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B32F9" w14:textId="18F36B41" w:rsidR="002B00D0" w:rsidRPr="008A64E7" w:rsidRDefault="00331D7C" w:rsidP="005A0ED2">
      <w:pPr>
        <w:pStyle w:val="Pagedecouverture"/>
        <w:rPr>
          <w:noProof/>
        </w:rPr>
      </w:pPr>
      <w:r>
        <w:rPr>
          <w:noProof/>
        </w:rPr>
        <w:pict w14:anchorId="05ED2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0E78ECD-E05D-410F-B671-80238792D52A" style="width:455.25pt;height:318pt">
            <v:imagedata r:id="rId11" o:title=""/>
          </v:shape>
        </w:pict>
      </w:r>
    </w:p>
    <w:p w14:paraId="257F6156" w14:textId="77777777" w:rsidR="008B399E" w:rsidRPr="008A64E7" w:rsidRDefault="008B399E" w:rsidP="008B399E">
      <w:pPr>
        <w:pStyle w:val="Pagedecouverture"/>
        <w:rPr>
          <w:noProof/>
        </w:rPr>
        <w:sectPr w:rsidR="008B399E" w:rsidRPr="008A64E7" w:rsidSect="005F343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2C5E2C8" w14:textId="77777777" w:rsidR="00D1426C" w:rsidRPr="008A64E7" w:rsidRDefault="00733DF1" w:rsidP="00733DF1">
      <w:pPr>
        <w:pStyle w:val="Statut"/>
        <w:rPr>
          <w:noProof/>
        </w:rPr>
      </w:pPr>
      <w:r w:rsidRPr="00733DF1">
        <w:rPr>
          <w:noProof/>
        </w:rPr>
        <w:lastRenderedPageBreak/>
        <w:t>Recommendation for a</w:t>
      </w:r>
    </w:p>
    <w:p w14:paraId="1C99D186" w14:textId="77777777" w:rsidR="00D1426C" w:rsidRPr="008A64E7" w:rsidRDefault="00733DF1" w:rsidP="00733DF1">
      <w:pPr>
        <w:pStyle w:val="Typedudocument"/>
        <w:rPr>
          <w:noProof/>
        </w:rPr>
      </w:pPr>
      <w:r w:rsidRPr="00733DF1">
        <w:rPr>
          <w:noProof/>
        </w:rPr>
        <w:t>COUNCIL RECOMMENDATION</w:t>
      </w:r>
    </w:p>
    <w:p w14:paraId="5407C45D" w14:textId="13E42EE9" w:rsidR="00D1426C" w:rsidRPr="008A64E7" w:rsidRDefault="00733DF1" w:rsidP="00733DF1">
      <w:pPr>
        <w:pStyle w:val="Titreobjet"/>
        <w:rPr>
          <w:noProof/>
        </w:rPr>
      </w:pPr>
      <w:r w:rsidRPr="00733DF1">
        <w:rPr>
          <w:noProof/>
        </w:rPr>
        <w:t>endorsing the national medium-term fiscal-structural plan of Ireland</w:t>
      </w:r>
    </w:p>
    <w:p w14:paraId="490516F3" w14:textId="77777777" w:rsidR="00760040" w:rsidRPr="008A64E7" w:rsidRDefault="00760040" w:rsidP="00331D7C">
      <w:pPr>
        <w:pStyle w:val="Institutionquiagit"/>
        <w:spacing w:before="0"/>
        <w:rPr>
          <w:noProof/>
        </w:rPr>
      </w:pPr>
      <w:r w:rsidRPr="008A64E7">
        <w:rPr>
          <w:noProof/>
        </w:rPr>
        <w:t>THE COUNCIL OF THE EUROPEAN UNION,</w:t>
      </w:r>
    </w:p>
    <w:p w14:paraId="4D569E8B" w14:textId="6BB8399E" w:rsidR="00760040" w:rsidRPr="008A64E7" w:rsidRDefault="00760040" w:rsidP="00760040">
      <w:pPr>
        <w:rPr>
          <w:noProof/>
        </w:rPr>
      </w:pPr>
      <w:r w:rsidRPr="008A64E7">
        <w:rPr>
          <w:noProof/>
        </w:rPr>
        <w:t>Having regard to the Treaty on the Functioning of the European Union, and in particular Article 121 thereof,</w:t>
      </w:r>
    </w:p>
    <w:p w14:paraId="0F0D1443" w14:textId="77777777" w:rsidR="00760040" w:rsidRPr="008A64E7" w:rsidRDefault="00760040" w:rsidP="00760040">
      <w:pPr>
        <w:rPr>
          <w:noProof/>
        </w:rPr>
      </w:pPr>
      <w:r w:rsidRPr="008A64E7">
        <w:rPr>
          <w:noProof/>
        </w:rPr>
        <w:t>Having regard to Regulation (EU) 2024/1263, and in particular Article 17 thereof,</w:t>
      </w:r>
    </w:p>
    <w:p w14:paraId="03CF190C" w14:textId="77777777" w:rsidR="00760040" w:rsidRPr="008A64E7" w:rsidRDefault="00760040" w:rsidP="00760040">
      <w:pPr>
        <w:rPr>
          <w:noProof/>
        </w:rPr>
      </w:pPr>
      <w:r w:rsidRPr="008A64E7">
        <w:rPr>
          <w:noProof/>
        </w:rPr>
        <w:t>Having regard to the recommendation from the Commission,</w:t>
      </w:r>
    </w:p>
    <w:p w14:paraId="20E78114" w14:textId="7514B741" w:rsidR="00760040" w:rsidRPr="008A64E7" w:rsidRDefault="00760040" w:rsidP="00760040">
      <w:pPr>
        <w:rPr>
          <w:b/>
          <w:bCs/>
          <w:noProof/>
        </w:rPr>
      </w:pPr>
      <w:r w:rsidRPr="008A64E7">
        <w:rPr>
          <w:noProof/>
        </w:rPr>
        <w:t>Whereas:</w:t>
      </w:r>
    </w:p>
    <w:p w14:paraId="6C4FAB8A" w14:textId="77777777" w:rsidR="00760040" w:rsidRPr="008A64E7" w:rsidRDefault="00760040" w:rsidP="00FB1C26">
      <w:pPr>
        <w:keepNext/>
        <w:keepLines/>
        <w:rPr>
          <w:b/>
          <w:bCs/>
          <w:noProof/>
        </w:rPr>
      </w:pPr>
      <w:r w:rsidRPr="008A64E7">
        <w:rPr>
          <w:b/>
          <w:bCs/>
          <w:noProof/>
        </w:rPr>
        <w:t>GENERAL CONSIDERATIONS</w:t>
      </w:r>
    </w:p>
    <w:p w14:paraId="4774ADB7" w14:textId="77777777" w:rsidR="00D26AE1" w:rsidRPr="008A64E7" w:rsidRDefault="00D26AE1" w:rsidP="00855638">
      <w:pPr>
        <w:pStyle w:val="Point0"/>
        <w:rPr>
          <w:noProof/>
          <w:lang w:eastAsia="ja-JP"/>
        </w:rPr>
      </w:pPr>
      <w:r>
        <w:rPr>
          <w:noProof/>
        </w:rPr>
        <w:t>(1)</w:t>
      </w:r>
      <w:r>
        <w:rPr>
          <w:noProof/>
        </w:rPr>
        <w:tab/>
      </w:r>
      <w:r w:rsidRPr="008A64E7">
        <w:rPr>
          <w:noProof/>
          <w:lang w:eastAsia="ja-JP"/>
        </w:rPr>
        <w:t>The EU’s economic governance framework</w:t>
      </w:r>
      <w:r w:rsidRPr="008A64E7">
        <w:rPr>
          <w:rStyle w:val="FootnoteReference"/>
          <w:noProof/>
          <w:szCs w:val="24"/>
          <w:lang w:eastAsia="ja-JP"/>
        </w:rPr>
        <w:footnoteReference w:id="2"/>
      </w:r>
      <w:r w:rsidRPr="008A64E7">
        <w:rPr>
          <w:noProof/>
          <w:lang w:eastAsia="ja-JP"/>
        </w:rPr>
        <w:t xml:space="preserve"> aims at promoting sound and sustainable public finances and sustainable and inclusive growth and resilience through reforms and investments and preventing excessive government deficits. It also promotes national ownership and has a greater medium-term focus, combined with more effective and coherent enforcement of the rules.</w:t>
      </w:r>
    </w:p>
    <w:p w14:paraId="62392490" w14:textId="77777777" w:rsidR="00D26AE1" w:rsidRPr="008A64E7" w:rsidRDefault="00D26AE1" w:rsidP="00855638">
      <w:pPr>
        <w:pStyle w:val="Point0"/>
        <w:rPr>
          <w:noProof/>
          <w:lang w:eastAsia="ja-JP"/>
        </w:rPr>
      </w:pPr>
      <w:r>
        <w:rPr>
          <w:noProof/>
        </w:rPr>
        <w:t>(2)</w:t>
      </w:r>
      <w:r>
        <w:rPr>
          <w:noProof/>
        </w:rPr>
        <w:tab/>
      </w:r>
      <w:r w:rsidRPr="008A64E7">
        <w:rPr>
          <w:noProof/>
          <w:lang w:eastAsia="ja-JP"/>
        </w:rPr>
        <w:t xml:space="preserve">The national medium-term fiscal-structural plans that Member States submit to the Council and to the Commission are at the centre of the new economic governance framework. The plans are to deliver on two objectives: i) ensuring that, </w:t>
      </w:r>
      <w:r w:rsidRPr="008A64E7">
        <w:rPr>
          <w:i/>
          <w:iCs/>
          <w:noProof/>
          <w:lang w:eastAsia="ja-JP"/>
        </w:rPr>
        <w:t>inter alia</w:t>
      </w:r>
      <w:r w:rsidRPr="008A64E7">
        <w:rPr>
          <w:noProof/>
          <w:lang w:eastAsia="ja-JP"/>
        </w:rPr>
        <w:t xml:space="preserve">, by the end of the adjustment period, general government debt is on a plausibly downward trajectory, or stays at prudent levels, and that the government deficit is brought and maintained below the reference value of 3% of GDP over the medium term, and ii) ensuring the delivery of reforms and investments responding to the main challenges identified in the context of the European Semester and addressing the common priorities of the EU. To that end, each plan is to present a medium-term commitment to </w:t>
      </w:r>
      <w:r w:rsidRPr="008A64E7">
        <w:rPr>
          <w:noProof/>
        </w:rPr>
        <w:t>maximum growth rates of net expenditure</w:t>
      </w:r>
      <w:r w:rsidRPr="00855638">
        <w:rPr>
          <w:rStyle w:val="FootnoteReference"/>
          <w:noProof/>
        </w:rPr>
        <w:footnoteReference w:id="3"/>
      </w:r>
      <w:r w:rsidRPr="008A64E7">
        <w:rPr>
          <w:noProof/>
          <w:lang w:eastAsia="ja-JP"/>
        </w:rPr>
        <w:t xml:space="preserve">, which effectively establishes a budgetary constraint for the duration of the plan, covering four or five years (depending on the regular term of legislature in a Member State). In addition, </w:t>
      </w:r>
      <w:r w:rsidRPr="008A64E7">
        <w:rPr>
          <w:noProof/>
          <w:lang w:eastAsia="ja-JP"/>
        </w:rPr>
        <w:lastRenderedPageBreak/>
        <w:t>the plan is to explain how the Member State will ensure the delivery of reforms and investments responding to the main challenges identified in the context of the European Semester, in particular in the country-specific recommendations (including those pertaining to the macroeconomic imbalances procedure (MIP)), and how the Member State intends addressing the common priorities of the Union. The period for fiscal adjustment covers four years, which may be extended by up to three years if the Member State commits to delivering a set of relevant reforms and investments that satisfies the criteria set out in Regulation (EU) 2024/1263.</w:t>
      </w:r>
    </w:p>
    <w:p w14:paraId="453C9568" w14:textId="77777777" w:rsidR="00D26AE1" w:rsidRPr="008A64E7" w:rsidRDefault="00D26AE1" w:rsidP="00855638">
      <w:pPr>
        <w:pStyle w:val="Point0"/>
        <w:rPr>
          <w:noProof/>
          <w:lang w:eastAsia="ja-JP"/>
        </w:rPr>
      </w:pPr>
      <w:r>
        <w:rPr>
          <w:noProof/>
        </w:rPr>
        <w:t>(3)</w:t>
      </w:r>
      <w:r>
        <w:rPr>
          <w:noProof/>
        </w:rPr>
        <w:tab/>
      </w:r>
      <w:r w:rsidRPr="008A64E7">
        <w:rPr>
          <w:noProof/>
          <w:lang w:eastAsia="ja-JP"/>
        </w:rPr>
        <w:t>Following the submission of the plan, the Commission is to assess whether it complies with the requirements of Regulation (EU) 2024/1263.</w:t>
      </w:r>
    </w:p>
    <w:p w14:paraId="403CA29A" w14:textId="77777777" w:rsidR="00D26AE1" w:rsidRPr="008A64E7" w:rsidRDefault="00D26AE1" w:rsidP="00855638">
      <w:pPr>
        <w:pStyle w:val="Point0"/>
        <w:rPr>
          <w:noProof/>
          <w:lang w:eastAsia="ja-JP"/>
        </w:rPr>
      </w:pPr>
      <w:r>
        <w:rPr>
          <w:noProof/>
        </w:rPr>
        <w:t>(4)</w:t>
      </w:r>
      <w:r>
        <w:rPr>
          <w:noProof/>
        </w:rPr>
        <w:tab/>
      </w:r>
      <w:r w:rsidRPr="008A64E7">
        <w:rPr>
          <w:noProof/>
          <w:lang w:eastAsia="ja-JP"/>
        </w:rPr>
        <w:t xml:space="preserve">Upon a recommendation from the Commission, the Council is to then adopt a recommendation to set the </w:t>
      </w:r>
      <w:r w:rsidRPr="008A64E7">
        <w:rPr>
          <w:noProof/>
        </w:rPr>
        <w:t xml:space="preserve">maximum growth rates of </w:t>
      </w:r>
      <w:r w:rsidRPr="008A64E7">
        <w:rPr>
          <w:noProof/>
          <w:lang w:eastAsia="ja-JP"/>
        </w:rPr>
        <w:t>net expenditure path of the Member State concerned and, where applicable, to endorse the set of reform and investment commitments underpinning an extension of the fiscal adjustment period.</w:t>
      </w:r>
    </w:p>
    <w:p w14:paraId="7136D665" w14:textId="77777777" w:rsidR="00D26AE1" w:rsidRPr="008A64E7" w:rsidRDefault="00D26AE1" w:rsidP="00A44447">
      <w:pPr>
        <w:rPr>
          <w:noProof/>
          <w:lang w:eastAsia="ja-JP"/>
        </w:rPr>
      </w:pPr>
    </w:p>
    <w:p w14:paraId="5FCBC279" w14:textId="77777777" w:rsidR="00760040" w:rsidRPr="008A64E7" w:rsidRDefault="00D26AE1" w:rsidP="00FB1C26">
      <w:pPr>
        <w:keepNext/>
        <w:keepLines/>
        <w:rPr>
          <w:b/>
          <w:bCs/>
          <w:noProof/>
        </w:rPr>
      </w:pPr>
      <w:r w:rsidRPr="008A64E7">
        <w:rPr>
          <w:b/>
          <w:bCs/>
          <w:noProof/>
        </w:rPr>
        <w:t>RELATED PROCESSES, INCLUDING THE PREVIOUSLY RECOMMENDED NET EXPENDITURE PATH AND ITS ASSESSMENT</w:t>
      </w:r>
    </w:p>
    <w:p w14:paraId="26F07772" w14:textId="77777777" w:rsidR="00D26AE1" w:rsidRPr="008A64E7" w:rsidRDefault="00D26AE1" w:rsidP="00855638">
      <w:pPr>
        <w:pStyle w:val="Point0"/>
        <w:rPr>
          <w:noProof/>
          <w:lang w:eastAsia="ja-JP"/>
        </w:rPr>
      </w:pPr>
      <w:r>
        <w:rPr>
          <w:noProof/>
        </w:rPr>
        <w:t>(5)</w:t>
      </w:r>
      <w:r>
        <w:rPr>
          <w:noProof/>
        </w:rPr>
        <w:tab/>
      </w:r>
      <w:r w:rsidRPr="008A64E7">
        <w:rPr>
          <w:noProof/>
        </w:rPr>
        <w:t>On 15 October 2024, Ireland submitted its national medium-term fiscal-structural plan, covering the period from 2025 until 2029. On 21 January 2025, the Council adopted a recommendation endorsing the plan of October 2024</w:t>
      </w:r>
      <w:r w:rsidRPr="008A64E7">
        <w:rPr>
          <w:rStyle w:val="FootnoteReference"/>
          <w:rFonts w:eastAsia="Times New Roman"/>
          <w:noProof/>
          <w:szCs w:val="24"/>
        </w:rPr>
        <w:footnoteReference w:id="4"/>
      </w:r>
      <w:r w:rsidRPr="008A64E7">
        <w:rPr>
          <w:noProof/>
        </w:rPr>
        <w:t>.  To assess compliance in 2025, the maximum net expenditure growth rate established by the Council Recommendation of 21 January 2025 remains relevant. The Commission will assess compliance, based on outturn data, in the context of the European Semester package of spring 2026.</w:t>
      </w:r>
    </w:p>
    <w:p w14:paraId="722321EF" w14:textId="77777777" w:rsidR="00D26AE1" w:rsidRPr="008A64E7" w:rsidRDefault="00D26AE1" w:rsidP="00855638">
      <w:pPr>
        <w:pStyle w:val="Point0"/>
        <w:rPr>
          <w:rFonts w:eastAsia="Times New Roman"/>
          <w:noProof/>
        </w:rPr>
      </w:pPr>
      <w:r>
        <w:rPr>
          <w:noProof/>
        </w:rPr>
        <w:t>(6)</w:t>
      </w:r>
      <w:r>
        <w:rPr>
          <w:noProof/>
        </w:rPr>
        <w:tab/>
      </w:r>
      <w:r w:rsidRPr="008A64E7">
        <w:rPr>
          <w:noProof/>
          <w:lang w:eastAsia="ja-JP"/>
        </w:rPr>
        <w:t>On 25 November 2025, as part of the Autumn 2025 European Semester package, the Commission published its most recent assessment of Ireland’s compliance with the maximum growth rates of net expenditure recommended by the Council in January 2025.</w:t>
      </w:r>
      <w:r w:rsidRPr="008A64E7">
        <w:rPr>
          <w:rStyle w:val="FootnoteReference"/>
          <w:rFonts w:eastAsia="Times New Roman"/>
          <w:noProof/>
          <w:szCs w:val="24"/>
        </w:rPr>
        <w:footnoteReference w:id="5"/>
      </w:r>
      <w:r w:rsidRPr="008A64E7">
        <w:rPr>
          <w:noProof/>
          <w:lang w:eastAsia="ja-JP"/>
        </w:rPr>
        <w:t xml:space="preserve"> According to Commission estimates, </w:t>
      </w:r>
      <w:r w:rsidRPr="008A64E7">
        <w:rPr>
          <w:rFonts w:eastAsia="Times New Roman"/>
          <w:noProof/>
        </w:rPr>
        <w:t xml:space="preserve">the net expenditure growth rate of Ireland in 2025 was above the recommended maximum, corresponding to an expected deviation of 0.5% of GDP. Considering 2024 and 2025 together, the cumulative growth rate of net expenditure was also projected above the recommended maximum cumulative growth rate, corresponding, however, to a smaller deviation: 0.2% of GDP. </w:t>
      </w:r>
    </w:p>
    <w:p w14:paraId="48D9BFA4" w14:textId="77777777" w:rsidR="00D26AE1" w:rsidRPr="008A64E7" w:rsidRDefault="00D26AE1" w:rsidP="00855638">
      <w:pPr>
        <w:pStyle w:val="Point0"/>
        <w:rPr>
          <w:noProof/>
          <w:lang w:eastAsia="ja-JP"/>
        </w:rPr>
      </w:pPr>
      <w:r>
        <w:rPr>
          <w:noProof/>
        </w:rPr>
        <w:t>(7)</w:t>
      </w:r>
      <w:r>
        <w:rPr>
          <w:noProof/>
        </w:rPr>
        <w:tab/>
      </w:r>
      <w:r w:rsidRPr="008A64E7">
        <w:rPr>
          <w:noProof/>
          <w:lang w:eastAsia="ja-JP"/>
        </w:rPr>
        <w:t>This assessment took into account the Draft Budgetary Plan for the year 2026 that Ireland submitted on 15 October 2025. The Commission adopted an opinion on this Draft Budgetary Plan on 25 November 2025</w:t>
      </w:r>
      <w:r w:rsidRPr="008A64E7">
        <w:rPr>
          <w:rStyle w:val="FootnoteReference"/>
          <w:noProof/>
          <w:szCs w:val="24"/>
          <w:lang w:eastAsia="ja-JP"/>
        </w:rPr>
        <w:footnoteReference w:id="6"/>
      </w:r>
      <w:r w:rsidRPr="008A64E7">
        <w:rPr>
          <w:noProof/>
          <w:lang w:eastAsia="ja-JP"/>
        </w:rPr>
        <w:t xml:space="preserve">. The Commission was of the opinion that the Draft Budgetary Plan of Ireland complied with the budgetary policy obligations of the Stability and Growth Pact, as the budgetary position for 2026 was projected to be in surplus, thus contributing to a reduction in the government debt-to-GDP ratio. At the same time, the Commission opinion noted the above-described deviation, and risks of deviation, from the maximum growth of net expenditure in the Council Recommendation of 21 January 2025. </w:t>
      </w:r>
    </w:p>
    <w:p w14:paraId="6499CD1E" w14:textId="77777777" w:rsidR="00D26AE1" w:rsidRPr="008A64E7" w:rsidRDefault="00D26AE1" w:rsidP="00855638">
      <w:pPr>
        <w:pStyle w:val="Point0"/>
        <w:rPr>
          <w:noProof/>
          <w:lang w:eastAsia="ja-JP"/>
        </w:rPr>
      </w:pPr>
      <w:r>
        <w:rPr>
          <w:noProof/>
        </w:rPr>
        <w:t>(8)</w:t>
      </w:r>
      <w:r>
        <w:rPr>
          <w:noProof/>
        </w:rPr>
        <w:tab/>
      </w:r>
      <w:r w:rsidRPr="008A64E7">
        <w:rPr>
          <w:noProof/>
          <w:lang w:eastAsia="ja-JP"/>
        </w:rPr>
        <w:t>On 8 July 2025, the Council addressed to Ireland a series of country-specific recommendations (CSRs) in the context of the European Semester</w:t>
      </w:r>
      <w:r w:rsidRPr="008A64E7">
        <w:rPr>
          <w:rStyle w:val="FootnoteReference"/>
          <w:noProof/>
          <w:szCs w:val="24"/>
          <w:lang w:eastAsia="ja-JP"/>
        </w:rPr>
        <w:footnoteReference w:id="7"/>
      </w:r>
      <w:r w:rsidRPr="008A64E7">
        <w:rPr>
          <w:noProof/>
          <w:lang w:eastAsia="ja-JP"/>
        </w:rPr>
        <w:t>.</w:t>
      </w:r>
    </w:p>
    <w:p w14:paraId="7B5EF03B" w14:textId="77777777" w:rsidR="00D26AE1" w:rsidRPr="008A64E7" w:rsidRDefault="00D26AE1" w:rsidP="00A44447">
      <w:pPr>
        <w:rPr>
          <w:noProof/>
          <w:lang w:eastAsia="ja-JP"/>
        </w:rPr>
      </w:pPr>
    </w:p>
    <w:p w14:paraId="0432FCB3" w14:textId="77777777" w:rsidR="000F6A13" w:rsidRPr="008A64E7" w:rsidRDefault="00D26AE1" w:rsidP="00D26AE1">
      <w:pPr>
        <w:keepNext/>
        <w:keepLines/>
        <w:rPr>
          <w:b/>
          <w:bCs/>
          <w:noProof/>
        </w:rPr>
      </w:pPr>
      <w:r w:rsidRPr="008A64E7">
        <w:rPr>
          <w:b/>
          <w:bCs/>
          <w:noProof/>
        </w:rPr>
        <w:t>CONSIDERATIONS CONCERNING THE NATIONAL MEDIUM-TERM FISCAL-STRUCTURAL PLAN OF IRELAND</w:t>
      </w:r>
    </w:p>
    <w:p w14:paraId="33151CD8" w14:textId="77777777" w:rsidR="00D26AE1" w:rsidRPr="008A64E7" w:rsidRDefault="00D26AE1" w:rsidP="00855638">
      <w:pPr>
        <w:pStyle w:val="Point0"/>
        <w:rPr>
          <w:rFonts w:eastAsia="Calibri"/>
          <w:noProof/>
        </w:rPr>
      </w:pPr>
      <w:r>
        <w:rPr>
          <w:noProof/>
        </w:rPr>
        <w:t>(9)</w:t>
      </w:r>
      <w:r>
        <w:rPr>
          <w:noProof/>
        </w:rPr>
        <w:tab/>
      </w:r>
      <w:r w:rsidRPr="008A64E7">
        <w:rPr>
          <w:noProof/>
        </w:rPr>
        <w:t xml:space="preserve">According to Article 15(2) of Regulation 2024/1263, in the case of a newly appointed government, a Member State may submit a revised medium-term fiscal-structural plan. Following general elections in November 2024, a new government was established on 23 January 2025. </w:t>
      </w:r>
      <w:r w:rsidRPr="008A64E7">
        <w:rPr>
          <w:noProof/>
          <w:lang w:eastAsia="ja-JP"/>
        </w:rPr>
        <w:t xml:space="preserve">On 9 January 2026, Ireland submitted a revised national medium-term fiscal-structural plan (henceforth ‘the plan’) to the Council and to the Commission. </w:t>
      </w:r>
      <w:r w:rsidRPr="008A64E7">
        <w:rPr>
          <w:noProof/>
        </w:rPr>
        <w:t xml:space="preserve">The plan covers the period from 2026 until 2030. </w:t>
      </w:r>
    </w:p>
    <w:p w14:paraId="4C005EB0" w14:textId="77777777" w:rsidR="00D26AE1" w:rsidRPr="008A64E7" w:rsidRDefault="00D26AE1" w:rsidP="00D26AE1">
      <w:pPr>
        <w:keepNext/>
        <w:keepLines/>
        <w:ind w:left="851" w:hanging="851"/>
        <w:rPr>
          <w:b/>
          <w:bCs/>
          <w:noProof/>
        </w:rPr>
      </w:pPr>
    </w:p>
    <w:p w14:paraId="453D6612" w14:textId="77777777" w:rsidR="00CC5B06" w:rsidRPr="008A64E7" w:rsidRDefault="00D26AE1">
      <w:pPr>
        <w:keepNext/>
        <w:keepLines/>
        <w:ind w:left="720" w:hanging="720"/>
        <w:rPr>
          <w:noProof/>
        </w:rPr>
      </w:pPr>
      <w:r w:rsidRPr="008A64E7">
        <w:rPr>
          <w:rFonts w:eastAsia="Calibri"/>
          <w:b/>
          <w:noProof/>
          <w:szCs w:val="24"/>
        </w:rPr>
        <w:t>Process prior to the submission of the plan of January 2026</w:t>
      </w:r>
    </w:p>
    <w:p w14:paraId="5F819C1A" w14:textId="77777777" w:rsidR="00D26AE1" w:rsidRPr="008A64E7" w:rsidRDefault="00D26AE1" w:rsidP="00855638">
      <w:pPr>
        <w:pStyle w:val="Point0"/>
        <w:rPr>
          <w:noProof/>
          <w:lang w:eastAsia="ja-JP"/>
        </w:rPr>
      </w:pPr>
      <w:r>
        <w:rPr>
          <w:noProof/>
        </w:rPr>
        <w:t>(10)</w:t>
      </w:r>
      <w:r>
        <w:rPr>
          <w:noProof/>
        </w:rPr>
        <w:tab/>
      </w:r>
      <w:r w:rsidRPr="008A64E7">
        <w:rPr>
          <w:noProof/>
          <w:lang w:eastAsia="ja-JP"/>
        </w:rPr>
        <w:t>Ireland was eligible for receiving technical information</w:t>
      </w:r>
      <w:r w:rsidRPr="008A64E7">
        <w:rPr>
          <w:rStyle w:val="FootnoteReference"/>
          <w:noProof/>
          <w:szCs w:val="24"/>
          <w:lang w:eastAsia="ja-JP"/>
        </w:rPr>
        <w:footnoteReference w:id="8"/>
      </w:r>
      <w:r w:rsidRPr="008A64E7">
        <w:rPr>
          <w:noProof/>
          <w:lang w:eastAsia="ja-JP"/>
        </w:rPr>
        <w:t xml:space="preserve"> from the Commission but did not request it. The Commission provided to Ireland on 19 December 2025, and published on 12 January 2026</w:t>
      </w:r>
      <w:r w:rsidRPr="008A64E7">
        <w:rPr>
          <w:rStyle w:val="FootnoteReference"/>
          <w:noProof/>
          <w:szCs w:val="24"/>
          <w:lang w:eastAsia="ja-JP"/>
        </w:rPr>
        <w:footnoteReference w:id="9"/>
      </w:r>
      <w:r w:rsidRPr="008A64E7">
        <w:rPr>
          <w:noProof/>
          <w:lang w:eastAsia="ja-JP"/>
        </w:rPr>
        <w:t>, the main initial conditions and underlying assumptions used in the Commission’s medium-term government debt projection framework</w:t>
      </w:r>
      <w:r w:rsidRPr="008A64E7">
        <w:rPr>
          <w:rStyle w:val="FootnoteReference"/>
          <w:noProof/>
          <w:szCs w:val="24"/>
          <w:lang w:eastAsia="ja-JP"/>
        </w:rPr>
        <w:footnoteReference w:id="10"/>
      </w:r>
      <w:r w:rsidRPr="008A64E7">
        <w:rPr>
          <w:noProof/>
          <w:lang w:eastAsia="ja-JP"/>
        </w:rPr>
        <w:t>, as referred to in Recital (25) of Regulation (EU) 2024/1263.</w:t>
      </w:r>
    </w:p>
    <w:p w14:paraId="0A4E69F0" w14:textId="77777777" w:rsidR="00D26AE1" w:rsidRPr="008A64E7" w:rsidRDefault="00D26AE1" w:rsidP="00855638">
      <w:pPr>
        <w:pStyle w:val="Point0"/>
        <w:rPr>
          <w:noProof/>
          <w:lang w:eastAsia="ja-JP"/>
        </w:rPr>
      </w:pPr>
      <w:r>
        <w:rPr>
          <w:noProof/>
        </w:rPr>
        <w:t>(11)</w:t>
      </w:r>
      <w:r>
        <w:rPr>
          <w:noProof/>
        </w:rPr>
        <w:tab/>
      </w:r>
      <w:bookmarkStart w:id="1" w:name="_Hlk220414136"/>
      <w:r w:rsidRPr="008A64E7">
        <w:rPr>
          <w:noProof/>
          <w:lang w:eastAsia="ja-JP"/>
        </w:rPr>
        <w:t xml:space="preserve">In line with Article 12 of Regulation (EU) 2024/1263, Ireland and the Commission engaged in a technical dialogue in the course of October and December 2025. The technical dialogue centred on the </w:t>
      </w:r>
      <w:r w:rsidRPr="008A64E7">
        <w:rPr>
          <w:noProof/>
        </w:rPr>
        <w:t xml:space="preserve">maximum growth rates of </w:t>
      </w:r>
      <w:r w:rsidRPr="008A64E7">
        <w:rPr>
          <w:noProof/>
          <w:lang w:eastAsia="ja-JP"/>
        </w:rPr>
        <w:t>net expenditure envisaged by Ireland and their underlying assumptions as well as on the envisaged delivery of reforms and investments responding to the main challenges identified in the context of the European Semester and the common priorities of the Union in fair green and digital transition, social and economic resilience, energy security and the build-up of defence capabilities.</w:t>
      </w:r>
    </w:p>
    <w:bookmarkEnd w:id="1"/>
    <w:p w14:paraId="7D42E384" w14:textId="77777777" w:rsidR="00D26AE1" w:rsidRPr="008A64E7" w:rsidRDefault="00D26AE1" w:rsidP="00855638">
      <w:pPr>
        <w:pStyle w:val="Point0"/>
        <w:rPr>
          <w:noProof/>
        </w:rPr>
      </w:pPr>
      <w:r>
        <w:rPr>
          <w:noProof/>
        </w:rPr>
        <w:t>(12)</w:t>
      </w:r>
      <w:r>
        <w:rPr>
          <w:noProof/>
        </w:rPr>
        <w:tab/>
      </w:r>
      <w:r w:rsidRPr="008A64E7">
        <w:rPr>
          <w:noProof/>
          <w:lang w:eastAsia="ja-JP"/>
        </w:rPr>
        <w:t xml:space="preserve">In June 2025, in line with Article 11(3) of Regulation </w:t>
      </w:r>
      <w:r w:rsidRPr="008A64E7">
        <w:rPr>
          <w:noProof/>
        </w:rPr>
        <w:t>(EU) 2024/1263</w:t>
      </w:r>
      <w:r w:rsidRPr="008A64E7">
        <w:rPr>
          <w:noProof/>
          <w:lang w:eastAsia="ja-JP"/>
        </w:rPr>
        <w:t>, according to the information provided by Ireland in its plan, Ireland engaged in a consultation process with civil society, social partners, regional authorities and other relevant stakeholders. According to the information provided by Ireland in its plan, the Government hosted the National Economic Dialogue (NED), an annual event that provides a forum for stakeholders to exchange with the Government on economic and social priorities. Discussions at the NED 2025 were framed around the theme of medium-term budgetary planning in the context of Ireland’s obligations under the revised EU fiscal framework.</w:t>
      </w:r>
    </w:p>
    <w:p w14:paraId="0A1F3C29" w14:textId="77777777" w:rsidR="00D26AE1" w:rsidRPr="008A64E7" w:rsidRDefault="00D26AE1" w:rsidP="00855638">
      <w:pPr>
        <w:pStyle w:val="Point0"/>
        <w:rPr>
          <w:noProof/>
          <w:lang w:eastAsia="ja-JP"/>
        </w:rPr>
      </w:pPr>
      <w:r>
        <w:rPr>
          <w:noProof/>
        </w:rPr>
        <w:t>(13)</w:t>
      </w:r>
      <w:r>
        <w:rPr>
          <w:noProof/>
        </w:rPr>
        <w:tab/>
      </w:r>
      <w:r w:rsidRPr="008A64E7">
        <w:rPr>
          <w:noProof/>
          <w:lang w:eastAsia="ja-JP"/>
        </w:rPr>
        <w:t>The Irish Fiscal Advisory Council (IFAC) delivered an opinion on the macroeconomic forecast and the macroeconomic assumptions underpinning the net expenditure path in the plan. The plan is based on the macroeconomic forecasts underpinning the national budget for 2026 covering the years 2025 to 2030, which were endorsed by the IFAC on 26 September 2025. The IFAC was satisfied the forecasts were “within an endorsable range”.</w:t>
      </w:r>
    </w:p>
    <w:p w14:paraId="6B53B873" w14:textId="77777777" w:rsidR="00D26AE1" w:rsidRPr="008A64E7" w:rsidRDefault="00D26AE1" w:rsidP="00855638">
      <w:pPr>
        <w:pStyle w:val="Point0"/>
        <w:rPr>
          <w:noProof/>
          <w:lang w:eastAsia="ja-JP"/>
        </w:rPr>
      </w:pPr>
      <w:r>
        <w:rPr>
          <w:noProof/>
        </w:rPr>
        <w:t>(14)</w:t>
      </w:r>
      <w:r>
        <w:rPr>
          <w:noProof/>
        </w:rPr>
        <w:tab/>
      </w:r>
      <w:r w:rsidRPr="008A64E7">
        <w:rPr>
          <w:noProof/>
          <w:lang w:eastAsia="ja-JP"/>
        </w:rPr>
        <w:t xml:space="preserve">The plan was adopted by the government on 19 December 2025 and submitted to the national parliament on 9 January 2026. </w:t>
      </w:r>
    </w:p>
    <w:p w14:paraId="05D7FF87" w14:textId="77777777" w:rsidR="2E0570C2" w:rsidRPr="008A64E7" w:rsidRDefault="2E0570C2" w:rsidP="00A44447">
      <w:pPr>
        <w:rPr>
          <w:noProof/>
        </w:rPr>
      </w:pPr>
    </w:p>
    <w:p w14:paraId="4A729950" w14:textId="77777777" w:rsidR="00D26AE1" w:rsidRPr="008A64E7" w:rsidRDefault="00D26AE1" w:rsidP="00D26AE1">
      <w:pPr>
        <w:keepNext/>
        <w:keepLines/>
        <w:rPr>
          <w:b/>
          <w:bCs/>
          <w:noProof/>
        </w:rPr>
      </w:pPr>
      <w:r w:rsidRPr="008A64E7">
        <w:rPr>
          <w:b/>
          <w:bCs/>
          <w:noProof/>
        </w:rPr>
        <w:t>SUMMARY OF THE PLAN AND THE COMMISSION’S ASSESSMENT THEREOF</w:t>
      </w:r>
    </w:p>
    <w:p w14:paraId="29705F8A" w14:textId="77777777" w:rsidR="00D26AE1" w:rsidRPr="008A64E7" w:rsidRDefault="00D26AE1" w:rsidP="00855638">
      <w:pPr>
        <w:pStyle w:val="Point0"/>
        <w:rPr>
          <w:noProof/>
          <w:lang w:eastAsia="ja-JP"/>
        </w:rPr>
      </w:pPr>
      <w:r>
        <w:rPr>
          <w:noProof/>
        </w:rPr>
        <w:t>(15)</w:t>
      </w:r>
      <w:r>
        <w:rPr>
          <w:noProof/>
        </w:rPr>
        <w:tab/>
      </w:r>
      <w:r w:rsidRPr="008A64E7">
        <w:rPr>
          <w:noProof/>
          <w:lang w:eastAsia="ja-JP"/>
        </w:rPr>
        <w:t>In line with Article 16 of Regulation (EU) 2024/1263, the Commission assessed the plan of January 2026 as follows:</w:t>
      </w:r>
    </w:p>
    <w:p w14:paraId="570E03ED" w14:textId="77777777" w:rsidR="00D26AE1" w:rsidRPr="008A64E7" w:rsidRDefault="00D26AE1" w:rsidP="00D26AE1">
      <w:pPr>
        <w:keepNext/>
        <w:keepLines/>
        <w:ind w:left="851" w:hanging="851"/>
        <w:rPr>
          <w:rFonts w:eastAsia="Calibri"/>
          <w:b/>
          <w:noProof/>
          <w:szCs w:val="24"/>
        </w:rPr>
      </w:pPr>
      <w:r w:rsidRPr="008A64E7">
        <w:rPr>
          <w:rFonts w:eastAsia="Calibri"/>
          <w:b/>
          <w:noProof/>
          <w:szCs w:val="24"/>
        </w:rPr>
        <w:t xml:space="preserve">Context: macroeconomic and fiscal situation and outlook </w:t>
      </w:r>
    </w:p>
    <w:p w14:paraId="4FB99049" w14:textId="14FD97AE" w:rsidR="00D26AE1" w:rsidRPr="008A64E7" w:rsidRDefault="00D26AE1" w:rsidP="00855638">
      <w:pPr>
        <w:pStyle w:val="Point0"/>
        <w:rPr>
          <w:noProof/>
          <w:lang w:eastAsia="ja-JP"/>
        </w:rPr>
      </w:pPr>
      <w:r>
        <w:rPr>
          <w:noProof/>
        </w:rPr>
        <w:t>(16)</w:t>
      </w:r>
      <w:r>
        <w:rPr>
          <w:noProof/>
        </w:rPr>
        <w:tab/>
      </w:r>
      <w:r w:rsidRPr="008A64E7">
        <w:rPr>
          <w:noProof/>
          <w:lang w:eastAsia="ja-JP"/>
        </w:rPr>
        <w:t>Real GDP in Ireland grew by 2.6% in 2024, driven by export growth, mainly in specific multinational-dominated sectors. According to the European Commission Autumn 2025 Forecast, the economy is expected to have grown by 10.7% in 2025, on the back of</w:t>
      </w:r>
      <w:r w:rsidRPr="008A64E7">
        <w:rPr>
          <w:i/>
          <w:iCs/>
          <w:noProof/>
          <w:lang w:eastAsia="ja-JP"/>
        </w:rPr>
        <w:t xml:space="preserve"> </w:t>
      </w:r>
      <w:r w:rsidRPr="008A64E7">
        <w:rPr>
          <w:noProof/>
          <w:lang w:eastAsia="ja-JP"/>
        </w:rPr>
        <w:t>strong pharmaceutical exports, partly reflecting front-loading ahead of expected changes in US tariff policy. Modified domestic demand, which better reflects the domestic economic activity in Ireland, is expected to have increased by 3.4%. In 2026, real GDP is set to increase by 0.2%, negatively impacted by the unwinding of the front-loading in 2025, but supported by growth in export of services</w:t>
      </w:r>
      <w:r w:rsidRPr="008A64E7" w:rsidDel="009E2851">
        <w:rPr>
          <w:noProof/>
          <w:lang w:eastAsia="ja-JP"/>
        </w:rPr>
        <w:t xml:space="preserve"> </w:t>
      </w:r>
      <w:r w:rsidRPr="008A64E7">
        <w:rPr>
          <w:noProof/>
          <w:lang w:eastAsia="ja-JP"/>
        </w:rPr>
        <w:t>and domestic demand. In 2027, real GDP is expected to increase by 2.9%, reflecting positive contributions from both exports and domestic demand. Over the forecast horizon (</w:t>
      </w:r>
      <w:r w:rsidRPr="008A64E7">
        <w:rPr>
          <w:i/>
          <w:noProof/>
          <w:lang w:eastAsia="ja-JP"/>
        </w:rPr>
        <w:t>i.e</w:t>
      </w:r>
      <w:r w:rsidRPr="008A64E7">
        <w:rPr>
          <w:noProof/>
          <w:lang w:eastAsia="ja-JP"/>
        </w:rPr>
        <w:t xml:space="preserve">., 2025-2027), potential GDP growth in Ireland is expected to gradually decline from 4.5% in 2025 to 3.5% in 2027, primarily driven by a decelerating contribution from labour. The unemployment rate stood at 4.3% in 2024. </w:t>
      </w:r>
      <w:r w:rsidR="00796890" w:rsidRPr="3EB1FF1A">
        <w:rPr>
          <w:noProof/>
          <w:lang w:eastAsia="ja-JP"/>
        </w:rPr>
        <w:t>According to the European Commission Autumn 2025 Forecast</w:t>
      </w:r>
      <w:r w:rsidR="00796890">
        <w:rPr>
          <w:noProof/>
          <w:lang w:eastAsia="ja-JP"/>
        </w:rPr>
        <w:t>, i</w:t>
      </w:r>
      <w:r w:rsidRPr="008A64E7">
        <w:rPr>
          <w:noProof/>
          <w:lang w:eastAsia="ja-JP"/>
        </w:rPr>
        <w:t xml:space="preserve">t is estimated to have been 4.6% in 2025, and is projected to be 4.7% in 2026 and 2027. Inflation (GDP deflator) is estimated to have decreased from 4.5% in 2024 to 2.1% in 2025, and is projected to reach 2.0% in 2026 and 1.8% in 2027. </w:t>
      </w:r>
    </w:p>
    <w:p w14:paraId="1CE11DA8" w14:textId="77777777" w:rsidR="00D26AE1" w:rsidRPr="008A64E7" w:rsidRDefault="00D26AE1" w:rsidP="00855638">
      <w:pPr>
        <w:pStyle w:val="Point0"/>
        <w:rPr>
          <w:noProof/>
          <w:lang w:eastAsia="ja-JP"/>
        </w:rPr>
      </w:pPr>
      <w:r>
        <w:rPr>
          <w:noProof/>
        </w:rPr>
        <w:t>(17)</w:t>
      </w:r>
      <w:r>
        <w:rPr>
          <w:noProof/>
        </w:rPr>
        <w:tab/>
      </w:r>
      <w:r w:rsidRPr="008A64E7">
        <w:rPr>
          <w:noProof/>
          <w:lang w:eastAsia="ja-JP"/>
        </w:rPr>
        <w:t>Regarding fiscal developments, in 2024 Ireland’s general government surplus amounted to 4.0% of GDP. According to the European Commission Autumn 2025 Forecast, it is estimated at 1.5% of GDP in 2025, projected to decline further to 1.0% of GDP in 2026 and, on a no-policy-change basis, to 0.8% in 2027.</w:t>
      </w:r>
      <w:r w:rsidRPr="008A64E7">
        <w:rPr>
          <w:i/>
          <w:iCs/>
          <w:noProof/>
          <w:lang w:eastAsia="ja-JP"/>
        </w:rPr>
        <w:t xml:space="preserve"> </w:t>
      </w:r>
      <w:r w:rsidRPr="008A64E7">
        <w:rPr>
          <w:noProof/>
          <w:lang w:eastAsia="ja-JP"/>
        </w:rPr>
        <w:t xml:space="preserve">The European Commission Autumn 2025 Forecast takes into account Ireland’s draft budget for 2026 that the government proposed in October 2025, and which has been adopted by the national parliament in the meantime. The general government debt was 38.3% of GDP at end-2024. According to the European Commission Autumn 2025 Forecast, the debt ratio is expected to have declined to 33.1% of GDP at end-2025. It is projected to further decline to 32.5% of GDP at end-2026 and 31.3% at end-2027. </w:t>
      </w:r>
    </w:p>
    <w:p w14:paraId="033B8768" w14:textId="77777777" w:rsidR="00D26AE1" w:rsidRPr="008A64E7" w:rsidRDefault="00D26AE1" w:rsidP="00D26AE1">
      <w:pPr>
        <w:keepNext/>
        <w:keepLines/>
        <w:ind w:left="851" w:hanging="851"/>
        <w:rPr>
          <w:rFonts w:eastAsia="Calibri"/>
          <w:b/>
          <w:noProof/>
          <w:szCs w:val="24"/>
        </w:rPr>
      </w:pPr>
      <w:r w:rsidRPr="008A64E7">
        <w:rPr>
          <w:rFonts w:eastAsia="Calibri"/>
          <w:b/>
          <w:noProof/>
          <w:szCs w:val="24"/>
        </w:rPr>
        <w:t>Maximum growth rates of net expenditure and main macroeconomic assumptions in the plan of January 2026</w:t>
      </w:r>
    </w:p>
    <w:p w14:paraId="1DC65E4D" w14:textId="77777777" w:rsidR="00D26AE1" w:rsidRPr="008A64E7" w:rsidDel="00C6234F" w:rsidRDefault="00D26AE1" w:rsidP="00855638">
      <w:pPr>
        <w:pStyle w:val="Point0"/>
        <w:rPr>
          <w:noProof/>
          <w:lang w:eastAsia="ja-JP"/>
        </w:rPr>
      </w:pPr>
      <w:r>
        <w:rPr>
          <w:noProof/>
        </w:rPr>
        <w:t>(18)</w:t>
      </w:r>
      <w:r>
        <w:rPr>
          <w:noProof/>
        </w:rPr>
        <w:tab/>
      </w:r>
      <w:r w:rsidRPr="008A64E7">
        <w:rPr>
          <w:noProof/>
          <w:lang w:eastAsia="ja-JP"/>
        </w:rPr>
        <w:t>The plan covers the period 2026-2030 and presents a fiscal adjustment over four years.</w:t>
      </w:r>
    </w:p>
    <w:p w14:paraId="5E1C6852" w14:textId="77777777" w:rsidR="00D26AE1" w:rsidRPr="008A64E7" w:rsidRDefault="00D26AE1" w:rsidP="00855638">
      <w:pPr>
        <w:pStyle w:val="Point0"/>
        <w:rPr>
          <w:noProof/>
          <w:lang w:eastAsia="ja-JP"/>
        </w:rPr>
      </w:pPr>
      <w:r>
        <w:rPr>
          <w:noProof/>
        </w:rPr>
        <w:t>(19)</w:t>
      </w:r>
      <w:r>
        <w:rPr>
          <w:noProof/>
        </w:rPr>
        <w:tab/>
      </w:r>
      <w:r w:rsidRPr="008A64E7">
        <w:rPr>
          <w:noProof/>
          <w:lang w:eastAsia="ja-JP"/>
        </w:rPr>
        <w:t>The plan contains all information required by Article 13 of Regulation (EU) 2024/1263.</w:t>
      </w:r>
    </w:p>
    <w:p w14:paraId="02DAF30D" w14:textId="77777777" w:rsidR="00D26AE1" w:rsidRPr="008A64E7" w:rsidRDefault="00D26AE1" w:rsidP="00855638">
      <w:pPr>
        <w:pStyle w:val="Point0"/>
        <w:rPr>
          <w:noProof/>
          <w:lang w:eastAsia="ja-JP"/>
        </w:rPr>
      </w:pPr>
      <w:r>
        <w:rPr>
          <w:noProof/>
        </w:rPr>
        <w:t>(20)</w:t>
      </w:r>
      <w:r>
        <w:rPr>
          <w:noProof/>
        </w:rPr>
        <w:tab/>
      </w:r>
      <w:r w:rsidRPr="008A64E7">
        <w:rPr>
          <w:noProof/>
          <w:lang w:eastAsia="ja-JP"/>
        </w:rPr>
        <w:t xml:space="preserve">The plan commits to the </w:t>
      </w:r>
      <w:r w:rsidRPr="008A64E7">
        <w:rPr>
          <w:noProof/>
        </w:rPr>
        <w:t xml:space="preserve">maximum growth rates of </w:t>
      </w:r>
      <w:r w:rsidRPr="008A64E7">
        <w:rPr>
          <w:noProof/>
          <w:lang w:eastAsia="ja-JP"/>
        </w:rPr>
        <w:t>net expenditure indicated in Table 1 hereunder, corresponding to average annual net expenditure growth of 6.7% over the years 2026-2030.</w:t>
      </w:r>
    </w:p>
    <w:p w14:paraId="24AAE45C" w14:textId="77777777" w:rsidR="00D26AE1" w:rsidRPr="008A64E7" w:rsidRDefault="00D26AE1" w:rsidP="00A44447">
      <w:pPr>
        <w:rPr>
          <w:noProof/>
        </w:rPr>
      </w:pPr>
    </w:p>
    <w:p w14:paraId="4B075E76" w14:textId="77777777" w:rsidR="00D26AE1" w:rsidRPr="008A64E7" w:rsidRDefault="00D26AE1" w:rsidP="00D26AE1">
      <w:pPr>
        <w:keepNext/>
        <w:ind w:left="360"/>
        <w:rPr>
          <w:b/>
          <w:bCs/>
          <w:noProof/>
          <w:szCs w:val="24"/>
          <w:lang w:eastAsia="ja-JP"/>
        </w:rPr>
      </w:pPr>
      <w:r w:rsidRPr="008A64E7">
        <w:rPr>
          <w:b/>
          <w:bCs/>
          <w:noProof/>
          <w:szCs w:val="24"/>
          <w:lang w:eastAsia="ja-JP"/>
        </w:rPr>
        <w:t>Table 1: Maximum net expenditure growth and main assumptions in Ireland’s plan</w:t>
      </w:r>
    </w:p>
    <w:tbl>
      <w:tblPr>
        <w:tblStyle w:val="TableGrid"/>
        <w:tblW w:w="8649" w:type="dxa"/>
        <w:jc w:val="center"/>
        <w:tblBorders>
          <w:left w:val="none" w:sz="0" w:space="0" w:color="auto"/>
          <w:right w:val="none" w:sz="0" w:space="0" w:color="auto"/>
        </w:tblBorders>
        <w:tblLayout w:type="fixed"/>
        <w:tblLook w:val="04A0" w:firstRow="1" w:lastRow="0" w:firstColumn="1" w:lastColumn="0" w:noHBand="0" w:noVBand="1"/>
      </w:tblPr>
      <w:tblGrid>
        <w:gridCol w:w="1985"/>
        <w:gridCol w:w="898"/>
        <w:gridCol w:w="898"/>
        <w:gridCol w:w="897"/>
        <w:gridCol w:w="898"/>
        <w:gridCol w:w="898"/>
        <w:gridCol w:w="1134"/>
        <w:gridCol w:w="1041"/>
      </w:tblGrid>
      <w:tr w:rsidR="00D26AE1" w:rsidRPr="008A64E7" w14:paraId="601044A0" w14:textId="77777777" w:rsidTr="0065753C">
        <w:trPr>
          <w:jc w:val="center"/>
        </w:trPr>
        <w:tc>
          <w:tcPr>
            <w:tcW w:w="1985" w:type="dxa"/>
          </w:tcPr>
          <w:p w14:paraId="74BFB8D2" w14:textId="77777777" w:rsidR="00D26AE1" w:rsidRPr="008A64E7" w:rsidRDefault="00D26AE1" w:rsidP="0065753C">
            <w:pPr>
              <w:keepNext/>
              <w:jc w:val="center"/>
              <w:rPr>
                <w:b/>
                <w:bCs/>
                <w:noProof/>
                <w:sz w:val="22"/>
                <w:szCs w:val="22"/>
                <w:lang w:eastAsia="ja-JP"/>
              </w:rPr>
            </w:pPr>
          </w:p>
        </w:tc>
        <w:tc>
          <w:tcPr>
            <w:tcW w:w="898" w:type="dxa"/>
          </w:tcPr>
          <w:p w14:paraId="7A2235F7" w14:textId="77777777" w:rsidR="00D26AE1" w:rsidRPr="008A64E7" w:rsidRDefault="00D26AE1" w:rsidP="0065753C">
            <w:pPr>
              <w:keepNext/>
              <w:jc w:val="center"/>
              <w:rPr>
                <w:noProof/>
                <w:sz w:val="22"/>
                <w:szCs w:val="22"/>
                <w:lang w:eastAsia="ja-JP"/>
              </w:rPr>
            </w:pPr>
            <w:r w:rsidRPr="008A64E7">
              <w:rPr>
                <w:noProof/>
                <w:sz w:val="22"/>
                <w:szCs w:val="22"/>
                <w:lang w:eastAsia="ja-JP"/>
              </w:rPr>
              <w:t>2026</w:t>
            </w:r>
          </w:p>
        </w:tc>
        <w:tc>
          <w:tcPr>
            <w:tcW w:w="898" w:type="dxa"/>
          </w:tcPr>
          <w:p w14:paraId="0D7D314E" w14:textId="77777777" w:rsidR="00D26AE1" w:rsidRPr="008A64E7" w:rsidRDefault="00D26AE1" w:rsidP="0065753C">
            <w:pPr>
              <w:keepNext/>
              <w:jc w:val="center"/>
              <w:rPr>
                <w:noProof/>
                <w:sz w:val="22"/>
                <w:szCs w:val="22"/>
                <w:lang w:eastAsia="ja-JP"/>
              </w:rPr>
            </w:pPr>
            <w:r w:rsidRPr="008A64E7">
              <w:rPr>
                <w:noProof/>
                <w:sz w:val="22"/>
                <w:szCs w:val="22"/>
                <w:lang w:eastAsia="ja-JP"/>
              </w:rPr>
              <w:t>2027</w:t>
            </w:r>
          </w:p>
        </w:tc>
        <w:tc>
          <w:tcPr>
            <w:tcW w:w="897" w:type="dxa"/>
          </w:tcPr>
          <w:p w14:paraId="16D93875" w14:textId="77777777" w:rsidR="00D26AE1" w:rsidRPr="008A64E7" w:rsidRDefault="00D26AE1" w:rsidP="0065753C">
            <w:pPr>
              <w:keepNext/>
              <w:jc w:val="center"/>
              <w:rPr>
                <w:noProof/>
                <w:sz w:val="22"/>
                <w:szCs w:val="22"/>
                <w:lang w:eastAsia="ja-JP"/>
              </w:rPr>
            </w:pPr>
            <w:r w:rsidRPr="008A64E7">
              <w:rPr>
                <w:noProof/>
                <w:sz w:val="22"/>
                <w:szCs w:val="22"/>
                <w:lang w:eastAsia="ja-JP"/>
              </w:rPr>
              <w:t>2028</w:t>
            </w:r>
          </w:p>
        </w:tc>
        <w:tc>
          <w:tcPr>
            <w:tcW w:w="898" w:type="dxa"/>
          </w:tcPr>
          <w:p w14:paraId="2657A00C" w14:textId="77777777" w:rsidR="00D26AE1" w:rsidRPr="008A64E7" w:rsidRDefault="00D26AE1" w:rsidP="0065753C">
            <w:pPr>
              <w:keepNext/>
              <w:jc w:val="center"/>
              <w:rPr>
                <w:noProof/>
                <w:sz w:val="22"/>
                <w:szCs w:val="22"/>
                <w:lang w:eastAsia="ja-JP"/>
              </w:rPr>
            </w:pPr>
            <w:r w:rsidRPr="008A64E7">
              <w:rPr>
                <w:noProof/>
                <w:sz w:val="22"/>
                <w:szCs w:val="22"/>
                <w:lang w:eastAsia="ja-JP"/>
              </w:rPr>
              <w:t>2029</w:t>
            </w:r>
          </w:p>
        </w:tc>
        <w:tc>
          <w:tcPr>
            <w:tcW w:w="898" w:type="dxa"/>
          </w:tcPr>
          <w:p w14:paraId="0AA3A10A" w14:textId="77777777" w:rsidR="00D26AE1" w:rsidRPr="008A64E7" w:rsidRDefault="00D26AE1" w:rsidP="0065753C">
            <w:pPr>
              <w:keepNext/>
              <w:jc w:val="center"/>
              <w:rPr>
                <w:noProof/>
                <w:sz w:val="22"/>
                <w:szCs w:val="22"/>
                <w:lang w:eastAsia="ja-JP"/>
              </w:rPr>
            </w:pPr>
            <w:r w:rsidRPr="008A64E7">
              <w:rPr>
                <w:noProof/>
                <w:sz w:val="22"/>
                <w:szCs w:val="22"/>
                <w:lang w:eastAsia="ja-JP"/>
              </w:rPr>
              <w:t>2030</w:t>
            </w:r>
          </w:p>
        </w:tc>
        <w:tc>
          <w:tcPr>
            <w:tcW w:w="1134" w:type="dxa"/>
          </w:tcPr>
          <w:p w14:paraId="4265A458" w14:textId="77777777" w:rsidR="00D26AE1" w:rsidRPr="008A64E7" w:rsidRDefault="00D26AE1" w:rsidP="0065753C">
            <w:pPr>
              <w:keepNext/>
              <w:jc w:val="center"/>
              <w:rPr>
                <w:rFonts w:eastAsia="Calibri"/>
                <w:noProof/>
                <w:sz w:val="22"/>
                <w:szCs w:val="22"/>
              </w:rPr>
            </w:pPr>
            <w:r w:rsidRPr="008A64E7">
              <w:rPr>
                <w:rFonts w:eastAsia="Calibri"/>
                <w:noProof/>
                <w:sz w:val="22"/>
                <w:szCs w:val="22"/>
              </w:rPr>
              <w:t>Average over the period of validity of the plan</w:t>
            </w:r>
          </w:p>
          <w:p w14:paraId="505EA826" w14:textId="77777777" w:rsidR="00D26AE1" w:rsidRPr="008A64E7" w:rsidRDefault="00D26AE1" w:rsidP="0065753C">
            <w:pPr>
              <w:keepNext/>
              <w:jc w:val="center"/>
              <w:rPr>
                <w:noProof/>
                <w:sz w:val="22"/>
                <w:szCs w:val="22"/>
                <w:lang w:eastAsia="ja-JP"/>
              </w:rPr>
            </w:pPr>
            <w:r w:rsidRPr="008A64E7">
              <w:rPr>
                <w:rFonts w:eastAsia="Calibri"/>
                <w:noProof/>
                <w:sz w:val="22"/>
                <w:szCs w:val="22"/>
              </w:rPr>
              <w:t>2026-2030</w:t>
            </w:r>
          </w:p>
        </w:tc>
        <w:tc>
          <w:tcPr>
            <w:tcW w:w="1041" w:type="dxa"/>
          </w:tcPr>
          <w:p w14:paraId="5A658E06" w14:textId="77777777" w:rsidR="00D26AE1" w:rsidRPr="008A64E7" w:rsidRDefault="00D26AE1" w:rsidP="0065753C">
            <w:pPr>
              <w:keepNext/>
              <w:jc w:val="center"/>
              <w:rPr>
                <w:rFonts w:eastAsia="Calibri"/>
                <w:noProof/>
                <w:sz w:val="22"/>
                <w:szCs w:val="22"/>
              </w:rPr>
            </w:pPr>
            <w:r w:rsidRPr="008A64E7">
              <w:rPr>
                <w:rFonts w:eastAsia="Calibri"/>
                <w:noProof/>
                <w:sz w:val="22"/>
                <w:szCs w:val="22"/>
              </w:rPr>
              <w:t xml:space="preserve"> Average over the adjustment period</w:t>
            </w:r>
          </w:p>
          <w:p w14:paraId="05065C51" w14:textId="77777777" w:rsidR="00D26AE1" w:rsidRPr="008A64E7" w:rsidRDefault="00D26AE1" w:rsidP="0065753C">
            <w:pPr>
              <w:keepNext/>
              <w:jc w:val="center"/>
              <w:rPr>
                <w:b/>
                <w:bCs/>
                <w:noProof/>
                <w:sz w:val="22"/>
                <w:szCs w:val="22"/>
                <w:lang w:eastAsia="ja-JP"/>
              </w:rPr>
            </w:pPr>
            <w:r w:rsidRPr="008A64E7">
              <w:rPr>
                <w:rFonts w:eastAsia="Calibri"/>
                <w:noProof/>
                <w:sz w:val="22"/>
                <w:szCs w:val="22"/>
              </w:rPr>
              <w:t>2026 – 2029</w:t>
            </w:r>
          </w:p>
        </w:tc>
      </w:tr>
      <w:tr w:rsidR="00D26AE1" w:rsidRPr="008A64E7" w14:paraId="72B4868D" w14:textId="77777777" w:rsidTr="0065753C">
        <w:trPr>
          <w:jc w:val="center"/>
        </w:trPr>
        <w:tc>
          <w:tcPr>
            <w:tcW w:w="1985" w:type="dxa"/>
            <w:tcBorders>
              <w:bottom w:val="single" w:sz="4" w:space="0" w:color="auto"/>
            </w:tcBorders>
          </w:tcPr>
          <w:p w14:paraId="6B25869D" w14:textId="77777777" w:rsidR="00D26AE1" w:rsidRPr="008A64E7" w:rsidRDefault="00D26AE1" w:rsidP="0065753C">
            <w:pPr>
              <w:jc w:val="center"/>
              <w:rPr>
                <w:b/>
                <w:noProof/>
                <w:sz w:val="22"/>
                <w:szCs w:val="22"/>
                <w:lang w:eastAsia="ja-JP"/>
              </w:rPr>
            </w:pPr>
            <w:r w:rsidRPr="008A64E7">
              <w:rPr>
                <w:noProof/>
                <w:sz w:val="22"/>
                <w:szCs w:val="22"/>
              </w:rPr>
              <w:t>Net expenditure growth</w:t>
            </w:r>
            <w:r w:rsidRPr="008A64E7">
              <w:rPr>
                <w:noProof/>
                <w:sz w:val="22"/>
                <w:szCs w:val="22"/>
              </w:rPr>
              <w:br/>
              <w:t>(annual, %)</w:t>
            </w:r>
          </w:p>
        </w:tc>
        <w:tc>
          <w:tcPr>
            <w:tcW w:w="898" w:type="dxa"/>
            <w:tcBorders>
              <w:bottom w:val="single" w:sz="4" w:space="0" w:color="auto"/>
            </w:tcBorders>
          </w:tcPr>
          <w:p w14:paraId="19AA22BC" w14:textId="77777777" w:rsidR="00D26AE1" w:rsidRPr="008A64E7" w:rsidRDefault="00D26AE1" w:rsidP="0065753C">
            <w:pPr>
              <w:jc w:val="center"/>
              <w:rPr>
                <w:noProof/>
                <w:sz w:val="22"/>
                <w:szCs w:val="22"/>
                <w:lang w:eastAsia="ja-JP"/>
              </w:rPr>
            </w:pPr>
            <w:r w:rsidRPr="008A64E7">
              <w:rPr>
                <w:noProof/>
                <w:sz w:val="22"/>
                <w:szCs w:val="22"/>
                <w:lang w:eastAsia="ja-JP"/>
              </w:rPr>
              <w:t>6.6</w:t>
            </w:r>
          </w:p>
        </w:tc>
        <w:tc>
          <w:tcPr>
            <w:tcW w:w="898" w:type="dxa"/>
            <w:tcBorders>
              <w:bottom w:val="single" w:sz="4" w:space="0" w:color="auto"/>
            </w:tcBorders>
          </w:tcPr>
          <w:p w14:paraId="2F0336C7" w14:textId="77777777" w:rsidR="00D26AE1" w:rsidRPr="008A64E7" w:rsidRDefault="00D26AE1" w:rsidP="0065753C">
            <w:pPr>
              <w:jc w:val="center"/>
              <w:rPr>
                <w:noProof/>
                <w:sz w:val="22"/>
                <w:szCs w:val="22"/>
                <w:lang w:eastAsia="ja-JP"/>
              </w:rPr>
            </w:pPr>
            <w:r w:rsidRPr="008A64E7">
              <w:rPr>
                <w:noProof/>
                <w:sz w:val="22"/>
                <w:szCs w:val="22"/>
                <w:lang w:eastAsia="ja-JP"/>
              </w:rPr>
              <w:t>6.0</w:t>
            </w:r>
          </w:p>
        </w:tc>
        <w:tc>
          <w:tcPr>
            <w:tcW w:w="897" w:type="dxa"/>
            <w:tcBorders>
              <w:bottom w:val="single" w:sz="4" w:space="0" w:color="auto"/>
            </w:tcBorders>
          </w:tcPr>
          <w:p w14:paraId="295937C7" w14:textId="77777777" w:rsidR="00D26AE1" w:rsidRPr="008A64E7" w:rsidRDefault="00D26AE1" w:rsidP="0065753C">
            <w:pPr>
              <w:jc w:val="center"/>
              <w:rPr>
                <w:noProof/>
                <w:sz w:val="22"/>
                <w:szCs w:val="22"/>
                <w:lang w:eastAsia="ja-JP"/>
              </w:rPr>
            </w:pPr>
            <w:r w:rsidRPr="008A64E7">
              <w:rPr>
                <w:noProof/>
                <w:sz w:val="22"/>
                <w:szCs w:val="22"/>
                <w:lang w:eastAsia="ja-JP"/>
              </w:rPr>
              <w:t>7.6</w:t>
            </w:r>
          </w:p>
        </w:tc>
        <w:tc>
          <w:tcPr>
            <w:tcW w:w="898" w:type="dxa"/>
            <w:tcBorders>
              <w:bottom w:val="single" w:sz="4" w:space="0" w:color="auto"/>
            </w:tcBorders>
          </w:tcPr>
          <w:p w14:paraId="5EBD8BB5" w14:textId="77777777" w:rsidR="00D26AE1" w:rsidRPr="008A64E7" w:rsidRDefault="00D26AE1" w:rsidP="0065753C">
            <w:pPr>
              <w:jc w:val="center"/>
              <w:rPr>
                <w:noProof/>
                <w:sz w:val="22"/>
                <w:szCs w:val="22"/>
                <w:lang w:eastAsia="ja-JP"/>
              </w:rPr>
            </w:pPr>
            <w:r w:rsidRPr="008A64E7">
              <w:rPr>
                <w:noProof/>
                <w:sz w:val="22"/>
                <w:szCs w:val="22"/>
                <w:lang w:eastAsia="ja-JP"/>
              </w:rPr>
              <w:t>6.7</w:t>
            </w:r>
          </w:p>
        </w:tc>
        <w:tc>
          <w:tcPr>
            <w:tcW w:w="898" w:type="dxa"/>
            <w:tcBorders>
              <w:bottom w:val="single" w:sz="4" w:space="0" w:color="auto"/>
            </w:tcBorders>
          </w:tcPr>
          <w:p w14:paraId="28A5845C" w14:textId="77777777" w:rsidR="00D26AE1" w:rsidRPr="008A64E7" w:rsidRDefault="00D26AE1" w:rsidP="0065753C">
            <w:pPr>
              <w:jc w:val="center"/>
              <w:rPr>
                <w:noProof/>
                <w:sz w:val="22"/>
                <w:szCs w:val="22"/>
                <w:lang w:eastAsia="ja-JP"/>
              </w:rPr>
            </w:pPr>
            <w:r w:rsidRPr="008A64E7">
              <w:rPr>
                <w:noProof/>
                <w:sz w:val="22"/>
                <w:szCs w:val="22"/>
                <w:lang w:eastAsia="ja-JP"/>
              </w:rPr>
              <w:t>6.4</w:t>
            </w:r>
          </w:p>
        </w:tc>
        <w:tc>
          <w:tcPr>
            <w:tcW w:w="1134" w:type="dxa"/>
            <w:tcBorders>
              <w:bottom w:val="single" w:sz="4" w:space="0" w:color="auto"/>
            </w:tcBorders>
          </w:tcPr>
          <w:p w14:paraId="70D37C95" w14:textId="77777777" w:rsidR="00D26AE1" w:rsidRPr="008A64E7" w:rsidRDefault="00D26AE1" w:rsidP="0065753C">
            <w:pPr>
              <w:jc w:val="center"/>
              <w:rPr>
                <w:noProof/>
                <w:sz w:val="22"/>
                <w:szCs w:val="22"/>
                <w:lang w:eastAsia="ja-JP"/>
              </w:rPr>
            </w:pPr>
            <w:r w:rsidRPr="008A64E7">
              <w:rPr>
                <w:noProof/>
                <w:sz w:val="22"/>
                <w:szCs w:val="22"/>
                <w:lang w:eastAsia="ja-JP"/>
              </w:rPr>
              <w:t>6.7</w:t>
            </w:r>
          </w:p>
        </w:tc>
        <w:tc>
          <w:tcPr>
            <w:tcW w:w="1041" w:type="dxa"/>
            <w:tcBorders>
              <w:bottom w:val="single" w:sz="4" w:space="0" w:color="auto"/>
            </w:tcBorders>
          </w:tcPr>
          <w:p w14:paraId="7C5F650C" w14:textId="77777777" w:rsidR="00D26AE1" w:rsidRPr="008A64E7" w:rsidRDefault="00D26AE1" w:rsidP="0065753C">
            <w:pPr>
              <w:jc w:val="center"/>
              <w:rPr>
                <w:noProof/>
                <w:sz w:val="22"/>
                <w:szCs w:val="22"/>
                <w:lang w:eastAsia="ja-JP"/>
              </w:rPr>
            </w:pPr>
            <w:r w:rsidRPr="008A64E7">
              <w:rPr>
                <w:noProof/>
                <w:sz w:val="22"/>
                <w:szCs w:val="22"/>
                <w:lang w:eastAsia="ja-JP"/>
              </w:rPr>
              <w:t>6.7</w:t>
            </w:r>
          </w:p>
        </w:tc>
      </w:tr>
      <w:tr w:rsidR="00D26AE1" w:rsidRPr="008A64E7" w14:paraId="1CB810A8" w14:textId="77777777" w:rsidTr="00D26AE1">
        <w:trPr>
          <w:trHeight w:val="1448"/>
          <w:jc w:val="center"/>
        </w:trPr>
        <w:tc>
          <w:tcPr>
            <w:tcW w:w="1985" w:type="dxa"/>
            <w:tcBorders>
              <w:bottom w:val="double" w:sz="4" w:space="0" w:color="auto"/>
            </w:tcBorders>
          </w:tcPr>
          <w:p w14:paraId="129ABF8B" w14:textId="77777777" w:rsidR="00D26AE1" w:rsidRPr="008A64E7" w:rsidRDefault="00D26AE1" w:rsidP="0065753C">
            <w:pPr>
              <w:jc w:val="center"/>
              <w:rPr>
                <w:b/>
                <w:noProof/>
                <w:sz w:val="22"/>
                <w:szCs w:val="22"/>
                <w:lang w:eastAsia="ja-JP"/>
              </w:rPr>
            </w:pPr>
            <w:r w:rsidRPr="008A64E7">
              <w:rPr>
                <w:noProof/>
                <w:sz w:val="22"/>
                <w:szCs w:val="22"/>
              </w:rPr>
              <w:t>Net expenditure growth</w:t>
            </w:r>
            <w:r w:rsidRPr="008A64E7">
              <w:rPr>
                <w:noProof/>
                <w:sz w:val="22"/>
                <w:szCs w:val="22"/>
              </w:rPr>
              <w:br/>
              <w:t>(cumulative, from base year 2024(*), %)</w:t>
            </w:r>
          </w:p>
        </w:tc>
        <w:tc>
          <w:tcPr>
            <w:tcW w:w="898" w:type="dxa"/>
            <w:tcBorders>
              <w:bottom w:val="double" w:sz="4" w:space="0" w:color="auto"/>
            </w:tcBorders>
          </w:tcPr>
          <w:p w14:paraId="55B2F5C3" w14:textId="77777777" w:rsidR="00D26AE1" w:rsidRPr="008A64E7" w:rsidRDefault="00D26AE1" w:rsidP="0065753C">
            <w:pPr>
              <w:jc w:val="center"/>
              <w:rPr>
                <w:noProof/>
                <w:sz w:val="22"/>
                <w:szCs w:val="22"/>
                <w:lang w:eastAsia="ja-JP"/>
              </w:rPr>
            </w:pPr>
            <w:r w:rsidRPr="008A64E7">
              <w:rPr>
                <w:noProof/>
                <w:sz w:val="22"/>
                <w:szCs w:val="22"/>
                <w:lang w:eastAsia="ja-JP"/>
              </w:rPr>
              <w:t>16.5</w:t>
            </w:r>
          </w:p>
        </w:tc>
        <w:tc>
          <w:tcPr>
            <w:tcW w:w="898" w:type="dxa"/>
            <w:tcBorders>
              <w:bottom w:val="double" w:sz="4" w:space="0" w:color="auto"/>
            </w:tcBorders>
          </w:tcPr>
          <w:p w14:paraId="4D8B1181" w14:textId="77777777" w:rsidR="00D26AE1" w:rsidRPr="008A64E7" w:rsidRDefault="00D26AE1" w:rsidP="0065753C">
            <w:pPr>
              <w:jc w:val="center"/>
              <w:rPr>
                <w:noProof/>
                <w:sz w:val="22"/>
                <w:szCs w:val="22"/>
                <w:lang w:eastAsia="ja-JP"/>
              </w:rPr>
            </w:pPr>
            <w:r w:rsidRPr="008A64E7">
              <w:rPr>
                <w:noProof/>
                <w:sz w:val="22"/>
                <w:szCs w:val="22"/>
                <w:lang w:eastAsia="ja-JP"/>
              </w:rPr>
              <w:t>23.5</w:t>
            </w:r>
          </w:p>
        </w:tc>
        <w:tc>
          <w:tcPr>
            <w:tcW w:w="897" w:type="dxa"/>
            <w:tcBorders>
              <w:bottom w:val="double" w:sz="4" w:space="0" w:color="auto"/>
            </w:tcBorders>
          </w:tcPr>
          <w:p w14:paraId="6B2B6FA2" w14:textId="77777777" w:rsidR="00D26AE1" w:rsidRPr="008A64E7" w:rsidRDefault="00D26AE1" w:rsidP="0065753C">
            <w:pPr>
              <w:jc w:val="center"/>
              <w:rPr>
                <w:noProof/>
                <w:sz w:val="22"/>
                <w:szCs w:val="22"/>
                <w:lang w:eastAsia="ja-JP"/>
              </w:rPr>
            </w:pPr>
            <w:r w:rsidRPr="008A64E7">
              <w:rPr>
                <w:noProof/>
                <w:sz w:val="22"/>
                <w:szCs w:val="22"/>
                <w:lang w:eastAsia="ja-JP"/>
              </w:rPr>
              <w:t>32.9</w:t>
            </w:r>
          </w:p>
        </w:tc>
        <w:tc>
          <w:tcPr>
            <w:tcW w:w="898" w:type="dxa"/>
            <w:tcBorders>
              <w:bottom w:val="double" w:sz="4" w:space="0" w:color="auto"/>
            </w:tcBorders>
          </w:tcPr>
          <w:p w14:paraId="7C6677A9" w14:textId="77777777" w:rsidR="00D26AE1" w:rsidRPr="008A64E7" w:rsidRDefault="00D26AE1" w:rsidP="0065753C">
            <w:pPr>
              <w:jc w:val="center"/>
              <w:rPr>
                <w:noProof/>
                <w:sz w:val="22"/>
                <w:szCs w:val="22"/>
                <w:lang w:eastAsia="ja-JP"/>
              </w:rPr>
            </w:pPr>
            <w:r w:rsidRPr="008A64E7">
              <w:rPr>
                <w:noProof/>
                <w:sz w:val="22"/>
                <w:szCs w:val="22"/>
                <w:lang w:eastAsia="ja-JP"/>
              </w:rPr>
              <w:t>41.7</w:t>
            </w:r>
          </w:p>
        </w:tc>
        <w:tc>
          <w:tcPr>
            <w:tcW w:w="898" w:type="dxa"/>
            <w:tcBorders>
              <w:bottom w:val="double" w:sz="4" w:space="0" w:color="auto"/>
            </w:tcBorders>
          </w:tcPr>
          <w:p w14:paraId="0209781F" w14:textId="77777777" w:rsidR="00D26AE1" w:rsidRPr="008A64E7" w:rsidRDefault="00D26AE1" w:rsidP="0065753C">
            <w:pPr>
              <w:jc w:val="center"/>
              <w:rPr>
                <w:noProof/>
                <w:sz w:val="22"/>
                <w:szCs w:val="22"/>
                <w:lang w:eastAsia="ja-JP"/>
              </w:rPr>
            </w:pPr>
            <w:r w:rsidRPr="008A64E7">
              <w:rPr>
                <w:noProof/>
                <w:sz w:val="22"/>
                <w:szCs w:val="22"/>
                <w:lang w:eastAsia="ja-JP"/>
              </w:rPr>
              <w:t>50.9</w:t>
            </w:r>
          </w:p>
        </w:tc>
        <w:tc>
          <w:tcPr>
            <w:tcW w:w="1134" w:type="dxa"/>
            <w:tcBorders>
              <w:bottom w:val="double" w:sz="4" w:space="0" w:color="auto"/>
            </w:tcBorders>
          </w:tcPr>
          <w:p w14:paraId="4051FC20" w14:textId="77777777" w:rsidR="00D26AE1" w:rsidRPr="008A64E7" w:rsidRDefault="00D26AE1" w:rsidP="0065753C">
            <w:pPr>
              <w:jc w:val="center"/>
              <w:rPr>
                <w:noProof/>
                <w:sz w:val="22"/>
                <w:szCs w:val="22"/>
                <w:lang w:eastAsia="ja-JP"/>
              </w:rPr>
            </w:pPr>
            <w:r w:rsidRPr="008A64E7">
              <w:rPr>
                <w:noProof/>
                <w:sz w:val="22"/>
                <w:szCs w:val="22"/>
                <w:lang w:eastAsia="ja-JP"/>
              </w:rPr>
              <w:t>–</w:t>
            </w:r>
          </w:p>
        </w:tc>
        <w:tc>
          <w:tcPr>
            <w:tcW w:w="1041" w:type="dxa"/>
            <w:tcBorders>
              <w:bottom w:val="double" w:sz="4" w:space="0" w:color="auto"/>
            </w:tcBorders>
          </w:tcPr>
          <w:p w14:paraId="244240AE" w14:textId="77777777" w:rsidR="00D26AE1" w:rsidRPr="008A64E7" w:rsidRDefault="00D26AE1" w:rsidP="0065753C">
            <w:pPr>
              <w:jc w:val="center"/>
              <w:rPr>
                <w:noProof/>
                <w:sz w:val="22"/>
                <w:szCs w:val="22"/>
                <w:lang w:eastAsia="ja-JP"/>
              </w:rPr>
            </w:pPr>
            <w:r w:rsidRPr="008A64E7">
              <w:rPr>
                <w:noProof/>
                <w:sz w:val="22"/>
                <w:szCs w:val="22"/>
                <w:lang w:eastAsia="ja-JP"/>
              </w:rPr>
              <w:t>–</w:t>
            </w:r>
          </w:p>
        </w:tc>
      </w:tr>
      <w:tr w:rsidR="00D26AE1" w:rsidRPr="008A64E7" w14:paraId="77056732" w14:textId="77777777" w:rsidTr="0065753C">
        <w:trPr>
          <w:trHeight w:val="854"/>
          <w:jc w:val="center"/>
        </w:trPr>
        <w:tc>
          <w:tcPr>
            <w:tcW w:w="1985" w:type="dxa"/>
            <w:tcBorders>
              <w:top w:val="double" w:sz="4" w:space="0" w:color="auto"/>
            </w:tcBorders>
          </w:tcPr>
          <w:p w14:paraId="5C63AE68" w14:textId="77777777" w:rsidR="00D26AE1" w:rsidRPr="008A64E7" w:rsidRDefault="00D26AE1" w:rsidP="0065753C">
            <w:pPr>
              <w:jc w:val="center"/>
              <w:rPr>
                <w:noProof/>
                <w:sz w:val="22"/>
                <w:szCs w:val="22"/>
              </w:rPr>
            </w:pPr>
            <w:r w:rsidRPr="008A64E7">
              <w:rPr>
                <w:noProof/>
                <w:sz w:val="22"/>
                <w:szCs w:val="22"/>
              </w:rPr>
              <w:t>Potential GDP growth (%)</w:t>
            </w:r>
          </w:p>
        </w:tc>
        <w:tc>
          <w:tcPr>
            <w:tcW w:w="898" w:type="dxa"/>
            <w:tcBorders>
              <w:top w:val="double" w:sz="4" w:space="0" w:color="auto"/>
            </w:tcBorders>
          </w:tcPr>
          <w:p w14:paraId="7726C084" w14:textId="77777777" w:rsidR="00D26AE1" w:rsidRPr="008A64E7" w:rsidRDefault="00D26AE1" w:rsidP="0065753C">
            <w:pPr>
              <w:jc w:val="center"/>
              <w:rPr>
                <w:noProof/>
                <w:sz w:val="22"/>
                <w:szCs w:val="22"/>
                <w:lang w:eastAsia="ja-JP"/>
              </w:rPr>
            </w:pPr>
            <w:r w:rsidRPr="008A64E7">
              <w:rPr>
                <w:noProof/>
                <w:sz w:val="22"/>
                <w:szCs w:val="22"/>
                <w:lang w:eastAsia="ja-JP"/>
              </w:rPr>
              <w:t>1.0</w:t>
            </w:r>
          </w:p>
        </w:tc>
        <w:tc>
          <w:tcPr>
            <w:tcW w:w="898" w:type="dxa"/>
            <w:tcBorders>
              <w:top w:val="double" w:sz="4" w:space="0" w:color="auto"/>
            </w:tcBorders>
          </w:tcPr>
          <w:p w14:paraId="24B48802" w14:textId="77777777" w:rsidR="00D26AE1" w:rsidRPr="008A64E7" w:rsidRDefault="00D26AE1" w:rsidP="0065753C">
            <w:pPr>
              <w:jc w:val="center"/>
              <w:rPr>
                <w:noProof/>
                <w:sz w:val="22"/>
                <w:szCs w:val="22"/>
                <w:lang w:eastAsia="ja-JP"/>
              </w:rPr>
            </w:pPr>
            <w:r w:rsidRPr="008A64E7">
              <w:rPr>
                <w:noProof/>
                <w:sz w:val="22"/>
                <w:szCs w:val="22"/>
                <w:lang w:eastAsia="ja-JP"/>
              </w:rPr>
              <w:t>4.6</w:t>
            </w:r>
          </w:p>
        </w:tc>
        <w:tc>
          <w:tcPr>
            <w:tcW w:w="897" w:type="dxa"/>
            <w:tcBorders>
              <w:top w:val="double" w:sz="4" w:space="0" w:color="auto"/>
            </w:tcBorders>
          </w:tcPr>
          <w:p w14:paraId="3CD2788A" w14:textId="77777777" w:rsidR="00D26AE1" w:rsidRPr="008A64E7" w:rsidRDefault="00D26AE1" w:rsidP="0065753C">
            <w:pPr>
              <w:jc w:val="center"/>
              <w:rPr>
                <w:noProof/>
                <w:sz w:val="22"/>
                <w:szCs w:val="22"/>
                <w:lang w:eastAsia="ja-JP"/>
              </w:rPr>
            </w:pPr>
            <w:r w:rsidRPr="008A64E7">
              <w:rPr>
                <w:noProof/>
                <w:sz w:val="22"/>
                <w:szCs w:val="22"/>
                <w:lang w:eastAsia="ja-JP"/>
              </w:rPr>
              <w:t>3.6</w:t>
            </w:r>
          </w:p>
        </w:tc>
        <w:tc>
          <w:tcPr>
            <w:tcW w:w="898" w:type="dxa"/>
            <w:tcBorders>
              <w:top w:val="double" w:sz="4" w:space="0" w:color="auto"/>
            </w:tcBorders>
          </w:tcPr>
          <w:p w14:paraId="7167085E" w14:textId="77777777" w:rsidR="00D26AE1" w:rsidRPr="008A64E7" w:rsidRDefault="00D26AE1" w:rsidP="0065753C">
            <w:pPr>
              <w:jc w:val="center"/>
              <w:rPr>
                <w:noProof/>
                <w:sz w:val="22"/>
                <w:szCs w:val="22"/>
                <w:lang w:eastAsia="ja-JP"/>
              </w:rPr>
            </w:pPr>
            <w:r w:rsidRPr="008A64E7">
              <w:rPr>
                <w:noProof/>
                <w:sz w:val="22"/>
                <w:szCs w:val="22"/>
                <w:lang w:eastAsia="ja-JP"/>
              </w:rPr>
              <w:t>3.6</w:t>
            </w:r>
          </w:p>
        </w:tc>
        <w:tc>
          <w:tcPr>
            <w:tcW w:w="898" w:type="dxa"/>
            <w:tcBorders>
              <w:top w:val="double" w:sz="4" w:space="0" w:color="auto"/>
            </w:tcBorders>
          </w:tcPr>
          <w:p w14:paraId="18B8EDDF" w14:textId="77777777" w:rsidR="00D26AE1" w:rsidRPr="008A64E7" w:rsidRDefault="00D26AE1" w:rsidP="0065753C">
            <w:pPr>
              <w:jc w:val="center"/>
              <w:rPr>
                <w:noProof/>
                <w:sz w:val="22"/>
                <w:szCs w:val="22"/>
                <w:lang w:eastAsia="ja-JP"/>
              </w:rPr>
            </w:pPr>
            <w:r w:rsidRPr="008A64E7">
              <w:rPr>
                <w:noProof/>
                <w:sz w:val="22"/>
                <w:szCs w:val="22"/>
                <w:lang w:eastAsia="ja-JP"/>
              </w:rPr>
              <w:t>3.6</w:t>
            </w:r>
          </w:p>
        </w:tc>
        <w:tc>
          <w:tcPr>
            <w:tcW w:w="1134" w:type="dxa"/>
            <w:tcBorders>
              <w:top w:val="double" w:sz="4" w:space="0" w:color="auto"/>
            </w:tcBorders>
          </w:tcPr>
          <w:p w14:paraId="098A30E6" w14:textId="77777777" w:rsidR="00D26AE1" w:rsidRPr="008A64E7" w:rsidRDefault="00D26AE1" w:rsidP="0065753C">
            <w:pPr>
              <w:jc w:val="center"/>
              <w:rPr>
                <w:noProof/>
                <w:sz w:val="22"/>
                <w:szCs w:val="22"/>
                <w:lang w:eastAsia="ja-JP"/>
              </w:rPr>
            </w:pPr>
            <w:r w:rsidRPr="008A64E7">
              <w:rPr>
                <w:noProof/>
                <w:sz w:val="22"/>
                <w:szCs w:val="22"/>
                <w:lang w:eastAsia="ja-JP"/>
              </w:rPr>
              <w:t>3.3</w:t>
            </w:r>
          </w:p>
        </w:tc>
        <w:tc>
          <w:tcPr>
            <w:tcW w:w="1041" w:type="dxa"/>
            <w:tcBorders>
              <w:top w:val="double" w:sz="4" w:space="0" w:color="auto"/>
            </w:tcBorders>
          </w:tcPr>
          <w:p w14:paraId="15829377" w14:textId="77777777" w:rsidR="00D26AE1" w:rsidRPr="008A64E7" w:rsidRDefault="00D26AE1" w:rsidP="0065753C">
            <w:pPr>
              <w:jc w:val="center"/>
              <w:rPr>
                <w:noProof/>
                <w:sz w:val="22"/>
                <w:szCs w:val="22"/>
                <w:lang w:eastAsia="ja-JP"/>
              </w:rPr>
            </w:pPr>
            <w:r w:rsidRPr="008A64E7">
              <w:rPr>
                <w:noProof/>
                <w:sz w:val="22"/>
                <w:szCs w:val="22"/>
                <w:lang w:eastAsia="ja-JP"/>
              </w:rPr>
              <w:t>3.2</w:t>
            </w:r>
          </w:p>
          <w:p w14:paraId="4D6000A4" w14:textId="77777777" w:rsidR="00D26AE1" w:rsidRPr="008A64E7" w:rsidRDefault="00D26AE1" w:rsidP="0065753C">
            <w:pPr>
              <w:rPr>
                <w:noProof/>
                <w:sz w:val="22"/>
                <w:szCs w:val="22"/>
                <w:lang w:eastAsia="ja-JP"/>
              </w:rPr>
            </w:pPr>
          </w:p>
        </w:tc>
      </w:tr>
      <w:tr w:rsidR="00D26AE1" w:rsidRPr="008A64E7" w14:paraId="46676B21" w14:textId="77777777" w:rsidTr="0065753C">
        <w:trPr>
          <w:trHeight w:val="896"/>
          <w:jc w:val="center"/>
        </w:trPr>
        <w:tc>
          <w:tcPr>
            <w:tcW w:w="1985" w:type="dxa"/>
            <w:tcBorders>
              <w:bottom w:val="single" w:sz="4" w:space="0" w:color="auto"/>
            </w:tcBorders>
          </w:tcPr>
          <w:p w14:paraId="2554DE47" w14:textId="77777777" w:rsidR="00D26AE1" w:rsidRPr="008A64E7" w:rsidRDefault="00D26AE1" w:rsidP="0065753C">
            <w:pPr>
              <w:jc w:val="center"/>
              <w:rPr>
                <w:noProof/>
                <w:sz w:val="22"/>
                <w:szCs w:val="22"/>
              </w:rPr>
            </w:pPr>
            <w:r w:rsidRPr="008A64E7">
              <w:rPr>
                <w:noProof/>
                <w:sz w:val="22"/>
                <w:szCs w:val="22"/>
              </w:rPr>
              <w:t>Inflation (GDP deflator growth) (%)</w:t>
            </w:r>
          </w:p>
        </w:tc>
        <w:tc>
          <w:tcPr>
            <w:tcW w:w="898" w:type="dxa"/>
            <w:tcBorders>
              <w:bottom w:val="single" w:sz="4" w:space="0" w:color="auto"/>
            </w:tcBorders>
          </w:tcPr>
          <w:p w14:paraId="43E02009" w14:textId="77777777" w:rsidR="00D26AE1" w:rsidRPr="008A64E7" w:rsidRDefault="00D26AE1" w:rsidP="0065753C">
            <w:pPr>
              <w:jc w:val="center"/>
              <w:rPr>
                <w:noProof/>
                <w:sz w:val="22"/>
                <w:szCs w:val="22"/>
                <w:lang w:eastAsia="ja-JP"/>
              </w:rPr>
            </w:pPr>
            <w:r w:rsidRPr="008A64E7">
              <w:rPr>
                <w:noProof/>
                <w:sz w:val="22"/>
                <w:szCs w:val="22"/>
              </w:rPr>
              <w:t>2.0</w:t>
            </w:r>
          </w:p>
        </w:tc>
        <w:tc>
          <w:tcPr>
            <w:tcW w:w="898" w:type="dxa"/>
            <w:tcBorders>
              <w:bottom w:val="single" w:sz="4" w:space="0" w:color="auto"/>
            </w:tcBorders>
          </w:tcPr>
          <w:p w14:paraId="0839D5BC" w14:textId="77777777" w:rsidR="00D26AE1" w:rsidRPr="008A64E7" w:rsidRDefault="00D26AE1" w:rsidP="0065753C">
            <w:pPr>
              <w:jc w:val="center"/>
              <w:rPr>
                <w:noProof/>
                <w:sz w:val="22"/>
                <w:szCs w:val="22"/>
                <w:lang w:eastAsia="ja-JP"/>
              </w:rPr>
            </w:pPr>
            <w:r w:rsidRPr="008A64E7">
              <w:rPr>
                <w:noProof/>
                <w:sz w:val="22"/>
                <w:szCs w:val="22"/>
              </w:rPr>
              <w:t>2.1</w:t>
            </w:r>
          </w:p>
        </w:tc>
        <w:tc>
          <w:tcPr>
            <w:tcW w:w="897" w:type="dxa"/>
            <w:tcBorders>
              <w:bottom w:val="single" w:sz="4" w:space="0" w:color="auto"/>
            </w:tcBorders>
          </w:tcPr>
          <w:p w14:paraId="2DC94652" w14:textId="77777777" w:rsidR="00D26AE1" w:rsidRPr="008A64E7" w:rsidRDefault="00D26AE1" w:rsidP="0065753C">
            <w:pPr>
              <w:jc w:val="center"/>
              <w:rPr>
                <w:noProof/>
                <w:sz w:val="22"/>
                <w:szCs w:val="22"/>
                <w:lang w:eastAsia="ja-JP"/>
              </w:rPr>
            </w:pPr>
            <w:r w:rsidRPr="008A64E7">
              <w:rPr>
                <w:noProof/>
                <w:sz w:val="22"/>
                <w:szCs w:val="22"/>
              </w:rPr>
              <w:t>2.2</w:t>
            </w:r>
          </w:p>
        </w:tc>
        <w:tc>
          <w:tcPr>
            <w:tcW w:w="898" w:type="dxa"/>
            <w:tcBorders>
              <w:bottom w:val="single" w:sz="4" w:space="0" w:color="auto"/>
            </w:tcBorders>
          </w:tcPr>
          <w:p w14:paraId="1D9B7409" w14:textId="77777777" w:rsidR="00D26AE1" w:rsidRPr="008A64E7" w:rsidRDefault="00D26AE1" w:rsidP="0065753C">
            <w:pPr>
              <w:jc w:val="center"/>
              <w:rPr>
                <w:noProof/>
                <w:sz w:val="22"/>
                <w:szCs w:val="22"/>
                <w:lang w:eastAsia="ja-JP"/>
              </w:rPr>
            </w:pPr>
            <w:r w:rsidRPr="008A64E7">
              <w:rPr>
                <w:noProof/>
                <w:sz w:val="22"/>
                <w:szCs w:val="22"/>
              </w:rPr>
              <w:t>2.2</w:t>
            </w:r>
          </w:p>
        </w:tc>
        <w:tc>
          <w:tcPr>
            <w:tcW w:w="898" w:type="dxa"/>
            <w:tcBorders>
              <w:bottom w:val="single" w:sz="4" w:space="0" w:color="auto"/>
            </w:tcBorders>
          </w:tcPr>
          <w:p w14:paraId="6FBF323E" w14:textId="77777777" w:rsidR="00D26AE1" w:rsidRPr="008A64E7" w:rsidRDefault="00D26AE1" w:rsidP="0065753C">
            <w:pPr>
              <w:jc w:val="center"/>
              <w:rPr>
                <w:noProof/>
                <w:sz w:val="22"/>
                <w:szCs w:val="22"/>
                <w:lang w:eastAsia="ja-JP"/>
              </w:rPr>
            </w:pPr>
            <w:r w:rsidRPr="008A64E7">
              <w:rPr>
                <w:noProof/>
                <w:sz w:val="22"/>
                <w:szCs w:val="22"/>
              </w:rPr>
              <w:t>2.3</w:t>
            </w:r>
          </w:p>
        </w:tc>
        <w:tc>
          <w:tcPr>
            <w:tcW w:w="1134" w:type="dxa"/>
            <w:tcBorders>
              <w:bottom w:val="single" w:sz="4" w:space="0" w:color="auto"/>
            </w:tcBorders>
          </w:tcPr>
          <w:p w14:paraId="14F75E7A" w14:textId="77777777" w:rsidR="00D26AE1" w:rsidRPr="008A64E7" w:rsidRDefault="00D26AE1" w:rsidP="0065753C">
            <w:pPr>
              <w:jc w:val="center"/>
              <w:rPr>
                <w:noProof/>
                <w:sz w:val="22"/>
                <w:szCs w:val="22"/>
                <w:lang w:eastAsia="ja-JP"/>
              </w:rPr>
            </w:pPr>
            <w:r w:rsidRPr="008A64E7">
              <w:rPr>
                <w:noProof/>
                <w:sz w:val="22"/>
                <w:szCs w:val="22"/>
                <w:lang w:eastAsia="ja-JP"/>
              </w:rPr>
              <w:t>2.</w:t>
            </w:r>
            <w:r w:rsidR="00CA1F24">
              <w:rPr>
                <w:noProof/>
                <w:sz w:val="22"/>
                <w:szCs w:val="22"/>
                <w:lang w:eastAsia="ja-JP"/>
              </w:rPr>
              <w:t>2</w:t>
            </w:r>
          </w:p>
        </w:tc>
        <w:tc>
          <w:tcPr>
            <w:tcW w:w="1041" w:type="dxa"/>
            <w:tcBorders>
              <w:bottom w:val="single" w:sz="4" w:space="0" w:color="auto"/>
            </w:tcBorders>
          </w:tcPr>
          <w:p w14:paraId="70F01BCD" w14:textId="77777777" w:rsidR="00D26AE1" w:rsidRPr="008A64E7" w:rsidRDefault="00D26AE1" w:rsidP="0065753C">
            <w:pPr>
              <w:jc w:val="center"/>
              <w:rPr>
                <w:noProof/>
                <w:sz w:val="22"/>
                <w:szCs w:val="22"/>
                <w:lang w:eastAsia="ja-JP"/>
              </w:rPr>
            </w:pPr>
            <w:r w:rsidRPr="008A64E7">
              <w:rPr>
                <w:noProof/>
                <w:sz w:val="22"/>
                <w:szCs w:val="22"/>
                <w:lang w:eastAsia="ja-JP"/>
              </w:rPr>
              <w:t>2.</w:t>
            </w:r>
            <w:r w:rsidR="00CA1F24">
              <w:rPr>
                <w:noProof/>
                <w:sz w:val="22"/>
                <w:szCs w:val="22"/>
                <w:lang w:eastAsia="ja-JP"/>
              </w:rPr>
              <w:t>1</w:t>
            </w:r>
          </w:p>
        </w:tc>
      </w:tr>
    </w:tbl>
    <w:p w14:paraId="08859AF2" w14:textId="77777777" w:rsidR="00D26AE1" w:rsidRPr="008A64E7" w:rsidRDefault="00D26AE1" w:rsidP="00D26AE1">
      <w:pPr>
        <w:pStyle w:val="ListParagraph"/>
        <w:spacing w:before="120" w:after="120"/>
        <w:rPr>
          <w:rFonts w:ascii="Times New Roman" w:hAnsi="Times New Roman" w:cs="Times New Roman"/>
          <w:noProof/>
          <w:sz w:val="18"/>
          <w:szCs w:val="18"/>
          <w:lang w:eastAsia="ja-JP"/>
        </w:rPr>
      </w:pPr>
      <w:r w:rsidRPr="008A64E7">
        <w:rPr>
          <w:rFonts w:ascii="Times New Roman" w:hAnsi="Times New Roman" w:cs="Times New Roman"/>
          <w:noProof/>
          <w:sz w:val="18"/>
          <w:szCs w:val="18"/>
          <w:lang w:eastAsia="ja-JP"/>
        </w:rPr>
        <w:t xml:space="preserve">Source: Medium-term fiscal-structural plan of Ireland (January 2026) and Commission calculations. </w:t>
      </w:r>
    </w:p>
    <w:p w14:paraId="0895F41C" w14:textId="77777777" w:rsidR="00D26AE1" w:rsidRPr="008A64E7" w:rsidRDefault="00D26AE1" w:rsidP="00D26AE1">
      <w:pPr>
        <w:pStyle w:val="ListParagraph"/>
        <w:spacing w:before="120" w:after="120"/>
        <w:jc w:val="both"/>
        <w:rPr>
          <w:rFonts w:ascii="Times New Roman" w:hAnsi="Times New Roman" w:cs="Times New Roman"/>
          <w:noProof/>
          <w:sz w:val="18"/>
          <w:szCs w:val="18"/>
          <w:lang w:eastAsia="ja-JP"/>
        </w:rPr>
      </w:pPr>
      <w:r w:rsidRPr="008A64E7">
        <w:rPr>
          <w:rFonts w:ascii="Times New Roman" w:hAnsi="Times New Roman" w:cs="Times New Roman"/>
          <w:noProof/>
          <w:sz w:val="18"/>
          <w:szCs w:val="18"/>
          <w:lang w:eastAsia="ja-JP"/>
        </w:rPr>
        <w:t xml:space="preserve">(*) The cumulative growth rates are calculated by reference to the base year of 2024, </w:t>
      </w:r>
      <w:r w:rsidRPr="008A64E7">
        <w:rPr>
          <w:rFonts w:ascii="Times New Roman" w:hAnsi="Times New Roman" w:cs="Times New Roman"/>
          <w:noProof/>
          <w:sz w:val="18"/>
          <w:szCs w:val="18"/>
        </w:rPr>
        <w:t>the latest year for which outturn fiscal data have been published by the national statistical institute and Eurostat</w:t>
      </w:r>
      <w:r w:rsidRPr="008A64E7">
        <w:rPr>
          <w:rFonts w:ascii="Times New Roman" w:hAnsi="Times New Roman" w:cs="Times New Roman"/>
          <w:noProof/>
          <w:sz w:val="18"/>
          <w:szCs w:val="18"/>
          <w:lang w:eastAsia="ja-JP"/>
        </w:rPr>
        <w:t>. For 2025, the plan projects net expenditure growth of 9.3%. The cumulative balance of the control account for the first year (2026) and subsequent years of the plan of January 2026 will include the difference between that projection and the outturn data for 2025</w:t>
      </w:r>
      <w:r w:rsidRPr="008A64E7">
        <w:rPr>
          <w:rFonts w:ascii="Times New Roman" w:hAnsi="Times New Roman" w:cs="Times New Roman"/>
          <w:noProof/>
          <w:sz w:val="18"/>
          <w:szCs w:val="18"/>
        </w:rPr>
        <w:t>.</w:t>
      </w:r>
    </w:p>
    <w:p w14:paraId="7BC28081" w14:textId="77777777" w:rsidR="00D26AE1" w:rsidRPr="008A64E7" w:rsidRDefault="00D26AE1" w:rsidP="00A44447">
      <w:pPr>
        <w:rPr>
          <w:noProof/>
        </w:rPr>
      </w:pPr>
    </w:p>
    <w:p w14:paraId="6FC8C6C0" w14:textId="77777777" w:rsidR="00D26AE1" w:rsidRPr="008A64E7" w:rsidRDefault="00D26AE1" w:rsidP="00855638">
      <w:pPr>
        <w:pStyle w:val="Point0"/>
        <w:rPr>
          <w:noProof/>
          <w:lang w:eastAsia="ja-JP"/>
        </w:rPr>
      </w:pPr>
      <w:r>
        <w:rPr>
          <w:noProof/>
        </w:rPr>
        <w:t>(21)</w:t>
      </w:r>
      <w:r>
        <w:rPr>
          <w:noProof/>
        </w:rPr>
        <w:tab/>
      </w:r>
      <w:r w:rsidRPr="008A64E7">
        <w:rPr>
          <w:noProof/>
          <w:lang w:eastAsia="ja-JP"/>
        </w:rPr>
        <w:t xml:space="preserve">The plan estimates the net expenditure growth rate in 2025 to have been 9.3%. This growth rate is relevant for defining the cumulative net expenditure growth rates for 2026-2030 shown in Table 1, as the plan’s base year is 2024, the last year for which outturn data have been published by the national statistical institute and Eurostat. If outturn data for 2025 available in spring 2026 are in line with the net expenditure growth rate estimated in the plan, it would mean that, compared to the Council Recommendation of 21 January 2025, Ireland would register an annual deviation of 0.8% of GDP and a cumulative deviation of 0.5 % of GDP (see Table 2). </w:t>
      </w:r>
      <w:bookmarkStart w:id="2" w:name="_Hlk220075685"/>
      <w:r w:rsidRPr="008A64E7">
        <w:rPr>
          <w:noProof/>
          <w:lang w:eastAsia="ja-JP"/>
        </w:rPr>
        <w:t xml:space="preserve">At the same time, if the ratio of the government debt to GDP does not exceed the 60% of GDP reference value in 2025, as reported in the plan, the Commission would not prepare a report in accordance with Article 126(3) TFEU </w:t>
      </w:r>
      <w:r w:rsidRPr="008A64E7">
        <w:rPr>
          <w:rStyle w:val="FootnoteReference"/>
          <w:noProof/>
          <w:szCs w:val="24"/>
          <w:lang w:eastAsia="ja-JP"/>
        </w:rPr>
        <w:footnoteReference w:id="11"/>
      </w:r>
      <w:r w:rsidRPr="008A64E7">
        <w:rPr>
          <w:noProof/>
          <w:lang w:eastAsia="ja-JP"/>
        </w:rPr>
        <w:t xml:space="preserve">. </w:t>
      </w:r>
      <w:bookmarkEnd w:id="2"/>
      <w:r w:rsidRPr="008A64E7">
        <w:rPr>
          <w:noProof/>
          <w:lang w:eastAsia="ja-JP"/>
        </w:rPr>
        <w:t>According to the authorities, higher net expenditure growth in 2025 compared to the Commission’s estimate published in the Commission Opinion on the 2026 Draft Budgetary Plan of Ireland is explained by the more recent outturns of estimated spending in 2025, as published in the Revised Estimates Volume for Public Services 2026.</w:t>
      </w:r>
    </w:p>
    <w:p w14:paraId="047DB78E" w14:textId="77777777" w:rsidR="00D26AE1" w:rsidRPr="008A64E7" w:rsidRDefault="00D26AE1" w:rsidP="00D26AE1">
      <w:pPr>
        <w:ind w:left="851" w:hanging="851"/>
        <w:rPr>
          <w:noProof/>
          <w:szCs w:val="24"/>
          <w:lang w:eastAsia="ja-JP"/>
        </w:rPr>
      </w:pPr>
    </w:p>
    <w:p w14:paraId="65F7632E" w14:textId="77777777" w:rsidR="00D26AE1" w:rsidRPr="008A64E7" w:rsidRDefault="00D26AE1" w:rsidP="00D26AE1">
      <w:pPr>
        <w:keepNext/>
        <w:ind w:left="360"/>
        <w:rPr>
          <w:b/>
          <w:bCs/>
          <w:noProof/>
          <w:szCs w:val="24"/>
          <w:lang w:eastAsia="ja-JP"/>
        </w:rPr>
      </w:pPr>
      <w:r w:rsidRPr="008A64E7">
        <w:rPr>
          <w:b/>
          <w:bCs/>
          <w:noProof/>
          <w:szCs w:val="24"/>
          <w:lang w:eastAsia="ja-JP"/>
        </w:rPr>
        <w:t>Table 2: Net expenditure growth in 2025</w:t>
      </w:r>
    </w:p>
    <w:tbl>
      <w:tblPr>
        <w:tblW w:w="8980" w:type="dxa"/>
        <w:tblLook w:val="04A0" w:firstRow="1" w:lastRow="0" w:firstColumn="1" w:lastColumn="0" w:noHBand="0" w:noVBand="1"/>
      </w:tblPr>
      <w:tblGrid>
        <w:gridCol w:w="4180"/>
        <w:gridCol w:w="1200"/>
        <w:gridCol w:w="1200"/>
        <w:gridCol w:w="2400"/>
      </w:tblGrid>
      <w:tr w:rsidR="00D26AE1" w:rsidRPr="008A64E7" w14:paraId="338820C6" w14:textId="77777777" w:rsidTr="0065753C">
        <w:trPr>
          <w:trHeight w:val="1200"/>
        </w:trPr>
        <w:tc>
          <w:tcPr>
            <w:tcW w:w="4180" w:type="dxa"/>
            <w:tcBorders>
              <w:top w:val="single" w:sz="4" w:space="0" w:color="auto"/>
              <w:left w:val="nil"/>
              <w:bottom w:val="nil"/>
              <w:right w:val="nil"/>
            </w:tcBorders>
            <w:noWrap/>
            <w:vAlign w:val="bottom"/>
            <w:hideMark/>
          </w:tcPr>
          <w:p w14:paraId="5EA4B613" w14:textId="77777777" w:rsidR="00D26AE1" w:rsidRPr="008A64E7" w:rsidRDefault="00D26AE1" w:rsidP="0065753C">
            <w:pPr>
              <w:spacing w:after="0"/>
              <w:rPr>
                <w:rFonts w:eastAsia="Times New Roman"/>
                <w:noProof/>
                <w:color w:val="000000"/>
                <w:sz w:val="22"/>
                <w:lang w:val="en-IE" w:eastAsia="en-IE"/>
              </w:rPr>
            </w:pPr>
            <w:r w:rsidRPr="008A64E7">
              <w:rPr>
                <w:rFonts w:eastAsia="Times New Roman"/>
                <w:noProof/>
                <w:color w:val="000000"/>
                <w:sz w:val="22"/>
                <w:lang w:val="en-IE" w:eastAsia="en-IE"/>
              </w:rPr>
              <w:t> </w:t>
            </w:r>
          </w:p>
        </w:tc>
        <w:tc>
          <w:tcPr>
            <w:tcW w:w="2400" w:type="dxa"/>
            <w:gridSpan w:val="2"/>
            <w:tcBorders>
              <w:top w:val="single" w:sz="4" w:space="0" w:color="auto"/>
              <w:left w:val="single" w:sz="4" w:space="0" w:color="auto"/>
              <w:bottom w:val="single" w:sz="4" w:space="0" w:color="auto"/>
              <w:right w:val="single" w:sz="4" w:space="0" w:color="000000"/>
            </w:tcBorders>
            <w:vAlign w:val="center"/>
            <w:hideMark/>
          </w:tcPr>
          <w:p w14:paraId="6FE9D2FD"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Net expenditure growth rate, %</w:t>
            </w:r>
          </w:p>
        </w:tc>
        <w:tc>
          <w:tcPr>
            <w:tcW w:w="2400" w:type="dxa"/>
            <w:tcBorders>
              <w:top w:val="single" w:sz="4" w:space="0" w:color="auto"/>
              <w:left w:val="nil"/>
              <w:bottom w:val="single" w:sz="4" w:space="0" w:color="auto"/>
              <w:right w:val="nil"/>
            </w:tcBorders>
            <w:vAlign w:val="center"/>
            <w:hideMark/>
          </w:tcPr>
          <w:p w14:paraId="785016D0"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Expected deviations vis-à-vis the Recommendation of January 2025, % of GDP</w:t>
            </w:r>
          </w:p>
        </w:tc>
      </w:tr>
      <w:tr w:rsidR="00D26AE1" w:rsidRPr="008A64E7" w14:paraId="4F000A0E" w14:textId="77777777" w:rsidTr="0065753C">
        <w:trPr>
          <w:trHeight w:val="315"/>
        </w:trPr>
        <w:tc>
          <w:tcPr>
            <w:tcW w:w="4180" w:type="dxa"/>
            <w:tcBorders>
              <w:top w:val="nil"/>
              <w:left w:val="nil"/>
              <w:bottom w:val="double" w:sz="6" w:space="0" w:color="auto"/>
              <w:right w:val="nil"/>
            </w:tcBorders>
            <w:noWrap/>
            <w:vAlign w:val="bottom"/>
            <w:hideMark/>
          </w:tcPr>
          <w:p w14:paraId="085E2579" w14:textId="77777777" w:rsidR="00D26AE1" w:rsidRPr="008A64E7" w:rsidRDefault="00D26AE1" w:rsidP="0065753C">
            <w:pPr>
              <w:spacing w:after="0"/>
              <w:rPr>
                <w:rFonts w:eastAsia="Times New Roman"/>
                <w:noProof/>
                <w:color w:val="000000"/>
                <w:sz w:val="22"/>
                <w:lang w:val="en-IE" w:eastAsia="en-IE"/>
              </w:rPr>
            </w:pPr>
            <w:r w:rsidRPr="008A64E7">
              <w:rPr>
                <w:rFonts w:eastAsia="Times New Roman"/>
                <w:noProof/>
                <w:color w:val="000000"/>
                <w:sz w:val="22"/>
                <w:lang w:val="en-IE" w:eastAsia="en-IE"/>
              </w:rPr>
              <w:t> </w:t>
            </w:r>
          </w:p>
        </w:tc>
        <w:tc>
          <w:tcPr>
            <w:tcW w:w="1200" w:type="dxa"/>
            <w:tcBorders>
              <w:top w:val="nil"/>
              <w:left w:val="single" w:sz="4" w:space="0" w:color="auto"/>
              <w:bottom w:val="double" w:sz="6" w:space="0" w:color="auto"/>
              <w:right w:val="nil"/>
            </w:tcBorders>
            <w:noWrap/>
            <w:vAlign w:val="center"/>
            <w:hideMark/>
          </w:tcPr>
          <w:p w14:paraId="1ED048C2"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2024</w:t>
            </w:r>
          </w:p>
        </w:tc>
        <w:tc>
          <w:tcPr>
            <w:tcW w:w="1200" w:type="dxa"/>
            <w:tcBorders>
              <w:top w:val="nil"/>
              <w:left w:val="nil"/>
              <w:bottom w:val="double" w:sz="6" w:space="0" w:color="auto"/>
              <w:right w:val="nil"/>
            </w:tcBorders>
            <w:noWrap/>
            <w:vAlign w:val="center"/>
            <w:hideMark/>
          </w:tcPr>
          <w:p w14:paraId="3783FDFD"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2025</w:t>
            </w:r>
          </w:p>
        </w:tc>
        <w:tc>
          <w:tcPr>
            <w:tcW w:w="2400" w:type="dxa"/>
            <w:tcBorders>
              <w:top w:val="nil"/>
              <w:left w:val="single" w:sz="4" w:space="0" w:color="auto"/>
              <w:bottom w:val="double" w:sz="6" w:space="0" w:color="auto"/>
              <w:right w:val="nil"/>
            </w:tcBorders>
            <w:noWrap/>
            <w:vAlign w:val="center"/>
            <w:hideMark/>
          </w:tcPr>
          <w:p w14:paraId="5DB39FA3"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2025</w:t>
            </w:r>
          </w:p>
        </w:tc>
      </w:tr>
      <w:tr w:rsidR="00D26AE1" w:rsidRPr="008A64E7" w14:paraId="6B4B8BF7" w14:textId="77777777" w:rsidTr="0065753C">
        <w:trPr>
          <w:trHeight w:val="615"/>
        </w:trPr>
        <w:tc>
          <w:tcPr>
            <w:tcW w:w="4180" w:type="dxa"/>
            <w:tcBorders>
              <w:top w:val="nil"/>
              <w:left w:val="nil"/>
              <w:bottom w:val="single" w:sz="4" w:space="0" w:color="auto"/>
              <w:right w:val="nil"/>
            </w:tcBorders>
            <w:vAlign w:val="bottom"/>
            <w:hideMark/>
          </w:tcPr>
          <w:p w14:paraId="4F8E8CC2" w14:textId="77777777" w:rsidR="00D26AE1" w:rsidRPr="008A64E7" w:rsidRDefault="00D26AE1" w:rsidP="0065753C">
            <w:pPr>
              <w:spacing w:after="0"/>
              <w:rPr>
                <w:rFonts w:eastAsia="Times New Roman"/>
                <w:noProof/>
                <w:color w:val="000000"/>
                <w:sz w:val="22"/>
                <w:lang w:val="en-IE" w:eastAsia="en-IE"/>
              </w:rPr>
            </w:pPr>
            <w:r w:rsidRPr="008A64E7">
              <w:rPr>
                <w:rFonts w:eastAsia="Times New Roman"/>
                <w:noProof/>
                <w:color w:val="000000"/>
                <w:sz w:val="22"/>
                <w:lang w:val="en-IE" w:eastAsia="en-IE"/>
              </w:rPr>
              <w:t>Maximum growth rate, annual (Council Recommendation of 21 January 2025)</w:t>
            </w:r>
          </w:p>
        </w:tc>
        <w:tc>
          <w:tcPr>
            <w:tcW w:w="1200" w:type="dxa"/>
            <w:tcBorders>
              <w:top w:val="nil"/>
              <w:left w:val="single" w:sz="4" w:space="0" w:color="auto"/>
              <w:bottom w:val="single" w:sz="4" w:space="0" w:color="auto"/>
              <w:right w:val="nil"/>
            </w:tcBorders>
            <w:noWrap/>
            <w:vAlign w:val="center"/>
            <w:hideMark/>
          </w:tcPr>
          <w:p w14:paraId="2ABAC7DE"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9.8(*)</w:t>
            </w:r>
          </w:p>
        </w:tc>
        <w:tc>
          <w:tcPr>
            <w:tcW w:w="1200" w:type="dxa"/>
            <w:tcBorders>
              <w:top w:val="nil"/>
              <w:left w:val="nil"/>
              <w:bottom w:val="single" w:sz="4" w:space="0" w:color="auto"/>
              <w:right w:val="nil"/>
            </w:tcBorders>
            <w:noWrap/>
            <w:vAlign w:val="center"/>
            <w:hideMark/>
          </w:tcPr>
          <w:p w14:paraId="5A925DDF"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5.1</w:t>
            </w:r>
          </w:p>
        </w:tc>
        <w:tc>
          <w:tcPr>
            <w:tcW w:w="2400" w:type="dxa"/>
            <w:tcBorders>
              <w:top w:val="nil"/>
              <w:left w:val="single" w:sz="4" w:space="0" w:color="auto"/>
              <w:bottom w:val="single" w:sz="4" w:space="0" w:color="auto"/>
              <w:right w:val="nil"/>
            </w:tcBorders>
            <w:noWrap/>
            <w:vAlign w:val="center"/>
            <w:hideMark/>
          </w:tcPr>
          <w:p w14:paraId="3C282621"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w:t>
            </w:r>
          </w:p>
        </w:tc>
      </w:tr>
      <w:tr w:rsidR="00D26AE1" w:rsidRPr="008A64E7" w14:paraId="4ACF04C8" w14:textId="77777777" w:rsidTr="0065753C">
        <w:trPr>
          <w:trHeight w:val="615"/>
        </w:trPr>
        <w:tc>
          <w:tcPr>
            <w:tcW w:w="4180" w:type="dxa"/>
            <w:tcBorders>
              <w:top w:val="nil"/>
              <w:left w:val="nil"/>
              <w:bottom w:val="double" w:sz="6" w:space="0" w:color="auto"/>
              <w:right w:val="nil"/>
            </w:tcBorders>
            <w:vAlign w:val="bottom"/>
            <w:hideMark/>
          </w:tcPr>
          <w:p w14:paraId="4C45639D" w14:textId="77777777" w:rsidR="00D26AE1" w:rsidRPr="008A64E7" w:rsidRDefault="00D26AE1" w:rsidP="0065753C">
            <w:pPr>
              <w:spacing w:after="0"/>
              <w:rPr>
                <w:rFonts w:eastAsia="Times New Roman"/>
                <w:noProof/>
                <w:color w:val="000000"/>
                <w:sz w:val="22"/>
                <w:lang w:val="en-IE" w:eastAsia="en-IE"/>
              </w:rPr>
            </w:pPr>
            <w:r w:rsidRPr="008A64E7">
              <w:rPr>
                <w:rFonts w:eastAsia="Times New Roman"/>
                <w:noProof/>
                <w:color w:val="000000"/>
                <w:sz w:val="22"/>
                <w:lang w:val="en-IE" w:eastAsia="en-IE"/>
              </w:rPr>
              <w:t>Maximum growth rate, cumulated (Council Recommendation of 21 January 2025)</w:t>
            </w:r>
          </w:p>
        </w:tc>
        <w:tc>
          <w:tcPr>
            <w:tcW w:w="1200" w:type="dxa"/>
            <w:tcBorders>
              <w:top w:val="nil"/>
              <w:left w:val="single" w:sz="4" w:space="0" w:color="auto"/>
              <w:bottom w:val="double" w:sz="6" w:space="0" w:color="auto"/>
              <w:right w:val="nil"/>
            </w:tcBorders>
            <w:noWrap/>
            <w:vAlign w:val="center"/>
            <w:hideMark/>
          </w:tcPr>
          <w:p w14:paraId="1D0B52A2"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 xml:space="preserve"> -</w:t>
            </w:r>
          </w:p>
        </w:tc>
        <w:tc>
          <w:tcPr>
            <w:tcW w:w="1200" w:type="dxa"/>
            <w:tcBorders>
              <w:top w:val="nil"/>
              <w:left w:val="nil"/>
              <w:bottom w:val="double" w:sz="6" w:space="0" w:color="auto"/>
              <w:right w:val="nil"/>
            </w:tcBorders>
            <w:noWrap/>
            <w:vAlign w:val="center"/>
            <w:hideMark/>
          </w:tcPr>
          <w:p w14:paraId="566DC719"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15.4</w:t>
            </w:r>
          </w:p>
        </w:tc>
        <w:tc>
          <w:tcPr>
            <w:tcW w:w="2400" w:type="dxa"/>
            <w:tcBorders>
              <w:top w:val="nil"/>
              <w:left w:val="single" w:sz="4" w:space="0" w:color="auto"/>
              <w:bottom w:val="double" w:sz="6" w:space="0" w:color="auto"/>
              <w:right w:val="nil"/>
            </w:tcBorders>
            <w:noWrap/>
            <w:vAlign w:val="center"/>
            <w:hideMark/>
          </w:tcPr>
          <w:p w14:paraId="4C7BF767"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w:t>
            </w:r>
          </w:p>
        </w:tc>
      </w:tr>
      <w:tr w:rsidR="00D26AE1" w:rsidRPr="008A64E7" w14:paraId="4B3DAABF" w14:textId="77777777" w:rsidTr="0065753C">
        <w:trPr>
          <w:trHeight w:val="615"/>
        </w:trPr>
        <w:tc>
          <w:tcPr>
            <w:tcW w:w="4180" w:type="dxa"/>
            <w:tcBorders>
              <w:top w:val="nil"/>
              <w:left w:val="nil"/>
              <w:bottom w:val="nil"/>
              <w:right w:val="nil"/>
            </w:tcBorders>
            <w:vAlign w:val="center"/>
            <w:hideMark/>
          </w:tcPr>
          <w:p w14:paraId="02F748BF" w14:textId="77777777" w:rsidR="00D26AE1" w:rsidRPr="008A64E7" w:rsidRDefault="00D26AE1" w:rsidP="0065753C">
            <w:pPr>
              <w:spacing w:after="0"/>
              <w:rPr>
                <w:rFonts w:eastAsia="Times New Roman"/>
                <w:noProof/>
                <w:color w:val="000000"/>
                <w:sz w:val="22"/>
                <w:lang w:val="en-IE" w:eastAsia="en-IE"/>
              </w:rPr>
            </w:pPr>
            <w:r w:rsidRPr="008A64E7">
              <w:rPr>
                <w:rFonts w:eastAsia="Times New Roman"/>
                <w:noProof/>
                <w:color w:val="000000"/>
                <w:sz w:val="22"/>
                <w:lang w:val="en-IE" w:eastAsia="en-IE"/>
              </w:rPr>
              <w:t>Annual (Commission Autumn 2025 Forecast)</w:t>
            </w:r>
          </w:p>
        </w:tc>
        <w:tc>
          <w:tcPr>
            <w:tcW w:w="1200" w:type="dxa"/>
            <w:tcBorders>
              <w:top w:val="nil"/>
              <w:left w:val="single" w:sz="4" w:space="0" w:color="auto"/>
              <w:bottom w:val="nil"/>
              <w:right w:val="nil"/>
            </w:tcBorders>
            <w:noWrap/>
            <w:vAlign w:val="center"/>
            <w:hideMark/>
          </w:tcPr>
          <w:p w14:paraId="63AE83ED"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8.0</w:t>
            </w:r>
          </w:p>
        </w:tc>
        <w:tc>
          <w:tcPr>
            <w:tcW w:w="1200" w:type="dxa"/>
            <w:tcBorders>
              <w:top w:val="nil"/>
              <w:left w:val="nil"/>
              <w:bottom w:val="nil"/>
              <w:right w:val="nil"/>
            </w:tcBorders>
            <w:noWrap/>
            <w:vAlign w:val="center"/>
            <w:hideMark/>
          </w:tcPr>
          <w:p w14:paraId="39081250"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7.7</w:t>
            </w:r>
          </w:p>
        </w:tc>
        <w:tc>
          <w:tcPr>
            <w:tcW w:w="2400" w:type="dxa"/>
            <w:tcBorders>
              <w:top w:val="nil"/>
              <w:left w:val="single" w:sz="4" w:space="0" w:color="auto"/>
              <w:bottom w:val="nil"/>
              <w:right w:val="nil"/>
            </w:tcBorders>
            <w:noWrap/>
            <w:vAlign w:val="center"/>
            <w:hideMark/>
          </w:tcPr>
          <w:p w14:paraId="05B3512C"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0.5</w:t>
            </w:r>
          </w:p>
        </w:tc>
      </w:tr>
      <w:tr w:rsidR="00D26AE1" w:rsidRPr="008A64E7" w14:paraId="6E108E5E" w14:textId="77777777" w:rsidTr="0065753C">
        <w:trPr>
          <w:trHeight w:val="615"/>
        </w:trPr>
        <w:tc>
          <w:tcPr>
            <w:tcW w:w="4180" w:type="dxa"/>
            <w:tcBorders>
              <w:top w:val="single" w:sz="4" w:space="0" w:color="auto"/>
              <w:left w:val="nil"/>
              <w:bottom w:val="double" w:sz="6" w:space="0" w:color="auto"/>
              <w:right w:val="nil"/>
            </w:tcBorders>
            <w:vAlign w:val="center"/>
            <w:hideMark/>
          </w:tcPr>
          <w:p w14:paraId="17CC5035" w14:textId="77777777" w:rsidR="00D26AE1" w:rsidRPr="008A64E7" w:rsidRDefault="00D26AE1" w:rsidP="0065753C">
            <w:pPr>
              <w:spacing w:after="0"/>
              <w:rPr>
                <w:rFonts w:eastAsia="Times New Roman"/>
                <w:noProof/>
                <w:color w:val="000000"/>
                <w:sz w:val="22"/>
                <w:lang w:val="en-IE" w:eastAsia="en-IE"/>
              </w:rPr>
            </w:pPr>
            <w:r w:rsidRPr="008A64E7">
              <w:rPr>
                <w:rFonts w:eastAsia="Times New Roman"/>
                <w:noProof/>
                <w:color w:val="000000"/>
                <w:sz w:val="22"/>
                <w:lang w:val="en-IE" w:eastAsia="en-IE"/>
              </w:rPr>
              <w:t>Cumulated (Commission Autumn 2025 Forecast)</w:t>
            </w:r>
          </w:p>
        </w:tc>
        <w:tc>
          <w:tcPr>
            <w:tcW w:w="1200" w:type="dxa"/>
            <w:tcBorders>
              <w:top w:val="single" w:sz="4" w:space="0" w:color="auto"/>
              <w:left w:val="single" w:sz="4" w:space="0" w:color="auto"/>
              <w:bottom w:val="double" w:sz="6" w:space="0" w:color="auto"/>
              <w:right w:val="nil"/>
            </w:tcBorders>
            <w:noWrap/>
            <w:vAlign w:val="center"/>
            <w:hideMark/>
          </w:tcPr>
          <w:p w14:paraId="142DCD89"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 -</w:t>
            </w:r>
          </w:p>
        </w:tc>
        <w:tc>
          <w:tcPr>
            <w:tcW w:w="1200" w:type="dxa"/>
            <w:tcBorders>
              <w:top w:val="single" w:sz="4" w:space="0" w:color="auto"/>
              <w:left w:val="nil"/>
              <w:bottom w:val="double" w:sz="6" w:space="0" w:color="auto"/>
              <w:right w:val="nil"/>
            </w:tcBorders>
            <w:noWrap/>
            <w:vAlign w:val="center"/>
            <w:hideMark/>
          </w:tcPr>
          <w:p w14:paraId="3C32B0CD"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16.3</w:t>
            </w:r>
          </w:p>
        </w:tc>
        <w:tc>
          <w:tcPr>
            <w:tcW w:w="2400" w:type="dxa"/>
            <w:tcBorders>
              <w:top w:val="single" w:sz="4" w:space="0" w:color="auto"/>
              <w:left w:val="single" w:sz="4" w:space="0" w:color="auto"/>
              <w:bottom w:val="double" w:sz="6" w:space="0" w:color="auto"/>
              <w:right w:val="nil"/>
            </w:tcBorders>
            <w:noWrap/>
            <w:vAlign w:val="center"/>
            <w:hideMark/>
          </w:tcPr>
          <w:p w14:paraId="7FB56C81"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0.2</w:t>
            </w:r>
          </w:p>
        </w:tc>
      </w:tr>
      <w:tr w:rsidR="00D26AE1" w:rsidRPr="008A64E7" w14:paraId="33547CAF" w14:textId="77777777" w:rsidTr="0065753C">
        <w:trPr>
          <w:trHeight w:val="615"/>
        </w:trPr>
        <w:tc>
          <w:tcPr>
            <w:tcW w:w="4180" w:type="dxa"/>
            <w:tcBorders>
              <w:top w:val="nil"/>
              <w:left w:val="nil"/>
              <w:bottom w:val="single" w:sz="4" w:space="0" w:color="auto"/>
              <w:right w:val="nil"/>
            </w:tcBorders>
            <w:vAlign w:val="center"/>
            <w:hideMark/>
          </w:tcPr>
          <w:p w14:paraId="0C328F95" w14:textId="77777777" w:rsidR="00D26AE1" w:rsidRPr="008A64E7" w:rsidRDefault="00D26AE1" w:rsidP="0065753C">
            <w:pPr>
              <w:spacing w:after="0"/>
              <w:rPr>
                <w:rFonts w:eastAsia="Times New Roman"/>
                <w:noProof/>
                <w:color w:val="000000"/>
                <w:sz w:val="22"/>
                <w:lang w:val="en-IE" w:eastAsia="en-IE"/>
              </w:rPr>
            </w:pPr>
            <w:r w:rsidRPr="008A64E7">
              <w:rPr>
                <w:rFonts w:eastAsia="Times New Roman"/>
                <w:noProof/>
                <w:color w:val="000000"/>
                <w:sz w:val="22"/>
                <w:lang w:val="en-IE" w:eastAsia="en-IE"/>
              </w:rPr>
              <w:t>Annual (Estimate in the revised plan of January 2026)</w:t>
            </w:r>
          </w:p>
        </w:tc>
        <w:tc>
          <w:tcPr>
            <w:tcW w:w="1200" w:type="dxa"/>
            <w:tcBorders>
              <w:top w:val="nil"/>
              <w:left w:val="single" w:sz="4" w:space="0" w:color="auto"/>
              <w:bottom w:val="single" w:sz="4" w:space="0" w:color="auto"/>
              <w:right w:val="nil"/>
            </w:tcBorders>
            <w:noWrap/>
            <w:vAlign w:val="center"/>
            <w:hideMark/>
          </w:tcPr>
          <w:p w14:paraId="0ABAFC1B"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7.9</w:t>
            </w:r>
          </w:p>
        </w:tc>
        <w:tc>
          <w:tcPr>
            <w:tcW w:w="1200" w:type="dxa"/>
            <w:tcBorders>
              <w:top w:val="nil"/>
              <w:left w:val="nil"/>
              <w:bottom w:val="single" w:sz="4" w:space="0" w:color="auto"/>
              <w:right w:val="nil"/>
            </w:tcBorders>
            <w:noWrap/>
            <w:vAlign w:val="center"/>
            <w:hideMark/>
          </w:tcPr>
          <w:p w14:paraId="42665B65"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9.3</w:t>
            </w:r>
          </w:p>
        </w:tc>
        <w:tc>
          <w:tcPr>
            <w:tcW w:w="2400" w:type="dxa"/>
            <w:tcBorders>
              <w:top w:val="nil"/>
              <w:left w:val="single" w:sz="4" w:space="0" w:color="auto"/>
              <w:bottom w:val="single" w:sz="4" w:space="0" w:color="auto"/>
              <w:right w:val="nil"/>
            </w:tcBorders>
            <w:noWrap/>
            <w:vAlign w:val="center"/>
            <w:hideMark/>
          </w:tcPr>
          <w:p w14:paraId="6BCD0562"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0.8</w:t>
            </w:r>
          </w:p>
        </w:tc>
      </w:tr>
      <w:tr w:rsidR="00D26AE1" w:rsidRPr="008A64E7" w14:paraId="3D3CFBCF" w14:textId="77777777" w:rsidTr="0065753C">
        <w:trPr>
          <w:trHeight w:val="900"/>
        </w:trPr>
        <w:tc>
          <w:tcPr>
            <w:tcW w:w="4180" w:type="dxa"/>
            <w:tcBorders>
              <w:top w:val="nil"/>
              <w:left w:val="nil"/>
              <w:bottom w:val="single" w:sz="4" w:space="0" w:color="auto"/>
              <w:right w:val="nil"/>
            </w:tcBorders>
            <w:vAlign w:val="center"/>
            <w:hideMark/>
          </w:tcPr>
          <w:p w14:paraId="4B40179F" w14:textId="77777777" w:rsidR="00D26AE1" w:rsidRPr="008A64E7" w:rsidRDefault="00D26AE1" w:rsidP="0065753C">
            <w:pPr>
              <w:spacing w:after="0"/>
              <w:rPr>
                <w:rFonts w:eastAsia="Times New Roman"/>
                <w:noProof/>
                <w:color w:val="000000"/>
                <w:sz w:val="22"/>
                <w:lang w:val="en-IE" w:eastAsia="en-IE"/>
              </w:rPr>
            </w:pPr>
            <w:r w:rsidRPr="008A64E7">
              <w:rPr>
                <w:rFonts w:eastAsia="Times New Roman"/>
                <w:noProof/>
                <w:color w:val="000000"/>
                <w:sz w:val="22"/>
                <w:lang w:val="en-IE" w:eastAsia="en-IE"/>
              </w:rPr>
              <w:t>Cumulated (Based on the net expenditure growth estimate in the revised plan of January 2026)</w:t>
            </w:r>
          </w:p>
        </w:tc>
        <w:tc>
          <w:tcPr>
            <w:tcW w:w="1200" w:type="dxa"/>
            <w:tcBorders>
              <w:top w:val="nil"/>
              <w:left w:val="single" w:sz="4" w:space="0" w:color="auto"/>
              <w:bottom w:val="single" w:sz="4" w:space="0" w:color="auto"/>
              <w:right w:val="nil"/>
            </w:tcBorders>
            <w:noWrap/>
            <w:vAlign w:val="center"/>
            <w:hideMark/>
          </w:tcPr>
          <w:p w14:paraId="74D704A0"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 -</w:t>
            </w:r>
          </w:p>
        </w:tc>
        <w:tc>
          <w:tcPr>
            <w:tcW w:w="1200" w:type="dxa"/>
            <w:tcBorders>
              <w:top w:val="nil"/>
              <w:left w:val="nil"/>
              <w:bottom w:val="single" w:sz="4" w:space="0" w:color="auto"/>
              <w:right w:val="nil"/>
            </w:tcBorders>
            <w:noWrap/>
            <w:vAlign w:val="center"/>
            <w:hideMark/>
          </w:tcPr>
          <w:p w14:paraId="77D97478"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17.9</w:t>
            </w:r>
          </w:p>
        </w:tc>
        <w:tc>
          <w:tcPr>
            <w:tcW w:w="2400" w:type="dxa"/>
            <w:tcBorders>
              <w:top w:val="nil"/>
              <w:left w:val="single" w:sz="4" w:space="0" w:color="auto"/>
              <w:bottom w:val="single" w:sz="4" w:space="0" w:color="auto"/>
              <w:right w:val="nil"/>
            </w:tcBorders>
            <w:noWrap/>
            <w:vAlign w:val="center"/>
            <w:hideMark/>
          </w:tcPr>
          <w:p w14:paraId="6C5613A8" w14:textId="77777777" w:rsidR="00D26AE1" w:rsidRPr="008A64E7" w:rsidRDefault="00D26AE1" w:rsidP="0065753C">
            <w:pPr>
              <w:spacing w:after="0"/>
              <w:jc w:val="center"/>
              <w:rPr>
                <w:rFonts w:eastAsia="Times New Roman"/>
                <w:noProof/>
                <w:color w:val="000000"/>
                <w:sz w:val="22"/>
                <w:lang w:val="en-IE" w:eastAsia="en-IE"/>
              </w:rPr>
            </w:pPr>
            <w:r w:rsidRPr="008A64E7">
              <w:rPr>
                <w:rFonts w:eastAsia="Times New Roman"/>
                <w:noProof/>
                <w:color w:val="000000"/>
                <w:sz w:val="22"/>
                <w:lang w:val="en-IE" w:eastAsia="en-IE"/>
              </w:rPr>
              <w:t>0.5</w:t>
            </w:r>
          </w:p>
        </w:tc>
      </w:tr>
    </w:tbl>
    <w:p w14:paraId="6794FDB4" w14:textId="77777777" w:rsidR="00D26AE1" w:rsidRPr="00A44447" w:rsidRDefault="00D26AE1" w:rsidP="00A44447">
      <w:pPr>
        <w:pStyle w:val="Text1"/>
        <w:rPr>
          <w:noProof/>
          <w:sz w:val="18"/>
          <w:szCs w:val="18"/>
          <w:lang w:eastAsia="ja-JP"/>
        </w:rPr>
      </w:pPr>
      <w:r w:rsidRPr="00A44447">
        <w:rPr>
          <w:i/>
          <w:noProof/>
          <w:sz w:val="18"/>
          <w:szCs w:val="18"/>
          <w:lang w:eastAsia="ja-JP"/>
        </w:rPr>
        <w:t>Source</w:t>
      </w:r>
      <w:r w:rsidRPr="00A44447">
        <w:rPr>
          <w:noProof/>
          <w:sz w:val="18"/>
          <w:szCs w:val="18"/>
          <w:lang w:eastAsia="ja-JP"/>
        </w:rPr>
        <w:t>: Commission Autumn 2025 Forecast, Medium-term fiscal-structural plan of Ireland (January 2026) and Commission services’ calculations.</w:t>
      </w:r>
    </w:p>
    <w:p w14:paraId="59D5C37F" w14:textId="77777777" w:rsidR="00D26AE1" w:rsidRPr="00A44447" w:rsidRDefault="00D26AE1" w:rsidP="00A44447">
      <w:pPr>
        <w:pStyle w:val="Text1"/>
        <w:rPr>
          <w:i/>
          <w:noProof/>
          <w:sz w:val="18"/>
          <w:szCs w:val="18"/>
          <w:lang w:eastAsia="ja-JP"/>
        </w:rPr>
      </w:pPr>
      <w:r w:rsidRPr="00A44447">
        <w:rPr>
          <w:i/>
          <w:noProof/>
          <w:sz w:val="18"/>
          <w:szCs w:val="18"/>
          <w:lang w:eastAsia="ja-JP"/>
        </w:rPr>
        <w:t>(*) The 2024 growth rate that is implicit in the cumulated growth rate</w:t>
      </w:r>
      <w:r w:rsidR="001B117C" w:rsidRPr="00A44447">
        <w:rPr>
          <w:i/>
          <w:noProof/>
          <w:sz w:val="18"/>
          <w:szCs w:val="18"/>
          <w:lang w:eastAsia="ja-JP"/>
        </w:rPr>
        <w:t>.</w:t>
      </w:r>
    </w:p>
    <w:p w14:paraId="78B9C88F" w14:textId="77777777" w:rsidR="00D26AE1" w:rsidRPr="008A64E7" w:rsidRDefault="00D26AE1" w:rsidP="00A44447">
      <w:pPr>
        <w:rPr>
          <w:noProof/>
          <w:lang w:eastAsia="ja-JP"/>
        </w:rPr>
      </w:pPr>
    </w:p>
    <w:p w14:paraId="0A500599" w14:textId="77777777" w:rsidR="00D26AE1" w:rsidRPr="008A64E7" w:rsidRDefault="00D26AE1" w:rsidP="00855638">
      <w:pPr>
        <w:pStyle w:val="Point0"/>
        <w:rPr>
          <w:noProof/>
          <w:lang w:eastAsia="ja-JP"/>
        </w:rPr>
      </w:pPr>
      <w:r>
        <w:rPr>
          <w:noProof/>
        </w:rPr>
        <w:t>(22)</w:t>
      </w:r>
      <w:r>
        <w:rPr>
          <w:noProof/>
        </w:rPr>
        <w:tab/>
      </w:r>
      <w:r w:rsidRPr="008A64E7">
        <w:rPr>
          <w:noProof/>
          <w:lang w:eastAsia="ja-JP"/>
        </w:rPr>
        <w:t xml:space="preserve">The </w:t>
      </w:r>
      <w:r w:rsidRPr="008A64E7">
        <w:rPr>
          <w:noProof/>
        </w:rPr>
        <w:t xml:space="preserve">maximum growth rates of </w:t>
      </w:r>
      <w:r w:rsidRPr="008A64E7">
        <w:rPr>
          <w:noProof/>
          <w:lang w:eastAsia="ja-JP"/>
        </w:rPr>
        <w:t>net expenditure committed to in the plan are reported to lead to a structural primary balance of 0.9% of GDP at the end of the 4-year adjustment period (2029), and of 1.1% of GDP in 2030. This is higher than the ratio-to-GDP of the structural primary balance in 2029 that, based on the Commission’s assumptions, would ensure compliance with the requirements of Regulation (EU) 2024/1263</w:t>
      </w:r>
      <w:r w:rsidRPr="008A64E7">
        <w:rPr>
          <w:rStyle w:val="FootnoteReference"/>
          <w:rFonts w:eastAsiaTheme="minorEastAsia"/>
          <w:noProof/>
          <w:szCs w:val="24"/>
          <w:lang w:eastAsia="ja-JP"/>
        </w:rPr>
        <w:footnoteReference w:id="12"/>
      </w:r>
      <w:r w:rsidRPr="008A64E7">
        <w:rPr>
          <w:noProof/>
          <w:lang w:eastAsia="ja-JP"/>
        </w:rPr>
        <w:t xml:space="preserve">. </w:t>
      </w:r>
    </w:p>
    <w:p w14:paraId="3AF36492" w14:textId="77777777" w:rsidR="00D26AE1" w:rsidRPr="008A64E7" w:rsidRDefault="00D26AE1" w:rsidP="00855638">
      <w:pPr>
        <w:pStyle w:val="Point0"/>
        <w:rPr>
          <w:noProof/>
          <w:lang w:eastAsia="ja-JP"/>
        </w:rPr>
      </w:pPr>
      <w:r>
        <w:rPr>
          <w:noProof/>
        </w:rPr>
        <w:t>(23)</w:t>
      </w:r>
      <w:r>
        <w:rPr>
          <w:noProof/>
        </w:rPr>
        <w:tab/>
      </w:r>
      <w:r w:rsidRPr="008A64E7">
        <w:rPr>
          <w:noProof/>
          <w:lang w:eastAsia="ja-JP"/>
        </w:rPr>
        <w:t>The plan assumes potential GDP growth to increase from 1% in 2026 to 4.6% in 2027, and to stabilise at 3.6% from 2028. In addition, the plan expects the growth rate of the GDP deflator to gradually increase to 2.3% in 2030, from 2.0% in 2026.</w:t>
      </w:r>
    </w:p>
    <w:p w14:paraId="26661267" w14:textId="77777777" w:rsidR="00F004BF" w:rsidRPr="008A64E7" w:rsidRDefault="00F004BF" w:rsidP="00A44447">
      <w:pPr>
        <w:rPr>
          <w:noProof/>
          <w:lang w:eastAsia="ja-JP"/>
        </w:rPr>
      </w:pPr>
    </w:p>
    <w:p w14:paraId="34DCB955" w14:textId="77777777" w:rsidR="00F004BF" w:rsidRPr="008A64E7" w:rsidRDefault="00F004BF" w:rsidP="00F004BF">
      <w:pPr>
        <w:keepNext/>
        <w:keepLines/>
        <w:rPr>
          <w:b/>
          <w:bCs/>
          <w:noProof/>
        </w:rPr>
      </w:pPr>
      <w:r w:rsidRPr="008A64E7">
        <w:rPr>
          <w:b/>
          <w:bCs/>
          <w:noProof/>
        </w:rPr>
        <w:t>Implications of the plan’s net expenditure commitments for the general government balance</w:t>
      </w:r>
    </w:p>
    <w:p w14:paraId="12BEC966" w14:textId="77777777" w:rsidR="00F004BF" w:rsidRPr="008A64E7" w:rsidRDefault="00F004BF" w:rsidP="00855638">
      <w:pPr>
        <w:pStyle w:val="Point0"/>
        <w:rPr>
          <w:noProof/>
          <w:lang w:eastAsia="ja-JP"/>
        </w:rPr>
      </w:pPr>
      <w:r>
        <w:rPr>
          <w:noProof/>
        </w:rPr>
        <w:t>(24)</w:t>
      </w:r>
      <w:r>
        <w:rPr>
          <w:noProof/>
        </w:rPr>
        <w:tab/>
      </w:r>
      <w:r w:rsidRPr="008A64E7">
        <w:rPr>
          <w:noProof/>
          <w:lang w:eastAsia="ja-JP"/>
        </w:rPr>
        <w:t>Based on the plan’s maximum growth rates of net expenditure and assumptions, the general government surplus would gradually decrease from 1.5% of GDP in 2025 to 0.5% of GDP in 2029. Thus, according to the plan, there would be no general government deficit exceeding the 3% of GDP reference value at the end of the adjustment period 2029. In addition, in the ten years following the adjustment period (i.e. until 2039), the government deficit would not exceed 3% of GDP. Therefore, based on the plan’s policy commitments and macroeconomic assumptions, the maximum growth rates of net expenditure put forward in the plan are consistent with the requirement for the deficit as set out in Article 16(2) of Regulation (EU) 2024/1263.</w:t>
      </w:r>
    </w:p>
    <w:p w14:paraId="3C410786" w14:textId="77777777" w:rsidR="00F004BF" w:rsidRPr="008A64E7" w:rsidRDefault="00F004BF" w:rsidP="00A44447">
      <w:pPr>
        <w:rPr>
          <w:noProof/>
          <w:lang w:eastAsia="ja-JP"/>
        </w:rPr>
      </w:pPr>
    </w:p>
    <w:p w14:paraId="25CA85BC" w14:textId="77777777" w:rsidR="00B0588E" w:rsidRPr="008A64E7" w:rsidRDefault="00B0588E" w:rsidP="00FB1C26">
      <w:pPr>
        <w:keepNext/>
        <w:keepLines/>
        <w:rPr>
          <w:b/>
          <w:bCs/>
          <w:noProof/>
        </w:rPr>
      </w:pPr>
      <w:r w:rsidRPr="008A64E7">
        <w:rPr>
          <w:b/>
          <w:bCs/>
          <w:noProof/>
        </w:rPr>
        <w:t>Implications of the plan’s net expenditure commitments for general government debt</w:t>
      </w:r>
    </w:p>
    <w:p w14:paraId="65793FE8" w14:textId="77777777" w:rsidR="00F004BF" w:rsidRPr="008A64E7" w:rsidRDefault="00F004BF" w:rsidP="00855638">
      <w:pPr>
        <w:pStyle w:val="Point0"/>
        <w:rPr>
          <w:noProof/>
          <w:lang w:eastAsia="ja-JP"/>
        </w:rPr>
      </w:pPr>
      <w:r>
        <w:rPr>
          <w:noProof/>
        </w:rPr>
        <w:t>(25)</w:t>
      </w:r>
      <w:r>
        <w:rPr>
          <w:noProof/>
        </w:rPr>
        <w:tab/>
      </w:r>
      <w:r w:rsidRPr="008A64E7">
        <w:rPr>
          <w:noProof/>
          <w:lang w:eastAsia="ja-JP"/>
        </w:rPr>
        <w:t>If the maximum growth rates of net expenditure committed to in the plan and the underlying assumptions materialise, general government debt would, according to the plan,</w:t>
      </w:r>
      <w:r w:rsidRPr="008A64E7">
        <w:rPr>
          <w:i/>
          <w:iCs/>
          <w:noProof/>
          <w:lang w:eastAsia="ja-JP"/>
        </w:rPr>
        <w:t xml:space="preserve"> g</w:t>
      </w:r>
      <w:r w:rsidRPr="008A64E7">
        <w:rPr>
          <w:noProof/>
          <w:lang w:eastAsia="ja-JP"/>
        </w:rPr>
        <w:t>radually decrease from 33.0% in 2025 to 30.0% of GDP at the end of the adjustment period (2029), as per the following table. After the 4-year adjustment period, over the medium term (</w:t>
      </w:r>
      <w:r w:rsidRPr="008A64E7">
        <w:rPr>
          <w:i/>
          <w:iCs/>
          <w:noProof/>
          <w:lang w:eastAsia="ja-JP"/>
        </w:rPr>
        <w:t>i.e.</w:t>
      </w:r>
      <w:r w:rsidRPr="008A64E7">
        <w:rPr>
          <w:noProof/>
          <w:lang w:eastAsia="ja-JP"/>
        </w:rPr>
        <w:t xml:space="preserve"> until 2039), the debt ratio is expected to continue decreasing and to be well below 60% of GDP to reach 23.7% of GDP by 2039. Thus, according to the plan, general government debt would stay below the Treaty reference value of 60% of GDP over the medium term. Therefore, based on the plan’s policy commitments and macroeconomic assumptions, the maximum growth rates of net expenditure put forward in the plan are consistent with the requirement for debt as set out in Article 16(2) of Regulation (EU) 2024/1263.</w:t>
      </w:r>
    </w:p>
    <w:p w14:paraId="7795937A" w14:textId="77777777" w:rsidR="00B0588E" w:rsidRPr="008A64E7" w:rsidRDefault="00B0588E" w:rsidP="00A44447">
      <w:pPr>
        <w:rPr>
          <w:noProof/>
        </w:rPr>
      </w:pPr>
    </w:p>
    <w:p w14:paraId="40479440" w14:textId="77777777" w:rsidR="00F004BF" w:rsidRPr="008A64E7" w:rsidRDefault="00F004BF" w:rsidP="00F004BF">
      <w:pPr>
        <w:rPr>
          <w:b/>
          <w:bCs/>
          <w:noProof/>
          <w:szCs w:val="24"/>
        </w:rPr>
      </w:pPr>
      <w:r w:rsidRPr="008A64E7">
        <w:rPr>
          <w:b/>
          <w:bCs/>
          <w:noProof/>
          <w:szCs w:val="24"/>
        </w:rPr>
        <w:t>Table 3: General government debt and balance developments in Ireland’s plan</w:t>
      </w:r>
    </w:p>
    <w:tbl>
      <w:tblPr>
        <w:tblStyle w:val="TableGrid"/>
        <w:tblW w:w="8479" w:type="dxa"/>
        <w:jc w:val="center"/>
        <w:tblBorders>
          <w:left w:val="none" w:sz="0" w:space="0" w:color="auto"/>
          <w:right w:val="none" w:sz="0" w:space="0" w:color="auto"/>
        </w:tblBorders>
        <w:tblLayout w:type="fixed"/>
        <w:tblLook w:val="04A0" w:firstRow="1" w:lastRow="0" w:firstColumn="1" w:lastColumn="0" w:noHBand="0" w:noVBand="1"/>
      </w:tblPr>
      <w:tblGrid>
        <w:gridCol w:w="1843"/>
        <w:gridCol w:w="829"/>
        <w:gridCol w:w="830"/>
        <w:gridCol w:w="829"/>
        <w:gridCol w:w="830"/>
        <w:gridCol w:w="829"/>
        <w:gridCol w:w="830"/>
        <w:gridCol w:w="829"/>
        <w:gridCol w:w="830"/>
      </w:tblGrid>
      <w:tr w:rsidR="00F004BF" w:rsidRPr="008A64E7" w14:paraId="64C06FD0" w14:textId="77777777" w:rsidTr="00F004BF">
        <w:trPr>
          <w:jc w:val="center"/>
        </w:trPr>
        <w:tc>
          <w:tcPr>
            <w:tcW w:w="1843" w:type="dxa"/>
          </w:tcPr>
          <w:p w14:paraId="150F2881" w14:textId="77777777" w:rsidR="00F004BF" w:rsidRPr="008A64E7" w:rsidRDefault="00F004BF" w:rsidP="0065753C">
            <w:pPr>
              <w:jc w:val="center"/>
              <w:rPr>
                <w:b/>
                <w:bCs/>
                <w:noProof/>
                <w:sz w:val="22"/>
                <w:szCs w:val="22"/>
              </w:rPr>
            </w:pPr>
          </w:p>
        </w:tc>
        <w:tc>
          <w:tcPr>
            <w:tcW w:w="829" w:type="dxa"/>
            <w:vAlign w:val="center"/>
          </w:tcPr>
          <w:p w14:paraId="01919AC2" w14:textId="77777777" w:rsidR="00F004BF" w:rsidRPr="008A64E7" w:rsidRDefault="00F004BF" w:rsidP="0065753C">
            <w:pPr>
              <w:jc w:val="center"/>
              <w:rPr>
                <w:noProof/>
                <w:sz w:val="22"/>
                <w:szCs w:val="22"/>
              </w:rPr>
            </w:pPr>
            <w:r w:rsidRPr="008A64E7">
              <w:rPr>
                <w:noProof/>
                <w:sz w:val="22"/>
                <w:szCs w:val="22"/>
              </w:rPr>
              <w:t>2024</w:t>
            </w:r>
          </w:p>
        </w:tc>
        <w:tc>
          <w:tcPr>
            <w:tcW w:w="830" w:type="dxa"/>
            <w:vAlign w:val="center"/>
          </w:tcPr>
          <w:p w14:paraId="49EAB94D" w14:textId="77777777" w:rsidR="00F004BF" w:rsidRPr="008A64E7" w:rsidRDefault="00F004BF" w:rsidP="0065753C">
            <w:pPr>
              <w:jc w:val="center"/>
              <w:rPr>
                <w:noProof/>
                <w:sz w:val="22"/>
                <w:szCs w:val="22"/>
              </w:rPr>
            </w:pPr>
            <w:r w:rsidRPr="008A64E7">
              <w:rPr>
                <w:noProof/>
                <w:sz w:val="22"/>
                <w:szCs w:val="22"/>
              </w:rPr>
              <w:t>2025</w:t>
            </w:r>
          </w:p>
        </w:tc>
        <w:tc>
          <w:tcPr>
            <w:tcW w:w="829" w:type="dxa"/>
            <w:vAlign w:val="center"/>
          </w:tcPr>
          <w:p w14:paraId="4CD39AFC" w14:textId="77777777" w:rsidR="00F004BF" w:rsidRPr="008A64E7" w:rsidRDefault="00F004BF" w:rsidP="0065753C">
            <w:pPr>
              <w:keepNext/>
              <w:keepLines/>
              <w:jc w:val="center"/>
              <w:rPr>
                <w:noProof/>
                <w:sz w:val="22"/>
                <w:szCs w:val="22"/>
              </w:rPr>
            </w:pPr>
            <w:r w:rsidRPr="008A64E7">
              <w:rPr>
                <w:noProof/>
                <w:sz w:val="22"/>
                <w:szCs w:val="22"/>
                <w:lang w:eastAsia="ja-JP"/>
              </w:rPr>
              <w:t>2026</w:t>
            </w:r>
          </w:p>
        </w:tc>
        <w:tc>
          <w:tcPr>
            <w:tcW w:w="830" w:type="dxa"/>
            <w:vAlign w:val="center"/>
          </w:tcPr>
          <w:p w14:paraId="6CED9CF2" w14:textId="77777777" w:rsidR="00F004BF" w:rsidRPr="008A64E7" w:rsidRDefault="00F004BF" w:rsidP="0065753C">
            <w:pPr>
              <w:keepNext/>
              <w:keepLines/>
              <w:jc w:val="center"/>
              <w:rPr>
                <w:noProof/>
                <w:sz w:val="22"/>
                <w:szCs w:val="22"/>
              </w:rPr>
            </w:pPr>
            <w:r w:rsidRPr="008A64E7">
              <w:rPr>
                <w:noProof/>
                <w:sz w:val="22"/>
                <w:szCs w:val="22"/>
                <w:lang w:eastAsia="ja-JP"/>
              </w:rPr>
              <w:t>2027</w:t>
            </w:r>
          </w:p>
        </w:tc>
        <w:tc>
          <w:tcPr>
            <w:tcW w:w="829" w:type="dxa"/>
            <w:vAlign w:val="center"/>
          </w:tcPr>
          <w:p w14:paraId="72AAE33A" w14:textId="77777777" w:rsidR="00F004BF" w:rsidRPr="008A64E7" w:rsidRDefault="00F004BF" w:rsidP="0065753C">
            <w:pPr>
              <w:keepNext/>
              <w:keepLines/>
              <w:jc w:val="center"/>
              <w:rPr>
                <w:noProof/>
                <w:sz w:val="22"/>
                <w:szCs w:val="22"/>
              </w:rPr>
            </w:pPr>
            <w:r w:rsidRPr="008A64E7">
              <w:rPr>
                <w:noProof/>
                <w:sz w:val="22"/>
                <w:szCs w:val="22"/>
                <w:lang w:eastAsia="ja-JP"/>
              </w:rPr>
              <w:t>2028</w:t>
            </w:r>
          </w:p>
        </w:tc>
        <w:tc>
          <w:tcPr>
            <w:tcW w:w="830" w:type="dxa"/>
            <w:vAlign w:val="center"/>
          </w:tcPr>
          <w:p w14:paraId="20DC16E4" w14:textId="77777777" w:rsidR="00F004BF" w:rsidRPr="008A64E7" w:rsidRDefault="00F004BF" w:rsidP="0065753C">
            <w:pPr>
              <w:jc w:val="center"/>
              <w:rPr>
                <w:noProof/>
                <w:sz w:val="22"/>
                <w:szCs w:val="22"/>
              </w:rPr>
            </w:pPr>
            <w:r w:rsidRPr="008A64E7">
              <w:rPr>
                <w:noProof/>
                <w:sz w:val="22"/>
                <w:szCs w:val="22"/>
                <w:lang w:eastAsia="ja-JP"/>
              </w:rPr>
              <w:t>2029</w:t>
            </w:r>
          </w:p>
        </w:tc>
        <w:tc>
          <w:tcPr>
            <w:tcW w:w="829" w:type="dxa"/>
            <w:vAlign w:val="center"/>
          </w:tcPr>
          <w:p w14:paraId="3666F52E" w14:textId="77777777" w:rsidR="00F004BF" w:rsidRPr="008A64E7" w:rsidRDefault="00F004BF" w:rsidP="0065753C">
            <w:pPr>
              <w:jc w:val="center"/>
              <w:rPr>
                <w:noProof/>
                <w:sz w:val="22"/>
                <w:szCs w:val="22"/>
              </w:rPr>
            </w:pPr>
            <w:r w:rsidRPr="008A64E7">
              <w:rPr>
                <w:noProof/>
                <w:sz w:val="22"/>
                <w:szCs w:val="22"/>
                <w:lang w:eastAsia="ja-JP"/>
              </w:rPr>
              <w:t>2030</w:t>
            </w:r>
          </w:p>
        </w:tc>
        <w:tc>
          <w:tcPr>
            <w:tcW w:w="830" w:type="dxa"/>
          </w:tcPr>
          <w:p w14:paraId="26D8C313" w14:textId="77777777" w:rsidR="00F004BF" w:rsidRPr="008A64E7" w:rsidRDefault="00F004BF" w:rsidP="0065753C">
            <w:pPr>
              <w:jc w:val="center"/>
              <w:rPr>
                <w:noProof/>
                <w:sz w:val="22"/>
                <w:szCs w:val="22"/>
                <w:lang w:eastAsia="ja-JP"/>
              </w:rPr>
            </w:pPr>
            <w:r w:rsidRPr="008A64E7">
              <w:rPr>
                <w:noProof/>
                <w:sz w:val="22"/>
                <w:szCs w:val="22"/>
                <w:lang w:eastAsia="ja-JP"/>
              </w:rPr>
              <w:t>2039</w:t>
            </w:r>
          </w:p>
        </w:tc>
      </w:tr>
      <w:tr w:rsidR="00F004BF" w:rsidRPr="008A64E7" w14:paraId="47918E09" w14:textId="77777777" w:rsidTr="00F004BF">
        <w:trPr>
          <w:jc w:val="center"/>
        </w:trPr>
        <w:tc>
          <w:tcPr>
            <w:tcW w:w="1843" w:type="dxa"/>
          </w:tcPr>
          <w:p w14:paraId="458E7C71" w14:textId="77777777" w:rsidR="00F004BF" w:rsidRPr="008A64E7" w:rsidRDefault="00F004BF" w:rsidP="0065753C">
            <w:pPr>
              <w:jc w:val="center"/>
              <w:rPr>
                <w:noProof/>
                <w:sz w:val="22"/>
                <w:szCs w:val="22"/>
              </w:rPr>
            </w:pPr>
            <w:r w:rsidRPr="008A64E7">
              <w:rPr>
                <w:noProof/>
                <w:sz w:val="22"/>
                <w:szCs w:val="22"/>
              </w:rPr>
              <w:t>Government debt</w:t>
            </w:r>
          </w:p>
          <w:p w14:paraId="0648DAE3" w14:textId="77777777" w:rsidR="00F004BF" w:rsidRPr="008A64E7" w:rsidRDefault="00F004BF" w:rsidP="0065753C">
            <w:pPr>
              <w:jc w:val="center"/>
              <w:rPr>
                <w:b/>
                <w:bCs/>
                <w:noProof/>
                <w:sz w:val="22"/>
                <w:szCs w:val="22"/>
              </w:rPr>
            </w:pPr>
            <w:r w:rsidRPr="008A64E7">
              <w:rPr>
                <w:noProof/>
                <w:sz w:val="22"/>
                <w:szCs w:val="22"/>
              </w:rPr>
              <w:t>(% of GDP)</w:t>
            </w:r>
          </w:p>
        </w:tc>
        <w:tc>
          <w:tcPr>
            <w:tcW w:w="829" w:type="dxa"/>
          </w:tcPr>
          <w:p w14:paraId="3401F628" w14:textId="77777777" w:rsidR="00F004BF" w:rsidRPr="008A64E7" w:rsidRDefault="00F004BF" w:rsidP="0065753C">
            <w:pPr>
              <w:jc w:val="center"/>
              <w:rPr>
                <w:noProof/>
                <w:sz w:val="22"/>
                <w:szCs w:val="22"/>
              </w:rPr>
            </w:pPr>
            <w:r w:rsidRPr="008A64E7">
              <w:rPr>
                <w:noProof/>
                <w:sz w:val="22"/>
                <w:szCs w:val="22"/>
              </w:rPr>
              <w:t>38.3</w:t>
            </w:r>
          </w:p>
        </w:tc>
        <w:tc>
          <w:tcPr>
            <w:tcW w:w="830" w:type="dxa"/>
          </w:tcPr>
          <w:p w14:paraId="4A4D1F24" w14:textId="77777777" w:rsidR="00F004BF" w:rsidRPr="008A64E7" w:rsidRDefault="00F004BF" w:rsidP="0065753C">
            <w:pPr>
              <w:jc w:val="center"/>
              <w:rPr>
                <w:noProof/>
                <w:sz w:val="22"/>
                <w:szCs w:val="22"/>
              </w:rPr>
            </w:pPr>
            <w:r w:rsidRPr="008A64E7">
              <w:rPr>
                <w:noProof/>
                <w:sz w:val="22"/>
                <w:szCs w:val="22"/>
              </w:rPr>
              <w:t>33.0</w:t>
            </w:r>
          </w:p>
        </w:tc>
        <w:tc>
          <w:tcPr>
            <w:tcW w:w="829" w:type="dxa"/>
          </w:tcPr>
          <w:p w14:paraId="0BB09447" w14:textId="77777777" w:rsidR="00F004BF" w:rsidRPr="008A64E7" w:rsidRDefault="00F004BF" w:rsidP="0065753C">
            <w:pPr>
              <w:jc w:val="center"/>
              <w:rPr>
                <w:b/>
                <w:bCs/>
                <w:noProof/>
                <w:sz w:val="22"/>
                <w:szCs w:val="22"/>
              </w:rPr>
            </w:pPr>
            <w:r w:rsidRPr="008A64E7">
              <w:rPr>
                <w:noProof/>
                <w:sz w:val="22"/>
                <w:szCs w:val="22"/>
              </w:rPr>
              <w:t>32.4</w:t>
            </w:r>
          </w:p>
        </w:tc>
        <w:tc>
          <w:tcPr>
            <w:tcW w:w="830" w:type="dxa"/>
          </w:tcPr>
          <w:p w14:paraId="1035265D" w14:textId="77777777" w:rsidR="00F004BF" w:rsidRPr="008A64E7" w:rsidRDefault="00F004BF" w:rsidP="0065753C">
            <w:pPr>
              <w:jc w:val="center"/>
              <w:rPr>
                <w:b/>
                <w:bCs/>
                <w:noProof/>
                <w:sz w:val="22"/>
                <w:szCs w:val="22"/>
              </w:rPr>
            </w:pPr>
            <w:r w:rsidRPr="008A64E7">
              <w:rPr>
                <w:noProof/>
                <w:sz w:val="22"/>
                <w:szCs w:val="22"/>
              </w:rPr>
              <w:t>31.5</w:t>
            </w:r>
          </w:p>
        </w:tc>
        <w:tc>
          <w:tcPr>
            <w:tcW w:w="829" w:type="dxa"/>
          </w:tcPr>
          <w:p w14:paraId="620D6499" w14:textId="77777777" w:rsidR="00F004BF" w:rsidRPr="008A64E7" w:rsidRDefault="00F004BF" w:rsidP="0065753C">
            <w:pPr>
              <w:jc w:val="center"/>
              <w:rPr>
                <w:b/>
                <w:bCs/>
                <w:noProof/>
                <w:sz w:val="22"/>
                <w:szCs w:val="22"/>
              </w:rPr>
            </w:pPr>
            <w:r w:rsidRPr="008A64E7">
              <w:rPr>
                <w:noProof/>
                <w:sz w:val="22"/>
                <w:szCs w:val="22"/>
              </w:rPr>
              <w:t>30.</w:t>
            </w:r>
            <w:r w:rsidR="00C2608A">
              <w:rPr>
                <w:noProof/>
                <w:sz w:val="22"/>
                <w:szCs w:val="22"/>
              </w:rPr>
              <w:t>7</w:t>
            </w:r>
          </w:p>
        </w:tc>
        <w:tc>
          <w:tcPr>
            <w:tcW w:w="830" w:type="dxa"/>
          </w:tcPr>
          <w:p w14:paraId="36D91EDE" w14:textId="77777777" w:rsidR="00F004BF" w:rsidRPr="008A64E7" w:rsidRDefault="00F004BF" w:rsidP="0065753C">
            <w:pPr>
              <w:jc w:val="center"/>
              <w:rPr>
                <w:b/>
                <w:bCs/>
                <w:noProof/>
                <w:sz w:val="22"/>
                <w:szCs w:val="22"/>
              </w:rPr>
            </w:pPr>
            <w:r w:rsidRPr="008A64E7">
              <w:rPr>
                <w:noProof/>
                <w:sz w:val="22"/>
                <w:szCs w:val="22"/>
              </w:rPr>
              <w:t>30.0</w:t>
            </w:r>
          </w:p>
        </w:tc>
        <w:tc>
          <w:tcPr>
            <w:tcW w:w="829" w:type="dxa"/>
          </w:tcPr>
          <w:p w14:paraId="428209F5" w14:textId="77777777" w:rsidR="00F004BF" w:rsidRPr="008A64E7" w:rsidRDefault="00F004BF" w:rsidP="0065753C">
            <w:pPr>
              <w:jc w:val="center"/>
              <w:rPr>
                <w:b/>
                <w:bCs/>
                <w:noProof/>
                <w:sz w:val="22"/>
                <w:szCs w:val="22"/>
              </w:rPr>
            </w:pPr>
            <w:r w:rsidRPr="008A64E7">
              <w:rPr>
                <w:noProof/>
                <w:sz w:val="22"/>
                <w:szCs w:val="22"/>
              </w:rPr>
              <w:t>28.8</w:t>
            </w:r>
          </w:p>
        </w:tc>
        <w:tc>
          <w:tcPr>
            <w:tcW w:w="830" w:type="dxa"/>
          </w:tcPr>
          <w:p w14:paraId="11C4D7A5" w14:textId="77777777" w:rsidR="00F004BF" w:rsidRPr="008A64E7" w:rsidRDefault="00F004BF" w:rsidP="0065753C">
            <w:pPr>
              <w:jc w:val="center"/>
              <w:rPr>
                <w:noProof/>
                <w:sz w:val="22"/>
                <w:szCs w:val="22"/>
              </w:rPr>
            </w:pPr>
            <w:r w:rsidRPr="008A64E7">
              <w:rPr>
                <w:noProof/>
                <w:sz w:val="22"/>
                <w:szCs w:val="22"/>
              </w:rPr>
              <w:t>23.7</w:t>
            </w:r>
          </w:p>
        </w:tc>
      </w:tr>
      <w:tr w:rsidR="00F004BF" w:rsidRPr="008A64E7" w14:paraId="19F93265" w14:textId="77777777" w:rsidTr="00F004BF">
        <w:trPr>
          <w:jc w:val="center"/>
        </w:trPr>
        <w:tc>
          <w:tcPr>
            <w:tcW w:w="1843" w:type="dxa"/>
          </w:tcPr>
          <w:p w14:paraId="3602D8D8" w14:textId="77777777" w:rsidR="00F004BF" w:rsidRPr="008A64E7" w:rsidRDefault="00F004BF" w:rsidP="0065753C">
            <w:pPr>
              <w:jc w:val="center"/>
              <w:rPr>
                <w:noProof/>
                <w:sz w:val="22"/>
                <w:szCs w:val="22"/>
              </w:rPr>
            </w:pPr>
            <w:r w:rsidRPr="008A64E7">
              <w:rPr>
                <w:noProof/>
                <w:sz w:val="22"/>
                <w:szCs w:val="22"/>
              </w:rPr>
              <w:t>Government balance</w:t>
            </w:r>
          </w:p>
          <w:p w14:paraId="2645ADB0" w14:textId="77777777" w:rsidR="00F004BF" w:rsidRPr="008A64E7" w:rsidRDefault="00F004BF" w:rsidP="0065753C">
            <w:pPr>
              <w:jc w:val="center"/>
              <w:rPr>
                <w:noProof/>
                <w:sz w:val="22"/>
                <w:szCs w:val="22"/>
              </w:rPr>
            </w:pPr>
            <w:r w:rsidRPr="008A64E7">
              <w:rPr>
                <w:noProof/>
                <w:sz w:val="22"/>
                <w:szCs w:val="22"/>
              </w:rPr>
              <w:t>(% of GDP)</w:t>
            </w:r>
          </w:p>
        </w:tc>
        <w:tc>
          <w:tcPr>
            <w:tcW w:w="829" w:type="dxa"/>
          </w:tcPr>
          <w:p w14:paraId="5A24FCE5" w14:textId="77777777" w:rsidR="00F004BF" w:rsidRPr="008A64E7" w:rsidRDefault="00F004BF" w:rsidP="0065753C">
            <w:pPr>
              <w:jc w:val="center"/>
              <w:rPr>
                <w:b/>
                <w:bCs/>
                <w:noProof/>
                <w:sz w:val="22"/>
                <w:szCs w:val="22"/>
              </w:rPr>
            </w:pPr>
            <w:r w:rsidRPr="008A64E7">
              <w:rPr>
                <w:noProof/>
                <w:sz w:val="22"/>
                <w:szCs w:val="22"/>
              </w:rPr>
              <w:t>4.0</w:t>
            </w:r>
          </w:p>
        </w:tc>
        <w:tc>
          <w:tcPr>
            <w:tcW w:w="830" w:type="dxa"/>
          </w:tcPr>
          <w:p w14:paraId="5806D3BA" w14:textId="77777777" w:rsidR="00F004BF" w:rsidRPr="008A64E7" w:rsidRDefault="00F004BF" w:rsidP="0065753C">
            <w:pPr>
              <w:jc w:val="center"/>
              <w:rPr>
                <w:b/>
                <w:bCs/>
                <w:noProof/>
                <w:sz w:val="22"/>
                <w:szCs w:val="22"/>
              </w:rPr>
            </w:pPr>
            <w:r w:rsidRPr="008A64E7">
              <w:rPr>
                <w:noProof/>
                <w:sz w:val="22"/>
                <w:szCs w:val="22"/>
              </w:rPr>
              <w:t>1.5</w:t>
            </w:r>
          </w:p>
        </w:tc>
        <w:tc>
          <w:tcPr>
            <w:tcW w:w="829" w:type="dxa"/>
          </w:tcPr>
          <w:p w14:paraId="18F56E0D" w14:textId="77777777" w:rsidR="00F004BF" w:rsidRPr="008A64E7" w:rsidRDefault="00F004BF" w:rsidP="0065753C">
            <w:pPr>
              <w:jc w:val="center"/>
              <w:rPr>
                <w:b/>
                <w:bCs/>
                <w:noProof/>
                <w:sz w:val="22"/>
                <w:szCs w:val="22"/>
              </w:rPr>
            </w:pPr>
            <w:r w:rsidRPr="008A64E7">
              <w:rPr>
                <w:noProof/>
                <w:sz w:val="22"/>
                <w:szCs w:val="22"/>
              </w:rPr>
              <w:t>0.8</w:t>
            </w:r>
          </w:p>
        </w:tc>
        <w:tc>
          <w:tcPr>
            <w:tcW w:w="830" w:type="dxa"/>
          </w:tcPr>
          <w:p w14:paraId="1A8B9648" w14:textId="77777777" w:rsidR="00F004BF" w:rsidRPr="008A64E7" w:rsidRDefault="00F004BF" w:rsidP="0065753C">
            <w:pPr>
              <w:jc w:val="center"/>
              <w:rPr>
                <w:b/>
                <w:bCs/>
                <w:noProof/>
                <w:sz w:val="22"/>
                <w:szCs w:val="22"/>
              </w:rPr>
            </w:pPr>
            <w:r w:rsidRPr="008A64E7">
              <w:rPr>
                <w:noProof/>
                <w:sz w:val="22"/>
                <w:szCs w:val="22"/>
              </w:rPr>
              <w:t>1.0</w:t>
            </w:r>
          </w:p>
        </w:tc>
        <w:tc>
          <w:tcPr>
            <w:tcW w:w="829" w:type="dxa"/>
          </w:tcPr>
          <w:p w14:paraId="78110C6A" w14:textId="77777777" w:rsidR="00F004BF" w:rsidRPr="008A64E7" w:rsidRDefault="00F004BF" w:rsidP="0065753C">
            <w:pPr>
              <w:jc w:val="center"/>
              <w:rPr>
                <w:b/>
                <w:bCs/>
                <w:noProof/>
                <w:sz w:val="22"/>
                <w:szCs w:val="22"/>
              </w:rPr>
            </w:pPr>
            <w:r w:rsidRPr="008A64E7">
              <w:rPr>
                <w:noProof/>
                <w:sz w:val="22"/>
                <w:szCs w:val="22"/>
              </w:rPr>
              <w:t>0.7</w:t>
            </w:r>
          </w:p>
        </w:tc>
        <w:tc>
          <w:tcPr>
            <w:tcW w:w="830" w:type="dxa"/>
          </w:tcPr>
          <w:p w14:paraId="41162A8E" w14:textId="77777777" w:rsidR="00F004BF" w:rsidRPr="008A64E7" w:rsidRDefault="00F004BF" w:rsidP="0065753C">
            <w:pPr>
              <w:jc w:val="center"/>
              <w:rPr>
                <w:b/>
                <w:bCs/>
                <w:noProof/>
                <w:sz w:val="22"/>
                <w:szCs w:val="22"/>
              </w:rPr>
            </w:pPr>
            <w:r w:rsidRPr="008A64E7">
              <w:rPr>
                <w:noProof/>
                <w:sz w:val="22"/>
                <w:szCs w:val="22"/>
              </w:rPr>
              <w:t>0.5</w:t>
            </w:r>
          </w:p>
        </w:tc>
        <w:tc>
          <w:tcPr>
            <w:tcW w:w="829" w:type="dxa"/>
          </w:tcPr>
          <w:p w14:paraId="0A6B60BB" w14:textId="77777777" w:rsidR="00F004BF" w:rsidRPr="008A64E7" w:rsidRDefault="00F004BF" w:rsidP="0065753C">
            <w:pPr>
              <w:jc w:val="center"/>
              <w:rPr>
                <w:b/>
                <w:bCs/>
                <w:noProof/>
                <w:sz w:val="22"/>
                <w:szCs w:val="22"/>
              </w:rPr>
            </w:pPr>
            <w:r w:rsidRPr="008A64E7">
              <w:rPr>
                <w:noProof/>
                <w:sz w:val="22"/>
                <w:szCs w:val="22"/>
              </w:rPr>
              <w:t>0.5</w:t>
            </w:r>
          </w:p>
        </w:tc>
        <w:tc>
          <w:tcPr>
            <w:tcW w:w="830" w:type="dxa"/>
          </w:tcPr>
          <w:p w14:paraId="546AA2ED" w14:textId="77777777" w:rsidR="00F004BF" w:rsidRPr="008A64E7" w:rsidRDefault="00F004BF" w:rsidP="0065753C">
            <w:pPr>
              <w:jc w:val="center"/>
              <w:rPr>
                <w:noProof/>
                <w:sz w:val="22"/>
                <w:szCs w:val="22"/>
              </w:rPr>
            </w:pPr>
            <w:r w:rsidRPr="008A64E7">
              <w:rPr>
                <w:noProof/>
                <w:sz w:val="22"/>
                <w:szCs w:val="22"/>
              </w:rPr>
              <w:t>-0.8</w:t>
            </w:r>
          </w:p>
        </w:tc>
      </w:tr>
    </w:tbl>
    <w:p w14:paraId="080F0D6F" w14:textId="77777777" w:rsidR="00F004BF" w:rsidRPr="008A64E7" w:rsidRDefault="00F004BF" w:rsidP="00F004BF">
      <w:pPr>
        <w:rPr>
          <w:b/>
          <w:bCs/>
          <w:noProof/>
          <w:sz w:val="18"/>
          <w:szCs w:val="18"/>
        </w:rPr>
      </w:pPr>
      <w:r w:rsidRPr="008A64E7">
        <w:rPr>
          <w:i/>
          <w:iCs/>
          <w:noProof/>
          <w:sz w:val="18"/>
          <w:szCs w:val="18"/>
          <w:lang w:eastAsia="ja-JP"/>
        </w:rPr>
        <w:t>Source</w:t>
      </w:r>
      <w:r w:rsidRPr="008A64E7">
        <w:rPr>
          <w:noProof/>
          <w:sz w:val="18"/>
          <w:szCs w:val="18"/>
          <w:lang w:eastAsia="ja-JP"/>
        </w:rPr>
        <w:t>: Medium-term fiscal-structural plan of Ireland (January 2026)</w:t>
      </w:r>
    </w:p>
    <w:p w14:paraId="44830C67" w14:textId="77777777" w:rsidR="00D26AE1" w:rsidRPr="008A64E7" w:rsidRDefault="00D26AE1" w:rsidP="00F004BF">
      <w:pPr>
        <w:ind w:left="851" w:hanging="851"/>
        <w:rPr>
          <w:noProof/>
        </w:rPr>
      </w:pPr>
    </w:p>
    <w:p w14:paraId="727FA448" w14:textId="77777777" w:rsidR="000606BA" w:rsidRPr="008A64E7" w:rsidRDefault="00F12E77" w:rsidP="00155871">
      <w:pPr>
        <w:rPr>
          <w:b/>
          <w:bCs/>
          <w:noProof/>
        </w:rPr>
      </w:pPr>
      <w:r w:rsidRPr="008A64E7">
        <w:rPr>
          <w:b/>
          <w:bCs/>
          <w:noProof/>
        </w:rPr>
        <w:t>Macroeconomic assumptions of the plan</w:t>
      </w:r>
    </w:p>
    <w:p w14:paraId="25CE4855" w14:textId="77777777" w:rsidR="00F004BF" w:rsidRPr="008A64E7" w:rsidRDefault="00F004BF" w:rsidP="00855638">
      <w:pPr>
        <w:pStyle w:val="Point0"/>
        <w:rPr>
          <w:noProof/>
          <w:lang w:val="en-IE" w:eastAsia="ja-JP"/>
        </w:rPr>
      </w:pPr>
      <w:r>
        <w:rPr>
          <w:noProof/>
        </w:rPr>
        <w:t>(26)</w:t>
      </w:r>
      <w:r>
        <w:rPr>
          <w:noProof/>
        </w:rPr>
        <w:tab/>
      </w:r>
      <w:r w:rsidRPr="008A64E7">
        <w:rPr>
          <w:noProof/>
          <w:lang w:eastAsia="ja-JP"/>
        </w:rPr>
        <w:t xml:space="preserve">The plan is based on a set of assumptions which differs from the Commission’s assumptions which were transmitted to Ireland on 19 December 2025. In particular, the plan uses different assumptions for eight variables, namely </w:t>
      </w:r>
      <w:r w:rsidRPr="008A64E7">
        <w:rPr>
          <w:noProof/>
          <w:lang w:val="en-IE" w:eastAsia="ja-JP"/>
        </w:rPr>
        <w:t xml:space="preserve">the starting point (the structural primary balance in 2025), potential GDP growth, real GDP growth and output gap closure, GDP deflator growth, the revenue elasticity to nominal potential GDP, the stock-flow adjustment and nominal implicit interest rates. </w:t>
      </w:r>
      <w:r w:rsidRPr="008A64E7">
        <w:rPr>
          <w:noProof/>
          <w:lang w:eastAsia="ja-JP"/>
        </w:rPr>
        <w:t xml:space="preserve">A careful assessment of these differences in assumptions is necessary, especially as average maximum net expenditure growth in the plan is higher than what would result from the Commission’s assumptions. The differences in assumptions with the most significant impact on the average net expenditure growth ceiling are listed and assessed below. </w:t>
      </w:r>
    </w:p>
    <w:p w14:paraId="75B9A730" w14:textId="77777777" w:rsidR="00F004BF" w:rsidRPr="008A64E7" w:rsidRDefault="00F004BF" w:rsidP="000C7083">
      <w:pPr>
        <w:pStyle w:val="Bullet1"/>
        <w:numPr>
          <w:ilvl w:val="0"/>
          <w:numId w:val="24"/>
        </w:numPr>
        <w:rPr>
          <w:noProof/>
          <w:lang w:val="en-IE" w:eastAsia="ja-JP"/>
        </w:rPr>
      </w:pPr>
      <w:r w:rsidRPr="008A64E7">
        <w:rPr>
          <w:noProof/>
          <w:lang w:eastAsia="ja-JP"/>
        </w:rPr>
        <w:t xml:space="preserve">The plan assumes </w:t>
      </w:r>
      <w:r w:rsidRPr="008A64E7">
        <w:rPr>
          <w:noProof/>
          <w:lang w:val="en-IE" w:eastAsia="ja-JP"/>
        </w:rPr>
        <w:t xml:space="preserve">a higher structural primary balance for 2025, namely a surplus of 1.1% of GDP, while it was expected it to be balanced (at 0% of GDP) in </w:t>
      </w:r>
      <w:r w:rsidRPr="008A64E7">
        <w:rPr>
          <w:noProof/>
          <w:lang w:eastAsia="ja-JP"/>
        </w:rPr>
        <w:t>the Commission Autumn 2025 Forecast. At the same time, the estimated headline balance for 2025 in the plan, namely a surplus of 1.5% of GDP, is in line with the Commission Autumn 2025 Forecast</w:t>
      </w:r>
      <w:r w:rsidRPr="008A64E7" w:rsidDel="5B74936A">
        <w:rPr>
          <w:noProof/>
          <w:lang w:eastAsia="ja-JP"/>
        </w:rPr>
        <w:t>.</w:t>
      </w:r>
      <w:r w:rsidRPr="008A64E7">
        <w:rPr>
          <w:noProof/>
          <w:lang w:val="en-IE" w:eastAsia="ja-JP"/>
        </w:rPr>
        <w:t xml:space="preserve"> The more favourable starting point assumption in the plan in terms of structural primary balance is explained by the plan's reliance on a national concept of output gap, which differs from the EU commonly agreed methodology and implies a smaller cyclical contribution. Whereas the national assessment of the output gap conceptually deviates from the EU commonly agreed methodology, there are strong indications that the positive output gap resulting from the EU commonly agreed methodology is excessively large. Ireland’s GDP is expected to </w:t>
      </w:r>
      <w:r w:rsidRPr="008A64E7" w:rsidDel="00FB5119">
        <w:rPr>
          <w:noProof/>
          <w:lang w:val="en-IE" w:eastAsia="ja-JP"/>
        </w:rPr>
        <w:t xml:space="preserve">have </w:t>
      </w:r>
      <w:r w:rsidRPr="008A64E7">
        <w:rPr>
          <w:noProof/>
          <w:lang w:val="en-IE" w:eastAsia="ja-JP"/>
        </w:rPr>
        <w:t>recorded an exceptional growth rate of more than 10% in 2025, partly due to the sharp increase in pharma-related exports after the announcement of incoming higher tariffs by the US administration (</w:t>
      </w:r>
      <w:r w:rsidRPr="00855638">
        <w:rPr>
          <w:rStyle w:val="FootnoteReference"/>
          <w:noProof/>
        </w:rPr>
        <w:footnoteReference w:id="13"/>
      </w:r>
      <w:r w:rsidRPr="008A64E7">
        <w:rPr>
          <w:noProof/>
          <w:lang w:val="en-IE" w:eastAsia="ja-JP"/>
        </w:rPr>
        <w:t>). Estimates of labour market slack and capacity pressures in the economy (</w:t>
      </w:r>
      <w:r w:rsidRPr="00855638">
        <w:rPr>
          <w:rStyle w:val="FootnoteReference"/>
          <w:noProof/>
        </w:rPr>
        <w:footnoteReference w:id="14"/>
      </w:r>
      <w:r w:rsidRPr="008A64E7">
        <w:rPr>
          <w:noProof/>
          <w:lang w:val="en-IE" w:eastAsia="ja-JP"/>
        </w:rPr>
        <w:t>), combined with easing domestic inflation (</w:t>
      </w:r>
      <w:r w:rsidRPr="00855638">
        <w:rPr>
          <w:rStyle w:val="FootnoteReference"/>
          <w:noProof/>
        </w:rPr>
        <w:footnoteReference w:id="15"/>
      </w:r>
      <w:r w:rsidRPr="008A64E7">
        <w:rPr>
          <w:noProof/>
          <w:lang w:val="en-IE" w:eastAsia="ja-JP"/>
        </w:rPr>
        <w:t xml:space="preserve">), are not consistent with a large positive output gap. Moreover, considering the structural primary balance in 2024 (3.1%) and in 2026 (1.4%) in the Commission Autumn 2025 Forecast, the plan’s assumption of a structural primary surplus of 1.1% of GDP in 2025 could be considered as a conservative assumption. Consequently, this difference in this assumption is deemed to be duly justified. Taken on its own, it increases the average net expenditure growth ceiling over the adjustment period compared with the Commission’s assumptions. </w:t>
      </w:r>
    </w:p>
    <w:p w14:paraId="6E4FD31F" w14:textId="77777777" w:rsidR="00F004BF" w:rsidRPr="008A64E7" w:rsidRDefault="00F004BF" w:rsidP="00A44447">
      <w:pPr>
        <w:pStyle w:val="Bullet1"/>
        <w:rPr>
          <w:noProof/>
          <w:lang w:val="en-IE" w:eastAsia="ja-JP"/>
        </w:rPr>
      </w:pPr>
      <w:r w:rsidRPr="008A64E7">
        <w:rPr>
          <w:noProof/>
          <w:lang w:val="en-IE" w:eastAsia="ja-JP"/>
        </w:rPr>
        <w:t xml:space="preserve">In the plan, potential GDP growth over the plan period is lower by 0.5 pp. on average compared to the Commission’s assumptions. Accordingly, the plan also assumes real GDP growth to be lower. The plan assumes closure of the output gap by 2031, i.e. one year earlier than in the Commission’s assumptions. Consequently, these assumptions are deemed to be prudent and, therefore, duly justified. Together, they contribute to lower average net expenditure growth over the adjustment period in the plan than according to the Commission’s assumptions. </w:t>
      </w:r>
    </w:p>
    <w:p w14:paraId="076341AE" w14:textId="77777777" w:rsidR="00F004BF" w:rsidRPr="008A64E7" w:rsidRDefault="00F004BF" w:rsidP="00A44447">
      <w:pPr>
        <w:pStyle w:val="Bullet1"/>
        <w:rPr>
          <w:noProof/>
          <w:lang w:val="en-IE" w:eastAsia="ja-JP"/>
        </w:rPr>
      </w:pPr>
      <w:r w:rsidRPr="008A64E7">
        <w:rPr>
          <w:noProof/>
          <w:lang w:val="en-IE" w:eastAsia="ja-JP"/>
        </w:rPr>
        <w:t>The plan assumes GDP deflator growth to be higher by 0.3 pp. over the period 2027-2030 compared with the Commission’s assumptions. The difference in the GDP deflator growth forecast in 2027 (2.1% in the plan against 1.8% in the Commission Autumn 2025 Forecast) appears to be primarily driven by a higher deflator growth rate for government consumption. This</w:t>
      </w:r>
      <w:r w:rsidRPr="008A64E7" w:rsidDel="00EB4CBD">
        <w:rPr>
          <w:noProof/>
          <w:lang w:val="en-IE" w:eastAsia="ja-JP"/>
        </w:rPr>
        <w:t xml:space="preserve"> </w:t>
      </w:r>
      <w:r w:rsidRPr="008A64E7">
        <w:rPr>
          <w:noProof/>
          <w:lang w:val="en-IE" w:eastAsia="ja-JP"/>
        </w:rPr>
        <w:t>mainly reflects more recent information on the cost drivers of public service delivery, including expected staffing levels and pay, resulting in higher growth of government expenditure on compensation of employees than assumed in the Commission Autumn 2025 Forecast. This assumption is deemed to be duly justified. For the period 2028-2030, the GDP deflator growth is also higher by 0.3 percentage points compared to the Commission’s assumptions and by 0.1 percentage points than what would be required under the common framework for debt sustainability assessment (DSA) using an updated forecast for 2027 in line with the plan (</w:t>
      </w:r>
      <w:r w:rsidRPr="008A64E7">
        <w:rPr>
          <w:i/>
          <w:iCs/>
          <w:noProof/>
          <w:lang w:val="en-IE" w:eastAsia="ja-JP"/>
        </w:rPr>
        <w:t>i.e.</w:t>
      </w:r>
      <w:r w:rsidRPr="008A64E7">
        <w:rPr>
          <w:noProof/>
          <w:lang w:val="en-IE" w:eastAsia="ja-JP"/>
        </w:rPr>
        <w:t>, assuming a linear convergence as from the plan’s deflator growth rate in 2027 towards market-based inflation expectations for 2036). In the plan’s macroeconomic forecast, higher GDP deflator growth is driven by trends in private and government consumption deflator growth, as well as by the strong domestic activity expected over the medium term. Overall, the assumptions for the period 2028-2030 are not consistent with the common DSA framework. Taken on their own, they contribute to higher average net expenditure growth over the adjustment period than according to the Commission’s assumptions.</w:t>
      </w:r>
    </w:p>
    <w:p w14:paraId="05DB559B" w14:textId="77777777" w:rsidR="00F004BF" w:rsidRPr="008A64E7" w:rsidRDefault="00F004BF" w:rsidP="00A44447">
      <w:pPr>
        <w:pStyle w:val="Bullet1"/>
        <w:rPr>
          <w:noProof/>
          <w:lang w:val="en-IE" w:eastAsia="ja-JP"/>
        </w:rPr>
      </w:pPr>
      <w:r w:rsidRPr="008A64E7">
        <w:rPr>
          <w:noProof/>
          <w:lang w:val="en-IE" w:eastAsia="ja-JP"/>
        </w:rPr>
        <w:t>The plan assumes higher revenue elasticities to nominal potential GDP growth than in the Commission’s assumptions. This reflects differences in the methodologies employed. The plan’s assumptions are produced based on a bottom-up approach with a detailed assessment of the expected developments in government revenues, whereas the Commission’s medium-term projections assume a unitary revenue elasticity. At the same time, the government intends to continue making transfers into the two saving funds established in 2024 (the Future Ireland Fund and the Infrastructure, Climate and Nature Fund). This is reflected in the plan’s higher stock-flow adjustments than in the Commission’s assumptions. Taken together, these revenue assumptions are deemed to be duly justified.</w:t>
      </w:r>
    </w:p>
    <w:p w14:paraId="4A6FC0EC" w14:textId="77777777" w:rsidR="00F004BF" w:rsidRPr="008A64E7" w:rsidRDefault="00F004BF" w:rsidP="00F004BF">
      <w:pPr>
        <w:ind w:left="851"/>
        <w:rPr>
          <w:noProof/>
          <w:szCs w:val="24"/>
          <w:lang w:val="en-IE" w:eastAsia="ja-JP"/>
        </w:rPr>
      </w:pPr>
      <w:r w:rsidRPr="008A64E7">
        <w:rPr>
          <w:noProof/>
          <w:szCs w:val="24"/>
          <w:lang w:val="en-IE" w:eastAsia="ja-JP"/>
        </w:rPr>
        <w:t xml:space="preserve">The remaining differences (the nominal implicit interest rate assumptions) do not have a significant impact on the average net expenditure growth ceiling compared to the Commission’s assumptions. </w:t>
      </w:r>
    </w:p>
    <w:p w14:paraId="3C48FE9E" w14:textId="77777777" w:rsidR="00F004BF" w:rsidRPr="008A64E7" w:rsidRDefault="00F004BF" w:rsidP="00F004BF">
      <w:pPr>
        <w:ind w:left="851"/>
        <w:rPr>
          <w:noProof/>
          <w:szCs w:val="24"/>
          <w:lang w:val="en-IE" w:eastAsia="ja-JP"/>
        </w:rPr>
      </w:pPr>
      <w:r w:rsidRPr="008A64E7">
        <w:rPr>
          <w:noProof/>
          <w:szCs w:val="24"/>
          <w:lang w:val="en-IE" w:eastAsia="ja-JP"/>
        </w:rPr>
        <w:t xml:space="preserve">Overall, the differences in assumptions taken together lead to a theoretical average net expenditure growth ceiling that is higher than what would be necessary to comply with the applicable fiscal rules based on the Commission’s assumptions of autumn 2025. </w:t>
      </w:r>
      <w:r w:rsidRPr="008A64E7">
        <w:rPr>
          <w:noProof/>
          <w:szCs w:val="24"/>
          <w:lang w:eastAsia="ja-JP"/>
        </w:rPr>
        <w:t xml:space="preserve">On balance, the joint impact of more cautious assumptions and differences in assumptions that are considered as duly justified outweighs the joint impact of the differences in assumptions that are not consistent with the DSA framework. </w:t>
      </w:r>
      <w:r w:rsidRPr="008A64E7">
        <w:rPr>
          <w:noProof/>
          <w:szCs w:val="24"/>
          <w:lang w:val="en-IE" w:eastAsia="ja-JP"/>
        </w:rPr>
        <w:t xml:space="preserve">Moreover, Ireland commits in its plan to a net expenditure path that is lower than this theoretical ceiling. </w:t>
      </w:r>
    </w:p>
    <w:p w14:paraId="575CC7EB" w14:textId="77777777" w:rsidR="00F004BF" w:rsidRPr="008A64E7" w:rsidRDefault="00F004BF" w:rsidP="00F004BF">
      <w:pPr>
        <w:ind w:left="851"/>
        <w:rPr>
          <w:noProof/>
          <w:szCs w:val="24"/>
          <w:lang w:eastAsia="ja-JP"/>
        </w:rPr>
      </w:pPr>
      <w:r w:rsidRPr="008A64E7">
        <w:rPr>
          <w:noProof/>
          <w:szCs w:val="24"/>
          <w:lang w:val="en-IE" w:eastAsia="ja-JP"/>
        </w:rPr>
        <w:t xml:space="preserve">The Commission's assessment according to which the plan fulfils the legal requirements holds even when disregarding the plan’s assumption that the structural primary balance (SPB) increases by 0.2 percentage points of GDP </w:t>
      </w:r>
      <w:r w:rsidRPr="008A64E7">
        <w:rPr>
          <w:noProof/>
          <w:szCs w:val="24"/>
          <w:lang w:eastAsia="ja-JP"/>
        </w:rPr>
        <w:t xml:space="preserve">in 2030, which constitutes a </w:t>
      </w:r>
      <w:bookmarkStart w:id="5" w:name="_Hlk218877098"/>
      <w:r w:rsidRPr="008A64E7">
        <w:rPr>
          <w:noProof/>
          <w:szCs w:val="24"/>
          <w:lang w:eastAsia="ja-JP"/>
        </w:rPr>
        <w:t xml:space="preserve">deviation from the ‘no-fiscal-policy-change’ assumption </w:t>
      </w:r>
      <w:bookmarkEnd w:id="5"/>
      <w:r w:rsidRPr="008A64E7">
        <w:rPr>
          <w:noProof/>
          <w:szCs w:val="24"/>
          <w:lang w:eastAsia="ja-JP"/>
        </w:rPr>
        <w:t>of the common DSA framework (under which the SPB remains constant at its level in the last year of the adjustment period, 2029).</w:t>
      </w:r>
    </w:p>
    <w:p w14:paraId="1D6E5804" w14:textId="77777777" w:rsidR="00F004BF" w:rsidRPr="008A64E7" w:rsidRDefault="00F004BF" w:rsidP="00F004BF">
      <w:pPr>
        <w:ind w:left="851"/>
        <w:rPr>
          <w:noProof/>
          <w:szCs w:val="24"/>
          <w:lang w:eastAsia="ja-JP"/>
        </w:rPr>
      </w:pPr>
      <w:r w:rsidRPr="008A64E7">
        <w:rPr>
          <w:noProof/>
          <w:szCs w:val="24"/>
          <w:lang w:eastAsia="ja-JP"/>
        </w:rPr>
        <w:t>The Commission will take into account the above assessment of the plan’s assumptions in future assessments of compliance with the maximum growth rates of net expenditure.</w:t>
      </w:r>
    </w:p>
    <w:p w14:paraId="2D335C88" w14:textId="77777777" w:rsidR="008C2D36" w:rsidRPr="008A64E7" w:rsidRDefault="00F12E77" w:rsidP="00133988">
      <w:pPr>
        <w:autoSpaceDE w:val="0"/>
        <w:autoSpaceDN w:val="0"/>
        <w:spacing w:before="40" w:after="40" w:line="276" w:lineRule="auto"/>
        <w:ind w:left="720" w:hanging="720"/>
        <w:rPr>
          <w:b/>
          <w:bCs/>
          <w:noProof/>
        </w:rPr>
      </w:pPr>
      <w:r w:rsidRPr="008A64E7">
        <w:rPr>
          <w:b/>
          <w:bCs/>
          <w:noProof/>
        </w:rPr>
        <w:t>Fiscal strategy of the plan</w:t>
      </w:r>
    </w:p>
    <w:p w14:paraId="2671A766" w14:textId="77777777" w:rsidR="00553CC4" w:rsidRPr="008A64E7" w:rsidRDefault="00553CC4" w:rsidP="00855638">
      <w:pPr>
        <w:pStyle w:val="Point0"/>
        <w:rPr>
          <w:noProof/>
          <w:lang w:eastAsia="ja-JP"/>
        </w:rPr>
      </w:pPr>
      <w:r>
        <w:rPr>
          <w:noProof/>
        </w:rPr>
        <w:t>(27)</w:t>
      </w:r>
      <w:r>
        <w:rPr>
          <w:noProof/>
        </w:rPr>
        <w:tab/>
      </w:r>
      <w:r w:rsidRPr="008A64E7">
        <w:rPr>
          <w:noProof/>
          <w:lang w:eastAsia="ja-JP"/>
        </w:rPr>
        <w:t>According to the indicative fiscal strategy in the plan, the commitments on net expenditure are consistent with further increases in government expenditure, notably to provide additional public services to meet the needs of a rapidly expanding population and to significantly increase the public sector investment rate, in a manner that more closely aligns spending growth with economic and tax revenue growth in the medium and long term. This will be complemented by structural reforms to reduce delays and improve delivery of major infrastructure projects, as outlined in the ‘Accelerating Infrastructure Action Plan’.</w:t>
      </w:r>
      <w:r w:rsidRPr="008A64E7">
        <w:rPr>
          <w:noProof/>
        </w:rPr>
        <w:t xml:space="preserve"> </w:t>
      </w:r>
      <w:r w:rsidRPr="008A64E7">
        <w:rPr>
          <w:noProof/>
          <w:lang w:eastAsia="ja-JP"/>
        </w:rPr>
        <w:t>In order to build up fiscal buffers, Ireland plans to continue making transfers to the two savings vehicles established in 2024 mentioned above. While the plan does not outline any revenue measures</w:t>
      </w:r>
      <w:r w:rsidRPr="008A64E7" w:rsidDel="00841D8B">
        <w:rPr>
          <w:noProof/>
          <w:lang w:eastAsia="ja-JP"/>
        </w:rPr>
        <w:t xml:space="preserve">, </w:t>
      </w:r>
      <w:r w:rsidRPr="008A64E7">
        <w:rPr>
          <w:noProof/>
          <w:lang w:eastAsia="ja-JP"/>
        </w:rPr>
        <w:t>the headline balance is projected to remain in surplus throughout the time period of the plan thanks to the significant impact of windfall corporate income tax revenues. The specification of the policy measures to be adopted is to be confirmed or adjusted and quantified in the annual budgets. At the same time, there are risks to the macroeconomic and fiscal scenario underpinning the indicative fiscal strategy in the plan, which stem from the high degree of openness of the Irish economy and its concentration in a few multinational-dominated sectors, making it vulnerable to adverse international developments, such as shifting US trade and tax policies or global tax rules. Ireland’s Budget for 2026 specifies the policy measures through which the net expenditure commitment for 2026 will be achieved</w:t>
      </w:r>
      <w:r w:rsidRPr="008A64E7">
        <w:rPr>
          <w:rStyle w:val="FootnoteReference"/>
          <w:noProof/>
          <w:szCs w:val="24"/>
          <w:lang w:eastAsia="ja-JP"/>
        </w:rPr>
        <w:footnoteReference w:id="16"/>
      </w:r>
      <w:r w:rsidRPr="008A64E7">
        <w:rPr>
          <w:noProof/>
          <w:lang w:eastAsia="ja-JP"/>
        </w:rPr>
        <w:t>.</w:t>
      </w:r>
    </w:p>
    <w:p w14:paraId="712FAD4C" w14:textId="77777777" w:rsidR="00F06A2B" w:rsidRPr="008A64E7" w:rsidRDefault="00F06A2B" w:rsidP="00A44447">
      <w:pPr>
        <w:rPr>
          <w:noProof/>
          <w:lang w:eastAsia="ja-JP"/>
        </w:rPr>
      </w:pPr>
    </w:p>
    <w:p w14:paraId="4D18341F" w14:textId="77777777" w:rsidR="002C3FBD" w:rsidRPr="008A64E7" w:rsidRDefault="00553CC4" w:rsidP="004A5E79">
      <w:pPr>
        <w:keepNext/>
        <w:keepLines/>
        <w:rPr>
          <w:b/>
          <w:noProof/>
        </w:rPr>
      </w:pPr>
      <w:r w:rsidRPr="008A64E7">
        <w:rPr>
          <w:b/>
          <w:noProof/>
        </w:rPr>
        <w:t>R</w:t>
      </w:r>
      <w:r w:rsidR="002C3FBD" w:rsidRPr="008A64E7">
        <w:rPr>
          <w:b/>
          <w:noProof/>
        </w:rPr>
        <w:t>eform and investment intentions in the plan responding to the main challenges identified in the context of the European Semester and addressing the common priorities of the Union</w:t>
      </w:r>
    </w:p>
    <w:p w14:paraId="34945850" w14:textId="77777777" w:rsidR="00553CC4" w:rsidRPr="008A64E7" w:rsidRDefault="00553CC4" w:rsidP="00855638">
      <w:pPr>
        <w:pStyle w:val="Point0"/>
        <w:rPr>
          <w:i/>
          <w:iCs/>
          <w:noProof/>
          <w:lang w:eastAsia="ja-JP"/>
        </w:rPr>
      </w:pPr>
      <w:r>
        <w:rPr>
          <w:noProof/>
        </w:rPr>
        <w:t>(28)</w:t>
      </w:r>
      <w:r>
        <w:rPr>
          <w:noProof/>
        </w:rPr>
        <w:tab/>
      </w:r>
      <w:r w:rsidRPr="008A64E7">
        <w:rPr>
          <w:noProof/>
          <w:lang w:eastAsia="ja-JP"/>
        </w:rPr>
        <w:t xml:space="preserve">The plan describes policy intentions concerning reforms and investments to respond to the main challenges identified in the context of the European Semester, </w:t>
      </w:r>
      <w:r w:rsidRPr="008A64E7">
        <w:rPr>
          <w:noProof/>
        </w:rPr>
        <w:t xml:space="preserve">as set out in particular in </w:t>
      </w:r>
      <w:r w:rsidR="00593239" w:rsidRPr="008A64E7">
        <w:rPr>
          <w:noProof/>
          <w:lang w:eastAsia="ja-JP"/>
        </w:rPr>
        <w:t>the 2025 country-specific recommendations</w:t>
      </w:r>
      <w:r w:rsidR="003C4E35">
        <w:rPr>
          <w:noProof/>
          <w:lang w:eastAsia="ja-JP"/>
        </w:rPr>
        <w:t xml:space="preserve"> and in line with</w:t>
      </w:r>
      <w:r w:rsidR="00226222">
        <w:rPr>
          <w:noProof/>
          <w:lang w:eastAsia="ja-JP"/>
        </w:rPr>
        <w:t xml:space="preserve"> the priorities of</w:t>
      </w:r>
      <w:r w:rsidR="00593239" w:rsidRPr="008A64E7">
        <w:rPr>
          <w:noProof/>
        </w:rPr>
        <w:t xml:space="preserve"> </w:t>
      </w:r>
      <w:r w:rsidRPr="008A64E7">
        <w:rPr>
          <w:noProof/>
        </w:rPr>
        <w:t>the Communication “A Competitiveness Compass for the EU”</w:t>
      </w:r>
      <w:r w:rsidRPr="008A64E7">
        <w:rPr>
          <w:rStyle w:val="FootnoteReference"/>
          <w:noProof/>
          <w:szCs w:val="24"/>
        </w:rPr>
        <w:footnoteReference w:id="17"/>
      </w:r>
      <w:r w:rsidRPr="008A64E7">
        <w:rPr>
          <w:noProof/>
          <w:lang w:eastAsia="ja-JP"/>
        </w:rPr>
        <w:t xml:space="preserve">. The plan outlines 20 reforms and investments areas, of which 12 are financially supported by the Recovery and Resilience Facility and 10 by the cohesion policy funds. </w:t>
      </w:r>
    </w:p>
    <w:p w14:paraId="3A0CC0BE" w14:textId="77777777" w:rsidR="00553CC4" w:rsidRPr="008A64E7" w:rsidRDefault="00553CC4" w:rsidP="00855638">
      <w:pPr>
        <w:pStyle w:val="Point0"/>
        <w:rPr>
          <w:noProof/>
        </w:rPr>
      </w:pPr>
      <w:r>
        <w:rPr>
          <w:noProof/>
        </w:rPr>
        <w:t>(29)</w:t>
      </w:r>
      <w:r>
        <w:rPr>
          <w:noProof/>
        </w:rPr>
        <w:tab/>
      </w:r>
      <w:r w:rsidRPr="008A64E7">
        <w:rPr>
          <w:noProof/>
          <w:lang w:eastAsia="ja-JP"/>
        </w:rPr>
        <w:t>Concerning the common priority of a fair green and digital transition</w:t>
      </w:r>
      <w:r w:rsidRPr="008A64E7">
        <w:rPr>
          <w:noProof/>
        </w:rPr>
        <w:t xml:space="preserve">, </w:t>
      </w:r>
      <w:r w:rsidRPr="008A64E7">
        <w:rPr>
          <w:noProof/>
          <w:lang w:eastAsia="ja-JP"/>
        </w:rPr>
        <w:t xml:space="preserve">including the climate objectives set out in Regulation (EU) 2021/1119, </w:t>
      </w:r>
      <w:r w:rsidRPr="008A64E7">
        <w:rPr>
          <w:noProof/>
        </w:rPr>
        <w:t xml:space="preserve">the plan outlines a consistent set of reforms and investments. Measures on water and wastewater include critical infrastructure projects as well as actions outlined in the Water Action Plan 2024. The plan refers to measures on waste management and to boost the circular economy that will be set out in the forthcoming Waste Action Plan for a Circular Economy, as well as the upcoming Whole of Government Circular Economy Strategy 2026-2028. Measures related to sustainable transport include actions in the Renewable Transport Fuel Policy 2025-2027 as well as capital investment projects under the National Development Plan. Measures on the installation of public charging points for zero-emission vehicles are included in the National Road Network EV Charging Plan 2024-2030 and corresponding regional plans. </w:t>
      </w:r>
    </w:p>
    <w:p w14:paraId="164AFE09" w14:textId="77777777" w:rsidR="00553CC4" w:rsidRPr="008A64E7" w:rsidRDefault="00553CC4" w:rsidP="00855638">
      <w:pPr>
        <w:pStyle w:val="Point0"/>
        <w:rPr>
          <w:noProof/>
          <w:lang w:eastAsia="ja-JP"/>
        </w:rPr>
      </w:pPr>
      <w:r>
        <w:rPr>
          <w:noProof/>
        </w:rPr>
        <w:t>(30)</w:t>
      </w:r>
      <w:r>
        <w:rPr>
          <w:noProof/>
        </w:rPr>
        <w:tab/>
      </w:r>
      <w:r w:rsidRPr="008A64E7">
        <w:rPr>
          <w:noProof/>
          <w:lang w:eastAsia="ja-JP"/>
        </w:rPr>
        <w:t>Concerning the common priority of social</w:t>
      </w:r>
      <w:r w:rsidRPr="008A64E7">
        <w:rPr>
          <w:noProof/>
        </w:rPr>
        <w:t xml:space="preserve"> and economic resilience, including the European Pillar of Social Rights, the plan outlines measures to increase the supply of social and affordable housing through the implementation of the Delivering Homes, Building Communities plan 2025-2030. In addition, measures to tackle capacity constraints in the residential construction sector include the ongoing planning reform, increased investment under the updated National Development Plan, an expanded remit of the land development agency (some actions are included in Ireland’s Recovery and Resilience Plan (RRP)), the introduction of a residential zoned land tax as well as a reform of the rental sector. Measures to support research and innovation include actions in Impact 2030 strategy, currently under a strategic review to guide its future delivery,  alongside other measures in the Action Plan on Competitiveness and Productivity.  Concerning the European Pillar of Social Rights, the plan outlines measures to strengthen the labour market and social inclusion of persons with disabilities and single parents. Measures include actions outlined in the National Human Rights Strategy for Disabled People 2025-2030, subsidies provided through the National Childcare Scheme and a commitment to introduce a cap on fees for early learning and childcare services.</w:t>
      </w:r>
    </w:p>
    <w:p w14:paraId="56005DE9" w14:textId="77777777" w:rsidR="00553CC4" w:rsidRPr="008A64E7" w:rsidRDefault="00553CC4" w:rsidP="00855638">
      <w:pPr>
        <w:pStyle w:val="Point0"/>
        <w:rPr>
          <w:noProof/>
          <w:lang w:eastAsia="ja-JP"/>
        </w:rPr>
      </w:pPr>
      <w:r>
        <w:rPr>
          <w:noProof/>
        </w:rPr>
        <w:t>(31)</w:t>
      </w:r>
      <w:r>
        <w:rPr>
          <w:noProof/>
        </w:rPr>
        <w:tab/>
      </w:r>
      <w:r w:rsidRPr="008A64E7">
        <w:rPr>
          <w:noProof/>
          <w:lang w:eastAsia="ja-JP"/>
        </w:rPr>
        <w:t xml:space="preserve">Concerning the common priority of </w:t>
      </w:r>
      <w:r w:rsidRPr="008A64E7">
        <w:rPr>
          <w:noProof/>
        </w:rPr>
        <w:t xml:space="preserve">energy security, the plan outlines measures on the deployment of renewables, including a Renewable Electricity Support Scheme, the establishment of the Offshore Wind Delivery Taskforce, actions in Future Framework for Offshore Renewable Energy as well as the preparation of the National Designated Maritime Area Plan. The plan also outlines measures to improve the flexibility of the electricity grid and modernise and expand capacity to reduce curtailment through the development grid connectors with Northern Ireland and France. The plan further outlines additional capital investments in grid development in the period 2026-2030. Measures on energy efficiency include actions outlined in the National Energy and Climate Plan and Climate Action Plans.  </w:t>
      </w:r>
    </w:p>
    <w:p w14:paraId="671F87C9" w14:textId="77777777" w:rsidR="00553CC4" w:rsidRPr="008A64E7" w:rsidRDefault="00553CC4" w:rsidP="00855638">
      <w:pPr>
        <w:pStyle w:val="Point0"/>
        <w:rPr>
          <w:noProof/>
          <w:lang w:eastAsia="ja-JP"/>
        </w:rPr>
      </w:pPr>
      <w:r>
        <w:rPr>
          <w:noProof/>
        </w:rPr>
        <w:t>(32)</w:t>
      </w:r>
      <w:r>
        <w:rPr>
          <w:noProof/>
        </w:rPr>
        <w:tab/>
      </w:r>
      <w:r w:rsidRPr="008A64E7">
        <w:rPr>
          <w:noProof/>
          <w:lang w:eastAsia="ja-JP"/>
        </w:rPr>
        <w:t xml:space="preserve">Concerning the common priority of </w:t>
      </w:r>
      <w:r w:rsidRPr="008A64E7">
        <w:rPr>
          <w:noProof/>
        </w:rPr>
        <w:t>defence capabilities, the plan outlines measures to reinforce overall defence and security spending and readiness through an Updated Detailed Implementation Plan to address the remaining recommendations included in the Report of the Commission on the Defence Forces as well as actions to support the recruitment and retention of defence personnel and improve the physical working environment and equipment.</w:t>
      </w:r>
    </w:p>
    <w:p w14:paraId="3FA9298C" w14:textId="77777777" w:rsidR="00553CC4" w:rsidRPr="008A64E7" w:rsidRDefault="00553CC4" w:rsidP="00855638">
      <w:pPr>
        <w:pStyle w:val="Point0"/>
        <w:rPr>
          <w:noProof/>
          <w:lang w:eastAsia="ja-JP"/>
        </w:rPr>
      </w:pPr>
      <w:r>
        <w:rPr>
          <w:noProof/>
        </w:rPr>
        <w:t>(33)</w:t>
      </w:r>
      <w:r>
        <w:rPr>
          <w:noProof/>
        </w:rPr>
        <w:tab/>
      </w:r>
      <w:r w:rsidRPr="008A64E7">
        <w:rPr>
          <w:noProof/>
          <w:lang w:eastAsia="ja-JP"/>
        </w:rPr>
        <w:t>In addition, the plan outlines other policy measures going beyond the common priorities of the EU, including to make the healthcare system more cost effective by implementing savings and productivity measures included in the Action Plans of the Productivity and Savings Taskforce and the Medicines Sustainability Taskforce, further digitalising healthcare record and information systems, developing better primary and community care (some actions included in the RRP) and restructuring of the health service executive into six operational health regions. The plan also mentions measures that improve the sustainability of the social insurance fund and widen pension coverage. In addition,</w:t>
      </w:r>
      <w:r w:rsidRPr="008A64E7">
        <w:rPr>
          <w:noProof/>
        </w:rPr>
        <w:t xml:space="preserve"> </w:t>
      </w:r>
      <w:r w:rsidRPr="008A64E7">
        <w:rPr>
          <w:noProof/>
          <w:lang w:eastAsia="ja-JP"/>
        </w:rPr>
        <w:t xml:space="preserve">although no recent tax base broadening measures are mentioned, the plan outlines preliminary measures to review the scope and impact of tax expenditures by publishing guidelines to improve the transparency and reporting of tax expenditures. </w:t>
      </w:r>
    </w:p>
    <w:p w14:paraId="57ABBF8B" w14:textId="77777777" w:rsidR="00553CC4" w:rsidRPr="008A64E7" w:rsidRDefault="00553CC4" w:rsidP="00855638">
      <w:pPr>
        <w:pStyle w:val="Point0"/>
        <w:rPr>
          <w:i/>
          <w:iCs/>
          <w:noProof/>
          <w:lang w:eastAsia="ja-JP"/>
        </w:rPr>
      </w:pPr>
      <w:r>
        <w:rPr>
          <w:noProof/>
        </w:rPr>
        <w:t>(34)</w:t>
      </w:r>
      <w:r>
        <w:rPr>
          <w:noProof/>
        </w:rPr>
        <w:tab/>
      </w:r>
      <w:r w:rsidRPr="008A64E7">
        <w:rPr>
          <w:noProof/>
          <w:lang w:eastAsia="ja-JP"/>
        </w:rPr>
        <w:t>The plan provides information on the consistency and, where appropriate, complementarity with the cohesion policy funds and Ireland’s RRP. The plan includes information on the size and objectives of the different cohesion policy funds. The plan also includes a table outlining which structural reforms and investment priorities will be in part addressed through measures included in Ireland’s RRP or cohesion policy funds.</w:t>
      </w:r>
    </w:p>
    <w:p w14:paraId="72E00F9C" w14:textId="77777777" w:rsidR="00553CC4" w:rsidRPr="008A64E7" w:rsidRDefault="00553CC4" w:rsidP="00855638">
      <w:pPr>
        <w:pStyle w:val="Point0"/>
        <w:rPr>
          <w:noProof/>
          <w:lang w:eastAsia="ja-JP"/>
        </w:rPr>
      </w:pPr>
      <w:r>
        <w:rPr>
          <w:noProof/>
        </w:rPr>
        <w:t>(35)</w:t>
      </w:r>
      <w:r>
        <w:rPr>
          <w:noProof/>
        </w:rPr>
        <w:tab/>
      </w:r>
      <w:r w:rsidRPr="008A64E7">
        <w:rPr>
          <w:noProof/>
          <w:lang w:eastAsia="ja-JP"/>
        </w:rPr>
        <w:t xml:space="preserve">The plan provides a general overview of the public investment needs of Ireland related to the common priorities of the Union. Public investment amounts are based on the 2025 update of the National Development Plan. Concerning the common priority of a fair green and digital transition, the plan gives a general outline of investment capital to be made available until 2030 for water and wastewater infrastructure as well as transport. Concerning the common priority of social and economic resilience, the plan gives a general outline of investment capital to be made available until 2030 for housing as well as housing targets following a needs assessment. Concerning the common priority of energy security, the plan gives a general outline of investment capital to be made available until 2030 for the energy and electricity infrastructure. Concerning the common priority of </w:t>
      </w:r>
      <w:r w:rsidRPr="008A64E7">
        <w:rPr>
          <w:noProof/>
        </w:rPr>
        <w:t>defence capabilities</w:t>
      </w:r>
      <w:r w:rsidRPr="008A64E7">
        <w:rPr>
          <w:noProof/>
          <w:lang w:eastAsia="ja-JP"/>
        </w:rPr>
        <w:t>, the plan includes a target for defence expenditure growth.</w:t>
      </w:r>
    </w:p>
    <w:p w14:paraId="18C3C4E4" w14:textId="77777777" w:rsidR="00794FF1" w:rsidRPr="008A64E7" w:rsidRDefault="00794FF1" w:rsidP="00A44447">
      <w:pPr>
        <w:rPr>
          <w:noProof/>
        </w:rPr>
      </w:pPr>
    </w:p>
    <w:p w14:paraId="296523FD" w14:textId="77777777" w:rsidR="00DC7606" w:rsidRPr="008A64E7" w:rsidRDefault="00DC7606" w:rsidP="00DC7606">
      <w:pPr>
        <w:rPr>
          <w:noProof/>
          <w:lang w:eastAsia="ja-JP"/>
        </w:rPr>
      </w:pPr>
      <w:r w:rsidRPr="008A64E7">
        <w:rPr>
          <w:rFonts w:eastAsia="Calibri"/>
          <w:b/>
          <w:bCs/>
          <w:noProof/>
        </w:rPr>
        <w:t>Conclusion of the Commission’s assessment</w:t>
      </w:r>
    </w:p>
    <w:p w14:paraId="28226D7D" w14:textId="77777777" w:rsidR="00553CC4" w:rsidRPr="008A64E7" w:rsidRDefault="00553CC4" w:rsidP="00855638">
      <w:pPr>
        <w:pStyle w:val="Point0"/>
        <w:rPr>
          <w:noProof/>
          <w:lang w:eastAsia="ja-JP"/>
        </w:rPr>
      </w:pPr>
      <w:r>
        <w:rPr>
          <w:noProof/>
        </w:rPr>
        <w:t>(36)</w:t>
      </w:r>
      <w:r>
        <w:rPr>
          <w:noProof/>
        </w:rPr>
        <w:tab/>
      </w:r>
      <w:r w:rsidRPr="008A64E7">
        <w:rPr>
          <w:noProof/>
          <w:lang w:eastAsia="ja-JP"/>
        </w:rPr>
        <w:t xml:space="preserve">Overall, the Commission is of the view that Ireland’s plan of January 2026 fulfils the requirements of Regulation (EU) 2024/1263. </w:t>
      </w:r>
    </w:p>
    <w:p w14:paraId="4BCF2050" w14:textId="77777777" w:rsidR="00DC7606" w:rsidRPr="008A64E7" w:rsidRDefault="00DC7606" w:rsidP="00855638">
      <w:pPr>
        <w:rPr>
          <w:noProof/>
          <w:lang w:eastAsia="ja-JP"/>
        </w:rPr>
      </w:pPr>
    </w:p>
    <w:p w14:paraId="641776F9" w14:textId="77777777" w:rsidR="00DC7606" w:rsidRPr="008A64E7" w:rsidRDefault="00DC7606" w:rsidP="00DC7606">
      <w:pPr>
        <w:rPr>
          <w:b/>
          <w:bCs/>
          <w:noProof/>
          <w:lang w:eastAsia="ja-JP"/>
        </w:rPr>
      </w:pPr>
      <w:r w:rsidRPr="008A64E7">
        <w:rPr>
          <w:b/>
          <w:bCs/>
          <w:noProof/>
          <w:lang w:eastAsia="ja-JP"/>
        </w:rPr>
        <w:t xml:space="preserve">OVERALL CONCLUSION </w:t>
      </w:r>
    </w:p>
    <w:p w14:paraId="733C2D75" w14:textId="77777777" w:rsidR="002E4B17" w:rsidRPr="008A64E7" w:rsidRDefault="002E4B17" w:rsidP="00855638">
      <w:pPr>
        <w:pStyle w:val="Point0"/>
        <w:rPr>
          <w:noProof/>
          <w:lang w:eastAsia="ja-JP"/>
        </w:rPr>
      </w:pPr>
      <w:r>
        <w:rPr>
          <w:noProof/>
        </w:rPr>
        <w:t>(37)</w:t>
      </w:r>
      <w:r>
        <w:rPr>
          <w:noProof/>
        </w:rPr>
        <w:tab/>
      </w:r>
      <w:r w:rsidRPr="008A64E7">
        <w:rPr>
          <w:noProof/>
          <w:lang w:eastAsia="ja-JP"/>
        </w:rPr>
        <w:t xml:space="preserve">This recommendation supersedes the Recommendation of </w:t>
      </w:r>
      <w:r w:rsidRPr="008A64E7">
        <w:rPr>
          <w:rFonts w:eastAsia="Times New Roman"/>
          <w:noProof/>
        </w:rPr>
        <w:t xml:space="preserve">21 January 2025. However, the maximum growth rates of net expenditure for 2025, in </w:t>
      </w:r>
      <w:r w:rsidRPr="008A64E7">
        <w:rPr>
          <w:noProof/>
          <w:lang w:eastAsia="ja-JP"/>
        </w:rPr>
        <w:t>annual and cumulative terms, in Annex I of the Recommendation of 21 January 2025 remain relevant to assess compliance until and including 2025.</w:t>
      </w:r>
    </w:p>
    <w:p w14:paraId="66A8DD22" w14:textId="77777777" w:rsidR="00553CC4" w:rsidRPr="008A64E7" w:rsidRDefault="00553CC4" w:rsidP="00855638">
      <w:pPr>
        <w:pStyle w:val="Point0"/>
        <w:rPr>
          <w:noProof/>
          <w:lang w:eastAsia="ja-JP"/>
        </w:rPr>
      </w:pPr>
      <w:r>
        <w:rPr>
          <w:noProof/>
        </w:rPr>
        <w:t>(38)</w:t>
      </w:r>
      <w:r>
        <w:rPr>
          <w:noProof/>
        </w:rPr>
        <w:tab/>
      </w:r>
      <w:r w:rsidRPr="008A64E7">
        <w:rPr>
          <w:noProof/>
          <w:lang w:eastAsia="ja-JP"/>
        </w:rPr>
        <w:t>In accordance with Article 17 of Regulation (EU) 2024/1263, the maximum growth rates of net expenditure committed to in the plan of January 2026 should be recommended by the Council to Ireland.</w:t>
      </w:r>
    </w:p>
    <w:p w14:paraId="4759E966" w14:textId="77777777" w:rsidR="002E4B17" w:rsidRPr="008A64E7" w:rsidRDefault="002E4B17" w:rsidP="00553CC4">
      <w:pPr>
        <w:rPr>
          <w:noProof/>
          <w:szCs w:val="24"/>
          <w:lang w:eastAsia="ja-JP"/>
        </w:rPr>
      </w:pPr>
    </w:p>
    <w:p w14:paraId="5F5BC3B2" w14:textId="77777777" w:rsidR="00C07D2D" w:rsidRPr="008A64E7" w:rsidRDefault="00C07D2D" w:rsidP="00A44447">
      <w:pPr>
        <w:pStyle w:val="Formuledadoption"/>
        <w:rPr>
          <w:i/>
          <w:iCs/>
          <w:noProof/>
          <w:lang w:eastAsia="ja-JP"/>
        </w:rPr>
      </w:pPr>
      <w:r w:rsidRPr="008A64E7">
        <w:rPr>
          <w:noProof/>
        </w:rPr>
        <w:t xml:space="preserve">HEREBY RECOMMENDS </w:t>
      </w:r>
      <w:r w:rsidR="00553CC4" w:rsidRPr="008A64E7">
        <w:rPr>
          <w:noProof/>
        </w:rPr>
        <w:t>that Ireland:</w:t>
      </w:r>
    </w:p>
    <w:p w14:paraId="5E6F751B" w14:textId="77777777" w:rsidR="00C07D2D" w:rsidRPr="008A64E7" w:rsidRDefault="00C07D2D" w:rsidP="00C07D2D">
      <w:pPr>
        <w:ind w:left="360"/>
        <w:contextualSpacing/>
        <w:jc w:val="center"/>
        <w:rPr>
          <w:noProof/>
        </w:rPr>
      </w:pPr>
    </w:p>
    <w:p w14:paraId="74EC66CB" w14:textId="7BD4C9D7" w:rsidR="00553CC4" w:rsidRPr="008A64E7" w:rsidRDefault="00855638" w:rsidP="00855638">
      <w:pPr>
        <w:pStyle w:val="Point0"/>
        <w:rPr>
          <w:noProof/>
          <w:lang w:eastAsia="ja-JP"/>
        </w:rPr>
      </w:pPr>
      <w:r>
        <w:rPr>
          <w:noProof/>
        </w:rPr>
        <w:t>1.</w:t>
      </w:r>
      <w:r w:rsidRPr="00855638">
        <w:rPr>
          <w:noProof/>
        </w:rPr>
        <w:tab/>
      </w:r>
      <w:r w:rsidR="00553CC4" w:rsidRPr="008A64E7">
        <w:rPr>
          <w:noProof/>
          <w:lang w:eastAsia="ja-JP"/>
        </w:rPr>
        <w:t>Ensure that net expenditure growth does not exceed the maxima established in Annex I to this Recommendation.</w:t>
      </w:r>
    </w:p>
    <w:p w14:paraId="2C307FB8" w14:textId="77777777" w:rsidR="00627D6B" w:rsidRPr="008A64E7" w:rsidRDefault="00627D6B" w:rsidP="00A44447">
      <w:pPr>
        <w:rPr>
          <w:noProof/>
        </w:rPr>
      </w:pPr>
    </w:p>
    <w:p w14:paraId="5BA086FD" w14:textId="77777777" w:rsidR="00553CC4" w:rsidRPr="008A64E7" w:rsidRDefault="00560AB9" w:rsidP="00553CC4">
      <w:pPr>
        <w:contextualSpacing/>
        <w:jc w:val="center"/>
        <w:rPr>
          <w:b/>
          <w:noProof/>
          <w:szCs w:val="24"/>
          <w:lang w:eastAsia="ja-JP"/>
        </w:rPr>
      </w:pPr>
      <w:r w:rsidRPr="008A64E7">
        <w:rPr>
          <w:noProof/>
        </w:rPr>
        <w:br w:type="page"/>
      </w:r>
      <w:r w:rsidR="00553CC4" w:rsidRPr="008A64E7">
        <w:rPr>
          <w:b/>
          <w:noProof/>
          <w:szCs w:val="24"/>
          <w:lang w:eastAsia="ja-JP"/>
        </w:rPr>
        <w:t>ANNEX I</w:t>
      </w:r>
    </w:p>
    <w:p w14:paraId="38678D40" w14:textId="77777777" w:rsidR="00553CC4" w:rsidRPr="008A64E7" w:rsidRDefault="00553CC4" w:rsidP="00553CC4">
      <w:pPr>
        <w:contextualSpacing/>
        <w:jc w:val="center"/>
        <w:rPr>
          <w:noProof/>
          <w:szCs w:val="24"/>
        </w:rPr>
      </w:pPr>
      <w:r w:rsidRPr="008A64E7">
        <w:rPr>
          <w:noProof/>
          <w:szCs w:val="24"/>
          <w:lang w:eastAsia="ja-JP"/>
        </w:rPr>
        <w:t xml:space="preserve">Maximum growth rates of </w:t>
      </w:r>
      <w:r w:rsidRPr="008A64E7">
        <w:rPr>
          <w:noProof/>
          <w:szCs w:val="24"/>
        </w:rPr>
        <w:t>net expenditure</w:t>
      </w:r>
      <w:r w:rsidRPr="008A64E7">
        <w:rPr>
          <w:noProof/>
        </w:rPr>
        <w:br/>
      </w:r>
      <w:r w:rsidRPr="008A64E7">
        <w:rPr>
          <w:noProof/>
          <w:szCs w:val="24"/>
        </w:rPr>
        <w:t>(annual and cumulative growth rates, in nominal terms)</w:t>
      </w:r>
    </w:p>
    <w:p w14:paraId="77A294F5" w14:textId="77777777" w:rsidR="00553CC4" w:rsidRPr="008A64E7" w:rsidRDefault="00553CC4" w:rsidP="00553CC4">
      <w:pPr>
        <w:contextualSpacing/>
        <w:jc w:val="center"/>
        <w:rPr>
          <w:noProof/>
          <w:szCs w:val="24"/>
        </w:rPr>
      </w:pPr>
      <w:r w:rsidRPr="008A64E7">
        <w:rPr>
          <w:noProof/>
          <w:szCs w:val="24"/>
        </w:rPr>
        <w:t>Ireland</w:t>
      </w:r>
    </w:p>
    <w:p w14:paraId="33396A80" w14:textId="77777777" w:rsidR="00553CC4" w:rsidRPr="008A64E7" w:rsidRDefault="00553CC4" w:rsidP="00553CC4">
      <w:pPr>
        <w:contextualSpacing/>
        <w:jc w:val="center"/>
        <w:rPr>
          <w:noProof/>
          <w:szCs w:val="24"/>
        </w:rPr>
      </w:pP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rsidR="00553CC4" w:rsidRPr="008A64E7" w14:paraId="7F8501E6" w14:textId="77777777" w:rsidTr="0065753C">
        <w:trPr>
          <w:jc w:val="center"/>
        </w:trPr>
        <w:tc>
          <w:tcPr>
            <w:tcW w:w="2075" w:type="pct"/>
            <w:gridSpan w:val="2"/>
          </w:tcPr>
          <w:p w14:paraId="3CB76EC4" w14:textId="77777777" w:rsidR="00553CC4" w:rsidRPr="008A64E7" w:rsidRDefault="00553CC4" w:rsidP="0065753C">
            <w:pPr>
              <w:jc w:val="center"/>
              <w:rPr>
                <w:noProof/>
                <w:szCs w:val="24"/>
              </w:rPr>
            </w:pPr>
            <w:r w:rsidRPr="008A64E7">
              <w:rPr>
                <w:noProof/>
                <w:szCs w:val="24"/>
              </w:rPr>
              <w:t>Years</w:t>
            </w:r>
          </w:p>
        </w:tc>
        <w:tc>
          <w:tcPr>
            <w:tcW w:w="566" w:type="pct"/>
            <w:vAlign w:val="center"/>
          </w:tcPr>
          <w:p w14:paraId="64212CDE" w14:textId="77777777" w:rsidR="00553CC4" w:rsidRPr="008A64E7" w:rsidRDefault="00553CC4" w:rsidP="0065753C">
            <w:pPr>
              <w:keepNext/>
              <w:keepLines/>
              <w:jc w:val="center"/>
              <w:rPr>
                <w:b/>
                <w:bCs/>
                <w:noProof/>
                <w:szCs w:val="24"/>
              </w:rPr>
            </w:pPr>
            <w:r w:rsidRPr="008A64E7">
              <w:rPr>
                <w:noProof/>
                <w:szCs w:val="24"/>
                <w:lang w:eastAsia="ja-JP"/>
              </w:rPr>
              <w:t>2026</w:t>
            </w:r>
          </w:p>
        </w:tc>
        <w:tc>
          <w:tcPr>
            <w:tcW w:w="566" w:type="pct"/>
            <w:vAlign w:val="center"/>
          </w:tcPr>
          <w:p w14:paraId="67C32E6B" w14:textId="77777777" w:rsidR="00553CC4" w:rsidRPr="008A64E7" w:rsidRDefault="00553CC4" w:rsidP="0065753C">
            <w:pPr>
              <w:keepNext/>
              <w:keepLines/>
              <w:jc w:val="center"/>
              <w:rPr>
                <w:b/>
                <w:bCs/>
                <w:noProof/>
                <w:szCs w:val="24"/>
              </w:rPr>
            </w:pPr>
            <w:r w:rsidRPr="008A64E7">
              <w:rPr>
                <w:noProof/>
                <w:szCs w:val="24"/>
                <w:lang w:eastAsia="ja-JP"/>
              </w:rPr>
              <w:t>2027</w:t>
            </w:r>
          </w:p>
        </w:tc>
        <w:tc>
          <w:tcPr>
            <w:tcW w:w="566" w:type="pct"/>
            <w:vAlign w:val="center"/>
          </w:tcPr>
          <w:p w14:paraId="45D89CAE" w14:textId="77777777" w:rsidR="00553CC4" w:rsidRPr="008A64E7" w:rsidRDefault="00553CC4" w:rsidP="0065753C">
            <w:pPr>
              <w:keepNext/>
              <w:keepLines/>
              <w:jc w:val="center"/>
              <w:rPr>
                <w:b/>
                <w:bCs/>
                <w:noProof/>
                <w:szCs w:val="24"/>
              </w:rPr>
            </w:pPr>
            <w:r w:rsidRPr="008A64E7">
              <w:rPr>
                <w:noProof/>
                <w:szCs w:val="24"/>
                <w:lang w:eastAsia="ja-JP"/>
              </w:rPr>
              <w:t>2028</w:t>
            </w:r>
          </w:p>
        </w:tc>
        <w:tc>
          <w:tcPr>
            <w:tcW w:w="566" w:type="pct"/>
            <w:vAlign w:val="center"/>
          </w:tcPr>
          <w:p w14:paraId="21FFA8F0" w14:textId="77777777" w:rsidR="00553CC4" w:rsidRPr="008A64E7" w:rsidRDefault="00553CC4" w:rsidP="0065753C">
            <w:pPr>
              <w:jc w:val="center"/>
              <w:rPr>
                <w:b/>
                <w:bCs/>
                <w:noProof/>
                <w:szCs w:val="24"/>
              </w:rPr>
            </w:pPr>
            <w:r w:rsidRPr="008A64E7">
              <w:rPr>
                <w:noProof/>
                <w:szCs w:val="24"/>
                <w:lang w:eastAsia="ja-JP"/>
              </w:rPr>
              <w:t>2029</w:t>
            </w:r>
          </w:p>
        </w:tc>
        <w:tc>
          <w:tcPr>
            <w:tcW w:w="661" w:type="pct"/>
            <w:vAlign w:val="center"/>
          </w:tcPr>
          <w:p w14:paraId="6800BDFA" w14:textId="77777777" w:rsidR="00553CC4" w:rsidRPr="008A64E7" w:rsidRDefault="00553CC4" w:rsidP="0065753C">
            <w:pPr>
              <w:jc w:val="center"/>
              <w:rPr>
                <w:noProof/>
                <w:szCs w:val="24"/>
                <w:lang w:eastAsia="ja-JP"/>
              </w:rPr>
            </w:pPr>
            <w:r w:rsidRPr="008A64E7">
              <w:rPr>
                <w:noProof/>
                <w:szCs w:val="24"/>
                <w:lang w:eastAsia="ja-JP"/>
              </w:rPr>
              <w:t>2030</w:t>
            </w:r>
          </w:p>
        </w:tc>
      </w:tr>
      <w:tr w:rsidR="00553CC4" w:rsidRPr="008A64E7" w14:paraId="0DFE1DA0" w14:textId="77777777" w:rsidTr="0065753C">
        <w:trPr>
          <w:jc w:val="center"/>
        </w:trPr>
        <w:tc>
          <w:tcPr>
            <w:tcW w:w="1096" w:type="pct"/>
            <w:vMerge w:val="restart"/>
          </w:tcPr>
          <w:p w14:paraId="2CA6CBD8" w14:textId="77777777" w:rsidR="00553CC4" w:rsidRPr="008A64E7" w:rsidRDefault="00553CC4" w:rsidP="0065753C">
            <w:pPr>
              <w:jc w:val="center"/>
              <w:rPr>
                <w:b/>
                <w:bCs/>
                <w:noProof/>
                <w:szCs w:val="24"/>
              </w:rPr>
            </w:pPr>
            <w:r w:rsidRPr="008A64E7">
              <w:rPr>
                <w:noProof/>
                <w:szCs w:val="24"/>
              </w:rPr>
              <w:t>Growth rates (%)</w:t>
            </w:r>
          </w:p>
        </w:tc>
        <w:tc>
          <w:tcPr>
            <w:tcW w:w="979" w:type="pct"/>
          </w:tcPr>
          <w:p w14:paraId="15E6D78B" w14:textId="77777777" w:rsidR="00553CC4" w:rsidRPr="008A64E7" w:rsidRDefault="00553CC4" w:rsidP="0065753C">
            <w:pPr>
              <w:jc w:val="center"/>
              <w:rPr>
                <w:noProof/>
                <w:szCs w:val="24"/>
              </w:rPr>
            </w:pPr>
            <w:r w:rsidRPr="008A64E7">
              <w:rPr>
                <w:noProof/>
                <w:szCs w:val="24"/>
              </w:rPr>
              <w:t>Annual</w:t>
            </w:r>
          </w:p>
        </w:tc>
        <w:tc>
          <w:tcPr>
            <w:tcW w:w="566" w:type="pct"/>
          </w:tcPr>
          <w:p w14:paraId="53E79A34" w14:textId="77777777" w:rsidR="00553CC4" w:rsidRPr="008A64E7" w:rsidRDefault="00553CC4" w:rsidP="0065753C">
            <w:pPr>
              <w:jc w:val="center"/>
              <w:rPr>
                <w:noProof/>
                <w:szCs w:val="24"/>
              </w:rPr>
            </w:pPr>
            <w:r w:rsidRPr="008A64E7">
              <w:rPr>
                <w:noProof/>
                <w:szCs w:val="24"/>
              </w:rPr>
              <w:t>6.6</w:t>
            </w:r>
          </w:p>
        </w:tc>
        <w:tc>
          <w:tcPr>
            <w:tcW w:w="566" w:type="pct"/>
          </w:tcPr>
          <w:p w14:paraId="7713AB42" w14:textId="77777777" w:rsidR="00553CC4" w:rsidRPr="008A64E7" w:rsidRDefault="00553CC4" w:rsidP="0065753C">
            <w:pPr>
              <w:jc w:val="center"/>
              <w:rPr>
                <w:noProof/>
                <w:szCs w:val="24"/>
              </w:rPr>
            </w:pPr>
            <w:r w:rsidRPr="008A64E7">
              <w:rPr>
                <w:noProof/>
                <w:szCs w:val="24"/>
              </w:rPr>
              <w:t>6.0</w:t>
            </w:r>
          </w:p>
        </w:tc>
        <w:tc>
          <w:tcPr>
            <w:tcW w:w="566" w:type="pct"/>
          </w:tcPr>
          <w:p w14:paraId="489DF22C" w14:textId="77777777" w:rsidR="00553CC4" w:rsidRPr="008A64E7" w:rsidRDefault="00553CC4" w:rsidP="0065753C">
            <w:pPr>
              <w:jc w:val="center"/>
              <w:rPr>
                <w:noProof/>
                <w:szCs w:val="24"/>
              </w:rPr>
            </w:pPr>
            <w:r w:rsidRPr="008A64E7">
              <w:rPr>
                <w:noProof/>
                <w:szCs w:val="24"/>
              </w:rPr>
              <w:t>7.6</w:t>
            </w:r>
          </w:p>
        </w:tc>
        <w:tc>
          <w:tcPr>
            <w:tcW w:w="566" w:type="pct"/>
          </w:tcPr>
          <w:p w14:paraId="6E604ABD" w14:textId="77777777" w:rsidR="00553CC4" w:rsidRPr="008A64E7" w:rsidRDefault="00553CC4" w:rsidP="0065753C">
            <w:pPr>
              <w:jc w:val="center"/>
              <w:rPr>
                <w:noProof/>
                <w:szCs w:val="24"/>
              </w:rPr>
            </w:pPr>
            <w:r w:rsidRPr="008A64E7">
              <w:rPr>
                <w:noProof/>
                <w:szCs w:val="24"/>
              </w:rPr>
              <w:t>6.7</w:t>
            </w:r>
          </w:p>
        </w:tc>
        <w:tc>
          <w:tcPr>
            <w:tcW w:w="661" w:type="pct"/>
          </w:tcPr>
          <w:p w14:paraId="7F201CCF" w14:textId="77777777" w:rsidR="00553CC4" w:rsidRPr="008A64E7" w:rsidRDefault="00553CC4" w:rsidP="0065753C">
            <w:pPr>
              <w:jc w:val="center"/>
              <w:rPr>
                <w:noProof/>
                <w:szCs w:val="24"/>
              </w:rPr>
            </w:pPr>
            <w:r w:rsidRPr="008A64E7">
              <w:rPr>
                <w:noProof/>
                <w:szCs w:val="24"/>
              </w:rPr>
              <w:t>6.4</w:t>
            </w:r>
          </w:p>
        </w:tc>
      </w:tr>
      <w:tr w:rsidR="00553CC4" w:rsidRPr="008A64E7" w14:paraId="05A87080" w14:textId="77777777" w:rsidTr="0065753C">
        <w:trPr>
          <w:jc w:val="center"/>
        </w:trPr>
        <w:tc>
          <w:tcPr>
            <w:tcW w:w="1096" w:type="pct"/>
            <w:vMerge/>
          </w:tcPr>
          <w:p w14:paraId="68C3304E" w14:textId="77777777" w:rsidR="00553CC4" w:rsidRPr="008A64E7" w:rsidRDefault="00553CC4" w:rsidP="0065753C">
            <w:pPr>
              <w:jc w:val="center"/>
              <w:rPr>
                <w:noProof/>
                <w:szCs w:val="24"/>
              </w:rPr>
            </w:pPr>
          </w:p>
        </w:tc>
        <w:tc>
          <w:tcPr>
            <w:tcW w:w="979" w:type="pct"/>
          </w:tcPr>
          <w:p w14:paraId="23210E7C" w14:textId="77777777" w:rsidR="00553CC4" w:rsidRPr="008A64E7" w:rsidRDefault="00553CC4" w:rsidP="0065753C">
            <w:pPr>
              <w:jc w:val="center"/>
              <w:rPr>
                <w:noProof/>
                <w:szCs w:val="24"/>
              </w:rPr>
            </w:pPr>
            <w:r w:rsidRPr="008A64E7">
              <w:rPr>
                <w:noProof/>
                <w:szCs w:val="24"/>
              </w:rPr>
              <w:t>Cumulative (*)</w:t>
            </w:r>
          </w:p>
        </w:tc>
        <w:tc>
          <w:tcPr>
            <w:tcW w:w="566" w:type="pct"/>
          </w:tcPr>
          <w:p w14:paraId="46355EF9" w14:textId="77777777" w:rsidR="00553CC4" w:rsidRPr="008A64E7" w:rsidRDefault="00553CC4" w:rsidP="0065753C">
            <w:pPr>
              <w:jc w:val="center"/>
              <w:rPr>
                <w:noProof/>
                <w:szCs w:val="24"/>
              </w:rPr>
            </w:pPr>
            <w:r w:rsidRPr="008A64E7">
              <w:rPr>
                <w:noProof/>
                <w:szCs w:val="24"/>
              </w:rPr>
              <w:t>16.5</w:t>
            </w:r>
          </w:p>
        </w:tc>
        <w:tc>
          <w:tcPr>
            <w:tcW w:w="566" w:type="pct"/>
          </w:tcPr>
          <w:p w14:paraId="08894B94" w14:textId="77777777" w:rsidR="00553CC4" w:rsidRPr="008A64E7" w:rsidRDefault="00553CC4" w:rsidP="0065753C">
            <w:pPr>
              <w:jc w:val="center"/>
              <w:rPr>
                <w:noProof/>
                <w:szCs w:val="24"/>
              </w:rPr>
            </w:pPr>
            <w:r w:rsidRPr="008A64E7">
              <w:rPr>
                <w:noProof/>
                <w:szCs w:val="24"/>
              </w:rPr>
              <w:t>23.5</w:t>
            </w:r>
          </w:p>
        </w:tc>
        <w:tc>
          <w:tcPr>
            <w:tcW w:w="566" w:type="pct"/>
          </w:tcPr>
          <w:p w14:paraId="16252D6E" w14:textId="77777777" w:rsidR="00553CC4" w:rsidRPr="008A64E7" w:rsidRDefault="00553CC4" w:rsidP="0065753C">
            <w:pPr>
              <w:jc w:val="center"/>
              <w:rPr>
                <w:noProof/>
                <w:szCs w:val="24"/>
              </w:rPr>
            </w:pPr>
            <w:r w:rsidRPr="008A64E7">
              <w:rPr>
                <w:noProof/>
                <w:szCs w:val="24"/>
              </w:rPr>
              <w:t>32.9</w:t>
            </w:r>
          </w:p>
        </w:tc>
        <w:tc>
          <w:tcPr>
            <w:tcW w:w="566" w:type="pct"/>
          </w:tcPr>
          <w:p w14:paraId="2B4CA56F" w14:textId="77777777" w:rsidR="00553CC4" w:rsidRPr="008A64E7" w:rsidRDefault="00553CC4" w:rsidP="0065753C">
            <w:pPr>
              <w:jc w:val="center"/>
              <w:rPr>
                <w:noProof/>
                <w:szCs w:val="24"/>
              </w:rPr>
            </w:pPr>
            <w:r w:rsidRPr="008A64E7">
              <w:rPr>
                <w:noProof/>
                <w:szCs w:val="24"/>
              </w:rPr>
              <w:t>41.7</w:t>
            </w:r>
          </w:p>
        </w:tc>
        <w:tc>
          <w:tcPr>
            <w:tcW w:w="661" w:type="pct"/>
          </w:tcPr>
          <w:p w14:paraId="36737050" w14:textId="77777777" w:rsidR="00553CC4" w:rsidRPr="008A64E7" w:rsidRDefault="00553CC4" w:rsidP="0065753C">
            <w:pPr>
              <w:jc w:val="center"/>
              <w:rPr>
                <w:noProof/>
                <w:szCs w:val="24"/>
              </w:rPr>
            </w:pPr>
            <w:r w:rsidRPr="008A64E7">
              <w:rPr>
                <w:noProof/>
                <w:szCs w:val="24"/>
              </w:rPr>
              <w:t>50.9</w:t>
            </w:r>
          </w:p>
        </w:tc>
      </w:tr>
      <w:tr w:rsidR="00553CC4" w:rsidRPr="008A64E7" w14:paraId="461FA97C" w14:textId="77777777" w:rsidTr="0065753C">
        <w:trPr>
          <w:trHeight w:val="1194"/>
          <w:jc w:val="center"/>
        </w:trPr>
        <w:tc>
          <w:tcPr>
            <w:tcW w:w="5000" w:type="pct"/>
            <w:gridSpan w:val="7"/>
          </w:tcPr>
          <w:p w14:paraId="29F0A443" w14:textId="77777777" w:rsidR="00553CC4" w:rsidRPr="008A64E7" w:rsidRDefault="00553CC4" w:rsidP="0065753C">
            <w:pPr>
              <w:contextualSpacing/>
              <w:rPr>
                <w:noProof/>
                <w:sz w:val="22"/>
                <w:szCs w:val="22"/>
                <w:lang w:eastAsia="ja-JP"/>
              </w:rPr>
            </w:pPr>
            <w:r w:rsidRPr="008A64E7">
              <w:rPr>
                <w:noProof/>
                <w:sz w:val="22"/>
                <w:szCs w:val="22"/>
                <w:lang w:eastAsia="ja-JP"/>
              </w:rPr>
              <w:t>(*) The cumulative growth rates are calculated by reference to the base year of 2024. The cumulative growth rates are used in the annual monitoring of ex-post compliance in the control account.</w:t>
            </w:r>
          </w:p>
          <w:p w14:paraId="0FDA55F1" w14:textId="77777777" w:rsidR="00553CC4" w:rsidRPr="008A64E7" w:rsidRDefault="00553CC4" w:rsidP="0065753C">
            <w:pPr>
              <w:contextualSpacing/>
              <w:rPr>
                <w:noProof/>
                <w:sz w:val="22"/>
                <w:szCs w:val="22"/>
                <w:lang w:eastAsia="ja-JP"/>
              </w:rPr>
            </w:pPr>
            <w:r w:rsidRPr="008A64E7">
              <w:rPr>
                <w:noProof/>
                <w:sz w:val="22"/>
                <w:szCs w:val="22"/>
                <w:lang w:eastAsia="ja-JP"/>
              </w:rPr>
              <w:t>Note: For 2025, the maximum annual and cumulative net expenditure growth rates established by the Council Recommendation of 21 January 2025 remain relevant and will be subject to assessments of compliance by the Commission based on outturn data.</w:t>
            </w:r>
          </w:p>
        </w:tc>
      </w:tr>
    </w:tbl>
    <w:p w14:paraId="47B5D6F5" w14:textId="77777777" w:rsidR="00553CC4" w:rsidRPr="008A64E7" w:rsidRDefault="00553CC4" w:rsidP="00553CC4">
      <w:pPr>
        <w:rPr>
          <w:noProof/>
          <w:szCs w:val="24"/>
          <w:lang w:eastAsia="ja-JP"/>
        </w:rPr>
      </w:pPr>
    </w:p>
    <w:p w14:paraId="260457D6" w14:textId="77777777" w:rsidR="00553CC4" w:rsidRPr="008A64E7" w:rsidRDefault="00553CC4" w:rsidP="00553CC4">
      <w:pPr>
        <w:rPr>
          <w:noProof/>
          <w:szCs w:val="24"/>
          <w:lang w:eastAsia="ja-JP"/>
        </w:rPr>
      </w:pPr>
    </w:p>
    <w:p w14:paraId="0FAA76A0" w14:textId="77777777" w:rsidR="00553CC4" w:rsidRPr="008A64E7" w:rsidRDefault="00553CC4" w:rsidP="00553CC4">
      <w:pPr>
        <w:rPr>
          <w:noProof/>
          <w:szCs w:val="24"/>
          <w:lang w:eastAsia="ja-JP"/>
        </w:rPr>
      </w:pPr>
    </w:p>
    <w:p w14:paraId="19958F5A" w14:textId="77777777" w:rsidR="00553CC4" w:rsidRPr="008A64E7" w:rsidRDefault="00553CC4" w:rsidP="00553CC4">
      <w:pPr>
        <w:rPr>
          <w:noProof/>
          <w:szCs w:val="24"/>
          <w:lang w:eastAsia="ja-JP"/>
        </w:rPr>
      </w:pPr>
    </w:p>
    <w:p w14:paraId="19A91E27" w14:textId="77777777" w:rsidR="00553CC4" w:rsidRPr="008A64E7" w:rsidRDefault="00733DF1" w:rsidP="000220E7">
      <w:pPr>
        <w:pStyle w:val="Fait"/>
        <w:rPr>
          <w:noProof/>
        </w:rPr>
      </w:pPr>
      <w:r>
        <w:rPr>
          <w:noProof/>
        </w:rPr>
        <w:t>Done at Brussels,</w:t>
      </w:r>
    </w:p>
    <w:p w14:paraId="07F68953" w14:textId="77777777" w:rsidR="00553CC4" w:rsidRPr="008A64E7" w:rsidRDefault="00553CC4" w:rsidP="000220E7">
      <w:pPr>
        <w:pStyle w:val="Institutionquisigne"/>
        <w:jc w:val="left"/>
        <w:outlineLvl w:val="0"/>
        <w:rPr>
          <w:noProof/>
        </w:rPr>
      </w:pPr>
      <w:r w:rsidRPr="008A64E7">
        <w:rPr>
          <w:noProof/>
        </w:rPr>
        <w:tab/>
        <w:t>For the Council</w:t>
      </w:r>
    </w:p>
    <w:p w14:paraId="17FEEFC0" w14:textId="77777777" w:rsidR="00553CC4" w:rsidRPr="008A64E7" w:rsidRDefault="00553CC4" w:rsidP="00553CC4">
      <w:pPr>
        <w:pStyle w:val="Personnequisigne"/>
        <w:rPr>
          <w:noProof/>
        </w:rPr>
      </w:pPr>
      <w:r w:rsidRPr="008A64E7">
        <w:rPr>
          <w:noProof/>
        </w:rPr>
        <w:tab/>
        <w:t>The President</w:t>
      </w:r>
    </w:p>
    <w:sectPr w:rsidR="00553CC4" w:rsidRPr="008A64E7" w:rsidSect="005F343C">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F77D8" w14:textId="77777777" w:rsidR="00A57586" w:rsidRDefault="00A57586" w:rsidP="00AF3F52">
      <w:pPr>
        <w:spacing w:before="0" w:after="0"/>
      </w:pPr>
      <w:r>
        <w:separator/>
      </w:r>
    </w:p>
  </w:endnote>
  <w:endnote w:type="continuationSeparator" w:id="0">
    <w:p w14:paraId="3194B8D4" w14:textId="77777777" w:rsidR="00A57586" w:rsidRDefault="00A57586" w:rsidP="00AF3F52">
      <w:pPr>
        <w:spacing w:before="0" w:after="0"/>
      </w:pPr>
      <w:r>
        <w:continuationSeparator/>
      </w:r>
    </w:p>
  </w:endnote>
  <w:endnote w:type="continuationNotice" w:id="1">
    <w:p w14:paraId="1B7940F9" w14:textId="77777777" w:rsidR="00A57586" w:rsidRDefault="00A5758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5E8A" w14:textId="6D57E262" w:rsidR="005A0ED2" w:rsidRPr="005F343C" w:rsidRDefault="005F343C" w:rsidP="005F343C">
    <w:pPr>
      <w:pStyle w:val="Footer"/>
      <w:rPr>
        <w:rFonts w:ascii="Arial" w:hAnsi="Arial" w:cs="Arial"/>
        <w:b/>
        <w:sz w:val="48"/>
      </w:rPr>
    </w:pPr>
    <w:r w:rsidRPr="005F343C">
      <w:rPr>
        <w:rFonts w:ascii="Arial" w:hAnsi="Arial" w:cs="Arial"/>
        <w:b/>
        <w:sz w:val="48"/>
      </w:rPr>
      <w:t>EN</w:t>
    </w:r>
    <w:r w:rsidRPr="005F343C">
      <w:rPr>
        <w:rFonts w:ascii="Arial" w:hAnsi="Arial" w:cs="Arial"/>
        <w:b/>
        <w:sz w:val="48"/>
      </w:rPr>
      <w:tab/>
    </w:r>
    <w:r w:rsidRPr="005F343C">
      <w:rPr>
        <w:rFonts w:ascii="Arial" w:hAnsi="Arial" w:cs="Arial"/>
        <w:b/>
        <w:sz w:val="48"/>
      </w:rPr>
      <w:tab/>
    </w:r>
    <w:r w:rsidRPr="005F343C">
      <w:tab/>
    </w:r>
    <w:r w:rsidRPr="005F343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3619D" w14:textId="4D189CC4" w:rsidR="005A0ED2" w:rsidRPr="005F343C" w:rsidRDefault="005F343C" w:rsidP="005F343C">
    <w:pPr>
      <w:pStyle w:val="Footer"/>
      <w:rPr>
        <w:rFonts w:ascii="Arial" w:hAnsi="Arial" w:cs="Arial"/>
        <w:b/>
        <w:sz w:val="48"/>
      </w:rPr>
    </w:pPr>
    <w:r w:rsidRPr="005F343C">
      <w:rPr>
        <w:rFonts w:ascii="Arial" w:hAnsi="Arial" w:cs="Arial"/>
        <w:b/>
        <w:sz w:val="48"/>
      </w:rPr>
      <w:t>EN</w:t>
    </w:r>
    <w:r w:rsidRPr="005F343C">
      <w:rPr>
        <w:rFonts w:ascii="Arial" w:hAnsi="Arial" w:cs="Arial"/>
        <w:b/>
        <w:sz w:val="48"/>
      </w:rPr>
      <w:tab/>
    </w:r>
    <w:r w:rsidRPr="005F343C">
      <w:rPr>
        <w:rFonts w:ascii="Arial" w:hAnsi="Arial" w:cs="Arial"/>
        <w:b/>
        <w:sz w:val="48"/>
      </w:rPr>
      <w:tab/>
    </w:r>
    <w:r w:rsidRPr="005F343C">
      <w:tab/>
    </w:r>
    <w:r w:rsidRPr="005F343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429F5" w14:textId="77777777" w:rsidR="005F343C" w:rsidRPr="005F343C" w:rsidRDefault="005F343C" w:rsidP="005F34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7FA0" w14:textId="77777777" w:rsidR="005A0ED2" w:rsidRDefault="005A0E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BF55" w14:textId="6F2A4DD4" w:rsidR="005F343C" w:rsidRPr="005F343C" w:rsidRDefault="005F343C" w:rsidP="005F343C">
    <w:pPr>
      <w:pStyle w:val="Footer"/>
      <w:rPr>
        <w:rFonts w:ascii="Arial" w:hAnsi="Arial" w:cs="Arial"/>
        <w:b/>
        <w:sz w:val="48"/>
      </w:rPr>
    </w:pPr>
    <w:r w:rsidRPr="005F343C">
      <w:rPr>
        <w:rFonts w:ascii="Arial" w:hAnsi="Arial" w:cs="Arial"/>
        <w:b/>
        <w:sz w:val="48"/>
      </w:rPr>
      <w:t>EN</w:t>
    </w:r>
    <w:r w:rsidRPr="005F343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F343C">
      <w:tab/>
    </w:r>
    <w:r w:rsidRPr="005F343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A4678" w14:textId="77777777" w:rsidR="005A0ED2" w:rsidRDefault="005A0ED2" w:rsidP="005F3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07172" w14:textId="77777777" w:rsidR="00A57586" w:rsidRDefault="00A57586" w:rsidP="00AF3F52">
      <w:pPr>
        <w:spacing w:before="0" w:after="0"/>
      </w:pPr>
      <w:r>
        <w:separator/>
      </w:r>
    </w:p>
  </w:footnote>
  <w:footnote w:type="continuationSeparator" w:id="0">
    <w:p w14:paraId="3B2499D9" w14:textId="77777777" w:rsidR="00A57586" w:rsidRDefault="00A57586" w:rsidP="00AF3F52">
      <w:pPr>
        <w:spacing w:before="0" w:after="0"/>
      </w:pPr>
      <w:r>
        <w:continuationSeparator/>
      </w:r>
    </w:p>
  </w:footnote>
  <w:footnote w:type="continuationNotice" w:id="1">
    <w:p w14:paraId="502A7778" w14:textId="77777777" w:rsidR="00A57586" w:rsidRDefault="00A57586">
      <w:pPr>
        <w:spacing w:before="0" w:after="0"/>
      </w:pPr>
    </w:p>
  </w:footnote>
  <w:footnote w:id="2">
    <w:p w14:paraId="23A9FDCF" w14:textId="0FC6D73D" w:rsidR="00D26AE1" w:rsidRPr="00E273CA" w:rsidRDefault="00D26AE1" w:rsidP="00D26AE1">
      <w:pPr>
        <w:pStyle w:val="FootnoteText"/>
      </w:pPr>
      <w:r w:rsidRPr="00855638">
        <w:rPr>
          <w:rStyle w:val="FootnoteReference"/>
        </w:rPr>
        <w:footnoteRef/>
      </w:r>
      <w:r w:rsidR="00855638">
        <w:tab/>
      </w:r>
      <w:r w:rsidRPr="00262703">
        <w:t>Regulation (EU) 2024/1263 of the European Parliament and of the Council of 29 April 2024 on the effective coordination of economic policies and on multilateral budgetary surveillance (OJ L, 2024/126</w:t>
      </w:r>
      <w:r>
        <w:t>3</w:t>
      </w:r>
      <w:r w:rsidRPr="00262703">
        <w:t xml:space="preserve">, 30.4.2024, ELI: </w:t>
      </w:r>
      <w:hyperlink r:id="rId1" w:history="1">
        <w:r w:rsidRPr="007B0432">
          <w:rPr>
            <w:rStyle w:val="Hyperlink"/>
          </w:rPr>
          <w:t>http://data.europa.eu/eli/reg/2024/1263/oj</w:t>
        </w:r>
      </w:hyperlink>
      <w:r w:rsidRPr="00262703">
        <w:t>)</w:t>
      </w:r>
      <w:r>
        <w:t xml:space="preserve">, together with </w:t>
      </w:r>
      <w:r w:rsidRPr="005655F1">
        <w:t>Council Regulation (EC) No 1467/97 of 7 July 1997 on speeding up and clarifying the implementation of the excessive deficit procedure</w:t>
      </w:r>
      <w:r>
        <w:t xml:space="preserve"> </w:t>
      </w:r>
      <w:r w:rsidRPr="007277AD">
        <w:t xml:space="preserve">(OJ L, </w:t>
      </w:r>
      <w:r>
        <w:t>209, 2.8.1997</w:t>
      </w:r>
      <w:r w:rsidRPr="007277AD">
        <w:t xml:space="preserve">, </w:t>
      </w:r>
      <w:r w:rsidRPr="002F4B93">
        <w:t xml:space="preserve">ELI: </w:t>
      </w:r>
      <w:hyperlink r:id="rId2" w:history="1">
        <w:r w:rsidRPr="00815B74">
          <w:rPr>
            <w:rStyle w:val="Hyperlink"/>
          </w:rPr>
          <w:t>http://data.europa.eu/eli/reg/1997/1467/2024-04-30</w:t>
        </w:r>
      </w:hyperlink>
      <w:r w:rsidRPr="007277AD">
        <w:t>)</w:t>
      </w:r>
      <w:r>
        <w:t xml:space="preserve">, and </w:t>
      </w:r>
      <w:r w:rsidRPr="00367FAF">
        <w:t>Council Directive 2011/85/EU of 8 November 2011 on requirements for budgetary frameworks of the Member States</w:t>
      </w:r>
      <w:r w:rsidRPr="007277AD">
        <w:t xml:space="preserve"> (OJ L, </w:t>
      </w:r>
      <w:r>
        <w:t>306, 23.11.2011</w:t>
      </w:r>
      <w:r w:rsidRPr="007277AD">
        <w:t xml:space="preserve">, </w:t>
      </w:r>
      <w:r w:rsidRPr="00C2306B">
        <w:t>ELI: http://data.europa.eu/eli/dir/2011/85/2024-04-30</w:t>
      </w:r>
      <w:r w:rsidRPr="007277AD">
        <w:t>)</w:t>
      </w:r>
      <w:r>
        <w:t>.</w:t>
      </w:r>
    </w:p>
  </w:footnote>
  <w:footnote w:id="3">
    <w:p w14:paraId="4B7AAC77" w14:textId="485A1FD3" w:rsidR="00D26AE1" w:rsidRPr="003029B5" w:rsidRDefault="00D26AE1" w:rsidP="00D26AE1">
      <w:pPr>
        <w:pStyle w:val="FootnoteText"/>
        <w:rPr>
          <w:lang w:val="en-IE"/>
        </w:rPr>
      </w:pPr>
      <w:r w:rsidRPr="00855638">
        <w:rPr>
          <w:rStyle w:val="FootnoteReference"/>
        </w:rPr>
        <w:footnoteRef/>
      </w:r>
      <w:r w:rsidR="00855638">
        <w:tab/>
      </w:r>
      <w:r w:rsidRPr="00136FEC">
        <w:t>Net expenditure as defined in Article 2 of Regulation</w:t>
      </w:r>
      <w:r w:rsidRPr="00A60FA4">
        <w:t xml:space="preserve"> (EU) 2024/1263</w:t>
      </w:r>
      <w:r w:rsidRPr="00136FEC">
        <w:t xml:space="preserve">, </w:t>
      </w:r>
      <w:r>
        <w:t>namely</w:t>
      </w:r>
      <w:r w:rsidRPr="00136FEC">
        <w:t xml:space="preserve"> government </w:t>
      </w:r>
      <w:r w:rsidRPr="009F31D9">
        <w:t xml:space="preserve">expenditure net of </w:t>
      </w:r>
      <w:r>
        <w:t xml:space="preserve">(i) </w:t>
      </w:r>
      <w:r w:rsidRPr="009F31D9">
        <w:t xml:space="preserve">interest expenditure, </w:t>
      </w:r>
      <w:r>
        <w:t xml:space="preserve">(ii) </w:t>
      </w:r>
      <w:r w:rsidRPr="009F31D9">
        <w:t xml:space="preserve">discretionary revenue measures, </w:t>
      </w:r>
      <w:r>
        <w:t xml:space="preserve">(iii) </w:t>
      </w:r>
      <w:r w:rsidRPr="009F31D9">
        <w:t xml:space="preserve">expenditure on Union programmes fully matched by revenue from Union funds, </w:t>
      </w:r>
      <w:r>
        <w:t xml:space="preserve">(iv) </w:t>
      </w:r>
      <w:r w:rsidRPr="009F31D9">
        <w:t xml:space="preserve">national expenditure on co-financing of programmes funded by the Union, </w:t>
      </w:r>
      <w:r>
        <w:t>(v)</w:t>
      </w:r>
      <w:r w:rsidRPr="009F31D9">
        <w:t xml:space="preserve"> cyclical elements of unemployment benefit expenditure</w:t>
      </w:r>
      <w:r>
        <w:t xml:space="preserve"> and (vi)</w:t>
      </w:r>
      <w:r w:rsidRPr="009F31D9">
        <w:t xml:space="preserve"> one-offs and other temporary measures. </w:t>
      </w:r>
    </w:p>
  </w:footnote>
  <w:footnote w:id="4">
    <w:p w14:paraId="3C3728E6" w14:textId="297BF1A8" w:rsidR="00D26AE1" w:rsidRPr="006B3F4F" w:rsidRDefault="00D26AE1" w:rsidP="00D26AE1">
      <w:pPr>
        <w:pStyle w:val="FootnoteText"/>
        <w:ind w:left="284" w:hanging="284"/>
      </w:pPr>
      <w:r w:rsidRPr="00855638">
        <w:rPr>
          <w:rStyle w:val="FootnoteReference"/>
        </w:rPr>
        <w:footnoteRef/>
      </w:r>
      <w:r w:rsidR="00855638">
        <w:tab/>
      </w:r>
      <w:r w:rsidRPr="00A14638">
        <w:t xml:space="preserve">Council Recommendation </w:t>
      </w:r>
      <w:r w:rsidRPr="0080714C">
        <w:t xml:space="preserve">of </w:t>
      </w:r>
      <w:r w:rsidRPr="00D74150">
        <w:t xml:space="preserve">21 January 2025 </w:t>
      </w:r>
      <w:r w:rsidRPr="0080714C" w:rsidDel="00C14689">
        <w:t>endorsing the medium-term fiscal-structural plan</w:t>
      </w:r>
      <w:r w:rsidRPr="77664E6F">
        <w:t xml:space="preserve"> of Ireland, OJ C/2025/667, 10.2.2025.</w:t>
      </w:r>
    </w:p>
  </w:footnote>
  <w:footnote w:id="5">
    <w:p w14:paraId="2B28C6F7" w14:textId="229F803A" w:rsidR="00D26AE1" w:rsidRPr="00DF1EE6" w:rsidRDefault="00D26AE1" w:rsidP="00D26AE1">
      <w:pPr>
        <w:pStyle w:val="FootnoteText"/>
      </w:pPr>
      <w:r w:rsidRPr="00855638">
        <w:rPr>
          <w:rStyle w:val="FootnoteReference"/>
        </w:rPr>
        <w:footnoteRef/>
      </w:r>
      <w:r w:rsidR="00855638">
        <w:tab/>
      </w:r>
      <w:r w:rsidRPr="00DF1EE6">
        <w:t>Commission communication “Reflecting the economic governance framework in national fiscal policy” of 25 November 2025, COM(2025)951 final.</w:t>
      </w:r>
    </w:p>
  </w:footnote>
  <w:footnote w:id="6">
    <w:p w14:paraId="5665A92D" w14:textId="7DDE876B" w:rsidR="00D26AE1" w:rsidRPr="002E2B47" w:rsidRDefault="00D26AE1" w:rsidP="00D26AE1">
      <w:pPr>
        <w:pStyle w:val="FootnoteText"/>
        <w:rPr>
          <w:lang w:val="en-US"/>
        </w:rPr>
      </w:pPr>
      <w:r w:rsidRPr="00855638">
        <w:rPr>
          <w:rStyle w:val="FootnoteReference"/>
        </w:rPr>
        <w:footnoteRef/>
      </w:r>
      <w:r w:rsidR="00855638">
        <w:tab/>
      </w:r>
      <w:bookmarkStart w:id="0" w:name="_Hlk220412404"/>
      <w:r w:rsidRPr="00615207">
        <w:t xml:space="preserve">Commission Opinion on the Draft Budgetary Plan of </w:t>
      </w:r>
      <w:r>
        <w:t>Ireland</w:t>
      </w:r>
      <w:r w:rsidRPr="00615207">
        <w:t xml:space="preserve">, </w:t>
      </w:r>
      <w:r>
        <w:t>25.11.2025</w:t>
      </w:r>
      <w:r w:rsidRPr="00615207">
        <w:t>, C(202</w:t>
      </w:r>
      <w:r>
        <w:t>5</w:t>
      </w:r>
      <w:r w:rsidRPr="00615207">
        <w:t>)</w:t>
      </w:r>
      <w:r>
        <w:t>9059</w:t>
      </w:r>
      <w:r w:rsidRPr="00615207">
        <w:t xml:space="preserve"> final.</w:t>
      </w:r>
      <w:bookmarkEnd w:id="0"/>
    </w:p>
  </w:footnote>
  <w:footnote w:id="7">
    <w:p w14:paraId="15180D13" w14:textId="3B95F8AD" w:rsidR="00D26AE1" w:rsidRPr="00925C13" w:rsidRDefault="00D26AE1" w:rsidP="00D26AE1">
      <w:pPr>
        <w:pStyle w:val="FootnoteText"/>
        <w:rPr>
          <w:lang w:val="en-US"/>
        </w:rPr>
      </w:pPr>
      <w:r w:rsidRPr="00855638">
        <w:rPr>
          <w:rStyle w:val="FootnoteReference"/>
        </w:rPr>
        <w:footnoteRef/>
      </w:r>
      <w:r w:rsidR="00855638">
        <w:tab/>
      </w:r>
      <w:r w:rsidRPr="00814FB9">
        <w:t xml:space="preserve">Council Recommendation </w:t>
      </w:r>
      <w:r w:rsidRPr="004069A0">
        <w:t>on the economic, social, employment, structural and budgetary policies of</w:t>
      </w:r>
      <w:r w:rsidRPr="00ED4634">
        <w:t xml:space="preserve"> </w:t>
      </w:r>
      <w:r>
        <w:t>Ireland,</w:t>
      </w:r>
      <w:r w:rsidRPr="004069A0">
        <w:t xml:space="preserve"> OJ C</w:t>
      </w:r>
      <w:r>
        <w:t>/2025/3981</w:t>
      </w:r>
      <w:r w:rsidRPr="004069A0">
        <w:t xml:space="preserve">, </w:t>
      </w:r>
      <w:r>
        <w:t>20.8</w:t>
      </w:r>
      <w:r w:rsidRPr="004069A0">
        <w:t>.202</w:t>
      </w:r>
      <w:r>
        <w:t>5</w:t>
      </w:r>
      <w:r w:rsidRPr="004069A0">
        <w:t>.</w:t>
      </w:r>
    </w:p>
  </w:footnote>
  <w:footnote w:id="8">
    <w:p w14:paraId="56BA50B1" w14:textId="13D0F0D8" w:rsidR="00D26AE1" w:rsidRPr="00596FB6" w:rsidRDefault="00D26AE1" w:rsidP="00D26AE1">
      <w:pPr>
        <w:pStyle w:val="FootnoteText"/>
        <w:rPr>
          <w:i/>
          <w:iCs/>
        </w:rPr>
      </w:pPr>
      <w:r w:rsidRPr="00855638">
        <w:rPr>
          <w:rStyle w:val="FootnoteReference"/>
        </w:rPr>
        <w:footnoteRef/>
      </w:r>
      <w:r w:rsidR="00855638">
        <w:tab/>
      </w:r>
      <w:r w:rsidRPr="00D74150">
        <w:t xml:space="preserve">According to Article 2 of Regulation 2024/1263, </w:t>
      </w:r>
      <w:r w:rsidRPr="77664E6F">
        <w:rPr>
          <w:i/>
          <w:iCs/>
        </w:rPr>
        <w:t>‘technical information’ means the guidance transmitted by the Commission upon request to Member States with government debt not exceeding 60 % of GDP and government deficit not exceeding 3 % of GDP before Member States draw up their national medium-term fiscal-structural plans.</w:t>
      </w:r>
    </w:p>
  </w:footnote>
  <w:footnote w:id="9">
    <w:p w14:paraId="44B67862" w14:textId="658518B3" w:rsidR="00D26AE1" w:rsidRPr="00891B92" w:rsidRDefault="00D26AE1" w:rsidP="00D26AE1">
      <w:pPr>
        <w:pStyle w:val="FootnoteText"/>
      </w:pPr>
      <w:r w:rsidRPr="00855638">
        <w:rPr>
          <w:rStyle w:val="FootnoteReference"/>
        </w:rPr>
        <w:footnoteRef/>
      </w:r>
      <w:r w:rsidR="00855638">
        <w:tab/>
      </w:r>
      <w:r w:rsidRPr="00494C0D">
        <w:t>https://economy-finance.ec.europa.eu/document/download/3b78cf93-fed7-419c-bb9a-ed6b74913733_en?filename=Commission_prior_guidance-2025-ireland_en.pdf</w:t>
      </w:r>
    </w:p>
  </w:footnote>
  <w:footnote w:id="10">
    <w:p w14:paraId="27351887" w14:textId="1E33DF87" w:rsidR="00D26AE1" w:rsidRPr="00564384" w:rsidRDefault="00D26AE1" w:rsidP="00D26AE1">
      <w:pPr>
        <w:pStyle w:val="FootnoteText"/>
      </w:pPr>
      <w:r w:rsidRPr="00855638">
        <w:rPr>
          <w:rStyle w:val="FootnoteReference"/>
        </w:rPr>
        <w:footnoteRef/>
      </w:r>
      <w:r w:rsidR="00855638">
        <w:tab/>
      </w:r>
      <w:r>
        <w:rPr>
          <w:lang w:val="en-IE"/>
        </w:rPr>
        <w:t>T</w:t>
      </w:r>
      <w:r w:rsidRPr="00C15CFE">
        <w:rPr>
          <w:lang w:val="en-IE"/>
        </w:rPr>
        <w:t xml:space="preserve">he </w:t>
      </w:r>
      <w:r>
        <w:rPr>
          <w:lang w:val="en-IE"/>
        </w:rPr>
        <w:t xml:space="preserve">main initial conditions and underlying assumptions are in line with </w:t>
      </w:r>
      <w:r w:rsidRPr="00C15CFE">
        <w:rPr>
          <w:lang w:val="en-IE"/>
        </w:rPr>
        <w:t xml:space="preserve">the methodology described in the Commission’s </w:t>
      </w:r>
      <w:r w:rsidRPr="77664E6F">
        <w:rPr>
          <w:i/>
          <w:iCs/>
          <w:lang w:val="en-IE"/>
        </w:rPr>
        <w:t>Debt Sustainability Monitor 2023</w:t>
      </w:r>
      <w:r w:rsidRPr="00C15CFE">
        <w:rPr>
          <w:lang w:val="en-IE"/>
        </w:rPr>
        <w:t xml:space="preserve"> (</w:t>
      </w:r>
      <w:hyperlink r:id="rId3" w:history="1">
        <w:r w:rsidRPr="007B0432">
          <w:rPr>
            <w:rStyle w:val="Hyperlink"/>
            <w:lang w:val="en-IE"/>
          </w:rPr>
          <w:t>https://economy-finance.ec.europa.eu/publications/debt-sustainability-monitor-2023_en</w:t>
        </w:r>
      </w:hyperlink>
      <w:r w:rsidRPr="00C15CFE">
        <w:rPr>
          <w:lang w:val="en-IE"/>
        </w:rPr>
        <w:t xml:space="preserve">). </w:t>
      </w:r>
      <w:r>
        <w:rPr>
          <w:lang w:val="en-IE"/>
        </w:rPr>
        <w:t>They are</w:t>
      </w:r>
      <w:r w:rsidRPr="00C15CFE">
        <w:rPr>
          <w:lang w:val="en-IE"/>
        </w:rPr>
        <w:t xml:space="preserve"> based on the </w:t>
      </w:r>
      <w:r w:rsidRPr="00A24741">
        <w:rPr>
          <w:lang w:val="en-IE"/>
        </w:rPr>
        <w:t>European</w:t>
      </w:r>
      <w:r>
        <w:rPr>
          <w:lang w:val="en-IE"/>
        </w:rPr>
        <w:t xml:space="preserve"> </w:t>
      </w:r>
      <w:r w:rsidRPr="00C15CFE">
        <w:rPr>
          <w:lang w:val="en-IE"/>
        </w:rPr>
        <w:t xml:space="preserve">Commission </w:t>
      </w:r>
      <w:r w:rsidRPr="00A24741">
        <w:rPr>
          <w:lang w:val="en-IE"/>
        </w:rPr>
        <w:t>Autumn 2025 Fo</w:t>
      </w:r>
      <w:r w:rsidRPr="00C15CFE">
        <w:rPr>
          <w:lang w:val="en-IE"/>
        </w:rPr>
        <w:t>recast and</w:t>
      </w:r>
      <w:r>
        <w:rPr>
          <w:lang w:val="en-IE"/>
        </w:rPr>
        <w:t xml:space="preserve"> </w:t>
      </w:r>
      <w:r w:rsidRPr="00133769">
        <w:rPr>
          <w:lang w:val="en-IE"/>
        </w:rPr>
        <w:t xml:space="preserve">its medium-term extension </w:t>
      </w:r>
      <w:r w:rsidRPr="00BF2EE0">
        <w:rPr>
          <w:lang w:val="en-IE"/>
        </w:rPr>
        <w:t>up to 2033, and long</w:t>
      </w:r>
      <w:r w:rsidRPr="00133769">
        <w:rPr>
          <w:lang w:val="en-IE"/>
        </w:rPr>
        <w:t>-term GDP growth and ageing costs are in</w:t>
      </w:r>
      <w:r>
        <w:rPr>
          <w:lang w:val="en-IE"/>
        </w:rPr>
        <w:t xml:space="preserve"> </w:t>
      </w:r>
      <w:r w:rsidRPr="00133769">
        <w:rPr>
          <w:lang w:val="en-IE"/>
        </w:rPr>
        <w:t xml:space="preserve">line with the joint Commission-Council </w:t>
      </w:r>
      <w:r w:rsidRPr="77664E6F">
        <w:rPr>
          <w:i/>
          <w:iCs/>
          <w:lang w:val="en-IE"/>
        </w:rPr>
        <w:t>2024 Ageing Report</w:t>
      </w:r>
      <w:r w:rsidRPr="00133769">
        <w:rPr>
          <w:lang w:val="en-IE"/>
        </w:rPr>
        <w:t xml:space="preserve"> (</w:t>
      </w:r>
      <w:hyperlink r:id="rId4" w:history="1">
        <w:r w:rsidRPr="007B0432">
          <w:rPr>
            <w:rStyle w:val="Hyperlink"/>
            <w:lang w:val="en-IE"/>
          </w:rPr>
          <w:t>https://economy-finance.ec.europa.eu/publications/2024-ageing-report-economic-and-budgetary-projections-eu-member-states-2022-2070_en</w:t>
        </w:r>
      </w:hyperlink>
      <w:r w:rsidRPr="00133769">
        <w:rPr>
          <w:lang w:val="en-IE"/>
        </w:rPr>
        <w:t>).</w:t>
      </w:r>
    </w:p>
  </w:footnote>
  <w:footnote w:id="11">
    <w:p w14:paraId="3AFAAD1D" w14:textId="4CE41017" w:rsidR="00D26AE1" w:rsidRPr="00D06B31" w:rsidRDefault="00D26AE1" w:rsidP="00D26AE1">
      <w:pPr>
        <w:pStyle w:val="FootnoteText"/>
      </w:pPr>
      <w:r w:rsidRPr="00855638">
        <w:rPr>
          <w:rStyle w:val="FootnoteReference"/>
        </w:rPr>
        <w:footnoteRef/>
      </w:r>
      <w:r w:rsidR="00855638">
        <w:tab/>
      </w:r>
      <w:bookmarkStart w:id="3" w:name="_Hlk220075156"/>
      <w:r w:rsidRPr="00E922D9">
        <w:rPr>
          <w:lang w:val="en-IE"/>
        </w:rPr>
        <w:t>According to Article 2</w:t>
      </w:r>
      <w:r>
        <w:rPr>
          <w:lang w:val="en-IE"/>
        </w:rPr>
        <w:t>(</w:t>
      </w:r>
      <w:r w:rsidRPr="00E922D9" w:rsidDel="0011165A">
        <w:rPr>
          <w:lang w:val="en-IE"/>
        </w:rPr>
        <w:t>2</w:t>
      </w:r>
      <w:r w:rsidRPr="77664E6F">
        <w:rPr>
          <w:lang w:val="en-IE"/>
        </w:rPr>
        <w:t>), second paragraph, of Regulation 1467/97 “The Commission shall prepare a report in accordance with Article 126(3) TFEU where the ratio of the government debt to GDP exceeds the reference value, the budgetary position is not close to balance or in surplus and where the deviations recorded in the control account of the Member State exceed (a) either 0,3 percentage points of GDP annually, (b) or 0,6 percentage points of GDP cumulatively.”</w:t>
      </w:r>
    </w:p>
    <w:bookmarkEnd w:id="3"/>
  </w:footnote>
  <w:footnote w:id="12">
    <w:p w14:paraId="3DD0029C" w14:textId="5770EAE2" w:rsidR="00D26AE1" w:rsidRPr="006C0904" w:rsidRDefault="00D26AE1" w:rsidP="00D26AE1">
      <w:pPr>
        <w:pStyle w:val="FootnoteText"/>
        <w:rPr>
          <w:lang w:val="en-IE"/>
        </w:rPr>
      </w:pPr>
      <w:r w:rsidRPr="00855638">
        <w:rPr>
          <w:rStyle w:val="FootnoteReference"/>
        </w:rPr>
        <w:footnoteRef/>
      </w:r>
      <w:r w:rsidR="00855638">
        <w:tab/>
      </w:r>
      <w:r w:rsidRPr="006C0904">
        <w:t>In the scenario without the deficit resilience safeguard.</w:t>
      </w:r>
      <w:r w:rsidRPr="00BD51C4">
        <w:t xml:space="preserve"> </w:t>
      </w:r>
    </w:p>
  </w:footnote>
  <w:footnote w:id="13">
    <w:p w14:paraId="7000E2AD" w14:textId="0545DC99" w:rsidR="00F004BF" w:rsidRPr="008A0D62" w:rsidRDefault="00F004BF" w:rsidP="00F004BF">
      <w:pPr>
        <w:pStyle w:val="FootnoteText"/>
      </w:pPr>
      <w:r w:rsidRPr="00855638">
        <w:rPr>
          <w:rStyle w:val="FootnoteReference"/>
        </w:rPr>
        <w:footnoteRef/>
      </w:r>
      <w:r w:rsidR="00855638">
        <w:tab/>
      </w:r>
      <w:r w:rsidRPr="00E922D9">
        <w:rPr>
          <w:lang w:val="en-IE"/>
        </w:rPr>
        <w:t>As a small open economy with strong trade and investment links with the US, Ireland is highly sensitive to global economic conditions, particularly developments in the US economy.</w:t>
      </w:r>
    </w:p>
  </w:footnote>
  <w:footnote w:id="14">
    <w:p w14:paraId="6D04F60A" w14:textId="7130345F" w:rsidR="00F004BF" w:rsidRPr="00C264B5" w:rsidRDefault="00F004BF" w:rsidP="00F004BF">
      <w:pPr>
        <w:pStyle w:val="FootnoteText"/>
      </w:pPr>
      <w:r w:rsidRPr="00855638">
        <w:rPr>
          <w:rStyle w:val="FootnoteReference"/>
        </w:rPr>
        <w:footnoteRef/>
      </w:r>
      <w:r w:rsidR="00855638">
        <w:tab/>
      </w:r>
      <w:r w:rsidRPr="00E922D9">
        <w:rPr>
          <w:lang w:val="en-IE"/>
        </w:rPr>
        <w:t xml:space="preserve">Labour market slack, a broad measure of labour underutilisation, increased in Ireland over the first three quarters of 2025, indicating a moderation in labour market conditions. </w:t>
      </w:r>
      <w:bookmarkStart w:id="4" w:name="_Hlk218875107"/>
      <w:r w:rsidRPr="00E922D9">
        <w:rPr>
          <w:lang w:val="en-IE"/>
        </w:rPr>
        <w:t>Capacity utilisation in manufacturing industry remained broadly stable in 2025, indicating no material increase in capacity pressures.</w:t>
      </w:r>
      <w:bookmarkEnd w:id="4"/>
    </w:p>
  </w:footnote>
  <w:footnote w:id="15">
    <w:p w14:paraId="725FCCC0" w14:textId="153CAA71" w:rsidR="00F004BF" w:rsidRPr="00C264B5" w:rsidRDefault="00F004BF" w:rsidP="00F004BF">
      <w:pPr>
        <w:pStyle w:val="FootnoteText"/>
      </w:pPr>
      <w:r w:rsidRPr="00855638">
        <w:rPr>
          <w:rStyle w:val="FootnoteReference"/>
        </w:rPr>
        <w:footnoteRef/>
      </w:r>
      <w:r w:rsidR="00855638">
        <w:tab/>
      </w:r>
      <w:r w:rsidRPr="00E922D9">
        <w:rPr>
          <w:lang w:val="en-IE"/>
        </w:rPr>
        <w:t>This is proxied by services HICP inflation, which has decelerated in 2025.</w:t>
      </w:r>
      <w:r w:rsidRPr="2CFE08F6">
        <w:rPr>
          <w:lang w:val="en-IE"/>
        </w:rPr>
        <w:t xml:space="preserve"> Services HICP inflation </w:t>
      </w:r>
      <w:r w:rsidRPr="2CFE08F6">
        <w:t xml:space="preserve">captures domestic price pressures more accurately than the GDP </w:t>
      </w:r>
      <w:r w:rsidRPr="0F1F61B7">
        <w:t>deflator</w:t>
      </w:r>
      <w:r w:rsidRPr="2CFE08F6">
        <w:t>, which can be distorted by the activity of multinationals in Ireland.</w:t>
      </w:r>
    </w:p>
  </w:footnote>
  <w:footnote w:id="16">
    <w:p w14:paraId="603EC9F9" w14:textId="12726E0B" w:rsidR="00553CC4" w:rsidRPr="005E0A02" w:rsidDel="00977B09" w:rsidRDefault="00553CC4" w:rsidP="00553CC4">
      <w:pPr>
        <w:pStyle w:val="FootnoteText"/>
      </w:pPr>
      <w:r w:rsidRPr="00855638">
        <w:rPr>
          <w:rStyle w:val="FootnoteReference"/>
        </w:rPr>
        <w:footnoteRef/>
      </w:r>
      <w:r w:rsidR="00855638">
        <w:tab/>
      </w:r>
      <w:r w:rsidRPr="001B2F0F">
        <w:t xml:space="preserve">See </w:t>
      </w:r>
      <w:r w:rsidRPr="00615207">
        <w:t xml:space="preserve">Commission Opinion on the Draft Budgetary Plan of </w:t>
      </w:r>
      <w:r>
        <w:t>Ireland</w:t>
      </w:r>
      <w:r w:rsidRPr="00615207">
        <w:t xml:space="preserve">, </w:t>
      </w:r>
      <w:r>
        <w:t>25.11.2025</w:t>
      </w:r>
      <w:r w:rsidRPr="00615207">
        <w:t>, C(202</w:t>
      </w:r>
      <w:r>
        <w:t>5</w:t>
      </w:r>
      <w:r w:rsidRPr="00615207">
        <w:t>)</w:t>
      </w:r>
      <w:r>
        <w:t>9059</w:t>
      </w:r>
      <w:r w:rsidRPr="00615207">
        <w:t xml:space="preserve"> final.</w:t>
      </w:r>
    </w:p>
  </w:footnote>
  <w:footnote w:id="17">
    <w:p w14:paraId="63D748C5" w14:textId="6F75870D" w:rsidR="00553CC4" w:rsidRDefault="00553CC4" w:rsidP="00553CC4">
      <w:pPr>
        <w:pStyle w:val="FootnoteText"/>
        <w:rPr>
          <w:lang w:eastAsia="ja-JP"/>
        </w:rPr>
      </w:pPr>
      <w:r w:rsidRPr="00855638">
        <w:rPr>
          <w:rStyle w:val="FootnoteReference"/>
        </w:rPr>
        <w:footnoteRef/>
      </w:r>
      <w:r w:rsidR="00855638">
        <w:tab/>
      </w:r>
      <w:r w:rsidRPr="0157E0C5">
        <w:rPr>
          <w:lang w:eastAsia="ja-JP"/>
        </w:rPr>
        <w:t>See Commission Communication “A Competitiveness Compass for the EU” of 29 January 2025, COM(2025)30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AB129" w14:textId="77777777" w:rsidR="005F343C" w:rsidRPr="005F343C" w:rsidRDefault="005F343C" w:rsidP="005F34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18B9A" w14:textId="77777777" w:rsidR="005F343C" w:rsidRPr="005F343C" w:rsidRDefault="005F343C" w:rsidP="005F34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DE735" w14:textId="77777777" w:rsidR="005F343C" w:rsidRPr="005F343C" w:rsidRDefault="005F343C" w:rsidP="005F34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0297" w14:textId="77777777" w:rsidR="005A0ED2" w:rsidRDefault="005A0E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03E8" w14:textId="77777777" w:rsidR="005A0ED2" w:rsidRDefault="005A0E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B676735"/>
    <w:multiLevelType w:val="hybridMultilevel"/>
    <w:tmpl w:val="1C649B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4875691"/>
    <w:multiLevelType w:val="hybridMultilevel"/>
    <w:tmpl w:val="C5E2F846"/>
    <w:lvl w:ilvl="0" w:tplc="FFFFFFFF">
      <w:start w:val="1"/>
      <w:numFmt w:val="decimal"/>
      <w:lvlText w:val="%1."/>
      <w:lvlJc w:val="left"/>
      <w:pPr>
        <w:ind w:left="360" w:hanging="360"/>
      </w:pPr>
      <w:rPr>
        <w:rFonts w:hint="default"/>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806E62"/>
    <w:multiLevelType w:val="hybridMultilevel"/>
    <w:tmpl w:val="D3D2ACE8"/>
    <w:lvl w:ilvl="0" w:tplc="CEB6A0F2">
      <w:start w:val="1"/>
      <w:numFmt w:val="bullet"/>
      <w:pStyle w:val="Tire0"/>
      <w:lvlText w:val="-"/>
      <w:lvlJc w:val="left"/>
      <w:pPr>
        <w:ind w:left="1440" w:hanging="360"/>
      </w:pPr>
      <w:rPr>
        <w:rFonts w:ascii="Aptos" w:eastAsiaTheme="minorEastAsia" w:hAnsi="Aptos" w:cstheme="minorBid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B9005F3"/>
    <w:multiLevelType w:val="hybridMultilevel"/>
    <w:tmpl w:val="E06E99AC"/>
    <w:lvl w:ilvl="0" w:tplc="0A605D08">
      <w:start w:val="1"/>
      <w:numFmt w:val="decimal"/>
      <w:lvlText w:val="(%1)"/>
      <w:lvlJc w:val="left"/>
      <w:pPr>
        <w:ind w:left="720" w:hanging="360"/>
      </w:pPr>
      <w:rPr>
        <w:rFonts w:hint="default"/>
        <w:i w:val="0"/>
        <w:iCs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58244184">
    <w:abstractNumId w:val="3"/>
  </w:num>
  <w:num w:numId="2" w16cid:durableId="1859155366">
    <w:abstractNumId w:val="2"/>
  </w:num>
  <w:num w:numId="3" w16cid:durableId="458569515">
    <w:abstractNumId w:val="1"/>
  </w:num>
  <w:num w:numId="4" w16cid:durableId="619459702">
    <w:abstractNumId w:val="0"/>
  </w:num>
  <w:num w:numId="5" w16cid:durableId="240287550">
    <w:abstractNumId w:val="9"/>
  </w:num>
  <w:num w:numId="6" w16cid:durableId="831946007">
    <w:abstractNumId w:val="12"/>
  </w:num>
  <w:num w:numId="7" w16cid:durableId="881746394">
    <w:abstractNumId w:val="16"/>
  </w:num>
  <w:num w:numId="8" w16cid:durableId="1067801891">
    <w:abstractNumId w:val="10"/>
  </w:num>
  <w:num w:numId="9" w16cid:durableId="1228757590">
    <w:abstractNumId w:val="20"/>
  </w:num>
  <w:num w:numId="10" w16cid:durableId="302539161">
    <w:abstractNumId w:val="11"/>
  </w:num>
  <w:num w:numId="11" w16cid:durableId="552934827">
    <w:abstractNumId w:val="22"/>
  </w:num>
  <w:num w:numId="12" w16cid:durableId="383338437">
    <w:abstractNumId w:val="8"/>
  </w:num>
  <w:num w:numId="13" w16cid:durableId="270626409">
    <w:abstractNumId w:val="13"/>
  </w:num>
  <w:num w:numId="14" w16cid:durableId="1599678741">
    <w:abstractNumId w:val="14"/>
  </w:num>
  <w:num w:numId="15" w16cid:durableId="1395857365">
    <w:abstractNumId w:val="6"/>
  </w:num>
  <w:num w:numId="16" w16cid:durableId="1440368700">
    <w:abstractNumId w:val="21"/>
  </w:num>
  <w:num w:numId="17" w16cid:durableId="71053845">
    <w:abstractNumId w:val="4"/>
  </w:num>
  <w:num w:numId="18" w16cid:durableId="1949924392">
    <w:abstractNumId w:val="15"/>
  </w:num>
  <w:num w:numId="19" w16cid:durableId="565409454">
    <w:abstractNumId w:val="18"/>
  </w:num>
  <w:num w:numId="20" w16cid:durableId="314723308">
    <w:abstractNumId w:val="19"/>
  </w:num>
  <w:num w:numId="21" w16cid:durableId="184751846">
    <w:abstractNumId w:val="7"/>
  </w:num>
  <w:num w:numId="22" w16cid:durableId="1411737525">
    <w:abstractNumId w:val="17"/>
  </w:num>
  <w:num w:numId="23" w16cid:durableId="216550961">
    <w:abstractNumId w:val="23"/>
  </w:num>
  <w:num w:numId="24" w16cid:durableId="1600210031">
    <w:abstractNumId w:val="18"/>
    <w:lvlOverride w:ilvl="0">
      <w:startOverride w:val="1"/>
    </w:lvlOverride>
  </w:num>
  <w:num w:numId="25" w16cid:durableId="332033234">
    <w:abstractNumId w:val="5"/>
  </w:num>
  <w:num w:numId="26" w16cid:durableId="2021851159">
    <w:abstractNumId w:val="20"/>
  </w:num>
  <w:num w:numId="27" w16cid:durableId="1043408246">
    <w:abstractNumId w:val="11"/>
  </w:num>
  <w:num w:numId="28" w16cid:durableId="1711027437">
    <w:abstractNumId w:val="22"/>
  </w:num>
  <w:num w:numId="29" w16cid:durableId="65618886">
    <w:abstractNumId w:val="8"/>
  </w:num>
  <w:num w:numId="30" w16cid:durableId="1759328863">
    <w:abstractNumId w:val="13"/>
  </w:num>
  <w:num w:numId="31" w16cid:durableId="779496500">
    <w:abstractNumId w:val="14"/>
  </w:num>
  <w:num w:numId="32" w16cid:durableId="503327098">
    <w:abstractNumId w:val="6"/>
  </w:num>
  <w:num w:numId="33" w16cid:durableId="455298270">
    <w:abstractNumId w:val="21"/>
  </w:num>
  <w:num w:numId="34" w16cid:durableId="1042704844">
    <w:abstractNumId w:val="4"/>
  </w:num>
  <w:num w:numId="35" w16cid:durableId="139808677">
    <w:abstractNumId w:val="15"/>
  </w:num>
  <w:num w:numId="36" w16cid:durableId="1312707818">
    <w:abstractNumId w:val="18"/>
  </w:num>
  <w:num w:numId="37" w16cid:durableId="221599826">
    <w:abstractNumId w:val="19"/>
  </w:num>
  <w:num w:numId="38" w16cid:durableId="406070882">
    <w:abstractNumId w:val="7"/>
  </w:num>
  <w:num w:numId="39" w16cid:durableId="1581057125">
    <w:abstractNumId w:val="17"/>
  </w:num>
  <w:num w:numId="40" w16cid:durableId="316571443">
    <w:abstractNumId w:val="23"/>
  </w:num>
  <w:num w:numId="41" w16cid:durableId="10802528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2-05 23:37: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30E78ECD-E05D-410F-B671-80238792D52A"/>
    <w:docVar w:name="LW_COVERPAGE_TYPE" w:val="1"/>
    <w:docVar w:name="LW_CROSSREFERENCE" w:val="&lt;UNUSED&gt;"/>
    <w:docVar w:name="LW_DocType" w:val="COM"/>
    <w:docVar w:name="LW_EMISSION" w:val="6.2.2026"/>
    <w:docVar w:name="LW_EMISSION_ISODATE" w:val="2026-02-06"/>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endorsing the national medium-term fiscal-structural plan of Ireland _x000b_"/>
    <w:docVar w:name="LW_TYPE.DOC.CP" w:val="COUNCIL RECOMMENDATION"/>
    <w:docVar w:name="LwApiVersions" w:val="LW4CoDe 1.24.5.0; LW 9.2, Build 20251112"/>
  </w:docVars>
  <w:rsids>
    <w:rsidRoot w:val="00AF3F52"/>
    <w:rsid w:val="0000004B"/>
    <w:rsid w:val="00000074"/>
    <w:rsid w:val="00000075"/>
    <w:rsid w:val="000000BC"/>
    <w:rsid w:val="000000D1"/>
    <w:rsid w:val="000000D7"/>
    <w:rsid w:val="00000100"/>
    <w:rsid w:val="00000118"/>
    <w:rsid w:val="000001E7"/>
    <w:rsid w:val="000001EC"/>
    <w:rsid w:val="00000219"/>
    <w:rsid w:val="000002A3"/>
    <w:rsid w:val="000002D0"/>
    <w:rsid w:val="0000030F"/>
    <w:rsid w:val="0000031E"/>
    <w:rsid w:val="00000337"/>
    <w:rsid w:val="0000034D"/>
    <w:rsid w:val="00000392"/>
    <w:rsid w:val="0000039F"/>
    <w:rsid w:val="000003D2"/>
    <w:rsid w:val="0000040D"/>
    <w:rsid w:val="00000449"/>
    <w:rsid w:val="0000049E"/>
    <w:rsid w:val="000004AF"/>
    <w:rsid w:val="00000504"/>
    <w:rsid w:val="0000053F"/>
    <w:rsid w:val="00000552"/>
    <w:rsid w:val="0000055C"/>
    <w:rsid w:val="00000568"/>
    <w:rsid w:val="00000679"/>
    <w:rsid w:val="00000699"/>
    <w:rsid w:val="0000069E"/>
    <w:rsid w:val="00000726"/>
    <w:rsid w:val="0000074B"/>
    <w:rsid w:val="0000076F"/>
    <w:rsid w:val="000007CE"/>
    <w:rsid w:val="000007E5"/>
    <w:rsid w:val="0000083A"/>
    <w:rsid w:val="0000087C"/>
    <w:rsid w:val="000008AD"/>
    <w:rsid w:val="000008EB"/>
    <w:rsid w:val="000008F6"/>
    <w:rsid w:val="00000937"/>
    <w:rsid w:val="00000954"/>
    <w:rsid w:val="00000976"/>
    <w:rsid w:val="00000980"/>
    <w:rsid w:val="000009A2"/>
    <w:rsid w:val="000009B8"/>
    <w:rsid w:val="000009C1"/>
    <w:rsid w:val="000009CC"/>
    <w:rsid w:val="000009FD"/>
    <w:rsid w:val="00000A05"/>
    <w:rsid w:val="00000A3E"/>
    <w:rsid w:val="00000AAA"/>
    <w:rsid w:val="00000AB1"/>
    <w:rsid w:val="00000AB4"/>
    <w:rsid w:val="00000AD8"/>
    <w:rsid w:val="00000AE9"/>
    <w:rsid w:val="00000B2B"/>
    <w:rsid w:val="00000B4F"/>
    <w:rsid w:val="00000B6B"/>
    <w:rsid w:val="00000BE8"/>
    <w:rsid w:val="00000C0B"/>
    <w:rsid w:val="00000C4E"/>
    <w:rsid w:val="00000CE5"/>
    <w:rsid w:val="00000CEC"/>
    <w:rsid w:val="00000CEE"/>
    <w:rsid w:val="00000CF3"/>
    <w:rsid w:val="00000CFF"/>
    <w:rsid w:val="00000D07"/>
    <w:rsid w:val="00000D1B"/>
    <w:rsid w:val="00000D26"/>
    <w:rsid w:val="00000D33"/>
    <w:rsid w:val="00000D4C"/>
    <w:rsid w:val="00000D53"/>
    <w:rsid w:val="00000D8C"/>
    <w:rsid w:val="00000DC6"/>
    <w:rsid w:val="00000DE7"/>
    <w:rsid w:val="00000E3B"/>
    <w:rsid w:val="00000E5B"/>
    <w:rsid w:val="00000E68"/>
    <w:rsid w:val="00000ECF"/>
    <w:rsid w:val="00000EF3"/>
    <w:rsid w:val="00000F30"/>
    <w:rsid w:val="00000F55"/>
    <w:rsid w:val="00000FA9"/>
    <w:rsid w:val="00000FDF"/>
    <w:rsid w:val="00000FF9"/>
    <w:rsid w:val="00001042"/>
    <w:rsid w:val="00001096"/>
    <w:rsid w:val="000010A2"/>
    <w:rsid w:val="000010A5"/>
    <w:rsid w:val="000010BA"/>
    <w:rsid w:val="000010EF"/>
    <w:rsid w:val="000010F2"/>
    <w:rsid w:val="0000110E"/>
    <w:rsid w:val="00001119"/>
    <w:rsid w:val="00001135"/>
    <w:rsid w:val="00001139"/>
    <w:rsid w:val="0000113D"/>
    <w:rsid w:val="00001152"/>
    <w:rsid w:val="00001181"/>
    <w:rsid w:val="0000118A"/>
    <w:rsid w:val="0000119C"/>
    <w:rsid w:val="0000119F"/>
    <w:rsid w:val="000011BB"/>
    <w:rsid w:val="000011C2"/>
    <w:rsid w:val="000011FF"/>
    <w:rsid w:val="00001229"/>
    <w:rsid w:val="00001236"/>
    <w:rsid w:val="00001253"/>
    <w:rsid w:val="000012D6"/>
    <w:rsid w:val="00001309"/>
    <w:rsid w:val="00001347"/>
    <w:rsid w:val="00001363"/>
    <w:rsid w:val="000013A5"/>
    <w:rsid w:val="00001403"/>
    <w:rsid w:val="00001449"/>
    <w:rsid w:val="00001457"/>
    <w:rsid w:val="000014A3"/>
    <w:rsid w:val="000014AC"/>
    <w:rsid w:val="000014E6"/>
    <w:rsid w:val="000014F1"/>
    <w:rsid w:val="000014F4"/>
    <w:rsid w:val="00001530"/>
    <w:rsid w:val="0000153E"/>
    <w:rsid w:val="00001576"/>
    <w:rsid w:val="000015C8"/>
    <w:rsid w:val="0000161A"/>
    <w:rsid w:val="00001620"/>
    <w:rsid w:val="0000164E"/>
    <w:rsid w:val="00001669"/>
    <w:rsid w:val="000016D4"/>
    <w:rsid w:val="00001702"/>
    <w:rsid w:val="00001729"/>
    <w:rsid w:val="0000172C"/>
    <w:rsid w:val="00001748"/>
    <w:rsid w:val="0000174E"/>
    <w:rsid w:val="0000179C"/>
    <w:rsid w:val="000017B0"/>
    <w:rsid w:val="000017CE"/>
    <w:rsid w:val="0000184C"/>
    <w:rsid w:val="00001862"/>
    <w:rsid w:val="000018A3"/>
    <w:rsid w:val="000018A9"/>
    <w:rsid w:val="00001919"/>
    <w:rsid w:val="000019A4"/>
    <w:rsid w:val="000019B5"/>
    <w:rsid w:val="000019C3"/>
    <w:rsid w:val="00001A73"/>
    <w:rsid w:val="00001A74"/>
    <w:rsid w:val="00001AA5"/>
    <w:rsid w:val="00001AB7"/>
    <w:rsid w:val="00001ACF"/>
    <w:rsid w:val="00001ADD"/>
    <w:rsid w:val="00001AFE"/>
    <w:rsid w:val="00001B20"/>
    <w:rsid w:val="00001B45"/>
    <w:rsid w:val="00001BB0"/>
    <w:rsid w:val="00001BC5"/>
    <w:rsid w:val="00001BE5"/>
    <w:rsid w:val="00001C12"/>
    <w:rsid w:val="00001C39"/>
    <w:rsid w:val="00001C9F"/>
    <w:rsid w:val="00001CB4"/>
    <w:rsid w:val="00001CB8"/>
    <w:rsid w:val="00001CBE"/>
    <w:rsid w:val="00001D0A"/>
    <w:rsid w:val="00001D46"/>
    <w:rsid w:val="00001D4F"/>
    <w:rsid w:val="00001D52"/>
    <w:rsid w:val="00001D77"/>
    <w:rsid w:val="00001D8B"/>
    <w:rsid w:val="00001D9A"/>
    <w:rsid w:val="00001DA1"/>
    <w:rsid w:val="00001DF2"/>
    <w:rsid w:val="00001E18"/>
    <w:rsid w:val="00001E22"/>
    <w:rsid w:val="00001E24"/>
    <w:rsid w:val="00001E42"/>
    <w:rsid w:val="00001E49"/>
    <w:rsid w:val="00001E5C"/>
    <w:rsid w:val="00001EA4"/>
    <w:rsid w:val="00001EB3"/>
    <w:rsid w:val="00001EC4"/>
    <w:rsid w:val="00001ECF"/>
    <w:rsid w:val="00001ED9"/>
    <w:rsid w:val="00001EF6"/>
    <w:rsid w:val="00001F16"/>
    <w:rsid w:val="00001F1A"/>
    <w:rsid w:val="00001F3A"/>
    <w:rsid w:val="00001F55"/>
    <w:rsid w:val="00001F8C"/>
    <w:rsid w:val="00001F90"/>
    <w:rsid w:val="00001FC9"/>
    <w:rsid w:val="00001FEE"/>
    <w:rsid w:val="00002041"/>
    <w:rsid w:val="00002049"/>
    <w:rsid w:val="00002057"/>
    <w:rsid w:val="0000206B"/>
    <w:rsid w:val="0000208A"/>
    <w:rsid w:val="00002090"/>
    <w:rsid w:val="00002094"/>
    <w:rsid w:val="000020A4"/>
    <w:rsid w:val="000020E7"/>
    <w:rsid w:val="000020EB"/>
    <w:rsid w:val="000020FA"/>
    <w:rsid w:val="00002104"/>
    <w:rsid w:val="0000214F"/>
    <w:rsid w:val="00002163"/>
    <w:rsid w:val="0000216B"/>
    <w:rsid w:val="00002176"/>
    <w:rsid w:val="00002178"/>
    <w:rsid w:val="0000219E"/>
    <w:rsid w:val="000021A0"/>
    <w:rsid w:val="000021F6"/>
    <w:rsid w:val="0000222A"/>
    <w:rsid w:val="0000223E"/>
    <w:rsid w:val="00002282"/>
    <w:rsid w:val="0000228A"/>
    <w:rsid w:val="000022B3"/>
    <w:rsid w:val="000022E1"/>
    <w:rsid w:val="000022EF"/>
    <w:rsid w:val="00002304"/>
    <w:rsid w:val="00002330"/>
    <w:rsid w:val="0000233B"/>
    <w:rsid w:val="00002357"/>
    <w:rsid w:val="00002383"/>
    <w:rsid w:val="000023A5"/>
    <w:rsid w:val="000023BF"/>
    <w:rsid w:val="00002437"/>
    <w:rsid w:val="00002446"/>
    <w:rsid w:val="00002450"/>
    <w:rsid w:val="00002464"/>
    <w:rsid w:val="0000246E"/>
    <w:rsid w:val="000024B0"/>
    <w:rsid w:val="000024B5"/>
    <w:rsid w:val="000024EA"/>
    <w:rsid w:val="00002514"/>
    <w:rsid w:val="00002518"/>
    <w:rsid w:val="0000252E"/>
    <w:rsid w:val="0000253A"/>
    <w:rsid w:val="00002554"/>
    <w:rsid w:val="00002564"/>
    <w:rsid w:val="0000256C"/>
    <w:rsid w:val="0000257A"/>
    <w:rsid w:val="000025AA"/>
    <w:rsid w:val="000025D6"/>
    <w:rsid w:val="0000261A"/>
    <w:rsid w:val="0000261E"/>
    <w:rsid w:val="00002623"/>
    <w:rsid w:val="00002624"/>
    <w:rsid w:val="0000262E"/>
    <w:rsid w:val="0000264F"/>
    <w:rsid w:val="00002654"/>
    <w:rsid w:val="0000269B"/>
    <w:rsid w:val="000026AD"/>
    <w:rsid w:val="000026DF"/>
    <w:rsid w:val="000026E6"/>
    <w:rsid w:val="000026F9"/>
    <w:rsid w:val="0000271D"/>
    <w:rsid w:val="00002738"/>
    <w:rsid w:val="00002747"/>
    <w:rsid w:val="00002775"/>
    <w:rsid w:val="0000279D"/>
    <w:rsid w:val="000027DB"/>
    <w:rsid w:val="00002817"/>
    <w:rsid w:val="00002831"/>
    <w:rsid w:val="00002838"/>
    <w:rsid w:val="0000283C"/>
    <w:rsid w:val="0000289E"/>
    <w:rsid w:val="000028D3"/>
    <w:rsid w:val="00002964"/>
    <w:rsid w:val="0000296A"/>
    <w:rsid w:val="00002979"/>
    <w:rsid w:val="00002993"/>
    <w:rsid w:val="000029AF"/>
    <w:rsid w:val="000029C3"/>
    <w:rsid w:val="000029E9"/>
    <w:rsid w:val="00002A0D"/>
    <w:rsid w:val="00002A39"/>
    <w:rsid w:val="00002A41"/>
    <w:rsid w:val="00002A67"/>
    <w:rsid w:val="00002A76"/>
    <w:rsid w:val="00002A8E"/>
    <w:rsid w:val="00002AA6"/>
    <w:rsid w:val="00002AC0"/>
    <w:rsid w:val="00002AE9"/>
    <w:rsid w:val="00002B0A"/>
    <w:rsid w:val="00002B34"/>
    <w:rsid w:val="00002B39"/>
    <w:rsid w:val="00002B50"/>
    <w:rsid w:val="00002B61"/>
    <w:rsid w:val="00002B66"/>
    <w:rsid w:val="00002B9A"/>
    <w:rsid w:val="00002BA4"/>
    <w:rsid w:val="00002BE5"/>
    <w:rsid w:val="00002C0C"/>
    <w:rsid w:val="00002C14"/>
    <w:rsid w:val="00002C74"/>
    <w:rsid w:val="00002C7C"/>
    <w:rsid w:val="00002C7F"/>
    <w:rsid w:val="00002C9E"/>
    <w:rsid w:val="00002CAB"/>
    <w:rsid w:val="00002CD0"/>
    <w:rsid w:val="00002CEC"/>
    <w:rsid w:val="00002D10"/>
    <w:rsid w:val="00002D1A"/>
    <w:rsid w:val="00002D31"/>
    <w:rsid w:val="00002D53"/>
    <w:rsid w:val="00002D54"/>
    <w:rsid w:val="00002D69"/>
    <w:rsid w:val="00002DFD"/>
    <w:rsid w:val="00002E20"/>
    <w:rsid w:val="00002E75"/>
    <w:rsid w:val="00002E9A"/>
    <w:rsid w:val="00002E9D"/>
    <w:rsid w:val="00002EEA"/>
    <w:rsid w:val="00002F1D"/>
    <w:rsid w:val="00002F28"/>
    <w:rsid w:val="00002FC1"/>
    <w:rsid w:val="00003001"/>
    <w:rsid w:val="0000308E"/>
    <w:rsid w:val="000030B8"/>
    <w:rsid w:val="000030F9"/>
    <w:rsid w:val="0000313C"/>
    <w:rsid w:val="00003141"/>
    <w:rsid w:val="0000315E"/>
    <w:rsid w:val="0000316B"/>
    <w:rsid w:val="00003194"/>
    <w:rsid w:val="00003199"/>
    <w:rsid w:val="0000319E"/>
    <w:rsid w:val="000031C0"/>
    <w:rsid w:val="000031CE"/>
    <w:rsid w:val="000031E3"/>
    <w:rsid w:val="000031F2"/>
    <w:rsid w:val="0000321B"/>
    <w:rsid w:val="0000322B"/>
    <w:rsid w:val="00003243"/>
    <w:rsid w:val="0000325D"/>
    <w:rsid w:val="000032AD"/>
    <w:rsid w:val="000032E3"/>
    <w:rsid w:val="0000330E"/>
    <w:rsid w:val="00003327"/>
    <w:rsid w:val="0000334D"/>
    <w:rsid w:val="00003352"/>
    <w:rsid w:val="00003375"/>
    <w:rsid w:val="000033A6"/>
    <w:rsid w:val="000033B1"/>
    <w:rsid w:val="000033EE"/>
    <w:rsid w:val="00003403"/>
    <w:rsid w:val="00003404"/>
    <w:rsid w:val="00003415"/>
    <w:rsid w:val="0000341F"/>
    <w:rsid w:val="0000342B"/>
    <w:rsid w:val="0000349C"/>
    <w:rsid w:val="0000350A"/>
    <w:rsid w:val="0000351B"/>
    <w:rsid w:val="00003536"/>
    <w:rsid w:val="00003537"/>
    <w:rsid w:val="00003557"/>
    <w:rsid w:val="0000356B"/>
    <w:rsid w:val="00003576"/>
    <w:rsid w:val="000035F4"/>
    <w:rsid w:val="00003600"/>
    <w:rsid w:val="0000361B"/>
    <w:rsid w:val="00003625"/>
    <w:rsid w:val="00003631"/>
    <w:rsid w:val="00003671"/>
    <w:rsid w:val="00003675"/>
    <w:rsid w:val="0000368B"/>
    <w:rsid w:val="000036BC"/>
    <w:rsid w:val="000036DB"/>
    <w:rsid w:val="000036DD"/>
    <w:rsid w:val="000036F3"/>
    <w:rsid w:val="000036FB"/>
    <w:rsid w:val="00003737"/>
    <w:rsid w:val="00003755"/>
    <w:rsid w:val="00003769"/>
    <w:rsid w:val="00003771"/>
    <w:rsid w:val="00003780"/>
    <w:rsid w:val="00003789"/>
    <w:rsid w:val="000037AD"/>
    <w:rsid w:val="000037D8"/>
    <w:rsid w:val="000037FE"/>
    <w:rsid w:val="00003826"/>
    <w:rsid w:val="00003846"/>
    <w:rsid w:val="00003855"/>
    <w:rsid w:val="00003871"/>
    <w:rsid w:val="00003889"/>
    <w:rsid w:val="000038BA"/>
    <w:rsid w:val="00003939"/>
    <w:rsid w:val="0000395C"/>
    <w:rsid w:val="000039A8"/>
    <w:rsid w:val="000039DF"/>
    <w:rsid w:val="00003A40"/>
    <w:rsid w:val="00003A4A"/>
    <w:rsid w:val="00003A6B"/>
    <w:rsid w:val="00003A9C"/>
    <w:rsid w:val="00003AE8"/>
    <w:rsid w:val="00003AF4"/>
    <w:rsid w:val="00003B1A"/>
    <w:rsid w:val="00003B25"/>
    <w:rsid w:val="00003B35"/>
    <w:rsid w:val="00003B37"/>
    <w:rsid w:val="00003B38"/>
    <w:rsid w:val="00003B56"/>
    <w:rsid w:val="00003B60"/>
    <w:rsid w:val="00003B95"/>
    <w:rsid w:val="00003BCD"/>
    <w:rsid w:val="00003BE2"/>
    <w:rsid w:val="00003BEE"/>
    <w:rsid w:val="00003BFE"/>
    <w:rsid w:val="00003C04"/>
    <w:rsid w:val="00003C0F"/>
    <w:rsid w:val="00003C25"/>
    <w:rsid w:val="00003C2A"/>
    <w:rsid w:val="00003C50"/>
    <w:rsid w:val="00003C52"/>
    <w:rsid w:val="00003C7E"/>
    <w:rsid w:val="00003D4E"/>
    <w:rsid w:val="00003E02"/>
    <w:rsid w:val="00003E1A"/>
    <w:rsid w:val="00003E2F"/>
    <w:rsid w:val="00003E48"/>
    <w:rsid w:val="00003E55"/>
    <w:rsid w:val="00003E83"/>
    <w:rsid w:val="00003EA1"/>
    <w:rsid w:val="00003EA6"/>
    <w:rsid w:val="00003EEA"/>
    <w:rsid w:val="00003F07"/>
    <w:rsid w:val="00003F0C"/>
    <w:rsid w:val="00003F0E"/>
    <w:rsid w:val="00003F6F"/>
    <w:rsid w:val="00003F70"/>
    <w:rsid w:val="00003F91"/>
    <w:rsid w:val="00003FA9"/>
    <w:rsid w:val="00003FBA"/>
    <w:rsid w:val="00003FFF"/>
    <w:rsid w:val="00004009"/>
    <w:rsid w:val="00004033"/>
    <w:rsid w:val="00004038"/>
    <w:rsid w:val="00004061"/>
    <w:rsid w:val="00004063"/>
    <w:rsid w:val="0000409B"/>
    <w:rsid w:val="000040A0"/>
    <w:rsid w:val="000040F0"/>
    <w:rsid w:val="00004106"/>
    <w:rsid w:val="0000411A"/>
    <w:rsid w:val="000041B8"/>
    <w:rsid w:val="000041C7"/>
    <w:rsid w:val="00004203"/>
    <w:rsid w:val="000042A7"/>
    <w:rsid w:val="000042B3"/>
    <w:rsid w:val="000042B5"/>
    <w:rsid w:val="0000431F"/>
    <w:rsid w:val="0000434F"/>
    <w:rsid w:val="0000435D"/>
    <w:rsid w:val="0000438C"/>
    <w:rsid w:val="000043D1"/>
    <w:rsid w:val="000043D2"/>
    <w:rsid w:val="000043FA"/>
    <w:rsid w:val="000043FC"/>
    <w:rsid w:val="000043FF"/>
    <w:rsid w:val="00004428"/>
    <w:rsid w:val="00004472"/>
    <w:rsid w:val="00004482"/>
    <w:rsid w:val="0000448C"/>
    <w:rsid w:val="00004499"/>
    <w:rsid w:val="000044B2"/>
    <w:rsid w:val="000044F7"/>
    <w:rsid w:val="0000450E"/>
    <w:rsid w:val="0000452A"/>
    <w:rsid w:val="0000452B"/>
    <w:rsid w:val="00004536"/>
    <w:rsid w:val="0000454B"/>
    <w:rsid w:val="0000454E"/>
    <w:rsid w:val="00004550"/>
    <w:rsid w:val="000045A3"/>
    <w:rsid w:val="000045D2"/>
    <w:rsid w:val="000045E4"/>
    <w:rsid w:val="00004616"/>
    <w:rsid w:val="00004662"/>
    <w:rsid w:val="00004679"/>
    <w:rsid w:val="000046B2"/>
    <w:rsid w:val="000046C9"/>
    <w:rsid w:val="000046F8"/>
    <w:rsid w:val="00004729"/>
    <w:rsid w:val="00004751"/>
    <w:rsid w:val="00004765"/>
    <w:rsid w:val="0000477D"/>
    <w:rsid w:val="00004781"/>
    <w:rsid w:val="0000479A"/>
    <w:rsid w:val="00004823"/>
    <w:rsid w:val="00004829"/>
    <w:rsid w:val="0000484F"/>
    <w:rsid w:val="00004863"/>
    <w:rsid w:val="0000487C"/>
    <w:rsid w:val="000048B9"/>
    <w:rsid w:val="000048CB"/>
    <w:rsid w:val="000048E8"/>
    <w:rsid w:val="000048F4"/>
    <w:rsid w:val="0000492D"/>
    <w:rsid w:val="00004965"/>
    <w:rsid w:val="00004979"/>
    <w:rsid w:val="000049A0"/>
    <w:rsid w:val="000049EB"/>
    <w:rsid w:val="00004A7E"/>
    <w:rsid w:val="00004A9C"/>
    <w:rsid w:val="00004B0F"/>
    <w:rsid w:val="00004B10"/>
    <w:rsid w:val="00004B33"/>
    <w:rsid w:val="00004B41"/>
    <w:rsid w:val="00004B45"/>
    <w:rsid w:val="00004B5B"/>
    <w:rsid w:val="00004B79"/>
    <w:rsid w:val="00004B7A"/>
    <w:rsid w:val="00004B84"/>
    <w:rsid w:val="00004B8A"/>
    <w:rsid w:val="00004C23"/>
    <w:rsid w:val="00004C55"/>
    <w:rsid w:val="00004C64"/>
    <w:rsid w:val="00004CF8"/>
    <w:rsid w:val="00004D0C"/>
    <w:rsid w:val="00004D2D"/>
    <w:rsid w:val="00004D31"/>
    <w:rsid w:val="00004D75"/>
    <w:rsid w:val="00004D82"/>
    <w:rsid w:val="00004D89"/>
    <w:rsid w:val="00004DC8"/>
    <w:rsid w:val="00004E42"/>
    <w:rsid w:val="00004E60"/>
    <w:rsid w:val="00004E87"/>
    <w:rsid w:val="00004E96"/>
    <w:rsid w:val="00004E97"/>
    <w:rsid w:val="00004EA2"/>
    <w:rsid w:val="00004F06"/>
    <w:rsid w:val="00004F3C"/>
    <w:rsid w:val="00004F54"/>
    <w:rsid w:val="00004F64"/>
    <w:rsid w:val="00004F6C"/>
    <w:rsid w:val="00004FE2"/>
    <w:rsid w:val="00004FF2"/>
    <w:rsid w:val="0000500D"/>
    <w:rsid w:val="00005019"/>
    <w:rsid w:val="00005053"/>
    <w:rsid w:val="00005060"/>
    <w:rsid w:val="00005085"/>
    <w:rsid w:val="0000508A"/>
    <w:rsid w:val="00005091"/>
    <w:rsid w:val="000050A0"/>
    <w:rsid w:val="0000512F"/>
    <w:rsid w:val="00005158"/>
    <w:rsid w:val="00005162"/>
    <w:rsid w:val="0000517A"/>
    <w:rsid w:val="00005181"/>
    <w:rsid w:val="000051A5"/>
    <w:rsid w:val="000051BB"/>
    <w:rsid w:val="000051C5"/>
    <w:rsid w:val="000051CC"/>
    <w:rsid w:val="0000521E"/>
    <w:rsid w:val="0000522B"/>
    <w:rsid w:val="00005249"/>
    <w:rsid w:val="00005253"/>
    <w:rsid w:val="00005273"/>
    <w:rsid w:val="000052D0"/>
    <w:rsid w:val="000052DA"/>
    <w:rsid w:val="000052EF"/>
    <w:rsid w:val="00005332"/>
    <w:rsid w:val="00005336"/>
    <w:rsid w:val="00005367"/>
    <w:rsid w:val="00005387"/>
    <w:rsid w:val="0000539F"/>
    <w:rsid w:val="000053DC"/>
    <w:rsid w:val="000053F4"/>
    <w:rsid w:val="00005407"/>
    <w:rsid w:val="00005427"/>
    <w:rsid w:val="00005447"/>
    <w:rsid w:val="0000546D"/>
    <w:rsid w:val="00005485"/>
    <w:rsid w:val="0000548D"/>
    <w:rsid w:val="000054A3"/>
    <w:rsid w:val="000054D4"/>
    <w:rsid w:val="000054D5"/>
    <w:rsid w:val="000054D7"/>
    <w:rsid w:val="000054FB"/>
    <w:rsid w:val="00005510"/>
    <w:rsid w:val="0000553C"/>
    <w:rsid w:val="0000558E"/>
    <w:rsid w:val="00005594"/>
    <w:rsid w:val="000055A4"/>
    <w:rsid w:val="000055DF"/>
    <w:rsid w:val="0000560B"/>
    <w:rsid w:val="00005649"/>
    <w:rsid w:val="0000564D"/>
    <w:rsid w:val="00005688"/>
    <w:rsid w:val="000056B4"/>
    <w:rsid w:val="000056BD"/>
    <w:rsid w:val="00005748"/>
    <w:rsid w:val="0000578F"/>
    <w:rsid w:val="000057AC"/>
    <w:rsid w:val="000057C3"/>
    <w:rsid w:val="000057CA"/>
    <w:rsid w:val="00005810"/>
    <w:rsid w:val="00005819"/>
    <w:rsid w:val="00005898"/>
    <w:rsid w:val="000058BC"/>
    <w:rsid w:val="00005900"/>
    <w:rsid w:val="0000591B"/>
    <w:rsid w:val="00005925"/>
    <w:rsid w:val="0000595F"/>
    <w:rsid w:val="0000599F"/>
    <w:rsid w:val="000059CC"/>
    <w:rsid w:val="000059D7"/>
    <w:rsid w:val="00005A18"/>
    <w:rsid w:val="00005A64"/>
    <w:rsid w:val="00005A67"/>
    <w:rsid w:val="00005A73"/>
    <w:rsid w:val="00005A84"/>
    <w:rsid w:val="00005A97"/>
    <w:rsid w:val="00005AA4"/>
    <w:rsid w:val="00005AA6"/>
    <w:rsid w:val="00005ABE"/>
    <w:rsid w:val="00005AC9"/>
    <w:rsid w:val="00005B08"/>
    <w:rsid w:val="00005B17"/>
    <w:rsid w:val="00005B40"/>
    <w:rsid w:val="00005B75"/>
    <w:rsid w:val="00005B81"/>
    <w:rsid w:val="00005BBC"/>
    <w:rsid w:val="00005C23"/>
    <w:rsid w:val="00005C3F"/>
    <w:rsid w:val="00005C8B"/>
    <w:rsid w:val="00005CAB"/>
    <w:rsid w:val="00005CB6"/>
    <w:rsid w:val="00005D1A"/>
    <w:rsid w:val="00005D6E"/>
    <w:rsid w:val="00005D77"/>
    <w:rsid w:val="00005DAF"/>
    <w:rsid w:val="00005DDB"/>
    <w:rsid w:val="00005E0B"/>
    <w:rsid w:val="00005E1F"/>
    <w:rsid w:val="00005E2F"/>
    <w:rsid w:val="00005E42"/>
    <w:rsid w:val="00005E6D"/>
    <w:rsid w:val="00005EB9"/>
    <w:rsid w:val="00005EC7"/>
    <w:rsid w:val="00005EDA"/>
    <w:rsid w:val="00005EF7"/>
    <w:rsid w:val="00005F20"/>
    <w:rsid w:val="00005F21"/>
    <w:rsid w:val="00005F7F"/>
    <w:rsid w:val="00005FB4"/>
    <w:rsid w:val="000060FB"/>
    <w:rsid w:val="00006115"/>
    <w:rsid w:val="00006179"/>
    <w:rsid w:val="0000620A"/>
    <w:rsid w:val="00006211"/>
    <w:rsid w:val="00006220"/>
    <w:rsid w:val="00006243"/>
    <w:rsid w:val="00006261"/>
    <w:rsid w:val="00006271"/>
    <w:rsid w:val="00006287"/>
    <w:rsid w:val="0000628A"/>
    <w:rsid w:val="000062B4"/>
    <w:rsid w:val="000062B8"/>
    <w:rsid w:val="000062CD"/>
    <w:rsid w:val="000062F3"/>
    <w:rsid w:val="000062F7"/>
    <w:rsid w:val="00006307"/>
    <w:rsid w:val="0000630D"/>
    <w:rsid w:val="0000631E"/>
    <w:rsid w:val="0000632D"/>
    <w:rsid w:val="00006354"/>
    <w:rsid w:val="00006380"/>
    <w:rsid w:val="00006387"/>
    <w:rsid w:val="000063CE"/>
    <w:rsid w:val="000063FF"/>
    <w:rsid w:val="00006400"/>
    <w:rsid w:val="00006408"/>
    <w:rsid w:val="0000640C"/>
    <w:rsid w:val="00006410"/>
    <w:rsid w:val="0000646F"/>
    <w:rsid w:val="000064F9"/>
    <w:rsid w:val="00006511"/>
    <w:rsid w:val="0000653F"/>
    <w:rsid w:val="0000654C"/>
    <w:rsid w:val="00006589"/>
    <w:rsid w:val="000065A5"/>
    <w:rsid w:val="000065AE"/>
    <w:rsid w:val="000065BD"/>
    <w:rsid w:val="00006619"/>
    <w:rsid w:val="00006620"/>
    <w:rsid w:val="00006632"/>
    <w:rsid w:val="0000664E"/>
    <w:rsid w:val="0000665C"/>
    <w:rsid w:val="00006692"/>
    <w:rsid w:val="000066C0"/>
    <w:rsid w:val="000066C2"/>
    <w:rsid w:val="000066CC"/>
    <w:rsid w:val="000066D9"/>
    <w:rsid w:val="00006708"/>
    <w:rsid w:val="00006710"/>
    <w:rsid w:val="00006712"/>
    <w:rsid w:val="00006784"/>
    <w:rsid w:val="00006786"/>
    <w:rsid w:val="000067CF"/>
    <w:rsid w:val="000067E0"/>
    <w:rsid w:val="00006815"/>
    <w:rsid w:val="0000682B"/>
    <w:rsid w:val="00006831"/>
    <w:rsid w:val="00006839"/>
    <w:rsid w:val="0000683F"/>
    <w:rsid w:val="00006843"/>
    <w:rsid w:val="00006874"/>
    <w:rsid w:val="00006896"/>
    <w:rsid w:val="000068BC"/>
    <w:rsid w:val="000068CE"/>
    <w:rsid w:val="000068D6"/>
    <w:rsid w:val="000068DE"/>
    <w:rsid w:val="000068E2"/>
    <w:rsid w:val="000068EA"/>
    <w:rsid w:val="000068EB"/>
    <w:rsid w:val="000068EE"/>
    <w:rsid w:val="00006900"/>
    <w:rsid w:val="0000691C"/>
    <w:rsid w:val="00006930"/>
    <w:rsid w:val="00006965"/>
    <w:rsid w:val="00006A02"/>
    <w:rsid w:val="00006A39"/>
    <w:rsid w:val="00006A4A"/>
    <w:rsid w:val="00006A75"/>
    <w:rsid w:val="00006A78"/>
    <w:rsid w:val="00006A9D"/>
    <w:rsid w:val="00006A9E"/>
    <w:rsid w:val="00006AA4"/>
    <w:rsid w:val="00006AB1"/>
    <w:rsid w:val="00006AFC"/>
    <w:rsid w:val="00006B00"/>
    <w:rsid w:val="00006B24"/>
    <w:rsid w:val="00006B33"/>
    <w:rsid w:val="00006B70"/>
    <w:rsid w:val="00006B81"/>
    <w:rsid w:val="00006B90"/>
    <w:rsid w:val="00006BBC"/>
    <w:rsid w:val="00006BCD"/>
    <w:rsid w:val="00006C02"/>
    <w:rsid w:val="00006C05"/>
    <w:rsid w:val="00006C24"/>
    <w:rsid w:val="00006CA3"/>
    <w:rsid w:val="00006CCA"/>
    <w:rsid w:val="00006D1E"/>
    <w:rsid w:val="00006D3C"/>
    <w:rsid w:val="00006D80"/>
    <w:rsid w:val="00006DB6"/>
    <w:rsid w:val="00006DE9"/>
    <w:rsid w:val="00006E2B"/>
    <w:rsid w:val="00006E3B"/>
    <w:rsid w:val="00006E4E"/>
    <w:rsid w:val="00006E74"/>
    <w:rsid w:val="00006E8A"/>
    <w:rsid w:val="00006ECF"/>
    <w:rsid w:val="00006F08"/>
    <w:rsid w:val="00006F45"/>
    <w:rsid w:val="00006F99"/>
    <w:rsid w:val="00006FDA"/>
    <w:rsid w:val="00006FE6"/>
    <w:rsid w:val="00006FF7"/>
    <w:rsid w:val="00007014"/>
    <w:rsid w:val="00007017"/>
    <w:rsid w:val="00007025"/>
    <w:rsid w:val="0000704A"/>
    <w:rsid w:val="00007055"/>
    <w:rsid w:val="00007062"/>
    <w:rsid w:val="000070BB"/>
    <w:rsid w:val="000070CB"/>
    <w:rsid w:val="000070D0"/>
    <w:rsid w:val="00007102"/>
    <w:rsid w:val="00007208"/>
    <w:rsid w:val="0000723A"/>
    <w:rsid w:val="00007255"/>
    <w:rsid w:val="000072DC"/>
    <w:rsid w:val="000072F2"/>
    <w:rsid w:val="00007301"/>
    <w:rsid w:val="00007314"/>
    <w:rsid w:val="00007356"/>
    <w:rsid w:val="0000738C"/>
    <w:rsid w:val="00007394"/>
    <w:rsid w:val="000073AE"/>
    <w:rsid w:val="000073B5"/>
    <w:rsid w:val="00007409"/>
    <w:rsid w:val="00007412"/>
    <w:rsid w:val="0000743D"/>
    <w:rsid w:val="00007448"/>
    <w:rsid w:val="000074C6"/>
    <w:rsid w:val="000074E5"/>
    <w:rsid w:val="00007530"/>
    <w:rsid w:val="00007535"/>
    <w:rsid w:val="00007542"/>
    <w:rsid w:val="00007556"/>
    <w:rsid w:val="0000756C"/>
    <w:rsid w:val="00007574"/>
    <w:rsid w:val="00007585"/>
    <w:rsid w:val="0000758D"/>
    <w:rsid w:val="000075BE"/>
    <w:rsid w:val="000075C2"/>
    <w:rsid w:val="000075DC"/>
    <w:rsid w:val="0000760B"/>
    <w:rsid w:val="0000769C"/>
    <w:rsid w:val="000076B7"/>
    <w:rsid w:val="000076CD"/>
    <w:rsid w:val="000076E4"/>
    <w:rsid w:val="000076EB"/>
    <w:rsid w:val="000076FE"/>
    <w:rsid w:val="0000770A"/>
    <w:rsid w:val="00007716"/>
    <w:rsid w:val="000077B4"/>
    <w:rsid w:val="000077F0"/>
    <w:rsid w:val="00007832"/>
    <w:rsid w:val="0000786B"/>
    <w:rsid w:val="0000787F"/>
    <w:rsid w:val="00007884"/>
    <w:rsid w:val="000078E6"/>
    <w:rsid w:val="000078F8"/>
    <w:rsid w:val="0000794E"/>
    <w:rsid w:val="0000798A"/>
    <w:rsid w:val="000079E5"/>
    <w:rsid w:val="000079F8"/>
    <w:rsid w:val="00007A38"/>
    <w:rsid w:val="00007A69"/>
    <w:rsid w:val="00007A99"/>
    <w:rsid w:val="00007AAA"/>
    <w:rsid w:val="00007ACA"/>
    <w:rsid w:val="00007B00"/>
    <w:rsid w:val="00007B1B"/>
    <w:rsid w:val="00007B4B"/>
    <w:rsid w:val="00007B76"/>
    <w:rsid w:val="00007B91"/>
    <w:rsid w:val="00007B92"/>
    <w:rsid w:val="00007B97"/>
    <w:rsid w:val="00007B9B"/>
    <w:rsid w:val="00007BAA"/>
    <w:rsid w:val="00007BC9"/>
    <w:rsid w:val="00007BEE"/>
    <w:rsid w:val="00007C1E"/>
    <w:rsid w:val="00007C56"/>
    <w:rsid w:val="00007C63"/>
    <w:rsid w:val="00007C70"/>
    <w:rsid w:val="00007C9A"/>
    <w:rsid w:val="00007DB3"/>
    <w:rsid w:val="00007E09"/>
    <w:rsid w:val="00007E10"/>
    <w:rsid w:val="00007E25"/>
    <w:rsid w:val="00007E65"/>
    <w:rsid w:val="00007E74"/>
    <w:rsid w:val="00007EA1"/>
    <w:rsid w:val="00007EBB"/>
    <w:rsid w:val="00007F10"/>
    <w:rsid w:val="00007F17"/>
    <w:rsid w:val="00007F76"/>
    <w:rsid w:val="00007F77"/>
    <w:rsid w:val="00007F7D"/>
    <w:rsid w:val="00007F88"/>
    <w:rsid w:val="0001001C"/>
    <w:rsid w:val="0001002A"/>
    <w:rsid w:val="0001002C"/>
    <w:rsid w:val="0001003F"/>
    <w:rsid w:val="0001006B"/>
    <w:rsid w:val="00010071"/>
    <w:rsid w:val="00010072"/>
    <w:rsid w:val="00010080"/>
    <w:rsid w:val="0001009F"/>
    <w:rsid w:val="000100CE"/>
    <w:rsid w:val="00010115"/>
    <w:rsid w:val="00010132"/>
    <w:rsid w:val="0001014D"/>
    <w:rsid w:val="0001015D"/>
    <w:rsid w:val="000101E5"/>
    <w:rsid w:val="0001024F"/>
    <w:rsid w:val="00010264"/>
    <w:rsid w:val="000102A4"/>
    <w:rsid w:val="000102AC"/>
    <w:rsid w:val="00010307"/>
    <w:rsid w:val="00010311"/>
    <w:rsid w:val="00010318"/>
    <w:rsid w:val="0001031E"/>
    <w:rsid w:val="00010338"/>
    <w:rsid w:val="00010374"/>
    <w:rsid w:val="00010413"/>
    <w:rsid w:val="00010435"/>
    <w:rsid w:val="00010446"/>
    <w:rsid w:val="00010452"/>
    <w:rsid w:val="00010455"/>
    <w:rsid w:val="00010469"/>
    <w:rsid w:val="00010481"/>
    <w:rsid w:val="00010492"/>
    <w:rsid w:val="00010493"/>
    <w:rsid w:val="000104D3"/>
    <w:rsid w:val="000104F1"/>
    <w:rsid w:val="00010520"/>
    <w:rsid w:val="0001052C"/>
    <w:rsid w:val="0001054D"/>
    <w:rsid w:val="00010554"/>
    <w:rsid w:val="000105D7"/>
    <w:rsid w:val="000105E0"/>
    <w:rsid w:val="000105E8"/>
    <w:rsid w:val="000105F1"/>
    <w:rsid w:val="00010604"/>
    <w:rsid w:val="0001060C"/>
    <w:rsid w:val="00010620"/>
    <w:rsid w:val="00010647"/>
    <w:rsid w:val="0001066A"/>
    <w:rsid w:val="00010670"/>
    <w:rsid w:val="000106AE"/>
    <w:rsid w:val="000106C4"/>
    <w:rsid w:val="000106C6"/>
    <w:rsid w:val="000106F1"/>
    <w:rsid w:val="00010781"/>
    <w:rsid w:val="000107DF"/>
    <w:rsid w:val="000107F5"/>
    <w:rsid w:val="0001083E"/>
    <w:rsid w:val="00010863"/>
    <w:rsid w:val="000108B0"/>
    <w:rsid w:val="000108C5"/>
    <w:rsid w:val="0001090E"/>
    <w:rsid w:val="00010926"/>
    <w:rsid w:val="00010987"/>
    <w:rsid w:val="000109B2"/>
    <w:rsid w:val="000109E2"/>
    <w:rsid w:val="00010A06"/>
    <w:rsid w:val="00010A0B"/>
    <w:rsid w:val="00010A4B"/>
    <w:rsid w:val="00010A72"/>
    <w:rsid w:val="00010A78"/>
    <w:rsid w:val="00010A9C"/>
    <w:rsid w:val="00010ACA"/>
    <w:rsid w:val="00010AEB"/>
    <w:rsid w:val="00010AF4"/>
    <w:rsid w:val="00010B0D"/>
    <w:rsid w:val="00010B0F"/>
    <w:rsid w:val="00010B1E"/>
    <w:rsid w:val="00010B23"/>
    <w:rsid w:val="00010B54"/>
    <w:rsid w:val="00010B64"/>
    <w:rsid w:val="00010B6B"/>
    <w:rsid w:val="00010B7C"/>
    <w:rsid w:val="00010BDA"/>
    <w:rsid w:val="00010BFB"/>
    <w:rsid w:val="00010C06"/>
    <w:rsid w:val="00010C0F"/>
    <w:rsid w:val="00010C37"/>
    <w:rsid w:val="00010C8D"/>
    <w:rsid w:val="00010C9E"/>
    <w:rsid w:val="00010CB5"/>
    <w:rsid w:val="00010CE0"/>
    <w:rsid w:val="00010CF3"/>
    <w:rsid w:val="00010D08"/>
    <w:rsid w:val="00010D10"/>
    <w:rsid w:val="00010D2B"/>
    <w:rsid w:val="00010D96"/>
    <w:rsid w:val="00010D98"/>
    <w:rsid w:val="00010D9A"/>
    <w:rsid w:val="00010DA2"/>
    <w:rsid w:val="00010DA3"/>
    <w:rsid w:val="00010DB4"/>
    <w:rsid w:val="00010DCE"/>
    <w:rsid w:val="00010E1C"/>
    <w:rsid w:val="00010E31"/>
    <w:rsid w:val="00010E39"/>
    <w:rsid w:val="00010E4E"/>
    <w:rsid w:val="00010E54"/>
    <w:rsid w:val="00010E7B"/>
    <w:rsid w:val="00010EA3"/>
    <w:rsid w:val="00010EB9"/>
    <w:rsid w:val="00010ED9"/>
    <w:rsid w:val="00010EEE"/>
    <w:rsid w:val="00010F30"/>
    <w:rsid w:val="00010F43"/>
    <w:rsid w:val="00010F59"/>
    <w:rsid w:val="00010F78"/>
    <w:rsid w:val="00010F8F"/>
    <w:rsid w:val="00010F9B"/>
    <w:rsid w:val="00010FB6"/>
    <w:rsid w:val="00010FB9"/>
    <w:rsid w:val="00010FC3"/>
    <w:rsid w:val="00010FF4"/>
    <w:rsid w:val="00011018"/>
    <w:rsid w:val="0001102F"/>
    <w:rsid w:val="00011062"/>
    <w:rsid w:val="000110EB"/>
    <w:rsid w:val="00011106"/>
    <w:rsid w:val="00011137"/>
    <w:rsid w:val="0001113E"/>
    <w:rsid w:val="00011154"/>
    <w:rsid w:val="00011168"/>
    <w:rsid w:val="00011171"/>
    <w:rsid w:val="00011176"/>
    <w:rsid w:val="0001117C"/>
    <w:rsid w:val="00011191"/>
    <w:rsid w:val="00011195"/>
    <w:rsid w:val="000111A9"/>
    <w:rsid w:val="00011218"/>
    <w:rsid w:val="00011251"/>
    <w:rsid w:val="0001127C"/>
    <w:rsid w:val="00011284"/>
    <w:rsid w:val="0001128A"/>
    <w:rsid w:val="0001128F"/>
    <w:rsid w:val="00011296"/>
    <w:rsid w:val="0001129C"/>
    <w:rsid w:val="000112AC"/>
    <w:rsid w:val="00011300"/>
    <w:rsid w:val="0001132C"/>
    <w:rsid w:val="00011340"/>
    <w:rsid w:val="00011378"/>
    <w:rsid w:val="00011394"/>
    <w:rsid w:val="000113AB"/>
    <w:rsid w:val="000113E9"/>
    <w:rsid w:val="0001141D"/>
    <w:rsid w:val="00011450"/>
    <w:rsid w:val="00011476"/>
    <w:rsid w:val="0001148B"/>
    <w:rsid w:val="000114E0"/>
    <w:rsid w:val="000114FF"/>
    <w:rsid w:val="00011500"/>
    <w:rsid w:val="00011533"/>
    <w:rsid w:val="000115BB"/>
    <w:rsid w:val="000115F4"/>
    <w:rsid w:val="00011634"/>
    <w:rsid w:val="0001166E"/>
    <w:rsid w:val="00011684"/>
    <w:rsid w:val="0001168D"/>
    <w:rsid w:val="00011693"/>
    <w:rsid w:val="00011699"/>
    <w:rsid w:val="0001169B"/>
    <w:rsid w:val="000116A9"/>
    <w:rsid w:val="000116DA"/>
    <w:rsid w:val="00011713"/>
    <w:rsid w:val="0001171A"/>
    <w:rsid w:val="00011730"/>
    <w:rsid w:val="0001174C"/>
    <w:rsid w:val="00011754"/>
    <w:rsid w:val="000117A1"/>
    <w:rsid w:val="000117AE"/>
    <w:rsid w:val="000117B2"/>
    <w:rsid w:val="000117C1"/>
    <w:rsid w:val="000117D8"/>
    <w:rsid w:val="000117DE"/>
    <w:rsid w:val="00011800"/>
    <w:rsid w:val="00011827"/>
    <w:rsid w:val="00011831"/>
    <w:rsid w:val="00011854"/>
    <w:rsid w:val="0001185B"/>
    <w:rsid w:val="0001186A"/>
    <w:rsid w:val="00011889"/>
    <w:rsid w:val="000118A0"/>
    <w:rsid w:val="00011921"/>
    <w:rsid w:val="00011928"/>
    <w:rsid w:val="0001192C"/>
    <w:rsid w:val="0001192D"/>
    <w:rsid w:val="00011932"/>
    <w:rsid w:val="00011940"/>
    <w:rsid w:val="0001194E"/>
    <w:rsid w:val="00011967"/>
    <w:rsid w:val="000119CE"/>
    <w:rsid w:val="000119EB"/>
    <w:rsid w:val="00011A62"/>
    <w:rsid w:val="00011A69"/>
    <w:rsid w:val="00011A77"/>
    <w:rsid w:val="00011A87"/>
    <w:rsid w:val="00011A89"/>
    <w:rsid w:val="00011AA0"/>
    <w:rsid w:val="00011AC2"/>
    <w:rsid w:val="00011AD6"/>
    <w:rsid w:val="00011ADA"/>
    <w:rsid w:val="00011ADD"/>
    <w:rsid w:val="00011B13"/>
    <w:rsid w:val="00011B5D"/>
    <w:rsid w:val="00011C10"/>
    <w:rsid w:val="00011C23"/>
    <w:rsid w:val="00011C52"/>
    <w:rsid w:val="00011C6A"/>
    <w:rsid w:val="00011C71"/>
    <w:rsid w:val="00011CA8"/>
    <w:rsid w:val="00011D0C"/>
    <w:rsid w:val="00011D1D"/>
    <w:rsid w:val="00011D28"/>
    <w:rsid w:val="00011D74"/>
    <w:rsid w:val="00011D86"/>
    <w:rsid w:val="00011DDD"/>
    <w:rsid w:val="00011DFD"/>
    <w:rsid w:val="00011E63"/>
    <w:rsid w:val="00011E68"/>
    <w:rsid w:val="00011E7C"/>
    <w:rsid w:val="00011F05"/>
    <w:rsid w:val="00011F1F"/>
    <w:rsid w:val="00011F21"/>
    <w:rsid w:val="00011F49"/>
    <w:rsid w:val="00011F64"/>
    <w:rsid w:val="00011F6E"/>
    <w:rsid w:val="00011F7A"/>
    <w:rsid w:val="00011FB3"/>
    <w:rsid w:val="00012016"/>
    <w:rsid w:val="00012035"/>
    <w:rsid w:val="000120A0"/>
    <w:rsid w:val="000120AD"/>
    <w:rsid w:val="000120DE"/>
    <w:rsid w:val="00012108"/>
    <w:rsid w:val="0001211E"/>
    <w:rsid w:val="00012124"/>
    <w:rsid w:val="00012160"/>
    <w:rsid w:val="00012161"/>
    <w:rsid w:val="0001216B"/>
    <w:rsid w:val="0001217A"/>
    <w:rsid w:val="00012183"/>
    <w:rsid w:val="0001218D"/>
    <w:rsid w:val="000121A7"/>
    <w:rsid w:val="0001220C"/>
    <w:rsid w:val="00012219"/>
    <w:rsid w:val="0001221F"/>
    <w:rsid w:val="0001227E"/>
    <w:rsid w:val="000122B7"/>
    <w:rsid w:val="000122C6"/>
    <w:rsid w:val="000122F3"/>
    <w:rsid w:val="000122FC"/>
    <w:rsid w:val="00012317"/>
    <w:rsid w:val="000123B9"/>
    <w:rsid w:val="000123BA"/>
    <w:rsid w:val="000123CE"/>
    <w:rsid w:val="00012401"/>
    <w:rsid w:val="0001241D"/>
    <w:rsid w:val="00012467"/>
    <w:rsid w:val="0001247F"/>
    <w:rsid w:val="000124AF"/>
    <w:rsid w:val="000124BC"/>
    <w:rsid w:val="000124E9"/>
    <w:rsid w:val="000124FC"/>
    <w:rsid w:val="00012506"/>
    <w:rsid w:val="00012527"/>
    <w:rsid w:val="00012595"/>
    <w:rsid w:val="000125B7"/>
    <w:rsid w:val="000125BF"/>
    <w:rsid w:val="000125C4"/>
    <w:rsid w:val="000125D7"/>
    <w:rsid w:val="000125E7"/>
    <w:rsid w:val="0001263F"/>
    <w:rsid w:val="00012659"/>
    <w:rsid w:val="00012697"/>
    <w:rsid w:val="00012715"/>
    <w:rsid w:val="00012733"/>
    <w:rsid w:val="0001275A"/>
    <w:rsid w:val="000127A1"/>
    <w:rsid w:val="000127F9"/>
    <w:rsid w:val="0001280B"/>
    <w:rsid w:val="0001280D"/>
    <w:rsid w:val="0001283F"/>
    <w:rsid w:val="0001287B"/>
    <w:rsid w:val="00012890"/>
    <w:rsid w:val="00012894"/>
    <w:rsid w:val="0001289A"/>
    <w:rsid w:val="000128C2"/>
    <w:rsid w:val="000128C5"/>
    <w:rsid w:val="0001290A"/>
    <w:rsid w:val="00012916"/>
    <w:rsid w:val="00012929"/>
    <w:rsid w:val="0001292D"/>
    <w:rsid w:val="00012949"/>
    <w:rsid w:val="00012962"/>
    <w:rsid w:val="00012A31"/>
    <w:rsid w:val="00012A49"/>
    <w:rsid w:val="00012A60"/>
    <w:rsid w:val="00012A98"/>
    <w:rsid w:val="00012AB7"/>
    <w:rsid w:val="00012ABC"/>
    <w:rsid w:val="00012B1A"/>
    <w:rsid w:val="00012B33"/>
    <w:rsid w:val="00012B56"/>
    <w:rsid w:val="00012BA2"/>
    <w:rsid w:val="00012C32"/>
    <w:rsid w:val="00012C33"/>
    <w:rsid w:val="00012C6C"/>
    <w:rsid w:val="00012C86"/>
    <w:rsid w:val="00012CD0"/>
    <w:rsid w:val="00012CDA"/>
    <w:rsid w:val="00012CE4"/>
    <w:rsid w:val="00012D1A"/>
    <w:rsid w:val="00012D2A"/>
    <w:rsid w:val="00012D72"/>
    <w:rsid w:val="00012DE0"/>
    <w:rsid w:val="00012E51"/>
    <w:rsid w:val="00012E7A"/>
    <w:rsid w:val="00012E95"/>
    <w:rsid w:val="00012EAD"/>
    <w:rsid w:val="00012EB4"/>
    <w:rsid w:val="00012EBC"/>
    <w:rsid w:val="00012EC0"/>
    <w:rsid w:val="00012ECE"/>
    <w:rsid w:val="00012ED5"/>
    <w:rsid w:val="00012EF5"/>
    <w:rsid w:val="00012F04"/>
    <w:rsid w:val="00012F12"/>
    <w:rsid w:val="00012F19"/>
    <w:rsid w:val="00012F23"/>
    <w:rsid w:val="00012F26"/>
    <w:rsid w:val="00012F59"/>
    <w:rsid w:val="00012F85"/>
    <w:rsid w:val="00012FDD"/>
    <w:rsid w:val="0001301C"/>
    <w:rsid w:val="0001303A"/>
    <w:rsid w:val="0001305D"/>
    <w:rsid w:val="00013081"/>
    <w:rsid w:val="0001309C"/>
    <w:rsid w:val="000130B1"/>
    <w:rsid w:val="000130F9"/>
    <w:rsid w:val="00013131"/>
    <w:rsid w:val="00013158"/>
    <w:rsid w:val="00013171"/>
    <w:rsid w:val="00013172"/>
    <w:rsid w:val="00013191"/>
    <w:rsid w:val="00013193"/>
    <w:rsid w:val="000131D5"/>
    <w:rsid w:val="0001322E"/>
    <w:rsid w:val="00013259"/>
    <w:rsid w:val="00013295"/>
    <w:rsid w:val="0001329B"/>
    <w:rsid w:val="00013323"/>
    <w:rsid w:val="0001332A"/>
    <w:rsid w:val="00013350"/>
    <w:rsid w:val="00013358"/>
    <w:rsid w:val="00013380"/>
    <w:rsid w:val="000133B9"/>
    <w:rsid w:val="000133BF"/>
    <w:rsid w:val="000133C6"/>
    <w:rsid w:val="0001340A"/>
    <w:rsid w:val="0001342C"/>
    <w:rsid w:val="00013510"/>
    <w:rsid w:val="00013527"/>
    <w:rsid w:val="00013597"/>
    <w:rsid w:val="000135E1"/>
    <w:rsid w:val="00013603"/>
    <w:rsid w:val="00013632"/>
    <w:rsid w:val="000136A3"/>
    <w:rsid w:val="000136A6"/>
    <w:rsid w:val="000136B1"/>
    <w:rsid w:val="000136DC"/>
    <w:rsid w:val="0001370C"/>
    <w:rsid w:val="00013717"/>
    <w:rsid w:val="0001375D"/>
    <w:rsid w:val="00013765"/>
    <w:rsid w:val="00013797"/>
    <w:rsid w:val="000137A9"/>
    <w:rsid w:val="000137AA"/>
    <w:rsid w:val="000137BA"/>
    <w:rsid w:val="000137CE"/>
    <w:rsid w:val="0001380F"/>
    <w:rsid w:val="00013869"/>
    <w:rsid w:val="0001388D"/>
    <w:rsid w:val="000138EF"/>
    <w:rsid w:val="00013959"/>
    <w:rsid w:val="000139A3"/>
    <w:rsid w:val="000139EB"/>
    <w:rsid w:val="000139EC"/>
    <w:rsid w:val="00013A05"/>
    <w:rsid w:val="00013A51"/>
    <w:rsid w:val="00013A5E"/>
    <w:rsid w:val="00013AA7"/>
    <w:rsid w:val="00013AAD"/>
    <w:rsid w:val="00013AEC"/>
    <w:rsid w:val="00013B08"/>
    <w:rsid w:val="00013B1F"/>
    <w:rsid w:val="00013B28"/>
    <w:rsid w:val="00013B37"/>
    <w:rsid w:val="00013B53"/>
    <w:rsid w:val="00013B67"/>
    <w:rsid w:val="00013B82"/>
    <w:rsid w:val="00013BE5"/>
    <w:rsid w:val="00013C31"/>
    <w:rsid w:val="00013C67"/>
    <w:rsid w:val="00013C6F"/>
    <w:rsid w:val="00013C70"/>
    <w:rsid w:val="00013CA9"/>
    <w:rsid w:val="00013CEE"/>
    <w:rsid w:val="00013CFF"/>
    <w:rsid w:val="00013D16"/>
    <w:rsid w:val="00013D9E"/>
    <w:rsid w:val="00013DBB"/>
    <w:rsid w:val="00013DC0"/>
    <w:rsid w:val="00013DD1"/>
    <w:rsid w:val="00013E57"/>
    <w:rsid w:val="00013E7C"/>
    <w:rsid w:val="00013E98"/>
    <w:rsid w:val="00013E9E"/>
    <w:rsid w:val="00013EAE"/>
    <w:rsid w:val="00013EDC"/>
    <w:rsid w:val="00013F07"/>
    <w:rsid w:val="00013F33"/>
    <w:rsid w:val="00013F34"/>
    <w:rsid w:val="00013F54"/>
    <w:rsid w:val="00013F5B"/>
    <w:rsid w:val="00013F83"/>
    <w:rsid w:val="00013F87"/>
    <w:rsid w:val="00013FA1"/>
    <w:rsid w:val="00013FD5"/>
    <w:rsid w:val="00014050"/>
    <w:rsid w:val="00014067"/>
    <w:rsid w:val="00014074"/>
    <w:rsid w:val="00014095"/>
    <w:rsid w:val="00014102"/>
    <w:rsid w:val="0001418A"/>
    <w:rsid w:val="000141FC"/>
    <w:rsid w:val="00014201"/>
    <w:rsid w:val="00014242"/>
    <w:rsid w:val="00014287"/>
    <w:rsid w:val="0001428D"/>
    <w:rsid w:val="00014293"/>
    <w:rsid w:val="00014294"/>
    <w:rsid w:val="00014298"/>
    <w:rsid w:val="000142CD"/>
    <w:rsid w:val="00014307"/>
    <w:rsid w:val="0001431D"/>
    <w:rsid w:val="0001432A"/>
    <w:rsid w:val="0001432F"/>
    <w:rsid w:val="00014341"/>
    <w:rsid w:val="0001434F"/>
    <w:rsid w:val="00014352"/>
    <w:rsid w:val="00014365"/>
    <w:rsid w:val="0001438E"/>
    <w:rsid w:val="0001439E"/>
    <w:rsid w:val="000143A0"/>
    <w:rsid w:val="000143C7"/>
    <w:rsid w:val="000143E2"/>
    <w:rsid w:val="00014409"/>
    <w:rsid w:val="00014442"/>
    <w:rsid w:val="00014449"/>
    <w:rsid w:val="00014463"/>
    <w:rsid w:val="0001446A"/>
    <w:rsid w:val="0001448F"/>
    <w:rsid w:val="0001449C"/>
    <w:rsid w:val="000144C5"/>
    <w:rsid w:val="000144E1"/>
    <w:rsid w:val="000144FC"/>
    <w:rsid w:val="00014548"/>
    <w:rsid w:val="00014555"/>
    <w:rsid w:val="00014585"/>
    <w:rsid w:val="00014588"/>
    <w:rsid w:val="000145A0"/>
    <w:rsid w:val="000145BC"/>
    <w:rsid w:val="000145DC"/>
    <w:rsid w:val="000145E3"/>
    <w:rsid w:val="000145EA"/>
    <w:rsid w:val="0001462F"/>
    <w:rsid w:val="00014641"/>
    <w:rsid w:val="00014655"/>
    <w:rsid w:val="000146AF"/>
    <w:rsid w:val="000146C4"/>
    <w:rsid w:val="000146D5"/>
    <w:rsid w:val="000146D6"/>
    <w:rsid w:val="0001472F"/>
    <w:rsid w:val="0001473B"/>
    <w:rsid w:val="0001475B"/>
    <w:rsid w:val="0001476F"/>
    <w:rsid w:val="00014786"/>
    <w:rsid w:val="0001478C"/>
    <w:rsid w:val="00014837"/>
    <w:rsid w:val="0001483E"/>
    <w:rsid w:val="0001485A"/>
    <w:rsid w:val="000148A4"/>
    <w:rsid w:val="000148CF"/>
    <w:rsid w:val="000149A4"/>
    <w:rsid w:val="000149C6"/>
    <w:rsid w:val="000149CD"/>
    <w:rsid w:val="000149DC"/>
    <w:rsid w:val="000149F4"/>
    <w:rsid w:val="00014A08"/>
    <w:rsid w:val="00014A12"/>
    <w:rsid w:val="00014A5F"/>
    <w:rsid w:val="00014A61"/>
    <w:rsid w:val="00014A6B"/>
    <w:rsid w:val="00014A94"/>
    <w:rsid w:val="00014AA8"/>
    <w:rsid w:val="00014AD4"/>
    <w:rsid w:val="00014B00"/>
    <w:rsid w:val="00014B18"/>
    <w:rsid w:val="00014B5A"/>
    <w:rsid w:val="00014BFC"/>
    <w:rsid w:val="00014C18"/>
    <w:rsid w:val="00014C2A"/>
    <w:rsid w:val="00014C38"/>
    <w:rsid w:val="00014C39"/>
    <w:rsid w:val="00014C9D"/>
    <w:rsid w:val="00014CB1"/>
    <w:rsid w:val="00014CE9"/>
    <w:rsid w:val="00014D50"/>
    <w:rsid w:val="00014D77"/>
    <w:rsid w:val="00014D7D"/>
    <w:rsid w:val="00014DAC"/>
    <w:rsid w:val="00014DD6"/>
    <w:rsid w:val="00014E56"/>
    <w:rsid w:val="00014E8F"/>
    <w:rsid w:val="00014EAB"/>
    <w:rsid w:val="00014F09"/>
    <w:rsid w:val="00014F14"/>
    <w:rsid w:val="00014F1B"/>
    <w:rsid w:val="00014FA2"/>
    <w:rsid w:val="00014FC1"/>
    <w:rsid w:val="00014FC7"/>
    <w:rsid w:val="0001500E"/>
    <w:rsid w:val="0001505D"/>
    <w:rsid w:val="000150A3"/>
    <w:rsid w:val="00015109"/>
    <w:rsid w:val="00015123"/>
    <w:rsid w:val="00015129"/>
    <w:rsid w:val="0001513A"/>
    <w:rsid w:val="0001513B"/>
    <w:rsid w:val="00015154"/>
    <w:rsid w:val="00015174"/>
    <w:rsid w:val="000151B3"/>
    <w:rsid w:val="000151BD"/>
    <w:rsid w:val="00015206"/>
    <w:rsid w:val="0001523F"/>
    <w:rsid w:val="00015241"/>
    <w:rsid w:val="0001525D"/>
    <w:rsid w:val="00015291"/>
    <w:rsid w:val="000152F1"/>
    <w:rsid w:val="00015335"/>
    <w:rsid w:val="0001535B"/>
    <w:rsid w:val="00015370"/>
    <w:rsid w:val="00015372"/>
    <w:rsid w:val="00015374"/>
    <w:rsid w:val="00015393"/>
    <w:rsid w:val="000153B7"/>
    <w:rsid w:val="00015402"/>
    <w:rsid w:val="0001540A"/>
    <w:rsid w:val="00015450"/>
    <w:rsid w:val="00015478"/>
    <w:rsid w:val="000154BA"/>
    <w:rsid w:val="000154DB"/>
    <w:rsid w:val="00015504"/>
    <w:rsid w:val="00015529"/>
    <w:rsid w:val="00015537"/>
    <w:rsid w:val="0001553A"/>
    <w:rsid w:val="0001555C"/>
    <w:rsid w:val="00015570"/>
    <w:rsid w:val="00015595"/>
    <w:rsid w:val="0001562C"/>
    <w:rsid w:val="00015650"/>
    <w:rsid w:val="00015697"/>
    <w:rsid w:val="00015699"/>
    <w:rsid w:val="000156A9"/>
    <w:rsid w:val="000156C2"/>
    <w:rsid w:val="000156EC"/>
    <w:rsid w:val="00015717"/>
    <w:rsid w:val="0001573C"/>
    <w:rsid w:val="00015750"/>
    <w:rsid w:val="00015759"/>
    <w:rsid w:val="00015788"/>
    <w:rsid w:val="00015789"/>
    <w:rsid w:val="000157F0"/>
    <w:rsid w:val="00015822"/>
    <w:rsid w:val="00015828"/>
    <w:rsid w:val="00015843"/>
    <w:rsid w:val="00015865"/>
    <w:rsid w:val="000158AC"/>
    <w:rsid w:val="000158B1"/>
    <w:rsid w:val="000158D0"/>
    <w:rsid w:val="000158E5"/>
    <w:rsid w:val="000158F5"/>
    <w:rsid w:val="00015935"/>
    <w:rsid w:val="00015945"/>
    <w:rsid w:val="00015950"/>
    <w:rsid w:val="00015953"/>
    <w:rsid w:val="00015974"/>
    <w:rsid w:val="000159AB"/>
    <w:rsid w:val="000159B5"/>
    <w:rsid w:val="000159B7"/>
    <w:rsid w:val="00015A0E"/>
    <w:rsid w:val="00015A81"/>
    <w:rsid w:val="00015A97"/>
    <w:rsid w:val="00015A9B"/>
    <w:rsid w:val="00015A9E"/>
    <w:rsid w:val="00015AA5"/>
    <w:rsid w:val="00015ACF"/>
    <w:rsid w:val="00015B54"/>
    <w:rsid w:val="00015B66"/>
    <w:rsid w:val="00015B70"/>
    <w:rsid w:val="00015B74"/>
    <w:rsid w:val="00015B7A"/>
    <w:rsid w:val="00015BA3"/>
    <w:rsid w:val="00015C0E"/>
    <w:rsid w:val="00015C1C"/>
    <w:rsid w:val="00015C1D"/>
    <w:rsid w:val="00015C2C"/>
    <w:rsid w:val="00015C90"/>
    <w:rsid w:val="00015CDA"/>
    <w:rsid w:val="00015DD9"/>
    <w:rsid w:val="00015E00"/>
    <w:rsid w:val="00015E0D"/>
    <w:rsid w:val="00015E17"/>
    <w:rsid w:val="00015E18"/>
    <w:rsid w:val="00015E23"/>
    <w:rsid w:val="00015E34"/>
    <w:rsid w:val="00015E68"/>
    <w:rsid w:val="00015E83"/>
    <w:rsid w:val="00015E8E"/>
    <w:rsid w:val="00015E94"/>
    <w:rsid w:val="00015EA9"/>
    <w:rsid w:val="00015EF6"/>
    <w:rsid w:val="00015EFC"/>
    <w:rsid w:val="00015F26"/>
    <w:rsid w:val="00015F51"/>
    <w:rsid w:val="00015F8E"/>
    <w:rsid w:val="00015FB2"/>
    <w:rsid w:val="00015FBA"/>
    <w:rsid w:val="00015FC3"/>
    <w:rsid w:val="00015FE2"/>
    <w:rsid w:val="00015FEA"/>
    <w:rsid w:val="00015FFB"/>
    <w:rsid w:val="00016005"/>
    <w:rsid w:val="00016037"/>
    <w:rsid w:val="00016052"/>
    <w:rsid w:val="00016061"/>
    <w:rsid w:val="0001608D"/>
    <w:rsid w:val="0001615A"/>
    <w:rsid w:val="00016178"/>
    <w:rsid w:val="000161DA"/>
    <w:rsid w:val="0001622C"/>
    <w:rsid w:val="00016230"/>
    <w:rsid w:val="0001624A"/>
    <w:rsid w:val="00016255"/>
    <w:rsid w:val="0001626B"/>
    <w:rsid w:val="0001627F"/>
    <w:rsid w:val="000162C8"/>
    <w:rsid w:val="000162FF"/>
    <w:rsid w:val="00016310"/>
    <w:rsid w:val="00016322"/>
    <w:rsid w:val="00016349"/>
    <w:rsid w:val="000163B0"/>
    <w:rsid w:val="000163F0"/>
    <w:rsid w:val="0001642A"/>
    <w:rsid w:val="00016435"/>
    <w:rsid w:val="00016455"/>
    <w:rsid w:val="00016478"/>
    <w:rsid w:val="000164A3"/>
    <w:rsid w:val="000164B2"/>
    <w:rsid w:val="000164CD"/>
    <w:rsid w:val="0001654F"/>
    <w:rsid w:val="0001659E"/>
    <w:rsid w:val="000165A2"/>
    <w:rsid w:val="000165F7"/>
    <w:rsid w:val="00016624"/>
    <w:rsid w:val="00016686"/>
    <w:rsid w:val="000166A1"/>
    <w:rsid w:val="000166DD"/>
    <w:rsid w:val="00016762"/>
    <w:rsid w:val="000167A5"/>
    <w:rsid w:val="000167E2"/>
    <w:rsid w:val="00016802"/>
    <w:rsid w:val="0001680A"/>
    <w:rsid w:val="00016813"/>
    <w:rsid w:val="00016818"/>
    <w:rsid w:val="00016822"/>
    <w:rsid w:val="0001687C"/>
    <w:rsid w:val="00016894"/>
    <w:rsid w:val="000168AF"/>
    <w:rsid w:val="000168B6"/>
    <w:rsid w:val="000168BE"/>
    <w:rsid w:val="000168D2"/>
    <w:rsid w:val="00016937"/>
    <w:rsid w:val="0001693E"/>
    <w:rsid w:val="00016964"/>
    <w:rsid w:val="0001697C"/>
    <w:rsid w:val="000169B5"/>
    <w:rsid w:val="000169ED"/>
    <w:rsid w:val="000169F8"/>
    <w:rsid w:val="00016A05"/>
    <w:rsid w:val="00016A06"/>
    <w:rsid w:val="00016A5C"/>
    <w:rsid w:val="00016AB6"/>
    <w:rsid w:val="00016AD1"/>
    <w:rsid w:val="00016B14"/>
    <w:rsid w:val="00016B21"/>
    <w:rsid w:val="00016B30"/>
    <w:rsid w:val="00016B34"/>
    <w:rsid w:val="00016B43"/>
    <w:rsid w:val="00016B57"/>
    <w:rsid w:val="00016B90"/>
    <w:rsid w:val="00016B91"/>
    <w:rsid w:val="00016B92"/>
    <w:rsid w:val="00016B9D"/>
    <w:rsid w:val="00016BA2"/>
    <w:rsid w:val="00016BF6"/>
    <w:rsid w:val="00016C50"/>
    <w:rsid w:val="00016C54"/>
    <w:rsid w:val="00016C89"/>
    <w:rsid w:val="00016CC6"/>
    <w:rsid w:val="00016CCF"/>
    <w:rsid w:val="00016CF1"/>
    <w:rsid w:val="00016D7E"/>
    <w:rsid w:val="00016D82"/>
    <w:rsid w:val="00016DBF"/>
    <w:rsid w:val="00016DC6"/>
    <w:rsid w:val="00016DDB"/>
    <w:rsid w:val="00016DE6"/>
    <w:rsid w:val="00016DF9"/>
    <w:rsid w:val="00016E17"/>
    <w:rsid w:val="00016E52"/>
    <w:rsid w:val="00016E6B"/>
    <w:rsid w:val="00016E74"/>
    <w:rsid w:val="00016E95"/>
    <w:rsid w:val="00016EDC"/>
    <w:rsid w:val="00016F01"/>
    <w:rsid w:val="00016F7C"/>
    <w:rsid w:val="00016F9A"/>
    <w:rsid w:val="00016F9C"/>
    <w:rsid w:val="00016FBA"/>
    <w:rsid w:val="00017032"/>
    <w:rsid w:val="00017045"/>
    <w:rsid w:val="00017086"/>
    <w:rsid w:val="0001709E"/>
    <w:rsid w:val="000170AC"/>
    <w:rsid w:val="000170B1"/>
    <w:rsid w:val="000170DA"/>
    <w:rsid w:val="00017119"/>
    <w:rsid w:val="0001711A"/>
    <w:rsid w:val="0001711E"/>
    <w:rsid w:val="0001712F"/>
    <w:rsid w:val="0001713B"/>
    <w:rsid w:val="00017195"/>
    <w:rsid w:val="000171AA"/>
    <w:rsid w:val="000171B1"/>
    <w:rsid w:val="000171DA"/>
    <w:rsid w:val="000171FE"/>
    <w:rsid w:val="00017218"/>
    <w:rsid w:val="0001722D"/>
    <w:rsid w:val="00017230"/>
    <w:rsid w:val="00017245"/>
    <w:rsid w:val="00017252"/>
    <w:rsid w:val="00017255"/>
    <w:rsid w:val="00017259"/>
    <w:rsid w:val="0001728E"/>
    <w:rsid w:val="000172E4"/>
    <w:rsid w:val="00017319"/>
    <w:rsid w:val="00017323"/>
    <w:rsid w:val="00017329"/>
    <w:rsid w:val="00017375"/>
    <w:rsid w:val="0001739B"/>
    <w:rsid w:val="000173A1"/>
    <w:rsid w:val="000173B3"/>
    <w:rsid w:val="000173B8"/>
    <w:rsid w:val="000173CA"/>
    <w:rsid w:val="0001740C"/>
    <w:rsid w:val="00017425"/>
    <w:rsid w:val="00017464"/>
    <w:rsid w:val="0001746B"/>
    <w:rsid w:val="00017486"/>
    <w:rsid w:val="00017494"/>
    <w:rsid w:val="0001749F"/>
    <w:rsid w:val="000174C4"/>
    <w:rsid w:val="000174C9"/>
    <w:rsid w:val="00017606"/>
    <w:rsid w:val="00017608"/>
    <w:rsid w:val="000176FB"/>
    <w:rsid w:val="00017701"/>
    <w:rsid w:val="0001772C"/>
    <w:rsid w:val="0001777E"/>
    <w:rsid w:val="0001777F"/>
    <w:rsid w:val="000177EB"/>
    <w:rsid w:val="0001780C"/>
    <w:rsid w:val="00017820"/>
    <w:rsid w:val="00017850"/>
    <w:rsid w:val="0001786E"/>
    <w:rsid w:val="00017882"/>
    <w:rsid w:val="00017900"/>
    <w:rsid w:val="00017953"/>
    <w:rsid w:val="00017958"/>
    <w:rsid w:val="00017979"/>
    <w:rsid w:val="000179B3"/>
    <w:rsid w:val="000179C7"/>
    <w:rsid w:val="000179C9"/>
    <w:rsid w:val="00017A14"/>
    <w:rsid w:val="00017A34"/>
    <w:rsid w:val="00017A51"/>
    <w:rsid w:val="00017A74"/>
    <w:rsid w:val="00017B01"/>
    <w:rsid w:val="00017B38"/>
    <w:rsid w:val="00017B3C"/>
    <w:rsid w:val="00017BDC"/>
    <w:rsid w:val="00017C01"/>
    <w:rsid w:val="00017C4C"/>
    <w:rsid w:val="00017C4E"/>
    <w:rsid w:val="00017C8C"/>
    <w:rsid w:val="00017CA2"/>
    <w:rsid w:val="00017CBC"/>
    <w:rsid w:val="00017CEB"/>
    <w:rsid w:val="00017D0E"/>
    <w:rsid w:val="00017D4C"/>
    <w:rsid w:val="00017D9A"/>
    <w:rsid w:val="00017DD5"/>
    <w:rsid w:val="00017DD7"/>
    <w:rsid w:val="00017E3B"/>
    <w:rsid w:val="00017E75"/>
    <w:rsid w:val="00017E87"/>
    <w:rsid w:val="00017ECA"/>
    <w:rsid w:val="00017ED8"/>
    <w:rsid w:val="00017EDD"/>
    <w:rsid w:val="00017EF5"/>
    <w:rsid w:val="00017F15"/>
    <w:rsid w:val="00017F55"/>
    <w:rsid w:val="00017FC2"/>
    <w:rsid w:val="00017FEA"/>
    <w:rsid w:val="00017FF6"/>
    <w:rsid w:val="00017FFB"/>
    <w:rsid w:val="00020019"/>
    <w:rsid w:val="0002001F"/>
    <w:rsid w:val="00020020"/>
    <w:rsid w:val="00020043"/>
    <w:rsid w:val="00020065"/>
    <w:rsid w:val="00020084"/>
    <w:rsid w:val="00020087"/>
    <w:rsid w:val="000200B4"/>
    <w:rsid w:val="000200C0"/>
    <w:rsid w:val="000200C3"/>
    <w:rsid w:val="000200DC"/>
    <w:rsid w:val="00020110"/>
    <w:rsid w:val="00020113"/>
    <w:rsid w:val="0002013E"/>
    <w:rsid w:val="0002014E"/>
    <w:rsid w:val="0002018E"/>
    <w:rsid w:val="00020199"/>
    <w:rsid w:val="0002019E"/>
    <w:rsid w:val="000201C1"/>
    <w:rsid w:val="000201EB"/>
    <w:rsid w:val="0002022D"/>
    <w:rsid w:val="00020280"/>
    <w:rsid w:val="0002029E"/>
    <w:rsid w:val="0002029F"/>
    <w:rsid w:val="000202A3"/>
    <w:rsid w:val="000202F2"/>
    <w:rsid w:val="00020334"/>
    <w:rsid w:val="0002033C"/>
    <w:rsid w:val="0002034A"/>
    <w:rsid w:val="00020379"/>
    <w:rsid w:val="000203BF"/>
    <w:rsid w:val="0002045F"/>
    <w:rsid w:val="000204A8"/>
    <w:rsid w:val="000204B5"/>
    <w:rsid w:val="000204D9"/>
    <w:rsid w:val="00020542"/>
    <w:rsid w:val="00020564"/>
    <w:rsid w:val="000205A9"/>
    <w:rsid w:val="000205EC"/>
    <w:rsid w:val="000206B9"/>
    <w:rsid w:val="000206D7"/>
    <w:rsid w:val="000206D9"/>
    <w:rsid w:val="0002071D"/>
    <w:rsid w:val="00020721"/>
    <w:rsid w:val="0002073F"/>
    <w:rsid w:val="00020753"/>
    <w:rsid w:val="00020789"/>
    <w:rsid w:val="000207ED"/>
    <w:rsid w:val="00020815"/>
    <w:rsid w:val="00020840"/>
    <w:rsid w:val="00020853"/>
    <w:rsid w:val="0002085C"/>
    <w:rsid w:val="00020889"/>
    <w:rsid w:val="000208A1"/>
    <w:rsid w:val="000208B8"/>
    <w:rsid w:val="000208DB"/>
    <w:rsid w:val="000208DF"/>
    <w:rsid w:val="00020920"/>
    <w:rsid w:val="0002095A"/>
    <w:rsid w:val="00020968"/>
    <w:rsid w:val="000209AC"/>
    <w:rsid w:val="000209B8"/>
    <w:rsid w:val="000209E0"/>
    <w:rsid w:val="000209F5"/>
    <w:rsid w:val="000209FF"/>
    <w:rsid w:val="00020A05"/>
    <w:rsid w:val="00020A56"/>
    <w:rsid w:val="00020A5F"/>
    <w:rsid w:val="00020A6E"/>
    <w:rsid w:val="00020A80"/>
    <w:rsid w:val="00020A92"/>
    <w:rsid w:val="00020A9B"/>
    <w:rsid w:val="00020ACD"/>
    <w:rsid w:val="00020B30"/>
    <w:rsid w:val="00020B3A"/>
    <w:rsid w:val="00020B55"/>
    <w:rsid w:val="00020B69"/>
    <w:rsid w:val="00020B98"/>
    <w:rsid w:val="00020C01"/>
    <w:rsid w:val="00020C0C"/>
    <w:rsid w:val="00020C53"/>
    <w:rsid w:val="00020C82"/>
    <w:rsid w:val="00020CB5"/>
    <w:rsid w:val="00020CC4"/>
    <w:rsid w:val="00020CCD"/>
    <w:rsid w:val="00020CD0"/>
    <w:rsid w:val="00020CF0"/>
    <w:rsid w:val="00020CFB"/>
    <w:rsid w:val="00020D07"/>
    <w:rsid w:val="00020D11"/>
    <w:rsid w:val="00020D71"/>
    <w:rsid w:val="00020D80"/>
    <w:rsid w:val="00020DF5"/>
    <w:rsid w:val="00020E19"/>
    <w:rsid w:val="00020E52"/>
    <w:rsid w:val="00020E7B"/>
    <w:rsid w:val="00020E8E"/>
    <w:rsid w:val="00020EA4"/>
    <w:rsid w:val="00020ECD"/>
    <w:rsid w:val="00020EF2"/>
    <w:rsid w:val="00020EFE"/>
    <w:rsid w:val="00020F37"/>
    <w:rsid w:val="00020F42"/>
    <w:rsid w:val="00020F63"/>
    <w:rsid w:val="00020F6C"/>
    <w:rsid w:val="00020FCC"/>
    <w:rsid w:val="00021001"/>
    <w:rsid w:val="0002101D"/>
    <w:rsid w:val="00021062"/>
    <w:rsid w:val="000210A3"/>
    <w:rsid w:val="000210CB"/>
    <w:rsid w:val="000210FA"/>
    <w:rsid w:val="00021185"/>
    <w:rsid w:val="000211B7"/>
    <w:rsid w:val="0002121C"/>
    <w:rsid w:val="00021222"/>
    <w:rsid w:val="000212C8"/>
    <w:rsid w:val="000212F9"/>
    <w:rsid w:val="00021312"/>
    <w:rsid w:val="0002134E"/>
    <w:rsid w:val="00021375"/>
    <w:rsid w:val="000213A0"/>
    <w:rsid w:val="000213B5"/>
    <w:rsid w:val="000213FA"/>
    <w:rsid w:val="000213FB"/>
    <w:rsid w:val="0002147B"/>
    <w:rsid w:val="00021498"/>
    <w:rsid w:val="000214E0"/>
    <w:rsid w:val="0002155A"/>
    <w:rsid w:val="00021570"/>
    <w:rsid w:val="000215D4"/>
    <w:rsid w:val="000215E3"/>
    <w:rsid w:val="000215FF"/>
    <w:rsid w:val="0002164B"/>
    <w:rsid w:val="00021650"/>
    <w:rsid w:val="0002166E"/>
    <w:rsid w:val="000216C1"/>
    <w:rsid w:val="000216C2"/>
    <w:rsid w:val="000216D2"/>
    <w:rsid w:val="000216D3"/>
    <w:rsid w:val="0002173A"/>
    <w:rsid w:val="0002175F"/>
    <w:rsid w:val="00021773"/>
    <w:rsid w:val="00021784"/>
    <w:rsid w:val="0002178F"/>
    <w:rsid w:val="000217D2"/>
    <w:rsid w:val="00021824"/>
    <w:rsid w:val="00021857"/>
    <w:rsid w:val="000218D2"/>
    <w:rsid w:val="000218EC"/>
    <w:rsid w:val="00021902"/>
    <w:rsid w:val="0002191B"/>
    <w:rsid w:val="00021932"/>
    <w:rsid w:val="0002193A"/>
    <w:rsid w:val="00021950"/>
    <w:rsid w:val="00021962"/>
    <w:rsid w:val="00021974"/>
    <w:rsid w:val="00021978"/>
    <w:rsid w:val="0002197A"/>
    <w:rsid w:val="000219C7"/>
    <w:rsid w:val="000219E2"/>
    <w:rsid w:val="00021AA8"/>
    <w:rsid w:val="00021B24"/>
    <w:rsid w:val="00021B5A"/>
    <w:rsid w:val="00021B89"/>
    <w:rsid w:val="00021C32"/>
    <w:rsid w:val="00021C50"/>
    <w:rsid w:val="00021C6B"/>
    <w:rsid w:val="00021C6C"/>
    <w:rsid w:val="00021C82"/>
    <w:rsid w:val="00021CC8"/>
    <w:rsid w:val="00021CD4"/>
    <w:rsid w:val="00021CE6"/>
    <w:rsid w:val="00021CF7"/>
    <w:rsid w:val="00021D41"/>
    <w:rsid w:val="00021D45"/>
    <w:rsid w:val="00021E45"/>
    <w:rsid w:val="00021E47"/>
    <w:rsid w:val="00021E5E"/>
    <w:rsid w:val="00021E88"/>
    <w:rsid w:val="00021E8B"/>
    <w:rsid w:val="00021F05"/>
    <w:rsid w:val="00021F42"/>
    <w:rsid w:val="00021F85"/>
    <w:rsid w:val="00021FDF"/>
    <w:rsid w:val="00022005"/>
    <w:rsid w:val="00022026"/>
    <w:rsid w:val="00022098"/>
    <w:rsid w:val="000220E7"/>
    <w:rsid w:val="000220EF"/>
    <w:rsid w:val="00022175"/>
    <w:rsid w:val="00022180"/>
    <w:rsid w:val="000221B8"/>
    <w:rsid w:val="000221CA"/>
    <w:rsid w:val="000221CF"/>
    <w:rsid w:val="000221EA"/>
    <w:rsid w:val="000221FD"/>
    <w:rsid w:val="0002220A"/>
    <w:rsid w:val="00022231"/>
    <w:rsid w:val="00022237"/>
    <w:rsid w:val="000222CC"/>
    <w:rsid w:val="00022305"/>
    <w:rsid w:val="00022312"/>
    <w:rsid w:val="00022316"/>
    <w:rsid w:val="0002232E"/>
    <w:rsid w:val="0002234A"/>
    <w:rsid w:val="00022351"/>
    <w:rsid w:val="0002238B"/>
    <w:rsid w:val="00022397"/>
    <w:rsid w:val="000223BA"/>
    <w:rsid w:val="000223C1"/>
    <w:rsid w:val="000223D1"/>
    <w:rsid w:val="000223DC"/>
    <w:rsid w:val="0002240E"/>
    <w:rsid w:val="0002241E"/>
    <w:rsid w:val="00022426"/>
    <w:rsid w:val="00022449"/>
    <w:rsid w:val="00022478"/>
    <w:rsid w:val="000224BC"/>
    <w:rsid w:val="000224DE"/>
    <w:rsid w:val="000224F0"/>
    <w:rsid w:val="000224F2"/>
    <w:rsid w:val="00022528"/>
    <w:rsid w:val="0002255F"/>
    <w:rsid w:val="00022568"/>
    <w:rsid w:val="000225C2"/>
    <w:rsid w:val="000225C5"/>
    <w:rsid w:val="000225F1"/>
    <w:rsid w:val="000225FC"/>
    <w:rsid w:val="00022640"/>
    <w:rsid w:val="000226A7"/>
    <w:rsid w:val="000226BB"/>
    <w:rsid w:val="000226C1"/>
    <w:rsid w:val="000226C6"/>
    <w:rsid w:val="00022701"/>
    <w:rsid w:val="00022724"/>
    <w:rsid w:val="00022733"/>
    <w:rsid w:val="00022786"/>
    <w:rsid w:val="0002278C"/>
    <w:rsid w:val="000227A2"/>
    <w:rsid w:val="000227DF"/>
    <w:rsid w:val="000227E5"/>
    <w:rsid w:val="00022803"/>
    <w:rsid w:val="00022864"/>
    <w:rsid w:val="00022875"/>
    <w:rsid w:val="00022883"/>
    <w:rsid w:val="0002288C"/>
    <w:rsid w:val="0002291B"/>
    <w:rsid w:val="0002293E"/>
    <w:rsid w:val="0002295F"/>
    <w:rsid w:val="00022968"/>
    <w:rsid w:val="000229AE"/>
    <w:rsid w:val="000229DF"/>
    <w:rsid w:val="00022A42"/>
    <w:rsid w:val="00022A5C"/>
    <w:rsid w:val="00022B4A"/>
    <w:rsid w:val="00022B74"/>
    <w:rsid w:val="00022B7D"/>
    <w:rsid w:val="00022B81"/>
    <w:rsid w:val="00022BA4"/>
    <w:rsid w:val="00022BE0"/>
    <w:rsid w:val="00022C65"/>
    <w:rsid w:val="00022C70"/>
    <w:rsid w:val="00022C75"/>
    <w:rsid w:val="00022C91"/>
    <w:rsid w:val="00022C98"/>
    <w:rsid w:val="00022CAF"/>
    <w:rsid w:val="00022D35"/>
    <w:rsid w:val="00022D3F"/>
    <w:rsid w:val="00022D62"/>
    <w:rsid w:val="00022DF7"/>
    <w:rsid w:val="00022DFB"/>
    <w:rsid w:val="00022E12"/>
    <w:rsid w:val="00022E1E"/>
    <w:rsid w:val="00022E21"/>
    <w:rsid w:val="00022E28"/>
    <w:rsid w:val="00022E2C"/>
    <w:rsid w:val="00022E5C"/>
    <w:rsid w:val="00022E88"/>
    <w:rsid w:val="00022E92"/>
    <w:rsid w:val="00022E9D"/>
    <w:rsid w:val="00022EA4"/>
    <w:rsid w:val="00022EB7"/>
    <w:rsid w:val="00022EC6"/>
    <w:rsid w:val="00022EC8"/>
    <w:rsid w:val="00022EE2"/>
    <w:rsid w:val="00022F30"/>
    <w:rsid w:val="00022F34"/>
    <w:rsid w:val="00022F5C"/>
    <w:rsid w:val="00022F67"/>
    <w:rsid w:val="00022FB5"/>
    <w:rsid w:val="00022FDF"/>
    <w:rsid w:val="00023007"/>
    <w:rsid w:val="00023008"/>
    <w:rsid w:val="00023020"/>
    <w:rsid w:val="0002304A"/>
    <w:rsid w:val="00023053"/>
    <w:rsid w:val="0002309F"/>
    <w:rsid w:val="000230C3"/>
    <w:rsid w:val="000230C7"/>
    <w:rsid w:val="000230E8"/>
    <w:rsid w:val="00023114"/>
    <w:rsid w:val="00023116"/>
    <w:rsid w:val="00023125"/>
    <w:rsid w:val="0002315B"/>
    <w:rsid w:val="00023167"/>
    <w:rsid w:val="00023178"/>
    <w:rsid w:val="0002319E"/>
    <w:rsid w:val="000231A7"/>
    <w:rsid w:val="000231AC"/>
    <w:rsid w:val="000231C0"/>
    <w:rsid w:val="00023261"/>
    <w:rsid w:val="00023264"/>
    <w:rsid w:val="0002326A"/>
    <w:rsid w:val="00023272"/>
    <w:rsid w:val="0002327A"/>
    <w:rsid w:val="000232AE"/>
    <w:rsid w:val="000232B7"/>
    <w:rsid w:val="000232BE"/>
    <w:rsid w:val="000232D1"/>
    <w:rsid w:val="000232EA"/>
    <w:rsid w:val="000232F6"/>
    <w:rsid w:val="00023302"/>
    <w:rsid w:val="00023342"/>
    <w:rsid w:val="00023351"/>
    <w:rsid w:val="0002335E"/>
    <w:rsid w:val="000233E8"/>
    <w:rsid w:val="00023418"/>
    <w:rsid w:val="0002341E"/>
    <w:rsid w:val="00023420"/>
    <w:rsid w:val="00023431"/>
    <w:rsid w:val="00023451"/>
    <w:rsid w:val="00023488"/>
    <w:rsid w:val="00023496"/>
    <w:rsid w:val="000234C8"/>
    <w:rsid w:val="000234D7"/>
    <w:rsid w:val="000234F6"/>
    <w:rsid w:val="0002357B"/>
    <w:rsid w:val="0002358E"/>
    <w:rsid w:val="000235A6"/>
    <w:rsid w:val="000235AC"/>
    <w:rsid w:val="000235DA"/>
    <w:rsid w:val="000235E4"/>
    <w:rsid w:val="000235EF"/>
    <w:rsid w:val="000235F1"/>
    <w:rsid w:val="00023623"/>
    <w:rsid w:val="00023639"/>
    <w:rsid w:val="0002366A"/>
    <w:rsid w:val="0002366F"/>
    <w:rsid w:val="00023699"/>
    <w:rsid w:val="000236B2"/>
    <w:rsid w:val="000236B6"/>
    <w:rsid w:val="000236BD"/>
    <w:rsid w:val="000236D1"/>
    <w:rsid w:val="0002372C"/>
    <w:rsid w:val="0002375C"/>
    <w:rsid w:val="0002376A"/>
    <w:rsid w:val="000237B5"/>
    <w:rsid w:val="000237CF"/>
    <w:rsid w:val="000237E6"/>
    <w:rsid w:val="00023804"/>
    <w:rsid w:val="0002388A"/>
    <w:rsid w:val="000238B8"/>
    <w:rsid w:val="000238BF"/>
    <w:rsid w:val="000238F8"/>
    <w:rsid w:val="0002390E"/>
    <w:rsid w:val="00023936"/>
    <w:rsid w:val="0002393E"/>
    <w:rsid w:val="0002395B"/>
    <w:rsid w:val="0002395C"/>
    <w:rsid w:val="0002397E"/>
    <w:rsid w:val="000239B1"/>
    <w:rsid w:val="000239D7"/>
    <w:rsid w:val="000239DE"/>
    <w:rsid w:val="00023A02"/>
    <w:rsid w:val="00023A1D"/>
    <w:rsid w:val="00023A20"/>
    <w:rsid w:val="00023A4A"/>
    <w:rsid w:val="00023A4F"/>
    <w:rsid w:val="00023AA9"/>
    <w:rsid w:val="00023AB4"/>
    <w:rsid w:val="00023AD7"/>
    <w:rsid w:val="00023B2F"/>
    <w:rsid w:val="00023B61"/>
    <w:rsid w:val="00023B69"/>
    <w:rsid w:val="00023B6C"/>
    <w:rsid w:val="00023BC1"/>
    <w:rsid w:val="00023BCF"/>
    <w:rsid w:val="00023BD6"/>
    <w:rsid w:val="00023C1D"/>
    <w:rsid w:val="00023C47"/>
    <w:rsid w:val="00023C51"/>
    <w:rsid w:val="00023C87"/>
    <w:rsid w:val="00023CAA"/>
    <w:rsid w:val="00023CAB"/>
    <w:rsid w:val="00023CC5"/>
    <w:rsid w:val="00023D33"/>
    <w:rsid w:val="00023D41"/>
    <w:rsid w:val="00023DAA"/>
    <w:rsid w:val="00023DC3"/>
    <w:rsid w:val="00023E4E"/>
    <w:rsid w:val="00023E50"/>
    <w:rsid w:val="00023E85"/>
    <w:rsid w:val="00023EB2"/>
    <w:rsid w:val="00023F09"/>
    <w:rsid w:val="00023F27"/>
    <w:rsid w:val="00023FDA"/>
    <w:rsid w:val="00023FEA"/>
    <w:rsid w:val="00023FF9"/>
    <w:rsid w:val="0002400E"/>
    <w:rsid w:val="00024066"/>
    <w:rsid w:val="00024129"/>
    <w:rsid w:val="00024139"/>
    <w:rsid w:val="00024180"/>
    <w:rsid w:val="0002418D"/>
    <w:rsid w:val="0002418F"/>
    <w:rsid w:val="000241A1"/>
    <w:rsid w:val="00024217"/>
    <w:rsid w:val="00024278"/>
    <w:rsid w:val="00024292"/>
    <w:rsid w:val="000242EC"/>
    <w:rsid w:val="0002430B"/>
    <w:rsid w:val="00024314"/>
    <w:rsid w:val="0002431A"/>
    <w:rsid w:val="00024321"/>
    <w:rsid w:val="00024386"/>
    <w:rsid w:val="000243D9"/>
    <w:rsid w:val="00024433"/>
    <w:rsid w:val="0002446C"/>
    <w:rsid w:val="0002446D"/>
    <w:rsid w:val="000244AC"/>
    <w:rsid w:val="000244AF"/>
    <w:rsid w:val="000244B6"/>
    <w:rsid w:val="000244B7"/>
    <w:rsid w:val="000244C1"/>
    <w:rsid w:val="000244F5"/>
    <w:rsid w:val="00024502"/>
    <w:rsid w:val="00024537"/>
    <w:rsid w:val="0002453D"/>
    <w:rsid w:val="0002457E"/>
    <w:rsid w:val="00024596"/>
    <w:rsid w:val="000245AB"/>
    <w:rsid w:val="000245B6"/>
    <w:rsid w:val="000245FC"/>
    <w:rsid w:val="00024609"/>
    <w:rsid w:val="00024614"/>
    <w:rsid w:val="00024627"/>
    <w:rsid w:val="0002464D"/>
    <w:rsid w:val="000246C1"/>
    <w:rsid w:val="000246F0"/>
    <w:rsid w:val="0002471B"/>
    <w:rsid w:val="00024744"/>
    <w:rsid w:val="00024761"/>
    <w:rsid w:val="00024776"/>
    <w:rsid w:val="000247AD"/>
    <w:rsid w:val="000247C1"/>
    <w:rsid w:val="0002481C"/>
    <w:rsid w:val="00024847"/>
    <w:rsid w:val="00024856"/>
    <w:rsid w:val="0002485C"/>
    <w:rsid w:val="00024870"/>
    <w:rsid w:val="0002488C"/>
    <w:rsid w:val="000248CF"/>
    <w:rsid w:val="000248E6"/>
    <w:rsid w:val="0002495A"/>
    <w:rsid w:val="0002497D"/>
    <w:rsid w:val="0002497E"/>
    <w:rsid w:val="00024981"/>
    <w:rsid w:val="00024982"/>
    <w:rsid w:val="00024984"/>
    <w:rsid w:val="00024987"/>
    <w:rsid w:val="00024998"/>
    <w:rsid w:val="000249A4"/>
    <w:rsid w:val="000249B8"/>
    <w:rsid w:val="000249E0"/>
    <w:rsid w:val="00024A0A"/>
    <w:rsid w:val="00024A17"/>
    <w:rsid w:val="00024A69"/>
    <w:rsid w:val="00024A9E"/>
    <w:rsid w:val="00024AA5"/>
    <w:rsid w:val="00024AAC"/>
    <w:rsid w:val="00024AAD"/>
    <w:rsid w:val="00024AB8"/>
    <w:rsid w:val="00024ADC"/>
    <w:rsid w:val="00024AFB"/>
    <w:rsid w:val="00024B11"/>
    <w:rsid w:val="00024B28"/>
    <w:rsid w:val="00024B6B"/>
    <w:rsid w:val="00024B73"/>
    <w:rsid w:val="00024B7A"/>
    <w:rsid w:val="00024BBF"/>
    <w:rsid w:val="00024BD9"/>
    <w:rsid w:val="00024BDD"/>
    <w:rsid w:val="00024BF3"/>
    <w:rsid w:val="00024C3B"/>
    <w:rsid w:val="00024C4B"/>
    <w:rsid w:val="00024C65"/>
    <w:rsid w:val="00024C98"/>
    <w:rsid w:val="00024CB6"/>
    <w:rsid w:val="00024CE8"/>
    <w:rsid w:val="00024CF9"/>
    <w:rsid w:val="00024D0C"/>
    <w:rsid w:val="00024D1D"/>
    <w:rsid w:val="00024D2A"/>
    <w:rsid w:val="00024D52"/>
    <w:rsid w:val="00024D53"/>
    <w:rsid w:val="00024DBF"/>
    <w:rsid w:val="00024E1D"/>
    <w:rsid w:val="00024E1E"/>
    <w:rsid w:val="00024E42"/>
    <w:rsid w:val="00024E4D"/>
    <w:rsid w:val="00024E79"/>
    <w:rsid w:val="00024E97"/>
    <w:rsid w:val="00024EB4"/>
    <w:rsid w:val="00024ECD"/>
    <w:rsid w:val="00024EDB"/>
    <w:rsid w:val="00024EE1"/>
    <w:rsid w:val="00024F25"/>
    <w:rsid w:val="00024F33"/>
    <w:rsid w:val="00024F7F"/>
    <w:rsid w:val="00024F97"/>
    <w:rsid w:val="00024FB7"/>
    <w:rsid w:val="00025008"/>
    <w:rsid w:val="00025063"/>
    <w:rsid w:val="00025065"/>
    <w:rsid w:val="00025078"/>
    <w:rsid w:val="0002507D"/>
    <w:rsid w:val="0002508C"/>
    <w:rsid w:val="0002508F"/>
    <w:rsid w:val="000250A2"/>
    <w:rsid w:val="00025123"/>
    <w:rsid w:val="00025168"/>
    <w:rsid w:val="00025176"/>
    <w:rsid w:val="0002517D"/>
    <w:rsid w:val="000251A7"/>
    <w:rsid w:val="000251C9"/>
    <w:rsid w:val="00025203"/>
    <w:rsid w:val="00025204"/>
    <w:rsid w:val="0002522E"/>
    <w:rsid w:val="00025253"/>
    <w:rsid w:val="0002525F"/>
    <w:rsid w:val="00025274"/>
    <w:rsid w:val="000252A4"/>
    <w:rsid w:val="000252BF"/>
    <w:rsid w:val="000252C5"/>
    <w:rsid w:val="00025300"/>
    <w:rsid w:val="00025322"/>
    <w:rsid w:val="00025358"/>
    <w:rsid w:val="0002536F"/>
    <w:rsid w:val="00025371"/>
    <w:rsid w:val="000253D8"/>
    <w:rsid w:val="000253D9"/>
    <w:rsid w:val="000253E9"/>
    <w:rsid w:val="0002543F"/>
    <w:rsid w:val="00025460"/>
    <w:rsid w:val="00025473"/>
    <w:rsid w:val="000254B5"/>
    <w:rsid w:val="000254B9"/>
    <w:rsid w:val="000254F8"/>
    <w:rsid w:val="00025532"/>
    <w:rsid w:val="00025570"/>
    <w:rsid w:val="000255BB"/>
    <w:rsid w:val="000255BD"/>
    <w:rsid w:val="000255D9"/>
    <w:rsid w:val="000255EA"/>
    <w:rsid w:val="00025618"/>
    <w:rsid w:val="00025636"/>
    <w:rsid w:val="0002563A"/>
    <w:rsid w:val="00025641"/>
    <w:rsid w:val="00025651"/>
    <w:rsid w:val="00025672"/>
    <w:rsid w:val="00025692"/>
    <w:rsid w:val="000256C6"/>
    <w:rsid w:val="000256E5"/>
    <w:rsid w:val="000256E8"/>
    <w:rsid w:val="000256F9"/>
    <w:rsid w:val="00025716"/>
    <w:rsid w:val="0002572C"/>
    <w:rsid w:val="00025739"/>
    <w:rsid w:val="00025742"/>
    <w:rsid w:val="0002576D"/>
    <w:rsid w:val="00025778"/>
    <w:rsid w:val="0002577C"/>
    <w:rsid w:val="000257BC"/>
    <w:rsid w:val="000257FC"/>
    <w:rsid w:val="00025850"/>
    <w:rsid w:val="0002585F"/>
    <w:rsid w:val="0002589D"/>
    <w:rsid w:val="000258B3"/>
    <w:rsid w:val="000258C0"/>
    <w:rsid w:val="000258CB"/>
    <w:rsid w:val="000258D5"/>
    <w:rsid w:val="0002590D"/>
    <w:rsid w:val="00025921"/>
    <w:rsid w:val="0002594F"/>
    <w:rsid w:val="00025966"/>
    <w:rsid w:val="0002597B"/>
    <w:rsid w:val="0002598B"/>
    <w:rsid w:val="00025998"/>
    <w:rsid w:val="000259E7"/>
    <w:rsid w:val="000259ED"/>
    <w:rsid w:val="000259F3"/>
    <w:rsid w:val="000259F5"/>
    <w:rsid w:val="00025A01"/>
    <w:rsid w:val="00025A04"/>
    <w:rsid w:val="00025A0D"/>
    <w:rsid w:val="00025A59"/>
    <w:rsid w:val="00025A66"/>
    <w:rsid w:val="00025A68"/>
    <w:rsid w:val="00025A93"/>
    <w:rsid w:val="00025ACE"/>
    <w:rsid w:val="00025B30"/>
    <w:rsid w:val="00025B73"/>
    <w:rsid w:val="00025B91"/>
    <w:rsid w:val="00025BBC"/>
    <w:rsid w:val="00025BC8"/>
    <w:rsid w:val="00025C18"/>
    <w:rsid w:val="00025C1E"/>
    <w:rsid w:val="00025C67"/>
    <w:rsid w:val="00025CAF"/>
    <w:rsid w:val="00025CB6"/>
    <w:rsid w:val="00025CB9"/>
    <w:rsid w:val="00025CD4"/>
    <w:rsid w:val="00025CDC"/>
    <w:rsid w:val="00025CEB"/>
    <w:rsid w:val="00025CFD"/>
    <w:rsid w:val="00025D03"/>
    <w:rsid w:val="00025D20"/>
    <w:rsid w:val="00025D44"/>
    <w:rsid w:val="00025D56"/>
    <w:rsid w:val="00025D5C"/>
    <w:rsid w:val="00025D8C"/>
    <w:rsid w:val="00025D94"/>
    <w:rsid w:val="00025D9D"/>
    <w:rsid w:val="00025E1F"/>
    <w:rsid w:val="00025E23"/>
    <w:rsid w:val="00025E2A"/>
    <w:rsid w:val="00025E31"/>
    <w:rsid w:val="00025E65"/>
    <w:rsid w:val="00025E6C"/>
    <w:rsid w:val="00025E7B"/>
    <w:rsid w:val="00025E7E"/>
    <w:rsid w:val="00025E85"/>
    <w:rsid w:val="00025E95"/>
    <w:rsid w:val="00025ECD"/>
    <w:rsid w:val="00025F04"/>
    <w:rsid w:val="00025F14"/>
    <w:rsid w:val="00025F19"/>
    <w:rsid w:val="00025F4C"/>
    <w:rsid w:val="00025F5A"/>
    <w:rsid w:val="00025F6C"/>
    <w:rsid w:val="00025FAF"/>
    <w:rsid w:val="00025FE3"/>
    <w:rsid w:val="00025FE6"/>
    <w:rsid w:val="0002604B"/>
    <w:rsid w:val="000260CC"/>
    <w:rsid w:val="00026100"/>
    <w:rsid w:val="0002611D"/>
    <w:rsid w:val="0002615E"/>
    <w:rsid w:val="0002617B"/>
    <w:rsid w:val="000261D7"/>
    <w:rsid w:val="000261D8"/>
    <w:rsid w:val="000261EF"/>
    <w:rsid w:val="000261F7"/>
    <w:rsid w:val="0002622B"/>
    <w:rsid w:val="000262C7"/>
    <w:rsid w:val="000262EC"/>
    <w:rsid w:val="00026371"/>
    <w:rsid w:val="0002639E"/>
    <w:rsid w:val="000263BB"/>
    <w:rsid w:val="000263D5"/>
    <w:rsid w:val="0002642C"/>
    <w:rsid w:val="00026473"/>
    <w:rsid w:val="00026487"/>
    <w:rsid w:val="0002648A"/>
    <w:rsid w:val="000264EC"/>
    <w:rsid w:val="00026519"/>
    <w:rsid w:val="0002658F"/>
    <w:rsid w:val="00026590"/>
    <w:rsid w:val="00026596"/>
    <w:rsid w:val="000265A7"/>
    <w:rsid w:val="000265AC"/>
    <w:rsid w:val="0002660D"/>
    <w:rsid w:val="00026612"/>
    <w:rsid w:val="00026634"/>
    <w:rsid w:val="00026638"/>
    <w:rsid w:val="00026652"/>
    <w:rsid w:val="0002668E"/>
    <w:rsid w:val="00026692"/>
    <w:rsid w:val="000266DF"/>
    <w:rsid w:val="000266E2"/>
    <w:rsid w:val="000266EE"/>
    <w:rsid w:val="00026771"/>
    <w:rsid w:val="000267B2"/>
    <w:rsid w:val="000267B3"/>
    <w:rsid w:val="000267BA"/>
    <w:rsid w:val="000267E6"/>
    <w:rsid w:val="00026849"/>
    <w:rsid w:val="00026867"/>
    <w:rsid w:val="00026876"/>
    <w:rsid w:val="0002688F"/>
    <w:rsid w:val="000268A2"/>
    <w:rsid w:val="000268B0"/>
    <w:rsid w:val="000268E1"/>
    <w:rsid w:val="00026918"/>
    <w:rsid w:val="00026942"/>
    <w:rsid w:val="0002699C"/>
    <w:rsid w:val="000269D3"/>
    <w:rsid w:val="000269D9"/>
    <w:rsid w:val="00026A0E"/>
    <w:rsid w:val="00026A2E"/>
    <w:rsid w:val="00026A85"/>
    <w:rsid w:val="00026AA1"/>
    <w:rsid w:val="00026AB0"/>
    <w:rsid w:val="00026AFF"/>
    <w:rsid w:val="00026B33"/>
    <w:rsid w:val="00026B75"/>
    <w:rsid w:val="00026B76"/>
    <w:rsid w:val="00026B7B"/>
    <w:rsid w:val="00026BBB"/>
    <w:rsid w:val="00026BC4"/>
    <w:rsid w:val="00026BF6"/>
    <w:rsid w:val="00026C50"/>
    <w:rsid w:val="00026C9C"/>
    <w:rsid w:val="00026D26"/>
    <w:rsid w:val="00026D69"/>
    <w:rsid w:val="00026D71"/>
    <w:rsid w:val="00026DA5"/>
    <w:rsid w:val="00026DB1"/>
    <w:rsid w:val="00026E61"/>
    <w:rsid w:val="00026E93"/>
    <w:rsid w:val="00026EAB"/>
    <w:rsid w:val="00026EC3"/>
    <w:rsid w:val="00026ED0"/>
    <w:rsid w:val="00026F1D"/>
    <w:rsid w:val="00026F4C"/>
    <w:rsid w:val="00026F79"/>
    <w:rsid w:val="00026F85"/>
    <w:rsid w:val="00026FC3"/>
    <w:rsid w:val="00026FD4"/>
    <w:rsid w:val="0002701B"/>
    <w:rsid w:val="0002704D"/>
    <w:rsid w:val="00027051"/>
    <w:rsid w:val="00027059"/>
    <w:rsid w:val="0002705E"/>
    <w:rsid w:val="0002709D"/>
    <w:rsid w:val="000270AB"/>
    <w:rsid w:val="000270AD"/>
    <w:rsid w:val="000270D0"/>
    <w:rsid w:val="000270E0"/>
    <w:rsid w:val="0002710F"/>
    <w:rsid w:val="00027115"/>
    <w:rsid w:val="00027159"/>
    <w:rsid w:val="00027170"/>
    <w:rsid w:val="00027179"/>
    <w:rsid w:val="00027196"/>
    <w:rsid w:val="000271DA"/>
    <w:rsid w:val="000271EC"/>
    <w:rsid w:val="00027211"/>
    <w:rsid w:val="00027224"/>
    <w:rsid w:val="00027276"/>
    <w:rsid w:val="0002728C"/>
    <w:rsid w:val="0002728D"/>
    <w:rsid w:val="000272BB"/>
    <w:rsid w:val="000272DA"/>
    <w:rsid w:val="000272DF"/>
    <w:rsid w:val="0002730A"/>
    <w:rsid w:val="0002731C"/>
    <w:rsid w:val="00027325"/>
    <w:rsid w:val="000273EA"/>
    <w:rsid w:val="0002740F"/>
    <w:rsid w:val="000274A8"/>
    <w:rsid w:val="000274B7"/>
    <w:rsid w:val="000274BF"/>
    <w:rsid w:val="000274E9"/>
    <w:rsid w:val="0002750F"/>
    <w:rsid w:val="0002751B"/>
    <w:rsid w:val="00027522"/>
    <w:rsid w:val="00027529"/>
    <w:rsid w:val="0002753C"/>
    <w:rsid w:val="00027546"/>
    <w:rsid w:val="00027556"/>
    <w:rsid w:val="0002755C"/>
    <w:rsid w:val="00027570"/>
    <w:rsid w:val="0002758B"/>
    <w:rsid w:val="000275D3"/>
    <w:rsid w:val="000275E2"/>
    <w:rsid w:val="000275EA"/>
    <w:rsid w:val="00027612"/>
    <w:rsid w:val="0002762D"/>
    <w:rsid w:val="00027653"/>
    <w:rsid w:val="00027659"/>
    <w:rsid w:val="0002765F"/>
    <w:rsid w:val="000276C8"/>
    <w:rsid w:val="000276ED"/>
    <w:rsid w:val="00027707"/>
    <w:rsid w:val="0002770D"/>
    <w:rsid w:val="00027714"/>
    <w:rsid w:val="0002771E"/>
    <w:rsid w:val="00027732"/>
    <w:rsid w:val="00027797"/>
    <w:rsid w:val="000277B6"/>
    <w:rsid w:val="000277E6"/>
    <w:rsid w:val="000277EC"/>
    <w:rsid w:val="00027802"/>
    <w:rsid w:val="0002780F"/>
    <w:rsid w:val="0002782A"/>
    <w:rsid w:val="00027872"/>
    <w:rsid w:val="0002788A"/>
    <w:rsid w:val="000278A2"/>
    <w:rsid w:val="000278AA"/>
    <w:rsid w:val="000278AF"/>
    <w:rsid w:val="000278DF"/>
    <w:rsid w:val="000278E5"/>
    <w:rsid w:val="000278F2"/>
    <w:rsid w:val="000278FD"/>
    <w:rsid w:val="0002791C"/>
    <w:rsid w:val="00027980"/>
    <w:rsid w:val="0002799E"/>
    <w:rsid w:val="000279C0"/>
    <w:rsid w:val="000279D0"/>
    <w:rsid w:val="00027A63"/>
    <w:rsid w:val="00027A6E"/>
    <w:rsid w:val="00027A7E"/>
    <w:rsid w:val="00027A96"/>
    <w:rsid w:val="00027A9D"/>
    <w:rsid w:val="00027AE2"/>
    <w:rsid w:val="00027AE8"/>
    <w:rsid w:val="00027AED"/>
    <w:rsid w:val="00027B05"/>
    <w:rsid w:val="00027B23"/>
    <w:rsid w:val="00027BAF"/>
    <w:rsid w:val="00027BC8"/>
    <w:rsid w:val="00027BEB"/>
    <w:rsid w:val="00027C0A"/>
    <w:rsid w:val="00027C10"/>
    <w:rsid w:val="00027CB3"/>
    <w:rsid w:val="00027CB8"/>
    <w:rsid w:val="00027CC5"/>
    <w:rsid w:val="00027CE0"/>
    <w:rsid w:val="00027D16"/>
    <w:rsid w:val="00027D22"/>
    <w:rsid w:val="00027D5E"/>
    <w:rsid w:val="00027D8C"/>
    <w:rsid w:val="00027D98"/>
    <w:rsid w:val="00027DAC"/>
    <w:rsid w:val="00027E3C"/>
    <w:rsid w:val="00027E78"/>
    <w:rsid w:val="00027E88"/>
    <w:rsid w:val="00027EAC"/>
    <w:rsid w:val="00027EDE"/>
    <w:rsid w:val="00027F04"/>
    <w:rsid w:val="00027F66"/>
    <w:rsid w:val="00027F8E"/>
    <w:rsid w:val="00027F99"/>
    <w:rsid w:val="00027FA7"/>
    <w:rsid w:val="00027FC3"/>
    <w:rsid w:val="00027FCE"/>
    <w:rsid w:val="00027FDA"/>
    <w:rsid w:val="0003001A"/>
    <w:rsid w:val="0003006D"/>
    <w:rsid w:val="000300AF"/>
    <w:rsid w:val="000300D8"/>
    <w:rsid w:val="000300E5"/>
    <w:rsid w:val="0003011D"/>
    <w:rsid w:val="00030159"/>
    <w:rsid w:val="00030161"/>
    <w:rsid w:val="00030172"/>
    <w:rsid w:val="000301D7"/>
    <w:rsid w:val="000301D9"/>
    <w:rsid w:val="000301F2"/>
    <w:rsid w:val="0003020F"/>
    <w:rsid w:val="0003028C"/>
    <w:rsid w:val="000302F2"/>
    <w:rsid w:val="0003032A"/>
    <w:rsid w:val="0003034F"/>
    <w:rsid w:val="00030355"/>
    <w:rsid w:val="0003035B"/>
    <w:rsid w:val="00030375"/>
    <w:rsid w:val="0003038C"/>
    <w:rsid w:val="0003038E"/>
    <w:rsid w:val="0003039E"/>
    <w:rsid w:val="00030407"/>
    <w:rsid w:val="00030409"/>
    <w:rsid w:val="0003041F"/>
    <w:rsid w:val="0003044B"/>
    <w:rsid w:val="0003044E"/>
    <w:rsid w:val="000304A5"/>
    <w:rsid w:val="000304BE"/>
    <w:rsid w:val="0003051A"/>
    <w:rsid w:val="0003051F"/>
    <w:rsid w:val="00030561"/>
    <w:rsid w:val="0003056E"/>
    <w:rsid w:val="00030579"/>
    <w:rsid w:val="00030585"/>
    <w:rsid w:val="00030596"/>
    <w:rsid w:val="0003059B"/>
    <w:rsid w:val="000305DD"/>
    <w:rsid w:val="00030608"/>
    <w:rsid w:val="00030612"/>
    <w:rsid w:val="00030615"/>
    <w:rsid w:val="00030648"/>
    <w:rsid w:val="00030674"/>
    <w:rsid w:val="0003067B"/>
    <w:rsid w:val="000306A0"/>
    <w:rsid w:val="000306D3"/>
    <w:rsid w:val="000306E8"/>
    <w:rsid w:val="000306F9"/>
    <w:rsid w:val="0003072D"/>
    <w:rsid w:val="00030762"/>
    <w:rsid w:val="00030768"/>
    <w:rsid w:val="0003077B"/>
    <w:rsid w:val="00030787"/>
    <w:rsid w:val="00030793"/>
    <w:rsid w:val="000307C1"/>
    <w:rsid w:val="000307D3"/>
    <w:rsid w:val="00030822"/>
    <w:rsid w:val="00030857"/>
    <w:rsid w:val="00030885"/>
    <w:rsid w:val="00030887"/>
    <w:rsid w:val="00030897"/>
    <w:rsid w:val="00030903"/>
    <w:rsid w:val="00030949"/>
    <w:rsid w:val="0003094A"/>
    <w:rsid w:val="00030997"/>
    <w:rsid w:val="0003099B"/>
    <w:rsid w:val="000309C6"/>
    <w:rsid w:val="000309CE"/>
    <w:rsid w:val="00030A0D"/>
    <w:rsid w:val="00030A23"/>
    <w:rsid w:val="00030A6A"/>
    <w:rsid w:val="00030AB0"/>
    <w:rsid w:val="00030B15"/>
    <w:rsid w:val="00030B24"/>
    <w:rsid w:val="00030B30"/>
    <w:rsid w:val="00030B6C"/>
    <w:rsid w:val="00030B78"/>
    <w:rsid w:val="00030B79"/>
    <w:rsid w:val="00030BBC"/>
    <w:rsid w:val="00030BEE"/>
    <w:rsid w:val="00030BFB"/>
    <w:rsid w:val="00030C23"/>
    <w:rsid w:val="00030C25"/>
    <w:rsid w:val="00030C35"/>
    <w:rsid w:val="00030C54"/>
    <w:rsid w:val="00030C57"/>
    <w:rsid w:val="00030C7B"/>
    <w:rsid w:val="00030CB5"/>
    <w:rsid w:val="00030D12"/>
    <w:rsid w:val="00030D34"/>
    <w:rsid w:val="00030D41"/>
    <w:rsid w:val="00030D67"/>
    <w:rsid w:val="00030D92"/>
    <w:rsid w:val="00030DA3"/>
    <w:rsid w:val="00030DB4"/>
    <w:rsid w:val="00030DE6"/>
    <w:rsid w:val="00030DF2"/>
    <w:rsid w:val="00030DF4"/>
    <w:rsid w:val="00030E1A"/>
    <w:rsid w:val="00030E1E"/>
    <w:rsid w:val="00030E20"/>
    <w:rsid w:val="00030E52"/>
    <w:rsid w:val="00030E68"/>
    <w:rsid w:val="00030E88"/>
    <w:rsid w:val="00030EF1"/>
    <w:rsid w:val="00030EFC"/>
    <w:rsid w:val="00030F4E"/>
    <w:rsid w:val="00030F71"/>
    <w:rsid w:val="00030F78"/>
    <w:rsid w:val="00030F8F"/>
    <w:rsid w:val="00030FAA"/>
    <w:rsid w:val="00030FB1"/>
    <w:rsid w:val="00030FC5"/>
    <w:rsid w:val="00030FFD"/>
    <w:rsid w:val="00031062"/>
    <w:rsid w:val="00031063"/>
    <w:rsid w:val="00031071"/>
    <w:rsid w:val="0003108E"/>
    <w:rsid w:val="0003109B"/>
    <w:rsid w:val="000310A9"/>
    <w:rsid w:val="000310D7"/>
    <w:rsid w:val="000310DB"/>
    <w:rsid w:val="0003112B"/>
    <w:rsid w:val="0003112F"/>
    <w:rsid w:val="0003113C"/>
    <w:rsid w:val="00031182"/>
    <w:rsid w:val="000311B6"/>
    <w:rsid w:val="000311D9"/>
    <w:rsid w:val="00031211"/>
    <w:rsid w:val="0003122C"/>
    <w:rsid w:val="00031250"/>
    <w:rsid w:val="000312DD"/>
    <w:rsid w:val="000312DF"/>
    <w:rsid w:val="000312E4"/>
    <w:rsid w:val="000312EC"/>
    <w:rsid w:val="000312FB"/>
    <w:rsid w:val="00031305"/>
    <w:rsid w:val="00031341"/>
    <w:rsid w:val="00031346"/>
    <w:rsid w:val="00031353"/>
    <w:rsid w:val="0003135B"/>
    <w:rsid w:val="000313B4"/>
    <w:rsid w:val="000313C0"/>
    <w:rsid w:val="000313CD"/>
    <w:rsid w:val="000313D8"/>
    <w:rsid w:val="000313EB"/>
    <w:rsid w:val="0003142A"/>
    <w:rsid w:val="00031436"/>
    <w:rsid w:val="00031458"/>
    <w:rsid w:val="0003146A"/>
    <w:rsid w:val="0003148F"/>
    <w:rsid w:val="000314A2"/>
    <w:rsid w:val="000314D6"/>
    <w:rsid w:val="000314DD"/>
    <w:rsid w:val="00031551"/>
    <w:rsid w:val="0003155C"/>
    <w:rsid w:val="00031606"/>
    <w:rsid w:val="0003161B"/>
    <w:rsid w:val="0003164C"/>
    <w:rsid w:val="0003167F"/>
    <w:rsid w:val="000316E9"/>
    <w:rsid w:val="00031729"/>
    <w:rsid w:val="00031736"/>
    <w:rsid w:val="0003174B"/>
    <w:rsid w:val="0003178D"/>
    <w:rsid w:val="000317C6"/>
    <w:rsid w:val="000317CB"/>
    <w:rsid w:val="000317E8"/>
    <w:rsid w:val="0003180E"/>
    <w:rsid w:val="00031812"/>
    <w:rsid w:val="00031845"/>
    <w:rsid w:val="00031858"/>
    <w:rsid w:val="00031872"/>
    <w:rsid w:val="0003190C"/>
    <w:rsid w:val="0003190F"/>
    <w:rsid w:val="00031922"/>
    <w:rsid w:val="0003193C"/>
    <w:rsid w:val="00031950"/>
    <w:rsid w:val="0003196C"/>
    <w:rsid w:val="000319AA"/>
    <w:rsid w:val="000319E3"/>
    <w:rsid w:val="00031A12"/>
    <w:rsid w:val="00031A30"/>
    <w:rsid w:val="00031A34"/>
    <w:rsid w:val="00031AE6"/>
    <w:rsid w:val="00031B1A"/>
    <w:rsid w:val="00031B36"/>
    <w:rsid w:val="00031B53"/>
    <w:rsid w:val="00031B55"/>
    <w:rsid w:val="00031B88"/>
    <w:rsid w:val="00031B8B"/>
    <w:rsid w:val="00031BBE"/>
    <w:rsid w:val="00031BCE"/>
    <w:rsid w:val="00031BE2"/>
    <w:rsid w:val="00031BE9"/>
    <w:rsid w:val="00031BF4"/>
    <w:rsid w:val="00031C2A"/>
    <w:rsid w:val="00031C63"/>
    <w:rsid w:val="00031CD1"/>
    <w:rsid w:val="00031CD6"/>
    <w:rsid w:val="00031CD8"/>
    <w:rsid w:val="00031CE9"/>
    <w:rsid w:val="00031CFD"/>
    <w:rsid w:val="00031D3C"/>
    <w:rsid w:val="00031D53"/>
    <w:rsid w:val="00031D6B"/>
    <w:rsid w:val="00031D6F"/>
    <w:rsid w:val="00031DBE"/>
    <w:rsid w:val="00031E7F"/>
    <w:rsid w:val="00031EBE"/>
    <w:rsid w:val="00031EF3"/>
    <w:rsid w:val="00031F01"/>
    <w:rsid w:val="00031F06"/>
    <w:rsid w:val="00031F29"/>
    <w:rsid w:val="00031F4E"/>
    <w:rsid w:val="00031F6E"/>
    <w:rsid w:val="00031F93"/>
    <w:rsid w:val="00031FB9"/>
    <w:rsid w:val="0003202F"/>
    <w:rsid w:val="00032037"/>
    <w:rsid w:val="00032038"/>
    <w:rsid w:val="00032051"/>
    <w:rsid w:val="00032058"/>
    <w:rsid w:val="000320C8"/>
    <w:rsid w:val="00032100"/>
    <w:rsid w:val="00032101"/>
    <w:rsid w:val="00032107"/>
    <w:rsid w:val="00032196"/>
    <w:rsid w:val="000321A7"/>
    <w:rsid w:val="000321C7"/>
    <w:rsid w:val="000321C8"/>
    <w:rsid w:val="000321D8"/>
    <w:rsid w:val="00032202"/>
    <w:rsid w:val="00032236"/>
    <w:rsid w:val="00032263"/>
    <w:rsid w:val="0003226E"/>
    <w:rsid w:val="0003229B"/>
    <w:rsid w:val="000322D3"/>
    <w:rsid w:val="0003231F"/>
    <w:rsid w:val="00032324"/>
    <w:rsid w:val="0003233A"/>
    <w:rsid w:val="00032379"/>
    <w:rsid w:val="00032384"/>
    <w:rsid w:val="00032395"/>
    <w:rsid w:val="0003239E"/>
    <w:rsid w:val="000323E0"/>
    <w:rsid w:val="00032408"/>
    <w:rsid w:val="0003240A"/>
    <w:rsid w:val="00032423"/>
    <w:rsid w:val="00032446"/>
    <w:rsid w:val="0003244E"/>
    <w:rsid w:val="00032469"/>
    <w:rsid w:val="00032470"/>
    <w:rsid w:val="00032474"/>
    <w:rsid w:val="00032481"/>
    <w:rsid w:val="00032488"/>
    <w:rsid w:val="000324CB"/>
    <w:rsid w:val="000324E0"/>
    <w:rsid w:val="000324EB"/>
    <w:rsid w:val="00032529"/>
    <w:rsid w:val="00032534"/>
    <w:rsid w:val="0003253D"/>
    <w:rsid w:val="0003256D"/>
    <w:rsid w:val="00032574"/>
    <w:rsid w:val="0003258F"/>
    <w:rsid w:val="000325E1"/>
    <w:rsid w:val="00032637"/>
    <w:rsid w:val="00032659"/>
    <w:rsid w:val="00032679"/>
    <w:rsid w:val="0003269A"/>
    <w:rsid w:val="000326BE"/>
    <w:rsid w:val="00032703"/>
    <w:rsid w:val="00032708"/>
    <w:rsid w:val="00032776"/>
    <w:rsid w:val="00032786"/>
    <w:rsid w:val="0003278F"/>
    <w:rsid w:val="00032791"/>
    <w:rsid w:val="000327B7"/>
    <w:rsid w:val="00032802"/>
    <w:rsid w:val="00032809"/>
    <w:rsid w:val="0003284E"/>
    <w:rsid w:val="0003287E"/>
    <w:rsid w:val="0003288A"/>
    <w:rsid w:val="00032897"/>
    <w:rsid w:val="000328AB"/>
    <w:rsid w:val="00032906"/>
    <w:rsid w:val="00032930"/>
    <w:rsid w:val="00032938"/>
    <w:rsid w:val="00032941"/>
    <w:rsid w:val="00032948"/>
    <w:rsid w:val="00032967"/>
    <w:rsid w:val="0003296C"/>
    <w:rsid w:val="0003299E"/>
    <w:rsid w:val="000329BA"/>
    <w:rsid w:val="000329BB"/>
    <w:rsid w:val="000329BC"/>
    <w:rsid w:val="000329D2"/>
    <w:rsid w:val="000329E4"/>
    <w:rsid w:val="00032A00"/>
    <w:rsid w:val="00032A05"/>
    <w:rsid w:val="00032A29"/>
    <w:rsid w:val="00032A48"/>
    <w:rsid w:val="00032A6B"/>
    <w:rsid w:val="00032A70"/>
    <w:rsid w:val="00032AAA"/>
    <w:rsid w:val="00032AC5"/>
    <w:rsid w:val="00032AE8"/>
    <w:rsid w:val="00032AF6"/>
    <w:rsid w:val="00032B15"/>
    <w:rsid w:val="00032B26"/>
    <w:rsid w:val="00032B35"/>
    <w:rsid w:val="00032B67"/>
    <w:rsid w:val="00032B8E"/>
    <w:rsid w:val="00032B90"/>
    <w:rsid w:val="00032BC1"/>
    <w:rsid w:val="00032BF2"/>
    <w:rsid w:val="00032BFB"/>
    <w:rsid w:val="00032C34"/>
    <w:rsid w:val="00032C5D"/>
    <w:rsid w:val="00032C7C"/>
    <w:rsid w:val="00032CB4"/>
    <w:rsid w:val="00032D08"/>
    <w:rsid w:val="00032D15"/>
    <w:rsid w:val="00032D17"/>
    <w:rsid w:val="00032D2C"/>
    <w:rsid w:val="00032D2F"/>
    <w:rsid w:val="00032D45"/>
    <w:rsid w:val="00032D5B"/>
    <w:rsid w:val="00032D5D"/>
    <w:rsid w:val="00032D6A"/>
    <w:rsid w:val="00032DA4"/>
    <w:rsid w:val="00032DD7"/>
    <w:rsid w:val="00032DF9"/>
    <w:rsid w:val="00032E50"/>
    <w:rsid w:val="00032F40"/>
    <w:rsid w:val="00032F7A"/>
    <w:rsid w:val="00032FAC"/>
    <w:rsid w:val="00032FAF"/>
    <w:rsid w:val="0003302D"/>
    <w:rsid w:val="00033095"/>
    <w:rsid w:val="00033110"/>
    <w:rsid w:val="00033111"/>
    <w:rsid w:val="0003313B"/>
    <w:rsid w:val="00033176"/>
    <w:rsid w:val="00033178"/>
    <w:rsid w:val="00033179"/>
    <w:rsid w:val="0003318A"/>
    <w:rsid w:val="000331B0"/>
    <w:rsid w:val="000331E4"/>
    <w:rsid w:val="000331FB"/>
    <w:rsid w:val="0003331B"/>
    <w:rsid w:val="00033321"/>
    <w:rsid w:val="00033331"/>
    <w:rsid w:val="00033349"/>
    <w:rsid w:val="00033374"/>
    <w:rsid w:val="000333A1"/>
    <w:rsid w:val="000333A5"/>
    <w:rsid w:val="000333C4"/>
    <w:rsid w:val="000333DA"/>
    <w:rsid w:val="000333DF"/>
    <w:rsid w:val="00033410"/>
    <w:rsid w:val="00033427"/>
    <w:rsid w:val="0003343E"/>
    <w:rsid w:val="00033473"/>
    <w:rsid w:val="000334A7"/>
    <w:rsid w:val="000334AE"/>
    <w:rsid w:val="000334BB"/>
    <w:rsid w:val="000334C4"/>
    <w:rsid w:val="000334C8"/>
    <w:rsid w:val="00033505"/>
    <w:rsid w:val="00033509"/>
    <w:rsid w:val="00033564"/>
    <w:rsid w:val="0003356F"/>
    <w:rsid w:val="000335A4"/>
    <w:rsid w:val="000335E4"/>
    <w:rsid w:val="000335E6"/>
    <w:rsid w:val="0003363F"/>
    <w:rsid w:val="0003364E"/>
    <w:rsid w:val="00033665"/>
    <w:rsid w:val="00033689"/>
    <w:rsid w:val="00033694"/>
    <w:rsid w:val="000336A7"/>
    <w:rsid w:val="000336A8"/>
    <w:rsid w:val="000336D3"/>
    <w:rsid w:val="0003370C"/>
    <w:rsid w:val="00033728"/>
    <w:rsid w:val="00033775"/>
    <w:rsid w:val="000337CC"/>
    <w:rsid w:val="00033818"/>
    <w:rsid w:val="00033854"/>
    <w:rsid w:val="00033871"/>
    <w:rsid w:val="00033876"/>
    <w:rsid w:val="000338EC"/>
    <w:rsid w:val="00033938"/>
    <w:rsid w:val="00033956"/>
    <w:rsid w:val="00033965"/>
    <w:rsid w:val="00033979"/>
    <w:rsid w:val="000339B7"/>
    <w:rsid w:val="000339C5"/>
    <w:rsid w:val="000339D2"/>
    <w:rsid w:val="000339D5"/>
    <w:rsid w:val="000339DC"/>
    <w:rsid w:val="00033A36"/>
    <w:rsid w:val="00033A66"/>
    <w:rsid w:val="00033A77"/>
    <w:rsid w:val="00033A78"/>
    <w:rsid w:val="00033AB9"/>
    <w:rsid w:val="00033AFE"/>
    <w:rsid w:val="00033B03"/>
    <w:rsid w:val="00033B37"/>
    <w:rsid w:val="00033B59"/>
    <w:rsid w:val="00033B99"/>
    <w:rsid w:val="00033BBD"/>
    <w:rsid w:val="00033BCF"/>
    <w:rsid w:val="00033BD4"/>
    <w:rsid w:val="00033C0B"/>
    <w:rsid w:val="00033C4A"/>
    <w:rsid w:val="00033CEC"/>
    <w:rsid w:val="00033D8F"/>
    <w:rsid w:val="00033DFD"/>
    <w:rsid w:val="00033E07"/>
    <w:rsid w:val="00033E41"/>
    <w:rsid w:val="00033E67"/>
    <w:rsid w:val="00033ECB"/>
    <w:rsid w:val="00033ECF"/>
    <w:rsid w:val="00033EEC"/>
    <w:rsid w:val="00033F47"/>
    <w:rsid w:val="00033F86"/>
    <w:rsid w:val="00033F8D"/>
    <w:rsid w:val="00033FA2"/>
    <w:rsid w:val="00034008"/>
    <w:rsid w:val="00034009"/>
    <w:rsid w:val="0003401D"/>
    <w:rsid w:val="00034038"/>
    <w:rsid w:val="00034089"/>
    <w:rsid w:val="000340C3"/>
    <w:rsid w:val="000340C9"/>
    <w:rsid w:val="00034175"/>
    <w:rsid w:val="000341B5"/>
    <w:rsid w:val="0003420C"/>
    <w:rsid w:val="0003421D"/>
    <w:rsid w:val="00034230"/>
    <w:rsid w:val="00034239"/>
    <w:rsid w:val="00034261"/>
    <w:rsid w:val="0003426C"/>
    <w:rsid w:val="0003429E"/>
    <w:rsid w:val="000342BD"/>
    <w:rsid w:val="000342D1"/>
    <w:rsid w:val="000342EE"/>
    <w:rsid w:val="000342FA"/>
    <w:rsid w:val="0003430E"/>
    <w:rsid w:val="00034324"/>
    <w:rsid w:val="00034335"/>
    <w:rsid w:val="0003434F"/>
    <w:rsid w:val="00034351"/>
    <w:rsid w:val="0003435F"/>
    <w:rsid w:val="00034364"/>
    <w:rsid w:val="00034372"/>
    <w:rsid w:val="000343B5"/>
    <w:rsid w:val="000343C6"/>
    <w:rsid w:val="000343D3"/>
    <w:rsid w:val="000343FE"/>
    <w:rsid w:val="0003440F"/>
    <w:rsid w:val="0003447D"/>
    <w:rsid w:val="0003449F"/>
    <w:rsid w:val="000344A0"/>
    <w:rsid w:val="000344E8"/>
    <w:rsid w:val="00034511"/>
    <w:rsid w:val="00034539"/>
    <w:rsid w:val="0003453F"/>
    <w:rsid w:val="0003459A"/>
    <w:rsid w:val="000345DC"/>
    <w:rsid w:val="000345E4"/>
    <w:rsid w:val="00034606"/>
    <w:rsid w:val="0003464F"/>
    <w:rsid w:val="00034661"/>
    <w:rsid w:val="000346A0"/>
    <w:rsid w:val="000346A7"/>
    <w:rsid w:val="000346B1"/>
    <w:rsid w:val="000346B4"/>
    <w:rsid w:val="000346E3"/>
    <w:rsid w:val="000346E5"/>
    <w:rsid w:val="0003470B"/>
    <w:rsid w:val="00034758"/>
    <w:rsid w:val="00034765"/>
    <w:rsid w:val="000347A5"/>
    <w:rsid w:val="000347B1"/>
    <w:rsid w:val="0003480A"/>
    <w:rsid w:val="0003482A"/>
    <w:rsid w:val="00034843"/>
    <w:rsid w:val="0003485F"/>
    <w:rsid w:val="0003488E"/>
    <w:rsid w:val="000348C1"/>
    <w:rsid w:val="000348C8"/>
    <w:rsid w:val="000348DF"/>
    <w:rsid w:val="000348EB"/>
    <w:rsid w:val="0003492B"/>
    <w:rsid w:val="0003492C"/>
    <w:rsid w:val="0003496E"/>
    <w:rsid w:val="00034990"/>
    <w:rsid w:val="000349F8"/>
    <w:rsid w:val="00034A00"/>
    <w:rsid w:val="00034A23"/>
    <w:rsid w:val="00034A27"/>
    <w:rsid w:val="00034A51"/>
    <w:rsid w:val="00034A6A"/>
    <w:rsid w:val="00034A7C"/>
    <w:rsid w:val="00034A81"/>
    <w:rsid w:val="00034A91"/>
    <w:rsid w:val="00034AAF"/>
    <w:rsid w:val="00034AE4"/>
    <w:rsid w:val="00034AED"/>
    <w:rsid w:val="00034B15"/>
    <w:rsid w:val="00034B6F"/>
    <w:rsid w:val="00034BCB"/>
    <w:rsid w:val="00034BDD"/>
    <w:rsid w:val="00034C4B"/>
    <w:rsid w:val="00034C66"/>
    <w:rsid w:val="00034C92"/>
    <w:rsid w:val="00034CD8"/>
    <w:rsid w:val="00034CF9"/>
    <w:rsid w:val="00034D0F"/>
    <w:rsid w:val="00034D3B"/>
    <w:rsid w:val="00034D82"/>
    <w:rsid w:val="00034DB9"/>
    <w:rsid w:val="00034E1E"/>
    <w:rsid w:val="00034EB9"/>
    <w:rsid w:val="00034F28"/>
    <w:rsid w:val="00034F2A"/>
    <w:rsid w:val="00034F47"/>
    <w:rsid w:val="00034F9D"/>
    <w:rsid w:val="00034FAE"/>
    <w:rsid w:val="00034FCE"/>
    <w:rsid w:val="00034FE9"/>
    <w:rsid w:val="00035001"/>
    <w:rsid w:val="00035005"/>
    <w:rsid w:val="00035026"/>
    <w:rsid w:val="00035038"/>
    <w:rsid w:val="0003506A"/>
    <w:rsid w:val="0003507A"/>
    <w:rsid w:val="0003508D"/>
    <w:rsid w:val="000350DA"/>
    <w:rsid w:val="0003516E"/>
    <w:rsid w:val="00035179"/>
    <w:rsid w:val="0003518C"/>
    <w:rsid w:val="000351D5"/>
    <w:rsid w:val="0003521C"/>
    <w:rsid w:val="00035223"/>
    <w:rsid w:val="0003523B"/>
    <w:rsid w:val="0003526A"/>
    <w:rsid w:val="000352AC"/>
    <w:rsid w:val="000352B3"/>
    <w:rsid w:val="000352E8"/>
    <w:rsid w:val="000352F5"/>
    <w:rsid w:val="00035349"/>
    <w:rsid w:val="0003534E"/>
    <w:rsid w:val="0003535E"/>
    <w:rsid w:val="00035373"/>
    <w:rsid w:val="0003538C"/>
    <w:rsid w:val="000353BB"/>
    <w:rsid w:val="000353C7"/>
    <w:rsid w:val="000353C8"/>
    <w:rsid w:val="000353ED"/>
    <w:rsid w:val="00035404"/>
    <w:rsid w:val="00035485"/>
    <w:rsid w:val="000354B1"/>
    <w:rsid w:val="000354C4"/>
    <w:rsid w:val="000354DA"/>
    <w:rsid w:val="000354E4"/>
    <w:rsid w:val="00035544"/>
    <w:rsid w:val="000355A8"/>
    <w:rsid w:val="000355BB"/>
    <w:rsid w:val="000355D6"/>
    <w:rsid w:val="0003560E"/>
    <w:rsid w:val="00035615"/>
    <w:rsid w:val="00035629"/>
    <w:rsid w:val="00035664"/>
    <w:rsid w:val="00035668"/>
    <w:rsid w:val="0003567E"/>
    <w:rsid w:val="000356AF"/>
    <w:rsid w:val="000356F0"/>
    <w:rsid w:val="00035709"/>
    <w:rsid w:val="00035712"/>
    <w:rsid w:val="00035715"/>
    <w:rsid w:val="00035725"/>
    <w:rsid w:val="00035768"/>
    <w:rsid w:val="00035780"/>
    <w:rsid w:val="000357EC"/>
    <w:rsid w:val="00035810"/>
    <w:rsid w:val="0003588C"/>
    <w:rsid w:val="000358FF"/>
    <w:rsid w:val="00035933"/>
    <w:rsid w:val="00035948"/>
    <w:rsid w:val="0003597C"/>
    <w:rsid w:val="000359A6"/>
    <w:rsid w:val="000359B8"/>
    <w:rsid w:val="000359C5"/>
    <w:rsid w:val="000359CE"/>
    <w:rsid w:val="000359EB"/>
    <w:rsid w:val="000359F1"/>
    <w:rsid w:val="00035AA8"/>
    <w:rsid w:val="00035AB5"/>
    <w:rsid w:val="00035ABD"/>
    <w:rsid w:val="00035AE2"/>
    <w:rsid w:val="00035AF7"/>
    <w:rsid w:val="00035B03"/>
    <w:rsid w:val="00035B28"/>
    <w:rsid w:val="00035B2B"/>
    <w:rsid w:val="00035B6B"/>
    <w:rsid w:val="00035B92"/>
    <w:rsid w:val="00035BB8"/>
    <w:rsid w:val="00035BCC"/>
    <w:rsid w:val="00035BFC"/>
    <w:rsid w:val="00035C11"/>
    <w:rsid w:val="00035C18"/>
    <w:rsid w:val="00035C1B"/>
    <w:rsid w:val="00035C4C"/>
    <w:rsid w:val="00035C6E"/>
    <w:rsid w:val="00035C90"/>
    <w:rsid w:val="00035D8A"/>
    <w:rsid w:val="00035DA9"/>
    <w:rsid w:val="00035DBD"/>
    <w:rsid w:val="00035DD2"/>
    <w:rsid w:val="00035DE2"/>
    <w:rsid w:val="00035DE3"/>
    <w:rsid w:val="00035DF8"/>
    <w:rsid w:val="00035DFB"/>
    <w:rsid w:val="00035E32"/>
    <w:rsid w:val="00035E72"/>
    <w:rsid w:val="00035EA6"/>
    <w:rsid w:val="00035EA7"/>
    <w:rsid w:val="00035EDF"/>
    <w:rsid w:val="00035EE1"/>
    <w:rsid w:val="00035EE5"/>
    <w:rsid w:val="00035EEA"/>
    <w:rsid w:val="00035F23"/>
    <w:rsid w:val="00035F2B"/>
    <w:rsid w:val="00035F4C"/>
    <w:rsid w:val="00035F54"/>
    <w:rsid w:val="00035F6E"/>
    <w:rsid w:val="00035F94"/>
    <w:rsid w:val="00035FA8"/>
    <w:rsid w:val="00035FBD"/>
    <w:rsid w:val="0003602C"/>
    <w:rsid w:val="0003603F"/>
    <w:rsid w:val="00036063"/>
    <w:rsid w:val="00036077"/>
    <w:rsid w:val="00036084"/>
    <w:rsid w:val="0003608B"/>
    <w:rsid w:val="00036097"/>
    <w:rsid w:val="000360C9"/>
    <w:rsid w:val="000360FF"/>
    <w:rsid w:val="00036109"/>
    <w:rsid w:val="0003612A"/>
    <w:rsid w:val="0003614B"/>
    <w:rsid w:val="00036192"/>
    <w:rsid w:val="000361A2"/>
    <w:rsid w:val="000361C2"/>
    <w:rsid w:val="000361C6"/>
    <w:rsid w:val="000361E6"/>
    <w:rsid w:val="0003620D"/>
    <w:rsid w:val="00036218"/>
    <w:rsid w:val="00036230"/>
    <w:rsid w:val="000362C6"/>
    <w:rsid w:val="0003633C"/>
    <w:rsid w:val="00036355"/>
    <w:rsid w:val="00036375"/>
    <w:rsid w:val="000363A1"/>
    <w:rsid w:val="000363AC"/>
    <w:rsid w:val="000363F8"/>
    <w:rsid w:val="0003643E"/>
    <w:rsid w:val="00036472"/>
    <w:rsid w:val="0003647F"/>
    <w:rsid w:val="000364AD"/>
    <w:rsid w:val="000364B8"/>
    <w:rsid w:val="000364D0"/>
    <w:rsid w:val="000364D8"/>
    <w:rsid w:val="0003652F"/>
    <w:rsid w:val="0003653D"/>
    <w:rsid w:val="00036558"/>
    <w:rsid w:val="0003658D"/>
    <w:rsid w:val="0003658E"/>
    <w:rsid w:val="0003659A"/>
    <w:rsid w:val="000365BF"/>
    <w:rsid w:val="000365CE"/>
    <w:rsid w:val="000365CF"/>
    <w:rsid w:val="00036608"/>
    <w:rsid w:val="0003660A"/>
    <w:rsid w:val="00036635"/>
    <w:rsid w:val="00036662"/>
    <w:rsid w:val="00036684"/>
    <w:rsid w:val="000366DB"/>
    <w:rsid w:val="000366ED"/>
    <w:rsid w:val="00036712"/>
    <w:rsid w:val="0003672A"/>
    <w:rsid w:val="00036744"/>
    <w:rsid w:val="00036758"/>
    <w:rsid w:val="000367C4"/>
    <w:rsid w:val="000367DF"/>
    <w:rsid w:val="00036823"/>
    <w:rsid w:val="0003684E"/>
    <w:rsid w:val="000368CF"/>
    <w:rsid w:val="00036916"/>
    <w:rsid w:val="0003693E"/>
    <w:rsid w:val="00036990"/>
    <w:rsid w:val="000369CD"/>
    <w:rsid w:val="000369D5"/>
    <w:rsid w:val="00036A10"/>
    <w:rsid w:val="00036A40"/>
    <w:rsid w:val="00036A5E"/>
    <w:rsid w:val="00036A74"/>
    <w:rsid w:val="00036A99"/>
    <w:rsid w:val="00036ADE"/>
    <w:rsid w:val="00036AF6"/>
    <w:rsid w:val="00036AF9"/>
    <w:rsid w:val="00036B0D"/>
    <w:rsid w:val="00036B0E"/>
    <w:rsid w:val="00036B2B"/>
    <w:rsid w:val="00036B5D"/>
    <w:rsid w:val="00036B5E"/>
    <w:rsid w:val="00036BD3"/>
    <w:rsid w:val="00036C04"/>
    <w:rsid w:val="00036C0A"/>
    <w:rsid w:val="00036C14"/>
    <w:rsid w:val="00036C30"/>
    <w:rsid w:val="00036C8E"/>
    <w:rsid w:val="00036CA2"/>
    <w:rsid w:val="00036CC2"/>
    <w:rsid w:val="00036D07"/>
    <w:rsid w:val="00036D0C"/>
    <w:rsid w:val="00036D30"/>
    <w:rsid w:val="00036DA6"/>
    <w:rsid w:val="00036DAB"/>
    <w:rsid w:val="00036DB3"/>
    <w:rsid w:val="00036DC9"/>
    <w:rsid w:val="00036DE5"/>
    <w:rsid w:val="00036DFF"/>
    <w:rsid w:val="00036E04"/>
    <w:rsid w:val="00036E1C"/>
    <w:rsid w:val="00036E45"/>
    <w:rsid w:val="00036E50"/>
    <w:rsid w:val="00036E57"/>
    <w:rsid w:val="00036E85"/>
    <w:rsid w:val="00036EE1"/>
    <w:rsid w:val="00036EEF"/>
    <w:rsid w:val="00036F4E"/>
    <w:rsid w:val="00036F7C"/>
    <w:rsid w:val="00036F84"/>
    <w:rsid w:val="00036F94"/>
    <w:rsid w:val="00036FC7"/>
    <w:rsid w:val="00036FDD"/>
    <w:rsid w:val="00037000"/>
    <w:rsid w:val="00037047"/>
    <w:rsid w:val="00037053"/>
    <w:rsid w:val="00037060"/>
    <w:rsid w:val="000370F6"/>
    <w:rsid w:val="00037125"/>
    <w:rsid w:val="00037137"/>
    <w:rsid w:val="00037142"/>
    <w:rsid w:val="00037185"/>
    <w:rsid w:val="000371DB"/>
    <w:rsid w:val="000371DC"/>
    <w:rsid w:val="0003720B"/>
    <w:rsid w:val="00037234"/>
    <w:rsid w:val="00037290"/>
    <w:rsid w:val="000372ED"/>
    <w:rsid w:val="000372EE"/>
    <w:rsid w:val="00037300"/>
    <w:rsid w:val="00037373"/>
    <w:rsid w:val="0003739B"/>
    <w:rsid w:val="000373C0"/>
    <w:rsid w:val="000373CE"/>
    <w:rsid w:val="00037401"/>
    <w:rsid w:val="0003747A"/>
    <w:rsid w:val="0003747B"/>
    <w:rsid w:val="0003754C"/>
    <w:rsid w:val="0003759C"/>
    <w:rsid w:val="000375B2"/>
    <w:rsid w:val="000375F5"/>
    <w:rsid w:val="00037662"/>
    <w:rsid w:val="00037664"/>
    <w:rsid w:val="00037665"/>
    <w:rsid w:val="0003766B"/>
    <w:rsid w:val="00037678"/>
    <w:rsid w:val="00037690"/>
    <w:rsid w:val="000376A0"/>
    <w:rsid w:val="00037703"/>
    <w:rsid w:val="00037747"/>
    <w:rsid w:val="00037751"/>
    <w:rsid w:val="00037782"/>
    <w:rsid w:val="00037788"/>
    <w:rsid w:val="00037828"/>
    <w:rsid w:val="00037842"/>
    <w:rsid w:val="000378C3"/>
    <w:rsid w:val="000378CD"/>
    <w:rsid w:val="0003793A"/>
    <w:rsid w:val="000379AD"/>
    <w:rsid w:val="000379BA"/>
    <w:rsid w:val="000379BF"/>
    <w:rsid w:val="000379CB"/>
    <w:rsid w:val="000379FC"/>
    <w:rsid w:val="00037A07"/>
    <w:rsid w:val="00037A26"/>
    <w:rsid w:val="00037A77"/>
    <w:rsid w:val="00037AB6"/>
    <w:rsid w:val="00037AC9"/>
    <w:rsid w:val="00037B56"/>
    <w:rsid w:val="00037B67"/>
    <w:rsid w:val="00037B86"/>
    <w:rsid w:val="00037BA5"/>
    <w:rsid w:val="00037BAB"/>
    <w:rsid w:val="00037BBA"/>
    <w:rsid w:val="00037BBE"/>
    <w:rsid w:val="00037BF0"/>
    <w:rsid w:val="00037BF7"/>
    <w:rsid w:val="00037C09"/>
    <w:rsid w:val="00037C0A"/>
    <w:rsid w:val="00037C82"/>
    <w:rsid w:val="00037C8F"/>
    <w:rsid w:val="00037C9D"/>
    <w:rsid w:val="00037CB1"/>
    <w:rsid w:val="00037D2D"/>
    <w:rsid w:val="00037D53"/>
    <w:rsid w:val="00037D78"/>
    <w:rsid w:val="00037DCD"/>
    <w:rsid w:val="00037DE4"/>
    <w:rsid w:val="00037DFE"/>
    <w:rsid w:val="00037E30"/>
    <w:rsid w:val="00037EB4"/>
    <w:rsid w:val="00037ECB"/>
    <w:rsid w:val="00037ECD"/>
    <w:rsid w:val="00037EE2"/>
    <w:rsid w:val="00037EEF"/>
    <w:rsid w:val="00037F51"/>
    <w:rsid w:val="00037F9A"/>
    <w:rsid w:val="00037FA6"/>
    <w:rsid w:val="00037FD6"/>
    <w:rsid w:val="00037FF6"/>
    <w:rsid w:val="00040009"/>
    <w:rsid w:val="00040012"/>
    <w:rsid w:val="0004003A"/>
    <w:rsid w:val="0004003D"/>
    <w:rsid w:val="00040048"/>
    <w:rsid w:val="00040050"/>
    <w:rsid w:val="0004007F"/>
    <w:rsid w:val="0004008E"/>
    <w:rsid w:val="000400D2"/>
    <w:rsid w:val="000400DE"/>
    <w:rsid w:val="00040118"/>
    <w:rsid w:val="00040128"/>
    <w:rsid w:val="0004012D"/>
    <w:rsid w:val="00040161"/>
    <w:rsid w:val="00040174"/>
    <w:rsid w:val="000401B2"/>
    <w:rsid w:val="000401C3"/>
    <w:rsid w:val="000401E8"/>
    <w:rsid w:val="00040237"/>
    <w:rsid w:val="00040277"/>
    <w:rsid w:val="00040289"/>
    <w:rsid w:val="00040290"/>
    <w:rsid w:val="000402A8"/>
    <w:rsid w:val="0004032F"/>
    <w:rsid w:val="00040392"/>
    <w:rsid w:val="0004039E"/>
    <w:rsid w:val="000403A2"/>
    <w:rsid w:val="000403D5"/>
    <w:rsid w:val="00040407"/>
    <w:rsid w:val="0004042D"/>
    <w:rsid w:val="0004044E"/>
    <w:rsid w:val="00040454"/>
    <w:rsid w:val="00040474"/>
    <w:rsid w:val="0004047B"/>
    <w:rsid w:val="00040484"/>
    <w:rsid w:val="000404A7"/>
    <w:rsid w:val="000404C7"/>
    <w:rsid w:val="000404E8"/>
    <w:rsid w:val="000404F2"/>
    <w:rsid w:val="00040591"/>
    <w:rsid w:val="000405A4"/>
    <w:rsid w:val="000405C4"/>
    <w:rsid w:val="000405F0"/>
    <w:rsid w:val="00040621"/>
    <w:rsid w:val="00040642"/>
    <w:rsid w:val="0004066B"/>
    <w:rsid w:val="00040685"/>
    <w:rsid w:val="00040695"/>
    <w:rsid w:val="000406BB"/>
    <w:rsid w:val="000406C4"/>
    <w:rsid w:val="000406CE"/>
    <w:rsid w:val="00040723"/>
    <w:rsid w:val="0004074E"/>
    <w:rsid w:val="00040787"/>
    <w:rsid w:val="000407AF"/>
    <w:rsid w:val="000407FF"/>
    <w:rsid w:val="0004083C"/>
    <w:rsid w:val="0004085C"/>
    <w:rsid w:val="00040869"/>
    <w:rsid w:val="00040875"/>
    <w:rsid w:val="0004087C"/>
    <w:rsid w:val="0004089D"/>
    <w:rsid w:val="0004089F"/>
    <w:rsid w:val="000408A4"/>
    <w:rsid w:val="000408AA"/>
    <w:rsid w:val="0004090E"/>
    <w:rsid w:val="00040951"/>
    <w:rsid w:val="00040968"/>
    <w:rsid w:val="0004096E"/>
    <w:rsid w:val="0004097E"/>
    <w:rsid w:val="00040A05"/>
    <w:rsid w:val="00040A29"/>
    <w:rsid w:val="00040A2F"/>
    <w:rsid w:val="00040A71"/>
    <w:rsid w:val="00040AA1"/>
    <w:rsid w:val="00040AAB"/>
    <w:rsid w:val="00040AC9"/>
    <w:rsid w:val="00040B33"/>
    <w:rsid w:val="00040B3B"/>
    <w:rsid w:val="00040C82"/>
    <w:rsid w:val="00040C92"/>
    <w:rsid w:val="00040C9F"/>
    <w:rsid w:val="00040CB4"/>
    <w:rsid w:val="00040CD7"/>
    <w:rsid w:val="00040CE1"/>
    <w:rsid w:val="00040CFD"/>
    <w:rsid w:val="00040D22"/>
    <w:rsid w:val="00040D2C"/>
    <w:rsid w:val="00040D4E"/>
    <w:rsid w:val="00040D67"/>
    <w:rsid w:val="00040D99"/>
    <w:rsid w:val="00040DC2"/>
    <w:rsid w:val="00040DE0"/>
    <w:rsid w:val="00040E21"/>
    <w:rsid w:val="00040E34"/>
    <w:rsid w:val="00040E48"/>
    <w:rsid w:val="00040E56"/>
    <w:rsid w:val="00040E62"/>
    <w:rsid w:val="00040E65"/>
    <w:rsid w:val="00040E76"/>
    <w:rsid w:val="00040EAB"/>
    <w:rsid w:val="00040EE1"/>
    <w:rsid w:val="00040EED"/>
    <w:rsid w:val="00040F04"/>
    <w:rsid w:val="00040F0A"/>
    <w:rsid w:val="00040F11"/>
    <w:rsid w:val="00040F24"/>
    <w:rsid w:val="00040F75"/>
    <w:rsid w:val="00041003"/>
    <w:rsid w:val="00041025"/>
    <w:rsid w:val="0004102C"/>
    <w:rsid w:val="00041049"/>
    <w:rsid w:val="00041054"/>
    <w:rsid w:val="00041060"/>
    <w:rsid w:val="000410A1"/>
    <w:rsid w:val="000410CC"/>
    <w:rsid w:val="00041133"/>
    <w:rsid w:val="00041144"/>
    <w:rsid w:val="0004117E"/>
    <w:rsid w:val="0004118C"/>
    <w:rsid w:val="000411C3"/>
    <w:rsid w:val="00041223"/>
    <w:rsid w:val="0004122A"/>
    <w:rsid w:val="0004122E"/>
    <w:rsid w:val="00041286"/>
    <w:rsid w:val="000412C4"/>
    <w:rsid w:val="000412CA"/>
    <w:rsid w:val="000412EB"/>
    <w:rsid w:val="000412FC"/>
    <w:rsid w:val="00041303"/>
    <w:rsid w:val="00041343"/>
    <w:rsid w:val="00041354"/>
    <w:rsid w:val="000413A9"/>
    <w:rsid w:val="000413C8"/>
    <w:rsid w:val="000413CC"/>
    <w:rsid w:val="000413D0"/>
    <w:rsid w:val="000413F0"/>
    <w:rsid w:val="00041402"/>
    <w:rsid w:val="00041406"/>
    <w:rsid w:val="0004140F"/>
    <w:rsid w:val="0004144C"/>
    <w:rsid w:val="00041464"/>
    <w:rsid w:val="000414B6"/>
    <w:rsid w:val="000414D7"/>
    <w:rsid w:val="0004150F"/>
    <w:rsid w:val="00041527"/>
    <w:rsid w:val="0004156F"/>
    <w:rsid w:val="000415FA"/>
    <w:rsid w:val="00041606"/>
    <w:rsid w:val="00041644"/>
    <w:rsid w:val="0004166D"/>
    <w:rsid w:val="00041695"/>
    <w:rsid w:val="000416C6"/>
    <w:rsid w:val="000416E0"/>
    <w:rsid w:val="000416EA"/>
    <w:rsid w:val="0004178C"/>
    <w:rsid w:val="00041799"/>
    <w:rsid w:val="0004179C"/>
    <w:rsid w:val="000417A2"/>
    <w:rsid w:val="000417C8"/>
    <w:rsid w:val="000417E5"/>
    <w:rsid w:val="000417E8"/>
    <w:rsid w:val="00041834"/>
    <w:rsid w:val="0004184F"/>
    <w:rsid w:val="0004185B"/>
    <w:rsid w:val="000418EF"/>
    <w:rsid w:val="00041951"/>
    <w:rsid w:val="00041971"/>
    <w:rsid w:val="00041978"/>
    <w:rsid w:val="0004199D"/>
    <w:rsid w:val="000419DF"/>
    <w:rsid w:val="000419F8"/>
    <w:rsid w:val="00041A00"/>
    <w:rsid w:val="00041A07"/>
    <w:rsid w:val="00041A19"/>
    <w:rsid w:val="00041A33"/>
    <w:rsid w:val="00041A4F"/>
    <w:rsid w:val="00041A69"/>
    <w:rsid w:val="00041A93"/>
    <w:rsid w:val="00041ABC"/>
    <w:rsid w:val="00041AC7"/>
    <w:rsid w:val="00041AF2"/>
    <w:rsid w:val="00041B37"/>
    <w:rsid w:val="00041B38"/>
    <w:rsid w:val="00041B3A"/>
    <w:rsid w:val="00041B50"/>
    <w:rsid w:val="00041B96"/>
    <w:rsid w:val="00041B9C"/>
    <w:rsid w:val="00041BAF"/>
    <w:rsid w:val="00041BCB"/>
    <w:rsid w:val="00041BCD"/>
    <w:rsid w:val="00041BD0"/>
    <w:rsid w:val="00041BEA"/>
    <w:rsid w:val="00041BF3"/>
    <w:rsid w:val="00041C28"/>
    <w:rsid w:val="00041C3A"/>
    <w:rsid w:val="00041C57"/>
    <w:rsid w:val="00041C5C"/>
    <w:rsid w:val="00041C68"/>
    <w:rsid w:val="00041CC5"/>
    <w:rsid w:val="00041CE3"/>
    <w:rsid w:val="00041D37"/>
    <w:rsid w:val="00041D5A"/>
    <w:rsid w:val="00041D69"/>
    <w:rsid w:val="00041D6E"/>
    <w:rsid w:val="00041D74"/>
    <w:rsid w:val="00041D7C"/>
    <w:rsid w:val="00041DFF"/>
    <w:rsid w:val="00041E20"/>
    <w:rsid w:val="00041E4C"/>
    <w:rsid w:val="00041E5F"/>
    <w:rsid w:val="00041E61"/>
    <w:rsid w:val="00041E66"/>
    <w:rsid w:val="00041E85"/>
    <w:rsid w:val="00041F33"/>
    <w:rsid w:val="00041F34"/>
    <w:rsid w:val="00041F39"/>
    <w:rsid w:val="00041F5A"/>
    <w:rsid w:val="00041F75"/>
    <w:rsid w:val="00041F76"/>
    <w:rsid w:val="00041F8F"/>
    <w:rsid w:val="00041FA4"/>
    <w:rsid w:val="00041FDC"/>
    <w:rsid w:val="00041FE3"/>
    <w:rsid w:val="00041FEE"/>
    <w:rsid w:val="00042040"/>
    <w:rsid w:val="00042048"/>
    <w:rsid w:val="0004204F"/>
    <w:rsid w:val="000420F4"/>
    <w:rsid w:val="000420FB"/>
    <w:rsid w:val="0004216A"/>
    <w:rsid w:val="0004218F"/>
    <w:rsid w:val="00042198"/>
    <w:rsid w:val="000421AE"/>
    <w:rsid w:val="000421B5"/>
    <w:rsid w:val="000421C2"/>
    <w:rsid w:val="000421C5"/>
    <w:rsid w:val="000421F5"/>
    <w:rsid w:val="000421FA"/>
    <w:rsid w:val="0004221D"/>
    <w:rsid w:val="000422AA"/>
    <w:rsid w:val="000422B6"/>
    <w:rsid w:val="000422C8"/>
    <w:rsid w:val="000422FC"/>
    <w:rsid w:val="000422FD"/>
    <w:rsid w:val="0004235D"/>
    <w:rsid w:val="000423B8"/>
    <w:rsid w:val="000423CA"/>
    <w:rsid w:val="000423E6"/>
    <w:rsid w:val="000423E7"/>
    <w:rsid w:val="000423EA"/>
    <w:rsid w:val="000423ED"/>
    <w:rsid w:val="000423F0"/>
    <w:rsid w:val="000423FF"/>
    <w:rsid w:val="00042488"/>
    <w:rsid w:val="000424AC"/>
    <w:rsid w:val="000424D3"/>
    <w:rsid w:val="000424E2"/>
    <w:rsid w:val="00042512"/>
    <w:rsid w:val="0004251D"/>
    <w:rsid w:val="000425AE"/>
    <w:rsid w:val="0004260C"/>
    <w:rsid w:val="00042638"/>
    <w:rsid w:val="000426A3"/>
    <w:rsid w:val="000426C9"/>
    <w:rsid w:val="000426EB"/>
    <w:rsid w:val="000426F3"/>
    <w:rsid w:val="00042709"/>
    <w:rsid w:val="0004272B"/>
    <w:rsid w:val="00042734"/>
    <w:rsid w:val="00042737"/>
    <w:rsid w:val="00042739"/>
    <w:rsid w:val="0004273F"/>
    <w:rsid w:val="00042751"/>
    <w:rsid w:val="00042804"/>
    <w:rsid w:val="0004283B"/>
    <w:rsid w:val="0004284E"/>
    <w:rsid w:val="00042859"/>
    <w:rsid w:val="00042896"/>
    <w:rsid w:val="000428AC"/>
    <w:rsid w:val="000428DB"/>
    <w:rsid w:val="00042928"/>
    <w:rsid w:val="00042995"/>
    <w:rsid w:val="000429C6"/>
    <w:rsid w:val="000429FF"/>
    <w:rsid w:val="00042A25"/>
    <w:rsid w:val="00042A38"/>
    <w:rsid w:val="00042A47"/>
    <w:rsid w:val="00042A4D"/>
    <w:rsid w:val="00042B06"/>
    <w:rsid w:val="00042B30"/>
    <w:rsid w:val="00042B4D"/>
    <w:rsid w:val="00042B6A"/>
    <w:rsid w:val="00042B85"/>
    <w:rsid w:val="00042B8B"/>
    <w:rsid w:val="00042BD7"/>
    <w:rsid w:val="00042BE7"/>
    <w:rsid w:val="00042BFC"/>
    <w:rsid w:val="00042C42"/>
    <w:rsid w:val="00042C6A"/>
    <w:rsid w:val="00042CB6"/>
    <w:rsid w:val="00042CE4"/>
    <w:rsid w:val="00042CE7"/>
    <w:rsid w:val="00042CEE"/>
    <w:rsid w:val="00042D41"/>
    <w:rsid w:val="00042D52"/>
    <w:rsid w:val="00042D90"/>
    <w:rsid w:val="00042D9D"/>
    <w:rsid w:val="00042DC9"/>
    <w:rsid w:val="00042DF3"/>
    <w:rsid w:val="00042E0A"/>
    <w:rsid w:val="00042E14"/>
    <w:rsid w:val="00042E47"/>
    <w:rsid w:val="00042E5D"/>
    <w:rsid w:val="00042EA6"/>
    <w:rsid w:val="00042EC4"/>
    <w:rsid w:val="00042EC8"/>
    <w:rsid w:val="00042EEA"/>
    <w:rsid w:val="00042F13"/>
    <w:rsid w:val="00042F5D"/>
    <w:rsid w:val="00042F91"/>
    <w:rsid w:val="00042FAA"/>
    <w:rsid w:val="00042FAD"/>
    <w:rsid w:val="00042FB2"/>
    <w:rsid w:val="00042FC5"/>
    <w:rsid w:val="00043041"/>
    <w:rsid w:val="000430BB"/>
    <w:rsid w:val="000430C4"/>
    <w:rsid w:val="000430CC"/>
    <w:rsid w:val="000430D0"/>
    <w:rsid w:val="000430E4"/>
    <w:rsid w:val="000430EC"/>
    <w:rsid w:val="000430F9"/>
    <w:rsid w:val="000430FF"/>
    <w:rsid w:val="00043114"/>
    <w:rsid w:val="0004312C"/>
    <w:rsid w:val="00043148"/>
    <w:rsid w:val="00043150"/>
    <w:rsid w:val="00043156"/>
    <w:rsid w:val="0004317D"/>
    <w:rsid w:val="00043185"/>
    <w:rsid w:val="000431BC"/>
    <w:rsid w:val="000431CD"/>
    <w:rsid w:val="000431E6"/>
    <w:rsid w:val="0004321D"/>
    <w:rsid w:val="00043237"/>
    <w:rsid w:val="0004328E"/>
    <w:rsid w:val="000432BD"/>
    <w:rsid w:val="0004330A"/>
    <w:rsid w:val="00043375"/>
    <w:rsid w:val="0004337A"/>
    <w:rsid w:val="000433C1"/>
    <w:rsid w:val="000433CD"/>
    <w:rsid w:val="00043423"/>
    <w:rsid w:val="00043495"/>
    <w:rsid w:val="000434CA"/>
    <w:rsid w:val="0004352A"/>
    <w:rsid w:val="0004356D"/>
    <w:rsid w:val="00043572"/>
    <w:rsid w:val="00043591"/>
    <w:rsid w:val="00043596"/>
    <w:rsid w:val="000435DD"/>
    <w:rsid w:val="000435F3"/>
    <w:rsid w:val="00043600"/>
    <w:rsid w:val="00043619"/>
    <w:rsid w:val="00043635"/>
    <w:rsid w:val="00043653"/>
    <w:rsid w:val="00043659"/>
    <w:rsid w:val="000436AC"/>
    <w:rsid w:val="00043716"/>
    <w:rsid w:val="00043759"/>
    <w:rsid w:val="00043774"/>
    <w:rsid w:val="0004377C"/>
    <w:rsid w:val="0004378C"/>
    <w:rsid w:val="00043795"/>
    <w:rsid w:val="000437C0"/>
    <w:rsid w:val="000437DE"/>
    <w:rsid w:val="000437E8"/>
    <w:rsid w:val="00043812"/>
    <w:rsid w:val="00043829"/>
    <w:rsid w:val="0004382E"/>
    <w:rsid w:val="00043839"/>
    <w:rsid w:val="0004383B"/>
    <w:rsid w:val="00043842"/>
    <w:rsid w:val="0004384F"/>
    <w:rsid w:val="000438CE"/>
    <w:rsid w:val="000438D5"/>
    <w:rsid w:val="000438D8"/>
    <w:rsid w:val="000438DC"/>
    <w:rsid w:val="00043905"/>
    <w:rsid w:val="00043919"/>
    <w:rsid w:val="00043955"/>
    <w:rsid w:val="0004396C"/>
    <w:rsid w:val="000439CD"/>
    <w:rsid w:val="000439E0"/>
    <w:rsid w:val="000439FB"/>
    <w:rsid w:val="00043A40"/>
    <w:rsid w:val="00043A48"/>
    <w:rsid w:val="00043AC4"/>
    <w:rsid w:val="00043ADF"/>
    <w:rsid w:val="00043B2D"/>
    <w:rsid w:val="00043B58"/>
    <w:rsid w:val="00043B5B"/>
    <w:rsid w:val="00043BA8"/>
    <w:rsid w:val="00043BAC"/>
    <w:rsid w:val="00043BB6"/>
    <w:rsid w:val="00043C25"/>
    <w:rsid w:val="00043C30"/>
    <w:rsid w:val="00043C35"/>
    <w:rsid w:val="00043C49"/>
    <w:rsid w:val="00043C67"/>
    <w:rsid w:val="00043C7C"/>
    <w:rsid w:val="00043CA5"/>
    <w:rsid w:val="00043D67"/>
    <w:rsid w:val="00043D97"/>
    <w:rsid w:val="00043DDD"/>
    <w:rsid w:val="00043DEC"/>
    <w:rsid w:val="00043E08"/>
    <w:rsid w:val="00043E12"/>
    <w:rsid w:val="00043E1F"/>
    <w:rsid w:val="00043EAB"/>
    <w:rsid w:val="00043EC0"/>
    <w:rsid w:val="00043ED2"/>
    <w:rsid w:val="00043EF9"/>
    <w:rsid w:val="00043EFB"/>
    <w:rsid w:val="00043F0C"/>
    <w:rsid w:val="00043F15"/>
    <w:rsid w:val="00043F40"/>
    <w:rsid w:val="00043F5C"/>
    <w:rsid w:val="00043F77"/>
    <w:rsid w:val="00043F84"/>
    <w:rsid w:val="00043F9E"/>
    <w:rsid w:val="00043FAE"/>
    <w:rsid w:val="00043FF2"/>
    <w:rsid w:val="0004400C"/>
    <w:rsid w:val="0004401C"/>
    <w:rsid w:val="0004401F"/>
    <w:rsid w:val="00044046"/>
    <w:rsid w:val="000440CA"/>
    <w:rsid w:val="00044114"/>
    <w:rsid w:val="000441AB"/>
    <w:rsid w:val="000441BA"/>
    <w:rsid w:val="000441D6"/>
    <w:rsid w:val="00044216"/>
    <w:rsid w:val="00044239"/>
    <w:rsid w:val="00044276"/>
    <w:rsid w:val="0004428E"/>
    <w:rsid w:val="000442D3"/>
    <w:rsid w:val="00044311"/>
    <w:rsid w:val="00044328"/>
    <w:rsid w:val="0004434F"/>
    <w:rsid w:val="00044366"/>
    <w:rsid w:val="000443B2"/>
    <w:rsid w:val="000443DA"/>
    <w:rsid w:val="000443DF"/>
    <w:rsid w:val="0004442D"/>
    <w:rsid w:val="00044431"/>
    <w:rsid w:val="0004449B"/>
    <w:rsid w:val="000444FE"/>
    <w:rsid w:val="00044531"/>
    <w:rsid w:val="00044545"/>
    <w:rsid w:val="00044565"/>
    <w:rsid w:val="0004457F"/>
    <w:rsid w:val="00044585"/>
    <w:rsid w:val="00044586"/>
    <w:rsid w:val="000445A2"/>
    <w:rsid w:val="000445B2"/>
    <w:rsid w:val="000445C8"/>
    <w:rsid w:val="000445FC"/>
    <w:rsid w:val="0004461E"/>
    <w:rsid w:val="00044665"/>
    <w:rsid w:val="00044667"/>
    <w:rsid w:val="000446B2"/>
    <w:rsid w:val="000446C3"/>
    <w:rsid w:val="000446CD"/>
    <w:rsid w:val="00044704"/>
    <w:rsid w:val="0004470E"/>
    <w:rsid w:val="00044729"/>
    <w:rsid w:val="00044736"/>
    <w:rsid w:val="00044745"/>
    <w:rsid w:val="00044764"/>
    <w:rsid w:val="0004479E"/>
    <w:rsid w:val="000447A8"/>
    <w:rsid w:val="000447D0"/>
    <w:rsid w:val="000447E1"/>
    <w:rsid w:val="0004485A"/>
    <w:rsid w:val="00044866"/>
    <w:rsid w:val="000448AB"/>
    <w:rsid w:val="000448B5"/>
    <w:rsid w:val="000448D2"/>
    <w:rsid w:val="000448DC"/>
    <w:rsid w:val="00044905"/>
    <w:rsid w:val="00044929"/>
    <w:rsid w:val="0004492E"/>
    <w:rsid w:val="00044980"/>
    <w:rsid w:val="000449DC"/>
    <w:rsid w:val="000449E9"/>
    <w:rsid w:val="00044A39"/>
    <w:rsid w:val="00044A83"/>
    <w:rsid w:val="00044AAB"/>
    <w:rsid w:val="00044AC5"/>
    <w:rsid w:val="00044AFC"/>
    <w:rsid w:val="00044B21"/>
    <w:rsid w:val="00044B8E"/>
    <w:rsid w:val="00044BDC"/>
    <w:rsid w:val="00044C14"/>
    <w:rsid w:val="00044C22"/>
    <w:rsid w:val="00044C7B"/>
    <w:rsid w:val="00044C8F"/>
    <w:rsid w:val="00044CAF"/>
    <w:rsid w:val="00044CB8"/>
    <w:rsid w:val="00044CC2"/>
    <w:rsid w:val="00044D1D"/>
    <w:rsid w:val="00044D4B"/>
    <w:rsid w:val="00044D78"/>
    <w:rsid w:val="00044D7C"/>
    <w:rsid w:val="00044D9D"/>
    <w:rsid w:val="00044DAC"/>
    <w:rsid w:val="00044DC3"/>
    <w:rsid w:val="00044DC6"/>
    <w:rsid w:val="00044DF3"/>
    <w:rsid w:val="00044E0E"/>
    <w:rsid w:val="00044E2B"/>
    <w:rsid w:val="00044E89"/>
    <w:rsid w:val="00044E8C"/>
    <w:rsid w:val="00044E96"/>
    <w:rsid w:val="00044EA7"/>
    <w:rsid w:val="00044EBC"/>
    <w:rsid w:val="00044EF8"/>
    <w:rsid w:val="00044F24"/>
    <w:rsid w:val="00044F49"/>
    <w:rsid w:val="00044F70"/>
    <w:rsid w:val="00044F99"/>
    <w:rsid w:val="00044FA1"/>
    <w:rsid w:val="00044FC1"/>
    <w:rsid w:val="00044FE8"/>
    <w:rsid w:val="00044FF9"/>
    <w:rsid w:val="00045006"/>
    <w:rsid w:val="0004502B"/>
    <w:rsid w:val="0004503F"/>
    <w:rsid w:val="00045063"/>
    <w:rsid w:val="000450BB"/>
    <w:rsid w:val="000450E1"/>
    <w:rsid w:val="000450EA"/>
    <w:rsid w:val="000450F9"/>
    <w:rsid w:val="0004512A"/>
    <w:rsid w:val="00045140"/>
    <w:rsid w:val="00045158"/>
    <w:rsid w:val="00045188"/>
    <w:rsid w:val="000451AC"/>
    <w:rsid w:val="000451D6"/>
    <w:rsid w:val="000451DE"/>
    <w:rsid w:val="000451F8"/>
    <w:rsid w:val="000451FD"/>
    <w:rsid w:val="00045229"/>
    <w:rsid w:val="0004522C"/>
    <w:rsid w:val="00045234"/>
    <w:rsid w:val="0004523C"/>
    <w:rsid w:val="0004524C"/>
    <w:rsid w:val="00045272"/>
    <w:rsid w:val="000452A9"/>
    <w:rsid w:val="000452BA"/>
    <w:rsid w:val="00045331"/>
    <w:rsid w:val="0004535E"/>
    <w:rsid w:val="00045364"/>
    <w:rsid w:val="0004536D"/>
    <w:rsid w:val="000453B3"/>
    <w:rsid w:val="000453BD"/>
    <w:rsid w:val="000453E2"/>
    <w:rsid w:val="00045433"/>
    <w:rsid w:val="00045456"/>
    <w:rsid w:val="00045464"/>
    <w:rsid w:val="0004547A"/>
    <w:rsid w:val="0004548E"/>
    <w:rsid w:val="000454AB"/>
    <w:rsid w:val="000454EF"/>
    <w:rsid w:val="0004553B"/>
    <w:rsid w:val="0004554C"/>
    <w:rsid w:val="00045569"/>
    <w:rsid w:val="0004556A"/>
    <w:rsid w:val="00045586"/>
    <w:rsid w:val="000455BD"/>
    <w:rsid w:val="00045655"/>
    <w:rsid w:val="00045666"/>
    <w:rsid w:val="000456B1"/>
    <w:rsid w:val="000456B5"/>
    <w:rsid w:val="000456BC"/>
    <w:rsid w:val="000456CA"/>
    <w:rsid w:val="00045709"/>
    <w:rsid w:val="00045732"/>
    <w:rsid w:val="00045759"/>
    <w:rsid w:val="00045796"/>
    <w:rsid w:val="000457C2"/>
    <w:rsid w:val="000457F2"/>
    <w:rsid w:val="000457F7"/>
    <w:rsid w:val="000457F8"/>
    <w:rsid w:val="0004582B"/>
    <w:rsid w:val="0004583B"/>
    <w:rsid w:val="00045840"/>
    <w:rsid w:val="00045862"/>
    <w:rsid w:val="00045867"/>
    <w:rsid w:val="00045870"/>
    <w:rsid w:val="00045872"/>
    <w:rsid w:val="00045893"/>
    <w:rsid w:val="00045895"/>
    <w:rsid w:val="000458A3"/>
    <w:rsid w:val="000458F9"/>
    <w:rsid w:val="00045920"/>
    <w:rsid w:val="00045932"/>
    <w:rsid w:val="00045951"/>
    <w:rsid w:val="0004597B"/>
    <w:rsid w:val="00045990"/>
    <w:rsid w:val="000459BA"/>
    <w:rsid w:val="000459D1"/>
    <w:rsid w:val="00045A2B"/>
    <w:rsid w:val="00045A38"/>
    <w:rsid w:val="00045A44"/>
    <w:rsid w:val="00045A53"/>
    <w:rsid w:val="00045A5E"/>
    <w:rsid w:val="00045A9A"/>
    <w:rsid w:val="00045AF8"/>
    <w:rsid w:val="00045B07"/>
    <w:rsid w:val="00045B14"/>
    <w:rsid w:val="00045B4F"/>
    <w:rsid w:val="00045B80"/>
    <w:rsid w:val="00045B8B"/>
    <w:rsid w:val="00045BC4"/>
    <w:rsid w:val="00045BE4"/>
    <w:rsid w:val="00045BEC"/>
    <w:rsid w:val="00045C49"/>
    <w:rsid w:val="00045C4C"/>
    <w:rsid w:val="00045C52"/>
    <w:rsid w:val="00045C99"/>
    <w:rsid w:val="00045CCD"/>
    <w:rsid w:val="00045CF8"/>
    <w:rsid w:val="00045D34"/>
    <w:rsid w:val="00045D38"/>
    <w:rsid w:val="00045D43"/>
    <w:rsid w:val="00045D6A"/>
    <w:rsid w:val="00045D71"/>
    <w:rsid w:val="00045D9F"/>
    <w:rsid w:val="00045DF5"/>
    <w:rsid w:val="00045E2B"/>
    <w:rsid w:val="00045E3A"/>
    <w:rsid w:val="00045E3C"/>
    <w:rsid w:val="00045E42"/>
    <w:rsid w:val="00045E4A"/>
    <w:rsid w:val="00045E80"/>
    <w:rsid w:val="00045EAC"/>
    <w:rsid w:val="00045EF2"/>
    <w:rsid w:val="00045F1C"/>
    <w:rsid w:val="00045F21"/>
    <w:rsid w:val="00045F28"/>
    <w:rsid w:val="00045F35"/>
    <w:rsid w:val="00045F43"/>
    <w:rsid w:val="00045F9C"/>
    <w:rsid w:val="00045FAD"/>
    <w:rsid w:val="00046015"/>
    <w:rsid w:val="0004601C"/>
    <w:rsid w:val="00046080"/>
    <w:rsid w:val="00046088"/>
    <w:rsid w:val="00046090"/>
    <w:rsid w:val="0004611B"/>
    <w:rsid w:val="00046133"/>
    <w:rsid w:val="00046153"/>
    <w:rsid w:val="00046178"/>
    <w:rsid w:val="0004617F"/>
    <w:rsid w:val="000461A0"/>
    <w:rsid w:val="000461E0"/>
    <w:rsid w:val="00046204"/>
    <w:rsid w:val="00046221"/>
    <w:rsid w:val="00046263"/>
    <w:rsid w:val="0004627E"/>
    <w:rsid w:val="000462EC"/>
    <w:rsid w:val="000462F0"/>
    <w:rsid w:val="00046336"/>
    <w:rsid w:val="00046341"/>
    <w:rsid w:val="0004637A"/>
    <w:rsid w:val="00046417"/>
    <w:rsid w:val="00046422"/>
    <w:rsid w:val="00046450"/>
    <w:rsid w:val="0004645B"/>
    <w:rsid w:val="00046474"/>
    <w:rsid w:val="00046496"/>
    <w:rsid w:val="0004654B"/>
    <w:rsid w:val="000465E0"/>
    <w:rsid w:val="00046610"/>
    <w:rsid w:val="0004662F"/>
    <w:rsid w:val="0004666E"/>
    <w:rsid w:val="0004669C"/>
    <w:rsid w:val="000466A8"/>
    <w:rsid w:val="00046709"/>
    <w:rsid w:val="00046765"/>
    <w:rsid w:val="00046770"/>
    <w:rsid w:val="00046778"/>
    <w:rsid w:val="00046786"/>
    <w:rsid w:val="00046787"/>
    <w:rsid w:val="000467AD"/>
    <w:rsid w:val="000467E1"/>
    <w:rsid w:val="0004682F"/>
    <w:rsid w:val="00046851"/>
    <w:rsid w:val="0004685C"/>
    <w:rsid w:val="00046863"/>
    <w:rsid w:val="00046894"/>
    <w:rsid w:val="000468B2"/>
    <w:rsid w:val="000468C6"/>
    <w:rsid w:val="000468D7"/>
    <w:rsid w:val="000468D8"/>
    <w:rsid w:val="0004692C"/>
    <w:rsid w:val="0004697C"/>
    <w:rsid w:val="000469A3"/>
    <w:rsid w:val="000469B2"/>
    <w:rsid w:val="000469B6"/>
    <w:rsid w:val="000469E9"/>
    <w:rsid w:val="00046A0B"/>
    <w:rsid w:val="00046A1A"/>
    <w:rsid w:val="00046A33"/>
    <w:rsid w:val="00046A9D"/>
    <w:rsid w:val="00046AA8"/>
    <w:rsid w:val="00046AB4"/>
    <w:rsid w:val="00046AF6"/>
    <w:rsid w:val="00046B69"/>
    <w:rsid w:val="00046B6D"/>
    <w:rsid w:val="00046B7A"/>
    <w:rsid w:val="00046BD3"/>
    <w:rsid w:val="00046BF0"/>
    <w:rsid w:val="00046C0B"/>
    <w:rsid w:val="00046C2D"/>
    <w:rsid w:val="00046C30"/>
    <w:rsid w:val="00046C41"/>
    <w:rsid w:val="00046C60"/>
    <w:rsid w:val="00046C66"/>
    <w:rsid w:val="00046D54"/>
    <w:rsid w:val="00046D8D"/>
    <w:rsid w:val="00046DB0"/>
    <w:rsid w:val="00046DEA"/>
    <w:rsid w:val="00046E4D"/>
    <w:rsid w:val="00046E50"/>
    <w:rsid w:val="00046E74"/>
    <w:rsid w:val="00046E83"/>
    <w:rsid w:val="00046F7F"/>
    <w:rsid w:val="00047000"/>
    <w:rsid w:val="00047028"/>
    <w:rsid w:val="0004703D"/>
    <w:rsid w:val="0004706C"/>
    <w:rsid w:val="0004706D"/>
    <w:rsid w:val="00047071"/>
    <w:rsid w:val="00047075"/>
    <w:rsid w:val="00047099"/>
    <w:rsid w:val="000470EB"/>
    <w:rsid w:val="000470FC"/>
    <w:rsid w:val="00047101"/>
    <w:rsid w:val="0004711A"/>
    <w:rsid w:val="00047130"/>
    <w:rsid w:val="00047139"/>
    <w:rsid w:val="0004716B"/>
    <w:rsid w:val="000471CF"/>
    <w:rsid w:val="000471D6"/>
    <w:rsid w:val="000471EA"/>
    <w:rsid w:val="000471F8"/>
    <w:rsid w:val="000471FC"/>
    <w:rsid w:val="0004723E"/>
    <w:rsid w:val="00047247"/>
    <w:rsid w:val="0004726E"/>
    <w:rsid w:val="00047293"/>
    <w:rsid w:val="000473A5"/>
    <w:rsid w:val="000473E6"/>
    <w:rsid w:val="00047431"/>
    <w:rsid w:val="00047457"/>
    <w:rsid w:val="0004746D"/>
    <w:rsid w:val="00047478"/>
    <w:rsid w:val="000474C1"/>
    <w:rsid w:val="000474C9"/>
    <w:rsid w:val="000474E6"/>
    <w:rsid w:val="00047505"/>
    <w:rsid w:val="0004751D"/>
    <w:rsid w:val="00047523"/>
    <w:rsid w:val="0004753A"/>
    <w:rsid w:val="0004755B"/>
    <w:rsid w:val="0004757B"/>
    <w:rsid w:val="0004759D"/>
    <w:rsid w:val="000475AB"/>
    <w:rsid w:val="000475B5"/>
    <w:rsid w:val="000475C2"/>
    <w:rsid w:val="00047621"/>
    <w:rsid w:val="0004765E"/>
    <w:rsid w:val="0004768A"/>
    <w:rsid w:val="000476AA"/>
    <w:rsid w:val="000476B9"/>
    <w:rsid w:val="000476EB"/>
    <w:rsid w:val="00047730"/>
    <w:rsid w:val="00047759"/>
    <w:rsid w:val="0004775C"/>
    <w:rsid w:val="00047769"/>
    <w:rsid w:val="00047784"/>
    <w:rsid w:val="0004778E"/>
    <w:rsid w:val="000477E0"/>
    <w:rsid w:val="000477F1"/>
    <w:rsid w:val="00047800"/>
    <w:rsid w:val="00047802"/>
    <w:rsid w:val="0004780C"/>
    <w:rsid w:val="00047826"/>
    <w:rsid w:val="00047837"/>
    <w:rsid w:val="0004786B"/>
    <w:rsid w:val="0004786C"/>
    <w:rsid w:val="0004786D"/>
    <w:rsid w:val="000478B8"/>
    <w:rsid w:val="000478DD"/>
    <w:rsid w:val="00047943"/>
    <w:rsid w:val="00047958"/>
    <w:rsid w:val="00047965"/>
    <w:rsid w:val="000479A1"/>
    <w:rsid w:val="000479A2"/>
    <w:rsid w:val="000479D0"/>
    <w:rsid w:val="000479F5"/>
    <w:rsid w:val="00047A1A"/>
    <w:rsid w:val="00047A27"/>
    <w:rsid w:val="00047A33"/>
    <w:rsid w:val="00047A8B"/>
    <w:rsid w:val="00047AAA"/>
    <w:rsid w:val="00047AC0"/>
    <w:rsid w:val="00047AC8"/>
    <w:rsid w:val="00047B88"/>
    <w:rsid w:val="00047BA4"/>
    <w:rsid w:val="00047BA5"/>
    <w:rsid w:val="00047BBF"/>
    <w:rsid w:val="00047BE4"/>
    <w:rsid w:val="00047C14"/>
    <w:rsid w:val="00047C3F"/>
    <w:rsid w:val="00047CA5"/>
    <w:rsid w:val="00047CBF"/>
    <w:rsid w:val="00047D1D"/>
    <w:rsid w:val="00047D47"/>
    <w:rsid w:val="00047DAD"/>
    <w:rsid w:val="00047DBA"/>
    <w:rsid w:val="00047E2F"/>
    <w:rsid w:val="00047E5F"/>
    <w:rsid w:val="00047E85"/>
    <w:rsid w:val="00047E8A"/>
    <w:rsid w:val="00047E8B"/>
    <w:rsid w:val="00047E8F"/>
    <w:rsid w:val="00047EE2"/>
    <w:rsid w:val="00047F11"/>
    <w:rsid w:val="00047F2D"/>
    <w:rsid w:val="00047F61"/>
    <w:rsid w:val="00047F80"/>
    <w:rsid w:val="00047F82"/>
    <w:rsid w:val="00047F88"/>
    <w:rsid w:val="00047FCB"/>
    <w:rsid w:val="00047FDB"/>
    <w:rsid w:val="00047FFA"/>
    <w:rsid w:val="00050064"/>
    <w:rsid w:val="00050088"/>
    <w:rsid w:val="000500CC"/>
    <w:rsid w:val="000500CD"/>
    <w:rsid w:val="000500DE"/>
    <w:rsid w:val="00050107"/>
    <w:rsid w:val="00050146"/>
    <w:rsid w:val="0005018A"/>
    <w:rsid w:val="000501BC"/>
    <w:rsid w:val="00050238"/>
    <w:rsid w:val="00050254"/>
    <w:rsid w:val="0005025E"/>
    <w:rsid w:val="000502A0"/>
    <w:rsid w:val="000502AD"/>
    <w:rsid w:val="000502BF"/>
    <w:rsid w:val="000502C3"/>
    <w:rsid w:val="000502CC"/>
    <w:rsid w:val="0005033D"/>
    <w:rsid w:val="00050347"/>
    <w:rsid w:val="00050370"/>
    <w:rsid w:val="0005038A"/>
    <w:rsid w:val="000503AD"/>
    <w:rsid w:val="000503DB"/>
    <w:rsid w:val="0005041A"/>
    <w:rsid w:val="0005047C"/>
    <w:rsid w:val="000504B8"/>
    <w:rsid w:val="000504CC"/>
    <w:rsid w:val="0005058A"/>
    <w:rsid w:val="0005059C"/>
    <w:rsid w:val="000505B5"/>
    <w:rsid w:val="000505E0"/>
    <w:rsid w:val="00050615"/>
    <w:rsid w:val="00050631"/>
    <w:rsid w:val="00050667"/>
    <w:rsid w:val="00050670"/>
    <w:rsid w:val="000506F8"/>
    <w:rsid w:val="00050709"/>
    <w:rsid w:val="0005071F"/>
    <w:rsid w:val="00050720"/>
    <w:rsid w:val="0005073B"/>
    <w:rsid w:val="000507B4"/>
    <w:rsid w:val="000507C9"/>
    <w:rsid w:val="000507CA"/>
    <w:rsid w:val="000507F5"/>
    <w:rsid w:val="0005081D"/>
    <w:rsid w:val="0005083A"/>
    <w:rsid w:val="0005084C"/>
    <w:rsid w:val="00050886"/>
    <w:rsid w:val="00050890"/>
    <w:rsid w:val="000508E6"/>
    <w:rsid w:val="00050913"/>
    <w:rsid w:val="00050930"/>
    <w:rsid w:val="00050936"/>
    <w:rsid w:val="0005099B"/>
    <w:rsid w:val="000509B3"/>
    <w:rsid w:val="000509D6"/>
    <w:rsid w:val="00050A1D"/>
    <w:rsid w:val="00050A3E"/>
    <w:rsid w:val="00050A55"/>
    <w:rsid w:val="00050A68"/>
    <w:rsid w:val="00050A94"/>
    <w:rsid w:val="00050AAD"/>
    <w:rsid w:val="00050AB7"/>
    <w:rsid w:val="00050AB9"/>
    <w:rsid w:val="00050ABA"/>
    <w:rsid w:val="00050ACA"/>
    <w:rsid w:val="00050AE2"/>
    <w:rsid w:val="00050B05"/>
    <w:rsid w:val="00050B44"/>
    <w:rsid w:val="00050B5A"/>
    <w:rsid w:val="00050B68"/>
    <w:rsid w:val="00050B8C"/>
    <w:rsid w:val="00050BB5"/>
    <w:rsid w:val="00050BB6"/>
    <w:rsid w:val="00050BBD"/>
    <w:rsid w:val="00050BE0"/>
    <w:rsid w:val="00050CAE"/>
    <w:rsid w:val="00050CE8"/>
    <w:rsid w:val="00050D12"/>
    <w:rsid w:val="00050D20"/>
    <w:rsid w:val="00050D66"/>
    <w:rsid w:val="00050D8F"/>
    <w:rsid w:val="00050DA0"/>
    <w:rsid w:val="00050DEF"/>
    <w:rsid w:val="00050E0E"/>
    <w:rsid w:val="00050E4F"/>
    <w:rsid w:val="00050E56"/>
    <w:rsid w:val="00050E7D"/>
    <w:rsid w:val="00050E94"/>
    <w:rsid w:val="00050E9D"/>
    <w:rsid w:val="00050EC9"/>
    <w:rsid w:val="00050EDA"/>
    <w:rsid w:val="00050F06"/>
    <w:rsid w:val="00050F07"/>
    <w:rsid w:val="00050F21"/>
    <w:rsid w:val="00050F9F"/>
    <w:rsid w:val="00050FA8"/>
    <w:rsid w:val="00050FB3"/>
    <w:rsid w:val="00051060"/>
    <w:rsid w:val="0005109C"/>
    <w:rsid w:val="000510BE"/>
    <w:rsid w:val="000510FB"/>
    <w:rsid w:val="00051124"/>
    <w:rsid w:val="0005115E"/>
    <w:rsid w:val="00051183"/>
    <w:rsid w:val="0005119D"/>
    <w:rsid w:val="000511A3"/>
    <w:rsid w:val="000511AB"/>
    <w:rsid w:val="000511B3"/>
    <w:rsid w:val="000511B6"/>
    <w:rsid w:val="000511C0"/>
    <w:rsid w:val="00051246"/>
    <w:rsid w:val="00051257"/>
    <w:rsid w:val="0005126D"/>
    <w:rsid w:val="000512A4"/>
    <w:rsid w:val="000512A7"/>
    <w:rsid w:val="000512B6"/>
    <w:rsid w:val="000512C4"/>
    <w:rsid w:val="000513FE"/>
    <w:rsid w:val="0005144E"/>
    <w:rsid w:val="0005145F"/>
    <w:rsid w:val="000514D0"/>
    <w:rsid w:val="000514D6"/>
    <w:rsid w:val="00051510"/>
    <w:rsid w:val="00051536"/>
    <w:rsid w:val="00051538"/>
    <w:rsid w:val="00051560"/>
    <w:rsid w:val="0005158A"/>
    <w:rsid w:val="000515A2"/>
    <w:rsid w:val="000515CC"/>
    <w:rsid w:val="000515D0"/>
    <w:rsid w:val="00051626"/>
    <w:rsid w:val="0005165A"/>
    <w:rsid w:val="0005165F"/>
    <w:rsid w:val="0005168D"/>
    <w:rsid w:val="00051690"/>
    <w:rsid w:val="000516B1"/>
    <w:rsid w:val="000516CC"/>
    <w:rsid w:val="0005170E"/>
    <w:rsid w:val="00051710"/>
    <w:rsid w:val="0005172C"/>
    <w:rsid w:val="00051763"/>
    <w:rsid w:val="0005176C"/>
    <w:rsid w:val="00051795"/>
    <w:rsid w:val="000517FD"/>
    <w:rsid w:val="00051800"/>
    <w:rsid w:val="00051804"/>
    <w:rsid w:val="0005180E"/>
    <w:rsid w:val="00051814"/>
    <w:rsid w:val="00051869"/>
    <w:rsid w:val="00051871"/>
    <w:rsid w:val="00051894"/>
    <w:rsid w:val="0005189F"/>
    <w:rsid w:val="000518D1"/>
    <w:rsid w:val="000518E4"/>
    <w:rsid w:val="000518E6"/>
    <w:rsid w:val="000518EA"/>
    <w:rsid w:val="000518F8"/>
    <w:rsid w:val="00051910"/>
    <w:rsid w:val="00051920"/>
    <w:rsid w:val="0005192F"/>
    <w:rsid w:val="00051989"/>
    <w:rsid w:val="000519AA"/>
    <w:rsid w:val="000519F4"/>
    <w:rsid w:val="00051A07"/>
    <w:rsid w:val="00051A12"/>
    <w:rsid w:val="00051A53"/>
    <w:rsid w:val="00051A70"/>
    <w:rsid w:val="00051A7F"/>
    <w:rsid w:val="00051AC6"/>
    <w:rsid w:val="00051B01"/>
    <w:rsid w:val="00051B32"/>
    <w:rsid w:val="00051B37"/>
    <w:rsid w:val="00051B97"/>
    <w:rsid w:val="00051BE5"/>
    <w:rsid w:val="00051C70"/>
    <w:rsid w:val="00051C7A"/>
    <w:rsid w:val="00051D0A"/>
    <w:rsid w:val="00051D10"/>
    <w:rsid w:val="00051D54"/>
    <w:rsid w:val="00051D63"/>
    <w:rsid w:val="00051D6C"/>
    <w:rsid w:val="00051E0B"/>
    <w:rsid w:val="00051E75"/>
    <w:rsid w:val="00051EF5"/>
    <w:rsid w:val="00051EFC"/>
    <w:rsid w:val="00051F12"/>
    <w:rsid w:val="00051F2A"/>
    <w:rsid w:val="00051F89"/>
    <w:rsid w:val="00051FCB"/>
    <w:rsid w:val="00051FFC"/>
    <w:rsid w:val="00052013"/>
    <w:rsid w:val="00052016"/>
    <w:rsid w:val="00052049"/>
    <w:rsid w:val="0005204D"/>
    <w:rsid w:val="0005204E"/>
    <w:rsid w:val="00052076"/>
    <w:rsid w:val="00052079"/>
    <w:rsid w:val="000520EC"/>
    <w:rsid w:val="00052148"/>
    <w:rsid w:val="00052159"/>
    <w:rsid w:val="00052175"/>
    <w:rsid w:val="0005218E"/>
    <w:rsid w:val="000521C5"/>
    <w:rsid w:val="00052238"/>
    <w:rsid w:val="00052243"/>
    <w:rsid w:val="00052252"/>
    <w:rsid w:val="00052274"/>
    <w:rsid w:val="0005227D"/>
    <w:rsid w:val="00052286"/>
    <w:rsid w:val="00052291"/>
    <w:rsid w:val="000522F2"/>
    <w:rsid w:val="000522FB"/>
    <w:rsid w:val="0005239A"/>
    <w:rsid w:val="000523A4"/>
    <w:rsid w:val="000523C7"/>
    <w:rsid w:val="000523D4"/>
    <w:rsid w:val="000523E3"/>
    <w:rsid w:val="00052414"/>
    <w:rsid w:val="0005244D"/>
    <w:rsid w:val="00052470"/>
    <w:rsid w:val="00052476"/>
    <w:rsid w:val="00052485"/>
    <w:rsid w:val="00052498"/>
    <w:rsid w:val="000524BF"/>
    <w:rsid w:val="000524CF"/>
    <w:rsid w:val="000524DD"/>
    <w:rsid w:val="000524E0"/>
    <w:rsid w:val="000524EB"/>
    <w:rsid w:val="00052506"/>
    <w:rsid w:val="0005259B"/>
    <w:rsid w:val="000525D7"/>
    <w:rsid w:val="0005261C"/>
    <w:rsid w:val="00052627"/>
    <w:rsid w:val="00052681"/>
    <w:rsid w:val="00052732"/>
    <w:rsid w:val="00052733"/>
    <w:rsid w:val="00052739"/>
    <w:rsid w:val="000527A9"/>
    <w:rsid w:val="000527F6"/>
    <w:rsid w:val="00052819"/>
    <w:rsid w:val="00052825"/>
    <w:rsid w:val="00052835"/>
    <w:rsid w:val="0005283B"/>
    <w:rsid w:val="00052856"/>
    <w:rsid w:val="00052858"/>
    <w:rsid w:val="000528AE"/>
    <w:rsid w:val="000528EC"/>
    <w:rsid w:val="0005290D"/>
    <w:rsid w:val="0005291C"/>
    <w:rsid w:val="0005292E"/>
    <w:rsid w:val="00052976"/>
    <w:rsid w:val="00052993"/>
    <w:rsid w:val="000529B3"/>
    <w:rsid w:val="000529E6"/>
    <w:rsid w:val="000529EC"/>
    <w:rsid w:val="00052A06"/>
    <w:rsid w:val="00052A77"/>
    <w:rsid w:val="00052A97"/>
    <w:rsid w:val="00052AE0"/>
    <w:rsid w:val="00052B11"/>
    <w:rsid w:val="00052B2B"/>
    <w:rsid w:val="00052B43"/>
    <w:rsid w:val="00052B4B"/>
    <w:rsid w:val="00052B67"/>
    <w:rsid w:val="00052B80"/>
    <w:rsid w:val="00052C19"/>
    <w:rsid w:val="00052C28"/>
    <w:rsid w:val="00052C5D"/>
    <w:rsid w:val="00052C76"/>
    <w:rsid w:val="00052CF0"/>
    <w:rsid w:val="00052D48"/>
    <w:rsid w:val="00052D7A"/>
    <w:rsid w:val="00052D9B"/>
    <w:rsid w:val="00052DC9"/>
    <w:rsid w:val="00052DCC"/>
    <w:rsid w:val="00052DDF"/>
    <w:rsid w:val="00052DEF"/>
    <w:rsid w:val="00052E6E"/>
    <w:rsid w:val="00052F21"/>
    <w:rsid w:val="00052F5E"/>
    <w:rsid w:val="00052FB3"/>
    <w:rsid w:val="00052FB6"/>
    <w:rsid w:val="00053001"/>
    <w:rsid w:val="0005304F"/>
    <w:rsid w:val="00053065"/>
    <w:rsid w:val="0005309A"/>
    <w:rsid w:val="0005309D"/>
    <w:rsid w:val="000530C1"/>
    <w:rsid w:val="000530D0"/>
    <w:rsid w:val="000530D5"/>
    <w:rsid w:val="000530F0"/>
    <w:rsid w:val="00053120"/>
    <w:rsid w:val="00053139"/>
    <w:rsid w:val="00053140"/>
    <w:rsid w:val="00053144"/>
    <w:rsid w:val="00053150"/>
    <w:rsid w:val="00053184"/>
    <w:rsid w:val="0005318C"/>
    <w:rsid w:val="00053199"/>
    <w:rsid w:val="000531B4"/>
    <w:rsid w:val="000531E6"/>
    <w:rsid w:val="000531F8"/>
    <w:rsid w:val="00053203"/>
    <w:rsid w:val="0005321A"/>
    <w:rsid w:val="00053251"/>
    <w:rsid w:val="00053253"/>
    <w:rsid w:val="000532A6"/>
    <w:rsid w:val="000532C3"/>
    <w:rsid w:val="000532FB"/>
    <w:rsid w:val="00053336"/>
    <w:rsid w:val="0005333D"/>
    <w:rsid w:val="0005333E"/>
    <w:rsid w:val="00053388"/>
    <w:rsid w:val="0005344B"/>
    <w:rsid w:val="00053467"/>
    <w:rsid w:val="00053498"/>
    <w:rsid w:val="0005349C"/>
    <w:rsid w:val="000534B4"/>
    <w:rsid w:val="000534C2"/>
    <w:rsid w:val="000534C6"/>
    <w:rsid w:val="000534F9"/>
    <w:rsid w:val="0005351A"/>
    <w:rsid w:val="0005353A"/>
    <w:rsid w:val="0005353C"/>
    <w:rsid w:val="00053545"/>
    <w:rsid w:val="00053548"/>
    <w:rsid w:val="0005358C"/>
    <w:rsid w:val="00053593"/>
    <w:rsid w:val="000535B6"/>
    <w:rsid w:val="000535C6"/>
    <w:rsid w:val="000535D1"/>
    <w:rsid w:val="000535DD"/>
    <w:rsid w:val="0005362E"/>
    <w:rsid w:val="00053690"/>
    <w:rsid w:val="00053710"/>
    <w:rsid w:val="00053731"/>
    <w:rsid w:val="00053734"/>
    <w:rsid w:val="00053749"/>
    <w:rsid w:val="00053759"/>
    <w:rsid w:val="00053763"/>
    <w:rsid w:val="00053783"/>
    <w:rsid w:val="00053784"/>
    <w:rsid w:val="0005378B"/>
    <w:rsid w:val="000537D2"/>
    <w:rsid w:val="000537D5"/>
    <w:rsid w:val="000537E1"/>
    <w:rsid w:val="0005380B"/>
    <w:rsid w:val="00053881"/>
    <w:rsid w:val="00053895"/>
    <w:rsid w:val="000538CA"/>
    <w:rsid w:val="000538EF"/>
    <w:rsid w:val="000538F7"/>
    <w:rsid w:val="000538FF"/>
    <w:rsid w:val="00053907"/>
    <w:rsid w:val="00053935"/>
    <w:rsid w:val="0005393F"/>
    <w:rsid w:val="00053994"/>
    <w:rsid w:val="000539B4"/>
    <w:rsid w:val="000539CC"/>
    <w:rsid w:val="000539CD"/>
    <w:rsid w:val="000539D5"/>
    <w:rsid w:val="000539EF"/>
    <w:rsid w:val="00053A0B"/>
    <w:rsid w:val="00053A20"/>
    <w:rsid w:val="00053A39"/>
    <w:rsid w:val="00053A5A"/>
    <w:rsid w:val="00053A76"/>
    <w:rsid w:val="00053A7D"/>
    <w:rsid w:val="00053A82"/>
    <w:rsid w:val="00053AB4"/>
    <w:rsid w:val="00053ABB"/>
    <w:rsid w:val="00053AC0"/>
    <w:rsid w:val="00053AF6"/>
    <w:rsid w:val="00053B04"/>
    <w:rsid w:val="00053B13"/>
    <w:rsid w:val="00053B2C"/>
    <w:rsid w:val="00053B35"/>
    <w:rsid w:val="00053B51"/>
    <w:rsid w:val="00053B67"/>
    <w:rsid w:val="00053B8C"/>
    <w:rsid w:val="00053B9A"/>
    <w:rsid w:val="00053BD6"/>
    <w:rsid w:val="00053C34"/>
    <w:rsid w:val="00053C4F"/>
    <w:rsid w:val="00053C57"/>
    <w:rsid w:val="00053CA8"/>
    <w:rsid w:val="00053CB3"/>
    <w:rsid w:val="00053CC0"/>
    <w:rsid w:val="00053D2E"/>
    <w:rsid w:val="00053D67"/>
    <w:rsid w:val="00053D92"/>
    <w:rsid w:val="00053DBB"/>
    <w:rsid w:val="00053DC0"/>
    <w:rsid w:val="00053DF6"/>
    <w:rsid w:val="00053E36"/>
    <w:rsid w:val="00053E3B"/>
    <w:rsid w:val="00053E4C"/>
    <w:rsid w:val="00053E75"/>
    <w:rsid w:val="00053E99"/>
    <w:rsid w:val="00053EA7"/>
    <w:rsid w:val="00053EA8"/>
    <w:rsid w:val="00053EB5"/>
    <w:rsid w:val="00053ED6"/>
    <w:rsid w:val="00053EF0"/>
    <w:rsid w:val="00053F11"/>
    <w:rsid w:val="00053F12"/>
    <w:rsid w:val="00053F1C"/>
    <w:rsid w:val="00053F62"/>
    <w:rsid w:val="00053F72"/>
    <w:rsid w:val="00053F7B"/>
    <w:rsid w:val="00053FB9"/>
    <w:rsid w:val="00053FC7"/>
    <w:rsid w:val="00053FDD"/>
    <w:rsid w:val="00054021"/>
    <w:rsid w:val="00054027"/>
    <w:rsid w:val="00054028"/>
    <w:rsid w:val="00054044"/>
    <w:rsid w:val="00054072"/>
    <w:rsid w:val="00054079"/>
    <w:rsid w:val="00054086"/>
    <w:rsid w:val="000540A3"/>
    <w:rsid w:val="000540A5"/>
    <w:rsid w:val="000540DE"/>
    <w:rsid w:val="00054124"/>
    <w:rsid w:val="000541C8"/>
    <w:rsid w:val="000541F9"/>
    <w:rsid w:val="000541FE"/>
    <w:rsid w:val="00054208"/>
    <w:rsid w:val="00054247"/>
    <w:rsid w:val="0005428B"/>
    <w:rsid w:val="0005429D"/>
    <w:rsid w:val="000542A3"/>
    <w:rsid w:val="000542B3"/>
    <w:rsid w:val="000542F0"/>
    <w:rsid w:val="000542FD"/>
    <w:rsid w:val="00054307"/>
    <w:rsid w:val="0005434F"/>
    <w:rsid w:val="00054359"/>
    <w:rsid w:val="00054376"/>
    <w:rsid w:val="000543C7"/>
    <w:rsid w:val="00054401"/>
    <w:rsid w:val="0005440C"/>
    <w:rsid w:val="00054443"/>
    <w:rsid w:val="0005444A"/>
    <w:rsid w:val="0005447B"/>
    <w:rsid w:val="000544D2"/>
    <w:rsid w:val="000544DA"/>
    <w:rsid w:val="000544EF"/>
    <w:rsid w:val="000544FF"/>
    <w:rsid w:val="00054532"/>
    <w:rsid w:val="00054536"/>
    <w:rsid w:val="00054571"/>
    <w:rsid w:val="00054598"/>
    <w:rsid w:val="000545BB"/>
    <w:rsid w:val="0005463B"/>
    <w:rsid w:val="00054640"/>
    <w:rsid w:val="00054667"/>
    <w:rsid w:val="000546A5"/>
    <w:rsid w:val="000546BC"/>
    <w:rsid w:val="000546D2"/>
    <w:rsid w:val="000546FE"/>
    <w:rsid w:val="00054727"/>
    <w:rsid w:val="00054735"/>
    <w:rsid w:val="0005474C"/>
    <w:rsid w:val="00054754"/>
    <w:rsid w:val="00054762"/>
    <w:rsid w:val="00054765"/>
    <w:rsid w:val="0005476E"/>
    <w:rsid w:val="00054779"/>
    <w:rsid w:val="0005479B"/>
    <w:rsid w:val="000547DC"/>
    <w:rsid w:val="00054800"/>
    <w:rsid w:val="00054809"/>
    <w:rsid w:val="00054832"/>
    <w:rsid w:val="00054835"/>
    <w:rsid w:val="00054837"/>
    <w:rsid w:val="0005484E"/>
    <w:rsid w:val="00054855"/>
    <w:rsid w:val="000548C9"/>
    <w:rsid w:val="000548F2"/>
    <w:rsid w:val="000548F9"/>
    <w:rsid w:val="00054981"/>
    <w:rsid w:val="00054986"/>
    <w:rsid w:val="00054994"/>
    <w:rsid w:val="000549A2"/>
    <w:rsid w:val="000549AE"/>
    <w:rsid w:val="000549D0"/>
    <w:rsid w:val="000549F9"/>
    <w:rsid w:val="00054A1B"/>
    <w:rsid w:val="00054A65"/>
    <w:rsid w:val="00054AD1"/>
    <w:rsid w:val="00054B1E"/>
    <w:rsid w:val="00054B37"/>
    <w:rsid w:val="00054B9A"/>
    <w:rsid w:val="00054BAC"/>
    <w:rsid w:val="00054BCA"/>
    <w:rsid w:val="00054BCF"/>
    <w:rsid w:val="00054C25"/>
    <w:rsid w:val="00054C7D"/>
    <w:rsid w:val="00054CB8"/>
    <w:rsid w:val="00054CC1"/>
    <w:rsid w:val="00054CC6"/>
    <w:rsid w:val="00054CE7"/>
    <w:rsid w:val="00054D0F"/>
    <w:rsid w:val="00054D1B"/>
    <w:rsid w:val="00054D1C"/>
    <w:rsid w:val="00054D72"/>
    <w:rsid w:val="00054DE6"/>
    <w:rsid w:val="00054DEA"/>
    <w:rsid w:val="00054E07"/>
    <w:rsid w:val="00054E2E"/>
    <w:rsid w:val="00054E40"/>
    <w:rsid w:val="00054E85"/>
    <w:rsid w:val="00054E8F"/>
    <w:rsid w:val="00054E94"/>
    <w:rsid w:val="00054EC4"/>
    <w:rsid w:val="00054F20"/>
    <w:rsid w:val="00054F73"/>
    <w:rsid w:val="00054FA2"/>
    <w:rsid w:val="00054FAB"/>
    <w:rsid w:val="00054FC1"/>
    <w:rsid w:val="00054FCA"/>
    <w:rsid w:val="00055003"/>
    <w:rsid w:val="00055010"/>
    <w:rsid w:val="0005502F"/>
    <w:rsid w:val="00055067"/>
    <w:rsid w:val="0005506B"/>
    <w:rsid w:val="000550BE"/>
    <w:rsid w:val="000550E5"/>
    <w:rsid w:val="000550FB"/>
    <w:rsid w:val="0005512E"/>
    <w:rsid w:val="00055143"/>
    <w:rsid w:val="0005514A"/>
    <w:rsid w:val="00055175"/>
    <w:rsid w:val="000551B8"/>
    <w:rsid w:val="000551DC"/>
    <w:rsid w:val="000551E4"/>
    <w:rsid w:val="00055221"/>
    <w:rsid w:val="00055232"/>
    <w:rsid w:val="0005527A"/>
    <w:rsid w:val="0005531F"/>
    <w:rsid w:val="00055320"/>
    <w:rsid w:val="0005535F"/>
    <w:rsid w:val="00055361"/>
    <w:rsid w:val="0005536E"/>
    <w:rsid w:val="0005537C"/>
    <w:rsid w:val="00055387"/>
    <w:rsid w:val="000553F4"/>
    <w:rsid w:val="00055427"/>
    <w:rsid w:val="00055434"/>
    <w:rsid w:val="00055458"/>
    <w:rsid w:val="000554D4"/>
    <w:rsid w:val="0005553E"/>
    <w:rsid w:val="0005554F"/>
    <w:rsid w:val="000555AB"/>
    <w:rsid w:val="0005560A"/>
    <w:rsid w:val="0005561B"/>
    <w:rsid w:val="00055623"/>
    <w:rsid w:val="0005562B"/>
    <w:rsid w:val="0005563F"/>
    <w:rsid w:val="0005569C"/>
    <w:rsid w:val="000556B8"/>
    <w:rsid w:val="000556C3"/>
    <w:rsid w:val="00055703"/>
    <w:rsid w:val="00055727"/>
    <w:rsid w:val="000557A0"/>
    <w:rsid w:val="000557BF"/>
    <w:rsid w:val="000557F2"/>
    <w:rsid w:val="00055809"/>
    <w:rsid w:val="00055811"/>
    <w:rsid w:val="00055821"/>
    <w:rsid w:val="00055836"/>
    <w:rsid w:val="0005584F"/>
    <w:rsid w:val="0005586D"/>
    <w:rsid w:val="0005588D"/>
    <w:rsid w:val="00055892"/>
    <w:rsid w:val="000558A6"/>
    <w:rsid w:val="000558EB"/>
    <w:rsid w:val="00055950"/>
    <w:rsid w:val="0005595F"/>
    <w:rsid w:val="0005597D"/>
    <w:rsid w:val="000559CB"/>
    <w:rsid w:val="000559DE"/>
    <w:rsid w:val="00055A1F"/>
    <w:rsid w:val="00055A26"/>
    <w:rsid w:val="00055A43"/>
    <w:rsid w:val="00055A4D"/>
    <w:rsid w:val="00055A70"/>
    <w:rsid w:val="00055A8F"/>
    <w:rsid w:val="00055AF3"/>
    <w:rsid w:val="00055B73"/>
    <w:rsid w:val="00055B8D"/>
    <w:rsid w:val="00055BBC"/>
    <w:rsid w:val="00055BE6"/>
    <w:rsid w:val="00055BE8"/>
    <w:rsid w:val="00055C7B"/>
    <w:rsid w:val="00055CC2"/>
    <w:rsid w:val="00055D7A"/>
    <w:rsid w:val="00055DA0"/>
    <w:rsid w:val="00055DA1"/>
    <w:rsid w:val="00055DA9"/>
    <w:rsid w:val="00055DBF"/>
    <w:rsid w:val="00055DFE"/>
    <w:rsid w:val="00055E4A"/>
    <w:rsid w:val="00055E4F"/>
    <w:rsid w:val="00055E59"/>
    <w:rsid w:val="00055E60"/>
    <w:rsid w:val="00055E64"/>
    <w:rsid w:val="00055E72"/>
    <w:rsid w:val="00055E76"/>
    <w:rsid w:val="00055ED5"/>
    <w:rsid w:val="00055EFF"/>
    <w:rsid w:val="00055F01"/>
    <w:rsid w:val="00055F1D"/>
    <w:rsid w:val="00055F1F"/>
    <w:rsid w:val="00055F57"/>
    <w:rsid w:val="00055F59"/>
    <w:rsid w:val="00055F62"/>
    <w:rsid w:val="00055F6D"/>
    <w:rsid w:val="00055F7D"/>
    <w:rsid w:val="00055F82"/>
    <w:rsid w:val="00055F8C"/>
    <w:rsid w:val="00055F99"/>
    <w:rsid w:val="00055FA7"/>
    <w:rsid w:val="00055FB5"/>
    <w:rsid w:val="00055FC8"/>
    <w:rsid w:val="00055FDF"/>
    <w:rsid w:val="000560C1"/>
    <w:rsid w:val="00056130"/>
    <w:rsid w:val="00056212"/>
    <w:rsid w:val="00056224"/>
    <w:rsid w:val="0005623F"/>
    <w:rsid w:val="00056259"/>
    <w:rsid w:val="00056291"/>
    <w:rsid w:val="0005629E"/>
    <w:rsid w:val="000562C5"/>
    <w:rsid w:val="000562CD"/>
    <w:rsid w:val="0005632F"/>
    <w:rsid w:val="00056354"/>
    <w:rsid w:val="00056386"/>
    <w:rsid w:val="000563DE"/>
    <w:rsid w:val="0005641B"/>
    <w:rsid w:val="00056460"/>
    <w:rsid w:val="0005647F"/>
    <w:rsid w:val="000564C8"/>
    <w:rsid w:val="000564D1"/>
    <w:rsid w:val="000564EE"/>
    <w:rsid w:val="0005659E"/>
    <w:rsid w:val="000565AE"/>
    <w:rsid w:val="00056604"/>
    <w:rsid w:val="0005660F"/>
    <w:rsid w:val="0005661B"/>
    <w:rsid w:val="0005666F"/>
    <w:rsid w:val="00056675"/>
    <w:rsid w:val="00056678"/>
    <w:rsid w:val="00056686"/>
    <w:rsid w:val="00056696"/>
    <w:rsid w:val="000566AA"/>
    <w:rsid w:val="000566B0"/>
    <w:rsid w:val="000566B4"/>
    <w:rsid w:val="0005670D"/>
    <w:rsid w:val="00056711"/>
    <w:rsid w:val="00056760"/>
    <w:rsid w:val="000567E5"/>
    <w:rsid w:val="0005680A"/>
    <w:rsid w:val="00056862"/>
    <w:rsid w:val="0005699B"/>
    <w:rsid w:val="000569B0"/>
    <w:rsid w:val="000569C6"/>
    <w:rsid w:val="000569CB"/>
    <w:rsid w:val="000569D8"/>
    <w:rsid w:val="00056A00"/>
    <w:rsid w:val="00056A2C"/>
    <w:rsid w:val="00056A46"/>
    <w:rsid w:val="00056A6C"/>
    <w:rsid w:val="00056ABC"/>
    <w:rsid w:val="00056B18"/>
    <w:rsid w:val="00056B2B"/>
    <w:rsid w:val="00056B46"/>
    <w:rsid w:val="00056B61"/>
    <w:rsid w:val="00056B86"/>
    <w:rsid w:val="00056B9B"/>
    <w:rsid w:val="00056BA9"/>
    <w:rsid w:val="00056BEB"/>
    <w:rsid w:val="00056BEF"/>
    <w:rsid w:val="00056BF2"/>
    <w:rsid w:val="00056C1C"/>
    <w:rsid w:val="00056C29"/>
    <w:rsid w:val="00056C32"/>
    <w:rsid w:val="00056C4D"/>
    <w:rsid w:val="00056C91"/>
    <w:rsid w:val="00056CA1"/>
    <w:rsid w:val="00056CB9"/>
    <w:rsid w:val="00056CDC"/>
    <w:rsid w:val="00056D34"/>
    <w:rsid w:val="00056D40"/>
    <w:rsid w:val="00056D59"/>
    <w:rsid w:val="00056DA7"/>
    <w:rsid w:val="00056DB1"/>
    <w:rsid w:val="00056DC3"/>
    <w:rsid w:val="00056DC6"/>
    <w:rsid w:val="00056E59"/>
    <w:rsid w:val="00056E6E"/>
    <w:rsid w:val="00056E7F"/>
    <w:rsid w:val="00056E89"/>
    <w:rsid w:val="00056F10"/>
    <w:rsid w:val="00056F25"/>
    <w:rsid w:val="00056F32"/>
    <w:rsid w:val="00056F5D"/>
    <w:rsid w:val="00056F70"/>
    <w:rsid w:val="00056F75"/>
    <w:rsid w:val="00056F89"/>
    <w:rsid w:val="00056FFA"/>
    <w:rsid w:val="0005700F"/>
    <w:rsid w:val="00057018"/>
    <w:rsid w:val="00057059"/>
    <w:rsid w:val="0005705A"/>
    <w:rsid w:val="0005709E"/>
    <w:rsid w:val="000570AC"/>
    <w:rsid w:val="000570D1"/>
    <w:rsid w:val="000570D6"/>
    <w:rsid w:val="000570F3"/>
    <w:rsid w:val="000570FB"/>
    <w:rsid w:val="0005717C"/>
    <w:rsid w:val="0005719A"/>
    <w:rsid w:val="000571A3"/>
    <w:rsid w:val="000571CE"/>
    <w:rsid w:val="000571E2"/>
    <w:rsid w:val="000571F0"/>
    <w:rsid w:val="00057228"/>
    <w:rsid w:val="00057233"/>
    <w:rsid w:val="00057249"/>
    <w:rsid w:val="0005724E"/>
    <w:rsid w:val="00057267"/>
    <w:rsid w:val="0005726D"/>
    <w:rsid w:val="00057289"/>
    <w:rsid w:val="000572A4"/>
    <w:rsid w:val="000572B5"/>
    <w:rsid w:val="000572CE"/>
    <w:rsid w:val="000572D7"/>
    <w:rsid w:val="0005730F"/>
    <w:rsid w:val="0005732D"/>
    <w:rsid w:val="00057330"/>
    <w:rsid w:val="00057336"/>
    <w:rsid w:val="0005736B"/>
    <w:rsid w:val="000573AA"/>
    <w:rsid w:val="000573C2"/>
    <w:rsid w:val="000573EB"/>
    <w:rsid w:val="00057423"/>
    <w:rsid w:val="0005747A"/>
    <w:rsid w:val="000574AD"/>
    <w:rsid w:val="000574B8"/>
    <w:rsid w:val="000574C3"/>
    <w:rsid w:val="000574F1"/>
    <w:rsid w:val="000574F8"/>
    <w:rsid w:val="000574FA"/>
    <w:rsid w:val="00057524"/>
    <w:rsid w:val="0005752A"/>
    <w:rsid w:val="0005753B"/>
    <w:rsid w:val="0005753E"/>
    <w:rsid w:val="00057550"/>
    <w:rsid w:val="00057565"/>
    <w:rsid w:val="00057566"/>
    <w:rsid w:val="000575C7"/>
    <w:rsid w:val="000575D8"/>
    <w:rsid w:val="000575E4"/>
    <w:rsid w:val="000575E5"/>
    <w:rsid w:val="000575F1"/>
    <w:rsid w:val="00057647"/>
    <w:rsid w:val="0005765D"/>
    <w:rsid w:val="00057676"/>
    <w:rsid w:val="000576BD"/>
    <w:rsid w:val="000576BE"/>
    <w:rsid w:val="000576D4"/>
    <w:rsid w:val="000576F4"/>
    <w:rsid w:val="000576F9"/>
    <w:rsid w:val="00057702"/>
    <w:rsid w:val="00057733"/>
    <w:rsid w:val="0005773D"/>
    <w:rsid w:val="00057797"/>
    <w:rsid w:val="0005779A"/>
    <w:rsid w:val="000577E8"/>
    <w:rsid w:val="00057815"/>
    <w:rsid w:val="00057843"/>
    <w:rsid w:val="00057864"/>
    <w:rsid w:val="000578A9"/>
    <w:rsid w:val="000578AC"/>
    <w:rsid w:val="00057909"/>
    <w:rsid w:val="0005790B"/>
    <w:rsid w:val="0005791A"/>
    <w:rsid w:val="00057920"/>
    <w:rsid w:val="0005793F"/>
    <w:rsid w:val="00057947"/>
    <w:rsid w:val="00057967"/>
    <w:rsid w:val="00057995"/>
    <w:rsid w:val="000579A2"/>
    <w:rsid w:val="000579AD"/>
    <w:rsid w:val="000579B6"/>
    <w:rsid w:val="000579D6"/>
    <w:rsid w:val="000579E5"/>
    <w:rsid w:val="000579F0"/>
    <w:rsid w:val="00057A57"/>
    <w:rsid w:val="00057A7F"/>
    <w:rsid w:val="00057A8D"/>
    <w:rsid w:val="00057A9D"/>
    <w:rsid w:val="00057AA6"/>
    <w:rsid w:val="00057AD6"/>
    <w:rsid w:val="00057AE0"/>
    <w:rsid w:val="00057B01"/>
    <w:rsid w:val="00057B4E"/>
    <w:rsid w:val="00057B67"/>
    <w:rsid w:val="00057B81"/>
    <w:rsid w:val="00057B89"/>
    <w:rsid w:val="00057BA5"/>
    <w:rsid w:val="00057BB3"/>
    <w:rsid w:val="00057BBA"/>
    <w:rsid w:val="00057BE4"/>
    <w:rsid w:val="00057C69"/>
    <w:rsid w:val="00057C76"/>
    <w:rsid w:val="00057CC4"/>
    <w:rsid w:val="00057D11"/>
    <w:rsid w:val="00057D1C"/>
    <w:rsid w:val="00057D48"/>
    <w:rsid w:val="00057D7F"/>
    <w:rsid w:val="00057DA6"/>
    <w:rsid w:val="00057DA7"/>
    <w:rsid w:val="00057DA8"/>
    <w:rsid w:val="00057DBD"/>
    <w:rsid w:val="00057DEF"/>
    <w:rsid w:val="00057DFA"/>
    <w:rsid w:val="00057E03"/>
    <w:rsid w:val="00057E4E"/>
    <w:rsid w:val="00057E7B"/>
    <w:rsid w:val="00057E8B"/>
    <w:rsid w:val="00057EA9"/>
    <w:rsid w:val="00057EB2"/>
    <w:rsid w:val="00057EDA"/>
    <w:rsid w:val="00057F0E"/>
    <w:rsid w:val="00057F11"/>
    <w:rsid w:val="00057F3C"/>
    <w:rsid w:val="00057FA1"/>
    <w:rsid w:val="00057FB9"/>
    <w:rsid w:val="00057FD1"/>
    <w:rsid w:val="00057FFC"/>
    <w:rsid w:val="00060015"/>
    <w:rsid w:val="0006003D"/>
    <w:rsid w:val="0006008C"/>
    <w:rsid w:val="000600CE"/>
    <w:rsid w:val="000600D4"/>
    <w:rsid w:val="000600DC"/>
    <w:rsid w:val="000600E3"/>
    <w:rsid w:val="0006013C"/>
    <w:rsid w:val="0006017E"/>
    <w:rsid w:val="0006018C"/>
    <w:rsid w:val="000601A2"/>
    <w:rsid w:val="000601AB"/>
    <w:rsid w:val="000601B2"/>
    <w:rsid w:val="000601BB"/>
    <w:rsid w:val="00060208"/>
    <w:rsid w:val="00060261"/>
    <w:rsid w:val="0006026D"/>
    <w:rsid w:val="000602BA"/>
    <w:rsid w:val="000602CA"/>
    <w:rsid w:val="000602F9"/>
    <w:rsid w:val="0006030C"/>
    <w:rsid w:val="000603A5"/>
    <w:rsid w:val="000603E2"/>
    <w:rsid w:val="000603F0"/>
    <w:rsid w:val="000603F2"/>
    <w:rsid w:val="00060410"/>
    <w:rsid w:val="00060413"/>
    <w:rsid w:val="00060464"/>
    <w:rsid w:val="00060477"/>
    <w:rsid w:val="000604A9"/>
    <w:rsid w:val="000604D6"/>
    <w:rsid w:val="00060511"/>
    <w:rsid w:val="00060533"/>
    <w:rsid w:val="00060550"/>
    <w:rsid w:val="000605A9"/>
    <w:rsid w:val="000605B5"/>
    <w:rsid w:val="000605D8"/>
    <w:rsid w:val="000605E1"/>
    <w:rsid w:val="000605EB"/>
    <w:rsid w:val="0006062D"/>
    <w:rsid w:val="00060635"/>
    <w:rsid w:val="0006066E"/>
    <w:rsid w:val="000606B3"/>
    <w:rsid w:val="000606BA"/>
    <w:rsid w:val="000606D8"/>
    <w:rsid w:val="000606EF"/>
    <w:rsid w:val="00060710"/>
    <w:rsid w:val="0006071A"/>
    <w:rsid w:val="00060758"/>
    <w:rsid w:val="00060761"/>
    <w:rsid w:val="00060789"/>
    <w:rsid w:val="00060796"/>
    <w:rsid w:val="000607BF"/>
    <w:rsid w:val="00060812"/>
    <w:rsid w:val="0006081C"/>
    <w:rsid w:val="000608D9"/>
    <w:rsid w:val="00060921"/>
    <w:rsid w:val="000609C6"/>
    <w:rsid w:val="000609F8"/>
    <w:rsid w:val="00060A1C"/>
    <w:rsid w:val="00060A5C"/>
    <w:rsid w:val="00060A7D"/>
    <w:rsid w:val="00060A80"/>
    <w:rsid w:val="00060AB5"/>
    <w:rsid w:val="00060ADB"/>
    <w:rsid w:val="00060B0D"/>
    <w:rsid w:val="00060B0E"/>
    <w:rsid w:val="00060B2F"/>
    <w:rsid w:val="00060B84"/>
    <w:rsid w:val="00060B8E"/>
    <w:rsid w:val="00060BC8"/>
    <w:rsid w:val="00060BCA"/>
    <w:rsid w:val="00060BDD"/>
    <w:rsid w:val="00060BEF"/>
    <w:rsid w:val="00060C15"/>
    <w:rsid w:val="00060C1B"/>
    <w:rsid w:val="00060C21"/>
    <w:rsid w:val="00060C3C"/>
    <w:rsid w:val="00060C75"/>
    <w:rsid w:val="00060CF8"/>
    <w:rsid w:val="00060D56"/>
    <w:rsid w:val="00060D75"/>
    <w:rsid w:val="00060D8C"/>
    <w:rsid w:val="00060DA5"/>
    <w:rsid w:val="00060DF3"/>
    <w:rsid w:val="00060E0E"/>
    <w:rsid w:val="00060E10"/>
    <w:rsid w:val="00060E21"/>
    <w:rsid w:val="00060E6D"/>
    <w:rsid w:val="00060E7F"/>
    <w:rsid w:val="00060ECE"/>
    <w:rsid w:val="00060ED1"/>
    <w:rsid w:val="00060EF7"/>
    <w:rsid w:val="00060F0D"/>
    <w:rsid w:val="00060F18"/>
    <w:rsid w:val="00060F55"/>
    <w:rsid w:val="00061027"/>
    <w:rsid w:val="00061037"/>
    <w:rsid w:val="0006104C"/>
    <w:rsid w:val="00061058"/>
    <w:rsid w:val="00061084"/>
    <w:rsid w:val="00061086"/>
    <w:rsid w:val="000610A9"/>
    <w:rsid w:val="000610C8"/>
    <w:rsid w:val="000610E0"/>
    <w:rsid w:val="000610E2"/>
    <w:rsid w:val="0006110F"/>
    <w:rsid w:val="00061148"/>
    <w:rsid w:val="0006115E"/>
    <w:rsid w:val="000611C8"/>
    <w:rsid w:val="000611C9"/>
    <w:rsid w:val="000611CC"/>
    <w:rsid w:val="000611DA"/>
    <w:rsid w:val="00061240"/>
    <w:rsid w:val="0006127B"/>
    <w:rsid w:val="000612A2"/>
    <w:rsid w:val="000612DA"/>
    <w:rsid w:val="000612DE"/>
    <w:rsid w:val="000612EC"/>
    <w:rsid w:val="000612F1"/>
    <w:rsid w:val="000612FB"/>
    <w:rsid w:val="00061311"/>
    <w:rsid w:val="000613B9"/>
    <w:rsid w:val="000613D6"/>
    <w:rsid w:val="000613D8"/>
    <w:rsid w:val="000613F4"/>
    <w:rsid w:val="00061403"/>
    <w:rsid w:val="00061460"/>
    <w:rsid w:val="00061473"/>
    <w:rsid w:val="000614AA"/>
    <w:rsid w:val="000614FD"/>
    <w:rsid w:val="00061508"/>
    <w:rsid w:val="0006153D"/>
    <w:rsid w:val="00061541"/>
    <w:rsid w:val="0006155C"/>
    <w:rsid w:val="00061571"/>
    <w:rsid w:val="000615AA"/>
    <w:rsid w:val="000615B8"/>
    <w:rsid w:val="00061602"/>
    <w:rsid w:val="00061603"/>
    <w:rsid w:val="00061606"/>
    <w:rsid w:val="00061613"/>
    <w:rsid w:val="00061653"/>
    <w:rsid w:val="00061655"/>
    <w:rsid w:val="00061697"/>
    <w:rsid w:val="0006169D"/>
    <w:rsid w:val="000616AB"/>
    <w:rsid w:val="000616BD"/>
    <w:rsid w:val="000616D5"/>
    <w:rsid w:val="000616FA"/>
    <w:rsid w:val="00061727"/>
    <w:rsid w:val="0006175C"/>
    <w:rsid w:val="00061768"/>
    <w:rsid w:val="00061772"/>
    <w:rsid w:val="000617AD"/>
    <w:rsid w:val="000617DD"/>
    <w:rsid w:val="0006184A"/>
    <w:rsid w:val="00061864"/>
    <w:rsid w:val="0006189F"/>
    <w:rsid w:val="000618E9"/>
    <w:rsid w:val="00061920"/>
    <w:rsid w:val="00061939"/>
    <w:rsid w:val="0006195C"/>
    <w:rsid w:val="00061961"/>
    <w:rsid w:val="00061972"/>
    <w:rsid w:val="000619BD"/>
    <w:rsid w:val="000619E3"/>
    <w:rsid w:val="000619FD"/>
    <w:rsid w:val="00061A60"/>
    <w:rsid w:val="00061A84"/>
    <w:rsid w:val="00061A89"/>
    <w:rsid w:val="00061A92"/>
    <w:rsid w:val="00061ABA"/>
    <w:rsid w:val="00061AD4"/>
    <w:rsid w:val="00061AD5"/>
    <w:rsid w:val="00061B22"/>
    <w:rsid w:val="00061B26"/>
    <w:rsid w:val="00061B41"/>
    <w:rsid w:val="00061B47"/>
    <w:rsid w:val="00061B4D"/>
    <w:rsid w:val="00061B5A"/>
    <w:rsid w:val="00061B64"/>
    <w:rsid w:val="00061B6E"/>
    <w:rsid w:val="00061BA3"/>
    <w:rsid w:val="00061BD6"/>
    <w:rsid w:val="00061C0F"/>
    <w:rsid w:val="00061C22"/>
    <w:rsid w:val="00061C3C"/>
    <w:rsid w:val="00061C65"/>
    <w:rsid w:val="00061C7D"/>
    <w:rsid w:val="00061D1F"/>
    <w:rsid w:val="00061D3F"/>
    <w:rsid w:val="00061D59"/>
    <w:rsid w:val="00061D5A"/>
    <w:rsid w:val="00061D5F"/>
    <w:rsid w:val="00061DAE"/>
    <w:rsid w:val="00061DBA"/>
    <w:rsid w:val="00061DCD"/>
    <w:rsid w:val="00061DEE"/>
    <w:rsid w:val="00061E13"/>
    <w:rsid w:val="00061E80"/>
    <w:rsid w:val="00061ED6"/>
    <w:rsid w:val="00061ED9"/>
    <w:rsid w:val="00061EEA"/>
    <w:rsid w:val="00061EF5"/>
    <w:rsid w:val="00061F2F"/>
    <w:rsid w:val="00061F49"/>
    <w:rsid w:val="00061F80"/>
    <w:rsid w:val="00062004"/>
    <w:rsid w:val="0006200F"/>
    <w:rsid w:val="00062014"/>
    <w:rsid w:val="0006205C"/>
    <w:rsid w:val="000620A7"/>
    <w:rsid w:val="000620B0"/>
    <w:rsid w:val="000620BB"/>
    <w:rsid w:val="000620DA"/>
    <w:rsid w:val="000620E3"/>
    <w:rsid w:val="000620FB"/>
    <w:rsid w:val="00062146"/>
    <w:rsid w:val="00062197"/>
    <w:rsid w:val="000621AE"/>
    <w:rsid w:val="000621BA"/>
    <w:rsid w:val="00062202"/>
    <w:rsid w:val="0006222B"/>
    <w:rsid w:val="0006227E"/>
    <w:rsid w:val="00062294"/>
    <w:rsid w:val="000622B3"/>
    <w:rsid w:val="000622B5"/>
    <w:rsid w:val="000622D1"/>
    <w:rsid w:val="00062304"/>
    <w:rsid w:val="00062318"/>
    <w:rsid w:val="0006231C"/>
    <w:rsid w:val="0006232B"/>
    <w:rsid w:val="00062340"/>
    <w:rsid w:val="000623BF"/>
    <w:rsid w:val="000623C4"/>
    <w:rsid w:val="00062403"/>
    <w:rsid w:val="0006240B"/>
    <w:rsid w:val="00062429"/>
    <w:rsid w:val="0006243B"/>
    <w:rsid w:val="000624AA"/>
    <w:rsid w:val="000624B0"/>
    <w:rsid w:val="000624D4"/>
    <w:rsid w:val="000624DE"/>
    <w:rsid w:val="000624E9"/>
    <w:rsid w:val="00062502"/>
    <w:rsid w:val="00062509"/>
    <w:rsid w:val="0006252C"/>
    <w:rsid w:val="00062553"/>
    <w:rsid w:val="0006255C"/>
    <w:rsid w:val="00062571"/>
    <w:rsid w:val="00062573"/>
    <w:rsid w:val="0006257F"/>
    <w:rsid w:val="00062582"/>
    <w:rsid w:val="000625AE"/>
    <w:rsid w:val="00062623"/>
    <w:rsid w:val="00062630"/>
    <w:rsid w:val="00062634"/>
    <w:rsid w:val="0006265E"/>
    <w:rsid w:val="00062664"/>
    <w:rsid w:val="00062689"/>
    <w:rsid w:val="000626EB"/>
    <w:rsid w:val="000626FC"/>
    <w:rsid w:val="000626FD"/>
    <w:rsid w:val="0006271B"/>
    <w:rsid w:val="00062781"/>
    <w:rsid w:val="000627A7"/>
    <w:rsid w:val="000627CB"/>
    <w:rsid w:val="000627FC"/>
    <w:rsid w:val="00062820"/>
    <w:rsid w:val="00062868"/>
    <w:rsid w:val="00062898"/>
    <w:rsid w:val="000628BD"/>
    <w:rsid w:val="000628CD"/>
    <w:rsid w:val="00062920"/>
    <w:rsid w:val="00062934"/>
    <w:rsid w:val="00062950"/>
    <w:rsid w:val="00062961"/>
    <w:rsid w:val="000629A4"/>
    <w:rsid w:val="00062A23"/>
    <w:rsid w:val="00062A3D"/>
    <w:rsid w:val="00062A4F"/>
    <w:rsid w:val="00062A87"/>
    <w:rsid w:val="00062AC5"/>
    <w:rsid w:val="00062AFD"/>
    <w:rsid w:val="00062B39"/>
    <w:rsid w:val="00062B54"/>
    <w:rsid w:val="00062B76"/>
    <w:rsid w:val="00062B7A"/>
    <w:rsid w:val="00062BB9"/>
    <w:rsid w:val="00062BBB"/>
    <w:rsid w:val="00062BE0"/>
    <w:rsid w:val="00062BF3"/>
    <w:rsid w:val="00062C07"/>
    <w:rsid w:val="00062C1A"/>
    <w:rsid w:val="00062C1C"/>
    <w:rsid w:val="00062C1F"/>
    <w:rsid w:val="00062C25"/>
    <w:rsid w:val="00062C56"/>
    <w:rsid w:val="00062C8B"/>
    <w:rsid w:val="00062CE6"/>
    <w:rsid w:val="00062CEF"/>
    <w:rsid w:val="00062D49"/>
    <w:rsid w:val="00062D55"/>
    <w:rsid w:val="00062D77"/>
    <w:rsid w:val="00062DA2"/>
    <w:rsid w:val="00062E1D"/>
    <w:rsid w:val="00062E20"/>
    <w:rsid w:val="00062E3E"/>
    <w:rsid w:val="00062E42"/>
    <w:rsid w:val="00062E9C"/>
    <w:rsid w:val="00062EA5"/>
    <w:rsid w:val="00062EBE"/>
    <w:rsid w:val="00062F1B"/>
    <w:rsid w:val="00062F5B"/>
    <w:rsid w:val="00062F99"/>
    <w:rsid w:val="00062FAB"/>
    <w:rsid w:val="00062FFA"/>
    <w:rsid w:val="00063017"/>
    <w:rsid w:val="0006303C"/>
    <w:rsid w:val="0006305A"/>
    <w:rsid w:val="00063069"/>
    <w:rsid w:val="00063076"/>
    <w:rsid w:val="000630C6"/>
    <w:rsid w:val="000630D0"/>
    <w:rsid w:val="000630FE"/>
    <w:rsid w:val="00063107"/>
    <w:rsid w:val="0006313B"/>
    <w:rsid w:val="00063147"/>
    <w:rsid w:val="00063148"/>
    <w:rsid w:val="0006316D"/>
    <w:rsid w:val="00063172"/>
    <w:rsid w:val="00063174"/>
    <w:rsid w:val="0006322F"/>
    <w:rsid w:val="00063255"/>
    <w:rsid w:val="00063272"/>
    <w:rsid w:val="000632B2"/>
    <w:rsid w:val="000632C3"/>
    <w:rsid w:val="000632EA"/>
    <w:rsid w:val="000632EC"/>
    <w:rsid w:val="00063336"/>
    <w:rsid w:val="00063342"/>
    <w:rsid w:val="0006335B"/>
    <w:rsid w:val="00063371"/>
    <w:rsid w:val="00063381"/>
    <w:rsid w:val="00063462"/>
    <w:rsid w:val="00063489"/>
    <w:rsid w:val="000634CD"/>
    <w:rsid w:val="000634D1"/>
    <w:rsid w:val="0006351C"/>
    <w:rsid w:val="00063530"/>
    <w:rsid w:val="00063537"/>
    <w:rsid w:val="00063558"/>
    <w:rsid w:val="00063566"/>
    <w:rsid w:val="00063592"/>
    <w:rsid w:val="00063593"/>
    <w:rsid w:val="000635AE"/>
    <w:rsid w:val="000635BE"/>
    <w:rsid w:val="000635EE"/>
    <w:rsid w:val="000635FA"/>
    <w:rsid w:val="00063616"/>
    <w:rsid w:val="0006364D"/>
    <w:rsid w:val="0006365F"/>
    <w:rsid w:val="00063667"/>
    <w:rsid w:val="00063689"/>
    <w:rsid w:val="0006368F"/>
    <w:rsid w:val="000636AF"/>
    <w:rsid w:val="000636C9"/>
    <w:rsid w:val="000636E4"/>
    <w:rsid w:val="000636F9"/>
    <w:rsid w:val="00063785"/>
    <w:rsid w:val="0006379B"/>
    <w:rsid w:val="000637A7"/>
    <w:rsid w:val="000637E9"/>
    <w:rsid w:val="000637FA"/>
    <w:rsid w:val="000637FF"/>
    <w:rsid w:val="0006383E"/>
    <w:rsid w:val="000638A4"/>
    <w:rsid w:val="000638A6"/>
    <w:rsid w:val="000638FE"/>
    <w:rsid w:val="00063972"/>
    <w:rsid w:val="0006398E"/>
    <w:rsid w:val="0006399F"/>
    <w:rsid w:val="000639CA"/>
    <w:rsid w:val="00063A18"/>
    <w:rsid w:val="00063A23"/>
    <w:rsid w:val="00063A47"/>
    <w:rsid w:val="00063A5F"/>
    <w:rsid w:val="00063A7E"/>
    <w:rsid w:val="00063AC3"/>
    <w:rsid w:val="00063ACA"/>
    <w:rsid w:val="00063B2A"/>
    <w:rsid w:val="00063B39"/>
    <w:rsid w:val="00063B3E"/>
    <w:rsid w:val="00063B6E"/>
    <w:rsid w:val="00063B9B"/>
    <w:rsid w:val="00063C16"/>
    <w:rsid w:val="00063C62"/>
    <w:rsid w:val="00063CB5"/>
    <w:rsid w:val="00063CC3"/>
    <w:rsid w:val="00063CEE"/>
    <w:rsid w:val="00063CFE"/>
    <w:rsid w:val="00063D04"/>
    <w:rsid w:val="00063D0D"/>
    <w:rsid w:val="00063D15"/>
    <w:rsid w:val="00063D25"/>
    <w:rsid w:val="00063D3C"/>
    <w:rsid w:val="00063D74"/>
    <w:rsid w:val="00063DAB"/>
    <w:rsid w:val="00063DDB"/>
    <w:rsid w:val="00063E08"/>
    <w:rsid w:val="00063E13"/>
    <w:rsid w:val="00063E2C"/>
    <w:rsid w:val="00063EA0"/>
    <w:rsid w:val="00063EB1"/>
    <w:rsid w:val="00063F01"/>
    <w:rsid w:val="00063F1B"/>
    <w:rsid w:val="00063F2D"/>
    <w:rsid w:val="00063F44"/>
    <w:rsid w:val="00063F6B"/>
    <w:rsid w:val="00063F6E"/>
    <w:rsid w:val="00063F79"/>
    <w:rsid w:val="00063FCC"/>
    <w:rsid w:val="00063FDD"/>
    <w:rsid w:val="00063FE6"/>
    <w:rsid w:val="0006400B"/>
    <w:rsid w:val="0006401C"/>
    <w:rsid w:val="00064070"/>
    <w:rsid w:val="00064079"/>
    <w:rsid w:val="000640C3"/>
    <w:rsid w:val="0006410D"/>
    <w:rsid w:val="00064152"/>
    <w:rsid w:val="00064153"/>
    <w:rsid w:val="00064166"/>
    <w:rsid w:val="0006416D"/>
    <w:rsid w:val="00064175"/>
    <w:rsid w:val="00064178"/>
    <w:rsid w:val="00064179"/>
    <w:rsid w:val="000641E6"/>
    <w:rsid w:val="0006421C"/>
    <w:rsid w:val="00064226"/>
    <w:rsid w:val="0006422B"/>
    <w:rsid w:val="00064242"/>
    <w:rsid w:val="000642C7"/>
    <w:rsid w:val="000642D1"/>
    <w:rsid w:val="000642FE"/>
    <w:rsid w:val="00064334"/>
    <w:rsid w:val="0006434D"/>
    <w:rsid w:val="00064382"/>
    <w:rsid w:val="00064396"/>
    <w:rsid w:val="000643F4"/>
    <w:rsid w:val="00064413"/>
    <w:rsid w:val="0006444A"/>
    <w:rsid w:val="0006444E"/>
    <w:rsid w:val="00064461"/>
    <w:rsid w:val="000644E8"/>
    <w:rsid w:val="000644F5"/>
    <w:rsid w:val="00064500"/>
    <w:rsid w:val="00064523"/>
    <w:rsid w:val="00064549"/>
    <w:rsid w:val="00064555"/>
    <w:rsid w:val="0006455F"/>
    <w:rsid w:val="00064585"/>
    <w:rsid w:val="000645DB"/>
    <w:rsid w:val="0006460A"/>
    <w:rsid w:val="0006461A"/>
    <w:rsid w:val="00064629"/>
    <w:rsid w:val="00064655"/>
    <w:rsid w:val="000646AA"/>
    <w:rsid w:val="000646C0"/>
    <w:rsid w:val="000646C5"/>
    <w:rsid w:val="000646D4"/>
    <w:rsid w:val="000646DE"/>
    <w:rsid w:val="000646EA"/>
    <w:rsid w:val="0006476F"/>
    <w:rsid w:val="000647B1"/>
    <w:rsid w:val="000647ED"/>
    <w:rsid w:val="000647F6"/>
    <w:rsid w:val="00064818"/>
    <w:rsid w:val="00064866"/>
    <w:rsid w:val="00064887"/>
    <w:rsid w:val="00064893"/>
    <w:rsid w:val="00064896"/>
    <w:rsid w:val="000648DA"/>
    <w:rsid w:val="000648E5"/>
    <w:rsid w:val="000648E7"/>
    <w:rsid w:val="000648F6"/>
    <w:rsid w:val="00064921"/>
    <w:rsid w:val="00064924"/>
    <w:rsid w:val="0006492E"/>
    <w:rsid w:val="00064931"/>
    <w:rsid w:val="00064998"/>
    <w:rsid w:val="000649BE"/>
    <w:rsid w:val="000649C4"/>
    <w:rsid w:val="000649D0"/>
    <w:rsid w:val="000649D3"/>
    <w:rsid w:val="00064A06"/>
    <w:rsid w:val="00064A10"/>
    <w:rsid w:val="00064A34"/>
    <w:rsid w:val="00064A37"/>
    <w:rsid w:val="00064A63"/>
    <w:rsid w:val="00064A74"/>
    <w:rsid w:val="00064A92"/>
    <w:rsid w:val="00064A9E"/>
    <w:rsid w:val="00064AA9"/>
    <w:rsid w:val="00064AD9"/>
    <w:rsid w:val="00064AE9"/>
    <w:rsid w:val="00064B32"/>
    <w:rsid w:val="00064B3B"/>
    <w:rsid w:val="00064B70"/>
    <w:rsid w:val="00064B79"/>
    <w:rsid w:val="00064B86"/>
    <w:rsid w:val="00064BAA"/>
    <w:rsid w:val="00064BD4"/>
    <w:rsid w:val="00064C29"/>
    <w:rsid w:val="00064C55"/>
    <w:rsid w:val="00064C5A"/>
    <w:rsid w:val="00064C64"/>
    <w:rsid w:val="00064C6D"/>
    <w:rsid w:val="00064CAD"/>
    <w:rsid w:val="00064CC8"/>
    <w:rsid w:val="00064CD0"/>
    <w:rsid w:val="00064D2F"/>
    <w:rsid w:val="00064D65"/>
    <w:rsid w:val="00064D6E"/>
    <w:rsid w:val="00064D78"/>
    <w:rsid w:val="00064D83"/>
    <w:rsid w:val="00064D85"/>
    <w:rsid w:val="00064D97"/>
    <w:rsid w:val="00064DA4"/>
    <w:rsid w:val="00064DBC"/>
    <w:rsid w:val="00064E3A"/>
    <w:rsid w:val="00064EA1"/>
    <w:rsid w:val="00064EA2"/>
    <w:rsid w:val="00064EA5"/>
    <w:rsid w:val="00064EDA"/>
    <w:rsid w:val="00064EE1"/>
    <w:rsid w:val="00064F45"/>
    <w:rsid w:val="00064F8C"/>
    <w:rsid w:val="00064F95"/>
    <w:rsid w:val="00064FB6"/>
    <w:rsid w:val="00064FF0"/>
    <w:rsid w:val="00064FFF"/>
    <w:rsid w:val="00065010"/>
    <w:rsid w:val="00065032"/>
    <w:rsid w:val="00065036"/>
    <w:rsid w:val="00065050"/>
    <w:rsid w:val="00065068"/>
    <w:rsid w:val="000650AC"/>
    <w:rsid w:val="000650B3"/>
    <w:rsid w:val="000650B5"/>
    <w:rsid w:val="000650C9"/>
    <w:rsid w:val="000650D6"/>
    <w:rsid w:val="000650DC"/>
    <w:rsid w:val="000650E9"/>
    <w:rsid w:val="00065102"/>
    <w:rsid w:val="00065152"/>
    <w:rsid w:val="00065186"/>
    <w:rsid w:val="00065187"/>
    <w:rsid w:val="000651A8"/>
    <w:rsid w:val="000651B5"/>
    <w:rsid w:val="0006521F"/>
    <w:rsid w:val="00065233"/>
    <w:rsid w:val="00065271"/>
    <w:rsid w:val="00065273"/>
    <w:rsid w:val="000652AA"/>
    <w:rsid w:val="000652AD"/>
    <w:rsid w:val="000652DD"/>
    <w:rsid w:val="00065314"/>
    <w:rsid w:val="0006535D"/>
    <w:rsid w:val="00065371"/>
    <w:rsid w:val="0006539B"/>
    <w:rsid w:val="000653AC"/>
    <w:rsid w:val="000653AD"/>
    <w:rsid w:val="000653DB"/>
    <w:rsid w:val="000653EB"/>
    <w:rsid w:val="00065435"/>
    <w:rsid w:val="00065473"/>
    <w:rsid w:val="0006547A"/>
    <w:rsid w:val="000654C4"/>
    <w:rsid w:val="000654C7"/>
    <w:rsid w:val="000654FA"/>
    <w:rsid w:val="000654FD"/>
    <w:rsid w:val="000655B0"/>
    <w:rsid w:val="00065650"/>
    <w:rsid w:val="0006566D"/>
    <w:rsid w:val="0006567A"/>
    <w:rsid w:val="00065686"/>
    <w:rsid w:val="000656B6"/>
    <w:rsid w:val="000656D9"/>
    <w:rsid w:val="000656EC"/>
    <w:rsid w:val="00065753"/>
    <w:rsid w:val="00065767"/>
    <w:rsid w:val="000657D1"/>
    <w:rsid w:val="00065822"/>
    <w:rsid w:val="00065825"/>
    <w:rsid w:val="00065881"/>
    <w:rsid w:val="000658A8"/>
    <w:rsid w:val="000658B3"/>
    <w:rsid w:val="000658B5"/>
    <w:rsid w:val="000658BA"/>
    <w:rsid w:val="000658BF"/>
    <w:rsid w:val="000658C8"/>
    <w:rsid w:val="000659A1"/>
    <w:rsid w:val="000659A8"/>
    <w:rsid w:val="000659C0"/>
    <w:rsid w:val="000659C9"/>
    <w:rsid w:val="00065A0F"/>
    <w:rsid w:val="00065A16"/>
    <w:rsid w:val="00065A30"/>
    <w:rsid w:val="00065A4A"/>
    <w:rsid w:val="00065A8A"/>
    <w:rsid w:val="00065AEB"/>
    <w:rsid w:val="00065B18"/>
    <w:rsid w:val="00065B6C"/>
    <w:rsid w:val="00065BD9"/>
    <w:rsid w:val="00065BDD"/>
    <w:rsid w:val="00065C0F"/>
    <w:rsid w:val="00065C4F"/>
    <w:rsid w:val="00065C8A"/>
    <w:rsid w:val="00065C99"/>
    <w:rsid w:val="00065C9B"/>
    <w:rsid w:val="00065CD5"/>
    <w:rsid w:val="00065D22"/>
    <w:rsid w:val="00065D2E"/>
    <w:rsid w:val="00065D32"/>
    <w:rsid w:val="00065D69"/>
    <w:rsid w:val="00065D76"/>
    <w:rsid w:val="00065D78"/>
    <w:rsid w:val="00065DA5"/>
    <w:rsid w:val="00065DB8"/>
    <w:rsid w:val="00065DCD"/>
    <w:rsid w:val="00065DE7"/>
    <w:rsid w:val="00065E33"/>
    <w:rsid w:val="00065E69"/>
    <w:rsid w:val="00065E9B"/>
    <w:rsid w:val="00065E9D"/>
    <w:rsid w:val="00065ECF"/>
    <w:rsid w:val="00065F2A"/>
    <w:rsid w:val="00065F38"/>
    <w:rsid w:val="00065F6A"/>
    <w:rsid w:val="00065FA6"/>
    <w:rsid w:val="00066004"/>
    <w:rsid w:val="0006602D"/>
    <w:rsid w:val="00066034"/>
    <w:rsid w:val="0006603E"/>
    <w:rsid w:val="00066043"/>
    <w:rsid w:val="00066058"/>
    <w:rsid w:val="00066069"/>
    <w:rsid w:val="00066075"/>
    <w:rsid w:val="00066090"/>
    <w:rsid w:val="00066095"/>
    <w:rsid w:val="000660AB"/>
    <w:rsid w:val="000660E5"/>
    <w:rsid w:val="000660EA"/>
    <w:rsid w:val="00066103"/>
    <w:rsid w:val="00066104"/>
    <w:rsid w:val="0006610A"/>
    <w:rsid w:val="00066124"/>
    <w:rsid w:val="0006617B"/>
    <w:rsid w:val="0006617C"/>
    <w:rsid w:val="00066183"/>
    <w:rsid w:val="00066220"/>
    <w:rsid w:val="00066241"/>
    <w:rsid w:val="00066285"/>
    <w:rsid w:val="00066296"/>
    <w:rsid w:val="000662F0"/>
    <w:rsid w:val="000662F7"/>
    <w:rsid w:val="000662F9"/>
    <w:rsid w:val="0006631B"/>
    <w:rsid w:val="00066342"/>
    <w:rsid w:val="0006634C"/>
    <w:rsid w:val="000663B6"/>
    <w:rsid w:val="000663F7"/>
    <w:rsid w:val="00066457"/>
    <w:rsid w:val="0006645B"/>
    <w:rsid w:val="00066462"/>
    <w:rsid w:val="0006647D"/>
    <w:rsid w:val="000664B7"/>
    <w:rsid w:val="00066502"/>
    <w:rsid w:val="00066507"/>
    <w:rsid w:val="00066509"/>
    <w:rsid w:val="0006651E"/>
    <w:rsid w:val="0006653A"/>
    <w:rsid w:val="00066550"/>
    <w:rsid w:val="00066568"/>
    <w:rsid w:val="000665E2"/>
    <w:rsid w:val="000665FF"/>
    <w:rsid w:val="00066604"/>
    <w:rsid w:val="00066640"/>
    <w:rsid w:val="0006667A"/>
    <w:rsid w:val="0006669E"/>
    <w:rsid w:val="000666B1"/>
    <w:rsid w:val="000666C8"/>
    <w:rsid w:val="000666CB"/>
    <w:rsid w:val="00066747"/>
    <w:rsid w:val="00066769"/>
    <w:rsid w:val="00066772"/>
    <w:rsid w:val="00066792"/>
    <w:rsid w:val="000667F1"/>
    <w:rsid w:val="00066818"/>
    <w:rsid w:val="00066849"/>
    <w:rsid w:val="0006687A"/>
    <w:rsid w:val="0006687C"/>
    <w:rsid w:val="000668B5"/>
    <w:rsid w:val="000668C3"/>
    <w:rsid w:val="000668CC"/>
    <w:rsid w:val="000668D8"/>
    <w:rsid w:val="00066916"/>
    <w:rsid w:val="00066964"/>
    <w:rsid w:val="00066976"/>
    <w:rsid w:val="000669C5"/>
    <w:rsid w:val="00066A2D"/>
    <w:rsid w:val="00066A59"/>
    <w:rsid w:val="00066AA2"/>
    <w:rsid w:val="00066AB7"/>
    <w:rsid w:val="00066B14"/>
    <w:rsid w:val="00066B19"/>
    <w:rsid w:val="00066B20"/>
    <w:rsid w:val="00066B5C"/>
    <w:rsid w:val="00066B8F"/>
    <w:rsid w:val="00066BB9"/>
    <w:rsid w:val="00066C12"/>
    <w:rsid w:val="00066C15"/>
    <w:rsid w:val="00066C5E"/>
    <w:rsid w:val="00066CC9"/>
    <w:rsid w:val="00066CF6"/>
    <w:rsid w:val="00066D03"/>
    <w:rsid w:val="00066D46"/>
    <w:rsid w:val="00066D48"/>
    <w:rsid w:val="00066DAB"/>
    <w:rsid w:val="00066DFB"/>
    <w:rsid w:val="00066ED1"/>
    <w:rsid w:val="00066F05"/>
    <w:rsid w:val="00066F23"/>
    <w:rsid w:val="00066F45"/>
    <w:rsid w:val="00066FAB"/>
    <w:rsid w:val="00066FCF"/>
    <w:rsid w:val="00067021"/>
    <w:rsid w:val="00067043"/>
    <w:rsid w:val="00067088"/>
    <w:rsid w:val="0006709F"/>
    <w:rsid w:val="000670C1"/>
    <w:rsid w:val="000670CA"/>
    <w:rsid w:val="0006715D"/>
    <w:rsid w:val="00067194"/>
    <w:rsid w:val="00067198"/>
    <w:rsid w:val="000671BF"/>
    <w:rsid w:val="000671FD"/>
    <w:rsid w:val="0006721D"/>
    <w:rsid w:val="0006725B"/>
    <w:rsid w:val="0006727A"/>
    <w:rsid w:val="000672A3"/>
    <w:rsid w:val="000672B8"/>
    <w:rsid w:val="000672BD"/>
    <w:rsid w:val="000672BE"/>
    <w:rsid w:val="000672DA"/>
    <w:rsid w:val="000672EF"/>
    <w:rsid w:val="00067301"/>
    <w:rsid w:val="00067319"/>
    <w:rsid w:val="00067345"/>
    <w:rsid w:val="0006738C"/>
    <w:rsid w:val="000673CE"/>
    <w:rsid w:val="00067402"/>
    <w:rsid w:val="00067414"/>
    <w:rsid w:val="00067415"/>
    <w:rsid w:val="00067456"/>
    <w:rsid w:val="000674DC"/>
    <w:rsid w:val="000674E9"/>
    <w:rsid w:val="000675A7"/>
    <w:rsid w:val="000675F8"/>
    <w:rsid w:val="00067646"/>
    <w:rsid w:val="0006765F"/>
    <w:rsid w:val="00067680"/>
    <w:rsid w:val="000676A7"/>
    <w:rsid w:val="000676B4"/>
    <w:rsid w:val="000676CC"/>
    <w:rsid w:val="00067706"/>
    <w:rsid w:val="00067727"/>
    <w:rsid w:val="0006778C"/>
    <w:rsid w:val="000677C1"/>
    <w:rsid w:val="000677D6"/>
    <w:rsid w:val="00067801"/>
    <w:rsid w:val="00067898"/>
    <w:rsid w:val="000678E8"/>
    <w:rsid w:val="000678F1"/>
    <w:rsid w:val="00067904"/>
    <w:rsid w:val="00067927"/>
    <w:rsid w:val="00067934"/>
    <w:rsid w:val="00067952"/>
    <w:rsid w:val="0006797B"/>
    <w:rsid w:val="00067996"/>
    <w:rsid w:val="000679B1"/>
    <w:rsid w:val="000679C6"/>
    <w:rsid w:val="000679CE"/>
    <w:rsid w:val="000679D9"/>
    <w:rsid w:val="00067A21"/>
    <w:rsid w:val="00067A4E"/>
    <w:rsid w:val="00067A53"/>
    <w:rsid w:val="00067AAA"/>
    <w:rsid w:val="00067AB9"/>
    <w:rsid w:val="00067AD6"/>
    <w:rsid w:val="00067AFD"/>
    <w:rsid w:val="00067B00"/>
    <w:rsid w:val="00067B1F"/>
    <w:rsid w:val="00067B27"/>
    <w:rsid w:val="00067B5A"/>
    <w:rsid w:val="00067B5E"/>
    <w:rsid w:val="00067B68"/>
    <w:rsid w:val="00067B6D"/>
    <w:rsid w:val="00067B70"/>
    <w:rsid w:val="00067BA4"/>
    <w:rsid w:val="00067BAA"/>
    <w:rsid w:val="00067BCA"/>
    <w:rsid w:val="00067C11"/>
    <w:rsid w:val="00067D09"/>
    <w:rsid w:val="00067D34"/>
    <w:rsid w:val="00067D4B"/>
    <w:rsid w:val="00067D54"/>
    <w:rsid w:val="00067D96"/>
    <w:rsid w:val="00067DA7"/>
    <w:rsid w:val="00067DC9"/>
    <w:rsid w:val="00067E59"/>
    <w:rsid w:val="00067EAB"/>
    <w:rsid w:val="00067EAE"/>
    <w:rsid w:val="00067EE2"/>
    <w:rsid w:val="00067F15"/>
    <w:rsid w:val="00067F43"/>
    <w:rsid w:val="00067F47"/>
    <w:rsid w:val="00067F60"/>
    <w:rsid w:val="00067F72"/>
    <w:rsid w:val="00067FA5"/>
    <w:rsid w:val="00067FC4"/>
    <w:rsid w:val="00067FD2"/>
    <w:rsid w:val="00067FE7"/>
    <w:rsid w:val="0007000D"/>
    <w:rsid w:val="00070023"/>
    <w:rsid w:val="00070054"/>
    <w:rsid w:val="00070064"/>
    <w:rsid w:val="00070075"/>
    <w:rsid w:val="00070085"/>
    <w:rsid w:val="0007008C"/>
    <w:rsid w:val="00070091"/>
    <w:rsid w:val="0007016C"/>
    <w:rsid w:val="0007017A"/>
    <w:rsid w:val="0007017D"/>
    <w:rsid w:val="00070192"/>
    <w:rsid w:val="00070193"/>
    <w:rsid w:val="000701CC"/>
    <w:rsid w:val="00070218"/>
    <w:rsid w:val="00070273"/>
    <w:rsid w:val="00070285"/>
    <w:rsid w:val="000702AE"/>
    <w:rsid w:val="000702BC"/>
    <w:rsid w:val="00070349"/>
    <w:rsid w:val="0007034E"/>
    <w:rsid w:val="000703DB"/>
    <w:rsid w:val="00070421"/>
    <w:rsid w:val="0007043F"/>
    <w:rsid w:val="00070446"/>
    <w:rsid w:val="00070452"/>
    <w:rsid w:val="0007046F"/>
    <w:rsid w:val="00070475"/>
    <w:rsid w:val="0007047E"/>
    <w:rsid w:val="000704C4"/>
    <w:rsid w:val="000704F7"/>
    <w:rsid w:val="00070511"/>
    <w:rsid w:val="00070518"/>
    <w:rsid w:val="00070533"/>
    <w:rsid w:val="00070546"/>
    <w:rsid w:val="000705DA"/>
    <w:rsid w:val="0007064A"/>
    <w:rsid w:val="00070670"/>
    <w:rsid w:val="00070671"/>
    <w:rsid w:val="00070679"/>
    <w:rsid w:val="00070695"/>
    <w:rsid w:val="0007069A"/>
    <w:rsid w:val="0007070D"/>
    <w:rsid w:val="00070742"/>
    <w:rsid w:val="0007077D"/>
    <w:rsid w:val="000707EB"/>
    <w:rsid w:val="0007080F"/>
    <w:rsid w:val="00070810"/>
    <w:rsid w:val="0007081D"/>
    <w:rsid w:val="0007082A"/>
    <w:rsid w:val="0007084B"/>
    <w:rsid w:val="0007089F"/>
    <w:rsid w:val="000708A2"/>
    <w:rsid w:val="000708C6"/>
    <w:rsid w:val="000708F7"/>
    <w:rsid w:val="00070908"/>
    <w:rsid w:val="00070916"/>
    <w:rsid w:val="00070960"/>
    <w:rsid w:val="0007097A"/>
    <w:rsid w:val="00070988"/>
    <w:rsid w:val="0007099E"/>
    <w:rsid w:val="000709F8"/>
    <w:rsid w:val="000709F9"/>
    <w:rsid w:val="00070A1C"/>
    <w:rsid w:val="00070A80"/>
    <w:rsid w:val="00070AD0"/>
    <w:rsid w:val="00070ADD"/>
    <w:rsid w:val="00070B17"/>
    <w:rsid w:val="00070B24"/>
    <w:rsid w:val="00070B3C"/>
    <w:rsid w:val="00070B5D"/>
    <w:rsid w:val="00070B62"/>
    <w:rsid w:val="00070B7E"/>
    <w:rsid w:val="00070BAF"/>
    <w:rsid w:val="00070BDC"/>
    <w:rsid w:val="00070BF5"/>
    <w:rsid w:val="00070C34"/>
    <w:rsid w:val="00070C5F"/>
    <w:rsid w:val="00070C7E"/>
    <w:rsid w:val="00070C8A"/>
    <w:rsid w:val="00070CBA"/>
    <w:rsid w:val="00070D88"/>
    <w:rsid w:val="00070DC9"/>
    <w:rsid w:val="00070E6F"/>
    <w:rsid w:val="00070EA5"/>
    <w:rsid w:val="00070EF8"/>
    <w:rsid w:val="00070F0F"/>
    <w:rsid w:val="00070F32"/>
    <w:rsid w:val="00070F33"/>
    <w:rsid w:val="00070FB6"/>
    <w:rsid w:val="00070FC0"/>
    <w:rsid w:val="00070FE2"/>
    <w:rsid w:val="00071030"/>
    <w:rsid w:val="00071066"/>
    <w:rsid w:val="00071070"/>
    <w:rsid w:val="00071081"/>
    <w:rsid w:val="0007109A"/>
    <w:rsid w:val="000710AA"/>
    <w:rsid w:val="000710DE"/>
    <w:rsid w:val="000710E5"/>
    <w:rsid w:val="000710EA"/>
    <w:rsid w:val="00071110"/>
    <w:rsid w:val="00071115"/>
    <w:rsid w:val="00071176"/>
    <w:rsid w:val="0007117D"/>
    <w:rsid w:val="00071188"/>
    <w:rsid w:val="000711DE"/>
    <w:rsid w:val="000711EA"/>
    <w:rsid w:val="00071226"/>
    <w:rsid w:val="00071250"/>
    <w:rsid w:val="0007127A"/>
    <w:rsid w:val="000712A5"/>
    <w:rsid w:val="00071320"/>
    <w:rsid w:val="0007132D"/>
    <w:rsid w:val="0007135D"/>
    <w:rsid w:val="00071366"/>
    <w:rsid w:val="0007136D"/>
    <w:rsid w:val="0007136F"/>
    <w:rsid w:val="0007137D"/>
    <w:rsid w:val="000713FC"/>
    <w:rsid w:val="00071404"/>
    <w:rsid w:val="00071413"/>
    <w:rsid w:val="00071446"/>
    <w:rsid w:val="00071470"/>
    <w:rsid w:val="000714B7"/>
    <w:rsid w:val="00071504"/>
    <w:rsid w:val="00071549"/>
    <w:rsid w:val="0007155D"/>
    <w:rsid w:val="00071574"/>
    <w:rsid w:val="000715A3"/>
    <w:rsid w:val="000715B6"/>
    <w:rsid w:val="000715CE"/>
    <w:rsid w:val="00071605"/>
    <w:rsid w:val="00071617"/>
    <w:rsid w:val="00071622"/>
    <w:rsid w:val="00071623"/>
    <w:rsid w:val="0007164D"/>
    <w:rsid w:val="00071671"/>
    <w:rsid w:val="0007167D"/>
    <w:rsid w:val="00071690"/>
    <w:rsid w:val="00071697"/>
    <w:rsid w:val="0007169C"/>
    <w:rsid w:val="000716C4"/>
    <w:rsid w:val="000716F3"/>
    <w:rsid w:val="00071707"/>
    <w:rsid w:val="0007171A"/>
    <w:rsid w:val="00071750"/>
    <w:rsid w:val="000717BA"/>
    <w:rsid w:val="000717D4"/>
    <w:rsid w:val="0007180C"/>
    <w:rsid w:val="00071830"/>
    <w:rsid w:val="00071844"/>
    <w:rsid w:val="0007189A"/>
    <w:rsid w:val="000718FB"/>
    <w:rsid w:val="00071991"/>
    <w:rsid w:val="000719AC"/>
    <w:rsid w:val="000719CD"/>
    <w:rsid w:val="00071A6B"/>
    <w:rsid w:val="00071A7B"/>
    <w:rsid w:val="00071A87"/>
    <w:rsid w:val="00071A97"/>
    <w:rsid w:val="00071A99"/>
    <w:rsid w:val="00071AA3"/>
    <w:rsid w:val="00071ABA"/>
    <w:rsid w:val="00071B09"/>
    <w:rsid w:val="00071B0C"/>
    <w:rsid w:val="00071B5B"/>
    <w:rsid w:val="00071BB0"/>
    <w:rsid w:val="00071BB6"/>
    <w:rsid w:val="00071BCD"/>
    <w:rsid w:val="00071BD8"/>
    <w:rsid w:val="00071BDE"/>
    <w:rsid w:val="00071C21"/>
    <w:rsid w:val="00071C24"/>
    <w:rsid w:val="00071C2F"/>
    <w:rsid w:val="00071C47"/>
    <w:rsid w:val="00071C5D"/>
    <w:rsid w:val="00071C6D"/>
    <w:rsid w:val="00071C77"/>
    <w:rsid w:val="00071C87"/>
    <w:rsid w:val="00071CE4"/>
    <w:rsid w:val="00071D35"/>
    <w:rsid w:val="00071D46"/>
    <w:rsid w:val="00071D4E"/>
    <w:rsid w:val="00071D76"/>
    <w:rsid w:val="00071D7E"/>
    <w:rsid w:val="00071D8A"/>
    <w:rsid w:val="00071D9F"/>
    <w:rsid w:val="00071DA9"/>
    <w:rsid w:val="00071DB1"/>
    <w:rsid w:val="00071DD0"/>
    <w:rsid w:val="00071DEF"/>
    <w:rsid w:val="00071DF0"/>
    <w:rsid w:val="00071E2E"/>
    <w:rsid w:val="00071E3B"/>
    <w:rsid w:val="00071E54"/>
    <w:rsid w:val="00071E6B"/>
    <w:rsid w:val="00071E8C"/>
    <w:rsid w:val="00071EC6"/>
    <w:rsid w:val="00071ED6"/>
    <w:rsid w:val="00071EE4"/>
    <w:rsid w:val="00071EFA"/>
    <w:rsid w:val="00071F16"/>
    <w:rsid w:val="00071F2F"/>
    <w:rsid w:val="00071F56"/>
    <w:rsid w:val="00071F82"/>
    <w:rsid w:val="00071F85"/>
    <w:rsid w:val="00071F8B"/>
    <w:rsid w:val="00071FB9"/>
    <w:rsid w:val="00071FD7"/>
    <w:rsid w:val="00071FDB"/>
    <w:rsid w:val="00072028"/>
    <w:rsid w:val="000720C0"/>
    <w:rsid w:val="000720D6"/>
    <w:rsid w:val="0007210F"/>
    <w:rsid w:val="00072149"/>
    <w:rsid w:val="00072158"/>
    <w:rsid w:val="00072166"/>
    <w:rsid w:val="00072194"/>
    <w:rsid w:val="000721C1"/>
    <w:rsid w:val="000721CB"/>
    <w:rsid w:val="000721E5"/>
    <w:rsid w:val="000721F2"/>
    <w:rsid w:val="000721FF"/>
    <w:rsid w:val="00072233"/>
    <w:rsid w:val="00072295"/>
    <w:rsid w:val="000722D8"/>
    <w:rsid w:val="00072325"/>
    <w:rsid w:val="0007232C"/>
    <w:rsid w:val="000723A5"/>
    <w:rsid w:val="000723AE"/>
    <w:rsid w:val="000723FD"/>
    <w:rsid w:val="00072448"/>
    <w:rsid w:val="0007244E"/>
    <w:rsid w:val="0007247F"/>
    <w:rsid w:val="00072495"/>
    <w:rsid w:val="00072498"/>
    <w:rsid w:val="000724AE"/>
    <w:rsid w:val="00072515"/>
    <w:rsid w:val="00072538"/>
    <w:rsid w:val="00072571"/>
    <w:rsid w:val="000725AC"/>
    <w:rsid w:val="000725B6"/>
    <w:rsid w:val="000725CD"/>
    <w:rsid w:val="000725DF"/>
    <w:rsid w:val="00072607"/>
    <w:rsid w:val="0007260A"/>
    <w:rsid w:val="00072631"/>
    <w:rsid w:val="0007266B"/>
    <w:rsid w:val="0007268D"/>
    <w:rsid w:val="000726B0"/>
    <w:rsid w:val="000726E4"/>
    <w:rsid w:val="00072703"/>
    <w:rsid w:val="00072714"/>
    <w:rsid w:val="0007271F"/>
    <w:rsid w:val="00072724"/>
    <w:rsid w:val="0007272A"/>
    <w:rsid w:val="0007275E"/>
    <w:rsid w:val="00072811"/>
    <w:rsid w:val="00072817"/>
    <w:rsid w:val="00072834"/>
    <w:rsid w:val="00072850"/>
    <w:rsid w:val="0007285A"/>
    <w:rsid w:val="0007288B"/>
    <w:rsid w:val="000728AD"/>
    <w:rsid w:val="000728D0"/>
    <w:rsid w:val="000728D4"/>
    <w:rsid w:val="000728DF"/>
    <w:rsid w:val="00072938"/>
    <w:rsid w:val="0007293A"/>
    <w:rsid w:val="00072945"/>
    <w:rsid w:val="000729BC"/>
    <w:rsid w:val="000729C8"/>
    <w:rsid w:val="000729CB"/>
    <w:rsid w:val="000729D2"/>
    <w:rsid w:val="00072A05"/>
    <w:rsid w:val="00072A1E"/>
    <w:rsid w:val="00072A30"/>
    <w:rsid w:val="00072A38"/>
    <w:rsid w:val="00072A5C"/>
    <w:rsid w:val="00072A61"/>
    <w:rsid w:val="00072AAA"/>
    <w:rsid w:val="00072ADF"/>
    <w:rsid w:val="00072AE0"/>
    <w:rsid w:val="00072B01"/>
    <w:rsid w:val="00072BA0"/>
    <w:rsid w:val="00072BEB"/>
    <w:rsid w:val="00072C08"/>
    <w:rsid w:val="00072C32"/>
    <w:rsid w:val="00072C52"/>
    <w:rsid w:val="00072C5E"/>
    <w:rsid w:val="00072C6C"/>
    <w:rsid w:val="00072C90"/>
    <w:rsid w:val="00072CAE"/>
    <w:rsid w:val="00072CF6"/>
    <w:rsid w:val="00072D07"/>
    <w:rsid w:val="00072D5B"/>
    <w:rsid w:val="00072D8D"/>
    <w:rsid w:val="00072D8E"/>
    <w:rsid w:val="00072DC6"/>
    <w:rsid w:val="00072DD1"/>
    <w:rsid w:val="00072E04"/>
    <w:rsid w:val="00072E05"/>
    <w:rsid w:val="00072E17"/>
    <w:rsid w:val="00072E47"/>
    <w:rsid w:val="00072E4A"/>
    <w:rsid w:val="00072E9E"/>
    <w:rsid w:val="00072EB4"/>
    <w:rsid w:val="00072EBD"/>
    <w:rsid w:val="00072EC7"/>
    <w:rsid w:val="00072EF4"/>
    <w:rsid w:val="00072F24"/>
    <w:rsid w:val="00072F6F"/>
    <w:rsid w:val="00072FC2"/>
    <w:rsid w:val="00072FC8"/>
    <w:rsid w:val="00072FD6"/>
    <w:rsid w:val="0007302A"/>
    <w:rsid w:val="00073066"/>
    <w:rsid w:val="000730B8"/>
    <w:rsid w:val="000730C1"/>
    <w:rsid w:val="000730C7"/>
    <w:rsid w:val="00073113"/>
    <w:rsid w:val="00073127"/>
    <w:rsid w:val="00073129"/>
    <w:rsid w:val="00073131"/>
    <w:rsid w:val="00073132"/>
    <w:rsid w:val="00073136"/>
    <w:rsid w:val="0007313B"/>
    <w:rsid w:val="00073142"/>
    <w:rsid w:val="0007317A"/>
    <w:rsid w:val="0007317D"/>
    <w:rsid w:val="000731A5"/>
    <w:rsid w:val="000731B6"/>
    <w:rsid w:val="00073264"/>
    <w:rsid w:val="00073299"/>
    <w:rsid w:val="000732BF"/>
    <w:rsid w:val="000732D1"/>
    <w:rsid w:val="00073317"/>
    <w:rsid w:val="00073326"/>
    <w:rsid w:val="00073327"/>
    <w:rsid w:val="0007334D"/>
    <w:rsid w:val="00073350"/>
    <w:rsid w:val="00073357"/>
    <w:rsid w:val="000733A2"/>
    <w:rsid w:val="000733A3"/>
    <w:rsid w:val="000733AF"/>
    <w:rsid w:val="000733C3"/>
    <w:rsid w:val="0007345B"/>
    <w:rsid w:val="00073476"/>
    <w:rsid w:val="00073477"/>
    <w:rsid w:val="00073481"/>
    <w:rsid w:val="000734A3"/>
    <w:rsid w:val="00073514"/>
    <w:rsid w:val="0007353E"/>
    <w:rsid w:val="00073553"/>
    <w:rsid w:val="00073557"/>
    <w:rsid w:val="0007357A"/>
    <w:rsid w:val="00073604"/>
    <w:rsid w:val="0007361A"/>
    <w:rsid w:val="0007361B"/>
    <w:rsid w:val="0007366E"/>
    <w:rsid w:val="00073690"/>
    <w:rsid w:val="00073708"/>
    <w:rsid w:val="0007371D"/>
    <w:rsid w:val="00073722"/>
    <w:rsid w:val="00073732"/>
    <w:rsid w:val="00073751"/>
    <w:rsid w:val="000737CB"/>
    <w:rsid w:val="000737F5"/>
    <w:rsid w:val="000737F8"/>
    <w:rsid w:val="0007380D"/>
    <w:rsid w:val="00073817"/>
    <w:rsid w:val="00073847"/>
    <w:rsid w:val="0007385B"/>
    <w:rsid w:val="000738B1"/>
    <w:rsid w:val="000738B3"/>
    <w:rsid w:val="000738CB"/>
    <w:rsid w:val="000738E2"/>
    <w:rsid w:val="00073934"/>
    <w:rsid w:val="00073962"/>
    <w:rsid w:val="0007396A"/>
    <w:rsid w:val="0007396C"/>
    <w:rsid w:val="000739D4"/>
    <w:rsid w:val="000739E2"/>
    <w:rsid w:val="000739F1"/>
    <w:rsid w:val="000739F3"/>
    <w:rsid w:val="000739FB"/>
    <w:rsid w:val="00073A00"/>
    <w:rsid w:val="00073A4D"/>
    <w:rsid w:val="00073A64"/>
    <w:rsid w:val="00073A9D"/>
    <w:rsid w:val="00073A9F"/>
    <w:rsid w:val="00073AB9"/>
    <w:rsid w:val="00073AC2"/>
    <w:rsid w:val="00073ACD"/>
    <w:rsid w:val="00073AFD"/>
    <w:rsid w:val="00073B18"/>
    <w:rsid w:val="00073B24"/>
    <w:rsid w:val="00073B8A"/>
    <w:rsid w:val="00073BB3"/>
    <w:rsid w:val="00073BB9"/>
    <w:rsid w:val="00073BBC"/>
    <w:rsid w:val="00073BF6"/>
    <w:rsid w:val="00073C15"/>
    <w:rsid w:val="00073C29"/>
    <w:rsid w:val="00073C32"/>
    <w:rsid w:val="00073C4E"/>
    <w:rsid w:val="00073C51"/>
    <w:rsid w:val="00073C60"/>
    <w:rsid w:val="00073C64"/>
    <w:rsid w:val="00073C8E"/>
    <w:rsid w:val="00073C9D"/>
    <w:rsid w:val="00073CD0"/>
    <w:rsid w:val="00073CDC"/>
    <w:rsid w:val="00073D00"/>
    <w:rsid w:val="00073D33"/>
    <w:rsid w:val="00073D4B"/>
    <w:rsid w:val="00073D53"/>
    <w:rsid w:val="00073D58"/>
    <w:rsid w:val="00073D63"/>
    <w:rsid w:val="00073DEA"/>
    <w:rsid w:val="00073DF6"/>
    <w:rsid w:val="00073E8E"/>
    <w:rsid w:val="00073EEA"/>
    <w:rsid w:val="00073EFB"/>
    <w:rsid w:val="00073F0B"/>
    <w:rsid w:val="00073F80"/>
    <w:rsid w:val="00073F95"/>
    <w:rsid w:val="00073FB7"/>
    <w:rsid w:val="00073FCB"/>
    <w:rsid w:val="00073FE4"/>
    <w:rsid w:val="00074004"/>
    <w:rsid w:val="00074030"/>
    <w:rsid w:val="0007404F"/>
    <w:rsid w:val="00074052"/>
    <w:rsid w:val="0007405D"/>
    <w:rsid w:val="0007407C"/>
    <w:rsid w:val="000740A3"/>
    <w:rsid w:val="000740F0"/>
    <w:rsid w:val="000740F5"/>
    <w:rsid w:val="0007410E"/>
    <w:rsid w:val="0007411C"/>
    <w:rsid w:val="00074133"/>
    <w:rsid w:val="00074145"/>
    <w:rsid w:val="000741DC"/>
    <w:rsid w:val="000741E7"/>
    <w:rsid w:val="0007422C"/>
    <w:rsid w:val="00074258"/>
    <w:rsid w:val="0007428A"/>
    <w:rsid w:val="0007428F"/>
    <w:rsid w:val="00074292"/>
    <w:rsid w:val="0007429C"/>
    <w:rsid w:val="000742AA"/>
    <w:rsid w:val="00074306"/>
    <w:rsid w:val="0007430A"/>
    <w:rsid w:val="00074323"/>
    <w:rsid w:val="000743A1"/>
    <w:rsid w:val="000743A6"/>
    <w:rsid w:val="0007442F"/>
    <w:rsid w:val="000744A1"/>
    <w:rsid w:val="000744CB"/>
    <w:rsid w:val="000744F9"/>
    <w:rsid w:val="000744FC"/>
    <w:rsid w:val="00074504"/>
    <w:rsid w:val="0007453F"/>
    <w:rsid w:val="00074562"/>
    <w:rsid w:val="00074577"/>
    <w:rsid w:val="0007457A"/>
    <w:rsid w:val="000745AE"/>
    <w:rsid w:val="000745EE"/>
    <w:rsid w:val="00074659"/>
    <w:rsid w:val="000746C3"/>
    <w:rsid w:val="000746D0"/>
    <w:rsid w:val="0007471A"/>
    <w:rsid w:val="00074732"/>
    <w:rsid w:val="0007473A"/>
    <w:rsid w:val="00074767"/>
    <w:rsid w:val="0007479F"/>
    <w:rsid w:val="000747C7"/>
    <w:rsid w:val="000747F5"/>
    <w:rsid w:val="000747FA"/>
    <w:rsid w:val="00074800"/>
    <w:rsid w:val="000748A0"/>
    <w:rsid w:val="000748A3"/>
    <w:rsid w:val="000748E1"/>
    <w:rsid w:val="000748F6"/>
    <w:rsid w:val="00074912"/>
    <w:rsid w:val="00074946"/>
    <w:rsid w:val="00074968"/>
    <w:rsid w:val="00074990"/>
    <w:rsid w:val="00074A29"/>
    <w:rsid w:val="00074A71"/>
    <w:rsid w:val="00074A98"/>
    <w:rsid w:val="00074AB1"/>
    <w:rsid w:val="00074AE6"/>
    <w:rsid w:val="00074B4A"/>
    <w:rsid w:val="00074B4D"/>
    <w:rsid w:val="00074B84"/>
    <w:rsid w:val="00074B87"/>
    <w:rsid w:val="00074B93"/>
    <w:rsid w:val="00074BAC"/>
    <w:rsid w:val="00074BC6"/>
    <w:rsid w:val="00074BF1"/>
    <w:rsid w:val="00074C62"/>
    <w:rsid w:val="00074C6F"/>
    <w:rsid w:val="00074C90"/>
    <w:rsid w:val="00074CF4"/>
    <w:rsid w:val="00074CF8"/>
    <w:rsid w:val="00074D06"/>
    <w:rsid w:val="00074D1A"/>
    <w:rsid w:val="00074D67"/>
    <w:rsid w:val="00074D6A"/>
    <w:rsid w:val="00074D8A"/>
    <w:rsid w:val="00074D92"/>
    <w:rsid w:val="00074D96"/>
    <w:rsid w:val="00074DF0"/>
    <w:rsid w:val="00074E27"/>
    <w:rsid w:val="00074E30"/>
    <w:rsid w:val="00074E4C"/>
    <w:rsid w:val="00074E54"/>
    <w:rsid w:val="00074E83"/>
    <w:rsid w:val="00074E85"/>
    <w:rsid w:val="00074E9F"/>
    <w:rsid w:val="00074EA1"/>
    <w:rsid w:val="00074EFF"/>
    <w:rsid w:val="00074F26"/>
    <w:rsid w:val="00074F3A"/>
    <w:rsid w:val="00074F8D"/>
    <w:rsid w:val="0007501A"/>
    <w:rsid w:val="00075024"/>
    <w:rsid w:val="00075026"/>
    <w:rsid w:val="0007502A"/>
    <w:rsid w:val="00075047"/>
    <w:rsid w:val="00075049"/>
    <w:rsid w:val="00075059"/>
    <w:rsid w:val="000750B0"/>
    <w:rsid w:val="000750B6"/>
    <w:rsid w:val="000750E1"/>
    <w:rsid w:val="000750EF"/>
    <w:rsid w:val="000750F1"/>
    <w:rsid w:val="000750FF"/>
    <w:rsid w:val="00075116"/>
    <w:rsid w:val="000751AC"/>
    <w:rsid w:val="000751EF"/>
    <w:rsid w:val="00075233"/>
    <w:rsid w:val="0007523E"/>
    <w:rsid w:val="00075243"/>
    <w:rsid w:val="00075245"/>
    <w:rsid w:val="00075257"/>
    <w:rsid w:val="0007528A"/>
    <w:rsid w:val="000752CB"/>
    <w:rsid w:val="000752EC"/>
    <w:rsid w:val="00075348"/>
    <w:rsid w:val="00075354"/>
    <w:rsid w:val="00075360"/>
    <w:rsid w:val="0007537F"/>
    <w:rsid w:val="00075382"/>
    <w:rsid w:val="0007539D"/>
    <w:rsid w:val="000753C9"/>
    <w:rsid w:val="000753DB"/>
    <w:rsid w:val="000753ED"/>
    <w:rsid w:val="000753F1"/>
    <w:rsid w:val="0007540C"/>
    <w:rsid w:val="0007541F"/>
    <w:rsid w:val="00075453"/>
    <w:rsid w:val="00075456"/>
    <w:rsid w:val="00075470"/>
    <w:rsid w:val="000754A2"/>
    <w:rsid w:val="000754B2"/>
    <w:rsid w:val="000754B8"/>
    <w:rsid w:val="00075524"/>
    <w:rsid w:val="00075551"/>
    <w:rsid w:val="00075561"/>
    <w:rsid w:val="00075586"/>
    <w:rsid w:val="000755E5"/>
    <w:rsid w:val="00075645"/>
    <w:rsid w:val="00075647"/>
    <w:rsid w:val="00075654"/>
    <w:rsid w:val="000756D0"/>
    <w:rsid w:val="00075710"/>
    <w:rsid w:val="0007575F"/>
    <w:rsid w:val="0007577A"/>
    <w:rsid w:val="000757AD"/>
    <w:rsid w:val="000757CE"/>
    <w:rsid w:val="00075812"/>
    <w:rsid w:val="0007581C"/>
    <w:rsid w:val="00075842"/>
    <w:rsid w:val="0007584C"/>
    <w:rsid w:val="00075861"/>
    <w:rsid w:val="000758B3"/>
    <w:rsid w:val="000758B9"/>
    <w:rsid w:val="000758E7"/>
    <w:rsid w:val="0007591A"/>
    <w:rsid w:val="00075930"/>
    <w:rsid w:val="0007593C"/>
    <w:rsid w:val="000759A8"/>
    <w:rsid w:val="000759DB"/>
    <w:rsid w:val="000759F5"/>
    <w:rsid w:val="00075A5C"/>
    <w:rsid w:val="00075AA5"/>
    <w:rsid w:val="00075AE8"/>
    <w:rsid w:val="00075B1C"/>
    <w:rsid w:val="00075B20"/>
    <w:rsid w:val="00075B7C"/>
    <w:rsid w:val="00075BAA"/>
    <w:rsid w:val="00075BB8"/>
    <w:rsid w:val="00075BC6"/>
    <w:rsid w:val="00075C46"/>
    <w:rsid w:val="00075C6D"/>
    <w:rsid w:val="00075C94"/>
    <w:rsid w:val="00075C99"/>
    <w:rsid w:val="00075CC5"/>
    <w:rsid w:val="00075CC8"/>
    <w:rsid w:val="00075CCF"/>
    <w:rsid w:val="00075D21"/>
    <w:rsid w:val="00075D7D"/>
    <w:rsid w:val="00075DBD"/>
    <w:rsid w:val="00075DC7"/>
    <w:rsid w:val="00075DF3"/>
    <w:rsid w:val="00075E19"/>
    <w:rsid w:val="00075E1C"/>
    <w:rsid w:val="00075E23"/>
    <w:rsid w:val="00075E2B"/>
    <w:rsid w:val="00075E38"/>
    <w:rsid w:val="00075E44"/>
    <w:rsid w:val="00075E5B"/>
    <w:rsid w:val="00075ED6"/>
    <w:rsid w:val="00075EDF"/>
    <w:rsid w:val="00075EFE"/>
    <w:rsid w:val="00075F32"/>
    <w:rsid w:val="00075F49"/>
    <w:rsid w:val="00075F5A"/>
    <w:rsid w:val="00075F8D"/>
    <w:rsid w:val="00075FEC"/>
    <w:rsid w:val="00075FFE"/>
    <w:rsid w:val="00076002"/>
    <w:rsid w:val="00076017"/>
    <w:rsid w:val="00076018"/>
    <w:rsid w:val="00076019"/>
    <w:rsid w:val="00076020"/>
    <w:rsid w:val="00076036"/>
    <w:rsid w:val="00076047"/>
    <w:rsid w:val="00076071"/>
    <w:rsid w:val="00076095"/>
    <w:rsid w:val="000760F2"/>
    <w:rsid w:val="00076172"/>
    <w:rsid w:val="000761C7"/>
    <w:rsid w:val="000761D0"/>
    <w:rsid w:val="0007620D"/>
    <w:rsid w:val="00076245"/>
    <w:rsid w:val="000762B1"/>
    <w:rsid w:val="000762C5"/>
    <w:rsid w:val="000762C6"/>
    <w:rsid w:val="000762CD"/>
    <w:rsid w:val="00076318"/>
    <w:rsid w:val="0007632D"/>
    <w:rsid w:val="00076383"/>
    <w:rsid w:val="0007638F"/>
    <w:rsid w:val="000763FE"/>
    <w:rsid w:val="00076413"/>
    <w:rsid w:val="00076434"/>
    <w:rsid w:val="00076435"/>
    <w:rsid w:val="00076436"/>
    <w:rsid w:val="00076479"/>
    <w:rsid w:val="000764B5"/>
    <w:rsid w:val="000764CA"/>
    <w:rsid w:val="000764E6"/>
    <w:rsid w:val="00076515"/>
    <w:rsid w:val="0007651B"/>
    <w:rsid w:val="00076540"/>
    <w:rsid w:val="00076541"/>
    <w:rsid w:val="0007658C"/>
    <w:rsid w:val="00076590"/>
    <w:rsid w:val="000765DE"/>
    <w:rsid w:val="000765E3"/>
    <w:rsid w:val="000765E9"/>
    <w:rsid w:val="00076600"/>
    <w:rsid w:val="0007663F"/>
    <w:rsid w:val="00076659"/>
    <w:rsid w:val="00076684"/>
    <w:rsid w:val="000766C0"/>
    <w:rsid w:val="000766CF"/>
    <w:rsid w:val="0007673D"/>
    <w:rsid w:val="00076742"/>
    <w:rsid w:val="00076753"/>
    <w:rsid w:val="000767CF"/>
    <w:rsid w:val="000767D9"/>
    <w:rsid w:val="00076806"/>
    <w:rsid w:val="00076826"/>
    <w:rsid w:val="0007682C"/>
    <w:rsid w:val="00076834"/>
    <w:rsid w:val="0007686B"/>
    <w:rsid w:val="00076887"/>
    <w:rsid w:val="00076935"/>
    <w:rsid w:val="0007693C"/>
    <w:rsid w:val="0007694B"/>
    <w:rsid w:val="0007699E"/>
    <w:rsid w:val="000769A3"/>
    <w:rsid w:val="000769B7"/>
    <w:rsid w:val="000769BC"/>
    <w:rsid w:val="000769E7"/>
    <w:rsid w:val="00076A5A"/>
    <w:rsid w:val="00076A61"/>
    <w:rsid w:val="00076A72"/>
    <w:rsid w:val="00076A88"/>
    <w:rsid w:val="00076A91"/>
    <w:rsid w:val="00076A9C"/>
    <w:rsid w:val="00076AB3"/>
    <w:rsid w:val="00076B07"/>
    <w:rsid w:val="00076B1A"/>
    <w:rsid w:val="00076B76"/>
    <w:rsid w:val="00076BDE"/>
    <w:rsid w:val="00076BE1"/>
    <w:rsid w:val="00076BEF"/>
    <w:rsid w:val="00076C02"/>
    <w:rsid w:val="00076C46"/>
    <w:rsid w:val="00076C66"/>
    <w:rsid w:val="00076C82"/>
    <w:rsid w:val="00076C9D"/>
    <w:rsid w:val="00076CAC"/>
    <w:rsid w:val="00076CE6"/>
    <w:rsid w:val="00076D08"/>
    <w:rsid w:val="00076D0B"/>
    <w:rsid w:val="00076D20"/>
    <w:rsid w:val="00076D49"/>
    <w:rsid w:val="00076D8F"/>
    <w:rsid w:val="00076DE9"/>
    <w:rsid w:val="00076DF7"/>
    <w:rsid w:val="00076E64"/>
    <w:rsid w:val="00076E7A"/>
    <w:rsid w:val="00076E88"/>
    <w:rsid w:val="00076E9D"/>
    <w:rsid w:val="00076EE5"/>
    <w:rsid w:val="00076EE9"/>
    <w:rsid w:val="00076EED"/>
    <w:rsid w:val="00076F58"/>
    <w:rsid w:val="00076F67"/>
    <w:rsid w:val="00076FB0"/>
    <w:rsid w:val="00076FEA"/>
    <w:rsid w:val="00077034"/>
    <w:rsid w:val="0007703F"/>
    <w:rsid w:val="00077059"/>
    <w:rsid w:val="00077084"/>
    <w:rsid w:val="000770A6"/>
    <w:rsid w:val="000770B7"/>
    <w:rsid w:val="00077157"/>
    <w:rsid w:val="0007717B"/>
    <w:rsid w:val="0007718E"/>
    <w:rsid w:val="00077198"/>
    <w:rsid w:val="000771B7"/>
    <w:rsid w:val="000771D5"/>
    <w:rsid w:val="00077212"/>
    <w:rsid w:val="0007722A"/>
    <w:rsid w:val="000772C9"/>
    <w:rsid w:val="000772D5"/>
    <w:rsid w:val="000772E8"/>
    <w:rsid w:val="000772EA"/>
    <w:rsid w:val="00077325"/>
    <w:rsid w:val="00077338"/>
    <w:rsid w:val="0007734A"/>
    <w:rsid w:val="00077355"/>
    <w:rsid w:val="00077386"/>
    <w:rsid w:val="000773A2"/>
    <w:rsid w:val="000773AD"/>
    <w:rsid w:val="000773D4"/>
    <w:rsid w:val="000773D9"/>
    <w:rsid w:val="000773EF"/>
    <w:rsid w:val="000773FE"/>
    <w:rsid w:val="00077403"/>
    <w:rsid w:val="00077436"/>
    <w:rsid w:val="00077455"/>
    <w:rsid w:val="00077458"/>
    <w:rsid w:val="00077499"/>
    <w:rsid w:val="000774BF"/>
    <w:rsid w:val="000774E3"/>
    <w:rsid w:val="00077569"/>
    <w:rsid w:val="000775C4"/>
    <w:rsid w:val="000775EB"/>
    <w:rsid w:val="000775EF"/>
    <w:rsid w:val="0007765C"/>
    <w:rsid w:val="00077733"/>
    <w:rsid w:val="00077752"/>
    <w:rsid w:val="000777B1"/>
    <w:rsid w:val="000777C2"/>
    <w:rsid w:val="000777FD"/>
    <w:rsid w:val="00077800"/>
    <w:rsid w:val="0007781E"/>
    <w:rsid w:val="00077847"/>
    <w:rsid w:val="00077857"/>
    <w:rsid w:val="000778E7"/>
    <w:rsid w:val="000778FE"/>
    <w:rsid w:val="0007791B"/>
    <w:rsid w:val="0007792E"/>
    <w:rsid w:val="0007795F"/>
    <w:rsid w:val="0007796B"/>
    <w:rsid w:val="0007797E"/>
    <w:rsid w:val="0007797F"/>
    <w:rsid w:val="00077A0C"/>
    <w:rsid w:val="00077A2E"/>
    <w:rsid w:val="00077A72"/>
    <w:rsid w:val="00077A79"/>
    <w:rsid w:val="00077A86"/>
    <w:rsid w:val="00077AA2"/>
    <w:rsid w:val="00077AC9"/>
    <w:rsid w:val="00077AF4"/>
    <w:rsid w:val="00077AF7"/>
    <w:rsid w:val="00077B08"/>
    <w:rsid w:val="00077B10"/>
    <w:rsid w:val="00077B44"/>
    <w:rsid w:val="00077B4C"/>
    <w:rsid w:val="00077B84"/>
    <w:rsid w:val="00077B8E"/>
    <w:rsid w:val="00077B9D"/>
    <w:rsid w:val="00077BB2"/>
    <w:rsid w:val="00077BBA"/>
    <w:rsid w:val="00077BC1"/>
    <w:rsid w:val="00077BC5"/>
    <w:rsid w:val="00077BE0"/>
    <w:rsid w:val="00077BEE"/>
    <w:rsid w:val="00077C09"/>
    <w:rsid w:val="00077C0C"/>
    <w:rsid w:val="00077C10"/>
    <w:rsid w:val="00077C2B"/>
    <w:rsid w:val="00077C7D"/>
    <w:rsid w:val="00077C92"/>
    <w:rsid w:val="00077CB9"/>
    <w:rsid w:val="00077D07"/>
    <w:rsid w:val="00077D27"/>
    <w:rsid w:val="00077D6C"/>
    <w:rsid w:val="00077D7F"/>
    <w:rsid w:val="00077DA6"/>
    <w:rsid w:val="00077DA8"/>
    <w:rsid w:val="00077DB3"/>
    <w:rsid w:val="00077DCF"/>
    <w:rsid w:val="00077DF9"/>
    <w:rsid w:val="00077E05"/>
    <w:rsid w:val="00077E46"/>
    <w:rsid w:val="00077E6A"/>
    <w:rsid w:val="00077EA5"/>
    <w:rsid w:val="00077EA7"/>
    <w:rsid w:val="00077EB0"/>
    <w:rsid w:val="00077EB4"/>
    <w:rsid w:val="00077F45"/>
    <w:rsid w:val="00077F53"/>
    <w:rsid w:val="00077F77"/>
    <w:rsid w:val="00077F9A"/>
    <w:rsid w:val="00077FBC"/>
    <w:rsid w:val="00077FCC"/>
    <w:rsid w:val="00080049"/>
    <w:rsid w:val="0008004B"/>
    <w:rsid w:val="00080076"/>
    <w:rsid w:val="00080095"/>
    <w:rsid w:val="000800DC"/>
    <w:rsid w:val="000800F4"/>
    <w:rsid w:val="0008010E"/>
    <w:rsid w:val="0008013B"/>
    <w:rsid w:val="0008015F"/>
    <w:rsid w:val="00080168"/>
    <w:rsid w:val="00080172"/>
    <w:rsid w:val="00080187"/>
    <w:rsid w:val="000801CE"/>
    <w:rsid w:val="00080228"/>
    <w:rsid w:val="0008023C"/>
    <w:rsid w:val="00080267"/>
    <w:rsid w:val="0008027C"/>
    <w:rsid w:val="0008030F"/>
    <w:rsid w:val="0008032A"/>
    <w:rsid w:val="00080339"/>
    <w:rsid w:val="00080397"/>
    <w:rsid w:val="000803B3"/>
    <w:rsid w:val="00080404"/>
    <w:rsid w:val="0008045D"/>
    <w:rsid w:val="000804B6"/>
    <w:rsid w:val="000804DC"/>
    <w:rsid w:val="000804E8"/>
    <w:rsid w:val="00080502"/>
    <w:rsid w:val="00080514"/>
    <w:rsid w:val="0008052A"/>
    <w:rsid w:val="0008054A"/>
    <w:rsid w:val="0008057F"/>
    <w:rsid w:val="000805D5"/>
    <w:rsid w:val="000805DC"/>
    <w:rsid w:val="000805EA"/>
    <w:rsid w:val="00080607"/>
    <w:rsid w:val="00080615"/>
    <w:rsid w:val="0008061F"/>
    <w:rsid w:val="0008063D"/>
    <w:rsid w:val="0008066E"/>
    <w:rsid w:val="00080683"/>
    <w:rsid w:val="000806A1"/>
    <w:rsid w:val="000806E2"/>
    <w:rsid w:val="000806E6"/>
    <w:rsid w:val="000806E8"/>
    <w:rsid w:val="00080722"/>
    <w:rsid w:val="00080762"/>
    <w:rsid w:val="00080774"/>
    <w:rsid w:val="00080775"/>
    <w:rsid w:val="000807F4"/>
    <w:rsid w:val="0008089C"/>
    <w:rsid w:val="000808AB"/>
    <w:rsid w:val="000808CB"/>
    <w:rsid w:val="000808D2"/>
    <w:rsid w:val="000808EF"/>
    <w:rsid w:val="0008093F"/>
    <w:rsid w:val="00080993"/>
    <w:rsid w:val="0008099F"/>
    <w:rsid w:val="000809CA"/>
    <w:rsid w:val="00080A11"/>
    <w:rsid w:val="00080A1F"/>
    <w:rsid w:val="00080A29"/>
    <w:rsid w:val="00080A61"/>
    <w:rsid w:val="00080A68"/>
    <w:rsid w:val="00080AAC"/>
    <w:rsid w:val="00080AAF"/>
    <w:rsid w:val="00080AB0"/>
    <w:rsid w:val="00080B04"/>
    <w:rsid w:val="00080B05"/>
    <w:rsid w:val="00080B1D"/>
    <w:rsid w:val="00080B79"/>
    <w:rsid w:val="00080BA5"/>
    <w:rsid w:val="00080BCF"/>
    <w:rsid w:val="00080BD6"/>
    <w:rsid w:val="00080BFF"/>
    <w:rsid w:val="00080C24"/>
    <w:rsid w:val="00080C31"/>
    <w:rsid w:val="00080C76"/>
    <w:rsid w:val="00080C85"/>
    <w:rsid w:val="00080C99"/>
    <w:rsid w:val="00080CC5"/>
    <w:rsid w:val="00080CD6"/>
    <w:rsid w:val="00080CE1"/>
    <w:rsid w:val="00080CF2"/>
    <w:rsid w:val="00080D09"/>
    <w:rsid w:val="00080D2B"/>
    <w:rsid w:val="00080D3D"/>
    <w:rsid w:val="00080D42"/>
    <w:rsid w:val="00080D7F"/>
    <w:rsid w:val="00080D9F"/>
    <w:rsid w:val="00080DB0"/>
    <w:rsid w:val="00080DED"/>
    <w:rsid w:val="00080E04"/>
    <w:rsid w:val="00080E25"/>
    <w:rsid w:val="00080E5F"/>
    <w:rsid w:val="00080F1D"/>
    <w:rsid w:val="00080F27"/>
    <w:rsid w:val="00080F43"/>
    <w:rsid w:val="00080F54"/>
    <w:rsid w:val="00080F9C"/>
    <w:rsid w:val="00080FDF"/>
    <w:rsid w:val="00080FF6"/>
    <w:rsid w:val="0008102E"/>
    <w:rsid w:val="00081031"/>
    <w:rsid w:val="000810A1"/>
    <w:rsid w:val="000810A8"/>
    <w:rsid w:val="000810DD"/>
    <w:rsid w:val="000810F6"/>
    <w:rsid w:val="00081101"/>
    <w:rsid w:val="00081149"/>
    <w:rsid w:val="00081175"/>
    <w:rsid w:val="000811A0"/>
    <w:rsid w:val="000811A4"/>
    <w:rsid w:val="000811E5"/>
    <w:rsid w:val="000811EF"/>
    <w:rsid w:val="00081242"/>
    <w:rsid w:val="0008125D"/>
    <w:rsid w:val="00081263"/>
    <w:rsid w:val="00081282"/>
    <w:rsid w:val="00081290"/>
    <w:rsid w:val="000812AF"/>
    <w:rsid w:val="000812C0"/>
    <w:rsid w:val="000812C1"/>
    <w:rsid w:val="000812C3"/>
    <w:rsid w:val="000812F5"/>
    <w:rsid w:val="0008131C"/>
    <w:rsid w:val="0008132D"/>
    <w:rsid w:val="0008136F"/>
    <w:rsid w:val="00081374"/>
    <w:rsid w:val="00081389"/>
    <w:rsid w:val="000813B7"/>
    <w:rsid w:val="00081462"/>
    <w:rsid w:val="00081473"/>
    <w:rsid w:val="0008147A"/>
    <w:rsid w:val="0008147E"/>
    <w:rsid w:val="00081486"/>
    <w:rsid w:val="000814DD"/>
    <w:rsid w:val="00081556"/>
    <w:rsid w:val="00081561"/>
    <w:rsid w:val="000815FC"/>
    <w:rsid w:val="00081638"/>
    <w:rsid w:val="0008166F"/>
    <w:rsid w:val="00081671"/>
    <w:rsid w:val="0008168D"/>
    <w:rsid w:val="000816AD"/>
    <w:rsid w:val="00081724"/>
    <w:rsid w:val="00081783"/>
    <w:rsid w:val="00081796"/>
    <w:rsid w:val="000817D6"/>
    <w:rsid w:val="000817D8"/>
    <w:rsid w:val="000817FF"/>
    <w:rsid w:val="00081820"/>
    <w:rsid w:val="00081829"/>
    <w:rsid w:val="0008182A"/>
    <w:rsid w:val="00081832"/>
    <w:rsid w:val="0008183A"/>
    <w:rsid w:val="00081926"/>
    <w:rsid w:val="00081958"/>
    <w:rsid w:val="0008195B"/>
    <w:rsid w:val="00081978"/>
    <w:rsid w:val="000819A3"/>
    <w:rsid w:val="000819D7"/>
    <w:rsid w:val="000819E7"/>
    <w:rsid w:val="00081A08"/>
    <w:rsid w:val="00081A83"/>
    <w:rsid w:val="00081A94"/>
    <w:rsid w:val="00081A95"/>
    <w:rsid w:val="00081AA8"/>
    <w:rsid w:val="00081AAB"/>
    <w:rsid w:val="00081AB2"/>
    <w:rsid w:val="00081AFD"/>
    <w:rsid w:val="00081B12"/>
    <w:rsid w:val="00081B2B"/>
    <w:rsid w:val="00081B32"/>
    <w:rsid w:val="00081B86"/>
    <w:rsid w:val="00081B93"/>
    <w:rsid w:val="00081B96"/>
    <w:rsid w:val="00081BC8"/>
    <w:rsid w:val="00081BFA"/>
    <w:rsid w:val="00081C70"/>
    <w:rsid w:val="00081C94"/>
    <w:rsid w:val="00081C9A"/>
    <w:rsid w:val="00081CA7"/>
    <w:rsid w:val="00081CCB"/>
    <w:rsid w:val="00081CD3"/>
    <w:rsid w:val="00081D0E"/>
    <w:rsid w:val="00081D42"/>
    <w:rsid w:val="00081D45"/>
    <w:rsid w:val="00081D53"/>
    <w:rsid w:val="00081D90"/>
    <w:rsid w:val="00081DFE"/>
    <w:rsid w:val="00081E0C"/>
    <w:rsid w:val="00081E33"/>
    <w:rsid w:val="00081E8B"/>
    <w:rsid w:val="00081EA7"/>
    <w:rsid w:val="00081EDF"/>
    <w:rsid w:val="00081EEF"/>
    <w:rsid w:val="00081F0D"/>
    <w:rsid w:val="00081F37"/>
    <w:rsid w:val="00081F4A"/>
    <w:rsid w:val="00081FA5"/>
    <w:rsid w:val="00081FEB"/>
    <w:rsid w:val="00082001"/>
    <w:rsid w:val="00082006"/>
    <w:rsid w:val="00082015"/>
    <w:rsid w:val="00082034"/>
    <w:rsid w:val="00082042"/>
    <w:rsid w:val="00082053"/>
    <w:rsid w:val="0008207B"/>
    <w:rsid w:val="00082089"/>
    <w:rsid w:val="000820A7"/>
    <w:rsid w:val="000820C8"/>
    <w:rsid w:val="000820D8"/>
    <w:rsid w:val="000820DA"/>
    <w:rsid w:val="00082160"/>
    <w:rsid w:val="00082165"/>
    <w:rsid w:val="0008218D"/>
    <w:rsid w:val="000821AC"/>
    <w:rsid w:val="00082200"/>
    <w:rsid w:val="0008224C"/>
    <w:rsid w:val="000822AF"/>
    <w:rsid w:val="000822DE"/>
    <w:rsid w:val="000822F8"/>
    <w:rsid w:val="00082322"/>
    <w:rsid w:val="00082328"/>
    <w:rsid w:val="00082357"/>
    <w:rsid w:val="00082365"/>
    <w:rsid w:val="0008236F"/>
    <w:rsid w:val="00082374"/>
    <w:rsid w:val="0008237F"/>
    <w:rsid w:val="000823A2"/>
    <w:rsid w:val="000823A4"/>
    <w:rsid w:val="000823AB"/>
    <w:rsid w:val="000823AE"/>
    <w:rsid w:val="0008245A"/>
    <w:rsid w:val="00082488"/>
    <w:rsid w:val="00082490"/>
    <w:rsid w:val="000824B6"/>
    <w:rsid w:val="000824C9"/>
    <w:rsid w:val="000824EF"/>
    <w:rsid w:val="00082503"/>
    <w:rsid w:val="0008253A"/>
    <w:rsid w:val="000825D1"/>
    <w:rsid w:val="000825D4"/>
    <w:rsid w:val="000825F0"/>
    <w:rsid w:val="00082600"/>
    <w:rsid w:val="00082615"/>
    <w:rsid w:val="000826BE"/>
    <w:rsid w:val="000826E8"/>
    <w:rsid w:val="0008270A"/>
    <w:rsid w:val="00082735"/>
    <w:rsid w:val="0008276B"/>
    <w:rsid w:val="00082777"/>
    <w:rsid w:val="0008279D"/>
    <w:rsid w:val="00082831"/>
    <w:rsid w:val="00082832"/>
    <w:rsid w:val="00082877"/>
    <w:rsid w:val="00082879"/>
    <w:rsid w:val="0008288B"/>
    <w:rsid w:val="0008289F"/>
    <w:rsid w:val="000828BC"/>
    <w:rsid w:val="000828E0"/>
    <w:rsid w:val="000828E3"/>
    <w:rsid w:val="00082942"/>
    <w:rsid w:val="00082951"/>
    <w:rsid w:val="0008296B"/>
    <w:rsid w:val="0008299A"/>
    <w:rsid w:val="000829A4"/>
    <w:rsid w:val="000829C0"/>
    <w:rsid w:val="000829CD"/>
    <w:rsid w:val="000829D7"/>
    <w:rsid w:val="000829F4"/>
    <w:rsid w:val="000829F9"/>
    <w:rsid w:val="00082A04"/>
    <w:rsid w:val="00082A30"/>
    <w:rsid w:val="00082A32"/>
    <w:rsid w:val="00082A34"/>
    <w:rsid w:val="00082A39"/>
    <w:rsid w:val="00082A54"/>
    <w:rsid w:val="00082A73"/>
    <w:rsid w:val="00082A78"/>
    <w:rsid w:val="00082A9E"/>
    <w:rsid w:val="00082AAE"/>
    <w:rsid w:val="00082AD9"/>
    <w:rsid w:val="00082ADD"/>
    <w:rsid w:val="00082AE3"/>
    <w:rsid w:val="00082B33"/>
    <w:rsid w:val="00082B45"/>
    <w:rsid w:val="00082B68"/>
    <w:rsid w:val="00082B6E"/>
    <w:rsid w:val="00082BAC"/>
    <w:rsid w:val="00082BC3"/>
    <w:rsid w:val="00082BCE"/>
    <w:rsid w:val="00082C22"/>
    <w:rsid w:val="00082CC6"/>
    <w:rsid w:val="00082CCF"/>
    <w:rsid w:val="00082CD5"/>
    <w:rsid w:val="00082CDA"/>
    <w:rsid w:val="00082CF2"/>
    <w:rsid w:val="00082D32"/>
    <w:rsid w:val="00082D43"/>
    <w:rsid w:val="00082DB8"/>
    <w:rsid w:val="00082DDB"/>
    <w:rsid w:val="00082DFE"/>
    <w:rsid w:val="00082E24"/>
    <w:rsid w:val="00082E30"/>
    <w:rsid w:val="00082E4D"/>
    <w:rsid w:val="00082E5B"/>
    <w:rsid w:val="00082E6D"/>
    <w:rsid w:val="00082E87"/>
    <w:rsid w:val="00082EBF"/>
    <w:rsid w:val="00082ECA"/>
    <w:rsid w:val="00082EDE"/>
    <w:rsid w:val="00082EFD"/>
    <w:rsid w:val="00082F56"/>
    <w:rsid w:val="00082FBE"/>
    <w:rsid w:val="00082FDB"/>
    <w:rsid w:val="0008304B"/>
    <w:rsid w:val="00083057"/>
    <w:rsid w:val="00083060"/>
    <w:rsid w:val="000830BF"/>
    <w:rsid w:val="000830E1"/>
    <w:rsid w:val="0008311E"/>
    <w:rsid w:val="00083135"/>
    <w:rsid w:val="00083140"/>
    <w:rsid w:val="00083160"/>
    <w:rsid w:val="0008316B"/>
    <w:rsid w:val="00083179"/>
    <w:rsid w:val="00083186"/>
    <w:rsid w:val="00083195"/>
    <w:rsid w:val="0008319A"/>
    <w:rsid w:val="000831E0"/>
    <w:rsid w:val="0008320C"/>
    <w:rsid w:val="00083212"/>
    <w:rsid w:val="00083214"/>
    <w:rsid w:val="00083255"/>
    <w:rsid w:val="0008325C"/>
    <w:rsid w:val="000832B3"/>
    <w:rsid w:val="000832B4"/>
    <w:rsid w:val="000832CD"/>
    <w:rsid w:val="000832F0"/>
    <w:rsid w:val="00083352"/>
    <w:rsid w:val="00083359"/>
    <w:rsid w:val="0008335D"/>
    <w:rsid w:val="0008335E"/>
    <w:rsid w:val="00083361"/>
    <w:rsid w:val="000833A5"/>
    <w:rsid w:val="000833AD"/>
    <w:rsid w:val="0008344E"/>
    <w:rsid w:val="0008346A"/>
    <w:rsid w:val="000834A1"/>
    <w:rsid w:val="000834A7"/>
    <w:rsid w:val="000834D0"/>
    <w:rsid w:val="000834EE"/>
    <w:rsid w:val="00083507"/>
    <w:rsid w:val="00083516"/>
    <w:rsid w:val="0008352A"/>
    <w:rsid w:val="0008352D"/>
    <w:rsid w:val="00083583"/>
    <w:rsid w:val="0008358F"/>
    <w:rsid w:val="000835B7"/>
    <w:rsid w:val="000835BB"/>
    <w:rsid w:val="000835DF"/>
    <w:rsid w:val="00083642"/>
    <w:rsid w:val="00083675"/>
    <w:rsid w:val="000836C8"/>
    <w:rsid w:val="00083746"/>
    <w:rsid w:val="000837DC"/>
    <w:rsid w:val="000837DF"/>
    <w:rsid w:val="000837E0"/>
    <w:rsid w:val="0008380C"/>
    <w:rsid w:val="00083824"/>
    <w:rsid w:val="00083833"/>
    <w:rsid w:val="0008389C"/>
    <w:rsid w:val="000838B2"/>
    <w:rsid w:val="000838CB"/>
    <w:rsid w:val="000838D8"/>
    <w:rsid w:val="00083937"/>
    <w:rsid w:val="00083942"/>
    <w:rsid w:val="00083997"/>
    <w:rsid w:val="0008399F"/>
    <w:rsid w:val="00083A16"/>
    <w:rsid w:val="00083A39"/>
    <w:rsid w:val="00083AE8"/>
    <w:rsid w:val="00083B20"/>
    <w:rsid w:val="00083B3E"/>
    <w:rsid w:val="00083B61"/>
    <w:rsid w:val="00083B79"/>
    <w:rsid w:val="00083BBC"/>
    <w:rsid w:val="00083C11"/>
    <w:rsid w:val="00083C2A"/>
    <w:rsid w:val="00083C52"/>
    <w:rsid w:val="00083CBA"/>
    <w:rsid w:val="00083CC2"/>
    <w:rsid w:val="00083CFA"/>
    <w:rsid w:val="00083D1A"/>
    <w:rsid w:val="00083D27"/>
    <w:rsid w:val="00083D39"/>
    <w:rsid w:val="00083D54"/>
    <w:rsid w:val="00083D83"/>
    <w:rsid w:val="00083D92"/>
    <w:rsid w:val="00083DCD"/>
    <w:rsid w:val="00083ECD"/>
    <w:rsid w:val="00083EE1"/>
    <w:rsid w:val="00083F03"/>
    <w:rsid w:val="00083F45"/>
    <w:rsid w:val="00083F47"/>
    <w:rsid w:val="00083FDA"/>
    <w:rsid w:val="00084078"/>
    <w:rsid w:val="0008407E"/>
    <w:rsid w:val="00084086"/>
    <w:rsid w:val="0008408F"/>
    <w:rsid w:val="0008409C"/>
    <w:rsid w:val="000840A2"/>
    <w:rsid w:val="000840B1"/>
    <w:rsid w:val="000840D1"/>
    <w:rsid w:val="000840FF"/>
    <w:rsid w:val="00084152"/>
    <w:rsid w:val="000841CF"/>
    <w:rsid w:val="000841D6"/>
    <w:rsid w:val="00084214"/>
    <w:rsid w:val="00084248"/>
    <w:rsid w:val="00084260"/>
    <w:rsid w:val="00084264"/>
    <w:rsid w:val="00084288"/>
    <w:rsid w:val="00084320"/>
    <w:rsid w:val="0008434E"/>
    <w:rsid w:val="0008438F"/>
    <w:rsid w:val="000843C7"/>
    <w:rsid w:val="000843ED"/>
    <w:rsid w:val="000843EF"/>
    <w:rsid w:val="0008441A"/>
    <w:rsid w:val="00084424"/>
    <w:rsid w:val="00084437"/>
    <w:rsid w:val="0008445B"/>
    <w:rsid w:val="00084473"/>
    <w:rsid w:val="000844EB"/>
    <w:rsid w:val="00084506"/>
    <w:rsid w:val="00084546"/>
    <w:rsid w:val="00084572"/>
    <w:rsid w:val="000845E2"/>
    <w:rsid w:val="0008461A"/>
    <w:rsid w:val="00084630"/>
    <w:rsid w:val="00084646"/>
    <w:rsid w:val="00084686"/>
    <w:rsid w:val="0008469D"/>
    <w:rsid w:val="000846AE"/>
    <w:rsid w:val="000846B5"/>
    <w:rsid w:val="000846FB"/>
    <w:rsid w:val="00084716"/>
    <w:rsid w:val="00084718"/>
    <w:rsid w:val="00084730"/>
    <w:rsid w:val="00084765"/>
    <w:rsid w:val="000847A0"/>
    <w:rsid w:val="000847CD"/>
    <w:rsid w:val="00084805"/>
    <w:rsid w:val="0008480C"/>
    <w:rsid w:val="00084869"/>
    <w:rsid w:val="000848BE"/>
    <w:rsid w:val="000848C7"/>
    <w:rsid w:val="000848D9"/>
    <w:rsid w:val="000848E2"/>
    <w:rsid w:val="00084928"/>
    <w:rsid w:val="00084963"/>
    <w:rsid w:val="00084980"/>
    <w:rsid w:val="00084989"/>
    <w:rsid w:val="000849EB"/>
    <w:rsid w:val="00084A12"/>
    <w:rsid w:val="00084A36"/>
    <w:rsid w:val="00084A38"/>
    <w:rsid w:val="00084A7C"/>
    <w:rsid w:val="00084A9B"/>
    <w:rsid w:val="00084B57"/>
    <w:rsid w:val="00084B58"/>
    <w:rsid w:val="00084B59"/>
    <w:rsid w:val="00084B7F"/>
    <w:rsid w:val="00084B80"/>
    <w:rsid w:val="00084BB3"/>
    <w:rsid w:val="00084BC0"/>
    <w:rsid w:val="00084BD2"/>
    <w:rsid w:val="00084BE9"/>
    <w:rsid w:val="00084C2C"/>
    <w:rsid w:val="00084C3C"/>
    <w:rsid w:val="00084C61"/>
    <w:rsid w:val="00084C71"/>
    <w:rsid w:val="00084C92"/>
    <w:rsid w:val="00084C9B"/>
    <w:rsid w:val="00084C9F"/>
    <w:rsid w:val="00084CB3"/>
    <w:rsid w:val="00084CD8"/>
    <w:rsid w:val="00084D18"/>
    <w:rsid w:val="00084D22"/>
    <w:rsid w:val="00084D84"/>
    <w:rsid w:val="00084DCD"/>
    <w:rsid w:val="00084DD1"/>
    <w:rsid w:val="00084DE0"/>
    <w:rsid w:val="00084E41"/>
    <w:rsid w:val="00084E64"/>
    <w:rsid w:val="00084EA5"/>
    <w:rsid w:val="00084F1C"/>
    <w:rsid w:val="00084F25"/>
    <w:rsid w:val="00084F42"/>
    <w:rsid w:val="00084F6B"/>
    <w:rsid w:val="00084F80"/>
    <w:rsid w:val="00084F84"/>
    <w:rsid w:val="00084FD7"/>
    <w:rsid w:val="00085004"/>
    <w:rsid w:val="0008504B"/>
    <w:rsid w:val="00085072"/>
    <w:rsid w:val="000850B7"/>
    <w:rsid w:val="000850C2"/>
    <w:rsid w:val="000850C5"/>
    <w:rsid w:val="0008512F"/>
    <w:rsid w:val="0008514D"/>
    <w:rsid w:val="00085177"/>
    <w:rsid w:val="000851F4"/>
    <w:rsid w:val="00085203"/>
    <w:rsid w:val="0008526F"/>
    <w:rsid w:val="00085281"/>
    <w:rsid w:val="00085293"/>
    <w:rsid w:val="000852A2"/>
    <w:rsid w:val="000852AC"/>
    <w:rsid w:val="000852B1"/>
    <w:rsid w:val="000852C5"/>
    <w:rsid w:val="000852CE"/>
    <w:rsid w:val="00085330"/>
    <w:rsid w:val="00085339"/>
    <w:rsid w:val="00085348"/>
    <w:rsid w:val="00085358"/>
    <w:rsid w:val="0008538D"/>
    <w:rsid w:val="000853D7"/>
    <w:rsid w:val="000853E0"/>
    <w:rsid w:val="0008540A"/>
    <w:rsid w:val="0008543D"/>
    <w:rsid w:val="0008544C"/>
    <w:rsid w:val="00085470"/>
    <w:rsid w:val="000854B6"/>
    <w:rsid w:val="000854E1"/>
    <w:rsid w:val="00085502"/>
    <w:rsid w:val="00085521"/>
    <w:rsid w:val="00085524"/>
    <w:rsid w:val="00085526"/>
    <w:rsid w:val="0008553F"/>
    <w:rsid w:val="00085598"/>
    <w:rsid w:val="000855E8"/>
    <w:rsid w:val="0008561C"/>
    <w:rsid w:val="0008563F"/>
    <w:rsid w:val="00085660"/>
    <w:rsid w:val="0008566A"/>
    <w:rsid w:val="0008566C"/>
    <w:rsid w:val="00085672"/>
    <w:rsid w:val="00085684"/>
    <w:rsid w:val="000856BA"/>
    <w:rsid w:val="000856D7"/>
    <w:rsid w:val="000856FC"/>
    <w:rsid w:val="000856FF"/>
    <w:rsid w:val="00085706"/>
    <w:rsid w:val="00085729"/>
    <w:rsid w:val="00085733"/>
    <w:rsid w:val="00085767"/>
    <w:rsid w:val="000857F1"/>
    <w:rsid w:val="0008580C"/>
    <w:rsid w:val="0008581B"/>
    <w:rsid w:val="0008582A"/>
    <w:rsid w:val="0008584E"/>
    <w:rsid w:val="0008587B"/>
    <w:rsid w:val="00085892"/>
    <w:rsid w:val="0008592C"/>
    <w:rsid w:val="00085950"/>
    <w:rsid w:val="00085954"/>
    <w:rsid w:val="00085971"/>
    <w:rsid w:val="000859D9"/>
    <w:rsid w:val="000859DA"/>
    <w:rsid w:val="000859EF"/>
    <w:rsid w:val="000859F9"/>
    <w:rsid w:val="00085A09"/>
    <w:rsid w:val="00085A1F"/>
    <w:rsid w:val="00085A6F"/>
    <w:rsid w:val="00085A9F"/>
    <w:rsid w:val="00085AE8"/>
    <w:rsid w:val="00085B75"/>
    <w:rsid w:val="00085C11"/>
    <w:rsid w:val="00085C3C"/>
    <w:rsid w:val="00085C44"/>
    <w:rsid w:val="00085C48"/>
    <w:rsid w:val="00085C58"/>
    <w:rsid w:val="00085C5F"/>
    <w:rsid w:val="00085C81"/>
    <w:rsid w:val="00085C9D"/>
    <w:rsid w:val="00085CB0"/>
    <w:rsid w:val="00085CCB"/>
    <w:rsid w:val="00085CD9"/>
    <w:rsid w:val="00085CF1"/>
    <w:rsid w:val="00085D0F"/>
    <w:rsid w:val="00085D61"/>
    <w:rsid w:val="00085D81"/>
    <w:rsid w:val="00085DF0"/>
    <w:rsid w:val="00085DFB"/>
    <w:rsid w:val="00085E1D"/>
    <w:rsid w:val="00085E30"/>
    <w:rsid w:val="00085E4A"/>
    <w:rsid w:val="00085E5F"/>
    <w:rsid w:val="00085E78"/>
    <w:rsid w:val="00085E95"/>
    <w:rsid w:val="00085E97"/>
    <w:rsid w:val="00085EA1"/>
    <w:rsid w:val="00085EA3"/>
    <w:rsid w:val="00085EA7"/>
    <w:rsid w:val="00085EAA"/>
    <w:rsid w:val="00085ED2"/>
    <w:rsid w:val="00085EF5"/>
    <w:rsid w:val="00085EF9"/>
    <w:rsid w:val="00085EFA"/>
    <w:rsid w:val="00085F27"/>
    <w:rsid w:val="00085F76"/>
    <w:rsid w:val="00085F83"/>
    <w:rsid w:val="00085FB5"/>
    <w:rsid w:val="00085FEC"/>
    <w:rsid w:val="00086015"/>
    <w:rsid w:val="00086047"/>
    <w:rsid w:val="0008607D"/>
    <w:rsid w:val="00086082"/>
    <w:rsid w:val="000860A4"/>
    <w:rsid w:val="000860DE"/>
    <w:rsid w:val="000860FC"/>
    <w:rsid w:val="00086100"/>
    <w:rsid w:val="0008615E"/>
    <w:rsid w:val="00086181"/>
    <w:rsid w:val="0008618B"/>
    <w:rsid w:val="000861F2"/>
    <w:rsid w:val="0008625F"/>
    <w:rsid w:val="000862A6"/>
    <w:rsid w:val="000862B0"/>
    <w:rsid w:val="000862C1"/>
    <w:rsid w:val="000862D1"/>
    <w:rsid w:val="000862D7"/>
    <w:rsid w:val="000862EA"/>
    <w:rsid w:val="00086336"/>
    <w:rsid w:val="00086366"/>
    <w:rsid w:val="0008636D"/>
    <w:rsid w:val="00086379"/>
    <w:rsid w:val="0008639B"/>
    <w:rsid w:val="000863B9"/>
    <w:rsid w:val="000863E9"/>
    <w:rsid w:val="00086426"/>
    <w:rsid w:val="0008648B"/>
    <w:rsid w:val="000864CE"/>
    <w:rsid w:val="000864EC"/>
    <w:rsid w:val="00086510"/>
    <w:rsid w:val="00086558"/>
    <w:rsid w:val="0008655A"/>
    <w:rsid w:val="00086587"/>
    <w:rsid w:val="00086632"/>
    <w:rsid w:val="00086659"/>
    <w:rsid w:val="00086677"/>
    <w:rsid w:val="000866B4"/>
    <w:rsid w:val="000866F2"/>
    <w:rsid w:val="000866F3"/>
    <w:rsid w:val="00086773"/>
    <w:rsid w:val="0008679F"/>
    <w:rsid w:val="000867C6"/>
    <w:rsid w:val="000867D6"/>
    <w:rsid w:val="00086814"/>
    <w:rsid w:val="0008687A"/>
    <w:rsid w:val="0008687F"/>
    <w:rsid w:val="00086896"/>
    <w:rsid w:val="00086924"/>
    <w:rsid w:val="00086936"/>
    <w:rsid w:val="00086951"/>
    <w:rsid w:val="000869E4"/>
    <w:rsid w:val="00086A4C"/>
    <w:rsid w:val="00086A55"/>
    <w:rsid w:val="00086A85"/>
    <w:rsid w:val="00086AD4"/>
    <w:rsid w:val="00086B11"/>
    <w:rsid w:val="00086B3A"/>
    <w:rsid w:val="00086B5A"/>
    <w:rsid w:val="00086BD5"/>
    <w:rsid w:val="00086C0C"/>
    <w:rsid w:val="00086C18"/>
    <w:rsid w:val="00086C44"/>
    <w:rsid w:val="00086C5E"/>
    <w:rsid w:val="00086CB1"/>
    <w:rsid w:val="00086CC5"/>
    <w:rsid w:val="00086CD1"/>
    <w:rsid w:val="00086D06"/>
    <w:rsid w:val="00086D15"/>
    <w:rsid w:val="00086D21"/>
    <w:rsid w:val="00086D38"/>
    <w:rsid w:val="00086D96"/>
    <w:rsid w:val="00086E11"/>
    <w:rsid w:val="00086E2D"/>
    <w:rsid w:val="00086E6A"/>
    <w:rsid w:val="00086E6D"/>
    <w:rsid w:val="00086E6F"/>
    <w:rsid w:val="00086E74"/>
    <w:rsid w:val="00086E7E"/>
    <w:rsid w:val="00086EA2"/>
    <w:rsid w:val="00086EA6"/>
    <w:rsid w:val="00086EAE"/>
    <w:rsid w:val="00086EC8"/>
    <w:rsid w:val="00086EDF"/>
    <w:rsid w:val="00086F80"/>
    <w:rsid w:val="00086F8D"/>
    <w:rsid w:val="00086FA6"/>
    <w:rsid w:val="00086FBC"/>
    <w:rsid w:val="00086FE7"/>
    <w:rsid w:val="00087007"/>
    <w:rsid w:val="00087015"/>
    <w:rsid w:val="00087023"/>
    <w:rsid w:val="00087029"/>
    <w:rsid w:val="000870A2"/>
    <w:rsid w:val="000870D3"/>
    <w:rsid w:val="000870D4"/>
    <w:rsid w:val="000870EC"/>
    <w:rsid w:val="000870ED"/>
    <w:rsid w:val="000870F0"/>
    <w:rsid w:val="0008710E"/>
    <w:rsid w:val="00087114"/>
    <w:rsid w:val="00087115"/>
    <w:rsid w:val="00087140"/>
    <w:rsid w:val="00087153"/>
    <w:rsid w:val="000871A0"/>
    <w:rsid w:val="000871AC"/>
    <w:rsid w:val="000871B4"/>
    <w:rsid w:val="000871C4"/>
    <w:rsid w:val="000871CE"/>
    <w:rsid w:val="00087217"/>
    <w:rsid w:val="00087233"/>
    <w:rsid w:val="000872AF"/>
    <w:rsid w:val="000872B9"/>
    <w:rsid w:val="000872EF"/>
    <w:rsid w:val="000872F0"/>
    <w:rsid w:val="000872FD"/>
    <w:rsid w:val="00087312"/>
    <w:rsid w:val="00087314"/>
    <w:rsid w:val="00087317"/>
    <w:rsid w:val="00087326"/>
    <w:rsid w:val="00087354"/>
    <w:rsid w:val="000873B5"/>
    <w:rsid w:val="000873E9"/>
    <w:rsid w:val="000873EA"/>
    <w:rsid w:val="000873F7"/>
    <w:rsid w:val="000873FB"/>
    <w:rsid w:val="00087403"/>
    <w:rsid w:val="0008741F"/>
    <w:rsid w:val="00087422"/>
    <w:rsid w:val="0008742D"/>
    <w:rsid w:val="00087463"/>
    <w:rsid w:val="00087490"/>
    <w:rsid w:val="000874CC"/>
    <w:rsid w:val="000874CF"/>
    <w:rsid w:val="000874E0"/>
    <w:rsid w:val="00087541"/>
    <w:rsid w:val="00087563"/>
    <w:rsid w:val="00087579"/>
    <w:rsid w:val="00087598"/>
    <w:rsid w:val="0008759D"/>
    <w:rsid w:val="000875F5"/>
    <w:rsid w:val="000875F7"/>
    <w:rsid w:val="00087606"/>
    <w:rsid w:val="00087622"/>
    <w:rsid w:val="00087639"/>
    <w:rsid w:val="0008765F"/>
    <w:rsid w:val="000876AE"/>
    <w:rsid w:val="000876D2"/>
    <w:rsid w:val="000876F4"/>
    <w:rsid w:val="00087700"/>
    <w:rsid w:val="00087751"/>
    <w:rsid w:val="00087755"/>
    <w:rsid w:val="00087763"/>
    <w:rsid w:val="00087782"/>
    <w:rsid w:val="00087790"/>
    <w:rsid w:val="000877FC"/>
    <w:rsid w:val="0008780A"/>
    <w:rsid w:val="00087821"/>
    <w:rsid w:val="00087840"/>
    <w:rsid w:val="00087870"/>
    <w:rsid w:val="00087872"/>
    <w:rsid w:val="0008788C"/>
    <w:rsid w:val="00087895"/>
    <w:rsid w:val="00087896"/>
    <w:rsid w:val="000878B9"/>
    <w:rsid w:val="000878C6"/>
    <w:rsid w:val="000878EC"/>
    <w:rsid w:val="000878F1"/>
    <w:rsid w:val="000878FE"/>
    <w:rsid w:val="0008790D"/>
    <w:rsid w:val="0008791D"/>
    <w:rsid w:val="00087995"/>
    <w:rsid w:val="000879E1"/>
    <w:rsid w:val="00087A28"/>
    <w:rsid w:val="00087A47"/>
    <w:rsid w:val="00087A57"/>
    <w:rsid w:val="00087A93"/>
    <w:rsid w:val="00087AAD"/>
    <w:rsid w:val="00087AD6"/>
    <w:rsid w:val="00087AD7"/>
    <w:rsid w:val="00087AD8"/>
    <w:rsid w:val="00087B02"/>
    <w:rsid w:val="00087B50"/>
    <w:rsid w:val="00087B59"/>
    <w:rsid w:val="00087B61"/>
    <w:rsid w:val="00087B65"/>
    <w:rsid w:val="00087B72"/>
    <w:rsid w:val="00087B8F"/>
    <w:rsid w:val="00087C02"/>
    <w:rsid w:val="00087C21"/>
    <w:rsid w:val="00087C2A"/>
    <w:rsid w:val="00087C63"/>
    <w:rsid w:val="00087C69"/>
    <w:rsid w:val="00087C72"/>
    <w:rsid w:val="00087C81"/>
    <w:rsid w:val="00087C8A"/>
    <w:rsid w:val="00087CEB"/>
    <w:rsid w:val="00087D01"/>
    <w:rsid w:val="00087D0D"/>
    <w:rsid w:val="00087D1E"/>
    <w:rsid w:val="00087D2B"/>
    <w:rsid w:val="00087D48"/>
    <w:rsid w:val="00087DFB"/>
    <w:rsid w:val="00087E05"/>
    <w:rsid w:val="00087E19"/>
    <w:rsid w:val="00087E1C"/>
    <w:rsid w:val="00087E21"/>
    <w:rsid w:val="00087E5E"/>
    <w:rsid w:val="00087F2C"/>
    <w:rsid w:val="00087F3C"/>
    <w:rsid w:val="00087F41"/>
    <w:rsid w:val="00087F42"/>
    <w:rsid w:val="00087F45"/>
    <w:rsid w:val="00087F48"/>
    <w:rsid w:val="00087F5D"/>
    <w:rsid w:val="00087FAC"/>
    <w:rsid w:val="00087FB0"/>
    <w:rsid w:val="00090018"/>
    <w:rsid w:val="0009001B"/>
    <w:rsid w:val="00090044"/>
    <w:rsid w:val="0009004D"/>
    <w:rsid w:val="00090061"/>
    <w:rsid w:val="0009009D"/>
    <w:rsid w:val="0009009F"/>
    <w:rsid w:val="000900A6"/>
    <w:rsid w:val="000900BE"/>
    <w:rsid w:val="000900E2"/>
    <w:rsid w:val="00090135"/>
    <w:rsid w:val="0009013B"/>
    <w:rsid w:val="00090169"/>
    <w:rsid w:val="0009018C"/>
    <w:rsid w:val="000901D6"/>
    <w:rsid w:val="0009021E"/>
    <w:rsid w:val="00090290"/>
    <w:rsid w:val="00090299"/>
    <w:rsid w:val="000902C1"/>
    <w:rsid w:val="000902D8"/>
    <w:rsid w:val="000902FA"/>
    <w:rsid w:val="00090303"/>
    <w:rsid w:val="00090325"/>
    <w:rsid w:val="00090340"/>
    <w:rsid w:val="00090361"/>
    <w:rsid w:val="0009036C"/>
    <w:rsid w:val="0009037D"/>
    <w:rsid w:val="000903C6"/>
    <w:rsid w:val="000903CB"/>
    <w:rsid w:val="000903D8"/>
    <w:rsid w:val="00090414"/>
    <w:rsid w:val="0009043F"/>
    <w:rsid w:val="0009045C"/>
    <w:rsid w:val="0009047C"/>
    <w:rsid w:val="000904AC"/>
    <w:rsid w:val="000904AF"/>
    <w:rsid w:val="00090507"/>
    <w:rsid w:val="00090526"/>
    <w:rsid w:val="00090528"/>
    <w:rsid w:val="0009054A"/>
    <w:rsid w:val="00090563"/>
    <w:rsid w:val="0009056B"/>
    <w:rsid w:val="000905A5"/>
    <w:rsid w:val="000905DB"/>
    <w:rsid w:val="0009062A"/>
    <w:rsid w:val="0009062C"/>
    <w:rsid w:val="0009063C"/>
    <w:rsid w:val="00090650"/>
    <w:rsid w:val="00090662"/>
    <w:rsid w:val="0009068D"/>
    <w:rsid w:val="0009069B"/>
    <w:rsid w:val="0009069F"/>
    <w:rsid w:val="000906A2"/>
    <w:rsid w:val="000906AA"/>
    <w:rsid w:val="000906B8"/>
    <w:rsid w:val="000906B9"/>
    <w:rsid w:val="000906C9"/>
    <w:rsid w:val="000906F6"/>
    <w:rsid w:val="000906FC"/>
    <w:rsid w:val="00090751"/>
    <w:rsid w:val="00090794"/>
    <w:rsid w:val="00090801"/>
    <w:rsid w:val="0009081E"/>
    <w:rsid w:val="0009083D"/>
    <w:rsid w:val="0009087B"/>
    <w:rsid w:val="000908B0"/>
    <w:rsid w:val="000908D6"/>
    <w:rsid w:val="00090978"/>
    <w:rsid w:val="0009098F"/>
    <w:rsid w:val="00090997"/>
    <w:rsid w:val="000909D8"/>
    <w:rsid w:val="000909F4"/>
    <w:rsid w:val="00090A3C"/>
    <w:rsid w:val="00090A3D"/>
    <w:rsid w:val="00090A68"/>
    <w:rsid w:val="00090A80"/>
    <w:rsid w:val="00090A96"/>
    <w:rsid w:val="00090ABE"/>
    <w:rsid w:val="00090ACC"/>
    <w:rsid w:val="00090ADC"/>
    <w:rsid w:val="00090B0B"/>
    <w:rsid w:val="00090B18"/>
    <w:rsid w:val="00090B31"/>
    <w:rsid w:val="00090B4C"/>
    <w:rsid w:val="00090BB0"/>
    <w:rsid w:val="00090BCD"/>
    <w:rsid w:val="00090BF1"/>
    <w:rsid w:val="00090BF7"/>
    <w:rsid w:val="00090CAF"/>
    <w:rsid w:val="00090CBC"/>
    <w:rsid w:val="00090CC1"/>
    <w:rsid w:val="00090CFC"/>
    <w:rsid w:val="00090D0C"/>
    <w:rsid w:val="00090D21"/>
    <w:rsid w:val="00090D2C"/>
    <w:rsid w:val="00090D44"/>
    <w:rsid w:val="00090D48"/>
    <w:rsid w:val="00090D83"/>
    <w:rsid w:val="00090DEA"/>
    <w:rsid w:val="00090E6B"/>
    <w:rsid w:val="00090E7A"/>
    <w:rsid w:val="00090E87"/>
    <w:rsid w:val="00090EA2"/>
    <w:rsid w:val="00090EAA"/>
    <w:rsid w:val="00090EB9"/>
    <w:rsid w:val="00090F34"/>
    <w:rsid w:val="00090F6C"/>
    <w:rsid w:val="00090F78"/>
    <w:rsid w:val="00090F8B"/>
    <w:rsid w:val="00090F8D"/>
    <w:rsid w:val="00090F8F"/>
    <w:rsid w:val="00090F93"/>
    <w:rsid w:val="00090FBE"/>
    <w:rsid w:val="00090FFA"/>
    <w:rsid w:val="0009103E"/>
    <w:rsid w:val="0009103F"/>
    <w:rsid w:val="00091078"/>
    <w:rsid w:val="00091094"/>
    <w:rsid w:val="000910DE"/>
    <w:rsid w:val="0009114F"/>
    <w:rsid w:val="00091167"/>
    <w:rsid w:val="00091180"/>
    <w:rsid w:val="000911BB"/>
    <w:rsid w:val="000911CB"/>
    <w:rsid w:val="000911DA"/>
    <w:rsid w:val="000911EA"/>
    <w:rsid w:val="00091222"/>
    <w:rsid w:val="000912F2"/>
    <w:rsid w:val="00091302"/>
    <w:rsid w:val="0009133C"/>
    <w:rsid w:val="0009135D"/>
    <w:rsid w:val="00091375"/>
    <w:rsid w:val="00091393"/>
    <w:rsid w:val="000913A5"/>
    <w:rsid w:val="000913C7"/>
    <w:rsid w:val="0009140A"/>
    <w:rsid w:val="0009140C"/>
    <w:rsid w:val="00091419"/>
    <w:rsid w:val="00091478"/>
    <w:rsid w:val="000914A5"/>
    <w:rsid w:val="000914CC"/>
    <w:rsid w:val="000914D7"/>
    <w:rsid w:val="000914F7"/>
    <w:rsid w:val="0009151A"/>
    <w:rsid w:val="0009152E"/>
    <w:rsid w:val="00091541"/>
    <w:rsid w:val="0009155D"/>
    <w:rsid w:val="00091574"/>
    <w:rsid w:val="00091591"/>
    <w:rsid w:val="00091594"/>
    <w:rsid w:val="000915E6"/>
    <w:rsid w:val="000915F0"/>
    <w:rsid w:val="00091607"/>
    <w:rsid w:val="00091640"/>
    <w:rsid w:val="00091673"/>
    <w:rsid w:val="000916B5"/>
    <w:rsid w:val="000916CA"/>
    <w:rsid w:val="000916E2"/>
    <w:rsid w:val="000916F2"/>
    <w:rsid w:val="0009170D"/>
    <w:rsid w:val="00091714"/>
    <w:rsid w:val="0009174C"/>
    <w:rsid w:val="0009176E"/>
    <w:rsid w:val="0009178A"/>
    <w:rsid w:val="00091791"/>
    <w:rsid w:val="0009179E"/>
    <w:rsid w:val="0009179F"/>
    <w:rsid w:val="000917D4"/>
    <w:rsid w:val="00091800"/>
    <w:rsid w:val="00091820"/>
    <w:rsid w:val="00091889"/>
    <w:rsid w:val="0009189E"/>
    <w:rsid w:val="000918B4"/>
    <w:rsid w:val="000918FB"/>
    <w:rsid w:val="00091908"/>
    <w:rsid w:val="0009190C"/>
    <w:rsid w:val="00091910"/>
    <w:rsid w:val="0009192F"/>
    <w:rsid w:val="00091945"/>
    <w:rsid w:val="00091948"/>
    <w:rsid w:val="00091950"/>
    <w:rsid w:val="00091958"/>
    <w:rsid w:val="0009196F"/>
    <w:rsid w:val="0009197F"/>
    <w:rsid w:val="00091981"/>
    <w:rsid w:val="000919AB"/>
    <w:rsid w:val="000919AC"/>
    <w:rsid w:val="000919B1"/>
    <w:rsid w:val="000919CF"/>
    <w:rsid w:val="000919F1"/>
    <w:rsid w:val="00091A2E"/>
    <w:rsid w:val="00091A3F"/>
    <w:rsid w:val="00091A42"/>
    <w:rsid w:val="00091A4D"/>
    <w:rsid w:val="00091A92"/>
    <w:rsid w:val="00091AAC"/>
    <w:rsid w:val="00091B47"/>
    <w:rsid w:val="00091B7D"/>
    <w:rsid w:val="00091BB8"/>
    <w:rsid w:val="00091BC5"/>
    <w:rsid w:val="00091BCE"/>
    <w:rsid w:val="00091BDC"/>
    <w:rsid w:val="00091BE4"/>
    <w:rsid w:val="00091BE5"/>
    <w:rsid w:val="00091BF8"/>
    <w:rsid w:val="00091C25"/>
    <w:rsid w:val="00091C77"/>
    <w:rsid w:val="00091C99"/>
    <w:rsid w:val="00091CA3"/>
    <w:rsid w:val="00091CA5"/>
    <w:rsid w:val="00091CBE"/>
    <w:rsid w:val="00091CFF"/>
    <w:rsid w:val="00091D04"/>
    <w:rsid w:val="00091D15"/>
    <w:rsid w:val="00091D30"/>
    <w:rsid w:val="00091D50"/>
    <w:rsid w:val="00091D55"/>
    <w:rsid w:val="00091D69"/>
    <w:rsid w:val="00091D78"/>
    <w:rsid w:val="00091DD8"/>
    <w:rsid w:val="00091DFA"/>
    <w:rsid w:val="00091DFF"/>
    <w:rsid w:val="00091E06"/>
    <w:rsid w:val="00091E73"/>
    <w:rsid w:val="00091EA9"/>
    <w:rsid w:val="00091ED1"/>
    <w:rsid w:val="00091F46"/>
    <w:rsid w:val="00091F5E"/>
    <w:rsid w:val="00091F72"/>
    <w:rsid w:val="00091F82"/>
    <w:rsid w:val="00091F86"/>
    <w:rsid w:val="00091FCC"/>
    <w:rsid w:val="00091FD1"/>
    <w:rsid w:val="00091FF9"/>
    <w:rsid w:val="00092000"/>
    <w:rsid w:val="00092041"/>
    <w:rsid w:val="0009204C"/>
    <w:rsid w:val="0009206A"/>
    <w:rsid w:val="000920CC"/>
    <w:rsid w:val="000920DC"/>
    <w:rsid w:val="000920FB"/>
    <w:rsid w:val="000920FE"/>
    <w:rsid w:val="00092102"/>
    <w:rsid w:val="0009210A"/>
    <w:rsid w:val="00092122"/>
    <w:rsid w:val="00092127"/>
    <w:rsid w:val="00092159"/>
    <w:rsid w:val="000921A3"/>
    <w:rsid w:val="00092217"/>
    <w:rsid w:val="00092221"/>
    <w:rsid w:val="00092275"/>
    <w:rsid w:val="000922D5"/>
    <w:rsid w:val="000922F8"/>
    <w:rsid w:val="00092329"/>
    <w:rsid w:val="00092350"/>
    <w:rsid w:val="00092355"/>
    <w:rsid w:val="0009237D"/>
    <w:rsid w:val="000923AC"/>
    <w:rsid w:val="000923B5"/>
    <w:rsid w:val="000923E6"/>
    <w:rsid w:val="0009246D"/>
    <w:rsid w:val="00092471"/>
    <w:rsid w:val="00092473"/>
    <w:rsid w:val="00092489"/>
    <w:rsid w:val="00092492"/>
    <w:rsid w:val="0009249F"/>
    <w:rsid w:val="000924A3"/>
    <w:rsid w:val="000924A7"/>
    <w:rsid w:val="000924FF"/>
    <w:rsid w:val="00092503"/>
    <w:rsid w:val="0009251A"/>
    <w:rsid w:val="0009253C"/>
    <w:rsid w:val="00092580"/>
    <w:rsid w:val="000925B5"/>
    <w:rsid w:val="000925DF"/>
    <w:rsid w:val="000925FC"/>
    <w:rsid w:val="00092699"/>
    <w:rsid w:val="0009269F"/>
    <w:rsid w:val="0009271E"/>
    <w:rsid w:val="00092723"/>
    <w:rsid w:val="00092735"/>
    <w:rsid w:val="00092739"/>
    <w:rsid w:val="00092751"/>
    <w:rsid w:val="00092770"/>
    <w:rsid w:val="00092781"/>
    <w:rsid w:val="0009278D"/>
    <w:rsid w:val="000927CB"/>
    <w:rsid w:val="000927D0"/>
    <w:rsid w:val="0009282C"/>
    <w:rsid w:val="00092831"/>
    <w:rsid w:val="0009287B"/>
    <w:rsid w:val="000928FA"/>
    <w:rsid w:val="00092904"/>
    <w:rsid w:val="00092910"/>
    <w:rsid w:val="00092937"/>
    <w:rsid w:val="0009294B"/>
    <w:rsid w:val="0009298E"/>
    <w:rsid w:val="000929A8"/>
    <w:rsid w:val="000929EF"/>
    <w:rsid w:val="00092A76"/>
    <w:rsid w:val="00092AB2"/>
    <w:rsid w:val="00092AB4"/>
    <w:rsid w:val="00092AF2"/>
    <w:rsid w:val="00092B14"/>
    <w:rsid w:val="00092B36"/>
    <w:rsid w:val="00092B93"/>
    <w:rsid w:val="00092B98"/>
    <w:rsid w:val="00092BA8"/>
    <w:rsid w:val="00092BB5"/>
    <w:rsid w:val="00092BCA"/>
    <w:rsid w:val="00092BE3"/>
    <w:rsid w:val="00092C22"/>
    <w:rsid w:val="00092C32"/>
    <w:rsid w:val="00092C44"/>
    <w:rsid w:val="00092C45"/>
    <w:rsid w:val="00092CA0"/>
    <w:rsid w:val="00092CA4"/>
    <w:rsid w:val="00092CB4"/>
    <w:rsid w:val="00092CFA"/>
    <w:rsid w:val="00092D1D"/>
    <w:rsid w:val="00092D30"/>
    <w:rsid w:val="00092D93"/>
    <w:rsid w:val="00092D9A"/>
    <w:rsid w:val="00092DCC"/>
    <w:rsid w:val="00092E11"/>
    <w:rsid w:val="00092E65"/>
    <w:rsid w:val="00092EA6"/>
    <w:rsid w:val="00092F07"/>
    <w:rsid w:val="00092F21"/>
    <w:rsid w:val="00092F24"/>
    <w:rsid w:val="00092F72"/>
    <w:rsid w:val="00092F73"/>
    <w:rsid w:val="00092F85"/>
    <w:rsid w:val="00092FA2"/>
    <w:rsid w:val="00092FC4"/>
    <w:rsid w:val="00092FFB"/>
    <w:rsid w:val="00092FFD"/>
    <w:rsid w:val="00093007"/>
    <w:rsid w:val="00093011"/>
    <w:rsid w:val="00093019"/>
    <w:rsid w:val="0009302D"/>
    <w:rsid w:val="00093088"/>
    <w:rsid w:val="000930A4"/>
    <w:rsid w:val="00093114"/>
    <w:rsid w:val="00093145"/>
    <w:rsid w:val="0009316D"/>
    <w:rsid w:val="00093179"/>
    <w:rsid w:val="0009318D"/>
    <w:rsid w:val="000931CB"/>
    <w:rsid w:val="000931D0"/>
    <w:rsid w:val="00093206"/>
    <w:rsid w:val="000932C0"/>
    <w:rsid w:val="000932CF"/>
    <w:rsid w:val="000932E2"/>
    <w:rsid w:val="000932E9"/>
    <w:rsid w:val="00093300"/>
    <w:rsid w:val="00093335"/>
    <w:rsid w:val="0009333C"/>
    <w:rsid w:val="0009335D"/>
    <w:rsid w:val="00093380"/>
    <w:rsid w:val="000933BA"/>
    <w:rsid w:val="000933C6"/>
    <w:rsid w:val="000933C7"/>
    <w:rsid w:val="000933E8"/>
    <w:rsid w:val="000933F4"/>
    <w:rsid w:val="00093427"/>
    <w:rsid w:val="00093445"/>
    <w:rsid w:val="000934C4"/>
    <w:rsid w:val="00093515"/>
    <w:rsid w:val="0009357E"/>
    <w:rsid w:val="000935CB"/>
    <w:rsid w:val="000935EA"/>
    <w:rsid w:val="00093614"/>
    <w:rsid w:val="00093622"/>
    <w:rsid w:val="0009365B"/>
    <w:rsid w:val="0009368F"/>
    <w:rsid w:val="0009369D"/>
    <w:rsid w:val="00093723"/>
    <w:rsid w:val="0009373A"/>
    <w:rsid w:val="0009377F"/>
    <w:rsid w:val="000937A9"/>
    <w:rsid w:val="000937B8"/>
    <w:rsid w:val="000937F0"/>
    <w:rsid w:val="000937F2"/>
    <w:rsid w:val="000937F7"/>
    <w:rsid w:val="00093877"/>
    <w:rsid w:val="000938C7"/>
    <w:rsid w:val="000938CE"/>
    <w:rsid w:val="000938FA"/>
    <w:rsid w:val="00093918"/>
    <w:rsid w:val="0009393B"/>
    <w:rsid w:val="0009393D"/>
    <w:rsid w:val="0009396B"/>
    <w:rsid w:val="0009398F"/>
    <w:rsid w:val="000939A9"/>
    <w:rsid w:val="000939CB"/>
    <w:rsid w:val="00093A1B"/>
    <w:rsid w:val="00093A1F"/>
    <w:rsid w:val="00093A23"/>
    <w:rsid w:val="00093A26"/>
    <w:rsid w:val="00093A3D"/>
    <w:rsid w:val="00093A4C"/>
    <w:rsid w:val="00093A63"/>
    <w:rsid w:val="00093A91"/>
    <w:rsid w:val="00093A9A"/>
    <w:rsid w:val="00093B03"/>
    <w:rsid w:val="00093B2C"/>
    <w:rsid w:val="00093B33"/>
    <w:rsid w:val="00093BEE"/>
    <w:rsid w:val="00093C7A"/>
    <w:rsid w:val="00093C91"/>
    <w:rsid w:val="00093CE4"/>
    <w:rsid w:val="00093CEB"/>
    <w:rsid w:val="00093CFB"/>
    <w:rsid w:val="00093D09"/>
    <w:rsid w:val="00093D14"/>
    <w:rsid w:val="00093D1D"/>
    <w:rsid w:val="00093D32"/>
    <w:rsid w:val="00093D3A"/>
    <w:rsid w:val="00093D5D"/>
    <w:rsid w:val="00093D5E"/>
    <w:rsid w:val="00093D69"/>
    <w:rsid w:val="00093D7E"/>
    <w:rsid w:val="00093D94"/>
    <w:rsid w:val="00093D9A"/>
    <w:rsid w:val="00093DA6"/>
    <w:rsid w:val="00093DE3"/>
    <w:rsid w:val="00093DF4"/>
    <w:rsid w:val="00093DF9"/>
    <w:rsid w:val="00093E45"/>
    <w:rsid w:val="00093E8B"/>
    <w:rsid w:val="00093E9A"/>
    <w:rsid w:val="00093EC8"/>
    <w:rsid w:val="00093F2D"/>
    <w:rsid w:val="00093F49"/>
    <w:rsid w:val="00093F4B"/>
    <w:rsid w:val="00093F74"/>
    <w:rsid w:val="00093F7A"/>
    <w:rsid w:val="00093F9D"/>
    <w:rsid w:val="00093FD7"/>
    <w:rsid w:val="00094006"/>
    <w:rsid w:val="00094008"/>
    <w:rsid w:val="0009405E"/>
    <w:rsid w:val="0009406F"/>
    <w:rsid w:val="00094096"/>
    <w:rsid w:val="00094107"/>
    <w:rsid w:val="00094121"/>
    <w:rsid w:val="00094126"/>
    <w:rsid w:val="00094136"/>
    <w:rsid w:val="00094149"/>
    <w:rsid w:val="00094177"/>
    <w:rsid w:val="00094196"/>
    <w:rsid w:val="000941A1"/>
    <w:rsid w:val="000941A7"/>
    <w:rsid w:val="000941B9"/>
    <w:rsid w:val="000941DE"/>
    <w:rsid w:val="000941F8"/>
    <w:rsid w:val="0009420B"/>
    <w:rsid w:val="000942BC"/>
    <w:rsid w:val="00094336"/>
    <w:rsid w:val="00094340"/>
    <w:rsid w:val="0009434A"/>
    <w:rsid w:val="00094351"/>
    <w:rsid w:val="00094371"/>
    <w:rsid w:val="00094374"/>
    <w:rsid w:val="0009437A"/>
    <w:rsid w:val="00094383"/>
    <w:rsid w:val="0009439C"/>
    <w:rsid w:val="000943D4"/>
    <w:rsid w:val="000943DC"/>
    <w:rsid w:val="000943DE"/>
    <w:rsid w:val="000943E9"/>
    <w:rsid w:val="000943F5"/>
    <w:rsid w:val="000943FB"/>
    <w:rsid w:val="00094414"/>
    <w:rsid w:val="0009448F"/>
    <w:rsid w:val="000944C4"/>
    <w:rsid w:val="000944CF"/>
    <w:rsid w:val="000944DC"/>
    <w:rsid w:val="000944EE"/>
    <w:rsid w:val="000944F3"/>
    <w:rsid w:val="000944F6"/>
    <w:rsid w:val="00094502"/>
    <w:rsid w:val="00094515"/>
    <w:rsid w:val="00094545"/>
    <w:rsid w:val="000945E0"/>
    <w:rsid w:val="000945E5"/>
    <w:rsid w:val="000945E8"/>
    <w:rsid w:val="0009463C"/>
    <w:rsid w:val="0009465D"/>
    <w:rsid w:val="00094666"/>
    <w:rsid w:val="0009467D"/>
    <w:rsid w:val="0009469A"/>
    <w:rsid w:val="000946BA"/>
    <w:rsid w:val="000946D9"/>
    <w:rsid w:val="000946DE"/>
    <w:rsid w:val="000946E0"/>
    <w:rsid w:val="0009470D"/>
    <w:rsid w:val="00094759"/>
    <w:rsid w:val="000947A6"/>
    <w:rsid w:val="000947B1"/>
    <w:rsid w:val="0009480B"/>
    <w:rsid w:val="00094824"/>
    <w:rsid w:val="0009483C"/>
    <w:rsid w:val="0009486F"/>
    <w:rsid w:val="000948C6"/>
    <w:rsid w:val="000948E3"/>
    <w:rsid w:val="00094950"/>
    <w:rsid w:val="00094963"/>
    <w:rsid w:val="00094975"/>
    <w:rsid w:val="00094995"/>
    <w:rsid w:val="000949B6"/>
    <w:rsid w:val="000949DE"/>
    <w:rsid w:val="000949DF"/>
    <w:rsid w:val="00094A0B"/>
    <w:rsid w:val="00094A34"/>
    <w:rsid w:val="00094A3B"/>
    <w:rsid w:val="00094A4B"/>
    <w:rsid w:val="00094A78"/>
    <w:rsid w:val="00094A8E"/>
    <w:rsid w:val="00094B10"/>
    <w:rsid w:val="00094B71"/>
    <w:rsid w:val="00094B88"/>
    <w:rsid w:val="00094BA0"/>
    <w:rsid w:val="00094BD8"/>
    <w:rsid w:val="00094BEE"/>
    <w:rsid w:val="00094C1B"/>
    <w:rsid w:val="00094C2F"/>
    <w:rsid w:val="00094C32"/>
    <w:rsid w:val="00094C3F"/>
    <w:rsid w:val="00094C58"/>
    <w:rsid w:val="00094C72"/>
    <w:rsid w:val="00094C79"/>
    <w:rsid w:val="00094C94"/>
    <w:rsid w:val="00094CA2"/>
    <w:rsid w:val="00094CA5"/>
    <w:rsid w:val="00094CB2"/>
    <w:rsid w:val="00094D33"/>
    <w:rsid w:val="00094D49"/>
    <w:rsid w:val="00094D76"/>
    <w:rsid w:val="00094DB9"/>
    <w:rsid w:val="00094DBF"/>
    <w:rsid w:val="00094DF7"/>
    <w:rsid w:val="00094E8C"/>
    <w:rsid w:val="00094EE0"/>
    <w:rsid w:val="00094EE6"/>
    <w:rsid w:val="00094F2E"/>
    <w:rsid w:val="00094F35"/>
    <w:rsid w:val="00094F3D"/>
    <w:rsid w:val="00094F86"/>
    <w:rsid w:val="00094F93"/>
    <w:rsid w:val="00094FAE"/>
    <w:rsid w:val="00094FB0"/>
    <w:rsid w:val="00094FD2"/>
    <w:rsid w:val="00095031"/>
    <w:rsid w:val="00095034"/>
    <w:rsid w:val="00095106"/>
    <w:rsid w:val="00095144"/>
    <w:rsid w:val="00095155"/>
    <w:rsid w:val="00095186"/>
    <w:rsid w:val="00095190"/>
    <w:rsid w:val="000951A1"/>
    <w:rsid w:val="000951A3"/>
    <w:rsid w:val="000951AA"/>
    <w:rsid w:val="000951AB"/>
    <w:rsid w:val="000951AF"/>
    <w:rsid w:val="000951B6"/>
    <w:rsid w:val="000951F0"/>
    <w:rsid w:val="0009523C"/>
    <w:rsid w:val="0009524A"/>
    <w:rsid w:val="00095274"/>
    <w:rsid w:val="00095281"/>
    <w:rsid w:val="0009528D"/>
    <w:rsid w:val="0009529C"/>
    <w:rsid w:val="000952AD"/>
    <w:rsid w:val="000952D2"/>
    <w:rsid w:val="000952F6"/>
    <w:rsid w:val="00095315"/>
    <w:rsid w:val="0009532B"/>
    <w:rsid w:val="00095391"/>
    <w:rsid w:val="000953DC"/>
    <w:rsid w:val="0009540D"/>
    <w:rsid w:val="00095416"/>
    <w:rsid w:val="00095438"/>
    <w:rsid w:val="000954A4"/>
    <w:rsid w:val="000954EB"/>
    <w:rsid w:val="0009553A"/>
    <w:rsid w:val="0009554A"/>
    <w:rsid w:val="0009556A"/>
    <w:rsid w:val="00095574"/>
    <w:rsid w:val="000955BA"/>
    <w:rsid w:val="000955E4"/>
    <w:rsid w:val="00095603"/>
    <w:rsid w:val="0009562F"/>
    <w:rsid w:val="00095632"/>
    <w:rsid w:val="00095656"/>
    <w:rsid w:val="0009565E"/>
    <w:rsid w:val="00095666"/>
    <w:rsid w:val="0009566F"/>
    <w:rsid w:val="00095675"/>
    <w:rsid w:val="00095677"/>
    <w:rsid w:val="00095685"/>
    <w:rsid w:val="000956AD"/>
    <w:rsid w:val="000956C9"/>
    <w:rsid w:val="000956D8"/>
    <w:rsid w:val="000956F2"/>
    <w:rsid w:val="0009570A"/>
    <w:rsid w:val="00095759"/>
    <w:rsid w:val="000957C0"/>
    <w:rsid w:val="000957D0"/>
    <w:rsid w:val="000957DB"/>
    <w:rsid w:val="000957FB"/>
    <w:rsid w:val="0009581B"/>
    <w:rsid w:val="00095895"/>
    <w:rsid w:val="00095898"/>
    <w:rsid w:val="000958FF"/>
    <w:rsid w:val="00095954"/>
    <w:rsid w:val="0009596B"/>
    <w:rsid w:val="0009597F"/>
    <w:rsid w:val="00095990"/>
    <w:rsid w:val="000959BF"/>
    <w:rsid w:val="000959D2"/>
    <w:rsid w:val="000959DE"/>
    <w:rsid w:val="000959F2"/>
    <w:rsid w:val="00095A02"/>
    <w:rsid w:val="00095A1C"/>
    <w:rsid w:val="00095A50"/>
    <w:rsid w:val="00095AB0"/>
    <w:rsid w:val="00095AFB"/>
    <w:rsid w:val="00095B0F"/>
    <w:rsid w:val="00095B72"/>
    <w:rsid w:val="00095BC2"/>
    <w:rsid w:val="00095C34"/>
    <w:rsid w:val="00095C35"/>
    <w:rsid w:val="00095C63"/>
    <w:rsid w:val="00095C76"/>
    <w:rsid w:val="00095C8F"/>
    <w:rsid w:val="00095CBE"/>
    <w:rsid w:val="00095CF9"/>
    <w:rsid w:val="00095D8A"/>
    <w:rsid w:val="00095DB3"/>
    <w:rsid w:val="00095DB4"/>
    <w:rsid w:val="00095DC5"/>
    <w:rsid w:val="00095DD2"/>
    <w:rsid w:val="00095E18"/>
    <w:rsid w:val="00095E48"/>
    <w:rsid w:val="00095EA0"/>
    <w:rsid w:val="00095EA5"/>
    <w:rsid w:val="00095EB9"/>
    <w:rsid w:val="00095EC4"/>
    <w:rsid w:val="00095ED8"/>
    <w:rsid w:val="00095EE5"/>
    <w:rsid w:val="00095EED"/>
    <w:rsid w:val="00095EF0"/>
    <w:rsid w:val="00095EF1"/>
    <w:rsid w:val="00095EFA"/>
    <w:rsid w:val="00095F10"/>
    <w:rsid w:val="00095F56"/>
    <w:rsid w:val="00095F5B"/>
    <w:rsid w:val="00095F7F"/>
    <w:rsid w:val="00095FBE"/>
    <w:rsid w:val="00095FC2"/>
    <w:rsid w:val="00095FDA"/>
    <w:rsid w:val="0009601C"/>
    <w:rsid w:val="0009601F"/>
    <w:rsid w:val="0009602F"/>
    <w:rsid w:val="00096054"/>
    <w:rsid w:val="000960AD"/>
    <w:rsid w:val="000960BA"/>
    <w:rsid w:val="00096124"/>
    <w:rsid w:val="00096134"/>
    <w:rsid w:val="00096171"/>
    <w:rsid w:val="000961A8"/>
    <w:rsid w:val="000961C7"/>
    <w:rsid w:val="000961CA"/>
    <w:rsid w:val="000961FD"/>
    <w:rsid w:val="0009621B"/>
    <w:rsid w:val="0009621C"/>
    <w:rsid w:val="00096228"/>
    <w:rsid w:val="00096241"/>
    <w:rsid w:val="00096244"/>
    <w:rsid w:val="0009624B"/>
    <w:rsid w:val="0009625E"/>
    <w:rsid w:val="00096276"/>
    <w:rsid w:val="00096286"/>
    <w:rsid w:val="00096293"/>
    <w:rsid w:val="0009629D"/>
    <w:rsid w:val="00096321"/>
    <w:rsid w:val="0009637E"/>
    <w:rsid w:val="00096383"/>
    <w:rsid w:val="000963BC"/>
    <w:rsid w:val="000963C2"/>
    <w:rsid w:val="000963E6"/>
    <w:rsid w:val="000963FB"/>
    <w:rsid w:val="00096446"/>
    <w:rsid w:val="000964BD"/>
    <w:rsid w:val="00096566"/>
    <w:rsid w:val="00096596"/>
    <w:rsid w:val="000965E1"/>
    <w:rsid w:val="000965E6"/>
    <w:rsid w:val="00096606"/>
    <w:rsid w:val="00096609"/>
    <w:rsid w:val="0009660F"/>
    <w:rsid w:val="00096616"/>
    <w:rsid w:val="00096622"/>
    <w:rsid w:val="00096638"/>
    <w:rsid w:val="00096659"/>
    <w:rsid w:val="000966BB"/>
    <w:rsid w:val="000966DF"/>
    <w:rsid w:val="0009671C"/>
    <w:rsid w:val="00096720"/>
    <w:rsid w:val="0009675D"/>
    <w:rsid w:val="00096774"/>
    <w:rsid w:val="00096775"/>
    <w:rsid w:val="0009678F"/>
    <w:rsid w:val="000967DA"/>
    <w:rsid w:val="00096802"/>
    <w:rsid w:val="0009684D"/>
    <w:rsid w:val="0009686E"/>
    <w:rsid w:val="00096890"/>
    <w:rsid w:val="00096899"/>
    <w:rsid w:val="000968A8"/>
    <w:rsid w:val="000968C3"/>
    <w:rsid w:val="0009691C"/>
    <w:rsid w:val="00096940"/>
    <w:rsid w:val="00096949"/>
    <w:rsid w:val="00096954"/>
    <w:rsid w:val="000969E2"/>
    <w:rsid w:val="00096A0B"/>
    <w:rsid w:val="00096A11"/>
    <w:rsid w:val="00096A2D"/>
    <w:rsid w:val="00096A36"/>
    <w:rsid w:val="00096A3A"/>
    <w:rsid w:val="00096A3B"/>
    <w:rsid w:val="00096A7F"/>
    <w:rsid w:val="00096AB2"/>
    <w:rsid w:val="00096AB6"/>
    <w:rsid w:val="00096B0B"/>
    <w:rsid w:val="00096B0E"/>
    <w:rsid w:val="00096B10"/>
    <w:rsid w:val="00096B40"/>
    <w:rsid w:val="00096B47"/>
    <w:rsid w:val="00096B51"/>
    <w:rsid w:val="00096BA1"/>
    <w:rsid w:val="00096BA5"/>
    <w:rsid w:val="00096BB2"/>
    <w:rsid w:val="00096BE9"/>
    <w:rsid w:val="00096C02"/>
    <w:rsid w:val="00096C22"/>
    <w:rsid w:val="00096C36"/>
    <w:rsid w:val="00096C53"/>
    <w:rsid w:val="00096C57"/>
    <w:rsid w:val="00096C63"/>
    <w:rsid w:val="00096C6F"/>
    <w:rsid w:val="00096C87"/>
    <w:rsid w:val="00096CB5"/>
    <w:rsid w:val="00096CB7"/>
    <w:rsid w:val="00096CFF"/>
    <w:rsid w:val="00096D37"/>
    <w:rsid w:val="00096D79"/>
    <w:rsid w:val="00096DB9"/>
    <w:rsid w:val="00096DEE"/>
    <w:rsid w:val="00096E23"/>
    <w:rsid w:val="00096E75"/>
    <w:rsid w:val="00096E95"/>
    <w:rsid w:val="00096EB0"/>
    <w:rsid w:val="00096F05"/>
    <w:rsid w:val="00096F39"/>
    <w:rsid w:val="00096F4D"/>
    <w:rsid w:val="00096FAA"/>
    <w:rsid w:val="00096FC0"/>
    <w:rsid w:val="00096FF7"/>
    <w:rsid w:val="00097044"/>
    <w:rsid w:val="0009705C"/>
    <w:rsid w:val="00097065"/>
    <w:rsid w:val="000970CE"/>
    <w:rsid w:val="000970D4"/>
    <w:rsid w:val="000970DE"/>
    <w:rsid w:val="0009712C"/>
    <w:rsid w:val="0009712D"/>
    <w:rsid w:val="00097130"/>
    <w:rsid w:val="0009717A"/>
    <w:rsid w:val="0009719C"/>
    <w:rsid w:val="000971CC"/>
    <w:rsid w:val="000971F8"/>
    <w:rsid w:val="00097218"/>
    <w:rsid w:val="00097224"/>
    <w:rsid w:val="00097238"/>
    <w:rsid w:val="00097239"/>
    <w:rsid w:val="00097260"/>
    <w:rsid w:val="000972CB"/>
    <w:rsid w:val="00097312"/>
    <w:rsid w:val="0009733C"/>
    <w:rsid w:val="00097345"/>
    <w:rsid w:val="00097399"/>
    <w:rsid w:val="000973CE"/>
    <w:rsid w:val="000973FF"/>
    <w:rsid w:val="0009743E"/>
    <w:rsid w:val="00097454"/>
    <w:rsid w:val="0009745D"/>
    <w:rsid w:val="00097479"/>
    <w:rsid w:val="00097483"/>
    <w:rsid w:val="0009749D"/>
    <w:rsid w:val="00097500"/>
    <w:rsid w:val="00097522"/>
    <w:rsid w:val="00097542"/>
    <w:rsid w:val="0009755D"/>
    <w:rsid w:val="000975BB"/>
    <w:rsid w:val="000975E8"/>
    <w:rsid w:val="0009760D"/>
    <w:rsid w:val="00097659"/>
    <w:rsid w:val="0009766B"/>
    <w:rsid w:val="00097681"/>
    <w:rsid w:val="000976B9"/>
    <w:rsid w:val="000976CF"/>
    <w:rsid w:val="000976D8"/>
    <w:rsid w:val="0009771E"/>
    <w:rsid w:val="00097721"/>
    <w:rsid w:val="0009774A"/>
    <w:rsid w:val="00097784"/>
    <w:rsid w:val="00097786"/>
    <w:rsid w:val="000977EE"/>
    <w:rsid w:val="000977FD"/>
    <w:rsid w:val="00097847"/>
    <w:rsid w:val="0009784E"/>
    <w:rsid w:val="0009785F"/>
    <w:rsid w:val="000978A5"/>
    <w:rsid w:val="000978A9"/>
    <w:rsid w:val="0009792F"/>
    <w:rsid w:val="00097941"/>
    <w:rsid w:val="00097945"/>
    <w:rsid w:val="00097973"/>
    <w:rsid w:val="00097974"/>
    <w:rsid w:val="0009799B"/>
    <w:rsid w:val="000979A7"/>
    <w:rsid w:val="000979CE"/>
    <w:rsid w:val="000979E2"/>
    <w:rsid w:val="000979FB"/>
    <w:rsid w:val="00097A0E"/>
    <w:rsid w:val="00097A1C"/>
    <w:rsid w:val="00097A3F"/>
    <w:rsid w:val="00097A77"/>
    <w:rsid w:val="00097A7E"/>
    <w:rsid w:val="00097ABE"/>
    <w:rsid w:val="00097AD7"/>
    <w:rsid w:val="00097AE4"/>
    <w:rsid w:val="00097B25"/>
    <w:rsid w:val="00097BB8"/>
    <w:rsid w:val="00097BBC"/>
    <w:rsid w:val="00097BD8"/>
    <w:rsid w:val="00097BEA"/>
    <w:rsid w:val="00097BF6"/>
    <w:rsid w:val="00097C1F"/>
    <w:rsid w:val="00097C39"/>
    <w:rsid w:val="00097C8F"/>
    <w:rsid w:val="00097C91"/>
    <w:rsid w:val="00097C95"/>
    <w:rsid w:val="00097CBB"/>
    <w:rsid w:val="00097CDD"/>
    <w:rsid w:val="00097CE8"/>
    <w:rsid w:val="00097CF2"/>
    <w:rsid w:val="00097D01"/>
    <w:rsid w:val="00097D03"/>
    <w:rsid w:val="00097D21"/>
    <w:rsid w:val="00097D33"/>
    <w:rsid w:val="00097D6C"/>
    <w:rsid w:val="00097DC2"/>
    <w:rsid w:val="00097DF2"/>
    <w:rsid w:val="00097DFB"/>
    <w:rsid w:val="00097E08"/>
    <w:rsid w:val="00097E4A"/>
    <w:rsid w:val="00097E5F"/>
    <w:rsid w:val="00097E6A"/>
    <w:rsid w:val="00097E80"/>
    <w:rsid w:val="00097E84"/>
    <w:rsid w:val="00097EA1"/>
    <w:rsid w:val="00097ECA"/>
    <w:rsid w:val="00097ECF"/>
    <w:rsid w:val="00097F11"/>
    <w:rsid w:val="00097F22"/>
    <w:rsid w:val="00097F35"/>
    <w:rsid w:val="00097F51"/>
    <w:rsid w:val="00097F5D"/>
    <w:rsid w:val="00097FA1"/>
    <w:rsid w:val="00097FB4"/>
    <w:rsid w:val="00097FC2"/>
    <w:rsid w:val="00097FE1"/>
    <w:rsid w:val="00097FF1"/>
    <w:rsid w:val="000A006E"/>
    <w:rsid w:val="000A008F"/>
    <w:rsid w:val="000A00D5"/>
    <w:rsid w:val="000A00EC"/>
    <w:rsid w:val="000A011A"/>
    <w:rsid w:val="000A013B"/>
    <w:rsid w:val="000A0140"/>
    <w:rsid w:val="000A0141"/>
    <w:rsid w:val="000A0164"/>
    <w:rsid w:val="000A0177"/>
    <w:rsid w:val="000A01E3"/>
    <w:rsid w:val="000A0226"/>
    <w:rsid w:val="000A022A"/>
    <w:rsid w:val="000A0242"/>
    <w:rsid w:val="000A0257"/>
    <w:rsid w:val="000A02A2"/>
    <w:rsid w:val="000A02AA"/>
    <w:rsid w:val="000A02AB"/>
    <w:rsid w:val="000A02B2"/>
    <w:rsid w:val="000A0317"/>
    <w:rsid w:val="000A034C"/>
    <w:rsid w:val="000A0398"/>
    <w:rsid w:val="000A03D3"/>
    <w:rsid w:val="000A03D4"/>
    <w:rsid w:val="000A044F"/>
    <w:rsid w:val="000A0502"/>
    <w:rsid w:val="000A0508"/>
    <w:rsid w:val="000A0520"/>
    <w:rsid w:val="000A0552"/>
    <w:rsid w:val="000A056A"/>
    <w:rsid w:val="000A056B"/>
    <w:rsid w:val="000A056E"/>
    <w:rsid w:val="000A0585"/>
    <w:rsid w:val="000A0598"/>
    <w:rsid w:val="000A05B9"/>
    <w:rsid w:val="000A05F4"/>
    <w:rsid w:val="000A05F5"/>
    <w:rsid w:val="000A0650"/>
    <w:rsid w:val="000A0660"/>
    <w:rsid w:val="000A068F"/>
    <w:rsid w:val="000A06C3"/>
    <w:rsid w:val="000A06DB"/>
    <w:rsid w:val="000A071B"/>
    <w:rsid w:val="000A0732"/>
    <w:rsid w:val="000A0740"/>
    <w:rsid w:val="000A074B"/>
    <w:rsid w:val="000A0754"/>
    <w:rsid w:val="000A0769"/>
    <w:rsid w:val="000A0778"/>
    <w:rsid w:val="000A078F"/>
    <w:rsid w:val="000A0795"/>
    <w:rsid w:val="000A07AC"/>
    <w:rsid w:val="000A080C"/>
    <w:rsid w:val="000A0816"/>
    <w:rsid w:val="000A0852"/>
    <w:rsid w:val="000A0866"/>
    <w:rsid w:val="000A0868"/>
    <w:rsid w:val="000A0896"/>
    <w:rsid w:val="000A08A5"/>
    <w:rsid w:val="000A08FA"/>
    <w:rsid w:val="000A0906"/>
    <w:rsid w:val="000A0945"/>
    <w:rsid w:val="000A095F"/>
    <w:rsid w:val="000A0986"/>
    <w:rsid w:val="000A0990"/>
    <w:rsid w:val="000A099C"/>
    <w:rsid w:val="000A099D"/>
    <w:rsid w:val="000A09B1"/>
    <w:rsid w:val="000A0A0C"/>
    <w:rsid w:val="000A0A4B"/>
    <w:rsid w:val="000A0A4F"/>
    <w:rsid w:val="000A0A6C"/>
    <w:rsid w:val="000A0A93"/>
    <w:rsid w:val="000A0B0B"/>
    <w:rsid w:val="000A0B1E"/>
    <w:rsid w:val="000A0B64"/>
    <w:rsid w:val="000A0B85"/>
    <w:rsid w:val="000A0B93"/>
    <w:rsid w:val="000A0B9C"/>
    <w:rsid w:val="000A0BB8"/>
    <w:rsid w:val="000A0BDC"/>
    <w:rsid w:val="000A0BDE"/>
    <w:rsid w:val="000A0CA9"/>
    <w:rsid w:val="000A0CBD"/>
    <w:rsid w:val="000A0CE1"/>
    <w:rsid w:val="000A0D04"/>
    <w:rsid w:val="000A0D18"/>
    <w:rsid w:val="000A0D27"/>
    <w:rsid w:val="000A0D2C"/>
    <w:rsid w:val="000A0D45"/>
    <w:rsid w:val="000A0D56"/>
    <w:rsid w:val="000A0D7B"/>
    <w:rsid w:val="000A0D7E"/>
    <w:rsid w:val="000A0DC7"/>
    <w:rsid w:val="000A0DFA"/>
    <w:rsid w:val="000A0E03"/>
    <w:rsid w:val="000A0E8C"/>
    <w:rsid w:val="000A0E9E"/>
    <w:rsid w:val="000A0ED5"/>
    <w:rsid w:val="000A0EF1"/>
    <w:rsid w:val="000A0F08"/>
    <w:rsid w:val="000A0F3D"/>
    <w:rsid w:val="000A0F69"/>
    <w:rsid w:val="000A0F77"/>
    <w:rsid w:val="000A0F8D"/>
    <w:rsid w:val="000A0F90"/>
    <w:rsid w:val="000A0F9E"/>
    <w:rsid w:val="000A0FC2"/>
    <w:rsid w:val="000A0FE5"/>
    <w:rsid w:val="000A0FF2"/>
    <w:rsid w:val="000A1012"/>
    <w:rsid w:val="000A101E"/>
    <w:rsid w:val="000A103F"/>
    <w:rsid w:val="000A104E"/>
    <w:rsid w:val="000A1097"/>
    <w:rsid w:val="000A10A0"/>
    <w:rsid w:val="000A10A3"/>
    <w:rsid w:val="000A10AA"/>
    <w:rsid w:val="000A111C"/>
    <w:rsid w:val="000A1130"/>
    <w:rsid w:val="000A116A"/>
    <w:rsid w:val="000A118E"/>
    <w:rsid w:val="000A11C7"/>
    <w:rsid w:val="000A11D7"/>
    <w:rsid w:val="000A1218"/>
    <w:rsid w:val="000A124C"/>
    <w:rsid w:val="000A1270"/>
    <w:rsid w:val="000A1276"/>
    <w:rsid w:val="000A12A7"/>
    <w:rsid w:val="000A12FF"/>
    <w:rsid w:val="000A13A8"/>
    <w:rsid w:val="000A13C3"/>
    <w:rsid w:val="000A13F1"/>
    <w:rsid w:val="000A1440"/>
    <w:rsid w:val="000A1470"/>
    <w:rsid w:val="000A14C2"/>
    <w:rsid w:val="000A14D5"/>
    <w:rsid w:val="000A1543"/>
    <w:rsid w:val="000A1550"/>
    <w:rsid w:val="000A1552"/>
    <w:rsid w:val="000A155C"/>
    <w:rsid w:val="000A156F"/>
    <w:rsid w:val="000A15E7"/>
    <w:rsid w:val="000A15F3"/>
    <w:rsid w:val="000A160B"/>
    <w:rsid w:val="000A1656"/>
    <w:rsid w:val="000A165D"/>
    <w:rsid w:val="000A1676"/>
    <w:rsid w:val="000A1695"/>
    <w:rsid w:val="000A16A3"/>
    <w:rsid w:val="000A16A7"/>
    <w:rsid w:val="000A16C1"/>
    <w:rsid w:val="000A1729"/>
    <w:rsid w:val="000A178F"/>
    <w:rsid w:val="000A17E4"/>
    <w:rsid w:val="000A17E6"/>
    <w:rsid w:val="000A1826"/>
    <w:rsid w:val="000A186D"/>
    <w:rsid w:val="000A18DB"/>
    <w:rsid w:val="000A18FA"/>
    <w:rsid w:val="000A1908"/>
    <w:rsid w:val="000A190D"/>
    <w:rsid w:val="000A198A"/>
    <w:rsid w:val="000A19EC"/>
    <w:rsid w:val="000A1A2B"/>
    <w:rsid w:val="000A1A6F"/>
    <w:rsid w:val="000A1AAF"/>
    <w:rsid w:val="000A1AC6"/>
    <w:rsid w:val="000A1AE3"/>
    <w:rsid w:val="000A1AF0"/>
    <w:rsid w:val="000A1B07"/>
    <w:rsid w:val="000A1B32"/>
    <w:rsid w:val="000A1B3F"/>
    <w:rsid w:val="000A1B40"/>
    <w:rsid w:val="000A1B48"/>
    <w:rsid w:val="000A1B68"/>
    <w:rsid w:val="000A1BB9"/>
    <w:rsid w:val="000A1BCC"/>
    <w:rsid w:val="000A1BE7"/>
    <w:rsid w:val="000A1C59"/>
    <w:rsid w:val="000A1C72"/>
    <w:rsid w:val="000A1CD1"/>
    <w:rsid w:val="000A1D08"/>
    <w:rsid w:val="000A1D87"/>
    <w:rsid w:val="000A1DA1"/>
    <w:rsid w:val="000A1DAD"/>
    <w:rsid w:val="000A1DB9"/>
    <w:rsid w:val="000A1DC1"/>
    <w:rsid w:val="000A1DD7"/>
    <w:rsid w:val="000A1DDE"/>
    <w:rsid w:val="000A1DEE"/>
    <w:rsid w:val="000A1E25"/>
    <w:rsid w:val="000A1E34"/>
    <w:rsid w:val="000A1E43"/>
    <w:rsid w:val="000A1E60"/>
    <w:rsid w:val="000A1E7F"/>
    <w:rsid w:val="000A1E86"/>
    <w:rsid w:val="000A1EAE"/>
    <w:rsid w:val="000A1F43"/>
    <w:rsid w:val="000A1F4A"/>
    <w:rsid w:val="000A1F5F"/>
    <w:rsid w:val="000A1F71"/>
    <w:rsid w:val="000A1F85"/>
    <w:rsid w:val="000A1FA1"/>
    <w:rsid w:val="000A1FBC"/>
    <w:rsid w:val="000A1FE7"/>
    <w:rsid w:val="000A202B"/>
    <w:rsid w:val="000A203E"/>
    <w:rsid w:val="000A2069"/>
    <w:rsid w:val="000A2081"/>
    <w:rsid w:val="000A208A"/>
    <w:rsid w:val="000A2092"/>
    <w:rsid w:val="000A20B5"/>
    <w:rsid w:val="000A20E0"/>
    <w:rsid w:val="000A20E4"/>
    <w:rsid w:val="000A20EF"/>
    <w:rsid w:val="000A20F1"/>
    <w:rsid w:val="000A212A"/>
    <w:rsid w:val="000A2142"/>
    <w:rsid w:val="000A2191"/>
    <w:rsid w:val="000A2198"/>
    <w:rsid w:val="000A21B1"/>
    <w:rsid w:val="000A21B6"/>
    <w:rsid w:val="000A221B"/>
    <w:rsid w:val="000A22B0"/>
    <w:rsid w:val="000A22C8"/>
    <w:rsid w:val="000A22CC"/>
    <w:rsid w:val="000A22CD"/>
    <w:rsid w:val="000A2307"/>
    <w:rsid w:val="000A2337"/>
    <w:rsid w:val="000A2387"/>
    <w:rsid w:val="000A238B"/>
    <w:rsid w:val="000A239B"/>
    <w:rsid w:val="000A239D"/>
    <w:rsid w:val="000A23D4"/>
    <w:rsid w:val="000A23D6"/>
    <w:rsid w:val="000A23DC"/>
    <w:rsid w:val="000A240E"/>
    <w:rsid w:val="000A2417"/>
    <w:rsid w:val="000A2437"/>
    <w:rsid w:val="000A244F"/>
    <w:rsid w:val="000A24A4"/>
    <w:rsid w:val="000A24BC"/>
    <w:rsid w:val="000A24C7"/>
    <w:rsid w:val="000A251A"/>
    <w:rsid w:val="000A253D"/>
    <w:rsid w:val="000A2541"/>
    <w:rsid w:val="000A256A"/>
    <w:rsid w:val="000A256F"/>
    <w:rsid w:val="000A25B8"/>
    <w:rsid w:val="000A25DD"/>
    <w:rsid w:val="000A25F7"/>
    <w:rsid w:val="000A2660"/>
    <w:rsid w:val="000A2693"/>
    <w:rsid w:val="000A2698"/>
    <w:rsid w:val="000A26A1"/>
    <w:rsid w:val="000A26C3"/>
    <w:rsid w:val="000A26C8"/>
    <w:rsid w:val="000A26D2"/>
    <w:rsid w:val="000A270E"/>
    <w:rsid w:val="000A275E"/>
    <w:rsid w:val="000A2770"/>
    <w:rsid w:val="000A277E"/>
    <w:rsid w:val="000A2788"/>
    <w:rsid w:val="000A27B4"/>
    <w:rsid w:val="000A27BE"/>
    <w:rsid w:val="000A27C6"/>
    <w:rsid w:val="000A27CA"/>
    <w:rsid w:val="000A2829"/>
    <w:rsid w:val="000A28ED"/>
    <w:rsid w:val="000A28F7"/>
    <w:rsid w:val="000A2901"/>
    <w:rsid w:val="000A2960"/>
    <w:rsid w:val="000A296F"/>
    <w:rsid w:val="000A2999"/>
    <w:rsid w:val="000A29AC"/>
    <w:rsid w:val="000A29D7"/>
    <w:rsid w:val="000A29DE"/>
    <w:rsid w:val="000A2A5C"/>
    <w:rsid w:val="000A2A70"/>
    <w:rsid w:val="000A2A86"/>
    <w:rsid w:val="000A2A9C"/>
    <w:rsid w:val="000A2AD5"/>
    <w:rsid w:val="000A2AF3"/>
    <w:rsid w:val="000A2B20"/>
    <w:rsid w:val="000A2B25"/>
    <w:rsid w:val="000A2B51"/>
    <w:rsid w:val="000A2B61"/>
    <w:rsid w:val="000A2B81"/>
    <w:rsid w:val="000A2B88"/>
    <w:rsid w:val="000A2BA6"/>
    <w:rsid w:val="000A2BD8"/>
    <w:rsid w:val="000A2BE4"/>
    <w:rsid w:val="000A2BFD"/>
    <w:rsid w:val="000A2C02"/>
    <w:rsid w:val="000A2C21"/>
    <w:rsid w:val="000A2C6E"/>
    <w:rsid w:val="000A2C8B"/>
    <w:rsid w:val="000A2CC6"/>
    <w:rsid w:val="000A2CCB"/>
    <w:rsid w:val="000A2CF7"/>
    <w:rsid w:val="000A2D44"/>
    <w:rsid w:val="000A2D52"/>
    <w:rsid w:val="000A2D82"/>
    <w:rsid w:val="000A2D83"/>
    <w:rsid w:val="000A2DC6"/>
    <w:rsid w:val="000A2DFA"/>
    <w:rsid w:val="000A2E0F"/>
    <w:rsid w:val="000A2E3F"/>
    <w:rsid w:val="000A2ECF"/>
    <w:rsid w:val="000A2EFD"/>
    <w:rsid w:val="000A2F1F"/>
    <w:rsid w:val="000A2F7B"/>
    <w:rsid w:val="000A2FC5"/>
    <w:rsid w:val="000A2FFC"/>
    <w:rsid w:val="000A3014"/>
    <w:rsid w:val="000A3020"/>
    <w:rsid w:val="000A303B"/>
    <w:rsid w:val="000A3067"/>
    <w:rsid w:val="000A308E"/>
    <w:rsid w:val="000A3092"/>
    <w:rsid w:val="000A30A9"/>
    <w:rsid w:val="000A30AB"/>
    <w:rsid w:val="000A30F0"/>
    <w:rsid w:val="000A311A"/>
    <w:rsid w:val="000A313D"/>
    <w:rsid w:val="000A3149"/>
    <w:rsid w:val="000A3165"/>
    <w:rsid w:val="000A316F"/>
    <w:rsid w:val="000A319C"/>
    <w:rsid w:val="000A319E"/>
    <w:rsid w:val="000A31DB"/>
    <w:rsid w:val="000A31FF"/>
    <w:rsid w:val="000A3202"/>
    <w:rsid w:val="000A3221"/>
    <w:rsid w:val="000A3250"/>
    <w:rsid w:val="000A3268"/>
    <w:rsid w:val="000A326A"/>
    <w:rsid w:val="000A3278"/>
    <w:rsid w:val="000A32B2"/>
    <w:rsid w:val="000A32CA"/>
    <w:rsid w:val="000A32E9"/>
    <w:rsid w:val="000A32F4"/>
    <w:rsid w:val="000A3318"/>
    <w:rsid w:val="000A3320"/>
    <w:rsid w:val="000A3345"/>
    <w:rsid w:val="000A33A7"/>
    <w:rsid w:val="000A33D4"/>
    <w:rsid w:val="000A33E1"/>
    <w:rsid w:val="000A3402"/>
    <w:rsid w:val="000A3408"/>
    <w:rsid w:val="000A3418"/>
    <w:rsid w:val="000A347F"/>
    <w:rsid w:val="000A34B4"/>
    <w:rsid w:val="000A34B8"/>
    <w:rsid w:val="000A34D9"/>
    <w:rsid w:val="000A3598"/>
    <w:rsid w:val="000A35C4"/>
    <w:rsid w:val="000A35FB"/>
    <w:rsid w:val="000A360A"/>
    <w:rsid w:val="000A3620"/>
    <w:rsid w:val="000A3634"/>
    <w:rsid w:val="000A3637"/>
    <w:rsid w:val="000A36D4"/>
    <w:rsid w:val="000A36DD"/>
    <w:rsid w:val="000A372E"/>
    <w:rsid w:val="000A3737"/>
    <w:rsid w:val="000A374B"/>
    <w:rsid w:val="000A3767"/>
    <w:rsid w:val="000A376C"/>
    <w:rsid w:val="000A376F"/>
    <w:rsid w:val="000A3785"/>
    <w:rsid w:val="000A3790"/>
    <w:rsid w:val="000A37A2"/>
    <w:rsid w:val="000A3813"/>
    <w:rsid w:val="000A3864"/>
    <w:rsid w:val="000A3879"/>
    <w:rsid w:val="000A3898"/>
    <w:rsid w:val="000A38BF"/>
    <w:rsid w:val="000A38F3"/>
    <w:rsid w:val="000A391D"/>
    <w:rsid w:val="000A3961"/>
    <w:rsid w:val="000A396F"/>
    <w:rsid w:val="000A39BB"/>
    <w:rsid w:val="000A39C3"/>
    <w:rsid w:val="000A39F5"/>
    <w:rsid w:val="000A3A0D"/>
    <w:rsid w:val="000A3A17"/>
    <w:rsid w:val="000A3A77"/>
    <w:rsid w:val="000A3A86"/>
    <w:rsid w:val="000A3AB8"/>
    <w:rsid w:val="000A3AFA"/>
    <w:rsid w:val="000A3B00"/>
    <w:rsid w:val="000A3B36"/>
    <w:rsid w:val="000A3B6F"/>
    <w:rsid w:val="000A3BEA"/>
    <w:rsid w:val="000A3C02"/>
    <w:rsid w:val="000A3C21"/>
    <w:rsid w:val="000A3C24"/>
    <w:rsid w:val="000A3C33"/>
    <w:rsid w:val="000A3C3E"/>
    <w:rsid w:val="000A3C52"/>
    <w:rsid w:val="000A3C6C"/>
    <w:rsid w:val="000A3C84"/>
    <w:rsid w:val="000A3C8A"/>
    <w:rsid w:val="000A3CF5"/>
    <w:rsid w:val="000A3CFD"/>
    <w:rsid w:val="000A3D2A"/>
    <w:rsid w:val="000A3D2E"/>
    <w:rsid w:val="000A3D51"/>
    <w:rsid w:val="000A3D60"/>
    <w:rsid w:val="000A3D65"/>
    <w:rsid w:val="000A3D6F"/>
    <w:rsid w:val="000A3D7D"/>
    <w:rsid w:val="000A3D87"/>
    <w:rsid w:val="000A3DD3"/>
    <w:rsid w:val="000A3E05"/>
    <w:rsid w:val="000A3E39"/>
    <w:rsid w:val="000A3E59"/>
    <w:rsid w:val="000A3E64"/>
    <w:rsid w:val="000A3E8B"/>
    <w:rsid w:val="000A3EC7"/>
    <w:rsid w:val="000A3EEC"/>
    <w:rsid w:val="000A3F11"/>
    <w:rsid w:val="000A3F5D"/>
    <w:rsid w:val="000A3F67"/>
    <w:rsid w:val="000A3F6F"/>
    <w:rsid w:val="000A3F7A"/>
    <w:rsid w:val="000A3F7E"/>
    <w:rsid w:val="000A3FA8"/>
    <w:rsid w:val="000A3FB0"/>
    <w:rsid w:val="000A3FCA"/>
    <w:rsid w:val="000A3FE6"/>
    <w:rsid w:val="000A3FF2"/>
    <w:rsid w:val="000A4000"/>
    <w:rsid w:val="000A4007"/>
    <w:rsid w:val="000A4034"/>
    <w:rsid w:val="000A4041"/>
    <w:rsid w:val="000A406E"/>
    <w:rsid w:val="000A407C"/>
    <w:rsid w:val="000A40EB"/>
    <w:rsid w:val="000A40EF"/>
    <w:rsid w:val="000A40FC"/>
    <w:rsid w:val="000A4115"/>
    <w:rsid w:val="000A4144"/>
    <w:rsid w:val="000A4146"/>
    <w:rsid w:val="000A4169"/>
    <w:rsid w:val="000A4198"/>
    <w:rsid w:val="000A41B7"/>
    <w:rsid w:val="000A4202"/>
    <w:rsid w:val="000A421F"/>
    <w:rsid w:val="000A4223"/>
    <w:rsid w:val="000A4233"/>
    <w:rsid w:val="000A4287"/>
    <w:rsid w:val="000A42B2"/>
    <w:rsid w:val="000A42D8"/>
    <w:rsid w:val="000A42E3"/>
    <w:rsid w:val="000A436F"/>
    <w:rsid w:val="000A4382"/>
    <w:rsid w:val="000A43C9"/>
    <w:rsid w:val="000A43F6"/>
    <w:rsid w:val="000A43FB"/>
    <w:rsid w:val="000A440E"/>
    <w:rsid w:val="000A4413"/>
    <w:rsid w:val="000A4473"/>
    <w:rsid w:val="000A449A"/>
    <w:rsid w:val="000A44A2"/>
    <w:rsid w:val="000A452A"/>
    <w:rsid w:val="000A4561"/>
    <w:rsid w:val="000A45A9"/>
    <w:rsid w:val="000A45B0"/>
    <w:rsid w:val="000A45B5"/>
    <w:rsid w:val="000A45C4"/>
    <w:rsid w:val="000A45F3"/>
    <w:rsid w:val="000A45F4"/>
    <w:rsid w:val="000A4696"/>
    <w:rsid w:val="000A46DE"/>
    <w:rsid w:val="000A478D"/>
    <w:rsid w:val="000A47D9"/>
    <w:rsid w:val="000A47FA"/>
    <w:rsid w:val="000A4862"/>
    <w:rsid w:val="000A4883"/>
    <w:rsid w:val="000A488C"/>
    <w:rsid w:val="000A4898"/>
    <w:rsid w:val="000A48CC"/>
    <w:rsid w:val="000A48EA"/>
    <w:rsid w:val="000A4914"/>
    <w:rsid w:val="000A491D"/>
    <w:rsid w:val="000A4941"/>
    <w:rsid w:val="000A4990"/>
    <w:rsid w:val="000A4993"/>
    <w:rsid w:val="000A49B2"/>
    <w:rsid w:val="000A49BF"/>
    <w:rsid w:val="000A49CB"/>
    <w:rsid w:val="000A49E5"/>
    <w:rsid w:val="000A4A1E"/>
    <w:rsid w:val="000A4A24"/>
    <w:rsid w:val="000A4A25"/>
    <w:rsid w:val="000A4A33"/>
    <w:rsid w:val="000A4A77"/>
    <w:rsid w:val="000A4A90"/>
    <w:rsid w:val="000A4A93"/>
    <w:rsid w:val="000A4AB4"/>
    <w:rsid w:val="000A4AF4"/>
    <w:rsid w:val="000A4B55"/>
    <w:rsid w:val="000A4CA1"/>
    <w:rsid w:val="000A4CEA"/>
    <w:rsid w:val="000A4CEE"/>
    <w:rsid w:val="000A4D09"/>
    <w:rsid w:val="000A4D23"/>
    <w:rsid w:val="000A4D30"/>
    <w:rsid w:val="000A4D34"/>
    <w:rsid w:val="000A4D39"/>
    <w:rsid w:val="000A4D3E"/>
    <w:rsid w:val="000A4D84"/>
    <w:rsid w:val="000A4DAE"/>
    <w:rsid w:val="000A4DD4"/>
    <w:rsid w:val="000A4E2C"/>
    <w:rsid w:val="000A4E83"/>
    <w:rsid w:val="000A4EA4"/>
    <w:rsid w:val="000A4EB1"/>
    <w:rsid w:val="000A4ED1"/>
    <w:rsid w:val="000A4ED7"/>
    <w:rsid w:val="000A4EDE"/>
    <w:rsid w:val="000A4F35"/>
    <w:rsid w:val="000A4F5A"/>
    <w:rsid w:val="000A4F5F"/>
    <w:rsid w:val="000A4F76"/>
    <w:rsid w:val="000A4FD7"/>
    <w:rsid w:val="000A5012"/>
    <w:rsid w:val="000A5038"/>
    <w:rsid w:val="000A503C"/>
    <w:rsid w:val="000A5061"/>
    <w:rsid w:val="000A50A3"/>
    <w:rsid w:val="000A50BD"/>
    <w:rsid w:val="000A50CA"/>
    <w:rsid w:val="000A5103"/>
    <w:rsid w:val="000A512E"/>
    <w:rsid w:val="000A513B"/>
    <w:rsid w:val="000A516D"/>
    <w:rsid w:val="000A51B7"/>
    <w:rsid w:val="000A51FD"/>
    <w:rsid w:val="000A520D"/>
    <w:rsid w:val="000A5246"/>
    <w:rsid w:val="000A524E"/>
    <w:rsid w:val="000A5276"/>
    <w:rsid w:val="000A5278"/>
    <w:rsid w:val="000A527D"/>
    <w:rsid w:val="000A527F"/>
    <w:rsid w:val="000A52B5"/>
    <w:rsid w:val="000A52CE"/>
    <w:rsid w:val="000A52D1"/>
    <w:rsid w:val="000A52F1"/>
    <w:rsid w:val="000A52F3"/>
    <w:rsid w:val="000A52F5"/>
    <w:rsid w:val="000A534B"/>
    <w:rsid w:val="000A5385"/>
    <w:rsid w:val="000A53B5"/>
    <w:rsid w:val="000A53BD"/>
    <w:rsid w:val="000A53C6"/>
    <w:rsid w:val="000A53D3"/>
    <w:rsid w:val="000A53E9"/>
    <w:rsid w:val="000A543B"/>
    <w:rsid w:val="000A543D"/>
    <w:rsid w:val="000A5442"/>
    <w:rsid w:val="000A548D"/>
    <w:rsid w:val="000A549F"/>
    <w:rsid w:val="000A54CD"/>
    <w:rsid w:val="000A54ED"/>
    <w:rsid w:val="000A5518"/>
    <w:rsid w:val="000A5521"/>
    <w:rsid w:val="000A55A5"/>
    <w:rsid w:val="000A55B7"/>
    <w:rsid w:val="000A5623"/>
    <w:rsid w:val="000A5637"/>
    <w:rsid w:val="000A5674"/>
    <w:rsid w:val="000A5680"/>
    <w:rsid w:val="000A568C"/>
    <w:rsid w:val="000A56A2"/>
    <w:rsid w:val="000A56B3"/>
    <w:rsid w:val="000A56B8"/>
    <w:rsid w:val="000A56C3"/>
    <w:rsid w:val="000A5728"/>
    <w:rsid w:val="000A5735"/>
    <w:rsid w:val="000A574A"/>
    <w:rsid w:val="000A574D"/>
    <w:rsid w:val="000A5776"/>
    <w:rsid w:val="000A5782"/>
    <w:rsid w:val="000A57CF"/>
    <w:rsid w:val="000A57F7"/>
    <w:rsid w:val="000A5807"/>
    <w:rsid w:val="000A5829"/>
    <w:rsid w:val="000A5836"/>
    <w:rsid w:val="000A584B"/>
    <w:rsid w:val="000A587D"/>
    <w:rsid w:val="000A5883"/>
    <w:rsid w:val="000A5897"/>
    <w:rsid w:val="000A58DD"/>
    <w:rsid w:val="000A5924"/>
    <w:rsid w:val="000A596A"/>
    <w:rsid w:val="000A5991"/>
    <w:rsid w:val="000A59B8"/>
    <w:rsid w:val="000A59E9"/>
    <w:rsid w:val="000A5A07"/>
    <w:rsid w:val="000A5A11"/>
    <w:rsid w:val="000A5A36"/>
    <w:rsid w:val="000A5A9D"/>
    <w:rsid w:val="000A5A9E"/>
    <w:rsid w:val="000A5AA3"/>
    <w:rsid w:val="000A5AB9"/>
    <w:rsid w:val="000A5ABA"/>
    <w:rsid w:val="000A5AE8"/>
    <w:rsid w:val="000A5B03"/>
    <w:rsid w:val="000A5B1C"/>
    <w:rsid w:val="000A5B27"/>
    <w:rsid w:val="000A5B2C"/>
    <w:rsid w:val="000A5B48"/>
    <w:rsid w:val="000A5B49"/>
    <w:rsid w:val="000A5B97"/>
    <w:rsid w:val="000A5BB9"/>
    <w:rsid w:val="000A5BF7"/>
    <w:rsid w:val="000A5C07"/>
    <w:rsid w:val="000A5C10"/>
    <w:rsid w:val="000A5C2C"/>
    <w:rsid w:val="000A5C35"/>
    <w:rsid w:val="000A5C4E"/>
    <w:rsid w:val="000A5C88"/>
    <w:rsid w:val="000A5C9B"/>
    <w:rsid w:val="000A5CC7"/>
    <w:rsid w:val="000A5CEB"/>
    <w:rsid w:val="000A5CEC"/>
    <w:rsid w:val="000A5D04"/>
    <w:rsid w:val="000A5D0B"/>
    <w:rsid w:val="000A5D2D"/>
    <w:rsid w:val="000A5D46"/>
    <w:rsid w:val="000A5D7F"/>
    <w:rsid w:val="000A5DD4"/>
    <w:rsid w:val="000A5E27"/>
    <w:rsid w:val="000A5E41"/>
    <w:rsid w:val="000A5E52"/>
    <w:rsid w:val="000A5E55"/>
    <w:rsid w:val="000A5E70"/>
    <w:rsid w:val="000A5E74"/>
    <w:rsid w:val="000A5EB9"/>
    <w:rsid w:val="000A5F31"/>
    <w:rsid w:val="000A5F32"/>
    <w:rsid w:val="000A5F43"/>
    <w:rsid w:val="000A5F4F"/>
    <w:rsid w:val="000A5F66"/>
    <w:rsid w:val="000A5F7A"/>
    <w:rsid w:val="000A5F9B"/>
    <w:rsid w:val="000A5FA8"/>
    <w:rsid w:val="000A5FB8"/>
    <w:rsid w:val="000A5FC2"/>
    <w:rsid w:val="000A5FE8"/>
    <w:rsid w:val="000A5FEC"/>
    <w:rsid w:val="000A5FF5"/>
    <w:rsid w:val="000A5FF6"/>
    <w:rsid w:val="000A6009"/>
    <w:rsid w:val="000A6021"/>
    <w:rsid w:val="000A6037"/>
    <w:rsid w:val="000A6093"/>
    <w:rsid w:val="000A609D"/>
    <w:rsid w:val="000A60AC"/>
    <w:rsid w:val="000A60EC"/>
    <w:rsid w:val="000A6105"/>
    <w:rsid w:val="000A6123"/>
    <w:rsid w:val="000A6133"/>
    <w:rsid w:val="000A6138"/>
    <w:rsid w:val="000A6140"/>
    <w:rsid w:val="000A6145"/>
    <w:rsid w:val="000A6176"/>
    <w:rsid w:val="000A61A6"/>
    <w:rsid w:val="000A61A7"/>
    <w:rsid w:val="000A61CA"/>
    <w:rsid w:val="000A61D6"/>
    <w:rsid w:val="000A6219"/>
    <w:rsid w:val="000A6230"/>
    <w:rsid w:val="000A6237"/>
    <w:rsid w:val="000A6243"/>
    <w:rsid w:val="000A625C"/>
    <w:rsid w:val="000A6282"/>
    <w:rsid w:val="000A6298"/>
    <w:rsid w:val="000A6299"/>
    <w:rsid w:val="000A62C6"/>
    <w:rsid w:val="000A62CF"/>
    <w:rsid w:val="000A62E0"/>
    <w:rsid w:val="000A6322"/>
    <w:rsid w:val="000A6327"/>
    <w:rsid w:val="000A6377"/>
    <w:rsid w:val="000A63A0"/>
    <w:rsid w:val="000A63AE"/>
    <w:rsid w:val="000A646E"/>
    <w:rsid w:val="000A647B"/>
    <w:rsid w:val="000A64BA"/>
    <w:rsid w:val="000A64D4"/>
    <w:rsid w:val="000A64FC"/>
    <w:rsid w:val="000A6526"/>
    <w:rsid w:val="000A652F"/>
    <w:rsid w:val="000A6535"/>
    <w:rsid w:val="000A65A2"/>
    <w:rsid w:val="000A65C7"/>
    <w:rsid w:val="000A65ED"/>
    <w:rsid w:val="000A65F2"/>
    <w:rsid w:val="000A65FC"/>
    <w:rsid w:val="000A660D"/>
    <w:rsid w:val="000A6615"/>
    <w:rsid w:val="000A6633"/>
    <w:rsid w:val="000A665D"/>
    <w:rsid w:val="000A6684"/>
    <w:rsid w:val="000A6692"/>
    <w:rsid w:val="000A66A5"/>
    <w:rsid w:val="000A66AD"/>
    <w:rsid w:val="000A66D6"/>
    <w:rsid w:val="000A66E9"/>
    <w:rsid w:val="000A673C"/>
    <w:rsid w:val="000A6740"/>
    <w:rsid w:val="000A6788"/>
    <w:rsid w:val="000A678A"/>
    <w:rsid w:val="000A6794"/>
    <w:rsid w:val="000A67AA"/>
    <w:rsid w:val="000A67B2"/>
    <w:rsid w:val="000A67EE"/>
    <w:rsid w:val="000A6812"/>
    <w:rsid w:val="000A683D"/>
    <w:rsid w:val="000A6866"/>
    <w:rsid w:val="000A688D"/>
    <w:rsid w:val="000A68C2"/>
    <w:rsid w:val="000A68EF"/>
    <w:rsid w:val="000A6A43"/>
    <w:rsid w:val="000A6A56"/>
    <w:rsid w:val="000A6A63"/>
    <w:rsid w:val="000A6A87"/>
    <w:rsid w:val="000A6AD8"/>
    <w:rsid w:val="000A6AFB"/>
    <w:rsid w:val="000A6B33"/>
    <w:rsid w:val="000A6B75"/>
    <w:rsid w:val="000A6B7D"/>
    <w:rsid w:val="000A6BAB"/>
    <w:rsid w:val="000A6BAD"/>
    <w:rsid w:val="000A6BE2"/>
    <w:rsid w:val="000A6C11"/>
    <w:rsid w:val="000A6CB4"/>
    <w:rsid w:val="000A6CB9"/>
    <w:rsid w:val="000A6CBB"/>
    <w:rsid w:val="000A6CF1"/>
    <w:rsid w:val="000A6D10"/>
    <w:rsid w:val="000A6D16"/>
    <w:rsid w:val="000A6D20"/>
    <w:rsid w:val="000A6D22"/>
    <w:rsid w:val="000A6D24"/>
    <w:rsid w:val="000A6D3C"/>
    <w:rsid w:val="000A6D3D"/>
    <w:rsid w:val="000A6D5B"/>
    <w:rsid w:val="000A6D5C"/>
    <w:rsid w:val="000A6D6D"/>
    <w:rsid w:val="000A6D77"/>
    <w:rsid w:val="000A6D82"/>
    <w:rsid w:val="000A6DE5"/>
    <w:rsid w:val="000A6DFB"/>
    <w:rsid w:val="000A6DFC"/>
    <w:rsid w:val="000A6E24"/>
    <w:rsid w:val="000A6E2F"/>
    <w:rsid w:val="000A6E45"/>
    <w:rsid w:val="000A6E6B"/>
    <w:rsid w:val="000A6F17"/>
    <w:rsid w:val="000A6F37"/>
    <w:rsid w:val="000A6F48"/>
    <w:rsid w:val="000A6F76"/>
    <w:rsid w:val="000A6F7E"/>
    <w:rsid w:val="000A6FA3"/>
    <w:rsid w:val="000A6FC9"/>
    <w:rsid w:val="000A6FDE"/>
    <w:rsid w:val="000A7059"/>
    <w:rsid w:val="000A7098"/>
    <w:rsid w:val="000A70A8"/>
    <w:rsid w:val="000A70CA"/>
    <w:rsid w:val="000A70E3"/>
    <w:rsid w:val="000A70EA"/>
    <w:rsid w:val="000A710B"/>
    <w:rsid w:val="000A7127"/>
    <w:rsid w:val="000A712E"/>
    <w:rsid w:val="000A717A"/>
    <w:rsid w:val="000A71B1"/>
    <w:rsid w:val="000A71C6"/>
    <w:rsid w:val="000A71CD"/>
    <w:rsid w:val="000A71D2"/>
    <w:rsid w:val="000A71FE"/>
    <w:rsid w:val="000A7201"/>
    <w:rsid w:val="000A720E"/>
    <w:rsid w:val="000A7228"/>
    <w:rsid w:val="000A722B"/>
    <w:rsid w:val="000A7241"/>
    <w:rsid w:val="000A7248"/>
    <w:rsid w:val="000A7260"/>
    <w:rsid w:val="000A7265"/>
    <w:rsid w:val="000A7276"/>
    <w:rsid w:val="000A7294"/>
    <w:rsid w:val="000A72E1"/>
    <w:rsid w:val="000A72EA"/>
    <w:rsid w:val="000A7327"/>
    <w:rsid w:val="000A732A"/>
    <w:rsid w:val="000A7335"/>
    <w:rsid w:val="000A7336"/>
    <w:rsid w:val="000A7338"/>
    <w:rsid w:val="000A733E"/>
    <w:rsid w:val="000A7341"/>
    <w:rsid w:val="000A7375"/>
    <w:rsid w:val="000A73BD"/>
    <w:rsid w:val="000A73E3"/>
    <w:rsid w:val="000A73EB"/>
    <w:rsid w:val="000A742A"/>
    <w:rsid w:val="000A7443"/>
    <w:rsid w:val="000A7450"/>
    <w:rsid w:val="000A745E"/>
    <w:rsid w:val="000A7496"/>
    <w:rsid w:val="000A74AF"/>
    <w:rsid w:val="000A751A"/>
    <w:rsid w:val="000A754C"/>
    <w:rsid w:val="000A7581"/>
    <w:rsid w:val="000A75AB"/>
    <w:rsid w:val="000A760A"/>
    <w:rsid w:val="000A7627"/>
    <w:rsid w:val="000A762B"/>
    <w:rsid w:val="000A764D"/>
    <w:rsid w:val="000A7655"/>
    <w:rsid w:val="000A766B"/>
    <w:rsid w:val="000A7681"/>
    <w:rsid w:val="000A769D"/>
    <w:rsid w:val="000A769E"/>
    <w:rsid w:val="000A76F8"/>
    <w:rsid w:val="000A76FC"/>
    <w:rsid w:val="000A7705"/>
    <w:rsid w:val="000A770E"/>
    <w:rsid w:val="000A7721"/>
    <w:rsid w:val="000A774B"/>
    <w:rsid w:val="000A7775"/>
    <w:rsid w:val="000A7781"/>
    <w:rsid w:val="000A7788"/>
    <w:rsid w:val="000A7797"/>
    <w:rsid w:val="000A77DE"/>
    <w:rsid w:val="000A77EC"/>
    <w:rsid w:val="000A77F5"/>
    <w:rsid w:val="000A77F8"/>
    <w:rsid w:val="000A7805"/>
    <w:rsid w:val="000A780F"/>
    <w:rsid w:val="000A7849"/>
    <w:rsid w:val="000A7853"/>
    <w:rsid w:val="000A786F"/>
    <w:rsid w:val="000A7880"/>
    <w:rsid w:val="000A78C5"/>
    <w:rsid w:val="000A78CB"/>
    <w:rsid w:val="000A78EA"/>
    <w:rsid w:val="000A78FB"/>
    <w:rsid w:val="000A78FD"/>
    <w:rsid w:val="000A78FE"/>
    <w:rsid w:val="000A790C"/>
    <w:rsid w:val="000A7913"/>
    <w:rsid w:val="000A793C"/>
    <w:rsid w:val="000A7984"/>
    <w:rsid w:val="000A7993"/>
    <w:rsid w:val="000A7994"/>
    <w:rsid w:val="000A79A2"/>
    <w:rsid w:val="000A79EB"/>
    <w:rsid w:val="000A7A35"/>
    <w:rsid w:val="000A7A3C"/>
    <w:rsid w:val="000A7A4F"/>
    <w:rsid w:val="000A7A61"/>
    <w:rsid w:val="000A7A90"/>
    <w:rsid w:val="000A7AA1"/>
    <w:rsid w:val="000A7AAC"/>
    <w:rsid w:val="000A7AB1"/>
    <w:rsid w:val="000A7AEA"/>
    <w:rsid w:val="000A7AF5"/>
    <w:rsid w:val="000A7AF7"/>
    <w:rsid w:val="000A7B0B"/>
    <w:rsid w:val="000A7B3C"/>
    <w:rsid w:val="000A7B49"/>
    <w:rsid w:val="000A7B4C"/>
    <w:rsid w:val="000A7B73"/>
    <w:rsid w:val="000A7B8F"/>
    <w:rsid w:val="000A7BD2"/>
    <w:rsid w:val="000A7BE5"/>
    <w:rsid w:val="000A7BFF"/>
    <w:rsid w:val="000A7C16"/>
    <w:rsid w:val="000A7C28"/>
    <w:rsid w:val="000A7C2F"/>
    <w:rsid w:val="000A7C3F"/>
    <w:rsid w:val="000A7C48"/>
    <w:rsid w:val="000A7C7D"/>
    <w:rsid w:val="000A7CA1"/>
    <w:rsid w:val="000A7CE4"/>
    <w:rsid w:val="000A7D1B"/>
    <w:rsid w:val="000A7D5D"/>
    <w:rsid w:val="000A7D99"/>
    <w:rsid w:val="000A7DC4"/>
    <w:rsid w:val="000A7DCA"/>
    <w:rsid w:val="000A7DEF"/>
    <w:rsid w:val="000A7DFF"/>
    <w:rsid w:val="000A7E70"/>
    <w:rsid w:val="000A7E77"/>
    <w:rsid w:val="000A7EDF"/>
    <w:rsid w:val="000A7F40"/>
    <w:rsid w:val="000A7F66"/>
    <w:rsid w:val="000A7FA7"/>
    <w:rsid w:val="000A7FC3"/>
    <w:rsid w:val="000A7FC7"/>
    <w:rsid w:val="000A7FFA"/>
    <w:rsid w:val="000B0018"/>
    <w:rsid w:val="000B0025"/>
    <w:rsid w:val="000B0039"/>
    <w:rsid w:val="000B003C"/>
    <w:rsid w:val="000B007C"/>
    <w:rsid w:val="000B009E"/>
    <w:rsid w:val="000B00AE"/>
    <w:rsid w:val="000B00D6"/>
    <w:rsid w:val="000B0138"/>
    <w:rsid w:val="000B014E"/>
    <w:rsid w:val="000B017D"/>
    <w:rsid w:val="000B01A3"/>
    <w:rsid w:val="000B01D2"/>
    <w:rsid w:val="000B01FF"/>
    <w:rsid w:val="000B0223"/>
    <w:rsid w:val="000B0225"/>
    <w:rsid w:val="000B023E"/>
    <w:rsid w:val="000B0249"/>
    <w:rsid w:val="000B0260"/>
    <w:rsid w:val="000B029F"/>
    <w:rsid w:val="000B02B8"/>
    <w:rsid w:val="000B0361"/>
    <w:rsid w:val="000B0365"/>
    <w:rsid w:val="000B036C"/>
    <w:rsid w:val="000B0391"/>
    <w:rsid w:val="000B03A1"/>
    <w:rsid w:val="000B03D8"/>
    <w:rsid w:val="000B03FC"/>
    <w:rsid w:val="000B042F"/>
    <w:rsid w:val="000B0432"/>
    <w:rsid w:val="000B0490"/>
    <w:rsid w:val="000B04CD"/>
    <w:rsid w:val="000B04F5"/>
    <w:rsid w:val="000B0516"/>
    <w:rsid w:val="000B0538"/>
    <w:rsid w:val="000B0586"/>
    <w:rsid w:val="000B05D2"/>
    <w:rsid w:val="000B0607"/>
    <w:rsid w:val="000B0615"/>
    <w:rsid w:val="000B061F"/>
    <w:rsid w:val="000B062D"/>
    <w:rsid w:val="000B0633"/>
    <w:rsid w:val="000B064C"/>
    <w:rsid w:val="000B0654"/>
    <w:rsid w:val="000B0683"/>
    <w:rsid w:val="000B06A2"/>
    <w:rsid w:val="000B06B4"/>
    <w:rsid w:val="000B06BB"/>
    <w:rsid w:val="000B06C0"/>
    <w:rsid w:val="000B06D6"/>
    <w:rsid w:val="000B06E7"/>
    <w:rsid w:val="000B0721"/>
    <w:rsid w:val="000B0725"/>
    <w:rsid w:val="000B072A"/>
    <w:rsid w:val="000B073A"/>
    <w:rsid w:val="000B0763"/>
    <w:rsid w:val="000B0781"/>
    <w:rsid w:val="000B078F"/>
    <w:rsid w:val="000B0793"/>
    <w:rsid w:val="000B07AF"/>
    <w:rsid w:val="000B090B"/>
    <w:rsid w:val="000B091F"/>
    <w:rsid w:val="000B0971"/>
    <w:rsid w:val="000B0996"/>
    <w:rsid w:val="000B09AA"/>
    <w:rsid w:val="000B09BA"/>
    <w:rsid w:val="000B09EA"/>
    <w:rsid w:val="000B0A13"/>
    <w:rsid w:val="000B0A24"/>
    <w:rsid w:val="000B0A56"/>
    <w:rsid w:val="000B0B1E"/>
    <w:rsid w:val="000B0B28"/>
    <w:rsid w:val="000B0B48"/>
    <w:rsid w:val="000B0B73"/>
    <w:rsid w:val="000B0BC3"/>
    <w:rsid w:val="000B0BF5"/>
    <w:rsid w:val="000B0C06"/>
    <w:rsid w:val="000B0C0D"/>
    <w:rsid w:val="000B0C19"/>
    <w:rsid w:val="000B0C54"/>
    <w:rsid w:val="000B0C80"/>
    <w:rsid w:val="000B0C93"/>
    <w:rsid w:val="000B0CAF"/>
    <w:rsid w:val="000B0D07"/>
    <w:rsid w:val="000B0D59"/>
    <w:rsid w:val="000B0D5D"/>
    <w:rsid w:val="000B0D98"/>
    <w:rsid w:val="000B0DA3"/>
    <w:rsid w:val="000B0DD1"/>
    <w:rsid w:val="000B0E02"/>
    <w:rsid w:val="000B0E15"/>
    <w:rsid w:val="000B0E1C"/>
    <w:rsid w:val="000B0E23"/>
    <w:rsid w:val="000B0E5D"/>
    <w:rsid w:val="000B0EC2"/>
    <w:rsid w:val="000B0EC9"/>
    <w:rsid w:val="000B0EFB"/>
    <w:rsid w:val="000B0F07"/>
    <w:rsid w:val="000B0F93"/>
    <w:rsid w:val="000B0F9A"/>
    <w:rsid w:val="000B0FD4"/>
    <w:rsid w:val="000B1009"/>
    <w:rsid w:val="000B100B"/>
    <w:rsid w:val="000B103A"/>
    <w:rsid w:val="000B1063"/>
    <w:rsid w:val="000B10CB"/>
    <w:rsid w:val="000B10D0"/>
    <w:rsid w:val="000B10D4"/>
    <w:rsid w:val="000B10E6"/>
    <w:rsid w:val="000B111C"/>
    <w:rsid w:val="000B1171"/>
    <w:rsid w:val="000B11AA"/>
    <w:rsid w:val="000B11C2"/>
    <w:rsid w:val="000B11E9"/>
    <w:rsid w:val="000B11EE"/>
    <w:rsid w:val="000B11FA"/>
    <w:rsid w:val="000B12A1"/>
    <w:rsid w:val="000B12A9"/>
    <w:rsid w:val="000B12C3"/>
    <w:rsid w:val="000B12E8"/>
    <w:rsid w:val="000B136B"/>
    <w:rsid w:val="000B138A"/>
    <w:rsid w:val="000B13A1"/>
    <w:rsid w:val="000B13C1"/>
    <w:rsid w:val="000B13C3"/>
    <w:rsid w:val="000B13D7"/>
    <w:rsid w:val="000B13DA"/>
    <w:rsid w:val="000B1428"/>
    <w:rsid w:val="000B145E"/>
    <w:rsid w:val="000B1464"/>
    <w:rsid w:val="000B147B"/>
    <w:rsid w:val="000B14E3"/>
    <w:rsid w:val="000B1511"/>
    <w:rsid w:val="000B1552"/>
    <w:rsid w:val="000B1554"/>
    <w:rsid w:val="000B1559"/>
    <w:rsid w:val="000B1589"/>
    <w:rsid w:val="000B158E"/>
    <w:rsid w:val="000B1594"/>
    <w:rsid w:val="000B15DB"/>
    <w:rsid w:val="000B160D"/>
    <w:rsid w:val="000B1621"/>
    <w:rsid w:val="000B1631"/>
    <w:rsid w:val="000B166E"/>
    <w:rsid w:val="000B16B3"/>
    <w:rsid w:val="000B16BD"/>
    <w:rsid w:val="000B16DA"/>
    <w:rsid w:val="000B16DC"/>
    <w:rsid w:val="000B16E5"/>
    <w:rsid w:val="000B1711"/>
    <w:rsid w:val="000B171C"/>
    <w:rsid w:val="000B1741"/>
    <w:rsid w:val="000B1749"/>
    <w:rsid w:val="000B17D0"/>
    <w:rsid w:val="000B180B"/>
    <w:rsid w:val="000B180D"/>
    <w:rsid w:val="000B1840"/>
    <w:rsid w:val="000B185F"/>
    <w:rsid w:val="000B1861"/>
    <w:rsid w:val="000B1876"/>
    <w:rsid w:val="000B188F"/>
    <w:rsid w:val="000B1897"/>
    <w:rsid w:val="000B18B7"/>
    <w:rsid w:val="000B1910"/>
    <w:rsid w:val="000B1949"/>
    <w:rsid w:val="000B1972"/>
    <w:rsid w:val="000B197B"/>
    <w:rsid w:val="000B1A0D"/>
    <w:rsid w:val="000B1A28"/>
    <w:rsid w:val="000B1A51"/>
    <w:rsid w:val="000B1A73"/>
    <w:rsid w:val="000B1A79"/>
    <w:rsid w:val="000B1A91"/>
    <w:rsid w:val="000B1A93"/>
    <w:rsid w:val="000B1AC8"/>
    <w:rsid w:val="000B1AF1"/>
    <w:rsid w:val="000B1B10"/>
    <w:rsid w:val="000B1B32"/>
    <w:rsid w:val="000B1B41"/>
    <w:rsid w:val="000B1B5F"/>
    <w:rsid w:val="000B1B95"/>
    <w:rsid w:val="000B1BA8"/>
    <w:rsid w:val="000B1BB2"/>
    <w:rsid w:val="000B1BF5"/>
    <w:rsid w:val="000B1BFA"/>
    <w:rsid w:val="000B1C2F"/>
    <w:rsid w:val="000B1C65"/>
    <w:rsid w:val="000B1C8C"/>
    <w:rsid w:val="000B1C9B"/>
    <w:rsid w:val="000B1D55"/>
    <w:rsid w:val="000B1D5B"/>
    <w:rsid w:val="000B1D76"/>
    <w:rsid w:val="000B1DA5"/>
    <w:rsid w:val="000B1DBA"/>
    <w:rsid w:val="000B1DCE"/>
    <w:rsid w:val="000B1DEC"/>
    <w:rsid w:val="000B1E16"/>
    <w:rsid w:val="000B1E17"/>
    <w:rsid w:val="000B1E22"/>
    <w:rsid w:val="000B1E3D"/>
    <w:rsid w:val="000B1EBB"/>
    <w:rsid w:val="000B1ECA"/>
    <w:rsid w:val="000B1EDE"/>
    <w:rsid w:val="000B1F18"/>
    <w:rsid w:val="000B1F5B"/>
    <w:rsid w:val="000B1FAF"/>
    <w:rsid w:val="000B1FB9"/>
    <w:rsid w:val="000B2076"/>
    <w:rsid w:val="000B208C"/>
    <w:rsid w:val="000B20B6"/>
    <w:rsid w:val="000B20CC"/>
    <w:rsid w:val="000B20D0"/>
    <w:rsid w:val="000B20D6"/>
    <w:rsid w:val="000B2108"/>
    <w:rsid w:val="000B212E"/>
    <w:rsid w:val="000B21B4"/>
    <w:rsid w:val="000B21E2"/>
    <w:rsid w:val="000B21E3"/>
    <w:rsid w:val="000B2204"/>
    <w:rsid w:val="000B2207"/>
    <w:rsid w:val="000B221D"/>
    <w:rsid w:val="000B223E"/>
    <w:rsid w:val="000B2263"/>
    <w:rsid w:val="000B2278"/>
    <w:rsid w:val="000B2299"/>
    <w:rsid w:val="000B22AC"/>
    <w:rsid w:val="000B22BC"/>
    <w:rsid w:val="000B22CC"/>
    <w:rsid w:val="000B22D8"/>
    <w:rsid w:val="000B22E8"/>
    <w:rsid w:val="000B22F3"/>
    <w:rsid w:val="000B233F"/>
    <w:rsid w:val="000B237F"/>
    <w:rsid w:val="000B23A1"/>
    <w:rsid w:val="000B23B1"/>
    <w:rsid w:val="000B23B5"/>
    <w:rsid w:val="000B23D7"/>
    <w:rsid w:val="000B23F1"/>
    <w:rsid w:val="000B2449"/>
    <w:rsid w:val="000B246F"/>
    <w:rsid w:val="000B248A"/>
    <w:rsid w:val="000B24AC"/>
    <w:rsid w:val="000B2560"/>
    <w:rsid w:val="000B25A8"/>
    <w:rsid w:val="000B25E0"/>
    <w:rsid w:val="000B25E2"/>
    <w:rsid w:val="000B2613"/>
    <w:rsid w:val="000B263A"/>
    <w:rsid w:val="000B2641"/>
    <w:rsid w:val="000B2657"/>
    <w:rsid w:val="000B2689"/>
    <w:rsid w:val="000B26BA"/>
    <w:rsid w:val="000B26D4"/>
    <w:rsid w:val="000B26DA"/>
    <w:rsid w:val="000B2722"/>
    <w:rsid w:val="000B2732"/>
    <w:rsid w:val="000B2739"/>
    <w:rsid w:val="000B2740"/>
    <w:rsid w:val="000B278C"/>
    <w:rsid w:val="000B278D"/>
    <w:rsid w:val="000B27A7"/>
    <w:rsid w:val="000B27EA"/>
    <w:rsid w:val="000B282D"/>
    <w:rsid w:val="000B2868"/>
    <w:rsid w:val="000B2894"/>
    <w:rsid w:val="000B2895"/>
    <w:rsid w:val="000B28D8"/>
    <w:rsid w:val="000B2912"/>
    <w:rsid w:val="000B2931"/>
    <w:rsid w:val="000B293A"/>
    <w:rsid w:val="000B295A"/>
    <w:rsid w:val="000B296D"/>
    <w:rsid w:val="000B29EB"/>
    <w:rsid w:val="000B29EC"/>
    <w:rsid w:val="000B2A5C"/>
    <w:rsid w:val="000B2A8C"/>
    <w:rsid w:val="000B2A8E"/>
    <w:rsid w:val="000B2ACE"/>
    <w:rsid w:val="000B2AD6"/>
    <w:rsid w:val="000B2AFF"/>
    <w:rsid w:val="000B2B00"/>
    <w:rsid w:val="000B2B08"/>
    <w:rsid w:val="000B2B12"/>
    <w:rsid w:val="000B2B2C"/>
    <w:rsid w:val="000B2B3D"/>
    <w:rsid w:val="000B2B6E"/>
    <w:rsid w:val="000B2B89"/>
    <w:rsid w:val="000B2BAF"/>
    <w:rsid w:val="000B2C1C"/>
    <w:rsid w:val="000B2C2B"/>
    <w:rsid w:val="000B2C3C"/>
    <w:rsid w:val="000B2CBD"/>
    <w:rsid w:val="000B2CE0"/>
    <w:rsid w:val="000B2CE9"/>
    <w:rsid w:val="000B2D76"/>
    <w:rsid w:val="000B2D86"/>
    <w:rsid w:val="000B2DB1"/>
    <w:rsid w:val="000B2DC5"/>
    <w:rsid w:val="000B2DD5"/>
    <w:rsid w:val="000B2E08"/>
    <w:rsid w:val="000B2E17"/>
    <w:rsid w:val="000B2E1C"/>
    <w:rsid w:val="000B2E2B"/>
    <w:rsid w:val="000B2E31"/>
    <w:rsid w:val="000B2E58"/>
    <w:rsid w:val="000B2E8D"/>
    <w:rsid w:val="000B2EC9"/>
    <w:rsid w:val="000B2ECB"/>
    <w:rsid w:val="000B2EDD"/>
    <w:rsid w:val="000B2EF5"/>
    <w:rsid w:val="000B2F36"/>
    <w:rsid w:val="000B2F97"/>
    <w:rsid w:val="000B2FCB"/>
    <w:rsid w:val="000B2FED"/>
    <w:rsid w:val="000B2FFA"/>
    <w:rsid w:val="000B302C"/>
    <w:rsid w:val="000B303B"/>
    <w:rsid w:val="000B3040"/>
    <w:rsid w:val="000B305C"/>
    <w:rsid w:val="000B3063"/>
    <w:rsid w:val="000B307E"/>
    <w:rsid w:val="000B30A3"/>
    <w:rsid w:val="000B30C1"/>
    <w:rsid w:val="000B30C6"/>
    <w:rsid w:val="000B30CA"/>
    <w:rsid w:val="000B30DD"/>
    <w:rsid w:val="000B3103"/>
    <w:rsid w:val="000B3158"/>
    <w:rsid w:val="000B31DB"/>
    <w:rsid w:val="000B31F9"/>
    <w:rsid w:val="000B321D"/>
    <w:rsid w:val="000B322E"/>
    <w:rsid w:val="000B3245"/>
    <w:rsid w:val="000B3255"/>
    <w:rsid w:val="000B32BD"/>
    <w:rsid w:val="000B32C0"/>
    <w:rsid w:val="000B32DB"/>
    <w:rsid w:val="000B32E4"/>
    <w:rsid w:val="000B32F0"/>
    <w:rsid w:val="000B32FD"/>
    <w:rsid w:val="000B3305"/>
    <w:rsid w:val="000B3347"/>
    <w:rsid w:val="000B3358"/>
    <w:rsid w:val="000B33B2"/>
    <w:rsid w:val="000B33CD"/>
    <w:rsid w:val="000B3402"/>
    <w:rsid w:val="000B3454"/>
    <w:rsid w:val="000B3499"/>
    <w:rsid w:val="000B3548"/>
    <w:rsid w:val="000B354A"/>
    <w:rsid w:val="000B3588"/>
    <w:rsid w:val="000B358E"/>
    <w:rsid w:val="000B359E"/>
    <w:rsid w:val="000B35B7"/>
    <w:rsid w:val="000B35D0"/>
    <w:rsid w:val="000B35E9"/>
    <w:rsid w:val="000B3627"/>
    <w:rsid w:val="000B3645"/>
    <w:rsid w:val="000B3687"/>
    <w:rsid w:val="000B369E"/>
    <w:rsid w:val="000B36B9"/>
    <w:rsid w:val="000B36EC"/>
    <w:rsid w:val="000B3706"/>
    <w:rsid w:val="000B370F"/>
    <w:rsid w:val="000B371D"/>
    <w:rsid w:val="000B3734"/>
    <w:rsid w:val="000B374B"/>
    <w:rsid w:val="000B37A5"/>
    <w:rsid w:val="000B37DF"/>
    <w:rsid w:val="000B3806"/>
    <w:rsid w:val="000B386A"/>
    <w:rsid w:val="000B38CF"/>
    <w:rsid w:val="000B38D7"/>
    <w:rsid w:val="000B3903"/>
    <w:rsid w:val="000B394F"/>
    <w:rsid w:val="000B39DB"/>
    <w:rsid w:val="000B39E5"/>
    <w:rsid w:val="000B39EC"/>
    <w:rsid w:val="000B3A11"/>
    <w:rsid w:val="000B3A49"/>
    <w:rsid w:val="000B3A7A"/>
    <w:rsid w:val="000B3A88"/>
    <w:rsid w:val="000B3A98"/>
    <w:rsid w:val="000B3AA1"/>
    <w:rsid w:val="000B3ABE"/>
    <w:rsid w:val="000B3ADB"/>
    <w:rsid w:val="000B3B16"/>
    <w:rsid w:val="000B3B47"/>
    <w:rsid w:val="000B3B49"/>
    <w:rsid w:val="000B3B65"/>
    <w:rsid w:val="000B3BE5"/>
    <w:rsid w:val="000B3BF0"/>
    <w:rsid w:val="000B3C25"/>
    <w:rsid w:val="000B3CB2"/>
    <w:rsid w:val="000B3CB9"/>
    <w:rsid w:val="000B3CC1"/>
    <w:rsid w:val="000B3CC8"/>
    <w:rsid w:val="000B3CD8"/>
    <w:rsid w:val="000B3CEC"/>
    <w:rsid w:val="000B3D25"/>
    <w:rsid w:val="000B3D32"/>
    <w:rsid w:val="000B3D48"/>
    <w:rsid w:val="000B3D6E"/>
    <w:rsid w:val="000B3D78"/>
    <w:rsid w:val="000B3D88"/>
    <w:rsid w:val="000B3DAB"/>
    <w:rsid w:val="000B3DAE"/>
    <w:rsid w:val="000B3DCA"/>
    <w:rsid w:val="000B3E16"/>
    <w:rsid w:val="000B3E20"/>
    <w:rsid w:val="000B3E4A"/>
    <w:rsid w:val="000B3E73"/>
    <w:rsid w:val="000B3EA8"/>
    <w:rsid w:val="000B3EC4"/>
    <w:rsid w:val="000B3EDA"/>
    <w:rsid w:val="000B3EDC"/>
    <w:rsid w:val="000B3F5E"/>
    <w:rsid w:val="000B3F8D"/>
    <w:rsid w:val="000B3FCB"/>
    <w:rsid w:val="000B3FDA"/>
    <w:rsid w:val="000B4010"/>
    <w:rsid w:val="000B4023"/>
    <w:rsid w:val="000B4064"/>
    <w:rsid w:val="000B406C"/>
    <w:rsid w:val="000B407D"/>
    <w:rsid w:val="000B40A8"/>
    <w:rsid w:val="000B40F1"/>
    <w:rsid w:val="000B411C"/>
    <w:rsid w:val="000B4132"/>
    <w:rsid w:val="000B413D"/>
    <w:rsid w:val="000B413F"/>
    <w:rsid w:val="000B417E"/>
    <w:rsid w:val="000B419A"/>
    <w:rsid w:val="000B41BD"/>
    <w:rsid w:val="000B421D"/>
    <w:rsid w:val="000B4260"/>
    <w:rsid w:val="000B42AA"/>
    <w:rsid w:val="000B42AC"/>
    <w:rsid w:val="000B42C4"/>
    <w:rsid w:val="000B42E4"/>
    <w:rsid w:val="000B430E"/>
    <w:rsid w:val="000B4324"/>
    <w:rsid w:val="000B432E"/>
    <w:rsid w:val="000B4351"/>
    <w:rsid w:val="000B4361"/>
    <w:rsid w:val="000B4362"/>
    <w:rsid w:val="000B4376"/>
    <w:rsid w:val="000B437C"/>
    <w:rsid w:val="000B43CD"/>
    <w:rsid w:val="000B43DF"/>
    <w:rsid w:val="000B4403"/>
    <w:rsid w:val="000B4424"/>
    <w:rsid w:val="000B443B"/>
    <w:rsid w:val="000B4451"/>
    <w:rsid w:val="000B445A"/>
    <w:rsid w:val="000B4479"/>
    <w:rsid w:val="000B4483"/>
    <w:rsid w:val="000B44C0"/>
    <w:rsid w:val="000B450C"/>
    <w:rsid w:val="000B451B"/>
    <w:rsid w:val="000B4526"/>
    <w:rsid w:val="000B4543"/>
    <w:rsid w:val="000B455A"/>
    <w:rsid w:val="000B455B"/>
    <w:rsid w:val="000B4579"/>
    <w:rsid w:val="000B4595"/>
    <w:rsid w:val="000B45DA"/>
    <w:rsid w:val="000B45E7"/>
    <w:rsid w:val="000B4633"/>
    <w:rsid w:val="000B4648"/>
    <w:rsid w:val="000B4697"/>
    <w:rsid w:val="000B469D"/>
    <w:rsid w:val="000B46D0"/>
    <w:rsid w:val="000B46D3"/>
    <w:rsid w:val="000B46D4"/>
    <w:rsid w:val="000B46E4"/>
    <w:rsid w:val="000B4728"/>
    <w:rsid w:val="000B477B"/>
    <w:rsid w:val="000B477D"/>
    <w:rsid w:val="000B479A"/>
    <w:rsid w:val="000B47B2"/>
    <w:rsid w:val="000B4858"/>
    <w:rsid w:val="000B4878"/>
    <w:rsid w:val="000B4895"/>
    <w:rsid w:val="000B48CC"/>
    <w:rsid w:val="000B48D6"/>
    <w:rsid w:val="000B48FA"/>
    <w:rsid w:val="000B491D"/>
    <w:rsid w:val="000B492B"/>
    <w:rsid w:val="000B4930"/>
    <w:rsid w:val="000B4943"/>
    <w:rsid w:val="000B4947"/>
    <w:rsid w:val="000B4969"/>
    <w:rsid w:val="000B4981"/>
    <w:rsid w:val="000B498F"/>
    <w:rsid w:val="000B49E5"/>
    <w:rsid w:val="000B4A25"/>
    <w:rsid w:val="000B4A3A"/>
    <w:rsid w:val="000B4A59"/>
    <w:rsid w:val="000B4A6D"/>
    <w:rsid w:val="000B4A74"/>
    <w:rsid w:val="000B4A89"/>
    <w:rsid w:val="000B4ACF"/>
    <w:rsid w:val="000B4B15"/>
    <w:rsid w:val="000B4B20"/>
    <w:rsid w:val="000B4B39"/>
    <w:rsid w:val="000B4B4C"/>
    <w:rsid w:val="000B4B6B"/>
    <w:rsid w:val="000B4B82"/>
    <w:rsid w:val="000B4BA2"/>
    <w:rsid w:val="000B4BB6"/>
    <w:rsid w:val="000B4BCA"/>
    <w:rsid w:val="000B4BE7"/>
    <w:rsid w:val="000B4BFE"/>
    <w:rsid w:val="000B4C08"/>
    <w:rsid w:val="000B4C1C"/>
    <w:rsid w:val="000B4C1E"/>
    <w:rsid w:val="000B4C33"/>
    <w:rsid w:val="000B4C43"/>
    <w:rsid w:val="000B4C79"/>
    <w:rsid w:val="000B4C8C"/>
    <w:rsid w:val="000B4CA7"/>
    <w:rsid w:val="000B4CE7"/>
    <w:rsid w:val="000B4D0D"/>
    <w:rsid w:val="000B4D57"/>
    <w:rsid w:val="000B4DB6"/>
    <w:rsid w:val="000B4DF1"/>
    <w:rsid w:val="000B4E1F"/>
    <w:rsid w:val="000B4E2C"/>
    <w:rsid w:val="000B4E6D"/>
    <w:rsid w:val="000B4E80"/>
    <w:rsid w:val="000B4F0F"/>
    <w:rsid w:val="000B4F23"/>
    <w:rsid w:val="000B4F33"/>
    <w:rsid w:val="000B4F5C"/>
    <w:rsid w:val="000B4F5E"/>
    <w:rsid w:val="000B4F91"/>
    <w:rsid w:val="000B4FA8"/>
    <w:rsid w:val="000B4FF1"/>
    <w:rsid w:val="000B5056"/>
    <w:rsid w:val="000B505A"/>
    <w:rsid w:val="000B505B"/>
    <w:rsid w:val="000B5074"/>
    <w:rsid w:val="000B5078"/>
    <w:rsid w:val="000B509C"/>
    <w:rsid w:val="000B50A5"/>
    <w:rsid w:val="000B50C4"/>
    <w:rsid w:val="000B50E2"/>
    <w:rsid w:val="000B50ED"/>
    <w:rsid w:val="000B510B"/>
    <w:rsid w:val="000B510C"/>
    <w:rsid w:val="000B513A"/>
    <w:rsid w:val="000B5144"/>
    <w:rsid w:val="000B5149"/>
    <w:rsid w:val="000B514D"/>
    <w:rsid w:val="000B515D"/>
    <w:rsid w:val="000B51CA"/>
    <w:rsid w:val="000B5257"/>
    <w:rsid w:val="000B527D"/>
    <w:rsid w:val="000B533D"/>
    <w:rsid w:val="000B5346"/>
    <w:rsid w:val="000B536F"/>
    <w:rsid w:val="000B5395"/>
    <w:rsid w:val="000B539D"/>
    <w:rsid w:val="000B53BC"/>
    <w:rsid w:val="000B53DB"/>
    <w:rsid w:val="000B53EB"/>
    <w:rsid w:val="000B53F5"/>
    <w:rsid w:val="000B5426"/>
    <w:rsid w:val="000B545C"/>
    <w:rsid w:val="000B5468"/>
    <w:rsid w:val="000B5470"/>
    <w:rsid w:val="000B54B3"/>
    <w:rsid w:val="000B5584"/>
    <w:rsid w:val="000B558A"/>
    <w:rsid w:val="000B55E0"/>
    <w:rsid w:val="000B5606"/>
    <w:rsid w:val="000B5674"/>
    <w:rsid w:val="000B569F"/>
    <w:rsid w:val="000B56A6"/>
    <w:rsid w:val="000B56D3"/>
    <w:rsid w:val="000B56D8"/>
    <w:rsid w:val="000B56DA"/>
    <w:rsid w:val="000B56EF"/>
    <w:rsid w:val="000B5704"/>
    <w:rsid w:val="000B570B"/>
    <w:rsid w:val="000B572A"/>
    <w:rsid w:val="000B572D"/>
    <w:rsid w:val="000B5764"/>
    <w:rsid w:val="000B5776"/>
    <w:rsid w:val="000B5788"/>
    <w:rsid w:val="000B57BD"/>
    <w:rsid w:val="000B5827"/>
    <w:rsid w:val="000B583D"/>
    <w:rsid w:val="000B584A"/>
    <w:rsid w:val="000B5852"/>
    <w:rsid w:val="000B5877"/>
    <w:rsid w:val="000B587B"/>
    <w:rsid w:val="000B595E"/>
    <w:rsid w:val="000B5983"/>
    <w:rsid w:val="000B599E"/>
    <w:rsid w:val="000B599F"/>
    <w:rsid w:val="000B59A4"/>
    <w:rsid w:val="000B59D0"/>
    <w:rsid w:val="000B59D4"/>
    <w:rsid w:val="000B5A24"/>
    <w:rsid w:val="000B5A44"/>
    <w:rsid w:val="000B5A53"/>
    <w:rsid w:val="000B5A58"/>
    <w:rsid w:val="000B5A82"/>
    <w:rsid w:val="000B5A93"/>
    <w:rsid w:val="000B5AE6"/>
    <w:rsid w:val="000B5AE8"/>
    <w:rsid w:val="000B5B0B"/>
    <w:rsid w:val="000B5B78"/>
    <w:rsid w:val="000B5BA0"/>
    <w:rsid w:val="000B5BCA"/>
    <w:rsid w:val="000B5BDA"/>
    <w:rsid w:val="000B5C03"/>
    <w:rsid w:val="000B5C6D"/>
    <w:rsid w:val="000B5C72"/>
    <w:rsid w:val="000B5C81"/>
    <w:rsid w:val="000B5CA2"/>
    <w:rsid w:val="000B5D1D"/>
    <w:rsid w:val="000B5D51"/>
    <w:rsid w:val="000B5D9A"/>
    <w:rsid w:val="000B5E03"/>
    <w:rsid w:val="000B5E11"/>
    <w:rsid w:val="000B5E3A"/>
    <w:rsid w:val="000B5E55"/>
    <w:rsid w:val="000B5E5B"/>
    <w:rsid w:val="000B5EAB"/>
    <w:rsid w:val="000B5EC8"/>
    <w:rsid w:val="000B5EFB"/>
    <w:rsid w:val="000B5F13"/>
    <w:rsid w:val="000B5F28"/>
    <w:rsid w:val="000B5F53"/>
    <w:rsid w:val="000B5F6B"/>
    <w:rsid w:val="000B5F73"/>
    <w:rsid w:val="000B5F82"/>
    <w:rsid w:val="000B5FB3"/>
    <w:rsid w:val="000B5FD8"/>
    <w:rsid w:val="000B603E"/>
    <w:rsid w:val="000B604B"/>
    <w:rsid w:val="000B6074"/>
    <w:rsid w:val="000B60CE"/>
    <w:rsid w:val="000B60EC"/>
    <w:rsid w:val="000B612C"/>
    <w:rsid w:val="000B612D"/>
    <w:rsid w:val="000B614A"/>
    <w:rsid w:val="000B6183"/>
    <w:rsid w:val="000B61B7"/>
    <w:rsid w:val="000B6206"/>
    <w:rsid w:val="000B6243"/>
    <w:rsid w:val="000B625F"/>
    <w:rsid w:val="000B627F"/>
    <w:rsid w:val="000B62A3"/>
    <w:rsid w:val="000B62C7"/>
    <w:rsid w:val="000B62CF"/>
    <w:rsid w:val="000B62DE"/>
    <w:rsid w:val="000B6321"/>
    <w:rsid w:val="000B6368"/>
    <w:rsid w:val="000B6377"/>
    <w:rsid w:val="000B63A8"/>
    <w:rsid w:val="000B63D4"/>
    <w:rsid w:val="000B642A"/>
    <w:rsid w:val="000B64A4"/>
    <w:rsid w:val="000B64EF"/>
    <w:rsid w:val="000B64FA"/>
    <w:rsid w:val="000B6528"/>
    <w:rsid w:val="000B653A"/>
    <w:rsid w:val="000B6581"/>
    <w:rsid w:val="000B659A"/>
    <w:rsid w:val="000B65C2"/>
    <w:rsid w:val="000B6613"/>
    <w:rsid w:val="000B661C"/>
    <w:rsid w:val="000B6621"/>
    <w:rsid w:val="000B665B"/>
    <w:rsid w:val="000B667F"/>
    <w:rsid w:val="000B66A5"/>
    <w:rsid w:val="000B66BA"/>
    <w:rsid w:val="000B66C3"/>
    <w:rsid w:val="000B66D3"/>
    <w:rsid w:val="000B66EA"/>
    <w:rsid w:val="000B66F7"/>
    <w:rsid w:val="000B6713"/>
    <w:rsid w:val="000B6788"/>
    <w:rsid w:val="000B67C6"/>
    <w:rsid w:val="000B67FE"/>
    <w:rsid w:val="000B6813"/>
    <w:rsid w:val="000B689C"/>
    <w:rsid w:val="000B68E8"/>
    <w:rsid w:val="000B68F7"/>
    <w:rsid w:val="000B6908"/>
    <w:rsid w:val="000B6965"/>
    <w:rsid w:val="000B6A1F"/>
    <w:rsid w:val="000B6A4B"/>
    <w:rsid w:val="000B6A4D"/>
    <w:rsid w:val="000B6AD6"/>
    <w:rsid w:val="000B6AE6"/>
    <w:rsid w:val="000B6AEE"/>
    <w:rsid w:val="000B6AF8"/>
    <w:rsid w:val="000B6B0D"/>
    <w:rsid w:val="000B6B20"/>
    <w:rsid w:val="000B6B2F"/>
    <w:rsid w:val="000B6B54"/>
    <w:rsid w:val="000B6B60"/>
    <w:rsid w:val="000B6B6A"/>
    <w:rsid w:val="000B6B80"/>
    <w:rsid w:val="000B6B82"/>
    <w:rsid w:val="000B6BC5"/>
    <w:rsid w:val="000B6C02"/>
    <w:rsid w:val="000B6C31"/>
    <w:rsid w:val="000B6C51"/>
    <w:rsid w:val="000B6C63"/>
    <w:rsid w:val="000B6CCF"/>
    <w:rsid w:val="000B6CE1"/>
    <w:rsid w:val="000B6CFB"/>
    <w:rsid w:val="000B6D1A"/>
    <w:rsid w:val="000B6D1B"/>
    <w:rsid w:val="000B6D22"/>
    <w:rsid w:val="000B6D46"/>
    <w:rsid w:val="000B6D48"/>
    <w:rsid w:val="000B6DA7"/>
    <w:rsid w:val="000B6DCA"/>
    <w:rsid w:val="000B6DCF"/>
    <w:rsid w:val="000B6DD8"/>
    <w:rsid w:val="000B6DED"/>
    <w:rsid w:val="000B6E0B"/>
    <w:rsid w:val="000B6E11"/>
    <w:rsid w:val="000B6E34"/>
    <w:rsid w:val="000B6E5F"/>
    <w:rsid w:val="000B6E61"/>
    <w:rsid w:val="000B6EE7"/>
    <w:rsid w:val="000B6F25"/>
    <w:rsid w:val="000B6F31"/>
    <w:rsid w:val="000B6F80"/>
    <w:rsid w:val="000B6F95"/>
    <w:rsid w:val="000B6F97"/>
    <w:rsid w:val="000B6F98"/>
    <w:rsid w:val="000B6FC0"/>
    <w:rsid w:val="000B6FDA"/>
    <w:rsid w:val="000B6FE1"/>
    <w:rsid w:val="000B6FFD"/>
    <w:rsid w:val="000B6FFF"/>
    <w:rsid w:val="000B700E"/>
    <w:rsid w:val="000B7036"/>
    <w:rsid w:val="000B704D"/>
    <w:rsid w:val="000B704F"/>
    <w:rsid w:val="000B7067"/>
    <w:rsid w:val="000B707D"/>
    <w:rsid w:val="000B7087"/>
    <w:rsid w:val="000B70C6"/>
    <w:rsid w:val="000B7104"/>
    <w:rsid w:val="000B7133"/>
    <w:rsid w:val="000B71BF"/>
    <w:rsid w:val="000B71E9"/>
    <w:rsid w:val="000B7219"/>
    <w:rsid w:val="000B722D"/>
    <w:rsid w:val="000B7248"/>
    <w:rsid w:val="000B7249"/>
    <w:rsid w:val="000B725B"/>
    <w:rsid w:val="000B7292"/>
    <w:rsid w:val="000B72A5"/>
    <w:rsid w:val="000B72ED"/>
    <w:rsid w:val="000B7325"/>
    <w:rsid w:val="000B732D"/>
    <w:rsid w:val="000B7353"/>
    <w:rsid w:val="000B7354"/>
    <w:rsid w:val="000B736D"/>
    <w:rsid w:val="000B7383"/>
    <w:rsid w:val="000B73D2"/>
    <w:rsid w:val="000B73E5"/>
    <w:rsid w:val="000B742B"/>
    <w:rsid w:val="000B743A"/>
    <w:rsid w:val="000B7442"/>
    <w:rsid w:val="000B7475"/>
    <w:rsid w:val="000B7478"/>
    <w:rsid w:val="000B7492"/>
    <w:rsid w:val="000B74D9"/>
    <w:rsid w:val="000B74FF"/>
    <w:rsid w:val="000B750A"/>
    <w:rsid w:val="000B7551"/>
    <w:rsid w:val="000B756A"/>
    <w:rsid w:val="000B7578"/>
    <w:rsid w:val="000B75A5"/>
    <w:rsid w:val="000B75A6"/>
    <w:rsid w:val="000B7633"/>
    <w:rsid w:val="000B7654"/>
    <w:rsid w:val="000B769A"/>
    <w:rsid w:val="000B76C3"/>
    <w:rsid w:val="000B76EB"/>
    <w:rsid w:val="000B76F4"/>
    <w:rsid w:val="000B76FD"/>
    <w:rsid w:val="000B770B"/>
    <w:rsid w:val="000B7763"/>
    <w:rsid w:val="000B779D"/>
    <w:rsid w:val="000B7878"/>
    <w:rsid w:val="000B78A8"/>
    <w:rsid w:val="000B78B6"/>
    <w:rsid w:val="000B78B8"/>
    <w:rsid w:val="000B78EC"/>
    <w:rsid w:val="000B7951"/>
    <w:rsid w:val="000B797C"/>
    <w:rsid w:val="000B797E"/>
    <w:rsid w:val="000B7985"/>
    <w:rsid w:val="000B799B"/>
    <w:rsid w:val="000B799F"/>
    <w:rsid w:val="000B79A0"/>
    <w:rsid w:val="000B79AA"/>
    <w:rsid w:val="000B79D8"/>
    <w:rsid w:val="000B79DC"/>
    <w:rsid w:val="000B79DE"/>
    <w:rsid w:val="000B79E4"/>
    <w:rsid w:val="000B79E5"/>
    <w:rsid w:val="000B79F6"/>
    <w:rsid w:val="000B7A2C"/>
    <w:rsid w:val="000B7A47"/>
    <w:rsid w:val="000B7AA1"/>
    <w:rsid w:val="000B7AA2"/>
    <w:rsid w:val="000B7AC1"/>
    <w:rsid w:val="000B7B2E"/>
    <w:rsid w:val="000B7B36"/>
    <w:rsid w:val="000B7B3D"/>
    <w:rsid w:val="000B7B4E"/>
    <w:rsid w:val="000B7BCF"/>
    <w:rsid w:val="000B7C00"/>
    <w:rsid w:val="000B7C0B"/>
    <w:rsid w:val="000B7C1D"/>
    <w:rsid w:val="000B7C22"/>
    <w:rsid w:val="000B7C26"/>
    <w:rsid w:val="000B7C3D"/>
    <w:rsid w:val="000B7C43"/>
    <w:rsid w:val="000B7C73"/>
    <w:rsid w:val="000B7C87"/>
    <w:rsid w:val="000B7CA0"/>
    <w:rsid w:val="000B7CA9"/>
    <w:rsid w:val="000B7D31"/>
    <w:rsid w:val="000B7D47"/>
    <w:rsid w:val="000B7D58"/>
    <w:rsid w:val="000B7DA6"/>
    <w:rsid w:val="000B7DC1"/>
    <w:rsid w:val="000B7E16"/>
    <w:rsid w:val="000B7E24"/>
    <w:rsid w:val="000B7E73"/>
    <w:rsid w:val="000B7E97"/>
    <w:rsid w:val="000B7EB5"/>
    <w:rsid w:val="000B7ED4"/>
    <w:rsid w:val="000B7EE7"/>
    <w:rsid w:val="000B7EF9"/>
    <w:rsid w:val="000B7F40"/>
    <w:rsid w:val="000B7F43"/>
    <w:rsid w:val="000B7F57"/>
    <w:rsid w:val="000B7FDE"/>
    <w:rsid w:val="000B7FF6"/>
    <w:rsid w:val="000C002E"/>
    <w:rsid w:val="000C004D"/>
    <w:rsid w:val="000C005C"/>
    <w:rsid w:val="000C00A4"/>
    <w:rsid w:val="000C00A6"/>
    <w:rsid w:val="000C00B6"/>
    <w:rsid w:val="000C00D0"/>
    <w:rsid w:val="000C00DE"/>
    <w:rsid w:val="000C00FD"/>
    <w:rsid w:val="000C0131"/>
    <w:rsid w:val="000C016A"/>
    <w:rsid w:val="000C0175"/>
    <w:rsid w:val="000C018A"/>
    <w:rsid w:val="000C018E"/>
    <w:rsid w:val="000C01C8"/>
    <w:rsid w:val="000C01FF"/>
    <w:rsid w:val="000C022E"/>
    <w:rsid w:val="000C02CD"/>
    <w:rsid w:val="000C0370"/>
    <w:rsid w:val="000C03B4"/>
    <w:rsid w:val="000C03B5"/>
    <w:rsid w:val="000C03CE"/>
    <w:rsid w:val="000C03F8"/>
    <w:rsid w:val="000C03FD"/>
    <w:rsid w:val="000C0435"/>
    <w:rsid w:val="000C0444"/>
    <w:rsid w:val="000C044D"/>
    <w:rsid w:val="000C0497"/>
    <w:rsid w:val="000C04A7"/>
    <w:rsid w:val="000C04BB"/>
    <w:rsid w:val="000C04E1"/>
    <w:rsid w:val="000C0510"/>
    <w:rsid w:val="000C051C"/>
    <w:rsid w:val="000C052C"/>
    <w:rsid w:val="000C0531"/>
    <w:rsid w:val="000C0539"/>
    <w:rsid w:val="000C0576"/>
    <w:rsid w:val="000C0589"/>
    <w:rsid w:val="000C0590"/>
    <w:rsid w:val="000C05BE"/>
    <w:rsid w:val="000C05C5"/>
    <w:rsid w:val="000C05C9"/>
    <w:rsid w:val="000C05DA"/>
    <w:rsid w:val="000C0663"/>
    <w:rsid w:val="000C06D1"/>
    <w:rsid w:val="000C070F"/>
    <w:rsid w:val="000C078E"/>
    <w:rsid w:val="000C07A8"/>
    <w:rsid w:val="000C0847"/>
    <w:rsid w:val="000C0868"/>
    <w:rsid w:val="000C087F"/>
    <w:rsid w:val="000C089B"/>
    <w:rsid w:val="000C08AA"/>
    <w:rsid w:val="000C08F0"/>
    <w:rsid w:val="000C090D"/>
    <w:rsid w:val="000C0914"/>
    <w:rsid w:val="000C091B"/>
    <w:rsid w:val="000C093B"/>
    <w:rsid w:val="000C094A"/>
    <w:rsid w:val="000C096D"/>
    <w:rsid w:val="000C0975"/>
    <w:rsid w:val="000C097D"/>
    <w:rsid w:val="000C09AB"/>
    <w:rsid w:val="000C09C0"/>
    <w:rsid w:val="000C0A18"/>
    <w:rsid w:val="000C0A50"/>
    <w:rsid w:val="000C0A65"/>
    <w:rsid w:val="000C0A6E"/>
    <w:rsid w:val="000C0A73"/>
    <w:rsid w:val="000C0A96"/>
    <w:rsid w:val="000C0AA7"/>
    <w:rsid w:val="000C0AD1"/>
    <w:rsid w:val="000C0ADC"/>
    <w:rsid w:val="000C0AFE"/>
    <w:rsid w:val="000C0B22"/>
    <w:rsid w:val="000C0B29"/>
    <w:rsid w:val="000C0B3A"/>
    <w:rsid w:val="000C0B83"/>
    <w:rsid w:val="000C0BE1"/>
    <w:rsid w:val="000C0BFA"/>
    <w:rsid w:val="000C0C15"/>
    <w:rsid w:val="000C0C6D"/>
    <w:rsid w:val="000C0C98"/>
    <w:rsid w:val="000C0CA3"/>
    <w:rsid w:val="000C0CA4"/>
    <w:rsid w:val="000C0CD2"/>
    <w:rsid w:val="000C0CDE"/>
    <w:rsid w:val="000C0CEE"/>
    <w:rsid w:val="000C0CF3"/>
    <w:rsid w:val="000C0CF7"/>
    <w:rsid w:val="000C0D06"/>
    <w:rsid w:val="000C0D22"/>
    <w:rsid w:val="000C0D42"/>
    <w:rsid w:val="000C0D4F"/>
    <w:rsid w:val="000C0D93"/>
    <w:rsid w:val="000C0D9C"/>
    <w:rsid w:val="000C0DE2"/>
    <w:rsid w:val="000C0E82"/>
    <w:rsid w:val="000C0EC9"/>
    <w:rsid w:val="000C0ED0"/>
    <w:rsid w:val="000C0EDF"/>
    <w:rsid w:val="000C0F0A"/>
    <w:rsid w:val="000C0F2E"/>
    <w:rsid w:val="000C0F33"/>
    <w:rsid w:val="000C0F65"/>
    <w:rsid w:val="000C0FB8"/>
    <w:rsid w:val="000C1046"/>
    <w:rsid w:val="000C1095"/>
    <w:rsid w:val="000C10C9"/>
    <w:rsid w:val="000C10E0"/>
    <w:rsid w:val="000C11EB"/>
    <w:rsid w:val="000C121A"/>
    <w:rsid w:val="000C1276"/>
    <w:rsid w:val="000C127E"/>
    <w:rsid w:val="000C12CC"/>
    <w:rsid w:val="000C1323"/>
    <w:rsid w:val="000C1335"/>
    <w:rsid w:val="000C1337"/>
    <w:rsid w:val="000C135B"/>
    <w:rsid w:val="000C136C"/>
    <w:rsid w:val="000C13A7"/>
    <w:rsid w:val="000C13AC"/>
    <w:rsid w:val="000C14A3"/>
    <w:rsid w:val="000C14A9"/>
    <w:rsid w:val="000C14C1"/>
    <w:rsid w:val="000C14CE"/>
    <w:rsid w:val="000C15B5"/>
    <w:rsid w:val="000C15E9"/>
    <w:rsid w:val="000C1600"/>
    <w:rsid w:val="000C161F"/>
    <w:rsid w:val="000C166E"/>
    <w:rsid w:val="000C16C1"/>
    <w:rsid w:val="000C16E9"/>
    <w:rsid w:val="000C16EB"/>
    <w:rsid w:val="000C1725"/>
    <w:rsid w:val="000C1729"/>
    <w:rsid w:val="000C1735"/>
    <w:rsid w:val="000C17AF"/>
    <w:rsid w:val="000C17CD"/>
    <w:rsid w:val="000C183E"/>
    <w:rsid w:val="000C1842"/>
    <w:rsid w:val="000C1857"/>
    <w:rsid w:val="000C186A"/>
    <w:rsid w:val="000C1880"/>
    <w:rsid w:val="000C188E"/>
    <w:rsid w:val="000C18C6"/>
    <w:rsid w:val="000C18D1"/>
    <w:rsid w:val="000C1912"/>
    <w:rsid w:val="000C191E"/>
    <w:rsid w:val="000C192E"/>
    <w:rsid w:val="000C1936"/>
    <w:rsid w:val="000C198F"/>
    <w:rsid w:val="000C1992"/>
    <w:rsid w:val="000C19C1"/>
    <w:rsid w:val="000C19E7"/>
    <w:rsid w:val="000C19FE"/>
    <w:rsid w:val="000C1A34"/>
    <w:rsid w:val="000C1A3D"/>
    <w:rsid w:val="000C1A60"/>
    <w:rsid w:val="000C1AC0"/>
    <w:rsid w:val="000C1AC5"/>
    <w:rsid w:val="000C1AD0"/>
    <w:rsid w:val="000C1AFD"/>
    <w:rsid w:val="000C1B17"/>
    <w:rsid w:val="000C1B2D"/>
    <w:rsid w:val="000C1B30"/>
    <w:rsid w:val="000C1BA3"/>
    <w:rsid w:val="000C1BCA"/>
    <w:rsid w:val="000C1BCC"/>
    <w:rsid w:val="000C1BF0"/>
    <w:rsid w:val="000C1C05"/>
    <w:rsid w:val="000C1C1E"/>
    <w:rsid w:val="000C1C79"/>
    <w:rsid w:val="000C1CAC"/>
    <w:rsid w:val="000C1CC4"/>
    <w:rsid w:val="000C1CD8"/>
    <w:rsid w:val="000C1CE9"/>
    <w:rsid w:val="000C1D04"/>
    <w:rsid w:val="000C1D9E"/>
    <w:rsid w:val="000C1DFE"/>
    <w:rsid w:val="000C1E1A"/>
    <w:rsid w:val="000C1E2C"/>
    <w:rsid w:val="000C1E6E"/>
    <w:rsid w:val="000C1E81"/>
    <w:rsid w:val="000C1EE4"/>
    <w:rsid w:val="000C1EF2"/>
    <w:rsid w:val="000C1F3A"/>
    <w:rsid w:val="000C1F4E"/>
    <w:rsid w:val="000C1F5A"/>
    <w:rsid w:val="000C1F62"/>
    <w:rsid w:val="000C1F8C"/>
    <w:rsid w:val="000C1F97"/>
    <w:rsid w:val="000C1F9F"/>
    <w:rsid w:val="000C2086"/>
    <w:rsid w:val="000C20E4"/>
    <w:rsid w:val="000C20F9"/>
    <w:rsid w:val="000C2121"/>
    <w:rsid w:val="000C2141"/>
    <w:rsid w:val="000C2162"/>
    <w:rsid w:val="000C216F"/>
    <w:rsid w:val="000C21AC"/>
    <w:rsid w:val="000C21B5"/>
    <w:rsid w:val="000C2247"/>
    <w:rsid w:val="000C2254"/>
    <w:rsid w:val="000C2296"/>
    <w:rsid w:val="000C22B6"/>
    <w:rsid w:val="000C22B7"/>
    <w:rsid w:val="000C22BD"/>
    <w:rsid w:val="000C22C9"/>
    <w:rsid w:val="000C22E1"/>
    <w:rsid w:val="000C232D"/>
    <w:rsid w:val="000C2357"/>
    <w:rsid w:val="000C235A"/>
    <w:rsid w:val="000C2385"/>
    <w:rsid w:val="000C2387"/>
    <w:rsid w:val="000C23A5"/>
    <w:rsid w:val="000C23EC"/>
    <w:rsid w:val="000C2438"/>
    <w:rsid w:val="000C2451"/>
    <w:rsid w:val="000C2458"/>
    <w:rsid w:val="000C246C"/>
    <w:rsid w:val="000C24BA"/>
    <w:rsid w:val="000C24D4"/>
    <w:rsid w:val="000C24D8"/>
    <w:rsid w:val="000C2515"/>
    <w:rsid w:val="000C2526"/>
    <w:rsid w:val="000C2538"/>
    <w:rsid w:val="000C257D"/>
    <w:rsid w:val="000C25B3"/>
    <w:rsid w:val="000C25CC"/>
    <w:rsid w:val="000C25D6"/>
    <w:rsid w:val="000C2662"/>
    <w:rsid w:val="000C269E"/>
    <w:rsid w:val="000C26A3"/>
    <w:rsid w:val="000C26A4"/>
    <w:rsid w:val="000C26BB"/>
    <w:rsid w:val="000C26DB"/>
    <w:rsid w:val="000C2719"/>
    <w:rsid w:val="000C2748"/>
    <w:rsid w:val="000C2791"/>
    <w:rsid w:val="000C27A1"/>
    <w:rsid w:val="000C27B0"/>
    <w:rsid w:val="000C281B"/>
    <w:rsid w:val="000C287C"/>
    <w:rsid w:val="000C288B"/>
    <w:rsid w:val="000C289E"/>
    <w:rsid w:val="000C28B1"/>
    <w:rsid w:val="000C28CB"/>
    <w:rsid w:val="000C28DD"/>
    <w:rsid w:val="000C2986"/>
    <w:rsid w:val="000C2998"/>
    <w:rsid w:val="000C29FA"/>
    <w:rsid w:val="000C2A18"/>
    <w:rsid w:val="000C2A42"/>
    <w:rsid w:val="000C2A62"/>
    <w:rsid w:val="000C2A75"/>
    <w:rsid w:val="000C2A88"/>
    <w:rsid w:val="000C2AE1"/>
    <w:rsid w:val="000C2B02"/>
    <w:rsid w:val="000C2B40"/>
    <w:rsid w:val="000C2B96"/>
    <w:rsid w:val="000C2BB3"/>
    <w:rsid w:val="000C2BDA"/>
    <w:rsid w:val="000C2BFB"/>
    <w:rsid w:val="000C2C5B"/>
    <w:rsid w:val="000C2C64"/>
    <w:rsid w:val="000C2CAF"/>
    <w:rsid w:val="000C2CD3"/>
    <w:rsid w:val="000C2D14"/>
    <w:rsid w:val="000C2D40"/>
    <w:rsid w:val="000C2D62"/>
    <w:rsid w:val="000C2DB7"/>
    <w:rsid w:val="000C2DCC"/>
    <w:rsid w:val="000C2E69"/>
    <w:rsid w:val="000C2E7A"/>
    <w:rsid w:val="000C2E80"/>
    <w:rsid w:val="000C2E86"/>
    <w:rsid w:val="000C2EBC"/>
    <w:rsid w:val="000C2EC0"/>
    <w:rsid w:val="000C2EEB"/>
    <w:rsid w:val="000C2F96"/>
    <w:rsid w:val="000C2FE7"/>
    <w:rsid w:val="000C2FF1"/>
    <w:rsid w:val="000C305D"/>
    <w:rsid w:val="000C306F"/>
    <w:rsid w:val="000C3087"/>
    <w:rsid w:val="000C309E"/>
    <w:rsid w:val="000C30B6"/>
    <w:rsid w:val="000C30D9"/>
    <w:rsid w:val="000C30FA"/>
    <w:rsid w:val="000C312B"/>
    <w:rsid w:val="000C31CC"/>
    <w:rsid w:val="000C31F6"/>
    <w:rsid w:val="000C320F"/>
    <w:rsid w:val="000C322B"/>
    <w:rsid w:val="000C324A"/>
    <w:rsid w:val="000C3257"/>
    <w:rsid w:val="000C32A8"/>
    <w:rsid w:val="000C32C6"/>
    <w:rsid w:val="000C32C7"/>
    <w:rsid w:val="000C32DF"/>
    <w:rsid w:val="000C32FA"/>
    <w:rsid w:val="000C3303"/>
    <w:rsid w:val="000C3313"/>
    <w:rsid w:val="000C3348"/>
    <w:rsid w:val="000C3354"/>
    <w:rsid w:val="000C3388"/>
    <w:rsid w:val="000C33ED"/>
    <w:rsid w:val="000C340B"/>
    <w:rsid w:val="000C3496"/>
    <w:rsid w:val="000C34DB"/>
    <w:rsid w:val="000C34F7"/>
    <w:rsid w:val="000C3500"/>
    <w:rsid w:val="000C353E"/>
    <w:rsid w:val="000C3568"/>
    <w:rsid w:val="000C3578"/>
    <w:rsid w:val="000C35B7"/>
    <w:rsid w:val="000C35DF"/>
    <w:rsid w:val="000C3617"/>
    <w:rsid w:val="000C3620"/>
    <w:rsid w:val="000C3645"/>
    <w:rsid w:val="000C3648"/>
    <w:rsid w:val="000C36B5"/>
    <w:rsid w:val="000C36CB"/>
    <w:rsid w:val="000C36F3"/>
    <w:rsid w:val="000C3712"/>
    <w:rsid w:val="000C3729"/>
    <w:rsid w:val="000C372D"/>
    <w:rsid w:val="000C377B"/>
    <w:rsid w:val="000C379B"/>
    <w:rsid w:val="000C37BC"/>
    <w:rsid w:val="000C37C7"/>
    <w:rsid w:val="000C37D0"/>
    <w:rsid w:val="000C37D4"/>
    <w:rsid w:val="000C37E2"/>
    <w:rsid w:val="000C3808"/>
    <w:rsid w:val="000C3873"/>
    <w:rsid w:val="000C3877"/>
    <w:rsid w:val="000C3899"/>
    <w:rsid w:val="000C38B0"/>
    <w:rsid w:val="000C3919"/>
    <w:rsid w:val="000C391D"/>
    <w:rsid w:val="000C3935"/>
    <w:rsid w:val="000C394D"/>
    <w:rsid w:val="000C397C"/>
    <w:rsid w:val="000C39A1"/>
    <w:rsid w:val="000C39C5"/>
    <w:rsid w:val="000C39E5"/>
    <w:rsid w:val="000C39E7"/>
    <w:rsid w:val="000C3A00"/>
    <w:rsid w:val="000C3A28"/>
    <w:rsid w:val="000C3B19"/>
    <w:rsid w:val="000C3B1F"/>
    <w:rsid w:val="000C3B45"/>
    <w:rsid w:val="000C3B50"/>
    <w:rsid w:val="000C3B55"/>
    <w:rsid w:val="000C3B69"/>
    <w:rsid w:val="000C3BDC"/>
    <w:rsid w:val="000C3C02"/>
    <w:rsid w:val="000C3C0B"/>
    <w:rsid w:val="000C3C14"/>
    <w:rsid w:val="000C3C43"/>
    <w:rsid w:val="000C3C6F"/>
    <w:rsid w:val="000C3C89"/>
    <w:rsid w:val="000C3C9C"/>
    <w:rsid w:val="000C3CA1"/>
    <w:rsid w:val="000C3CBB"/>
    <w:rsid w:val="000C3CC7"/>
    <w:rsid w:val="000C3CD1"/>
    <w:rsid w:val="000C3CD5"/>
    <w:rsid w:val="000C3CE8"/>
    <w:rsid w:val="000C3D47"/>
    <w:rsid w:val="000C3D72"/>
    <w:rsid w:val="000C3D9B"/>
    <w:rsid w:val="000C3D9F"/>
    <w:rsid w:val="000C3DA2"/>
    <w:rsid w:val="000C3E22"/>
    <w:rsid w:val="000C3E52"/>
    <w:rsid w:val="000C3E54"/>
    <w:rsid w:val="000C3E6E"/>
    <w:rsid w:val="000C3E78"/>
    <w:rsid w:val="000C3E87"/>
    <w:rsid w:val="000C3E9B"/>
    <w:rsid w:val="000C3EBB"/>
    <w:rsid w:val="000C3EBF"/>
    <w:rsid w:val="000C3F0F"/>
    <w:rsid w:val="000C3F11"/>
    <w:rsid w:val="000C3F79"/>
    <w:rsid w:val="000C3F80"/>
    <w:rsid w:val="000C3F84"/>
    <w:rsid w:val="000C3F8D"/>
    <w:rsid w:val="000C3FA5"/>
    <w:rsid w:val="000C3FA7"/>
    <w:rsid w:val="000C3FC7"/>
    <w:rsid w:val="000C3FE8"/>
    <w:rsid w:val="000C4042"/>
    <w:rsid w:val="000C405C"/>
    <w:rsid w:val="000C4098"/>
    <w:rsid w:val="000C40A7"/>
    <w:rsid w:val="000C40A9"/>
    <w:rsid w:val="000C40F6"/>
    <w:rsid w:val="000C4172"/>
    <w:rsid w:val="000C4186"/>
    <w:rsid w:val="000C4201"/>
    <w:rsid w:val="000C4232"/>
    <w:rsid w:val="000C4269"/>
    <w:rsid w:val="000C4270"/>
    <w:rsid w:val="000C42A4"/>
    <w:rsid w:val="000C42C3"/>
    <w:rsid w:val="000C42CD"/>
    <w:rsid w:val="000C42E4"/>
    <w:rsid w:val="000C4307"/>
    <w:rsid w:val="000C431F"/>
    <w:rsid w:val="000C432C"/>
    <w:rsid w:val="000C432D"/>
    <w:rsid w:val="000C4344"/>
    <w:rsid w:val="000C4354"/>
    <w:rsid w:val="000C4365"/>
    <w:rsid w:val="000C43BE"/>
    <w:rsid w:val="000C4419"/>
    <w:rsid w:val="000C441A"/>
    <w:rsid w:val="000C442C"/>
    <w:rsid w:val="000C4436"/>
    <w:rsid w:val="000C4453"/>
    <w:rsid w:val="000C446A"/>
    <w:rsid w:val="000C44DB"/>
    <w:rsid w:val="000C4544"/>
    <w:rsid w:val="000C45A1"/>
    <w:rsid w:val="000C45AE"/>
    <w:rsid w:val="000C4625"/>
    <w:rsid w:val="000C464A"/>
    <w:rsid w:val="000C465B"/>
    <w:rsid w:val="000C4663"/>
    <w:rsid w:val="000C466C"/>
    <w:rsid w:val="000C467E"/>
    <w:rsid w:val="000C4682"/>
    <w:rsid w:val="000C4684"/>
    <w:rsid w:val="000C4685"/>
    <w:rsid w:val="000C4697"/>
    <w:rsid w:val="000C46B5"/>
    <w:rsid w:val="000C471E"/>
    <w:rsid w:val="000C4753"/>
    <w:rsid w:val="000C4759"/>
    <w:rsid w:val="000C4770"/>
    <w:rsid w:val="000C4775"/>
    <w:rsid w:val="000C477F"/>
    <w:rsid w:val="000C4780"/>
    <w:rsid w:val="000C478B"/>
    <w:rsid w:val="000C4813"/>
    <w:rsid w:val="000C4814"/>
    <w:rsid w:val="000C4836"/>
    <w:rsid w:val="000C4881"/>
    <w:rsid w:val="000C4894"/>
    <w:rsid w:val="000C48A3"/>
    <w:rsid w:val="000C48D9"/>
    <w:rsid w:val="000C48E3"/>
    <w:rsid w:val="000C48F6"/>
    <w:rsid w:val="000C4917"/>
    <w:rsid w:val="000C4923"/>
    <w:rsid w:val="000C493D"/>
    <w:rsid w:val="000C4944"/>
    <w:rsid w:val="000C494D"/>
    <w:rsid w:val="000C49E3"/>
    <w:rsid w:val="000C4A15"/>
    <w:rsid w:val="000C4A2F"/>
    <w:rsid w:val="000C4A33"/>
    <w:rsid w:val="000C4A3D"/>
    <w:rsid w:val="000C4A54"/>
    <w:rsid w:val="000C4A78"/>
    <w:rsid w:val="000C4A86"/>
    <w:rsid w:val="000C4A8D"/>
    <w:rsid w:val="000C4ABA"/>
    <w:rsid w:val="000C4B53"/>
    <w:rsid w:val="000C4C02"/>
    <w:rsid w:val="000C4C0A"/>
    <w:rsid w:val="000C4C16"/>
    <w:rsid w:val="000C4C38"/>
    <w:rsid w:val="000C4C49"/>
    <w:rsid w:val="000C4C55"/>
    <w:rsid w:val="000C4C73"/>
    <w:rsid w:val="000C4C79"/>
    <w:rsid w:val="000C4C90"/>
    <w:rsid w:val="000C4C94"/>
    <w:rsid w:val="000C4CC9"/>
    <w:rsid w:val="000C4D28"/>
    <w:rsid w:val="000C4D2A"/>
    <w:rsid w:val="000C4D32"/>
    <w:rsid w:val="000C4D41"/>
    <w:rsid w:val="000C4D58"/>
    <w:rsid w:val="000C4D6B"/>
    <w:rsid w:val="000C4DBB"/>
    <w:rsid w:val="000C4DBC"/>
    <w:rsid w:val="000C4DFA"/>
    <w:rsid w:val="000C4E07"/>
    <w:rsid w:val="000C4E0D"/>
    <w:rsid w:val="000C4E34"/>
    <w:rsid w:val="000C4E66"/>
    <w:rsid w:val="000C4E68"/>
    <w:rsid w:val="000C4E90"/>
    <w:rsid w:val="000C4EFE"/>
    <w:rsid w:val="000C4F65"/>
    <w:rsid w:val="000C4F6A"/>
    <w:rsid w:val="000C4F6B"/>
    <w:rsid w:val="000C4F86"/>
    <w:rsid w:val="000C4F9F"/>
    <w:rsid w:val="000C4FB8"/>
    <w:rsid w:val="000C4FBD"/>
    <w:rsid w:val="000C4FD9"/>
    <w:rsid w:val="000C4FE5"/>
    <w:rsid w:val="000C4FF7"/>
    <w:rsid w:val="000C5008"/>
    <w:rsid w:val="000C500A"/>
    <w:rsid w:val="000C502B"/>
    <w:rsid w:val="000C506D"/>
    <w:rsid w:val="000C5098"/>
    <w:rsid w:val="000C50E8"/>
    <w:rsid w:val="000C5102"/>
    <w:rsid w:val="000C5113"/>
    <w:rsid w:val="000C5130"/>
    <w:rsid w:val="000C5132"/>
    <w:rsid w:val="000C5158"/>
    <w:rsid w:val="000C5160"/>
    <w:rsid w:val="000C5202"/>
    <w:rsid w:val="000C5229"/>
    <w:rsid w:val="000C524C"/>
    <w:rsid w:val="000C526A"/>
    <w:rsid w:val="000C5278"/>
    <w:rsid w:val="000C52A2"/>
    <w:rsid w:val="000C52E8"/>
    <w:rsid w:val="000C52ED"/>
    <w:rsid w:val="000C5339"/>
    <w:rsid w:val="000C5346"/>
    <w:rsid w:val="000C5348"/>
    <w:rsid w:val="000C5352"/>
    <w:rsid w:val="000C5357"/>
    <w:rsid w:val="000C5399"/>
    <w:rsid w:val="000C53A3"/>
    <w:rsid w:val="000C53A9"/>
    <w:rsid w:val="000C53F9"/>
    <w:rsid w:val="000C5445"/>
    <w:rsid w:val="000C548A"/>
    <w:rsid w:val="000C5493"/>
    <w:rsid w:val="000C54C5"/>
    <w:rsid w:val="000C54C7"/>
    <w:rsid w:val="000C54D6"/>
    <w:rsid w:val="000C552A"/>
    <w:rsid w:val="000C552D"/>
    <w:rsid w:val="000C5538"/>
    <w:rsid w:val="000C5582"/>
    <w:rsid w:val="000C55BE"/>
    <w:rsid w:val="000C55D6"/>
    <w:rsid w:val="000C55E1"/>
    <w:rsid w:val="000C562A"/>
    <w:rsid w:val="000C5632"/>
    <w:rsid w:val="000C5641"/>
    <w:rsid w:val="000C5662"/>
    <w:rsid w:val="000C56B2"/>
    <w:rsid w:val="000C56B8"/>
    <w:rsid w:val="000C5712"/>
    <w:rsid w:val="000C5763"/>
    <w:rsid w:val="000C5766"/>
    <w:rsid w:val="000C577D"/>
    <w:rsid w:val="000C57C2"/>
    <w:rsid w:val="000C57E4"/>
    <w:rsid w:val="000C580A"/>
    <w:rsid w:val="000C5828"/>
    <w:rsid w:val="000C587C"/>
    <w:rsid w:val="000C58BF"/>
    <w:rsid w:val="000C58CB"/>
    <w:rsid w:val="000C58D1"/>
    <w:rsid w:val="000C58D5"/>
    <w:rsid w:val="000C58D9"/>
    <w:rsid w:val="000C58E1"/>
    <w:rsid w:val="000C58FB"/>
    <w:rsid w:val="000C592C"/>
    <w:rsid w:val="000C5933"/>
    <w:rsid w:val="000C59CD"/>
    <w:rsid w:val="000C59F7"/>
    <w:rsid w:val="000C5A13"/>
    <w:rsid w:val="000C5A18"/>
    <w:rsid w:val="000C5A57"/>
    <w:rsid w:val="000C5A60"/>
    <w:rsid w:val="000C5A68"/>
    <w:rsid w:val="000C5A69"/>
    <w:rsid w:val="000C5AC7"/>
    <w:rsid w:val="000C5AD1"/>
    <w:rsid w:val="000C5AD3"/>
    <w:rsid w:val="000C5AE5"/>
    <w:rsid w:val="000C5B20"/>
    <w:rsid w:val="000C5B4C"/>
    <w:rsid w:val="000C5BAB"/>
    <w:rsid w:val="000C5C01"/>
    <w:rsid w:val="000C5C02"/>
    <w:rsid w:val="000C5C8A"/>
    <w:rsid w:val="000C5CB2"/>
    <w:rsid w:val="000C5CE6"/>
    <w:rsid w:val="000C5D78"/>
    <w:rsid w:val="000C5D98"/>
    <w:rsid w:val="000C5DC1"/>
    <w:rsid w:val="000C5DF2"/>
    <w:rsid w:val="000C5E67"/>
    <w:rsid w:val="000C5E69"/>
    <w:rsid w:val="000C5E6F"/>
    <w:rsid w:val="000C5E94"/>
    <w:rsid w:val="000C5EE2"/>
    <w:rsid w:val="000C5EFC"/>
    <w:rsid w:val="000C5F0B"/>
    <w:rsid w:val="000C5F2B"/>
    <w:rsid w:val="000C5F52"/>
    <w:rsid w:val="000C5F70"/>
    <w:rsid w:val="000C5F7E"/>
    <w:rsid w:val="000C5FE5"/>
    <w:rsid w:val="000C5FE8"/>
    <w:rsid w:val="000C602D"/>
    <w:rsid w:val="000C6046"/>
    <w:rsid w:val="000C606C"/>
    <w:rsid w:val="000C60B6"/>
    <w:rsid w:val="000C60D3"/>
    <w:rsid w:val="000C60FA"/>
    <w:rsid w:val="000C6177"/>
    <w:rsid w:val="000C6182"/>
    <w:rsid w:val="000C61A2"/>
    <w:rsid w:val="000C61C3"/>
    <w:rsid w:val="000C621E"/>
    <w:rsid w:val="000C6220"/>
    <w:rsid w:val="000C6224"/>
    <w:rsid w:val="000C6225"/>
    <w:rsid w:val="000C6228"/>
    <w:rsid w:val="000C626B"/>
    <w:rsid w:val="000C6272"/>
    <w:rsid w:val="000C6288"/>
    <w:rsid w:val="000C628C"/>
    <w:rsid w:val="000C62D3"/>
    <w:rsid w:val="000C62F0"/>
    <w:rsid w:val="000C631D"/>
    <w:rsid w:val="000C6360"/>
    <w:rsid w:val="000C6387"/>
    <w:rsid w:val="000C638E"/>
    <w:rsid w:val="000C6394"/>
    <w:rsid w:val="000C640E"/>
    <w:rsid w:val="000C647C"/>
    <w:rsid w:val="000C6494"/>
    <w:rsid w:val="000C64B0"/>
    <w:rsid w:val="000C64D8"/>
    <w:rsid w:val="000C652F"/>
    <w:rsid w:val="000C6549"/>
    <w:rsid w:val="000C655B"/>
    <w:rsid w:val="000C656D"/>
    <w:rsid w:val="000C65A8"/>
    <w:rsid w:val="000C65AE"/>
    <w:rsid w:val="000C65D9"/>
    <w:rsid w:val="000C65EB"/>
    <w:rsid w:val="000C662E"/>
    <w:rsid w:val="000C6699"/>
    <w:rsid w:val="000C66B4"/>
    <w:rsid w:val="000C66B5"/>
    <w:rsid w:val="000C6737"/>
    <w:rsid w:val="000C673B"/>
    <w:rsid w:val="000C6758"/>
    <w:rsid w:val="000C6769"/>
    <w:rsid w:val="000C67BF"/>
    <w:rsid w:val="000C67DE"/>
    <w:rsid w:val="000C67EA"/>
    <w:rsid w:val="000C681D"/>
    <w:rsid w:val="000C6822"/>
    <w:rsid w:val="000C6867"/>
    <w:rsid w:val="000C6878"/>
    <w:rsid w:val="000C6881"/>
    <w:rsid w:val="000C68C6"/>
    <w:rsid w:val="000C6905"/>
    <w:rsid w:val="000C6967"/>
    <w:rsid w:val="000C6968"/>
    <w:rsid w:val="000C69D9"/>
    <w:rsid w:val="000C69F7"/>
    <w:rsid w:val="000C6A0A"/>
    <w:rsid w:val="000C6A20"/>
    <w:rsid w:val="000C6A4E"/>
    <w:rsid w:val="000C6AA0"/>
    <w:rsid w:val="000C6ACD"/>
    <w:rsid w:val="000C6B55"/>
    <w:rsid w:val="000C6B83"/>
    <w:rsid w:val="000C6B89"/>
    <w:rsid w:val="000C6B8C"/>
    <w:rsid w:val="000C6B9C"/>
    <w:rsid w:val="000C6BFB"/>
    <w:rsid w:val="000C6C00"/>
    <w:rsid w:val="000C6C37"/>
    <w:rsid w:val="000C6C69"/>
    <w:rsid w:val="000C6C74"/>
    <w:rsid w:val="000C6CD4"/>
    <w:rsid w:val="000C6D3C"/>
    <w:rsid w:val="000C6DA7"/>
    <w:rsid w:val="000C6DDB"/>
    <w:rsid w:val="000C6DFB"/>
    <w:rsid w:val="000C6E2A"/>
    <w:rsid w:val="000C6E53"/>
    <w:rsid w:val="000C6E73"/>
    <w:rsid w:val="000C6EE6"/>
    <w:rsid w:val="000C6F0F"/>
    <w:rsid w:val="000C6F11"/>
    <w:rsid w:val="000C6F20"/>
    <w:rsid w:val="000C6F35"/>
    <w:rsid w:val="000C6F3D"/>
    <w:rsid w:val="000C6F49"/>
    <w:rsid w:val="000C6F4B"/>
    <w:rsid w:val="000C6F62"/>
    <w:rsid w:val="000C6F6A"/>
    <w:rsid w:val="000C6F71"/>
    <w:rsid w:val="000C6F8F"/>
    <w:rsid w:val="000C6FA4"/>
    <w:rsid w:val="000C6FB5"/>
    <w:rsid w:val="000C6FDC"/>
    <w:rsid w:val="000C6FF4"/>
    <w:rsid w:val="000C7004"/>
    <w:rsid w:val="000C700A"/>
    <w:rsid w:val="000C7019"/>
    <w:rsid w:val="000C703A"/>
    <w:rsid w:val="000C7064"/>
    <w:rsid w:val="000C7083"/>
    <w:rsid w:val="000C708B"/>
    <w:rsid w:val="000C7097"/>
    <w:rsid w:val="000C70C6"/>
    <w:rsid w:val="000C7102"/>
    <w:rsid w:val="000C7129"/>
    <w:rsid w:val="000C716D"/>
    <w:rsid w:val="000C7178"/>
    <w:rsid w:val="000C7195"/>
    <w:rsid w:val="000C71AB"/>
    <w:rsid w:val="000C71AC"/>
    <w:rsid w:val="000C71DA"/>
    <w:rsid w:val="000C7210"/>
    <w:rsid w:val="000C7224"/>
    <w:rsid w:val="000C727E"/>
    <w:rsid w:val="000C728A"/>
    <w:rsid w:val="000C7306"/>
    <w:rsid w:val="000C733D"/>
    <w:rsid w:val="000C73B0"/>
    <w:rsid w:val="000C73D3"/>
    <w:rsid w:val="000C73EA"/>
    <w:rsid w:val="000C740A"/>
    <w:rsid w:val="000C740E"/>
    <w:rsid w:val="000C743D"/>
    <w:rsid w:val="000C747F"/>
    <w:rsid w:val="000C74D0"/>
    <w:rsid w:val="000C74F9"/>
    <w:rsid w:val="000C7526"/>
    <w:rsid w:val="000C75C2"/>
    <w:rsid w:val="000C75DF"/>
    <w:rsid w:val="000C75FF"/>
    <w:rsid w:val="000C763F"/>
    <w:rsid w:val="000C7646"/>
    <w:rsid w:val="000C7653"/>
    <w:rsid w:val="000C766C"/>
    <w:rsid w:val="000C767C"/>
    <w:rsid w:val="000C768D"/>
    <w:rsid w:val="000C76DC"/>
    <w:rsid w:val="000C76DD"/>
    <w:rsid w:val="000C76E5"/>
    <w:rsid w:val="000C76FA"/>
    <w:rsid w:val="000C774C"/>
    <w:rsid w:val="000C7763"/>
    <w:rsid w:val="000C7796"/>
    <w:rsid w:val="000C77CD"/>
    <w:rsid w:val="000C77FA"/>
    <w:rsid w:val="000C7821"/>
    <w:rsid w:val="000C7848"/>
    <w:rsid w:val="000C7862"/>
    <w:rsid w:val="000C7883"/>
    <w:rsid w:val="000C788D"/>
    <w:rsid w:val="000C7975"/>
    <w:rsid w:val="000C7977"/>
    <w:rsid w:val="000C7979"/>
    <w:rsid w:val="000C7992"/>
    <w:rsid w:val="000C79F2"/>
    <w:rsid w:val="000C7A14"/>
    <w:rsid w:val="000C7A3B"/>
    <w:rsid w:val="000C7A45"/>
    <w:rsid w:val="000C7A78"/>
    <w:rsid w:val="000C7A89"/>
    <w:rsid w:val="000C7AA0"/>
    <w:rsid w:val="000C7AB5"/>
    <w:rsid w:val="000C7AB6"/>
    <w:rsid w:val="000C7AE3"/>
    <w:rsid w:val="000C7B2C"/>
    <w:rsid w:val="000C7B6B"/>
    <w:rsid w:val="000C7B72"/>
    <w:rsid w:val="000C7B7C"/>
    <w:rsid w:val="000C7B7F"/>
    <w:rsid w:val="000C7B8A"/>
    <w:rsid w:val="000C7B91"/>
    <w:rsid w:val="000C7BA5"/>
    <w:rsid w:val="000C7C3C"/>
    <w:rsid w:val="000C7C55"/>
    <w:rsid w:val="000C7C58"/>
    <w:rsid w:val="000C7C62"/>
    <w:rsid w:val="000C7C8A"/>
    <w:rsid w:val="000C7C8D"/>
    <w:rsid w:val="000C7CD1"/>
    <w:rsid w:val="000C7CF3"/>
    <w:rsid w:val="000C7D97"/>
    <w:rsid w:val="000C7DAB"/>
    <w:rsid w:val="000C7DF7"/>
    <w:rsid w:val="000C7DF9"/>
    <w:rsid w:val="000C7E17"/>
    <w:rsid w:val="000C7E80"/>
    <w:rsid w:val="000C7F24"/>
    <w:rsid w:val="000C7F38"/>
    <w:rsid w:val="000C7F44"/>
    <w:rsid w:val="000C7F63"/>
    <w:rsid w:val="000C7F9F"/>
    <w:rsid w:val="000C7FC0"/>
    <w:rsid w:val="000C7FD1"/>
    <w:rsid w:val="000C7FD7"/>
    <w:rsid w:val="000C7FEB"/>
    <w:rsid w:val="000D0039"/>
    <w:rsid w:val="000D006B"/>
    <w:rsid w:val="000D0070"/>
    <w:rsid w:val="000D0090"/>
    <w:rsid w:val="000D00E6"/>
    <w:rsid w:val="000D0191"/>
    <w:rsid w:val="000D019E"/>
    <w:rsid w:val="000D01BD"/>
    <w:rsid w:val="000D01C5"/>
    <w:rsid w:val="000D01EC"/>
    <w:rsid w:val="000D01F3"/>
    <w:rsid w:val="000D01FA"/>
    <w:rsid w:val="000D020F"/>
    <w:rsid w:val="000D0236"/>
    <w:rsid w:val="000D0240"/>
    <w:rsid w:val="000D0262"/>
    <w:rsid w:val="000D02A7"/>
    <w:rsid w:val="000D02C6"/>
    <w:rsid w:val="000D0333"/>
    <w:rsid w:val="000D033B"/>
    <w:rsid w:val="000D0399"/>
    <w:rsid w:val="000D03CE"/>
    <w:rsid w:val="000D045D"/>
    <w:rsid w:val="000D045F"/>
    <w:rsid w:val="000D0487"/>
    <w:rsid w:val="000D0518"/>
    <w:rsid w:val="000D053D"/>
    <w:rsid w:val="000D0541"/>
    <w:rsid w:val="000D0545"/>
    <w:rsid w:val="000D0580"/>
    <w:rsid w:val="000D05D0"/>
    <w:rsid w:val="000D05F2"/>
    <w:rsid w:val="000D0631"/>
    <w:rsid w:val="000D0692"/>
    <w:rsid w:val="000D06A9"/>
    <w:rsid w:val="000D06B8"/>
    <w:rsid w:val="000D0720"/>
    <w:rsid w:val="000D0735"/>
    <w:rsid w:val="000D0756"/>
    <w:rsid w:val="000D0781"/>
    <w:rsid w:val="000D078F"/>
    <w:rsid w:val="000D0799"/>
    <w:rsid w:val="000D07A6"/>
    <w:rsid w:val="000D07D1"/>
    <w:rsid w:val="000D0837"/>
    <w:rsid w:val="000D086E"/>
    <w:rsid w:val="000D0889"/>
    <w:rsid w:val="000D08DD"/>
    <w:rsid w:val="000D08DE"/>
    <w:rsid w:val="000D0905"/>
    <w:rsid w:val="000D0929"/>
    <w:rsid w:val="000D0939"/>
    <w:rsid w:val="000D095D"/>
    <w:rsid w:val="000D0969"/>
    <w:rsid w:val="000D098D"/>
    <w:rsid w:val="000D09A9"/>
    <w:rsid w:val="000D09CB"/>
    <w:rsid w:val="000D09ED"/>
    <w:rsid w:val="000D0A02"/>
    <w:rsid w:val="000D0A2F"/>
    <w:rsid w:val="000D0A33"/>
    <w:rsid w:val="000D0A4A"/>
    <w:rsid w:val="000D0A7D"/>
    <w:rsid w:val="000D0A98"/>
    <w:rsid w:val="000D0B0E"/>
    <w:rsid w:val="000D0B35"/>
    <w:rsid w:val="000D0B5D"/>
    <w:rsid w:val="000D0B91"/>
    <w:rsid w:val="000D0B95"/>
    <w:rsid w:val="000D0BAF"/>
    <w:rsid w:val="000D0BB5"/>
    <w:rsid w:val="000D0BB9"/>
    <w:rsid w:val="000D0BF0"/>
    <w:rsid w:val="000D0C26"/>
    <w:rsid w:val="000D0C3C"/>
    <w:rsid w:val="000D0C57"/>
    <w:rsid w:val="000D0C66"/>
    <w:rsid w:val="000D0C70"/>
    <w:rsid w:val="000D0C76"/>
    <w:rsid w:val="000D0CA8"/>
    <w:rsid w:val="000D0CE1"/>
    <w:rsid w:val="000D0CEA"/>
    <w:rsid w:val="000D0D02"/>
    <w:rsid w:val="000D0D14"/>
    <w:rsid w:val="000D0D81"/>
    <w:rsid w:val="000D0D94"/>
    <w:rsid w:val="000D0D9A"/>
    <w:rsid w:val="000D0DD6"/>
    <w:rsid w:val="000D0E08"/>
    <w:rsid w:val="000D0E14"/>
    <w:rsid w:val="000D0E38"/>
    <w:rsid w:val="000D0E5E"/>
    <w:rsid w:val="000D0E68"/>
    <w:rsid w:val="000D0EB3"/>
    <w:rsid w:val="000D0ED8"/>
    <w:rsid w:val="000D0EDC"/>
    <w:rsid w:val="000D0EE8"/>
    <w:rsid w:val="000D0F03"/>
    <w:rsid w:val="000D0F10"/>
    <w:rsid w:val="000D0F30"/>
    <w:rsid w:val="000D0F70"/>
    <w:rsid w:val="000D0F7F"/>
    <w:rsid w:val="000D0FAB"/>
    <w:rsid w:val="000D0FCD"/>
    <w:rsid w:val="000D0FD5"/>
    <w:rsid w:val="000D106C"/>
    <w:rsid w:val="000D1074"/>
    <w:rsid w:val="000D107E"/>
    <w:rsid w:val="000D107F"/>
    <w:rsid w:val="000D1087"/>
    <w:rsid w:val="000D1094"/>
    <w:rsid w:val="000D10DA"/>
    <w:rsid w:val="000D1103"/>
    <w:rsid w:val="000D111B"/>
    <w:rsid w:val="000D11D7"/>
    <w:rsid w:val="000D11F5"/>
    <w:rsid w:val="000D1207"/>
    <w:rsid w:val="000D1233"/>
    <w:rsid w:val="000D1234"/>
    <w:rsid w:val="000D1261"/>
    <w:rsid w:val="000D1294"/>
    <w:rsid w:val="000D129D"/>
    <w:rsid w:val="000D12E0"/>
    <w:rsid w:val="000D1318"/>
    <w:rsid w:val="000D1349"/>
    <w:rsid w:val="000D135A"/>
    <w:rsid w:val="000D1367"/>
    <w:rsid w:val="000D137C"/>
    <w:rsid w:val="000D13A1"/>
    <w:rsid w:val="000D13B5"/>
    <w:rsid w:val="000D13C0"/>
    <w:rsid w:val="000D13D9"/>
    <w:rsid w:val="000D1413"/>
    <w:rsid w:val="000D1438"/>
    <w:rsid w:val="000D143F"/>
    <w:rsid w:val="000D1442"/>
    <w:rsid w:val="000D1446"/>
    <w:rsid w:val="000D1485"/>
    <w:rsid w:val="000D14B2"/>
    <w:rsid w:val="000D14CD"/>
    <w:rsid w:val="000D14D4"/>
    <w:rsid w:val="000D14DA"/>
    <w:rsid w:val="000D152B"/>
    <w:rsid w:val="000D1530"/>
    <w:rsid w:val="000D153A"/>
    <w:rsid w:val="000D1547"/>
    <w:rsid w:val="000D154D"/>
    <w:rsid w:val="000D1552"/>
    <w:rsid w:val="000D155C"/>
    <w:rsid w:val="000D156D"/>
    <w:rsid w:val="000D15A0"/>
    <w:rsid w:val="000D15BD"/>
    <w:rsid w:val="000D15C6"/>
    <w:rsid w:val="000D15CE"/>
    <w:rsid w:val="000D15E4"/>
    <w:rsid w:val="000D15F9"/>
    <w:rsid w:val="000D1612"/>
    <w:rsid w:val="000D1614"/>
    <w:rsid w:val="000D1620"/>
    <w:rsid w:val="000D1685"/>
    <w:rsid w:val="000D16BF"/>
    <w:rsid w:val="000D16CC"/>
    <w:rsid w:val="000D17A9"/>
    <w:rsid w:val="000D1813"/>
    <w:rsid w:val="000D182D"/>
    <w:rsid w:val="000D184A"/>
    <w:rsid w:val="000D184E"/>
    <w:rsid w:val="000D1878"/>
    <w:rsid w:val="000D1889"/>
    <w:rsid w:val="000D18AA"/>
    <w:rsid w:val="000D18F4"/>
    <w:rsid w:val="000D1988"/>
    <w:rsid w:val="000D19A9"/>
    <w:rsid w:val="000D19C8"/>
    <w:rsid w:val="000D19CE"/>
    <w:rsid w:val="000D19E9"/>
    <w:rsid w:val="000D1A01"/>
    <w:rsid w:val="000D1A08"/>
    <w:rsid w:val="000D1A28"/>
    <w:rsid w:val="000D1A4D"/>
    <w:rsid w:val="000D1A5D"/>
    <w:rsid w:val="000D1A7B"/>
    <w:rsid w:val="000D1B38"/>
    <w:rsid w:val="000D1B56"/>
    <w:rsid w:val="000D1B8F"/>
    <w:rsid w:val="000D1B97"/>
    <w:rsid w:val="000D1BE7"/>
    <w:rsid w:val="000D1BFD"/>
    <w:rsid w:val="000D1C09"/>
    <w:rsid w:val="000D1C16"/>
    <w:rsid w:val="000D1C2B"/>
    <w:rsid w:val="000D1C49"/>
    <w:rsid w:val="000D1C51"/>
    <w:rsid w:val="000D1C53"/>
    <w:rsid w:val="000D1C6C"/>
    <w:rsid w:val="000D1C7A"/>
    <w:rsid w:val="000D1CA6"/>
    <w:rsid w:val="000D1CAB"/>
    <w:rsid w:val="000D1CC4"/>
    <w:rsid w:val="000D1CD1"/>
    <w:rsid w:val="000D1D35"/>
    <w:rsid w:val="000D1D3E"/>
    <w:rsid w:val="000D1D74"/>
    <w:rsid w:val="000D1D79"/>
    <w:rsid w:val="000D1D90"/>
    <w:rsid w:val="000D1DF1"/>
    <w:rsid w:val="000D1E07"/>
    <w:rsid w:val="000D1E0D"/>
    <w:rsid w:val="000D1E17"/>
    <w:rsid w:val="000D1E36"/>
    <w:rsid w:val="000D1E94"/>
    <w:rsid w:val="000D1EA0"/>
    <w:rsid w:val="000D1ECE"/>
    <w:rsid w:val="000D1EF9"/>
    <w:rsid w:val="000D1F1A"/>
    <w:rsid w:val="000D1F63"/>
    <w:rsid w:val="000D1F68"/>
    <w:rsid w:val="000D1F83"/>
    <w:rsid w:val="000D1FBE"/>
    <w:rsid w:val="000D1FBF"/>
    <w:rsid w:val="000D1FC3"/>
    <w:rsid w:val="000D1FDC"/>
    <w:rsid w:val="000D1FEC"/>
    <w:rsid w:val="000D1FFB"/>
    <w:rsid w:val="000D2019"/>
    <w:rsid w:val="000D207F"/>
    <w:rsid w:val="000D209C"/>
    <w:rsid w:val="000D209D"/>
    <w:rsid w:val="000D20B4"/>
    <w:rsid w:val="000D2169"/>
    <w:rsid w:val="000D216D"/>
    <w:rsid w:val="000D2219"/>
    <w:rsid w:val="000D2242"/>
    <w:rsid w:val="000D22D3"/>
    <w:rsid w:val="000D232F"/>
    <w:rsid w:val="000D2370"/>
    <w:rsid w:val="000D2397"/>
    <w:rsid w:val="000D23A6"/>
    <w:rsid w:val="000D23AC"/>
    <w:rsid w:val="000D23EB"/>
    <w:rsid w:val="000D2431"/>
    <w:rsid w:val="000D2446"/>
    <w:rsid w:val="000D2451"/>
    <w:rsid w:val="000D2452"/>
    <w:rsid w:val="000D2475"/>
    <w:rsid w:val="000D249B"/>
    <w:rsid w:val="000D249D"/>
    <w:rsid w:val="000D24A5"/>
    <w:rsid w:val="000D24A6"/>
    <w:rsid w:val="000D2515"/>
    <w:rsid w:val="000D251E"/>
    <w:rsid w:val="000D2534"/>
    <w:rsid w:val="000D2540"/>
    <w:rsid w:val="000D256C"/>
    <w:rsid w:val="000D25B0"/>
    <w:rsid w:val="000D25FB"/>
    <w:rsid w:val="000D2616"/>
    <w:rsid w:val="000D2646"/>
    <w:rsid w:val="000D2664"/>
    <w:rsid w:val="000D26A2"/>
    <w:rsid w:val="000D26B4"/>
    <w:rsid w:val="000D26F2"/>
    <w:rsid w:val="000D2789"/>
    <w:rsid w:val="000D27E7"/>
    <w:rsid w:val="000D27F5"/>
    <w:rsid w:val="000D284B"/>
    <w:rsid w:val="000D28BD"/>
    <w:rsid w:val="000D28DF"/>
    <w:rsid w:val="000D28E0"/>
    <w:rsid w:val="000D293B"/>
    <w:rsid w:val="000D2947"/>
    <w:rsid w:val="000D294A"/>
    <w:rsid w:val="000D294F"/>
    <w:rsid w:val="000D296D"/>
    <w:rsid w:val="000D297B"/>
    <w:rsid w:val="000D298D"/>
    <w:rsid w:val="000D29B8"/>
    <w:rsid w:val="000D2A1B"/>
    <w:rsid w:val="000D2A1E"/>
    <w:rsid w:val="000D2A45"/>
    <w:rsid w:val="000D2A53"/>
    <w:rsid w:val="000D2A70"/>
    <w:rsid w:val="000D2A89"/>
    <w:rsid w:val="000D2ADA"/>
    <w:rsid w:val="000D2AE6"/>
    <w:rsid w:val="000D2AF0"/>
    <w:rsid w:val="000D2AFF"/>
    <w:rsid w:val="000D2B14"/>
    <w:rsid w:val="000D2B1F"/>
    <w:rsid w:val="000D2B2F"/>
    <w:rsid w:val="000D2B4E"/>
    <w:rsid w:val="000D2B76"/>
    <w:rsid w:val="000D2BC4"/>
    <w:rsid w:val="000D2BF1"/>
    <w:rsid w:val="000D2BFE"/>
    <w:rsid w:val="000D2C02"/>
    <w:rsid w:val="000D2C21"/>
    <w:rsid w:val="000D2C63"/>
    <w:rsid w:val="000D2C7B"/>
    <w:rsid w:val="000D2CB3"/>
    <w:rsid w:val="000D2CC4"/>
    <w:rsid w:val="000D2CFF"/>
    <w:rsid w:val="000D2D2D"/>
    <w:rsid w:val="000D2D7F"/>
    <w:rsid w:val="000D2D8E"/>
    <w:rsid w:val="000D2DB6"/>
    <w:rsid w:val="000D2DC1"/>
    <w:rsid w:val="000D2DD9"/>
    <w:rsid w:val="000D2DDD"/>
    <w:rsid w:val="000D2DE9"/>
    <w:rsid w:val="000D2E03"/>
    <w:rsid w:val="000D2E06"/>
    <w:rsid w:val="000D2E20"/>
    <w:rsid w:val="000D2E3A"/>
    <w:rsid w:val="000D2E55"/>
    <w:rsid w:val="000D2E6A"/>
    <w:rsid w:val="000D2E89"/>
    <w:rsid w:val="000D2E95"/>
    <w:rsid w:val="000D2E99"/>
    <w:rsid w:val="000D2ED4"/>
    <w:rsid w:val="000D2EDE"/>
    <w:rsid w:val="000D2F20"/>
    <w:rsid w:val="000D2F29"/>
    <w:rsid w:val="000D2F3D"/>
    <w:rsid w:val="000D2F49"/>
    <w:rsid w:val="000D2F4B"/>
    <w:rsid w:val="000D2F71"/>
    <w:rsid w:val="000D2F7D"/>
    <w:rsid w:val="000D2F87"/>
    <w:rsid w:val="000D2FE0"/>
    <w:rsid w:val="000D2FED"/>
    <w:rsid w:val="000D300C"/>
    <w:rsid w:val="000D3014"/>
    <w:rsid w:val="000D3032"/>
    <w:rsid w:val="000D3040"/>
    <w:rsid w:val="000D3042"/>
    <w:rsid w:val="000D3058"/>
    <w:rsid w:val="000D305A"/>
    <w:rsid w:val="000D3096"/>
    <w:rsid w:val="000D309A"/>
    <w:rsid w:val="000D30C4"/>
    <w:rsid w:val="000D30FD"/>
    <w:rsid w:val="000D3127"/>
    <w:rsid w:val="000D3128"/>
    <w:rsid w:val="000D3155"/>
    <w:rsid w:val="000D31C0"/>
    <w:rsid w:val="000D31CB"/>
    <w:rsid w:val="000D31F0"/>
    <w:rsid w:val="000D320A"/>
    <w:rsid w:val="000D3226"/>
    <w:rsid w:val="000D324C"/>
    <w:rsid w:val="000D3252"/>
    <w:rsid w:val="000D328C"/>
    <w:rsid w:val="000D328F"/>
    <w:rsid w:val="000D32AA"/>
    <w:rsid w:val="000D32CF"/>
    <w:rsid w:val="000D32EB"/>
    <w:rsid w:val="000D3319"/>
    <w:rsid w:val="000D333C"/>
    <w:rsid w:val="000D3346"/>
    <w:rsid w:val="000D3348"/>
    <w:rsid w:val="000D3382"/>
    <w:rsid w:val="000D3384"/>
    <w:rsid w:val="000D3392"/>
    <w:rsid w:val="000D3393"/>
    <w:rsid w:val="000D33BF"/>
    <w:rsid w:val="000D33C8"/>
    <w:rsid w:val="000D33EC"/>
    <w:rsid w:val="000D3401"/>
    <w:rsid w:val="000D3472"/>
    <w:rsid w:val="000D3496"/>
    <w:rsid w:val="000D3499"/>
    <w:rsid w:val="000D349C"/>
    <w:rsid w:val="000D34B4"/>
    <w:rsid w:val="000D34ED"/>
    <w:rsid w:val="000D34EF"/>
    <w:rsid w:val="000D359C"/>
    <w:rsid w:val="000D359F"/>
    <w:rsid w:val="000D35C1"/>
    <w:rsid w:val="000D35CE"/>
    <w:rsid w:val="000D3603"/>
    <w:rsid w:val="000D3627"/>
    <w:rsid w:val="000D364A"/>
    <w:rsid w:val="000D364C"/>
    <w:rsid w:val="000D3655"/>
    <w:rsid w:val="000D365A"/>
    <w:rsid w:val="000D3663"/>
    <w:rsid w:val="000D3664"/>
    <w:rsid w:val="000D3681"/>
    <w:rsid w:val="000D3685"/>
    <w:rsid w:val="000D36AC"/>
    <w:rsid w:val="000D36E5"/>
    <w:rsid w:val="000D36F3"/>
    <w:rsid w:val="000D371A"/>
    <w:rsid w:val="000D3770"/>
    <w:rsid w:val="000D3781"/>
    <w:rsid w:val="000D37A9"/>
    <w:rsid w:val="000D37D3"/>
    <w:rsid w:val="000D37EF"/>
    <w:rsid w:val="000D380A"/>
    <w:rsid w:val="000D3812"/>
    <w:rsid w:val="000D3826"/>
    <w:rsid w:val="000D3867"/>
    <w:rsid w:val="000D3868"/>
    <w:rsid w:val="000D3869"/>
    <w:rsid w:val="000D389A"/>
    <w:rsid w:val="000D38A3"/>
    <w:rsid w:val="000D38BD"/>
    <w:rsid w:val="000D38C2"/>
    <w:rsid w:val="000D38DB"/>
    <w:rsid w:val="000D38F7"/>
    <w:rsid w:val="000D3903"/>
    <w:rsid w:val="000D390C"/>
    <w:rsid w:val="000D3914"/>
    <w:rsid w:val="000D391A"/>
    <w:rsid w:val="000D3949"/>
    <w:rsid w:val="000D399D"/>
    <w:rsid w:val="000D399E"/>
    <w:rsid w:val="000D39BD"/>
    <w:rsid w:val="000D39E9"/>
    <w:rsid w:val="000D3A01"/>
    <w:rsid w:val="000D3A0B"/>
    <w:rsid w:val="000D3A3B"/>
    <w:rsid w:val="000D3A6F"/>
    <w:rsid w:val="000D3AC9"/>
    <w:rsid w:val="000D3AD6"/>
    <w:rsid w:val="000D3AE4"/>
    <w:rsid w:val="000D3AF6"/>
    <w:rsid w:val="000D3B0D"/>
    <w:rsid w:val="000D3B42"/>
    <w:rsid w:val="000D3B46"/>
    <w:rsid w:val="000D3B64"/>
    <w:rsid w:val="000D3BB8"/>
    <w:rsid w:val="000D3BF6"/>
    <w:rsid w:val="000D3C01"/>
    <w:rsid w:val="000D3C0A"/>
    <w:rsid w:val="000D3C0C"/>
    <w:rsid w:val="000D3C20"/>
    <w:rsid w:val="000D3C27"/>
    <w:rsid w:val="000D3C7F"/>
    <w:rsid w:val="000D3C81"/>
    <w:rsid w:val="000D3CAC"/>
    <w:rsid w:val="000D3D33"/>
    <w:rsid w:val="000D3D3D"/>
    <w:rsid w:val="000D3D43"/>
    <w:rsid w:val="000D3D49"/>
    <w:rsid w:val="000D3D75"/>
    <w:rsid w:val="000D3DA5"/>
    <w:rsid w:val="000D3DCC"/>
    <w:rsid w:val="000D3DFF"/>
    <w:rsid w:val="000D3E27"/>
    <w:rsid w:val="000D3E32"/>
    <w:rsid w:val="000D3E42"/>
    <w:rsid w:val="000D3E7E"/>
    <w:rsid w:val="000D3EB7"/>
    <w:rsid w:val="000D3EBF"/>
    <w:rsid w:val="000D3EC3"/>
    <w:rsid w:val="000D3EDA"/>
    <w:rsid w:val="000D3EE2"/>
    <w:rsid w:val="000D3EE5"/>
    <w:rsid w:val="000D3F32"/>
    <w:rsid w:val="000D3F3C"/>
    <w:rsid w:val="000D3F43"/>
    <w:rsid w:val="000D3F5B"/>
    <w:rsid w:val="000D3F66"/>
    <w:rsid w:val="000D3F71"/>
    <w:rsid w:val="000D3F99"/>
    <w:rsid w:val="000D3FC2"/>
    <w:rsid w:val="000D3FC3"/>
    <w:rsid w:val="000D3FE5"/>
    <w:rsid w:val="000D3FF2"/>
    <w:rsid w:val="000D4005"/>
    <w:rsid w:val="000D401E"/>
    <w:rsid w:val="000D4023"/>
    <w:rsid w:val="000D407F"/>
    <w:rsid w:val="000D40C4"/>
    <w:rsid w:val="000D40D5"/>
    <w:rsid w:val="000D40D6"/>
    <w:rsid w:val="000D40EA"/>
    <w:rsid w:val="000D40F5"/>
    <w:rsid w:val="000D4133"/>
    <w:rsid w:val="000D41A6"/>
    <w:rsid w:val="000D41CA"/>
    <w:rsid w:val="000D423C"/>
    <w:rsid w:val="000D424B"/>
    <w:rsid w:val="000D4254"/>
    <w:rsid w:val="000D4263"/>
    <w:rsid w:val="000D4289"/>
    <w:rsid w:val="000D42F0"/>
    <w:rsid w:val="000D42F4"/>
    <w:rsid w:val="000D43D1"/>
    <w:rsid w:val="000D442E"/>
    <w:rsid w:val="000D447C"/>
    <w:rsid w:val="000D4483"/>
    <w:rsid w:val="000D44A4"/>
    <w:rsid w:val="000D44B9"/>
    <w:rsid w:val="000D44C9"/>
    <w:rsid w:val="000D44CA"/>
    <w:rsid w:val="000D44F3"/>
    <w:rsid w:val="000D451B"/>
    <w:rsid w:val="000D456E"/>
    <w:rsid w:val="000D45F0"/>
    <w:rsid w:val="000D4684"/>
    <w:rsid w:val="000D468D"/>
    <w:rsid w:val="000D4690"/>
    <w:rsid w:val="000D46B9"/>
    <w:rsid w:val="000D4720"/>
    <w:rsid w:val="000D4737"/>
    <w:rsid w:val="000D476D"/>
    <w:rsid w:val="000D4774"/>
    <w:rsid w:val="000D47B6"/>
    <w:rsid w:val="000D47E0"/>
    <w:rsid w:val="000D47E3"/>
    <w:rsid w:val="000D47ED"/>
    <w:rsid w:val="000D4801"/>
    <w:rsid w:val="000D4809"/>
    <w:rsid w:val="000D4831"/>
    <w:rsid w:val="000D4844"/>
    <w:rsid w:val="000D4845"/>
    <w:rsid w:val="000D484E"/>
    <w:rsid w:val="000D485E"/>
    <w:rsid w:val="000D490D"/>
    <w:rsid w:val="000D4925"/>
    <w:rsid w:val="000D4930"/>
    <w:rsid w:val="000D4978"/>
    <w:rsid w:val="000D497F"/>
    <w:rsid w:val="000D4980"/>
    <w:rsid w:val="000D4995"/>
    <w:rsid w:val="000D49BE"/>
    <w:rsid w:val="000D49D2"/>
    <w:rsid w:val="000D49E3"/>
    <w:rsid w:val="000D4A20"/>
    <w:rsid w:val="000D4AC1"/>
    <w:rsid w:val="000D4ACE"/>
    <w:rsid w:val="000D4AED"/>
    <w:rsid w:val="000D4AF4"/>
    <w:rsid w:val="000D4B07"/>
    <w:rsid w:val="000D4B11"/>
    <w:rsid w:val="000D4B17"/>
    <w:rsid w:val="000D4B4C"/>
    <w:rsid w:val="000D4B50"/>
    <w:rsid w:val="000D4B70"/>
    <w:rsid w:val="000D4B7E"/>
    <w:rsid w:val="000D4B80"/>
    <w:rsid w:val="000D4B91"/>
    <w:rsid w:val="000D4B96"/>
    <w:rsid w:val="000D4B97"/>
    <w:rsid w:val="000D4BA6"/>
    <w:rsid w:val="000D4BCE"/>
    <w:rsid w:val="000D4BD8"/>
    <w:rsid w:val="000D4BD9"/>
    <w:rsid w:val="000D4BF8"/>
    <w:rsid w:val="000D4C1C"/>
    <w:rsid w:val="000D4C59"/>
    <w:rsid w:val="000D4C75"/>
    <w:rsid w:val="000D4CBB"/>
    <w:rsid w:val="000D4CBC"/>
    <w:rsid w:val="000D4CE2"/>
    <w:rsid w:val="000D4CE8"/>
    <w:rsid w:val="000D4CEF"/>
    <w:rsid w:val="000D4CFB"/>
    <w:rsid w:val="000D4D15"/>
    <w:rsid w:val="000D4D52"/>
    <w:rsid w:val="000D4D54"/>
    <w:rsid w:val="000D4D5F"/>
    <w:rsid w:val="000D4D6A"/>
    <w:rsid w:val="000D4D86"/>
    <w:rsid w:val="000D4DCC"/>
    <w:rsid w:val="000D4DCF"/>
    <w:rsid w:val="000D4DD8"/>
    <w:rsid w:val="000D4E69"/>
    <w:rsid w:val="000D4E74"/>
    <w:rsid w:val="000D4E7D"/>
    <w:rsid w:val="000D4F1C"/>
    <w:rsid w:val="000D4F29"/>
    <w:rsid w:val="000D4FA9"/>
    <w:rsid w:val="000D4FC6"/>
    <w:rsid w:val="000D4FC7"/>
    <w:rsid w:val="000D503F"/>
    <w:rsid w:val="000D5051"/>
    <w:rsid w:val="000D5074"/>
    <w:rsid w:val="000D5076"/>
    <w:rsid w:val="000D508B"/>
    <w:rsid w:val="000D5094"/>
    <w:rsid w:val="000D5097"/>
    <w:rsid w:val="000D50B4"/>
    <w:rsid w:val="000D50F8"/>
    <w:rsid w:val="000D510A"/>
    <w:rsid w:val="000D5118"/>
    <w:rsid w:val="000D51FB"/>
    <w:rsid w:val="000D521D"/>
    <w:rsid w:val="000D5236"/>
    <w:rsid w:val="000D5254"/>
    <w:rsid w:val="000D5282"/>
    <w:rsid w:val="000D52A3"/>
    <w:rsid w:val="000D52DB"/>
    <w:rsid w:val="000D532D"/>
    <w:rsid w:val="000D5343"/>
    <w:rsid w:val="000D534E"/>
    <w:rsid w:val="000D5357"/>
    <w:rsid w:val="000D53A3"/>
    <w:rsid w:val="000D53A9"/>
    <w:rsid w:val="000D5406"/>
    <w:rsid w:val="000D5438"/>
    <w:rsid w:val="000D547C"/>
    <w:rsid w:val="000D54C2"/>
    <w:rsid w:val="000D54E6"/>
    <w:rsid w:val="000D54EC"/>
    <w:rsid w:val="000D54F1"/>
    <w:rsid w:val="000D551D"/>
    <w:rsid w:val="000D552B"/>
    <w:rsid w:val="000D552C"/>
    <w:rsid w:val="000D5542"/>
    <w:rsid w:val="000D5575"/>
    <w:rsid w:val="000D55D3"/>
    <w:rsid w:val="000D55D5"/>
    <w:rsid w:val="000D55E7"/>
    <w:rsid w:val="000D5603"/>
    <w:rsid w:val="000D560F"/>
    <w:rsid w:val="000D561B"/>
    <w:rsid w:val="000D5625"/>
    <w:rsid w:val="000D564A"/>
    <w:rsid w:val="000D5670"/>
    <w:rsid w:val="000D567D"/>
    <w:rsid w:val="000D56C1"/>
    <w:rsid w:val="000D56C9"/>
    <w:rsid w:val="000D56F8"/>
    <w:rsid w:val="000D572F"/>
    <w:rsid w:val="000D576B"/>
    <w:rsid w:val="000D5787"/>
    <w:rsid w:val="000D57A4"/>
    <w:rsid w:val="000D57E9"/>
    <w:rsid w:val="000D57EB"/>
    <w:rsid w:val="000D5846"/>
    <w:rsid w:val="000D584C"/>
    <w:rsid w:val="000D5856"/>
    <w:rsid w:val="000D5877"/>
    <w:rsid w:val="000D5883"/>
    <w:rsid w:val="000D58B5"/>
    <w:rsid w:val="000D58D7"/>
    <w:rsid w:val="000D595E"/>
    <w:rsid w:val="000D59BD"/>
    <w:rsid w:val="000D59CE"/>
    <w:rsid w:val="000D59FE"/>
    <w:rsid w:val="000D5A37"/>
    <w:rsid w:val="000D5AB9"/>
    <w:rsid w:val="000D5AD4"/>
    <w:rsid w:val="000D5AE4"/>
    <w:rsid w:val="000D5B02"/>
    <w:rsid w:val="000D5B1B"/>
    <w:rsid w:val="000D5B30"/>
    <w:rsid w:val="000D5B53"/>
    <w:rsid w:val="000D5BC1"/>
    <w:rsid w:val="000D5BE0"/>
    <w:rsid w:val="000D5C0A"/>
    <w:rsid w:val="000D5C82"/>
    <w:rsid w:val="000D5C83"/>
    <w:rsid w:val="000D5CA7"/>
    <w:rsid w:val="000D5CDD"/>
    <w:rsid w:val="000D5CEB"/>
    <w:rsid w:val="000D5D1C"/>
    <w:rsid w:val="000D5D36"/>
    <w:rsid w:val="000D5DA3"/>
    <w:rsid w:val="000D5DBC"/>
    <w:rsid w:val="000D5DC4"/>
    <w:rsid w:val="000D5DCB"/>
    <w:rsid w:val="000D5DD3"/>
    <w:rsid w:val="000D5DE5"/>
    <w:rsid w:val="000D5E60"/>
    <w:rsid w:val="000D5E99"/>
    <w:rsid w:val="000D5EB1"/>
    <w:rsid w:val="000D5F06"/>
    <w:rsid w:val="000D5F2B"/>
    <w:rsid w:val="000D5F34"/>
    <w:rsid w:val="000D5F87"/>
    <w:rsid w:val="000D5FC0"/>
    <w:rsid w:val="000D6023"/>
    <w:rsid w:val="000D6036"/>
    <w:rsid w:val="000D608C"/>
    <w:rsid w:val="000D6091"/>
    <w:rsid w:val="000D6139"/>
    <w:rsid w:val="000D6184"/>
    <w:rsid w:val="000D61F0"/>
    <w:rsid w:val="000D6217"/>
    <w:rsid w:val="000D624F"/>
    <w:rsid w:val="000D6264"/>
    <w:rsid w:val="000D6275"/>
    <w:rsid w:val="000D6277"/>
    <w:rsid w:val="000D627A"/>
    <w:rsid w:val="000D62A1"/>
    <w:rsid w:val="000D62D2"/>
    <w:rsid w:val="000D62F3"/>
    <w:rsid w:val="000D633B"/>
    <w:rsid w:val="000D6357"/>
    <w:rsid w:val="000D6358"/>
    <w:rsid w:val="000D6359"/>
    <w:rsid w:val="000D637D"/>
    <w:rsid w:val="000D6389"/>
    <w:rsid w:val="000D63C9"/>
    <w:rsid w:val="000D63F1"/>
    <w:rsid w:val="000D63F2"/>
    <w:rsid w:val="000D63F5"/>
    <w:rsid w:val="000D6434"/>
    <w:rsid w:val="000D646E"/>
    <w:rsid w:val="000D646F"/>
    <w:rsid w:val="000D647E"/>
    <w:rsid w:val="000D648A"/>
    <w:rsid w:val="000D648C"/>
    <w:rsid w:val="000D64FA"/>
    <w:rsid w:val="000D650A"/>
    <w:rsid w:val="000D6530"/>
    <w:rsid w:val="000D656C"/>
    <w:rsid w:val="000D657E"/>
    <w:rsid w:val="000D659F"/>
    <w:rsid w:val="000D65CE"/>
    <w:rsid w:val="000D65DA"/>
    <w:rsid w:val="000D65F5"/>
    <w:rsid w:val="000D6630"/>
    <w:rsid w:val="000D6649"/>
    <w:rsid w:val="000D6659"/>
    <w:rsid w:val="000D666C"/>
    <w:rsid w:val="000D670B"/>
    <w:rsid w:val="000D670D"/>
    <w:rsid w:val="000D6714"/>
    <w:rsid w:val="000D672F"/>
    <w:rsid w:val="000D6743"/>
    <w:rsid w:val="000D674E"/>
    <w:rsid w:val="000D67AF"/>
    <w:rsid w:val="000D67B3"/>
    <w:rsid w:val="000D67B8"/>
    <w:rsid w:val="000D67C4"/>
    <w:rsid w:val="000D67C7"/>
    <w:rsid w:val="000D67C8"/>
    <w:rsid w:val="000D67D2"/>
    <w:rsid w:val="000D67FC"/>
    <w:rsid w:val="000D6812"/>
    <w:rsid w:val="000D6834"/>
    <w:rsid w:val="000D6859"/>
    <w:rsid w:val="000D68A4"/>
    <w:rsid w:val="000D68C1"/>
    <w:rsid w:val="000D68F4"/>
    <w:rsid w:val="000D692A"/>
    <w:rsid w:val="000D6A90"/>
    <w:rsid w:val="000D6ABD"/>
    <w:rsid w:val="000D6ACB"/>
    <w:rsid w:val="000D6B0E"/>
    <w:rsid w:val="000D6B30"/>
    <w:rsid w:val="000D6B56"/>
    <w:rsid w:val="000D6B5D"/>
    <w:rsid w:val="000D6B6D"/>
    <w:rsid w:val="000D6B75"/>
    <w:rsid w:val="000D6C31"/>
    <w:rsid w:val="000D6C58"/>
    <w:rsid w:val="000D6CA8"/>
    <w:rsid w:val="000D6CDB"/>
    <w:rsid w:val="000D6D25"/>
    <w:rsid w:val="000D6D45"/>
    <w:rsid w:val="000D6D92"/>
    <w:rsid w:val="000D6DC1"/>
    <w:rsid w:val="000D6E29"/>
    <w:rsid w:val="000D6E37"/>
    <w:rsid w:val="000D6E45"/>
    <w:rsid w:val="000D6E80"/>
    <w:rsid w:val="000D6EAF"/>
    <w:rsid w:val="000D6EBF"/>
    <w:rsid w:val="000D6EC9"/>
    <w:rsid w:val="000D6F29"/>
    <w:rsid w:val="000D6F37"/>
    <w:rsid w:val="000D6F64"/>
    <w:rsid w:val="000D6F73"/>
    <w:rsid w:val="000D6FAE"/>
    <w:rsid w:val="000D6FB7"/>
    <w:rsid w:val="000D6FD3"/>
    <w:rsid w:val="000D6FE1"/>
    <w:rsid w:val="000D6FEB"/>
    <w:rsid w:val="000D6FED"/>
    <w:rsid w:val="000D6FF5"/>
    <w:rsid w:val="000D6FFA"/>
    <w:rsid w:val="000D706A"/>
    <w:rsid w:val="000D7097"/>
    <w:rsid w:val="000D70B8"/>
    <w:rsid w:val="000D70EF"/>
    <w:rsid w:val="000D7109"/>
    <w:rsid w:val="000D710A"/>
    <w:rsid w:val="000D712C"/>
    <w:rsid w:val="000D713F"/>
    <w:rsid w:val="000D7141"/>
    <w:rsid w:val="000D7142"/>
    <w:rsid w:val="000D714B"/>
    <w:rsid w:val="000D716F"/>
    <w:rsid w:val="000D7188"/>
    <w:rsid w:val="000D71A5"/>
    <w:rsid w:val="000D71BA"/>
    <w:rsid w:val="000D7208"/>
    <w:rsid w:val="000D720C"/>
    <w:rsid w:val="000D7254"/>
    <w:rsid w:val="000D725A"/>
    <w:rsid w:val="000D725C"/>
    <w:rsid w:val="000D728C"/>
    <w:rsid w:val="000D72BA"/>
    <w:rsid w:val="000D7309"/>
    <w:rsid w:val="000D735A"/>
    <w:rsid w:val="000D73D4"/>
    <w:rsid w:val="000D73F3"/>
    <w:rsid w:val="000D7406"/>
    <w:rsid w:val="000D746C"/>
    <w:rsid w:val="000D7474"/>
    <w:rsid w:val="000D74AE"/>
    <w:rsid w:val="000D74CD"/>
    <w:rsid w:val="000D74D5"/>
    <w:rsid w:val="000D74EF"/>
    <w:rsid w:val="000D750F"/>
    <w:rsid w:val="000D7513"/>
    <w:rsid w:val="000D7587"/>
    <w:rsid w:val="000D75C8"/>
    <w:rsid w:val="000D75F7"/>
    <w:rsid w:val="000D7607"/>
    <w:rsid w:val="000D7616"/>
    <w:rsid w:val="000D7637"/>
    <w:rsid w:val="000D7683"/>
    <w:rsid w:val="000D7693"/>
    <w:rsid w:val="000D76A7"/>
    <w:rsid w:val="000D76A9"/>
    <w:rsid w:val="000D76C8"/>
    <w:rsid w:val="000D76E3"/>
    <w:rsid w:val="000D76E8"/>
    <w:rsid w:val="000D76EE"/>
    <w:rsid w:val="000D775C"/>
    <w:rsid w:val="000D777C"/>
    <w:rsid w:val="000D778C"/>
    <w:rsid w:val="000D7802"/>
    <w:rsid w:val="000D7864"/>
    <w:rsid w:val="000D7876"/>
    <w:rsid w:val="000D788F"/>
    <w:rsid w:val="000D78B0"/>
    <w:rsid w:val="000D78D8"/>
    <w:rsid w:val="000D78DC"/>
    <w:rsid w:val="000D78E3"/>
    <w:rsid w:val="000D7928"/>
    <w:rsid w:val="000D7942"/>
    <w:rsid w:val="000D79BC"/>
    <w:rsid w:val="000D79CB"/>
    <w:rsid w:val="000D7A19"/>
    <w:rsid w:val="000D7A30"/>
    <w:rsid w:val="000D7A3D"/>
    <w:rsid w:val="000D7A5E"/>
    <w:rsid w:val="000D7AF1"/>
    <w:rsid w:val="000D7AF9"/>
    <w:rsid w:val="000D7AFA"/>
    <w:rsid w:val="000D7B12"/>
    <w:rsid w:val="000D7B4D"/>
    <w:rsid w:val="000D7B77"/>
    <w:rsid w:val="000D7B7C"/>
    <w:rsid w:val="000D7BAB"/>
    <w:rsid w:val="000D7BEF"/>
    <w:rsid w:val="000D7BF1"/>
    <w:rsid w:val="000D7BF6"/>
    <w:rsid w:val="000D7C05"/>
    <w:rsid w:val="000D7C07"/>
    <w:rsid w:val="000D7C0E"/>
    <w:rsid w:val="000D7C68"/>
    <w:rsid w:val="000D7C6A"/>
    <w:rsid w:val="000D7CBC"/>
    <w:rsid w:val="000D7CE1"/>
    <w:rsid w:val="000D7D19"/>
    <w:rsid w:val="000D7D62"/>
    <w:rsid w:val="000D7D6C"/>
    <w:rsid w:val="000D7D8D"/>
    <w:rsid w:val="000D7D9A"/>
    <w:rsid w:val="000D7DB3"/>
    <w:rsid w:val="000D7E3F"/>
    <w:rsid w:val="000D7E40"/>
    <w:rsid w:val="000D7EC0"/>
    <w:rsid w:val="000D7EEE"/>
    <w:rsid w:val="000D7EFC"/>
    <w:rsid w:val="000D7F27"/>
    <w:rsid w:val="000D7F5B"/>
    <w:rsid w:val="000D7F6F"/>
    <w:rsid w:val="000D7F80"/>
    <w:rsid w:val="000D7FB0"/>
    <w:rsid w:val="000E005F"/>
    <w:rsid w:val="000E0075"/>
    <w:rsid w:val="000E007F"/>
    <w:rsid w:val="000E00B1"/>
    <w:rsid w:val="000E00EA"/>
    <w:rsid w:val="000E0100"/>
    <w:rsid w:val="000E011F"/>
    <w:rsid w:val="000E013F"/>
    <w:rsid w:val="000E0172"/>
    <w:rsid w:val="000E0174"/>
    <w:rsid w:val="000E0177"/>
    <w:rsid w:val="000E017E"/>
    <w:rsid w:val="000E017F"/>
    <w:rsid w:val="000E01AA"/>
    <w:rsid w:val="000E0229"/>
    <w:rsid w:val="000E0238"/>
    <w:rsid w:val="000E0282"/>
    <w:rsid w:val="000E02AA"/>
    <w:rsid w:val="000E02C3"/>
    <w:rsid w:val="000E02D5"/>
    <w:rsid w:val="000E02D9"/>
    <w:rsid w:val="000E02F9"/>
    <w:rsid w:val="000E0310"/>
    <w:rsid w:val="000E0346"/>
    <w:rsid w:val="000E0363"/>
    <w:rsid w:val="000E0387"/>
    <w:rsid w:val="000E0394"/>
    <w:rsid w:val="000E03DC"/>
    <w:rsid w:val="000E044C"/>
    <w:rsid w:val="000E0458"/>
    <w:rsid w:val="000E0460"/>
    <w:rsid w:val="000E04A2"/>
    <w:rsid w:val="000E04A4"/>
    <w:rsid w:val="000E04B1"/>
    <w:rsid w:val="000E04C3"/>
    <w:rsid w:val="000E04E8"/>
    <w:rsid w:val="000E04F0"/>
    <w:rsid w:val="000E0503"/>
    <w:rsid w:val="000E0526"/>
    <w:rsid w:val="000E052A"/>
    <w:rsid w:val="000E0557"/>
    <w:rsid w:val="000E0593"/>
    <w:rsid w:val="000E059E"/>
    <w:rsid w:val="000E059F"/>
    <w:rsid w:val="000E05D9"/>
    <w:rsid w:val="000E05FA"/>
    <w:rsid w:val="000E0605"/>
    <w:rsid w:val="000E0620"/>
    <w:rsid w:val="000E067F"/>
    <w:rsid w:val="000E06A2"/>
    <w:rsid w:val="000E06B9"/>
    <w:rsid w:val="000E0780"/>
    <w:rsid w:val="000E078F"/>
    <w:rsid w:val="000E07AC"/>
    <w:rsid w:val="000E07B1"/>
    <w:rsid w:val="000E07CD"/>
    <w:rsid w:val="000E07FD"/>
    <w:rsid w:val="000E0802"/>
    <w:rsid w:val="000E080E"/>
    <w:rsid w:val="000E0813"/>
    <w:rsid w:val="000E0857"/>
    <w:rsid w:val="000E086C"/>
    <w:rsid w:val="000E088C"/>
    <w:rsid w:val="000E08A5"/>
    <w:rsid w:val="000E08A8"/>
    <w:rsid w:val="000E08AF"/>
    <w:rsid w:val="000E090A"/>
    <w:rsid w:val="000E094B"/>
    <w:rsid w:val="000E0989"/>
    <w:rsid w:val="000E0998"/>
    <w:rsid w:val="000E099A"/>
    <w:rsid w:val="000E099C"/>
    <w:rsid w:val="000E09A3"/>
    <w:rsid w:val="000E09CE"/>
    <w:rsid w:val="000E09F7"/>
    <w:rsid w:val="000E0A47"/>
    <w:rsid w:val="000E0A57"/>
    <w:rsid w:val="000E0A61"/>
    <w:rsid w:val="000E0A6C"/>
    <w:rsid w:val="000E0A70"/>
    <w:rsid w:val="000E0A83"/>
    <w:rsid w:val="000E0AAB"/>
    <w:rsid w:val="000E0AAD"/>
    <w:rsid w:val="000E0AE0"/>
    <w:rsid w:val="000E0B2A"/>
    <w:rsid w:val="000E0B5F"/>
    <w:rsid w:val="000E0BB6"/>
    <w:rsid w:val="000E0BC5"/>
    <w:rsid w:val="000E0BD1"/>
    <w:rsid w:val="000E0BF5"/>
    <w:rsid w:val="000E0C01"/>
    <w:rsid w:val="000E0C08"/>
    <w:rsid w:val="000E0C17"/>
    <w:rsid w:val="000E0C4D"/>
    <w:rsid w:val="000E0C83"/>
    <w:rsid w:val="000E0CBE"/>
    <w:rsid w:val="000E0CCB"/>
    <w:rsid w:val="000E0CD4"/>
    <w:rsid w:val="000E0D03"/>
    <w:rsid w:val="000E0D31"/>
    <w:rsid w:val="000E0D33"/>
    <w:rsid w:val="000E0D57"/>
    <w:rsid w:val="000E0D79"/>
    <w:rsid w:val="000E0DA2"/>
    <w:rsid w:val="000E0DD0"/>
    <w:rsid w:val="000E0DD3"/>
    <w:rsid w:val="000E0DE1"/>
    <w:rsid w:val="000E0DF4"/>
    <w:rsid w:val="000E0E35"/>
    <w:rsid w:val="000E0E51"/>
    <w:rsid w:val="000E0E99"/>
    <w:rsid w:val="000E0F5F"/>
    <w:rsid w:val="000E0F69"/>
    <w:rsid w:val="000E0F76"/>
    <w:rsid w:val="000E0FB9"/>
    <w:rsid w:val="000E0FC0"/>
    <w:rsid w:val="000E0FE4"/>
    <w:rsid w:val="000E1027"/>
    <w:rsid w:val="000E1030"/>
    <w:rsid w:val="000E106A"/>
    <w:rsid w:val="000E1077"/>
    <w:rsid w:val="000E1092"/>
    <w:rsid w:val="000E10A0"/>
    <w:rsid w:val="000E1133"/>
    <w:rsid w:val="000E1143"/>
    <w:rsid w:val="000E1145"/>
    <w:rsid w:val="000E1174"/>
    <w:rsid w:val="000E1175"/>
    <w:rsid w:val="000E11AA"/>
    <w:rsid w:val="000E11C5"/>
    <w:rsid w:val="000E11E0"/>
    <w:rsid w:val="000E11ED"/>
    <w:rsid w:val="000E123F"/>
    <w:rsid w:val="000E12DB"/>
    <w:rsid w:val="000E12E4"/>
    <w:rsid w:val="000E12F7"/>
    <w:rsid w:val="000E1319"/>
    <w:rsid w:val="000E132A"/>
    <w:rsid w:val="000E1334"/>
    <w:rsid w:val="000E133F"/>
    <w:rsid w:val="000E1346"/>
    <w:rsid w:val="000E1355"/>
    <w:rsid w:val="000E135B"/>
    <w:rsid w:val="000E1373"/>
    <w:rsid w:val="000E13A7"/>
    <w:rsid w:val="000E13F5"/>
    <w:rsid w:val="000E1408"/>
    <w:rsid w:val="000E145C"/>
    <w:rsid w:val="000E14BF"/>
    <w:rsid w:val="000E14C3"/>
    <w:rsid w:val="000E150F"/>
    <w:rsid w:val="000E1519"/>
    <w:rsid w:val="000E1567"/>
    <w:rsid w:val="000E1582"/>
    <w:rsid w:val="000E1587"/>
    <w:rsid w:val="000E15BA"/>
    <w:rsid w:val="000E15F2"/>
    <w:rsid w:val="000E15F3"/>
    <w:rsid w:val="000E164B"/>
    <w:rsid w:val="000E166A"/>
    <w:rsid w:val="000E16B0"/>
    <w:rsid w:val="000E16F7"/>
    <w:rsid w:val="000E1744"/>
    <w:rsid w:val="000E175C"/>
    <w:rsid w:val="000E17E1"/>
    <w:rsid w:val="000E17F0"/>
    <w:rsid w:val="000E1816"/>
    <w:rsid w:val="000E1826"/>
    <w:rsid w:val="000E1838"/>
    <w:rsid w:val="000E1895"/>
    <w:rsid w:val="000E18B0"/>
    <w:rsid w:val="000E18D7"/>
    <w:rsid w:val="000E1911"/>
    <w:rsid w:val="000E1934"/>
    <w:rsid w:val="000E1957"/>
    <w:rsid w:val="000E19BE"/>
    <w:rsid w:val="000E19C3"/>
    <w:rsid w:val="000E19F7"/>
    <w:rsid w:val="000E1A20"/>
    <w:rsid w:val="000E1A21"/>
    <w:rsid w:val="000E1A2E"/>
    <w:rsid w:val="000E1A8D"/>
    <w:rsid w:val="000E1B01"/>
    <w:rsid w:val="000E1BA9"/>
    <w:rsid w:val="000E1BC2"/>
    <w:rsid w:val="000E1BC5"/>
    <w:rsid w:val="000E1BC9"/>
    <w:rsid w:val="000E1BF1"/>
    <w:rsid w:val="000E1BF7"/>
    <w:rsid w:val="000E1C23"/>
    <w:rsid w:val="000E1C47"/>
    <w:rsid w:val="000E1C6C"/>
    <w:rsid w:val="000E1C72"/>
    <w:rsid w:val="000E1CC8"/>
    <w:rsid w:val="000E1CEF"/>
    <w:rsid w:val="000E1CFB"/>
    <w:rsid w:val="000E1D23"/>
    <w:rsid w:val="000E1D29"/>
    <w:rsid w:val="000E1D2B"/>
    <w:rsid w:val="000E1D33"/>
    <w:rsid w:val="000E1D45"/>
    <w:rsid w:val="000E1DC4"/>
    <w:rsid w:val="000E1E2D"/>
    <w:rsid w:val="000E1E8E"/>
    <w:rsid w:val="000E1EC3"/>
    <w:rsid w:val="000E1ECA"/>
    <w:rsid w:val="000E1F08"/>
    <w:rsid w:val="000E1F27"/>
    <w:rsid w:val="000E1F3F"/>
    <w:rsid w:val="000E1F44"/>
    <w:rsid w:val="000E1F53"/>
    <w:rsid w:val="000E1F59"/>
    <w:rsid w:val="000E1FC6"/>
    <w:rsid w:val="000E1FD3"/>
    <w:rsid w:val="000E1FD4"/>
    <w:rsid w:val="000E2007"/>
    <w:rsid w:val="000E2008"/>
    <w:rsid w:val="000E2034"/>
    <w:rsid w:val="000E2041"/>
    <w:rsid w:val="000E2058"/>
    <w:rsid w:val="000E2077"/>
    <w:rsid w:val="000E2079"/>
    <w:rsid w:val="000E207D"/>
    <w:rsid w:val="000E2082"/>
    <w:rsid w:val="000E208F"/>
    <w:rsid w:val="000E2099"/>
    <w:rsid w:val="000E20E6"/>
    <w:rsid w:val="000E20EB"/>
    <w:rsid w:val="000E212C"/>
    <w:rsid w:val="000E216D"/>
    <w:rsid w:val="000E2175"/>
    <w:rsid w:val="000E224E"/>
    <w:rsid w:val="000E227B"/>
    <w:rsid w:val="000E229B"/>
    <w:rsid w:val="000E22BD"/>
    <w:rsid w:val="000E22DF"/>
    <w:rsid w:val="000E22F4"/>
    <w:rsid w:val="000E22F9"/>
    <w:rsid w:val="000E230F"/>
    <w:rsid w:val="000E2315"/>
    <w:rsid w:val="000E2359"/>
    <w:rsid w:val="000E2361"/>
    <w:rsid w:val="000E2394"/>
    <w:rsid w:val="000E2398"/>
    <w:rsid w:val="000E23AF"/>
    <w:rsid w:val="000E23D9"/>
    <w:rsid w:val="000E2408"/>
    <w:rsid w:val="000E2426"/>
    <w:rsid w:val="000E2434"/>
    <w:rsid w:val="000E24AD"/>
    <w:rsid w:val="000E24DF"/>
    <w:rsid w:val="000E24EB"/>
    <w:rsid w:val="000E2588"/>
    <w:rsid w:val="000E2592"/>
    <w:rsid w:val="000E259E"/>
    <w:rsid w:val="000E25AA"/>
    <w:rsid w:val="000E25BD"/>
    <w:rsid w:val="000E25D3"/>
    <w:rsid w:val="000E25F2"/>
    <w:rsid w:val="000E260E"/>
    <w:rsid w:val="000E2619"/>
    <w:rsid w:val="000E2620"/>
    <w:rsid w:val="000E264B"/>
    <w:rsid w:val="000E264C"/>
    <w:rsid w:val="000E265C"/>
    <w:rsid w:val="000E266A"/>
    <w:rsid w:val="000E26A6"/>
    <w:rsid w:val="000E26B6"/>
    <w:rsid w:val="000E26C4"/>
    <w:rsid w:val="000E26EC"/>
    <w:rsid w:val="000E2709"/>
    <w:rsid w:val="000E2748"/>
    <w:rsid w:val="000E2760"/>
    <w:rsid w:val="000E277A"/>
    <w:rsid w:val="000E2796"/>
    <w:rsid w:val="000E27B0"/>
    <w:rsid w:val="000E27D0"/>
    <w:rsid w:val="000E27ED"/>
    <w:rsid w:val="000E27FD"/>
    <w:rsid w:val="000E2838"/>
    <w:rsid w:val="000E2862"/>
    <w:rsid w:val="000E286F"/>
    <w:rsid w:val="000E28B2"/>
    <w:rsid w:val="000E28C9"/>
    <w:rsid w:val="000E28CA"/>
    <w:rsid w:val="000E28D0"/>
    <w:rsid w:val="000E28D8"/>
    <w:rsid w:val="000E28FD"/>
    <w:rsid w:val="000E2932"/>
    <w:rsid w:val="000E295A"/>
    <w:rsid w:val="000E2993"/>
    <w:rsid w:val="000E29D3"/>
    <w:rsid w:val="000E2A09"/>
    <w:rsid w:val="000E2A78"/>
    <w:rsid w:val="000E2AC0"/>
    <w:rsid w:val="000E2AC3"/>
    <w:rsid w:val="000E2B09"/>
    <w:rsid w:val="000E2B5B"/>
    <w:rsid w:val="000E2B6A"/>
    <w:rsid w:val="000E2B7C"/>
    <w:rsid w:val="000E2B97"/>
    <w:rsid w:val="000E2B98"/>
    <w:rsid w:val="000E2BA2"/>
    <w:rsid w:val="000E2BA4"/>
    <w:rsid w:val="000E2BA8"/>
    <w:rsid w:val="000E2C16"/>
    <w:rsid w:val="000E2C54"/>
    <w:rsid w:val="000E2C9D"/>
    <w:rsid w:val="000E2CD3"/>
    <w:rsid w:val="000E2CE6"/>
    <w:rsid w:val="000E2DB4"/>
    <w:rsid w:val="000E2DF8"/>
    <w:rsid w:val="000E2E25"/>
    <w:rsid w:val="000E2E2B"/>
    <w:rsid w:val="000E2E3D"/>
    <w:rsid w:val="000E2E41"/>
    <w:rsid w:val="000E2E53"/>
    <w:rsid w:val="000E2E84"/>
    <w:rsid w:val="000E2EB3"/>
    <w:rsid w:val="000E2EF5"/>
    <w:rsid w:val="000E2F07"/>
    <w:rsid w:val="000E2F14"/>
    <w:rsid w:val="000E2F1A"/>
    <w:rsid w:val="000E2F22"/>
    <w:rsid w:val="000E2F2F"/>
    <w:rsid w:val="000E2F63"/>
    <w:rsid w:val="000E2F67"/>
    <w:rsid w:val="000E2F79"/>
    <w:rsid w:val="000E2F87"/>
    <w:rsid w:val="000E2FF3"/>
    <w:rsid w:val="000E3026"/>
    <w:rsid w:val="000E3067"/>
    <w:rsid w:val="000E308B"/>
    <w:rsid w:val="000E30AA"/>
    <w:rsid w:val="000E30DA"/>
    <w:rsid w:val="000E3130"/>
    <w:rsid w:val="000E3136"/>
    <w:rsid w:val="000E316A"/>
    <w:rsid w:val="000E3173"/>
    <w:rsid w:val="000E3177"/>
    <w:rsid w:val="000E317D"/>
    <w:rsid w:val="000E319B"/>
    <w:rsid w:val="000E31B4"/>
    <w:rsid w:val="000E31FF"/>
    <w:rsid w:val="000E324D"/>
    <w:rsid w:val="000E326E"/>
    <w:rsid w:val="000E32A1"/>
    <w:rsid w:val="000E32A7"/>
    <w:rsid w:val="000E32C1"/>
    <w:rsid w:val="000E32C3"/>
    <w:rsid w:val="000E32C8"/>
    <w:rsid w:val="000E32F4"/>
    <w:rsid w:val="000E3318"/>
    <w:rsid w:val="000E334D"/>
    <w:rsid w:val="000E3374"/>
    <w:rsid w:val="000E3387"/>
    <w:rsid w:val="000E33C1"/>
    <w:rsid w:val="000E33CA"/>
    <w:rsid w:val="000E33F9"/>
    <w:rsid w:val="000E3415"/>
    <w:rsid w:val="000E341B"/>
    <w:rsid w:val="000E343E"/>
    <w:rsid w:val="000E3472"/>
    <w:rsid w:val="000E347F"/>
    <w:rsid w:val="000E3485"/>
    <w:rsid w:val="000E348C"/>
    <w:rsid w:val="000E3502"/>
    <w:rsid w:val="000E3515"/>
    <w:rsid w:val="000E3552"/>
    <w:rsid w:val="000E357F"/>
    <w:rsid w:val="000E3595"/>
    <w:rsid w:val="000E3597"/>
    <w:rsid w:val="000E3598"/>
    <w:rsid w:val="000E35A0"/>
    <w:rsid w:val="000E35CA"/>
    <w:rsid w:val="000E35D4"/>
    <w:rsid w:val="000E3617"/>
    <w:rsid w:val="000E3624"/>
    <w:rsid w:val="000E3635"/>
    <w:rsid w:val="000E3638"/>
    <w:rsid w:val="000E365C"/>
    <w:rsid w:val="000E3667"/>
    <w:rsid w:val="000E366A"/>
    <w:rsid w:val="000E3692"/>
    <w:rsid w:val="000E36BF"/>
    <w:rsid w:val="000E36C8"/>
    <w:rsid w:val="000E36D1"/>
    <w:rsid w:val="000E36D4"/>
    <w:rsid w:val="000E36D9"/>
    <w:rsid w:val="000E3717"/>
    <w:rsid w:val="000E3772"/>
    <w:rsid w:val="000E3776"/>
    <w:rsid w:val="000E37A1"/>
    <w:rsid w:val="000E37A8"/>
    <w:rsid w:val="000E37BF"/>
    <w:rsid w:val="000E37ED"/>
    <w:rsid w:val="000E37FC"/>
    <w:rsid w:val="000E37FE"/>
    <w:rsid w:val="000E382A"/>
    <w:rsid w:val="000E384E"/>
    <w:rsid w:val="000E3883"/>
    <w:rsid w:val="000E38AE"/>
    <w:rsid w:val="000E38BE"/>
    <w:rsid w:val="000E38CD"/>
    <w:rsid w:val="000E38E5"/>
    <w:rsid w:val="000E3918"/>
    <w:rsid w:val="000E3919"/>
    <w:rsid w:val="000E392D"/>
    <w:rsid w:val="000E3944"/>
    <w:rsid w:val="000E3945"/>
    <w:rsid w:val="000E394A"/>
    <w:rsid w:val="000E399F"/>
    <w:rsid w:val="000E39DE"/>
    <w:rsid w:val="000E3A43"/>
    <w:rsid w:val="000E3A4B"/>
    <w:rsid w:val="000E3A80"/>
    <w:rsid w:val="000E3AAD"/>
    <w:rsid w:val="000E3AD1"/>
    <w:rsid w:val="000E3AD2"/>
    <w:rsid w:val="000E3AE7"/>
    <w:rsid w:val="000E3AF7"/>
    <w:rsid w:val="000E3B00"/>
    <w:rsid w:val="000E3B02"/>
    <w:rsid w:val="000E3B14"/>
    <w:rsid w:val="000E3B18"/>
    <w:rsid w:val="000E3B24"/>
    <w:rsid w:val="000E3B4F"/>
    <w:rsid w:val="000E3BFD"/>
    <w:rsid w:val="000E3C2A"/>
    <w:rsid w:val="000E3C50"/>
    <w:rsid w:val="000E3CC3"/>
    <w:rsid w:val="000E3CCA"/>
    <w:rsid w:val="000E3CD5"/>
    <w:rsid w:val="000E3CE2"/>
    <w:rsid w:val="000E3CE8"/>
    <w:rsid w:val="000E3D1D"/>
    <w:rsid w:val="000E3D51"/>
    <w:rsid w:val="000E3D54"/>
    <w:rsid w:val="000E3D55"/>
    <w:rsid w:val="000E3D88"/>
    <w:rsid w:val="000E3DB0"/>
    <w:rsid w:val="000E3DCF"/>
    <w:rsid w:val="000E3DDD"/>
    <w:rsid w:val="000E3DF2"/>
    <w:rsid w:val="000E3E09"/>
    <w:rsid w:val="000E3E1E"/>
    <w:rsid w:val="000E3E20"/>
    <w:rsid w:val="000E3E3D"/>
    <w:rsid w:val="000E3E53"/>
    <w:rsid w:val="000E3E6F"/>
    <w:rsid w:val="000E3EAA"/>
    <w:rsid w:val="000E3EAF"/>
    <w:rsid w:val="000E3EB4"/>
    <w:rsid w:val="000E3EE5"/>
    <w:rsid w:val="000E3FB4"/>
    <w:rsid w:val="000E3FC7"/>
    <w:rsid w:val="000E3FCB"/>
    <w:rsid w:val="000E3FED"/>
    <w:rsid w:val="000E4031"/>
    <w:rsid w:val="000E4059"/>
    <w:rsid w:val="000E4066"/>
    <w:rsid w:val="000E4087"/>
    <w:rsid w:val="000E4094"/>
    <w:rsid w:val="000E4096"/>
    <w:rsid w:val="000E40A1"/>
    <w:rsid w:val="000E40AB"/>
    <w:rsid w:val="000E410E"/>
    <w:rsid w:val="000E412E"/>
    <w:rsid w:val="000E412F"/>
    <w:rsid w:val="000E4143"/>
    <w:rsid w:val="000E415D"/>
    <w:rsid w:val="000E41A3"/>
    <w:rsid w:val="000E41A8"/>
    <w:rsid w:val="000E41C1"/>
    <w:rsid w:val="000E4277"/>
    <w:rsid w:val="000E42B9"/>
    <w:rsid w:val="000E42C9"/>
    <w:rsid w:val="000E42E8"/>
    <w:rsid w:val="000E42EC"/>
    <w:rsid w:val="000E433E"/>
    <w:rsid w:val="000E4343"/>
    <w:rsid w:val="000E4367"/>
    <w:rsid w:val="000E437E"/>
    <w:rsid w:val="000E43AD"/>
    <w:rsid w:val="000E43B3"/>
    <w:rsid w:val="000E43D6"/>
    <w:rsid w:val="000E43E3"/>
    <w:rsid w:val="000E43E7"/>
    <w:rsid w:val="000E43FC"/>
    <w:rsid w:val="000E4486"/>
    <w:rsid w:val="000E448A"/>
    <w:rsid w:val="000E44E2"/>
    <w:rsid w:val="000E4524"/>
    <w:rsid w:val="000E4529"/>
    <w:rsid w:val="000E452A"/>
    <w:rsid w:val="000E4532"/>
    <w:rsid w:val="000E4562"/>
    <w:rsid w:val="000E4569"/>
    <w:rsid w:val="000E45B2"/>
    <w:rsid w:val="000E45C6"/>
    <w:rsid w:val="000E45D9"/>
    <w:rsid w:val="000E45F9"/>
    <w:rsid w:val="000E45FB"/>
    <w:rsid w:val="000E4622"/>
    <w:rsid w:val="000E4623"/>
    <w:rsid w:val="000E4628"/>
    <w:rsid w:val="000E4645"/>
    <w:rsid w:val="000E465B"/>
    <w:rsid w:val="000E4665"/>
    <w:rsid w:val="000E4666"/>
    <w:rsid w:val="000E4670"/>
    <w:rsid w:val="000E469D"/>
    <w:rsid w:val="000E4714"/>
    <w:rsid w:val="000E4721"/>
    <w:rsid w:val="000E4773"/>
    <w:rsid w:val="000E4787"/>
    <w:rsid w:val="000E4788"/>
    <w:rsid w:val="000E47D8"/>
    <w:rsid w:val="000E47E9"/>
    <w:rsid w:val="000E481F"/>
    <w:rsid w:val="000E4832"/>
    <w:rsid w:val="000E4842"/>
    <w:rsid w:val="000E4852"/>
    <w:rsid w:val="000E4880"/>
    <w:rsid w:val="000E489D"/>
    <w:rsid w:val="000E48CB"/>
    <w:rsid w:val="000E48D5"/>
    <w:rsid w:val="000E48EE"/>
    <w:rsid w:val="000E48F0"/>
    <w:rsid w:val="000E493A"/>
    <w:rsid w:val="000E493B"/>
    <w:rsid w:val="000E4966"/>
    <w:rsid w:val="000E4972"/>
    <w:rsid w:val="000E4997"/>
    <w:rsid w:val="000E4998"/>
    <w:rsid w:val="000E4A06"/>
    <w:rsid w:val="000E4A22"/>
    <w:rsid w:val="000E4A3A"/>
    <w:rsid w:val="000E4A50"/>
    <w:rsid w:val="000E4A5B"/>
    <w:rsid w:val="000E4A66"/>
    <w:rsid w:val="000E4A76"/>
    <w:rsid w:val="000E4A86"/>
    <w:rsid w:val="000E4AFC"/>
    <w:rsid w:val="000E4B0F"/>
    <w:rsid w:val="000E4B90"/>
    <w:rsid w:val="000E4BB8"/>
    <w:rsid w:val="000E4BF6"/>
    <w:rsid w:val="000E4C62"/>
    <w:rsid w:val="000E4C76"/>
    <w:rsid w:val="000E4CB1"/>
    <w:rsid w:val="000E4D10"/>
    <w:rsid w:val="000E4D32"/>
    <w:rsid w:val="000E4D59"/>
    <w:rsid w:val="000E4D67"/>
    <w:rsid w:val="000E4D73"/>
    <w:rsid w:val="000E4DAC"/>
    <w:rsid w:val="000E4DDF"/>
    <w:rsid w:val="000E4DE6"/>
    <w:rsid w:val="000E4DF3"/>
    <w:rsid w:val="000E4DFA"/>
    <w:rsid w:val="000E4E3C"/>
    <w:rsid w:val="000E4E40"/>
    <w:rsid w:val="000E4E57"/>
    <w:rsid w:val="000E4E69"/>
    <w:rsid w:val="000E4EBD"/>
    <w:rsid w:val="000E4F56"/>
    <w:rsid w:val="000E4F87"/>
    <w:rsid w:val="000E4FDB"/>
    <w:rsid w:val="000E4FEE"/>
    <w:rsid w:val="000E4FF2"/>
    <w:rsid w:val="000E5005"/>
    <w:rsid w:val="000E5026"/>
    <w:rsid w:val="000E5028"/>
    <w:rsid w:val="000E502F"/>
    <w:rsid w:val="000E503D"/>
    <w:rsid w:val="000E5049"/>
    <w:rsid w:val="000E5057"/>
    <w:rsid w:val="000E505E"/>
    <w:rsid w:val="000E5060"/>
    <w:rsid w:val="000E5083"/>
    <w:rsid w:val="000E5101"/>
    <w:rsid w:val="000E512F"/>
    <w:rsid w:val="000E519F"/>
    <w:rsid w:val="000E51B8"/>
    <w:rsid w:val="000E51D7"/>
    <w:rsid w:val="000E51D9"/>
    <w:rsid w:val="000E528D"/>
    <w:rsid w:val="000E52D4"/>
    <w:rsid w:val="000E52F0"/>
    <w:rsid w:val="000E52F3"/>
    <w:rsid w:val="000E530A"/>
    <w:rsid w:val="000E5346"/>
    <w:rsid w:val="000E5353"/>
    <w:rsid w:val="000E5366"/>
    <w:rsid w:val="000E53CD"/>
    <w:rsid w:val="000E5464"/>
    <w:rsid w:val="000E546B"/>
    <w:rsid w:val="000E547A"/>
    <w:rsid w:val="000E549B"/>
    <w:rsid w:val="000E54A0"/>
    <w:rsid w:val="000E5506"/>
    <w:rsid w:val="000E5511"/>
    <w:rsid w:val="000E5514"/>
    <w:rsid w:val="000E5517"/>
    <w:rsid w:val="000E5537"/>
    <w:rsid w:val="000E5538"/>
    <w:rsid w:val="000E5556"/>
    <w:rsid w:val="000E5562"/>
    <w:rsid w:val="000E558A"/>
    <w:rsid w:val="000E559F"/>
    <w:rsid w:val="000E55A3"/>
    <w:rsid w:val="000E55B3"/>
    <w:rsid w:val="000E55CB"/>
    <w:rsid w:val="000E561E"/>
    <w:rsid w:val="000E5632"/>
    <w:rsid w:val="000E5633"/>
    <w:rsid w:val="000E564F"/>
    <w:rsid w:val="000E5678"/>
    <w:rsid w:val="000E5699"/>
    <w:rsid w:val="000E56A7"/>
    <w:rsid w:val="000E56AF"/>
    <w:rsid w:val="000E56B5"/>
    <w:rsid w:val="000E574B"/>
    <w:rsid w:val="000E575A"/>
    <w:rsid w:val="000E579C"/>
    <w:rsid w:val="000E57B8"/>
    <w:rsid w:val="000E57BB"/>
    <w:rsid w:val="000E57CF"/>
    <w:rsid w:val="000E57DE"/>
    <w:rsid w:val="000E57E7"/>
    <w:rsid w:val="000E580F"/>
    <w:rsid w:val="000E5826"/>
    <w:rsid w:val="000E584D"/>
    <w:rsid w:val="000E5852"/>
    <w:rsid w:val="000E58D4"/>
    <w:rsid w:val="000E58D9"/>
    <w:rsid w:val="000E58E1"/>
    <w:rsid w:val="000E58E4"/>
    <w:rsid w:val="000E594F"/>
    <w:rsid w:val="000E595B"/>
    <w:rsid w:val="000E5967"/>
    <w:rsid w:val="000E598D"/>
    <w:rsid w:val="000E5997"/>
    <w:rsid w:val="000E5998"/>
    <w:rsid w:val="000E59B3"/>
    <w:rsid w:val="000E59E6"/>
    <w:rsid w:val="000E59FC"/>
    <w:rsid w:val="000E59FE"/>
    <w:rsid w:val="000E5A11"/>
    <w:rsid w:val="000E5A15"/>
    <w:rsid w:val="000E5A17"/>
    <w:rsid w:val="000E5A3B"/>
    <w:rsid w:val="000E5A46"/>
    <w:rsid w:val="000E5A55"/>
    <w:rsid w:val="000E5A82"/>
    <w:rsid w:val="000E5A8A"/>
    <w:rsid w:val="000E5AC1"/>
    <w:rsid w:val="000E5AC4"/>
    <w:rsid w:val="000E5B02"/>
    <w:rsid w:val="000E5B3C"/>
    <w:rsid w:val="000E5B41"/>
    <w:rsid w:val="000E5B51"/>
    <w:rsid w:val="000E5B93"/>
    <w:rsid w:val="000E5BA8"/>
    <w:rsid w:val="000E5BA9"/>
    <w:rsid w:val="000E5BFE"/>
    <w:rsid w:val="000E5C2E"/>
    <w:rsid w:val="000E5C52"/>
    <w:rsid w:val="000E5C6F"/>
    <w:rsid w:val="000E5C76"/>
    <w:rsid w:val="000E5C77"/>
    <w:rsid w:val="000E5C90"/>
    <w:rsid w:val="000E5CA8"/>
    <w:rsid w:val="000E5CA9"/>
    <w:rsid w:val="000E5CC4"/>
    <w:rsid w:val="000E5CD1"/>
    <w:rsid w:val="000E5CFD"/>
    <w:rsid w:val="000E5D0C"/>
    <w:rsid w:val="000E5D6C"/>
    <w:rsid w:val="000E5D98"/>
    <w:rsid w:val="000E5DD8"/>
    <w:rsid w:val="000E5DF4"/>
    <w:rsid w:val="000E5E07"/>
    <w:rsid w:val="000E5E21"/>
    <w:rsid w:val="000E5E26"/>
    <w:rsid w:val="000E5E74"/>
    <w:rsid w:val="000E5F05"/>
    <w:rsid w:val="000E5F2E"/>
    <w:rsid w:val="000E5F42"/>
    <w:rsid w:val="000E5F59"/>
    <w:rsid w:val="000E5F9B"/>
    <w:rsid w:val="000E5F9E"/>
    <w:rsid w:val="000E5FA2"/>
    <w:rsid w:val="000E5FD3"/>
    <w:rsid w:val="000E5FDE"/>
    <w:rsid w:val="000E6009"/>
    <w:rsid w:val="000E600E"/>
    <w:rsid w:val="000E60A5"/>
    <w:rsid w:val="000E60E0"/>
    <w:rsid w:val="000E6105"/>
    <w:rsid w:val="000E6118"/>
    <w:rsid w:val="000E613F"/>
    <w:rsid w:val="000E615B"/>
    <w:rsid w:val="000E6180"/>
    <w:rsid w:val="000E61F6"/>
    <w:rsid w:val="000E6201"/>
    <w:rsid w:val="000E6213"/>
    <w:rsid w:val="000E6216"/>
    <w:rsid w:val="000E628F"/>
    <w:rsid w:val="000E6304"/>
    <w:rsid w:val="000E6306"/>
    <w:rsid w:val="000E630F"/>
    <w:rsid w:val="000E63C4"/>
    <w:rsid w:val="000E63D6"/>
    <w:rsid w:val="000E63F9"/>
    <w:rsid w:val="000E642C"/>
    <w:rsid w:val="000E642D"/>
    <w:rsid w:val="000E6439"/>
    <w:rsid w:val="000E6477"/>
    <w:rsid w:val="000E649D"/>
    <w:rsid w:val="000E64DE"/>
    <w:rsid w:val="000E64F8"/>
    <w:rsid w:val="000E653D"/>
    <w:rsid w:val="000E6593"/>
    <w:rsid w:val="000E6597"/>
    <w:rsid w:val="000E659B"/>
    <w:rsid w:val="000E65C6"/>
    <w:rsid w:val="000E65C8"/>
    <w:rsid w:val="000E6602"/>
    <w:rsid w:val="000E6624"/>
    <w:rsid w:val="000E664E"/>
    <w:rsid w:val="000E665F"/>
    <w:rsid w:val="000E6661"/>
    <w:rsid w:val="000E667B"/>
    <w:rsid w:val="000E668D"/>
    <w:rsid w:val="000E66E3"/>
    <w:rsid w:val="000E6700"/>
    <w:rsid w:val="000E670F"/>
    <w:rsid w:val="000E6715"/>
    <w:rsid w:val="000E671E"/>
    <w:rsid w:val="000E6742"/>
    <w:rsid w:val="000E6762"/>
    <w:rsid w:val="000E6780"/>
    <w:rsid w:val="000E679D"/>
    <w:rsid w:val="000E67BB"/>
    <w:rsid w:val="000E67C0"/>
    <w:rsid w:val="000E67CA"/>
    <w:rsid w:val="000E67D1"/>
    <w:rsid w:val="000E67D7"/>
    <w:rsid w:val="000E67FE"/>
    <w:rsid w:val="000E686D"/>
    <w:rsid w:val="000E68C7"/>
    <w:rsid w:val="000E6916"/>
    <w:rsid w:val="000E6950"/>
    <w:rsid w:val="000E695B"/>
    <w:rsid w:val="000E6A0B"/>
    <w:rsid w:val="000E6A1C"/>
    <w:rsid w:val="000E6A35"/>
    <w:rsid w:val="000E6A45"/>
    <w:rsid w:val="000E6A85"/>
    <w:rsid w:val="000E6AE5"/>
    <w:rsid w:val="000E6B2D"/>
    <w:rsid w:val="000E6B52"/>
    <w:rsid w:val="000E6B6A"/>
    <w:rsid w:val="000E6B9A"/>
    <w:rsid w:val="000E6BA1"/>
    <w:rsid w:val="000E6BA3"/>
    <w:rsid w:val="000E6BC1"/>
    <w:rsid w:val="000E6BC4"/>
    <w:rsid w:val="000E6C09"/>
    <w:rsid w:val="000E6C61"/>
    <w:rsid w:val="000E6C7F"/>
    <w:rsid w:val="000E6D1A"/>
    <w:rsid w:val="000E6D3B"/>
    <w:rsid w:val="000E6D71"/>
    <w:rsid w:val="000E6DB2"/>
    <w:rsid w:val="000E6DDB"/>
    <w:rsid w:val="000E6DE8"/>
    <w:rsid w:val="000E6E16"/>
    <w:rsid w:val="000E6E2F"/>
    <w:rsid w:val="000E6E4B"/>
    <w:rsid w:val="000E6E55"/>
    <w:rsid w:val="000E6E6F"/>
    <w:rsid w:val="000E6E7F"/>
    <w:rsid w:val="000E6E9F"/>
    <w:rsid w:val="000E6EA9"/>
    <w:rsid w:val="000E6EB7"/>
    <w:rsid w:val="000E6EC2"/>
    <w:rsid w:val="000E6EE7"/>
    <w:rsid w:val="000E6F37"/>
    <w:rsid w:val="000E6F4F"/>
    <w:rsid w:val="000E6F60"/>
    <w:rsid w:val="000E6F65"/>
    <w:rsid w:val="000E6FA1"/>
    <w:rsid w:val="000E6FD2"/>
    <w:rsid w:val="000E6FED"/>
    <w:rsid w:val="000E701A"/>
    <w:rsid w:val="000E701F"/>
    <w:rsid w:val="000E7021"/>
    <w:rsid w:val="000E7029"/>
    <w:rsid w:val="000E7084"/>
    <w:rsid w:val="000E70A9"/>
    <w:rsid w:val="000E70D6"/>
    <w:rsid w:val="000E7101"/>
    <w:rsid w:val="000E7127"/>
    <w:rsid w:val="000E716A"/>
    <w:rsid w:val="000E716B"/>
    <w:rsid w:val="000E7191"/>
    <w:rsid w:val="000E7194"/>
    <w:rsid w:val="000E71CC"/>
    <w:rsid w:val="000E7255"/>
    <w:rsid w:val="000E725B"/>
    <w:rsid w:val="000E7274"/>
    <w:rsid w:val="000E72A9"/>
    <w:rsid w:val="000E72C1"/>
    <w:rsid w:val="000E72CD"/>
    <w:rsid w:val="000E72E1"/>
    <w:rsid w:val="000E72F7"/>
    <w:rsid w:val="000E7330"/>
    <w:rsid w:val="000E7338"/>
    <w:rsid w:val="000E734D"/>
    <w:rsid w:val="000E7360"/>
    <w:rsid w:val="000E73C8"/>
    <w:rsid w:val="000E73FB"/>
    <w:rsid w:val="000E743B"/>
    <w:rsid w:val="000E7440"/>
    <w:rsid w:val="000E7445"/>
    <w:rsid w:val="000E7488"/>
    <w:rsid w:val="000E748C"/>
    <w:rsid w:val="000E7492"/>
    <w:rsid w:val="000E749E"/>
    <w:rsid w:val="000E74A7"/>
    <w:rsid w:val="000E74C6"/>
    <w:rsid w:val="000E74CE"/>
    <w:rsid w:val="000E74F0"/>
    <w:rsid w:val="000E74F3"/>
    <w:rsid w:val="000E751B"/>
    <w:rsid w:val="000E751E"/>
    <w:rsid w:val="000E755E"/>
    <w:rsid w:val="000E7582"/>
    <w:rsid w:val="000E75A3"/>
    <w:rsid w:val="000E75A5"/>
    <w:rsid w:val="000E75F6"/>
    <w:rsid w:val="000E7620"/>
    <w:rsid w:val="000E767D"/>
    <w:rsid w:val="000E76A4"/>
    <w:rsid w:val="000E76BE"/>
    <w:rsid w:val="000E773D"/>
    <w:rsid w:val="000E77B4"/>
    <w:rsid w:val="000E77DD"/>
    <w:rsid w:val="000E77F6"/>
    <w:rsid w:val="000E7844"/>
    <w:rsid w:val="000E7894"/>
    <w:rsid w:val="000E7904"/>
    <w:rsid w:val="000E794E"/>
    <w:rsid w:val="000E796E"/>
    <w:rsid w:val="000E798E"/>
    <w:rsid w:val="000E7997"/>
    <w:rsid w:val="000E79AF"/>
    <w:rsid w:val="000E79F9"/>
    <w:rsid w:val="000E7A1D"/>
    <w:rsid w:val="000E7A21"/>
    <w:rsid w:val="000E7A6F"/>
    <w:rsid w:val="000E7A70"/>
    <w:rsid w:val="000E7A99"/>
    <w:rsid w:val="000E7B04"/>
    <w:rsid w:val="000E7B10"/>
    <w:rsid w:val="000E7B1F"/>
    <w:rsid w:val="000E7B7C"/>
    <w:rsid w:val="000E7B81"/>
    <w:rsid w:val="000E7BA3"/>
    <w:rsid w:val="000E7BDA"/>
    <w:rsid w:val="000E7BDC"/>
    <w:rsid w:val="000E7BEB"/>
    <w:rsid w:val="000E7BEC"/>
    <w:rsid w:val="000E7BFD"/>
    <w:rsid w:val="000E7C06"/>
    <w:rsid w:val="000E7C20"/>
    <w:rsid w:val="000E7C29"/>
    <w:rsid w:val="000E7C3A"/>
    <w:rsid w:val="000E7C3C"/>
    <w:rsid w:val="000E7C46"/>
    <w:rsid w:val="000E7C85"/>
    <w:rsid w:val="000E7CCB"/>
    <w:rsid w:val="000E7CF2"/>
    <w:rsid w:val="000E7D12"/>
    <w:rsid w:val="000E7D2B"/>
    <w:rsid w:val="000E7D2F"/>
    <w:rsid w:val="000E7DDB"/>
    <w:rsid w:val="000E7DFC"/>
    <w:rsid w:val="000E7E0F"/>
    <w:rsid w:val="000E7E37"/>
    <w:rsid w:val="000E7E42"/>
    <w:rsid w:val="000E7E46"/>
    <w:rsid w:val="000E7E49"/>
    <w:rsid w:val="000E7E9B"/>
    <w:rsid w:val="000E7ECD"/>
    <w:rsid w:val="000E7EED"/>
    <w:rsid w:val="000E7EFE"/>
    <w:rsid w:val="000E7F01"/>
    <w:rsid w:val="000E7F8F"/>
    <w:rsid w:val="000E7F95"/>
    <w:rsid w:val="000E7F99"/>
    <w:rsid w:val="000E7FB7"/>
    <w:rsid w:val="000E7FBF"/>
    <w:rsid w:val="000E7FCA"/>
    <w:rsid w:val="000F0005"/>
    <w:rsid w:val="000F000D"/>
    <w:rsid w:val="000F0016"/>
    <w:rsid w:val="000F002F"/>
    <w:rsid w:val="000F003B"/>
    <w:rsid w:val="000F006E"/>
    <w:rsid w:val="000F0087"/>
    <w:rsid w:val="000F00A6"/>
    <w:rsid w:val="000F012B"/>
    <w:rsid w:val="000F016C"/>
    <w:rsid w:val="000F016E"/>
    <w:rsid w:val="000F0182"/>
    <w:rsid w:val="000F01A5"/>
    <w:rsid w:val="000F0212"/>
    <w:rsid w:val="000F0242"/>
    <w:rsid w:val="000F0272"/>
    <w:rsid w:val="000F0304"/>
    <w:rsid w:val="000F030A"/>
    <w:rsid w:val="000F030E"/>
    <w:rsid w:val="000F030F"/>
    <w:rsid w:val="000F031E"/>
    <w:rsid w:val="000F0349"/>
    <w:rsid w:val="000F034A"/>
    <w:rsid w:val="000F0352"/>
    <w:rsid w:val="000F03B9"/>
    <w:rsid w:val="000F03C4"/>
    <w:rsid w:val="000F0445"/>
    <w:rsid w:val="000F044A"/>
    <w:rsid w:val="000F0480"/>
    <w:rsid w:val="000F0532"/>
    <w:rsid w:val="000F0535"/>
    <w:rsid w:val="000F0581"/>
    <w:rsid w:val="000F0598"/>
    <w:rsid w:val="000F05D8"/>
    <w:rsid w:val="000F05FC"/>
    <w:rsid w:val="000F0633"/>
    <w:rsid w:val="000F0645"/>
    <w:rsid w:val="000F0679"/>
    <w:rsid w:val="000F06AC"/>
    <w:rsid w:val="000F06F2"/>
    <w:rsid w:val="000F072B"/>
    <w:rsid w:val="000F0755"/>
    <w:rsid w:val="000F079E"/>
    <w:rsid w:val="000F07B4"/>
    <w:rsid w:val="000F07F5"/>
    <w:rsid w:val="000F080F"/>
    <w:rsid w:val="000F0827"/>
    <w:rsid w:val="000F089C"/>
    <w:rsid w:val="000F0930"/>
    <w:rsid w:val="000F0946"/>
    <w:rsid w:val="000F09C6"/>
    <w:rsid w:val="000F09DF"/>
    <w:rsid w:val="000F0A22"/>
    <w:rsid w:val="000F0A32"/>
    <w:rsid w:val="000F0A51"/>
    <w:rsid w:val="000F0A65"/>
    <w:rsid w:val="000F0A98"/>
    <w:rsid w:val="000F0AC3"/>
    <w:rsid w:val="000F0AED"/>
    <w:rsid w:val="000F0B07"/>
    <w:rsid w:val="000F0B90"/>
    <w:rsid w:val="000F0B9D"/>
    <w:rsid w:val="000F0BC8"/>
    <w:rsid w:val="000F0C30"/>
    <w:rsid w:val="000F0C36"/>
    <w:rsid w:val="000F0C83"/>
    <w:rsid w:val="000F0C92"/>
    <w:rsid w:val="000F0CA2"/>
    <w:rsid w:val="000F0CE0"/>
    <w:rsid w:val="000F0CFC"/>
    <w:rsid w:val="000F0CFD"/>
    <w:rsid w:val="000F0D2F"/>
    <w:rsid w:val="000F0D65"/>
    <w:rsid w:val="000F0D71"/>
    <w:rsid w:val="000F0D86"/>
    <w:rsid w:val="000F0D94"/>
    <w:rsid w:val="000F0DD3"/>
    <w:rsid w:val="000F0DD5"/>
    <w:rsid w:val="000F0DEE"/>
    <w:rsid w:val="000F0DF2"/>
    <w:rsid w:val="000F0E0C"/>
    <w:rsid w:val="000F0E0D"/>
    <w:rsid w:val="000F0E2F"/>
    <w:rsid w:val="000F0E3A"/>
    <w:rsid w:val="000F0E41"/>
    <w:rsid w:val="000F0E54"/>
    <w:rsid w:val="000F0E6F"/>
    <w:rsid w:val="000F0E7B"/>
    <w:rsid w:val="000F0E95"/>
    <w:rsid w:val="000F0F75"/>
    <w:rsid w:val="000F0FCE"/>
    <w:rsid w:val="000F1046"/>
    <w:rsid w:val="000F106F"/>
    <w:rsid w:val="000F1090"/>
    <w:rsid w:val="000F10C2"/>
    <w:rsid w:val="000F10C9"/>
    <w:rsid w:val="000F10D1"/>
    <w:rsid w:val="000F10EB"/>
    <w:rsid w:val="000F1153"/>
    <w:rsid w:val="000F1191"/>
    <w:rsid w:val="000F11AF"/>
    <w:rsid w:val="000F11EA"/>
    <w:rsid w:val="000F1207"/>
    <w:rsid w:val="000F120E"/>
    <w:rsid w:val="000F1232"/>
    <w:rsid w:val="000F125C"/>
    <w:rsid w:val="000F12D9"/>
    <w:rsid w:val="000F12E0"/>
    <w:rsid w:val="000F12FB"/>
    <w:rsid w:val="000F1302"/>
    <w:rsid w:val="000F1314"/>
    <w:rsid w:val="000F131C"/>
    <w:rsid w:val="000F13AB"/>
    <w:rsid w:val="000F13EF"/>
    <w:rsid w:val="000F1413"/>
    <w:rsid w:val="000F1424"/>
    <w:rsid w:val="000F142E"/>
    <w:rsid w:val="000F1440"/>
    <w:rsid w:val="000F1456"/>
    <w:rsid w:val="000F148A"/>
    <w:rsid w:val="000F1492"/>
    <w:rsid w:val="000F1494"/>
    <w:rsid w:val="000F149B"/>
    <w:rsid w:val="000F14B6"/>
    <w:rsid w:val="000F14E7"/>
    <w:rsid w:val="000F1507"/>
    <w:rsid w:val="000F1511"/>
    <w:rsid w:val="000F151E"/>
    <w:rsid w:val="000F1538"/>
    <w:rsid w:val="000F1541"/>
    <w:rsid w:val="000F1553"/>
    <w:rsid w:val="000F1556"/>
    <w:rsid w:val="000F1561"/>
    <w:rsid w:val="000F15A4"/>
    <w:rsid w:val="000F15A8"/>
    <w:rsid w:val="000F15BF"/>
    <w:rsid w:val="000F160D"/>
    <w:rsid w:val="000F1621"/>
    <w:rsid w:val="000F163C"/>
    <w:rsid w:val="000F1642"/>
    <w:rsid w:val="000F1648"/>
    <w:rsid w:val="000F1659"/>
    <w:rsid w:val="000F1671"/>
    <w:rsid w:val="000F16B8"/>
    <w:rsid w:val="000F1714"/>
    <w:rsid w:val="000F1721"/>
    <w:rsid w:val="000F1728"/>
    <w:rsid w:val="000F1761"/>
    <w:rsid w:val="000F17A0"/>
    <w:rsid w:val="000F182C"/>
    <w:rsid w:val="000F1835"/>
    <w:rsid w:val="000F18E3"/>
    <w:rsid w:val="000F190E"/>
    <w:rsid w:val="000F1923"/>
    <w:rsid w:val="000F1927"/>
    <w:rsid w:val="000F193B"/>
    <w:rsid w:val="000F193F"/>
    <w:rsid w:val="000F1953"/>
    <w:rsid w:val="000F19B2"/>
    <w:rsid w:val="000F1A13"/>
    <w:rsid w:val="000F1A35"/>
    <w:rsid w:val="000F1A67"/>
    <w:rsid w:val="000F1A77"/>
    <w:rsid w:val="000F1AA3"/>
    <w:rsid w:val="000F1AA5"/>
    <w:rsid w:val="000F1B57"/>
    <w:rsid w:val="000F1B74"/>
    <w:rsid w:val="000F1B94"/>
    <w:rsid w:val="000F1BCC"/>
    <w:rsid w:val="000F1C06"/>
    <w:rsid w:val="000F1C0F"/>
    <w:rsid w:val="000F1C3D"/>
    <w:rsid w:val="000F1CA5"/>
    <w:rsid w:val="000F1CA8"/>
    <w:rsid w:val="000F1D10"/>
    <w:rsid w:val="000F1D12"/>
    <w:rsid w:val="000F1D1C"/>
    <w:rsid w:val="000F1D41"/>
    <w:rsid w:val="000F1D63"/>
    <w:rsid w:val="000F1D76"/>
    <w:rsid w:val="000F1D90"/>
    <w:rsid w:val="000F1D92"/>
    <w:rsid w:val="000F1E20"/>
    <w:rsid w:val="000F1E25"/>
    <w:rsid w:val="000F1E6B"/>
    <w:rsid w:val="000F1E82"/>
    <w:rsid w:val="000F1E95"/>
    <w:rsid w:val="000F1EA5"/>
    <w:rsid w:val="000F1EBF"/>
    <w:rsid w:val="000F1F12"/>
    <w:rsid w:val="000F1F55"/>
    <w:rsid w:val="000F1F57"/>
    <w:rsid w:val="000F1F91"/>
    <w:rsid w:val="000F1F9A"/>
    <w:rsid w:val="000F1FDE"/>
    <w:rsid w:val="000F1FE0"/>
    <w:rsid w:val="000F2005"/>
    <w:rsid w:val="000F2018"/>
    <w:rsid w:val="000F201B"/>
    <w:rsid w:val="000F2034"/>
    <w:rsid w:val="000F2079"/>
    <w:rsid w:val="000F208F"/>
    <w:rsid w:val="000F20A3"/>
    <w:rsid w:val="000F20F7"/>
    <w:rsid w:val="000F217F"/>
    <w:rsid w:val="000F21A2"/>
    <w:rsid w:val="000F21DD"/>
    <w:rsid w:val="000F222F"/>
    <w:rsid w:val="000F2248"/>
    <w:rsid w:val="000F22BA"/>
    <w:rsid w:val="000F22C6"/>
    <w:rsid w:val="000F2311"/>
    <w:rsid w:val="000F2339"/>
    <w:rsid w:val="000F2343"/>
    <w:rsid w:val="000F234E"/>
    <w:rsid w:val="000F2381"/>
    <w:rsid w:val="000F23F2"/>
    <w:rsid w:val="000F2400"/>
    <w:rsid w:val="000F2404"/>
    <w:rsid w:val="000F2413"/>
    <w:rsid w:val="000F2446"/>
    <w:rsid w:val="000F248B"/>
    <w:rsid w:val="000F24D4"/>
    <w:rsid w:val="000F24D9"/>
    <w:rsid w:val="000F251A"/>
    <w:rsid w:val="000F2590"/>
    <w:rsid w:val="000F25A9"/>
    <w:rsid w:val="000F25C3"/>
    <w:rsid w:val="000F2602"/>
    <w:rsid w:val="000F262D"/>
    <w:rsid w:val="000F2698"/>
    <w:rsid w:val="000F26D6"/>
    <w:rsid w:val="000F273D"/>
    <w:rsid w:val="000F2743"/>
    <w:rsid w:val="000F276E"/>
    <w:rsid w:val="000F2787"/>
    <w:rsid w:val="000F2791"/>
    <w:rsid w:val="000F27E0"/>
    <w:rsid w:val="000F27F2"/>
    <w:rsid w:val="000F2800"/>
    <w:rsid w:val="000F2807"/>
    <w:rsid w:val="000F2882"/>
    <w:rsid w:val="000F28B0"/>
    <w:rsid w:val="000F28C2"/>
    <w:rsid w:val="000F28F9"/>
    <w:rsid w:val="000F28FA"/>
    <w:rsid w:val="000F28FF"/>
    <w:rsid w:val="000F2916"/>
    <w:rsid w:val="000F291C"/>
    <w:rsid w:val="000F2935"/>
    <w:rsid w:val="000F2980"/>
    <w:rsid w:val="000F29CD"/>
    <w:rsid w:val="000F29E1"/>
    <w:rsid w:val="000F2A04"/>
    <w:rsid w:val="000F2A3F"/>
    <w:rsid w:val="000F2A5D"/>
    <w:rsid w:val="000F2A7D"/>
    <w:rsid w:val="000F2B3A"/>
    <w:rsid w:val="000F2B89"/>
    <w:rsid w:val="000F2BC7"/>
    <w:rsid w:val="000F2C22"/>
    <w:rsid w:val="000F2C89"/>
    <w:rsid w:val="000F2CAC"/>
    <w:rsid w:val="000F2CEE"/>
    <w:rsid w:val="000F2D3C"/>
    <w:rsid w:val="000F2D4E"/>
    <w:rsid w:val="000F2DC7"/>
    <w:rsid w:val="000F2DDF"/>
    <w:rsid w:val="000F2DE8"/>
    <w:rsid w:val="000F2E01"/>
    <w:rsid w:val="000F2E08"/>
    <w:rsid w:val="000F2E62"/>
    <w:rsid w:val="000F2E73"/>
    <w:rsid w:val="000F2E80"/>
    <w:rsid w:val="000F2EB0"/>
    <w:rsid w:val="000F2EE8"/>
    <w:rsid w:val="000F2EFE"/>
    <w:rsid w:val="000F2F06"/>
    <w:rsid w:val="000F2F28"/>
    <w:rsid w:val="000F2F44"/>
    <w:rsid w:val="000F2F66"/>
    <w:rsid w:val="000F2F72"/>
    <w:rsid w:val="000F2F75"/>
    <w:rsid w:val="000F2FA5"/>
    <w:rsid w:val="000F2FB3"/>
    <w:rsid w:val="000F2FCE"/>
    <w:rsid w:val="000F2FFD"/>
    <w:rsid w:val="000F300C"/>
    <w:rsid w:val="000F3077"/>
    <w:rsid w:val="000F309B"/>
    <w:rsid w:val="000F30C8"/>
    <w:rsid w:val="000F314F"/>
    <w:rsid w:val="000F316F"/>
    <w:rsid w:val="000F3175"/>
    <w:rsid w:val="000F3181"/>
    <w:rsid w:val="000F3199"/>
    <w:rsid w:val="000F31CD"/>
    <w:rsid w:val="000F3204"/>
    <w:rsid w:val="000F320F"/>
    <w:rsid w:val="000F3226"/>
    <w:rsid w:val="000F3231"/>
    <w:rsid w:val="000F3245"/>
    <w:rsid w:val="000F324F"/>
    <w:rsid w:val="000F328D"/>
    <w:rsid w:val="000F3294"/>
    <w:rsid w:val="000F32B8"/>
    <w:rsid w:val="000F32E8"/>
    <w:rsid w:val="000F32EA"/>
    <w:rsid w:val="000F32F2"/>
    <w:rsid w:val="000F32F4"/>
    <w:rsid w:val="000F3318"/>
    <w:rsid w:val="000F3349"/>
    <w:rsid w:val="000F3374"/>
    <w:rsid w:val="000F33AB"/>
    <w:rsid w:val="000F33CE"/>
    <w:rsid w:val="000F3401"/>
    <w:rsid w:val="000F3407"/>
    <w:rsid w:val="000F3443"/>
    <w:rsid w:val="000F345F"/>
    <w:rsid w:val="000F3467"/>
    <w:rsid w:val="000F3469"/>
    <w:rsid w:val="000F347B"/>
    <w:rsid w:val="000F3480"/>
    <w:rsid w:val="000F3490"/>
    <w:rsid w:val="000F34BD"/>
    <w:rsid w:val="000F34D1"/>
    <w:rsid w:val="000F3521"/>
    <w:rsid w:val="000F353D"/>
    <w:rsid w:val="000F3549"/>
    <w:rsid w:val="000F3567"/>
    <w:rsid w:val="000F356C"/>
    <w:rsid w:val="000F356E"/>
    <w:rsid w:val="000F3570"/>
    <w:rsid w:val="000F357B"/>
    <w:rsid w:val="000F35BB"/>
    <w:rsid w:val="000F3664"/>
    <w:rsid w:val="000F366C"/>
    <w:rsid w:val="000F3697"/>
    <w:rsid w:val="000F369B"/>
    <w:rsid w:val="000F36A7"/>
    <w:rsid w:val="000F36B6"/>
    <w:rsid w:val="000F36C3"/>
    <w:rsid w:val="000F36C5"/>
    <w:rsid w:val="000F36DA"/>
    <w:rsid w:val="000F370A"/>
    <w:rsid w:val="000F374C"/>
    <w:rsid w:val="000F3750"/>
    <w:rsid w:val="000F37DB"/>
    <w:rsid w:val="000F37E2"/>
    <w:rsid w:val="000F37EB"/>
    <w:rsid w:val="000F3804"/>
    <w:rsid w:val="000F383C"/>
    <w:rsid w:val="000F3862"/>
    <w:rsid w:val="000F387B"/>
    <w:rsid w:val="000F388A"/>
    <w:rsid w:val="000F388E"/>
    <w:rsid w:val="000F38CA"/>
    <w:rsid w:val="000F3911"/>
    <w:rsid w:val="000F3916"/>
    <w:rsid w:val="000F392F"/>
    <w:rsid w:val="000F3933"/>
    <w:rsid w:val="000F3944"/>
    <w:rsid w:val="000F3954"/>
    <w:rsid w:val="000F39B2"/>
    <w:rsid w:val="000F39C9"/>
    <w:rsid w:val="000F39DA"/>
    <w:rsid w:val="000F3A0F"/>
    <w:rsid w:val="000F3A15"/>
    <w:rsid w:val="000F3A3A"/>
    <w:rsid w:val="000F3A69"/>
    <w:rsid w:val="000F3A79"/>
    <w:rsid w:val="000F3ADC"/>
    <w:rsid w:val="000F3AE4"/>
    <w:rsid w:val="000F3B27"/>
    <w:rsid w:val="000F3B2F"/>
    <w:rsid w:val="000F3B49"/>
    <w:rsid w:val="000F3B80"/>
    <w:rsid w:val="000F3BAC"/>
    <w:rsid w:val="000F3BD3"/>
    <w:rsid w:val="000F3C04"/>
    <w:rsid w:val="000F3C4C"/>
    <w:rsid w:val="000F3C63"/>
    <w:rsid w:val="000F3C7D"/>
    <w:rsid w:val="000F3C95"/>
    <w:rsid w:val="000F3CA6"/>
    <w:rsid w:val="000F3CBC"/>
    <w:rsid w:val="000F3CD3"/>
    <w:rsid w:val="000F3CFB"/>
    <w:rsid w:val="000F3CFC"/>
    <w:rsid w:val="000F3D12"/>
    <w:rsid w:val="000F3D5D"/>
    <w:rsid w:val="000F3D9C"/>
    <w:rsid w:val="000F3DB6"/>
    <w:rsid w:val="000F3DD7"/>
    <w:rsid w:val="000F3E28"/>
    <w:rsid w:val="000F3E35"/>
    <w:rsid w:val="000F3F27"/>
    <w:rsid w:val="000F3F28"/>
    <w:rsid w:val="000F3F4C"/>
    <w:rsid w:val="000F3F5F"/>
    <w:rsid w:val="000F3FC1"/>
    <w:rsid w:val="000F3FD0"/>
    <w:rsid w:val="000F3FFA"/>
    <w:rsid w:val="000F3FFB"/>
    <w:rsid w:val="000F4024"/>
    <w:rsid w:val="000F402A"/>
    <w:rsid w:val="000F403E"/>
    <w:rsid w:val="000F407B"/>
    <w:rsid w:val="000F40B1"/>
    <w:rsid w:val="000F40B5"/>
    <w:rsid w:val="000F40BC"/>
    <w:rsid w:val="000F40BD"/>
    <w:rsid w:val="000F40D0"/>
    <w:rsid w:val="000F40F2"/>
    <w:rsid w:val="000F4139"/>
    <w:rsid w:val="000F413E"/>
    <w:rsid w:val="000F419E"/>
    <w:rsid w:val="000F41A6"/>
    <w:rsid w:val="000F41D6"/>
    <w:rsid w:val="000F4239"/>
    <w:rsid w:val="000F4290"/>
    <w:rsid w:val="000F42B4"/>
    <w:rsid w:val="000F42B7"/>
    <w:rsid w:val="000F42D7"/>
    <w:rsid w:val="000F42E9"/>
    <w:rsid w:val="000F432B"/>
    <w:rsid w:val="000F438A"/>
    <w:rsid w:val="000F438B"/>
    <w:rsid w:val="000F4421"/>
    <w:rsid w:val="000F4434"/>
    <w:rsid w:val="000F4499"/>
    <w:rsid w:val="000F44C6"/>
    <w:rsid w:val="000F44E7"/>
    <w:rsid w:val="000F44EA"/>
    <w:rsid w:val="000F45E8"/>
    <w:rsid w:val="000F4609"/>
    <w:rsid w:val="000F4626"/>
    <w:rsid w:val="000F463A"/>
    <w:rsid w:val="000F4642"/>
    <w:rsid w:val="000F467A"/>
    <w:rsid w:val="000F4690"/>
    <w:rsid w:val="000F46AE"/>
    <w:rsid w:val="000F46CF"/>
    <w:rsid w:val="000F4733"/>
    <w:rsid w:val="000F4737"/>
    <w:rsid w:val="000F4741"/>
    <w:rsid w:val="000F4753"/>
    <w:rsid w:val="000F4755"/>
    <w:rsid w:val="000F47B2"/>
    <w:rsid w:val="000F47D0"/>
    <w:rsid w:val="000F47ED"/>
    <w:rsid w:val="000F483A"/>
    <w:rsid w:val="000F483E"/>
    <w:rsid w:val="000F485F"/>
    <w:rsid w:val="000F4871"/>
    <w:rsid w:val="000F487B"/>
    <w:rsid w:val="000F4895"/>
    <w:rsid w:val="000F4915"/>
    <w:rsid w:val="000F4983"/>
    <w:rsid w:val="000F4986"/>
    <w:rsid w:val="000F49A1"/>
    <w:rsid w:val="000F49BB"/>
    <w:rsid w:val="000F49CB"/>
    <w:rsid w:val="000F49F0"/>
    <w:rsid w:val="000F4A17"/>
    <w:rsid w:val="000F4A3A"/>
    <w:rsid w:val="000F4A80"/>
    <w:rsid w:val="000F4A81"/>
    <w:rsid w:val="000F4A94"/>
    <w:rsid w:val="000F4AC5"/>
    <w:rsid w:val="000F4AC9"/>
    <w:rsid w:val="000F4ACB"/>
    <w:rsid w:val="000F4B55"/>
    <w:rsid w:val="000F4B5E"/>
    <w:rsid w:val="000F4B6F"/>
    <w:rsid w:val="000F4B73"/>
    <w:rsid w:val="000F4B98"/>
    <w:rsid w:val="000F4BBB"/>
    <w:rsid w:val="000F4BD2"/>
    <w:rsid w:val="000F4C00"/>
    <w:rsid w:val="000F4C12"/>
    <w:rsid w:val="000F4CAC"/>
    <w:rsid w:val="000F4CDE"/>
    <w:rsid w:val="000F4CE1"/>
    <w:rsid w:val="000F4D1A"/>
    <w:rsid w:val="000F4D48"/>
    <w:rsid w:val="000F4D6C"/>
    <w:rsid w:val="000F4D91"/>
    <w:rsid w:val="000F4DF2"/>
    <w:rsid w:val="000F4E15"/>
    <w:rsid w:val="000F4E1F"/>
    <w:rsid w:val="000F4E67"/>
    <w:rsid w:val="000F4EB0"/>
    <w:rsid w:val="000F4F20"/>
    <w:rsid w:val="000F4F42"/>
    <w:rsid w:val="000F4F56"/>
    <w:rsid w:val="000F4FA5"/>
    <w:rsid w:val="000F4FAA"/>
    <w:rsid w:val="000F5043"/>
    <w:rsid w:val="000F506B"/>
    <w:rsid w:val="000F5082"/>
    <w:rsid w:val="000F5089"/>
    <w:rsid w:val="000F508B"/>
    <w:rsid w:val="000F5090"/>
    <w:rsid w:val="000F510F"/>
    <w:rsid w:val="000F512C"/>
    <w:rsid w:val="000F5138"/>
    <w:rsid w:val="000F5140"/>
    <w:rsid w:val="000F514E"/>
    <w:rsid w:val="000F5151"/>
    <w:rsid w:val="000F515B"/>
    <w:rsid w:val="000F5177"/>
    <w:rsid w:val="000F51EA"/>
    <w:rsid w:val="000F51F6"/>
    <w:rsid w:val="000F5224"/>
    <w:rsid w:val="000F5233"/>
    <w:rsid w:val="000F523E"/>
    <w:rsid w:val="000F525F"/>
    <w:rsid w:val="000F5275"/>
    <w:rsid w:val="000F5280"/>
    <w:rsid w:val="000F5282"/>
    <w:rsid w:val="000F52C2"/>
    <w:rsid w:val="000F52D5"/>
    <w:rsid w:val="000F52E9"/>
    <w:rsid w:val="000F52FA"/>
    <w:rsid w:val="000F52FD"/>
    <w:rsid w:val="000F5335"/>
    <w:rsid w:val="000F5386"/>
    <w:rsid w:val="000F53A8"/>
    <w:rsid w:val="000F53BA"/>
    <w:rsid w:val="000F53BE"/>
    <w:rsid w:val="000F5409"/>
    <w:rsid w:val="000F5439"/>
    <w:rsid w:val="000F544C"/>
    <w:rsid w:val="000F548E"/>
    <w:rsid w:val="000F54A8"/>
    <w:rsid w:val="000F54FC"/>
    <w:rsid w:val="000F5565"/>
    <w:rsid w:val="000F557A"/>
    <w:rsid w:val="000F55C1"/>
    <w:rsid w:val="000F55CF"/>
    <w:rsid w:val="000F55D5"/>
    <w:rsid w:val="000F55D9"/>
    <w:rsid w:val="000F55DF"/>
    <w:rsid w:val="000F560E"/>
    <w:rsid w:val="000F5620"/>
    <w:rsid w:val="000F56A0"/>
    <w:rsid w:val="000F56BE"/>
    <w:rsid w:val="000F56C2"/>
    <w:rsid w:val="000F56CD"/>
    <w:rsid w:val="000F5720"/>
    <w:rsid w:val="000F57B1"/>
    <w:rsid w:val="000F57CD"/>
    <w:rsid w:val="000F57D5"/>
    <w:rsid w:val="000F57DD"/>
    <w:rsid w:val="000F57E3"/>
    <w:rsid w:val="000F57F8"/>
    <w:rsid w:val="000F5840"/>
    <w:rsid w:val="000F58CA"/>
    <w:rsid w:val="000F58F7"/>
    <w:rsid w:val="000F594C"/>
    <w:rsid w:val="000F596F"/>
    <w:rsid w:val="000F5A16"/>
    <w:rsid w:val="000F5A3B"/>
    <w:rsid w:val="000F5A66"/>
    <w:rsid w:val="000F5A79"/>
    <w:rsid w:val="000F5A8B"/>
    <w:rsid w:val="000F5A8C"/>
    <w:rsid w:val="000F5ADB"/>
    <w:rsid w:val="000F5B13"/>
    <w:rsid w:val="000F5B53"/>
    <w:rsid w:val="000F5B5C"/>
    <w:rsid w:val="000F5B67"/>
    <w:rsid w:val="000F5BA7"/>
    <w:rsid w:val="000F5BED"/>
    <w:rsid w:val="000F5C06"/>
    <w:rsid w:val="000F5C0E"/>
    <w:rsid w:val="000F5C15"/>
    <w:rsid w:val="000F5C4E"/>
    <w:rsid w:val="000F5C62"/>
    <w:rsid w:val="000F5C65"/>
    <w:rsid w:val="000F5C67"/>
    <w:rsid w:val="000F5C8C"/>
    <w:rsid w:val="000F5C8F"/>
    <w:rsid w:val="000F5C97"/>
    <w:rsid w:val="000F5CB5"/>
    <w:rsid w:val="000F5CD6"/>
    <w:rsid w:val="000F5CE2"/>
    <w:rsid w:val="000F5D04"/>
    <w:rsid w:val="000F5D26"/>
    <w:rsid w:val="000F5D32"/>
    <w:rsid w:val="000F5D39"/>
    <w:rsid w:val="000F5D3B"/>
    <w:rsid w:val="000F5D70"/>
    <w:rsid w:val="000F5D89"/>
    <w:rsid w:val="000F5DA0"/>
    <w:rsid w:val="000F5DAA"/>
    <w:rsid w:val="000F5DD6"/>
    <w:rsid w:val="000F5DF0"/>
    <w:rsid w:val="000F5E2C"/>
    <w:rsid w:val="000F5EAE"/>
    <w:rsid w:val="000F5EBC"/>
    <w:rsid w:val="000F5EEF"/>
    <w:rsid w:val="000F5F02"/>
    <w:rsid w:val="000F5F1E"/>
    <w:rsid w:val="000F5F27"/>
    <w:rsid w:val="000F5F38"/>
    <w:rsid w:val="000F5F7A"/>
    <w:rsid w:val="000F5FC4"/>
    <w:rsid w:val="000F5FD1"/>
    <w:rsid w:val="000F5FE4"/>
    <w:rsid w:val="000F601E"/>
    <w:rsid w:val="000F601F"/>
    <w:rsid w:val="000F6072"/>
    <w:rsid w:val="000F60C4"/>
    <w:rsid w:val="000F60EF"/>
    <w:rsid w:val="000F60F2"/>
    <w:rsid w:val="000F60FC"/>
    <w:rsid w:val="000F610C"/>
    <w:rsid w:val="000F6127"/>
    <w:rsid w:val="000F614C"/>
    <w:rsid w:val="000F614D"/>
    <w:rsid w:val="000F6171"/>
    <w:rsid w:val="000F61BA"/>
    <w:rsid w:val="000F61EA"/>
    <w:rsid w:val="000F6222"/>
    <w:rsid w:val="000F624C"/>
    <w:rsid w:val="000F6261"/>
    <w:rsid w:val="000F6278"/>
    <w:rsid w:val="000F6281"/>
    <w:rsid w:val="000F6296"/>
    <w:rsid w:val="000F62A0"/>
    <w:rsid w:val="000F62A7"/>
    <w:rsid w:val="000F62CB"/>
    <w:rsid w:val="000F6321"/>
    <w:rsid w:val="000F6349"/>
    <w:rsid w:val="000F6356"/>
    <w:rsid w:val="000F63DB"/>
    <w:rsid w:val="000F640A"/>
    <w:rsid w:val="000F6432"/>
    <w:rsid w:val="000F6434"/>
    <w:rsid w:val="000F6442"/>
    <w:rsid w:val="000F644A"/>
    <w:rsid w:val="000F647F"/>
    <w:rsid w:val="000F6482"/>
    <w:rsid w:val="000F6488"/>
    <w:rsid w:val="000F648B"/>
    <w:rsid w:val="000F648C"/>
    <w:rsid w:val="000F6496"/>
    <w:rsid w:val="000F64B1"/>
    <w:rsid w:val="000F64BE"/>
    <w:rsid w:val="000F64C9"/>
    <w:rsid w:val="000F64D9"/>
    <w:rsid w:val="000F650B"/>
    <w:rsid w:val="000F651E"/>
    <w:rsid w:val="000F652E"/>
    <w:rsid w:val="000F653B"/>
    <w:rsid w:val="000F6591"/>
    <w:rsid w:val="000F65AA"/>
    <w:rsid w:val="000F661C"/>
    <w:rsid w:val="000F6641"/>
    <w:rsid w:val="000F6643"/>
    <w:rsid w:val="000F664D"/>
    <w:rsid w:val="000F6652"/>
    <w:rsid w:val="000F668C"/>
    <w:rsid w:val="000F668F"/>
    <w:rsid w:val="000F670D"/>
    <w:rsid w:val="000F671B"/>
    <w:rsid w:val="000F678E"/>
    <w:rsid w:val="000F6793"/>
    <w:rsid w:val="000F67CB"/>
    <w:rsid w:val="000F67CE"/>
    <w:rsid w:val="000F67D6"/>
    <w:rsid w:val="000F68A3"/>
    <w:rsid w:val="000F68D1"/>
    <w:rsid w:val="000F68E9"/>
    <w:rsid w:val="000F68EB"/>
    <w:rsid w:val="000F68F1"/>
    <w:rsid w:val="000F6908"/>
    <w:rsid w:val="000F690D"/>
    <w:rsid w:val="000F691C"/>
    <w:rsid w:val="000F692B"/>
    <w:rsid w:val="000F69AA"/>
    <w:rsid w:val="000F69ED"/>
    <w:rsid w:val="000F69FB"/>
    <w:rsid w:val="000F6A13"/>
    <w:rsid w:val="000F6A1E"/>
    <w:rsid w:val="000F6A51"/>
    <w:rsid w:val="000F6A54"/>
    <w:rsid w:val="000F6A95"/>
    <w:rsid w:val="000F6AA5"/>
    <w:rsid w:val="000F6AAD"/>
    <w:rsid w:val="000F6B0F"/>
    <w:rsid w:val="000F6B90"/>
    <w:rsid w:val="000F6B9F"/>
    <w:rsid w:val="000F6BA6"/>
    <w:rsid w:val="000F6BBE"/>
    <w:rsid w:val="000F6BF9"/>
    <w:rsid w:val="000F6C26"/>
    <w:rsid w:val="000F6C34"/>
    <w:rsid w:val="000F6C3D"/>
    <w:rsid w:val="000F6C59"/>
    <w:rsid w:val="000F6C60"/>
    <w:rsid w:val="000F6C62"/>
    <w:rsid w:val="000F6C98"/>
    <w:rsid w:val="000F6CB1"/>
    <w:rsid w:val="000F6CB6"/>
    <w:rsid w:val="000F6CC4"/>
    <w:rsid w:val="000F6CD9"/>
    <w:rsid w:val="000F6CEF"/>
    <w:rsid w:val="000F6CFC"/>
    <w:rsid w:val="000F6D1A"/>
    <w:rsid w:val="000F6D33"/>
    <w:rsid w:val="000F6D35"/>
    <w:rsid w:val="000F6D95"/>
    <w:rsid w:val="000F6DDB"/>
    <w:rsid w:val="000F6E0C"/>
    <w:rsid w:val="000F6E19"/>
    <w:rsid w:val="000F6E23"/>
    <w:rsid w:val="000F6E46"/>
    <w:rsid w:val="000F6E88"/>
    <w:rsid w:val="000F6E97"/>
    <w:rsid w:val="000F6F37"/>
    <w:rsid w:val="000F6F39"/>
    <w:rsid w:val="000F6F41"/>
    <w:rsid w:val="000F6F94"/>
    <w:rsid w:val="000F6FDF"/>
    <w:rsid w:val="000F7030"/>
    <w:rsid w:val="000F703E"/>
    <w:rsid w:val="000F704D"/>
    <w:rsid w:val="000F7057"/>
    <w:rsid w:val="000F707A"/>
    <w:rsid w:val="000F70E1"/>
    <w:rsid w:val="000F7154"/>
    <w:rsid w:val="000F7156"/>
    <w:rsid w:val="000F7164"/>
    <w:rsid w:val="000F7173"/>
    <w:rsid w:val="000F7177"/>
    <w:rsid w:val="000F71B5"/>
    <w:rsid w:val="000F71C1"/>
    <w:rsid w:val="000F71C3"/>
    <w:rsid w:val="000F71E6"/>
    <w:rsid w:val="000F7226"/>
    <w:rsid w:val="000F723B"/>
    <w:rsid w:val="000F7245"/>
    <w:rsid w:val="000F7264"/>
    <w:rsid w:val="000F72AD"/>
    <w:rsid w:val="000F72AF"/>
    <w:rsid w:val="000F72D7"/>
    <w:rsid w:val="000F72EA"/>
    <w:rsid w:val="000F731B"/>
    <w:rsid w:val="000F7328"/>
    <w:rsid w:val="000F7334"/>
    <w:rsid w:val="000F7342"/>
    <w:rsid w:val="000F734E"/>
    <w:rsid w:val="000F7373"/>
    <w:rsid w:val="000F73A4"/>
    <w:rsid w:val="000F73BF"/>
    <w:rsid w:val="000F73C1"/>
    <w:rsid w:val="000F73EB"/>
    <w:rsid w:val="000F73F2"/>
    <w:rsid w:val="000F741C"/>
    <w:rsid w:val="000F7441"/>
    <w:rsid w:val="000F7509"/>
    <w:rsid w:val="000F752E"/>
    <w:rsid w:val="000F7552"/>
    <w:rsid w:val="000F755C"/>
    <w:rsid w:val="000F7567"/>
    <w:rsid w:val="000F756B"/>
    <w:rsid w:val="000F75DE"/>
    <w:rsid w:val="000F7697"/>
    <w:rsid w:val="000F7714"/>
    <w:rsid w:val="000F77BE"/>
    <w:rsid w:val="000F77C2"/>
    <w:rsid w:val="000F77CD"/>
    <w:rsid w:val="000F77D2"/>
    <w:rsid w:val="000F77DF"/>
    <w:rsid w:val="000F7804"/>
    <w:rsid w:val="000F782C"/>
    <w:rsid w:val="000F78B0"/>
    <w:rsid w:val="000F78D3"/>
    <w:rsid w:val="000F78DA"/>
    <w:rsid w:val="000F78EB"/>
    <w:rsid w:val="000F7906"/>
    <w:rsid w:val="000F7909"/>
    <w:rsid w:val="000F791E"/>
    <w:rsid w:val="000F7940"/>
    <w:rsid w:val="000F7944"/>
    <w:rsid w:val="000F7958"/>
    <w:rsid w:val="000F7965"/>
    <w:rsid w:val="000F796D"/>
    <w:rsid w:val="000F7983"/>
    <w:rsid w:val="000F79AC"/>
    <w:rsid w:val="000F79B2"/>
    <w:rsid w:val="000F7A02"/>
    <w:rsid w:val="000F7A4D"/>
    <w:rsid w:val="000F7A70"/>
    <w:rsid w:val="000F7A76"/>
    <w:rsid w:val="000F7A7A"/>
    <w:rsid w:val="000F7A99"/>
    <w:rsid w:val="000F7AB0"/>
    <w:rsid w:val="000F7B0D"/>
    <w:rsid w:val="000F7B5D"/>
    <w:rsid w:val="000F7B7A"/>
    <w:rsid w:val="000F7B89"/>
    <w:rsid w:val="000F7BDD"/>
    <w:rsid w:val="000F7BE0"/>
    <w:rsid w:val="000F7BFB"/>
    <w:rsid w:val="000F7C6C"/>
    <w:rsid w:val="000F7C8B"/>
    <w:rsid w:val="000F7CCA"/>
    <w:rsid w:val="000F7CE1"/>
    <w:rsid w:val="000F7CF5"/>
    <w:rsid w:val="000F7D1D"/>
    <w:rsid w:val="000F7D2F"/>
    <w:rsid w:val="000F7D54"/>
    <w:rsid w:val="000F7DAE"/>
    <w:rsid w:val="000F7DE1"/>
    <w:rsid w:val="000F7DE3"/>
    <w:rsid w:val="000F7DFE"/>
    <w:rsid w:val="000F7E3C"/>
    <w:rsid w:val="000F7E9F"/>
    <w:rsid w:val="000F7EED"/>
    <w:rsid w:val="000F7EF0"/>
    <w:rsid w:val="000F7F40"/>
    <w:rsid w:val="000F7F87"/>
    <w:rsid w:val="000F7F93"/>
    <w:rsid w:val="000F7FB6"/>
    <w:rsid w:val="00100017"/>
    <w:rsid w:val="00100021"/>
    <w:rsid w:val="00100048"/>
    <w:rsid w:val="0010004C"/>
    <w:rsid w:val="001000AB"/>
    <w:rsid w:val="001000B1"/>
    <w:rsid w:val="001000DB"/>
    <w:rsid w:val="0010011F"/>
    <w:rsid w:val="00100126"/>
    <w:rsid w:val="00100127"/>
    <w:rsid w:val="00100134"/>
    <w:rsid w:val="00100179"/>
    <w:rsid w:val="00100186"/>
    <w:rsid w:val="00100199"/>
    <w:rsid w:val="001001D0"/>
    <w:rsid w:val="001001D1"/>
    <w:rsid w:val="00100206"/>
    <w:rsid w:val="0010020F"/>
    <w:rsid w:val="0010024A"/>
    <w:rsid w:val="00100255"/>
    <w:rsid w:val="00100261"/>
    <w:rsid w:val="0010028C"/>
    <w:rsid w:val="00100295"/>
    <w:rsid w:val="001002AA"/>
    <w:rsid w:val="001002CC"/>
    <w:rsid w:val="0010033C"/>
    <w:rsid w:val="00100341"/>
    <w:rsid w:val="00100361"/>
    <w:rsid w:val="00100378"/>
    <w:rsid w:val="00100389"/>
    <w:rsid w:val="001003B0"/>
    <w:rsid w:val="001003DE"/>
    <w:rsid w:val="0010044A"/>
    <w:rsid w:val="0010048C"/>
    <w:rsid w:val="001004C0"/>
    <w:rsid w:val="001004DD"/>
    <w:rsid w:val="001004E3"/>
    <w:rsid w:val="001004EF"/>
    <w:rsid w:val="0010050F"/>
    <w:rsid w:val="0010055C"/>
    <w:rsid w:val="00100588"/>
    <w:rsid w:val="001005CD"/>
    <w:rsid w:val="00100677"/>
    <w:rsid w:val="00100693"/>
    <w:rsid w:val="00100755"/>
    <w:rsid w:val="00100764"/>
    <w:rsid w:val="001007A0"/>
    <w:rsid w:val="001007AB"/>
    <w:rsid w:val="001007BB"/>
    <w:rsid w:val="00100821"/>
    <w:rsid w:val="00100822"/>
    <w:rsid w:val="00100845"/>
    <w:rsid w:val="00100847"/>
    <w:rsid w:val="0010085D"/>
    <w:rsid w:val="00100869"/>
    <w:rsid w:val="001008A8"/>
    <w:rsid w:val="0010090A"/>
    <w:rsid w:val="00100928"/>
    <w:rsid w:val="0010094C"/>
    <w:rsid w:val="0010094D"/>
    <w:rsid w:val="0010095F"/>
    <w:rsid w:val="00100982"/>
    <w:rsid w:val="001009BF"/>
    <w:rsid w:val="001009D1"/>
    <w:rsid w:val="00100A78"/>
    <w:rsid w:val="00100A7B"/>
    <w:rsid w:val="00100AC8"/>
    <w:rsid w:val="00100AE3"/>
    <w:rsid w:val="00100AFC"/>
    <w:rsid w:val="00100B44"/>
    <w:rsid w:val="00100B84"/>
    <w:rsid w:val="00100BCE"/>
    <w:rsid w:val="00100BD9"/>
    <w:rsid w:val="00100C05"/>
    <w:rsid w:val="00100C0B"/>
    <w:rsid w:val="00100C10"/>
    <w:rsid w:val="00100C20"/>
    <w:rsid w:val="00100C91"/>
    <w:rsid w:val="00100CBD"/>
    <w:rsid w:val="00100CBE"/>
    <w:rsid w:val="00100D41"/>
    <w:rsid w:val="00100D67"/>
    <w:rsid w:val="00100D6B"/>
    <w:rsid w:val="00100D84"/>
    <w:rsid w:val="00100D8E"/>
    <w:rsid w:val="00100D97"/>
    <w:rsid w:val="00100E0C"/>
    <w:rsid w:val="00100E27"/>
    <w:rsid w:val="00100E3C"/>
    <w:rsid w:val="00100E73"/>
    <w:rsid w:val="00100EB0"/>
    <w:rsid w:val="00100EBC"/>
    <w:rsid w:val="00100EE2"/>
    <w:rsid w:val="00100F0E"/>
    <w:rsid w:val="00100F0F"/>
    <w:rsid w:val="00100F82"/>
    <w:rsid w:val="00100FD2"/>
    <w:rsid w:val="00101004"/>
    <w:rsid w:val="00101008"/>
    <w:rsid w:val="00101055"/>
    <w:rsid w:val="0010106F"/>
    <w:rsid w:val="00101072"/>
    <w:rsid w:val="00101076"/>
    <w:rsid w:val="0010108E"/>
    <w:rsid w:val="001010BB"/>
    <w:rsid w:val="001010C8"/>
    <w:rsid w:val="001010D6"/>
    <w:rsid w:val="001010DB"/>
    <w:rsid w:val="001010FD"/>
    <w:rsid w:val="00101126"/>
    <w:rsid w:val="001011A0"/>
    <w:rsid w:val="001011DE"/>
    <w:rsid w:val="001011EE"/>
    <w:rsid w:val="001011EF"/>
    <w:rsid w:val="001011FE"/>
    <w:rsid w:val="001011FF"/>
    <w:rsid w:val="00101212"/>
    <w:rsid w:val="0010121B"/>
    <w:rsid w:val="0010123F"/>
    <w:rsid w:val="00101273"/>
    <w:rsid w:val="001012C8"/>
    <w:rsid w:val="001012DA"/>
    <w:rsid w:val="001012F7"/>
    <w:rsid w:val="0010134C"/>
    <w:rsid w:val="00101396"/>
    <w:rsid w:val="001013B3"/>
    <w:rsid w:val="001013BF"/>
    <w:rsid w:val="001013FD"/>
    <w:rsid w:val="00101429"/>
    <w:rsid w:val="0010145C"/>
    <w:rsid w:val="0010147E"/>
    <w:rsid w:val="00101483"/>
    <w:rsid w:val="0010149F"/>
    <w:rsid w:val="001014AC"/>
    <w:rsid w:val="001014E7"/>
    <w:rsid w:val="00101559"/>
    <w:rsid w:val="00101564"/>
    <w:rsid w:val="00101576"/>
    <w:rsid w:val="00101595"/>
    <w:rsid w:val="001015C8"/>
    <w:rsid w:val="0010161E"/>
    <w:rsid w:val="00101635"/>
    <w:rsid w:val="00101657"/>
    <w:rsid w:val="00101669"/>
    <w:rsid w:val="00101671"/>
    <w:rsid w:val="00101682"/>
    <w:rsid w:val="001016AA"/>
    <w:rsid w:val="001016B0"/>
    <w:rsid w:val="001016B1"/>
    <w:rsid w:val="001016CE"/>
    <w:rsid w:val="00101733"/>
    <w:rsid w:val="001017A1"/>
    <w:rsid w:val="001017BB"/>
    <w:rsid w:val="001017E9"/>
    <w:rsid w:val="00101840"/>
    <w:rsid w:val="00101873"/>
    <w:rsid w:val="00101884"/>
    <w:rsid w:val="00101888"/>
    <w:rsid w:val="0010188C"/>
    <w:rsid w:val="0010190F"/>
    <w:rsid w:val="0010195C"/>
    <w:rsid w:val="00101992"/>
    <w:rsid w:val="00101996"/>
    <w:rsid w:val="001019AC"/>
    <w:rsid w:val="001019E3"/>
    <w:rsid w:val="001019ED"/>
    <w:rsid w:val="00101A1D"/>
    <w:rsid w:val="00101A48"/>
    <w:rsid w:val="00101A49"/>
    <w:rsid w:val="00101A52"/>
    <w:rsid w:val="00101A5E"/>
    <w:rsid w:val="00101A71"/>
    <w:rsid w:val="00101A7B"/>
    <w:rsid w:val="00101A81"/>
    <w:rsid w:val="00101AD0"/>
    <w:rsid w:val="00101AEF"/>
    <w:rsid w:val="00101B02"/>
    <w:rsid w:val="00101B11"/>
    <w:rsid w:val="00101B78"/>
    <w:rsid w:val="00101B86"/>
    <w:rsid w:val="00101B88"/>
    <w:rsid w:val="00101BB0"/>
    <w:rsid w:val="00101BD1"/>
    <w:rsid w:val="00101C18"/>
    <w:rsid w:val="00101C20"/>
    <w:rsid w:val="00101C32"/>
    <w:rsid w:val="00101C43"/>
    <w:rsid w:val="00101C59"/>
    <w:rsid w:val="00101C5A"/>
    <w:rsid w:val="00101C6B"/>
    <w:rsid w:val="00101C9F"/>
    <w:rsid w:val="00101CAD"/>
    <w:rsid w:val="00101CC7"/>
    <w:rsid w:val="00101CFD"/>
    <w:rsid w:val="00101D1F"/>
    <w:rsid w:val="00101D43"/>
    <w:rsid w:val="00101D6C"/>
    <w:rsid w:val="00101D78"/>
    <w:rsid w:val="00101D90"/>
    <w:rsid w:val="00101DAD"/>
    <w:rsid w:val="00101E06"/>
    <w:rsid w:val="00101E0D"/>
    <w:rsid w:val="00101E39"/>
    <w:rsid w:val="00101E70"/>
    <w:rsid w:val="00101E87"/>
    <w:rsid w:val="00101E91"/>
    <w:rsid w:val="00101E94"/>
    <w:rsid w:val="00101EC5"/>
    <w:rsid w:val="00101ECD"/>
    <w:rsid w:val="00101EF4"/>
    <w:rsid w:val="00101F0E"/>
    <w:rsid w:val="00101F16"/>
    <w:rsid w:val="00101F20"/>
    <w:rsid w:val="00101F27"/>
    <w:rsid w:val="00101F2B"/>
    <w:rsid w:val="00101FE0"/>
    <w:rsid w:val="00102002"/>
    <w:rsid w:val="0010202E"/>
    <w:rsid w:val="00102059"/>
    <w:rsid w:val="0010207F"/>
    <w:rsid w:val="00102082"/>
    <w:rsid w:val="00102096"/>
    <w:rsid w:val="001020A3"/>
    <w:rsid w:val="001020AB"/>
    <w:rsid w:val="001020BD"/>
    <w:rsid w:val="0010211B"/>
    <w:rsid w:val="00102128"/>
    <w:rsid w:val="001021A5"/>
    <w:rsid w:val="001021A6"/>
    <w:rsid w:val="001021A8"/>
    <w:rsid w:val="0010223B"/>
    <w:rsid w:val="00102273"/>
    <w:rsid w:val="00102292"/>
    <w:rsid w:val="001022A5"/>
    <w:rsid w:val="001022B5"/>
    <w:rsid w:val="00102309"/>
    <w:rsid w:val="0010231F"/>
    <w:rsid w:val="00102321"/>
    <w:rsid w:val="0010238F"/>
    <w:rsid w:val="001023B9"/>
    <w:rsid w:val="001023CD"/>
    <w:rsid w:val="001023DD"/>
    <w:rsid w:val="001023E2"/>
    <w:rsid w:val="00102401"/>
    <w:rsid w:val="0010243F"/>
    <w:rsid w:val="00102448"/>
    <w:rsid w:val="00102462"/>
    <w:rsid w:val="00102474"/>
    <w:rsid w:val="001024A0"/>
    <w:rsid w:val="001024EC"/>
    <w:rsid w:val="0010251F"/>
    <w:rsid w:val="00102525"/>
    <w:rsid w:val="00102540"/>
    <w:rsid w:val="00102571"/>
    <w:rsid w:val="001025A0"/>
    <w:rsid w:val="001025C6"/>
    <w:rsid w:val="001025CF"/>
    <w:rsid w:val="00102642"/>
    <w:rsid w:val="0010265D"/>
    <w:rsid w:val="0010265E"/>
    <w:rsid w:val="0010268B"/>
    <w:rsid w:val="001026D8"/>
    <w:rsid w:val="00102711"/>
    <w:rsid w:val="0010271F"/>
    <w:rsid w:val="00102729"/>
    <w:rsid w:val="0010276F"/>
    <w:rsid w:val="00102787"/>
    <w:rsid w:val="001027FF"/>
    <w:rsid w:val="00102820"/>
    <w:rsid w:val="0010283E"/>
    <w:rsid w:val="00102887"/>
    <w:rsid w:val="001028E1"/>
    <w:rsid w:val="00102902"/>
    <w:rsid w:val="0010295D"/>
    <w:rsid w:val="00102969"/>
    <w:rsid w:val="0010298E"/>
    <w:rsid w:val="001029BB"/>
    <w:rsid w:val="001029C5"/>
    <w:rsid w:val="001029ED"/>
    <w:rsid w:val="00102A28"/>
    <w:rsid w:val="00102A4C"/>
    <w:rsid w:val="00102A74"/>
    <w:rsid w:val="00102A8B"/>
    <w:rsid w:val="00102ABF"/>
    <w:rsid w:val="00102AD3"/>
    <w:rsid w:val="00102B09"/>
    <w:rsid w:val="00102B10"/>
    <w:rsid w:val="00102BC5"/>
    <w:rsid w:val="00102BC7"/>
    <w:rsid w:val="00102BE8"/>
    <w:rsid w:val="00102C21"/>
    <w:rsid w:val="00102C26"/>
    <w:rsid w:val="00102C32"/>
    <w:rsid w:val="00102C3C"/>
    <w:rsid w:val="00102C75"/>
    <w:rsid w:val="00102CD0"/>
    <w:rsid w:val="00102D0F"/>
    <w:rsid w:val="00102D24"/>
    <w:rsid w:val="00102D3B"/>
    <w:rsid w:val="00102D62"/>
    <w:rsid w:val="00102D66"/>
    <w:rsid w:val="00102D6D"/>
    <w:rsid w:val="00102DA9"/>
    <w:rsid w:val="00102DB2"/>
    <w:rsid w:val="00102DF3"/>
    <w:rsid w:val="00102E1E"/>
    <w:rsid w:val="00102E2C"/>
    <w:rsid w:val="00102E54"/>
    <w:rsid w:val="00102E5D"/>
    <w:rsid w:val="00102E5F"/>
    <w:rsid w:val="00102EC6"/>
    <w:rsid w:val="00102ED6"/>
    <w:rsid w:val="00102EDE"/>
    <w:rsid w:val="00102EE7"/>
    <w:rsid w:val="00102EEF"/>
    <w:rsid w:val="00102F0E"/>
    <w:rsid w:val="00102F13"/>
    <w:rsid w:val="00102F29"/>
    <w:rsid w:val="00102F74"/>
    <w:rsid w:val="00102F87"/>
    <w:rsid w:val="00102FB0"/>
    <w:rsid w:val="00102FD4"/>
    <w:rsid w:val="00102FDF"/>
    <w:rsid w:val="00102FF0"/>
    <w:rsid w:val="0010301E"/>
    <w:rsid w:val="00103072"/>
    <w:rsid w:val="001030A3"/>
    <w:rsid w:val="001030DA"/>
    <w:rsid w:val="0010312A"/>
    <w:rsid w:val="0010314F"/>
    <w:rsid w:val="00103178"/>
    <w:rsid w:val="00103198"/>
    <w:rsid w:val="001031D5"/>
    <w:rsid w:val="001031FB"/>
    <w:rsid w:val="00103246"/>
    <w:rsid w:val="00103252"/>
    <w:rsid w:val="001032A8"/>
    <w:rsid w:val="001032C1"/>
    <w:rsid w:val="001032E5"/>
    <w:rsid w:val="001032FE"/>
    <w:rsid w:val="00103300"/>
    <w:rsid w:val="0010334A"/>
    <w:rsid w:val="00103359"/>
    <w:rsid w:val="00103382"/>
    <w:rsid w:val="001033A5"/>
    <w:rsid w:val="001033DC"/>
    <w:rsid w:val="00103426"/>
    <w:rsid w:val="00103452"/>
    <w:rsid w:val="0010345F"/>
    <w:rsid w:val="0010348F"/>
    <w:rsid w:val="001034B4"/>
    <w:rsid w:val="001034D9"/>
    <w:rsid w:val="00103503"/>
    <w:rsid w:val="0010350B"/>
    <w:rsid w:val="00103515"/>
    <w:rsid w:val="00103564"/>
    <w:rsid w:val="00103598"/>
    <w:rsid w:val="0010359D"/>
    <w:rsid w:val="001035C9"/>
    <w:rsid w:val="001035DE"/>
    <w:rsid w:val="001035ED"/>
    <w:rsid w:val="00103612"/>
    <w:rsid w:val="00103634"/>
    <w:rsid w:val="001036A9"/>
    <w:rsid w:val="001036DB"/>
    <w:rsid w:val="0010370E"/>
    <w:rsid w:val="00103728"/>
    <w:rsid w:val="00103755"/>
    <w:rsid w:val="00103757"/>
    <w:rsid w:val="0010375F"/>
    <w:rsid w:val="0010377A"/>
    <w:rsid w:val="00103784"/>
    <w:rsid w:val="001037D8"/>
    <w:rsid w:val="00103829"/>
    <w:rsid w:val="0010383C"/>
    <w:rsid w:val="0010384E"/>
    <w:rsid w:val="00103878"/>
    <w:rsid w:val="00103881"/>
    <w:rsid w:val="001038B4"/>
    <w:rsid w:val="001038EE"/>
    <w:rsid w:val="001038FE"/>
    <w:rsid w:val="00103918"/>
    <w:rsid w:val="00103927"/>
    <w:rsid w:val="00103939"/>
    <w:rsid w:val="0010393B"/>
    <w:rsid w:val="00103981"/>
    <w:rsid w:val="001039E3"/>
    <w:rsid w:val="00103A08"/>
    <w:rsid w:val="00103A52"/>
    <w:rsid w:val="00103A8C"/>
    <w:rsid w:val="00103A92"/>
    <w:rsid w:val="00103B58"/>
    <w:rsid w:val="00103B89"/>
    <w:rsid w:val="00103BE1"/>
    <w:rsid w:val="00103C1A"/>
    <w:rsid w:val="00103C7D"/>
    <w:rsid w:val="00103CAE"/>
    <w:rsid w:val="00103CE2"/>
    <w:rsid w:val="00103D1C"/>
    <w:rsid w:val="00103D6C"/>
    <w:rsid w:val="00103D9C"/>
    <w:rsid w:val="00103D9F"/>
    <w:rsid w:val="00103E04"/>
    <w:rsid w:val="00103E1E"/>
    <w:rsid w:val="00103E4D"/>
    <w:rsid w:val="00103EAD"/>
    <w:rsid w:val="00103EBC"/>
    <w:rsid w:val="00103ED0"/>
    <w:rsid w:val="00103ED5"/>
    <w:rsid w:val="00103EFA"/>
    <w:rsid w:val="00103EFF"/>
    <w:rsid w:val="00103F45"/>
    <w:rsid w:val="00103F69"/>
    <w:rsid w:val="00103FBF"/>
    <w:rsid w:val="00103FE9"/>
    <w:rsid w:val="00103FFD"/>
    <w:rsid w:val="0010400B"/>
    <w:rsid w:val="00104018"/>
    <w:rsid w:val="00104039"/>
    <w:rsid w:val="0010405B"/>
    <w:rsid w:val="00104074"/>
    <w:rsid w:val="001040D1"/>
    <w:rsid w:val="0010410D"/>
    <w:rsid w:val="00104168"/>
    <w:rsid w:val="0010416F"/>
    <w:rsid w:val="0010418C"/>
    <w:rsid w:val="001041A3"/>
    <w:rsid w:val="001041A9"/>
    <w:rsid w:val="001041AA"/>
    <w:rsid w:val="001041CF"/>
    <w:rsid w:val="001041D8"/>
    <w:rsid w:val="001041EB"/>
    <w:rsid w:val="00104203"/>
    <w:rsid w:val="00104229"/>
    <w:rsid w:val="0010423E"/>
    <w:rsid w:val="00104242"/>
    <w:rsid w:val="001042DF"/>
    <w:rsid w:val="00104306"/>
    <w:rsid w:val="00104371"/>
    <w:rsid w:val="0010438F"/>
    <w:rsid w:val="00104399"/>
    <w:rsid w:val="001043CC"/>
    <w:rsid w:val="00104432"/>
    <w:rsid w:val="0010446F"/>
    <w:rsid w:val="0010447A"/>
    <w:rsid w:val="00104494"/>
    <w:rsid w:val="001044C6"/>
    <w:rsid w:val="00104568"/>
    <w:rsid w:val="0010457B"/>
    <w:rsid w:val="001045B6"/>
    <w:rsid w:val="0010463B"/>
    <w:rsid w:val="00104669"/>
    <w:rsid w:val="00104676"/>
    <w:rsid w:val="0010468B"/>
    <w:rsid w:val="001046A6"/>
    <w:rsid w:val="001046FD"/>
    <w:rsid w:val="00104710"/>
    <w:rsid w:val="0010471D"/>
    <w:rsid w:val="00104767"/>
    <w:rsid w:val="0010477F"/>
    <w:rsid w:val="001047D0"/>
    <w:rsid w:val="001047D6"/>
    <w:rsid w:val="00104803"/>
    <w:rsid w:val="00104813"/>
    <w:rsid w:val="00104846"/>
    <w:rsid w:val="00104859"/>
    <w:rsid w:val="0010485E"/>
    <w:rsid w:val="00104862"/>
    <w:rsid w:val="00104892"/>
    <w:rsid w:val="001048A4"/>
    <w:rsid w:val="001048D3"/>
    <w:rsid w:val="001048F9"/>
    <w:rsid w:val="00104915"/>
    <w:rsid w:val="00104988"/>
    <w:rsid w:val="00104997"/>
    <w:rsid w:val="001049F1"/>
    <w:rsid w:val="00104A00"/>
    <w:rsid w:val="00104A50"/>
    <w:rsid w:val="00104A51"/>
    <w:rsid w:val="00104A8C"/>
    <w:rsid w:val="00104AA7"/>
    <w:rsid w:val="00104ABF"/>
    <w:rsid w:val="00104AD5"/>
    <w:rsid w:val="00104AE1"/>
    <w:rsid w:val="00104B69"/>
    <w:rsid w:val="00104B74"/>
    <w:rsid w:val="00104BB7"/>
    <w:rsid w:val="00104BCA"/>
    <w:rsid w:val="00104BDE"/>
    <w:rsid w:val="00104C10"/>
    <w:rsid w:val="00104C3D"/>
    <w:rsid w:val="00104C4E"/>
    <w:rsid w:val="00104C67"/>
    <w:rsid w:val="00104C8B"/>
    <w:rsid w:val="00104CA0"/>
    <w:rsid w:val="00104CA5"/>
    <w:rsid w:val="00104CCC"/>
    <w:rsid w:val="00104CF1"/>
    <w:rsid w:val="00104D15"/>
    <w:rsid w:val="00104D1E"/>
    <w:rsid w:val="00104D41"/>
    <w:rsid w:val="00104D5A"/>
    <w:rsid w:val="00104D70"/>
    <w:rsid w:val="00104D92"/>
    <w:rsid w:val="00104DE1"/>
    <w:rsid w:val="00104DE6"/>
    <w:rsid w:val="00104DEE"/>
    <w:rsid w:val="00104E52"/>
    <w:rsid w:val="00104EF7"/>
    <w:rsid w:val="00104F20"/>
    <w:rsid w:val="00104F41"/>
    <w:rsid w:val="00104F46"/>
    <w:rsid w:val="00104F50"/>
    <w:rsid w:val="00104F64"/>
    <w:rsid w:val="00104F76"/>
    <w:rsid w:val="00104FC1"/>
    <w:rsid w:val="00104FD0"/>
    <w:rsid w:val="00104FFF"/>
    <w:rsid w:val="00105015"/>
    <w:rsid w:val="00105032"/>
    <w:rsid w:val="0010509B"/>
    <w:rsid w:val="001050AD"/>
    <w:rsid w:val="00105106"/>
    <w:rsid w:val="0010510D"/>
    <w:rsid w:val="0010514C"/>
    <w:rsid w:val="0010515F"/>
    <w:rsid w:val="00105171"/>
    <w:rsid w:val="00105174"/>
    <w:rsid w:val="001051A6"/>
    <w:rsid w:val="001051BF"/>
    <w:rsid w:val="001051E5"/>
    <w:rsid w:val="001051F1"/>
    <w:rsid w:val="00105202"/>
    <w:rsid w:val="00105225"/>
    <w:rsid w:val="00105235"/>
    <w:rsid w:val="00105250"/>
    <w:rsid w:val="001052A1"/>
    <w:rsid w:val="001052F7"/>
    <w:rsid w:val="0010531E"/>
    <w:rsid w:val="00105399"/>
    <w:rsid w:val="001053EE"/>
    <w:rsid w:val="00105421"/>
    <w:rsid w:val="00105431"/>
    <w:rsid w:val="00105434"/>
    <w:rsid w:val="0010544B"/>
    <w:rsid w:val="00105462"/>
    <w:rsid w:val="00105479"/>
    <w:rsid w:val="001054A1"/>
    <w:rsid w:val="001054C8"/>
    <w:rsid w:val="001054DF"/>
    <w:rsid w:val="00105526"/>
    <w:rsid w:val="0010553A"/>
    <w:rsid w:val="00105543"/>
    <w:rsid w:val="0010555B"/>
    <w:rsid w:val="00105568"/>
    <w:rsid w:val="00105576"/>
    <w:rsid w:val="00105598"/>
    <w:rsid w:val="001055AE"/>
    <w:rsid w:val="001055B1"/>
    <w:rsid w:val="001055B7"/>
    <w:rsid w:val="001055DD"/>
    <w:rsid w:val="0010560C"/>
    <w:rsid w:val="00105613"/>
    <w:rsid w:val="00105614"/>
    <w:rsid w:val="00105615"/>
    <w:rsid w:val="00105619"/>
    <w:rsid w:val="00105636"/>
    <w:rsid w:val="00105657"/>
    <w:rsid w:val="0010567D"/>
    <w:rsid w:val="00105692"/>
    <w:rsid w:val="0010569D"/>
    <w:rsid w:val="001056EE"/>
    <w:rsid w:val="001056F9"/>
    <w:rsid w:val="00105705"/>
    <w:rsid w:val="00105708"/>
    <w:rsid w:val="0010570F"/>
    <w:rsid w:val="00105717"/>
    <w:rsid w:val="0010571A"/>
    <w:rsid w:val="00105723"/>
    <w:rsid w:val="001057AA"/>
    <w:rsid w:val="001057B1"/>
    <w:rsid w:val="0010583A"/>
    <w:rsid w:val="00105877"/>
    <w:rsid w:val="001058B1"/>
    <w:rsid w:val="001058B9"/>
    <w:rsid w:val="0010594A"/>
    <w:rsid w:val="00105999"/>
    <w:rsid w:val="00105A41"/>
    <w:rsid w:val="00105A7F"/>
    <w:rsid w:val="00105A81"/>
    <w:rsid w:val="00105AB7"/>
    <w:rsid w:val="00105ADF"/>
    <w:rsid w:val="00105AE4"/>
    <w:rsid w:val="00105B4C"/>
    <w:rsid w:val="00105B5C"/>
    <w:rsid w:val="00105B65"/>
    <w:rsid w:val="00105B73"/>
    <w:rsid w:val="00105B7D"/>
    <w:rsid w:val="00105C28"/>
    <w:rsid w:val="00105C2F"/>
    <w:rsid w:val="00105CCA"/>
    <w:rsid w:val="00105CED"/>
    <w:rsid w:val="00105D12"/>
    <w:rsid w:val="00105D16"/>
    <w:rsid w:val="00105D8C"/>
    <w:rsid w:val="00105DB3"/>
    <w:rsid w:val="00105DDA"/>
    <w:rsid w:val="00105E06"/>
    <w:rsid w:val="00105E08"/>
    <w:rsid w:val="00105E45"/>
    <w:rsid w:val="00105E70"/>
    <w:rsid w:val="00105EF5"/>
    <w:rsid w:val="00105F15"/>
    <w:rsid w:val="00105F6E"/>
    <w:rsid w:val="00105FB6"/>
    <w:rsid w:val="00105FDD"/>
    <w:rsid w:val="00105FFC"/>
    <w:rsid w:val="00106005"/>
    <w:rsid w:val="00106072"/>
    <w:rsid w:val="00106075"/>
    <w:rsid w:val="00106085"/>
    <w:rsid w:val="00106086"/>
    <w:rsid w:val="00106095"/>
    <w:rsid w:val="001060AA"/>
    <w:rsid w:val="001060C3"/>
    <w:rsid w:val="001060DC"/>
    <w:rsid w:val="001060DD"/>
    <w:rsid w:val="001060FE"/>
    <w:rsid w:val="0010613A"/>
    <w:rsid w:val="00106146"/>
    <w:rsid w:val="0010615F"/>
    <w:rsid w:val="00106189"/>
    <w:rsid w:val="001061FF"/>
    <w:rsid w:val="0010620B"/>
    <w:rsid w:val="00106230"/>
    <w:rsid w:val="00106236"/>
    <w:rsid w:val="0010625F"/>
    <w:rsid w:val="00106260"/>
    <w:rsid w:val="00106271"/>
    <w:rsid w:val="0010628A"/>
    <w:rsid w:val="00106296"/>
    <w:rsid w:val="001062A8"/>
    <w:rsid w:val="001062AA"/>
    <w:rsid w:val="001062B5"/>
    <w:rsid w:val="001062C3"/>
    <w:rsid w:val="001062EC"/>
    <w:rsid w:val="00106308"/>
    <w:rsid w:val="00106315"/>
    <w:rsid w:val="0010632A"/>
    <w:rsid w:val="00106334"/>
    <w:rsid w:val="00106376"/>
    <w:rsid w:val="0010637B"/>
    <w:rsid w:val="00106390"/>
    <w:rsid w:val="00106391"/>
    <w:rsid w:val="0010639A"/>
    <w:rsid w:val="001063D1"/>
    <w:rsid w:val="001063EA"/>
    <w:rsid w:val="0010640E"/>
    <w:rsid w:val="00106411"/>
    <w:rsid w:val="00106498"/>
    <w:rsid w:val="001064C2"/>
    <w:rsid w:val="001064E0"/>
    <w:rsid w:val="001064FD"/>
    <w:rsid w:val="0010651A"/>
    <w:rsid w:val="00106542"/>
    <w:rsid w:val="0010654E"/>
    <w:rsid w:val="00106561"/>
    <w:rsid w:val="001065B5"/>
    <w:rsid w:val="001065D0"/>
    <w:rsid w:val="001065F5"/>
    <w:rsid w:val="00106641"/>
    <w:rsid w:val="00106644"/>
    <w:rsid w:val="00106648"/>
    <w:rsid w:val="00106667"/>
    <w:rsid w:val="0010668D"/>
    <w:rsid w:val="00106694"/>
    <w:rsid w:val="001066A0"/>
    <w:rsid w:val="001066E2"/>
    <w:rsid w:val="001066E8"/>
    <w:rsid w:val="00106704"/>
    <w:rsid w:val="00106734"/>
    <w:rsid w:val="0010675D"/>
    <w:rsid w:val="00106763"/>
    <w:rsid w:val="001067A3"/>
    <w:rsid w:val="001067AB"/>
    <w:rsid w:val="001067F2"/>
    <w:rsid w:val="0010685E"/>
    <w:rsid w:val="00106894"/>
    <w:rsid w:val="001068AD"/>
    <w:rsid w:val="001068B2"/>
    <w:rsid w:val="001068C6"/>
    <w:rsid w:val="001068D4"/>
    <w:rsid w:val="001068D8"/>
    <w:rsid w:val="001068DB"/>
    <w:rsid w:val="00106915"/>
    <w:rsid w:val="00106918"/>
    <w:rsid w:val="0010691A"/>
    <w:rsid w:val="00106942"/>
    <w:rsid w:val="001069AD"/>
    <w:rsid w:val="001069CD"/>
    <w:rsid w:val="001069CF"/>
    <w:rsid w:val="001069DA"/>
    <w:rsid w:val="001069F3"/>
    <w:rsid w:val="00106A15"/>
    <w:rsid w:val="00106A50"/>
    <w:rsid w:val="00106ADA"/>
    <w:rsid w:val="00106AFB"/>
    <w:rsid w:val="00106B34"/>
    <w:rsid w:val="00106B49"/>
    <w:rsid w:val="00106B5F"/>
    <w:rsid w:val="00106B7F"/>
    <w:rsid w:val="00106BA6"/>
    <w:rsid w:val="00106BB1"/>
    <w:rsid w:val="00106C19"/>
    <w:rsid w:val="00106C29"/>
    <w:rsid w:val="00106C42"/>
    <w:rsid w:val="00106C54"/>
    <w:rsid w:val="00106CAB"/>
    <w:rsid w:val="00106CBC"/>
    <w:rsid w:val="00106CEC"/>
    <w:rsid w:val="00106CFD"/>
    <w:rsid w:val="00106D10"/>
    <w:rsid w:val="00106D8B"/>
    <w:rsid w:val="00106DB0"/>
    <w:rsid w:val="00106DE3"/>
    <w:rsid w:val="00106E0C"/>
    <w:rsid w:val="00106E3C"/>
    <w:rsid w:val="00106E40"/>
    <w:rsid w:val="00106E7E"/>
    <w:rsid w:val="00106E8F"/>
    <w:rsid w:val="00106EC0"/>
    <w:rsid w:val="00106EE2"/>
    <w:rsid w:val="00106EF6"/>
    <w:rsid w:val="00106F29"/>
    <w:rsid w:val="00106F54"/>
    <w:rsid w:val="00106F7B"/>
    <w:rsid w:val="00106FA4"/>
    <w:rsid w:val="00107030"/>
    <w:rsid w:val="00107048"/>
    <w:rsid w:val="00107077"/>
    <w:rsid w:val="001070B8"/>
    <w:rsid w:val="001070DF"/>
    <w:rsid w:val="001070E1"/>
    <w:rsid w:val="00107110"/>
    <w:rsid w:val="0010712A"/>
    <w:rsid w:val="00107158"/>
    <w:rsid w:val="0010715B"/>
    <w:rsid w:val="00107165"/>
    <w:rsid w:val="00107188"/>
    <w:rsid w:val="0010718F"/>
    <w:rsid w:val="00107194"/>
    <w:rsid w:val="001071AC"/>
    <w:rsid w:val="001071B6"/>
    <w:rsid w:val="001071C5"/>
    <w:rsid w:val="001071C6"/>
    <w:rsid w:val="001071C8"/>
    <w:rsid w:val="0010720F"/>
    <w:rsid w:val="00107227"/>
    <w:rsid w:val="00107259"/>
    <w:rsid w:val="0010726C"/>
    <w:rsid w:val="0010727A"/>
    <w:rsid w:val="001072A8"/>
    <w:rsid w:val="001072B3"/>
    <w:rsid w:val="001072C4"/>
    <w:rsid w:val="001072CC"/>
    <w:rsid w:val="00107314"/>
    <w:rsid w:val="00107317"/>
    <w:rsid w:val="00107340"/>
    <w:rsid w:val="00107356"/>
    <w:rsid w:val="00107371"/>
    <w:rsid w:val="00107374"/>
    <w:rsid w:val="00107386"/>
    <w:rsid w:val="001073A4"/>
    <w:rsid w:val="001073B9"/>
    <w:rsid w:val="001073CC"/>
    <w:rsid w:val="001073FC"/>
    <w:rsid w:val="0010742A"/>
    <w:rsid w:val="0010742D"/>
    <w:rsid w:val="00107439"/>
    <w:rsid w:val="0010746F"/>
    <w:rsid w:val="00107472"/>
    <w:rsid w:val="001074E2"/>
    <w:rsid w:val="001074F3"/>
    <w:rsid w:val="001074FA"/>
    <w:rsid w:val="001074FE"/>
    <w:rsid w:val="00107506"/>
    <w:rsid w:val="0010750E"/>
    <w:rsid w:val="00107543"/>
    <w:rsid w:val="0010754B"/>
    <w:rsid w:val="00107552"/>
    <w:rsid w:val="0010759D"/>
    <w:rsid w:val="001075AF"/>
    <w:rsid w:val="001075E0"/>
    <w:rsid w:val="001075F1"/>
    <w:rsid w:val="00107614"/>
    <w:rsid w:val="00107658"/>
    <w:rsid w:val="0010766D"/>
    <w:rsid w:val="00107689"/>
    <w:rsid w:val="00107698"/>
    <w:rsid w:val="001076BF"/>
    <w:rsid w:val="00107703"/>
    <w:rsid w:val="00107705"/>
    <w:rsid w:val="00107713"/>
    <w:rsid w:val="0010774C"/>
    <w:rsid w:val="00107766"/>
    <w:rsid w:val="001077E0"/>
    <w:rsid w:val="001077F2"/>
    <w:rsid w:val="00107854"/>
    <w:rsid w:val="00107863"/>
    <w:rsid w:val="00107886"/>
    <w:rsid w:val="001078B0"/>
    <w:rsid w:val="001078B2"/>
    <w:rsid w:val="001078B3"/>
    <w:rsid w:val="001078EE"/>
    <w:rsid w:val="00107937"/>
    <w:rsid w:val="00107938"/>
    <w:rsid w:val="0010796B"/>
    <w:rsid w:val="0010797E"/>
    <w:rsid w:val="0010799F"/>
    <w:rsid w:val="001079EF"/>
    <w:rsid w:val="00107A2B"/>
    <w:rsid w:val="00107A5F"/>
    <w:rsid w:val="00107A9F"/>
    <w:rsid w:val="00107AA6"/>
    <w:rsid w:val="00107B05"/>
    <w:rsid w:val="00107B78"/>
    <w:rsid w:val="00107B9F"/>
    <w:rsid w:val="00107BB4"/>
    <w:rsid w:val="00107BCD"/>
    <w:rsid w:val="00107BD6"/>
    <w:rsid w:val="00107BE2"/>
    <w:rsid w:val="00107C03"/>
    <w:rsid w:val="00107C6B"/>
    <w:rsid w:val="00107C90"/>
    <w:rsid w:val="00107C91"/>
    <w:rsid w:val="00107C99"/>
    <w:rsid w:val="00107CAE"/>
    <w:rsid w:val="00107CC1"/>
    <w:rsid w:val="00107CFA"/>
    <w:rsid w:val="00107D12"/>
    <w:rsid w:val="00107D16"/>
    <w:rsid w:val="00107D74"/>
    <w:rsid w:val="00107D7F"/>
    <w:rsid w:val="00107D8E"/>
    <w:rsid w:val="00107DB8"/>
    <w:rsid w:val="00107DBF"/>
    <w:rsid w:val="00107DC2"/>
    <w:rsid w:val="00107DE5"/>
    <w:rsid w:val="00107E56"/>
    <w:rsid w:val="00107E96"/>
    <w:rsid w:val="00107EA2"/>
    <w:rsid w:val="00107EE4"/>
    <w:rsid w:val="00107EFB"/>
    <w:rsid w:val="00107F33"/>
    <w:rsid w:val="00107F3E"/>
    <w:rsid w:val="00107FAD"/>
    <w:rsid w:val="00107FBA"/>
    <w:rsid w:val="00107FBF"/>
    <w:rsid w:val="00107FC0"/>
    <w:rsid w:val="0011001A"/>
    <w:rsid w:val="0011002E"/>
    <w:rsid w:val="0011006D"/>
    <w:rsid w:val="0011007C"/>
    <w:rsid w:val="00110099"/>
    <w:rsid w:val="001100E0"/>
    <w:rsid w:val="00110110"/>
    <w:rsid w:val="00110140"/>
    <w:rsid w:val="00110158"/>
    <w:rsid w:val="00110159"/>
    <w:rsid w:val="0011015C"/>
    <w:rsid w:val="00110166"/>
    <w:rsid w:val="00110176"/>
    <w:rsid w:val="00110198"/>
    <w:rsid w:val="001101BA"/>
    <w:rsid w:val="001101C2"/>
    <w:rsid w:val="001101D3"/>
    <w:rsid w:val="0011020C"/>
    <w:rsid w:val="00110215"/>
    <w:rsid w:val="0011027D"/>
    <w:rsid w:val="00110284"/>
    <w:rsid w:val="001102A6"/>
    <w:rsid w:val="0011031D"/>
    <w:rsid w:val="0011034C"/>
    <w:rsid w:val="00110377"/>
    <w:rsid w:val="001103FE"/>
    <w:rsid w:val="00110417"/>
    <w:rsid w:val="00110418"/>
    <w:rsid w:val="00110446"/>
    <w:rsid w:val="00110480"/>
    <w:rsid w:val="001104A3"/>
    <w:rsid w:val="001104AB"/>
    <w:rsid w:val="001104C7"/>
    <w:rsid w:val="001104EE"/>
    <w:rsid w:val="0011050A"/>
    <w:rsid w:val="00110534"/>
    <w:rsid w:val="00110545"/>
    <w:rsid w:val="0011055C"/>
    <w:rsid w:val="00110590"/>
    <w:rsid w:val="001105AF"/>
    <w:rsid w:val="001105D4"/>
    <w:rsid w:val="001105DA"/>
    <w:rsid w:val="0011060F"/>
    <w:rsid w:val="00110618"/>
    <w:rsid w:val="00110638"/>
    <w:rsid w:val="00110642"/>
    <w:rsid w:val="00110653"/>
    <w:rsid w:val="00110664"/>
    <w:rsid w:val="0011066E"/>
    <w:rsid w:val="00110689"/>
    <w:rsid w:val="0011068B"/>
    <w:rsid w:val="001106F0"/>
    <w:rsid w:val="00110714"/>
    <w:rsid w:val="00110795"/>
    <w:rsid w:val="001107B4"/>
    <w:rsid w:val="001107BC"/>
    <w:rsid w:val="001107D8"/>
    <w:rsid w:val="001107E6"/>
    <w:rsid w:val="00110853"/>
    <w:rsid w:val="00110855"/>
    <w:rsid w:val="00110869"/>
    <w:rsid w:val="0011086A"/>
    <w:rsid w:val="0011086F"/>
    <w:rsid w:val="00110896"/>
    <w:rsid w:val="001108D5"/>
    <w:rsid w:val="001108D6"/>
    <w:rsid w:val="001108E9"/>
    <w:rsid w:val="00110908"/>
    <w:rsid w:val="00110928"/>
    <w:rsid w:val="00110940"/>
    <w:rsid w:val="00110945"/>
    <w:rsid w:val="00110976"/>
    <w:rsid w:val="0011097F"/>
    <w:rsid w:val="00110989"/>
    <w:rsid w:val="001109A1"/>
    <w:rsid w:val="001109C8"/>
    <w:rsid w:val="001109CE"/>
    <w:rsid w:val="00110A54"/>
    <w:rsid w:val="00110A7B"/>
    <w:rsid w:val="00110AC4"/>
    <w:rsid w:val="00110AD2"/>
    <w:rsid w:val="00110B28"/>
    <w:rsid w:val="00110B31"/>
    <w:rsid w:val="00110B43"/>
    <w:rsid w:val="00110B6B"/>
    <w:rsid w:val="00110B9A"/>
    <w:rsid w:val="00110BC2"/>
    <w:rsid w:val="00110C0E"/>
    <w:rsid w:val="00110C57"/>
    <w:rsid w:val="00110C5B"/>
    <w:rsid w:val="00110C70"/>
    <w:rsid w:val="00110CCD"/>
    <w:rsid w:val="00110CDC"/>
    <w:rsid w:val="00110D16"/>
    <w:rsid w:val="00110D17"/>
    <w:rsid w:val="00110D70"/>
    <w:rsid w:val="00110D8F"/>
    <w:rsid w:val="00110D91"/>
    <w:rsid w:val="00110D92"/>
    <w:rsid w:val="00110DB3"/>
    <w:rsid w:val="00110DB7"/>
    <w:rsid w:val="00110DD2"/>
    <w:rsid w:val="00110DE4"/>
    <w:rsid w:val="00110DED"/>
    <w:rsid w:val="00110E44"/>
    <w:rsid w:val="00110E85"/>
    <w:rsid w:val="00110E98"/>
    <w:rsid w:val="00110EB1"/>
    <w:rsid w:val="00110EED"/>
    <w:rsid w:val="00110F14"/>
    <w:rsid w:val="00110F15"/>
    <w:rsid w:val="00110F31"/>
    <w:rsid w:val="00110F36"/>
    <w:rsid w:val="00110F3C"/>
    <w:rsid w:val="00110F4B"/>
    <w:rsid w:val="00110F65"/>
    <w:rsid w:val="0011103F"/>
    <w:rsid w:val="00111044"/>
    <w:rsid w:val="00111094"/>
    <w:rsid w:val="001110DC"/>
    <w:rsid w:val="001110E0"/>
    <w:rsid w:val="00111122"/>
    <w:rsid w:val="00111177"/>
    <w:rsid w:val="0011117E"/>
    <w:rsid w:val="00111181"/>
    <w:rsid w:val="0011118A"/>
    <w:rsid w:val="001111C7"/>
    <w:rsid w:val="001111E7"/>
    <w:rsid w:val="00111205"/>
    <w:rsid w:val="0011122B"/>
    <w:rsid w:val="00111287"/>
    <w:rsid w:val="0011129D"/>
    <w:rsid w:val="001112B1"/>
    <w:rsid w:val="001112C8"/>
    <w:rsid w:val="001112E4"/>
    <w:rsid w:val="0011131B"/>
    <w:rsid w:val="0011131F"/>
    <w:rsid w:val="00111326"/>
    <w:rsid w:val="00111331"/>
    <w:rsid w:val="00111343"/>
    <w:rsid w:val="0011134C"/>
    <w:rsid w:val="001113A5"/>
    <w:rsid w:val="001113FC"/>
    <w:rsid w:val="00111419"/>
    <w:rsid w:val="0011143B"/>
    <w:rsid w:val="00111471"/>
    <w:rsid w:val="0011147C"/>
    <w:rsid w:val="00111494"/>
    <w:rsid w:val="0011149A"/>
    <w:rsid w:val="001114A9"/>
    <w:rsid w:val="001114EA"/>
    <w:rsid w:val="001114EF"/>
    <w:rsid w:val="00111521"/>
    <w:rsid w:val="00111528"/>
    <w:rsid w:val="0011154C"/>
    <w:rsid w:val="00111592"/>
    <w:rsid w:val="001115C5"/>
    <w:rsid w:val="00111604"/>
    <w:rsid w:val="00111624"/>
    <w:rsid w:val="00111625"/>
    <w:rsid w:val="00111634"/>
    <w:rsid w:val="00111647"/>
    <w:rsid w:val="00111653"/>
    <w:rsid w:val="0011165D"/>
    <w:rsid w:val="0011166C"/>
    <w:rsid w:val="0011168C"/>
    <w:rsid w:val="001116B1"/>
    <w:rsid w:val="001116BF"/>
    <w:rsid w:val="00111714"/>
    <w:rsid w:val="00111751"/>
    <w:rsid w:val="00111757"/>
    <w:rsid w:val="00111767"/>
    <w:rsid w:val="0011177C"/>
    <w:rsid w:val="00111796"/>
    <w:rsid w:val="00111799"/>
    <w:rsid w:val="001117F4"/>
    <w:rsid w:val="001117F7"/>
    <w:rsid w:val="001117FC"/>
    <w:rsid w:val="00111834"/>
    <w:rsid w:val="0011186D"/>
    <w:rsid w:val="00111872"/>
    <w:rsid w:val="001118D0"/>
    <w:rsid w:val="0011194D"/>
    <w:rsid w:val="00111956"/>
    <w:rsid w:val="00111962"/>
    <w:rsid w:val="00111964"/>
    <w:rsid w:val="001119FE"/>
    <w:rsid w:val="00111A3B"/>
    <w:rsid w:val="00111A56"/>
    <w:rsid w:val="00111A9C"/>
    <w:rsid w:val="00111A9E"/>
    <w:rsid w:val="00111AC3"/>
    <w:rsid w:val="00111ADE"/>
    <w:rsid w:val="00111B01"/>
    <w:rsid w:val="00111B43"/>
    <w:rsid w:val="00111B5B"/>
    <w:rsid w:val="00111B65"/>
    <w:rsid w:val="00111B83"/>
    <w:rsid w:val="00111B84"/>
    <w:rsid w:val="00111B8B"/>
    <w:rsid w:val="00111B9A"/>
    <w:rsid w:val="00111B9D"/>
    <w:rsid w:val="00111BF6"/>
    <w:rsid w:val="00111C04"/>
    <w:rsid w:val="00111C1A"/>
    <w:rsid w:val="00111C26"/>
    <w:rsid w:val="00111C33"/>
    <w:rsid w:val="00111C91"/>
    <w:rsid w:val="00111CE2"/>
    <w:rsid w:val="00111CFE"/>
    <w:rsid w:val="00111D38"/>
    <w:rsid w:val="00111D5D"/>
    <w:rsid w:val="00111DA2"/>
    <w:rsid w:val="00111DA7"/>
    <w:rsid w:val="00111DAA"/>
    <w:rsid w:val="00111DB3"/>
    <w:rsid w:val="00111DBF"/>
    <w:rsid w:val="00111E02"/>
    <w:rsid w:val="00111E05"/>
    <w:rsid w:val="00111E0D"/>
    <w:rsid w:val="00111E0E"/>
    <w:rsid w:val="00111E11"/>
    <w:rsid w:val="00111E12"/>
    <w:rsid w:val="00111E23"/>
    <w:rsid w:val="00111E8B"/>
    <w:rsid w:val="00111E96"/>
    <w:rsid w:val="00111E9C"/>
    <w:rsid w:val="00111EBD"/>
    <w:rsid w:val="00111EDE"/>
    <w:rsid w:val="00111EE5"/>
    <w:rsid w:val="00111EF2"/>
    <w:rsid w:val="00111F43"/>
    <w:rsid w:val="00111F53"/>
    <w:rsid w:val="00111F68"/>
    <w:rsid w:val="00111F7B"/>
    <w:rsid w:val="00112018"/>
    <w:rsid w:val="0011206B"/>
    <w:rsid w:val="001120F2"/>
    <w:rsid w:val="0011210B"/>
    <w:rsid w:val="0011211F"/>
    <w:rsid w:val="00112121"/>
    <w:rsid w:val="00112123"/>
    <w:rsid w:val="0011212D"/>
    <w:rsid w:val="0011215D"/>
    <w:rsid w:val="00112171"/>
    <w:rsid w:val="00112175"/>
    <w:rsid w:val="00112189"/>
    <w:rsid w:val="001121AB"/>
    <w:rsid w:val="001121D8"/>
    <w:rsid w:val="001121DC"/>
    <w:rsid w:val="001121ED"/>
    <w:rsid w:val="001121F0"/>
    <w:rsid w:val="00112217"/>
    <w:rsid w:val="0011221F"/>
    <w:rsid w:val="0011224E"/>
    <w:rsid w:val="00112282"/>
    <w:rsid w:val="00112294"/>
    <w:rsid w:val="0011229D"/>
    <w:rsid w:val="001122E5"/>
    <w:rsid w:val="0011230D"/>
    <w:rsid w:val="0011236B"/>
    <w:rsid w:val="001123D3"/>
    <w:rsid w:val="00112443"/>
    <w:rsid w:val="0011246A"/>
    <w:rsid w:val="001124F0"/>
    <w:rsid w:val="0011250E"/>
    <w:rsid w:val="0011250F"/>
    <w:rsid w:val="00112539"/>
    <w:rsid w:val="00112578"/>
    <w:rsid w:val="0011259C"/>
    <w:rsid w:val="00112629"/>
    <w:rsid w:val="0011265E"/>
    <w:rsid w:val="0011266D"/>
    <w:rsid w:val="0011266E"/>
    <w:rsid w:val="0011267E"/>
    <w:rsid w:val="001126B4"/>
    <w:rsid w:val="001126CF"/>
    <w:rsid w:val="00112706"/>
    <w:rsid w:val="00112726"/>
    <w:rsid w:val="00112736"/>
    <w:rsid w:val="0011273B"/>
    <w:rsid w:val="001127B6"/>
    <w:rsid w:val="001127FC"/>
    <w:rsid w:val="0011280A"/>
    <w:rsid w:val="0011281F"/>
    <w:rsid w:val="00112848"/>
    <w:rsid w:val="001128D9"/>
    <w:rsid w:val="001128FC"/>
    <w:rsid w:val="0011291A"/>
    <w:rsid w:val="00112921"/>
    <w:rsid w:val="0011293E"/>
    <w:rsid w:val="0011295F"/>
    <w:rsid w:val="00112983"/>
    <w:rsid w:val="00112994"/>
    <w:rsid w:val="001129AA"/>
    <w:rsid w:val="001129C4"/>
    <w:rsid w:val="001129CF"/>
    <w:rsid w:val="001129D4"/>
    <w:rsid w:val="001129E2"/>
    <w:rsid w:val="001129FC"/>
    <w:rsid w:val="00112A04"/>
    <w:rsid w:val="00112A28"/>
    <w:rsid w:val="00112A4E"/>
    <w:rsid w:val="00112AE9"/>
    <w:rsid w:val="00112AFC"/>
    <w:rsid w:val="00112B04"/>
    <w:rsid w:val="00112B12"/>
    <w:rsid w:val="00112B50"/>
    <w:rsid w:val="00112B88"/>
    <w:rsid w:val="00112B8D"/>
    <w:rsid w:val="00112B94"/>
    <w:rsid w:val="00112B98"/>
    <w:rsid w:val="00112C04"/>
    <w:rsid w:val="00112C0F"/>
    <w:rsid w:val="00112C23"/>
    <w:rsid w:val="00112C61"/>
    <w:rsid w:val="00112CC1"/>
    <w:rsid w:val="00112CD5"/>
    <w:rsid w:val="00112D03"/>
    <w:rsid w:val="00112D15"/>
    <w:rsid w:val="00112D4B"/>
    <w:rsid w:val="00112D75"/>
    <w:rsid w:val="00112D76"/>
    <w:rsid w:val="00112E22"/>
    <w:rsid w:val="00112E25"/>
    <w:rsid w:val="00112E28"/>
    <w:rsid w:val="00112EFA"/>
    <w:rsid w:val="00112F6C"/>
    <w:rsid w:val="00112FA4"/>
    <w:rsid w:val="00112FC0"/>
    <w:rsid w:val="0011303A"/>
    <w:rsid w:val="00113061"/>
    <w:rsid w:val="001130BC"/>
    <w:rsid w:val="00113105"/>
    <w:rsid w:val="00113117"/>
    <w:rsid w:val="00113123"/>
    <w:rsid w:val="00113125"/>
    <w:rsid w:val="00113141"/>
    <w:rsid w:val="00113144"/>
    <w:rsid w:val="0011314A"/>
    <w:rsid w:val="00113162"/>
    <w:rsid w:val="0011316F"/>
    <w:rsid w:val="00113189"/>
    <w:rsid w:val="001131E8"/>
    <w:rsid w:val="001131F3"/>
    <w:rsid w:val="001131F7"/>
    <w:rsid w:val="00113204"/>
    <w:rsid w:val="00113213"/>
    <w:rsid w:val="0011324C"/>
    <w:rsid w:val="00113254"/>
    <w:rsid w:val="00113262"/>
    <w:rsid w:val="00113288"/>
    <w:rsid w:val="001132A1"/>
    <w:rsid w:val="001132AC"/>
    <w:rsid w:val="00113326"/>
    <w:rsid w:val="0011333F"/>
    <w:rsid w:val="0011334B"/>
    <w:rsid w:val="00113364"/>
    <w:rsid w:val="0011336B"/>
    <w:rsid w:val="0011338B"/>
    <w:rsid w:val="0011339D"/>
    <w:rsid w:val="001133AD"/>
    <w:rsid w:val="001133B2"/>
    <w:rsid w:val="001133C7"/>
    <w:rsid w:val="001133EA"/>
    <w:rsid w:val="001133F4"/>
    <w:rsid w:val="0011340E"/>
    <w:rsid w:val="00113429"/>
    <w:rsid w:val="0011346B"/>
    <w:rsid w:val="00113481"/>
    <w:rsid w:val="001134B8"/>
    <w:rsid w:val="001134D3"/>
    <w:rsid w:val="0011350B"/>
    <w:rsid w:val="0011354E"/>
    <w:rsid w:val="00113561"/>
    <w:rsid w:val="0011356A"/>
    <w:rsid w:val="001135A8"/>
    <w:rsid w:val="001135AB"/>
    <w:rsid w:val="001135E9"/>
    <w:rsid w:val="00113608"/>
    <w:rsid w:val="00113650"/>
    <w:rsid w:val="0011365F"/>
    <w:rsid w:val="00113660"/>
    <w:rsid w:val="00113669"/>
    <w:rsid w:val="00113694"/>
    <w:rsid w:val="001136D5"/>
    <w:rsid w:val="0011370D"/>
    <w:rsid w:val="00113721"/>
    <w:rsid w:val="00113765"/>
    <w:rsid w:val="00113786"/>
    <w:rsid w:val="0011379B"/>
    <w:rsid w:val="001137C8"/>
    <w:rsid w:val="001137D8"/>
    <w:rsid w:val="001137FE"/>
    <w:rsid w:val="0011380C"/>
    <w:rsid w:val="00113822"/>
    <w:rsid w:val="0011382C"/>
    <w:rsid w:val="00113833"/>
    <w:rsid w:val="00113860"/>
    <w:rsid w:val="00113880"/>
    <w:rsid w:val="001138DB"/>
    <w:rsid w:val="001138F1"/>
    <w:rsid w:val="00113908"/>
    <w:rsid w:val="0011391B"/>
    <w:rsid w:val="00113933"/>
    <w:rsid w:val="00113971"/>
    <w:rsid w:val="001139BC"/>
    <w:rsid w:val="001139CD"/>
    <w:rsid w:val="001139DD"/>
    <w:rsid w:val="001139E2"/>
    <w:rsid w:val="001139E3"/>
    <w:rsid w:val="001139F2"/>
    <w:rsid w:val="001139F7"/>
    <w:rsid w:val="00113A09"/>
    <w:rsid w:val="00113A31"/>
    <w:rsid w:val="00113A69"/>
    <w:rsid w:val="00113A7F"/>
    <w:rsid w:val="00113AA8"/>
    <w:rsid w:val="00113AAB"/>
    <w:rsid w:val="00113AAD"/>
    <w:rsid w:val="00113AD3"/>
    <w:rsid w:val="00113ADF"/>
    <w:rsid w:val="00113AE9"/>
    <w:rsid w:val="00113AF6"/>
    <w:rsid w:val="00113B02"/>
    <w:rsid w:val="00113B13"/>
    <w:rsid w:val="00113B2F"/>
    <w:rsid w:val="00113B49"/>
    <w:rsid w:val="00113B50"/>
    <w:rsid w:val="00113B5C"/>
    <w:rsid w:val="00113B6C"/>
    <w:rsid w:val="00113BBD"/>
    <w:rsid w:val="00113BCC"/>
    <w:rsid w:val="00113BE6"/>
    <w:rsid w:val="00113C17"/>
    <w:rsid w:val="00113C22"/>
    <w:rsid w:val="00113C59"/>
    <w:rsid w:val="00113C5E"/>
    <w:rsid w:val="00113C75"/>
    <w:rsid w:val="00113C97"/>
    <w:rsid w:val="00113CF7"/>
    <w:rsid w:val="00113D3D"/>
    <w:rsid w:val="00113D61"/>
    <w:rsid w:val="00113D69"/>
    <w:rsid w:val="00113DC7"/>
    <w:rsid w:val="00113DCB"/>
    <w:rsid w:val="00113DFB"/>
    <w:rsid w:val="00113E01"/>
    <w:rsid w:val="00113E08"/>
    <w:rsid w:val="00113E22"/>
    <w:rsid w:val="00113E2D"/>
    <w:rsid w:val="00113E40"/>
    <w:rsid w:val="00113E41"/>
    <w:rsid w:val="00113E43"/>
    <w:rsid w:val="00113E72"/>
    <w:rsid w:val="00113EA0"/>
    <w:rsid w:val="00113EB0"/>
    <w:rsid w:val="00113F55"/>
    <w:rsid w:val="00113F77"/>
    <w:rsid w:val="00113FA7"/>
    <w:rsid w:val="00114024"/>
    <w:rsid w:val="00114032"/>
    <w:rsid w:val="0011403B"/>
    <w:rsid w:val="00114043"/>
    <w:rsid w:val="0011407A"/>
    <w:rsid w:val="00114089"/>
    <w:rsid w:val="00114092"/>
    <w:rsid w:val="00114119"/>
    <w:rsid w:val="0011411B"/>
    <w:rsid w:val="00114150"/>
    <w:rsid w:val="0011416D"/>
    <w:rsid w:val="0011417C"/>
    <w:rsid w:val="0011417F"/>
    <w:rsid w:val="001141A5"/>
    <w:rsid w:val="001141F6"/>
    <w:rsid w:val="00114218"/>
    <w:rsid w:val="0011421C"/>
    <w:rsid w:val="0011424C"/>
    <w:rsid w:val="00114258"/>
    <w:rsid w:val="00114286"/>
    <w:rsid w:val="001142C3"/>
    <w:rsid w:val="001142FD"/>
    <w:rsid w:val="00114324"/>
    <w:rsid w:val="00114357"/>
    <w:rsid w:val="00114366"/>
    <w:rsid w:val="00114386"/>
    <w:rsid w:val="001143CB"/>
    <w:rsid w:val="00114427"/>
    <w:rsid w:val="00114432"/>
    <w:rsid w:val="0011445B"/>
    <w:rsid w:val="00114460"/>
    <w:rsid w:val="001144A7"/>
    <w:rsid w:val="001144C1"/>
    <w:rsid w:val="001144CA"/>
    <w:rsid w:val="001144F9"/>
    <w:rsid w:val="00114526"/>
    <w:rsid w:val="00114546"/>
    <w:rsid w:val="0011454C"/>
    <w:rsid w:val="0011455A"/>
    <w:rsid w:val="0011455F"/>
    <w:rsid w:val="0011456A"/>
    <w:rsid w:val="00114588"/>
    <w:rsid w:val="001145B8"/>
    <w:rsid w:val="0011467D"/>
    <w:rsid w:val="001146A6"/>
    <w:rsid w:val="0011471B"/>
    <w:rsid w:val="0011472B"/>
    <w:rsid w:val="00114769"/>
    <w:rsid w:val="0011479A"/>
    <w:rsid w:val="001147D2"/>
    <w:rsid w:val="001147D3"/>
    <w:rsid w:val="001147F3"/>
    <w:rsid w:val="001147F5"/>
    <w:rsid w:val="0011480B"/>
    <w:rsid w:val="00114819"/>
    <w:rsid w:val="0011482E"/>
    <w:rsid w:val="0011483B"/>
    <w:rsid w:val="0011484E"/>
    <w:rsid w:val="00114873"/>
    <w:rsid w:val="001148D5"/>
    <w:rsid w:val="001148EE"/>
    <w:rsid w:val="001148F9"/>
    <w:rsid w:val="00114902"/>
    <w:rsid w:val="0011493D"/>
    <w:rsid w:val="00114963"/>
    <w:rsid w:val="0011497B"/>
    <w:rsid w:val="001149BA"/>
    <w:rsid w:val="001149CE"/>
    <w:rsid w:val="001149D2"/>
    <w:rsid w:val="00114A02"/>
    <w:rsid w:val="00114A29"/>
    <w:rsid w:val="00114A3F"/>
    <w:rsid w:val="00114A4B"/>
    <w:rsid w:val="00114A61"/>
    <w:rsid w:val="00114A6B"/>
    <w:rsid w:val="00114A7E"/>
    <w:rsid w:val="00114A8D"/>
    <w:rsid w:val="00114AC0"/>
    <w:rsid w:val="00114AE6"/>
    <w:rsid w:val="00114AF1"/>
    <w:rsid w:val="00114B87"/>
    <w:rsid w:val="00114B91"/>
    <w:rsid w:val="00114BF0"/>
    <w:rsid w:val="00114BFA"/>
    <w:rsid w:val="00114C21"/>
    <w:rsid w:val="00114C93"/>
    <w:rsid w:val="00114CF8"/>
    <w:rsid w:val="00114CFA"/>
    <w:rsid w:val="00114D01"/>
    <w:rsid w:val="00114D0C"/>
    <w:rsid w:val="00114D30"/>
    <w:rsid w:val="00114D33"/>
    <w:rsid w:val="00114D34"/>
    <w:rsid w:val="00114D41"/>
    <w:rsid w:val="00114DAF"/>
    <w:rsid w:val="00114DEA"/>
    <w:rsid w:val="00114DFF"/>
    <w:rsid w:val="00114E6A"/>
    <w:rsid w:val="00114E8C"/>
    <w:rsid w:val="00114F0D"/>
    <w:rsid w:val="00114F26"/>
    <w:rsid w:val="00114F4A"/>
    <w:rsid w:val="00114F4D"/>
    <w:rsid w:val="00114F63"/>
    <w:rsid w:val="00114F77"/>
    <w:rsid w:val="00114FBE"/>
    <w:rsid w:val="00114FC9"/>
    <w:rsid w:val="00114FD8"/>
    <w:rsid w:val="00115012"/>
    <w:rsid w:val="0011502D"/>
    <w:rsid w:val="00115032"/>
    <w:rsid w:val="00115036"/>
    <w:rsid w:val="00115069"/>
    <w:rsid w:val="001150A3"/>
    <w:rsid w:val="001150BB"/>
    <w:rsid w:val="001150F5"/>
    <w:rsid w:val="00115102"/>
    <w:rsid w:val="0011513D"/>
    <w:rsid w:val="00115156"/>
    <w:rsid w:val="001151B9"/>
    <w:rsid w:val="001151CC"/>
    <w:rsid w:val="001151E3"/>
    <w:rsid w:val="001151E9"/>
    <w:rsid w:val="001151FE"/>
    <w:rsid w:val="00115213"/>
    <w:rsid w:val="00115216"/>
    <w:rsid w:val="0011521D"/>
    <w:rsid w:val="00115222"/>
    <w:rsid w:val="00115227"/>
    <w:rsid w:val="00115229"/>
    <w:rsid w:val="00115237"/>
    <w:rsid w:val="00115261"/>
    <w:rsid w:val="00115294"/>
    <w:rsid w:val="001152CB"/>
    <w:rsid w:val="00115351"/>
    <w:rsid w:val="00115354"/>
    <w:rsid w:val="0011536B"/>
    <w:rsid w:val="001153C0"/>
    <w:rsid w:val="001153D7"/>
    <w:rsid w:val="00115409"/>
    <w:rsid w:val="0011540B"/>
    <w:rsid w:val="00115413"/>
    <w:rsid w:val="00115440"/>
    <w:rsid w:val="00115442"/>
    <w:rsid w:val="00115447"/>
    <w:rsid w:val="0011544F"/>
    <w:rsid w:val="0011546B"/>
    <w:rsid w:val="0011547D"/>
    <w:rsid w:val="00115483"/>
    <w:rsid w:val="00115486"/>
    <w:rsid w:val="0011549E"/>
    <w:rsid w:val="001154A1"/>
    <w:rsid w:val="001154A9"/>
    <w:rsid w:val="001154BE"/>
    <w:rsid w:val="001154D0"/>
    <w:rsid w:val="001154DE"/>
    <w:rsid w:val="001154E5"/>
    <w:rsid w:val="0011550C"/>
    <w:rsid w:val="0011553E"/>
    <w:rsid w:val="0011554A"/>
    <w:rsid w:val="00115558"/>
    <w:rsid w:val="00115564"/>
    <w:rsid w:val="00115593"/>
    <w:rsid w:val="001155EB"/>
    <w:rsid w:val="0011563E"/>
    <w:rsid w:val="00115672"/>
    <w:rsid w:val="00115678"/>
    <w:rsid w:val="0011567B"/>
    <w:rsid w:val="00115681"/>
    <w:rsid w:val="001156A4"/>
    <w:rsid w:val="001156F3"/>
    <w:rsid w:val="0011571E"/>
    <w:rsid w:val="00115731"/>
    <w:rsid w:val="00115746"/>
    <w:rsid w:val="00115750"/>
    <w:rsid w:val="00115773"/>
    <w:rsid w:val="001157B6"/>
    <w:rsid w:val="001157C7"/>
    <w:rsid w:val="001157EA"/>
    <w:rsid w:val="001157F3"/>
    <w:rsid w:val="00115809"/>
    <w:rsid w:val="00115895"/>
    <w:rsid w:val="001158A7"/>
    <w:rsid w:val="0011590C"/>
    <w:rsid w:val="00115914"/>
    <w:rsid w:val="00115946"/>
    <w:rsid w:val="00115958"/>
    <w:rsid w:val="0011596B"/>
    <w:rsid w:val="00115987"/>
    <w:rsid w:val="001159D8"/>
    <w:rsid w:val="00115A39"/>
    <w:rsid w:val="00115A3C"/>
    <w:rsid w:val="00115A79"/>
    <w:rsid w:val="00115A9C"/>
    <w:rsid w:val="00115AA3"/>
    <w:rsid w:val="00115AEF"/>
    <w:rsid w:val="00115AFB"/>
    <w:rsid w:val="00115B31"/>
    <w:rsid w:val="00115B3C"/>
    <w:rsid w:val="00115B56"/>
    <w:rsid w:val="00115BB8"/>
    <w:rsid w:val="00115CAD"/>
    <w:rsid w:val="00115CCA"/>
    <w:rsid w:val="00115CDB"/>
    <w:rsid w:val="00115D05"/>
    <w:rsid w:val="00115D32"/>
    <w:rsid w:val="00115D3C"/>
    <w:rsid w:val="00115D4B"/>
    <w:rsid w:val="00115DAC"/>
    <w:rsid w:val="00115DFB"/>
    <w:rsid w:val="00115E59"/>
    <w:rsid w:val="00115ED2"/>
    <w:rsid w:val="00115ED4"/>
    <w:rsid w:val="00115EE6"/>
    <w:rsid w:val="00115F43"/>
    <w:rsid w:val="00115F45"/>
    <w:rsid w:val="00115F6C"/>
    <w:rsid w:val="00115FC7"/>
    <w:rsid w:val="00115FF8"/>
    <w:rsid w:val="0011600C"/>
    <w:rsid w:val="0011601F"/>
    <w:rsid w:val="0011602F"/>
    <w:rsid w:val="00116030"/>
    <w:rsid w:val="00116046"/>
    <w:rsid w:val="00116064"/>
    <w:rsid w:val="0011606D"/>
    <w:rsid w:val="00116088"/>
    <w:rsid w:val="001160B1"/>
    <w:rsid w:val="001160C8"/>
    <w:rsid w:val="001160E8"/>
    <w:rsid w:val="001160EE"/>
    <w:rsid w:val="001160F5"/>
    <w:rsid w:val="0011615B"/>
    <w:rsid w:val="001161E5"/>
    <w:rsid w:val="001161EB"/>
    <w:rsid w:val="001161F1"/>
    <w:rsid w:val="001161FF"/>
    <w:rsid w:val="00116212"/>
    <w:rsid w:val="0011622A"/>
    <w:rsid w:val="0011622C"/>
    <w:rsid w:val="00116232"/>
    <w:rsid w:val="00116237"/>
    <w:rsid w:val="001162E9"/>
    <w:rsid w:val="00116312"/>
    <w:rsid w:val="00116376"/>
    <w:rsid w:val="00116389"/>
    <w:rsid w:val="00116393"/>
    <w:rsid w:val="001163D2"/>
    <w:rsid w:val="001163D5"/>
    <w:rsid w:val="001163FE"/>
    <w:rsid w:val="00116435"/>
    <w:rsid w:val="00116436"/>
    <w:rsid w:val="00116476"/>
    <w:rsid w:val="0011647D"/>
    <w:rsid w:val="00116498"/>
    <w:rsid w:val="0011649C"/>
    <w:rsid w:val="001164A3"/>
    <w:rsid w:val="00116524"/>
    <w:rsid w:val="0011652E"/>
    <w:rsid w:val="00116548"/>
    <w:rsid w:val="00116591"/>
    <w:rsid w:val="00116593"/>
    <w:rsid w:val="00116595"/>
    <w:rsid w:val="0011659A"/>
    <w:rsid w:val="001165C0"/>
    <w:rsid w:val="00116643"/>
    <w:rsid w:val="0011668C"/>
    <w:rsid w:val="001166DA"/>
    <w:rsid w:val="001166E5"/>
    <w:rsid w:val="0011672C"/>
    <w:rsid w:val="00116733"/>
    <w:rsid w:val="0011673C"/>
    <w:rsid w:val="001167BE"/>
    <w:rsid w:val="001167FD"/>
    <w:rsid w:val="0011689E"/>
    <w:rsid w:val="001168C5"/>
    <w:rsid w:val="001168DF"/>
    <w:rsid w:val="001168FB"/>
    <w:rsid w:val="001168FC"/>
    <w:rsid w:val="00116939"/>
    <w:rsid w:val="00116948"/>
    <w:rsid w:val="0011694B"/>
    <w:rsid w:val="0011695E"/>
    <w:rsid w:val="00116963"/>
    <w:rsid w:val="0011696F"/>
    <w:rsid w:val="00116972"/>
    <w:rsid w:val="00116994"/>
    <w:rsid w:val="001169AC"/>
    <w:rsid w:val="001169B0"/>
    <w:rsid w:val="00116A63"/>
    <w:rsid w:val="00116A65"/>
    <w:rsid w:val="00116A75"/>
    <w:rsid w:val="00116A79"/>
    <w:rsid w:val="00116A7E"/>
    <w:rsid w:val="00116A8F"/>
    <w:rsid w:val="00116A9E"/>
    <w:rsid w:val="00116AA2"/>
    <w:rsid w:val="00116AC3"/>
    <w:rsid w:val="00116B0D"/>
    <w:rsid w:val="00116B1D"/>
    <w:rsid w:val="00116B25"/>
    <w:rsid w:val="00116B3F"/>
    <w:rsid w:val="00116B57"/>
    <w:rsid w:val="00116B93"/>
    <w:rsid w:val="00116BA5"/>
    <w:rsid w:val="00116BF3"/>
    <w:rsid w:val="00116C12"/>
    <w:rsid w:val="00116C25"/>
    <w:rsid w:val="00116C3D"/>
    <w:rsid w:val="00116C86"/>
    <w:rsid w:val="00116CB9"/>
    <w:rsid w:val="00116CDA"/>
    <w:rsid w:val="00116D29"/>
    <w:rsid w:val="00116D37"/>
    <w:rsid w:val="00116D52"/>
    <w:rsid w:val="00116D73"/>
    <w:rsid w:val="00116DC8"/>
    <w:rsid w:val="00116DF1"/>
    <w:rsid w:val="00116DF2"/>
    <w:rsid w:val="00116DF9"/>
    <w:rsid w:val="00116E0A"/>
    <w:rsid w:val="00116E0F"/>
    <w:rsid w:val="00116E7F"/>
    <w:rsid w:val="00116E9E"/>
    <w:rsid w:val="00116EA2"/>
    <w:rsid w:val="00116EDA"/>
    <w:rsid w:val="00116EE7"/>
    <w:rsid w:val="00116F40"/>
    <w:rsid w:val="00116F46"/>
    <w:rsid w:val="00116F64"/>
    <w:rsid w:val="00116F97"/>
    <w:rsid w:val="00117003"/>
    <w:rsid w:val="00117020"/>
    <w:rsid w:val="00117022"/>
    <w:rsid w:val="0011703D"/>
    <w:rsid w:val="001170B1"/>
    <w:rsid w:val="001170BE"/>
    <w:rsid w:val="001170D0"/>
    <w:rsid w:val="001170E3"/>
    <w:rsid w:val="00117113"/>
    <w:rsid w:val="00117117"/>
    <w:rsid w:val="00117118"/>
    <w:rsid w:val="0011713F"/>
    <w:rsid w:val="00117149"/>
    <w:rsid w:val="001171AD"/>
    <w:rsid w:val="001171BB"/>
    <w:rsid w:val="001171CC"/>
    <w:rsid w:val="001171D3"/>
    <w:rsid w:val="001171EE"/>
    <w:rsid w:val="001171F2"/>
    <w:rsid w:val="001171FA"/>
    <w:rsid w:val="001171FB"/>
    <w:rsid w:val="0011720E"/>
    <w:rsid w:val="00117247"/>
    <w:rsid w:val="00117273"/>
    <w:rsid w:val="00117274"/>
    <w:rsid w:val="0011727C"/>
    <w:rsid w:val="00117310"/>
    <w:rsid w:val="00117322"/>
    <w:rsid w:val="0011732D"/>
    <w:rsid w:val="00117331"/>
    <w:rsid w:val="00117332"/>
    <w:rsid w:val="0011736A"/>
    <w:rsid w:val="001173C4"/>
    <w:rsid w:val="001173D2"/>
    <w:rsid w:val="001173E1"/>
    <w:rsid w:val="001173ED"/>
    <w:rsid w:val="00117451"/>
    <w:rsid w:val="0011749D"/>
    <w:rsid w:val="001174C3"/>
    <w:rsid w:val="001174C7"/>
    <w:rsid w:val="001174CA"/>
    <w:rsid w:val="001174E6"/>
    <w:rsid w:val="001174F4"/>
    <w:rsid w:val="00117510"/>
    <w:rsid w:val="00117520"/>
    <w:rsid w:val="00117533"/>
    <w:rsid w:val="00117573"/>
    <w:rsid w:val="00117592"/>
    <w:rsid w:val="001175C5"/>
    <w:rsid w:val="001175D8"/>
    <w:rsid w:val="001175EB"/>
    <w:rsid w:val="001175F4"/>
    <w:rsid w:val="00117648"/>
    <w:rsid w:val="0011764C"/>
    <w:rsid w:val="0011765D"/>
    <w:rsid w:val="00117664"/>
    <w:rsid w:val="0011766F"/>
    <w:rsid w:val="00117675"/>
    <w:rsid w:val="001176CB"/>
    <w:rsid w:val="001176CC"/>
    <w:rsid w:val="001176DE"/>
    <w:rsid w:val="001176F0"/>
    <w:rsid w:val="001176FE"/>
    <w:rsid w:val="00117724"/>
    <w:rsid w:val="0011772F"/>
    <w:rsid w:val="0011773F"/>
    <w:rsid w:val="00117880"/>
    <w:rsid w:val="00117898"/>
    <w:rsid w:val="001178D2"/>
    <w:rsid w:val="0011790C"/>
    <w:rsid w:val="00117913"/>
    <w:rsid w:val="00117960"/>
    <w:rsid w:val="0011797E"/>
    <w:rsid w:val="001179A9"/>
    <w:rsid w:val="00117A22"/>
    <w:rsid w:val="00117A2E"/>
    <w:rsid w:val="00117A3E"/>
    <w:rsid w:val="00117A47"/>
    <w:rsid w:val="00117A51"/>
    <w:rsid w:val="00117A55"/>
    <w:rsid w:val="00117A80"/>
    <w:rsid w:val="00117AA4"/>
    <w:rsid w:val="00117AB2"/>
    <w:rsid w:val="00117AF0"/>
    <w:rsid w:val="00117AF5"/>
    <w:rsid w:val="00117AFB"/>
    <w:rsid w:val="00117B12"/>
    <w:rsid w:val="00117B36"/>
    <w:rsid w:val="00117B4C"/>
    <w:rsid w:val="00117B5D"/>
    <w:rsid w:val="00117B9E"/>
    <w:rsid w:val="00117BBC"/>
    <w:rsid w:val="00117BCE"/>
    <w:rsid w:val="00117BDA"/>
    <w:rsid w:val="00117C00"/>
    <w:rsid w:val="00117C1B"/>
    <w:rsid w:val="00117C5B"/>
    <w:rsid w:val="00117C75"/>
    <w:rsid w:val="00117C7F"/>
    <w:rsid w:val="00117CA1"/>
    <w:rsid w:val="00117CC9"/>
    <w:rsid w:val="00117CCD"/>
    <w:rsid w:val="00117CEC"/>
    <w:rsid w:val="00117CF4"/>
    <w:rsid w:val="00117CF6"/>
    <w:rsid w:val="00117D08"/>
    <w:rsid w:val="00117D16"/>
    <w:rsid w:val="00117D3A"/>
    <w:rsid w:val="00117D3B"/>
    <w:rsid w:val="00117D49"/>
    <w:rsid w:val="00117D6D"/>
    <w:rsid w:val="00117DA2"/>
    <w:rsid w:val="00117DA6"/>
    <w:rsid w:val="00117DD5"/>
    <w:rsid w:val="00117DEE"/>
    <w:rsid w:val="00117DF4"/>
    <w:rsid w:val="00117E38"/>
    <w:rsid w:val="00117E47"/>
    <w:rsid w:val="00117E49"/>
    <w:rsid w:val="00117E8F"/>
    <w:rsid w:val="00117E96"/>
    <w:rsid w:val="00117EDD"/>
    <w:rsid w:val="00117EEF"/>
    <w:rsid w:val="00117F56"/>
    <w:rsid w:val="00117F5B"/>
    <w:rsid w:val="00117F82"/>
    <w:rsid w:val="00117F91"/>
    <w:rsid w:val="00117F9E"/>
    <w:rsid w:val="00117FB5"/>
    <w:rsid w:val="00117FC0"/>
    <w:rsid w:val="00117FD7"/>
    <w:rsid w:val="00120007"/>
    <w:rsid w:val="0012000A"/>
    <w:rsid w:val="00120029"/>
    <w:rsid w:val="00120054"/>
    <w:rsid w:val="0012005D"/>
    <w:rsid w:val="00120068"/>
    <w:rsid w:val="00120076"/>
    <w:rsid w:val="00120094"/>
    <w:rsid w:val="00120126"/>
    <w:rsid w:val="0012013F"/>
    <w:rsid w:val="0012015D"/>
    <w:rsid w:val="00120176"/>
    <w:rsid w:val="0012019F"/>
    <w:rsid w:val="001201E6"/>
    <w:rsid w:val="00120236"/>
    <w:rsid w:val="00120248"/>
    <w:rsid w:val="00120291"/>
    <w:rsid w:val="0012029D"/>
    <w:rsid w:val="001202CB"/>
    <w:rsid w:val="001202D7"/>
    <w:rsid w:val="001202E4"/>
    <w:rsid w:val="00120311"/>
    <w:rsid w:val="0012033E"/>
    <w:rsid w:val="00120346"/>
    <w:rsid w:val="0012035B"/>
    <w:rsid w:val="0012037E"/>
    <w:rsid w:val="001203B9"/>
    <w:rsid w:val="001203BB"/>
    <w:rsid w:val="001203BC"/>
    <w:rsid w:val="001203FC"/>
    <w:rsid w:val="00120454"/>
    <w:rsid w:val="00120469"/>
    <w:rsid w:val="001204A5"/>
    <w:rsid w:val="001204B7"/>
    <w:rsid w:val="001204C9"/>
    <w:rsid w:val="0012051A"/>
    <w:rsid w:val="00120525"/>
    <w:rsid w:val="0012055B"/>
    <w:rsid w:val="0012057F"/>
    <w:rsid w:val="001205EE"/>
    <w:rsid w:val="0012060E"/>
    <w:rsid w:val="0012063B"/>
    <w:rsid w:val="00120645"/>
    <w:rsid w:val="001206FF"/>
    <w:rsid w:val="00120717"/>
    <w:rsid w:val="00120729"/>
    <w:rsid w:val="001207C4"/>
    <w:rsid w:val="001207DC"/>
    <w:rsid w:val="00120835"/>
    <w:rsid w:val="00120849"/>
    <w:rsid w:val="00120859"/>
    <w:rsid w:val="001208EE"/>
    <w:rsid w:val="00120905"/>
    <w:rsid w:val="00120910"/>
    <w:rsid w:val="00120917"/>
    <w:rsid w:val="00120942"/>
    <w:rsid w:val="00120993"/>
    <w:rsid w:val="001209BC"/>
    <w:rsid w:val="001209BE"/>
    <w:rsid w:val="00120A25"/>
    <w:rsid w:val="00120A27"/>
    <w:rsid w:val="00120A99"/>
    <w:rsid w:val="00120AA0"/>
    <w:rsid w:val="00120AB4"/>
    <w:rsid w:val="00120AD8"/>
    <w:rsid w:val="00120AFC"/>
    <w:rsid w:val="00120B33"/>
    <w:rsid w:val="00120B48"/>
    <w:rsid w:val="00120B88"/>
    <w:rsid w:val="00120BBE"/>
    <w:rsid w:val="00120BD4"/>
    <w:rsid w:val="00120BF1"/>
    <w:rsid w:val="00120C2F"/>
    <w:rsid w:val="00120C81"/>
    <w:rsid w:val="00120CBD"/>
    <w:rsid w:val="00120CC5"/>
    <w:rsid w:val="00120CE3"/>
    <w:rsid w:val="00120D39"/>
    <w:rsid w:val="00120D8A"/>
    <w:rsid w:val="00120DE6"/>
    <w:rsid w:val="00120DFD"/>
    <w:rsid w:val="00120E05"/>
    <w:rsid w:val="00120E55"/>
    <w:rsid w:val="00120E64"/>
    <w:rsid w:val="00120E9F"/>
    <w:rsid w:val="00120EE1"/>
    <w:rsid w:val="00120EF0"/>
    <w:rsid w:val="00120F04"/>
    <w:rsid w:val="00120F17"/>
    <w:rsid w:val="00120F4C"/>
    <w:rsid w:val="00120F64"/>
    <w:rsid w:val="00120F83"/>
    <w:rsid w:val="00120FAB"/>
    <w:rsid w:val="00120FBB"/>
    <w:rsid w:val="00120FBD"/>
    <w:rsid w:val="00120FEB"/>
    <w:rsid w:val="0012100E"/>
    <w:rsid w:val="0012101C"/>
    <w:rsid w:val="00121039"/>
    <w:rsid w:val="00121054"/>
    <w:rsid w:val="00121065"/>
    <w:rsid w:val="00121116"/>
    <w:rsid w:val="00121124"/>
    <w:rsid w:val="00121139"/>
    <w:rsid w:val="0012113E"/>
    <w:rsid w:val="00121164"/>
    <w:rsid w:val="001211D3"/>
    <w:rsid w:val="001211E5"/>
    <w:rsid w:val="001211EE"/>
    <w:rsid w:val="00121208"/>
    <w:rsid w:val="00121228"/>
    <w:rsid w:val="00121236"/>
    <w:rsid w:val="00121245"/>
    <w:rsid w:val="00121295"/>
    <w:rsid w:val="001212D9"/>
    <w:rsid w:val="001212EA"/>
    <w:rsid w:val="001212F2"/>
    <w:rsid w:val="00121304"/>
    <w:rsid w:val="00121344"/>
    <w:rsid w:val="00121363"/>
    <w:rsid w:val="0012137A"/>
    <w:rsid w:val="00121381"/>
    <w:rsid w:val="00121393"/>
    <w:rsid w:val="00121395"/>
    <w:rsid w:val="001213D7"/>
    <w:rsid w:val="001213DB"/>
    <w:rsid w:val="001213E7"/>
    <w:rsid w:val="001213F3"/>
    <w:rsid w:val="00121416"/>
    <w:rsid w:val="00121444"/>
    <w:rsid w:val="00121480"/>
    <w:rsid w:val="001214A6"/>
    <w:rsid w:val="001214F0"/>
    <w:rsid w:val="00121500"/>
    <w:rsid w:val="00121506"/>
    <w:rsid w:val="00121538"/>
    <w:rsid w:val="00121544"/>
    <w:rsid w:val="00121587"/>
    <w:rsid w:val="001215C0"/>
    <w:rsid w:val="00121608"/>
    <w:rsid w:val="0012160C"/>
    <w:rsid w:val="0012164F"/>
    <w:rsid w:val="00121654"/>
    <w:rsid w:val="00121656"/>
    <w:rsid w:val="0012167A"/>
    <w:rsid w:val="0012168B"/>
    <w:rsid w:val="001216C3"/>
    <w:rsid w:val="001216D8"/>
    <w:rsid w:val="0012171A"/>
    <w:rsid w:val="0012176E"/>
    <w:rsid w:val="001217AF"/>
    <w:rsid w:val="001217D7"/>
    <w:rsid w:val="001217E9"/>
    <w:rsid w:val="001217EC"/>
    <w:rsid w:val="001217F3"/>
    <w:rsid w:val="001217FF"/>
    <w:rsid w:val="00121847"/>
    <w:rsid w:val="00121871"/>
    <w:rsid w:val="0012187E"/>
    <w:rsid w:val="00121888"/>
    <w:rsid w:val="00121913"/>
    <w:rsid w:val="00121922"/>
    <w:rsid w:val="0012192C"/>
    <w:rsid w:val="0012192E"/>
    <w:rsid w:val="0012192F"/>
    <w:rsid w:val="0012193D"/>
    <w:rsid w:val="00121941"/>
    <w:rsid w:val="00121980"/>
    <w:rsid w:val="001219DE"/>
    <w:rsid w:val="00121A0F"/>
    <w:rsid w:val="00121A1C"/>
    <w:rsid w:val="00121A23"/>
    <w:rsid w:val="00121A65"/>
    <w:rsid w:val="00121A6F"/>
    <w:rsid w:val="00121A75"/>
    <w:rsid w:val="00121AC6"/>
    <w:rsid w:val="00121AE4"/>
    <w:rsid w:val="00121AED"/>
    <w:rsid w:val="00121B4A"/>
    <w:rsid w:val="00121B7A"/>
    <w:rsid w:val="00121B9E"/>
    <w:rsid w:val="00121BAC"/>
    <w:rsid w:val="00121BE2"/>
    <w:rsid w:val="00121BFD"/>
    <w:rsid w:val="00121C40"/>
    <w:rsid w:val="00121C7C"/>
    <w:rsid w:val="00121C9E"/>
    <w:rsid w:val="00121CA8"/>
    <w:rsid w:val="00121CD2"/>
    <w:rsid w:val="00121D4C"/>
    <w:rsid w:val="00121D75"/>
    <w:rsid w:val="00121D8D"/>
    <w:rsid w:val="00121DA8"/>
    <w:rsid w:val="00121DB8"/>
    <w:rsid w:val="00121E0A"/>
    <w:rsid w:val="00121E30"/>
    <w:rsid w:val="00121E36"/>
    <w:rsid w:val="00121E49"/>
    <w:rsid w:val="00121E70"/>
    <w:rsid w:val="00121E7C"/>
    <w:rsid w:val="00121EAF"/>
    <w:rsid w:val="00121EB6"/>
    <w:rsid w:val="00121EC0"/>
    <w:rsid w:val="00121EEE"/>
    <w:rsid w:val="00121F1D"/>
    <w:rsid w:val="00121FAD"/>
    <w:rsid w:val="00122071"/>
    <w:rsid w:val="0012209D"/>
    <w:rsid w:val="001220CC"/>
    <w:rsid w:val="001220E1"/>
    <w:rsid w:val="0012210B"/>
    <w:rsid w:val="00122141"/>
    <w:rsid w:val="0012214A"/>
    <w:rsid w:val="00122179"/>
    <w:rsid w:val="001221A1"/>
    <w:rsid w:val="001221AA"/>
    <w:rsid w:val="001221EB"/>
    <w:rsid w:val="001221FF"/>
    <w:rsid w:val="00122218"/>
    <w:rsid w:val="0012221A"/>
    <w:rsid w:val="00122239"/>
    <w:rsid w:val="00122283"/>
    <w:rsid w:val="001222D7"/>
    <w:rsid w:val="0012231A"/>
    <w:rsid w:val="00122349"/>
    <w:rsid w:val="00122359"/>
    <w:rsid w:val="00122374"/>
    <w:rsid w:val="00122378"/>
    <w:rsid w:val="00122397"/>
    <w:rsid w:val="001223AF"/>
    <w:rsid w:val="001223E7"/>
    <w:rsid w:val="00122403"/>
    <w:rsid w:val="00122437"/>
    <w:rsid w:val="0012244B"/>
    <w:rsid w:val="001224D6"/>
    <w:rsid w:val="001224E6"/>
    <w:rsid w:val="0012250C"/>
    <w:rsid w:val="00122530"/>
    <w:rsid w:val="0012255F"/>
    <w:rsid w:val="0012256F"/>
    <w:rsid w:val="00122584"/>
    <w:rsid w:val="0012258B"/>
    <w:rsid w:val="001225F4"/>
    <w:rsid w:val="00122660"/>
    <w:rsid w:val="0012267C"/>
    <w:rsid w:val="001226A4"/>
    <w:rsid w:val="001226C2"/>
    <w:rsid w:val="001226CC"/>
    <w:rsid w:val="00122742"/>
    <w:rsid w:val="00122754"/>
    <w:rsid w:val="0012277B"/>
    <w:rsid w:val="00122806"/>
    <w:rsid w:val="00122809"/>
    <w:rsid w:val="00122812"/>
    <w:rsid w:val="00122827"/>
    <w:rsid w:val="0012284B"/>
    <w:rsid w:val="0012288E"/>
    <w:rsid w:val="00122898"/>
    <w:rsid w:val="001228B8"/>
    <w:rsid w:val="001228C9"/>
    <w:rsid w:val="00122902"/>
    <w:rsid w:val="00122935"/>
    <w:rsid w:val="00122943"/>
    <w:rsid w:val="0012294A"/>
    <w:rsid w:val="00122994"/>
    <w:rsid w:val="0012299C"/>
    <w:rsid w:val="001229E6"/>
    <w:rsid w:val="00122A01"/>
    <w:rsid w:val="00122A0E"/>
    <w:rsid w:val="00122A39"/>
    <w:rsid w:val="00122A88"/>
    <w:rsid w:val="00122AB1"/>
    <w:rsid w:val="00122B2F"/>
    <w:rsid w:val="00122B35"/>
    <w:rsid w:val="00122B9B"/>
    <w:rsid w:val="00122BB4"/>
    <w:rsid w:val="00122BC2"/>
    <w:rsid w:val="00122C12"/>
    <w:rsid w:val="00122C15"/>
    <w:rsid w:val="00122C17"/>
    <w:rsid w:val="00122C4D"/>
    <w:rsid w:val="00122C7F"/>
    <w:rsid w:val="00122C87"/>
    <w:rsid w:val="00122CBE"/>
    <w:rsid w:val="00122CD1"/>
    <w:rsid w:val="00122CEB"/>
    <w:rsid w:val="00122D17"/>
    <w:rsid w:val="00122D64"/>
    <w:rsid w:val="00122DAC"/>
    <w:rsid w:val="00122DCA"/>
    <w:rsid w:val="00122DD1"/>
    <w:rsid w:val="00122E09"/>
    <w:rsid w:val="00122E0B"/>
    <w:rsid w:val="00122E0E"/>
    <w:rsid w:val="00122E1B"/>
    <w:rsid w:val="00122E22"/>
    <w:rsid w:val="00122E42"/>
    <w:rsid w:val="00122E8B"/>
    <w:rsid w:val="00122E94"/>
    <w:rsid w:val="00122EC6"/>
    <w:rsid w:val="00122F13"/>
    <w:rsid w:val="00122F16"/>
    <w:rsid w:val="00122F1E"/>
    <w:rsid w:val="00122F41"/>
    <w:rsid w:val="00122F44"/>
    <w:rsid w:val="00122FB1"/>
    <w:rsid w:val="00123018"/>
    <w:rsid w:val="00123035"/>
    <w:rsid w:val="00123094"/>
    <w:rsid w:val="001230CC"/>
    <w:rsid w:val="001230D5"/>
    <w:rsid w:val="001230FE"/>
    <w:rsid w:val="00123109"/>
    <w:rsid w:val="00123175"/>
    <w:rsid w:val="001231B5"/>
    <w:rsid w:val="001231E2"/>
    <w:rsid w:val="001231EB"/>
    <w:rsid w:val="00123238"/>
    <w:rsid w:val="0012328C"/>
    <w:rsid w:val="0012329A"/>
    <w:rsid w:val="001232BA"/>
    <w:rsid w:val="00123326"/>
    <w:rsid w:val="00123345"/>
    <w:rsid w:val="00123348"/>
    <w:rsid w:val="00123362"/>
    <w:rsid w:val="00123371"/>
    <w:rsid w:val="00123377"/>
    <w:rsid w:val="0012339B"/>
    <w:rsid w:val="001233A0"/>
    <w:rsid w:val="001233BC"/>
    <w:rsid w:val="001233C4"/>
    <w:rsid w:val="00123406"/>
    <w:rsid w:val="0012340E"/>
    <w:rsid w:val="00123429"/>
    <w:rsid w:val="001234B2"/>
    <w:rsid w:val="001234E2"/>
    <w:rsid w:val="00123514"/>
    <w:rsid w:val="00123551"/>
    <w:rsid w:val="00123562"/>
    <w:rsid w:val="001235AB"/>
    <w:rsid w:val="0012364E"/>
    <w:rsid w:val="001236FC"/>
    <w:rsid w:val="00123701"/>
    <w:rsid w:val="0012376D"/>
    <w:rsid w:val="00123780"/>
    <w:rsid w:val="00123794"/>
    <w:rsid w:val="001237A9"/>
    <w:rsid w:val="001237AC"/>
    <w:rsid w:val="001237C6"/>
    <w:rsid w:val="001237D5"/>
    <w:rsid w:val="001237DF"/>
    <w:rsid w:val="00123801"/>
    <w:rsid w:val="0012380C"/>
    <w:rsid w:val="00123899"/>
    <w:rsid w:val="001238DB"/>
    <w:rsid w:val="001238EF"/>
    <w:rsid w:val="001238F1"/>
    <w:rsid w:val="00123909"/>
    <w:rsid w:val="00123939"/>
    <w:rsid w:val="00123941"/>
    <w:rsid w:val="0012396F"/>
    <w:rsid w:val="001239A6"/>
    <w:rsid w:val="001239B0"/>
    <w:rsid w:val="001239B2"/>
    <w:rsid w:val="001239EA"/>
    <w:rsid w:val="00123A22"/>
    <w:rsid w:val="00123A3B"/>
    <w:rsid w:val="00123A43"/>
    <w:rsid w:val="00123ABE"/>
    <w:rsid w:val="00123AC9"/>
    <w:rsid w:val="00123AD1"/>
    <w:rsid w:val="00123AD7"/>
    <w:rsid w:val="00123B0E"/>
    <w:rsid w:val="00123B13"/>
    <w:rsid w:val="00123B6F"/>
    <w:rsid w:val="00123B73"/>
    <w:rsid w:val="00123BA1"/>
    <w:rsid w:val="00123BAE"/>
    <w:rsid w:val="00123BCE"/>
    <w:rsid w:val="00123BE7"/>
    <w:rsid w:val="00123C27"/>
    <w:rsid w:val="00123C6E"/>
    <w:rsid w:val="00123CAD"/>
    <w:rsid w:val="00123CC9"/>
    <w:rsid w:val="00123CF3"/>
    <w:rsid w:val="00123D31"/>
    <w:rsid w:val="00123D3D"/>
    <w:rsid w:val="00123D43"/>
    <w:rsid w:val="00123D68"/>
    <w:rsid w:val="00123D93"/>
    <w:rsid w:val="00123DA1"/>
    <w:rsid w:val="00123DB5"/>
    <w:rsid w:val="00123DE3"/>
    <w:rsid w:val="00123DF8"/>
    <w:rsid w:val="00123E20"/>
    <w:rsid w:val="00123E31"/>
    <w:rsid w:val="00123E58"/>
    <w:rsid w:val="00123E68"/>
    <w:rsid w:val="00123E6F"/>
    <w:rsid w:val="00123E81"/>
    <w:rsid w:val="00123E9A"/>
    <w:rsid w:val="00123EB8"/>
    <w:rsid w:val="00123EC2"/>
    <w:rsid w:val="00123F28"/>
    <w:rsid w:val="00123FB1"/>
    <w:rsid w:val="00123FC5"/>
    <w:rsid w:val="0012406A"/>
    <w:rsid w:val="00124079"/>
    <w:rsid w:val="0012407D"/>
    <w:rsid w:val="00124084"/>
    <w:rsid w:val="0012408B"/>
    <w:rsid w:val="0012408F"/>
    <w:rsid w:val="00124092"/>
    <w:rsid w:val="001240D1"/>
    <w:rsid w:val="001240DD"/>
    <w:rsid w:val="001240EB"/>
    <w:rsid w:val="00124146"/>
    <w:rsid w:val="0012415E"/>
    <w:rsid w:val="0012416B"/>
    <w:rsid w:val="0012418E"/>
    <w:rsid w:val="0012418F"/>
    <w:rsid w:val="00124200"/>
    <w:rsid w:val="00124212"/>
    <w:rsid w:val="00124213"/>
    <w:rsid w:val="00124250"/>
    <w:rsid w:val="00124252"/>
    <w:rsid w:val="00124255"/>
    <w:rsid w:val="0012425D"/>
    <w:rsid w:val="0012427E"/>
    <w:rsid w:val="00124298"/>
    <w:rsid w:val="0012429C"/>
    <w:rsid w:val="0012429D"/>
    <w:rsid w:val="001242BB"/>
    <w:rsid w:val="001242E0"/>
    <w:rsid w:val="001242FF"/>
    <w:rsid w:val="00124315"/>
    <w:rsid w:val="00124341"/>
    <w:rsid w:val="0012434E"/>
    <w:rsid w:val="0012435C"/>
    <w:rsid w:val="0012436A"/>
    <w:rsid w:val="00124370"/>
    <w:rsid w:val="001243B1"/>
    <w:rsid w:val="001243BD"/>
    <w:rsid w:val="001243EF"/>
    <w:rsid w:val="0012443B"/>
    <w:rsid w:val="00124479"/>
    <w:rsid w:val="00124487"/>
    <w:rsid w:val="00124536"/>
    <w:rsid w:val="00124558"/>
    <w:rsid w:val="00124578"/>
    <w:rsid w:val="0012459E"/>
    <w:rsid w:val="001245D3"/>
    <w:rsid w:val="001245DA"/>
    <w:rsid w:val="00124653"/>
    <w:rsid w:val="00124687"/>
    <w:rsid w:val="0012469A"/>
    <w:rsid w:val="001246B5"/>
    <w:rsid w:val="001246D5"/>
    <w:rsid w:val="0012472D"/>
    <w:rsid w:val="00124771"/>
    <w:rsid w:val="001247DC"/>
    <w:rsid w:val="00124831"/>
    <w:rsid w:val="00124876"/>
    <w:rsid w:val="001248A1"/>
    <w:rsid w:val="001248CA"/>
    <w:rsid w:val="0012491F"/>
    <w:rsid w:val="00124922"/>
    <w:rsid w:val="00124966"/>
    <w:rsid w:val="00124979"/>
    <w:rsid w:val="0012498F"/>
    <w:rsid w:val="001249AD"/>
    <w:rsid w:val="001249AE"/>
    <w:rsid w:val="001249CD"/>
    <w:rsid w:val="001249FF"/>
    <w:rsid w:val="00124A9D"/>
    <w:rsid w:val="00124AE9"/>
    <w:rsid w:val="00124B11"/>
    <w:rsid w:val="00124B34"/>
    <w:rsid w:val="00124B3F"/>
    <w:rsid w:val="00124BBF"/>
    <w:rsid w:val="00124C0C"/>
    <w:rsid w:val="00124C1D"/>
    <w:rsid w:val="00124C76"/>
    <w:rsid w:val="00124CB4"/>
    <w:rsid w:val="00124CE1"/>
    <w:rsid w:val="00124D1F"/>
    <w:rsid w:val="00124D30"/>
    <w:rsid w:val="00124D58"/>
    <w:rsid w:val="00124D96"/>
    <w:rsid w:val="00124DB9"/>
    <w:rsid w:val="00124DD0"/>
    <w:rsid w:val="00124DFF"/>
    <w:rsid w:val="00124E93"/>
    <w:rsid w:val="00124EDE"/>
    <w:rsid w:val="00124EFC"/>
    <w:rsid w:val="00124F2A"/>
    <w:rsid w:val="00124F3A"/>
    <w:rsid w:val="00124F3B"/>
    <w:rsid w:val="00124F50"/>
    <w:rsid w:val="00125036"/>
    <w:rsid w:val="00125062"/>
    <w:rsid w:val="0012506E"/>
    <w:rsid w:val="00125093"/>
    <w:rsid w:val="001250B9"/>
    <w:rsid w:val="001250CF"/>
    <w:rsid w:val="0012512D"/>
    <w:rsid w:val="0012516B"/>
    <w:rsid w:val="0012517D"/>
    <w:rsid w:val="001251E4"/>
    <w:rsid w:val="00125257"/>
    <w:rsid w:val="00125260"/>
    <w:rsid w:val="00125264"/>
    <w:rsid w:val="001252C7"/>
    <w:rsid w:val="0012530F"/>
    <w:rsid w:val="00125362"/>
    <w:rsid w:val="001253AA"/>
    <w:rsid w:val="001253B1"/>
    <w:rsid w:val="00125434"/>
    <w:rsid w:val="00125495"/>
    <w:rsid w:val="001254A0"/>
    <w:rsid w:val="001254B3"/>
    <w:rsid w:val="001254CD"/>
    <w:rsid w:val="001254D3"/>
    <w:rsid w:val="00125509"/>
    <w:rsid w:val="00125550"/>
    <w:rsid w:val="00125551"/>
    <w:rsid w:val="00125581"/>
    <w:rsid w:val="00125583"/>
    <w:rsid w:val="001255B8"/>
    <w:rsid w:val="001255D7"/>
    <w:rsid w:val="00125631"/>
    <w:rsid w:val="0012566F"/>
    <w:rsid w:val="00125686"/>
    <w:rsid w:val="001256C7"/>
    <w:rsid w:val="001256CE"/>
    <w:rsid w:val="001256F9"/>
    <w:rsid w:val="00125706"/>
    <w:rsid w:val="00125715"/>
    <w:rsid w:val="001257DB"/>
    <w:rsid w:val="00125825"/>
    <w:rsid w:val="00125826"/>
    <w:rsid w:val="00125848"/>
    <w:rsid w:val="00125893"/>
    <w:rsid w:val="001258A0"/>
    <w:rsid w:val="001258A9"/>
    <w:rsid w:val="001258B0"/>
    <w:rsid w:val="001258BD"/>
    <w:rsid w:val="001258EC"/>
    <w:rsid w:val="001258FC"/>
    <w:rsid w:val="001258FF"/>
    <w:rsid w:val="00125901"/>
    <w:rsid w:val="0012591E"/>
    <w:rsid w:val="0012592B"/>
    <w:rsid w:val="0012595E"/>
    <w:rsid w:val="001259A1"/>
    <w:rsid w:val="001259BD"/>
    <w:rsid w:val="00125A0F"/>
    <w:rsid w:val="00125A40"/>
    <w:rsid w:val="00125A9B"/>
    <w:rsid w:val="00125AD6"/>
    <w:rsid w:val="00125AF7"/>
    <w:rsid w:val="00125B36"/>
    <w:rsid w:val="00125B44"/>
    <w:rsid w:val="00125B8A"/>
    <w:rsid w:val="00125BAD"/>
    <w:rsid w:val="00125BBC"/>
    <w:rsid w:val="00125BEF"/>
    <w:rsid w:val="00125BFC"/>
    <w:rsid w:val="00125BFE"/>
    <w:rsid w:val="00125C29"/>
    <w:rsid w:val="00125C2A"/>
    <w:rsid w:val="00125C7B"/>
    <w:rsid w:val="00125C83"/>
    <w:rsid w:val="00125C99"/>
    <w:rsid w:val="00125CD5"/>
    <w:rsid w:val="00125CF9"/>
    <w:rsid w:val="00125D26"/>
    <w:rsid w:val="00125D3C"/>
    <w:rsid w:val="00125D82"/>
    <w:rsid w:val="00125DD9"/>
    <w:rsid w:val="00125E06"/>
    <w:rsid w:val="00125E23"/>
    <w:rsid w:val="00125E46"/>
    <w:rsid w:val="00125E4C"/>
    <w:rsid w:val="00125E4F"/>
    <w:rsid w:val="00125E68"/>
    <w:rsid w:val="00125E91"/>
    <w:rsid w:val="00125EB2"/>
    <w:rsid w:val="00125EDF"/>
    <w:rsid w:val="00125F18"/>
    <w:rsid w:val="00125F27"/>
    <w:rsid w:val="00125F30"/>
    <w:rsid w:val="00125F67"/>
    <w:rsid w:val="00125F6D"/>
    <w:rsid w:val="00125F6E"/>
    <w:rsid w:val="00125F94"/>
    <w:rsid w:val="00125FAF"/>
    <w:rsid w:val="00125FB6"/>
    <w:rsid w:val="0012602C"/>
    <w:rsid w:val="00126053"/>
    <w:rsid w:val="00126055"/>
    <w:rsid w:val="00126057"/>
    <w:rsid w:val="00126098"/>
    <w:rsid w:val="001260B5"/>
    <w:rsid w:val="001260BF"/>
    <w:rsid w:val="001260D7"/>
    <w:rsid w:val="001260E8"/>
    <w:rsid w:val="0012611F"/>
    <w:rsid w:val="0012614A"/>
    <w:rsid w:val="001261A9"/>
    <w:rsid w:val="001261E3"/>
    <w:rsid w:val="001261E4"/>
    <w:rsid w:val="00126212"/>
    <w:rsid w:val="00126225"/>
    <w:rsid w:val="00126253"/>
    <w:rsid w:val="001262A5"/>
    <w:rsid w:val="001262B9"/>
    <w:rsid w:val="001262BF"/>
    <w:rsid w:val="001262D5"/>
    <w:rsid w:val="00126301"/>
    <w:rsid w:val="0012632F"/>
    <w:rsid w:val="00126346"/>
    <w:rsid w:val="0012635D"/>
    <w:rsid w:val="0012636F"/>
    <w:rsid w:val="001263B8"/>
    <w:rsid w:val="001263BB"/>
    <w:rsid w:val="001263C2"/>
    <w:rsid w:val="001263CA"/>
    <w:rsid w:val="00126459"/>
    <w:rsid w:val="0012649D"/>
    <w:rsid w:val="001264A2"/>
    <w:rsid w:val="001264AA"/>
    <w:rsid w:val="001264AB"/>
    <w:rsid w:val="001264DD"/>
    <w:rsid w:val="00126531"/>
    <w:rsid w:val="00126578"/>
    <w:rsid w:val="0012659C"/>
    <w:rsid w:val="001265B4"/>
    <w:rsid w:val="001265B7"/>
    <w:rsid w:val="001265BC"/>
    <w:rsid w:val="001265CF"/>
    <w:rsid w:val="001265E0"/>
    <w:rsid w:val="00126603"/>
    <w:rsid w:val="00126609"/>
    <w:rsid w:val="00126619"/>
    <w:rsid w:val="00126675"/>
    <w:rsid w:val="00126676"/>
    <w:rsid w:val="0012667F"/>
    <w:rsid w:val="0012669C"/>
    <w:rsid w:val="001266BB"/>
    <w:rsid w:val="001266D9"/>
    <w:rsid w:val="001266EA"/>
    <w:rsid w:val="001266EE"/>
    <w:rsid w:val="001266F2"/>
    <w:rsid w:val="0012676B"/>
    <w:rsid w:val="0012676D"/>
    <w:rsid w:val="0012676E"/>
    <w:rsid w:val="0012677C"/>
    <w:rsid w:val="001267EE"/>
    <w:rsid w:val="001267F2"/>
    <w:rsid w:val="001267F4"/>
    <w:rsid w:val="00126805"/>
    <w:rsid w:val="0012680E"/>
    <w:rsid w:val="0012682B"/>
    <w:rsid w:val="00126843"/>
    <w:rsid w:val="00126883"/>
    <w:rsid w:val="00126896"/>
    <w:rsid w:val="001268DE"/>
    <w:rsid w:val="001268E6"/>
    <w:rsid w:val="00126928"/>
    <w:rsid w:val="00126945"/>
    <w:rsid w:val="0012699F"/>
    <w:rsid w:val="001269B6"/>
    <w:rsid w:val="001269F4"/>
    <w:rsid w:val="00126A23"/>
    <w:rsid w:val="00126A3C"/>
    <w:rsid w:val="00126A48"/>
    <w:rsid w:val="00126A68"/>
    <w:rsid w:val="00126A7A"/>
    <w:rsid w:val="00126AA7"/>
    <w:rsid w:val="00126ABC"/>
    <w:rsid w:val="00126ACA"/>
    <w:rsid w:val="00126ACF"/>
    <w:rsid w:val="00126AD3"/>
    <w:rsid w:val="00126AF2"/>
    <w:rsid w:val="00126B53"/>
    <w:rsid w:val="00126B77"/>
    <w:rsid w:val="00126BB6"/>
    <w:rsid w:val="00126BDE"/>
    <w:rsid w:val="00126BE8"/>
    <w:rsid w:val="00126BFA"/>
    <w:rsid w:val="00126BFB"/>
    <w:rsid w:val="00126C03"/>
    <w:rsid w:val="00126C2B"/>
    <w:rsid w:val="00126C53"/>
    <w:rsid w:val="00126C86"/>
    <w:rsid w:val="00126CF4"/>
    <w:rsid w:val="00126D47"/>
    <w:rsid w:val="00126D56"/>
    <w:rsid w:val="00126D62"/>
    <w:rsid w:val="00126D87"/>
    <w:rsid w:val="00126DDE"/>
    <w:rsid w:val="00126E20"/>
    <w:rsid w:val="00126E31"/>
    <w:rsid w:val="00126E3D"/>
    <w:rsid w:val="00126E8B"/>
    <w:rsid w:val="00126EDE"/>
    <w:rsid w:val="00126EEE"/>
    <w:rsid w:val="00126F08"/>
    <w:rsid w:val="00126F15"/>
    <w:rsid w:val="00126F17"/>
    <w:rsid w:val="00126F49"/>
    <w:rsid w:val="00126FCB"/>
    <w:rsid w:val="00126FCD"/>
    <w:rsid w:val="00127033"/>
    <w:rsid w:val="00127083"/>
    <w:rsid w:val="00127098"/>
    <w:rsid w:val="001270A7"/>
    <w:rsid w:val="001270B1"/>
    <w:rsid w:val="001270BB"/>
    <w:rsid w:val="001270CC"/>
    <w:rsid w:val="001270E4"/>
    <w:rsid w:val="001270F2"/>
    <w:rsid w:val="001271A2"/>
    <w:rsid w:val="001271CF"/>
    <w:rsid w:val="001271DE"/>
    <w:rsid w:val="001271E1"/>
    <w:rsid w:val="001271EF"/>
    <w:rsid w:val="0012728C"/>
    <w:rsid w:val="0012729E"/>
    <w:rsid w:val="001272AB"/>
    <w:rsid w:val="001272D0"/>
    <w:rsid w:val="001272E4"/>
    <w:rsid w:val="001272E9"/>
    <w:rsid w:val="001272F9"/>
    <w:rsid w:val="00127300"/>
    <w:rsid w:val="00127309"/>
    <w:rsid w:val="0012733D"/>
    <w:rsid w:val="00127379"/>
    <w:rsid w:val="001273A8"/>
    <w:rsid w:val="001273C4"/>
    <w:rsid w:val="001273F9"/>
    <w:rsid w:val="0012740D"/>
    <w:rsid w:val="00127416"/>
    <w:rsid w:val="00127436"/>
    <w:rsid w:val="00127448"/>
    <w:rsid w:val="001274F0"/>
    <w:rsid w:val="001274FB"/>
    <w:rsid w:val="00127517"/>
    <w:rsid w:val="00127518"/>
    <w:rsid w:val="00127519"/>
    <w:rsid w:val="00127527"/>
    <w:rsid w:val="00127539"/>
    <w:rsid w:val="0012756B"/>
    <w:rsid w:val="001275CB"/>
    <w:rsid w:val="001275D9"/>
    <w:rsid w:val="00127617"/>
    <w:rsid w:val="0012761B"/>
    <w:rsid w:val="00127623"/>
    <w:rsid w:val="00127624"/>
    <w:rsid w:val="00127697"/>
    <w:rsid w:val="001276F4"/>
    <w:rsid w:val="00127724"/>
    <w:rsid w:val="00127748"/>
    <w:rsid w:val="00127758"/>
    <w:rsid w:val="00127769"/>
    <w:rsid w:val="0012776B"/>
    <w:rsid w:val="0012777A"/>
    <w:rsid w:val="001277B4"/>
    <w:rsid w:val="001277F9"/>
    <w:rsid w:val="001277FD"/>
    <w:rsid w:val="00127806"/>
    <w:rsid w:val="00127815"/>
    <w:rsid w:val="00127832"/>
    <w:rsid w:val="00127835"/>
    <w:rsid w:val="0012783C"/>
    <w:rsid w:val="00127896"/>
    <w:rsid w:val="00127909"/>
    <w:rsid w:val="0012790D"/>
    <w:rsid w:val="00127962"/>
    <w:rsid w:val="00127976"/>
    <w:rsid w:val="0012798A"/>
    <w:rsid w:val="0012799D"/>
    <w:rsid w:val="0012799F"/>
    <w:rsid w:val="001279D7"/>
    <w:rsid w:val="00127A09"/>
    <w:rsid w:val="00127A0B"/>
    <w:rsid w:val="00127A1B"/>
    <w:rsid w:val="00127A5B"/>
    <w:rsid w:val="00127AA8"/>
    <w:rsid w:val="00127ACE"/>
    <w:rsid w:val="00127AD6"/>
    <w:rsid w:val="00127AE2"/>
    <w:rsid w:val="00127AFB"/>
    <w:rsid w:val="00127AFF"/>
    <w:rsid w:val="00127B02"/>
    <w:rsid w:val="00127B04"/>
    <w:rsid w:val="00127B10"/>
    <w:rsid w:val="00127B3E"/>
    <w:rsid w:val="00127B71"/>
    <w:rsid w:val="00127B97"/>
    <w:rsid w:val="00127BCC"/>
    <w:rsid w:val="00127BFE"/>
    <w:rsid w:val="00127C25"/>
    <w:rsid w:val="00127C39"/>
    <w:rsid w:val="00127C46"/>
    <w:rsid w:val="00127C73"/>
    <w:rsid w:val="00127CA3"/>
    <w:rsid w:val="00127D0A"/>
    <w:rsid w:val="00127D59"/>
    <w:rsid w:val="00127D64"/>
    <w:rsid w:val="00127D69"/>
    <w:rsid w:val="00127DA3"/>
    <w:rsid w:val="00127DB8"/>
    <w:rsid w:val="00127DBA"/>
    <w:rsid w:val="00127DD0"/>
    <w:rsid w:val="00127DE9"/>
    <w:rsid w:val="00127E35"/>
    <w:rsid w:val="00127E3A"/>
    <w:rsid w:val="00127E45"/>
    <w:rsid w:val="00127E71"/>
    <w:rsid w:val="00127E89"/>
    <w:rsid w:val="00127EAF"/>
    <w:rsid w:val="00127EB1"/>
    <w:rsid w:val="00127EC7"/>
    <w:rsid w:val="00127EE9"/>
    <w:rsid w:val="00127EF7"/>
    <w:rsid w:val="00127F01"/>
    <w:rsid w:val="00127F1E"/>
    <w:rsid w:val="00127F38"/>
    <w:rsid w:val="00127F39"/>
    <w:rsid w:val="00127F50"/>
    <w:rsid w:val="00127F65"/>
    <w:rsid w:val="00127F81"/>
    <w:rsid w:val="00127F8F"/>
    <w:rsid w:val="00127FD5"/>
    <w:rsid w:val="00127FFA"/>
    <w:rsid w:val="00130028"/>
    <w:rsid w:val="001300B5"/>
    <w:rsid w:val="001300B7"/>
    <w:rsid w:val="001300CA"/>
    <w:rsid w:val="001300D9"/>
    <w:rsid w:val="00130143"/>
    <w:rsid w:val="0013014E"/>
    <w:rsid w:val="0013014F"/>
    <w:rsid w:val="0013015D"/>
    <w:rsid w:val="00130160"/>
    <w:rsid w:val="00130163"/>
    <w:rsid w:val="00130164"/>
    <w:rsid w:val="001301B9"/>
    <w:rsid w:val="00130201"/>
    <w:rsid w:val="0013021F"/>
    <w:rsid w:val="00130228"/>
    <w:rsid w:val="0013022D"/>
    <w:rsid w:val="00130231"/>
    <w:rsid w:val="00130251"/>
    <w:rsid w:val="00130268"/>
    <w:rsid w:val="00130283"/>
    <w:rsid w:val="001302D3"/>
    <w:rsid w:val="00130313"/>
    <w:rsid w:val="00130361"/>
    <w:rsid w:val="00130363"/>
    <w:rsid w:val="00130395"/>
    <w:rsid w:val="001303B9"/>
    <w:rsid w:val="001303BB"/>
    <w:rsid w:val="001303D2"/>
    <w:rsid w:val="001303DF"/>
    <w:rsid w:val="00130408"/>
    <w:rsid w:val="0013040F"/>
    <w:rsid w:val="0013042F"/>
    <w:rsid w:val="0013043C"/>
    <w:rsid w:val="0013045E"/>
    <w:rsid w:val="00130494"/>
    <w:rsid w:val="001304CF"/>
    <w:rsid w:val="00130522"/>
    <w:rsid w:val="00130529"/>
    <w:rsid w:val="0013056F"/>
    <w:rsid w:val="0013057E"/>
    <w:rsid w:val="001305A0"/>
    <w:rsid w:val="001305F3"/>
    <w:rsid w:val="00130621"/>
    <w:rsid w:val="00130635"/>
    <w:rsid w:val="00130645"/>
    <w:rsid w:val="0013068F"/>
    <w:rsid w:val="0013069C"/>
    <w:rsid w:val="001306B6"/>
    <w:rsid w:val="001306C3"/>
    <w:rsid w:val="00130759"/>
    <w:rsid w:val="0013075C"/>
    <w:rsid w:val="00130761"/>
    <w:rsid w:val="00130770"/>
    <w:rsid w:val="00130771"/>
    <w:rsid w:val="0013079A"/>
    <w:rsid w:val="001307A8"/>
    <w:rsid w:val="001307C1"/>
    <w:rsid w:val="001307F8"/>
    <w:rsid w:val="00130812"/>
    <w:rsid w:val="00130834"/>
    <w:rsid w:val="0013083B"/>
    <w:rsid w:val="00130849"/>
    <w:rsid w:val="00130860"/>
    <w:rsid w:val="001308C6"/>
    <w:rsid w:val="001308EC"/>
    <w:rsid w:val="00130913"/>
    <w:rsid w:val="0013093D"/>
    <w:rsid w:val="00130947"/>
    <w:rsid w:val="00130954"/>
    <w:rsid w:val="00130992"/>
    <w:rsid w:val="001309D2"/>
    <w:rsid w:val="001309D3"/>
    <w:rsid w:val="00130A4E"/>
    <w:rsid w:val="00130A96"/>
    <w:rsid w:val="00130A9C"/>
    <w:rsid w:val="00130ABA"/>
    <w:rsid w:val="00130AC6"/>
    <w:rsid w:val="00130ADB"/>
    <w:rsid w:val="00130B37"/>
    <w:rsid w:val="00130B5B"/>
    <w:rsid w:val="00130B7D"/>
    <w:rsid w:val="00130B93"/>
    <w:rsid w:val="00130B97"/>
    <w:rsid w:val="00130BBE"/>
    <w:rsid w:val="00130BD5"/>
    <w:rsid w:val="00130BEA"/>
    <w:rsid w:val="00130BF5"/>
    <w:rsid w:val="00130C38"/>
    <w:rsid w:val="00130C96"/>
    <w:rsid w:val="00130CA1"/>
    <w:rsid w:val="00130CAB"/>
    <w:rsid w:val="00130CB8"/>
    <w:rsid w:val="00130D07"/>
    <w:rsid w:val="00130D0C"/>
    <w:rsid w:val="00130D35"/>
    <w:rsid w:val="00130D3D"/>
    <w:rsid w:val="00130D6D"/>
    <w:rsid w:val="00130D6F"/>
    <w:rsid w:val="00130D81"/>
    <w:rsid w:val="00130DAE"/>
    <w:rsid w:val="00130DFD"/>
    <w:rsid w:val="00130E0B"/>
    <w:rsid w:val="00130E0F"/>
    <w:rsid w:val="00130E12"/>
    <w:rsid w:val="00130E3C"/>
    <w:rsid w:val="00130E8B"/>
    <w:rsid w:val="00130EDB"/>
    <w:rsid w:val="00130EF6"/>
    <w:rsid w:val="00130F14"/>
    <w:rsid w:val="00130F18"/>
    <w:rsid w:val="00130F82"/>
    <w:rsid w:val="00130F92"/>
    <w:rsid w:val="00130FA8"/>
    <w:rsid w:val="00130FC5"/>
    <w:rsid w:val="00130FF7"/>
    <w:rsid w:val="00130FF9"/>
    <w:rsid w:val="00131017"/>
    <w:rsid w:val="0013101E"/>
    <w:rsid w:val="00131081"/>
    <w:rsid w:val="0013109E"/>
    <w:rsid w:val="001310BE"/>
    <w:rsid w:val="00131114"/>
    <w:rsid w:val="0013111D"/>
    <w:rsid w:val="00131121"/>
    <w:rsid w:val="00131138"/>
    <w:rsid w:val="001311E8"/>
    <w:rsid w:val="00131226"/>
    <w:rsid w:val="00131264"/>
    <w:rsid w:val="0013127B"/>
    <w:rsid w:val="00131281"/>
    <w:rsid w:val="00131292"/>
    <w:rsid w:val="00131299"/>
    <w:rsid w:val="00131334"/>
    <w:rsid w:val="0013135E"/>
    <w:rsid w:val="0013137F"/>
    <w:rsid w:val="001313A3"/>
    <w:rsid w:val="001313AA"/>
    <w:rsid w:val="001313C3"/>
    <w:rsid w:val="001313F7"/>
    <w:rsid w:val="001313FC"/>
    <w:rsid w:val="0013141C"/>
    <w:rsid w:val="00131432"/>
    <w:rsid w:val="00131434"/>
    <w:rsid w:val="00131472"/>
    <w:rsid w:val="0013147B"/>
    <w:rsid w:val="00131498"/>
    <w:rsid w:val="001314A6"/>
    <w:rsid w:val="001314B1"/>
    <w:rsid w:val="00131501"/>
    <w:rsid w:val="00131534"/>
    <w:rsid w:val="00131537"/>
    <w:rsid w:val="0013154D"/>
    <w:rsid w:val="001315AC"/>
    <w:rsid w:val="001315B0"/>
    <w:rsid w:val="001315BD"/>
    <w:rsid w:val="00131650"/>
    <w:rsid w:val="00131674"/>
    <w:rsid w:val="001316AD"/>
    <w:rsid w:val="001316CF"/>
    <w:rsid w:val="001316D2"/>
    <w:rsid w:val="001316E4"/>
    <w:rsid w:val="001316F2"/>
    <w:rsid w:val="001316F4"/>
    <w:rsid w:val="00131717"/>
    <w:rsid w:val="0013179E"/>
    <w:rsid w:val="00131825"/>
    <w:rsid w:val="001318C1"/>
    <w:rsid w:val="001318E8"/>
    <w:rsid w:val="00131903"/>
    <w:rsid w:val="0013191B"/>
    <w:rsid w:val="0013192C"/>
    <w:rsid w:val="00131943"/>
    <w:rsid w:val="001319AC"/>
    <w:rsid w:val="001319B3"/>
    <w:rsid w:val="001319D1"/>
    <w:rsid w:val="00131A39"/>
    <w:rsid w:val="00131A52"/>
    <w:rsid w:val="00131A62"/>
    <w:rsid w:val="00131AC0"/>
    <w:rsid w:val="00131AD9"/>
    <w:rsid w:val="00131ADA"/>
    <w:rsid w:val="00131ADF"/>
    <w:rsid w:val="00131AF2"/>
    <w:rsid w:val="00131B46"/>
    <w:rsid w:val="00131B5A"/>
    <w:rsid w:val="00131BC8"/>
    <w:rsid w:val="00131BF3"/>
    <w:rsid w:val="00131C35"/>
    <w:rsid w:val="00131C66"/>
    <w:rsid w:val="00131C79"/>
    <w:rsid w:val="00131C7B"/>
    <w:rsid w:val="00131C7E"/>
    <w:rsid w:val="00131C86"/>
    <w:rsid w:val="00131C9B"/>
    <w:rsid w:val="00131CA4"/>
    <w:rsid w:val="00131CAA"/>
    <w:rsid w:val="00131CC4"/>
    <w:rsid w:val="00131CC9"/>
    <w:rsid w:val="00131CD3"/>
    <w:rsid w:val="00131CE1"/>
    <w:rsid w:val="00131CE2"/>
    <w:rsid w:val="00131CF5"/>
    <w:rsid w:val="00131CFC"/>
    <w:rsid w:val="00131CFF"/>
    <w:rsid w:val="00131D16"/>
    <w:rsid w:val="00131D8E"/>
    <w:rsid w:val="00131DC4"/>
    <w:rsid w:val="00131DEA"/>
    <w:rsid w:val="00131E2E"/>
    <w:rsid w:val="00131E45"/>
    <w:rsid w:val="00131E46"/>
    <w:rsid w:val="00131E8C"/>
    <w:rsid w:val="00131E9D"/>
    <w:rsid w:val="00131EA5"/>
    <w:rsid w:val="00131EA7"/>
    <w:rsid w:val="00131ED8"/>
    <w:rsid w:val="00131EF9"/>
    <w:rsid w:val="00131F0A"/>
    <w:rsid w:val="00131F1B"/>
    <w:rsid w:val="00131F28"/>
    <w:rsid w:val="00131F33"/>
    <w:rsid w:val="00131F35"/>
    <w:rsid w:val="00131F3A"/>
    <w:rsid w:val="00131F48"/>
    <w:rsid w:val="00131F91"/>
    <w:rsid w:val="00131FCB"/>
    <w:rsid w:val="00132022"/>
    <w:rsid w:val="00132029"/>
    <w:rsid w:val="0013204F"/>
    <w:rsid w:val="00132056"/>
    <w:rsid w:val="00132059"/>
    <w:rsid w:val="00132084"/>
    <w:rsid w:val="001320C9"/>
    <w:rsid w:val="00132123"/>
    <w:rsid w:val="0013217C"/>
    <w:rsid w:val="001321A6"/>
    <w:rsid w:val="001321CC"/>
    <w:rsid w:val="001321F9"/>
    <w:rsid w:val="00132213"/>
    <w:rsid w:val="00132221"/>
    <w:rsid w:val="00132245"/>
    <w:rsid w:val="00132249"/>
    <w:rsid w:val="00132251"/>
    <w:rsid w:val="00132256"/>
    <w:rsid w:val="0013225D"/>
    <w:rsid w:val="00132297"/>
    <w:rsid w:val="001322A8"/>
    <w:rsid w:val="001322C3"/>
    <w:rsid w:val="001322D3"/>
    <w:rsid w:val="001322F4"/>
    <w:rsid w:val="0013230F"/>
    <w:rsid w:val="00132346"/>
    <w:rsid w:val="00132366"/>
    <w:rsid w:val="001323DB"/>
    <w:rsid w:val="001323FB"/>
    <w:rsid w:val="001323FF"/>
    <w:rsid w:val="0013244E"/>
    <w:rsid w:val="00132460"/>
    <w:rsid w:val="0013247F"/>
    <w:rsid w:val="00132481"/>
    <w:rsid w:val="0013248B"/>
    <w:rsid w:val="00132495"/>
    <w:rsid w:val="001324D7"/>
    <w:rsid w:val="001324F6"/>
    <w:rsid w:val="0013253D"/>
    <w:rsid w:val="00132543"/>
    <w:rsid w:val="0013254E"/>
    <w:rsid w:val="00132553"/>
    <w:rsid w:val="00132572"/>
    <w:rsid w:val="00132582"/>
    <w:rsid w:val="001325B3"/>
    <w:rsid w:val="001325C2"/>
    <w:rsid w:val="001325DE"/>
    <w:rsid w:val="00132609"/>
    <w:rsid w:val="00132669"/>
    <w:rsid w:val="00132682"/>
    <w:rsid w:val="001326A4"/>
    <w:rsid w:val="001326EF"/>
    <w:rsid w:val="001326F8"/>
    <w:rsid w:val="001326FE"/>
    <w:rsid w:val="001326FF"/>
    <w:rsid w:val="00132715"/>
    <w:rsid w:val="0013271B"/>
    <w:rsid w:val="00132728"/>
    <w:rsid w:val="00132767"/>
    <w:rsid w:val="00132797"/>
    <w:rsid w:val="001327A4"/>
    <w:rsid w:val="00132810"/>
    <w:rsid w:val="00132832"/>
    <w:rsid w:val="0013284A"/>
    <w:rsid w:val="0013286D"/>
    <w:rsid w:val="0013289C"/>
    <w:rsid w:val="00132915"/>
    <w:rsid w:val="00132935"/>
    <w:rsid w:val="00132976"/>
    <w:rsid w:val="00132986"/>
    <w:rsid w:val="0013298D"/>
    <w:rsid w:val="001329B3"/>
    <w:rsid w:val="001329C0"/>
    <w:rsid w:val="001329EC"/>
    <w:rsid w:val="00132A05"/>
    <w:rsid w:val="00132A21"/>
    <w:rsid w:val="00132AFD"/>
    <w:rsid w:val="00132B35"/>
    <w:rsid w:val="00132B61"/>
    <w:rsid w:val="00132B6B"/>
    <w:rsid w:val="00132B80"/>
    <w:rsid w:val="00132B8F"/>
    <w:rsid w:val="00132BDC"/>
    <w:rsid w:val="00132BEF"/>
    <w:rsid w:val="00132BF8"/>
    <w:rsid w:val="00132C07"/>
    <w:rsid w:val="00132C13"/>
    <w:rsid w:val="00132C44"/>
    <w:rsid w:val="00132C5C"/>
    <w:rsid w:val="00132C5F"/>
    <w:rsid w:val="00132C78"/>
    <w:rsid w:val="00132C96"/>
    <w:rsid w:val="00132CB5"/>
    <w:rsid w:val="00132CD3"/>
    <w:rsid w:val="00132D69"/>
    <w:rsid w:val="00132D90"/>
    <w:rsid w:val="00132D97"/>
    <w:rsid w:val="00132DB0"/>
    <w:rsid w:val="00132DBB"/>
    <w:rsid w:val="00132DD4"/>
    <w:rsid w:val="00132E37"/>
    <w:rsid w:val="00132E54"/>
    <w:rsid w:val="00132E6D"/>
    <w:rsid w:val="00132E8C"/>
    <w:rsid w:val="00132E8E"/>
    <w:rsid w:val="00132E95"/>
    <w:rsid w:val="00132EB5"/>
    <w:rsid w:val="00132EE3"/>
    <w:rsid w:val="00132F7C"/>
    <w:rsid w:val="00132F81"/>
    <w:rsid w:val="00132FA8"/>
    <w:rsid w:val="00132FAF"/>
    <w:rsid w:val="00132FB9"/>
    <w:rsid w:val="00132FE6"/>
    <w:rsid w:val="00133006"/>
    <w:rsid w:val="00133010"/>
    <w:rsid w:val="0013302E"/>
    <w:rsid w:val="0013303F"/>
    <w:rsid w:val="0013305D"/>
    <w:rsid w:val="001330BB"/>
    <w:rsid w:val="001330E1"/>
    <w:rsid w:val="001330F8"/>
    <w:rsid w:val="001330FA"/>
    <w:rsid w:val="00133197"/>
    <w:rsid w:val="001331CE"/>
    <w:rsid w:val="001331EF"/>
    <w:rsid w:val="001331F5"/>
    <w:rsid w:val="00133200"/>
    <w:rsid w:val="0013320E"/>
    <w:rsid w:val="0013322A"/>
    <w:rsid w:val="00133257"/>
    <w:rsid w:val="00133294"/>
    <w:rsid w:val="0013329C"/>
    <w:rsid w:val="001332AB"/>
    <w:rsid w:val="001332BE"/>
    <w:rsid w:val="001332C0"/>
    <w:rsid w:val="001332C9"/>
    <w:rsid w:val="001332E4"/>
    <w:rsid w:val="001332E7"/>
    <w:rsid w:val="001332F4"/>
    <w:rsid w:val="00133300"/>
    <w:rsid w:val="00133304"/>
    <w:rsid w:val="00133307"/>
    <w:rsid w:val="0013336B"/>
    <w:rsid w:val="00133372"/>
    <w:rsid w:val="00133394"/>
    <w:rsid w:val="00133398"/>
    <w:rsid w:val="00133438"/>
    <w:rsid w:val="00133441"/>
    <w:rsid w:val="00133477"/>
    <w:rsid w:val="0013347D"/>
    <w:rsid w:val="001334D2"/>
    <w:rsid w:val="001334EC"/>
    <w:rsid w:val="001334F5"/>
    <w:rsid w:val="0013350E"/>
    <w:rsid w:val="001335DE"/>
    <w:rsid w:val="001335E2"/>
    <w:rsid w:val="001335FF"/>
    <w:rsid w:val="00133637"/>
    <w:rsid w:val="00133660"/>
    <w:rsid w:val="00133696"/>
    <w:rsid w:val="00133711"/>
    <w:rsid w:val="00133737"/>
    <w:rsid w:val="00133739"/>
    <w:rsid w:val="00133783"/>
    <w:rsid w:val="00133785"/>
    <w:rsid w:val="001337B0"/>
    <w:rsid w:val="001337CA"/>
    <w:rsid w:val="001337E4"/>
    <w:rsid w:val="001337EA"/>
    <w:rsid w:val="00133862"/>
    <w:rsid w:val="001338B8"/>
    <w:rsid w:val="001338C4"/>
    <w:rsid w:val="001338D2"/>
    <w:rsid w:val="001338FD"/>
    <w:rsid w:val="00133923"/>
    <w:rsid w:val="0013395F"/>
    <w:rsid w:val="0013396C"/>
    <w:rsid w:val="00133987"/>
    <w:rsid w:val="00133988"/>
    <w:rsid w:val="001339BE"/>
    <w:rsid w:val="001339CD"/>
    <w:rsid w:val="001339D7"/>
    <w:rsid w:val="001339FF"/>
    <w:rsid w:val="00133A65"/>
    <w:rsid w:val="00133A68"/>
    <w:rsid w:val="00133A93"/>
    <w:rsid w:val="00133AB0"/>
    <w:rsid w:val="00133ACF"/>
    <w:rsid w:val="00133AFC"/>
    <w:rsid w:val="00133B00"/>
    <w:rsid w:val="00133B13"/>
    <w:rsid w:val="00133B3B"/>
    <w:rsid w:val="00133B63"/>
    <w:rsid w:val="00133BA4"/>
    <w:rsid w:val="00133BC7"/>
    <w:rsid w:val="00133BF2"/>
    <w:rsid w:val="00133C12"/>
    <w:rsid w:val="00133C28"/>
    <w:rsid w:val="00133C34"/>
    <w:rsid w:val="00133CCB"/>
    <w:rsid w:val="00133D0F"/>
    <w:rsid w:val="00133D42"/>
    <w:rsid w:val="00133DCB"/>
    <w:rsid w:val="00133E32"/>
    <w:rsid w:val="00133E42"/>
    <w:rsid w:val="00133E4D"/>
    <w:rsid w:val="00133E59"/>
    <w:rsid w:val="00133E5B"/>
    <w:rsid w:val="00133EB1"/>
    <w:rsid w:val="00133EE4"/>
    <w:rsid w:val="00133EF1"/>
    <w:rsid w:val="00133EF9"/>
    <w:rsid w:val="00133F2A"/>
    <w:rsid w:val="00133F2E"/>
    <w:rsid w:val="00133F45"/>
    <w:rsid w:val="00133F9A"/>
    <w:rsid w:val="00133FA6"/>
    <w:rsid w:val="00133FAE"/>
    <w:rsid w:val="00133FB5"/>
    <w:rsid w:val="00133FC4"/>
    <w:rsid w:val="00133FFA"/>
    <w:rsid w:val="00134004"/>
    <w:rsid w:val="00134008"/>
    <w:rsid w:val="00134010"/>
    <w:rsid w:val="00134026"/>
    <w:rsid w:val="00134028"/>
    <w:rsid w:val="00134032"/>
    <w:rsid w:val="0013405F"/>
    <w:rsid w:val="001340B6"/>
    <w:rsid w:val="001340B7"/>
    <w:rsid w:val="001340BE"/>
    <w:rsid w:val="001340D2"/>
    <w:rsid w:val="001340E1"/>
    <w:rsid w:val="00134115"/>
    <w:rsid w:val="0013415B"/>
    <w:rsid w:val="00134168"/>
    <w:rsid w:val="001341BC"/>
    <w:rsid w:val="001341CB"/>
    <w:rsid w:val="00134213"/>
    <w:rsid w:val="001342A8"/>
    <w:rsid w:val="00134313"/>
    <w:rsid w:val="0013432A"/>
    <w:rsid w:val="0013433B"/>
    <w:rsid w:val="00134354"/>
    <w:rsid w:val="00134361"/>
    <w:rsid w:val="00134367"/>
    <w:rsid w:val="0013436A"/>
    <w:rsid w:val="001343D0"/>
    <w:rsid w:val="001343E3"/>
    <w:rsid w:val="00134489"/>
    <w:rsid w:val="0013449A"/>
    <w:rsid w:val="001344C3"/>
    <w:rsid w:val="001344ED"/>
    <w:rsid w:val="00134517"/>
    <w:rsid w:val="00134527"/>
    <w:rsid w:val="00134536"/>
    <w:rsid w:val="0013455D"/>
    <w:rsid w:val="00134577"/>
    <w:rsid w:val="00134584"/>
    <w:rsid w:val="001345AA"/>
    <w:rsid w:val="001345C6"/>
    <w:rsid w:val="001345F9"/>
    <w:rsid w:val="00134638"/>
    <w:rsid w:val="00134645"/>
    <w:rsid w:val="001346A1"/>
    <w:rsid w:val="00134714"/>
    <w:rsid w:val="00134725"/>
    <w:rsid w:val="00134785"/>
    <w:rsid w:val="0013479D"/>
    <w:rsid w:val="001347A9"/>
    <w:rsid w:val="001347F6"/>
    <w:rsid w:val="00134834"/>
    <w:rsid w:val="00134877"/>
    <w:rsid w:val="001348BD"/>
    <w:rsid w:val="001348D2"/>
    <w:rsid w:val="001348F5"/>
    <w:rsid w:val="001348F6"/>
    <w:rsid w:val="001348FA"/>
    <w:rsid w:val="00134909"/>
    <w:rsid w:val="0013492D"/>
    <w:rsid w:val="0013492F"/>
    <w:rsid w:val="00134960"/>
    <w:rsid w:val="00134998"/>
    <w:rsid w:val="00134999"/>
    <w:rsid w:val="0013499F"/>
    <w:rsid w:val="001349AD"/>
    <w:rsid w:val="001349C6"/>
    <w:rsid w:val="001349E7"/>
    <w:rsid w:val="00134AAA"/>
    <w:rsid w:val="00134AD1"/>
    <w:rsid w:val="00134B22"/>
    <w:rsid w:val="00134B27"/>
    <w:rsid w:val="00134B2C"/>
    <w:rsid w:val="00134B32"/>
    <w:rsid w:val="00134B46"/>
    <w:rsid w:val="00134B4C"/>
    <w:rsid w:val="00134B7E"/>
    <w:rsid w:val="00134B80"/>
    <w:rsid w:val="00134BC4"/>
    <w:rsid w:val="00134BD1"/>
    <w:rsid w:val="00134BD4"/>
    <w:rsid w:val="00134BDC"/>
    <w:rsid w:val="00134C54"/>
    <w:rsid w:val="00134CAA"/>
    <w:rsid w:val="00134CE1"/>
    <w:rsid w:val="00134CE4"/>
    <w:rsid w:val="00134D63"/>
    <w:rsid w:val="00134D8C"/>
    <w:rsid w:val="00134DAE"/>
    <w:rsid w:val="00134DBC"/>
    <w:rsid w:val="00134DC2"/>
    <w:rsid w:val="00134DF2"/>
    <w:rsid w:val="00134DFA"/>
    <w:rsid w:val="00134E0B"/>
    <w:rsid w:val="00134E2F"/>
    <w:rsid w:val="00134E79"/>
    <w:rsid w:val="00134E7A"/>
    <w:rsid w:val="00134E92"/>
    <w:rsid w:val="00134EA9"/>
    <w:rsid w:val="00134ED8"/>
    <w:rsid w:val="00134F42"/>
    <w:rsid w:val="00134F66"/>
    <w:rsid w:val="00134F68"/>
    <w:rsid w:val="00134FC9"/>
    <w:rsid w:val="001350A5"/>
    <w:rsid w:val="001350BF"/>
    <w:rsid w:val="001350C2"/>
    <w:rsid w:val="001350CA"/>
    <w:rsid w:val="001350F1"/>
    <w:rsid w:val="00135183"/>
    <w:rsid w:val="0013519C"/>
    <w:rsid w:val="001351C7"/>
    <w:rsid w:val="001351DC"/>
    <w:rsid w:val="001351E0"/>
    <w:rsid w:val="00135265"/>
    <w:rsid w:val="00135275"/>
    <w:rsid w:val="001352AE"/>
    <w:rsid w:val="001352E9"/>
    <w:rsid w:val="00135302"/>
    <w:rsid w:val="0013531D"/>
    <w:rsid w:val="00135323"/>
    <w:rsid w:val="00135361"/>
    <w:rsid w:val="00135386"/>
    <w:rsid w:val="0013538D"/>
    <w:rsid w:val="001353A7"/>
    <w:rsid w:val="001353B2"/>
    <w:rsid w:val="001353D1"/>
    <w:rsid w:val="001353F0"/>
    <w:rsid w:val="001353FD"/>
    <w:rsid w:val="0013544A"/>
    <w:rsid w:val="00135465"/>
    <w:rsid w:val="0013546E"/>
    <w:rsid w:val="0013548A"/>
    <w:rsid w:val="001354C8"/>
    <w:rsid w:val="001354DB"/>
    <w:rsid w:val="001354E0"/>
    <w:rsid w:val="00135548"/>
    <w:rsid w:val="00135586"/>
    <w:rsid w:val="001355CA"/>
    <w:rsid w:val="00135604"/>
    <w:rsid w:val="0013561A"/>
    <w:rsid w:val="00135631"/>
    <w:rsid w:val="0013563C"/>
    <w:rsid w:val="00135653"/>
    <w:rsid w:val="0013566A"/>
    <w:rsid w:val="0013568F"/>
    <w:rsid w:val="001356E8"/>
    <w:rsid w:val="0013570C"/>
    <w:rsid w:val="0013571C"/>
    <w:rsid w:val="00135727"/>
    <w:rsid w:val="00135738"/>
    <w:rsid w:val="0013573B"/>
    <w:rsid w:val="00135772"/>
    <w:rsid w:val="0013578F"/>
    <w:rsid w:val="0013579B"/>
    <w:rsid w:val="001357A3"/>
    <w:rsid w:val="001357A7"/>
    <w:rsid w:val="001357D1"/>
    <w:rsid w:val="001357D6"/>
    <w:rsid w:val="001357DE"/>
    <w:rsid w:val="001357F1"/>
    <w:rsid w:val="00135835"/>
    <w:rsid w:val="00135870"/>
    <w:rsid w:val="001358C4"/>
    <w:rsid w:val="001358EC"/>
    <w:rsid w:val="001358F8"/>
    <w:rsid w:val="0013593E"/>
    <w:rsid w:val="00135947"/>
    <w:rsid w:val="001359C8"/>
    <w:rsid w:val="00135A7C"/>
    <w:rsid w:val="00135A84"/>
    <w:rsid w:val="00135A9C"/>
    <w:rsid w:val="00135AB7"/>
    <w:rsid w:val="00135AD1"/>
    <w:rsid w:val="00135AE7"/>
    <w:rsid w:val="00135B20"/>
    <w:rsid w:val="00135B5B"/>
    <w:rsid w:val="00135B7B"/>
    <w:rsid w:val="00135B94"/>
    <w:rsid w:val="00135B9A"/>
    <w:rsid w:val="00135BA9"/>
    <w:rsid w:val="00135BAB"/>
    <w:rsid w:val="00135BCC"/>
    <w:rsid w:val="00135C16"/>
    <w:rsid w:val="00135C7D"/>
    <w:rsid w:val="00135C88"/>
    <w:rsid w:val="00135CB1"/>
    <w:rsid w:val="00135CD1"/>
    <w:rsid w:val="00135D4D"/>
    <w:rsid w:val="00135D65"/>
    <w:rsid w:val="00135DC4"/>
    <w:rsid w:val="00135E00"/>
    <w:rsid w:val="00135E36"/>
    <w:rsid w:val="00135E79"/>
    <w:rsid w:val="00135E86"/>
    <w:rsid w:val="00135E9D"/>
    <w:rsid w:val="00135EAE"/>
    <w:rsid w:val="00135EE3"/>
    <w:rsid w:val="00135EF0"/>
    <w:rsid w:val="00135F22"/>
    <w:rsid w:val="00135F2B"/>
    <w:rsid w:val="00135F31"/>
    <w:rsid w:val="00135F53"/>
    <w:rsid w:val="00135F7C"/>
    <w:rsid w:val="00135FA1"/>
    <w:rsid w:val="00135FBD"/>
    <w:rsid w:val="00135FF8"/>
    <w:rsid w:val="0013601A"/>
    <w:rsid w:val="00136039"/>
    <w:rsid w:val="001360C3"/>
    <w:rsid w:val="0013611D"/>
    <w:rsid w:val="00136138"/>
    <w:rsid w:val="00136144"/>
    <w:rsid w:val="001361AE"/>
    <w:rsid w:val="00136200"/>
    <w:rsid w:val="00136217"/>
    <w:rsid w:val="0013621C"/>
    <w:rsid w:val="00136226"/>
    <w:rsid w:val="00136237"/>
    <w:rsid w:val="0013623D"/>
    <w:rsid w:val="00136243"/>
    <w:rsid w:val="0013626D"/>
    <w:rsid w:val="001362A6"/>
    <w:rsid w:val="001362C3"/>
    <w:rsid w:val="001362CA"/>
    <w:rsid w:val="0013631B"/>
    <w:rsid w:val="0013631E"/>
    <w:rsid w:val="00136327"/>
    <w:rsid w:val="0013634B"/>
    <w:rsid w:val="0013635B"/>
    <w:rsid w:val="0013635D"/>
    <w:rsid w:val="0013639D"/>
    <w:rsid w:val="001363D1"/>
    <w:rsid w:val="00136471"/>
    <w:rsid w:val="001364C7"/>
    <w:rsid w:val="001364D1"/>
    <w:rsid w:val="001364E7"/>
    <w:rsid w:val="00136503"/>
    <w:rsid w:val="00136575"/>
    <w:rsid w:val="00136593"/>
    <w:rsid w:val="00136596"/>
    <w:rsid w:val="0013659B"/>
    <w:rsid w:val="001365B4"/>
    <w:rsid w:val="001365BC"/>
    <w:rsid w:val="001365C9"/>
    <w:rsid w:val="00136624"/>
    <w:rsid w:val="0013662B"/>
    <w:rsid w:val="0013663B"/>
    <w:rsid w:val="00136648"/>
    <w:rsid w:val="0013668D"/>
    <w:rsid w:val="001366D4"/>
    <w:rsid w:val="00136702"/>
    <w:rsid w:val="00136713"/>
    <w:rsid w:val="0013674F"/>
    <w:rsid w:val="00136751"/>
    <w:rsid w:val="0013678F"/>
    <w:rsid w:val="00136799"/>
    <w:rsid w:val="0013679F"/>
    <w:rsid w:val="001367D4"/>
    <w:rsid w:val="001367F5"/>
    <w:rsid w:val="001367FF"/>
    <w:rsid w:val="00136803"/>
    <w:rsid w:val="0013684F"/>
    <w:rsid w:val="00136860"/>
    <w:rsid w:val="00136865"/>
    <w:rsid w:val="0013686A"/>
    <w:rsid w:val="001368B4"/>
    <w:rsid w:val="001368CC"/>
    <w:rsid w:val="001368CE"/>
    <w:rsid w:val="001368D2"/>
    <w:rsid w:val="0013695A"/>
    <w:rsid w:val="00136961"/>
    <w:rsid w:val="001369B7"/>
    <w:rsid w:val="00136A22"/>
    <w:rsid w:val="00136A2F"/>
    <w:rsid w:val="00136A46"/>
    <w:rsid w:val="00136A58"/>
    <w:rsid w:val="00136A5B"/>
    <w:rsid w:val="00136AAF"/>
    <w:rsid w:val="00136ADD"/>
    <w:rsid w:val="00136B29"/>
    <w:rsid w:val="00136B56"/>
    <w:rsid w:val="00136BAC"/>
    <w:rsid w:val="00136BC2"/>
    <w:rsid w:val="00136BE0"/>
    <w:rsid w:val="00136C2C"/>
    <w:rsid w:val="00136C30"/>
    <w:rsid w:val="00136C48"/>
    <w:rsid w:val="00136C59"/>
    <w:rsid w:val="00136C7D"/>
    <w:rsid w:val="00136CCE"/>
    <w:rsid w:val="00136CF7"/>
    <w:rsid w:val="00136D21"/>
    <w:rsid w:val="00136D92"/>
    <w:rsid w:val="00136DA5"/>
    <w:rsid w:val="00136DD2"/>
    <w:rsid w:val="00136DD4"/>
    <w:rsid w:val="00136E46"/>
    <w:rsid w:val="00136E8C"/>
    <w:rsid w:val="00136E8E"/>
    <w:rsid w:val="00136E92"/>
    <w:rsid w:val="00136EDF"/>
    <w:rsid w:val="00136F40"/>
    <w:rsid w:val="00136F44"/>
    <w:rsid w:val="00136F8C"/>
    <w:rsid w:val="00136FD8"/>
    <w:rsid w:val="00136FF6"/>
    <w:rsid w:val="00137009"/>
    <w:rsid w:val="0013701A"/>
    <w:rsid w:val="0013703A"/>
    <w:rsid w:val="00137076"/>
    <w:rsid w:val="001370D2"/>
    <w:rsid w:val="0013712A"/>
    <w:rsid w:val="00137138"/>
    <w:rsid w:val="00137147"/>
    <w:rsid w:val="001371AE"/>
    <w:rsid w:val="001371BE"/>
    <w:rsid w:val="001371DC"/>
    <w:rsid w:val="0013723E"/>
    <w:rsid w:val="0013725B"/>
    <w:rsid w:val="00137265"/>
    <w:rsid w:val="00137285"/>
    <w:rsid w:val="00137291"/>
    <w:rsid w:val="001372C9"/>
    <w:rsid w:val="001372E9"/>
    <w:rsid w:val="001372F3"/>
    <w:rsid w:val="00137307"/>
    <w:rsid w:val="00137314"/>
    <w:rsid w:val="001373A4"/>
    <w:rsid w:val="001373D0"/>
    <w:rsid w:val="001373ED"/>
    <w:rsid w:val="0013747C"/>
    <w:rsid w:val="00137486"/>
    <w:rsid w:val="001374B5"/>
    <w:rsid w:val="001374B7"/>
    <w:rsid w:val="001374DE"/>
    <w:rsid w:val="0013750A"/>
    <w:rsid w:val="00137538"/>
    <w:rsid w:val="0013753C"/>
    <w:rsid w:val="0013755B"/>
    <w:rsid w:val="0013756D"/>
    <w:rsid w:val="00137575"/>
    <w:rsid w:val="0013757A"/>
    <w:rsid w:val="00137589"/>
    <w:rsid w:val="0013759E"/>
    <w:rsid w:val="001375A8"/>
    <w:rsid w:val="001375BC"/>
    <w:rsid w:val="001375D2"/>
    <w:rsid w:val="00137605"/>
    <w:rsid w:val="00137610"/>
    <w:rsid w:val="00137621"/>
    <w:rsid w:val="00137622"/>
    <w:rsid w:val="0013762F"/>
    <w:rsid w:val="00137644"/>
    <w:rsid w:val="00137655"/>
    <w:rsid w:val="0013767B"/>
    <w:rsid w:val="00137713"/>
    <w:rsid w:val="00137720"/>
    <w:rsid w:val="00137748"/>
    <w:rsid w:val="001377B1"/>
    <w:rsid w:val="001377D1"/>
    <w:rsid w:val="001377F3"/>
    <w:rsid w:val="00137883"/>
    <w:rsid w:val="00137903"/>
    <w:rsid w:val="00137922"/>
    <w:rsid w:val="00137950"/>
    <w:rsid w:val="00137967"/>
    <w:rsid w:val="00137984"/>
    <w:rsid w:val="00137992"/>
    <w:rsid w:val="00137994"/>
    <w:rsid w:val="0013799A"/>
    <w:rsid w:val="001379A2"/>
    <w:rsid w:val="001379B0"/>
    <w:rsid w:val="001379D1"/>
    <w:rsid w:val="00137A40"/>
    <w:rsid w:val="00137A6D"/>
    <w:rsid w:val="00137AE6"/>
    <w:rsid w:val="00137AEC"/>
    <w:rsid w:val="00137B09"/>
    <w:rsid w:val="00137B1C"/>
    <w:rsid w:val="00137B4D"/>
    <w:rsid w:val="00137B4F"/>
    <w:rsid w:val="00137B8A"/>
    <w:rsid w:val="00137BA1"/>
    <w:rsid w:val="00137BA5"/>
    <w:rsid w:val="00137BAF"/>
    <w:rsid w:val="00137C27"/>
    <w:rsid w:val="00137C3A"/>
    <w:rsid w:val="00137C4C"/>
    <w:rsid w:val="00137CC7"/>
    <w:rsid w:val="00137CEF"/>
    <w:rsid w:val="00137D1F"/>
    <w:rsid w:val="00137D2F"/>
    <w:rsid w:val="00137D4C"/>
    <w:rsid w:val="00137D5E"/>
    <w:rsid w:val="00137D9A"/>
    <w:rsid w:val="00137DC7"/>
    <w:rsid w:val="00137DCE"/>
    <w:rsid w:val="00137DF1"/>
    <w:rsid w:val="00137E23"/>
    <w:rsid w:val="00137E25"/>
    <w:rsid w:val="00137E65"/>
    <w:rsid w:val="00137E66"/>
    <w:rsid w:val="00137EBA"/>
    <w:rsid w:val="00137EF1"/>
    <w:rsid w:val="00137F00"/>
    <w:rsid w:val="00137F1F"/>
    <w:rsid w:val="00137F21"/>
    <w:rsid w:val="00137F77"/>
    <w:rsid w:val="00137FD5"/>
    <w:rsid w:val="00137FD6"/>
    <w:rsid w:val="00137FEE"/>
    <w:rsid w:val="00140018"/>
    <w:rsid w:val="00140034"/>
    <w:rsid w:val="0014004C"/>
    <w:rsid w:val="00140053"/>
    <w:rsid w:val="00140056"/>
    <w:rsid w:val="0014005B"/>
    <w:rsid w:val="00140086"/>
    <w:rsid w:val="0014008B"/>
    <w:rsid w:val="001400DE"/>
    <w:rsid w:val="001400E3"/>
    <w:rsid w:val="001400E5"/>
    <w:rsid w:val="0014012C"/>
    <w:rsid w:val="0014015F"/>
    <w:rsid w:val="00140181"/>
    <w:rsid w:val="0014018E"/>
    <w:rsid w:val="001401A2"/>
    <w:rsid w:val="001401DC"/>
    <w:rsid w:val="001401FA"/>
    <w:rsid w:val="001401FB"/>
    <w:rsid w:val="00140230"/>
    <w:rsid w:val="00140233"/>
    <w:rsid w:val="0014024C"/>
    <w:rsid w:val="0014026B"/>
    <w:rsid w:val="00140277"/>
    <w:rsid w:val="001402AC"/>
    <w:rsid w:val="001402B4"/>
    <w:rsid w:val="001402BA"/>
    <w:rsid w:val="001402D6"/>
    <w:rsid w:val="00140327"/>
    <w:rsid w:val="00140389"/>
    <w:rsid w:val="001403AA"/>
    <w:rsid w:val="001403B4"/>
    <w:rsid w:val="00140410"/>
    <w:rsid w:val="0014042C"/>
    <w:rsid w:val="00140470"/>
    <w:rsid w:val="00140476"/>
    <w:rsid w:val="0014048B"/>
    <w:rsid w:val="0014048E"/>
    <w:rsid w:val="001404AA"/>
    <w:rsid w:val="001404C7"/>
    <w:rsid w:val="001404F9"/>
    <w:rsid w:val="00140508"/>
    <w:rsid w:val="00140535"/>
    <w:rsid w:val="001405C1"/>
    <w:rsid w:val="001405D7"/>
    <w:rsid w:val="00140665"/>
    <w:rsid w:val="00140671"/>
    <w:rsid w:val="0014067F"/>
    <w:rsid w:val="001406A0"/>
    <w:rsid w:val="001406C0"/>
    <w:rsid w:val="001406F4"/>
    <w:rsid w:val="00140720"/>
    <w:rsid w:val="00140759"/>
    <w:rsid w:val="00140776"/>
    <w:rsid w:val="001407B0"/>
    <w:rsid w:val="001407D3"/>
    <w:rsid w:val="001407E1"/>
    <w:rsid w:val="00140849"/>
    <w:rsid w:val="00140871"/>
    <w:rsid w:val="00140896"/>
    <w:rsid w:val="00140899"/>
    <w:rsid w:val="001408F1"/>
    <w:rsid w:val="0014091F"/>
    <w:rsid w:val="00140934"/>
    <w:rsid w:val="00140943"/>
    <w:rsid w:val="00140964"/>
    <w:rsid w:val="00140971"/>
    <w:rsid w:val="001409A4"/>
    <w:rsid w:val="001409C3"/>
    <w:rsid w:val="001409DD"/>
    <w:rsid w:val="001409EE"/>
    <w:rsid w:val="00140A21"/>
    <w:rsid w:val="00140A34"/>
    <w:rsid w:val="00140A38"/>
    <w:rsid w:val="00140A41"/>
    <w:rsid w:val="00140A53"/>
    <w:rsid w:val="00140A9F"/>
    <w:rsid w:val="00140ABA"/>
    <w:rsid w:val="00140B00"/>
    <w:rsid w:val="00140B08"/>
    <w:rsid w:val="00140B39"/>
    <w:rsid w:val="00140B41"/>
    <w:rsid w:val="00140B8A"/>
    <w:rsid w:val="00140B95"/>
    <w:rsid w:val="00140B9F"/>
    <w:rsid w:val="00140BE6"/>
    <w:rsid w:val="00140BEE"/>
    <w:rsid w:val="00140C23"/>
    <w:rsid w:val="00140C32"/>
    <w:rsid w:val="00140C55"/>
    <w:rsid w:val="00140C57"/>
    <w:rsid w:val="00140C58"/>
    <w:rsid w:val="00140C96"/>
    <w:rsid w:val="00140C9E"/>
    <w:rsid w:val="00140D0D"/>
    <w:rsid w:val="00140D67"/>
    <w:rsid w:val="00140D6C"/>
    <w:rsid w:val="00140E0B"/>
    <w:rsid w:val="00140E68"/>
    <w:rsid w:val="00140E72"/>
    <w:rsid w:val="00140EA3"/>
    <w:rsid w:val="00140EA4"/>
    <w:rsid w:val="00140EA6"/>
    <w:rsid w:val="00140EAC"/>
    <w:rsid w:val="00140EAF"/>
    <w:rsid w:val="00140ECB"/>
    <w:rsid w:val="00140ECE"/>
    <w:rsid w:val="00140F03"/>
    <w:rsid w:val="00140F3F"/>
    <w:rsid w:val="00140F73"/>
    <w:rsid w:val="00140F77"/>
    <w:rsid w:val="00140F79"/>
    <w:rsid w:val="00140F8B"/>
    <w:rsid w:val="00140FCA"/>
    <w:rsid w:val="00140FE5"/>
    <w:rsid w:val="00140FF0"/>
    <w:rsid w:val="0014102D"/>
    <w:rsid w:val="0014104C"/>
    <w:rsid w:val="0014105B"/>
    <w:rsid w:val="0014107C"/>
    <w:rsid w:val="00141084"/>
    <w:rsid w:val="001410B3"/>
    <w:rsid w:val="001410DF"/>
    <w:rsid w:val="001410E9"/>
    <w:rsid w:val="00141103"/>
    <w:rsid w:val="00141127"/>
    <w:rsid w:val="0014117C"/>
    <w:rsid w:val="0014117F"/>
    <w:rsid w:val="001411F0"/>
    <w:rsid w:val="0014122D"/>
    <w:rsid w:val="00141247"/>
    <w:rsid w:val="00141270"/>
    <w:rsid w:val="001412A5"/>
    <w:rsid w:val="001412FD"/>
    <w:rsid w:val="00141320"/>
    <w:rsid w:val="00141343"/>
    <w:rsid w:val="00141349"/>
    <w:rsid w:val="00141373"/>
    <w:rsid w:val="001413E3"/>
    <w:rsid w:val="001413F6"/>
    <w:rsid w:val="00141407"/>
    <w:rsid w:val="00141411"/>
    <w:rsid w:val="00141418"/>
    <w:rsid w:val="0014141E"/>
    <w:rsid w:val="00141437"/>
    <w:rsid w:val="0014147F"/>
    <w:rsid w:val="00141481"/>
    <w:rsid w:val="00141483"/>
    <w:rsid w:val="00141489"/>
    <w:rsid w:val="001414A7"/>
    <w:rsid w:val="001414E3"/>
    <w:rsid w:val="001414EF"/>
    <w:rsid w:val="00141509"/>
    <w:rsid w:val="0014150F"/>
    <w:rsid w:val="0014154F"/>
    <w:rsid w:val="0014155F"/>
    <w:rsid w:val="00141587"/>
    <w:rsid w:val="001415A2"/>
    <w:rsid w:val="001415E5"/>
    <w:rsid w:val="001415FA"/>
    <w:rsid w:val="00141604"/>
    <w:rsid w:val="00141617"/>
    <w:rsid w:val="0014161F"/>
    <w:rsid w:val="00141620"/>
    <w:rsid w:val="00141626"/>
    <w:rsid w:val="0014167B"/>
    <w:rsid w:val="001416B4"/>
    <w:rsid w:val="001416BC"/>
    <w:rsid w:val="001416C7"/>
    <w:rsid w:val="001416E0"/>
    <w:rsid w:val="001416FC"/>
    <w:rsid w:val="00141720"/>
    <w:rsid w:val="00141744"/>
    <w:rsid w:val="00141755"/>
    <w:rsid w:val="0014175E"/>
    <w:rsid w:val="00141764"/>
    <w:rsid w:val="001417A3"/>
    <w:rsid w:val="001417BA"/>
    <w:rsid w:val="001417CA"/>
    <w:rsid w:val="001417D8"/>
    <w:rsid w:val="0014181B"/>
    <w:rsid w:val="00141858"/>
    <w:rsid w:val="00141871"/>
    <w:rsid w:val="0014189C"/>
    <w:rsid w:val="001418CD"/>
    <w:rsid w:val="001418CF"/>
    <w:rsid w:val="001418FF"/>
    <w:rsid w:val="00141923"/>
    <w:rsid w:val="00141927"/>
    <w:rsid w:val="0014194D"/>
    <w:rsid w:val="0014196D"/>
    <w:rsid w:val="00141995"/>
    <w:rsid w:val="00141999"/>
    <w:rsid w:val="001419B7"/>
    <w:rsid w:val="00141A34"/>
    <w:rsid w:val="00141A44"/>
    <w:rsid w:val="00141AA0"/>
    <w:rsid w:val="00141AB3"/>
    <w:rsid w:val="00141ADE"/>
    <w:rsid w:val="00141B0E"/>
    <w:rsid w:val="00141B14"/>
    <w:rsid w:val="00141B22"/>
    <w:rsid w:val="00141B26"/>
    <w:rsid w:val="00141B27"/>
    <w:rsid w:val="00141B41"/>
    <w:rsid w:val="00141B7B"/>
    <w:rsid w:val="00141BB5"/>
    <w:rsid w:val="00141BD4"/>
    <w:rsid w:val="00141C1B"/>
    <w:rsid w:val="00141C26"/>
    <w:rsid w:val="00141C60"/>
    <w:rsid w:val="00141C71"/>
    <w:rsid w:val="00141C8A"/>
    <w:rsid w:val="00141D03"/>
    <w:rsid w:val="00141D1F"/>
    <w:rsid w:val="00141D2A"/>
    <w:rsid w:val="00141D3E"/>
    <w:rsid w:val="00141D4B"/>
    <w:rsid w:val="00141D70"/>
    <w:rsid w:val="00141DA6"/>
    <w:rsid w:val="00141DAD"/>
    <w:rsid w:val="00141DB4"/>
    <w:rsid w:val="00141E06"/>
    <w:rsid w:val="00141E09"/>
    <w:rsid w:val="00141E26"/>
    <w:rsid w:val="00141E3A"/>
    <w:rsid w:val="00141E60"/>
    <w:rsid w:val="00141EF4"/>
    <w:rsid w:val="00141EFC"/>
    <w:rsid w:val="00141F11"/>
    <w:rsid w:val="00141F4F"/>
    <w:rsid w:val="00141F53"/>
    <w:rsid w:val="00141F62"/>
    <w:rsid w:val="00141FE6"/>
    <w:rsid w:val="0014201F"/>
    <w:rsid w:val="0014204B"/>
    <w:rsid w:val="0014204E"/>
    <w:rsid w:val="00142069"/>
    <w:rsid w:val="0014209A"/>
    <w:rsid w:val="001420A1"/>
    <w:rsid w:val="001420DB"/>
    <w:rsid w:val="00142136"/>
    <w:rsid w:val="0014217E"/>
    <w:rsid w:val="00142190"/>
    <w:rsid w:val="00142197"/>
    <w:rsid w:val="00142207"/>
    <w:rsid w:val="0014224C"/>
    <w:rsid w:val="001422B6"/>
    <w:rsid w:val="001422DB"/>
    <w:rsid w:val="001422DF"/>
    <w:rsid w:val="00142300"/>
    <w:rsid w:val="00142322"/>
    <w:rsid w:val="00142325"/>
    <w:rsid w:val="00142326"/>
    <w:rsid w:val="0014232C"/>
    <w:rsid w:val="0014233C"/>
    <w:rsid w:val="0014236E"/>
    <w:rsid w:val="0014238C"/>
    <w:rsid w:val="00142474"/>
    <w:rsid w:val="0014249F"/>
    <w:rsid w:val="001424D8"/>
    <w:rsid w:val="00142502"/>
    <w:rsid w:val="0014250A"/>
    <w:rsid w:val="00142520"/>
    <w:rsid w:val="0014253B"/>
    <w:rsid w:val="00142579"/>
    <w:rsid w:val="00142594"/>
    <w:rsid w:val="001425A1"/>
    <w:rsid w:val="001425B0"/>
    <w:rsid w:val="001425BB"/>
    <w:rsid w:val="001425D6"/>
    <w:rsid w:val="00142609"/>
    <w:rsid w:val="00142612"/>
    <w:rsid w:val="00142645"/>
    <w:rsid w:val="0014264B"/>
    <w:rsid w:val="00142659"/>
    <w:rsid w:val="00142660"/>
    <w:rsid w:val="0014269E"/>
    <w:rsid w:val="001426AF"/>
    <w:rsid w:val="001426B9"/>
    <w:rsid w:val="001426C6"/>
    <w:rsid w:val="001426D8"/>
    <w:rsid w:val="001426DE"/>
    <w:rsid w:val="001426E7"/>
    <w:rsid w:val="001426FA"/>
    <w:rsid w:val="0014271C"/>
    <w:rsid w:val="00142757"/>
    <w:rsid w:val="00142765"/>
    <w:rsid w:val="00142770"/>
    <w:rsid w:val="0014277C"/>
    <w:rsid w:val="00142794"/>
    <w:rsid w:val="001427B6"/>
    <w:rsid w:val="001427BF"/>
    <w:rsid w:val="001427E9"/>
    <w:rsid w:val="00142817"/>
    <w:rsid w:val="00142821"/>
    <w:rsid w:val="0014282B"/>
    <w:rsid w:val="0014286C"/>
    <w:rsid w:val="001428B9"/>
    <w:rsid w:val="0014290F"/>
    <w:rsid w:val="0014297C"/>
    <w:rsid w:val="0014298F"/>
    <w:rsid w:val="001429BF"/>
    <w:rsid w:val="00142A3E"/>
    <w:rsid w:val="00142A6D"/>
    <w:rsid w:val="00142A8B"/>
    <w:rsid w:val="00142AD9"/>
    <w:rsid w:val="00142ADB"/>
    <w:rsid w:val="00142B7E"/>
    <w:rsid w:val="00142B9A"/>
    <w:rsid w:val="00142BEB"/>
    <w:rsid w:val="00142C14"/>
    <w:rsid w:val="00142C18"/>
    <w:rsid w:val="00142C48"/>
    <w:rsid w:val="00142C5F"/>
    <w:rsid w:val="00142C93"/>
    <w:rsid w:val="00142D12"/>
    <w:rsid w:val="00142D1A"/>
    <w:rsid w:val="00142DBC"/>
    <w:rsid w:val="00142DFD"/>
    <w:rsid w:val="00142E0B"/>
    <w:rsid w:val="00142E0C"/>
    <w:rsid w:val="00142E5E"/>
    <w:rsid w:val="00142E74"/>
    <w:rsid w:val="00142EB5"/>
    <w:rsid w:val="00142EC7"/>
    <w:rsid w:val="00142ED7"/>
    <w:rsid w:val="00142EFD"/>
    <w:rsid w:val="00142F2D"/>
    <w:rsid w:val="00142F5B"/>
    <w:rsid w:val="00142F6C"/>
    <w:rsid w:val="00142F8D"/>
    <w:rsid w:val="00142FAC"/>
    <w:rsid w:val="00142FF3"/>
    <w:rsid w:val="00143089"/>
    <w:rsid w:val="001430DC"/>
    <w:rsid w:val="001430F7"/>
    <w:rsid w:val="00143113"/>
    <w:rsid w:val="0014313B"/>
    <w:rsid w:val="00143181"/>
    <w:rsid w:val="00143183"/>
    <w:rsid w:val="001431A6"/>
    <w:rsid w:val="001431A7"/>
    <w:rsid w:val="001431C4"/>
    <w:rsid w:val="00143202"/>
    <w:rsid w:val="00143236"/>
    <w:rsid w:val="0014328D"/>
    <w:rsid w:val="0014329A"/>
    <w:rsid w:val="001432A8"/>
    <w:rsid w:val="001432BD"/>
    <w:rsid w:val="001432D5"/>
    <w:rsid w:val="0014335C"/>
    <w:rsid w:val="0014339B"/>
    <w:rsid w:val="001433AD"/>
    <w:rsid w:val="001433CA"/>
    <w:rsid w:val="00143426"/>
    <w:rsid w:val="0014343B"/>
    <w:rsid w:val="0014343F"/>
    <w:rsid w:val="00143463"/>
    <w:rsid w:val="001434B6"/>
    <w:rsid w:val="001434CF"/>
    <w:rsid w:val="001434DD"/>
    <w:rsid w:val="0014352A"/>
    <w:rsid w:val="0014352D"/>
    <w:rsid w:val="0014358A"/>
    <w:rsid w:val="001435CA"/>
    <w:rsid w:val="001435CC"/>
    <w:rsid w:val="001435E4"/>
    <w:rsid w:val="00143683"/>
    <w:rsid w:val="0014368A"/>
    <w:rsid w:val="001436EF"/>
    <w:rsid w:val="001436F7"/>
    <w:rsid w:val="00143701"/>
    <w:rsid w:val="00143721"/>
    <w:rsid w:val="00143747"/>
    <w:rsid w:val="00143748"/>
    <w:rsid w:val="0014377E"/>
    <w:rsid w:val="00143789"/>
    <w:rsid w:val="00143795"/>
    <w:rsid w:val="001437C0"/>
    <w:rsid w:val="001437CB"/>
    <w:rsid w:val="00143802"/>
    <w:rsid w:val="00143813"/>
    <w:rsid w:val="00143867"/>
    <w:rsid w:val="00143870"/>
    <w:rsid w:val="00143886"/>
    <w:rsid w:val="0014388F"/>
    <w:rsid w:val="001438A8"/>
    <w:rsid w:val="001438CB"/>
    <w:rsid w:val="001438DF"/>
    <w:rsid w:val="001438E7"/>
    <w:rsid w:val="001438ED"/>
    <w:rsid w:val="001438F6"/>
    <w:rsid w:val="0014397C"/>
    <w:rsid w:val="001439C0"/>
    <w:rsid w:val="001439CF"/>
    <w:rsid w:val="001439E3"/>
    <w:rsid w:val="00143A37"/>
    <w:rsid w:val="00143A60"/>
    <w:rsid w:val="00143A69"/>
    <w:rsid w:val="00143AAE"/>
    <w:rsid w:val="00143AC4"/>
    <w:rsid w:val="00143AFA"/>
    <w:rsid w:val="00143B45"/>
    <w:rsid w:val="00143B46"/>
    <w:rsid w:val="00143B58"/>
    <w:rsid w:val="00143B68"/>
    <w:rsid w:val="00143B7A"/>
    <w:rsid w:val="00143BCA"/>
    <w:rsid w:val="00143BF9"/>
    <w:rsid w:val="00143C53"/>
    <w:rsid w:val="00143C56"/>
    <w:rsid w:val="00143CB0"/>
    <w:rsid w:val="00143CB6"/>
    <w:rsid w:val="00143CB9"/>
    <w:rsid w:val="00143CBE"/>
    <w:rsid w:val="00143D09"/>
    <w:rsid w:val="00143D45"/>
    <w:rsid w:val="00143D85"/>
    <w:rsid w:val="00143DF0"/>
    <w:rsid w:val="00143DFC"/>
    <w:rsid w:val="00143E05"/>
    <w:rsid w:val="00143E5A"/>
    <w:rsid w:val="00143E8C"/>
    <w:rsid w:val="00143EB7"/>
    <w:rsid w:val="00143EC7"/>
    <w:rsid w:val="00143ED7"/>
    <w:rsid w:val="00143EDE"/>
    <w:rsid w:val="00143F04"/>
    <w:rsid w:val="00143F2A"/>
    <w:rsid w:val="00143F4C"/>
    <w:rsid w:val="00143F56"/>
    <w:rsid w:val="00143F63"/>
    <w:rsid w:val="00143F69"/>
    <w:rsid w:val="00143F75"/>
    <w:rsid w:val="00143FAE"/>
    <w:rsid w:val="00143FDF"/>
    <w:rsid w:val="00143FE9"/>
    <w:rsid w:val="00143FEA"/>
    <w:rsid w:val="001440E4"/>
    <w:rsid w:val="0014411C"/>
    <w:rsid w:val="00144129"/>
    <w:rsid w:val="00144136"/>
    <w:rsid w:val="0014414F"/>
    <w:rsid w:val="00144154"/>
    <w:rsid w:val="00144188"/>
    <w:rsid w:val="001441C6"/>
    <w:rsid w:val="001441CA"/>
    <w:rsid w:val="001441CF"/>
    <w:rsid w:val="001441DA"/>
    <w:rsid w:val="00144282"/>
    <w:rsid w:val="00144295"/>
    <w:rsid w:val="001442EC"/>
    <w:rsid w:val="00144302"/>
    <w:rsid w:val="00144326"/>
    <w:rsid w:val="001443CF"/>
    <w:rsid w:val="001443DA"/>
    <w:rsid w:val="001443F8"/>
    <w:rsid w:val="001443FD"/>
    <w:rsid w:val="00144433"/>
    <w:rsid w:val="00144440"/>
    <w:rsid w:val="0014447D"/>
    <w:rsid w:val="001444DC"/>
    <w:rsid w:val="00144569"/>
    <w:rsid w:val="0014457E"/>
    <w:rsid w:val="001445BD"/>
    <w:rsid w:val="001445C7"/>
    <w:rsid w:val="00144602"/>
    <w:rsid w:val="001446D8"/>
    <w:rsid w:val="001446DD"/>
    <w:rsid w:val="00144719"/>
    <w:rsid w:val="00144728"/>
    <w:rsid w:val="0014473F"/>
    <w:rsid w:val="00144749"/>
    <w:rsid w:val="00144778"/>
    <w:rsid w:val="0014477F"/>
    <w:rsid w:val="001447AB"/>
    <w:rsid w:val="001447AD"/>
    <w:rsid w:val="001447BA"/>
    <w:rsid w:val="001447BC"/>
    <w:rsid w:val="001447D8"/>
    <w:rsid w:val="001448C0"/>
    <w:rsid w:val="001448DB"/>
    <w:rsid w:val="0014493A"/>
    <w:rsid w:val="0014498C"/>
    <w:rsid w:val="0014498F"/>
    <w:rsid w:val="001449BC"/>
    <w:rsid w:val="00144A02"/>
    <w:rsid w:val="00144B07"/>
    <w:rsid w:val="00144B0F"/>
    <w:rsid w:val="00144B54"/>
    <w:rsid w:val="00144B67"/>
    <w:rsid w:val="00144BD1"/>
    <w:rsid w:val="00144C07"/>
    <w:rsid w:val="00144C44"/>
    <w:rsid w:val="00144C55"/>
    <w:rsid w:val="00144C64"/>
    <w:rsid w:val="00144C85"/>
    <w:rsid w:val="00144CCA"/>
    <w:rsid w:val="00144D38"/>
    <w:rsid w:val="00144D47"/>
    <w:rsid w:val="00144DF2"/>
    <w:rsid w:val="00144DFF"/>
    <w:rsid w:val="00144E57"/>
    <w:rsid w:val="00144E6C"/>
    <w:rsid w:val="00144E78"/>
    <w:rsid w:val="00144E7E"/>
    <w:rsid w:val="00144E88"/>
    <w:rsid w:val="00144E93"/>
    <w:rsid w:val="00144E9A"/>
    <w:rsid w:val="00144EA8"/>
    <w:rsid w:val="00144EE0"/>
    <w:rsid w:val="00144F14"/>
    <w:rsid w:val="00144F6D"/>
    <w:rsid w:val="00144F95"/>
    <w:rsid w:val="00144FA5"/>
    <w:rsid w:val="00144FA9"/>
    <w:rsid w:val="00144FB6"/>
    <w:rsid w:val="00144FCB"/>
    <w:rsid w:val="00144FD0"/>
    <w:rsid w:val="00144FD1"/>
    <w:rsid w:val="00145074"/>
    <w:rsid w:val="0014509C"/>
    <w:rsid w:val="00145124"/>
    <w:rsid w:val="001451AD"/>
    <w:rsid w:val="001451E4"/>
    <w:rsid w:val="0014521E"/>
    <w:rsid w:val="00145237"/>
    <w:rsid w:val="00145291"/>
    <w:rsid w:val="00145308"/>
    <w:rsid w:val="00145331"/>
    <w:rsid w:val="001453CB"/>
    <w:rsid w:val="001453D1"/>
    <w:rsid w:val="001453FE"/>
    <w:rsid w:val="0014542D"/>
    <w:rsid w:val="001454EA"/>
    <w:rsid w:val="001454F8"/>
    <w:rsid w:val="00145584"/>
    <w:rsid w:val="001455A1"/>
    <w:rsid w:val="001455A8"/>
    <w:rsid w:val="001455AC"/>
    <w:rsid w:val="00145606"/>
    <w:rsid w:val="00145629"/>
    <w:rsid w:val="00145651"/>
    <w:rsid w:val="00145661"/>
    <w:rsid w:val="00145696"/>
    <w:rsid w:val="001456B3"/>
    <w:rsid w:val="001456C8"/>
    <w:rsid w:val="0014572C"/>
    <w:rsid w:val="001457C7"/>
    <w:rsid w:val="001457F5"/>
    <w:rsid w:val="00145820"/>
    <w:rsid w:val="00145885"/>
    <w:rsid w:val="00145889"/>
    <w:rsid w:val="0014588A"/>
    <w:rsid w:val="001458AD"/>
    <w:rsid w:val="001458B8"/>
    <w:rsid w:val="00145908"/>
    <w:rsid w:val="00145939"/>
    <w:rsid w:val="0014593D"/>
    <w:rsid w:val="00145954"/>
    <w:rsid w:val="00145993"/>
    <w:rsid w:val="00145999"/>
    <w:rsid w:val="0014599B"/>
    <w:rsid w:val="001459A4"/>
    <w:rsid w:val="001459B2"/>
    <w:rsid w:val="001459C8"/>
    <w:rsid w:val="001459FC"/>
    <w:rsid w:val="00145A05"/>
    <w:rsid w:val="00145A5B"/>
    <w:rsid w:val="00145A5F"/>
    <w:rsid w:val="00145A73"/>
    <w:rsid w:val="00145A85"/>
    <w:rsid w:val="00145A99"/>
    <w:rsid w:val="00145AC1"/>
    <w:rsid w:val="00145AD1"/>
    <w:rsid w:val="00145ADF"/>
    <w:rsid w:val="00145AE9"/>
    <w:rsid w:val="00145B0F"/>
    <w:rsid w:val="00145B14"/>
    <w:rsid w:val="00145B57"/>
    <w:rsid w:val="00145B8D"/>
    <w:rsid w:val="00145B96"/>
    <w:rsid w:val="00145BC4"/>
    <w:rsid w:val="00145C32"/>
    <w:rsid w:val="00145C65"/>
    <w:rsid w:val="00145CF5"/>
    <w:rsid w:val="00145CF7"/>
    <w:rsid w:val="00145D57"/>
    <w:rsid w:val="00145D94"/>
    <w:rsid w:val="00145DBE"/>
    <w:rsid w:val="00145DD7"/>
    <w:rsid w:val="00145E24"/>
    <w:rsid w:val="00145E59"/>
    <w:rsid w:val="00145E98"/>
    <w:rsid w:val="00145E99"/>
    <w:rsid w:val="00145ECD"/>
    <w:rsid w:val="00145EDF"/>
    <w:rsid w:val="00145EE2"/>
    <w:rsid w:val="00145EEE"/>
    <w:rsid w:val="00145F09"/>
    <w:rsid w:val="00145F12"/>
    <w:rsid w:val="00145F38"/>
    <w:rsid w:val="00145F67"/>
    <w:rsid w:val="0014600C"/>
    <w:rsid w:val="0014600D"/>
    <w:rsid w:val="0014602E"/>
    <w:rsid w:val="00146035"/>
    <w:rsid w:val="00146056"/>
    <w:rsid w:val="00146059"/>
    <w:rsid w:val="00146062"/>
    <w:rsid w:val="0014606B"/>
    <w:rsid w:val="0014607D"/>
    <w:rsid w:val="00146083"/>
    <w:rsid w:val="00146099"/>
    <w:rsid w:val="001460D4"/>
    <w:rsid w:val="001460FB"/>
    <w:rsid w:val="0014612C"/>
    <w:rsid w:val="00146133"/>
    <w:rsid w:val="00146154"/>
    <w:rsid w:val="0014615F"/>
    <w:rsid w:val="00146196"/>
    <w:rsid w:val="0014619A"/>
    <w:rsid w:val="001461AA"/>
    <w:rsid w:val="001461C6"/>
    <w:rsid w:val="00146203"/>
    <w:rsid w:val="00146212"/>
    <w:rsid w:val="00146253"/>
    <w:rsid w:val="001462EA"/>
    <w:rsid w:val="00146307"/>
    <w:rsid w:val="00146330"/>
    <w:rsid w:val="00146337"/>
    <w:rsid w:val="00146344"/>
    <w:rsid w:val="0014634A"/>
    <w:rsid w:val="00146361"/>
    <w:rsid w:val="00146386"/>
    <w:rsid w:val="0014639C"/>
    <w:rsid w:val="001463E7"/>
    <w:rsid w:val="001463EB"/>
    <w:rsid w:val="00146418"/>
    <w:rsid w:val="0014646B"/>
    <w:rsid w:val="0014646F"/>
    <w:rsid w:val="00146498"/>
    <w:rsid w:val="001464B7"/>
    <w:rsid w:val="00146553"/>
    <w:rsid w:val="0014658E"/>
    <w:rsid w:val="001465B7"/>
    <w:rsid w:val="001465CA"/>
    <w:rsid w:val="00146628"/>
    <w:rsid w:val="00146634"/>
    <w:rsid w:val="0014666D"/>
    <w:rsid w:val="0014669D"/>
    <w:rsid w:val="001466B4"/>
    <w:rsid w:val="001466CA"/>
    <w:rsid w:val="001466DC"/>
    <w:rsid w:val="001466E7"/>
    <w:rsid w:val="001466ED"/>
    <w:rsid w:val="001466F3"/>
    <w:rsid w:val="0014671C"/>
    <w:rsid w:val="001467A6"/>
    <w:rsid w:val="001467B3"/>
    <w:rsid w:val="001467E8"/>
    <w:rsid w:val="0014681F"/>
    <w:rsid w:val="00146823"/>
    <w:rsid w:val="0014682F"/>
    <w:rsid w:val="00146832"/>
    <w:rsid w:val="00146847"/>
    <w:rsid w:val="00146881"/>
    <w:rsid w:val="001468D4"/>
    <w:rsid w:val="0014691C"/>
    <w:rsid w:val="00146928"/>
    <w:rsid w:val="0014698C"/>
    <w:rsid w:val="001469BF"/>
    <w:rsid w:val="00146ABD"/>
    <w:rsid w:val="00146AEB"/>
    <w:rsid w:val="00146AF6"/>
    <w:rsid w:val="00146B1F"/>
    <w:rsid w:val="00146B37"/>
    <w:rsid w:val="00146B5F"/>
    <w:rsid w:val="00146B60"/>
    <w:rsid w:val="00146B79"/>
    <w:rsid w:val="00146B9D"/>
    <w:rsid w:val="00146BBE"/>
    <w:rsid w:val="00146BC0"/>
    <w:rsid w:val="00146BE8"/>
    <w:rsid w:val="00146BE9"/>
    <w:rsid w:val="00146BEC"/>
    <w:rsid w:val="00146C08"/>
    <w:rsid w:val="00146C21"/>
    <w:rsid w:val="00146CA3"/>
    <w:rsid w:val="00146CA8"/>
    <w:rsid w:val="00146CCD"/>
    <w:rsid w:val="00146D02"/>
    <w:rsid w:val="00146D26"/>
    <w:rsid w:val="00146D3A"/>
    <w:rsid w:val="00146D7B"/>
    <w:rsid w:val="00146DB6"/>
    <w:rsid w:val="00146DD1"/>
    <w:rsid w:val="00146E03"/>
    <w:rsid w:val="00146E14"/>
    <w:rsid w:val="00146E52"/>
    <w:rsid w:val="00146E6F"/>
    <w:rsid w:val="00146E97"/>
    <w:rsid w:val="00146EA8"/>
    <w:rsid w:val="00146EA9"/>
    <w:rsid w:val="00146EB8"/>
    <w:rsid w:val="00146EC8"/>
    <w:rsid w:val="00146F77"/>
    <w:rsid w:val="00146F8E"/>
    <w:rsid w:val="00146F97"/>
    <w:rsid w:val="00146FAD"/>
    <w:rsid w:val="00146FAE"/>
    <w:rsid w:val="00146FDE"/>
    <w:rsid w:val="00146FE0"/>
    <w:rsid w:val="00147036"/>
    <w:rsid w:val="0014709E"/>
    <w:rsid w:val="001470A5"/>
    <w:rsid w:val="001470AE"/>
    <w:rsid w:val="0014711E"/>
    <w:rsid w:val="00147123"/>
    <w:rsid w:val="00147131"/>
    <w:rsid w:val="00147135"/>
    <w:rsid w:val="0014713B"/>
    <w:rsid w:val="00147150"/>
    <w:rsid w:val="00147184"/>
    <w:rsid w:val="001471B4"/>
    <w:rsid w:val="001471FD"/>
    <w:rsid w:val="00147247"/>
    <w:rsid w:val="00147270"/>
    <w:rsid w:val="00147275"/>
    <w:rsid w:val="00147285"/>
    <w:rsid w:val="0014728C"/>
    <w:rsid w:val="001472B4"/>
    <w:rsid w:val="001472E4"/>
    <w:rsid w:val="00147321"/>
    <w:rsid w:val="00147333"/>
    <w:rsid w:val="00147366"/>
    <w:rsid w:val="00147387"/>
    <w:rsid w:val="0014738F"/>
    <w:rsid w:val="001473B6"/>
    <w:rsid w:val="001473C3"/>
    <w:rsid w:val="00147412"/>
    <w:rsid w:val="00147457"/>
    <w:rsid w:val="0014749E"/>
    <w:rsid w:val="001474A8"/>
    <w:rsid w:val="001474C3"/>
    <w:rsid w:val="0014755B"/>
    <w:rsid w:val="00147593"/>
    <w:rsid w:val="001475BE"/>
    <w:rsid w:val="001475CC"/>
    <w:rsid w:val="001475D8"/>
    <w:rsid w:val="0014760C"/>
    <w:rsid w:val="0014764B"/>
    <w:rsid w:val="0014765E"/>
    <w:rsid w:val="00147679"/>
    <w:rsid w:val="00147688"/>
    <w:rsid w:val="00147699"/>
    <w:rsid w:val="001476D3"/>
    <w:rsid w:val="001476ED"/>
    <w:rsid w:val="00147702"/>
    <w:rsid w:val="00147708"/>
    <w:rsid w:val="00147720"/>
    <w:rsid w:val="00147749"/>
    <w:rsid w:val="0014774D"/>
    <w:rsid w:val="00147758"/>
    <w:rsid w:val="00147765"/>
    <w:rsid w:val="0014776E"/>
    <w:rsid w:val="00147794"/>
    <w:rsid w:val="001477E9"/>
    <w:rsid w:val="00147803"/>
    <w:rsid w:val="00147811"/>
    <w:rsid w:val="00147820"/>
    <w:rsid w:val="00147836"/>
    <w:rsid w:val="00147850"/>
    <w:rsid w:val="00147857"/>
    <w:rsid w:val="0014785C"/>
    <w:rsid w:val="00147898"/>
    <w:rsid w:val="001478A0"/>
    <w:rsid w:val="001478E3"/>
    <w:rsid w:val="001478F9"/>
    <w:rsid w:val="00147904"/>
    <w:rsid w:val="0014790A"/>
    <w:rsid w:val="00147913"/>
    <w:rsid w:val="0014793C"/>
    <w:rsid w:val="0014793F"/>
    <w:rsid w:val="00147969"/>
    <w:rsid w:val="00147997"/>
    <w:rsid w:val="001479A2"/>
    <w:rsid w:val="001479BF"/>
    <w:rsid w:val="001479C2"/>
    <w:rsid w:val="001479EC"/>
    <w:rsid w:val="001479F9"/>
    <w:rsid w:val="00147A17"/>
    <w:rsid w:val="00147A19"/>
    <w:rsid w:val="00147A31"/>
    <w:rsid w:val="00147A4D"/>
    <w:rsid w:val="00147A58"/>
    <w:rsid w:val="00147B7D"/>
    <w:rsid w:val="00147BA9"/>
    <w:rsid w:val="00147BDF"/>
    <w:rsid w:val="00147BE1"/>
    <w:rsid w:val="00147BE7"/>
    <w:rsid w:val="00147BF2"/>
    <w:rsid w:val="00147C35"/>
    <w:rsid w:val="00147C60"/>
    <w:rsid w:val="00147C9B"/>
    <w:rsid w:val="00147C9D"/>
    <w:rsid w:val="00147CAB"/>
    <w:rsid w:val="00147CF7"/>
    <w:rsid w:val="00147D0F"/>
    <w:rsid w:val="00147D29"/>
    <w:rsid w:val="00147D55"/>
    <w:rsid w:val="00147D5A"/>
    <w:rsid w:val="00147D84"/>
    <w:rsid w:val="00147D8C"/>
    <w:rsid w:val="00147DA1"/>
    <w:rsid w:val="00147DB2"/>
    <w:rsid w:val="00147DC4"/>
    <w:rsid w:val="00147E02"/>
    <w:rsid w:val="00147E89"/>
    <w:rsid w:val="00147EA2"/>
    <w:rsid w:val="00147EEF"/>
    <w:rsid w:val="00147F48"/>
    <w:rsid w:val="00147F53"/>
    <w:rsid w:val="00147F95"/>
    <w:rsid w:val="00147FB7"/>
    <w:rsid w:val="00147FB8"/>
    <w:rsid w:val="00147FD9"/>
    <w:rsid w:val="00147FEE"/>
    <w:rsid w:val="0015000A"/>
    <w:rsid w:val="00150037"/>
    <w:rsid w:val="0015003E"/>
    <w:rsid w:val="00150078"/>
    <w:rsid w:val="0015009D"/>
    <w:rsid w:val="001500B5"/>
    <w:rsid w:val="001500B6"/>
    <w:rsid w:val="001500DE"/>
    <w:rsid w:val="00150105"/>
    <w:rsid w:val="00150106"/>
    <w:rsid w:val="0015015A"/>
    <w:rsid w:val="0015017A"/>
    <w:rsid w:val="00150180"/>
    <w:rsid w:val="00150181"/>
    <w:rsid w:val="001501A2"/>
    <w:rsid w:val="001501A9"/>
    <w:rsid w:val="001501BF"/>
    <w:rsid w:val="001501C0"/>
    <w:rsid w:val="001501C4"/>
    <w:rsid w:val="00150235"/>
    <w:rsid w:val="0015029C"/>
    <w:rsid w:val="001502AB"/>
    <w:rsid w:val="001502BD"/>
    <w:rsid w:val="001502F8"/>
    <w:rsid w:val="0015031F"/>
    <w:rsid w:val="0015036A"/>
    <w:rsid w:val="00150390"/>
    <w:rsid w:val="001503B3"/>
    <w:rsid w:val="0015049A"/>
    <w:rsid w:val="001504A0"/>
    <w:rsid w:val="001504CE"/>
    <w:rsid w:val="00150500"/>
    <w:rsid w:val="0015050C"/>
    <w:rsid w:val="00150518"/>
    <w:rsid w:val="0015053C"/>
    <w:rsid w:val="0015053D"/>
    <w:rsid w:val="0015053F"/>
    <w:rsid w:val="00150546"/>
    <w:rsid w:val="0015054B"/>
    <w:rsid w:val="0015055C"/>
    <w:rsid w:val="0015058F"/>
    <w:rsid w:val="001505CA"/>
    <w:rsid w:val="001505E0"/>
    <w:rsid w:val="001505EA"/>
    <w:rsid w:val="00150637"/>
    <w:rsid w:val="00150688"/>
    <w:rsid w:val="001506B0"/>
    <w:rsid w:val="001506B2"/>
    <w:rsid w:val="001506F2"/>
    <w:rsid w:val="001506FB"/>
    <w:rsid w:val="001506FE"/>
    <w:rsid w:val="00150745"/>
    <w:rsid w:val="00150761"/>
    <w:rsid w:val="00150776"/>
    <w:rsid w:val="001507A5"/>
    <w:rsid w:val="001507E7"/>
    <w:rsid w:val="00150807"/>
    <w:rsid w:val="00150822"/>
    <w:rsid w:val="0015082A"/>
    <w:rsid w:val="00150858"/>
    <w:rsid w:val="001508C7"/>
    <w:rsid w:val="001508F3"/>
    <w:rsid w:val="00150907"/>
    <w:rsid w:val="0015090D"/>
    <w:rsid w:val="0015092B"/>
    <w:rsid w:val="001509A3"/>
    <w:rsid w:val="001509BE"/>
    <w:rsid w:val="001509E0"/>
    <w:rsid w:val="00150A1C"/>
    <w:rsid w:val="00150A23"/>
    <w:rsid w:val="00150A28"/>
    <w:rsid w:val="00150A40"/>
    <w:rsid w:val="00150A5A"/>
    <w:rsid w:val="00150AB0"/>
    <w:rsid w:val="00150B04"/>
    <w:rsid w:val="00150B1C"/>
    <w:rsid w:val="00150B3B"/>
    <w:rsid w:val="00150B90"/>
    <w:rsid w:val="00150C0B"/>
    <w:rsid w:val="00150C4D"/>
    <w:rsid w:val="00150C63"/>
    <w:rsid w:val="00150C76"/>
    <w:rsid w:val="00150D66"/>
    <w:rsid w:val="00150DA1"/>
    <w:rsid w:val="00150DCF"/>
    <w:rsid w:val="00150DFC"/>
    <w:rsid w:val="00150E11"/>
    <w:rsid w:val="00150E16"/>
    <w:rsid w:val="00150E7D"/>
    <w:rsid w:val="00150EA3"/>
    <w:rsid w:val="00150EB9"/>
    <w:rsid w:val="00150EEC"/>
    <w:rsid w:val="00150F0C"/>
    <w:rsid w:val="00150F11"/>
    <w:rsid w:val="00150F37"/>
    <w:rsid w:val="00150F39"/>
    <w:rsid w:val="00150F5C"/>
    <w:rsid w:val="00150F64"/>
    <w:rsid w:val="00150FCD"/>
    <w:rsid w:val="00150FFA"/>
    <w:rsid w:val="0015100E"/>
    <w:rsid w:val="00151044"/>
    <w:rsid w:val="00151046"/>
    <w:rsid w:val="00151051"/>
    <w:rsid w:val="00151073"/>
    <w:rsid w:val="00151088"/>
    <w:rsid w:val="001510FA"/>
    <w:rsid w:val="00151157"/>
    <w:rsid w:val="00151182"/>
    <w:rsid w:val="001511B8"/>
    <w:rsid w:val="001511E4"/>
    <w:rsid w:val="00151201"/>
    <w:rsid w:val="0015122B"/>
    <w:rsid w:val="0015125B"/>
    <w:rsid w:val="00151275"/>
    <w:rsid w:val="001512A9"/>
    <w:rsid w:val="001512CA"/>
    <w:rsid w:val="001512D5"/>
    <w:rsid w:val="001512E4"/>
    <w:rsid w:val="0015132F"/>
    <w:rsid w:val="00151340"/>
    <w:rsid w:val="00151366"/>
    <w:rsid w:val="00151367"/>
    <w:rsid w:val="0015139A"/>
    <w:rsid w:val="0015139B"/>
    <w:rsid w:val="001513A3"/>
    <w:rsid w:val="001513D2"/>
    <w:rsid w:val="001513DF"/>
    <w:rsid w:val="001513EC"/>
    <w:rsid w:val="0015144A"/>
    <w:rsid w:val="0015146F"/>
    <w:rsid w:val="0015147C"/>
    <w:rsid w:val="0015149F"/>
    <w:rsid w:val="001514BF"/>
    <w:rsid w:val="001514DD"/>
    <w:rsid w:val="001514E0"/>
    <w:rsid w:val="001514FD"/>
    <w:rsid w:val="001514FE"/>
    <w:rsid w:val="00151581"/>
    <w:rsid w:val="001515AE"/>
    <w:rsid w:val="001515B1"/>
    <w:rsid w:val="001515E1"/>
    <w:rsid w:val="001515F3"/>
    <w:rsid w:val="00151609"/>
    <w:rsid w:val="0015160A"/>
    <w:rsid w:val="00151612"/>
    <w:rsid w:val="00151633"/>
    <w:rsid w:val="00151636"/>
    <w:rsid w:val="00151642"/>
    <w:rsid w:val="0015164C"/>
    <w:rsid w:val="0015164D"/>
    <w:rsid w:val="00151659"/>
    <w:rsid w:val="00151699"/>
    <w:rsid w:val="0015169E"/>
    <w:rsid w:val="001516CA"/>
    <w:rsid w:val="001516D1"/>
    <w:rsid w:val="001516E5"/>
    <w:rsid w:val="001516F3"/>
    <w:rsid w:val="001516FA"/>
    <w:rsid w:val="0015172B"/>
    <w:rsid w:val="0015176B"/>
    <w:rsid w:val="0015178F"/>
    <w:rsid w:val="0015179D"/>
    <w:rsid w:val="001517C0"/>
    <w:rsid w:val="001517D8"/>
    <w:rsid w:val="001517E2"/>
    <w:rsid w:val="00151820"/>
    <w:rsid w:val="0015184A"/>
    <w:rsid w:val="0015184E"/>
    <w:rsid w:val="001518AD"/>
    <w:rsid w:val="001518C0"/>
    <w:rsid w:val="001518D1"/>
    <w:rsid w:val="001518D8"/>
    <w:rsid w:val="001518E0"/>
    <w:rsid w:val="001518FA"/>
    <w:rsid w:val="00151905"/>
    <w:rsid w:val="0015192A"/>
    <w:rsid w:val="00151942"/>
    <w:rsid w:val="00151967"/>
    <w:rsid w:val="00151995"/>
    <w:rsid w:val="001519A5"/>
    <w:rsid w:val="001519CD"/>
    <w:rsid w:val="001519F9"/>
    <w:rsid w:val="00151A13"/>
    <w:rsid w:val="00151A28"/>
    <w:rsid w:val="00151A2D"/>
    <w:rsid w:val="00151A3A"/>
    <w:rsid w:val="00151A4B"/>
    <w:rsid w:val="00151A5C"/>
    <w:rsid w:val="00151AAB"/>
    <w:rsid w:val="00151AD0"/>
    <w:rsid w:val="00151B78"/>
    <w:rsid w:val="00151B7E"/>
    <w:rsid w:val="00151BB2"/>
    <w:rsid w:val="00151BC7"/>
    <w:rsid w:val="00151BDE"/>
    <w:rsid w:val="00151C1C"/>
    <w:rsid w:val="00151C75"/>
    <w:rsid w:val="00151CD4"/>
    <w:rsid w:val="00151CE4"/>
    <w:rsid w:val="00151CFD"/>
    <w:rsid w:val="00151D20"/>
    <w:rsid w:val="00151D61"/>
    <w:rsid w:val="00151D82"/>
    <w:rsid w:val="00151DAD"/>
    <w:rsid w:val="00151DB1"/>
    <w:rsid w:val="00151DBE"/>
    <w:rsid w:val="00151DF7"/>
    <w:rsid w:val="00151E2C"/>
    <w:rsid w:val="00151E44"/>
    <w:rsid w:val="00151EAD"/>
    <w:rsid w:val="00151ED7"/>
    <w:rsid w:val="00151EE2"/>
    <w:rsid w:val="00151EFF"/>
    <w:rsid w:val="00151F57"/>
    <w:rsid w:val="00151F89"/>
    <w:rsid w:val="00151FB5"/>
    <w:rsid w:val="00151FEF"/>
    <w:rsid w:val="00152018"/>
    <w:rsid w:val="0015201D"/>
    <w:rsid w:val="00152039"/>
    <w:rsid w:val="00152061"/>
    <w:rsid w:val="0015208F"/>
    <w:rsid w:val="00152095"/>
    <w:rsid w:val="001520D6"/>
    <w:rsid w:val="001520D9"/>
    <w:rsid w:val="001520DB"/>
    <w:rsid w:val="001520E1"/>
    <w:rsid w:val="001520EF"/>
    <w:rsid w:val="0015212D"/>
    <w:rsid w:val="0015218D"/>
    <w:rsid w:val="0015218E"/>
    <w:rsid w:val="001521BE"/>
    <w:rsid w:val="001521C1"/>
    <w:rsid w:val="001521E4"/>
    <w:rsid w:val="00152216"/>
    <w:rsid w:val="00152231"/>
    <w:rsid w:val="00152274"/>
    <w:rsid w:val="00152299"/>
    <w:rsid w:val="001522A7"/>
    <w:rsid w:val="001522F7"/>
    <w:rsid w:val="001522F8"/>
    <w:rsid w:val="0015230A"/>
    <w:rsid w:val="00152336"/>
    <w:rsid w:val="0015233B"/>
    <w:rsid w:val="00152369"/>
    <w:rsid w:val="001523E3"/>
    <w:rsid w:val="0015241D"/>
    <w:rsid w:val="00152423"/>
    <w:rsid w:val="00152425"/>
    <w:rsid w:val="00152447"/>
    <w:rsid w:val="0015246B"/>
    <w:rsid w:val="001524CF"/>
    <w:rsid w:val="001524FB"/>
    <w:rsid w:val="00152578"/>
    <w:rsid w:val="001525B5"/>
    <w:rsid w:val="001525DD"/>
    <w:rsid w:val="001525E3"/>
    <w:rsid w:val="001525FB"/>
    <w:rsid w:val="00152645"/>
    <w:rsid w:val="0015267F"/>
    <w:rsid w:val="001526A3"/>
    <w:rsid w:val="0015270C"/>
    <w:rsid w:val="00152728"/>
    <w:rsid w:val="00152746"/>
    <w:rsid w:val="0015275F"/>
    <w:rsid w:val="00152762"/>
    <w:rsid w:val="0015279C"/>
    <w:rsid w:val="001527FF"/>
    <w:rsid w:val="00152812"/>
    <w:rsid w:val="00152856"/>
    <w:rsid w:val="0015286E"/>
    <w:rsid w:val="00152880"/>
    <w:rsid w:val="00152894"/>
    <w:rsid w:val="001528B8"/>
    <w:rsid w:val="001528CA"/>
    <w:rsid w:val="00152984"/>
    <w:rsid w:val="0015298A"/>
    <w:rsid w:val="0015298F"/>
    <w:rsid w:val="00152996"/>
    <w:rsid w:val="001529BB"/>
    <w:rsid w:val="00152A01"/>
    <w:rsid w:val="00152A08"/>
    <w:rsid w:val="00152A10"/>
    <w:rsid w:val="00152A14"/>
    <w:rsid w:val="00152A37"/>
    <w:rsid w:val="00152A44"/>
    <w:rsid w:val="00152AB5"/>
    <w:rsid w:val="00152ABA"/>
    <w:rsid w:val="00152ACA"/>
    <w:rsid w:val="00152AF2"/>
    <w:rsid w:val="00152B28"/>
    <w:rsid w:val="00152B65"/>
    <w:rsid w:val="00152B90"/>
    <w:rsid w:val="00152BFE"/>
    <w:rsid w:val="00152C57"/>
    <w:rsid w:val="00152C78"/>
    <w:rsid w:val="00152CAA"/>
    <w:rsid w:val="00152CC8"/>
    <w:rsid w:val="00152CF2"/>
    <w:rsid w:val="00152D07"/>
    <w:rsid w:val="00152D14"/>
    <w:rsid w:val="00152D1E"/>
    <w:rsid w:val="00152D38"/>
    <w:rsid w:val="00152D46"/>
    <w:rsid w:val="00152D8F"/>
    <w:rsid w:val="00152DD1"/>
    <w:rsid w:val="00152DF8"/>
    <w:rsid w:val="00152E33"/>
    <w:rsid w:val="00152E38"/>
    <w:rsid w:val="00152E3C"/>
    <w:rsid w:val="00152E42"/>
    <w:rsid w:val="00152E54"/>
    <w:rsid w:val="00152EB3"/>
    <w:rsid w:val="00152EC0"/>
    <w:rsid w:val="00152ED5"/>
    <w:rsid w:val="00152EEF"/>
    <w:rsid w:val="00152F03"/>
    <w:rsid w:val="00152F29"/>
    <w:rsid w:val="00152F33"/>
    <w:rsid w:val="00152F51"/>
    <w:rsid w:val="00152F76"/>
    <w:rsid w:val="00152F95"/>
    <w:rsid w:val="00152F96"/>
    <w:rsid w:val="00152FEA"/>
    <w:rsid w:val="00152FF6"/>
    <w:rsid w:val="0015304B"/>
    <w:rsid w:val="0015304E"/>
    <w:rsid w:val="00153076"/>
    <w:rsid w:val="00153080"/>
    <w:rsid w:val="0015309C"/>
    <w:rsid w:val="001530AC"/>
    <w:rsid w:val="001530BE"/>
    <w:rsid w:val="001530E4"/>
    <w:rsid w:val="001530E5"/>
    <w:rsid w:val="0015310B"/>
    <w:rsid w:val="00153141"/>
    <w:rsid w:val="00153149"/>
    <w:rsid w:val="00153169"/>
    <w:rsid w:val="0015317E"/>
    <w:rsid w:val="001531BC"/>
    <w:rsid w:val="001531DA"/>
    <w:rsid w:val="00153206"/>
    <w:rsid w:val="00153212"/>
    <w:rsid w:val="0015323E"/>
    <w:rsid w:val="00153242"/>
    <w:rsid w:val="00153247"/>
    <w:rsid w:val="0015324B"/>
    <w:rsid w:val="00153259"/>
    <w:rsid w:val="0015325D"/>
    <w:rsid w:val="00153290"/>
    <w:rsid w:val="00153293"/>
    <w:rsid w:val="001532BA"/>
    <w:rsid w:val="001532E9"/>
    <w:rsid w:val="00153331"/>
    <w:rsid w:val="00153388"/>
    <w:rsid w:val="00153398"/>
    <w:rsid w:val="0015339A"/>
    <w:rsid w:val="0015342B"/>
    <w:rsid w:val="00153489"/>
    <w:rsid w:val="001534E0"/>
    <w:rsid w:val="001534FB"/>
    <w:rsid w:val="0015352A"/>
    <w:rsid w:val="00153539"/>
    <w:rsid w:val="00153549"/>
    <w:rsid w:val="00153594"/>
    <w:rsid w:val="00153596"/>
    <w:rsid w:val="0015359E"/>
    <w:rsid w:val="001535B1"/>
    <w:rsid w:val="001535BA"/>
    <w:rsid w:val="001535DA"/>
    <w:rsid w:val="001535EB"/>
    <w:rsid w:val="0015360B"/>
    <w:rsid w:val="00153661"/>
    <w:rsid w:val="00153696"/>
    <w:rsid w:val="001536BE"/>
    <w:rsid w:val="001536FF"/>
    <w:rsid w:val="0015370F"/>
    <w:rsid w:val="00153736"/>
    <w:rsid w:val="00153759"/>
    <w:rsid w:val="0015376A"/>
    <w:rsid w:val="00153770"/>
    <w:rsid w:val="0015377A"/>
    <w:rsid w:val="00153792"/>
    <w:rsid w:val="001537B2"/>
    <w:rsid w:val="001537F8"/>
    <w:rsid w:val="00153814"/>
    <w:rsid w:val="0015384E"/>
    <w:rsid w:val="0015388C"/>
    <w:rsid w:val="0015388D"/>
    <w:rsid w:val="001538A9"/>
    <w:rsid w:val="001538D6"/>
    <w:rsid w:val="001538D9"/>
    <w:rsid w:val="001538DC"/>
    <w:rsid w:val="00153902"/>
    <w:rsid w:val="00153918"/>
    <w:rsid w:val="00153931"/>
    <w:rsid w:val="00153957"/>
    <w:rsid w:val="00153967"/>
    <w:rsid w:val="00153989"/>
    <w:rsid w:val="001539D8"/>
    <w:rsid w:val="00153A0B"/>
    <w:rsid w:val="00153A1A"/>
    <w:rsid w:val="00153A1D"/>
    <w:rsid w:val="00153A3F"/>
    <w:rsid w:val="00153A70"/>
    <w:rsid w:val="00153A7E"/>
    <w:rsid w:val="00153A8D"/>
    <w:rsid w:val="00153AA3"/>
    <w:rsid w:val="00153AD6"/>
    <w:rsid w:val="00153ADC"/>
    <w:rsid w:val="00153B0D"/>
    <w:rsid w:val="00153B39"/>
    <w:rsid w:val="00153B6D"/>
    <w:rsid w:val="00153BD2"/>
    <w:rsid w:val="00153BE8"/>
    <w:rsid w:val="00153C00"/>
    <w:rsid w:val="00153C03"/>
    <w:rsid w:val="00153C35"/>
    <w:rsid w:val="00153CAC"/>
    <w:rsid w:val="00153CB2"/>
    <w:rsid w:val="00153CD3"/>
    <w:rsid w:val="00153D0A"/>
    <w:rsid w:val="00153D16"/>
    <w:rsid w:val="00153D63"/>
    <w:rsid w:val="00153D66"/>
    <w:rsid w:val="00153D69"/>
    <w:rsid w:val="00153D97"/>
    <w:rsid w:val="00153DAE"/>
    <w:rsid w:val="00153DB8"/>
    <w:rsid w:val="00153DBA"/>
    <w:rsid w:val="00153DBC"/>
    <w:rsid w:val="00153DC1"/>
    <w:rsid w:val="00153DD1"/>
    <w:rsid w:val="00153DFC"/>
    <w:rsid w:val="00153E11"/>
    <w:rsid w:val="00153E31"/>
    <w:rsid w:val="00153E7E"/>
    <w:rsid w:val="00153E92"/>
    <w:rsid w:val="00153EE7"/>
    <w:rsid w:val="00153EEC"/>
    <w:rsid w:val="00153F01"/>
    <w:rsid w:val="00153F33"/>
    <w:rsid w:val="00153F40"/>
    <w:rsid w:val="00153FAA"/>
    <w:rsid w:val="00153FC3"/>
    <w:rsid w:val="00153FCC"/>
    <w:rsid w:val="00153FD9"/>
    <w:rsid w:val="00153FEF"/>
    <w:rsid w:val="0015406E"/>
    <w:rsid w:val="00154081"/>
    <w:rsid w:val="0015408D"/>
    <w:rsid w:val="001540A7"/>
    <w:rsid w:val="001540D0"/>
    <w:rsid w:val="0015410C"/>
    <w:rsid w:val="00154137"/>
    <w:rsid w:val="00154146"/>
    <w:rsid w:val="0015416F"/>
    <w:rsid w:val="00154186"/>
    <w:rsid w:val="0015418D"/>
    <w:rsid w:val="001541B2"/>
    <w:rsid w:val="00154202"/>
    <w:rsid w:val="00154229"/>
    <w:rsid w:val="0015422D"/>
    <w:rsid w:val="00154244"/>
    <w:rsid w:val="0015427E"/>
    <w:rsid w:val="0015429F"/>
    <w:rsid w:val="001542A7"/>
    <w:rsid w:val="001542C1"/>
    <w:rsid w:val="001542C6"/>
    <w:rsid w:val="001542C9"/>
    <w:rsid w:val="001542CE"/>
    <w:rsid w:val="001542D4"/>
    <w:rsid w:val="001542F2"/>
    <w:rsid w:val="00154343"/>
    <w:rsid w:val="0015436E"/>
    <w:rsid w:val="00154382"/>
    <w:rsid w:val="001543A9"/>
    <w:rsid w:val="0015444A"/>
    <w:rsid w:val="00154454"/>
    <w:rsid w:val="00154487"/>
    <w:rsid w:val="00154490"/>
    <w:rsid w:val="001544A7"/>
    <w:rsid w:val="001544D3"/>
    <w:rsid w:val="001544E5"/>
    <w:rsid w:val="00154512"/>
    <w:rsid w:val="00154534"/>
    <w:rsid w:val="00154543"/>
    <w:rsid w:val="001545F2"/>
    <w:rsid w:val="001545FD"/>
    <w:rsid w:val="00154602"/>
    <w:rsid w:val="00154607"/>
    <w:rsid w:val="0015461D"/>
    <w:rsid w:val="00154680"/>
    <w:rsid w:val="00154683"/>
    <w:rsid w:val="001546FB"/>
    <w:rsid w:val="00154747"/>
    <w:rsid w:val="00154761"/>
    <w:rsid w:val="00154764"/>
    <w:rsid w:val="0015476D"/>
    <w:rsid w:val="001547B1"/>
    <w:rsid w:val="001547BB"/>
    <w:rsid w:val="0015483F"/>
    <w:rsid w:val="00154855"/>
    <w:rsid w:val="00154878"/>
    <w:rsid w:val="00154894"/>
    <w:rsid w:val="0015489A"/>
    <w:rsid w:val="001548A9"/>
    <w:rsid w:val="001548FF"/>
    <w:rsid w:val="00154920"/>
    <w:rsid w:val="0015492D"/>
    <w:rsid w:val="00154939"/>
    <w:rsid w:val="00154952"/>
    <w:rsid w:val="00154956"/>
    <w:rsid w:val="0015499E"/>
    <w:rsid w:val="001549D0"/>
    <w:rsid w:val="001549DC"/>
    <w:rsid w:val="001549F5"/>
    <w:rsid w:val="00154A07"/>
    <w:rsid w:val="00154A1E"/>
    <w:rsid w:val="00154A24"/>
    <w:rsid w:val="00154A93"/>
    <w:rsid w:val="00154AA3"/>
    <w:rsid w:val="00154AAA"/>
    <w:rsid w:val="00154AB9"/>
    <w:rsid w:val="00154B12"/>
    <w:rsid w:val="00154B23"/>
    <w:rsid w:val="00154B32"/>
    <w:rsid w:val="00154C14"/>
    <w:rsid w:val="00154C3B"/>
    <w:rsid w:val="00154C51"/>
    <w:rsid w:val="00154C91"/>
    <w:rsid w:val="00154CBC"/>
    <w:rsid w:val="00154D0F"/>
    <w:rsid w:val="00154D17"/>
    <w:rsid w:val="00154D90"/>
    <w:rsid w:val="00154DAB"/>
    <w:rsid w:val="00154DCA"/>
    <w:rsid w:val="00154DDE"/>
    <w:rsid w:val="00154E0A"/>
    <w:rsid w:val="00154E14"/>
    <w:rsid w:val="00154E41"/>
    <w:rsid w:val="00154E52"/>
    <w:rsid w:val="00154E6C"/>
    <w:rsid w:val="00154E6E"/>
    <w:rsid w:val="00154E7B"/>
    <w:rsid w:val="00154E8E"/>
    <w:rsid w:val="00154F00"/>
    <w:rsid w:val="00154F0C"/>
    <w:rsid w:val="00154F0D"/>
    <w:rsid w:val="00154F36"/>
    <w:rsid w:val="00154F5E"/>
    <w:rsid w:val="00154F71"/>
    <w:rsid w:val="00154F7C"/>
    <w:rsid w:val="00154F8E"/>
    <w:rsid w:val="00154FA5"/>
    <w:rsid w:val="00154FB8"/>
    <w:rsid w:val="00154FBE"/>
    <w:rsid w:val="00154FF2"/>
    <w:rsid w:val="0015501D"/>
    <w:rsid w:val="00155030"/>
    <w:rsid w:val="0015504B"/>
    <w:rsid w:val="00155053"/>
    <w:rsid w:val="00155105"/>
    <w:rsid w:val="00155120"/>
    <w:rsid w:val="00155152"/>
    <w:rsid w:val="00155247"/>
    <w:rsid w:val="00155289"/>
    <w:rsid w:val="001552A8"/>
    <w:rsid w:val="001552C5"/>
    <w:rsid w:val="001552F1"/>
    <w:rsid w:val="0015532A"/>
    <w:rsid w:val="0015535C"/>
    <w:rsid w:val="001553C1"/>
    <w:rsid w:val="001553CB"/>
    <w:rsid w:val="001553D9"/>
    <w:rsid w:val="001553DC"/>
    <w:rsid w:val="001553F1"/>
    <w:rsid w:val="001553F6"/>
    <w:rsid w:val="001553FA"/>
    <w:rsid w:val="0015541A"/>
    <w:rsid w:val="00155472"/>
    <w:rsid w:val="001554B9"/>
    <w:rsid w:val="001554DC"/>
    <w:rsid w:val="0015552C"/>
    <w:rsid w:val="0015554B"/>
    <w:rsid w:val="00155592"/>
    <w:rsid w:val="001555BA"/>
    <w:rsid w:val="001555C0"/>
    <w:rsid w:val="001555D9"/>
    <w:rsid w:val="001555FE"/>
    <w:rsid w:val="00155617"/>
    <w:rsid w:val="0015561C"/>
    <w:rsid w:val="0015561D"/>
    <w:rsid w:val="0015565F"/>
    <w:rsid w:val="0015566B"/>
    <w:rsid w:val="0015570C"/>
    <w:rsid w:val="0015574C"/>
    <w:rsid w:val="00155757"/>
    <w:rsid w:val="00155765"/>
    <w:rsid w:val="00155792"/>
    <w:rsid w:val="00155820"/>
    <w:rsid w:val="00155824"/>
    <w:rsid w:val="00155852"/>
    <w:rsid w:val="00155865"/>
    <w:rsid w:val="00155871"/>
    <w:rsid w:val="00155876"/>
    <w:rsid w:val="00155885"/>
    <w:rsid w:val="001558D2"/>
    <w:rsid w:val="001558DD"/>
    <w:rsid w:val="00155906"/>
    <w:rsid w:val="00155921"/>
    <w:rsid w:val="00155934"/>
    <w:rsid w:val="00155947"/>
    <w:rsid w:val="0015594A"/>
    <w:rsid w:val="00155981"/>
    <w:rsid w:val="001559BE"/>
    <w:rsid w:val="00155A0A"/>
    <w:rsid w:val="00155A60"/>
    <w:rsid w:val="00155A99"/>
    <w:rsid w:val="00155AA2"/>
    <w:rsid w:val="00155B20"/>
    <w:rsid w:val="00155B26"/>
    <w:rsid w:val="00155C16"/>
    <w:rsid w:val="00155C24"/>
    <w:rsid w:val="00155C4D"/>
    <w:rsid w:val="00155CA8"/>
    <w:rsid w:val="00155CBE"/>
    <w:rsid w:val="00155CE6"/>
    <w:rsid w:val="00155CEC"/>
    <w:rsid w:val="00155CFA"/>
    <w:rsid w:val="00155D3E"/>
    <w:rsid w:val="00155D57"/>
    <w:rsid w:val="00155D5F"/>
    <w:rsid w:val="00155D77"/>
    <w:rsid w:val="00155D90"/>
    <w:rsid w:val="00155DA7"/>
    <w:rsid w:val="00155DF2"/>
    <w:rsid w:val="00155DF9"/>
    <w:rsid w:val="00155E13"/>
    <w:rsid w:val="00155E19"/>
    <w:rsid w:val="00155E22"/>
    <w:rsid w:val="00155E6D"/>
    <w:rsid w:val="00155EC2"/>
    <w:rsid w:val="00155EE8"/>
    <w:rsid w:val="00155F03"/>
    <w:rsid w:val="00155F5E"/>
    <w:rsid w:val="00156050"/>
    <w:rsid w:val="0015606D"/>
    <w:rsid w:val="001560BF"/>
    <w:rsid w:val="001560DE"/>
    <w:rsid w:val="001560E0"/>
    <w:rsid w:val="00156111"/>
    <w:rsid w:val="00156151"/>
    <w:rsid w:val="0015615E"/>
    <w:rsid w:val="00156163"/>
    <w:rsid w:val="00156174"/>
    <w:rsid w:val="0015617E"/>
    <w:rsid w:val="001561C2"/>
    <w:rsid w:val="001561E6"/>
    <w:rsid w:val="00156208"/>
    <w:rsid w:val="00156233"/>
    <w:rsid w:val="00156258"/>
    <w:rsid w:val="00156264"/>
    <w:rsid w:val="0015626B"/>
    <w:rsid w:val="00156280"/>
    <w:rsid w:val="00156281"/>
    <w:rsid w:val="00156296"/>
    <w:rsid w:val="001562AD"/>
    <w:rsid w:val="001562AE"/>
    <w:rsid w:val="0015634C"/>
    <w:rsid w:val="0015637E"/>
    <w:rsid w:val="00156389"/>
    <w:rsid w:val="001563A2"/>
    <w:rsid w:val="001563AF"/>
    <w:rsid w:val="001563F0"/>
    <w:rsid w:val="00156406"/>
    <w:rsid w:val="0015641C"/>
    <w:rsid w:val="0015641E"/>
    <w:rsid w:val="00156424"/>
    <w:rsid w:val="0015642E"/>
    <w:rsid w:val="00156434"/>
    <w:rsid w:val="0015646A"/>
    <w:rsid w:val="0015647D"/>
    <w:rsid w:val="00156481"/>
    <w:rsid w:val="00156490"/>
    <w:rsid w:val="001564C7"/>
    <w:rsid w:val="001564D5"/>
    <w:rsid w:val="0015650D"/>
    <w:rsid w:val="00156524"/>
    <w:rsid w:val="00156536"/>
    <w:rsid w:val="00156549"/>
    <w:rsid w:val="0015655D"/>
    <w:rsid w:val="001565B7"/>
    <w:rsid w:val="001565CB"/>
    <w:rsid w:val="001565DD"/>
    <w:rsid w:val="001565F5"/>
    <w:rsid w:val="00156600"/>
    <w:rsid w:val="00156686"/>
    <w:rsid w:val="001566CB"/>
    <w:rsid w:val="001566DB"/>
    <w:rsid w:val="00156723"/>
    <w:rsid w:val="00156746"/>
    <w:rsid w:val="0015675D"/>
    <w:rsid w:val="00156762"/>
    <w:rsid w:val="00156786"/>
    <w:rsid w:val="001567AA"/>
    <w:rsid w:val="001567AD"/>
    <w:rsid w:val="001567E5"/>
    <w:rsid w:val="001567EB"/>
    <w:rsid w:val="00156817"/>
    <w:rsid w:val="00156819"/>
    <w:rsid w:val="00156821"/>
    <w:rsid w:val="00156834"/>
    <w:rsid w:val="0015683A"/>
    <w:rsid w:val="001568DF"/>
    <w:rsid w:val="0015697A"/>
    <w:rsid w:val="001569BD"/>
    <w:rsid w:val="00156A4C"/>
    <w:rsid w:val="00156AA4"/>
    <w:rsid w:val="00156ADE"/>
    <w:rsid w:val="00156AEF"/>
    <w:rsid w:val="00156AF9"/>
    <w:rsid w:val="00156B1A"/>
    <w:rsid w:val="00156B22"/>
    <w:rsid w:val="00156B3E"/>
    <w:rsid w:val="00156B42"/>
    <w:rsid w:val="00156B8B"/>
    <w:rsid w:val="00156B92"/>
    <w:rsid w:val="00156C05"/>
    <w:rsid w:val="00156C0D"/>
    <w:rsid w:val="00156C10"/>
    <w:rsid w:val="00156C15"/>
    <w:rsid w:val="00156C2B"/>
    <w:rsid w:val="00156C5B"/>
    <w:rsid w:val="00156C72"/>
    <w:rsid w:val="00156C78"/>
    <w:rsid w:val="00156CC0"/>
    <w:rsid w:val="00156CC9"/>
    <w:rsid w:val="00156CFB"/>
    <w:rsid w:val="00156D13"/>
    <w:rsid w:val="00156D44"/>
    <w:rsid w:val="00156DF1"/>
    <w:rsid w:val="00156E39"/>
    <w:rsid w:val="00156E5A"/>
    <w:rsid w:val="00156E94"/>
    <w:rsid w:val="00156E9B"/>
    <w:rsid w:val="00156EAA"/>
    <w:rsid w:val="00156EF2"/>
    <w:rsid w:val="00156F12"/>
    <w:rsid w:val="00156F20"/>
    <w:rsid w:val="00156F63"/>
    <w:rsid w:val="00156F77"/>
    <w:rsid w:val="00156F8D"/>
    <w:rsid w:val="00156FCC"/>
    <w:rsid w:val="00156FEF"/>
    <w:rsid w:val="00157017"/>
    <w:rsid w:val="00157028"/>
    <w:rsid w:val="00157071"/>
    <w:rsid w:val="001570A8"/>
    <w:rsid w:val="001570B4"/>
    <w:rsid w:val="001570B8"/>
    <w:rsid w:val="001570CC"/>
    <w:rsid w:val="001570D4"/>
    <w:rsid w:val="00157126"/>
    <w:rsid w:val="00157145"/>
    <w:rsid w:val="00157159"/>
    <w:rsid w:val="00157184"/>
    <w:rsid w:val="001571A2"/>
    <w:rsid w:val="001571DF"/>
    <w:rsid w:val="00157215"/>
    <w:rsid w:val="0015721C"/>
    <w:rsid w:val="00157238"/>
    <w:rsid w:val="001572A2"/>
    <w:rsid w:val="001572D6"/>
    <w:rsid w:val="00157309"/>
    <w:rsid w:val="0015731B"/>
    <w:rsid w:val="0015733D"/>
    <w:rsid w:val="0015736D"/>
    <w:rsid w:val="00157374"/>
    <w:rsid w:val="00157375"/>
    <w:rsid w:val="0015737F"/>
    <w:rsid w:val="00157388"/>
    <w:rsid w:val="0015738A"/>
    <w:rsid w:val="001573B2"/>
    <w:rsid w:val="00157433"/>
    <w:rsid w:val="0015743D"/>
    <w:rsid w:val="0015743E"/>
    <w:rsid w:val="00157445"/>
    <w:rsid w:val="0015744B"/>
    <w:rsid w:val="00157454"/>
    <w:rsid w:val="001574A6"/>
    <w:rsid w:val="001574B3"/>
    <w:rsid w:val="001574C4"/>
    <w:rsid w:val="001574EE"/>
    <w:rsid w:val="001574F0"/>
    <w:rsid w:val="00157521"/>
    <w:rsid w:val="0015752D"/>
    <w:rsid w:val="00157555"/>
    <w:rsid w:val="001575CF"/>
    <w:rsid w:val="00157607"/>
    <w:rsid w:val="00157631"/>
    <w:rsid w:val="00157651"/>
    <w:rsid w:val="00157655"/>
    <w:rsid w:val="00157686"/>
    <w:rsid w:val="00157691"/>
    <w:rsid w:val="001576A0"/>
    <w:rsid w:val="001576A4"/>
    <w:rsid w:val="001576A5"/>
    <w:rsid w:val="001576D4"/>
    <w:rsid w:val="001576EF"/>
    <w:rsid w:val="0015770A"/>
    <w:rsid w:val="00157723"/>
    <w:rsid w:val="00157744"/>
    <w:rsid w:val="00157749"/>
    <w:rsid w:val="00157758"/>
    <w:rsid w:val="00157792"/>
    <w:rsid w:val="00157803"/>
    <w:rsid w:val="00157820"/>
    <w:rsid w:val="00157825"/>
    <w:rsid w:val="0015782A"/>
    <w:rsid w:val="00157842"/>
    <w:rsid w:val="00157848"/>
    <w:rsid w:val="0015784A"/>
    <w:rsid w:val="00157858"/>
    <w:rsid w:val="0015786A"/>
    <w:rsid w:val="0015786B"/>
    <w:rsid w:val="0015789E"/>
    <w:rsid w:val="001578BA"/>
    <w:rsid w:val="001578BD"/>
    <w:rsid w:val="001578FD"/>
    <w:rsid w:val="00157937"/>
    <w:rsid w:val="00157972"/>
    <w:rsid w:val="0015797B"/>
    <w:rsid w:val="001579A9"/>
    <w:rsid w:val="00157A66"/>
    <w:rsid w:val="00157A87"/>
    <w:rsid w:val="00157AA9"/>
    <w:rsid w:val="00157B05"/>
    <w:rsid w:val="00157B18"/>
    <w:rsid w:val="00157B33"/>
    <w:rsid w:val="00157B36"/>
    <w:rsid w:val="00157B5C"/>
    <w:rsid w:val="00157B64"/>
    <w:rsid w:val="00157B86"/>
    <w:rsid w:val="00157B87"/>
    <w:rsid w:val="00157C01"/>
    <w:rsid w:val="00157C5C"/>
    <w:rsid w:val="00157C98"/>
    <w:rsid w:val="00157CA1"/>
    <w:rsid w:val="00157CB9"/>
    <w:rsid w:val="00157CEA"/>
    <w:rsid w:val="00157D12"/>
    <w:rsid w:val="00157D4A"/>
    <w:rsid w:val="00157D76"/>
    <w:rsid w:val="00157D77"/>
    <w:rsid w:val="00157DAC"/>
    <w:rsid w:val="00157DAD"/>
    <w:rsid w:val="00157DC9"/>
    <w:rsid w:val="00157DDB"/>
    <w:rsid w:val="00157DE5"/>
    <w:rsid w:val="00157E03"/>
    <w:rsid w:val="00157E43"/>
    <w:rsid w:val="00157E81"/>
    <w:rsid w:val="00157EB6"/>
    <w:rsid w:val="00157EBE"/>
    <w:rsid w:val="00157FA3"/>
    <w:rsid w:val="00157FCE"/>
    <w:rsid w:val="00157FD0"/>
    <w:rsid w:val="00160033"/>
    <w:rsid w:val="00160040"/>
    <w:rsid w:val="00160050"/>
    <w:rsid w:val="00160087"/>
    <w:rsid w:val="001600F4"/>
    <w:rsid w:val="00160102"/>
    <w:rsid w:val="0016010D"/>
    <w:rsid w:val="00160114"/>
    <w:rsid w:val="0016012D"/>
    <w:rsid w:val="00160152"/>
    <w:rsid w:val="0016018F"/>
    <w:rsid w:val="001601B1"/>
    <w:rsid w:val="001601FE"/>
    <w:rsid w:val="0016025A"/>
    <w:rsid w:val="00160287"/>
    <w:rsid w:val="0016028E"/>
    <w:rsid w:val="001602F1"/>
    <w:rsid w:val="001602FE"/>
    <w:rsid w:val="00160303"/>
    <w:rsid w:val="001603F8"/>
    <w:rsid w:val="001603FB"/>
    <w:rsid w:val="00160403"/>
    <w:rsid w:val="00160410"/>
    <w:rsid w:val="00160471"/>
    <w:rsid w:val="001604B1"/>
    <w:rsid w:val="001604C2"/>
    <w:rsid w:val="001604F8"/>
    <w:rsid w:val="00160519"/>
    <w:rsid w:val="0016053F"/>
    <w:rsid w:val="00160542"/>
    <w:rsid w:val="00160571"/>
    <w:rsid w:val="00160574"/>
    <w:rsid w:val="0016059A"/>
    <w:rsid w:val="001605A4"/>
    <w:rsid w:val="001605AE"/>
    <w:rsid w:val="001605CB"/>
    <w:rsid w:val="001605D2"/>
    <w:rsid w:val="001605E8"/>
    <w:rsid w:val="0016063F"/>
    <w:rsid w:val="00160657"/>
    <w:rsid w:val="0016065B"/>
    <w:rsid w:val="0016067A"/>
    <w:rsid w:val="00160686"/>
    <w:rsid w:val="00160697"/>
    <w:rsid w:val="001606D1"/>
    <w:rsid w:val="001606F7"/>
    <w:rsid w:val="001606F8"/>
    <w:rsid w:val="001606FF"/>
    <w:rsid w:val="0016071C"/>
    <w:rsid w:val="00160736"/>
    <w:rsid w:val="00160755"/>
    <w:rsid w:val="0016076B"/>
    <w:rsid w:val="00160776"/>
    <w:rsid w:val="001607A8"/>
    <w:rsid w:val="00160861"/>
    <w:rsid w:val="001608D4"/>
    <w:rsid w:val="001608F7"/>
    <w:rsid w:val="00160914"/>
    <w:rsid w:val="00160960"/>
    <w:rsid w:val="00160A46"/>
    <w:rsid w:val="00160ACC"/>
    <w:rsid w:val="00160B12"/>
    <w:rsid w:val="00160B18"/>
    <w:rsid w:val="00160B32"/>
    <w:rsid w:val="00160B57"/>
    <w:rsid w:val="00160B8F"/>
    <w:rsid w:val="00160B94"/>
    <w:rsid w:val="00160B96"/>
    <w:rsid w:val="00160B98"/>
    <w:rsid w:val="00160BB6"/>
    <w:rsid w:val="00160BBE"/>
    <w:rsid w:val="00160BBF"/>
    <w:rsid w:val="00160BCD"/>
    <w:rsid w:val="00160C0C"/>
    <w:rsid w:val="00160C85"/>
    <w:rsid w:val="00160CAC"/>
    <w:rsid w:val="00160CD9"/>
    <w:rsid w:val="00160CEA"/>
    <w:rsid w:val="00160CF4"/>
    <w:rsid w:val="00160D0B"/>
    <w:rsid w:val="00160D38"/>
    <w:rsid w:val="00160D7D"/>
    <w:rsid w:val="00160D84"/>
    <w:rsid w:val="00160D90"/>
    <w:rsid w:val="00160DA2"/>
    <w:rsid w:val="00160DB9"/>
    <w:rsid w:val="00160DD2"/>
    <w:rsid w:val="00160DF3"/>
    <w:rsid w:val="00160E07"/>
    <w:rsid w:val="00160E14"/>
    <w:rsid w:val="00160E3B"/>
    <w:rsid w:val="00160E45"/>
    <w:rsid w:val="00160E54"/>
    <w:rsid w:val="00160ED5"/>
    <w:rsid w:val="00160EDC"/>
    <w:rsid w:val="00160EF8"/>
    <w:rsid w:val="00160F2A"/>
    <w:rsid w:val="00160F4F"/>
    <w:rsid w:val="00160F77"/>
    <w:rsid w:val="00161013"/>
    <w:rsid w:val="00161035"/>
    <w:rsid w:val="00161049"/>
    <w:rsid w:val="00161051"/>
    <w:rsid w:val="001610A5"/>
    <w:rsid w:val="001610AA"/>
    <w:rsid w:val="001610AF"/>
    <w:rsid w:val="001610EC"/>
    <w:rsid w:val="00161139"/>
    <w:rsid w:val="001611EF"/>
    <w:rsid w:val="00161219"/>
    <w:rsid w:val="0016122C"/>
    <w:rsid w:val="00161236"/>
    <w:rsid w:val="0016124C"/>
    <w:rsid w:val="00161252"/>
    <w:rsid w:val="001612A0"/>
    <w:rsid w:val="001612B0"/>
    <w:rsid w:val="001612C9"/>
    <w:rsid w:val="001612D8"/>
    <w:rsid w:val="001612F0"/>
    <w:rsid w:val="001612F4"/>
    <w:rsid w:val="0016130A"/>
    <w:rsid w:val="00161333"/>
    <w:rsid w:val="00161334"/>
    <w:rsid w:val="00161373"/>
    <w:rsid w:val="00161392"/>
    <w:rsid w:val="00161398"/>
    <w:rsid w:val="001613B1"/>
    <w:rsid w:val="001613E9"/>
    <w:rsid w:val="00161411"/>
    <w:rsid w:val="00161496"/>
    <w:rsid w:val="0016149A"/>
    <w:rsid w:val="001614AB"/>
    <w:rsid w:val="001614DF"/>
    <w:rsid w:val="001614E4"/>
    <w:rsid w:val="001614E5"/>
    <w:rsid w:val="00161558"/>
    <w:rsid w:val="0016155F"/>
    <w:rsid w:val="0016158E"/>
    <w:rsid w:val="00161599"/>
    <w:rsid w:val="001615A6"/>
    <w:rsid w:val="001615AF"/>
    <w:rsid w:val="001615BC"/>
    <w:rsid w:val="001615C1"/>
    <w:rsid w:val="00161607"/>
    <w:rsid w:val="00161627"/>
    <w:rsid w:val="00161651"/>
    <w:rsid w:val="0016166B"/>
    <w:rsid w:val="0016166C"/>
    <w:rsid w:val="0016169A"/>
    <w:rsid w:val="001616F7"/>
    <w:rsid w:val="0016172F"/>
    <w:rsid w:val="0016175B"/>
    <w:rsid w:val="0016176D"/>
    <w:rsid w:val="00161791"/>
    <w:rsid w:val="001617DE"/>
    <w:rsid w:val="0016181C"/>
    <w:rsid w:val="0016185F"/>
    <w:rsid w:val="001618AF"/>
    <w:rsid w:val="0016191A"/>
    <w:rsid w:val="0016191F"/>
    <w:rsid w:val="0016192E"/>
    <w:rsid w:val="00161938"/>
    <w:rsid w:val="00161939"/>
    <w:rsid w:val="0016194F"/>
    <w:rsid w:val="00161968"/>
    <w:rsid w:val="0016196A"/>
    <w:rsid w:val="00161992"/>
    <w:rsid w:val="001619A7"/>
    <w:rsid w:val="001619BC"/>
    <w:rsid w:val="001619CB"/>
    <w:rsid w:val="001619CC"/>
    <w:rsid w:val="001619E5"/>
    <w:rsid w:val="00161A0C"/>
    <w:rsid w:val="00161A38"/>
    <w:rsid w:val="00161A3F"/>
    <w:rsid w:val="00161A96"/>
    <w:rsid w:val="00161AD1"/>
    <w:rsid w:val="00161AE2"/>
    <w:rsid w:val="00161AE6"/>
    <w:rsid w:val="00161B28"/>
    <w:rsid w:val="00161B31"/>
    <w:rsid w:val="00161B4C"/>
    <w:rsid w:val="00161B83"/>
    <w:rsid w:val="00161BB6"/>
    <w:rsid w:val="00161BE1"/>
    <w:rsid w:val="00161C05"/>
    <w:rsid w:val="00161C4D"/>
    <w:rsid w:val="00161C74"/>
    <w:rsid w:val="00161CAE"/>
    <w:rsid w:val="00161CB1"/>
    <w:rsid w:val="00161CDB"/>
    <w:rsid w:val="00161D0B"/>
    <w:rsid w:val="00161D25"/>
    <w:rsid w:val="00161D37"/>
    <w:rsid w:val="00161D59"/>
    <w:rsid w:val="00161D73"/>
    <w:rsid w:val="00161DA7"/>
    <w:rsid w:val="00161DCD"/>
    <w:rsid w:val="00161DE4"/>
    <w:rsid w:val="00161E39"/>
    <w:rsid w:val="00161E81"/>
    <w:rsid w:val="00161EB9"/>
    <w:rsid w:val="00161EE6"/>
    <w:rsid w:val="00161F26"/>
    <w:rsid w:val="00161F51"/>
    <w:rsid w:val="00161F63"/>
    <w:rsid w:val="00161F72"/>
    <w:rsid w:val="00161F95"/>
    <w:rsid w:val="00161F97"/>
    <w:rsid w:val="00161FB7"/>
    <w:rsid w:val="00161FCB"/>
    <w:rsid w:val="00162001"/>
    <w:rsid w:val="00162032"/>
    <w:rsid w:val="001620A3"/>
    <w:rsid w:val="001620E7"/>
    <w:rsid w:val="00162133"/>
    <w:rsid w:val="00162175"/>
    <w:rsid w:val="00162179"/>
    <w:rsid w:val="001621A3"/>
    <w:rsid w:val="001621E0"/>
    <w:rsid w:val="001621E4"/>
    <w:rsid w:val="001621E6"/>
    <w:rsid w:val="001621E9"/>
    <w:rsid w:val="001621FD"/>
    <w:rsid w:val="0016221A"/>
    <w:rsid w:val="0016223B"/>
    <w:rsid w:val="0016225C"/>
    <w:rsid w:val="00162294"/>
    <w:rsid w:val="001622E4"/>
    <w:rsid w:val="00162321"/>
    <w:rsid w:val="0016232D"/>
    <w:rsid w:val="00162333"/>
    <w:rsid w:val="00162350"/>
    <w:rsid w:val="00162388"/>
    <w:rsid w:val="0016238B"/>
    <w:rsid w:val="001623A0"/>
    <w:rsid w:val="001623C5"/>
    <w:rsid w:val="001623C8"/>
    <w:rsid w:val="001623CE"/>
    <w:rsid w:val="001623D4"/>
    <w:rsid w:val="001623ED"/>
    <w:rsid w:val="00162402"/>
    <w:rsid w:val="00162450"/>
    <w:rsid w:val="0016249B"/>
    <w:rsid w:val="00162501"/>
    <w:rsid w:val="0016250B"/>
    <w:rsid w:val="00162516"/>
    <w:rsid w:val="0016254A"/>
    <w:rsid w:val="00162559"/>
    <w:rsid w:val="00162568"/>
    <w:rsid w:val="0016256E"/>
    <w:rsid w:val="001625A7"/>
    <w:rsid w:val="001625B7"/>
    <w:rsid w:val="001625E0"/>
    <w:rsid w:val="001625E4"/>
    <w:rsid w:val="001625FF"/>
    <w:rsid w:val="00162633"/>
    <w:rsid w:val="00162659"/>
    <w:rsid w:val="0016267D"/>
    <w:rsid w:val="0016268A"/>
    <w:rsid w:val="0016268B"/>
    <w:rsid w:val="0016269F"/>
    <w:rsid w:val="001626F1"/>
    <w:rsid w:val="0016273D"/>
    <w:rsid w:val="00162747"/>
    <w:rsid w:val="0016274E"/>
    <w:rsid w:val="00162752"/>
    <w:rsid w:val="00162768"/>
    <w:rsid w:val="0016276A"/>
    <w:rsid w:val="00162779"/>
    <w:rsid w:val="001627A9"/>
    <w:rsid w:val="001627CE"/>
    <w:rsid w:val="001627D3"/>
    <w:rsid w:val="001627E3"/>
    <w:rsid w:val="001627E4"/>
    <w:rsid w:val="001627F6"/>
    <w:rsid w:val="00162817"/>
    <w:rsid w:val="0016284C"/>
    <w:rsid w:val="00162875"/>
    <w:rsid w:val="00162890"/>
    <w:rsid w:val="001628C3"/>
    <w:rsid w:val="001628CB"/>
    <w:rsid w:val="001628F0"/>
    <w:rsid w:val="001628F1"/>
    <w:rsid w:val="001628FF"/>
    <w:rsid w:val="00162940"/>
    <w:rsid w:val="001629A9"/>
    <w:rsid w:val="001629AD"/>
    <w:rsid w:val="001629E6"/>
    <w:rsid w:val="001629EA"/>
    <w:rsid w:val="00162A25"/>
    <w:rsid w:val="00162AAE"/>
    <w:rsid w:val="00162AB6"/>
    <w:rsid w:val="00162ADF"/>
    <w:rsid w:val="00162AE1"/>
    <w:rsid w:val="00162AF5"/>
    <w:rsid w:val="00162AFF"/>
    <w:rsid w:val="00162B09"/>
    <w:rsid w:val="00162B23"/>
    <w:rsid w:val="00162B2A"/>
    <w:rsid w:val="00162B47"/>
    <w:rsid w:val="00162B4F"/>
    <w:rsid w:val="00162B77"/>
    <w:rsid w:val="00162C37"/>
    <w:rsid w:val="00162C45"/>
    <w:rsid w:val="00162C51"/>
    <w:rsid w:val="00162C8A"/>
    <w:rsid w:val="00162C93"/>
    <w:rsid w:val="00162C98"/>
    <w:rsid w:val="00162CF2"/>
    <w:rsid w:val="00162D5C"/>
    <w:rsid w:val="00162D7C"/>
    <w:rsid w:val="00162D85"/>
    <w:rsid w:val="00162DAC"/>
    <w:rsid w:val="00162E00"/>
    <w:rsid w:val="00162E3A"/>
    <w:rsid w:val="00162EB6"/>
    <w:rsid w:val="00162EC6"/>
    <w:rsid w:val="00162EFB"/>
    <w:rsid w:val="00162F09"/>
    <w:rsid w:val="00162F0E"/>
    <w:rsid w:val="00162F32"/>
    <w:rsid w:val="00162F3F"/>
    <w:rsid w:val="00162F70"/>
    <w:rsid w:val="00162F9F"/>
    <w:rsid w:val="00162FA5"/>
    <w:rsid w:val="00162FAC"/>
    <w:rsid w:val="00162FCE"/>
    <w:rsid w:val="00162FDD"/>
    <w:rsid w:val="00162FF8"/>
    <w:rsid w:val="00163005"/>
    <w:rsid w:val="00163024"/>
    <w:rsid w:val="00163038"/>
    <w:rsid w:val="0016304C"/>
    <w:rsid w:val="00163060"/>
    <w:rsid w:val="001630A5"/>
    <w:rsid w:val="001630B9"/>
    <w:rsid w:val="00163122"/>
    <w:rsid w:val="00163138"/>
    <w:rsid w:val="00163192"/>
    <w:rsid w:val="001631C7"/>
    <w:rsid w:val="001631D0"/>
    <w:rsid w:val="001631E5"/>
    <w:rsid w:val="0016320A"/>
    <w:rsid w:val="0016320F"/>
    <w:rsid w:val="00163292"/>
    <w:rsid w:val="001632A5"/>
    <w:rsid w:val="001632A6"/>
    <w:rsid w:val="001632C6"/>
    <w:rsid w:val="001632F6"/>
    <w:rsid w:val="0016330E"/>
    <w:rsid w:val="00163326"/>
    <w:rsid w:val="001633AC"/>
    <w:rsid w:val="001633E2"/>
    <w:rsid w:val="00163407"/>
    <w:rsid w:val="00163425"/>
    <w:rsid w:val="0016343F"/>
    <w:rsid w:val="00163449"/>
    <w:rsid w:val="0016344A"/>
    <w:rsid w:val="0016346D"/>
    <w:rsid w:val="0016348D"/>
    <w:rsid w:val="001634E1"/>
    <w:rsid w:val="00163510"/>
    <w:rsid w:val="0016355B"/>
    <w:rsid w:val="00163569"/>
    <w:rsid w:val="00163570"/>
    <w:rsid w:val="001635B5"/>
    <w:rsid w:val="001635B9"/>
    <w:rsid w:val="001635EF"/>
    <w:rsid w:val="001636BF"/>
    <w:rsid w:val="001636EF"/>
    <w:rsid w:val="00163713"/>
    <w:rsid w:val="00163715"/>
    <w:rsid w:val="00163731"/>
    <w:rsid w:val="0016375D"/>
    <w:rsid w:val="0016376C"/>
    <w:rsid w:val="0016379D"/>
    <w:rsid w:val="001637BA"/>
    <w:rsid w:val="00163829"/>
    <w:rsid w:val="0016382E"/>
    <w:rsid w:val="00163833"/>
    <w:rsid w:val="0016388D"/>
    <w:rsid w:val="00163892"/>
    <w:rsid w:val="001638C7"/>
    <w:rsid w:val="001638D0"/>
    <w:rsid w:val="001638DF"/>
    <w:rsid w:val="00163902"/>
    <w:rsid w:val="00163919"/>
    <w:rsid w:val="00163942"/>
    <w:rsid w:val="00163957"/>
    <w:rsid w:val="0016395B"/>
    <w:rsid w:val="001639EE"/>
    <w:rsid w:val="00163A0D"/>
    <w:rsid w:val="00163A29"/>
    <w:rsid w:val="00163A46"/>
    <w:rsid w:val="00163A4B"/>
    <w:rsid w:val="00163A50"/>
    <w:rsid w:val="00163A5C"/>
    <w:rsid w:val="00163A8B"/>
    <w:rsid w:val="00163AA2"/>
    <w:rsid w:val="00163AC3"/>
    <w:rsid w:val="00163AF8"/>
    <w:rsid w:val="00163B05"/>
    <w:rsid w:val="00163B1C"/>
    <w:rsid w:val="00163B2D"/>
    <w:rsid w:val="00163B5F"/>
    <w:rsid w:val="00163B76"/>
    <w:rsid w:val="00163B9B"/>
    <w:rsid w:val="00163BCC"/>
    <w:rsid w:val="00163C34"/>
    <w:rsid w:val="00163C58"/>
    <w:rsid w:val="00163C5E"/>
    <w:rsid w:val="00163CCE"/>
    <w:rsid w:val="00163CE7"/>
    <w:rsid w:val="00163CF1"/>
    <w:rsid w:val="00163CF8"/>
    <w:rsid w:val="00163CFA"/>
    <w:rsid w:val="00163D04"/>
    <w:rsid w:val="00163D25"/>
    <w:rsid w:val="00163D4D"/>
    <w:rsid w:val="00163D50"/>
    <w:rsid w:val="00163D5A"/>
    <w:rsid w:val="00163DA2"/>
    <w:rsid w:val="00163DB8"/>
    <w:rsid w:val="00163DBA"/>
    <w:rsid w:val="00163DDC"/>
    <w:rsid w:val="00163DF3"/>
    <w:rsid w:val="00163E19"/>
    <w:rsid w:val="00163E29"/>
    <w:rsid w:val="00163E91"/>
    <w:rsid w:val="00163ED0"/>
    <w:rsid w:val="00163F47"/>
    <w:rsid w:val="00163F83"/>
    <w:rsid w:val="00163F8A"/>
    <w:rsid w:val="00163FDA"/>
    <w:rsid w:val="00163FE1"/>
    <w:rsid w:val="0016401D"/>
    <w:rsid w:val="00164044"/>
    <w:rsid w:val="00164060"/>
    <w:rsid w:val="001640B0"/>
    <w:rsid w:val="0016414D"/>
    <w:rsid w:val="0016414E"/>
    <w:rsid w:val="00164157"/>
    <w:rsid w:val="0016417F"/>
    <w:rsid w:val="001641B3"/>
    <w:rsid w:val="001641B5"/>
    <w:rsid w:val="001641C5"/>
    <w:rsid w:val="0016420F"/>
    <w:rsid w:val="00164230"/>
    <w:rsid w:val="00164234"/>
    <w:rsid w:val="0016424D"/>
    <w:rsid w:val="00164271"/>
    <w:rsid w:val="00164273"/>
    <w:rsid w:val="00164295"/>
    <w:rsid w:val="00164298"/>
    <w:rsid w:val="0016429D"/>
    <w:rsid w:val="001642B3"/>
    <w:rsid w:val="001642B6"/>
    <w:rsid w:val="001642C6"/>
    <w:rsid w:val="001642F4"/>
    <w:rsid w:val="00164356"/>
    <w:rsid w:val="0016435C"/>
    <w:rsid w:val="00164362"/>
    <w:rsid w:val="00164384"/>
    <w:rsid w:val="001643A0"/>
    <w:rsid w:val="001643CF"/>
    <w:rsid w:val="001643FD"/>
    <w:rsid w:val="00164408"/>
    <w:rsid w:val="0016441B"/>
    <w:rsid w:val="0016443C"/>
    <w:rsid w:val="00164441"/>
    <w:rsid w:val="00164496"/>
    <w:rsid w:val="00164499"/>
    <w:rsid w:val="00164520"/>
    <w:rsid w:val="00164523"/>
    <w:rsid w:val="0016453F"/>
    <w:rsid w:val="00164549"/>
    <w:rsid w:val="00164550"/>
    <w:rsid w:val="0016455D"/>
    <w:rsid w:val="001645AF"/>
    <w:rsid w:val="001645B9"/>
    <w:rsid w:val="001645C1"/>
    <w:rsid w:val="001645E3"/>
    <w:rsid w:val="00164626"/>
    <w:rsid w:val="00164631"/>
    <w:rsid w:val="00164644"/>
    <w:rsid w:val="0016464D"/>
    <w:rsid w:val="001646A9"/>
    <w:rsid w:val="001646B5"/>
    <w:rsid w:val="001646C1"/>
    <w:rsid w:val="001646D7"/>
    <w:rsid w:val="001646EC"/>
    <w:rsid w:val="001646EE"/>
    <w:rsid w:val="00164701"/>
    <w:rsid w:val="00164787"/>
    <w:rsid w:val="0016479B"/>
    <w:rsid w:val="001647D9"/>
    <w:rsid w:val="00164848"/>
    <w:rsid w:val="00164860"/>
    <w:rsid w:val="00164872"/>
    <w:rsid w:val="001648B4"/>
    <w:rsid w:val="001648C4"/>
    <w:rsid w:val="001648DA"/>
    <w:rsid w:val="001648DC"/>
    <w:rsid w:val="001648E1"/>
    <w:rsid w:val="001648E8"/>
    <w:rsid w:val="001648EC"/>
    <w:rsid w:val="001648F8"/>
    <w:rsid w:val="00164904"/>
    <w:rsid w:val="0016490F"/>
    <w:rsid w:val="0016492E"/>
    <w:rsid w:val="00164974"/>
    <w:rsid w:val="001649A0"/>
    <w:rsid w:val="001649E8"/>
    <w:rsid w:val="00164A28"/>
    <w:rsid w:val="00164A61"/>
    <w:rsid w:val="00164A6C"/>
    <w:rsid w:val="00164A79"/>
    <w:rsid w:val="00164A81"/>
    <w:rsid w:val="00164A8F"/>
    <w:rsid w:val="00164A99"/>
    <w:rsid w:val="00164A9A"/>
    <w:rsid w:val="00164B1B"/>
    <w:rsid w:val="00164B3A"/>
    <w:rsid w:val="00164B3F"/>
    <w:rsid w:val="00164B76"/>
    <w:rsid w:val="00164BA6"/>
    <w:rsid w:val="00164BBC"/>
    <w:rsid w:val="00164BC1"/>
    <w:rsid w:val="00164BEF"/>
    <w:rsid w:val="00164C0B"/>
    <w:rsid w:val="00164C40"/>
    <w:rsid w:val="00164C43"/>
    <w:rsid w:val="00164C6E"/>
    <w:rsid w:val="00164CC1"/>
    <w:rsid w:val="00164CC9"/>
    <w:rsid w:val="00164CFF"/>
    <w:rsid w:val="00164D0A"/>
    <w:rsid w:val="00164D25"/>
    <w:rsid w:val="00164D4D"/>
    <w:rsid w:val="00164D56"/>
    <w:rsid w:val="00164D61"/>
    <w:rsid w:val="00164D84"/>
    <w:rsid w:val="00164D8B"/>
    <w:rsid w:val="00164D92"/>
    <w:rsid w:val="00164DAD"/>
    <w:rsid w:val="00164DC0"/>
    <w:rsid w:val="00164E2D"/>
    <w:rsid w:val="00164E33"/>
    <w:rsid w:val="00164E36"/>
    <w:rsid w:val="00164E3B"/>
    <w:rsid w:val="00164E8A"/>
    <w:rsid w:val="00164E97"/>
    <w:rsid w:val="00164EA6"/>
    <w:rsid w:val="00164ED3"/>
    <w:rsid w:val="00164F4C"/>
    <w:rsid w:val="00164F5F"/>
    <w:rsid w:val="00164F71"/>
    <w:rsid w:val="00164F92"/>
    <w:rsid w:val="00164FB9"/>
    <w:rsid w:val="00164FF6"/>
    <w:rsid w:val="00165015"/>
    <w:rsid w:val="00165019"/>
    <w:rsid w:val="0016501A"/>
    <w:rsid w:val="001650B4"/>
    <w:rsid w:val="001650B9"/>
    <w:rsid w:val="001650FE"/>
    <w:rsid w:val="00165141"/>
    <w:rsid w:val="00165151"/>
    <w:rsid w:val="00165165"/>
    <w:rsid w:val="0016516C"/>
    <w:rsid w:val="0016516F"/>
    <w:rsid w:val="001651F4"/>
    <w:rsid w:val="00165212"/>
    <w:rsid w:val="00165234"/>
    <w:rsid w:val="00165238"/>
    <w:rsid w:val="00165260"/>
    <w:rsid w:val="001652AE"/>
    <w:rsid w:val="001652CE"/>
    <w:rsid w:val="001652D9"/>
    <w:rsid w:val="001652E3"/>
    <w:rsid w:val="0016532D"/>
    <w:rsid w:val="00165339"/>
    <w:rsid w:val="001653B1"/>
    <w:rsid w:val="001653C6"/>
    <w:rsid w:val="001653D0"/>
    <w:rsid w:val="001654BF"/>
    <w:rsid w:val="001654CB"/>
    <w:rsid w:val="00165516"/>
    <w:rsid w:val="0016554F"/>
    <w:rsid w:val="0016555F"/>
    <w:rsid w:val="0016557F"/>
    <w:rsid w:val="00165584"/>
    <w:rsid w:val="0016558F"/>
    <w:rsid w:val="00165592"/>
    <w:rsid w:val="001655B0"/>
    <w:rsid w:val="001655C5"/>
    <w:rsid w:val="00165601"/>
    <w:rsid w:val="00165639"/>
    <w:rsid w:val="00165674"/>
    <w:rsid w:val="001656B2"/>
    <w:rsid w:val="001656CC"/>
    <w:rsid w:val="001656F1"/>
    <w:rsid w:val="0016571E"/>
    <w:rsid w:val="00165731"/>
    <w:rsid w:val="0016574B"/>
    <w:rsid w:val="0016577E"/>
    <w:rsid w:val="00165782"/>
    <w:rsid w:val="0016579B"/>
    <w:rsid w:val="001657BE"/>
    <w:rsid w:val="001657BF"/>
    <w:rsid w:val="001657F0"/>
    <w:rsid w:val="001657FF"/>
    <w:rsid w:val="0016583B"/>
    <w:rsid w:val="0016586C"/>
    <w:rsid w:val="0016589D"/>
    <w:rsid w:val="001658DF"/>
    <w:rsid w:val="0016594C"/>
    <w:rsid w:val="00165951"/>
    <w:rsid w:val="0016597C"/>
    <w:rsid w:val="001659B0"/>
    <w:rsid w:val="001659C0"/>
    <w:rsid w:val="00165A02"/>
    <w:rsid w:val="00165A36"/>
    <w:rsid w:val="00165A56"/>
    <w:rsid w:val="00165A76"/>
    <w:rsid w:val="00165A77"/>
    <w:rsid w:val="00165A87"/>
    <w:rsid w:val="00165AAC"/>
    <w:rsid w:val="00165AAD"/>
    <w:rsid w:val="00165AF0"/>
    <w:rsid w:val="00165B2D"/>
    <w:rsid w:val="00165B38"/>
    <w:rsid w:val="00165B75"/>
    <w:rsid w:val="00165B93"/>
    <w:rsid w:val="00165B97"/>
    <w:rsid w:val="00165BEE"/>
    <w:rsid w:val="00165C19"/>
    <w:rsid w:val="00165C1D"/>
    <w:rsid w:val="00165C27"/>
    <w:rsid w:val="00165C3C"/>
    <w:rsid w:val="00165CA7"/>
    <w:rsid w:val="00165CC5"/>
    <w:rsid w:val="00165CE7"/>
    <w:rsid w:val="00165CE9"/>
    <w:rsid w:val="00165D19"/>
    <w:rsid w:val="00165D24"/>
    <w:rsid w:val="00165D4A"/>
    <w:rsid w:val="00165D71"/>
    <w:rsid w:val="00165D7B"/>
    <w:rsid w:val="00165D97"/>
    <w:rsid w:val="00165D9E"/>
    <w:rsid w:val="00165DA7"/>
    <w:rsid w:val="00165DB8"/>
    <w:rsid w:val="00165DC7"/>
    <w:rsid w:val="00165E23"/>
    <w:rsid w:val="00165E33"/>
    <w:rsid w:val="00165E45"/>
    <w:rsid w:val="00165E5F"/>
    <w:rsid w:val="00165E67"/>
    <w:rsid w:val="00165E9E"/>
    <w:rsid w:val="00165EC7"/>
    <w:rsid w:val="00165EC9"/>
    <w:rsid w:val="00165EFA"/>
    <w:rsid w:val="00165F19"/>
    <w:rsid w:val="00165F5D"/>
    <w:rsid w:val="00165F7D"/>
    <w:rsid w:val="00165F81"/>
    <w:rsid w:val="00165F88"/>
    <w:rsid w:val="00165F8A"/>
    <w:rsid w:val="00165FCD"/>
    <w:rsid w:val="00165FDA"/>
    <w:rsid w:val="00166040"/>
    <w:rsid w:val="00166054"/>
    <w:rsid w:val="00166084"/>
    <w:rsid w:val="0016608D"/>
    <w:rsid w:val="001660B1"/>
    <w:rsid w:val="001660D9"/>
    <w:rsid w:val="001660DA"/>
    <w:rsid w:val="001660F2"/>
    <w:rsid w:val="00166103"/>
    <w:rsid w:val="00166112"/>
    <w:rsid w:val="0016612D"/>
    <w:rsid w:val="0016613D"/>
    <w:rsid w:val="00166154"/>
    <w:rsid w:val="00166166"/>
    <w:rsid w:val="0016619C"/>
    <w:rsid w:val="001661A0"/>
    <w:rsid w:val="001661C4"/>
    <w:rsid w:val="001661DA"/>
    <w:rsid w:val="0016621B"/>
    <w:rsid w:val="0016623E"/>
    <w:rsid w:val="00166282"/>
    <w:rsid w:val="001662BA"/>
    <w:rsid w:val="001662DA"/>
    <w:rsid w:val="00166331"/>
    <w:rsid w:val="00166336"/>
    <w:rsid w:val="0016636C"/>
    <w:rsid w:val="00166371"/>
    <w:rsid w:val="0016639C"/>
    <w:rsid w:val="001663EC"/>
    <w:rsid w:val="0016640C"/>
    <w:rsid w:val="0016641C"/>
    <w:rsid w:val="00166435"/>
    <w:rsid w:val="00166445"/>
    <w:rsid w:val="00166453"/>
    <w:rsid w:val="001664A1"/>
    <w:rsid w:val="001664D2"/>
    <w:rsid w:val="001664F1"/>
    <w:rsid w:val="00166530"/>
    <w:rsid w:val="00166550"/>
    <w:rsid w:val="00166557"/>
    <w:rsid w:val="00166567"/>
    <w:rsid w:val="001665AE"/>
    <w:rsid w:val="001665C6"/>
    <w:rsid w:val="001665C9"/>
    <w:rsid w:val="00166621"/>
    <w:rsid w:val="00166637"/>
    <w:rsid w:val="00166643"/>
    <w:rsid w:val="0016666C"/>
    <w:rsid w:val="00166757"/>
    <w:rsid w:val="00166759"/>
    <w:rsid w:val="0016677B"/>
    <w:rsid w:val="00166785"/>
    <w:rsid w:val="00166789"/>
    <w:rsid w:val="001667A6"/>
    <w:rsid w:val="001667C1"/>
    <w:rsid w:val="001667F2"/>
    <w:rsid w:val="00166847"/>
    <w:rsid w:val="00166866"/>
    <w:rsid w:val="00166869"/>
    <w:rsid w:val="001668A9"/>
    <w:rsid w:val="001668C0"/>
    <w:rsid w:val="001668DB"/>
    <w:rsid w:val="001668F1"/>
    <w:rsid w:val="001668F2"/>
    <w:rsid w:val="00166921"/>
    <w:rsid w:val="00166938"/>
    <w:rsid w:val="00166964"/>
    <w:rsid w:val="00166992"/>
    <w:rsid w:val="00166998"/>
    <w:rsid w:val="001669B1"/>
    <w:rsid w:val="001669B5"/>
    <w:rsid w:val="001669DB"/>
    <w:rsid w:val="001669E9"/>
    <w:rsid w:val="001669EE"/>
    <w:rsid w:val="00166A22"/>
    <w:rsid w:val="00166A23"/>
    <w:rsid w:val="00166A34"/>
    <w:rsid w:val="00166A47"/>
    <w:rsid w:val="00166A7C"/>
    <w:rsid w:val="00166A8D"/>
    <w:rsid w:val="00166AAE"/>
    <w:rsid w:val="00166AB7"/>
    <w:rsid w:val="00166ABF"/>
    <w:rsid w:val="00166AF3"/>
    <w:rsid w:val="00166B5F"/>
    <w:rsid w:val="00166B6F"/>
    <w:rsid w:val="00166B82"/>
    <w:rsid w:val="00166BBC"/>
    <w:rsid w:val="00166BD8"/>
    <w:rsid w:val="00166C29"/>
    <w:rsid w:val="00166C2B"/>
    <w:rsid w:val="00166C90"/>
    <w:rsid w:val="00166CA8"/>
    <w:rsid w:val="00166CD8"/>
    <w:rsid w:val="00166CE9"/>
    <w:rsid w:val="00166D2B"/>
    <w:rsid w:val="00166D37"/>
    <w:rsid w:val="00166D67"/>
    <w:rsid w:val="00166D7D"/>
    <w:rsid w:val="00166DD9"/>
    <w:rsid w:val="00166DE1"/>
    <w:rsid w:val="00166E0A"/>
    <w:rsid w:val="00166E0D"/>
    <w:rsid w:val="00166E15"/>
    <w:rsid w:val="00166E34"/>
    <w:rsid w:val="00166E41"/>
    <w:rsid w:val="00166E59"/>
    <w:rsid w:val="00166E71"/>
    <w:rsid w:val="00166E8E"/>
    <w:rsid w:val="00166EA0"/>
    <w:rsid w:val="00166EBB"/>
    <w:rsid w:val="00166EBD"/>
    <w:rsid w:val="00166ED6"/>
    <w:rsid w:val="00166EE4"/>
    <w:rsid w:val="00166F55"/>
    <w:rsid w:val="00166FFA"/>
    <w:rsid w:val="00167015"/>
    <w:rsid w:val="0016703D"/>
    <w:rsid w:val="00167066"/>
    <w:rsid w:val="00167077"/>
    <w:rsid w:val="0016707F"/>
    <w:rsid w:val="00167085"/>
    <w:rsid w:val="00167099"/>
    <w:rsid w:val="0016709A"/>
    <w:rsid w:val="001670D5"/>
    <w:rsid w:val="001670EA"/>
    <w:rsid w:val="0016710A"/>
    <w:rsid w:val="00167114"/>
    <w:rsid w:val="00167157"/>
    <w:rsid w:val="001671C3"/>
    <w:rsid w:val="0016722E"/>
    <w:rsid w:val="00167271"/>
    <w:rsid w:val="00167275"/>
    <w:rsid w:val="0016727D"/>
    <w:rsid w:val="001672A2"/>
    <w:rsid w:val="001672F2"/>
    <w:rsid w:val="001672FA"/>
    <w:rsid w:val="00167316"/>
    <w:rsid w:val="0016732B"/>
    <w:rsid w:val="00167357"/>
    <w:rsid w:val="00167375"/>
    <w:rsid w:val="001673B5"/>
    <w:rsid w:val="001673C6"/>
    <w:rsid w:val="00167427"/>
    <w:rsid w:val="00167466"/>
    <w:rsid w:val="001674C1"/>
    <w:rsid w:val="0016750E"/>
    <w:rsid w:val="0016751A"/>
    <w:rsid w:val="0016753E"/>
    <w:rsid w:val="00167540"/>
    <w:rsid w:val="00167547"/>
    <w:rsid w:val="00167561"/>
    <w:rsid w:val="0016759C"/>
    <w:rsid w:val="001675D2"/>
    <w:rsid w:val="001675DC"/>
    <w:rsid w:val="00167608"/>
    <w:rsid w:val="00167644"/>
    <w:rsid w:val="00167653"/>
    <w:rsid w:val="00167658"/>
    <w:rsid w:val="0016765D"/>
    <w:rsid w:val="00167663"/>
    <w:rsid w:val="0016769D"/>
    <w:rsid w:val="001676C9"/>
    <w:rsid w:val="001676EA"/>
    <w:rsid w:val="0016772D"/>
    <w:rsid w:val="00167745"/>
    <w:rsid w:val="0016775D"/>
    <w:rsid w:val="0016777C"/>
    <w:rsid w:val="001677C6"/>
    <w:rsid w:val="001677CD"/>
    <w:rsid w:val="001677EB"/>
    <w:rsid w:val="0016787D"/>
    <w:rsid w:val="001678C0"/>
    <w:rsid w:val="001678C4"/>
    <w:rsid w:val="001678ED"/>
    <w:rsid w:val="00167982"/>
    <w:rsid w:val="00167983"/>
    <w:rsid w:val="00167986"/>
    <w:rsid w:val="001679B2"/>
    <w:rsid w:val="001679D3"/>
    <w:rsid w:val="00167A03"/>
    <w:rsid w:val="00167A52"/>
    <w:rsid w:val="00167A63"/>
    <w:rsid w:val="00167A69"/>
    <w:rsid w:val="00167AB2"/>
    <w:rsid w:val="00167AB8"/>
    <w:rsid w:val="00167AC7"/>
    <w:rsid w:val="00167B1D"/>
    <w:rsid w:val="00167B78"/>
    <w:rsid w:val="00167BBC"/>
    <w:rsid w:val="00167BBD"/>
    <w:rsid w:val="00167BD7"/>
    <w:rsid w:val="00167BF5"/>
    <w:rsid w:val="00167C1F"/>
    <w:rsid w:val="00167C28"/>
    <w:rsid w:val="00167C30"/>
    <w:rsid w:val="00167C36"/>
    <w:rsid w:val="00167C4C"/>
    <w:rsid w:val="00167C4F"/>
    <w:rsid w:val="00167CF2"/>
    <w:rsid w:val="00167D2F"/>
    <w:rsid w:val="00167D31"/>
    <w:rsid w:val="00167D45"/>
    <w:rsid w:val="00167D6F"/>
    <w:rsid w:val="00167DC2"/>
    <w:rsid w:val="00167DDB"/>
    <w:rsid w:val="00167DFA"/>
    <w:rsid w:val="00167E04"/>
    <w:rsid w:val="00167E19"/>
    <w:rsid w:val="00167E43"/>
    <w:rsid w:val="00167E61"/>
    <w:rsid w:val="00167E69"/>
    <w:rsid w:val="00167E98"/>
    <w:rsid w:val="00167EC7"/>
    <w:rsid w:val="00167EFC"/>
    <w:rsid w:val="00167EFD"/>
    <w:rsid w:val="00167F09"/>
    <w:rsid w:val="00167F20"/>
    <w:rsid w:val="00167F2E"/>
    <w:rsid w:val="00167F4D"/>
    <w:rsid w:val="00167F58"/>
    <w:rsid w:val="00167F62"/>
    <w:rsid w:val="00167F89"/>
    <w:rsid w:val="00167FAF"/>
    <w:rsid w:val="00167FE2"/>
    <w:rsid w:val="00170004"/>
    <w:rsid w:val="0017002D"/>
    <w:rsid w:val="00170044"/>
    <w:rsid w:val="00170062"/>
    <w:rsid w:val="001700B3"/>
    <w:rsid w:val="001700F3"/>
    <w:rsid w:val="0017010E"/>
    <w:rsid w:val="00170126"/>
    <w:rsid w:val="00170152"/>
    <w:rsid w:val="00170159"/>
    <w:rsid w:val="00170169"/>
    <w:rsid w:val="001701C5"/>
    <w:rsid w:val="001701ED"/>
    <w:rsid w:val="001701F6"/>
    <w:rsid w:val="001701FA"/>
    <w:rsid w:val="00170224"/>
    <w:rsid w:val="00170235"/>
    <w:rsid w:val="00170237"/>
    <w:rsid w:val="00170267"/>
    <w:rsid w:val="00170274"/>
    <w:rsid w:val="0017029C"/>
    <w:rsid w:val="001702A4"/>
    <w:rsid w:val="001702B0"/>
    <w:rsid w:val="001702C0"/>
    <w:rsid w:val="001702C8"/>
    <w:rsid w:val="00170300"/>
    <w:rsid w:val="00170305"/>
    <w:rsid w:val="0017030B"/>
    <w:rsid w:val="0017030C"/>
    <w:rsid w:val="00170310"/>
    <w:rsid w:val="00170324"/>
    <w:rsid w:val="0017032F"/>
    <w:rsid w:val="0017034B"/>
    <w:rsid w:val="0017035E"/>
    <w:rsid w:val="00170360"/>
    <w:rsid w:val="00170375"/>
    <w:rsid w:val="00170392"/>
    <w:rsid w:val="001703A5"/>
    <w:rsid w:val="001703E2"/>
    <w:rsid w:val="001703FC"/>
    <w:rsid w:val="0017042A"/>
    <w:rsid w:val="0017044B"/>
    <w:rsid w:val="0017044C"/>
    <w:rsid w:val="00170459"/>
    <w:rsid w:val="00170471"/>
    <w:rsid w:val="00170481"/>
    <w:rsid w:val="001704BA"/>
    <w:rsid w:val="001704FB"/>
    <w:rsid w:val="00170542"/>
    <w:rsid w:val="00170588"/>
    <w:rsid w:val="001705C4"/>
    <w:rsid w:val="001705DC"/>
    <w:rsid w:val="001705E8"/>
    <w:rsid w:val="00170617"/>
    <w:rsid w:val="0017062D"/>
    <w:rsid w:val="0017063F"/>
    <w:rsid w:val="0017067E"/>
    <w:rsid w:val="0017068E"/>
    <w:rsid w:val="00170690"/>
    <w:rsid w:val="001706A2"/>
    <w:rsid w:val="001706A6"/>
    <w:rsid w:val="00170782"/>
    <w:rsid w:val="001707BD"/>
    <w:rsid w:val="001707C5"/>
    <w:rsid w:val="001707C7"/>
    <w:rsid w:val="001707CC"/>
    <w:rsid w:val="001707EF"/>
    <w:rsid w:val="001707FD"/>
    <w:rsid w:val="00170815"/>
    <w:rsid w:val="0017082E"/>
    <w:rsid w:val="00170861"/>
    <w:rsid w:val="0017087C"/>
    <w:rsid w:val="001708C7"/>
    <w:rsid w:val="001708CD"/>
    <w:rsid w:val="00170964"/>
    <w:rsid w:val="001709B9"/>
    <w:rsid w:val="001709E5"/>
    <w:rsid w:val="00170A32"/>
    <w:rsid w:val="00170A53"/>
    <w:rsid w:val="00170A63"/>
    <w:rsid w:val="00170A82"/>
    <w:rsid w:val="00170AD0"/>
    <w:rsid w:val="00170AD2"/>
    <w:rsid w:val="00170ADB"/>
    <w:rsid w:val="00170ADD"/>
    <w:rsid w:val="00170AEF"/>
    <w:rsid w:val="00170B0E"/>
    <w:rsid w:val="00170B53"/>
    <w:rsid w:val="00170C26"/>
    <w:rsid w:val="00170CF8"/>
    <w:rsid w:val="00170D00"/>
    <w:rsid w:val="00170D08"/>
    <w:rsid w:val="00170D55"/>
    <w:rsid w:val="00170D60"/>
    <w:rsid w:val="00170D61"/>
    <w:rsid w:val="00170D6F"/>
    <w:rsid w:val="00170D7B"/>
    <w:rsid w:val="00170D7D"/>
    <w:rsid w:val="00170D81"/>
    <w:rsid w:val="00170D92"/>
    <w:rsid w:val="00170DA4"/>
    <w:rsid w:val="00170DA6"/>
    <w:rsid w:val="00170DCF"/>
    <w:rsid w:val="00170E23"/>
    <w:rsid w:val="00170EA7"/>
    <w:rsid w:val="00170F24"/>
    <w:rsid w:val="00170F4F"/>
    <w:rsid w:val="00170F52"/>
    <w:rsid w:val="00170F60"/>
    <w:rsid w:val="00170F71"/>
    <w:rsid w:val="00170F9A"/>
    <w:rsid w:val="00170FC5"/>
    <w:rsid w:val="00170FE8"/>
    <w:rsid w:val="00171003"/>
    <w:rsid w:val="00171014"/>
    <w:rsid w:val="0017107C"/>
    <w:rsid w:val="001710AA"/>
    <w:rsid w:val="001710AD"/>
    <w:rsid w:val="001710B2"/>
    <w:rsid w:val="001710B6"/>
    <w:rsid w:val="001710E4"/>
    <w:rsid w:val="001710EF"/>
    <w:rsid w:val="001710F3"/>
    <w:rsid w:val="00171127"/>
    <w:rsid w:val="00171140"/>
    <w:rsid w:val="00171166"/>
    <w:rsid w:val="00171181"/>
    <w:rsid w:val="001711E7"/>
    <w:rsid w:val="00171214"/>
    <w:rsid w:val="0017127F"/>
    <w:rsid w:val="00171284"/>
    <w:rsid w:val="00171289"/>
    <w:rsid w:val="001712FA"/>
    <w:rsid w:val="0017134A"/>
    <w:rsid w:val="0017135E"/>
    <w:rsid w:val="00171398"/>
    <w:rsid w:val="00171399"/>
    <w:rsid w:val="001713CA"/>
    <w:rsid w:val="001713EE"/>
    <w:rsid w:val="00171408"/>
    <w:rsid w:val="0017145D"/>
    <w:rsid w:val="0017145F"/>
    <w:rsid w:val="001714E9"/>
    <w:rsid w:val="001714FA"/>
    <w:rsid w:val="0017151B"/>
    <w:rsid w:val="00171534"/>
    <w:rsid w:val="0017155E"/>
    <w:rsid w:val="00171564"/>
    <w:rsid w:val="00171577"/>
    <w:rsid w:val="001715E6"/>
    <w:rsid w:val="00171687"/>
    <w:rsid w:val="001716B7"/>
    <w:rsid w:val="00171757"/>
    <w:rsid w:val="0017175D"/>
    <w:rsid w:val="00171763"/>
    <w:rsid w:val="001717FC"/>
    <w:rsid w:val="00171838"/>
    <w:rsid w:val="00171839"/>
    <w:rsid w:val="00171858"/>
    <w:rsid w:val="0017187F"/>
    <w:rsid w:val="00171891"/>
    <w:rsid w:val="001718A1"/>
    <w:rsid w:val="001718A3"/>
    <w:rsid w:val="001718DB"/>
    <w:rsid w:val="00171914"/>
    <w:rsid w:val="0017194B"/>
    <w:rsid w:val="0017195A"/>
    <w:rsid w:val="00171971"/>
    <w:rsid w:val="00171980"/>
    <w:rsid w:val="0017199A"/>
    <w:rsid w:val="001719AA"/>
    <w:rsid w:val="001719DF"/>
    <w:rsid w:val="001719FE"/>
    <w:rsid w:val="00171A02"/>
    <w:rsid w:val="00171A34"/>
    <w:rsid w:val="00171A38"/>
    <w:rsid w:val="00171A6A"/>
    <w:rsid w:val="00171A8D"/>
    <w:rsid w:val="00171ABB"/>
    <w:rsid w:val="00171AEA"/>
    <w:rsid w:val="00171AF8"/>
    <w:rsid w:val="00171B86"/>
    <w:rsid w:val="00171B8A"/>
    <w:rsid w:val="00171B8D"/>
    <w:rsid w:val="00171B90"/>
    <w:rsid w:val="00171BA0"/>
    <w:rsid w:val="00171C15"/>
    <w:rsid w:val="00171C3B"/>
    <w:rsid w:val="00171C6F"/>
    <w:rsid w:val="00171CC9"/>
    <w:rsid w:val="00171D14"/>
    <w:rsid w:val="00171D3E"/>
    <w:rsid w:val="00171DAF"/>
    <w:rsid w:val="00171DC7"/>
    <w:rsid w:val="00171DD4"/>
    <w:rsid w:val="00171DFC"/>
    <w:rsid w:val="00171E16"/>
    <w:rsid w:val="00171EC1"/>
    <w:rsid w:val="00171EC3"/>
    <w:rsid w:val="00171ECB"/>
    <w:rsid w:val="00171EDD"/>
    <w:rsid w:val="00171EE3"/>
    <w:rsid w:val="00171F3C"/>
    <w:rsid w:val="00171F76"/>
    <w:rsid w:val="00171FAE"/>
    <w:rsid w:val="00171FB2"/>
    <w:rsid w:val="00172016"/>
    <w:rsid w:val="0017204F"/>
    <w:rsid w:val="001720A8"/>
    <w:rsid w:val="001720E8"/>
    <w:rsid w:val="001720F1"/>
    <w:rsid w:val="001720FE"/>
    <w:rsid w:val="00172105"/>
    <w:rsid w:val="0017210C"/>
    <w:rsid w:val="0017211A"/>
    <w:rsid w:val="0017214D"/>
    <w:rsid w:val="00172162"/>
    <w:rsid w:val="0017216C"/>
    <w:rsid w:val="0017218D"/>
    <w:rsid w:val="00172194"/>
    <w:rsid w:val="001721DA"/>
    <w:rsid w:val="001721F8"/>
    <w:rsid w:val="00172247"/>
    <w:rsid w:val="00172271"/>
    <w:rsid w:val="00172282"/>
    <w:rsid w:val="00172292"/>
    <w:rsid w:val="001722C7"/>
    <w:rsid w:val="001722CC"/>
    <w:rsid w:val="00172327"/>
    <w:rsid w:val="0017232A"/>
    <w:rsid w:val="00172346"/>
    <w:rsid w:val="0017240E"/>
    <w:rsid w:val="00172411"/>
    <w:rsid w:val="00172432"/>
    <w:rsid w:val="00172434"/>
    <w:rsid w:val="00172457"/>
    <w:rsid w:val="001724AD"/>
    <w:rsid w:val="001724D8"/>
    <w:rsid w:val="001724E4"/>
    <w:rsid w:val="001724FD"/>
    <w:rsid w:val="00172538"/>
    <w:rsid w:val="0017257A"/>
    <w:rsid w:val="0017257E"/>
    <w:rsid w:val="0017258C"/>
    <w:rsid w:val="001725AD"/>
    <w:rsid w:val="001725B8"/>
    <w:rsid w:val="001725D4"/>
    <w:rsid w:val="001725E9"/>
    <w:rsid w:val="001725FD"/>
    <w:rsid w:val="0017260C"/>
    <w:rsid w:val="00172647"/>
    <w:rsid w:val="00172663"/>
    <w:rsid w:val="00172664"/>
    <w:rsid w:val="00172674"/>
    <w:rsid w:val="00172683"/>
    <w:rsid w:val="00172699"/>
    <w:rsid w:val="001726C1"/>
    <w:rsid w:val="001726CE"/>
    <w:rsid w:val="001726DE"/>
    <w:rsid w:val="001726E2"/>
    <w:rsid w:val="001726FB"/>
    <w:rsid w:val="00172701"/>
    <w:rsid w:val="00172714"/>
    <w:rsid w:val="0017271E"/>
    <w:rsid w:val="00172773"/>
    <w:rsid w:val="0017277D"/>
    <w:rsid w:val="001727A6"/>
    <w:rsid w:val="001727BB"/>
    <w:rsid w:val="001727C2"/>
    <w:rsid w:val="001727CE"/>
    <w:rsid w:val="001727F7"/>
    <w:rsid w:val="00172829"/>
    <w:rsid w:val="0017283B"/>
    <w:rsid w:val="0017287F"/>
    <w:rsid w:val="00172894"/>
    <w:rsid w:val="001728E9"/>
    <w:rsid w:val="00172944"/>
    <w:rsid w:val="001729E8"/>
    <w:rsid w:val="001729FF"/>
    <w:rsid w:val="00172A2E"/>
    <w:rsid w:val="00172A35"/>
    <w:rsid w:val="00172A65"/>
    <w:rsid w:val="00172A8B"/>
    <w:rsid w:val="00172AE5"/>
    <w:rsid w:val="00172B3E"/>
    <w:rsid w:val="00172BEA"/>
    <w:rsid w:val="00172BF4"/>
    <w:rsid w:val="00172C02"/>
    <w:rsid w:val="00172C4A"/>
    <w:rsid w:val="00172C4E"/>
    <w:rsid w:val="00172C4F"/>
    <w:rsid w:val="00172C7D"/>
    <w:rsid w:val="00172CA2"/>
    <w:rsid w:val="00172CD2"/>
    <w:rsid w:val="00172CD3"/>
    <w:rsid w:val="00172CFA"/>
    <w:rsid w:val="00172D08"/>
    <w:rsid w:val="00172D16"/>
    <w:rsid w:val="00172D69"/>
    <w:rsid w:val="00172D74"/>
    <w:rsid w:val="00172DB9"/>
    <w:rsid w:val="00172DCC"/>
    <w:rsid w:val="00172DEF"/>
    <w:rsid w:val="00172E09"/>
    <w:rsid w:val="00172E11"/>
    <w:rsid w:val="00172E22"/>
    <w:rsid w:val="00172E5E"/>
    <w:rsid w:val="00172E73"/>
    <w:rsid w:val="00172E78"/>
    <w:rsid w:val="00172E7C"/>
    <w:rsid w:val="00172E8D"/>
    <w:rsid w:val="00172E9F"/>
    <w:rsid w:val="00172EA1"/>
    <w:rsid w:val="00172EC1"/>
    <w:rsid w:val="00172EC5"/>
    <w:rsid w:val="00172ED9"/>
    <w:rsid w:val="00172EEB"/>
    <w:rsid w:val="00172F24"/>
    <w:rsid w:val="00172F26"/>
    <w:rsid w:val="00172F2D"/>
    <w:rsid w:val="00172F30"/>
    <w:rsid w:val="00172FA6"/>
    <w:rsid w:val="00172FB1"/>
    <w:rsid w:val="00172FF6"/>
    <w:rsid w:val="0017300D"/>
    <w:rsid w:val="00173019"/>
    <w:rsid w:val="0017305B"/>
    <w:rsid w:val="00173061"/>
    <w:rsid w:val="00173067"/>
    <w:rsid w:val="001730A5"/>
    <w:rsid w:val="001730B3"/>
    <w:rsid w:val="001730B4"/>
    <w:rsid w:val="001730CE"/>
    <w:rsid w:val="001730E8"/>
    <w:rsid w:val="00173104"/>
    <w:rsid w:val="0017314C"/>
    <w:rsid w:val="00173176"/>
    <w:rsid w:val="001731B0"/>
    <w:rsid w:val="00173203"/>
    <w:rsid w:val="00173253"/>
    <w:rsid w:val="0017329A"/>
    <w:rsid w:val="001732AC"/>
    <w:rsid w:val="001732B6"/>
    <w:rsid w:val="001732BB"/>
    <w:rsid w:val="001732C7"/>
    <w:rsid w:val="001732DC"/>
    <w:rsid w:val="001732DE"/>
    <w:rsid w:val="00173304"/>
    <w:rsid w:val="0017331C"/>
    <w:rsid w:val="0017332C"/>
    <w:rsid w:val="00173346"/>
    <w:rsid w:val="00173354"/>
    <w:rsid w:val="00173361"/>
    <w:rsid w:val="00173380"/>
    <w:rsid w:val="00173387"/>
    <w:rsid w:val="0017338F"/>
    <w:rsid w:val="001733A5"/>
    <w:rsid w:val="001733D0"/>
    <w:rsid w:val="00173403"/>
    <w:rsid w:val="00173412"/>
    <w:rsid w:val="0017346B"/>
    <w:rsid w:val="0017347C"/>
    <w:rsid w:val="0017348A"/>
    <w:rsid w:val="00173491"/>
    <w:rsid w:val="001734D1"/>
    <w:rsid w:val="001734FC"/>
    <w:rsid w:val="0017350A"/>
    <w:rsid w:val="00173523"/>
    <w:rsid w:val="00173527"/>
    <w:rsid w:val="0017352E"/>
    <w:rsid w:val="00173533"/>
    <w:rsid w:val="0017355A"/>
    <w:rsid w:val="00173561"/>
    <w:rsid w:val="0017357F"/>
    <w:rsid w:val="0017358F"/>
    <w:rsid w:val="00173616"/>
    <w:rsid w:val="0017364C"/>
    <w:rsid w:val="00173665"/>
    <w:rsid w:val="0017367F"/>
    <w:rsid w:val="00173690"/>
    <w:rsid w:val="001736AD"/>
    <w:rsid w:val="001736DD"/>
    <w:rsid w:val="001736E2"/>
    <w:rsid w:val="00173736"/>
    <w:rsid w:val="00173797"/>
    <w:rsid w:val="001737B3"/>
    <w:rsid w:val="001737B4"/>
    <w:rsid w:val="001737BF"/>
    <w:rsid w:val="001737D5"/>
    <w:rsid w:val="001737F5"/>
    <w:rsid w:val="00173862"/>
    <w:rsid w:val="0017386A"/>
    <w:rsid w:val="0017389C"/>
    <w:rsid w:val="001738B6"/>
    <w:rsid w:val="00173917"/>
    <w:rsid w:val="00173941"/>
    <w:rsid w:val="00173955"/>
    <w:rsid w:val="00173957"/>
    <w:rsid w:val="00173993"/>
    <w:rsid w:val="00173994"/>
    <w:rsid w:val="001739DF"/>
    <w:rsid w:val="00173A0F"/>
    <w:rsid w:val="00173A73"/>
    <w:rsid w:val="00173A93"/>
    <w:rsid w:val="00173AE1"/>
    <w:rsid w:val="00173B8A"/>
    <w:rsid w:val="00173BB2"/>
    <w:rsid w:val="00173BBA"/>
    <w:rsid w:val="00173BCA"/>
    <w:rsid w:val="00173BCD"/>
    <w:rsid w:val="00173BF5"/>
    <w:rsid w:val="00173C12"/>
    <w:rsid w:val="00173C48"/>
    <w:rsid w:val="00173C74"/>
    <w:rsid w:val="00173C77"/>
    <w:rsid w:val="00173CCA"/>
    <w:rsid w:val="00173CD5"/>
    <w:rsid w:val="00173D24"/>
    <w:rsid w:val="00173D29"/>
    <w:rsid w:val="00173D2F"/>
    <w:rsid w:val="00173D4E"/>
    <w:rsid w:val="00173D86"/>
    <w:rsid w:val="00173DED"/>
    <w:rsid w:val="00173E1D"/>
    <w:rsid w:val="00173E2D"/>
    <w:rsid w:val="00173E56"/>
    <w:rsid w:val="00173E5C"/>
    <w:rsid w:val="00173E64"/>
    <w:rsid w:val="00173E68"/>
    <w:rsid w:val="00173EB0"/>
    <w:rsid w:val="00173EDF"/>
    <w:rsid w:val="00173F10"/>
    <w:rsid w:val="00173F2D"/>
    <w:rsid w:val="00173F85"/>
    <w:rsid w:val="0017401C"/>
    <w:rsid w:val="0017403A"/>
    <w:rsid w:val="0017405E"/>
    <w:rsid w:val="00174089"/>
    <w:rsid w:val="00174097"/>
    <w:rsid w:val="001740A4"/>
    <w:rsid w:val="00174133"/>
    <w:rsid w:val="0017413B"/>
    <w:rsid w:val="00174181"/>
    <w:rsid w:val="00174185"/>
    <w:rsid w:val="001741D0"/>
    <w:rsid w:val="00174220"/>
    <w:rsid w:val="00174246"/>
    <w:rsid w:val="0017424C"/>
    <w:rsid w:val="00174250"/>
    <w:rsid w:val="00174260"/>
    <w:rsid w:val="00174278"/>
    <w:rsid w:val="001742D8"/>
    <w:rsid w:val="001742FB"/>
    <w:rsid w:val="00174303"/>
    <w:rsid w:val="001743B3"/>
    <w:rsid w:val="001743ED"/>
    <w:rsid w:val="00174447"/>
    <w:rsid w:val="00174473"/>
    <w:rsid w:val="00174481"/>
    <w:rsid w:val="00174493"/>
    <w:rsid w:val="001744B5"/>
    <w:rsid w:val="001744E3"/>
    <w:rsid w:val="00174504"/>
    <w:rsid w:val="0017450A"/>
    <w:rsid w:val="00174524"/>
    <w:rsid w:val="00174561"/>
    <w:rsid w:val="0017458B"/>
    <w:rsid w:val="0017466E"/>
    <w:rsid w:val="00174672"/>
    <w:rsid w:val="00174677"/>
    <w:rsid w:val="00174690"/>
    <w:rsid w:val="00174695"/>
    <w:rsid w:val="00174697"/>
    <w:rsid w:val="0017469B"/>
    <w:rsid w:val="001746E5"/>
    <w:rsid w:val="00174711"/>
    <w:rsid w:val="0017471A"/>
    <w:rsid w:val="00174737"/>
    <w:rsid w:val="0017473A"/>
    <w:rsid w:val="001747BB"/>
    <w:rsid w:val="001747C4"/>
    <w:rsid w:val="001747D9"/>
    <w:rsid w:val="001747E0"/>
    <w:rsid w:val="001747EE"/>
    <w:rsid w:val="00174853"/>
    <w:rsid w:val="00174865"/>
    <w:rsid w:val="001748BA"/>
    <w:rsid w:val="00174915"/>
    <w:rsid w:val="0017492C"/>
    <w:rsid w:val="0017493F"/>
    <w:rsid w:val="00174951"/>
    <w:rsid w:val="0017496F"/>
    <w:rsid w:val="0017498F"/>
    <w:rsid w:val="001749C4"/>
    <w:rsid w:val="001749D7"/>
    <w:rsid w:val="001749E3"/>
    <w:rsid w:val="00174A2D"/>
    <w:rsid w:val="00174A4C"/>
    <w:rsid w:val="00174AA4"/>
    <w:rsid w:val="00174AB9"/>
    <w:rsid w:val="00174AD6"/>
    <w:rsid w:val="00174AE5"/>
    <w:rsid w:val="00174AF2"/>
    <w:rsid w:val="00174AFF"/>
    <w:rsid w:val="00174B0E"/>
    <w:rsid w:val="00174B2E"/>
    <w:rsid w:val="00174B54"/>
    <w:rsid w:val="00174B8B"/>
    <w:rsid w:val="00174BC0"/>
    <w:rsid w:val="00174BE8"/>
    <w:rsid w:val="00174BED"/>
    <w:rsid w:val="00174C3A"/>
    <w:rsid w:val="00174C43"/>
    <w:rsid w:val="00174C51"/>
    <w:rsid w:val="00174C77"/>
    <w:rsid w:val="00174C7F"/>
    <w:rsid w:val="00174D46"/>
    <w:rsid w:val="00174D59"/>
    <w:rsid w:val="00174D6A"/>
    <w:rsid w:val="00174D8C"/>
    <w:rsid w:val="00174DAD"/>
    <w:rsid w:val="00174DDD"/>
    <w:rsid w:val="00174E02"/>
    <w:rsid w:val="00174E18"/>
    <w:rsid w:val="00174E1E"/>
    <w:rsid w:val="00174E3E"/>
    <w:rsid w:val="00174E93"/>
    <w:rsid w:val="00174E9B"/>
    <w:rsid w:val="00174EAB"/>
    <w:rsid w:val="00174EC5"/>
    <w:rsid w:val="00174ED4"/>
    <w:rsid w:val="00174EE7"/>
    <w:rsid w:val="00174EEB"/>
    <w:rsid w:val="00174EF0"/>
    <w:rsid w:val="00174EF5"/>
    <w:rsid w:val="00174F4B"/>
    <w:rsid w:val="00174F7D"/>
    <w:rsid w:val="00174FB0"/>
    <w:rsid w:val="00174FCE"/>
    <w:rsid w:val="00174FD9"/>
    <w:rsid w:val="00174FF7"/>
    <w:rsid w:val="00175015"/>
    <w:rsid w:val="0017502A"/>
    <w:rsid w:val="0017507F"/>
    <w:rsid w:val="0017508A"/>
    <w:rsid w:val="001750DB"/>
    <w:rsid w:val="0017510F"/>
    <w:rsid w:val="00175114"/>
    <w:rsid w:val="00175124"/>
    <w:rsid w:val="00175127"/>
    <w:rsid w:val="0017512B"/>
    <w:rsid w:val="0017514D"/>
    <w:rsid w:val="00175166"/>
    <w:rsid w:val="00175177"/>
    <w:rsid w:val="0017519B"/>
    <w:rsid w:val="001751EE"/>
    <w:rsid w:val="0017523F"/>
    <w:rsid w:val="0017524E"/>
    <w:rsid w:val="00175272"/>
    <w:rsid w:val="00175279"/>
    <w:rsid w:val="00175288"/>
    <w:rsid w:val="0017529B"/>
    <w:rsid w:val="001752DE"/>
    <w:rsid w:val="00175326"/>
    <w:rsid w:val="00175334"/>
    <w:rsid w:val="00175336"/>
    <w:rsid w:val="0017533B"/>
    <w:rsid w:val="00175349"/>
    <w:rsid w:val="001753CF"/>
    <w:rsid w:val="00175452"/>
    <w:rsid w:val="0017545A"/>
    <w:rsid w:val="00175485"/>
    <w:rsid w:val="001754DC"/>
    <w:rsid w:val="001754E5"/>
    <w:rsid w:val="00175502"/>
    <w:rsid w:val="0017550F"/>
    <w:rsid w:val="0017551A"/>
    <w:rsid w:val="0017558E"/>
    <w:rsid w:val="0017558F"/>
    <w:rsid w:val="001755CD"/>
    <w:rsid w:val="001755FF"/>
    <w:rsid w:val="00175651"/>
    <w:rsid w:val="0017565C"/>
    <w:rsid w:val="00175663"/>
    <w:rsid w:val="00175683"/>
    <w:rsid w:val="001756A7"/>
    <w:rsid w:val="001756D1"/>
    <w:rsid w:val="001756FE"/>
    <w:rsid w:val="00175737"/>
    <w:rsid w:val="0017573C"/>
    <w:rsid w:val="0017573D"/>
    <w:rsid w:val="00175783"/>
    <w:rsid w:val="00175802"/>
    <w:rsid w:val="00175827"/>
    <w:rsid w:val="00175830"/>
    <w:rsid w:val="00175836"/>
    <w:rsid w:val="00175853"/>
    <w:rsid w:val="001758B6"/>
    <w:rsid w:val="001758D2"/>
    <w:rsid w:val="001758E1"/>
    <w:rsid w:val="001758F1"/>
    <w:rsid w:val="00175939"/>
    <w:rsid w:val="00175971"/>
    <w:rsid w:val="0017597F"/>
    <w:rsid w:val="00175991"/>
    <w:rsid w:val="001759CC"/>
    <w:rsid w:val="001759F5"/>
    <w:rsid w:val="001759F7"/>
    <w:rsid w:val="001759FF"/>
    <w:rsid w:val="00175A11"/>
    <w:rsid w:val="00175A28"/>
    <w:rsid w:val="00175B0B"/>
    <w:rsid w:val="00175B14"/>
    <w:rsid w:val="00175B40"/>
    <w:rsid w:val="00175B47"/>
    <w:rsid w:val="00175B4B"/>
    <w:rsid w:val="00175B80"/>
    <w:rsid w:val="00175B9C"/>
    <w:rsid w:val="00175BA8"/>
    <w:rsid w:val="00175BDB"/>
    <w:rsid w:val="00175BFB"/>
    <w:rsid w:val="00175C27"/>
    <w:rsid w:val="00175C31"/>
    <w:rsid w:val="00175C6D"/>
    <w:rsid w:val="00175C8A"/>
    <w:rsid w:val="00175C8C"/>
    <w:rsid w:val="00175C93"/>
    <w:rsid w:val="00175CA7"/>
    <w:rsid w:val="00175CE1"/>
    <w:rsid w:val="00175CE9"/>
    <w:rsid w:val="00175CF1"/>
    <w:rsid w:val="00175D3B"/>
    <w:rsid w:val="00175D86"/>
    <w:rsid w:val="00175D88"/>
    <w:rsid w:val="00175DB3"/>
    <w:rsid w:val="00175DD3"/>
    <w:rsid w:val="00175E2C"/>
    <w:rsid w:val="00175E63"/>
    <w:rsid w:val="00175E97"/>
    <w:rsid w:val="00175EA8"/>
    <w:rsid w:val="00175F7C"/>
    <w:rsid w:val="00175FB8"/>
    <w:rsid w:val="00175FCF"/>
    <w:rsid w:val="00175FE6"/>
    <w:rsid w:val="00175FFF"/>
    <w:rsid w:val="00176046"/>
    <w:rsid w:val="0017606E"/>
    <w:rsid w:val="00176093"/>
    <w:rsid w:val="00176098"/>
    <w:rsid w:val="001760AA"/>
    <w:rsid w:val="001760D2"/>
    <w:rsid w:val="00176140"/>
    <w:rsid w:val="00176148"/>
    <w:rsid w:val="0017614D"/>
    <w:rsid w:val="0017615F"/>
    <w:rsid w:val="0017618B"/>
    <w:rsid w:val="00176190"/>
    <w:rsid w:val="001761A2"/>
    <w:rsid w:val="001761BD"/>
    <w:rsid w:val="00176206"/>
    <w:rsid w:val="0017620E"/>
    <w:rsid w:val="00176236"/>
    <w:rsid w:val="00176297"/>
    <w:rsid w:val="0017629C"/>
    <w:rsid w:val="001762F6"/>
    <w:rsid w:val="00176314"/>
    <w:rsid w:val="0017633D"/>
    <w:rsid w:val="0017634C"/>
    <w:rsid w:val="00176356"/>
    <w:rsid w:val="0017635C"/>
    <w:rsid w:val="001763A6"/>
    <w:rsid w:val="001763C1"/>
    <w:rsid w:val="001763EB"/>
    <w:rsid w:val="00176404"/>
    <w:rsid w:val="00176468"/>
    <w:rsid w:val="0017649B"/>
    <w:rsid w:val="001764B7"/>
    <w:rsid w:val="001764CA"/>
    <w:rsid w:val="00176527"/>
    <w:rsid w:val="00176529"/>
    <w:rsid w:val="0017653E"/>
    <w:rsid w:val="00176542"/>
    <w:rsid w:val="00176565"/>
    <w:rsid w:val="00176568"/>
    <w:rsid w:val="00176593"/>
    <w:rsid w:val="001765B5"/>
    <w:rsid w:val="001765C9"/>
    <w:rsid w:val="001765FB"/>
    <w:rsid w:val="00176603"/>
    <w:rsid w:val="0017668C"/>
    <w:rsid w:val="001766BF"/>
    <w:rsid w:val="001766F7"/>
    <w:rsid w:val="0017671C"/>
    <w:rsid w:val="00176788"/>
    <w:rsid w:val="0017678A"/>
    <w:rsid w:val="001767C7"/>
    <w:rsid w:val="001767CE"/>
    <w:rsid w:val="001767F7"/>
    <w:rsid w:val="001767FB"/>
    <w:rsid w:val="001767FC"/>
    <w:rsid w:val="001767FE"/>
    <w:rsid w:val="001767FF"/>
    <w:rsid w:val="00176832"/>
    <w:rsid w:val="0017684B"/>
    <w:rsid w:val="00176854"/>
    <w:rsid w:val="001768CD"/>
    <w:rsid w:val="001768E7"/>
    <w:rsid w:val="0017690A"/>
    <w:rsid w:val="00176945"/>
    <w:rsid w:val="001769B8"/>
    <w:rsid w:val="001769F3"/>
    <w:rsid w:val="001769FE"/>
    <w:rsid w:val="00176A0C"/>
    <w:rsid w:val="00176A20"/>
    <w:rsid w:val="00176A62"/>
    <w:rsid w:val="00176A73"/>
    <w:rsid w:val="00176A86"/>
    <w:rsid w:val="00176A89"/>
    <w:rsid w:val="00176AB6"/>
    <w:rsid w:val="00176ABB"/>
    <w:rsid w:val="00176AD8"/>
    <w:rsid w:val="00176AED"/>
    <w:rsid w:val="00176B05"/>
    <w:rsid w:val="00176B35"/>
    <w:rsid w:val="00176B3C"/>
    <w:rsid w:val="00176B78"/>
    <w:rsid w:val="00176B7E"/>
    <w:rsid w:val="00176B8C"/>
    <w:rsid w:val="00176B9A"/>
    <w:rsid w:val="00176BD5"/>
    <w:rsid w:val="00176BD8"/>
    <w:rsid w:val="00176BDC"/>
    <w:rsid w:val="00176BFE"/>
    <w:rsid w:val="00176C25"/>
    <w:rsid w:val="00176C3A"/>
    <w:rsid w:val="00176C59"/>
    <w:rsid w:val="00176C82"/>
    <w:rsid w:val="00176CAD"/>
    <w:rsid w:val="00176CFB"/>
    <w:rsid w:val="00176D7A"/>
    <w:rsid w:val="00176D7B"/>
    <w:rsid w:val="00176D9C"/>
    <w:rsid w:val="00176D9D"/>
    <w:rsid w:val="00176DA2"/>
    <w:rsid w:val="00176DD6"/>
    <w:rsid w:val="00176E32"/>
    <w:rsid w:val="00176E39"/>
    <w:rsid w:val="00176E3C"/>
    <w:rsid w:val="00176E4E"/>
    <w:rsid w:val="00176E50"/>
    <w:rsid w:val="00176F12"/>
    <w:rsid w:val="00176F13"/>
    <w:rsid w:val="00176F2B"/>
    <w:rsid w:val="00176F3D"/>
    <w:rsid w:val="00176F3E"/>
    <w:rsid w:val="00176F57"/>
    <w:rsid w:val="00176F91"/>
    <w:rsid w:val="00176F98"/>
    <w:rsid w:val="00176FAE"/>
    <w:rsid w:val="00176FC2"/>
    <w:rsid w:val="00176FCF"/>
    <w:rsid w:val="00176FF6"/>
    <w:rsid w:val="00177022"/>
    <w:rsid w:val="0017704C"/>
    <w:rsid w:val="00177071"/>
    <w:rsid w:val="00177078"/>
    <w:rsid w:val="00177092"/>
    <w:rsid w:val="001770AC"/>
    <w:rsid w:val="001770B7"/>
    <w:rsid w:val="0017710E"/>
    <w:rsid w:val="0017713B"/>
    <w:rsid w:val="00177140"/>
    <w:rsid w:val="00177154"/>
    <w:rsid w:val="00177189"/>
    <w:rsid w:val="001771AA"/>
    <w:rsid w:val="001771DC"/>
    <w:rsid w:val="001771F9"/>
    <w:rsid w:val="00177222"/>
    <w:rsid w:val="00177241"/>
    <w:rsid w:val="00177294"/>
    <w:rsid w:val="001772D9"/>
    <w:rsid w:val="00177302"/>
    <w:rsid w:val="0017732E"/>
    <w:rsid w:val="001773B2"/>
    <w:rsid w:val="001773E9"/>
    <w:rsid w:val="0017742D"/>
    <w:rsid w:val="00177475"/>
    <w:rsid w:val="00177492"/>
    <w:rsid w:val="001774A2"/>
    <w:rsid w:val="001774C7"/>
    <w:rsid w:val="00177504"/>
    <w:rsid w:val="00177507"/>
    <w:rsid w:val="0017750C"/>
    <w:rsid w:val="00177528"/>
    <w:rsid w:val="00177554"/>
    <w:rsid w:val="0017755C"/>
    <w:rsid w:val="0017756F"/>
    <w:rsid w:val="0017759B"/>
    <w:rsid w:val="001775D9"/>
    <w:rsid w:val="001775E4"/>
    <w:rsid w:val="00177652"/>
    <w:rsid w:val="00177653"/>
    <w:rsid w:val="00177682"/>
    <w:rsid w:val="0017768F"/>
    <w:rsid w:val="001776A6"/>
    <w:rsid w:val="001776DC"/>
    <w:rsid w:val="0017772D"/>
    <w:rsid w:val="0017777A"/>
    <w:rsid w:val="00177781"/>
    <w:rsid w:val="0017778D"/>
    <w:rsid w:val="001777B4"/>
    <w:rsid w:val="001777BE"/>
    <w:rsid w:val="001777FE"/>
    <w:rsid w:val="00177812"/>
    <w:rsid w:val="00177829"/>
    <w:rsid w:val="0017783D"/>
    <w:rsid w:val="00177855"/>
    <w:rsid w:val="00177858"/>
    <w:rsid w:val="00177886"/>
    <w:rsid w:val="00177890"/>
    <w:rsid w:val="001778DF"/>
    <w:rsid w:val="0017793E"/>
    <w:rsid w:val="00177960"/>
    <w:rsid w:val="001779B7"/>
    <w:rsid w:val="001779FC"/>
    <w:rsid w:val="00177A2A"/>
    <w:rsid w:val="00177A5C"/>
    <w:rsid w:val="00177A7A"/>
    <w:rsid w:val="00177AA4"/>
    <w:rsid w:val="00177B06"/>
    <w:rsid w:val="00177B2B"/>
    <w:rsid w:val="00177B40"/>
    <w:rsid w:val="00177B4A"/>
    <w:rsid w:val="00177B57"/>
    <w:rsid w:val="00177B5F"/>
    <w:rsid w:val="00177B94"/>
    <w:rsid w:val="00177BB9"/>
    <w:rsid w:val="00177BBF"/>
    <w:rsid w:val="00177BD7"/>
    <w:rsid w:val="00177BF0"/>
    <w:rsid w:val="00177BF9"/>
    <w:rsid w:val="00177C23"/>
    <w:rsid w:val="00177C40"/>
    <w:rsid w:val="00177C9B"/>
    <w:rsid w:val="00177CD3"/>
    <w:rsid w:val="00177CF7"/>
    <w:rsid w:val="00177D56"/>
    <w:rsid w:val="00177DA3"/>
    <w:rsid w:val="00177DC7"/>
    <w:rsid w:val="00177DDE"/>
    <w:rsid w:val="00177E4A"/>
    <w:rsid w:val="00177E71"/>
    <w:rsid w:val="00177F2C"/>
    <w:rsid w:val="00177F56"/>
    <w:rsid w:val="00177F61"/>
    <w:rsid w:val="00177F64"/>
    <w:rsid w:val="00177F82"/>
    <w:rsid w:val="00177F8F"/>
    <w:rsid w:val="00177FBB"/>
    <w:rsid w:val="00177FBE"/>
    <w:rsid w:val="00177FCB"/>
    <w:rsid w:val="00177FE1"/>
    <w:rsid w:val="00177FE3"/>
    <w:rsid w:val="0018000A"/>
    <w:rsid w:val="0018000E"/>
    <w:rsid w:val="00180045"/>
    <w:rsid w:val="00180056"/>
    <w:rsid w:val="001800A3"/>
    <w:rsid w:val="00180120"/>
    <w:rsid w:val="00180153"/>
    <w:rsid w:val="00180164"/>
    <w:rsid w:val="00180165"/>
    <w:rsid w:val="00180184"/>
    <w:rsid w:val="0018019A"/>
    <w:rsid w:val="0018019F"/>
    <w:rsid w:val="001801C2"/>
    <w:rsid w:val="001801DF"/>
    <w:rsid w:val="0018021F"/>
    <w:rsid w:val="0018026F"/>
    <w:rsid w:val="00180273"/>
    <w:rsid w:val="001802B9"/>
    <w:rsid w:val="001802C5"/>
    <w:rsid w:val="00180302"/>
    <w:rsid w:val="0018032E"/>
    <w:rsid w:val="00180331"/>
    <w:rsid w:val="00180339"/>
    <w:rsid w:val="00180346"/>
    <w:rsid w:val="0018035D"/>
    <w:rsid w:val="00180376"/>
    <w:rsid w:val="0018038A"/>
    <w:rsid w:val="001803A4"/>
    <w:rsid w:val="001803B2"/>
    <w:rsid w:val="001803E8"/>
    <w:rsid w:val="001803ED"/>
    <w:rsid w:val="00180409"/>
    <w:rsid w:val="0018041E"/>
    <w:rsid w:val="0018049E"/>
    <w:rsid w:val="001804A4"/>
    <w:rsid w:val="00180512"/>
    <w:rsid w:val="00180529"/>
    <w:rsid w:val="00180533"/>
    <w:rsid w:val="00180546"/>
    <w:rsid w:val="00180549"/>
    <w:rsid w:val="00180551"/>
    <w:rsid w:val="0018057A"/>
    <w:rsid w:val="0018057B"/>
    <w:rsid w:val="00180600"/>
    <w:rsid w:val="00180617"/>
    <w:rsid w:val="00180626"/>
    <w:rsid w:val="00180651"/>
    <w:rsid w:val="00180654"/>
    <w:rsid w:val="00180697"/>
    <w:rsid w:val="001806A6"/>
    <w:rsid w:val="001806AA"/>
    <w:rsid w:val="0018071A"/>
    <w:rsid w:val="00180744"/>
    <w:rsid w:val="0018076D"/>
    <w:rsid w:val="001807DC"/>
    <w:rsid w:val="001807FF"/>
    <w:rsid w:val="00180807"/>
    <w:rsid w:val="00180810"/>
    <w:rsid w:val="00180828"/>
    <w:rsid w:val="00180834"/>
    <w:rsid w:val="0018087D"/>
    <w:rsid w:val="001808C3"/>
    <w:rsid w:val="0018091B"/>
    <w:rsid w:val="001809D1"/>
    <w:rsid w:val="001809E2"/>
    <w:rsid w:val="001809FE"/>
    <w:rsid w:val="00180A12"/>
    <w:rsid w:val="00180A36"/>
    <w:rsid w:val="00180A9C"/>
    <w:rsid w:val="00180AA7"/>
    <w:rsid w:val="00180AD1"/>
    <w:rsid w:val="00180AF4"/>
    <w:rsid w:val="00180B14"/>
    <w:rsid w:val="00180B25"/>
    <w:rsid w:val="00180B46"/>
    <w:rsid w:val="00180B4B"/>
    <w:rsid w:val="00180B7B"/>
    <w:rsid w:val="00180BB0"/>
    <w:rsid w:val="00180BBD"/>
    <w:rsid w:val="00180BEC"/>
    <w:rsid w:val="00180C00"/>
    <w:rsid w:val="00180C03"/>
    <w:rsid w:val="00180C0C"/>
    <w:rsid w:val="00180C21"/>
    <w:rsid w:val="00180C29"/>
    <w:rsid w:val="00180C45"/>
    <w:rsid w:val="00180C86"/>
    <w:rsid w:val="00180CA8"/>
    <w:rsid w:val="00180CE1"/>
    <w:rsid w:val="00180D41"/>
    <w:rsid w:val="00180D44"/>
    <w:rsid w:val="00180D53"/>
    <w:rsid w:val="00180D93"/>
    <w:rsid w:val="00180DB1"/>
    <w:rsid w:val="00180DDF"/>
    <w:rsid w:val="00180E38"/>
    <w:rsid w:val="00180E5B"/>
    <w:rsid w:val="00180E6A"/>
    <w:rsid w:val="00180E92"/>
    <w:rsid w:val="00180EAD"/>
    <w:rsid w:val="00180F90"/>
    <w:rsid w:val="00180F98"/>
    <w:rsid w:val="00180FA0"/>
    <w:rsid w:val="00180FC1"/>
    <w:rsid w:val="00180FD2"/>
    <w:rsid w:val="0018100B"/>
    <w:rsid w:val="00181011"/>
    <w:rsid w:val="00181028"/>
    <w:rsid w:val="00181038"/>
    <w:rsid w:val="00181053"/>
    <w:rsid w:val="00181072"/>
    <w:rsid w:val="0018107D"/>
    <w:rsid w:val="00181090"/>
    <w:rsid w:val="00181096"/>
    <w:rsid w:val="001810B4"/>
    <w:rsid w:val="00181104"/>
    <w:rsid w:val="00181134"/>
    <w:rsid w:val="00181136"/>
    <w:rsid w:val="0018115C"/>
    <w:rsid w:val="001811B5"/>
    <w:rsid w:val="001811F4"/>
    <w:rsid w:val="001811FF"/>
    <w:rsid w:val="00181202"/>
    <w:rsid w:val="00181254"/>
    <w:rsid w:val="00181261"/>
    <w:rsid w:val="00181266"/>
    <w:rsid w:val="001812A6"/>
    <w:rsid w:val="0018131B"/>
    <w:rsid w:val="00181323"/>
    <w:rsid w:val="0018132E"/>
    <w:rsid w:val="0018137D"/>
    <w:rsid w:val="00181381"/>
    <w:rsid w:val="001813C5"/>
    <w:rsid w:val="001813EA"/>
    <w:rsid w:val="00181405"/>
    <w:rsid w:val="00181430"/>
    <w:rsid w:val="00181433"/>
    <w:rsid w:val="00181437"/>
    <w:rsid w:val="00181463"/>
    <w:rsid w:val="00181481"/>
    <w:rsid w:val="001814D2"/>
    <w:rsid w:val="001814D3"/>
    <w:rsid w:val="001814D8"/>
    <w:rsid w:val="001814DE"/>
    <w:rsid w:val="0018150C"/>
    <w:rsid w:val="00181521"/>
    <w:rsid w:val="00181534"/>
    <w:rsid w:val="0018156D"/>
    <w:rsid w:val="001815AF"/>
    <w:rsid w:val="001815D7"/>
    <w:rsid w:val="001815E5"/>
    <w:rsid w:val="00181600"/>
    <w:rsid w:val="00181638"/>
    <w:rsid w:val="0018164F"/>
    <w:rsid w:val="00181691"/>
    <w:rsid w:val="001816C7"/>
    <w:rsid w:val="0018174C"/>
    <w:rsid w:val="00181762"/>
    <w:rsid w:val="00181770"/>
    <w:rsid w:val="00181780"/>
    <w:rsid w:val="00181790"/>
    <w:rsid w:val="00181791"/>
    <w:rsid w:val="0018179B"/>
    <w:rsid w:val="001817A6"/>
    <w:rsid w:val="001817A7"/>
    <w:rsid w:val="001817AE"/>
    <w:rsid w:val="001817C8"/>
    <w:rsid w:val="001817D6"/>
    <w:rsid w:val="00181802"/>
    <w:rsid w:val="00181828"/>
    <w:rsid w:val="0018182B"/>
    <w:rsid w:val="00181838"/>
    <w:rsid w:val="00181872"/>
    <w:rsid w:val="0018189B"/>
    <w:rsid w:val="001818FF"/>
    <w:rsid w:val="0018194A"/>
    <w:rsid w:val="00181952"/>
    <w:rsid w:val="0018198D"/>
    <w:rsid w:val="001819EE"/>
    <w:rsid w:val="00181A0E"/>
    <w:rsid w:val="00181A18"/>
    <w:rsid w:val="00181A29"/>
    <w:rsid w:val="00181A2A"/>
    <w:rsid w:val="00181A5B"/>
    <w:rsid w:val="00181A64"/>
    <w:rsid w:val="00181A8F"/>
    <w:rsid w:val="00181AAF"/>
    <w:rsid w:val="00181AE3"/>
    <w:rsid w:val="00181AFD"/>
    <w:rsid w:val="00181B17"/>
    <w:rsid w:val="00181B31"/>
    <w:rsid w:val="00181B4C"/>
    <w:rsid w:val="00181B5D"/>
    <w:rsid w:val="00181B89"/>
    <w:rsid w:val="00181B8B"/>
    <w:rsid w:val="00181BBF"/>
    <w:rsid w:val="00181BCD"/>
    <w:rsid w:val="00181BD1"/>
    <w:rsid w:val="00181C1B"/>
    <w:rsid w:val="00181C2F"/>
    <w:rsid w:val="00181C43"/>
    <w:rsid w:val="00181C6E"/>
    <w:rsid w:val="00181CA0"/>
    <w:rsid w:val="00181CC7"/>
    <w:rsid w:val="00181CEB"/>
    <w:rsid w:val="00181D20"/>
    <w:rsid w:val="00181D47"/>
    <w:rsid w:val="00181D4C"/>
    <w:rsid w:val="00181D54"/>
    <w:rsid w:val="00181D82"/>
    <w:rsid w:val="00181DB9"/>
    <w:rsid w:val="00181DC6"/>
    <w:rsid w:val="00181DED"/>
    <w:rsid w:val="00181DF8"/>
    <w:rsid w:val="00181E54"/>
    <w:rsid w:val="00181EA9"/>
    <w:rsid w:val="00181ED4"/>
    <w:rsid w:val="00181EE6"/>
    <w:rsid w:val="00181EE8"/>
    <w:rsid w:val="00181F2F"/>
    <w:rsid w:val="00181F42"/>
    <w:rsid w:val="00181F49"/>
    <w:rsid w:val="00181F7D"/>
    <w:rsid w:val="00181FD7"/>
    <w:rsid w:val="00181FE0"/>
    <w:rsid w:val="00181FF6"/>
    <w:rsid w:val="0018203A"/>
    <w:rsid w:val="0018203B"/>
    <w:rsid w:val="00182040"/>
    <w:rsid w:val="0018205E"/>
    <w:rsid w:val="001820D3"/>
    <w:rsid w:val="00182110"/>
    <w:rsid w:val="0018211C"/>
    <w:rsid w:val="00182191"/>
    <w:rsid w:val="001821A0"/>
    <w:rsid w:val="001821DD"/>
    <w:rsid w:val="001821FB"/>
    <w:rsid w:val="00182216"/>
    <w:rsid w:val="0018221C"/>
    <w:rsid w:val="00182259"/>
    <w:rsid w:val="00182265"/>
    <w:rsid w:val="00182274"/>
    <w:rsid w:val="00182290"/>
    <w:rsid w:val="001822F2"/>
    <w:rsid w:val="00182328"/>
    <w:rsid w:val="00182330"/>
    <w:rsid w:val="00182354"/>
    <w:rsid w:val="00182356"/>
    <w:rsid w:val="001823BF"/>
    <w:rsid w:val="00182441"/>
    <w:rsid w:val="00182462"/>
    <w:rsid w:val="00182468"/>
    <w:rsid w:val="00182484"/>
    <w:rsid w:val="0018248C"/>
    <w:rsid w:val="00182491"/>
    <w:rsid w:val="001824A0"/>
    <w:rsid w:val="001824B2"/>
    <w:rsid w:val="001824C4"/>
    <w:rsid w:val="001824ED"/>
    <w:rsid w:val="00182505"/>
    <w:rsid w:val="00182559"/>
    <w:rsid w:val="00182567"/>
    <w:rsid w:val="00182592"/>
    <w:rsid w:val="001825C1"/>
    <w:rsid w:val="001825DD"/>
    <w:rsid w:val="001825E2"/>
    <w:rsid w:val="001825E9"/>
    <w:rsid w:val="001825F6"/>
    <w:rsid w:val="00182616"/>
    <w:rsid w:val="00182622"/>
    <w:rsid w:val="00182632"/>
    <w:rsid w:val="0018263E"/>
    <w:rsid w:val="00182685"/>
    <w:rsid w:val="001826BD"/>
    <w:rsid w:val="001826C2"/>
    <w:rsid w:val="001826D7"/>
    <w:rsid w:val="001826F8"/>
    <w:rsid w:val="00182709"/>
    <w:rsid w:val="0018270B"/>
    <w:rsid w:val="0018275D"/>
    <w:rsid w:val="001827FB"/>
    <w:rsid w:val="00182800"/>
    <w:rsid w:val="0018281C"/>
    <w:rsid w:val="00182899"/>
    <w:rsid w:val="001828D0"/>
    <w:rsid w:val="001828D7"/>
    <w:rsid w:val="001828DC"/>
    <w:rsid w:val="001828EE"/>
    <w:rsid w:val="00182911"/>
    <w:rsid w:val="00182920"/>
    <w:rsid w:val="00182968"/>
    <w:rsid w:val="001829C8"/>
    <w:rsid w:val="001829D7"/>
    <w:rsid w:val="001829E6"/>
    <w:rsid w:val="001829ED"/>
    <w:rsid w:val="00182A41"/>
    <w:rsid w:val="00182A4D"/>
    <w:rsid w:val="00182A59"/>
    <w:rsid w:val="00182A5E"/>
    <w:rsid w:val="00182AB9"/>
    <w:rsid w:val="00182AD1"/>
    <w:rsid w:val="00182AFE"/>
    <w:rsid w:val="00182B19"/>
    <w:rsid w:val="00182B2D"/>
    <w:rsid w:val="00182B5B"/>
    <w:rsid w:val="00182BE6"/>
    <w:rsid w:val="00182BF0"/>
    <w:rsid w:val="00182C89"/>
    <w:rsid w:val="00182C90"/>
    <w:rsid w:val="00182C96"/>
    <w:rsid w:val="00182C9D"/>
    <w:rsid w:val="00182CBB"/>
    <w:rsid w:val="00182CD0"/>
    <w:rsid w:val="00182CDA"/>
    <w:rsid w:val="00182D0F"/>
    <w:rsid w:val="00182D23"/>
    <w:rsid w:val="00182DA4"/>
    <w:rsid w:val="00182DBD"/>
    <w:rsid w:val="00182DFB"/>
    <w:rsid w:val="00182E1B"/>
    <w:rsid w:val="00182E2F"/>
    <w:rsid w:val="00182E39"/>
    <w:rsid w:val="00182E57"/>
    <w:rsid w:val="00182EC9"/>
    <w:rsid w:val="00182EF3"/>
    <w:rsid w:val="00182F3F"/>
    <w:rsid w:val="00182F51"/>
    <w:rsid w:val="00182F5B"/>
    <w:rsid w:val="00182F9A"/>
    <w:rsid w:val="00182FB8"/>
    <w:rsid w:val="00182FD7"/>
    <w:rsid w:val="00182FF6"/>
    <w:rsid w:val="00183011"/>
    <w:rsid w:val="00183024"/>
    <w:rsid w:val="00183062"/>
    <w:rsid w:val="00183069"/>
    <w:rsid w:val="001830B1"/>
    <w:rsid w:val="001830CA"/>
    <w:rsid w:val="0018310C"/>
    <w:rsid w:val="00183197"/>
    <w:rsid w:val="001831A7"/>
    <w:rsid w:val="001831A9"/>
    <w:rsid w:val="001831AA"/>
    <w:rsid w:val="001831C6"/>
    <w:rsid w:val="001831FD"/>
    <w:rsid w:val="0018324B"/>
    <w:rsid w:val="001832A2"/>
    <w:rsid w:val="001832C8"/>
    <w:rsid w:val="001832F5"/>
    <w:rsid w:val="00183300"/>
    <w:rsid w:val="0018331F"/>
    <w:rsid w:val="0018333B"/>
    <w:rsid w:val="001833B9"/>
    <w:rsid w:val="001833DB"/>
    <w:rsid w:val="00183405"/>
    <w:rsid w:val="0018341E"/>
    <w:rsid w:val="00183433"/>
    <w:rsid w:val="0018343A"/>
    <w:rsid w:val="001834B3"/>
    <w:rsid w:val="001834BA"/>
    <w:rsid w:val="001834CC"/>
    <w:rsid w:val="001834D6"/>
    <w:rsid w:val="001834FA"/>
    <w:rsid w:val="0018354A"/>
    <w:rsid w:val="0018359D"/>
    <w:rsid w:val="001835E5"/>
    <w:rsid w:val="001835E6"/>
    <w:rsid w:val="001835F0"/>
    <w:rsid w:val="00183627"/>
    <w:rsid w:val="0018364B"/>
    <w:rsid w:val="00183657"/>
    <w:rsid w:val="0018365E"/>
    <w:rsid w:val="00183667"/>
    <w:rsid w:val="00183678"/>
    <w:rsid w:val="00183699"/>
    <w:rsid w:val="001836A0"/>
    <w:rsid w:val="001836BA"/>
    <w:rsid w:val="0018377F"/>
    <w:rsid w:val="0018378E"/>
    <w:rsid w:val="001837C5"/>
    <w:rsid w:val="00183823"/>
    <w:rsid w:val="0018382C"/>
    <w:rsid w:val="00183876"/>
    <w:rsid w:val="00183882"/>
    <w:rsid w:val="00183900"/>
    <w:rsid w:val="0018392B"/>
    <w:rsid w:val="00183940"/>
    <w:rsid w:val="0018394A"/>
    <w:rsid w:val="00183954"/>
    <w:rsid w:val="0018398D"/>
    <w:rsid w:val="001839A8"/>
    <w:rsid w:val="001839CF"/>
    <w:rsid w:val="001839D3"/>
    <w:rsid w:val="00183A17"/>
    <w:rsid w:val="00183A37"/>
    <w:rsid w:val="00183A40"/>
    <w:rsid w:val="00183A71"/>
    <w:rsid w:val="00183A75"/>
    <w:rsid w:val="00183A7D"/>
    <w:rsid w:val="00183ABC"/>
    <w:rsid w:val="00183AD2"/>
    <w:rsid w:val="00183AED"/>
    <w:rsid w:val="00183AEF"/>
    <w:rsid w:val="00183B0C"/>
    <w:rsid w:val="00183B91"/>
    <w:rsid w:val="00183BA4"/>
    <w:rsid w:val="00183BF8"/>
    <w:rsid w:val="00183C22"/>
    <w:rsid w:val="00183C3C"/>
    <w:rsid w:val="00183C4A"/>
    <w:rsid w:val="00183C75"/>
    <w:rsid w:val="00183C76"/>
    <w:rsid w:val="00183CC4"/>
    <w:rsid w:val="00183CF0"/>
    <w:rsid w:val="00183CF2"/>
    <w:rsid w:val="00183D35"/>
    <w:rsid w:val="00183D6E"/>
    <w:rsid w:val="00183D83"/>
    <w:rsid w:val="00183E38"/>
    <w:rsid w:val="00183E3F"/>
    <w:rsid w:val="00183E63"/>
    <w:rsid w:val="00183EB6"/>
    <w:rsid w:val="00183ED6"/>
    <w:rsid w:val="00183EED"/>
    <w:rsid w:val="00183FD9"/>
    <w:rsid w:val="0018400B"/>
    <w:rsid w:val="00184015"/>
    <w:rsid w:val="0018401B"/>
    <w:rsid w:val="00184077"/>
    <w:rsid w:val="00184104"/>
    <w:rsid w:val="001841A4"/>
    <w:rsid w:val="001841A8"/>
    <w:rsid w:val="001841DD"/>
    <w:rsid w:val="001841F9"/>
    <w:rsid w:val="00184260"/>
    <w:rsid w:val="00184289"/>
    <w:rsid w:val="001842A8"/>
    <w:rsid w:val="001843A4"/>
    <w:rsid w:val="001843E5"/>
    <w:rsid w:val="00184400"/>
    <w:rsid w:val="00184414"/>
    <w:rsid w:val="0018442E"/>
    <w:rsid w:val="0018443C"/>
    <w:rsid w:val="001844B4"/>
    <w:rsid w:val="001844C0"/>
    <w:rsid w:val="001844FF"/>
    <w:rsid w:val="00184500"/>
    <w:rsid w:val="00184515"/>
    <w:rsid w:val="00184522"/>
    <w:rsid w:val="0018452E"/>
    <w:rsid w:val="00184544"/>
    <w:rsid w:val="0018455A"/>
    <w:rsid w:val="00184563"/>
    <w:rsid w:val="0018459E"/>
    <w:rsid w:val="001845D2"/>
    <w:rsid w:val="001845D7"/>
    <w:rsid w:val="001845EB"/>
    <w:rsid w:val="001845F9"/>
    <w:rsid w:val="0018460A"/>
    <w:rsid w:val="0018461A"/>
    <w:rsid w:val="0018464F"/>
    <w:rsid w:val="00184654"/>
    <w:rsid w:val="001846B3"/>
    <w:rsid w:val="001846DE"/>
    <w:rsid w:val="00184707"/>
    <w:rsid w:val="0018471C"/>
    <w:rsid w:val="00184740"/>
    <w:rsid w:val="00184753"/>
    <w:rsid w:val="00184786"/>
    <w:rsid w:val="00184790"/>
    <w:rsid w:val="00184813"/>
    <w:rsid w:val="00184827"/>
    <w:rsid w:val="0018488A"/>
    <w:rsid w:val="0018488C"/>
    <w:rsid w:val="001848CE"/>
    <w:rsid w:val="001848D9"/>
    <w:rsid w:val="001848EA"/>
    <w:rsid w:val="00184923"/>
    <w:rsid w:val="0018494F"/>
    <w:rsid w:val="0018495C"/>
    <w:rsid w:val="00184975"/>
    <w:rsid w:val="0018497C"/>
    <w:rsid w:val="00184983"/>
    <w:rsid w:val="001849BC"/>
    <w:rsid w:val="00184A31"/>
    <w:rsid w:val="00184A39"/>
    <w:rsid w:val="00184A6C"/>
    <w:rsid w:val="00184A73"/>
    <w:rsid w:val="00184ACB"/>
    <w:rsid w:val="00184ADC"/>
    <w:rsid w:val="00184AED"/>
    <w:rsid w:val="00184B2A"/>
    <w:rsid w:val="00184B4B"/>
    <w:rsid w:val="00184B89"/>
    <w:rsid w:val="00184B8E"/>
    <w:rsid w:val="00184BBB"/>
    <w:rsid w:val="00184BD9"/>
    <w:rsid w:val="00184BDE"/>
    <w:rsid w:val="00184BE5"/>
    <w:rsid w:val="00184BF7"/>
    <w:rsid w:val="00184C08"/>
    <w:rsid w:val="00184C1B"/>
    <w:rsid w:val="00184C2E"/>
    <w:rsid w:val="00184C66"/>
    <w:rsid w:val="00184C68"/>
    <w:rsid w:val="00184CF8"/>
    <w:rsid w:val="00184D0C"/>
    <w:rsid w:val="00184D10"/>
    <w:rsid w:val="00184D62"/>
    <w:rsid w:val="00184D75"/>
    <w:rsid w:val="00184DDD"/>
    <w:rsid w:val="00184DF1"/>
    <w:rsid w:val="00184E15"/>
    <w:rsid w:val="00184E1D"/>
    <w:rsid w:val="00184E43"/>
    <w:rsid w:val="00184E53"/>
    <w:rsid w:val="00184E7D"/>
    <w:rsid w:val="00184EA3"/>
    <w:rsid w:val="00184EC1"/>
    <w:rsid w:val="00184EC5"/>
    <w:rsid w:val="00184EC9"/>
    <w:rsid w:val="00184EE2"/>
    <w:rsid w:val="00184F00"/>
    <w:rsid w:val="00184F20"/>
    <w:rsid w:val="00184F2F"/>
    <w:rsid w:val="00184FA1"/>
    <w:rsid w:val="00184FB3"/>
    <w:rsid w:val="00184FD8"/>
    <w:rsid w:val="00184FDA"/>
    <w:rsid w:val="00184FEA"/>
    <w:rsid w:val="00184FF7"/>
    <w:rsid w:val="0018503C"/>
    <w:rsid w:val="00185048"/>
    <w:rsid w:val="00185063"/>
    <w:rsid w:val="0018507F"/>
    <w:rsid w:val="001850A3"/>
    <w:rsid w:val="001850E0"/>
    <w:rsid w:val="001850E2"/>
    <w:rsid w:val="001850EE"/>
    <w:rsid w:val="001850FD"/>
    <w:rsid w:val="001851AD"/>
    <w:rsid w:val="001851B5"/>
    <w:rsid w:val="001851CB"/>
    <w:rsid w:val="001852D0"/>
    <w:rsid w:val="001852F6"/>
    <w:rsid w:val="00185309"/>
    <w:rsid w:val="00185314"/>
    <w:rsid w:val="00185350"/>
    <w:rsid w:val="0018537C"/>
    <w:rsid w:val="00185387"/>
    <w:rsid w:val="001853D2"/>
    <w:rsid w:val="001853DD"/>
    <w:rsid w:val="00185434"/>
    <w:rsid w:val="00185495"/>
    <w:rsid w:val="00185546"/>
    <w:rsid w:val="00185552"/>
    <w:rsid w:val="00185553"/>
    <w:rsid w:val="0018557B"/>
    <w:rsid w:val="001855C0"/>
    <w:rsid w:val="00185631"/>
    <w:rsid w:val="0018563B"/>
    <w:rsid w:val="00185688"/>
    <w:rsid w:val="001856DE"/>
    <w:rsid w:val="001856F4"/>
    <w:rsid w:val="0018571E"/>
    <w:rsid w:val="00185766"/>
    <w:rsid w:val="00185798"/>
    <w:rsid w:val="001857A3"/>
    <w:rsid w:val="001857AD"/>
    <w:rsid w:val="001857B8"/>
    <w:rsid w:val="001857C7"/>
    <w:rsid w:val="001857E6"/>
    <w:rsid w:val="00185818"/>
    <w:rsid w:val="00185826"/>
    <w:rsid w:val="0018588E"/>
    <w:rsid w:val="001858B8"/>
    <w:rsid w:val="001858BD"/>
    <w:rsid w:val="001858C0"/>
    <w:rsid w:val="001858D0"/>
    <w:rsid w:val="001858FD"/>
    <w:rsid w:val="0018592F"/>
    <w:rsid w:val="00185982"/>
    <w:rsid w:val="0018599E"/>
    <w:rsid w:val="001859A8"/>
    <w:rsid w:val="001859BC"/>
    <w:rsid w:val="001859C9"/>
    <w:rsid w:val="00185A1A"/>
    <w:rsid w:val="00185A30"/>
    <w:rsid w:val="00185A73"/>
    <w:rsid w:val="00185A75"/>
    <w:rsid w:val="00185A78"/>
    <w:rsid w:val="00185AF5"/>
    <w:rsid w:val="00185AFA"/>
    <w:rsid w:val="00185B81"/>
    <w:rsid w:val="00185B82"/>
    <w:rsid w:val="00185BA0"/>
    <w:rsid w:val="00185BA9"/>
    <w:rsid w:val="00185BBD"/>
    <w:rsid w:val="00185BCD"/>
    <w:rsid w:val="00185BD6"/>
    <w:rsid w:val="00185BE5"/>
    <w:rsid w:val="00185BEA"/>
    <w:rsid w:val="00185C7F"/>
    <w:rsid w:val="00185CB1"/>
    <w:rsid w:val="00185CD1"/>
    <w:rsid w:val="00185D17"/>
    <w:rsid w:val="00185D3C"/>
    <w:rsid w:val="00185D6B"/>
    <w:rsid w:val="00185D6E"/>
    <w:rsid w:val="00185DA4"/>
    <w:rsid w:val="00185DBC"/>
    <w:rsid w:val="00185DBF"/>
    <w:rsid w:val="00185E64"/>
    <w:rsid w:val="00185E66"/>
    <w:rsid w:val="00185EB6"/>
    <w:rsid w:val="00185EE1"/>
    <w:rsid w:val="00185EEF"/>
    <w:rsid w:val="00185F17"/>
    <w:rsid w:val="00185F9B"/>
    <w:rsid w:val="00185FD5"/>
    <w:rsid w:val="0018603C"/>
    <w:rsid w:val="00186056"/>
    <w:rsid w:val="0018607A"/>
    <w:rsid w:val="0018607D"/>
    <w:rsid w:val="001860C2"/>
    <w:rsid w:val="0018610E"/>
    <w:rsid w:val="00186129"/>
    <w:rsid w:val="00186170"/>
    <w:rsid w:val="001861D4"/>
    <w:rsid w:val="00186299"/>
    <w:rsid w:val="001862B8"/>
    <w:rsid w:val="001862CC"/>
    <w:rsid w:val="001862E5"/>
    <w:rsid w:val="0018633B"/>
    <w:rsid w:val="00186344"/>
    <w:rsid w:val="00186388"/>
    <w:rsid w:val="0018638E"/>
    <w:rsid w:val="00186392"/>
    <w:rsid w:val="001863A0"/>
    <w:rsid w:val="001863CA"/>
    <w:rsid w:val="001863D2"/>
    <w:rsid w:val="00186401"/>
    <w:rsid w:val="00186448"/>
    <w:rsid w:val="00186478"/>
    <w:rsid w:val="0018647D"/>
    <w:rsid w:val="001864A5"/>
    <w:rsid w:val="001864CF"/>
    <w:rsid w:val="001864E5"/>
    <w:rsid w:val="001864E6"/>
    <w:rsid w:val="0018650C"/>
    <w:rsid w:val="0018653C"/>
    <w:rsid w:val="001865AA"/>
    <w:rsid w:val="001865B0"/>
    <w:rsid w:val="001865FC"/>
    <w:rsid w:val="0018660C"/>
    <w:rsid w:val="0018660E"/>
    <w:rsid w:val="0018664E"/>
    <w:rsid w:val="00186655"/>
    <w:rsid w:val="00186684"/>
    <w:rsid w:val="001866B6"/>
    <w:rsid w:val="001866D3"/>
    <w:rsid w:val="001866DE"/>
    <w:rsid w:val="001866F2"/>
    <w:rsid w:val="001866F4"/>
    <w:rsid w:val="00186712"/>
    <w:rsid w:val="0018671E"/>
    <w:rsid w:val="0018679E"/>
    <w:rsid w:val="001867A6"/>
    <w:rsid w:val="001867B0"/>
    <w:rsid w:val="0018680A"/>
    <w:rsid w:val="00186844"/>
    <w:rsid w:val="00186849"/>
    <w:rsid w:val="0018684B"/>
    <w:rsid w:val="0018684D"/>
    <w:rsid w:val="00186885"/>
    <w:rsid w:val="001868B0"/>
    <w:rsid w:val="0018691F"/>
    <w:rsid w:val="00186923"/>
    <w:rsid w:val="0018693C"/>
    <w:rsid w:val="0018696D"/>
    <w:rsid w:val="001869A5"/>
    <w:rsid w:val="00186A24"/>
    <w:rsid w:val="00186A2F"/>
    <w:rsid w:val="00186A40"/>
    <w:rsid w:val="00186A5D"/>
    <w:rsid w:val="00186A5F"/>
    <w:rsid w:val="00186A9D"/>
    <w:rsid w:val="00186AF4"/>
    <w:rsid w:val="00186AFD"/>
    <w:rsid w:val="00186B15"/>
    <w:rsid w:val="00186B53"/>
    <w:rsid w:val="00186B89"/>
    <w:rsid w:val="00186B8B"/>
    <w:rsid w:val="00186BC8"/>
    <w:rsid w:val="00186C1B"/>
    <w:rsid w:val="00186C79"/>
    <w:rsid w:val="00186C86"/>
    <w:rsid w:val="00186CAE"/>
    <w:rsid w:val="00186CDC"/>
    <w:rsid w:val="00186CE8"/>
    <w:rsid w:val="00186D2D"/>
    <w:rsid w:val="00186D7E"/>
    <w:rsid w:val="00186DBE"/>
    <w:rsid w:val="00186DCC"/>
    <w:rsid w:val="00186DEF"/>
    <w:rsid w:val="00186E40"/>
    <w:rsid w:val="00186E43"/>
    <w:rsid w:val="00186E50"/>
    <w:rsid w:val="00186E58"/>
    <w:rsid w:val="00186E6C"/>
    <w:rsid w:val="00186E87"/>
    <w:rsid w:val="00186E97"/>
    <w:rsid w:val="00186EA9"/>
    <w:rsid w:val="00186EBE"/>
    <w:rsid w:val="00186F43"/>
    <w:rsid w:val="00186F5D"/>
    <w:rsid w:val="00186F5F"/>
    <w:rsid w:val="00186F9F"/>
    <w:rsid w:val="00186FD1"/>
    <w:rsid w:val="00186FD8"/>
    <w:rsid w:val="00186FE2"/>
    <w:rsid w:val="00187029"/>
    <w:rsid w:val="00187031"/>
    <w:rsid w:val="0018703A"/>
    <w:rsid w:val="00187044"/>
    <w:rsid w:val="0018704D"/>
    <w:rsid w:val="0018705C"/>
    <w:rsid w:val="00187060"/>
    <w:rsid w:val="0018709C"/>
    <w:rsid w:val="0018712B"/>
    <w:rsid w:val="0018713A"/>
    <w:rsid w:val="00187168"/>
    <w:rsid w:val="00187218"/>
    <w:rsid w:val="00187278"/>
    <w:rsid w:val="0018729A"/>
    <w:rsid w:val="001872EE"/>
    <w:rsid w:val="0018732C"/>
    <w:rsid w:val="00187388"/>
    <w:rsid w:val="0018739C"/>
    <w:rsid w:val="001873B0"/>
    <w:rsid w:val="001873C3"/>
    <w:rsid w:val="001873E0"/>
    <w:rsid w:val="001873FC"/>
    <w:rsid w:val="00187404"/>
    <w:rsid w:val="00187429"/>
    <w:rsid w:val="0018745C"/>
    <w:rsid w:val="0018746C"/>
    <w:rsid w:val="00187491"/>
    <w:rsid w:val="00187497"/>
    <w:rsid w:val="001874CF"/>
    <w:rsid w:val="00187532"/>
    <w:rsid w:val="001875AF"/>
    <w:rsid w:val="001875C9"/>
    <w:rsid w:val="0018760C"/>
    <w:rsid w:val="0018761F"/>
    <w:rsid w:val="00187699"/>
    <w:rsid w:val="001876CC"/>
    <w:rsid w:val="00187704"/>
    <w:rsid w:val="00187740"/>
    <w:rsid w:val="0018774F"/>
    <w:rsid w:val="0018779E"/>
    <w:rsid w:val="001877A2"/>
    <w:rsid w:val="001877E8"/>
    <w:rsid w:val="001877FB"/>
    <w:rsid w:val="0018781C"/>
    <w:rsid w:val="00187824"/>
    <w:rsid w:val="00187848"/>
    <w:rsid w:val="00187855"/>
    <w:rsid w:val="001878BB"/>
    <w:rsid w:val="001878BD"/>
    <w:rsid w:val="001878C6"/>
    <w:rsid w:val="001878E0"/>
    <w:rsid w:val="001878E1"/>
    <w:rsid w:val="001878F4"/>
    <w:rsid w:val="001878F6"/>
    <w:rsid w:val="00187927"/>
    <w:rsid w:val="00187991"/>
    <w:rsid w:val="0018799D"/>
    <w:rsid w:val="001879B5"/>
    <w:rsid w:val="001879C8"/>
    <w:rsid w:val="001879CE"/>
    <w:rsid w:val="00187A02"/>
    <w:rsid w:val="00187A0F"/>
    <w:rsid w:val="00187A29"/>
    <w:rsid w:val="00187A44"/>
    <w:rsid w:val="00187A58"/>
    <w:rsid w:val="00187A73"/>
    <w:rsid w:val="00187A87"/>
    <w:rsid w:val="00187AAB"/>
    <w:rsid w:val="00187AF1"/>
    <w:rsid w:val="00187B06"/>
    <w:rsid w:val="00187B26"/>
    <w:rsid w:val="00187B42"/>
    <w:rsid w:val="00187B82"/>
    <w:rsid w:val="00187BAA"/>
    <w:rsid w:val="00187BB8"/>
    <w:rsid w:val="00187BD7"/>
    <w:rsid w:val="00187BFB"/>
    <w:rsid w:val="00187C02"/>
    <w:rsid w:val="00187C1D"/>
    <w:rsid w:val="00187C2B"/>
    <w:rsid w:val="00187C48"/>
    <w:rsid w:val="00187C4E"/>
    <w:rsid w:val="00187C73"/>
    <w:rsid w:val="00187C9B"/>
    <w:rsid w:val="00187CA3"/>
    <w:rsid w:val="00187CDB"/>
    <w:rsid w:val="00187CF7"/>
    <w:rsid w:val="00187D8C"/>
    <w:rsid w:val="00187D90"/>
    <w:rsid w:val="00187DA2"/>
    <w:rsid w:val="00187DEA"/>
    <w:rsid w:val="00187DF2"/>
    <w:rsid w:val="00187E1F"/>
    <w:rsid w:val="00187E4B"/>
    <w:rsid w:val="00187E4F"/>
    <w:rsid w:val="00187E6F"/>
    <w:rsid w:val="00187E71"/>
    <w:rsid w:val="00187EAC"/>
    <w:rsid w:val="00187ECD"/>
    <w:rsid w:val="00187ED7"/>
    <w:rsid w:val="00187EF3"/>
    <w:rsid w:val="00187F00"/>
    <w:rsid w:val="00187F21"/>
    <w:rsid w:val="00187F40"/>
    <w:rsid w:val="00187FD2"/>
    <w:rsid w:val="00190029"/>
    <w:rsid w:val="00190041"/>
    <w:rsid w:val="00190048"/>
    <w:rsid w:val="00190051"/>
    <w:rsid w:val="00190074"/>
    <w:rsid w:val="001900FB"/>
    <w:rsid w:val="00190112"/>
    <w:rsid w:val="00190121"/>
    <w:rsid w:val="0019016E"/>
    <w:rsid w:val="00190178"/>
    <w:rsid w:val="001901DC"/>
    <w:rsid w:val="001901F8"/>
    <w:rsid w:val="0019020A"/>
    <w:rsid w:val="0019020C"/>
    <w:rsid w:val="00190210"/>
    <w:rsid w:val="00190219"/>
    <w:rsid w:val="00190236"/>
    <w:rsid w:val="00190243"/>
    <w:rsid w:val="001902BC"/>
    <w:rsid w:val="001902C6"/>
    <w:rsid w:val="0019032E"/>
    <w:rsid w:val="0019035D"/>
    <w:rsid w:val="0019036D"/>
    <w:rsid w:val="0019036E"/>
    <w:rsid w:val="001903D8"/>
    <w:rsid w:val="001903E1"/>
    <w:rsid w:val="001903E3"/>
    <w:rsid w:val="00190426"/>
    <w:rsid w:val="00190429"/>
    <w:rsid w:val="0019043B"/>
    <w:rsid w:val="00190457"/>
    <w:rsid w:val="00190458"/>
    <w:rsid w:val="00190470"/>
    <w:rsid w:val="0019048B"/>
    <w:rsid w:val="001904C1"/>
    <w:rsid w:val="001904C2"/>
    <w:rsid w:val="001904C6"/>
    <w:rsid w:val="00190530"/>
    <w:rsid w:val="00190559"/>
    <w:rsid w:val="0019059E"/>
    <w:rsid w:val="001905B3"/>
    <w:rsid w:val="001905FD"/>
    <w:rsid w:val="00190652"/>
    <w:rsid w:val="00190675"/>
    <w:rsid w:val="00190678"/>
    <w:rsid w:val="0019068B"/>
    <w:rsid w:val="001906D6"/>
    <w:rsid w:val="0019073C"/>
    <w:rsid w:val="001907AC"/>
    <w:rsid w:val="001907C0"/>
    <w:rsid w:val="001907FC"/>
    <w:rsid w:val="001907FD"/>
    <w:rsid w:val="00190812"/>
    <w:rsid w:val="00190849"/>
    <w:rsid w:val="001908A5"/>
    <w:rsid w:val="001908D9"/>
    <w:rsid w:val="001908DF"/>
    <w:rsid w:val="001908F0"/>
    <w:rsid w:val="001908F3"/>
    <w:rsid w:val="00190932"/>
    <w:rsid w:val="0019095F"/>
    <w:rsid w:val="001909D8"/>
    <w:rsid w:val="00190A1E"/>
    <w:rsid w:val="00190A39"/>
    <w:rsid w:val="00190A85"/>
    <w:rsid w:val="00190ADC"/>
    <w:rsid w:val="00190B00"/>
    <w:rsid w:val="00190B06"/>
    <w:rsid w:val="00190B5B"/>
    <w:rsid w:val="00190BCC"/>
    <w:rsid w:val="00190C29"/>
    <w:rsid w:val="00190C6F"/>
    <w:rsid w:val="00190CAF"/>
    <w:rsid w:val="00190CC2"/>
    <w:rsid w:val="00190D51"/>
    <w:rsid w:val="00190D5C"/>
    <w:rsid w:val="00190D62"/>
    <w:rsid w:val="00190D65"/>
    <w:rsid w:val="00190DEF"/>
    <w:rsid w:val="00190DF7"/>
    <w:rsid w:val="00190E0E"/>
    <w:rsid w:val="00190E40"/>
    <w:rsid w:val="00190E42"/>
    <w:rsid w:val="00190E59"/>
    <w:rsid w:val="00190E64"/>
    <w:rsid w:val="00190E83"/>
    <w:rsid w:val="00190EA3"/>
    <w:rsid w:val="00190EBB"/>
    <w:rsid w:val="00190EC6"/>
    <w:rsid w:val="00190ECE"/>
    <w:rsid w:val="00190ED5"/>
    <w:rsid w:val="00190EEA"/>
    <w:rsid w:val="00190F16"/>
    <w:rsid w:val="00190F3A"/>
    <w:rsid w:val="00190F62"/>
    <w:rsid w:val="00190F88"/>
    <w:rsid w:val="00190F8E"/>
    <w:rsid w:val="00190FB0"/>
    <w:rsid w:val="00190FD7"/>
    <w:rsid w:val="00190FE8"/>
    <w:rsid w:val="00190FFE"/>
    <w:rsid w:val="0019100C"/>
    <w:rsid w:val="00191053"/>
    <w:rsid w:val="0019115D"/>
    <w:rsid w:val="0019117C"/>
    <w:rsid w:val="001911E0"/>
    <w:rsid w:val="001911F4"/>
    <w:rsid w:val="00191225"/>
    <w:rsid w:val="00191234"/>
    <w:rsid w:val="00191273"/>
    <w:rsid w:val="0019128E"/>
    <w:rsid w:val="001912A9"/>
    <w:rsid w:val="001912BB"/>
    <w:rsid w:val="0019132E"/>
    <w:rsid w:val="00191345"/>
    <w:rsid w:val="0019134E"/>
    <w:rsid w:val="00191355"/>
    <w:rsid w:val="0019136F"/>
    <w:rsid w:val="00191373"/>
    <w:rsid w:val="0019139B"/>
    <w:rsid w:val="001913A4"/>
    <w:rsid w:val="001913D5"/>
    <w:rsid w:val="001913FF"/>
    <w:rsid w:val="00191402"/>
    <w:rsid w:val="0019140F"/>
    <w:rsid w:val="00191423"/>
    <w:rsid w:val="0019146C"/>
    <w:rsid w:val="00191488"/>
    <w:rsid w:val="0019148A"/>
    <w:rsid w:val="001914C2"/>
    <w:rsid w:val="00191563"/>
    <w:rsid w:val="00191574"/>
    <w:rsid w:val="00191594"/>
    <w:rsid w:val="00191606"/>
    <w:rsid w:val="00191613"/>
    <w:rsid w:val="0019161E"/>
    <w:rsid w:val="00191647"/>
    <w:rsid w:val="00191654"/>
    <w:rsid w:val="00191673"/>
    <w:rsid w:val="00191675"/>
    <w:rsid w:val="00191688"/>
    <w:rsid w:val="0019169F"/>
    <w:rsid w:val="0019172D"/>
    <w:rsid w:val="00191749"/>
    <w:rsid w:val="001917B3"/>
    <w:rsid w:val="001917D0"/>
    <w:rsid w:val="0019186E"/>
    <w:rsid w:val="00191886"/>
    <w:rsid w:val="001918A7"/>
    <w:rsid w:val="001918AB"/>
    <w:rsid w:val="0019193B"/>
    <w:rsid w:val="00191956"/>
    <w:rsid w:val="00191999"/>
    <w:rsid w:val="001919AF"/>
    <w:rsid w:val="00191A98"/>
    <w:rsid w:val="00191AB7"/>
    <w:rsid w:val="00191AE0"/>
    <w:rsid w:val="00191B25"/>
    <w:rsid w:val="00191B5B"/>
    <w:rsid w:val="00191B6A"/>
    <w:rsid w:val="00191B76"/>
    <w:rsid w:val="00191B81"/>
    <w:rsid w:val="00191B8F"/>
    <w:rsid w:val="00191B9E"/>
    <w:rsid w:val="00191BA1"/>
    <w:rsid w:val="00191BB3"/>
    <w:rsid w:val="00191BD4"/>
    <w:rsid w:val="00191C04"/>
    <w:rsid w:val="00191C0A"/>
    <w:rsid w:val="00191C37"/>
    <w:rsid w:val="00191C62"/>
    <w:rsid w:val="00191C6E"/>
    <w:rsid w:val="00191CA8"/>
    <w:rsid w:val="00191CD3"/>
    <w:rsid w:val="00191CDF"/>
    <w:rsid w:val="00191CFC"/>
    <w:rsid w:val="00191D0F"/>
    <w:rsid w:val="00191D1C"/>
    <w:rsid w:val="00191D23"/>
    <w:rsid w:val="00191D33"/>
    <w:rsid w:val="00191D38"/>
    <w:rsid w:val="00191D52"/>
    <w:rsid w:val="00191D6E"/>
    <w:rsid w:val="00191D8D"/>
    <w:rsid w:val="00191DE2"/>
    <w:rsid w:val="00191E0A"/>
    <w:rsid w:val="00191E34"/>
    <w:rsid w:val="00191E72"/>
    <w:rsid w:val="00191E95"/>
    <w:rsid w:val="00191E99"/>
    <w:rsid w:val="00191EC8"/>
    <w:rsid w:val="00191F00"/>
    <w:rsid w:val="00191F56"/>
    <w:rsid w:val="00191F95"/>
    <w:rsid w:val="00191FF8"/>
    <w:rsid w:val="00192055"/>
    <w:rsid w:val="0019205A"/>
    <w:rsid w:val="00192080"/>
    <w:rsid w:val="0019209F"/>
    <w:rsid w:val="001920EA"/>
    <w:rsid w:val="0019211C"/>
    <w:rsid w:val="00192161"/>
    <w:rsid w:val="00192173"/>
    <w:rsid w:val="00192185"/>
    <w:rsid w:val="001921AA"/>
    <w:rsid w:val="001921AF"/>
    <w:rsid w:val="001921B0"/>
    <w:rsid w:val="001921C1"/>
    <w:rsid w:val="00192229"/>
    <w:rsid w:val="0019224D"/>
    <w:rsid w:val="00192264"/>
    <w:rsid w:val="0019227B"/>
    <w:rsid w:val="0019227D"/>
    <w:rsid w:val="0019227F"/>
    <w:rsid w:val="001922BA"/>
    <w:rsid w:val="001922BD"/>
    <w:rsid w:val="00192309"/>
    <w:rsid w:val="0019231E"/>
    <w:rsid w:val="00192341"/>
    <w:rsid w:val="00192385"/>
    <w:rsid w:val="00192399"/>
    <w:rsid w:val="001923AA"/>
    <w:rsid w:val="001923C5"/>
    <w:rsid w:val="001923DD"/>
    <w:rsid w:val="001923F8"/>
    <w:rsid w:val="0019241C"/>
    <w:rsid w:val="00192426"/>
    <w:rsid w:val="00192433"/>
    <w:rsid w:val="0019244A"/>
    <w:rsid w:val="001924BE"/>
    <w:rsid w:val="001924F3"/>
    <w:rsid w:val="001924FB"/>
    <w:rsid w:val="001924FF"/>
    <w:rsid w:val="0019253A"/>
    <w:rsid w:val="00192563"/>
    <w:rsid w:val="00192569"/>
    <w:rsid w:val="00192573"/>
    <w:rsid w:val="00192575"/>
    <w:rsid w:val="0019258B"/>
    <w:rsid w:val="00192591"/>
    <w:rsid w:val="001925A6"/>
    <w:rsid w:val="001925C5"/>
    <w:rsid w:val="001925EE"/>
    <w:rsid w:val="001925F9"/>
    <w:rsid w:val="00192639"/>
    <w:rsid w:val="0019263C"/>
    <w:rsid w:val="0019264F"/>
    <w:rsid w:val="0019266F"/>
    <w:rsid w:val="0019268D"/>
    <w:rsid w:val="001926B6"/>
    <w:rsid w:val="001926BA"/>
    <w:rsid w:val="001926CB"/>
    <w:rsid w:val="00192713"/>
    <w:rsid w:val="0019271B"/>
    <w:rsid w:val="00192729"/>
    <w:rsid w:val="00192745"/>
    <w:rsid w:val="00192754"/>
    <w:rsid w:val="00192777"/>
    <w:rsid w:val="0019278D"/>
    <w:rsid w:val="001927FF"/>
    <w:rsid w:val="0019280A"/>
    <w:rsid w:val="0019280F"/>
    <w:rsid w:val="00192823"/>
    <w:rsid w:val="00192847"/>
    <w:rsid w:val="0019288B"/>
    <w:rsid w:val="001928A9"/>
    <w:rsid w:val="001928B8"/>
    <w:rsid w:val="001928E8"/>
    <w:rsid w:val="001929F8"/>
    <w:rsid w:val="00192A08"/>
    <w:rsid w:val="00192A87"/>
    <w:rsid w:val="00192A92"/>
    <w:rsid w:val="00192A94"/>
    <w:rsid w:val="00192ACB"/>
    <w:rsid w:val="00192B3B"/>
    <w:rsid w:val="00192B4A"/>
    <w:rsid w:val="00192B52"/>
    <w:rsid w:val="00192B64"/>
    <w:rsid w:val="00192B7E"/>
    <w:rsid w:val="00192B86"/>
    <w:rsid w:val="00192B92"/>
    <w:rsid w:val="00192BB4"/>
    <w:rsid w:val="00192BCA"/>
    <w:rsid w:val="00192BDB"/>
    <w:rsid w:val="00192BE5"/>
    <w:rsid w:val="00192C29"/>
    <w:rsid w:val="00192C2F"/>
    <w:rsid w:val="00192C40"/>
    <w:rsid w:val="00192C45"/>
    <w:rsid w:val="00192C65"/>
    <w:rsid w:val="00192C86"/>
    <w:rsid w:val="00192CA3"/>
    <w:rsid w:val="00192CCF"/>
    <w:rsid w:val="00192CE3"/>
    <w:rsid w:val="00192D2F"/>
    <w:rsid w:val="00192D43"/>
    <w:rsid w:val="00192DAB"/>
    <w:rsid w:val="00192DB5"/>
    <w:rsid w:val="00192DC6"/>
    <w:rsid w:val="00192DD6"/>
    <w:rsid w:val="00192E5F"/>
    <w:rsid w:val="00192E61"/>
    <w:rsid w:val="00192E71"/>
    <w:rsid w:val="00192E92"/>
    <w:rsid w:val="00192E9E"/>
    <w:rsid w:val="00192EC4"/>
    <w:rsid w:val="00192F00"/>
    <w:rsid w:val="00192F03"/>
    <w:rsid w:val="00192F1F"/>
    <w:rsid w:val="00192F3F"/>
    <w:rsid w:val="00192F69"/>
    <w:rsid w:val="00192F84"/>
    <w:rsid w:val="00192FFB"/>
    <w:rsid w:val="00193000"/>
    <w:rsid w:val="001930AE"/>
    <w:rsid w:val="001930B0"/>
    <w:rsid w:val="001930BA"/>
    <w:rsid w:val="001930FC"/>
    <w:rsid w:val="00193111"/>
    <w:rsid w:val="00193119"/>
    <w:rsid w:val="00193168"/>
    <w:rsid w:val="0019317F"/>
    <w:rsid w:val="001931B6"/>
    <w:rsid w:val="001931C9"/>
    <w:rsid w:val="001931CD"/>
    <w:rsid w:val="001931E4"/>
    <w:rsid w:val="001931F5"/>
    <w:rsid w:val="0019322C"/>
    <w:rsid w:val="00193247"/>
    <w:rsid w:val="0019326D"/>
    <w:rsid w:val="00193286"/>
    <w:rsid w:val="00193288"/>
    <w:rsid w:val="001932A7"/>
    <w:rsid w:val="001932EC"/>
    <w:rsid w:val="0019331F"/>
    <w:rsid w:val="0019335D"/>
    <w:rsid w:val="001933AF"/>
    <w:rsid w:val="001933B9"/>
    <w:rsid w:val="001933E6"/>
    <w:rsid w:val="00193415"/>
    <w:rsid w:val="0019342B"/>
    <w:rsid w:val="00193460"/>
    <w:rsid w:val="00193474"/>
    <w:rsid w:val="00193482"/>
    <w:rsid w:val="0019349E"/>
    <w:rsid w:val="001934A1"/>
    <w:rsid w:val="001934E2"/>
    <w:rsid w:val="0019350C"/>
    <w:rsid w:val="00193511"/>
    <w:rsid w:val="00193539"/>
    <w:rsid w:val="0019355A"/>
    <w:rsid w:val="0019356E"/>
    <w:rsid w:val="00193576"/>
    <w:rsid w:val="001935A8"/>
    <w:rsid w:val="001935AC"/>
    <w:rsid w:val="001935AD"/>
    <w:rsid w:val="001935CB"/>
    <w:rsid w:val="001935D3"/>
    <w:rsid w:val="001935DF"/>
    <w:rsid w:val="00193634"/>
    <w:rsid w:val="00193657"/>
    <w:rsid w:val="00193667"/>
    <w:rsid w:val="00193679"/>
    <w:rsid w:val="0019368D"/>
    <w:rsid w:val="001936B2"/>
    <w:rsid w:val="001936D6"/>
    <w:rsid w:val="001936DE"/>
    <w:rsid w:val="00193707"/>
    <w:rsid w:val="0019370A"/>
    <w:rsid w:val="00193736"/>
    <w:rsid w:val="00193746"/>
    <w:rsid w:val="00193748"/>
    <w:rsid w:val="00193760"/>
    <w:rsid w:val="001937E5"/>
    <w:rsid w:val="001937F7"/>
    <w:rsid w:val="001937FE"/>
    <w:rsid w:val="00193800"/>
    <w:rsid w:val="0019380E"/>
    <w:rsid w:val="0019382F"/>
    <w:rsid w:val="001938C1"/>
    <w:rsid w:val="001938EE"/>
    <w:rsid w:val="001938FD"/>
    <w:rsid w:val="00193903"/>
    <w:rsid w:val="00193946"/>
    <w:rsid w:val="00193948"/>
    <w:rsid w:val="001939A4"/>
    <w:rsid w:val="001939BB"/>
    <w:rsid w:val="001939E4"/>
    <w:rsid w:val="00193A39"/>
    <w:rsid w:val="00193A43"/>
    <w:rsid w:val="00193A9F"/>
    <w:rsid w:val="00193AAA"/>
    <w:rsid w:val="00193AD1"/>
    <w:rsid w:val="00193AD3"/>
    <w:rsid w:val="00193AEA"/>
    <w:rsid w:val="00193B02"/>
    <w:rsid w:val="00193B09"/>
    <w:rsid w:val="00193B21"/>
    <w:rsid w:val="00193B38"/>
    <w:rsid w:val="00193B3B"/>
    <w:rsid w:val="00193B3E"/>
    <w:rsid w:val="00193B75"/>
    <w:rsid w:val="00193B87"/>
    <w:rsid w:val="00193B94"/>
    <w:rsid w:val="00193BEC"/>
    <w:rsid w:val="00193BF2"/>
    <w:rsid w:val="00193C1F"/>
    <w:rsid w:val="00193C3B"/>
    <w:rsid w:val="00193C40"/>
    <w:rsid w:val="00193C68"/>
    <w:rsid w:val="00193C6E"/>
    <w:rsid w:val="00193C79"/>
    <w:rsid w:val="00193CBC"/>
    <w:rsid w:val="00193D21"/>
    <w:rsid w:val="00193D24"/>
    <w:rsid w:val="00193D5F"/>
    <w:rsid w:val="00193D80"/>
    <w:rsid w:val="00193DE6"/>
    <w:rsid w:val="00193E19"/>
    <w:rsid w:val="00193E23"/>
    <w:rsid w:val="00193E2C"/>
    <w:rsid w:val="00193E4B"/>
    <w:rsid w:val="00193E52"/>
    <w:rsid w:val="00193E7E"/>
    <w:rsid w:val="00193E8D"/>
    <w:rsid w:val="00193E8F"/>
    <w:rsid w:val="00193E92"/>
    <w:rsid w:val="00193E93"/>
    <w:rsid w:val="00193EB8"/>
    <w:rsid w:val="00193EEF"/>
    <w:rsid w:val="00193EF7"/>
    <w:rsid w:val="00193F0B"/>
    <w:rsid w:val="00193F1A"/>
    <w:rsid w:val="00193F84"/>
    <w:rsid w:val="00193F89"/>
    <w:rsid w:val="00193FD1"/>
    <w:rsid w:val="00194007"/>
    <w:rsid w:val="00194036"/>
    <w:rsid w:val="0019404F"/>
    <w:rsid w:val="00194061"/>
    <w:rsid w:val="0019408E"/>
    <w:rsid w:val="001940A3"/>
    <w:rsid w:val="001940B9"/>
    <w:rsid w:val="001940BE"/>
    <w:rsid w:val="001940D3"/>
    <w:rsid w:val="0019418D"/>
    <w:rsid w:val="001941B6"/>
    <w:rsid w:val="001941B7"/>
    <w:rsid w:val="001941C7"/>
    <w:rsid w:val="001941DE"/>
    <w:rsid w:val="001941E9"/>
    <w:rsid w:val="001941EF"/>
    <w:rsid w:val="00194229"/>
    <w:rsid w:val="00194240"/>
    <w:rsid w:val="00194269"/>
    <w:rsid w:val="001942FD"/>
    <w:rsid w:val="00194320"/>
    <w:rsid w:val="0019436B"/>
    <w:rsid w:val="001943B0"/>
    <w:rsid w:val="001943E9"/>
    <w:rsid w:val="00194400"/>
    <w:rsid w:val="0019441C"/>
    <w:rsid w:val="00194455"/>
    <w:rsid w:val="00194456"/>
    <w:rsid w:val="001944DA"/>
    <w:rsid w:val="001944EB"/>
    <w:rsid w:val="001944F2"/>
    <w:rsid w:val="00194543"/>
    <w:rsid w:val="0019456C"/>
    <w:rsid w:val="00194579"/>
    <w:rsid w:val="00194580"/>
    <w:rsid w:val="001945CA"/>
    <w:rsid w:val="001945FA"/>
    <w:rsid w:val="00194624"/>
    <w:rsid w:val="0019463D"/>
    <w:rsid w:val="0019464D"/>
    <w:rsid w:val="00194660"/>
    <w:rsid w:val="00194678"/>
    <w:rsid w:val="00194681"/>
    <w:rsid w:val="0019468E"/>
    <w:rsid w:val="00194699"/>
    <w:rsid w:val="001946E1"/>
    <w:rsid w:val="001946EC"/>
    <w:rsid w:val="0019471C"/>
    <w:rsid w:val="0019476B"/>
    <w:rsid w:val="00194778"/>
    <w:rsid w:val="00194799"/>
    <w:rsid w:val="001947DA"/>
    <w:rsid w:val="001947EB"/>
    <w:rsid w:val="001947FE"/>
    <w:rsid w:val="00194801"/>
    <w:rsid w:val="0019484B"/>
    <w:rsid w:val="00194893"/>
    <w:rsid w:val="001948B8"/>
    <w:rsid w:val="001948C1"/>
    <w:rsid w:val="001948C8"/>
    <w:rsid w:val="001948E2"/>
    <w:rsid w:val="00194958"/>
    <w:rsid w:val="00194959"/>
    <w:rsid w:val="0019495B"/>
    <w:rsid w:val="00194961"/>
    <w:rsid w:val="0019496C"/>
    <w:rsid w:val="00194977"/>
    <w:rsid w:val="0019498D"/>
    <w:rsid w:val="001949A5"/>
    <w:rsid w:val="001949B1"/>
    <w:rsid w:val="001949CD"/>
    <w:rsid w:val="00194A20"/>
    <w:rsid w:val="00194A42"/>
    <w:rsid w:val="00194A54"/>
    <w:rsid w:val="00194A73"/>
    <w:rsid w:val="00194A8E"/>
    <w:rsid w:val="00194AA3"/>
    <w:rsid w:val="00194AAA"/>
    <w:rsid w:val="00194AD0"/>
    <w:rsid w:val="00194ADA"/>
    <w:rsid w:val="00194AFA"/>
    <w:rsid w:val="00194B0F"/>
    <w:rsid w:val="00194B26"/>
    <w:rsid w:val="00194B5C"/>
    <w:rsid w:val="00194B69"/>
    <w:rsid w:val="00194B98"/>
    <w:rsid w:val="00194BAB"/>
    <w:rsid w:val="00194BB4"/>
    <w:rsid w:val="00194BC7"/>
    <w:rsid w:val="00194BD2"/>
    <w:rsid w:val="00194BF6"/>
    <w:rsid w:val="00194C0B"/>
    <w:rsid w:val="00194C46"/>
    <w:rsid w:val="00194C5F"/>
    <w:rsid w:val="00194C6B"/>
    <w:rsid w:val="00194C94"/>
    <w:rsid w:val="00194CA2"/>
    <w:rsid w:val="00194CE6"/>
    <w:rsid w:val="00194CFD"/>
    <w:rsid w:val="00194D05"/>
    <w:rsid w:val="00194D9A"/>
    <w:rsid w:val="00194DE9"/>
    <w:rsid w:val="00194E01"/>
    <w:rsid w:val="00194E41"/>
    <w:rsid w:val="00194E6D"/>
    <w:rsid w:val="00194E71"/>
    <w:rsid w:val="00194E76"/>
    <w:rsid w:val="00194EA4"/>
    <w:rsid w:val="00194F04"/>
    <w:rsid w:val="00194F4D"/>
    <w:rsid w:val="00194F5C"/>
    <w:rsid w:val="00194F72"/>
    <w:rsid w:val="00194F80"/>
    <w:rsid w:val="00194F84"/>
    <w:rsid w:val="00194F96"/>
    <w:rsid w:val="00194FAA"/>
    <w:rsid w:val="00194FBD"/>
    <w:rsid w:val="00194FDF"/>
    <w:rsid w:val="00194FE7"/>
    <w:rsid w:val="0019506B"/>
    <w:rsid w:val="001950FD"/>
    <w:rsid w:val="00195116"/>
    <w:rsid w:val="00195121"/>
    <w:rsid w:val="00195128"/>
    <w:rsid w:val="0019512C"/>
    <w:rsid w:val="00195132"/>
    <w:rsid w:val="00195158"/>
    <w:rsid w:val="00195189"/>
    <w:rsid w:val="001951EE"/>
    <w:rsid w:val="001951FE"/>
    <w:rsid w:val="00195202"/>
    <w:rsid w:val="0019522F"/>
    <w:rsid w:val="0019525D"/>
    <w:rsid w:val="00195265"/>
    <w:rsid w:val="0019526D"/>
    <w:rsid w:val="001952BB"/>
    <w:rsid w:val="001952C0"/>
    <w:rsid w:val="001952E4"/>
    <w:rsid w:val="00195309"/>
    <w:rsid w:val="00195328"/>
    <w:rsid w:val="00195338"/>
    <w:rsid w:val="00195342"/>
    <w:rsid w:val="0019534D"/>
    <w:rsid w:val="00195364"/>
    <w:rsid w:val="001953CB"/>
    <w:rsid w:val="001953D0"/>
    <w:rsid w:val="001953EF"/>
    <w:rsid w:val="00195442"/>
    <w:rsid w:val="00195447"/>
    <w:rsid w:val="0019544A"/>
    <w:rsid w:val="00195454"/>
    <w:rsid w:val="0019546B"/>
    <w:rsid w:val="00195470"/>
    <w:rsid w:val="00195479"/>
    <w:rsid w:val="00195481"/>
    <w:rsid w:val="00195482"/>
    <w:rsid w:val="001954AB"/>
    <w:rsid w:val="001954B9"/>
    <w:rsid w:val="001954DF"/>
    <w:rsid w:val="001954F2"/>
    <w:rsid w:val="00195500"/>
    <w:rsid w:val="00195509"/>
    <w:rsid w:val="00195527"/>
    <w:rsid w:val="00195531"/>
    <w:rsid w:val="00195532"/>
    <w:rsid w:val="0019553D"/>
    <w:rsid w:val="001955ED"/>
    <w:rsid w:val="001955FB"/>
    <w:rsid w:val="00195617"/>
    <w:rsid w:val="0019561C"/>
    <w:rsid w:val="00195625"/>
    <w:rsid w:val="00195627"/>
    <w:rsid w:val="00195630"/>
    <w:rsid w:val="0019564E"/>
    <w:rsid w:val="0019568A"/>
    <w:rsid w:val="0019568E"/>
    <w:rsid w:val="001956D5"/>
    <w:rsid w:val="001956F9"/>
    <w:rsid w:val="00195723"/>
    <w:rsid w:val="0019572D"/>
    <w:rsid w:val="00195745"/>
    <w:rsid w:val="00195747"/>
    <w:rsid w:val="00195784"/>
    <w:rsid w:val="0019579D"/>
    <w:rsid w:val="001957C2"/>
    <w:rsid w:val="001957E4"/>
    <w:rsid w:val="001957F9"/>
    <w:rsid w:val="00195833"/>
    <w:rsid w:val="001958A0"/>
    <w:rsid w:val="001958DC"/>
    <w:rsid w:val="00195953"/>
    <w:rsid w:val="00195972"/>
    <w:rsid w:val="0019598D"/>
    <w:rsid w:val="001959A3"/>
    <w:rsid w:val="001959A4"/>
    <w:rsid w:val="00195A01"/>
    <w:rsid w:val="00195A52"/>
    <w:rsid w:val="00195A6B"/>
    <w:rsid w:val="00195AA3"/>
    <w:rsid w:val="00195AA4"/>
    <w:rsid w:val="00195AAF"/>
    <w:rsid w:val="00195AD4"/>
    <w:rsid w:val="00195AEC"/>
    <w:rsid w:val="00195AF0"/>
    <w:rsid w:val="00195B0D"/>
    <w:rsid w:val="00195B13"/>
    <w:rsid w:val="00195B2C"/>
    <w:rsid w:val="00195B36"/>
    <w:rsid w:val="00195BB4"/>
    <w:rsid w:val="00195BBB"/>
    <w:rsid w:val="00195BD1"/>
    <w:rsid w:val="00195C0F"/>
    <w:rsid w:val="00195C16"/>
    <w:rsid w:val="00195C90"/>
    <w:rsid w:val="00195C92"/>
    <w:rsid w:val="00195CA1"/>
    <w:rsid w:val="00195CB9"/>
    <w:rsid w:val="00195CCB"/>
    <w:rsid w:val="00195CE7"/>
    <w:rsid w:val="00195D2D"/>
    <w:rsid w:val="00195D3F"/>
    <w:rsid w:val="00195D7A"/>
    <w:rsid w:val="00195D8A"/>
    <w:rsid w:val="00195DD1"/>
    <w:rsid w:val="00195DEC"/>
    <w:rsid w:val="00195DFF"/>
    <w:rsid w:val="00195E17"/>
    <w:rsid w:val="00195E29"/>
    <w:rsid w:val="00195E31"/>
    <w:rsid w:val="00195E36"/>
    <w:rsid w:val="00195E7C"/>
    <w:rsid w:val="00195E98"/>
    <w:rsid w:val="00195EA7"/>
    <w:rsid w:val="00195EB9"/>
    <w:rsid w:val="00195ED6"/>
    <w:rsid w:val="00195F09"/>
    <w:rsid w:val="00195F15"/>
    <w:rsid w:val="00195F1B"/>
    <w:rsid w:val="00195F3B"/>
    <w:rsid w:val="00195F80"/>
    <w:rsid w:val="00195FD8"/>
    <w:rsid w:val="00195FF5"/>
    <w:rsid w:val="00196009"/>
    <w:rsid w:val="00196063"/>
    <w:rsid w:val="00196073"/>
    <w:rsid w:val="0019607F"/>
    <w:rsid w:val="00196083"/>
    <w:rsid w:val="0019608D"/>
    <w:rsid w:val="00196092"/>
    <w:rsid w:val="001960A0"/>
    <w:rsid w:val="00196113"/>
    <w:rsid w:val="00196166"/>
    <w:rsid w:val="0019616F"/>
    <w:rsid w:val="00196182"/>
    <w:rsid w:val="0019618A"/>
    <w:rsid w:val="00196193"/>
    <w:rsid w:val="001961BD"/>
    <w:rsid w:val="00196229"/>
    <w:rsid w:val="00196230"/>
    <w:rsid w:val="00196255"/>
    <w:rsid w:val="0019625F"/>
    <w:rsid w:val="00196265"/>
    <w:rsid w:val="001962F8"/>
    <w:rsid w:val="00196359"/>
    <w:rsid w:val="001963BF"/>
    <w:rsid w:val="001963DA"/>
    <w:rsid w:val="001963DD"/>
    <w:rsid w:val="001963E2"/>
    <w:rsid w:val="00196408"/>
    <w:rsid w:val="0019642D"/>
    <w:rsid w:val="00196461"/>
    <w:rsid w:val="00196490"/>
    <w:rsid w:val="001964A8"/>
    <w:rsid w:val="001964CE"/>
    <w:rsid w:val="001964F4"/>
    <w:rsid w:val="0019650F"/>
    <w:rsid w:val="00196539"/>
    <w:rsid w:val="0019657B"/>
    <w:rsid w:val="001965A0"/>
    <w:rsid w:val="00196600"/>
    <w:rsid w:val="001966C7"/>
    <w:rsid w:val="001966D9"/>
    <w:rsid w:val="001966EE"/>
    <w:rsid w:val="00196753"/>
    <w:rsid w:val="00196756"/>
    <w:rsid w:val="00196777"/>
    <w:rsid w:val="001967B1"/>
    <w:rsid w:val="001967B2"/>
    <w:rsid w:val="001967E4"/>
    <w:rsid w:val="001967EC"/>
    <w:rsid w:val="001967FC"/>
    <w:rsid w:val="0019681C"/>
    <w:rsid w:val="00196821"/>
    <w:rsid w:val="00196837"/>
    <w:rsid w:val="0019684B"/>
    <w:rsid w:val="0019686B"/>
    <w:rsid w:val="00196878"/>
    <w:rsid w:val="00196890"/>
    <w:rsid w:val="001968FF"/>
    <w:rsid w:val="0019692F"/>
    <w:rsid w:val="0019697A"/>
    <w:rsid w:val="0019698F"/>
    <w:rsid w:val="001969A4"/>
    <w:rsid w:val="001969D9"/>
    <w:rsid w:val="00196A02"/>
    <w:rsid w:val="00196A12"/>
    <w:rsid w:val="00196A17"/>
    <w:rsid w:val="00196A19"/>
    <w:rsid w:val="00196A2E"/>
    <w:rsid w:val="00196A31"/>
    <w:rsid w:val="00196A4B"/>
    <w:rsid w:val="00196A55"/>
    <w:rsid w:val="00196A61"/>
    <w:rsid w:val="00196A7E"/>
    <w:rsid w:val="00196AA4"/>
    <w:rsid w:val="00196AAC"/>
    <w:rsid w:val="00196AB2"/>
    <w:rsid w:val="00196ABA"/>
    <w:rsid w:val="00196AC7"/>
    <w:rsid w:val="00196ACD"/>
    <w:rsid w:val="00196ACF"/>
    <w:rsid w:val="00196ADA"/>
    <w:rsid w:val="00196AF4"/>
    <w:rsid w:val="00196B03"/>
    <w:rsid w:val="00196B1D"/>
    <w:rsid w:val="00196B46"/>
    <w:rsid w:val="00196B5E"/>
    <w:rsid w:val="00196B7D"/>
    <w:rsid w:val="00196B8C"/>
    <w:rsid w:val="00196BC6"/>
    <w:rsid w:val="00196BDC"/>
    <w:rsid w:val="00196BE0"/>
    <w:rsid w:val="00196C4C"/>
    <w:rsid w:val="00196CAB"/>
    <w:rsid w:val="00196D34"/>
    <w:rsid w:val="00196D77"/>
    <w:rsid w:val="00196D86"/>
    <w:rsid w:val="00196DE2"/>
    <w:rsid w:val="00196E0A"/>
    <w:rsid w:val="00196E2A"/>
    <w:rsid w:val="00196E2E"/>
    <w:rsid w:val="00196E62"/>
    <w:rsid w:val="00196E70"/>
    <w:rsid w:val="00196EA9"/>
    <w:rsid w:val="00196EC8"/>
    <w:rsid w:val="00196F0B"/>
    <w:rsid w:val="00196F20"/>
    <w:rsid w:val="00196F23"/>
    <w:rsid w:val="0019704E"/>
    <w:rsid w:val="00197054"/>
    <w:rsid w:val="001970BF"/>
    <w:rsid w:val="001970C2"/>
    <w:rsid w:val="001970CD"/>
    <w:rsid w:val="001970E0"/>
    <w:rsid w:val="001970EE"/>
    <w:rsid w:val="001970F5"/>
    <w:rsid w:val="00197145"/>
    <w:rsid w:val="0019714C"/>
    <w:rsid w:val="00197162"/>
    <w:rsid w:val="0019716F"/>
    <w:rsid w:val="001971D6"/>
    <w:rsid w:val="001971FD"/>
    <w:rsid w:val="0019720E"/>
    <w:rsid w:val="00197218"/>
    <w:rsid w:val="00197252"/>
    <w:rsid w:val="00197256"/>
    <w:rsid w:val="0019725A"/>
    <w:rsid w:val="00197279"/>
    <w:rsid w:val="0019729D"/>
    <w:rsid w:val="001972DD"/>
    <w:rsid w:val="00197348"/>
    <w:rsid w:val="00197379"/>
    <w:rsid w:val="00197391"/>
    <w:rsid w:val="001973A7"/>
    <w:rsid w:val="001973F2"/>
    <w:rsid w:val="001973F8"/>
    <w:rsid w:val="00197402"/>
    <w:rsid w:val="00197438"/>
    <w:rsid w:val="00197452"/>
    <w:rsid w:val="0019745B"/>
    <w:rsid w:val="0019748D"/>
    <w:rsid w:val="001974B2"/>
    <w:rsid w:val="001974B3"/>
    <w:rsid w:val="001974C7"/>
    <w:rsid w:val="00197500"/>
    <w:rsid w:val="0019754B"/>
    <w:rsid w:val="00197575"/>
    <w:rsid w:val="0019759E"/>
    <w:rsid w:val="001975B3"/>
    <w:rsid w:val="001975B9"/>
    <w:rsid w:val="001975EE"/>
    <w:rsid w:val="0019760A"/>
    <w:rsid w:val="00197613"/>
    <w:rsid w:val="0019764C"/>
    <w:rsid w:val="0019765F"/>
    <w:rsid w:val="00197665"/>
    <w:rsid w:val="00197676"/>
    <w:rsid w:val="00197699"/>
    <w:rsid w:val="001976B7"/>
    <w:rsid w:val="001976C6"/>
    <w:rsid w:val="001976C7"/>
    <w:rsid w:val="001976E8"/>
    <w:rsid w:val="00197760"/>
    <w:rsid w:val="00197768"/>
    <w:rsid w:val="00197774"/>
    <w:rsid w:val="00197794"/>
    <w:rsid w:val="001977BA"/>
    <w:rsid w:val="001977EC"/>
    <w:rsid w:val="0019783A"/>
    <w:rsid w:val="0019784A"/>
    <w:rsid w:val="0019785A"/>
    <w:rsid w:val="0019788D"/>
    <w:rsid w:val="001978C4"/>
    <w:rsid w:val="001978CA"/>
    <w:rsid w:val="001978D2"/>
    <w:rsid w:val="00197910"/>
    <w:rsid w:val="00197959"/>
    <w:rsid w:val="0019796F"/>
    <w:rsid w:val="001979AF"/>
    <w:rsid w:val="001979CF"/>
    <w:rsid w:val="001979EF"/>
    <w:rsid w:val="00197A0A"/>
    <w:rsid w:val="00197A16"/>
    <w:rsid w:val="00197A25"/>
    <w:rsid w:val="00197A90"/>
    <w:rsid w:val="00197AC6"/>
    <w:rsid w:val="00197ACA"/>
    <w:rsid w:val="00197AD2"/>
    <w:rsid w:val="00197AED"/>
    <w:rsid w:val="00197B18"/>
    <w:rsid w:val="00197B3A"/>
    <w:rsid w:val="00197B48"/>
    <w:rsid w:val="00197B59"/>
    <w:rsid w:val="00197B77"/>
    <w:rsid w:val="00197BAD"/>
    <w:rsid w:val="00197BCE"/>
    <w:rsid w:val="00197C3C"/>
    <w:rsid w:val="00197C56"/>
    <w:rsid w:val="00197CD7"/>
    <w:rsid w:val="00197CE9"/>
    <w:rsid w:val="00197CFF"/>
    <w:rsid w:val="00197D01"/>
    <w:rsid w:val="00197D1A"/>
    <w:rsid w:val="00197D50"/>
    <w:rsid w:val="00197D68"/>
    <w:rsid w:val="00197D72"/>
    <w:rsid w:val="00197D75"/>
    <w:rsid w:val="00197D87"/>
    <w:rsid w:val="00197D93"/>
    <w:rsid w:val="00197E10"/>
    <w:rsid w:val="00197E66"/>
    <w:rsid w:val="00197E78"/>
    <w:rsid w:val="00197EB1"/>
    <w:rsid w:val="00197EB4"/>
    <w:rsid w:val="00197EE9"/>
    <w:rsid w:val="00197EEF"/>
    <w:rsid w:val="00197EFA"/>
    <w:rsid w:val="00197F04"/>
    <w:rsid w:val="00197F06"/>
    <w:rsid w:val="00197F15"/>
    <w:rsid w:val="00197F23"/>
    <w:rsid w:val="00197F54"/>
    <w:rsid w:val="00197F56"/>
    <w:rsid w:val="00197F77"/>
    <w:rsid w:val="00197F82"/>
    <w:rsid w:val="00197FB2"/>
    <w:rsid w:val="00197FE9"/>
    <w:rsid w:val="001A001D"/>
    <w:rsid w:val="001A0041"/>
    <w:rsid w:val="001A0053"/>
    <w:rsid w:val="001A0067"/>
    <w:rsid w:val="001A00E4"/>
    <w:rsid w:val="001A0107"/>
    <w:rsid w:val="001A0125"/>
    <w:rsid w:val="001A016A"/>
    <w:rsid w:val="001A017C"/>
    <w:rsid w:val="001A0190"/>
    <w:rsid w:val="001A01B1"/>
    <w:rsid w:val="001A01DA"/>
    <w:rsid w:val="001A01E5"/>
    <w:rsid w:val="001A01F4"/>
    <w:rsid w:val="001A01FD"/>
    <w:rsid w:val="001A0287"/>
    <w:rsid w:val="001A02CA"/>
    <w:rsid w:val="001A02CF"/>
    <w:rsid w:val="001A0303"/>
    <w:rsid w:val="001A0312"/>
    <w:rsid w:val="001A0327"/>
    <w:rsid w:val="001A0330"/>
    <w:rsid w:val="001A0364"/>
    <w:rsid w:val="001A0378"/>
    <w:rsid w:val="001A0397"/>
    <w:rsid w:val="001A03DD"/>
    <w:rsid w:val="001A03E5"/>
    <w:rsid w:val="001A03F5"/>
    <w:rsid w:val="001A03F8"/>
    <w:rsid w:val="001A040D"/>
    <w:rsid w:val="001A0464"/>
    <w:rsid w:val="001A04F3"/>
    <w:rsid w:val="001A04F7"/>
    <w:rsid w:val="001A05D6"/>
    <w:rsid w:val="001A05D9"/>
    <w:rsid w:val="001A05E6"/>
    <w:rsid w:val="001A0630"/>
    <w:rsid w:val="001A0665"/>
    <w:rsid w:val="001A0669"/>
    <w:rsid w:val="001A06A3"/>
    <w:rsid w:val="001A06B1"/>
    <w:rsid w:val="001A06EF"/>
    <w:rsid w:val="001A06F3"/>
    <w:rsid w:val="001A0701"/>
    <w:rsid w:val="001A077D"/>
    <w:rsid w:val="001A0788"/>
    <w:rsid w:val="001A0793"/>
    <w:rsid w:val="001A07BD"/>
    <w:rsid w:val="001A07C0"/>
    <w:rsid w:val="001A07CE"/>
    <w:rsid w:val="001A0835"/>
    <w:rsid w:val="001A0850"/>
    <w:rsid w:val="001A0852"/>
    <w:rsid w:val="001A0889"/>
    <w:rsid w:val="001A08DA"/>
    <w:rsid w:val="001A0917"/>
    <w:rsid w:val="001A096E"/>
    <w:rsid w:val="001A096F"/>
    <w:rsid w:val="001A0974"/>
    <w:rsid w:val="001A098E"/>
    <w:rsid w:val="001A09D0"/>
    <w:rsid w:val="001A09FF"/>
    <w:rsid w:val="001A0A18"/>
    <w:rsid w:val="001A0A36"/>
    <w:rsid w:val="001A0A5E"/>
    <w:rsid w:val="001A0AA1"/>
    <w:rsid w:val="001A0AA2"/>
    <w:rsid w:val="001A0AA5"/>
    <w:rsid w:val="001A0AC3"/>
    <w:rsid w:val="001A0AEF"/>
    <w:rsid w:val="001A0B0D"/>
    <w:rsid w:val="001A0B64"/>
    <w:rsid w:val="001A0B82"/>
    <w:rsid w:val="001A0BFC"/>
    <w:rsid w:val="001A0C0A"/>
    <w:rsid w:val="001A0C2E"/>
    <w:rsid w:val="001A0C61"/>
    <w:rsid w:val="001A0CCE"/>
    <w:rsid w:val="001A0D0A"/>
    <w:rsid w:val="001A0D13"/>
    <w:rsid w:val="001A0D22"/>
    <w:rsid w:val="001A0D2C"/>
    <w:rsid w:val="001A0D32"/>
    <w:rsid w:val="001A0D38"/>
    <w:rsid w:val="001A0D82"/>
    <w:rsid w:val="001A0DDF"/>
    <w:rsid w:val="001A0DF0"/>
    <w:rsid w:val="001A0E0B"/>
    <w:rsid w:val="001A0E3E"/>
    <w:rsid w:val="001A0E5D"/>
    <w:rsid w:val="001A0E74"/>
    <w:rsid w:val="001A0E81"/>
    <w:rsid w:val="001A0E9D"/>
    <w:rsid w:val="001A0EA0"/>
    <w:rsid w:val="001A0EA5"/>
    <w:rsid w:val="001A0EA7"/>
    <w:rsid w:val="001A0EC2"/>
    <w:rsid w:val="001A0EEA"/>
    <w:rsid w:val="001A0F30"/>
    <w:rsid w:val="001A0F45"/>
    <w:rsid w:val="001A0F4F"/>
    <w:rsid w:val="001A0F5F"/>
    <w:rsid w:val="001A0F77"/>
    <w:rsid w:val="001A0F94"/>
    <w:rsid w:val="001A0F9C"/>
    <w:rsid w:val="001A0FA1"/>
    <w:rsid w:val="001A0FD1"/>
    <w:rsid w:val="001A0FF0"/>
    <w:rsid w:val="001A0FFD"/>
    <w:rsid w:val="001A1011"/>
    <w:rsid w:val="001A1023"/>
    <w:rsid w:val="001A1062"/>
    <w:rsid w:val="001A1079"/>
    <w:rsid w:val="001A1083"/>
    <w:rsid w:val="001A1085"/>
    <w:rsid w:val="001A109D"/>
    <w:rsid w:val="001A10A8"/>
    <w:rsid w:val="001A10B0"/>
    <w:rsid w:val="001A1110"/>
    <w:rsid w:val="001A115A"/>
    <w:rsid w:val="001A11C7"/>
    <w:rsid w:val="001A11FA"/>
    <w:rsid w:val="001A126E"/>
    <w:rsid w:val="001A131F"/>
    <w:rsid w:val="001A1389"/>
    <w:rsid w:val="001A1395"/>
    <w:rsid w:val="001A139F"/>
    <w:rsid w:val="001A13A5"/>
    <w:rsid w:val="001A13B0"/>
    <w:rsid w:val="001A13CC"/>
    <w:rsid w:val="001A1426"/>
    <w:rsid w:val="001A1438"/>
    <w:rsid w:val="001A1519"/>
    <w:rsid w:val="001A154B"/>
    <w:rsid w:val="001A155F"/>
    <w:rsid w:val="001A15C3"/>
    <w:rsid w:val="001A15ED"/>
    <w:rsid w:val="001A15F1"/>
    <w:rsid w:val="001A1620"/>
    <w:rsid w:val="001A1636"/>
    <w:rsid w:val="001A16BA"/>
    <w:rsid w:val="001A16FC"/>
    <w:rsid w:val="001A1742"/>
    <w:rsid w:val="001A177C"/>
    <w:rsid w:val="001A181A"/>
    <w:rsid w:val="001A182D"/>
    <w:rsid w:val="001A188C"/>
    <w:rsid w:val="001A1892"/>
    <w:rsid w:val="001A18A8"/>
    <w:rsid w:val="001A18BA"/>
    <w:rsid w:val="001A190A"/>
    <w:rsid w:val="001A190D"/>
    <w:rsid w:val="001A1912"/>
    <w:rsid w:val="001A193B"/>
    <w:rsid w:val="001A1997"/>
    <w:rsid w:val="001A199D"/>
    <w:rsid w:val="001A19B1"/>
    <w:rsid w:val="001A19D6"/>
    <w:rsid w:val="001A19F1"/>
    <w:rsid w:val="001A1A07"/>
    <w:rsid w:val="001A1A4A"/>
    <w:rsid w:val="001A1A4B"/>
    <w:rsid w:val="001A1A70"/>
    <w:rsid w:val="001A1A72"/>
    <w:rsid w:val="001A1A74"/>
    <w:rsid w:val="001A1AD6"/>
    <w:rsid w:val="001A1AD8"/>
    <w:rsid w:val="001A1B2D"/>
    <w:rsid w:val="001A1B5C"/>
    <w:rsid w:val="001A1B5F"/>
    <w:rsid w:val="001A1B81"/>
    <w:rsid w:val="001A1B85"/>
    <w:rsid w:val="001A1BEA"/>
    <w:rsid w:val="001A1BF2"/>
    <w:rsid w:val="001A1C00"/>
    <w:rsid w:val="001A1C03"/>
    <w:rsid w:val="001A1C0F"/>
    <w:rsid w:val="001A1C2B"/>
    <w:rsid w:val="001A1C4F"/>
    <w:rsid w:val="001A1C55"/>
    <w:rsid w:val="001A1C85"/>
    <w:rsid w:val="001A1C97"/>
    <w:rsid w:val="001A1CD2"/>
    <w:rsid w:val="001A1D2B"/>
    <w:rsid w:val="001A1D65"/>
    <w:rsid w:val="001A1D8B"/>
    <w:rsid w:val="001A1D9E"/>
    <w:rsid w:val="001A1DD4"/>
    <w:rsid w:val="001A1E09"/>
    <w:rsid w:val="001A1E1A"/>
    <w:rsid w:val="001A1E20"/>
    <w:rsid w:val="001A1E34"/>
    <w:rsid w:val="001A1E4B"/>
    <w:rsid w:val="001A1E4E"/>
    <w:rsid w:val="001A1E58"/>
    <w:rsid w:val="001A1E5B"/>
    <w:rsid w:val="001A1E76"/>
    <w:rsid w:val="001A1E85"/>
    <w:rsid w:val="001A1EB5"/>
    <w:rsid w:val="001A1F4F"/>
    <w:rsid w:val="001A1F50"/>
    <w:rsid w:val="001A1F5F"/>
    <w:rsid w:val="001A1F67"/>
    <w:rsid w:val="001A1F84"/>
    <w:rsid w:val="001A1FAF"/>
    <w:rsid w:val="001A1FC0"/>
    <w:rsid w:val="001A1FC9"/>
    <w:rsid w:val="001A2015"/>
    <w:rsid w:val="001A204E"/>
    <w:rsid w:val="001A2056"/>
    <w:rsid w:val="001A2072"/>
    <w:rsid w:val="001A207E"/>
    <w:rsid w:val="001A2095"/>
    <w:rsid w:val="001A20AD"/>
    <w:rsid w:val="001A20BB"/>
    <w:rsid w:val="001A210F"/>
    <w:rsid w:val="001A217C"/>
    <w:rsid w:val="001A2198"/>
    <w:rsid w:val="001A21C0"/>
    <w:rsid w:val="001A21F2"/>
    <w:rsid w:val="001A223A"/>
    <w:rsid w:val="001A2258"/>
    <w:rsid w:val="001A2297"/>
    <w:rsid w:val="001A22AC"/>
    <w:rsid w:val="001A22DA"/>
    <w:rsid w:val="001A2303"/>
    <w:rsid w:val="001A2341"/>
    <w:rsid w:val="001A2376"/>
    <w:rsid w:val="001A2396"/>
    <w:rsid w:val="001A239F"/>
    <w:rsid w:val="001A23B6"/>
    <w:rsid w:val="001A23D3"/>
    <w:rsid w:val="001A240A"/>
    <w:rsid w:val="001A240B"/>
    <w:rsid w:val="001A2428"/>
    <w:rsid w:val="001A2435"/>
    <w:rsid w:val="001A2495"/>
    <w:rsid w:val="001A24C8"/>
    <w:rsid w:val="001A24EF"/>
    <w:rsid w:val="001A24F2"/>
    <w:rsid w:val="001A2556"/>
    <w:rsid w:val="001A25A8"/>
    <w:rsid w:val="001A25AC"/>
    <w:rsid w:val="001A25FB"/>
    <w:rsid w:val="001A2626"/>
    <w:rsid w:val="001A268B"/>
    <w:rsid w:val="001A268E"/>
    <w:rsid w:val="001A268F"/>
    <w:rsid w:val="001A26DF"/>
    <w:rsid w:val="001A26F6"/>
    <w:rsid w:val="001A26F8"/>
    <w:rsid w:val="001A2718"/>
    <w:rsid w:val="001A2730"/>
    <w:rsid w:val="001A2747"/>
    <w:rsid w:val="001A274F"/>
    <w:rsid w:val="001A27A0"/>
    <w:rsid w:val="001A27AD"/>
    <w:rsid w:val="001A27F8"/>
    <w:rsid w:val="001A2811"/>
    <w:rsid w:val="001A28BA"/>
    <w:rsid w:val="001A28C9"/>
    <w:rsid w:val="001A28F3"/>
    <w:rsid w:val="001A2911"/>
    <w:rsid w:val="001A291A"/>
    <w:rsid w:val="001A2953"/>
    <w:rsid w:val="001A298F"/>
    <w:rsid w:val="001A2998"/>
    <w:rsid w:val="001A29D9"/>
    <w:rsid w:val="001A29F8"/>
    <w:rsid w:val="001A2A21"/>
    <w:rsid w:val="001A2AB2"/>
    <w:rsid w:val="001A2B53"/>
    <w:rsid w:val="001A2B56"/>
    <w:rsid w:val="001A2B5D"/>
    <w:rsid w:val="001A2B6A"/>
    <w:rsid w:val="001A2B81"/>
    <w:rsid w:val="001A2BCE"/>
    <w:rsid w:val="001A2BD8"/>
    <w:rsid w:val="001A2BEB"/>
    <w:rsid w:val="001A2CF1"/>
    <w:rsid w:val="001A2D0F"/>
    <w:rsid w:val="001A2D3C"/>
    <w:rsid w:val="001A2D68"/>
    <w:rsid w:val="001A2DC2"/>
    <w:rsid w:val="001A2DF0"/>
    <w:rsid w:val="001A2E21"/>
    <w:rsid w:val="001A2E79"/>
    <w:rsid w:val="001A2EA4"/>
    <w:rsid w:val="001A2ED3"/>
    <w:rsid w:val="001A2EE4"/>
    <w:rsid w:val="001A2EE6"/>
    <w:rsid w:val="001A2F97"/>
    <w:rsid w:val="001A2FA7"/>
    <w:rsid w:val="001A2FE4"/>
    <w:rsid w:val="001A2FF8"/>
    <w:rsid w:val="001A3007"/>
    <w:rsid w:val="001A3029"/>
    <w:rsid w:val="001A3056"/>
    <w:rsid w:val="001A306B"/>
    <w:rsid w:val="001A3079"/>
    <w:rsid w:val="001A309D"/>
    <w:rsid w:val="001A309F"/>
    <w:rsid w:val="001A30C0"/>
    <w:rsid w:val="001A30CD"/>
    <w:rsid w:val="001A30E0"/>
    <w:rsid w:val="001A3114"/>
    <w:rsid w:val="001A3119"/>
    <w:rsid w:val="001A311C"/>
    <w:rsid w:val="001A311F"/>
    <w:rsid w:val="001A3134"/>
    <w:rsid w:val="001A3140"/>
    <w:rsid w:val="001A3142"/>
    <w:rsid w:val="001A3145"/>
    <w:rsid w:val="001A3160"/>
    <w:rsid w:val="001A3194"/>
    <w:rsid w:val="001A31B5"/>
    <w:rsid w:val="001A31B6"/>
    <w:rsid w:val="001A320D"/>
    <w:rsid w:val="001A321E"/>
    <w:rsid w:val="001A3220"/>
    <w:rsid w:val="001A3272"/>
    <w:rsid w:val="001A3273"/>
    <w:rsid w:val="001A32EF"/>
    <w:rsid w:val="001A331B"/>
    <w:rsid w:val="001A3331"/>
    <w:rsid w:val="001A333D"/>
    <w:rsid w:val="001A3352"/>
    <w:rsid w:val="001A336D"/>
    <w:rsid w:val="001A337A"/>
    <w:rsid w:val="001A337C"/>
    <w:rsid w:val="001A3386"/>
    <w:rsid w:val="001A33AB"/>
    <w:rsid w:val="001A33DC"/>
    <w:rsid w:val="001A340D"/>
    <w:rsid w:val="001A342B"/>
    <w:rsid w:val="001A342F"/>
    <w:rsid w:val="001A345B"/>
    <w:rsid w:val="001A34CF"/>
    <w:rsid w:val="001A34E0"/>
    <w:rsid w:val="001A34E2"/>
    <w:rsid w:val="001A3516"/>
    <w:rsid w:val="001A3527"/>
    <w:rsid w:val="001A3530"/>
    <w:rsid w:val="001A353E"/>
    <w:rsid w:val="001A354E"/>
    <w:rsid w:val="001A357C"/>
    <w:rsid w:val="001A35C0"/>
    <w:rsid w:val="001A363E"/>
    <w:rsid w:val="001A364C"/>
    <w:rsid w:val="001A3675"/>
    <w:rsid w:val="001A36D4"/>
    <w:rsid w:val="001A3723"/>
    <w:rsid w:val="001A375A"/>
    <w:rsid w:val="001A37D5"/>
    <w:rsid w:val="001A381D"/>
    <w:rsid w:val="001A384A"/>
    <w:rsid w:val="001A3862"/>
    <w:rsid w:val="001A386C"/>
    <w:rsid w:val="001A3877"/>
    <w:rsid w:val="001A387F"/>
    <w:rsid w:val="001A38A0"/>
    <w:rsid w:val="001A38A5"/>
    <w:rsid w:val="001A38B8"/>
    <w:rsid w:val="001A38FF"/>
    <w:rsid w:val="001A3961"/>
    <w:rsid w:val="001A3977"/>
    <w:rsid w:val="001A397F"/>
    <w:rsid w:val="001A3992"/>
    <w:rsid w:val="001A3997"/>
    <w:rsid w:val="001A39BC"/>
    <w:rsid w:val="001A39F8"/>
    <w:rsid w:val="001A3A10"/>
    <w:rsid w:val="001A3A23"/>
    <w:rsid w:val="001A3A57"/>
    <w:rsid w:val="001A3A63"/>
    <w:rsid w:val="001A3A7C"/>
    <w:rsid w:val="001A3A82"/>
    <w:rsid w:val="001A3A9E"/>
    <w:rsid w:val="001A3ABC"/>
    <w:rsid w:val="001A3AED"/>
    <w:rsid w:val="001A3B2C"/>
    <w:rsid w:val="001A3B51"/>
    <w:rsid w:val="001A3B9B"/>
    <w:rsid w:val="001A3B9C"/>
    <w:rsid w:val="001A3C4B"/>
    <w:rsid w:val="001A3C8E"/>
    <w:rsid w:val="001A3C92"/>
    <w:rsid w:val="001A3CAD"/>
    <w:rsid w:val="001A3CE1"/>
    <w:rsid w:val="001A3CED"/>
    <w:rsid w:val="001A3CFF"/>
    <w:rsid w:val="001A3D4B"/>
    <w:rsid w:val="001A3DAD"/>
    <w:rsid w:val="001A3DAE"/>
    <w:rsid w:val="001A3DCD"/>
    <w:rsid w:val="001A3DE5"/>
    <w:rsid w:val="001A3DFA"/>
    <w:rsid w:val="001A3E4D"/>
    <w:rsid w:val="001A3E7D"/>
    <w:rsid w:val="001A3E86"/>
    <w:rsid w:val="001A3EC8"/>
    <w:rsid w:val="001A3ED4"/>
    <w:rsid w:val="001A3EF1"/>
    <w:rsid w:val="001A3F02"/>
    <w:rsid w:val="001A3F26"/>
    <w:rsid w:val="001A3F38"/>
    <w:rsid w:val="001A3F75"/>
    <w:rsid w:val="001A3F79"/>
    <w:rsid w:val="001A3F88"/>
    <w:rsid w:val="001A3FB4"/>
    <w:rsid w:val="001A3FCD"/>
    <w:rsid w:val="001A3FFE"/>
    <w:rsid w:val="001A400F"/>
    <w:rsid w:val="001A402B"/>
    <w:rsid w:val="001A4075"/>
    <w:rsid w:val="001A407B"/>
    <w:rsid w:val="001A407C"/>
    <w:rsid w:val="001A4080"/>
    <w:rsid w:val="001A4083"/>
    <w:rsid w:val="001A40A7"/>
    <w:rsid w:val="001A40B7"/>
    <w:rsid w:val="001A40B9"/>
    <w:rsid w:val="001A40EB"/>
    <w:rsid w:val="001A4116"/>
    <w:rsid w:val="001A412B"/>
    <w:rsid w:val="001A4154"/>
    <w:rsid w:val="001A4167"/>
    <w:rsid w:val="001A419E"/>
    <w:rsid w:val="001A41A2"/>
    <w:rsid w:val="001A41AD"/>
    <w:rsid w:val="001A41AF"/>
    <w:rsid w:val="001A41B3"/>
    <w:rsid w:val="001A41E4"/>
    <w:rsid w:val="001A41EB"/>
    <w:rsid w:val="001A4212"/>
    <w:rsid w:val="001A4270"/>
    <w:rsid w:val="001A4295"/>
    <w:rsid w:val="001A42AF"/>
    <w:rsid w:val="001A42E8"/>
    <w:rsid w:val="001A42EA"/>
    <w:rsid w:val="001A434F"/>
    <w:rsid w:val="001A438C"/>
    <w:rsid w:val="001A438E"/>
    <w:rsid w:val="001A43C5"/>
    <w:rsid w:val="001A43D4"/>
    <w:rsid w:val="001A4408"/>
    <w:rsid w:val="001A441D"/>
    <w:rsid w:val="001A448E"/>
    <w:rsid w:val="001A44FA"/>
    <w:rsid w:val="001A451C"/>
    <w:rsid w:val="001A452F"/>
    <w:rsid w:val="001A4532"/>
    <w:rsid w:val="001A457B"/>
    <w:rsid w:val="001A45A6"/>
    <w:rsid w:val="001A45AB"/>
    <w:rsid w:val="001A45B9"/>
    <w:rsid w:val="001A45E5"/>
    <w:rsid w:val="001A45F7"/>
    <w:rsid w:val="001A4611"/>
    <w:rsid w:val="001A4618"/>
    <w:rsid w:val="001A4633"/>
    <w:rsid w:val="001A4638"/>
    <w:rsid w:val="001A4640"/>
    <w:rsid w:val="001A466D"/>
    <w:rsid w:val="001A468C"/>
    <w:rsid w:val="001A46BE"/>
    <w:rsid w:val="001A4709"/>
    <w:rsid w:val="001A470E"/>
    <w:rsid w:val="001A470F"/>
    <w:rsid w:val="001A4710"/>
    <w:rsid w:val="001A4728"/>
    <w:rsid w:val="001A4740"/>
    <w:rsid w:val="001A4753"/>
    <w:rsid w:val="001A475F"/>
    <w:rsid w:val="001A4774"/>
    <w:rsid w:val="001A47B9"/>
    <w:rsid w:val="001A47C4"/>
    <w:rsid w:val="001A483D"/>
    <w:rsid w:val="001A4855"/>
    <w:rsid w:val="001A48BB"/>
    <w:rsid w:val="001A48BE"/>
    <w:rsid w:val="001A4904"/>
    <w:rsid w:val="001A498C"/>
    <w:rsid w:val="001A4995"/>
    <w:rsid w:val="001A49A3"/>
    <w:rsid w:val="001A49A9"/>
    <w:rsid w:val="001A49B8"/>
    <w:rsid w:val="001A49BB"/>
    <w:rsid w:val="001A49E2"/>
    <w:rsid w:val="001A49E7"/>
    <w:rsid w:val="001A4A0C"/>
    <w:rsid w:val="001A4A12"/>
    <w:rsid w:val="001A4A1B"/>
    <w:rsid w:val="001A4A31"/>
    <w:rsid w:val="001A4A44"/>
    <w:rsid w:val="001A4A57"/>
    <w:rsid w:val="001A4A6E"/>
    <w:rsid w:val="001A4A79"/>
    <w:rsid w:val="001A4A80"/>
    <w:rsid w:val="001A4AA8"/>
    <w:rsid w:val="001A4AD2"/>
    <w:rsid w:val="001A4B26"/>
    <w:rsid w:val="001A4B2D"/>
    <w:rsid w:val="001A4B47"/>
    <w:rsid w:val="001A4B6D"/>
    <w:rsid w:val="001A4B8A"/>
    <w:rsid w:val="001A4BFD"/>
    <w:rsid w:val="001A4CA9"/>
    <w:rsid w:val="001A4CB5"/>
    <w:rsid w:val="001A4CB9"/>
    <w:rsid w:val="001A4CF8"/>
    <w:rsid w:val="001A4D14"/>
    <w:rsid w:val="001A4D26"/>
    <w:rsid w:val="001A4DF7"/>
    <w:rsid w:val="001A4DFB"/>
    <w:rsid w:val="001A4DFF"/>
    <w:rsid w:val="001A4E26"/>
    <w:rsid w:val="001A4E39"/>
    <w:rsid w:val="001A4E4C"/>
    <w:rsid w:val="001A4E64"/>
    <w:rsid w:val="001A4E99"/>
    <w:rsid w:val="001A4E9F"/>
    <w:rsid w:val="001A4ECA"/>
    <w:rsid w:val="001A4F3E"/>
    <w:rsid w:val="001A4F5F"/>
    <w:rsid w:val="001A4F83"/>
    <w:rsid w:val="001A4FB4"/>
    <w:rsid w:val="001A4FCA"/>
    <w:rsid w:val="001A4FCC"/>
    <w:rsid w:val="001A4FDB"/>
    <w:rsid w:val="001A4FE7"/>
    <w:rsid w:val="001A5011"/>
    <w:rsid w:val="001A504C"/>
    <w:rsid w:val="001A504D"/>
    <w:rsid w:val="001A5059"/>
    <w:rsid w:val="001A5083"/>
    <w:rsid w:val="001A508E"/>
    <w:rsid w:val="001A509A"/>
    <w:rsid w:val="001A50A4"/>
    <w:rsid w:val="001A50A7"/>
    <w:rsid w:val="001A50BD"/>
    <w:rsid w:val="001A50E2"/>
    <w:rsid w:val="001A50E6"/>
    <w:rsid w:val="001A5119"/>
    <w:rsid w:val="001A512C"/>
    <w:rsid w:val="001A5179"/>
    <w:rsid w:val="001A51A9"/>
    <w:rsid w:val="001A5239"/>
    <w:rsid w:val="001A5267"/>
    <w:rsid w:val="001A5294"/>
    <w:rsid w:val="001A529C"/>
    <w:rsid w:val="001A52A1"/>
    <w:rsid w:val="001A52A7"/>
    <w:rsid w:val="001A52B3"/>
    <w:rsid w:val="001A52B8"/>
    <w:rsid w:val="001A52C2"/>
    <w:rsid w:val="001A530C"/>
    <w:rsid w:val="001A530E"/>
    <w:rsid w:val="001A5365"/>
    <w:rsid w:val="001A53B9"/>
    <w:rsid w:val="001A53D8"/>
    <w:rsid w:val="001A53E5"/>
    <w:rsid w:val="001A5419"/>
    <w:rsid w:val="001A5421"/>
    <w:rsid w:val="001A543B"/>
    <w:rsid w:val="001A544D"/>
    <w:rsid w:val="001A546B"/>
    <w:rsid w:val="001A549A"/>
    <w:rsid w:val="001A54AA"/>
    <w:rsid w:val="001A54B7"/>
    <w:rsid w:val="001A54D5"/>
    <w:rsid w:val="001A54E6"/>
    <w:rsid w:val="001A5500"/>
    <w:rsid w:val="001A5529"/>
    <w:rsid w:val="001A555F"/>
    <w:rsid w:val="001A5582"/>
    <w:rsid w:val="001A55A8"/>
    <w:rsid w:val="001A55DC"/>
    <w:rsid w:val="001A5600"/>
    <w:rsid w:val="001A563B"/>
    <w:rsid w:val="001A5660"/>
    <w:rsid w:val="001A5684"/>
    <w:rsid w:val="001A5696"/>
    <w:rsid w:val="001A56C5"/>
    <w:rsid w:val="001A56D9"/>
    <w:rsid w:val="001A5714"/>
    <w:rsid w:val="001A572D"/>
    <w:rsid w:val="001A575B"/>
    <w:rsid w:val="001A5785"/>
    <w:rsid w:val="001A5789"/>
    <w:rsid w:val="001A5822"/>
    <w:rsid w:val="001A5828"/>
    <w:rsid w:val="001A583A"/>
    <w:rsid w:val="001A585B"/>
    <w:rsid w:val="001A5880"/>
    <w:rsid w:val="001A58A5"/>
    <w:rsid w:val="001A58E6"/>
    <w:rsid w:val="001A58F3"/>
    <w:rsid w:val="001A58F8"/>
    <w:rsid w:val="001A5903"/>
    <w:rsid w:val="001A5904"/>
    <w:rsid w:val="001A590F"/>
    <w:rsid w:val="001A5939"/>
    <w:rsid w:val="001A595C"/>
    <w:rsid w:val="001A5964"/>
    <w:rsid w:val="001A5974"/>
    <w:rsid w:val="001A5986"/>
    <w:rsid w:val="001A59F9"/>
    <w:rsid w:val="001A5A10"/>
    <w:rsid w:val="001A5A25"/>
    <w:rsid w:val="001A5A87"/>
    <w:rsid w:val="001A5ACC"/>
    <w:rsid w:val="001A5AF2"/>
    <w:rsid w:val="001A5B6E"/>
    <w:rsid w:val="001A5BD8"/>
    <w:rsid w:val="001A5BED"/>
    <w:rsid w:val="001A5BFA"/>
    <w:rsid w:val="001A5BFD"/>
    <w:rsid w:val="001A5C12"/>
    <w:rsid w:val="001A5C14"/>
    <w:rsid w:val="001A5C23"/>
    <w:rsid w:val="001A5C47"/>
    <w:rsid w:val="001A5CD4"/>
    <w:rsid w:val="001A5CEA"/>
    <w:rsid w:val="001A5CF7"/>
    <w:rsid w:val="001A5D33"/>
    <w:rsid w:val="001A5D43"/>
    <w:rsid w:val="001A5D4A"/>
    <w:rsid w:val="001A5D64"/>
    <w:rsid w:val="001A5D6A"/>
    <w:rsid w:val="001A5DA2"/>
    <w:rsid w:val="001A5DB0"/>
    <w:rsid w:val="001A5DD3"/>
    <w:rsid w:val="001A5DE7"/>
    <w:rsid w:val="001A5DFB"/>
    <w:rsid w:val="001A5E02"/>
    <w:rsid w:val="001A5E44"/>
    <w:rsid w:val="001A5E71"/>
    <w:rsid w:val="001A5E96"/>
    <w:rsid w:val="001A5F07"/>
    <w:rsid w:val="001A5F0F"/>
    <w:rsid w:val="001A5F4D"/>
    <w:rsid w:val="001A5F8D"/>
    <w:rsid w:val="001A5F9A"/>
    <w:rsid w:val="001A5F9D"/>
    <w:rsid w:val="001A5FB9"/>
    <w:rsid w:val="001A5FBC"/>
    <w:rsid w:val="001A6034"/>
    <w:rsid w:val="001A604E"/>
    <w:rsid w:val="001A6073"/>
    <w:rsid w:val="001A6106"/>
    <w:rsid w:val="001A6107"/>
    <w:rsid w:val="001A6147"/>
    <w:rsid w:val="001A614F"/>
    <w:rsid w:val="001A6187"/>
    <w:rsid w:val="001A61A2"/>
    <w:rsid w:val="001A61AD"/>
    <w:rsid w:val="001A61B9"/>
    <w:rsid w:val="001A61D0"/>
    <w:rsid w:val="001A61D3"/>
    <w:rsid w:val="001A61DE"/>
    <w:rsid w:val="001A621A"/>
    <w:rsid w:val="001A6230"/>
    <w:rsid w:val="001A6240"/>
    <w:rsid w:val="001A6263"/>
    <w:rsid w:val="001A627C"/>
    <w:rsid w:val="001A628A"/>
    <w:rsid w:val="001A629C"/>
    <w:rsid w:val="001A62B4"/>
    <w:rsid w:val="001A62C0"/>
    <w:rsid w:val="001A62EB"/>
    <w:rsid w:val="001A6304"/>
    <w:rsid w:val="001A632F"/>
    <w:rsid w:val="001A6388"/>
    <w:rsid w:val="001A63A9"/>
    <w:rsid w:val="001A63B8"/>
    <w:rsid w:val="001A63BE"/>
    <w:rsid w:val="001A63D9"/>
    <w:rsid w:val="001A6424"/>
    <w:rsid w:val="001A6430"/>
    <w:rsid w:val="001A6435"/>
    <w:rsid w:val="001A6438"/>
    <w:rsid w:val="001A6456"/>
    <w:rsid w:val="001A6479"/>
    <w:rsid w:val="001A6491"/>
    <w:rsid w:val="001A64D2"/>
    <w:rsid w:val="001A64DB"/>
    <w:rsid w:val="001A64DF"/>
    <w:rsid w:val="001A6527"/>
    <w:rsid w:val="001A6561"/>
    <w:rsid w:val="001A656A"/>
    <w:rsid w:val="001A658D"/>
    <w:rsid w:val="001A65C9"/>
    <w:rsid w:val="001A660B"/>
    <w:rsid w:val="001A660F"/>
    <w:rsid w:val="001A6625"/>
    <w:rsid w:val="001A664E"/>
    <w:rsid w:val="001A666E"/>
    <w:rsid w:val="001A66B1"/>
    <w:rsid w:val="001A66B3"/>
    <w:rsid w:val="001A66D3"/>
    <w:rsid w:val="001A66F7"/>
    <w:rsid w:val="001A66FC"/>
    <w:rsid w:val="001A6714"/>
    <w:rsid w:val="001A6759"/>
    <w:rsid w:val="001A677D"/>
    <w:rsid w:val="001A678B"/>
    <w:rsid w:val="001A67A5"/>
    <w:rsid w:val="001A67DE"/>
    <w:rsid w:val="001A684A"/>
    <w:rsid w:val="001A685D"/>
    <w:rsid w:val="001A6876"/>
    <w:rsid w:val="001A689D"/>
    <w:rsid w:val="001A68B6"/>
    <w:rsid w:val="001A68CE"/>
    <w:rsid w:val="001A68F7"/>
    <w:rsid w:val="001A68FA"/>
    <w:rsid w:val="001A6902"/>
    <w:rsid w:val="001A6947"/>
    <w:rsid w:val="001A6975"/>
    <w:rsid w:val="001A6980"/>
    <w:rsid w:val="001A69CA"/>
    <w:rsid w:val="001A69D2"/>
    <w:rsid w:val="001A69F9"/>
    <w:rsid w:val="001A6A08"/>
    <w:rsid w:val="001A6A2F"/>
    <w:rsid w:val="001A6A3C"/>
    <w:rsid w:val="001A6A41"/>
    <w:rsid w:val="001A6A46"/>
    <w:rsid w:val="001A6AAD"/>
    <w:rsid w:val="001A6AF2"/>
    <w:rsid w:val="001A6B01"/>
    <w:rsid w:val="001A6B32"/>
    <w:rsid w:val="001A6B66"/>
    <w:rsid w:val="001A6B86"/>
    <w:rsid w:val="001A6B91"/>
    <w:rsid w:val="001A6BA5"/>
    <w:rsid w:val="001A6BCE"/>
    <w:rsid w:val="001A6BD9"/>
    <w:rsid w:val="001A6C1C"/>
    <w:rsid w:val="001A6C1E"/>
    <w:rsid w:val="001A6C6C"/>
    <w:rsid w:val="001A6C83"/>
    <w:rsid w:val="001A6CB1"/>
    <w:rsid w:val="001A6CCB"/>
    <w:rsid w:val="001A6CF7"/>
    <w:rsid w:val="001A6D0E"/>
    <w:rsid w:val="001A6D12"/>
    <w:rsid w:val="001A6D37"/>
    <w:rsid w:val="001A6D4C"/>
    <w:rsid w:val="001A6D92"/>
    <w:rsid w:val="001A6D9A"/>
    <w:rsid w:val="001A6DB6"/>
    <w:rsid w:val="001A6DBB"/>
    <w:rsid w:val="001A6DC9"/>
    <w:rsid w:val="001A6DDD"/>
    <w:rsid w:val="001A6DE2"/>
    <w:rsid w:val="001A6DEA"/>
    <w:rsid w:val="001A6DFE"/>
    <w:rsid w:val="001A6E10"/>
    <w:rsid w:val="001A6E42"/>
    <w:rsid w:val="001A6E74"/>
    <w:rsid w:val="001A6EC6"/>
    <w:rsid w:val="001A6EE4"/>
    <w:rsid w:val="001A6EEF"/>
    <w:rsid w:val="001A6EFF"/>
    <w:rsid w:val="001A6F1C"/>
    <w:rsid w:val="001A6F29"/>
    <w:rsid w:val="001A6F50"/>
    <w:rsid w:val="001A6F57"/>
    <w:rsid w:val="001A6F5D"/>
    <w:rsid w:val="001A6F64"/>
    <w:rsid w:val="001A6F86"/>
    <w:rsid w:val="001A6FBB"/>
    <w:rsid w:val="001A6FDE"/>
    <w:rsid w:val="001A701A"/>
    <w:rsid w:val="001A7024"/>
    <w:rsid w:val="001A703F"/>
    <w:rsid w:val="001A7058"/>
    <w:rsid w:val="001A7059"/>
    <w:rsid w:val="001A705E"/>
    <w:rsid w:val="001A7072"/>
    <w:rsid w:val="001A708E"/>
    <w:rsid w:val="001A709A"/>
    <w:rsid w:val="001A70A3"/>
    <w:rsid w:val="001A70A6"/>
    <w:rsid w:val="001A70A8"/>
    <w:rsid w:val="001A70AE"/>
    <w:rsid w:val="001A70B5"/>
    <w:rsid w:val="001A70CC"/>
    <w:rsid w:val="001A70E1"/>
    <w:rsid w:val="001A70E7"/>
    <w:rsid w:val="001A7102"/>
    <w:rsid w:val="001A710C"/>
    <w:rsid w:val="001A7152"/>
    <w:rsid w:val="001A7159"/>
    <w:rsid w:val="001A7167"/>
    <w:rsid w:val="001A716D"/>
    <w:rsid w:val="001A7171"/>
    <w:rsid w:val="001A7175"/>
    <w:rsid w:val="001A718F"/>
    <w:rsid w:val="001A71C8"/>
    <w:rsid w:val="001A71D3"/>
    <w:rsid w:val="001A7203"/>
    <w:rsid w:val="001A7229"/>
    <w:rsid w:val="001A725F"/>
    <w:rsid w:val="001A7264"/>
    <w:rsid w:val="001A72A0"/>
    <w:rsid w:val="001A72A6"/>
    <w:rsid w:val="001A72C1"/>
    <w:rsid w:val="001A72C9"/>
    <w:rsid w:val="001A72D1"/>
    <w:rsid w:val="001A72F7"/>
    <w:rsid w:val="001A7335"/>
    <w:rsid w:val="001A734C"/>
    <w:rsid w:val="001A735D"/>
    <w:rsid w:val="001A7374"/>
    <w:rsid w:val="001A73A3"/>
    <w:rsid w:val="001A73AC"/>
    <w:rsid w:val="001A73BD"/>
    <w:rsid w:val="001A73D9"/>
    <w:rsid w:val="001A73E0"/>
    <w:rsid w:val="001A743E"/>
    <w:rsid w:val="001A745E"/>
    <w:rsid w:val="001A748E"/>
    <w:rsid w:val="001A7490"/>
    <w:rsid w:val="001A74AD"/>
    <w:rsid w:val="001A74BF"/>
    <w:rsid w:val="001A74F6"/>
    <w:rsid w:val="001A7505"/>
    <w:rsid w:val="001A751F"/>
    <w:rsid w:val="001A7536"/>
    <w:rsid w:val="001A75AE"/>
    <w:rsid w:val="001A75B4"/>
    <w:rsid w:val="001A75C8"/>
    <w:rsid w:val="001A75FC"/>
    <w:rsid w:val="001A7603"/>
    <w:rsid w:val="001A7635"/>
    <w:rsid w:val="001A763F"/>
    <w:rsid w:val="001A76C6"/>
    <w:rsid w:val="001A76DF"/>
    <w:rsid w:val="001A76FC"/>
    <w:rsid w:val="001A76FE"/>
    <w:rsid w:val="001A770E"/>
    <w:rsid w:val="001A7739"/>
    <w:rsid w:val="001A7756"/>
    <w:rsid w:val="001A77AB"/>
    <w:rsid w:val="001A77FF"/>
    <w:rsid w:val="001A7848"/>
    <w:rsid w:val="001A789F"/>
    <w:rsid w:val="001A78A3"/>
    <w:rsid w:val="001A78AD"/>
    <w:rsid w:val="001A78BC"/>
    <w:rsid w:val="001A78EF"/>
    <w:rsid w:val="001A78F8"/>
    <w:rsid w:val="001A790D"/>
    <w:rsid w:val="001A7912"/>
    <w:rsid w:val="001A791B"/>
    <w:rsid w:val="001A7922"/>
    <w:rsid w:val="001A7956"/>
    <w:rsid w:val="001A79A1"/>
    <w:rsid w:val="001A79BC"/>
    <w:rsid w:val="001A79C0"/>
    <w:rsid w:val="001A79C8"/>
    <w:rsid w:val="001A79CE"/>
    <w:rsid w:val="001A79CF"/>
    <w:rsid w:val="001A79DA"/>
    <w:rsid w:val="001A79F9"/>
    <w:rsid w:val="001A7A83"/>
    <w:rsid w:val="001A7A95"/>
    <w:rsid w:val="001A7A9A"/>
    <w:rsid w:val="001A7AE2"/>
    <w:rsid w:val="001A7B1C"/>
    <w:rsid w:val="001A7B25"/>
    <w:rsid w:val="001A7B32"/>
    <w:rsid w:val="001A7B37"/>
    <w:rsid w:val="001A7B55"/>
    <w:rsid w:val="001A7B7B"/>
    <w:rsid w:val="001A7B87"/>
    <w:rsid w:val="001A7BC7"/>
    <w:rsid w:val="001A7C55"/>
    <w:rsid w:val="001A7C81"/>
    <w:rsid w:val="001A7CB8"/>
    <w:rsid w:val="001A7CD0"/>
    <w:rsid w:val="001A7CF4"/>
    <w:rsid w:val="001A7D13"/>
    <w:rsid w:val="001A7D5B"/>
    <w:rsid w:val="001A7D7C"/>
    <w:rsid w:val="001A7D7F"/>
    <w:rsid w:val="001A7E33"/>
    <w:rsid w:val="001A7E63"/>
    <w:rsid w:val="001A7E76"/>
    <w:rsid w:val="001A7EB3"/>
    <w:rsid w:val="001A7EDA"/>
    <w:rsid w:val="001A7EFC"/>
    <w:rsid w:val="001A7EFE"/>
    <w:rsid w:val="001A7F14"/>
    <w:rsid w:val="001A7F1B"/>
    <w:rsid w:val="001A7F28"/>
    <w:rsid w:val="001A7F3F"/>
    <w:rsid w:val="001A7F67"/>
    <w:rsid w:val="001A7F9B"/>
    <w:rsid w:val="001A7FBE"/>
    <w:rsid w:val="001A7FCD"/>
    <w:rsid w:val="001A7FD4"/>
    <w:rsid w:val="001A7FF3"/>
    <w:rsid w:val="001B0037"/>
    <w:rsid w:val="001B004F"/>
    <w:rsid w:val="001B005F"/>
    <w:rsid w:val="001B0074"/>
    <w:rsid w:val="001B0077"/>
    <w:rsid w:val="001B0088"/>
    <w:rsid w:val="001B00AD"/>
    <w:rsid w:val="001B00CA"/>
    <w:rsid w:val="001B00EE"/>
    <w:rsid w:val="001B016D"/>
    <w:rsid w:val="001B0170"/>
    <w:rsid w:val="001B0180"/>
    <w:rsid w:val="001B01A8"/>
    <w:rsid w:val="001B01E9"/>
    <w:rsid w:val="001B0212"/>
    <w:rsid w:val="001B0263"/>
    <w:rsid w:val="001B0264"/>
    <w:rsid w:val="001B0335"/>
    <w:rsid w:val="001B0338"/>
    <w:rsid w:val="001B0367"/>
    <w:rsid w:val="001B03C0"/>
    <w:rsid w:val="001B03FF"/>
    <w:rsid w:val="001B040B"/>
    <w:rsid w:val="001B041E"/>
    <w:rsid w:val="001B0462"/>
    <w:rsid w:val="001B047D"/>
    <w:rsid w:val="001B0481"/>
    <w:rsid w:val="001B048A"/>
    <w:rsid w:val="001B04A1"/>
    <w:rsid w:val="001B04C9"/>
    <w:rsid w:val="001B04E2"/>
    <w:rsid w:val="001B04E3"/>
    <w:rsid w:val="001B04E5"/>
    <w:rsid w:val="001B050A"/>
    <w:rsid w:val="001B052F"/>
    <w:rsid w:val="001B0547"/>
    <w:rsid w:val="001B0597"/>
    <w:rsid w:val="001B05EB"/>
    <w:rsid w:val="001B064E"/>
    <w:rsid w:val="001B065E"/>
    <w:rsid w:val="001B0680"/>
    <w:rsid w:val="001B06FC"/>
    <w:rsid w:val="001B0740"/>
    <w:rsid w:val="001B0748"/>
    <w:rsid w:val="001B0777"/>
    <w:rsid w:val="001B0786"/>
    <w:rsid w:val="001B07F1"/>
    <w:rsid w:val="001B0816"/>
    <w:rsid w:val="001B085F"/>
    <w:rsid w:val="001B086D"/>
    <w:rsid w:val="001B089A"/>
    <w:rsid w:val="001B08B3"/>
    <w:rsid w:val="001B08B5"/>
    <w:rsid w:val="001B08BA"/>
    <w:rsid w:val="001B08C3"/>
    <w:rsid w:val="001B08D6"/>
    <w:rsid w:val="001B08EA"/>
    <w:rsid w:val="001B090B"/>
    <w:rsid w:val="001B0910"/>
    <w:rsid w:val="001B091D"/>
    <w:rsid w:val="001B092E"/>
    <w:rsid w:val="001B096B"/>
    <w:rsid w:val="001B0979"/>
    <w:rsid w:val="001B09B2"/>
    <w:rsid w:val="001B0A04"/>
    <w:rsid w:val="001B0A8F"/>
    <w:rsid w:val="001B0AF4"/>
    <w:rsid w:val="001B0B02"/>
    <w:rsid w:val="001B0B1F"/>
    <w:rsid w:val="001B0B71"/>
    <w:rsid w:val="001B0C6A"/>
    <w:rsid w:val="001B0C7C"/>
    <w:rsid w:val="001B0C8F"/>
    <w:rsid w:val="001B0C99"/>
    <w:rsid w:val="001B0CC4"/>
    <w:rsid w:val="001B0D20"/>
    <w:rsid w:val="001B0DB3"/>
    <w:rsid w:val="001B0E0F"/>
    <w:rsid w:val="001B0EC3"/>
    <w:rsid w:val="001B0F19"/>
    <w:rsid w:val="001B0F1F"/>
    <w:rsid w:val="001B0F34"/>
    <w:rsid w:val="001B0F48"/>
    <w:rsid w:val="001B100B"/>
    <w:rsid w:val="001B1017"/>
    <w:rsid w:val="001B101E"/>
    <w:rsid w:val="001B1079"/>
    <w:rsid w:val="001B1081"/>
    <w:rsid w:val="001B1092"/>
    <w:rsid w:val="001B109B"/>
    <w:rsid w:val="001B10D1"/>
    <w:rsid w:val="001B10DF"/>
    <w:rsid w:val="001B110C"/>
    <w:rsid w:val="001B1113"/>
    <w:rsid w:val="001B1131"/>
    <w:rsid w:val="001B1147"/>
    <w:rsid w:val="001B117C"/>
    <w:rsid w:val="001B1183"/>
    <w:rsid w:val="001B11C1"/>
    <w:rsid w:val="001B11C3"/>
    <w:rsid w:val="001B11E0"/>
    <w:rsid w:val="001B11E4"/>
    <w:rsid w:val="001B121A"/>
    <w:rsid w:val="001B1258"/>
    <w:rsid w:val="001B1261"/>
    <w:rsid w:val="001B12D5"/>
    <w:rsid w:val="001B12EE"/>
    <w:rsid w:val="001B12F9"/>
    <w:rsid w:val="001B12FD"/>
    <w:rsid w:val="001B135A"/>
    <w:rsid w:val="001B135E"/>
    <w:rsid w:val="001B137F"/>
    <w:rsid w:val="001B138D"/>
    <w:rsid w:val="001B139A"/>
    <w:rsid w:val="001B13A5"/>
    <w:rsid w:val="001B13C2"/>
    <w:rsid w:val="001B13C8"/>
    <w:rsid w:val="001B13E4"/>
    <w:rsid w:val="001B1424"/>
    <w:rsid w:val="001B145E"/>
    <w:rsid w:val="001B1460"/>
    <w:rsid w:val="001B1461"/>
    <w:rsid w:val="001B146B"/>
    <w:rsid w:val="001B1473"/>
    <w:rsid w:val="001B14A8"/>
    <w:rsid w:val="001B14AD"/>
    <w:rsid w:val="001B14E8"/>
    <w:rsid w:val="001B1542"/>
    <w:rsid w:val="001B1578"/>
    <w:rsid w:val="001B157D"/>
    <w:rsid w:val="001B15DB"/>
    <w:rsid w:val="001B15E8"/>
    <w:rsid w:val="001B1670"/>
    <w:rsid w:val="001B1694"/>
    <w:rsid w:val="001B169B"/>
    <w:rsid w:val="001B16C4"/>
    <w:rsid w:val="001B16EC"/>
    <w:rsid w:val="001B1717"/>
    <w:rsid w:val="001B1757"/>
    <w:rsid w:val="001B1765"/>
    <w:rsid w:val="001B17A5"/>
    <w:rsid w:val="001B17E6"/>
    <w:rsid w:val="001B17EB"/>
    <w:rsid w:val="001B17F2"/>
    <w:rsid w:val="001B184A"/>
    <w:rsid w:val="001B186D"/>
    <w:rsid w:val="001B1874"/>
    <w:rsid w:val="001B188B"/>
    <w:rsid w:val="001B1897"/>
    <w:rsid w:val="001B18C6"/>
    <w:rsid w:val="001B18C7"/>
    <w:rsid w:val="001B1901"/>
    <w:rsid w:val="001B196D"/>
    <w:rsid w:val="001B19B9"/>
    <w:rsid w:val="001B19D1"/>
    <w:rsid w:val="001B1A43"/>
    <w:rsid w:val="001B1A6C"/>
    <w:rsid w:val="001B1AA1"/>
    <w:rsid w:val="001B1AB0"/>
    <w:rsid w:val="001B1ABD"/>
    <w:rsid w:val="001B1AC1"/>
    <w:rsid w:val="001B1AF2"/>
    <w:rsid w:val="001B1AFA"/>
    <w:rsid w:val="001B1B2E"/>
    <w:rsid w:val="001B1B4D"/>
    <w:rsid w:val="001B1B69"/>
    <w:rsid w:val="001B1B8B"/>
    <w:rsid w:val="001B1BFA"/>
    <w:rsid w:val="001B1C52"/>
    <w:rsid w:val="001B1C8B"/>
    <w:rsid w:val="001B1CBB"/>
    <w:rsid w:val="001B1CD2"/>
    <w:rsid w:val="001B1CED"/>
    <w:rsid w:val="001B1CF5"/>
    <w:rsid w:val="001B1D6E"/>
    <w:rsid w:val="001B1D98"/>
    <w:rsid w:val="001B1DAB"/>
    <w:rsid w:val="001B1DC1"/>
    <w:rsid w:val="001B1DD7"/>
    <w:rsid w:val="001B1DFC"/>
    <w:rsid w:val="001B1E44"/>
    <w:rsid w:val="001B1E66"/>
    <w:rsid w:val="001B1E8D"/>
    <w:rsid w:val="001B1EA0"/>
    <w:rsid w:val="001B1EB0"/>
    <w:rsid w:val="001B1EE0"/>
    <w:rsid w:val="001B1EEF"/>
    <w:rsid w:val="001B1F24"/>
    <w:rsid w:val="001B1F46"/>
    <w:rsid w:val="001B1F70"/>
    <w:rsid w:val="001B1F75"/>
    <w:rsid w:val="001B1FCD"/>
    <w:rsid w:val="001B1FD2"/>
    <w:rsid w:val="001B1FFD"/>
    <w:rsid w:val="001B2023"/>
    <w:rsid w:val="001B202F"/>
    <w:rsid w:val="001B2043"/>
    <w:rsid w:val="001B2050"/>
    <w:rsid w:val="001B2083"/>
    <w:rsid w:val="001B20A3"/>
    <w:rsid w:val="001B20B2"/>
    <w:rsid w:val="001B20BD"/>
    <w:rsid w:val="001B20E6"/>
    <w:rsid w:val="001B20E7"/>
    <w:rsid w:val="001B2109"/>
    <w:rsid w:val="001B2142"/>
    <w:rsid w:val="001B2159"/>
    <w:rsid w:val="001B21A8"/>
    <w:rsid w:val="001B21AC"/>
    <w:rsid w:val="001B21B2"/>
    <w:rsid w:val="001B21DB"/>
    <w:rsid w:val="001B21F9"/>
    <w:rsid w:val="001B2273"/>
    <w:rsid w:val="001B22D8"/>
    <w:rsid w:val="001B2325"/>
    <w:rsid w:val="001B23B1"/>
    <w:rsid w:val="001B23C9"/>
    <w:rsid w:val="001B23D6"/>
    <w:rsid w:val="001B23E1"/>
    <w:rsid w:val="001B23F5"/>
    <w:rsid w:val="001B2470"/>
    <w:rsid w:val="001B247B"/>
    <w:rsid w:val="001B251C"/>
    <w:rsid w:val="001B253B"/>
    <w:rsid w:val="001B2540"/>
    <w:rsid w:val="001B254F"/>
    <w:rsid w:val="001B2592"/>
    <w:rsid w:val="001B25BA"/>
    <w:rsid w:val="001B25C8"/>
    <w:rsid w:val="001B25CB"/>
    <w:rsid w:val="001B25D7"/>
    <w:rsid w:val="001B25FD"/>
    <w:rsid w:val="001B260D"/>
    <w:rsid w:val="001B2650"/>
    <w:rsid w:val="001B2652"/>
    <w:rsid w:val="001B2694"/>
    <w:rsid w:val="001B26C0"/>
    <w:rsid w:val="001B26F0"/>
    <w:rsid w:val="001B2707"/>
    <w:rsid w:val="001B2724"/>
    <w:rsid w:val="001B272A"/>
    <w:rsid w:val="001B2741"/>
    <w:rsid w:val="001B276D"/>
    <w:rsid w:val="001B279C"/>
    <w:rsid w:val="001B27B1"/>
    <w:rsid w:val="001B27E1"/>
    <w:rsid w:val="001B2828"/>
    <w:rsid w:val="001B2833"/>
    <w:rsid w:val="001B283D"/>
    <w:rsid w:val="001B28B2"/>
    <w:rsid w:val="001B28BF"/>
    <w:rsid w:val="001B28C7"/>
    <w:rsid w:val="001B2954"/>
    <w:rsid w:val="001B29D5"/>
    <w:rsid w:val="001B29EA"/>
    <w:rsid w:val="001B29F7"/>
    <w:rsid w:val="001B2A38"/>
    <w:rsid w:val="001B2A6B"/>
    <w:rsid w:val="001B2AB0"/>
    <w:rsid w:val="001B2ABB"/>
    <w:rsid w:val="001B2AD3"/>
    <w:rsid w:val="001B2AD9"/>
    <w:rsid w:val="001B2AFD"/>
    <w:rsid w:val="001B2B82"/>
    <w:rsid w:val="001B2B86"/>
    <w:rsid w:val="001B2B8B"/>
    <w:rsid w:val="001B2BCC"/>
    <w:rsid w:val="001B2BE2"/>
    <w:rsid w:val="001B2BF1"/>
    <w:rsid w:val="001B2BF3"/>
    <w:rsid w:val="001B2C87"/>
    <w:rsid w:val="001B2C9C"/>
    <w:rsid w:val="001B2CA0"/>
    <w:rsid w:val="001B2CBF"/>
    <w:rsid w:val="001B2CCD"/>
    <w:rsid w:val="001B2CCF"/>
    <w:rsid w:val="001B2CDE"/>
    <w:rsid w:val="001B2CFB"/>
    <w:rsid w:val="001B2CFF"/>
    <w:rsid w:val="001B2D03"/>
    <w:rsid w:val="001B2D16"/>
    <w:rsid w:val="001B2D1F"/>
    <w:rsid w:val="001B2D6E"/>
    <w:rsid w:val="001B2DC0"/>
    <w:rsid w:val="001B2DEB"/>
    <w:rsid w:val="001B2E0A"/>
    <w:rsid w:val="001B2E1A"/>
    <w:rsid w:val="001B2E27"/>
    <w:rsid w:val="001B2E82"/>
    <w:rsid w:val="001B2EA4"/>
    <w:rsid w:val="001B2EC7"/>
    <w:rsid w:val="001B2EE1"/>
    <w:rsid w:val="001B2F26"/>
    <w:rsid w:val="001B2F48"/>
    <w:rsid w:val="001B2FA8"/>
    <w:rsid w:val="001B3004"/>
    <w:rsid w:val="001B303F"/>
    <w:rsid w:val="001B3086"/>
    <w:rsid w:val="001B308D"/>
    <w:rsid w:val="001B3096"/>
    <w:rsid w:val="001B30BC"/>
    <w:rsid w:val="001B30D0"/>
    <w:rsid w:val="001B30EA"/>
    <w:rsid w:val="001B3131"/>
    <w:rsid w:val="001B3141"/>
    <w:rsid w:val="001B3174"/>
    <w:rsid w:val="001B31EB"/>
    <w:rsid w:val="001B31FF"/>
    <w:rsid w:val="001B32A6"/>
    <w:rsid w:val="001B32FD"/>
    <w:rsid w:val="001B3305"/>
    <w:rsid w:val="001B3306"/>
    <w:rsid w:val="001B333C"/>
    <w:rsid w:val="001B33A7"/>
    <w:rsid w:val="001B33AA"/>
    <w:rsid w:val="001B3410"/>
    <w:rsid w:val="001B3414"/>
    <w:rsid w:val="001B3444"/>
    <w:rsid w:val="001B347A"/>
    <w:rsid w:val="001B348E"/>
    <w:rsid w:val="001B34A4"/>
    <w:rsid w:val="001B3524"/>
    <w:rsid w:val="001B3533"/>
    <w:rsid w:val="001B3539"/>
    <w:rsid w:val="001B3550"/>
    <w:rsid w:val="001B3552"/>
    <w:rsid w:val="001B3557"/>
    <w:rsid w:val="001B358E"/>
    <w:rsid w:val="001B35A6"/>
    <w:rsid w:val="001B35E6"/>
    <w:rsid w:val="001B35EC"/>
    <w:rsid w:val="001B362D"/>
    <w:rsid w:val="001B3649"/>
    <w:rsid w:val="001B3651"/>
    <w:rsid w:val="001B366E"/>
    <w:rsid w:val="001B3672"/>
    <w:rsid w:val="001B36D0"/>
    <w:rsid w:val="001B36ED"/>
    <w:rsid w:val="001B36EE"/>
    <w:rsid w:val="001B3772"/>
    <w:rsid w:val="001B377F"/>
    <w:rsid w:val="001B378B"/>
    <w:rsid w:val="001B37D5"/>
    <w:rsid w:val="001B37D8"/>
    <w:rsid w:val="001B37FC"/>
    <w:rsid w:val="001B3830"/>
    <w:rsid w:val="001B386C"/>
    <w:rsid w:val="001B38A5"/>
    <w:rsid w:val="001B38C0"/>
    <w:rsid w:val="001B38CC"/>
    <w:rsid w:val="001B39A5"/>
    <w:rsid w:val="001B39BF"/>
    <w:rsid w:val="001B3A21"/>
    <w:rsid w:val="001B3A22"/>
    <w:rsid w:val="001B3A23"/>
    <w:rsid w:val="001B3A98"/>
    <w:rsid w:val="001B3AAE"/>
    <w:rsid w:val="001B3ACF"/>
    <w:rsid w:val="001B3AEF"/>
    <w:rsid w:val="001B3B14"/>
    <w:rsid w:val="001B3B44"/>
    <w:rsid w:val="001B3B47"/>
    <w:rsid w:val="001B3B5C"/>
    <w:rsid w:val="001B3B97"/>
    <w:rsid w:val="001B3BAB"/>
    <w:rsid w:val="001B3C09"/>
    <w:rsid w:val="001B3C42"/>
    <w:rsid w:val="001B3CA3"/>
    <w:rsid w:val="001B3CAF"/>
    <w:rsid w:val="001B3CB7"/>
    <w:rsid w:val="001B3DAB"/>
    <w:rsid w:val="001B3DB8"/>
    <w:rsid w:val="001B3DD0"/>
    <w:rsid w:val="001B3E04"/>
    <w:rsid w:val="001B3E2A"/>
    <w:rsid w:val="001B3E42"/>
    <w:rsid w:val="001B3E5E"/>
    <w:rsid w:val="001B3E60"/>
    <w:rsid w:val="001B3E7A"/>
    <w:rsid w:val="001B3EA5"/>
    <w:rsid w:val="001B3ED7"/>
    <w:rsid w:val="001B3EEF"/>
    <w:rsid w:val="001B3F14"/>
    <w:rsid w:val="001B3FC3"/>
    <w:rsid w:val="001B3FE0"/>
    <w:rsid w:val="001B3FF6"/>
    <w:rsid w:val="001B401B"/>
    <w:rsid w:val="001B4039"/>
    <w:rsid w:val="001B4045"/>
    <w:rsid w:val="001B404B"/>
    <w:rsid w:val="001B406D"/>
    <w:rsid w:val="001B407E"/>
    <w:rsid w:val="001B40C9"/>
    <w:rsid w:val="001B4163"/>
    <w:rsid w:val="001B4169"/>
    <w:rsid w:val="001B4182"/>
    <w:rsid w:val="001B41AB"/>
    <w:rsid w:val="001B41FB"/>
    <w:rsid w:val="001B41FD"/>
    <w:rsid w:val="001B4217"/>
    <w:rsid w:val="001B422B"/>
    <w:rsid w:val="001B424B"/>
    <w:rsid w:val="001B4259"/>
    <w:rsid w:val="001B42B4"/>
    <w:rsid w:val="001B42BA"/>
    <w:rsid w:val="001B42BE"/>
    <w:rsid w:val="001B42D7"/>
    <w:rsid w:val="001B4323"/>
    <w:rsid w:val="001B4336"/>
    <w:rsid w:val="001B43CC"/>
    <w:rsid w:val="001B43D4"/>
    <w:rsid w:val="001B43FB"/>
    <w:rsid w:val="001B4407"/>
    <w:rsid w:val="001B4423"/>
    <w:rsid w:val="001B443D"/>
    <w:rsid w:val="001B447F"/>
    <w:rsid w:val="001B448B"/>
    <w:rsid w:val="001B44AF"/>
    <w:rsid w:val="001B44C7"/>
    <w:rsid w:val="001B456C"/>
    <w:rsid w:val="001B4598"/>
    <w:rsid w:val="001B459C"/>
    <w:rsid w:val="001B45DC"/>
    <w:rsid w:val="001B45F8"/>
    <w:rsid w:val="001B4602"/>
    <w:rsid w:val="001B4628"/>
    <w:rsid w:val="001B463B"/>
    <w:rsid w:val="001B4652"/>
    <w:rsid w:val="001B466D"/>
    <w:rsid w:val="001B469D"/>
    <w:rsid w:val="001B46C0"/>
    <w:rsid w:val="001B46C1"/>
    <w:rsid w:val="001B46F3"/>
    <w:rsid w:val="001B46FA"/>
    <w:rsid w:val="001B4717"/>
    <w:rsid w:val="001B4751"/>
    <w:rsid w:val="001B4754"/>
    <w:rsid w:val="001B4759"/>
    <w:rsid w:val="001B475F"/>
    <w:rsid w:val="001B4785"/>
    <w:rsid w:val="001B47B0"/>
    <w:rsid w:val="001B47C4"/>
    <w:rsid w:val="001B4806"/>
    <w:rsid w:val="001B4816"/>
    <w:rsid w:val="001B4821"/>
    <w:rsid w:val="001B4831"/>
    <w:rsid w:val="001B4866"/>
    <w:rsid w:val="001B48AB"/>
    <w:rsid w:val="001B48B6"/>
    <w:rsid w:val="001B48BD"/>
    <w:rsid w:val="001B48C8"/>
    <w:rsid w:val="001B48E1"/>
    <w:rsid w:val="001B491E"/>
    <w:rsid w:val="001B494B"/>
    <w:rsid w:val="001B49A4"/>
    <w:rsid w:val="001B49CD"/>
    <w:rsid w:val="001B49CF"/>
    <w:rsid w:val="001B49DB"/>
    <w:rsid w:val="001B4A27"/>
    <w:rsid w:val="001B4A41"/>
    <w:rsid w:val="001B4A81"/>
    <w:rsid w:val="001B4A91"/>
    <w:rsid w:val="001B4ABA"/>
    <w:rsid w:val="001B4AEA"/>
    <w:rsid w:val="001B4AFA"/>
    <w:rsid w:val="001B4B31"/>
    <w:rsid w:val="001B4B42"/>
    <w:rsid w:val="001B4B50"/>
    <w:rsid w:val="001B4B89"/>
    <w:rsid w:val="001B4BB2"/>
    <w:rsid w:val="001B4BBB"/>
    <w:rsid w:val="001B4BF8"/>
    <w:rsid w:val="001B4C5A"/>
    <w:rsid w:val="001B4C9B"/>
    <w:rsid w:val="001B4CB6"/>
    <w:rsid w:val="001B4CC9"/>
    <w:rsid w:val="001B4CF1"/>
    <w:rsid w:val="001B4CF7"/>
    <w:rsid w:val="001B4CF9"/>
    <w:rsid w:val="001B4D39"/>
    <w:rsid w:val="001B4DA9"/>
    <w:rsid w:val="001B4DBF"/>
    <w:rsid w:val="001B4DD4"/>
    <w:rsid w:val="001B4DEA"/>
    <w:rsid w:val="001B4DF5"/>
    <w:rsid w:val="001B4DF6"/>
    <w:rsid w:val="001B4E21"/>
    <w:rsid w:val="001B4E2C"/>
    <w:rsid w:val="001B4E4A"/>
    <w:rsid w:val="001B4E75"/>
    <w:rsid w:val="001B4E7E"/>
    <w:rsid w:val="001B4ED2"/>
    <w:rsid w:val="001B4EEE"/>
    <w:rsid w:val="001B4EFC"/>
    <w:rsid w:val="001B4F1E"/>
    <w:rsid w:val="001B4FB3"/>
    <w:rsid w:val="001B4FC1"/>
    <w:rsid w:val="001B503C"/>
    <w:rsid w:val="001B5069"/>
    <w:rsid w:val="001B50B4"/>
    <w:rsid w:val="001B50B6"/>
    <w:rsid w:val="001B50BA"/>
    <w:rsid w:val="001B5122"/>
    <w:rsid w:val="001B512B"/>
    <w:rsid w:val="001B5130"/>
    <w:rsid w:val="001B5137"/>
    <w:rsid w:val="001B5139"/>
    <w:rsid w:val="001B514D"/>
    <w:rsid w:val="001B5157"/>
    <w:rsid w:val="001B517B"/>
    <w:rsid w:val="001B5180"/>
    <w:rsid w:val="001B5194"/>
    <w:rsid w:val="001B51D6"/>
    <w:rsid w:val="001B520F"/>
    <w:rsid w:val="001B521B"/>
    <w:rsid w:val="001B523D"/>
    <w:rsid w:val="001B5286"/>
    <w:rsid w:val="001B5289"/>
    <w:rsid w:val="001B52AC"/>
    <w:rsid w:val="001B52D4"/>
    <w:rsid w:val="001B52F0"/>
    <w:rsid w:val="001B5308"/>
    <w:rsid w:val="001B531C"/>
    <w:rsid w:val="001B5335"/>
    <w:rsid w:val="001B5357"/>
    <w:rsid w:val="001B535E"/>
    <w:rsid w:val="001B536F"/>
    <w:rsid w:val="001B53C6"/>
    <w:rsid w:val="001B53CD"/>
    <w:rsid w:val="001B53FE"/>
    <w:rsid w:val="001B5409"/>
    <w:rsid w:val="001B5429"/>
    <w:rsid w:val="001B5472"/>
    <w:rsid w:val="001B5480"/>
    <w:rsid w:val="001B54A2"/>
    <w:rsid w:val="001B54DA"/>
    <w:rsid w:val="001B553E"/>
    <w:rsid w:val="001B557B"/>
    <w:rsid w:val="001B559C"/>
    <w:rsid w:val="001B55A2"/>
    <w:rsid w:val="001B5625"/>
    <w:rsid w:val="001B562E"/>
    <w:rsid w:val="001B5641"/>
    <w:rsid w:val="001B564E"/>
    <w:rsid w:val="001B5659"/>
    <w:rsid w:val="001B567C"/>
    <w:rsid w:val="001B56C4"/>
    <w:rsid w:val="001B5704"/>
    <w:rsid w:val="001B570F"/>
    <w:rsid w:val="001B5718"/>
    <w:rsid w:val="001B573F"/>
    <w:rsid w:val="001B5749"/>
    <w:rsid w:val="001B5765"/>
    <w:rsid w:val="001B578B"/>
    <w:rsid w:val="001B579A"/>
    <w:rsid w:val="001B57AB"/>
    <w:rsid w:val="001B57C9"/>
    <w:rsid w:val="001B587A"/>
    <w:rsid w:val="001B58CC"/>
    <w:rsid w:val="001B58DF"/>
    <w:rsid w:val="001B5913"/>
    <w:rsid w:val="001B593C"/>
    <w:rsid w:val="001B5946"/>
    <w:rsid w:val="001B595E"/>
    <w:rsid w:val="001B598D"/>
    <w:rsid w:val="001B59B9"/>
    <w:rsid w:val="001B59C2"/>
    <w:rsid w:val="001B59C4"/>
    <w:rsid w:val="001B5A12"/>
    <w:rsid w:val="001B5A35"/>
    <w:rsid w:val="001B5A44"/>
    <w:rsid w:val="001B5A53"/>
    <w:rsid w:val="001B5A59"/>
    <w:rsid w:val="001B5A65"/>
    <w:rsid w:val="001B5AB7"/>
    <w:rsid w:val="001B5ABB"/>
    <w:rsid w:val="001B5B07"/>
    <w:rsid w:val="001B5B30"/>
    <w:rsid w:val="001B5B62"/>
    <w:rsid w:val="001B5B95"/>
    <w:rsid w:val="001B5B9E"/>
    <w:rsid w:val="001B5BCC"/>
    <w:rsid w:val="001B5BD4"/>
    <w:rsid w:val="001B5BD7"/>
    <w:rsid w:val="001B5BEF"/>
    <w:rsid w:val="001B5BF9"/>
    <w:rsid w:val="001B5C13"/>
    <w:rsid w:val="001B5C4E"/>
    <w:rsid w:val="001B5C77"/>
    <w:rsid w:val="001B5CCC"/>
    <w:rsid w:val="001B5CF7"/>
    <w:rsid w:val="001B5D19"/>
    <w:rsid w:val="001B5D32"/>
    <w:rsid w:val="001B5D41"/>
    <w:rsid w:val="001B5D4A"/>
    <w:rsid w:val="001B5D62"/>
    <w:rsid w:val="001B5D90"/>
    <w:rsid w:val="001B5DA6"/>
    <w:rsid w:val="001B5DA7"/>
    <w:rsid w:val="001B5DE7"/>
    <w:rsid w:val="001B5DEE"/>
    <w:rsid w:val="001B5E0E"/>
    <w:rsid w:val="001B5E1E"/>
    <w:rsid w:val="001B5E1F"/>
    <w:rsid w:val="001B5E2B"/>
    <w:rsid w:val="001B5E35"/>
    <w:rsid w:val="001B5E38"/>
    <w:rsid w:val="001B5E3D"/>
    <w:rsid w:val="001B5E77"/>
    <w:rsid w:val="001B5E89"/>
    <w:rsid w:val="001B5EB8"/>
    <w:rsid w:val="001B5EE4"/>
    <w:rsid w:val="001B5EFA"/>
    <w:rsid w:val="001B5F0E"/>
    <w:rsid w:val="001B5F7F"/>
    <w:rsid w:val="001B5F92"/>
    <w:rsid w:val="001B5FB8"/>
    <w:rsid w:val="001B5FCB"/>
    <w:rsid w:val="001B5FCF"/>
    <w:rsid w:val="001B5FE6"/>
    <w:rsid w:val="001B6053"/>
    <w:rsid w:val="001B60C4"/>
    <w:rsid w:val="001B60D8"/>
    <w:rsid w:val="001B60F7"/>
    <w:rsid w:val="001B610A"/>
    <w:rsid w:val="001B6133"/>
    <w:rsid w:val="001B6161"/>
    <w:rsid w:val="001B6187"/>
    <w:rsid w:val="001B61CA"/>
    <w:rsid w:val="001B61D8"/>
    <w:rsid w:val="001B61F4"/>
    <w:rsid w:val="001B61FE"/>
    <w:rsid w:val="001B6215"/>
    <w:rsid w:val="001B623A"/>
    <w:rsid w:val="001B627D"/>
    <w:rsid w:val="001B62AF"/>
    <w:rsid w:val="001B62C7"/>
    <w:rsid w:val="001B62DE"/>
    <w:rsid w:val="001B62E3"/>
    <w:rsid w:val="001B6303"/>
    <w:rsid w:val="001B633D"/>
    <w:rsid w:val="001B6343"/>
    <w:rsid w:val="001B6361"/>
    <w:rsid w:val="001B6374"/>
    <w:rsid w:val="001B6375"/>
    <w:rsid w:val="001B6391"/>
    <w:rsid w:val="001B6416"/>
    <w:rsid w:val="001B6453"/>
    <w:rsid w:val="001B6473"/>
    <w:rsid w:val="001B6496"/>
    <w:rsid w:val="001B64DB"/>
    <w:rsid w:val="001B6511"/>
    <w:rsid w:val="001B651C"/>
    <w:rsid w:val="001B6544"/>
    <w:rsid w:val="001B6562"/>
    <w:rsid w:val="001B65DE"/>
    <w:rsid w:val="001B65E1"/>
    <w:rsid w:val="001B65F6"/>
    <w:rsid w:val="001B6603"/>
    <w:rsid w:val="001B6623"/>
    <w:rsid w:val="001B665C"/>
    <w:rsid w:val="001B666E"/>
    <w:rsid w:val="001B666F"/>
    <w:rsid w:val="001B66FB"/>
    <w:rsid w:val="001B6703"/>
    <w:rsid w:val="001B6707"/>
    <w:rsid w:val="001B6736"/>
    <w:rsid w:val="001B6781"/>
    <w:rsid w:val="001B6799"/>
    <w:rsid w:val="001B67B3"/>
    <w:rsid w:val="001B67BF"/>
    <w:rsid w:val="001B67CC"/>
    <w:rsid w:val="001B680B"/>
    <w:rsid w:val="001B6814"/>
    <w:rsid w:val="001B681D"/>
    <w:rsid w:val="001B6821"/>
    <w:rsid w:val="001B6822"/>
    <w:rsid w:val="001B6842"/>
    <w:rsid w:val="001B688B"/>
    <w:rsid w:val="001B6891"/>
    <w:rsid w:val="001B68C0"/>
    <w:rsid w:val="001B68C4"/>
    <w:rsid w:val="001B68C7"/>
    <w:rsid w:val="001B68DA"/>
    <w:rsid w:val="001B68FB"/>
    <w:rsid w:val="001B6927"/>
    <w:rsid w:val="001B6929"/>
    <w:rsid w:val="001B698B"/>
    <w:rsid w:val="001B6A06"/>
    <w:rsid w:val="001B6A0F"/>
    <w:rsid w:val="001B6A3D"/>
    <w:rsid w:val="001B6A42"/>
    <w:rsid w:val="001B6A45"/>
    <w:rsid w:val="001B6A8B"/>
    <w:rsid w:val="001B6AA1"/>
    <w:rsid w:val="001B6AA2"/>
    <w:rsid w:val="001B6AE7"/>
    <w:rsid w:val="001B6B2D"/>
    <w:rsid w:val="001B6B62"/>
    <w:rsid w:val="001B6B6D"/>
    <w:rsid w:val="001B6B8D"/>
    <w:rsid w:val="001B6BA3"/>
    <w:rsid w:val="001B6C10"/>
    <w:rsid w:val="001B6C1D"/>
    <w:rsid w:val="001B6C2A"/>
    <w:rsid w:val="001B6C33"/>
    <w:rsid w:val="001B6C3A"/>
    <w:rsid w:val="001B6C69"/>
    <w:rsid w:val="001B6C71"/>
    <w:rsid w:val="001B6C74"/>
    <w:rsid w:val="001B6C80"/>
    <w:rsid w:val="001B6C8A"/>
    <w:rsid w:val="001B6CA3"/>
    <w:rsid w:val="001B6CEB"/>
    <w:rsid w:val="001B6D4D"/>
    <w:rsid w:val="001B6D5F"/>
    <w:rsid w:val="001B6D6D"/>
    <w:rsid w:val="001B6D88"/>
    <w:rsid w:val="001B6D95"/>
    <w:rsid w:val="001B6DB6"/>
    <w:rsid w:val="001B6DC1"/>
    <w:rsid w:val="001B6DEC"/>
    <w:rsid w:val="001B6E06"/>
    <w:rsid w:val="001B6E10"/>
    <w:rsid w:val="001B6E11"/>
    <w:rsid w:val="001B6EA6"/>
    <w:rsid w:val="001B6F01"/>
    <w:rsid w:val="001B6F3C"/>
    <w:rsid w:val="001B6F4C"/>
    <w:rsid w:val="001B6F86"/>
    <w:rsid w:val="001B6F9D"/>
    <w:rsid w:val="001B6FB5"/>
    <w:rsid w:val="001B6FF0"/>
    <w:rsid w:val="001B700E"/>
    <w:rsid w:val="001B702A"/>
    <w:rsid w:val="001B704E"/>
    <w:rsid w:val="001B7158"/>
    <w:rsid w:val="001B716A"/>
    <w:rsid w:val="001B7180"/>
    <w:rsid w:val="001B71A5"/>
    <w:rsid w:val="001B71BF"/>
    <w:rsid w:val="001B71D2"/>
    <w:rsid w:val="001B71E9"/>
    <w:rsid w:val="001B71F5"/>
    <w:rsid w:val="001B71F6"/>
    <w:rsid w:val="001B71F9"/>
    <w:rsid w:val="001B720A"/>
    <w:rsid w:val="001B7218"/>
    <w:rsid w:val="001B7220"/>
    <w:rsid w:val="001B722A"/>
    <w:rsid w:val="001B723F"/>
    <w:rsid w:val="001B724A"/>
    <w:rsid w:val="001B7267"/>
    <w:rsid w:val="001B729D"/>
    <w:rsid w:val="001B72E7"/>
    <w:rsid w:val="001B72FF"/>
    <w:rsid w:val="001B731C"/>
    <w:rsid w:val="001B734B"/>
    <w:rsid w:val="001B7350"/>
    <w:rsid w:val="001B735A"/>
    <w:rsid w:val="001B7369"/>
    <w:rsid w:val="001B743A"/>
    <w:rsid w:val="001B7456"/>
    <w:rsid w:val="001B749E"/>
    <w:rsid w:val="001B74B6"/>
    <w:rsid w:val="001B74BF"/>
    <w:rsid w:val="001B74DE"/>
    <w:rsid w:val="001B7556"/>
    <w:rsid w:val="001B755C"/>
    <w:rsid w:val="001B75B7"/>
    <w:rsid w:val="001B75D4"/>
    <w:rsid w:val="001B7613"/>
    <w:rsid w:val="001B7650"/>
    <w:rsid w:val="001B7656"/>
    <w:rsid w:val="001B765C"/>
    <w:rsid w:val="001B7685"/>
    <w:rsid w:val="001B769F"/>
    <w:rsid w:val="001B76DE"/>
    <w:rsid w:val="001B770D"/>
    <w:rsid w:val="001B7726"/>
    <w:rsid w:val="001B7731"/>
    <w:rsid w:val="001B776C"/>
    <w:rsid w:val="001B7782"/>
    <w:rsid w:val="001B7790"/>
    <w:rsid w:val="001B77CF"/>
    <w:rsid w:val="001B77D3"/>
    <w:rsid w:val="001B783E"/>
    <w:rsid w:val="001B78DC"/>
    <w:rsid w:val="001B7965"/>
    <w:rsid w:val="001B799C"/>
    <w:rsid w:val="001B79A5"/>
    <w:rsid w:val="001B79BA"/>
    <w:rsid w:val="001B79E8"/>
    <w:rsid w:val="001B79EC"/>
    <w:rsid w:val="001B79F5"/>
    <w:rsid w:val="001B7A23"/>
    <w:rsid w:val="001B7A31"/>
    <w:rsid w:val="001B7A57"/>
    <w:rsid w:val="001B7A7A"/>
    <w:rsid w:val="001B7AF6"/>
    <w:rsid w:val="001B7B37"/>
    <w:rsid w:val="001B7B8B"/>
    <w:rsid w:val="001B7BB8"/>
    <w:rsid w:val="001B7BB9"/>
    <w:rsid w:val="001B7C21"/>
    <w:rsid w:val="001B7C32"/>
    <w:rsid w:val="001B7C8B"/>
    <w:rsid w:val="001B7CA4"/>
    <w:rsid w:val="001B7CC6"/>
    <w:rsid w:val="001B7CCB"/>
    <w:rsid w:val="001B7CD2"/>
    <w:rsid w:val="001B7CF1"/>
    <w:rsid w:val="001B7D03"/>
    <w:rsid w:val="001B7D06"/>
    <w:rsid w:val="001B7D28"/>
    <w:rsid w:val="001B7D59"/>
    <w:rsid w:val="001B7D91"/>
    <w:rsid w:val="001B7DAA"/>
    <w:rsid w:val="001B7E02"/>
    <w:rsid w:val="001B7E5F"/>
    <w:rsid w:val="001B7E6A"/>
    <w:rsid w:val="001B7E8C"/>
    <w:rsid w:val="001B7EB9"/>
    <w:rsid w:val="001B7ECF"/>
    <w:rsid w:val="001B7F1B"/>
    <w:rsid w:val="001B7F3A"/>
    <w:rsid w:val="001B7F53"/>
    <w:rsid w:val="001B7F5C"/>
    <w:rsid w:val="001B7F6F"/>
    <w:rsid w:val="001B7F80"/>
    <w:rsid w:val="001B7F92"/>
    <w:rsid w:val="001B7FC2"/>
    <w:rsid w:val="001B7FD2"/>
    <w:rsid w:val="001C0000"/>
    <w:rsid w:val="001C002F"/>
    <w:rsid w:val="001C0037"/>
    <w:rsid w:val="001C0059"/>
    <w:rsid w:val="001C0061"/>
    <w:rsid w:val="001C0072"/>
    <w:rsid w:val="001C0093"/>
    <w:rsid w:val="001C00B2"/>
    <w:rsid w:val="001C00D0"/>
    <w:rsid w:val="001C013E"/>
    <w:rsid w:val="001C0170"/>
    <w:rsid w:val="001C0187"/>
    <w:rsid w:val="001C01A3"/>
    <w:rsid w:val="001C01E2"/>
    <w:rsid w:val="001C01F6"/>
    <w:rsid w:val="001C0231"/>
    <w:rsid w:val="001C026C"/>
    <w:rsid w:val="001C028E"/>
    <w:rsid w:val="001C02CE"/>
    <w:rsid w:val="001C02E6"/>
    <w:rsid w:val="001C0313"/>
    <w:rsid w:val="001C031F"/>
    <w:rsid w:val="001C0329"/>
    <w:rsid w:val="001C034B"/>
    <w:rsid w:val="001C034F"/>
    <w:rsid w:val="001C0363"/>
    <w:rsid w:val="001C04D5"/>
    <w:rsid w:val="001C04DD"/>
    <w:rsid w:val="001C04F9"/>
    <w:rsid w:val="001C053D"/>
    <w:rsid w:val="001C0551"/>
    <w:rsid w:val="001C0553"/>
    <w:rsid w:val="001C056F"/>
    <w:rsid w:val="001C057E"/>
    <w:rsid w:val="001C058F"/>
    <w:rsid w:val="001C0695"/>
    <w:rsid w:val="001C06BE"/>
    <w:rsid w:val="001C06D4"/>
    <w:rsid w:val="001C0739"/>
    <w:rsid w:val="001C0759"/>
    <w:rsid w:val="001C0771"/>
    <w:rsid w:val="001C078B"/>
    <w:rsid w:val="001C07E2"/>
    <w:rsid w:val="001C0805"/>
    <w:rsid w:val="001C080B"/>
    <w:rsid w:val="001C0815"/>
    <w:rsid w:val="001C081A"/>
    <w:rsid w:val="001C084A"/>
    <w:rsid w:val="001C084C"/>
    <w:rsid w:val="001C086E"/>
    <w:rsid w:val="001C0876"/>
    <w:rsid w:val="001C0889"/>
    <w:rsid w:val="001C08C0"/>
    <w:rsid w:val="001C08D5"/>
    <w:rsid w:val="001C0965"/>
    <w:rsid w:val="001C097F"/>
    <w:rsid w:val="001C0995"/>
    <w:rsid w:val="001C09CB"/>
    <w:rsid w:val="001C09DD"/>
    <w:rsid w:val="001C09ED"/>
    <w:rsid w:val="001C0A05"/>
    <w:rsid w:val="001C0A39"/>
    <w:rsid w:val="001C0A4D"/>
    <w:rsid w:val="001C0A51"/>
    <w:rsid w:val="001C0AB7"/>
    <w:rsid w:val="001C0B0B"/>
    <w:rsid w:val="001C0B13"/>
    <w:rsid w:val="001C0B1F"/>
    <w:rsid w:val="001C0B4B"/>
    <w:rsid w:val="001C0B67"/>
    <w:rsid w:val="001C0B71"/>
    <w:rsid w:val="001C0B76"/>
    <w:rsid w:val="001C0BAA"/>
    <w:rsid w:val="001C0BD9"/>
    <w:rsid w:val="001C0BED"/>
    <w:rsid w:val="001C0C0E"/>
    <w:rsid w:val="001C0C2A"/>
    <w:rsid w:val="001C0C32"/>
    <w:rsid w:val="001C0C37"/>
    <w:rsid w:val="001C0C3D"/>
    <w:rsid w:val="001C0C7F"/>
    <w:rsid w:val="001C0CC9"/>
    <w:rsid w:val="001C0CEB"/>
    <w:rsid w:val="001C0D00"/>
    <w:rsid w:val="001C0D2B"/>
    <w:rsid w:val="001C0D35"/>
    <w:rsid w:val="001C0D53"/>
    <w:rsid w:val="001C0D5C"/>
    <w:rsid w:val="001C0D8B"/>
    <w:rsid w:val="001C0DB1"/>
    <w:rsid w:val="001C0DBD"/>
    <w:rsid w:val="001C0DDD"/>
    <w:rsid w:val="001C0DF2"/>
    <w:rsid w:val="001C0DF3"/>
    <w:rsid w:val="001C0E30"/>
    <w:rsid w:val="001C0E3C"/>
    <w:rsid w:val="001C0E68"/>
    <w:rsid w:val="001C0E81"/>
    <w:rsid w:val="001C0E98"/>
    <w:rsid w:val="001C0EA9"/>
    <w:rsid w:val="001C0EB6"/>
    <w:rsid w:val="001C0ECB"/>
    <w:rsid w:val="001C0ED7"/>
    <w:rsid w:val="001C0F0A"/>
    <w:rsid w:val="001C0F1D"/>
    <w:rsid w:val="001C0F3A"/>
    <w:rsid w:val="001C0F80"/>
    <w:rsid w:val="001C0F89"/>
    <w:rsid w:val="001C0F8A"/>
    <w:rsid w:val="001C0FB4"/>
    <w:rsid w:val="001C0FD4"/>
    <w:rsid w:val="001C0FF0"/>
    <w:rsid w:val="001C0FF2"/>
    <w:rsid w:val="001C1005"/>
    <w:rsid w:val="001C101A"/>
    <w:rsid w:val="001C102A"/>
    <w:rsid w:val="001C1040"/>
    <w:rsid w:val="001C1071"/>
    <w:rsid w:val="001C109C"/>
    <w:rsid w:val="001C10BE"/>
    <w:rsid w:val="001C110C"/>
    <w:rsid w:val="001C112E"/>
    <w:rsid w:val="001C1139"/>
    <w:rsid w:val="001C116C"/>
    <w:rsid w:val="001C119F"/>
    <w:rsid w:val="001C11BB"/>
    <w:rsid w:val="001C11E2"/>
    <w:rsid w:val="001C1204"/>
    <w:rsid w:val="001C1217"/>
    <w:rsid w:val="001C121D"/>
    <w:rsid w:val="001C1226"/>
    <w:rsid w:val="001C122C"/>
    <w:rsid w:val="001C122D"/>
    <w:rsid w:val="001C12A9"/>
    <w:rsid w:val="001C12FA"/>
    <w:rsid w:val="001C1310"/>
    <w:rsid w:val="001C1328"/>
    <w:rsid w:val="001C1336"/>
    <w:rsid w:val="001C1359"/>
    <w:rsid w:val="001C137D"/>
    <w:rsid w:val="001C13B6"/>
    <w:rsid w:val="001C13C2"/>
    <w:rsid w:val="001C13CF"/>
    <w:rsid w:val="001C13DA"/>
    <w:rsid w:val="001C13F9"/>
    <w:rsid w:val="001C140E"/>
    <w:rsid w:val="001C146A"/>
    <w:rsid w:val="001C146F"/>
    <w:rsid w:val="001C1478"/>
    <w:rsid w:val="001C148D"/>
    <w:rsid w:val="001C14B8"/>
    <w:rsid w:val="001C14BE"/>
    <w:rsid w:val="001C14C3"/>
    <w:rsid w:val="001C1508"/>
    <w:rsid w:val="001C159D"/>
    <w:rsid w:val="001C15C7"/>
    <w:rsid w:val="001C15ED"/>
    <w:rsid w:val="001C15F0"/>
    <w:rsid w:val="001C161F"/>
    <w:rsid w:val="001C16A5"/>
    <w:rsid w:val="001C16DD"/>
    <w:rsid w:val="001C16DE"/>
    <w:rsid w:val="001C16FE"/>
    <w:rsid w:val="001C1710"/>
    <w:rsid w:val="001C1714"/>
    <w:rsid w:val="001C1786"/>
    <w:rsid w:val="001C1814"/>
    <w:rsid w:val="001C1837"/>
    <w:rsid w:val="001C1851"/>
    <w:rsid w:val="001C18BE"/>
    <w:rsid w:val="001C18E9"/>
    <w:rsid w:val="001C1913"/>
    <w:rsid w:val="001C1932"/>
    <w:rsid w:val="001C1969"/>
    <w:rsid w:val="001C19AE"/>
    <w:rsid w:val="001C19C0"/>
    <w:rsid w:val="001C19E2"/>
    <w:rsid w:val="001C1A26"/>
    <w:rsid w:val="001C1A3F"/>
    <w:rsid w:val="001C1A68"/>
    <w:rsid w:val="001C1A87"/>
    <w:rsid w:val="001C1A98"/>
    <w:rsid w:val="001C1AA8"/>
    <w:rsid w:val="001C1ACB"/>
    <w:rsid w:val="001C1AEB"/>
    <w:rsid w:val="001C1B73"/>
    <w:rsid w:val="001C1BDD"/>
    <w:rsid w:val="001C1C32"/>
    <w:rsid w:val="001C1C76"/>
    <w:rsid w:val="001C1C8E"/>
    <w:rsid w:val="001C1CA1"/>
    <w:rsid w:val="001C1CAF"/>
    <w:rsid w:val="001C1CFA"/>
    <w:rsid w:val="001C1D0F"/>
    <w:rsid w:val="001C1D11"/>
    <w:rsid w:val="001C1D18"/>
    <w:rsid w:val="001C1D47"/>
    <w:rsid w:val="001C1D8E"/>
    <w:rsid w:val="001C1DA3"/>
    <w:rsid w:val="001C1DB4"/>
    <w:rsid w:val="001C1DBD"/>
    <w:rsid w:val="001C1DE7"/>
    <w:rsid w:val="001C1DFE"/>
    <w:rsid w:val="001C1E03"/>
    <w:rsid w:val="001C1E10"/>
    <w:rsid w:val="001C1E2C"/>
    <w:rsid w:val="001C1E4D"/>
    <w:rsid w:val="001C1E69"/>
    <w:rsid w:val="001C1E6B"/>
    <w:rsid w:val="001C1E72"/>
    <w:rsid w:val="001C1E77"/>
    <w:rsid w:val="001C1E8D"/>
    <w:rsid w:val="001C1EA6"/>
    <w:rsid w:val="001C1EAF"/>
    <w:rsid w:val="001C1ECC"/>
    <w:rsid w:val="001C1ED3"/>
    <w:rsid w:val="001C1ED5"/>
    <w:rsid w:val="001C1EE7"/>
    <w:rsid w:val="001C1F41"/>
    <w:rsid w:val="001C1F48"/>
    <w:rsid w:val="001C1F4E"/>
    <w:rsid w:val="001C1FA0"/>
    <w:rsid w:val="001C1FA9"/>
    <w:rsid w:val="001C1FDC"/>
    <w:rsid w:val="001C1FEF"/>
    <w:rsid w:val="001C1FF2"/>
    <w:rsid w:val="001C2012"/>
    <w:rsid w:val="001C2045"/>
    <w:rsid w:val="001C208A"/>
    <w:rsid w:val="001C209C"/>
    <w:rsid w:val="001C20A5"/>
    <w:rsid w:val="001C20AC"/>
    <w:rsid w:val="001C20E2"/>
    <w:rsid w:val="001C2130"/>
    <w:rsid w:val="001C213A"/>
    <w:rsid w:val="001C2155"/>
    <w:rsid w:val="001C215E"/>
    <w:rsid w:val="001C2177"/>
    <w:rsid w:val="001C21A7"/>
    <w:rsid w:val="001C21D9"/>
    <w:rsid w:val="001C21DF"/>
    <w:rsid w:val="001C2237"/>
    <w:rsid w:val="001C2255"/>
    <w:rsid w:val="001C22E7"/>
    <w:rsid w:val="001C22F0"/>
    <w:rsid w:val="001C231B"/>
    <w:rsid w:val="001C2331"/>
    <w:rsid w:val="001C2337"/>
    <w:rsid w:val="001C235B"/>
    <w:rsid w:val="001C2364"/>
    <w:rsid w:val="001C23B6"/>
    <w:rsid w:val="001C23D9"/>
    <w:rsid w:val="001C2428"/>
    <w:rsid w:val="001C245F"/>
    <w:rsid w:val="001C2460"/>
    <w:rsid w:val="001C2463"/>
    <w:rsid w:val="001C246F"/>
    <w:rsid w:val="001C24C8"/>
    <w:rsid w:val="001C24DE"/>
    <w:rsid w:val="001C24E6"/>
    <w:rsid w:val="001C24F5"/>
    <w:rsid w:val="001C24FC"/>
    <w:rsid w:val="001C252C"/>
    <w:rsid w:val="001C2560"/>
    <w:rsid w:val="001C2563"/>
    <w:rsid w:val="001C2566"/>
    <w:rsid w:val="001C257D"/>
    <w:rsid w:val="001C25B0"/>
    <w:rsid w:val="001C25F2"/>
    <w:rsid w:val="001C261E"/>
    <w:rsid w:val="001C2635"/>
    <w:rsid w:val="001C2658"/>
    <w:rsid w:val="001C2676"/>
    <w:rsid w:val="001C268B"/>
    <w:rsid w:val="001C26D1"/>
    <w:rsid w:val="001C26D2"/>
    <w:rsid w:val="001C270D"/>
    <w:rsid w:val="001C2727"/>
    <w:rsid w:val="001C272A"/>
    <w:rsid w:val="001C272E"/>
    <w:rsid w:val="001C277B"/>
    <w:rsid w:val="001C278A"/>
    <w:rsid w:val="001C27A3"/>
    <w:rsid w:val="001C27DC"/>
    <w:rsid w:val="001C282E"/>
    <w:rsid w:val="001C2871"/>
    <w:rsid w:val="001C287F"/>
    <w:rsid w:val="001C28B6"/>
    <w:rsid w:val="001C28C0"/>
    <w:rsid w:val="001C28CE"/>
    <w:rsid w:val="001C28DD"/>
    <w:rsid w:val="001C293B"/>
    <w:rsid w:val="001C297B"/>
    <w:rsid w:val="001C29A3"/>
    <w:rsid w:val="001C29A5"/>
    <w:rsid w:val="001C29CA"/>
    <w:rsid w:val="001C29E9"/>
    <w:rsid w:val="001C2A0E"/>
    <w:rsid w:val="001C2A16"/>
    <w:rsid w:val="001C2A24"/>
    <w:rsid w:val="001C2A40"/>
    <w:rsid w:val="001C2A47"/>
    <w:rsid w:val="001C2A4D"/>
    <w:rsid w:val="001C2A72"/>
    <w:rsid w:val="001C2A7D"/>
    <w:rsid w:val="001C2A7E"/>
    <w:rsid w:val="001C2AB5"/>
    <w:rsid w:val="001C2AD7"/>
    <w:rsid w:val="001C2AEF"/>
    <w:rsid w:val="001C2AFD"/>
    <w:rsid w:val="001C2B0F"/>
    <w:rsid w:val="001C2B1F"/>
    <w:rsid w:val="001C2B3D"/>
    <w:rsid w:val="001C2B61"/>
    <w:rsid w:val="001C2C0A"/>
    <w:rsid w:val="001C2C13"/>
    <w:rsid w:val="001C2C26"/>
    <w:rsid w:val="001C2C5C"/>
    <w:rsid w:val="001C2C88"/>
    <w:rsid w:val="001C2C9A"/>
    <w:rsid w:val="001C2CE8"/>
    <w:rsid w:val="001C2CF3"/>
    <w:rsid w:val="001C2D16"/>
    <w:rsid w:val="001C2D29"/>
    <w:rsid w:val="001C2D48"/>
    <w:rsid w:val="001C2D78"/>
    <w:rsid w:val="001C2DBA"/>
    <w:rsid w:val="001C2DC3"/>
    <w:rsid w:val="001C2DFF"/>
    <w:rsid w:val="001C2E16"/>
    <w:rsid w:val="001C2E22"/>
    <w:rsid w:val="001C2E31"/>
    <w:rsid w:val="001C2E3C"/>
    <w:rsid w:val="001C2E80"/>
    <w:rsid w:val="001C2E82"/>
    <w:rsid w:val="001C2E9C"/>
    <w:rsid w:val="001C2EAA"/>
    <w:rsid w:val="001C2ECF"/>
    <w:rsid w:val="001C2EEF"/>
    <w:rsid w:val="001C2F02"/>
    <w:rsid w:val="001C2F2D"/>
    <w:rsid w:val="001C2F57"/>
    <w:rsid w:val="001C2F85"/>
    <w:rsid w:val="001C303D"/>
    <w:rsid w:val="001C3058"/>
    <w:rsid w:val="001C307A"/>
    <w:rsid w:val="001C30C2"/>
    <w:rsid w:val="001C30D3"/>
    <w:rsid w:val="001C3118"/>
    <w:rsid w:val="001C3129"/>
    <w:rsid w:val="001C3165"/>
    <w:rsid w:val="001C3177"/>
    <w:rsid w:val="001C31A3"/>
    <w:rsid w:val="001C31AD"/>
    <w:rsid w:val="001C31C5"/>
    <w:rsid w:val="001C3226"/>
    <w:rsid w:val="001C323D"/>
    <w:rsid w:val="001C3329"/>
    <w:rsid w:val="001C334B"/>
    <w:rsid w:val="001C3374"/>
    <w:rsid w:val="001C3379"/>
    <w:rsid w:val="001C337D"/>
    <w:rsid w:val="001C3391"/>
    <w:rsid w:val="001C3393"/>
    <w:rsid w:val="001C33D5"/>
    <w:rsid w:val="001C33DC"/>
    <w:rsid w:val="001C3402"/>
    <w:rsid w:val="001C3425"/>
    <w:rsid w:val="001C3433"/>
    <w:rsid w:val="001C346F"/>
    <w:rsid w:val="001C3480"/>
    <w:rsid w:val="001C34AF"/>
    <w:rsid w:val="001C34B5"/>
    <w:rsid w:val="001C34BB"/>
    <w:rsid w:val="001C34CB"/>
    <w:rsid w:val="001C34ED"/>
    <w:rsid w:val="001C34FB"/>
    <w:rsid w:val="001C3552"/>
    <w:rsid w:val="001C3560"/>
    <w:rsid w:val="001C357F"/>
    <w:rsid w:val="001C3590"/>
    <w:rsid w:val="001C359B"/>
    <w:rsid w:val="001C35CF"/>
    <w:rsid w:val="001C35D7"/>
    <w:rsid w:val="001C35F0"/>
    <w:rsid w:val="001C3608"/>
    <w:rsid w:val="001C3647"/>
    <w:rsid w:val="001C36AD"/>
    <w:rsid w:val="001C376C"/>
    <w:rsid w:val="001C377B"/>
    <w:rsid w:val="001C3780"/>
    <w:rsid w:val="001C37AA"/>
    <w:rsid w:val="001C37B5"/>
    <w:rsid w:val="001C37C4"/>
    <w:rsid w:val="001C37CD"/>
    <w:rsid w:val="001C3825"/>
    <w:rsid w:val="001C387E"/>
    <w:rsid w:val="001C38CD"/>
    <w:rsid w:val="001C38D5"/>
    <w:rsid w:val="001C38EB"/>
    <w:rsid w:val="001C3923"/>
    <w:rsid w:val="001C393A"/>
    <w:rsid w:val="001C397C"/>
    <w:rsid w:val="001C39B9"/>
    <w:rsid w:val="001C39EC"/>
    <w:rsid w:val="001C3A27"/>
    <w:rsid w:val="001C3A41"/>
    <w:rsid w:val="001C3A6D"/>
    <w:rsid w:val="001C3A8E"/>
    <w:rsid w:val="001C3A91"/>
    <w:rsid w:val="001C3AEB"/>
    <w:rsid w:val="001C3B0B"/>
    <w:rsid w:val="001C3B3A"/>
    <w:rsid w:val="001C3B98"/>
    <w:rsid w:val="001C3BA9"/>
    <w:rsid w:val="001C3BC2"/>
    <w:rsid w:val="001C3BD0"/>
    <w:rsid w:val="001C3C01"/>
    <w:rsid w:val="001C3C3A"/>
    <w:rsid w:val="001C3C3E"/>
    <w:rsid w:val="001C3C43"/>
    <w:rsid w:val="001C3C66"/>
    <w:rsid w:val="001C3C91"/>
    <w:rsid w:val="001C3CA0"/>
    <w:rsid w:val="001C3CB2"/>
    <w:rsid w:val="001C3D29"/>
    <w:rsid w:val="001C3D2A"/>
    <w:rsid w:val="001C3D53"/>
    <w:rsid w:val="001C3D79"/>
    <w:rsid w:val="001C3D8D"/>
    <w:rsid w:val="001C3DAB"/>
    <w:rsid w:val="001C3DD0"/>
    <w:rsid w:val="001C3E07"/>
    <w:rsid w:val="001C3E0F"/>
    <w:rsid w:val="001C3E21"/>
    <w:rsid w:val="001C3E24"/>
    <w:rsid w:val="001C3EB2"/>
    <w:rsid w:val="001C3EB4"/>
    <w:rsid w:val="001C3EB5"/>
    <w:rsid w:val="001C3F45"/>
    <w:rsid w:val="001C3F5B"/>
    <w:rsid w:val="001C3FB1"/>
    <w:rsid w:val="001C3FC6"/>
    <w:rsid w:val="001C4025"/>
    <w:rsid w:val="001C4041"/>
    <w:rsid w:val="001C4048"/>
    <w:rsid w:val="001C4057"/>
    <w:rsid w:val="001C4103"/>
    <w:rsid w:val="001C4121"/>
    <w:rsid w:val="001C4132"/>
    <w:rsid w:val="001C4158"/>
    <w:rsid w:val="001C4163"/>
    <w:rsid w:val="001C4164"/>
    <w:rsid w:val="001C4184"/>
    <w:rsid w:val="001C41BB"/>
    <w:rsid w:val="001C41CF"/>
    <w:rsid w:val="001C41D4"/>
    <w:rsid w:val="001C4201"/>
    <w:rsid w:val="001C4235"/>
    <w:rsid w:val="001C4260"/>
    <w:rsid w:val="001C42A7"/>
    <w:rsid w:val="001C42B7"/>
    <w:rsid w:val="001C42C3"/>
    <w:rsid w:val="001C4338"/>
    <w:rsid w:val="001C433C"/>
    <w:rsid w:val="001C435A"/>
    <w:rsid w:val="001C4394"/>
    <w:rsid w:val="001C43A1"/>
    <w:rsid w:val="001C43D8"/>
    <w:rsid w:val="001C442E"/>
    <w:rsid w:val="001C443A"/>
    <w:rsid w:val="001C443D"/>
    <w:rsid w:val="001C44A1"/>
    <w:rsid w:val="001C44EC"/>
    <w:rsid w:val="001C450A"/>
    <w:rsid w:val="001C4589"/>
    <w:rsid w:val="001C45D0"/>
    <w:rsid w:val="001C460E"/>
    <w:rsid w:val="001C4622"/>
    <w:rsid w:val="001C4628"/>
    <w:rsid w:val="001C469E"/>
    <w:rsid w:val="001C46B7"/>
    <w:rsid w:val="001C46B9"/>
    <w:rsid w:val="001C46C4"/>
    <w:rsid w:val="001C46DC"/>
    <w:rsid w:val="001C4759"/>
    <w:rsid w:val="001C4766"/>
    <w:rsid w:val="001C477F"/>
    <w:rsid w:val="001C479C"/>
    <w:rsid w:val="001C47AB"/>
    <w:rsid w:val="001C47B6"/>
    <w:rsid w:val="001C4822"/>
    <w:rsid w:val="001C4829"/>
    <w:rsid w:val="001C4831"/>
    <w:rsid w:val="001C48BD"/>
    <w:rsid w:val="001C48D5"/>
    <w:rsid w:val="001C4907"/>
    <w:rsid w:val="001C496F"/>
    <w:rsid w:val="001C49A9"/>
    <w:rsid w:val="001C49C1"/>
    <w:rsid w:val="001C49F4"/>
    <w:rsid w:val="001C4A14"/>
    <w:rsid w:val="001C4A25"/>
    <w:rsid w:val="001C4A64"/>
    <w:rsid w:val="001C4A6E"/>
    <w:rsid w:val="001C4A98"/>
    <w:rsid w:val="001C4AB0"/>
    <w:rsid w:val="001C4AC4"/>
    <w:rsid w:val="001C4AFC"/>
    <w:rsid w:val="001C4B47"/>
    <w:rsid w:val="001C4B5F"/>
    <w:rsid w:val="001C4B7A"/>
    <w:rsid w:val="001C4BD5"/>
    <w:rsid w:val="001C4BEE"/>
    <w:rsid w:val="001C4C19"/>
    <w:rsid w:val="001C4C54"/>
    <w:rsid w:val="001C4C5A"/>
    <w:rsid w:val="001C4C8C"/>
    <w:rsid w:val="001C4CAE"/>
    <w:rsid w:val="001C4CB0"/>
    <w:rsid w:val="001C4CB1"/>
    <w:rsid w:val="001C4CBB"/>
    <w:rsid w:val="001C4CF4"/>
    <w:rsid w:val="001C4D78"/>
    <w:rsid w:val="001C4D79"/>
    <w:rsid w:val="001C4D7A"/>
    <w:rsid w:val="001C4DEE"/>
    <w:rsid w:val="001C4E07"/>
    <w:rsid w:val="001C4E5E"/>
    <w:rsid w:val="001C4E65"/>
    <w:rsid w:val="001C4EA1"/>
    <w:rsid w:val="001C4ED3"/>
    <w:rsid w:val="001C4EDB"/>
    <w:rsid w:val="001C4EE8"/>
    <w:rsid w:val="001C4EF2"/>
    <w:rsid w:val="001C4F38"/>
    <w:rsid w:val="001C4F45"/>
    <w:rsid w:val="001C4F5D"/>
    <w:rsid w:val="001C4F6B"/>
    <w:rsid w:val="001C4F7A"/>
    <w:rsid w:val="001C4F81"/>
    <w:rsid w:val="001C4F9C"/>
    <w:rsid w:val="001C4FA7"/>
    <w:rsid w:val="001C4FEE"/>
    <w:rsid w:val="001C5006"/>
    <w:rsid w:val="001C503E"/>
    <w:rsid w:val="001C504B"/>
    <w:rsid w:val="001C504D"/>
    <w:rsid w:val="001C5059"/>
    <w:rsid w:val="001C5093"/>
    <w:rsid w:val="001C50BE"/>
    <w:rsid w:val="001C50FB"/>
    <w:rsid w:val="001C511F"/>
    <w:rsid w:val="001C5149"/>
    <w:rsid w:val="001C514D"/>
    <w:rsid w:val="001C514E"/>
    <w:rsid w:val="001C5176"/>
    <w:rsid w:val="001C5181"/>
    <w:rsid w:val="001C51C7"/>
    <w:rsid w:val="001C51CF"/>
    <w:rsid w:val="001C51E5"/>
    <w:rsid w:val="001C51F0"/>
    <w:rsid w:val="001C520C"/>
    <w:rsid w:val="001C521D"/>
    <w:rsid w:val="001C5233"/>
    <w:rsid w:val="001C524A"/>
    <w:rsid w:val="001C5253"/>
    <w:rsid w:val="001C52D6"/>
    <w:rsid w:val="001C52FC"/>
    <w:rsid w:val="001C538A"/>
    <w:rsid w:val="001C53D2"/>
    <w:rsid w:val="001C53DC"/>
    <w:rsid w:val="001C53E3"/>
    <w:rsid w:val="001C5435"/>
    <w:rsid w:val="001C544D"/>
    <w:rsid w:val="001C5480"/>
    <w:rsid w:val="001C5494"/>
    <w:rsid w:val="001C54A1"/>
    <w:rsid w:val="001C54B6"/>
    <w:rsid w:val="001C54CE"/>
    <w:rsid w:val="001C54E0"/>
    <w:rsid w:val="001C54F4"/>
    <w:rsid w:val="001C54FA"/>
    <w:rsid w:val="001C551B"/>
    <w:rsid w:val="001C5540"/>
    <w:rsid w:val="001C5548"/>
    <w:rsid w:val="001C5580"/>
    <w:rsid w:val="001C55F7"/>
    <w:rsid w:val="001C55F9"/>
    <w:rsid w:val="001C560A"/>
    <w:rsid w:val="001C562D"/>
    <w:rsid w:val="001C564B"/>
    <w:rsid w:val="001C566F"/>
    <w:rsid w:val="001C567A"/>
    <w:rsid w:val="001C567E"/>
    <w:rsid w:val="001C5688"/>
    <w:rsid w:val="001C569D"/>
    <w:rsid w:val="001C56FC"/>
    <w:rsid w:val="001C575D"/>
    <w:rsid w:val="001C5782"/>
    <w:rsid w:val="001C5797"/>
    <w:rsid w:val="001C57A1"/>
    <w:rsid w:val="001C57D8"/>
    <w:rsid w:val="001C57E8"/>
    <w:rsid w:val="001C5807"/>
    <w:rsid w:val="001C582B"/>
    <w:rsid w:val="001C5852"/>
    <w:rsid w:val="001C5891"/>
    <w:rsid w:val="001C5908"/>
    <w:rsid w:val="001C590C"/>
    <w:rsid w:val="001C590F"/>
    <w:rsid w:val="001C5910"/>
    <w:rsid w:val="001C5935"/>
    <w:rsid w:val="001C5949"/>
    <w:rsid w:val="001C5997"/>
    <w:rsid w:val="001C5998"/>
    <w:rsid w:val="001C59CB"/>
    <w:rsid w:val="001C59D8"/>
    <w:rsid w:val="001C59DE"/>
    <w:rsid w:val="001C59E8"/>
    <w:rsid w:val="001C5A24"/>
    <w:rsid w:val="001C5A26"/>
    <w:rsid w:val="001C5AB3"/>
    <w:rsid w:val="001C5AE8"/>
    <w:rsid w:val="001C5B24"/>
    <w:rsid w:val="001C5B4F"/>
    <w:rsid w:val="001C5B61"/>
    <w:rsid w:val="001C5B82"/>
    <w:rsid w:val="001C5BD9"/>
    <w:rsid w:val="001C5BE7"/>
    <w:rsid w:val="001C5BFB"/>
    <w:rsid w:val="001C5C20"/>
    <w:rsid w:val="001C5C6A"/>
    <w:rsid w:val="001C5D4D"/>
    <w:rsid w:val="001C5D88"/>
    <w:rsid w:val="001C5D8D"/>
    <w:rsid w:val="001C5D97"/>
    <w:rsid w:val="001C5E2D"/>
    <w:rsid w:val="001C5E4F"/>
    <w:rsid w:val="001C5E68"/>
    <w:rsid w:val="001C5E6E"/>
    <w:rsid w:val="001C5E86"/>
    <w:rsid w:val="001C5EDA"/>
    <w:rsid w:val="001C5F12"/>
    <w:rsid w:val="001C5F14"/>
    <w:rsid w:val="001C5F1C"/>
    <w:rsid w:val="001C5F84"/>
    <w:rsid w:val="001C5F98"/>
    <w:rsid w:val="001C5F9A"/>
    <w:rsid w:val="001C5FCB"/>
    <w:rsid w:val="001C5FCD"/>
    <w:rsid w:val="001C5FE1"/>
    <w:rsid w:val="001C5FEC"/>
    <w:rsid w:val="001C5FEF"/>
    <w:rsid w:val="001C602C"/>
    <w:rsid w:val="001C6039"/>
    <w:rsid w:val="001C6068"/>
    <w:rsid w:val="001C607B"/>
    <w:rsid w:val="001C609D"/>
    <w:rsid w:val="001C60BF"/>
    <w:rsid w:val="001C6100"/>
    <w:rsid w:val="001C6166"/>
    <w:rsid w:val="001C6168"/>
    <w:rsid w:val="001C6193"/>
    <w:rsid w:val="001C61C4"/>
    <w:rsid w:val="001C6208"/>
    <w:rsid w:val="001C623D"/>
    <w:rsid w:val="001C628C"/>
    <w:rsid w:val="001C62CB"/>
    <w:rsid w:val="001C62D4"/>
    <w:rsid w:val="001C62F7"/>
    <w:rsid w:val="001C6341"/>
    <w:rsid w:val="001C6345"/>
    <w:rsid w:val="001C635A"/>
    <w:rsid w:val="001C6397"/>
    <w:rsid w:val="001C63A4"/>
    <w:rsid w:val="001C63C2"/>
    <w:rsid w:val="001C63E9"/>
    <w:rsid w:val="001C642D"/>
    <w:rsid w:val="001C643A"/>
    <w:rsid w:val="001C644A"/>
    <w:rsid w:val="001C646A"/>
    <w:rsid w:val="001C646F"/>
    <w:rsid w:val="001C6484"/>
    <w:rsid w:val="001C648D"/>
    <w:rsid w:val="001C64F6"/>
    <w:rsid w:val="001C651D"/>
    <w:rsid w:val="001C6564"/>
    <w:rsid w:val="001C656D"/>
    <w:rsid w:val="001C6571"/>
    <w:rsid w:val="001C6579"/>
    <w:rsid w:val="001C65BB"/>
    <w:rsid w:val="001C65EC"/>
    <w:rsid w:val="001C65EF"/>
    <w:rsid w:val="001C6606"/>
    <w:rsid w:val="001C6630"/>
    <w:rsid w:val="001C6668"/>
    <w:rsid w:val="001C666E"/>
    <w:rsid w:val="001C668D"/>
    <w:rsid w:val="001C66A4"/>
    <w:rsid w:val="001C66FB"/>
    <w:rsid w:val="001C6737"/>
    <w:rsid w:val="001C6747"/>
    <w:rsid w:val="001C6791"/>
    <w:rsid w:val="001C67FF"/>
    <w:rsid w:val="001C6822"/>
    <w:rsid w:val="001C6839"/>
    <w:rsid w:val="001C6856"/>
    <w:rsid w:val="001C6886"/>
    <w:rsid w:val="001C6895"/>
    <w:rsid w:val="001C68AB"/>
    <w:rsid w:val="001C6905"/>
    <w:rsid w:val="001C6958"/>
    <w:rsid w:val="001C6963"/>
    <w:rsid w:val="001C6990"/>
    <w:rsid w:val="001C69B5"/>
    <w:rsid w:val="001C69CA"/>
    <w:rsid w:val="001C69DD"/>
    <w:rsid w:val="001C69E1"/>
    <w:rsid w:val="001C69EC"/>
    <w:rsid w:val="001C69FA"/>
    <w:rsid w:val="001C69FC"/>
    <w:rsid w:val="001C69FE"/>
    <w:rsid w:val="001C6A27"/>
    <w:rsid w:val="001C6A86"/>
    <w:rsid w:val="001C6ABB"/>
    <w:rsid w:val="001C6AC0"/>
    <w:rsid w:val="001C6AC2"/>
    <w:rsid w:val="001C6AFA"/>
    <w:rsid w:val="001C6B66"/>
    <w:rsid w:val="001C6BC9"/>
    <w:rsid w:val="001C6BE2"/>
    <w:rsid w:val="001C6BE6"/>
    <w:rsid w:val="001C6C12"/>
    <w:rsid w:val="001C6C2A"/>
    <w:rsid w:val="001C6C2E"/>
    <w:rsid w:val="001C6C3D"/>
    <w:rsid w:val="001C6C41"/>
    <w:rsid w:val="001C6C55"/>
    <w:rsid w:val="001C6C75"/>
    <w:rsid w:val="001C6C89"/>
    <w:rsid w:val="001C6CDF"/>
    <w:rsid w:val="001C6CE8"/>
    <w:rsid w:val="001C6D12"/>
    <w:rsid w:val="001C6D14"/>
    <w:rsid w:val="001C6D30"/>
    <w:rsid w:val="001C6D35"/>
    <w:rsid w:val="001C6DF5"/>
    <w:rsid w:val="001C6E1B"/>
    <w:rsid w:val="001C6E47"/>
    <w:rsid w:val="001C6E90"/>
    <w:rsid w:val="001C6E99"/>
    <w:rsid w:val="001C6ECC"/>
    <w:rsid w:val="001C6ED5"/>
    <w:rsid w:val="001C6EE1"/>
    <w:rsid w:val="001C6EE3"/>
    <w:rsid w:val="001C6F0E"/>
    <w:rsid w:val="001C6F15"/>
    <w:rsid w:val="001C6F18"/>
    <w:rsid w:val="001C6F35"/>
    <w:rsid w:val="001C6F62"/>
    <w:rsid w:val="001C6F64"/>
    <w:rsid w:val="001C6FA2"/>
    <w:rsid w:val="001C6FC5"/>
    <w:rsid w:val="001C705A"/>
    <w:rsid w:val="001C7128"/>
    <w:rsid w:val="001C7175"/>
    <w:rsid w:val="001C71B2"/>
    <w:rsid w:val="001C71C3"/>
    <w:rsid w:val="001C7204"/>
    <w:rsid w:val="001C7238"/>
    <w:rsid w:val="001C7239"/>
    <w:rsid w:val="001C72A9"/>
    <w:rsid w:val="001C7326"/>
    <w:rsid w:val="001C7379"/>
    <w:rsid w:val="001C739F"/>
    <w:rsid w:val="001C73E0"/>
    <w:rsid w:val="001C7437"/>
    <w:rsid w:val="001C743D"/>
    <w:rsid w:val="001C74B6"/>
    <w:rsid w:val="001C74BF"/>
    <w:rsid w:val="001C74C3"/>
    <w:rsid w:val="001C74DB"/>
    <w:rsid w:val="001C750E"/>
    <w:rsid w:val="001C753D"/>
    <w:rsid w:val="001C75F7"/>
    <w:rsid w:val="001C75FB"/>
    <w:rsid w:val="001C7609"/>
    <w:rsid w:val="001C760E"/>
    <w:rsid w:val="001C7624"/>
    <w:rsid w:val="001C763E"/>
    <w:rsid w:val="001C7646"/>
    <w:rsid w:val="001C767F"/>
    <w:rsid w:val="001C7685"/>
    <w:rsid w:val="001C76A4"/>
    <w:rsid w:val="001C76AC"/>
    <w:rsid w:val="001C76C9"/>
    <w:rsid w:val="001C76CB"/>
    <w:rsid w:val="001C76CF"/>
    <w:rsid w:val="001C76D5"/>
    <w:rsid w:val="001C76DA"/>
    <w:rsid w:val="001C7713"/>
    <w:rsid w:val="001C7745"/>
    <w:rsid w:val="001C77F9"/>
    <w:rsid w:val="001C7817"/>
    <w:rsid w:val="001C7837"/>
    <w:rsid w:val="001C7844"/>
    <w:rsid w:val="001C7891"/>
    <w:rsid w:val="001C78D2"/>
    <w:rsid w:val="001C78E3"/>
    <w:rsid w:val="001C78F9"/>
    <w:rsid w:val="001C7916"/>
    <w:rsid w:val="001C793F"/>
    <w:rsid w:val="001C798F"/>
    <w:rsid w:val="001C79B3"/>
    <w:rsid w:val="001C79BF"/>
    <w:rsid w:val="001C79EE"/>
    <w:rsid w:val="001C79FB"/>
    <w:rsid w:val="001C7A30"/>
    <w:rsid w:val="001C7A4A"/>
    <w:rsid w:val="001C7A4F"/>
    <w:rsid w:val="001C7A5D"/>
    <w:rsid w:val="001C7A78"/>
    <w:rsid w:val="001C7A8A"/>
    <w:rsid w:val="001C7A90"/>
    <w:rsid w:val="001C7AED"/>
    <w:rsid w:val="001C7B33"/>
    <w:rsid w:val="001C7B38"/>
    <w:rsid w:val="001C7B43"/>
    <w:rsid w:val="001C7B4A"/>
    <w:rsid w:val="001C7B5D"/>
    <w:rsid w:val="001C7B88"/>
    <w:rsid w:val="001C7BBF"/>
    <w:rsid w:val="001C7BE5"/>
    <w:rsid w:val="001C7BF7"/>
    <w:rsid w:val="001C7C0F"/>
    <w:rsid w:val="001C7C40"/>
    <w:rsid w:val="001C7CD7"/>
    <w:rsid w:val="001C7CD9"/>
    <w:rsid w:val="001C7CF3"/>
    <w:rsid w:val="001C7CFD"/>
    <w:rsid w:val="001C7D7A"/>
    <w:rsid w:val="001C7DA7"/>
    <w:rsid w:val="001C7DC7"/>
    <w:rsid w:val="001C7DEA"/>
    <w:rsid w:val="001C7DEF"/>
    <w:rsid w:val="001C7DF0"/>
    <w:rsid w:val="001C7E06"/>
    <w:rsid w:val="001C7E2C"/>
    <w:rsid w:val="001C7E30"/>
    <w:rsid w:val="001C7E34"/>
    <w:rsid w:val="001C7ED1"/>
    <w:rsid w:val="001C7F0B"/>
    <w:rsid w:val="001C7F34"/>
    <w:rsid w:val="001C7F3A"/>
    <w:rsid w:val="001C7F55"/>
    <w:rsid w:val="001C7F62"/>
    <w:rsid w:val="001C7FCE"/>
    <w:rsid w:val="001D0010"/>
    <w:rsid w:val="001D001A"/>
    <w:rsid w:val="001D00A1"/>
    <w:rsid w:val="001D00B3"/>
    <w:rsid w:val="001D00B4"/>
    <w:rsid w:val="001D00BB"/>
    <w:rsid w:val="001D00E1"/>
    <w:rsid w:val="001D00FD"/>
    <w:rsid w:val="001D016E"/>
    <w:rsid w:val="001D0174"/>
    <w:rsid w:val="001D0177"/>
    <w:rsid w:val="001D0182"/>
    <w:rsid w:val="001D019C"/>
    <w:rsid w:val="001D01A5"/>
    <w:rsid w:val="001D01B1"/>
    <w:rsid w:val="001D01BA"/>
    <w:rsid w:val="001D0204"/>
    <w:rsid w:val="001D0255"/>
    <w:rsid w:val="001D026A"/>
    <w:rsid w:val="001D028A"/>
    <w:rsid w:val="001D02B1"/>
    <w:rsid w:val="001D02D5"/>
    <w:rsid w:val="001D02E9"/>
    <w:rsid w:val="001D02F5"/>
    <w:rsid w:val="001D0365"/>
    <w:rsid w:val="001D038A"/>
    <w:rsid w:val="001D039A"/>
    <w:rsid w:val="001D03A4"/>
    <w:rsid w:val="001D03A8"/>
    <w:rsid w:val="001D03FA"/>
    <w:rsid w:val="001D044C"/>
    <w:rsid w:val="001D0453"/>
    <w:rsid w:val="001D0456"/>
    <w:rsid w:val="001D0462"/>
    <w:rsid w:val="001D04A7"/>
    <w:rsid w:val="001D04BF"/>
    <w:rsid w:val="001D04F2"/>
    <w:rsid w:val="001D0512"/>
    <w:rsid w:val="001D056A"/>
    <w:rsid w:val="001D0595"/>
    <w:rsid w:val="001D05B0"/>
    <w:rsid w:val="001D05C8"/>
    <w:rsid w:val="001D068E"/>
    <w:rsid w:val="001D06B0"/>
    <w:rsid w:val="001D06BA"/>
    <w:rsid w:val="001D06C2"/>
    <w:rsid w:val="001D06E5"/>
    <w:rsid w:val="001D06E9"/>
    <w:rsid w:val="001D0700"/>
    <w:rsid w:val="001D0735"/>
    <w:rsid w:val="001D0742"/>
    <w:rsid w:val="001D07B4"/>
    <w:rsid w:val="001D07B9"/>
    <w:rsid w:val="001D07DC"/>
    <w:rsid w:val="001D07F0"/>
    <w:rsid w:val="001D0809"/>
    <w:rsid w:val="001D0864"/>
    <w:rsid w:val="001D088C"/>
    <w:rsid w:val="001D08B0"/>
    <w:rsid w:val="001D08B7"/>
    <w:rsid w:val="001D08C4"/>
    <w:rsid w:val="001D08D9"/>
    <w:rsid w:val="001D0911"/>
    <w:rsid w:val="001D0959"/>
    <w:rsid w:val="001D0979"/>
    <w:rsid w:val="001D0987"/>
    <w:rsid w:val="001D0989"/>
    <w:rsid w:val="001D09A1"/>
    <w:rsid w:val="001D09BD"/>
    <w:rsid w:val="001D09D2"/>
    <w:rsid w:val="001D09DE"/>
    <w:rsid w:val="001D0A03"/>
    <w:rsid w:val="001D0A21"/>
    <w:rsid w:val="001D0A61"/>
    <w:rsid w:val="001D0A6C"/>
    <w:rsid w:val="001D0A91"/>
    <w:rsid w:val="001D0A9B"/>
    <w:rsid w:val="001D0AA8"/>
    <w:rsid w:val="001D0AAE"/>
    <w:rsid w:val="001D0AEE"/>
    <w:rsid w:val="001D0AF9"/>
    <w:rsid w:val="001D0AFA"/>
    <w:rsid w:val="001D0B07"/>
    <w:rsid w:val="001D0B7E"/>
    <w:rsid w:val="001D0B85"/>
    <w:rsid w:val="001D0BA6"/>
    <w:rsid w:val="001D0BBD"/>
    <w:rsid w:val="001D0BC5"/>
    <w:rsid w:val="001D0C0B"/>
    <w:rsid w:val="001D0C39"/>
    <w:rsid w:val="001D0C44"/>
    <w:rsid w:val="001D0C51"/>
    <w:rsid w:val="001D0C5D"/>
    <w:rsid w:val="001D0C79"/>
    <w:rsid w:val="001D0C80"/>
    <w:rsid w:val="001D0C84"/>
    <w:rsid w:val="001D0CBF"/>
    <w:rsid w:val="001D0CC2"/>
    <w:rsid w:val="001D0CD8"/>
    <w:rsid w:val="001D0D0A"/>
    <w:rsid w:val="001D0D29"/>
    <w:rsid w:val="001D0D36"/>
    <w:rsid w:val="001D0D6A"/>
    <w:rsid w:val="001D0DA7"/>
    <w:rsid w:val="001D0DC0"/>
    <w:rsid w:val="001D0DEA"/>
    <w:rsid w:val="001D0E01"/>
    <w:rsid w:val="001D0E55"/>
    <w:rsid w:val="001D0E62"/>
    <w:rsid w:val="001D0E97"/>
    <w:rsid w:val="001D0EA7"/>
    <w:rsid w:val="001D0EB9"/>
    <w:rsid w:val="001D0EED"/>
    <w:rsid w:val="001D0EEF"/>
    <w:rsid w:val="001D0F05"/>
    <w:rsid w:val="001D0F4C"/>
    <w:rsid w:val="001D0F7C"/>
    <w:rsid w:val="001D0F95"/>
    <w:rsid w:val="001D0FB4"/>
    <w:rsid w:val="001D0FBC"/>
    <w:rsid w:val="001D0FDC"/>
    <w:rsid w:val="001D0FF3"/>
    <w:rsid w:val="001D1035"/>
    <w:rsid w:val="001D107D"/>
    <w:rsid w:val="001D10CD"/>
    <w:rsid w:val="001D10E4"/>
    <w:rsid w:val="001D10FE"/>
    <w:rsid w:val="001D111E"/>
    <w:rsid w:val="001D112F"/>
    <w:rsid w:val="001D113C"/>
    <w:rsid w:val="001D115A"/>
    <w:rsid w:val="001D116A"/>
    <w:rsid w:val="001D119B"/>
    <w:rsid w:val="001D11A4"/>
    <w:rsid w:val="001D11C9"/>
    <w:rsid w:val="001D11DC"/>
    <w:rsid w:val="001D11EB"/>
    <w:rsid w:val="001D1262"/>
    <w:rsid w:val="001D1264"/>
    <w:rsid w:val="001D1282"/>
    <w:rsid w:val="001D128C"/>
    <w:rsid w:val="001D12B4"/>
    <w:rsid w:val="001D12C4"/>
    <w:rsid w:val="001D1332"/>
    <w:rsid w:val="001D133A"/>
    <w:rsid w:val="001D135E"/>
    <w:rsid w:val="001D139B"/>
    <w:rsid w:val="001D139D"/>
    <w:rsid w:val="001D13A4"/>
    <w:rsid w:val="001D13F1"/>
    <w:rsid w:val="001D1480"/>
    <w:rsid w:val="001D154A"/>
    <w:rsid w:val="001D1553"/>
    <w:rsid w:val="001D1557"/>
    <w:rsid w:val="001D1559"/>
    <w:rsid w:val="001D159E"/>
    <w:rsid w:val="001D15D3"/>
    <w:rsid w:val="001D15D5"/>
    <w:rsid w:val="001D15FC"/>
    <w:rsid w:val="001D161F"/>
    <w:rsid w:val="001D163F"/>
    <w:rsid w:val="001D16A3"/>
    <w:rsid w:val="001D16BE"/>
    <w:rsid w:val="001D16C0"/>
    <w:rsid w:val="001D16FC"/>
    <w:rsid w:val="001D1748"/>
    <w:rsid w:val="001D1752"/>
    <w:rsid w:val="001D1769"/>
    <w:rsid w:val="001D1772"/>
    <w:rsid w:val="001D1773"/>
    <w:rsid w:val="001D17A8"/>
    <w:rsid w:val="001D17C3"/>
    <w:rsid w:val="001D17E3"/>
    <w:rsid w:val="001D1816"/>
    <w:rsid w:val="001D181D"/>
    <w:rsid w:val="001D1832"/>
    <w:rsid w:val="001D1836"/>
    <w:rsid w:val="001D1883"/>
    <w:rsid w:val="001D189C"/>
    <w:rsid w:val="001D18A2"/>
    <w:rsid w:val="001D18D1"/>
    <w:rsid w:val="001D191E"/>
    <w:rsid w:val="001D1929"/>
    <w:rsid w:val="001D1941"/>
    <w:rsid w:val="001D194E"/>
    <w:rsid w:val="001D19B3"/>
    <w:rsid w:val="001D19C8"/>
    <w:rsid w:val="001D19DF"/>
    <w:rsid w:val="001D19E2"/>
    <w:rsid w:val="001D1A09"/>
    <w:rsid w:val="001D1A0F"/>
    <w:rsid w:val="001D1A20"/>
    <w:rsid w:val="001D1A69"/>
    <w:rsid w:val="001D1AB8"/>
    <w:rsid w:val="001D1AF8"/>
    <w:rsid w:val="001D1AF9"/>
    <w:rsid w:val="001D1AFE"/>
    <w:rsid w:val="001D1B61"/>
    <w:rsid w:val="001D1B7B"/>
    <w:rsid w:val="001D1B81"/>
    <w:rsid w:val="001D1B9B"/>
    <w:rsid w:val="001D1BDA"/>
    <w:rsid w:val="001D1C33"/>
    <w:rsid w:val="001D1C62"/>
    <w:rsid w:val="001D1C9E"/>
    <w:rsid w:val="001D1CC1"/>
    <w:rsid w:val="001D1CE6"/>
    <w:rsid w:val="001D1D35"/>
    <w:rsid w:val="001D1D58"/>
    <w:rsid w:val="001D1D78"/>
    <w:rsid w:val="001D1DB7"/>
    <w:rsid w:val="001D1DBE"/>
    <w:rsid w:val="001D1DC5"/>
    <w:rsid w:val="001D1E0D"/>
    <w:rsid w:val="001D1E1E"/>
    <w:rsid w:val="001D1E25"/>
    <w:rsid w:val="001D1E49"/>
    <w:rsid w:val="001D1E59"/>
    <w:rsid w:val="001D1E99"/>
    <w:rsid w:val="001D1EF2"/>
    <w:rsid w:val="001D1F12"/>
    <w:rsid w:val="001D1F3D"/>
    <w:rsid w:val="001D1F4D"/>
    <w:rsid w:val="001D1F50"/>
    <w:rsid w:val="001D1FDC"/>
    <w:rsid w:val="001D203F"/>
    <w:rsid w:val="001D204C"/>
    <w:rsid w:val="001D2069"/>
    <w:rsid w:val="001D2096"/>
    <w:rsid w:val="001D20A5"/>
    <w:rsid w:val="001D20B2"/>
    <w:rsid w:val="001D20BB"/>
    <w:rsid w:val="001D2132"/>
    <w:rsid w:val="001D215D"/>
    <w:rsid w:val="001D216B"/>
    <w:rsid w:val="001D216E"/>
    <w:rsid w:val="001D217E"/>
    <w:rsid w:val="001D2186"/>
    <w:rsid w:val="001D21B2"/>
    <w:rsid w:val="001D21F1"/>
    <w:rsid w:val="001D2210"/>
    <w:rsid w:val="001D2289"/>
    <w:rsid w:val="001D228E"/>
    <w:rsid w:val="001D229E"/>
    <w:rsid w:val="001D22D2"/>
    <w:rsid w:val="001D22D3"/>
    <w:rsid w:val="001D22E4"/>
    <w:rsid w:val="001D2308"/>
    <w:rsid w:val="001D230B"/>
    <w:rsid w:val="001D2311"/>
    <w:rsid w:val="001D2326"/>
    <w:rsid w:val="001D2336"/>
    <w:rsid w:val="001D233F"/>
    <w:rsid w:val="001D2369"/>
    <w:rsid w:val="001D237C"/>
    <w:rsid w:val="001D23C7"/>
    <w:rsid w:val="001D23CC"/>
    <w:rsid w:val="001D240F"/>
    <w:rsid w:val="001D241A"/>
    <w:rsid w:val="001D2441"/>
    <w:rsid w:val="001D250A"/>
    <w:rsid w:val="001D2512"/>
    <w:rsid w:val="001D2513"/>
    <w:rsid w:val="001D2528"/>
    <w:rsid w:val="001D2564"/>
    <w:rsid w:val="001D25A5"/>
    <w:rsid w:val="001D25B9"/>
    <w:rsid w:val="001D25D2"/>
    <w:rsid w:val="001D2632"/>
    <w:rsid w:val="001D2642"/>
    <w:rsid w:val="001D264F"/>
    <w:rsid w:val="001D2668"/>
    <w:rsid w:val="001D2686"/>
    <w:rsid w:val="001D26A8"/>
    <w:rsid w:val="001D26C8"/>
    <w:rsid w:val="001D26EC"/>
    <w:rsid w:val="001D270B"/>
    <w:rsid w:val="001D2737"/>
    <w:rsid w:val="001D2766"/>
    <w:rsid w:val="001D2776"/>
    <w:rsid w:val="001D2797"/>
    <w:rsid w:val="001D27C9"/>
    <w:rsid w:val="001D27E0"/>
    <w:rsid w:val="001D27EB"/>
    <w:rsid w:val="001D284F"/>
    <w:rsid w:val="001D2868"/>
    <w:rsid w:val="001D2877"/>
    <w:rsid w:val="001D2879"/>
    <w:rsid w:val="001D2893"/>
    <w:rsid w:val="001D28AB"/>
    <w:rsid w:val="001D28CA"/>
    <w:rsid w:val="001D28D9"/>
    <w:rsid w:val="001D291C"/>
    <w:rsid w:val="001D2931"/>
    <w:rsid w:val="001D2957"/>
    <w:rsid w:val="001D2984"/>
    <w:rsid w:val="001D29AE"/>
    <w:rsid w:val="001D29C0"/>
    <w:rsid w:val="001D29C5"/>
    <w:rsid w:val="001D29E4"/>
    <w:rsid w:val="001D29E6"/>
    <w:rsid w:val="001D2A14"/>
    <w:rsid w:val="001D2A6A"/>
    <w:rsid w:val="001D2A73"/>
    <w:rsid w:val="001D2A76"/>
    <w:rsid w:val="001D2AAE"/>
    <w:rsid w:val="001D2B03"/>
    <w:rsid w:val="001D2B2E"/>
    <w:rsid w:val="001D2B74"/>
    <w:rsid w:val="001D2BA3"/>
    <w:rsid w:val="001D2BA6"/>
    <w:rsid w:val="001D2BB1"/>
    <w:rsid w:val="001D2BDD"/>
    <w:rsid w:val="001D2BF7"/>
    <w:rsid w:val="001D2C78"/>
    <w:rsid w:val="001D2C88"/>
    <w:rsid w:val="001D2CBC"/>
    <w:rsid w:val="001D2CBE"/>
    <w:rsid w:val="001D2CEC"/>
    <w:rsid w:val="001D2D06"/>
    <w:rsid w:val="001D2D3E"/>
    <w:rsid w:val="001D2D61"/>
    <w:rsid w:val="001D2D86"/>
    <w:rsid w:val="001D2DAD"/>
    <w:rsid w:val="001D2DB3"/>
    <w:rsid w:val="001D2DBC"/>
    <w:rsid w:val="001D2DC0"/>
    <w:rsid w:val="001D2DDD"/>
    <w:rsid w:val="001D2DE5"/>
    <w:rsid w:val="001D2E82"/>
    <w:rsid w:val="001D2E93"/>
    <w:rsid w:val="001D2EDC"/>
    <w:rsid w:val="001D2EEB"/>
    <w:rsid w:val="001D2EF6"/>
    <w:rsid w:val="001D2F0B"/>
    <w:rsid w:val="001D2F5B"/>
    <w:rsid w:val="001D2F81"/>
    <w:rsid w:val="001D2F88"/>
    <w:rsid w:val="001D2FA5"/>
    <w:rsid w:val="001D2FAA"/>
    <w:rsid w:val="001D2FC1"/>
    <w:rsid w:val="001D2FF5"/>
    <w:rsid w:val="001D3018"/>
    <w:rsid w:val="001D306E"/>
    <w:rsid w:val="001D3073"/>
    <w:rsid w:val="001D30D0"/>
    <w:rsid w:val="001D30E5"/>
    <w:rsid w:val="001D3129"/>
    <w:rsid w:val="001D3164"/>
    <w:rsid w:val="001D316A"/>
    <w:rsid w:val="001D31AF"/>
    <w:rsid w:val="001D3298"/>
    <w:rsid w:val="001D32A3"/>
    <w:rsid w:val="001D32A8"/>
    <w:rsid w:val="001D331C"/>
    <w:rsid w:val="001D3322"/>
    <w:rsid w:val="001D3371"/>
    <w:rsid w:val="001D33AB"/>
    <w:rsid w:val="001D33CD"/>
    <w:rsid w:val="001D33D2"/>
    <w:rsid w:val="001D33E1"/>
    <w:rsid w:val="001D3406"/>
    <w:rsid w:val="001D341B"/>
    <w:rsid w:val="001D3425"/>
    <w:rsid w:val="001D3466"/>
    <w:rsid w:val="001D3481"/>
    <w:rsid w:val="001D349E"/>
    <w:rsid w:val="001D34A5"/>
    <w:rsid w:val="001D350C"/>
    <w:rsid w:val="001D352A"/>
    <w:rsid w:val="001D353B"/>
    <w:rsid w:val="001D3569"/>
    <w:rsid w:val="001D356E"/>
    <w:rsid w:val="001D3570"/>
    <w:rsid w:val="001D35C3"/>
    <w:rsid w:val="001D3607"/>
    <w:rsid w:val="001D360E"/>
    <w:rsid w:val="001D3636"/>
    <w:rsid w:val="001D365E"/>
    <w:rsid w:val="001D3677"/>
    <w:rsid w:val="001D367D"/>
    <w:rsid w:val="001D36C4"/>
    <w:rsid w:val="001D36D6"/>
    <w:rsid w:val="001D36FD"/>
    <w:rsid w:val="001D373D"/>
    <w:rsid w:val="001D37AE"/>
    <w:rsid w:val="001D37F9"/>
    <w:rsid w:val="001D3805"/>
    <w:rsid w:val="001D3810"/>
    <w:rsid w:val="001D3846"/>
    <w:rsid w:val="001D3857"/>
    <w:rsid w:val="001D3892"/>
    <w:rsid w:val="001D391A"/>
    <w:rsid w:val="001D391D"/>
    <w:rsid w:val="001D392D"/>
    <w:rsid w:val="001D3945"/>
    <w:rsid w:val="001D3959"/>
    <w:rsid w:val="001D395E"/>
    <w:rsid w:val="001D396D"/>
    <w:rsid w:val="001D3970"/>
    <w:rsid w:val="001D3971"/>
    <w:rsid w:val="001D397E"/>
    <w:rsid w:val="001D39D9"/>
    <w:rsid w:val="001D3A14"/>
    <w:rsid w:val="001D3A1B"/>
    <w:rsid w:val="001D3A3F"/>
    <w:rsid w:val="001D3A6C"/>
    <w:rsid w:val="001D3A89"/>
    <w:rsid w:val="001D3A93"/>
    <w:rsid w:val="001D3AF4"/>
    <w:rsid w:val="001D3AF7"/>
    <w:rsid w:val="001D3B36"/>
    <w:rsid w:val="001D3BA8"/>
    <w:rsid w:val="001D3BB6"/>
    <w:rsid w:val="001D3C2E"/>
    <w:rsid w:val="001D3C6A"/>
    <w:rsid w:val="001D3C76"/>
    <w:rsid w:val="001D3CAA"/>
    <w:rsid w:val="001D3CB1"/>
    <w:rsid w:val="001D3CC4"/>
    <w:rsid w:val="001D3CCB"/>
    <w:rsid w:val="001D3CFA"/>
    <w:rsid w:val="001D3D01"/>
    <w:rsid w:val="001D3D0A"/>
    <w:rsid w:val="001D3D3C"/>
    <w:rsid w:val="001D3D6B"/>
    <w:rsid w:val="001D3D9F"/>
    <w:rsid w:val="001D3DD1"/>
    <w:rsid w:val="001D3DFF"/>
    <w:rsid w:val="001D3E05"/>
    <w:rsid w:val="001D3E17"/>
    <w:rsid w:val="001D3E25"/>
    <w:rsid w:val="001D3E2F"/>
    <w:rsid w:val="001D3E4D"/>
    <w:rsid w:val="001D3EC8"/>
    <w:rsid w:val="001D3F37"/>
    <w:rsid w:val="001D3F67"/>
    <w:rsid w:val="001D4025"/>
    <w:rsid w:val="001D40CA"/>
    <w:rsid w:val="001D40E2"/>
    <w:rsid w:val="001D410B"/>
    <w:rsid w:val="001D4112"/>
    <w:rsid w:val="001D413A"/>
    <w:rsid w:val="001D4178"/>
    <w:rsid w:val="001D41A3"/>
    <w:rsid w:val="001D41D3"/>
    <w:rsid w:val="001D41ED"/>
    <w:rsid w:val="001D41FA"/>
    <w:rsid w:val="001D4224"/>
    <w:rsid w:val="001D4268"/>
    <w:rsid w:val="001D42DE"/>
    <w:rsid w:val="001D42EB"/>
    <w:rsid w:val="001D4330"/>
    <w:rsid w:val="001D4351"/>
    <w:rsid w:val="001D438B"/>
    <w:rsid w:val="001D43F1"/>
    <w:rsid w:val="001D4411"/>
    <w:rsid w:val="001D4426"/>
    <w:rsid w:val="001D4448"/>
    <w:rsid w:val="001D446C"/>
    <w:rsid w:val="001D4497"/>
    <w:rsid w:val="001D44BF"/>
    <w:rsid w:val="001D44C4"/>
    <w:rsid w:val="001D44D6"/>
    <w:rsid w:val="001D44DC"/>
    <w:rsid w:val="001D44E6"/>
    <w:rsid w:val="001D4550"/>
    <w:rsid w:val="001D4560"/>
    <w:rsid w:val="001D456A"/>
    <w:rsid w:val="001D4581"/>
    <w:rsid w:val="001D4593"/>
    <w:rsid w:val="001D45BF"/>
    <w:rsid w:val="001D464F"/>
    <w:rsid w:val="001D4664"/>
    <w:rsid w:val="001D466D"/>
    <w:rsid w:val="001D467D"/>
    <w:rsid w:val="001D4693"/>
    <w:rsid w:val="001D46D5"/>
    <w:rsid w:val="001D46F2"/>
    <w:rsid w:val="001D4730"/>
    <w:rsid w:val="001D473B"/>
    <w:rsid w:val="001D4774"/>
    <w:rsid w:val="001D4797"/>
    <w:rsid w:val="001D4803"/>
    <w:rsid w:val="001D480C"/>
    <w:rsid w:val="001D4824"/>
    <w:rsid w:val="001D4859"/>
    <w:rsid w:val="001D486C"/>
    <w:rsid w:val="001D4886"/>
    <w:rsid w:val="001D488C"/>
    <w:rsid w:val="001D48EA"/>
    <w:rsid w:val="001D4971"/>
    <w:rsid w:val="001D49BC"/>
    <w:rsid w:val="001D49C1"/>
    <w:rsid w:val="001D49D5"/>
    <w:rsid w:val="001D4A0F"/>
    <w:rsid w:val="001D4A27"/>
    <w:rsid w:val="001D4A3A"/>
    <w:rsid w:val="001D4A90"/>
    <w:rsid w:val="001D4A94"/>
    <w:rsid w:val="001D4A9E"/>
    <w:rsid w:val="001D4ABD"/>
    <w:rsid w:val="001D4AC0"/>
    <w:rsid w:val="001D4B19"/>
    <w:rsid w:val="001D4B2A"/>
    <w:rsid w:val="001D4B7C"/>
    <w:rsid w:val="001D4B8E"/>
    <w:rsid w:val="001D4B9B"/>
    <w:rsid w:val="001D4BAC"/>
    <w:rsid w:val="001D4BB3"/>
    <w:rsid w:val="001D4BBA"/>
    <w:rsid w:val="001D4BD1"/>
    <w:rsid w:val="001D4BE6"/>
    <w:rsid w:val="001D4BED"/>
    <w:rsid w:val="001D4C0A"/>
    <w:rsid w:val="001D4C33"/>
    <w:rsid w:val="001D4C39"/>
    <w:rsid w:val="001D4C58"/>
    <w:rsid w:val="001D4D9E"/>
    <w:rsid w:val="001D4DA2"/>
    <w:rsid w:val="001D4DA8"/>
    <w:rsid w:val="001D4E37"/>
    <w:rsid w:val="001D4E6A"/>
    <w:rsid w:val="001D4EB8"/>
    <w:rsid w:val="001D4EBC"/>
    <w:rsid w:val="001D4EBF"/>
    <w:rsid w:val="001D4EC5"/>
    <w:rsid w:val="001D4EDE"/>
    <w:rsid w:val="001D4EEC"/>
    <w:rsid w:val="001D4F66"/>
    <w:rsid w:val="001D4FCC"/>
    <w:rsid w:val="001D4FD2"/>
    <w:rsid w:val="001D500A"/>
    <w:rsid w:val="001D501C"/>
    <w:rsid w:val="001D5020"/>
    <w:rsid w:val="001D502B"/>
    <w:rsid w:val="001D5047"/>
    <w:rsid w:val="001D505A"/>
    <w:rsid w:val="001D5061"/>
    <w:rsid w:val="001D507A"/>
    <w:rsid w:val="001D507E"/>
    <w:rsid w:val="001D5080"/>
    <w:rsid w:val="001D50E5"/>
    <w:rsid w:val="001D50FB"/>
    <w:rsid w:val="001D5115"/>
    <w:rsid w:val="001D517F"/>
    <w:rsid w:val="001D5215"/>
    <w:rsid w:val="001D5222"/>
    <w:rsid w:val="001D5373"/>
    <w:rsid w:val="001D53FD"/>
    <w:rsid w:val="001D5420"/>
    <w:rsid w:val="001D545A"/>
    <w:rsid w:val="001D546C"/>
    <w:rsid w:val="001D548B"/>
    <w:rsid w:val="001D54C5"/>
    <w:rsid w:val="001D54CA"/>
    <w:rsid w:val="001D54E4"/>
    <w:rsid w:val="001D54E6"/>
    <w:rsid w:val="001D54F1"/>
    <w:rsid w:val="001D54F5"/>
    <w:rsid w:val="001D5559"/>
    <w:rsid w:val="001D557D"/>
    <w:rsid w:val="001D559A"/>
    <w:rsid w:val="001D5616"/>
    <w:rsid w:val="001D5619"/>
    <w:rsid w:val="001D562D"/>
    <w:rsid w:val="001D5669"/>
    <w:rsid w:val="001D568D"/>
    <w:rsid w:val="001D569C"/>
    <w:rsid w:val="001D56AE"/>
    <w:rsid w:val="001D56FA"/>
    <w:rsid w:val="001D573E"/>
    <w:rsid w:val="001D57FB"/>
    <w:rsid w:val="001D580C"/>
    <w:rsid w:val="001D5823"/>
    <w:rsid w:val="001D583A"/>
    <w:rsid w:val="001D5847"/>
    <w:rsid w:val="001D5873"/>
    <w:rsid w:val="001D58BC"/>
    <w:rsid w:val="001D58E3"/>
    <w:rsid w:val="001D58FC"/>
    <w:rsid w:val="001D590A"/>
    <w:rsid w:val="001D590D"/>
    <w:rsid w:val="001D590F"/>
    <w:rsid w:val="001D5917"/>
    <w:rsid w:val="001D5921"/>
    <w:rsid w:val="001D592B"/>
    <w:rsid w:val="001D5950"/>
    <w:rsid w:val="001D59E7"/>
    <w:rsid w:val="001D5A18"/>
    <w:rsid w:val="001D5A42"/>
    <w:rsid w:val="001D5A46"/>
    <w:rsid w:val="001D5A70"/>
    <w:rsid w:val="001D5A87"/>
    <w:rsid w:val="001D5A88"/>
    <w:rsid w:val="001D5A9C"/>
    <w:rsid w:val="001D5AC6"/>
    <w:rsid w:val="001D5B33"/>
    <w:rsid w:val="001D5B9A"/>
    <w:rsid w:val="001D5BAB"/>
    <w:rsid w:val="001D5BB6"/>
    <w:rsid w:val="001D5BDB"/>
    <w:rsid w:val="001D5BE8"/>
    <w:rsid w:val="001D5BED"/>
    <w:rsid w:val="001D5BF2"/>
    <w:rsid w:val="001D5C43"/>
    <w:rsid w:val="001D5C96"/>
    <w:rsid w:val="001D5CE6"/>
    <w:rsid w:val="001D5D37"/>
    <w:rsid w:val="001D5D40"/>
    <w:rsid w:val="001D5D59"/>
    <w:rsid w:val="001D5D8E"/>
    <w:rsid w:val="001D5D9B"/>
    <w:rsid w:val="001D5DB3"/>
    <w:rsid w:val="001D5DC4"/>
    <w:rsid w:val="001D5DE7"/>
    <w:rsid w:val="001D5DF9"/>
    <w:rsid w:val="001D5E0A"/>
    <w:rsid w:val="001D5E1D"/>
    <w:rsid w:val="001D5E37"/>
    <w:rsid w:val="001D5E6B"/>
    <w:rsid w:val="001D5E90"/>
    <w:rsid w:val="001D5EA9"/>
    <w:rsid w:val="001D5ED0"/>
    <w:rsid w:val="001D5ED4"/>
    <w:rsid w:val="001D5F0A"/>
    <w:rsid w:val="001D5F2F"/>
    <w:rsid w:val="001D5FE4"/>
    <w:rsid w:val="001D606A"/>
    <w:rsid w:val="001D606F"/>
    <w:rsid w:val="001D6071"/>
    <w:rsid w:val="001D6080"/>
    <w:rsid w:val="001D60C1"/>
    <w:rsid w:val="001D60DB"/>
    <w:rsid w:val="001D6128"/>
    <w:rsid w:val="001D616C"/>
    <w:rsid w:val="001D6176"/>
    <w:rsid w:val="001D6202"/>
    <w:rsid w:val="001D6262"/>
    <w:rsid w:val="001D6263"/>
    <w:rsid w:val="001D6270"/>
    <w:rsid w:val="001D62BE"/>
    <w:rsid w:val="001D62C4"/>
    <w:rsid w:val="001D62FE"/>
    <w:rsid w:val="001D6317"/>
    <w:rsid w:val="001D6334"/>
    <w:rsid w:val="001D6350"/>
    <w:rsid w:val="001D63BE"/>
    <w:rsid w:val="001D63CA"/>
    <w:rsid w:val="001D63D2"/>
    <w:rsid w:val="001D63D3"/>
    <w:rsid w:val="001D63D6"/>
    <w:rsid w:val="001D63D9"/>
    <w:rsid w:val="001D63DD"/>
    <w:rsid w:val="001D63DF"/>
    <w:rsid w:val="001D645D"/>
    <w:rsid w:val="001D6477"/>
    <w:rsid w:val="001D6498"/>
    <w:rsid w:val="001D64E7"/>
    <w:rsid w:val="001D64F1"/>
    <w:rsid w:val="001D6509"/>
    <w:rsid w:val="001D650E"/>
    <w:rsid w:val="001D6514"/>
    <w:rsid w:val="001D6521"/>
    <w:rsid w:val="001D6537"/>
    <w:rsid w:val="001D6539"/>
    <w:rsid w:val="001D654A"/>
    <w:rsid w:val="001D655C"/>
    <w:rsid w:val="001D6563"/>
    <w:rsid w:val="001D6582"/>
    <w:rsid w:val="001D658F"/>
    <w:rsid w:val="001D65A5"/>
    <w:rsid w:val="001D65BB"/>
    <w:rsid w:val="001D65F1"/>
    <w:rsid w:val="001D6615"/>
    <w:rsid w:val="001D661D"/>
    <w:rsid w:val="001D6631"/>
    <w:rsid w:val="001D6636"/>
    <w:rsid w:val="001D664B"/>
    <w:rsid w:val="001D66D1"/>
    <w:rsid w:val="001D66F1"/>
    <w:rsid w:val="001D66FA"/>
    <w:rsid w:val="001D6712"/>
    <w:rsid w:val="001D673A"/>
    <w:rsid w:val="001D6745"/>
    <w:rsid w:val="001D6748"/>
    <w:rsid w:val="001D674F"/>
    <w:rsid w:val="001D6757"/>
    <w:rsid w:val="001D6792"/>
    <w:rsid w:val="001D67C0"/>
    <w:rsid w:val="001D67F5"/>
    <w:rsid w:val="001D6839"/>
    <w:rsid w:val="001D6848"/>
    <w:rsid w:val="001D686F"/>
    <w:rsid w:val="001D68C6"/>
    <w:rsid w:val="001D68D8"/>
    <w:rsid w:val="001D68DD"/>
    <w:rsid w:val="001D6968"/>
    <w:rsid w:val="001D6980"/>
    <w:rsid w:val="001D69AE"/>
    <w:rsid w:val="001D69DA"/>
    <w:rsid w:val="001D6A07"/>
    <w:rsid w:val="001D6A29"/>
    <w:rsid w:val="001D6AE2"/>
    <w:rsid w:val="001D6AE7"/>
    <w:rsid w:val="001D6AFE"/>
    <w:rsid w:val="001D6B2E"/>
    <w:rsid w:val="001D6B53"/>
    <w:rsid w:val="001D6B72"/>
    <w:rsid w:val="001D6B91"/>
    <w:rsid w:val="001D6B94"/>
    <w:rsid w:val="001D6C15"/>
    <w:rsid w:val="001D6C19"/>
    <w:rsid w:val="001D6C26"/>
    <w:rsid w:val="001D6C53"/>
    <w:rsid w:val="001D6C59"/>
    <w:rsid w:val="001D6C97"/>
    <w:rsid w:val="001D6CB7"/>
    <w:rsid w:val="001D6CF1"/>
    <w:rsid w:val="001D6D24"/>
    <w:rsid w:val="001D6D41"/>
    <w:rsid w:val="001D6D59"/>
    <w:rsid w:val="001D6D5B"/>
    <w:rsid w:val="001D6D9C"/>
    <w:rsid w:val="001D6DFB"/>
    <w:rsid w:val="001D6E09"/>
    <w:rsid w:val="001D6E39"/>
    <w:rsid w:val="001D6E53"/>
    <w:rsid w:val="001D6E61"/>
    <w:rsid w:val="001D6E6F"/>
    <w:rsid w:val="001D6ECB"/>
    <w:rsid w:val="001D6ED3"/>
    <w:rsid w:val="001D6ED5"/>
    <w:rsid w:val="001D6F0A"/>
    <w:rsid w:val="001D6F23"/>
    <w:rsid w:val="001D6F54"/>
    <w:rsid w:val="001D6F81"/>
    <w:rsid w:val="001D6F82"/>
    <w:rsid w:val="001D6FBE"/>
    <w:rsid w:val="001D6FC0"/>
    <w:rsid w:val="001D6FC3"/>
    <w:rsid w:val="001D6FC9"/>
    <w:rsid w:val="001D6FD1"/>
    <w:rsid w:val="001D7003"/>
    <w:rsid w:val="001D7058"/>
    <w:rsid w:val="001D70CB"/>
    <w:rsid w:val="001D7106"/>
    <w:rsid w:val="001D710A"/>
    <w:rsid w:val="001D7120"/>
    <w:rsid w:val="001D7122"/>
    <w:rsid w:val="001D713E"/>
    <w:rsid w:val="001D714B"/>
    <w:rsid w:val="001D7178"/>
    <w:rsid w:val="001D7182"/>
    <w:rsid w:val="001D718D"/>
    <w:rsid w:val="001D71E0"/>
    <w:rsid w:val="001D7204"/>
    <w:rsid w:val="001D7207"/>
    <w:rsid w:val="001D720D"/>
    <w:rsid w:val="001D721F"/>
    <w:rsid w:val="001D7243"/>
    <w:rsid w:val="001D726C"/>
    <w:rsid w:val="001D7280"/>
    <w:rsid w:val="001D7282"/>
    <w:rsid w:val="001D72AE"/>
    <w:rsid w:val="001D72DA"/>
    <w:rsid w:val="001D7336"/>
    <w:rsid w:val="001D7378"/>
    <w:rsid w:val="001D73C1"/>
    <w:rsid w:val="001D73C6"/>
    <w:rsid w:val="001D73CD"/>
    <w:rsid w:val="001D73D9"/>
    <w:rsid w:val="001D73E3"/>
    <w:rsid w:val="001D7431"/>
    <w:rsid w:val="001D7449"/>
    <w:rsid w:val="001D746A"/>
    <w:rsid w:val="001D748F"/>
    <w:rsid w:val="001D749C"/>
    <w:rsid w:val="001D74A3"/>
    <w:rsid w:val="001D74AC"/>
    <w:rsid w:val="001D74F7"/>
    <w:rsid w:val="001D755D"/>
    <w:rsid w:val="001D7577"/>
    <w:rsid w:val="001D75E2"/>
    <w:rsid w:val="001D75EE"/>
    <w:rsid w:val="001D75F5"/>
    <w:rsid w:val="001D75FC"/>
    <w:rsid w:val="001D75FF"/>
    <w:rsid w:val="001D7624"/>
    <w:rsid w:val="001D7658"/>
    <w:rsid w:val="001D765B"/>
    <w:rsid w:val="001D767D"/>
    <w:rsid w:val="001D7681"/>
    <w:rsid w:val="001D7690"/>
    <w:rsid w:val="001D76DC"/>
    <w:rsid w:val="001D76E5"/>
    <w:rsid w:val="001D770D"/>
    <w:rsid w:val="001D7746"/>
    <w:rsid w:val="001D775E"/>
    <w:rsid w:val="001D776E"/>
    <w:rsid w:val="001D77B9"/>
    <w:rsid w:val="001D77D7"/>
    <w:rsid w:val="001D77E2"/>
    <w:rsid w:val="001D781E"/>
    <w:rsid w:val="001D7858"/>
    <w:rsid w:val="001D785A"/>
    <w:rsid w:val="001D7868"/>
    <w:rsid w:val="001D787C"/>
    <w:rsid w:val="001D788C"/>
    <w:rsid w:val="001D7895"/>
    <w:rsid w:val="001D78C1"/>
    <w:rsid w:val="001D78E2"/>
    <w:rsid w:val="001D78F3"/>
    <w:rsid w:val="001D790F"/>
    <w:rsid w:val="001D7926"/>
    <w:rsid w:val="001D793A"/>
    <w:rsid w:val="001D797E"/>
    <w:rsid w:val="001D79AD"/>
    <w:rsid w:val="001D79C0"/>
    <w:rsid w:val="001D7A39"/>
    <w:rsid w:val="001D7A5B"/>
    <w:rsid w:val="001D7A6B"/>
    <w:rsid w:val="001D7A96"/>
    <w:rsid w:val="001D7A9E"/>
    <w:rsid w:val="001D7AAE"/>
    <w:rsid w:val="001D7AB7"/>
    <w:rsid w:val="001D7ACE"/>
    <w:rsid w:val="001D7AED"/>
    <w:rsid w:val="001D7B0F"/>
    <w:rsid w:val="001D7B33"/>
    <w:rsid w:val="001D7B42"/>
    <w:rsid w:val="001D7B83"/>
    <w:rsid w:val="001D7BA0"/>
    <w:rsid w:val="001D7BD3"/>
    <w:rsid w:val="001D7C1A"/>
    <w:rsid w:val="001D7C3E"/>
    <w:rsid w:val="001D7C48"/>
    <w:rsid w:val="001D7C85"/>
    <w:rsid w:val="001D7CAA"/>
    <w:rsid w:val="001D7CB3"/>
    <w:rsid w:val="001D7CFF"/>
    <w:rsid w:val="001D7D64"/>
    <w:rsid w:val="001D7D86"/>
    <w:rsid w:val="001D7DB9"/>
    <w:rsid w:val="001D7DF1"/>
    <w:rsid w:val="001D7E40"/>
    <w:rsid w:val="001D7E56"/>
    <w:rsid w:val="001D7E62"/>
    <w:rsid w:val="001D7EA2"/>
    <w:rsid w:val="001D7EA8"/>
    <w:rsid w:val="001D7EA9"/>
    <w:rsid w:val="001D7EEE"/>
    <w:rsid w:val="001D7EFC"/>
    <w:rsid w:val="001D7F11"/>
    <w:rsid w:val="001D7F3C"/>
    <w:rsid w:val="001D7F4F"/>
    <w:rsid w:val="001D7FB8"/>
    <w:rsid w:val="001D7FF6"/>
    <w:rsid w:val="001E0004"/>
    <w:rsid w:val="001E0048"/>
    <w:rsid w:val="001E0064"/>
    <w:rsid w:val="001E00AE"/>
    <w:rsid w:val="001E00D6"/>
    <w:rsid w:val="001E00EC"/>
    <w:rsid w:val="001E010F"/>
    <w:rsid w:val="001E0150"/>
    <w:rsid w:val="001E0155"/>
    <w:rsid w:val="001E0197"/>
    <w:rsid w:val="001E01BE"/>
    <w:rsid w:val="001E01E7"/>
    <w:rsid w:val="001E021F"/>
    <w:rsid w:val="001E0227"/>
    <w:rsid w:val="001E0279"/>
    <w:rsid w:val="001E02A9"/>
    <w:rsid w:val="001E02DE"/>
    <w:rsid w:val="001E0336"/>
    <w:rsid w:val="001E034E"/>
    <w:rsid w:val="001E0367"/>
    <w:rsid w:val="001E03C6"/>
    <w:rsid w:val="001E03C7"/>
    <w:rsid w:val="001E03D7"/>
    <w:rsid w:val="001E03F1"/>
    <w:rsid w:val="001E03FB"/>
    <w:rsid w:val="001E0468"/>
    <w:rsid w:val="001E0506"/>
    <w:rsid w:val="001E050E"/>
    <w:rsid w:val="001E051E"/>
    <w:rsid w:val="001E0520"/>
    <w:rsid w:val="001E054A"/>
    <w:rsid w:val="001E0553"/>
    <w:rsid w:val="001E05A1"/>
    <w:rsid w:val="001E05A3"/>
    <w:rsid w:val="001E05B9"/>
    <w:rsid w:val="001E05C6"/>
    <w:rsid w:val="001E05D2"/>
    <w:rsid w:val="001E05DA"/>
    <w:rsid w:val="001E05F8"/>
    <w:rsid w:val="001E0638"/>
    <w:rsid w:val="001E067B"/>
    <w:rsid w:val="001E06AA"/>
    <w:rsid w:val="001E06B5"/>
    <w:rsid w:val="001E06CE"/>
    <w:rsid w:val="001E070A"/>
    <w:rsid w:val="001E0755"/>
    <w:rsid w:val="001E0766"/>
    <w:rsid w:val="001E0799"/>
    <w:rsid w:val="001E07AC"/>
    <w:rsid w:val="001E07AF"/>
    <w:rsid w:val="001E0833"/>
    <w:rsid w:val="001E087C"/>
    <w:rsid w:val="001E08CD"/>
    <w:rsid w:val="001E08D0"/>
    <w:rsid w:val="001E08E3"/>
    <w:rsid w:val="001E08F5"/>
    <w:rsid w:val="001E0910"/>
    <w:rsid w:val="001E0924"/>
    <w:rsid w:val="001E0932"/>
    <w:rsid w:val="001E0972"/>
    <w:rsid w:val="001E0987"/>
    <w:rsid w:val="001E09A5"/>
    <w:rsid w:val="001E09A6"/>
    <w:rsid w:val="001E09B5"/>
    <w:rsid w:val="001E09B7"/>
    <w:rsid w:val="001E09BC"/>
    <w:rsid w:val="001E09F5"/>
    <w:rsid w:val="001E0A55"/>
    <w:rsid w:val="001E0A65"/>
    <w:rsid w:val="001E0A95"/>
    <w:rsid w:val="001E0AC8"/>
    <w:rsid w:val="001E0AFA"/>
    <w:rsid w:val="001E0B2D"/>
    <w:rsid w:val="001E0B57"/>
    <w:rsid w:val="001E0B63"/>
    <w:rsid w:val="001E0BCB"/>
    <w:rsid w:val="001E0C52"/>
    <w:rsid w:val="001E0C6E"/>
    <w:rsid w:val="001E0C78"/>
    <w:rsid w:val="001E0CBC"/>
    <w:rsid w:val="001E0CF2"/>
    <w:rsid w:val="001E0D03"/>
    <w:rsid w:val="001E0D26"/>
    <w:rsid w:val="001E0D3A"/>
    <w:rsid w:val="001E0D89"/>
    <w:rsid w:val="001E0EB7"/>
    <w:rsid w:val="001E0EC0"/>
    <w:rsid w:val="001E0EE5"/>
    <w:rsid w:val="001E0EFA"/>
    <w:rsid w:val="001E0F03"/>
    <w:rsid w:val="001E0F05"/>
    <w:rsid w:val="001E0F2F"/>
    <w:rsid w:val="001E0F53"/>
    <w:rsid w:val="001E0F7E"/>
    <w:rsid w:val="001E0F9D"/>
    <w:rsid w:val="001E0FB1"/>
    <w:rsid w:val="001E0FC0"/>
    <w:rsid w:val="001E0FDE"/>
    <w:rsid w:val="001E103A"/>
    <w:rsid w:val="001E107E"/>
    <w:rsid w:val="001E107F"/>
    <w:rsid w:val="001E108B"/>
    <w:rsid w:val="001E10C2"/>
    <w:rsid w:val="001E10DC"/>
    <w:rsid w:val="001E10EF"/>
    <w:rsid w:val="001E1114"/>
    <w:rsid w:val="001E1115"/>
    <w:rsid w:val="001E1179"/>
    <w:rsid w:val="001E1187"/>
    <w:rsid w:val="001E1196"/>
    <w:rsid w:val="001E1200"/>
    <w:rsid w:val="001E120B"/>
    <w:rsid w:val="001E1227"/>
    <w:rsid w:val="001E1255"/>
    <w:rsid w:val="001E1258"/>
    <w:rsid w:val="001E1274"/>
    <w:rsid w:val="001E128B"/>
    <w:rsid w:val="001E1290"/>
    <w:rsid w:val="001E12FF"/>
    <w:rsid w:val="001E130D"/>
    <w:rsid w:val="001E137F"/>
    <w:rsid w:val="001E13DD"/>
    <w:rsid w:val="001E13F1"/>
    <w:rsid w:val="001E141C"/>
    <w:rsid w:val="001E1432"/>
    <w:rsid w:val="001E1446"/>
    <w:rsid w:val="001E146A"/>
    <w:rsid w:val="001E14FA"/>
    <w:rsid w:val="001E1506"/>
    <w:rsid w:val="001E1559"/>
    <w:rsid w:val="001E158E"/>
    <w:rsid w:val="001E15BB"/>
    <w:rsid w:val="001E15DB"/>
    <w:rsid w:val="001E161E"/>
    <w:rsid w:val="001E163B"/>
    <w:rsid w:val="001E166A"/>
    <w:rsid w:val="001E166F"/>
    <w:rsid w:val="001E1708"/>
    <w:rsid w:val="001E1712"/>
    <w:rsid w:val="001E1729"/>
    <w:rsid w:val="001E172C"/>
    <w:rsid w:val="001E1782"/>
    <w:rsid w:val="001E17D4"/>
    <w:rsid w:val="001E1807"/>
    <w:rsid w:val="001E186E"/>
    <w:rsid w:val="001E1880"/>
    <w:rsid w:val="001E1890"/>
    <w:rsid w:val="001E18AB"/>
    <w:rsid w:val="001E18CD"/>
    <w:rsid w:val="001E18F5"/>
    <w:rsid w:val="001E1906"/>
    <w:rsid w:val="001E1988"/>
    <w:rsid w:val="001E198C"/>
    <w:rsid w:val="001E199A"/>
    <w:rsid w:val="001E19C4"/>
    <w:rsid w:val="001E19D3"/>
    <w:rsid w:val="001E19D8"/>
    <w:rsid w:val="001E19D9"/>
    <w:rsid w:val="001E19FA"/>
    <w:rsid w:val="001E1A57"/>
    <w:rsid w:val="001E1AAA"/>
    <w:rsid w:val="001E1ACB"/>
    <w:rsid w:val="001E1AFC"/>
    <w:rsid w:val="001E1B2E"/>
    <w:rsid w:val="001E1BDA"/>
    <w:rsid w:val="001E1C82"/>
    <w:rsid w:val="001E1CBD"/>
    <w:rsid w:val="001E1CD5"/>
    <w:rsid w:val="001E1CD6"/>
    <w:rsid w:val="001E1CDF"/>
    <w:rsid w:val="001E1CFB"/>
    <w:rsid w:val="001E1D19"/>
    <w:rsid w:val="001E1D27"/>
    <w:rsid w:val="001E1D35"/>
    <w:rsid w:val="001E1D63"/>
    <w:rsid w:val="001E1D67"/>
    <w:rsid w:val="001E1D98"/>
    <w:rsid w:val="001E1DDB"/>
    <w:rsid w:val="001E1E00"/>
    <w:rsid w:val="001E1E2F"/>
    <w:rsid w:val="001E1E56"/>
    <w:rsid w:val="001E1E5D"/>
    <w:rsid w:val="001E1EA7"/>
    <w:rsid w:val="001E1EAB"/>
    <w:rsid w:val="001E1EBA"/>
    <w:rsid w:val="001E1EC5"/>
    <w:rsid w:val="001E1EC9"/>
    <w:rsid w:val="001E1EEE"/>
    <w:rsid w:val="001E1F2E"/>
    <w:rsid w:val="001E1F36"/>
    <w:rsid w:val="001E1F47"/>
    <w:rsid w:val="001E1F78"/>
    <w:rsid w:val="001E1F7B"/>
    <w:rsid w:val="001E1F80"/>
    <w:rsid w:val="001E1F93"/>
    <w:rsid w:val="001E1FA5"/>
    <w:rsid w:val="001E1FA6"/>
    <w:rsid w:val="001E1FC7"/>
    <w:rsid w:val="001E1FE3"/>
    <w:rsid w:val="001E1FE7"/>
    <w:rsid w:val="001E1FF7"/>
    <w:rsid w:val="001E202A"/>
    <w:rsid w:val="001E2057"/>
    <w:rsid w:val="001E208F"/>
    <w:rsid w:val="001E2095"/>
    <w:rsid w:val="001E20C6"/>
    <w:rsid w:val="001E20D2"/>
    <w:rsid w:val="001E20D5"/>
    <w:rsid w:val="001E2105"/>
    <w:rsid w:val="001E2147"/>
    <w:rsid w:val="001E2183"/>
    <w:rsid w:val="001E219B"/>
    <w:rsid w:val="001E2211"/>
    <w:rsid w:val="001E2241"/>
    <w:rsid w:val="001E2276"/>
    <w:rsid w:val="001E228A"/>
    <w:rsid w:val="001E22B6"/>
    <w:rsid w:val="001E2321"/>
    <w:rsid w:val="001E2326"/>
    <w:rsid w:val="001E232E"/>
    <w:rsid w:val="001E2335"/>
    <w:rsid w:val="001E234D"/>
    <w:rsid w:val="001E23B1"/>
    <w:rsid w:val="001E23B8"/>
    <w:rsid w:val="001E23F3"/>
    <w:rsid w:val="001E243F"/>
    <w:rsid w:val="001E2495"/>
    <w:rsid w:val="001E24A6"/>
    <w:rsid w:val="001E24B5"/>
    <w:rsid w:val="001E24B8"/>
    <w:rsid w:val="001E2509"/>
    <w:rsid w:val="001E2524"/>
    <w:rsid w:val="001E2538"/>
    <w:rsid w:val="001E254F"/>
    <w:rsid w:val="001E25BF"/>
    <w:rsid w:val="001E2637"/>
    <w:rsid w:val="001E268B"/>
    <w:rsid w:val="001E2698"/>
    <w:rsid w:val="001E26BD"/>
    <w:rsid w:val="001E2725"/>
    <w:rsid w:val="001E2727"/>
    <w:rsid w:val="001E276E"/>
    <w:rsid w:val="001E2774"/>
    <w:rsid w:val="001E2780"/>
    <w:rsid w:val="001E278D"/>
    <w:rsid w:val="001E2796"/>
    <w:rsid w:val="001E27AA"/>
    <w:rsid w:val="001E27EE"/>
    <w:rsid w:val="001E2826"/>
    <w:rsid w:val="001E2859"/>
    <w:rsid w:val="001E285B"/>
    <w:rsid w:val="001E2862"/>
    <w:rsid w:val="001E2890"/>
    <w:rsid w:val="001E28AF"/>
    <w:rsid w:val="001E28B4"/>
    <w:rsid w:val="001E28DD"/>
    <w:rsid w:val="001E28E5"/>
    <w:rsid w:val="001E2910"/>
    <w:rsid w:val="001E2943"/>
    <w:rsid w:val="001E2962"/>
    <w:rsid w:val="001E2964"/>
    <w:rsid w:val="001E2969"/>
    <w:rsid w:val="001E29AE"/>
    <w:rsid w:val="001E29D2"/>
    <w:rsid w:val="001E29FA"/>
    <w:rsid w:val="001E2A3E"/>
    <w:rsid w:val="001E2A45"/>
    <w:rsid w:val="001E2AA8"/>
    <w:rsid w:val="001E2AAB"/>
    <w:rsid w:val="001E2AE3"/>
    <w:rsid w:val="001E2B55"/>
    <w:rsid w:val="001E2B81"/>
    <w:rsid w:val="001E2C20"/>
    <w:rsid w:val="001E2C45"/>
    <w:rsid w:val="001E2C60"/>
    <w:rsid w:val="001E2C77"/>
    <w:rsid w:val="001E2C8A"/>
    <w:rsid w:val="001E2CA4"/>
    <w:rsid w:val="001E2CA6"/>
    <w:rsid w:val="001E2CE4"/>
    <w:rsid w:val="001E2CEB"/>
    <w:rsid w:val="001E2CF7"/>
    <w:rsid w:val="001E2D5F"/>
    <w:rsid w:val="001E2DA8"/>
    <w:rsid w:val="001E2DC3"/>
    <w:rsid w:val="001E2DCD"/>
    <w:rsid w:val="001E2DD5"/>
    <w:rsid w:val="001E2DE0"/>
    <w:rsid w:val="001E2E2E"/>
    <w:rsid w:val="001E2E5A"/>
    <w:rsid w:val="001E2E74"/>
    <w:rsid w:val="001E2E81"/>
    <w:rsid w:val="001E2E9F"/>
    <w:rsid w:val="001E2EB1"/>
    <w:rsid w:val="001E2EE3"/>
    <w:rsid w:val="001E2EF8"/>
    <w:rsid w:val="001E2F0E"/>
    <w:rsid w:val="001E2F13"/>
    <w:rsid w:val="001E2F37"/>
    <w:rsid w:val="001E2F72"/>
    <w:rsid w:val="001E2F97"/>
    <w:rsid w:val="001E2FAD"/>
    <w:rsid w:val="001E2FBB"/>
    <w:rsid w:val="001E3016"/>
    <w:rsid w:val="001E3070"/>
    <w:rsid w:val="001E3078"/>
    <w:rsid w:val="001E3098"/>
    <w:rsid w:val="001E30DB"/>
    <w:rsid w:val="001E30E6"/>
    <w:rsid w:val="001E30F2"/>
    <w:rsid w:val="001E3128"/>
    <w:rsid w:val="001E313A"/>
    <w:rsid w:val="001E3148"/>
    <w:rsid w:val="001E3181"/>
    <w:rsid w:val="001E3182"/>
    <w:rsid w:val="001E3185"/>
    <w:rsid w:val="001E3186"/>
    <w:rsid w:val="001E318C"/>
    <w:rsid w:val="001E318F"/>
    <w:rsid w:val="001E31D9"/>
    <w:rsid w:val="001E31E9"/>
    <w:rsid w:val="001E320E"/>
    <w:rsid w:val="001E3211"/>
    <w:rsid w:val="001E321A"/>
    <w:rsid w:val="001E3234"/>
    <w:rsid w:val="001E3236"/>
    <w:rsid w:val="001E3259"/>
    <w:rsid w:val="001E32A3"/>
    <w:rsid w:val="001E32BE"/>
    <w:rsid w:val="001E32C1"/>
    <w:rsid w:val="001E32E7"/>
    <w:rsid w:val="001E3322"/>
    <w:rsid w:val="001E3341"/>
    <w:rsid w:val="001E3364"/>
    <w:rsid w:val="001E3398"/>
    <w:rsid w:val="001E33B1"/>
    <w:rsid w:val="001E33DA"/>
    <w:rsid w:val="001E3421"/>
    <w:rsid w:val="001E3449"/>
    <w:rsid w:val="001E345F"/>
    <w:rsid w:val="001E346B"/>
    <w:rsid w:val="001E34A4"/>
    <w:rsid w:val="001E34B7"/>
    <w:rsid w:val="001E34CA"/>
    <w:rsid w:val="001E34D9"/>
    <w:rsid w:val="001E34EE"/>
    <w:rsid w:val="001E351A"/>
    <w:rsid w:val="001E3534"/>
    <w:rsid w:val="001E357C"/>
    <w:rsid w:val="001E359B"/>
    <w:rsid w:val="001E35B7"/>
    <w:rsid w:val="001E35C3"/>
    <w:rsid w:val="001E35DD"/>
    <w:rsid w:val="001E35F4"/>
    <w:rsid w:val="001E3613"/>
    <w:rsid w:val="001E361E"/>
    <w:rsid w:val="001E367C"/>
    <w:rsid w:val="001E3695"/>
    <w:rsid w:val="001E3696"/>
    <w:rsid w:val="001E36BF"/>
    <w:rsid w:val="001E3706"/>
    <w:rsid w:val="001E3713"/>
    <w:rsid w:val="001E3728"/>
    <w:rsid w:val="001E372A"/>
    <w:rsid w:val="001E378F"/>
    <w:rsid w:val="001E3790"/>
    <w:rsid w:val="001E37AF"/>
    <w:rsid w:val="001E37B2"/>
    <w:rsid w:val="001E37BC"/>
    <w:rsid w:val="001E37E0"/>
    <w:rsid w:val="001E37E2"/>
    <w:rsid w:val="001E3884"/>
    <w:rsid w:val="001E3896"/>
    <w:rsid w:val="001E389D"/>
    <w:rsid w:val="001E38FA"/>
    <w:rsid w:val="001E3954"/>
    <w:rsid w:val="001E3964"/>
    <w:rsid w:val="001E396F"/>
    <w:rsid w:val="001E3990"/>
    <w:rsid w:val="001E3A11"/>
    <w:rsid w:val="001E3A1C"/>
    <w:rsid w:val="001E3A2B"/>
    <w:rsid w:val="001E3A30"/>
    <w:rsid w:val="001E3A31"/>
    <w:rsid w:val="001E3A5F"/>
    <w:rsid w:val="001E3A63"/>
    <w:rsid w:val="001E3A67"/>
    <w:rsid w:val="001E3A7D"/>
    <w:rsid w:val="001E3AA2"/>
    <w:rsid w:val="001E3AA7"/>
    <w:rsid w:val="001E3AB5"/>
    <w:rsid w:val="001E3AD1"/>
    <w:rsid w:val="001E3AF6"/>
    <w:rsid w:val="001E3B5F"/>
    <w:rsid w:val="001E3BB3"/>
    <w:rsid w:val="001E3BCF"/>
    <w:rsid w:val="001E3BDE"/>
    <w:rsid w:val="001E3BDF"/>
    <w:rsid w:val="001E3BE7"/>
    <w:rsid w:val="001E3C08"/>
    <w:rsid w:val="001E3C51"/>
    <w:rsid w:val="001E3CA8"/>
    <w:rsid w:val="001E3CB1"/>
    <w:rsid w:val="001E3CDB"/>
    <w:rsid w:val="001E3D0A"/>
    <w:rsid w:val="001E3D0D"/>
    <w:rsid w:val="001E3D1E"/>
    <w:rsid w:val="001E3D5F"/>
    <w:rsid w:val="001E3D6F"/>
    <w:rsid w:val="001E3D7B"/>
    <w:rsid w:val="001E3DBE"/>
    <w:rsid w:val="001E3DDF"/>
    <w:rsid w:val="001E3E06"/>
    <w:rsid w:val="001E3E1F"/>
    <w:rsid w:val="001E3E38"/>
    <w:rsid w:val="001E3E40"/>
    <w:rsid w:val="001E3E61"/>
    <w:rsid w:val="001E3E76"/>
    <w:rsid w:val="001E3E95"/>
    <w:rsid w:val="001E3ED5"/>
    <w:rsid w:val="001E3F15"/>
    <w:rsid w:val="001E3F4C"/>
    <w:rsid w:val="001E3FA3"/>
    <w:rsid w:val="001E3FAC"/>
    <w:rsid w:val="001E3FC1"/>
    <w:rsid w:val="001E4031"/>
    <w:rsid w:val="001E404D"/>
    <w:rsid w:val="001E4087"/>
    <w:rsid w:val="001E40AC"/>
    <w:rsid w:val="001E4132"/>
    <w:rsid w:val="001E416A"/>
    <w:rsid w:val="001E4177"/>
    <w:rsid w:val="001E425D"/>
    <w:rsid w:val="001E426B"/>
    <w:rsid w:val="001E4287"/>
    <w:rsid w:val="001E42EA"/>
    <w:rsid w:val="001E4300"/>
    <w:rsid w:val="001E4320"/>
    <w:rsid w:val="001E4351"/>
    <w:rsid w:val="001E435D"/>
    <w:rsid w:val="001E4361"/>
    <w:rsid w:val="001E436C"/>
    <w:rsid w:val="001E43AF"/>
    <w:rsid w:val="001E43CC"/>
    <w:rsid w:val="001E43F6"/>
    <w:rsid w:val="001E4409"/>
    <w:rsid w:val="001E440D"/>
    <w:rsid w:val="001E4411"/>
    <w:rsid w:val="001E4437"/>
    <w:rsid w:val="001E443D"/>
    <w:rsid w:val="001E4457"/>
    <w:rsid w:val="001E44C9"/>
    <w:rsid w:val="001E44D4"/>
    <w:rsid w:val="001E44E5"/>
    <w:rsid w:val="001E44F0"/>
    <w:rsid w:val="001E4501"/>
    <w:rsid w:val="001E4530"/>
    <w:rsid w:val="001E4577"/>
    <w:rsid w:val="001E4583"/>
    <w:rsid w:val="001E458C"/>
    <w:rsid w:val="001E45AA"/>
    <w:rsid w:val="001E45C2"/>
    <w:rsid w:val="001E45F5"/>
    <w:rsid w:val="001E45FA"/>
    <w:rsid w:val="001E4614"/>
    <w:rsid w:val="001E463C"/>
    <w:rsid w:val="001E4647"/>
    <w:rsid w:val="001E464C"/>
    <w:rsid w:val="001E4678"/>
    <w:rsid w:val="001E46BA"/>
    <w:rsid w:val="001E46C6"/>
    <w:rsid w:val="001E476A"/>
    <w:rsid w:val="001E476F"/>
    <w:rsid w:val="001E4787"/>
    <w:rsid w:val="001E4789"/>
    <w:rsid w:val="001E478C"/>
    <w:rsid w:val="001E479F"/>
    <w:rsid w:val="001E47BE"/>
    <w:rsid w:val="001E47C8"/>
    <w:rsid w:val="001E47FB"/>
    <w:rsid w:val="001E484B"/>
    <w:rsid w:val="001E4858"/>
    <w:rsid w:val="001E489D"/>
    <w:rsid w:val="001E48AF"/>
    <w:rsid w:val="001E48DB"/>
    <w:rsid w:val="001E48FC"/>
    <w:rsid w:val="001E48FD"/>
    <w:rsid w:val="001E4909"/>
    <w:rsid w:val="001E492F"/>
    <w:rsid w:val="001E4942"/>
    <w:rsid w:val="001E4944"/>
    <w:rsid w:val="001E4975"/>
    <w:rsid w:val="001E4A3F"/>
    <w:rsid w:val="001E4ACC"/>
    <w:rsid w:val="001E4AF0"/>
    <w:rsid w:val="001E4B36"/>
    <w:rsid w:val="001E4B4A"/>
    <w:rsid w:val="001E4B7E"/>
    <w:rsid w:val="001E4B8C"/>
    <w:rsid w:val="001E4BA4"/>
    <w:rsid w:val="001E4BCB"/>
    <w:rsid w:val="001E4BFA"/>
    <w:rsid w:val="001E4C0D"/>
    <w:rsid w:val="001E4C18"/>
    <w:rsid w:val="001E4C46"/>
    <w:rsid w:val="001E4CC7"/>
    <w:rsid w:val="001E4CCD"/>
    <w:rsid w:val="001E4D7D"/>
    <w:rsid w:val="001E4D8E"/>
    <w:rsid w:val="001E4D9A"/>
    <w:rsid w:val="001E4DCB"/>
    <w:rsid w:val="001E4DE0"/>
    <w:rsid w:val="001E4E03"/>
    <w:rsid w:val="001E4E26"/>
    <w:rsid w:val="001E4E2B"/>
    <w:rsid w:val="001E4E3A"/>
    <w:rsid w:val="001E4E57"/>
    <w:rsid w:val="001E4E84"/>
    <w:rsid w:val="001E4E9C"/>
    <w:rsid w:val="001E4EB7"/>
    <w:rsid w:val="001E4EEA"/>
    <w:rsid w:val="001E4EED"/>
    <w:rsid w:val="001E4F04"/>
    <w:rsid w:val="001E4F22"/>
    <w:rsid w:val="001E4F6B"/>
    <w:rsid w:val="001E4FB1"/>
    <w:rsid w:val="001E4FDC"/>
    <w:rsid w:val="001E4FE0"/>
    <w:rsid w:val="001E4FF1"/>
    <w:rsid w:val="001E5032"/>
    <w:rsid w:val="001E5097"/>
    <w:rsid w:val="001E50B1"/>
    <w:rsid w:val="001E50C4"/>
    <w:rsid w:val="001E5163"/>
    <w:rsid w:val="001E517C"/>
    <w:rsid w:val="001E51A7"/>
    <w:rsid w:val="001E51AE"/>
    <w:rsid w:val="001E51C5"/>
    <w:rsid w:val="001E5209"/>
    <w:rsid w:val="001E5225"/>
    <w:rsid w:val="001E5274"/>
    <w:rsid w:val="001E52E5"/>
    <w:rsid w:val="001E52E9"/>
    <w:rsid w:val="001E52F3"/>
    <w:rsid w:val="001E52FE"/>
    <w:rsid w:val="001E5302"/>
    <w:rsid w:val="001E5346"/>
    <w:rsid w:val="001E539A"/>
    <w:rsid w:val="001E53A4"/>
    <w:rsid w:val="001E53B0"/>
    <w:rsid w:val="001E53B8"/>
    <w:rsid w:val="001E53CC"/>
    <w:rsid w:val="001E53DA"/>
    <w:rsid w:val="001E5407"/>
    <w:rsid w:val="001E5440"/>
    <w:rsid w:val="001E5441"/>
    <w:rsid w:val="001E54C2"/>
    <w:rsid w:val="001E54C4"/>
    <w:rsid w:val="001E54F9"/>
    <w:rsid w:val="001E550A"/>
    <w:rsid w:val="001E5550"/>
    <w:rsid w:val="001E5551"/>
    <w:rsid w:val="001E5591"/>
    <w:rsid w:val="001E55F1"/>
    <w:rsid w:val="001E5611"/>
    <w:rsid w:val="001E565A"/>
    <w:rsid w:val="001E5667"/>
    <w:rsid w:val="001E5671"/>
    <w:rsid w:val="001E56A0"/>
    <w:rsid w:val="001E56BD"/>
    <w:rsid w:val="001E56FE"/>
    <w:rsid w:val="001E572A"/>
    <w:rsid w:val="001E5735"/>
    <w:rsid w:val="001E574E"/>
    <w:rsid w:val="001E5778"/>
    <w:rsid w:val="001E5799"/>
    <w:rsid w:val="001E57B8"/>
    <w:rsid w:val="001E57C8"/>
    <w:rsid w:val="001E57D7"/>
    <w:rsid w:val="001E583F"/>
    <w:rsid w:val="001E584D"/>
    <w:rsid w:val="001E58B0"/>
    <w:rsid w:val="001E5914"/>
    <w:rsid w:val="001E592E"/>
    <w:rsid w:val="001E59A7"/>
    <w:rsid w:val="001E5A08"/>
    <w:rsid w:val="001E5A1C"/>
    <w:rsid w:val="001E5A41"/>
    <w:rsid w:val="001E5A60"/>
    <w:rsid w:val="001E5A62"/>
    <w:rsid w:val="001E5AEC"/>
    <w:rsid w:val="001E5AF2"/>
    <w:rsid w:val="001E5AF4"/>
    <w:rsid w:val="001E5B27"/>
    <w:rsid w:val="001E5B2C"/>
    <w:rsid w:val="001E5B7B"/>
    <w:rsid w:val="001E5BA4"/>
    <w:rsid w:val="001E5BAA"/>
    <w:rsid w:val="001E5C19"/>
    <w:rsid w:val="001E5C1E"/>
    <w:rsid w:val="001E5C21"/>
    <w:rsid w:val="001E5C30"/>
    <w:rsid w:val="001E5C35"/>
    <w:rsid w:val="001E5C74"/>
    <w:rsid w:val="001E5CA0"/>
    <w:rsid w:val="001E5CDA"/>
    <w:rsid w:val="001E5CF0"/>
    <w:rsid w:val="001E5D04"/>
    <w:rsid w:val="001E5D21"/>
    <w:rsid w:val="001E5D4E"/>
    <w:rsid w:val="001E5D95"/>
    <w:rsid w:val="001E5D98"/>
    <w:rsid w:val="001E5DA3"/>
    <w:rsid w:val="001E5DB5"/>
    <w:rsid w:val="001E5DDC"/>
    <w:rsid w:val="001E5DE5"/>
    <w:rsid w:val="001E5E6A"/>
    <w:rsid w:val="001E5E77"/>
    <w:rsid w:val="001E5E9D"/>
    <w:rsid w:val="001E5EAF"/>
    <w:rsid w:val="001E5EB9"/>
    <w:rsid w:val="001E5EEF"/>
    <w:rsid w:val="001E5EF9"/>
    <w:rsid w:val="001E5F36"/>
    <w:rsid w:val="001E5F54"/>
    <w:rsid w:val="001E5F7E"/>
    <w:rsid w:val="001E5F85"/>
    <w:rsid w:val="001E5F95"/>
    <w:rsid w:val="001E5FB4"/>
    <w:rsid w:val="001E5FF2"/>
    <w:rsid w:val="001E6016"/>
    <w:rsid w:val="001E6031"/>
    <w:rsid w:val="001E6042"/>
    <w:rsid w:val="001E6056"/>
    <w:rsid w:val="001E605C"/>
    <w:rsid w:val="001E607F"/>
    <w:rsid w:val="001E608D"/>
    <w:rsid w:val="001E609B"/>
    <w:rsid w:val="001E60A6"/>
    <w:rsid w:val="001E60D6"/>
    <w:rsid w:val="001E60EA"/>
    <w:rsid w:val="001E610D"/>
    <w:rsid w:val="001E614B"/>
    <w:rsid w:val="001E6156"/>
    <w:rsid w:val="001E617F"/>
    <w:rsid w:val="001E61AE"/>
    <w:rsid w:val="001E61CB"/>
    <w:rsid w:val="001E61D3"/>
    <w:rsid w:val="001E61D6"/>
    <w:rsid w:val="001E61ED"/>
    <w:rsid w:val="001E6216"/>
    <w:rsid w:val="001E6252"/>
    <w:rsid w:val="001E627C"/>
    <w:rsid w:val="001E62A3"/>
    <w:rsid w:val="001E62D5"/>
    <w:rsid w:val="001E62F4"/>
    <w:rsid w:val="001E630A"/>
    <w:rsid w:val="001E632A"/>
    <w:rsid w:val="001E6384"/>
    <w:rsid w:val="001E63AB"/>
    <w:rsid w:val="001E63D2"/>
    <w:rsid w:val="001E63F3"/>
    <w:rsid w:val="001E6404"/>
    <w:rsid w:val="001E6445"/>
    <w:rsid w:val="001E6455"/>
    <w:rsid w:val="001E64A2"/>
    <w:rsid w:val="001E64B5"/>
    <w:rsid w:val="001E64DC"/>
    <w:rsid w:val="001E6504"/>
    <w:rsid w:val="001E6510"/>
    <w:rsid w:val="001E6535"/>
    <w:rsid w:val="001E655D"/>
    <w:rsid w:val="001E657E"/>
    <w:rsid w:val="001E65C1"/>
    <w:rsid w:val="001E664C"/>
    <w:rsid w:val="001E6663"/>
    <w:rsid w:val="001E6667"/>
    <w:rsid w:val="001E66CF"/>
    <w:rsid w:val="001E6711"/>
    <w:rsid w:val="001E6713"/>
    <w:rsid w:val="001E6745"/>
    <w:rsid w:val="001E675D"/>
    <w:rsid w:val="001E6775"/>
    <w:rsid w:val="001E6785"/>
    <w:rsid w:val="001E678F"/>
    <w:rsid w:val="001E67A8"/>
    <w:rsid w:val="001E680B"/>
    <w:rsid w:val="001E6820"/>
    <w:rsid w:val="001E6836"/>
    <w:rsid w:val="001E6837"/>
    <w:rsid w:val="001E6857"/>
    <w:rsid w:val="001E685B"/>
    <w:rsid w:val="001E685C"/>
    <w:rsid w:val="001E68AA"/>
    <w:rsid w:val="001E6907"/>
    <w:rsid w:val="001E6910"/>
    <w:rsid w:val="001E6911"/>
    <w:rsid w:val="001E691E"/>
    <w:rsid w:val="001E6978"/>
    <w:rsid w:val="001E69B1"/>
    <w:rsid w:val="001E69F4"/>
    <w:rsid w:val="001E6A03"/>
    <w:rsid w:val="001E6A13"/>
    <w:rsid w:val="001E6A3F"/>
    <w:rsid w:val="001E6A5A"/>
    <w:rsid w:val="001E6A93"/>
    <w:rsid w:val="001E6AD5"/>
    <w:rsid w:val="001E6B0C"/>
    <w:rsid w:val="001E6B1A"/>
    <w:rsid w:val="001E6B21"/>
    <w:rsid w:val="001E6B5C"/>
    <w:rsid w:val="001E6B66"/>
    <w:rsid w:val="001E6B6F"/>
    <w:rsid w:val="001E6B72"/>
    <w:rsid w:val="001E6B91"/>
    <w:rsid w:val="001E6B94"/>
    <w:rsid w:val="001E6B99"/>
    <w:rsid w:val="001E6BDA"/>
    <w:rsid w:val="001E6C1C"/>
    <w:rsid w:val="001E6C1F"/>
    <w:rsid w:val="001E6C46"/>
    <w:rsid w:val="001E6C98"/>
    <w:rsid w:val="001E6CC1"/>
    <w:rsid w:val="001E6CC9"/>
    <w:rsid w:val="001E6CCA"/>
    <w:rsid w:val="001E6CDC"/>
    <w:rsid w:val="001E6CEE"/>
    <w:rsid w:val="001E6D3D"/>
    <w:rsid w:val="001E6D7B"/>
    <w:rsid w:val="001E6DC0"/>
    <w:rsid w:val="001E6E05"/>
    <w:rsid w:val="001E6E08"/>
    <w:rsid w:val="001E6E0A"/>
    <w:rsid w:val="001E6E1F"/>
    <w:rsid w:val="001E6E21"/>
    <w:rsid w:val="001E6E27"/>
    <w:rsid w:val="001E6E38"/>
    <w:rsid w:val="001E6E46"/>
    <w:rsid w:val="001E6E4A"/>
    <w:rsid w:val="001E6E5C"/>
    <w:rsid w:val="001E6E8B"/>
    <w:rsid w:val="001E6EA5"/>
    <w:rsid w:val="001E6EBF"/>
    <w:rsid w:val="001E6ECB"/>
    <w:rsid w:val="001E6ED0"/>
    <w:rsid w:val="001E6EDD"/>
    <w:rsid w:val="001E6F08"/>
    <w:rsid w:val="001E6F2B"/>
    <w:rsid w:val="001E6F4F"/>
    <w:rsid w:val="001E6F63"/>
    <w:rsid w:val="001E6FDA"/>
    <w:rsid w:val="001E6FF6"/>
    <w:rsid w:val="001E7008"/>
    <w:rsid w:val="001E7010"/>
    <w:rsid w:val="001E705E"/>
    <w:rsid w:val="001E706C"/>
    <w:rsid w:val="001E7085"/>
    <w:rsid w:val="001E70C9"/>
    <w:rsid w:val="001E70D4"/>
    <w:rsid w:val="001E7125"/>
    <w:rsid w:val="001E7139"/>
    <w:rsid w:val="001E7168"/>
    <w:rsid w:val="001E7179"/>
    <w:rsid w:val="001E71A1"/>
    <w:rsid w:val="001E71A5"/>
    <w:rsid w:val="001E71AF"/>
    <w:rsid w:val="001E71F7"/>
    <w:rsid w:val="001E720D"/>
    <w:rsid w:val="001E7220"/>
    <w:rsid w:val="001E7227"/>
    <w:rsid w:val="001E7280"/>
    <w:rsid w:val="001E7292"/>
    <w:rsid w:val="001E72BB"/>
    <w:rsid w:val="001E72CD"/>
    <w:rsid w:val="001E72DB"/>
    <w:rsid w:val="001E72F4"/>
    <w:rsid w:val="001E7339"/>
    <w:rsid w:val="001E73DA"/>
    <w:rsid w:val="001E73EB"/>
    <w:rsid w:val="001E7426"/>
    <w:rsid w:val="001E7438"/>
    <w:rsid w:val="001E743F"/>
    <w:rsid w:val="001E7458"/>
    <w:rsid w:val="001E7471"/>
    <w:rsid w:val="001E7473"/>
    <w:rsid w:val="001E7488"/>
    <w:rsid w:val="001E749C"/>
    <w:rsid w:val="001E74B5"/>
    <w:rsid w:val="001E74DA"/>
    <w:rsid w:val="001E74EF"/>
    <w:rsid w:val="001E74FE"/>
    <w:rsid w:val="001E750A"/>
    <w:rsid w:val="001E7521"/>
    <w:rsid w:val="001E752B"/>
    <w:rsid w:val="001E75C7"/>
    <w:rsid w:val="001E75FB"/>
    <w:rsid w:val="001E7610"/>
    <w:rsid w:val="001E7650"/>
    <w:rsid w:val="001E7651"/>
    <w:rsid w:val="001E7659"/>
    <w:rsid w:val="001E7697"/>
    <w:rsid w:val="001E76AE"/>
    <w:rsid w:val="001E76B8"/>
    <w:rsid w:val="001E7710"/>
    <w:rsid w:val="001E771B"/>
    <w:rsid w:val="001E772D"/>
    <w:rsid w:val="001E7735"/>
    <w:rsid w:val="001E7746"/>
    <w:rsid w:val="001E7798"/>
    <w:rsid w:val="001E77C9"/>
    <w:rsid w:val="001E77D9"/>
    <w:rsid w:val="001E783B"/>
    <w:rsid w:val="001E785D"/>
    <w:rsid w:val="001E78F2"/>
    <w:rsid w:val="001E7919"/>
    <w:rsid w:val="001E7937"/>
    <w:rsid w:val="001E7958"/>
    <w:rsid w:val="001E797D"/>
    <w:rsid w:val="001E798D"/>
    <w:rsid w:val="001E79FF"/>
    <w:rsid w:val="001E7A01"/>
    <w:rsid w:val="001E7A27"/>
    <w:rsid w:val="001E7A2E"/>
    <w:rsid w:val="001E7A6C"/>
    <w:rsid w:val="001E7AB9"/>
    <w:rsid w:val="001E7AD8"/>
    <w:rsid w:val="001E7AEC"/>
    <w:rsid w:val="001E7B00"/>
    <w:rsid w:val="001E7B0B"/>
    <w:rsid w:val="001E7B17"/>
    <w:rsid w:val="001E7B5B"/>
    <w:rsid w:val="001E7B6A"/>
    <w:rsid w:val="001E7BE9"/>
    <w:rsid w:val="001E7BF7"/>
    <w:rsid w:val="001E7C0A"/>
    <w:rsid w:val="001E7C9E"/>
    <w:rsid w:val="001E7CA1"/>
    <w:rsid w:val="001E7CA8"/>
    <w:rsid w:val="001E7CA9"/>
    <w:rsid w:val="001E7CC4"/>
    <w:rsid w:val="001E7CFA"/>
    <w:rsid w:val="001E7D27"/>
    <w:rsid w:val="001E7D3E"/>
    <w:rsid w:val="001E7D63"/>
    <w:rsid w:val="001E7DB6"/>
    <w:rsid w:val="001E7DB8"/>
    <w:rsid w:val="001E7DC8"/>
    <w:rsid w:val="001E7DCA"/>
    <w:rsid w:val="001E7DE1"/>
    <w:rsid w:val="001E7E05"/>
    <w:rsid w:val="001E7E30"/>
    <w:rsid w:val="001E7E94"/>
    <w:rsid w:val="001E7EAA"/>
    <w:rsid w:val="001E7EB0"/>
    <w:rsid w:val="001E7EE5"/>
    <w:rsid w:val="001E7EF7"/>
    <w:rsid w:val="001E7F9A"/>
    <w:rsid w:val="001E7FA6"/>
    <w:rsid w:val="001E7FB5"/>
    <w:rsid w:val="001F001B"/>
    <w:rsid w:val="001F001E"/>
    <w:rsid w:val="001F006A"/>
    <w:rsid w:val="001F0092"/>
    <w:rsid w:val="001F00A0"/>
    <w:rsid w:val="001F00E1"/>
    <w:rsid w:val="001F00E6"/>
    <w:rsid w:val="001F00F2"/>
    <w:rsid w:val="001F0122"/>
    <w:rsid w:val="001F0132"/>
    <w:rsid w:val="001F0135"/>
    <w:rsid w:val="001F0141"/>
    <w:rsid w:val="001F0152"/>
    <w:rsid w:val="001F0197"/>
    <w:rsid w:val="001F019F"/>
    <w:rsid w:val="001F01E2"/>
    <w:rsid w:val="001F020E"/>
    <w:rsid w:val="001F023F"/>
    <w:rsid w:val="001F0266"/>
    <w:rsid w:val="001F0297"/>
    <w:rsid w:val="001F02A4"/>
    <w:rsid w:val="001F02B1"/>
    <w:rsid w:val="001F02DD"/>
    <w:rsid w:val="001F0367"/>
    <w:rsid w:val="001F0375"/>
    <w:rsid w:val="001F03A7"/>
    <w:rsid w:val="001F0418"/>
    <w:rsid w:val="001F0435"/>
    <w:rsid w:val="001F044C"/>
    <w:rsid w:val="001F04B4"/>
    <w:rsid w:val="001F04B9"/>
    <w:rsid w:val="001F04E7"/>
    <w:rsid w:val="001F051D"/>
    <w:rsid w:val="001F0559"/>
    <w:rsid w:val="001F0565"/>
    <w:rsid w:val="001F056C"/>
    <w:rsid w:val="001F0585"/>
    <w:rsid w:val="001F058D"/>
    <w:rsid w:val="001F0595"/>
    <w:rsid w:val="001F05A7"/>
    <w:rsid w:val="001F05DB"/>
    <w:rsid w:val="001F05F0"/>
    <w:rsid w:val="001F05FD"/>
    <w:rsid w:val="001F060A"/>
    <w:rsid w:val="001F061D"/>
    <w:rsid w:val="001F061F"/>
    <w:rsid w:val="001F062B"/>
    <w:rsid w:val="001F062F"/>
    <w:rsid w:val="001F064C"/>
    <w:rsid w:val="001F0650"/>
    <w:rsid w:val="001F0673"/>
    <w:rsid w:val="001F06C2"/>
    <w:rsid w:val="001F06E2"/>
    <w:rsid w:val="001F077A"/>
    <w:rsid w:val="001F078E"/>
    <w:rsid w:val="001F0815"/>
    <w:rsid w:val="001F0833"/>
    <w:rsid w:val="001F0841"/>
    <w:rsid w:val="001F086D"/>
    <w:rsid w:val="001F08FA"/>
    <w:rsid w:val="001F0951"/>
    <w:rsid w:val="001F098E"/>
    <w:rsid w:val="001F09B0"/>
    <w:rsid w:val="001F09B2"/>
    <w:rsid w:val="001F09D8"/>
    <w:rsid w:val="001F09DE"/>
    <w:rsid w:val="001F0A0A"/>
    <w:rsid w:val="001F0A2E"/>
    <w:rsid w:val="001F0A5F"/>
    <w:rsid w:val="001F0A63"/>
    <w:rsid w:val="001F0A67"/>
    <w:rsid w:val="001F0AAC"/>
    <w:rsid w:val="001F0AAD"/>
    <w:rsid w:val="001F0ADA"/>
    <w:rsid w:val="001F0ADD"/>
    <w:rsid w:val="001F0B01"/>
    <w:rsid w:val="001F0B3D"/>
    <w:rsid w:val="001F0BBE"/>
    <w:rsid w:val="001F0BC3"/>
    <w:rsid w:val="001F0C01"/>
    <w:rsid w:val="001F0C2A"/>
    <w:rsid w:val="001F0C2F"/>
    <w:rsid w:val="001F0C33"/>
    <w:rsid w:val="001F0C40"/>
    <w:rsid w:val="001F0C93"/>
    <w:rsid w:val="001F0CBD"/>
    <w:rsid w:val="001F0D0F"/>
    <w:rsid w:val="001F0D1D"/>
    <w:rsid w:val="001F0D38"/>
    <w:rsid w:val="001F0D3A"/>
    <w:rsid w:val="001F0D4B"/>
    <w:rsid w:val="001F0E29"/>
    <w:rsid w:val="001F0E2F"/>
    <w:rsid w:val="001F0E30"/>
    <w:rsid w:val="001F0E74"/>
    <w:rsid w:val="001F0EF5"/>
    <w:rsid w:val="001F0EF7"/>
    <w:rsid w:val="001F0F38"/>
    <w:rsid w:val="001F0F54"/>
    <w:rsid w:val="001F0F57"/>
    <w:rsid w:val="001F0F75"/>
    <w:rsid w:val="001F0FA4"/>
    <w:rsid w:val="001F0FA8"/>
    <w:rsid w:val="001F0FAE"/>
    <w:rsid w:val="001F0FCE"/>
    <w:rsid w:val="001F0FE6"/>
    <w:rsid w:val="001F0FEB"/>
    <w:rsid w:val="001F0FFC"/>
    <w:rsid w:val="001F100F"/>
    <w:rsid w:val="001F1013"/>
    <w:rsid w:val="001F1031"/>
    <w:rsid w:val="001F103E"/>
    <w:rsid w:val="001F1043"/>
    <w:rsid w:val="001F1046"/>
    <w:rsid w:val="001F1049"/>
    <w:rsid w:val="001F1052"/>
    <w:rsid w:val="001F10AB"/>
    <w:rsid w:val="001F10BC"/>
    <w:rsid w:val="001F10CC"/>
    <w:rsid w:val="001F10EE"/>
    <w:rsid w:val="001F10F4"/>
    <w:rsid w:val="001F10F6"/>
    <w:rsid w:val="001F1117"/>
    <w:rsid w:val="001F1131"/>
    <w:rsid w:val="001F1139"/>
    <w:rsid w:val="001F1145"/>
    <w:rsid w:val="001F114A"/>
    <w:rsid w:val="001F115A"/>
    <w:rsid w:val="001F1160"/>
    <w:rsid w:val="001F119F"/>
    <w:rsid w:val="001F11A6"/>
    <w:rsid w:val="001F1213"/>
    <w:rsid w:val="001F122A"/>
    <w:rsid w:val="001F127B"/>
    <w:rsid w:val="001F128A"/>
    <w:rsid w:val="001F129A"/>
    <w:rsid w:val="001F12B0"/>
    <w:rsid w:val="001F12DD"/>
    <w:rsid w:val="001F12E7"/>
    <w:rsid w:val="001F1304"/>
    <w:rsid w:val="001F134A"/>
    <w:rsid w:val="001F134F"/>
    <w:rsid w:val="001F13BD"/>
    <w:rsid w:val="001F13D7"/>
    <w:rsid w:val="001F13E3"/>
    <w:rsid w:val="001F13E5"/>
    <w:rsid w:val="001F142E"/>
    <w:rsid w:val="001F1431"/>
    <w:rsid w:val="001F1441"/>
    <w:rsid w:val="001F1459"/>
    <w:rsid w:val="001F14A9"/>
    <w:rsid w:val="001F14DD"/>
    <w:rsid w:val="001F1500"/>
    <w:rsid w:val="001F1511"/>
    <w:rsid w:val="001F152F"/>
    <w:rsid w:val="001F1556"/>
    <w:rsid w:val="001F1569"/>
    <w:rsid w:val="001F1575"/>
    <w:rsid w:val="001F157C"/>
    <w:rsid w:val="001F15EF"/>
    <w:rsid w:val="001F1605"/>
    <w:rsid w:val="001F1621"/>
    <w:rsid w:val="001F1697"/>
    <w:rsid w:val="001F169F"/>
    <w:rsid w:val="001F16A7"/>
    <w:rsid w:val="001F16E6"/>
    <w:rsid w:val="001F1720"/>
    <w:rsid w:val="001F1726"/>
    <w:rsid w:val="001F172C"/>
    <w:rsid w:val="001F176A"/>
    <w:rsid w:val="001F17F0"/>
    <w:rsid w:val="001F17FF"/>
    <w:rsid w:val="001F182F"/>
    <w:rsid w:val="001F1833"/>
    <w:rsid w:val="001F1864"/>
    <w:rsid w:val="001F186C"/>
    <w:rsid w:val="001F1882"/>
    <w:rsid w:val="001F18B0"/>
    <w:rsid w:val="001F18B7"/>
    <w:rsid w:val="001F18FF"/>
    <w:rsid w:val="001F1907"/>
    <w:rsid w:val="001F1933"/>
    <w:rsid w:val="001F1934"/>
    <w:rsid w:val="001F199F"/>
    <w:rsid w:val="001F19F1"/>
    <w:rsid w:val="001F19FD"/>
    <w:rsid w:val="001F1A1F"/>
    <w:rsid w:val="001F1A2B"/>
    <w:rsid w:val="001F1A49"/>
    <w:rsid w:val="001F1A55"/>
    <w:rsid w:val="001F1A71"/>
    <w:rsid w:val="001F1A88"/>
    <w:rsid w:val="001F1AA0"/>
    <w:rsid w:val="001F1AC5"/>
    <w:rsid w:val="001F1ADA"/>
    <w:rsid w:val="001F1AF2"/>
    <w:rsid w:val="001F1B10"/>
    <w:rsid w:val="001F1B12"/>
    <w:rsid w:val="001F1B25"/>
    <w:rsid w:val="001F1B77"/>
    <w:rsid w:val="001F1B7C"/>
    <w:rsid w:val="001F1BBD"/>
    <w:rsid w:val="001F1BC8"/>
    <w:rsid w:val="001F1BF2"/>
    <w:rsid w:val="001F1BF7"/>
    <w:rsid w:val="001F1C0A"/>
    <w:rsid w:val="001F1C0C"/>
    <w:rsid w:val="001F1C0D"/>
    <w:rsid w:val="001F1C1C"/>
    <w:rsid w:val="001F1C66"/>
    <w:rsid w:val="001F1C8D"/>
    <w:rsid w:val="001F1C91"/>
    <w:rsid w:val="001F1C9D"/>
    <w:rsid w:val="001F1CA8"/>
    <w:rsid w:val="001F1CAD"/>
    <w:rsid w:val="001F1D36"/>
    <w:rsid w:val="001F1D3B"/>
    <w:rsid w:val="001F1D51"/>
    <w:rsid w:val="001F1DAD"/>
    <w:rsid w:val="001F1DBC"/>
    <w:rsid w:val="001F1DFC"/>
    <w:rsid w:val="001F1E46"/>
    <w:rsid w:val="001F1E49"/>
    <w:rsid w:val="001F1E5B"/>
    <w:rsid w:val="001F1E5C"/>
    <w:rsid w:val="001F1E8E"/>
    <w:rsid w:val="001F1EA9"/>
    <w:rsid w:val="001F1EB4"/>
    <w:rsid w:val="001F1EB9"/>
    <w:rsid w:val="001F1F0C"/>
    <w:rsid w:val="001F1F10"/>
    <w:rsid w:val="001F1F1F"/>
    <w:rsid w:val="001F1F3C"/>
    <w:rsid w:val="001F1F80"/>
    <w:rsid w:val="001F1F8A"/>
    <w:rsid w:val="001F1F98"/>
    <w:rsid w:val="001F1FB6"/>
    <w:rsid w:val="001F1FE1"/>
    <w:rsid w:val="001F1FE3"/>
    <w:rsid w:val="001F2001"/>
    <w:rsid w:val="001F2010"/>
    <w:rsid w:val="001F205A"/>
    <w:rsid w:val="001F2077"/>
    <w:rsid w:val="001F2080"/>
    <w:rsid w:val="001F2086"/>
    <w:rsid w:val="001F20A5"/>
    <w:rsid w:val="001F20B0"/>
    <w:rsid w:val="001F20CB"/>
    <w:rsid w:val="001F20ED"/>
    <w:rsid w:val="001F2102"/>
    <w:rsid w:val="001F2123"/>
    <w:rsid w:val="001F213D"/>
    <w:rsid w:val="001F214C"/>
    <w:rsid w:val="001F215E"/>
    <w:rsid w:val="001F215F"/>
    <w:rsid w:val="001F2178"/>
    <w:rsid w:val="001F21C9"/>
    <w:rsid w:val="001F21CD"/>
    <w:rsid w:val="001F21E0"/>
    <w:rsid w:val="001F21E6"/>
    <w:rsid w:val="001F22AA"/>
    <w:rsid w:val="001F22D3"/>
    <w:rsid w:val="001F22F7"/>
    <w:rsid w:val="001F2325"/>
    <w:rsid w:val="001F2360"/>
    <w:rsid w:val="001F237B"/>
    <w:rsid w:val="001F23C7"/>
    <w:rsid w:val="001F242D"/>
    <w:rsid w:val="001F24C8"/>
    <w:rsid w:val="001F24DA"/>
    <w:rsid w:val="001F253A"/>
    <w:rsid w:val="001F2569"/>
    <w:rsid w:val="001F256D"/>
    <w:rsid w:val="001F2571"/>
    <w:rsid w:val="001F25AE"/>
    <w:rsid w:val="001F25C6"/>
    <w:rsid w:val="001F25DB"/>
    <w:rsid w:val="001F25F4"/>
    <w:rsid w:val="001F2621"/>
    <w:rsid w:val="001F264D"/>
    <w:rsid w:val="001F2674"/>
    <w:rsid w:val="001F26CF"/>
    <w:rsid w:val="001F26E6"/>
    <w:rsid w:val="001F26F7"/>
    <w:rsid w:val="001F26FE"/>
    <w:rsid w:val="001F2705"/>
    <w:rsid w:val="001F271B"/>
    <w:rsid w:val="001F2737"/>
    <w:rsid w:val="001F273E"/>
    <w:rsid w:val="001F275B"/>
    <w:rsid w:val="001F2771"/>
    <w:rsid w:val="001F277D"/>
    <w:rsid w:val="001F27A5"/>
    <w:rsid w:val="001F27B1"/>
    <w:rsid w:val="001F27BE"/>
    <w:rsid w:val="001F27BF"/>
    <w:rsid w:val="001F27C2"/>
    <w:rsid w:val="001F27E0"/>
    <w:rsid w:val="001F2866"/>
    <w:rsid w:val="001F286D"/>
    <w:rsid w:val="001F2914"/>
    <w:rsid w:val="001F294C"/>
    <w:rsid w:val="001F2987"/>
    <w:rsid w:val="001F29D4"/>
    <w:rsid w:val="001F29ED"/>
    <w:rsid w:val="001F29F2"/>
    <w:rsid w:val="001F2A27"/>
    <w:rsid w:val="001F2A3E"/>
    <w:rsid w:val="001F2A47"/>
    <w:rsid w:val="001F2A5A"/>
    <w:rsid w:val="001F2A6F"/>
    <w:rsid w:val="001F2A73"/>
    <w:rsid w:val="001F2AA5"/>
    <w:rsid w:val="001F2AA6"/>
    <w:rsid w:val="001F2AB5"/>
    <w:rsid w:val="001F2AB9"/>
    <w:rsid w:val="001F2AD1"/>
    <w:rsid w:val="001F2AD8"/>
    <w:rsid w:val="001F2AE9"/>
    <w:rsid w:val="001F2B33"/>
    <w:rsid w:val="001F2B39"/>
    <w:rsid w:val="001F2BAE"/>
    <w:rsid w:val="001F2BB8"/>
    <w:rsid w:val="001F2BC3"/>
    <w:rsid w:val="001F2BCD"/>
    <w:rsid w:val="001F2BDE"/>
    <w:rsid w:val="001F2BE7"/>
    <w:rsid w:val="001F2BFD"/>
    <w:rsid w:val="001F2C2D"/>
    <w:rsid w:val="001F2C4E"/>
    <w:rsid w:val="001F2C5C"/>
    <w:rsid w:val="001F2C6B"/>
    <w:rsid w:val="001F2C6F"/>
    <w:rsid w:val="001F2C8C"/>
    <w:rsid w:val="001F2CD6"/>
    <w:rsid w:val="001F2D03"/>
    <w:rsid w:val="001F2D25"/>
    <w:rsid w:val="001F2D7A"/>
    <w:rsid w:val="001F2D8C"/>
    <w:rsid w:val="001F2D9A"/>
    <w:rsid w:val="001F2DAC"/>
    <w:rsid w:val="001F2DC6"/>
    <w:rsid w:val="001F2DEE"/>
    <w:rsid w:val="001F2E0C"/>
    <w:rsid w:val="001F2E66"/>
    <w:rsid w:val="001F2E78"/>
    <w:rsid w:val="001F2E92"/>
    <w:rsid w:val="001F2E93"/>
    <w:rsid w:val="001F2EA5"/>
    <w:rsid w:val="001F2ECC"/>
    <w:rsid w:val="001F2F0C"/>
    <w:rsid w:val="001F2F24"/>
    <w:rsid w:val="001F2F8B"/>
    <w:rsid w:val="001F2F9F"/>
    <w:rsid w:val="001F2FC0"/>
    <w:rsid w:val="001F2FE6"/>
    <w:rsid w:val="001F3005"/>
    <w:rsid w:val="001F3035"/>
    <w:rsid w:val="001F304E"/>
    <w:rsid w:val="001F3053"/>
    <w:rsid w:val="001F305E"/>
    <w:rsid w:val="001F3067"/>
    <w:rsid w:val="001F30E4"/>
    <w:rsid w:val="001F3104"/>
    <w:rsid w:val="001F3111"/>
    <w:rsid w:val="001F3113"/>
    <w:rsid w:val="001F3130"/>
    <w:rsid w:val="001F3139"/>
    <w:rsid w:val="001F313B"/>
    <w:rsid w:val="001F3150"/>
    <w:rsid w:val="001F316A"/>
    <w:rsid w:val="001F3196"/>
    <w:rsid w:val="001F31F1"/>
    <w:rsid w:val="001F31F6"/>
    <w:rsid w:val="001F3212"/>
    <w:rsid w:val="001F3231"/>
    <w:rsid w:val="001F324E"/>
    <w:rsid w:val="001F32C7"/>
    <w:rsid w:val="001F32DF"/>
    <w:rsid w:val="001F3305"/>
    <w:rsid w:val="001F33CB"/>
    <w:rsid w:val="001F33E4"/>
    <w:rsid w:val="001F33E5"/>
    <w:rsid w:val="001F33E7"/>
    <w:rsid w:val="001F3431"/>
    <w:rsid w:val="001F3444"/>
    <w:rsid w:val="001F3466"/>
    <w:rsid w:val="001F3478"/>
    <w:rsid w:val="001F349B"/>
    <w:rsid w:val="001F3506"/>
    <w:rsid w:val="001F350B"/>
    <w:rsid w:val="001F3519"/>
    <w:rsid w:val="001F3540"/>
    <w:rsid w:val="001F355E"/>
    <w:rsid w:val="001F3585"/>
    <w:rsid w:val="001F35C1"/>
    <w:rsid w:val="001F35CD"/>
    <w:rsid w:val="001F3658"/>
    <w:rsid w:val="001F3678"/>
    <w:rsid w:val="001F368B"/>
    <w:rsid w:val="001F36A0"/>
    <w:rsid w:val="001F36CF"/>
    <w:rsid w:val="001F36F5"/>
    <w:rsid w:val="001F370B"/>
    <w:rsid w:val="001F372A"/>
    <w:rsid w:val="001F3745"/>
    <w:rsid w:val="001F376F"/>
    <w:rsid w:val="001F3775"/>
    <w:rsid w:val="001F3776"/>
    <w:rsid w:val="001F3780"/>
    <w:rsid w:val="001F379F"/>
    <w:rsid w:val="001F37EC"/>
    <w:rsid w:val="001F37F3"/>
    <w:rsid w:val="001F3808"/>
    <w:rsid w:val="001F382F"/>
    <w:rsid w:val="001F3861"/>
    <w:rsid w:val="001F3872"/>
    <w:rsid w:val="001F3884"/>
    <w:rsid w:val="001F38F9"/>
    <w:rsid w:val="001F3907"/>
    <w:rsid w:val="001F390E"/>
    <w:rsid w:val="001F3934"/>
    <w:rsid w:val="001F398D"/>
    <w:rsid w:val="001F39FE"/>
    <w:rsid w:val="001F3A17"/>
    <w:rsid w:val="001F3A19"/>
    <w:rsid w:val="001F3ADE"/>
    <w:rsid w:val="001F3AE3"/>
    <w:rsid w:val="001F3B3E"/>
    <w:rsid w:val="001F3B75"/>
    <w:rsid w:val="001F3BC2"/>
    <w:rsid w:val="001F3BCF"/>
    <w:rsid w:val="001F3BE1"/>
    <w:rsid w:val="001F3BEB"/>
    <w:rsid w:val="001F3C1F"/>
    <w:rsid w:val="001F3C5E"/>
    <w:rsid w:val="001F3C7A"/>
    <w:rsid w:val="001F3C90"/>
    <w:rsid w:val="001F3DD1"/>
    <w:rsid w:val="001F3E12"/>
    <w:rsid w:val="001F3E27"/>
    <w:rsid w:val="001F3E41"/>
    <w:rsid w:val="001F3E51"/>
    <w:rsid w:val="001F3EB9"/>
    <w:rsid w:val="001F3EE9"/>
    <w:rsid w:val="001F3EFD"/>
    <w:rsid w:val="001F3F11"/>
    <w:rsid w:val="001F3F3C"/>
    <w:rsid w:val="001F3F3F"/>
    <w:rsid w:val="001F3F57"/>
    <w:rsid w:val="001F3F67"/>
    <w:rsid w:val="001F3F69"/>
    <w:rsid w:val="001F3F97"/>
    <w:rsid w:val="001F3FAD"/>
    <w:rsid w:val="001F3FAF"/>
    <w:rsid w:val="001F3FDE"/>
    <w:rsid w:val="001F4018"/>
    <w:rsid w:val="001F4033"/>
    <w:rsid w:val="001F4043"/>
    <w:rsid w:val="001F4064"/>
    <w:rsid w:val="001F4086"/>
    <w:rsid w:val="001F40DF"/>
    <w:rsid w:val="001F4158"/>
    <w:rsid w:val="001F41A0"/>
    <w:rsid w:val="001F41C3"/>
    <w:rsid w:val="001F41D0"/>
    <w:rsid w:val="001F4201"/>
    <w:rsid w:val="001F4247"/>
    <w:rsid w:val="001F428A"/>
    <w:rsid w:val="001F42A4"/>
    <w:rsid w:val="001F42C4"/>
    <w:rsid w:val="001F42E0"/>
    <w:rsid w:val="001F431D"/>
    <w:rsid w:val="001F4321"/>
    <w:rsid w:val="001F4322"/>
    <w:rsid w:val="001F4366"/>
    <w:rsid w:val="001F4371"/>
    <w:rsid w:val="001F4377"/>
    <w:rsid w:val="001F43B0"/>
    <w:rsid w:val="001F43CC"/>
    <w:rsid w:val="001F43FD"/>
    <w:rsid w:val="001F441A"/>
    <w:rsid w:val="001F447F"/>
    <w:rsid w:val="001F4499"/>
    <w:rsid w:val="001F44C2"/>
    <w:rsid w:val="001F44FF"/>
    <w:rsid w:val="001F4523"/>
    <w:rsid w:val="001F452A"/>
    <w:rsid w:val="001F454F"/>
    <w:rsid w:val="001F4562"/>
    <w:rsid w:val="001F4595"/>
    <w:rsid w:val="001F45AC"/>
    <w:rsid w:val="001F45B5"/>
    <w:rsid w:val="001F45B8"/>
    <w:rsid w:val="001F45C9"/>
    <w:rsid w:val="001F45ED"/>
    <w:rsid w:val="001F4612"/>
    <w:rsid w:val="001F4613"/>
    <w:rsid w:val="001F4614"/>
    <w:rsid w:val="001F461D"/>
    <w:rsid w:val="001F4679"/>
    <w:rsid w:val="001F46CB"/>
    <w:rsid w:val="001F46D7"/>
    <w:rsid w:val="001F46D8"/>
    <w:rsid w:val="001F46F4"/>
    <w:rsid w:val="001F473E"/>
    <w:rsid w:val="001F474F"/>
    <w:rsid w:val="001F4753"/>
    <w:rsid w:val="001F4758"/>
    <w:rsid w:val="001F47A1"/>
    <w:rsid w:val="001F47BB"/>
    <w:rsid w:val="001F47E5"/>
    <w:rsid w:val="001F47F4"/>
    <w:rsid w:val="001F4873"/>
    <w:rsid w:val="001F4884"/>
    <w:rsid w:val="001F4897"/>
    <w:rsid w:val="001F48A5"/>
    <w:rsid w:val="001F4916"/>
    <w:rsid w:val="001F4918"/>
    <w:rsid w:val="001F491D"/>
    <w:rsid w:val="001F4946"/>
    <w:rsid w:val="001F4948"/>
    <w:rsid w:val="001F4951"/>
    <w:rsid w:val="001F49D1"/>
    <w:rsid w:val="001F49E0"/>
    <w:rsid w:val="001F4A02"/>
    <w:rsid w:val="001F4A3E"/>
    <w:rsid w:val="001F4A4F"/>
    <w:rsid w:val="001F4A52"/>
    <w:rsid w:val="001F4A62"/>
    <w:rsid w:val="001F4A68"/>
    <w:rsid w:val="001F4AA3"/>
    <w:rsid w:val="001F4AC2"/>
    <w:rsid w:val="001F4ACF"/>
    <w:rsid w:val="001F4AFB"/>
    <w:rsid w:val="001F4B0A"/>
    <w:rsid w:val="001F4B21"/>
    <w:rsid w:val="001F4B35"/>
    <w:rsid w:val="001F4B37"/>
    <w:rsid w:val="001F4B48"/>
    <w:rsid w:val="001F4B99"/>
    <w:rsid w:val="001F4BC1"/>
    <w:rsid w:val="001F4BF1"/>
    <w:rsid w:val="001F4C20"/>
    <w:rsid w:val="001F4CA1"/>
    <w:rsid w:val="001F4CF3"/>
    <w:rsid w:val="001F4D13"/>
    <w:rsid w:val="001F4D36"/>
    <w:rsid w:val="001F4D50"/>
    <w:rsid w:val="001F4D6D"/>
    <w:rsid w:val="001F4D6F"/>
    <w:rsid w:val="001F4DB5"/>
    <w:rsid w:val="001F4DBE"/>
    <w:rsid w:val="001F4DE5"/>
    <w:rsid w:val="001F4E1A"/>
    <w:rsid w:val="001F4E3E"/>
    <w:rsid w:val="001F4E54"/>
    <w:rsid w:val="001F4E65"/>
    <w:rsid w:val="001F4EA1"/>
    <w:rsid w:val="001F4EA8"/>
    <w:rsid w:val="001F4EB2"/>
    <w:rsid w:val="001F4F13"/>
    <w:rsid w:val="001F4F78"/>
    <w:rsid w:val="001F4FAE"/>
    <w:rsid w:val="001F4FE1"/>
    <w:rsid w:val="001F501F"/>
    <w:rsid w:val="001F5039"/>
    <w:rsid w:val="001F504F"/>
    <w:rsid w:val="001F5071"/>
    <w:rsid w:val="001F50C4"/>
    <w:rsid w:val="001F50C9"/>
    <w:rsid w:val="001F50DD"/>
    <w:rsid w:val="001F50FA"/>
    <w:rsid w:val="001F5113"/>
    <w:rsid w:val="001F512B"/>
    <w:rsid w:val="001F5152"/>
    <w:rsid w:val="001F5159"/>
    <w:rsid w:val="001F516A"/>
    <w:rsid w:val="001F5192"/>
    <w:rsid w:val="001F51D1"/>
    <w:rsid w:val="001F51FC"/>
    <w:rsid w:val="001F51FF"/>
    <w:rsid w:val="001F5215"/>
    <w:rsid w:val="001F5236"/>
    <w:rsid w:val="001F5251"/>
    <w:rsid w:val="001F5265"/>
    <w:rsid w:val="001F52E4"/>
    <w:rsid w:val="001F52E7"/>
    <w:rsid w:val="001F52F3"/>
    <w:rsid w:val="001F5320"/>
    <w:rsid w:val="001F5359"/>
    <w:rsid w:val="001F536F"/>
    <w:rsid w:val="001F53B3"/>
    <w:rsid w:val="001F53BE"/>
    <w:rsid w:val="001F5436"/>
    <w:rsid w:val="001F5502"/>
    <w:rsid w:val="001F553F"/>
    <w:rsid w:val="001F5549"/>
    <w:rsid w:val="001F5582"/>
    <w:rsid w:val="001F558D"/>
    <w:rsid w:val="001F5599"/>
    <w:rsid w:val="001F55A1"/>
    <w:rsid w:val="001F55DA"/>
    <w:rsid w:val="001F55F8"/>
    <w:rsid w:val="001F5611"/>
    <w:rsid w:val="001F5636"/>
    <w:rsid w:val="001F569E"/>
    <w:rsid w:val="001F56A1"/>
    <w:rsid w:val="001F56A7"/>
    <w:rsid w:val="001F56B4"/>
    <w:rsid w:val="001F56C9"/>
    <w:rsid w:val="001F56E0"/>
    <w:rsid w:val="001F56F1"/>
    <w:rsid w:val="001F573B"/>
    <w:rsid w:val="001F5771"/>
    <w:rsid w:val="001F577C"/>
    <w:rsid w:val="001F5786"/>
    <w:rsid w:val="001F5795"/>
    <w:rsid w:val="001F579A"/>
    <w:rsid w:val="001F5829"/>
    <w:rsid w:val="001F5882"/>
    <w:rsid w:val="001F588C"/>
    <w:rsid w:val="001F5896"/>
    <w:rsid w:val="001F58AC"/>
    <w:rsid w:val="001F58BD"/>
    <w:rsid w:val="001F58DD"/>
    <w:rsid w:val="001F58FE"/>
    <w:rsid w:val="001F5934"/>
    <w:rsid w:val="001F5946"/>
    <w:rsid w:val="001F5952"/>
    <w:rsid w:val="001F5978"/>
    <w:rsid w:val="001F59B7"/>
    <w:rsid w:val="001F59CD"/>
    <w:rsid w:val="001F59D5"/>
    <w:rsid w:val="001F59E4"/>
    <w:rsid w:val="001F59F4"/>
    <w:rsid w:val="001F5A1B"/>
    <w:rsid w:val="001F5A44"/>
    <w:rsid w:val="001F5A5B"/>
    <w:rsid w:val="001F5A84"/>
    <w:rsid w:val="001F5AAB"/>
    <w:rsid w:val="001F5AAE"/>
    <w:rsid w:val="001F5AB0"/>
    <w:rsid w:val="001F5ACE"/>
    <w:rsid w:val="001F5ADC"/>
    <w:rsid w:val="001F5B0E"/>
    <w:rsid w:val="001F5B2B"/>
    <w:rsid w:val="001F5B2D"/>
    <w:rsid w:val="001F5BDB"/>
    <w:rsid w:val="001F5C13"/>
    <w:rsid w:val="001F5C1F"/>
    <w:rsid w:val="001F5C20"/>
    <w:rsid w:val="001F5C2C"/>
    <w:rsid w:val="001F5C3B"/>
    <w:rsid w:val="001F5C4C"/>
    <w:rsid w:val="001F5C59"/>
    <w:rsid w:val="001F5CD9"/>
    <w:rsid w:val="001F5D18"/>
    <w:rsid w:val="001F5D3C"/>
    <w:rsid w:val="001F5D5D"/>
    <w:rsid w:val="001F5D84"/>
    <w:rsid w:val="001F5DA7"/>
    <w:rsid w:val="001F5DB1"/>
    <w:rsid w:val="001F5DB6"/>
    <w:rsid w:val="001F5DC0"/>
    <w:rsid w:val="001F5DC6"/>
    <w:rsid w:val="001F5DD0"/>
    <w:rsid w:val="001F5DD1"/>
    <w:rsid w:val="001F5E05"/>
    <w:rsid w:val="001F5E0A"/>
    <w:rsid w:val="001F5E17"/>
    <w:rsid w:val="001F5E45"/>
    <w:rsid w:val="001F5EDB"/>
    <w:rsid w:val="001F5EE8"/>
    <w:rsid w:val="001F5FE0"/>
    <w:rsid w:val="001F601D"/>
    <w:rsid w:val="001F604A"/>
    <w:rsid w:val="001F60AE"/>
    <w:rsid w:val="001F60C2"/>
    <w:rsid w:val="001F60E0"/>
    <w:rsid w:val="001F60E2"/>
    <w:rsid w:val="001F6126"/>
    <w:rsid w:val="001F6143"/>
    <w:rsid w:val="001F6155"/>
    <w:rsid w:val="001F6158"/>
    <w:rsid w:val="001F615A"/>
    <w:rsid w:val="001F61BD"/>
    <w:rsid w:val="001F61CE"/>
    <w:rsid w:val="001F61E3"/>
    <w:rsid w:val="001F620A"/>
    <w:rsid w:val="001F6260"/>
    <w:rsid w:val="001F6284"/>
    <w:rsid w:val="001F628A"/>
    <w:rsid w:val="001F6303"/>
    <w:rsid w:val="001F631A"/>
    <w:rsid w:val="001F631B"/>
    <w:rsid w:val="001F6340"/>
    <w:rsid w:val="001F6344"/>
    <w:rsid w:val="001F6351"/>
    <w:rsid w:val="001F6365"/>
    <w:rsid w:val="001F6395"/>
    <w:rsid w:val="001F639A"/>
    <w:rsid w:val="001F639E"/>
    <w:rsid w:val="001F63AA"/>
    <w:rsid w:val="001F63C6"/>
    <w:rsid w:val="001F63DB"/>
    <w:rsid w:val="001F63F7"/>
    <w:rsid w:val="001F6406"/>
    <w:rsid w:val="001F6442"/>
    <w:rsid w:val="001F6443"/>
    <w:rsid w:val="001F64B9"/>
    <w:rsid w:val="001F64F1"/>
    <w:rsid w:val="001F654C"/>
    <w:rsid w:val="001F6573"/>
    <w:rsid w:val="001F658B"/>
    <w:rsid w:val="001F65A6"/>
    <w:rsid w:val="001F65E1"/>
    <w:rsid w:val="001F6601"/>
    <w:rsid w:val="001F660E"/>
    <w:rsid w:val="001F6615"/>
    <w:rsid w:val="001F6628"/>
    <w:rsid w:val="001F6640"/>
    <w:rsid w:val="001F6678"/>
    <w:rsid w:val="001F668A"/>
    <w:rsid w:val="001F6692"/>
    <w:rsid w:val="001F66C1"/>
    <w:rsid w:val="001F66DA"/>
    <w:rsid w:val="001F66E5"/>
    <w:rsid w:val="001F670E"/>
    <w:rsid w:val="001F6721"/>
    <w:rsid w:val="001F6746"/>
    <w:rsid w:val="001F674B"/>
    <w:rsid w:val="001F67A1"/>
    <w:rsid w:val="001F67B2"/>
    <w:rsid w:val="001F67D7"/>
    <w:rsid w:val="001F67E2"/>
    <w:rsid w:val="001F6840"/>
    <w:rsid w:val="001F689F"/>
    <w:rsid w:val="001F68A1"/>
    <w:rsid w:val="001F68AA"/>
    <w:rsid w:val="001F68E2"/>
    <w:rsid w:val="001F68E7"/>
    <w:rsid w:val="001F6911"/>
    <w:rsid w:val="001F691C"/>
    <w:rsid w:val="001F6962"/>
    <w:rsid w:val="001F699D"/>
    <w:rsid w:val="001F69BD"/>
    <w:rsid w:val="001F69CF"/>
    <w:rsid w:val="001F69D1"/>
    <w:rsid w:val="001F69EC"/>
    <w:rsid w:val="001F6A01"/>
    <w:rsid w:val="001F6A28"/>
    <w:rsid w:val="001F6ADC"/>
    <w:rsid w:val="001F6AF8"/>
    <w:rsid w:val="001F6B00"/>
    <w:rsid w:val="001F6B7C"/>
    <w:rsid w:val="001F6B81"/>
    <w:rsid w:val="001F6BE7"/>
    <w:rsid w:val="001F6C0D"/>
    <w:rsid w:val="001F6C21"/>
    <w:rsid w:val="001F6C47"/>
    <w:rsid w:val="001F6C7E"/>
    <w:rsid w:val="001F6C99"/>
    <w:rsid w:val="001F6CB4"/>
    <w:rsid w:val="001F6CC7"/>
    <w:rsid w:val="001F6CDF"/>
    <w:rsid w:val="001F6D0E"/>
    <w:rsid w:val="001F6D21"/>
    <w:rsid w:val="001F6D29"/>
    <w:rsid w:val="001F6D2F"/>
    <w:rsid w:val="001F6D4B"/>
    <w:rsid w:val="001F6D4E"/>
    <w:rsid w:val="001F6D58"/>
    <w:rsid w:val="001F6DC6"/>
    <w:rsid w:val="001F6DCC"/>
    <w:rsid w:val="001F6DD6"/>
    <w:rsid w:val="001F6DE4"/>
    <w:rsid w:val="001F6E21"/>
    <w:rsid w:val="001F6E7C"/>
    <w:rsid w:val="001F6E86"/>
    <w:rsid w:val="001F6EAB"/>
    <w:rsid w:val="001F6EF2"/>
    <w:rsid w:val="001F6F99"/>
    <w:rsid w:val="001F6FAE"/>
    <w:rsid w:val="001F6FB2"/>
    <w:rsid w:val="001F6FED"/>
    <w:rsid w:val="001F7002"/>
    <w:rsid w:val="001F7012"/>
    <w:rsid w:val="001F7025"/>
    <w:rsid w:val="001F7031"/>
    <w:rsid w:val="001F7035"/>
    <w:rsid w:val="001F707C"/>
    <w:rsid w:val="001F707E"/>
    <w:rsid w:val="001F70B5"/>
    <w:rsid w:val="001F70D7"/>
    <w:rsid w:val="001F70F2"/>
    <w:rsid w:val="001F7113"/>
    <w:rsid w:val="001F7120"/>
    <w:rsid w:val="001F7129"/>
    <w:rsid w:val="001F713C"/>
    <w:rsid w:val="001F714C"/>
    <w:rsid w:val="001F7185"/>
    <w:rsid w:val="001F71AC"/>
    <w:rsid w:val="001F71BE"/>
    <w:rsid w:val="001F71EC"/>
    <w:rsid w:val="001F7203"/>
    <w:rsid w:val="001F723F"/>
    <w:rsid w:val="001F725B"/>
    <w:rsid w:val="001F72AE"/>
    <w:rsid w:val="001F72C3"/>
    <w:rsid w:val="001F72E3"/>
    <w:rsid w:val="001F730C"/>
    <w:rsid w:val="001F7317"/>
    <w:rsid w:val="001F7343"/>
    <w:rsid w:val="001F7360"/>
    <w:rsid w:val="001F7384"/>
    <w:rsid w:val="001F73BD"/>
    <w:rsid w:val="001F7408"/>
    <w:rsid w:val="001F7431"/>
    <w:rsid w:val="001F7456"/>
    <w:rsid w:val="001F7487"/>
    <w:rsid w:val="001F748E"/>
    <w:rsid w:val="001F74A0"/>
    <w:rsid w:val="001F74AB"/>
    <w:rsid w:val="001F74FE"/>
    <w:rsid w:val="001F7507"/>
    <w:rsid w:val="001F7551"/>
    <w:rsid w:val="001F759E"/>
    <w:rsid w:val="001F7616"/>
    <w:rsid w:val="001F7651"/>
    <w:rsid w:val="001F7658"/>
    <w:rsid w:val="001F76AE"/>
    <w:rsid w:val="001F7784"/>
    <w:rsid w:val="001F77CB"/>
    <w:rsid w:val="001F77FC"/>
    <w:rsid w:val="001F784A"/>
    <w:rsid w:val="001F7877"/>
    <w:rsid w:val="001F78A8"/>
    <w:rsid w:val="001F78E1"/>
    <w:rsid w:val="001F78E5"/>
    <w:rsid w:val="001F798C"/>
    <w:rsid w:val="001F79C0"/>
    <w:rsid w:val="001F79C9"/>
    <w:rsid w:val="001F7A3B"/>
    <w:rsid w:val="001F7A53"/>
    <w:rsid w:val="001F7A62"/>
    <w:rsid w:val="001F7AA3"/>
    <w:rsid w:val="001F7AB7"/>
    <w:rsid w:val="001F7ACC"/>
    <w:rsid w:val="001F7AF3"/>
    <w:rsid w:val="001F7B01"/>
    <w:rsid w:val="001F7B7F"/>
    <w:rsid w:val="001F7C01"/>
    <w:rsid w:val="001F7C15"/>
    <w:rsid w:val="001F7C1E"/>
    <w:rsid w:val="001F7C9D"/>
    <w:rsid w:val="001F7CF0"/>
    <w:rsid w:val="001F7D77"/>
    <w:rsid w:val="001F7DA1"/>
    <w:rsid w:val="001F7DAA"/>
    <w:rsid w:val="001F7DCF"/>
    <w:rsid w:val="001F7DDC"/>
    <w:rsid w:val="001F7DDE"/>
    <w:rsid w:val="001F7E36"/>
    <w:rsid w:val="001F7E5C"/>
    <w:rsid w:val="001F7EAA"/>
    <w:rsid w:val="001F7EDD"/>
    <w:rsid w:val="001F7EF4"/>
    <w:rsid w:val="001F7F36"/>
    <w:rsid w:val="001F7F63"/>
    <w:rsid w:val="001F7F97"/>
    <w:rsid w:val="001F7FC9"/>
    <w:rsid w:val="001F7FDC"/>
    <w:rsid w:val="001F7FFC"/>
    <w:rsid w:val="00200014"/>
    <w:rsid w:val="0020004F"/>
    <w:rsid w:val="0020008A"/>
    <w:rsid w:val="0020008F"/>
    <w:rsid w:val="0020009D"/>
    <w:rsid w:val="002000AD"/>
    <w:rsid w:val="002000F8"/>
    <w:rsid w:val="00200100"/>
    <w:rsid w:val="0020011C"/>
    <w:rsid w:val="0020014E"/>
    <w:rsid w:val="00200150"/>
    <w:rsid w:val="00200160"/>
    <w:rsid w:val="0020019A"/>
    <w:rsid w:val="002001AC"/>
    <w:rsid w:val="002001B0"/>
    <w:rsid w:val="002001D1"/>
    <w:rsid w:val="002001DC"/>
    <w:rsid w:val="002001DD"/>
    <w:rsid w:val="002001F0"/>
    <w:rsid w:val="00200206"/>
    <w:rsid w:val="00200219"/>
    <w:rsid w:val="0020023A"/>
    <w:rsid w:val="002002C6"/>
    <w:rsid w:val="00200336"/>
    <w:rsid w:val="00200344"/>
    <w:rsid w:val="0020034A"/>
    <w:rsid w:val="00200371"/>
    <w:rsid w:val="00200386"/>
    <w:rsid w:val="002003E8"/>
    <w:rsid w:val="002003F7"/>
    <w:rsid w:val="0020041C"/>
    <w:rsid w:val="0020043E"/>
    <w:rsid w:val="00200472"/>
    <w:rsid w:val="0020049D"/>
    <w:rsid w:val="002004A1"/>
    <w:rsid w:val="002004B6"/>
    <w:rsid w:val="002004BE"/>
    <w:rsid w:val="002004DD"/>
    <w:rsid w:val="00200572"/>
    <w:rsid w:val="00200579"/>
    <w:rsid w:val="0020057A"/>
    <w:rsid w:val="0020057F"/>
    <w:rsid w:val="0020058F"/>
    <w:rsid w:val="00200594"/>
    <w:rsid w:val="002005B2"/>
    <w:rsid w:val="002005C5"/>
    <w:rsid w:val="00200623"/>
    <w:rsid w:val="00200624"/>
    <w:rsid w:val="00200629"/>
    <w:rsid w:val="0020062F"/>
    <w:rsid w:val="0020064A"/>
    <w:rsid w:val="0020065B"/>
    <w:rsid w:val="00200662"/>
    <w:rsid w:val="00200686"/>
    <w:rsid w:val="002006B0"/>
    <w:rsid w:val="002006DC"/>
    <w:rsid w:val="002006F9"/>
    <w:rsid w:val="00200773"/>
    <w:rsid w:val="00200789"/>
    <w:rsid w:val="002007A5"/>
    <w:rsid w:val="002007C6"/>
    <w:rsid w:val="002007D3"/>
    <w:rsid w:val="00200804"/>
    <w:rsid w:val="00200822"/>
    <w:rsid w:val="0020089F"/>
    <w:rsid w:val="002008C3"/>
    <w:rsid w:val="002008E4"/>
    <w:rsid w:val="002008FD"/>
    <w:rsid w:val="0020091C"/>
    <w:rsid w:val="0020095D"/>
    <w:rsid w:val="00200962"/>
    <w:rsid w:val="0020096A"/>
    <w:rsid w:val="002009A5"/>
    <w:rsid w:val="002009F8"/>
    <w:rsid w:val="002009FB"/>
    <w:rsid w:val="00200A11"/>
    <w:rsid w:val="00200A3A"/>
    <w:rsid w:val="00200A75"/>
    <w:rsid w:val="00200A82"/>
    <w:rsid w:val="00200A9D"/>
    <w:rsid w:val="00200B0A"/>
    <w:rsid w:val="00200B0F"/>
    <w:rsid w:val="00200B34"/>
    <w:rsid w:val="00200B83"/>
    <w:rsid w:val="00200B8F"/>
    <w:rsid w:val="00200BDD"/>
    <w:rsid w:val="00200BFB"/>
    <w:rsid w:val="00200C31"/>
    <w:rsid w:val="00200C78"/>
    <w:rsid w:val="00200C91"/>
    <w:rsid w:val="00200CA9"/>
    <w:rsid w:val="00200CC1"/>
    <w:rsid w:val="00200CD6"/>
    <w:rsid w:val="00200D09"/>
    <w:rsid w:val="00200D6C"/>
    <w:rsid w:val="00200D7F"/>
    <w:rsid w:val="00200D80"/>
    <w:rsid w:val="00200D86"/>
    <w:rsid w:val="00200DD2"/>
    <w:rsid w:val="00200DDE"/>
    <w:rsid w:val="00200E0F"/>
    <w:rsid w:val="00200E14"/>
    <w:rsid w:val="00200E3D"/>
    <w:rsid w:val="00200E4B"/>
    <w:rsid w:val="00200E82"/>
    <w:rsid w:val="00200EB2"/>
    <w:rsid w:val="00200ED4"/>
    <w:rsid w:val="00200EEA"/>
    <w:rsid w:val="00200F30"/>
    <w:rsid w:val="00200F73"/>
    <w:rsid w:val="00200F82"/>
    <w:rsid w:val="00200F92"/>
    <w:rsid w:val="00200F9B"/>
    <w:rsid w:val="00200FF4"/>
    <w:rsid w:val="00201002"/>
    <w:rsid w:val="00201008"/>
    <w:rsid w:val="0020100B"/>
    <w:rsid w:val="00201053"/>
    <w:rsid w:val="002010BF"/>
    <w:rsid w:val="002010DD"/>
    <w:rsid w:val="00201124"/>
    <w:rsid w:val="00201135"/>
    <w:rsid w:val="00201136"/>
    <w:rsid w:val="00201159"/>
    <w:rsid w:val="00201175"/>
    <w:rsid w:val="00201220"/>
    <w:rsid w:val="0020123A"/>
    <w:rsid w:val="0020124D"/>
    <w:rsid w:val="00201273"/>
    <w:rsid w:val="0020134B"/>
    <w:rsid w:val="0020137B"/>
    <w:rsid w:val="00201393"/>
    <w:rsid w:val="0020139A"/>
    <w:rsid w:val="002013C1"/>
    <w:rsid w:val="002013EC"/>
    <w:rsid w:val="00201438"/>
    <w:rsid w:val="00201458"/>
    <w:rsid w:val="0020147A"/>
    <w:rsid w:val="00201482"/>
    <w:rsid w:val="002014A9"/>
    <w:rsid w:val="002014AA"/>
    <w:rsid w:val="002014CB"/>
    <w:rsid w:val="002014DF"/>
    <w:rsid w:val="002014FD"/>
    <w:rsid w:val="0020151E"/>
    <w:rsid w:val="0020153D"/>
    <w:rsid w:val="0020154A"/>
    <w:rsid w:val="00201592"/>
    <w:rsid w:val="002015B6"/>
    <w:rsid w:val="002015CE"/>
    <w:rsid w:val="002015E1"/>
    <w:rsid w:val="002015E5"/>
    <w:rsid w:val="00201635"/>
    <w:rsid w:val="0020166F"/>
    <w:rsid w:val="002016C3"/>
    <w:rsid w:val="002016D0"/>
    <w:rsid w:val="002016DC"/>
    <w:rsid w:val="00201710"/>
    <w:rsid w:val="00201723"/>
    <w:rsid w:val="0020174B"/>
    <w:rsid w:val="002017A3"/>
    <w:rsid w:val="002017E3"/>
    <w:rsid w:val="002017F1"/>
    <w:rsid w:val="002017FF"/>
    <w:rsid w:val="00201800"/>
    <w:rsid w:val="00201802"/>
    <w:rsid w:val="00201827"/>
    <w:rsid w:val="00201855"/>
    <w:rsid w:val="00201869"/>
    <w:rsid w:val="002018A6"/>
    <w:rsid w:val="002018DE"/>
    <w:rsid w:val="002018E6"/>
    <w:rsid w:val="002018EA"/>
    <w:rsid w:val="00201904"/>
    <w:rsid w:val="00201940"/>
    <w:rsid w:val="0020196B"/>
    <w:rsid w:val="0020197C"/>
    <w:rsid w:val="00201992"/>
    <w:rsid w:val="002019C4"/>
    <w:rsid w:val="002019CF"/>
    <w:rsid w:val="002019F2"/>
    <w:rsid w:val="00201A16"/>
    <w:rsid w:val="00201A1E"/>
    <w:rsid w:val="00201A26"/>
    <w:rsid w:val="00201A46"/>
    <w:rsid w:val="00201A61"/>
    <w:rsid w:val="00201A72"/>
    <w:rsid w:val="00201A74"/>
    <w:rsid w:val="00201A7C"/>
    <w:rsid w:val="00201A99"/>
    <w:rsid w:val="00201AB5"/>
    <w:rsid w:val="00201B0E"/>
    <w:rsid w:val="00201B11"/>
    <w:rsid w:val="00201B24"/>
    <w:rsid w:val="00201B39"/>
    <w:rsid w:val="00201B5C"/>
    <w:rsid w:val="00201B83"/>
    <w:rsid w:val="00201B93"/>
    <w:rsid w:val="00201BFB"/>
    <w:rsid w:val="00201C20"/>
    <w:rsid w:val="00201C58"/>
    <w:rsid w:val="00201C78"/>
    <w:rsid w:val="00201C89"/>
    <w:rsid w:val="00201CCC"/>
    <w:rsid w:val="00201D11"/>
    <w:rsid w:val="00201D17"/>
    <w:rsid w:val="00201D56"/>
    <w:rsid w:val="00201D58"/>
    <w:rsid w:val="00201D5D"/>
    <w:rsid w:val="00201DA9"/>
    <w:rsid w:val="00201DCA"/>
    <w:rsid w:val="00201E34"/>
    <w:rsid w:val="00201E85"/>
    <w:rsid w:val="00201E94"/>
    <w:rsid w:val="00201F11"/>
    <w:rsid w:val="00201F1B"/>
    <w:rsid w:val="00201F2C"/>
    <w:rsid w:val="00201F31"/>
    <w:rsid w:val="00201F3A"/>
    <w:rsid w:val="00201FB5"/>
    <w:rsid w:val="00201FEE"/>
    <w:rsid w:val="00201FF8"/>
    <w:rsid w:val="00202007"/>
    <w:rsid w:val="00202044"/>
    <w:rsid w:val="00202056"/>
    <w:rsid w:val="0020206C"/>
    <w:rsid w:val="0020207B"/>
    <w:rsid w:val="00202091"/>
    <w:rsid w:val="002020F9"/>
    <w:rsid w:val="0020210C"/>
    <w:rsid w:val="00202180"/>
    <w:rsid w:val="0020219C"/>
    <w:rsid w:val="002021A5"/>
    <w:rsid w:val="002021CF"/>
    <w:rsid w:val="002021E3"/>
    <w:rsid w:val="00202213"/>
    <w:rsid w:val="00202228"/>
    <w:rsid w:val="00202232"/>
    <w:rsid w:val="0020225B"/>
    <w:rsid w:val="0020225D"/>
    <w:rsid w:val="002022B8"/>
    <w:rsid w:val="002022DC"/>
    <w:rsid w:val="00202316"/>
    <w:rsid w:val="00202323"/>
    <w:rsid w:val="00202357"/>
    <w:rsid w:val="00202396"/>
    <w:rsid w:val="002023A5"/>
    <w:rsid w:val="002023E9"/>
    <w:rsid w:val="00202441"/>
    <w:rsid w:val="0020248E"/>
    <w:rsid w:val="00202498"/>
    <w:rsid w:val="002024E9"/>
    <w:rsid w:val="002024EA"/>
    <w:rsid w:val="0020250F"/>
    <w:rsid w:val="0020253C"/>
    <w:rsid w:val="0020254C"/>
    <w:rsid w:val="0020254E"/>
    <w:rsid w:val="0020257B"/>
    <w:rsid w:val="002025C5"/>
    <w:rsid w:val="00202612"/>
    <w:rsid w:val="0020263E"/>
    <w:rsid w:val="00202649"/>
    <w:rsid w:val="00202657"/>
    <w:rsid w:val="0020269A"/>
    <w:rsid w:val="002026DF"/>
    <w:rsid w:val="002026EB"/>
    <w:rsid w:val="0020270F"/>
    <w:rsid w:val="00202717"/>
    <w:rsid w:val="00202727"/>
    <w:rsid w:val="0020272B"/>
    <w:rsid w:val="0020276D"/>
    <w:rsid w:val="0020278C"/>
    <w:rsid w:val="00202790"/>
    <w:rsid w:val="002027B0"/>
    <w:rsid w:val="002027C7"/>
    <w:rsid w:val="002028BD"/>
    <w:rsid w:val="002028CA"/>
    <w:rsid w:val="002028F2"/>
    <w:rsid w:val="002028FE"/>
    <w:rsid w:val="00202904"/>
    <w:rsid w:val="00202942"/>
    <w:rsid w:val="00202958"/>
    <w:rsid w:val="0020297B"/>
    <w:rsid w:val="00202995"/>
    <w:rsid w:val="002029B2"/>
    <w:rsid w:val="002029BB"/>
    <w:rsid w:val="002029C3"/>
    <w:rsid w:val="002029E9"/>
    <w:rsid w:val="00202A07"/>
    <w:rsid w:val="00202A1D"/>
    <w:rsid w:val="00202A76"/>
    <w:rsid w:val="00202A83"/>
    <w:rsid w:val="00202A87"/>
    <w:rsid w:val="00202A9E"/>
    <w:rsid w:val="00202AA0"/>
    <w:rsid w:val="00202AC1"/>
    <w:rsid w:val="00202ACA"/>
    <w:rsid w:val="00202B02"/>
    <w:rsid w:val="00202B2E"/>
    <w:rsid w:val="00202B58"/>
    <w:rsid w:val="00202B86"/>
    <w:rsid w:val="00202B8D"/>
    <w:rsid w:val="00202BA8"/>
    <w:rsid w:val="00202BBC"/>
    <w:rsid w:val="00202BF6"/>
    <w:rsid w:val="00202C17"/>
    <w:rsid w:val="00202C6A"/>
    <w:rsid w:val="00202C88"/>
    <w:rsid w:val="00202CA1"/>
    <w:rsid w:val="00202CD1"/>
    <w:rsid w:val="00202D65"/>
    <w:rsid w:val="00202D86"/>
    <w:rsid w:val="00202D9A"/>
    <w:rsid w:val="00202DD5"/>
    <w:rsid w:val="00202DE3"/>
    <w:rsid w:val="00202E01"/>
    <w:rsid w:val="00202E18"/>
    <w:rsid w:val="00202E67"/>
    <w:rsid w:val="00202EA0"/>
    <w:rsid w:val="00202EA5"/>
    <w:rsid w:val="00202EBC"/>
    <w:rsid w:val="00202F3C"/>
    <w:rsid w:val="00202F9A"/>
    <w:rsid w:val="00202FB2"/>
    <w:rsid w:val="00202FC3"/>
    <w:rsid w:val="0020300F"/>
    <w:rsid w:val="00203026"/>
    <w:rsid w:val="002030A9"/>
    <w:rsid w:val="002030DA"/>
    <w:rsid w:val="00203139"/>
    <w:rsid w:val="0020313C"/>
    <w:rsid w:val="0020314E"/>
    <w:rsid w:val="00203166"/>
    <w:rsid w:val="0020316B"/>
    <w:rsid w:val="00203171"/>
    <w:rsid w:val="002031C1"/>
    <w:rsid w:val="00203209"/>
    <w:rsid w:val="00203261"/>
    <w:rsid w:val="002032A8"/>
    <w:rsid w:val="002032DC"/>
    <w:rsid w:val="002032E7"/>
    <w:rsid w:val="00203302"/>
    <w:rsid w:val="0020330D"/>
    <w:rsid w:val="00203312"/>
    <w:rsid w:val="00203343"/>
    <w:rsid w:val="00203356"/>
    <w:rsid w:val="0020335E"/>
    <w:rsid w:val="0020336A"/>
    <w:rsid w:val="002033DA"/>
    <w:rsid w:val="00203442"/>
    <w:rsid w:val="002034E3"/>
    <w:rsid w:val="002034F4"/>
    <w:rsid w:val="0020353F"/>
    <w:rsid w:val="00203559"/>
    <w:rsid w:val="00203574"/>
    <w:rsid w:val="00203599"/>
    <w:rsid w:val="0020359F"/>
    <w:rsid w:val="002035DA"/>
    <w:rsid w:val="002035E2"/>
    <w:rsid w:val="002035FB"/>
    <w:rsid w:val="00203604"/>
    <w:rsid w:val="00203623"/>
    <w:rsid w:val="0020363F"/>
    <w:rsid w:val="00203645"/>
    <w:rsid w:val="00203675"/>
    <w:rsid w:val="0020368C"/>
    <w:rsid w:val="002036B5"/>
    <w:rsid w:val="002036C3"/>
    <w:rsid w:val="002036D3"/>
    <w:rsid w:val="002036E2"/>
    <w:rsid w:val="00203715"/>
    <w:rsid w:val="0020372D"/>
    <w:rsid w:val="0020379A"/>
    <w:rsid w:val="002037C6"/>
    <w:rsid w:val="002037C7"/>
    <w:rsid w:val="002037C9"/>
    <w:rsid w:val="002037FC"/>
    <w:rsid w:val="00203887"/>
    <w:rsid w:val="002038DE"/>
    <w:rsid w:val="00203924"/>
    <w:rsid w:val="0020393A"/>
    <w:rsid w:val="002039B1"/>
    <w:rsid w:val="002039E4"/>
    <w:rsid w:val="002039ED"/>
    <w:rsid w:val="002039F5"/>
    <w:rsid w:val="00203A61"/>
    <w:rsid w:val="00203A76"/>
    <w:rsid w:val="00203A7B"/>
    <w:rsid w:val="00203A7C"/>
    <w:rsid w:val="00203A92"/>
    <w:rsid w:val="00203AB1"/>
    <w:rsid w:val="00203AB7"/>
    <w:rsid w:val="00203ADB"/>
    <w:rsid w:val="00203ADD"/>
    <w:rsid w:val="00203ADE"/>
    <w:rsid w:val="00203B58"/>
    <w:rsid w:val="00203BB4"/>
    <w:rsid w:val="00203BEA"/>
    <w:rsid w:val="00203C15"/>
    <w:rsid w:val="00203C1E"/>
    <w:rsid w:val="00203C23"/>
    <w:rsid w:val="00203C41"/>
    <w:rsid w:val="00203C54"/>
    <w:rsid w:val="00203C65"/>
    <w:rsid w:val="00203C8B"/>
    <w:rsid w:val="00203CA4"/>
    <w:rsid w:val="00203CDF"/>
    <w:rsid w:val="00203D07"/>
    <w:rsid w:val="00203D55"/>
    <w:rsid w:val="00203DA9"/>
    <w:rsid w:val="00203DDC"/>
    <w:rsid w:val="00203DE5"/>
    <w:rsid w:val="00203E63"/>
    <w:rsid w:val="00203E70"/>
    <w:rsid w:val="00203E7B"/>
    <w:rsid w:val="00203E92"/>
    <w:rsid w:val="00203EAB"/>
    <w:rsid w:val="00203EF2"/>
    <w:rsid w:val="00203EFC"/>
    <w:rsid w:val="00203F4A"/>
    <w:rsid w:val="00203F6A"/>
    <w:rsid w:val="00203F6C"/>
    <w:rsid w:val="00203F6D"/>
    <w:rsid w:val="00203FEC"/>
    <w:rsid w:val="00204015"/>
    <w:rsid w:val="0020404F"/>
    <w:rsid w:val="00204055"/>
    <w:rsid w:val="00204081"/>
    <w:rsid w:val="00204091"/>
    <w:rsid w:val="00204099"/>
    <w:rsid w:val="0020409A"/>
    <w:rsid w:val="002040A6"/>
    <w:rsid w:val="002040CA"/>
    <w:rsid w:val="002040D3"/>
    <w:rsid w:val="0020415A"/>
    <w:rsid w:val="002041BF"/>
    <w:rsid w:val="00204212"/>
    <w:rsid w:val="0020428C"/>
    <w:rsid w:val="00204297"/>
    <w:rsid w:val="0020429C"/>
    <w:rsid w:val="002042A7"/>
    <w:rsid w:val="002042C2"/>
    <w:rsid w:val="002042DC"/>
    <w:rsid w:val="0020430D"/>
    <w:rsid w:val="00204334"/>
    <w:rsid w:val="00204355"/>
    <w:rsid w:val="00204372"/>
    <w:rsid w:val="002043B6"/>
    <w:rsid w:val="002043C0"/>
    <w:rsid w:val="002043E3"/>
    <w:rsid w:val="002043FD"/>
    <w:rsid w:val="00204442"/>
    <w:rsid w:val="0020444C"/>
    <w:rsid w:val="00204461"/>
    <w:rsid w:val="00204489"/>
    <w:rsid w:val="002044AF"/>
    <w:rsid w:val="002044EA"/>
    <w:rsid w:val="002044FC"/>
    <w:rsid w:val="0020455E"/>
    <w:rsid w:val="0020457B"/>
    <w:rsid w:val="0020457E"/>
    <w:rsid w:val="002045C7"/>
    <w:rsid w:val="002045DA"/>
    <w:rsid w:val="00204608"/>
    <w:rsid w:val="00204641"/>
    <w:rsid w:val="00204647"/>
    <w:rsid w:val="00204648"/>
    <w:rsid w:val="00204697"/>
    <w:rsid w:val="002046BD"/>
    <w:rsid w:val="002046C3"/>
    <w:rsid w:val="002046C5"/>
    <w:rsid w:val="002046DC"/>
    <w:rsid w:val="002046E2"/>
    <w:rsid w:val="002047B0"/>
    <w:rsid w:val="002047C4"/>
    <w:rsid w:val="002047E7"/>
    <w:rsid w:val="00204851"/>
    <w:rsid w:val="00204873"/>
    <w:rsid w:val="00204896"/>
    <w:rsid w:val="00204897"/>
    <w:rsid w:val="002048BD"/>
    <w:rsid w:val="002048E0"/>
    <w:rsid w:val="002048FC"/>
    <w:rsid w:val="00204913"/>
    <w:rsid w:val="0020491E"/>
    <w:rsid w:val="00204923"/>
    <w:rsid w:val="0020494A"/>
    <w:rsid w:val="00204977"/>
    <w:rsid w:val="002049C2"/>
    <w:rsid w:val="002049CE"/>
    <w:rsid w:val="002049DF"/>
    <w:rsid w:val="002049EF"/>
    <w:rsid w:val="00204A15"/>
    <w:rsid w:val="00204A88"/>
    <w:rsid w:val="00204AC6"/>
    <w:rsid w:val="00204AD3"/>
    <w:rsid w:val="00204AE4"/>
    <w:rsid w:val="00204B06"/>
    <w:rsid w:val="00204B30"/>
    <w:rsid w:val="00204B53"/>
    <w:rsid w:val="00204BDF"/>
    <w:rsid w:val="00204C0A"/>
    <w:rsid w:val="00204C4A"/>
    <w:rsid w:val="00204C6F"/>
    <w:rsid w:val="00204C83"/>
    <w:rsid w:val="00204CB3"/>
    <w:rsid w:val="00204CBC"/>
    <w:rsid w:val="00204CCA"/>
    <w:rsid w:val="00204CE1"/>
    <w:rsid w:val="00204D0C"/>
    <w:rsid w:val="00204D2C"/>
    <w:rsid w:val="00204D5E"/>
    <w:rsid w:val="00204D5F"/>
    <w:rsid w:val="00204D80"/>
    <w:rsid w:val="00204DE4"/>
    <w:rsid w:val="00204E0A"/>
    <w:rsid w:val="00204E1F"/>
    <w:rsid w:val="00204E27"/>
    <w:rsid w:val="00204E3B"/>
    <w:rsid w:val="00204E57"/>
    <w:rsid w:val="00204E62"/>
    <w:rsid w:val="00204EAB"/>
    <w:rsid w:val="00204EB0"/>
    <w:rsid w:val="00204ECC"/>
    <w:rsid w:val="00204F21"/>
    <w:rsid w:val="00204F22"/>
    <w:rsid w:val="00204F3B"/>
    <w:rsid w:val="00204F46"/>
    <w:rsid w:val="00204F5F"/>
    <w:rsid w:val="00204F84"/>
    <w:rsid w:val="00204FDF"/>
    <w:rsid w:val="0020504B"/>
    <w:rsid w:val="00205087"/>
    <w:rsid w:val="00205094"/>
    <w:rsid w:val="0020509E"/>
    <w:rsid w:val="002050A3"/>
    <w:rsid w:val="002050B5"/>
    <w:rsid w:val="002050C4"/>
    <w:rsid w:val="002050E7"/>
    <w:rsid w:val="002051E1"/>
    <w:rsid w:val="002051FE"/>
    <w:rsid w:val="00205200"/>
    <w:rsid w:val="00205211"/>
    <w:rsid w:val="00205219"/>
    <w:rsid w:val="00205233"/>
    <w:rsid w:val="00205239"/>
    <w:rsid w:val="002052A2"/>
    <w:rsid w:val="002052A7"/>
    <w:rsid w:val="002052C6"/>
    <w:rsid w:val="002052F9"/>
    <w:rsid w:val="00205304"/>
    <w:rsid w:val="00205348"/>
    <w:rsid w:val="0020534C"/>
    <w:rsid w:val="0020534E"/>
    <w:rsid w:val="0020535E"/>
    <w:rsid w:val="00205371"/>
    <w:rsid w:val="002053EE"/>
    <w:rsid w:val="002053F7"/>
    <w:rsid w:val="00205418"/>
    <w:rsid w:val="00205435"/>
    <w:rsid w:val="0020545B"/>
    <w:rsid w:val="0020545D"/>
    <w:rsid w:val="0020547D"/>
    <w:rsid w:val="00205490"/>
    <w:rsid w:val="00205497"/>
    <w:rsid w:val="002054A5"/>
    <w:rsid w:val="002054DA"/>
    <w:rsid w:val="002054ED"/>
    <w:rsid w:val="00205587"/>
    <w:rsid w:val="00205589"/>
    <w:rsid w:val="0020558E"/>
    <w:rsid w:val="002055C8"/>
    <w:rsid w:val="002055D7"/>
    <w:rsid w:val="00205610"/>
    <w:rsid w:val="0020562D"/>
    <w:rsid w:val="00205643"/>
    <w:rsid w:val="00205659"/>
    <w:rsid w:val="00205686"/>
    <w:rsid w:val="002056C7"/>
    <w:rsid w:val="002056CE"/>
    <w:rsid w:val="0020570F"/>
    <w:rsid w:val="00205758"/>
    <w:rsid w:val="0020577A"/>
    <w:rsid w:val="0020578D"/>
    <w:rsid w:val="00205796"/>
    <w:rsid w:val="002057B7"/>
    <w:rsid w:val="002057C3"/>
    <w:rsid w:val="002057FB"/>
    <w:rsid w:val="00205812"/>
    <w:rsid w:val="00205816"/>
    <w:rsid w:val="00205838"/>
    <w:rsid w:val="00205849"/>
    <w:rsid w:val="002058B2"/>
    <w:rsid w:val="002058C9"/>
    <w:rsid w:val="002058DE"/>
    <w:rsid w:val="0020591C"/>
    <w:rsid w:val="00205981"/>
    <w:rsid w:val="00205A08"/>
    <w:rsid w:val="00205A0F"/>
    <w:rsid w:val="00205A6A"/>
    <w:rsid w:val="00205A8B"/>
    <w:rsid w:val="00205AAF"/>
    <w:rsid w:val="00205ADD"/>
    <w:rsid w:val="00205AF6"/>
    <w:rsid w:val="00205B01"/>
    <w:rsid w:val="00205B05"/>
    <w:rsid w:val="00205B06"/>
    <w:rsid w:val="00205B10"/>
    <w:rsid w:val="00205B11"/>
    <w:rsid w:val="00205B3B"/>
    <w:rsid w:val="00205B6F"/>
    <w:rsid w:val="00205B84"/>
    <w:rsid w:val="00205B8C"/>
    <w:rsid w:val="00205B9E"/>
    <w:rsid w:val="00205BB5"/>
    <w:rsid w:val="00205BC2"/>
    <w:rsid w:val="00205BCE"/>
    <w:rsid w:val="00205C20"/>
    <w:rsid w:val="00205C46"/>
    <w:rsid w:val="00205C8E"/>
    <w:rsid w:val="00205CC0"/>
    <w:rsid w:val="00205CC3"/>
    <w:rsid w:val="00205CF3"/>
    <w:rsid w:val="00205D21"/>
    <w:rsid w:val="00205D30"/>
    <w:rsid w:val="00205D32"/>
    <w:rsid w:val="00205D43"/>
    <w:rsid w:val="00205D7A"/>
    <w:rsid w:val="00205E07"/>
    <w:rsid w:val="00205E39"/>
    <w:rsid w:val="00205E47"/>
    <w:rsid w:val="00205E6E"/>
    <w:rsid w:val="00205EA7"/>
    <w:rsid w:val="00205EBB"/>
    <w:rsid w:val="00205EC3"/>
    <w:rsid w:val="00205ECA"/>
    <w:rsid w:val="00205EF9"/>
    <w:rsid w:val="00205F4F"/>
    <w:rsid w:val="00205F68"/>
    <w:rsid w:val="00205F83"/>
    <w:rsid w:val="00205F9E"/>
    <w:rsid w:val="00205FBD"/>
    <w:rsid w:val="00206030"/>
    <w:rsid w:val="00206081"/>
    <w:rsid w:val="0020609B"/>
    <w:rsid w:val="002060B5"/>
    <w:rsid w:val="00206106"/>
    <w:rsid w:val="0020610B"/>
    <w:rsid w:val="00206179"/>
    <w:rsid w:val="002061EF"/>
    <w:rsid w:val="00206220"/>
    <w:rsid w:val="00206249"/>
    <w:rsid w:val="0020624E"/>
    <w:rsid w:val="0020624F"/>
    <w:rsid w:val="0020625C"/>
    <w:rsid w:val="0020627A"/>
    <w:rsid w:val="00206297"/>
    <w:rsid w:val="002062C2"/>
    <w:rsid w:val="002062DE"/>
    <w:rsid w:val="00206308"/>
    <w:rsid w:val="0020630B"/>
    <w:rsid w:val="00206313"/>
    <w:rsid w:val="00206317"/>
    <w:rsid w:val="0020634B"/>
    <w:rsid w:val="0020637F"/>
    <w:rsid w:val="00206380"/>
    <w:rsid w:val="0020639C"/>
    <w:rsid w:val="00206449"/>
    <w:rsid w:val="0020644F"/>
    <w:rsid w:val="0020649B"/>
    <w:rsid w:val="0020652B"/>
    <w:rsid w:val="00206560"/>
    <w:rsid w:val="002065B9"/>
    <w:rsid w:val="00206608"/>
    <w:rsid w:val="0020661C"/>
    <w:rsid w:val="00206647"/>
    <w:rsid w:val="00206677"/>
    <w:rsid w:val="0020668A"/>
    <w:rsid w:val="00206696"/>
    <w:rsid w:val="00206716"/>
    <w:rsid w:val="0020673E"/>
    <w:rsid w:val="00206751"/>
    <w:rsid w:val="00206752"/>
    <w:rsid w:val="0020676B"/>
    <w:rsid w:val="00206782"/>
    <w:rsid w:val="002067B4"/>
    <w:rsid w:val="002067D1"/>
    <w:rsid w:val="00206801"/>
    <w:rsid w:val="0020680E"/>
    <w:rsid w:val="00206822"/>
    <w:rsid w:val="00206855"/>
    <w:rsid w:val="00206875"/>
    <w:rsid w:val="002068A3"/>
    <w:rsid w:val="002068C0"/>
    <w:rsid w:val="002068F0"/>
    <w:rsid w:val="002068FF"/>
    <w:rsid w:val="00206948"/>
    <w:rsid w:val="002069B2"/>
    <w:rsid w:val="002069B8"/>
    <w:rsid w:val="00206A08"/>
    <w:rsid w:val="00206A5C"/>
    <w:rsid w:val="00206A6C"/>
    <w:rsid w:val="00206A85"/>
    <w:rsid w:val="00206AC5"/>
    <w:rsid w:val="00206AE5"/>
    <w:rsid w:val="00206B18"/>
    <w:rsid w:val="00206B43"/>
    <w:rsid w:val="00206B8E"/>
    <w:rsid w:val="00206BD0"/>
    <w:rsid w:val="00206BD4"/>
    <w:rsid w:val="00206BF6"/>
    <w:rsid w:val="00206BFD"/>
    <w:rsid w:val="00206C49"/>
    <w:rsid w:val="00206C5B"/>
    <w:rsid w:val="00206CB3"/>
    <w:rsid w:val="00206D00"/>
    <w:rsid w:val="00206D4B"/>
    <w:rsid w:val="00206D4E"/>
    <w:rsid w:val="00206D66"/>
    <w:rsid w:val="00206D90"/>
    <w:rsid w:val="00206DB1"/>
    <w:rsid w:val="00206DC0"/>
    <w:rsid w:val="00206DC6"/>
    <w:rsid w:val="00206DEE"/>
    <w:rsid w:val="00206E21"/>
    <w:rsid w:val="00206E5C"/>
    <w:rsid w:val="00206E69"/>
    <w:rsid w:val="00206E8E"/>
    <w:rsid w:val="00206EB7"/>
    <w:rsid w:val="00206ECC"/>
    <w:rsid w:val="00206EDC"/>
    <w:rsid w:val="00206F08"/>
    <w:rsid w:val="00206F44"/>
    <w:rsid w:val="00206F74"/>
    <w:rsid w:val="00206F8A"/>
    <w:rsid w:val="00206F99"/>
    <w:rsid w:val="00206F9F"/>
    <w:rsid w:val="00206FBE"/>
    <w:rsid w:val="00206FE3"/>
    <w:rsid w:val="00207001"/>
    <w:rsid w:val="0020701C"/>
    <w:rsid w:val="00207070"/>
    <w:rsid w:val="002070BC"/>
    <w:rsid w:val="002070DC"/>
    <w:rsid w:val="00207115"/>
    <w:rsid w:val="0020711F"/>
    <w:rsid w:val="0020713A"/>
    <w:rsid w:val="00207169"/>
    <w:rsid w:val="00207171"/>
    <w:rsid w:val="002071A7"/>
    <w:rsid w:val="002071DD"/>
    <w:rsid w:val="00207259"/>
    <w:rsid w:val="0020727E"/>
    <w:rsid w:val="002072A1"/>
    <w:rsid w:val="002072B7"/>
    <w:rsid w:val="002072B9"/>
    <w:rsid w:val="0020732F"/>
    <w:rsid w:val="00207367"/>
    <w:rsid w:val="00207393"/>
    <w:rsid w:val="002073CB"/>
    <w:rsid w:val="00207403"/>
    <w:rsid w:val="00207420"/>
    <w:rsid w:val="00207448"/>
    <w:rsid w:val="00207464"/>
    <w:rsid w:val="0020747B"/>
    <w:rsid w:val="00207489"/>
    <w:rsid w:val="00207494"/>
    <w:rsid w:val="002074AB"/>
    <w:rsid w:val="002074BC"/>
    <w:rsid w:val="00207582"/>
    <w:rsid w:val="002075A4"/>
    <w:rsid w:val="002075B9"/>
    <w:rsid w:val="0020760D"/>
    <w:rsid w:val="0020768D"/>
    <w:rsid w:val="00207697"/>
    <w:rsid w:val="002076A9"/>
    <w:rsid w:val="002076C1"/>
    <w:rsid w:val="002076D1"/>
    <w:rsid w:val="0020770E"/>
    <w:rsid w:val="00207713"/>
    <w:rsid w:val="00207735"/>
    <w:rsid w:val="0020774C"/>
    <w:rsid w:val="0020776E"/>
    <w:rsid w:val="002077C0"/>
    <w:rsid w:val="002077FD"/>
    <w:rsid w:val="00207816"/>
    <w:rsid w:val="00207843"/>
    <w:rsid w:val="00207846"/>
    <w:rsid w:val="00207849"/>
    <w:rsid w:val="0020784B"/>
    <w:rsid w:val="00207862"/>
    <w:rsid w:val="00207870"/>
    <w:rsid w:val="0020788A"/>
    <w:rsid w:val="002078D7"/>
    <w:rsid w:val="002078F5"/>
    <w:rsid w:val="00207922"/>
    <w:rsid w:val="00207948"/>
    <w:rsid w:val="00207976"/>
    <w:rsid w:val="00207987"/>
    <w:rsid w:val="00207988"/>
    <w:rsid w:val="00207998"/>
    <w:rsid w:val="002079B5"/>
    <w:rsid w:val="002079CB"/>
    <w:rsid w:val="002079DD"/>
    <w:rsid w:val="00207A19"/>
    <w:rsid w:val="00207A68"/>
    <w:rsid w:val="00207A6F"/>
    <w:rsid w:val="00207AA7"/>
    <w:rsid w:val="00207AC2"/>
    <w:rsid w:val="00207AE5"/>
    <w:rsid w:val="00207B31"/>
    <w:rsid w:val="00207B32"/>
    <w:rsid w:val="00207B34"/>
    <w:rsid w:val="00207B3F"/>
    <w:rsid w:val="00207B4F"/>
    <w:rsid w:val="00207B65"/>
    <w:rsid w:val="00207B92"/>
    <w:rsid w:val="00207B9E"/>
    <w:rsid w:val="00207BBC"/>
    <w:rsid w:val="00207BC6"/>
    <w:rsid w:val="00207BF2"/>
    <w:rsid w:val="00207BFA"/>
    <w:rsid w:val="00207C13"/>
    <w:rsid w:val="00207C8A"/>
    <w:rsid w:val="00207CF2"/>
    <w:rsid w:val="00207CF3"/>
    <w:rsid w:val="00207D05"/>
    <w:rsid w:val="00207D06"/>
    <w:rsid w:val="00207D10"/>
    <w:rsid w:val="00207D38"/>
    <w:rsid w:val="00207D40"/>
    <w:rsid w:val="00207D8F"/>
    <w:rsid w:val="00207DFC"/>
    <w:rsid w:val="00207E43"/>
    <w:rsid w:val="00207E85"/>
    <w:rsid w:val="00207E86"/>
    <w:rsid w:val="00207EE4"/>
    <w:rsid w:val="00207FB7"/>
    <w:rsid w:val="00207FBD"/>
    <w:rsid w:val="00207FBE"/>
    <w:rsid w:val="0021000F"/>
    <w:rsid w:val="00210016"/>
    <w:rsid w:val="0021003B"/>
    <w:rsid w:val="00210074"/>
    <w:rsid w:val="00210075"/>
    <w:rsid w:val="00210082"/>
    <w:rsid w:val="0021009A"/>
    <w:rsid w:val="002100BA"/>
    <w:rsid w:val="002100C0"/>
    <w:rsid w:val="002100CE"/>
    <w:rsid w:val="00210109"/>
    <w:rsid w:val="00210113"/>
    <w:rsid w:val="002101AA"/>
    <w:rsid w:val="002101C0"/>
    <w:rsid w:val="002101CB"/>
    <w:rsid w:val="002101D3"/>
    <w:rsid w:val="002101E9"/>
    <w:rsid w:val="002101EA"/>
    <w:rsid w:val="00210220"/>
    <w:rsid w:val="0021023B"/>
    <w:rsid w:val="00210274"/>
    <w:rsid w:val="00210287"/>
    <w:rsid w:val="002102AE"/>
    <w:rsid w:val="002102F3"/>
    <w:rsid w:val="00210309"/>
    <w:rsid w:val="00210311"/>
    <w:rsid w:val="00210334"/>
    <w:rsid w:val="0021033A"/>
    <w:rsid w:val="00210353"/>
    <w:rsid w:val="00210390"/>
    <w:rsid w:val="002103C7"/>
    <w:rsid w:val="0021040C"/>
    <w:rsid w:val="0021041C"/>
    <w:rsid w:val="00210463"/>
    <w:rsid w:val="00210488"/>
    <w:rsid w:val="00210493"/>
    <w:rsid w:val="002104BF"/>
    <w:rsid w:val="002104C5"/>
    <w:rsid w:val="002104D5"/>
    <w:rsid w:val="002104F7"/>
    <w:rsid w:val="002104FD"/>
    <w:rsid w:val="0021052D"/>
    <w:rsid w:val="00210540"/>
    <w:rsid w:val="00210587"/>
    <w:rsid w:val="0021058D"/>
    <w:rsid w:val="002105AA"/>
    <w:rsid w:val="002105AF"/>
    <w:rsid w:val="002105B8"/>
    <w:rsid w:val="00210646"/>
    <w:rsid w:val="00210648"/>
    <w:rsid w:val="00210661"/>
    <w:rsid w:val="00210663"/>
    <w:rsid w:val="002106C3"/>
    <w:rsid w:val="00210704"/>
    <w:rsid w:val="0021071D"/>
    <w:rsid w:val="0021073A"/>
    <w:rsid w:val="0021076A"/>
    <w:rsid w:val="00210781"/>
    <w:rsid w:val="002107AA"/>
    <w:rsid w:val="002107BF"/>
    <w:rsid w:val="002107C8"/>
    <w:rsid w:val="00210816"/>
    <w:rsid w:val="0021085B"/>
    <w:rsid w:val="0021087F"/>
    <w:rsid w:val="002108E9"/>
    <w:rsid w:val="002108F7"/>
    <w:rsid w:val="002108F9"/>
    <w:rsid w:val="00210959"/>
    <w:rsid w:val="00210994"/>
    <w:rsid w:val="002109F8"/>
    <w:rsid w:val="00210A12"/>
    <w:rsid w:val="00210A14"/>
    <w:rsid w:val="00210A48"/>
    <w:rsid w:val="00210A49"/>
    <w:rsid w:val="00210A5B"/>
    <w:rsid w:val="00210A5E"/>
    <w:rsid w:val="00210A74"/>
    <w:rsid w:val="00210A84"/>
    <w:rsid w:val="00210A91"/>
    <w:rsid w:val="00210ADD"/>
    <w:rsid w:val="00210AF7"/>
    <w:rsid w:val="00210B1A"/>
    <w:rsid w:val="00210B32"/>
    <w:rsid w:val="00210B3C"/>
    <w:rsid w:val="00210B88"/>
    <w:rsid w:val="00210BAB"/>
    <w:rsid w:val="00210BB0"/>
    <w:rsid w:val="00210BCA"/>
    <w:rsid w:val="00210BEE"/>
    <w:rsid w:val="00210C01"/>
    <w:rsid w:val="00210C09"/>
    <w:rsid w:val="00210C58"/>
    <w:rsid w:val="00210C6F"/>
    <w:rsid w:val="00210C82"/>
    <w:rsid w:val="00210C8D"/>
    <w:rsid w:val="00210CD9"/>
    <w:rsid w:val="00210CDC"/>
    <w:rsid w:val="00210CDF"/>
    <w:rsid w:val="00210D06"/>
    <w:rsid w:val="00210D07"/>
    <w:rsid w:val="00210D0C"/>
    <w:rsid w:val="00210D18"/>
    <w:rsid w:val="00210D47"/>
    <w:rsid w:val="00210D78"/>
    <w:rsid w:val="00210D90"/>
    <w:rsid w:val="00210DD0"/>
    <w:rsid w:val="00210DE2"/>
    <w:rsid w:val="00210E04"/>
    <w:rsid w:val="00210E0A"/>
    <w:rsid w:val="00210E20"/>
    <w:rsid w:val="00210E33"/>
    <w:rsid w:val="00210E3F"/>
    <w:rsid w:val="00210E4C"/>
    <w:rsid w:val="00210E81"/>
    <w:rsid w:val="00210EA5"/>
    <w:rsid w:val="00210EAC"/>
    <w:rsid w:val="00210EE5"/>
    <w:rsid w:val="00210EED"/>
    <w:rsid w:val="00210EF1"/>
    <w:rsid w:val="00210F06"/>
    <w:rsid w:val="00210F34"/>
    <w:rsid w:val="00210FAC"/>
    <w:rsid w:val="00210FFE"/>
    <w:rsid w:val="0021102F"/>
    <w:rsid w:val="00211039"/>
    <w:rsid w:val="0021105B"/>
    <w:rsid w:val="0021106A"/>
    <w:rsid w:val="0021106F"/>
    <w:rsid w:val="00211087"/>
    <w:rsid w:val="00211090"/>
    <w:rsid w:val="0021110A"/>
    <w:rsid w:val="00211116"/>
    <w:rsid w:val="00211131"/>
    <w:rsid w:val="0021113B"/>
    <w:rsid w:val="0021114B"/>
    <w:rsid w:val="0021115D"/>
    <w:rsid w:val="00211167"/>
    <w:rsid w:val="00211178"/>
    <w:rsid w:val="00211200"/>
    <w:rsid w:val="002112AC"/>
    <w:rsid w:val="002112BC"/>
    <w:rsid w:val="002112E6"/>
    <w:rsid w:val="00211300"/>
    <w:rsid w:val="00211322"/>
    <w:rsid w:val="00211340"/>
    <w:rsid w:val="0021138B"/>
    <w:rsid w:val="002113A5"/>
    <w:rsid w:val="002113FA"/>
    <w:rsid w:val="00211419"/>
    <w:rsid w:val="0021141F"/>
    <w:rsid w:val="00211423"/>
    <w:rsid w:val="00211430"/>
    <w:rsid w:val="00211490"/>
    <w:rsid w:val="002114D9"/>
    <w:rsid w:val="002114F0"/>
    <w:rsid w:val="002114F7"/>
    <w:rsid w:val="002114FE"/>
    <w:rsid w:val="00211500"/>
    <w:rsid w:val="00211511"/>
    <w:rsid w:val="00211514"/>
    <w:rsid w:val="0021154C"/>
    <w:rsid w:val="00211554"/>
    <w:rsid w:val="00211558"/>
    <w:rsid w:val="002115A7"/>
    <w:rsid w:val="002115B9"/>
    <w:rsid w:val="002115D4"/>
    <w:rsid w:val="002115E5"/>
    <w:rsid w:val="00211620"/>
    <w:rsid w:val="00211658"/>
    <w:rsid w:val="002116AC"/>
    <w:rsid w:val="002116F1"/>
    <w:rsid w:val="00211717"/>
    <w:rsid w:val="0021173E"/>
    <w:rsid w:val="0021174E"/>
    <w:rsid w:val="0021175A"/>
    <w:rsid w:val="00211799"/>
    <w:rsid w:val="002117E8"/>
    <w:rsid w:val="00211858"/>
    <w:rsid w:val="00211889"/>
    <w:rsid w:val="002118A8"/>
    <w:rsid w:val="002118C6"/>
    <w:rsid w:val="002118E2"/>
    <w:rsid w:val="00211933"/>
    <w:rsid w:val="0021196D"/>
    <w:rsid w:val="002119D0"/>
    <w:rsid w:val="002119ED"/>
    <w:rsid w:val="002119F6"/>
    <w:rsid w:val="00211A0A"/>
    <w:rsid w:val="00211A56"/>
    <w:rsid w:val="00211ADC"/>
    <w:rsid w:val="00211AE6"/>
    <w:rsid w:val="00211B0F"/>
    <w:rsid w:val="00211B52"/>
    <w:rsid w:val="00211B5D"/>
    <w:rsid w:val="00211B87"/>
    <w:rsid w:val="00211BFF"/>
    <w:rsid w:val="00211C07"/>
    <w:rsid w:val="00211C0E"/>
    <w:rsid w:val="00211C1B"/>
    <w:rsid w:val="00211C4C"/>
    <w:rsid w:val="00211C6A"/>
    <w:rsid w:val="00211C6F"/>
    <w:rsid w:val="00211C84"/>
    <w:rsid w:val="00211C8D"/>
    <w:rsid w:val="00211D09"/>
    <w:rsid w:val="00211D10"/>
    <w:rsid w:val="00211D61"/>
    <w:rsid w:val="00211D69"/>
    <w:rsid w:val="00211D9F"/>
    <w:rsid w:val="00211DCD"/>
    <w:rsid w:val="00211DDA"/>
    <w:rsid w:val="00211E56"/>
    <w:rsid w:val="00211E64"/>
    <w:rsid w:val="00211E94"/>
    <w:rsid w:val="00211E9A"/>
    <w:rsid w:val="00211EAF"/>
    <w:rsid w:val="00211ECA"/>
    <w:rsid w:val="00211EE6"/>
    <w:rsid w:val="00211F07"/>
    <w:rsid w:val="00211F12"/>
    <w:rsid w:val="00211F36"/>
    <w:rsid w:val="00211F7C"/>
    <w:rsid w:val="00211F90"/>
    <w:rsid w:val="00211FC1"/>
    <w:rsid w:val="00211FD4"/>
    <w:rsid w:val="00211FDD"/>
    <w:rsid w:val="00211FE3"/>
    <w:rsid w:val="00212010"/>
    <w:rsid w:val="0021203C"/>
    <w:rsid w:val="00212042"/>
    <w:rsid w:val="00212064"/>
    <w:rsid w:val="002120A0"/>
    <w:rsid w:val="002120A1"/>
    <w:rsid w:val="002120C6"/>
    <w:rsid w:val="002120FB"/>
    <w:rsid w:val="00212121"/>
    <w:rsid w:val="00212129"/>
    <w:rsid w:val="0021213D"/>
    <w:rsid w:val="00212149"/>
    <w:rsid w:val="00212166"/>
    <w:rsid w:val="0021216D"/>
    <w:rsid w:val="00212178"/>
    <w:rsid w:val="0021219D"/>
    <w:rsid w:val="002121A1"/>
    <w:rsid w:val="002121A8"/>
    <w:rsid w:val="002121C3"/>
    <w:rsid w:val="002121C6"/>
    <w:rsid w:val="00212242"/>
    <w:rsid w:val="0021225A"/>
    <w:rsid w:val="00212290"/>
    <w:rsid w:val="002122B2"/>
    <w:rsid w:val="002122B9"/>
    <w:rsid w:val="002122E3"/>
    <w:rsid w:val="002122F2"/>
    <w:rsid w:val="00212316"/>
    <w:rsid w:val="00212352"/>
    <w:rsid w:val="0021238A"/>
    <w:rsid w:val="00212397"/>
    <w:rsid w:val="002123C6"/>
    <w:rsid w:val="002123CA"/>
    <w:rsid w:val="002123D6"/>
    <w:rsid w:val="002123D7"/>
    <w:rsid w:val="002123FE"/>
    <w:rsid w:val="00212405"/>
    <w:rsid w:val="0021241A"/>
    <w:rsid w:val="00212420"/>
    <w:rsid w:val="00212482"/>
    <w:rsid w:val="002124B3"/>
    <w:rsid w:val="00212502"/>
    <w:rsid w:val="00212509"/>
    <w:rsid w:val="00212534"/>
    <w:rsid w:val="00212547"/>
    <w:rsid w:val="002125DB"/>
    <w:rsid w:val="002125FB"/>
    <w:rsid w:val="0021260A"/>
    <w:rsid w:val="00212615"/>
    <w:rsid w:val="00212623"/>
    <w:rsid w:val="0021262C"/>
    <w:rsid w:val="0021265B"/>
    <w:rsid w:val="00212668"/>
    <w:rsid w:val="00212675"/>
    <w:rsid w:val="002126F3"/>
    <w:rsid w:val="002126F9"/>
    <w:rsid w:val="0021276E"/>
    <w:rsid w:val="0021277B"/>
    <w:rsid w:val="00212791"/>
    <w:rsid w:val="002127BA"/>
    <w:rsid w:val="002127C7"/>
    <w:rsid w:val="002127FF"/>
    <w:rsid w:val="0021280D"/>
    <w:rsid w:val="0021282E"/>
    <w:rsid w:val="0021283D"/>
    <w:rsid w:val="00212864"/>
    <w:rsid w:val="0021287C"/>
    <w:rsid w:val="002128D9"/>
    <w:rsid w:val="002128EC"/>
    <w:rsid w:val="002128F8"/>
    <w:rsid w:val="00212924"/>
    <w:rsid w:val="0021295C"/>
    <w:rsid w:val="00212981"/>
    <w:rsid w:val="002129C0"/>
    <w:rsid w:val="002129D5"/>
    <w:rsid w:val="002129EE"/>
    <w:rsid w:val="002129FA"/>
    <w:rsid w:val="00212A1F"/>
    <w:rsid w:val="00212A23"/>
    <w:rsid w:val="00212A2D"/>
    <w:rsid w:val="00212A40"/>
    <w:rsid w:val="00212A53"/>
    <w:rsid w:val="00212A67"/>
    <w:rsid w:val="00212A72"/>
    <w:rsid w:val="00212B29"/>
    <w:rsid w:val="00212B5C"/>
    <w:rsid w:val="00212BA1"/>
    <w:rsid w:val="00212BCE"/>
    <w:rsid w:val="00212C02"/>
    <w:rsid w:val="00212C33"/>
    <w:rsid w:val="00212C3D"/>
    <w:rsid w:val="00212C59"/>
    <w:rsid w:val="00212C5D"/>
    <w:rsid w:val="00212D0B"/>
    <w:rsid w:val="00212D56"/>
    <w:rsid w:val="00212DC0"/>
    <w:rsid w:val="00212DD7"/>
    <w:rsid w:val="00212DE6"/>
    <w:rsid w:val="00212DF6"/>
    <w:rsid w:val="00212E30"/>
    <w:rsid w:val="00212E4C"/>
    <w:rsid w:val="00212E66"/>
    <w:rsid w:val="00212E71"/>
    <w:rsid w:val="00212E79"/>
    <w:rsid w:val="00212E86"/>
    <w:rsid w:val="00212E8E"/>
    <w:rsid w:val="00212EBD"/>
    <w:rsid w:val="00212EE2"/>
    <w:rsid w:val="00212F35"/>
    <w:rsid w:val="00212F5D"/>
    <w:rsid w:val="00212F8F"/>
    <w:rsid w:val="00212FC5"/>
    <w:rsid w:val="00212FC9"/>
    <w:rsid w:val="00212FEA"/>
    <w:rsid w:val="0021307C"/>
    <w:rsid w:val="0021309E"/>
    <w:rsid w:val="002130D8"/>
    <w:rsid w:val="002130DC"/>
    <w:rsid w:val="002130E6"/>
    <w:rsid w:val="00213101"/>
    <w:rsid w:val="0021310A"/>
    <w:rsid w:val="00213151"/>
    <w:rsid w:val="00213159"/>
    <w:rsid w:val="0021315D"/>
    <w:rsid w:val="0021316F"/>
    <w:rsid w:val="00213178"/>
    <w:rsid w:val="00213197"/>
    <w:rsid w:val="002131BE"/>
    <w:rsid w:val="002131C4"/>
    <w:rsid w:val="0021320A"/>
    <w:rsid w:val="0021322C"/>
    <w:rsid w:val="0021323D"/>
    <w:rsid w:val="00213260"/>
    <w:rsid w:val="0021326B"/>
    <w:rsid w:val="0021327A"/>
    <w:rsid w:val="002132BB"/>
    <w:rsid w:val="0021330E"/>
    <w:rsid w:val="0021331B"/>
    <w:rsid w:val="00213338"/>
    <w:rsid w:val="0021333A"/>
    <w:rsid w:val="00213363"/>
    <w:rsid w:val="00213436"/>
    <w:rsid w:val="0021343C"/>
    <w:rsid w:val="00213477"/>
    <w:rsid w:val="00213485"/>
    <w:rsid w:val="0021348C"/>
    <w:rsid w:val="002134B2"/>
    <w:rsid w:val="00213565"/>
    <w:rsid w:val="00213568"/>
    <w:rsid w:val="0021357F"/>
    <w:rsid w:val="002135AC"/>
    <w:rsid w:val="002135BB"/>
    <w:rsid w:val="002135DC"/>
    <w:rsid w:val="002135DF"/>
    <w:rsid w:val="002135E4"/>
    <w:rsid w:val="002135FF"/>
    <w:rsid w:val="00213607"/>
    <w:rsid w:val="00213628"/>
    <w:rsid w:val="0021363A"/>
    <w:rsid w:val="0021365A"/>
    <w:rsid w:val="00213688"/>
    <w:rsid w:val="0021368D"/>
    <w:rsid w:val="002136AC"/>
    <w:rsid w:val="002136C4"/>
    <w:rsid w:val="002136E1"/>
    <w:rsid w:val="002136F8"/>
    <w:rsid w:val="00213756"/>
    <w:rsid w:val="00213789"/>
    <w:rsid w:val="0021379D"/>
    <w:rsid w:val="002137D2"/>
    <w:rsid w:val="00213805"/>
    <w:rsid w:val="00213817"/>
    <w:rsid w:val="00213818"/>
    <w:rsid w:val="00213856"/>
    <w:rsid w:val="00213858"/>
    <w:rsid w:val="00213872"/>
    <w:rsid w:val="00213883"/>
    <w:rsid w:val="0021388A"/>
    <w:rsid w:val="0021388D"/>
    <w:rsid w:val="00213895"/>
    <w:rsid w:val="002138B5"/>
    <w:rsid w:val="002138BE"/>
    <w:rsid w:val="002138EA"/>
    <w:rsid w:val="002138F2"/>
    <w:rsid w:val="002138FB"/>
    <w:rsid w:val="0021391F"/>
    <w:rsid w:val="00213996"/>
    <w:rsid w:val="00213A0D"/>
    <w:rsid w:val="00213A59"/>
    <w:rsid w:val="00213A67"/>
    <w:rsid w:val="00213AB5"/>
    <w:rsid w:val="00213AEF"/>
    <w:rsid w:val="00213AFE"/>
    <w:rsid w:val="00213B37"/>
    <w:rsid w:val="00213B4F"/>
    <w:rsid w:val="00213B7C"/>
    <w:rsid w:val="00213BD0"/>
    <w:rsid w:val="00213BDA"/>
    <w:rsid w:val="00213BE3"/>
    <w:rsid w:val="00213C33"/>
    <w:rsid w:val="00213C51"/>
    <w:rsid w:val="00213C5D"/>
    <w:rsid w:val="00213C81"/>
    <w:rsid w:val="00213C9B"/>
    <w:rsid w:val="00213CD4"/>
    <w:rsid w:val="00213CDA"/>
    <w:rsid w:val="00213D36"/>
    <w:rsid w:val="00213D45"/>
    <w:rsid w:val="00213D4A"/>
    <w:rsid w:val="00213D61"/>
    <w:rsid w:val="00213D6F"/>
    <w:rsid w:val="00213D76"/>
    <w:rsid w:val="00213D7F"/>
    <w:rsid w:val="00213D8E"/>
    <w:rsid w:val="00213D99"/>
    <w:rsid w:val="00213DBC"/>
    <w:rsid w:val="00213DC8"/>
    <w:rsid w:val="00213E0F"/>
    <w:rsid w:val="00213E2F"/>
    <w:rsid w:val="00213E58"/>
    <w:rsid w:val="00213EAA"/>
    <w:rsid w:val="00213EC0"/>
    <w:rsid w:val="00213EC9"/>
    <w:rsid w:val="00213EE8"/>
    <w:rsid w:val="00213F13"/>
    <w:rsid w:val="00213F31"/>
    <w:rsid w:val="00213F36"/>
    <w:rsid w:val="00213F83"/>
    <w:rsid w:val="00213F95"/>
    <w:rsid w:val="00213FC1"/>
    <w:rsid w:val="00214013"/>
    <w:rsid w:val="0021407E"/>
    <w:rsid w:val="002140CD"/>
    <w:rsid w:val="002140FB"/>
    <w:rsid w:val="00214168"/>
    <w:rsid w:val="0021416E"/>
    <w:rsid w:val="0021418D"/>
    <w:rsid w:val="002141B8"/>
    <w:rsid w:val="002141FF"/>
    <w:rsid w:val="00214245"/>
    <w:rsid w:val="00214260"/>
    <w:rsid w:val="00214268"/>
    <w:rsid w:val="00214278"/>
    <w:rsid w:val="002142EB"/>
    <w:rsid w:val="0021433B"/>
    <w:rsid w:val="0021435C"/>
    <w:rsid w:val="0021436B"/>
    <w:rsid w:val="002143B1"/>
    <w:rsid w:val="002143D6"/>
    <w:rsid w:val="002143DC"/>
    <w:rsid w:val="002143E3"/>
    <w:rsid w:val="002143F4"/>
    <w:rsid w:val="0021440E"/>
    <w:rsid w:val="00214421"/>
    <w:rsid w:val="0021446A"/>
    <w:rsid w:val="00214520"/>
    <w:rsid w:val="00214531"/>
    <w:rsid w:val="00214546"/>
    <w:rsid w:val="0021456F"/>
    <w:rsid w:val="00214579"/>
    <w:rsid w:val="00214591"/>
    <w:rsid w:val="002145D7"/>
    <w:rsid w:val="00214629"/>
    <w:rsid w:val="00214640"/>
    <w:rsid w:val="00214733"/>
    <w:rsid w:val="00214799"/>
    <w:rsid w:val="002147CF"/>
    <w:rsid w:val="002147D2"/>
    <w:rsid w:val="00214801"/>
    <w:rsid w:val="00214813"/>
    <w:rsid w:val="0021484E"/>
    <w:rsid w:val="002148F2"/>
    <w:rsid w:val="00214933"/>
    <w:rsid w:val="00214938"/>
    <w:rsid w:val="00214944"/>
    <w:rsid w:val="0021495D"/>
    <w:rsid w:val="0021497F"/>
    <w:rsid w:val="0021498F"/>
    <w:rsid w:val="00214991"/>
    <w:rsid w:val="002149DD"/>
    <w:rsid w:val="00214A02"/>
    <w:rsid w:val="00214A21"/>
    <w:rsid w:val="00214A3B"/>
    <w:rsid w:val="00214A4E"/>
    <w:rsid w:val="00214AEF"/>
    <w:rsid w:val="00214B51"/>
    <w:rsid w:val="00214BE6"/>
    <w:rsid w:val="00214C12"/>
    <w:rsid w:val="00214C78"/>
    <w:rsid w:val="00214CAD"/>
    <w:rsid w:val="00214CCD"/>
    <w:rsid w:val="00214CD1"/>
    <w:rsid w:val="00214CF9"/>
    <w:rsid w:val="00214D0A"/>
    <w:rsid w:val="00214D0E"/>
    <w:rsid w:val="00214D2C"/>
    <w:rsid w:val="00214D38"/>
    <w:rsid w:val="00214D46"/>
    <w:rsid w:val="00214D49"/>
    <w:rsid w:val="00214D69"/>
    <w:rsid w:val="00214D80"/>
    <w:rsid w:val="00214DB7"/>
    <w:rsid w:val="00214DC1"/>
    <w:rsid w:val="00214DCA"/>
    <w:rsid w:val="00214DE9"/>
    <w:rsid w:val="00214E15"/>
    <w:rsid w:val="00214E38"/>
    <w:rsid w:val="00214E41"/>
    <w:rsid w:val="00214E53"/>
    <w:rsid w:val="00214EAA"/>
    <w:rsid w:val="00214ED7"/>
    <w:rsid w:val="00214EF2"/>
    <w:rsid w:val="00214F0F"/>
    <w:rsid w:val="00214F37"/>
    <w:rsid w:val="00214F38"/>
    <w:rsid w:val="00214F44"/>
    <w:rsid w:val="00214F56"/>
    <w:rsid w:val="00214F58"/>
    <w:rsid w:val="00214F6B"/>
    <w:rsid w:val="00214F87"/>
    <w:rsid w:val="00214F8A"/>
    <w:rsid w:val="00214F8F"/>
    <w:rsid w:val="00214F9D"/>
    <w:rsid w:val="00214FDB"/>
    <w:rsid w:val="00215081"/>
    <w:rsid w:val="002150D7"/>
    <w:rsid w:val="002150DF"/>
    <w:rsid w:val="00215103"/>
    <w:rsid w:val="0021516C"/>
    <w:rsid w:val="0021517D"/>
    <w:rsid w:val="002151EA"/>
    <w:rsid w:val="002151FE"/>
    <w:rsid w:val="0021520D"/>
    <w:rsid w:val="00215213"/>
    <w:rsid w:val="00215238"/>
    <w:rsid w:val="002152A0"/>
    <w:rsid w:val="002152D4"/>
    <w:rsid w:val="002152D7"/>
    <w:rsid w:val="0021531F"/>
    <w:rsid w:val="00215326"/>
    <w:rsid w:val="0021533A"/>
    <w:rsid w:val="0021535E"/>
    <w:rsid w:val="002153B7"/>
    <w:rsid w:val="002153C5"/>
    <w:rsid w:val="002153D8"/>
    <w:rsid w:val="002153DA"/>
    <w:rsid w:val="002153F5"/>
    <w:rsid w:val="002153FD"/>
    <w:rsid w:val="0021541C"/>
    <w:rsid w:val="0021549C"/>
    <w:rsid w:val="002154D5"/>
    <w:rsid w:val="00215502"/>
    <w:rsid w:val="0021550C"/>
    <w:rsid w:val="00215517"/>
    <w:rsid w:val="0021551B"/>
    <w:rsid w:val="0021554A"/>
    <w:rsid w:val="00215595"/>
    <w:rsid w:val="002155D5"/>
    <w:rsid w:val="002155DF"/>
    <w:rsid w:val="002155F4"/>
    <w:rsid w:val="002155F9"/>
    <w:rsid w:val="00215616"/>
    <w:rsid w:val="0021562E"/>
    <w:rsid w:val="00215633"/>
    <w:rsid w:val="0021564A"/>
    <w:rsid w:val="002156AA"/>
    <w:rsid w:val="002156B5"/>
    <w:rsid w:val="00215716"/>
    <w:rsid w:val="002157AB"/>
    <w:rsid w:val="002157E5"/>
    <w:rsid w:val="00215815"/>
    <w:rsid w:val="0021582A"/>
    <w:rsid w:val="00215830"/>
    <w:rsid w:val="00215838"/>
    <w:rsid w:val="00215852"/>
    <w:rsid w:val="00215893"/>
    <w:rsid w:val="002158B4"/>
    <w:rsid w:val="002158C8"/>
    <w:rsid w:val="002158D7"/>
    <w:rsid w:val="002158EC"/>
    <w:rsid w:val="0021593A"/>
    <w:rsid w:val="00215954"/>
    <w:rsid w:val="0021598A"/>
    <w:rsid w:val="0021599B"/>
    <w:rsid w:val="002159D7"/>
    <w:rsid w:val="002159DC"/>
    <w:rsid w:val="00215A05"/>
    <w:rsid w:val="00215A06"/>
    <w:rsid w:val="00215A0E"/>
    <w:rsid w:val="00215A5D"/>
    <w:rsid w:val="00215AD2"/>
    <w:rsid w:val="00215AFE"/>
    <w:rsid w:val="00215AFF"/>
    <w:rsid w:val="00215B1B"/>
    <w:rsid w:val="00215BC2"/>
    <w:rsid w:val="00215BE8"/>
    <w:rsid w:val="00215CC9"/>
    <w:rsid w:val="00215CE5"/>
    <w:rsid w:val="00215CFA"/>
    <w:rsid w:val="00215D86"/>
    <w:rsid w:val="00215E6E"/>
    <w:rsid w:val="00215EB5"/>
    <w:rsid w:val="00215EC0"/>
    <w:rsid w:val="00215ED4"/>
    <w:rsid w:val="00215F0A"/>
    <w:rsid w:val="00215F93"/>
    <w:rsid w:val="00215FA7"/>
    <w:rsid w:val="00215FC5"/>
    <w:rsid w:val="00215FFE"/>
    <w:rsid w:val="00216003"/>
    <w:rsid w:val="0021603B"/>
    <w:rsid w:val="0021604D"/>
    <w:rsid w:val="00216050"/>
    <w:rsid w:val="0021607F"/>
    <w:rsid w:val="00216097"/>
    <w:rsid w:val="002160B4"/>
    <w:rsid w:val="002160B6"/>
    <w:rsid w:val="002160CF"/>
    <w:rsid w:val="00216111"/>
    <w:rsid w:val="0021611C"/>
    <w:rsid w:val="002161B6"/>
    <w:rsid w:val="002161BD"/>
    <w:rsid w:val="002161BE"/>
    <w:rsid w:val="002161C0"/>
    <w:rsid w:val="002161D8"/>
    <w:rsid w:val="002161F8"/>
    <w:rsid w:val="00216249"/>
    <w:rsid w:val="002162BC"/>
    <w:rsid w:val="002162CC"/>
    <w:rsid w:val="002162D4"/>
    <w:rsid w:val="002162DC"/>
    <w:rsid w:val="002162DD"/>
    <w:rsid w:val="002162E8"/>
    <w:rsid w:val="002162FF"/>
    <w:rsid w:val="00216314"/>
    <w:rsid w:val="00216332"/>
    <w:rsid w:val="00216340"/>
    <w:rsid w:val="00216356"/>
    <w:rsid w:val="00216362"/>
    <w:rsid w:val="0021637A"/>
    <w:rsid w:val="002163E2"/>
    <w:rsid w:val="002163E4"/>
    <w:rsid w:val="002164E3"/>
    <w:rsid w:val="002164EC"/>
    <w:rsid w:val="00216503"/>
    <w:rsid w:val="0021650B"/>
    <w:rsid w:val="00216539"/>
    <w:rsid w:val="00216541"/>
    <w:rsid w:val="0021655A"/>
    <w:rsid w:val="00216568"/>
    <w:rsid w:val="00216570"/>
    <w:rsid w:val="0021658B"/>
    <w:rsid w:val="00216590"/>
    <w:rsid w:val="0021659B"/>
    <w:rsid w:val="002165DA"/>
    <w:rsid w:val="002165E4"/>
    <w:rsid w:val="00216686"/>
    <w:rsid w:val="002166A5"/>
    <w:rsid w:val="002166B4"/>
    <w:rsid w:val="002166B8"/>
    <w:rsid w:val="0021671A"/>
    <w:rsid w:val="00216728"/>
    <w:rsid w:val="0021672D"/>
    <w:rsid w:val="00216768"/>
    <w:rsid w:val="00216828"/>
    <w:rsid w:val="00216847"/>
    <w:rsid w:val="002168EE"/>
    <w:rsid w:val="00216925"/>
    <w:rsid w:val="002169CE"/>
    <w:rsid w:val="002169F8"/>
    <w:rsid w:val="00216A1B"/>
    <w:rsid w:val="00216A24"/>
    <w:rsid w:val="00216A3C"/>
    <w:rsid w:val="00216A88"/>
    <w:rsid w:val="00216B03"/>
    <w:rsid w:val="00216B26"/>
    <w:rsid w:val="00216B35"/>
    <w:rsid w:val="00216B87"/>
    <w:rsid w:val="00216B94"/>
    <w:rsid w:val="00216BA0"/>
    <w:rsid w:val="00216BA1"/>
    <w:rsid w:val="00216BAE"/>
    <w:rsid w:val="00216BD2"/>
    <w:rsid w:val="00216BE2"/>
    <w:rsid w:val="00216BE8"/>
    <w:rsid w:val="00216BF8"/>
    <w:rsid w:val="00216C23"/>
    <w:rsid w:val="00216C30"/>
    <w:rsid w:val="00216C31"/>
    <w:rsid w:val="00216C57"/>
    <w:rsid w:val="00216CCC"/>
    <w:rsid w:val="00216CEC"/>
    <w:rsid w:val="00216D51"/>
    <w:rsid w:val="00216D54"/>
    <w:rsid w:val="00216D6E"/>
    <w:rsid w:val="00216D81"/>
    <w:rsid w:val="00216D99"/>
    <w:rsid w:val="00216DE8"/>
    <w:rsid w:val="00216E57"/>
    <w:rsid w:val="00216E6A"/>
    <w:rsid w:val="00216E6C"/>
    <w:rsid w:val="00216E93"/>
    <w:rsid w:val="00216EA4"/>
    <w:rsid w:val="00216EBB"/>
    <w:rsid w:val="00216EF4"/>
    <w:rsid w:val="00216F02"/>
    <w:rsid w:val="00216F1E"/>
    <w:rsid w:val="00216F20"/>
    <w:rsid w:val="00216F38"/>
    <w:rsid w:val="00216F43"/>
    <w:rsid w:val="00216F48"/>
    <w:rsid w:val="00216F50"/>
    <w:rsid w:val="00216F5C"/>
    <w:rsid w:val="00216F5D"/>
    <w:rsid w:val="00216F83"/>
    <w:rsid w:val="00216F95"/>
    <w:rsid w:val="00216FC9"/>
    <w:rsid w:val="00216FD3"/>
    <w:rsid w:val="00217003"/>
    <w:rsid w:val="00217018"/>
    <w:rsid w:val="00217042"/>
    <w:rsid w:val="00217045"/>
    <w:rsid w:val="00217077"/>
    <w:rsid w:val="00217091"/>
    <w:rsid w:val="002170AF"/>
    <w:rsid w:val="002170B3"/>
    <w:rsid w:val="002170CD"/>
    <w:rsid w:val="002170EB"/>
    <w:rsid w:val="0021711E"/>
    <w:rsid w:val="002171A6"/>
    <w:rsid w:val="002171D2"/>
    <w:rsid w:val="00217226"/>
    <w:rsid w:val="00217247"/>
    <w:rsid w:val="00217276"/>
    <w:rsid w:val="0021727A"/>
    <w:rsid w:val="00217286"/>
    <w:rsid w:val="002172B7"/>
    <w:rsid w:val="002172CD"/>
    <w:rsid w:val="002172EE"/>
    <w:rsid w:val="00217301"/>
    <w:rsid w:val="00217318"/>
    <w:rsid w:val="0021731B"/>
    <w:rsid w:val="00217328"/>
    <w:rsid w:val="00217329"/>
    <w:rsid w:val="0021739D"/>
    <w:rsid w:val="002173C1"/>
    <w:rsid w:val="002173E0"/>
    <w:rsid w:val="002173FF"/>
    <w:rsid w:val="0021740D"/>
    <w:rsid w:val="0021745A"/>
    <w:rsid w:val="0021747A"/>
    <w:rsid w:val="0021747B"/>
    <w:rsid w:val="002174BB"/>
    <w:rsid w:val="002174DD"/>
    <w:rsid w:val="002174E2"/>
    <w:rsid w:val="002174FC"/>
    <w:rsid w:val="00217537"/>
    <w:rsid w:val="0021758C"/>
    <w:rsid w:val="0021759E"/>
    <w:rsid w:val="002175C1"/>
    <w:rsid w:val="00217617"/>
    <w:rsid w:val="0021762B"/>
    <w:rsid w:val="0021763F"/>
    <w:rsid w:val="0021768A"/>
    <w:rsid w:val="0021768C"/>
    <w:rsid w:val="002176C6"/>
    <w:rsid w:val="00217734"/>
    <w:rsid w:val="00217794"/>
    <w:rsid w:val="002177A0"/>
    <w:rsid w:val="002177DF"/>
    <w:rsid w:val="002177EA"/>
    <w:rsid w:val="00217814"/>
    <w:rsid w:val="0021781C"/>
    <w:rsid w:val="0021781D"/>
    <w:rsid w:val="00217824"/>
    <w:rsid w:val="0021786E"/>
    <w:rsid w:val="00217870"/>
    <w:rsid w:val="0021792D"/>
    <w:rsid w:val="00217935"/>
    <w:rsid w:val="0021793C"/>
    <w:rsid w:val="0021797B"/>
    <w:rsid w:val="002179B6"/>
    <w:rsid w:val="002179BF"/>
    <w:rsid w:val="002179C8"/>
    <w:rsid w:val="00217A02"/>
    <w:rsid w:val="00217A4C"/>
    <w:rsid w:val="00217A58"/>
    <w:rsid w:val="00217A75"/>
    <w:rsid w:val="00217AD8"/>
    <w:rsid w:val="00217B27"/>
    <w:rsid w:val="00217BAB"/>
    <w:rsid w:val="00217C22"/>
    <w:rsid w:val="00217C2A"/>
    <w:rsid w:val="00217C95"/>
    <w:rsid w:val="00217CA4"/>
    <w:rsid w:val="00217CEF"/>
    <w:rsid w:val="00217D04"/>
    <w:rsid w:val="00217D09"/>
    <w:rsid w:val="00217D34"/>
    <w:rsid w:val="00217D65"/>
    <w:rsid w:val="00217D85"/>
    <w:rsid w:val="00217D8E"/>
    <w:rsid w:val="00217DB1"/>
    <w:rsid w:val="00217DEC"/>
    <w:rsid w:val="00217E2B"/>
    <w:rsid w:val="00217E40"/>
    <w:rsid w:val="00217E58"/>
    <w:rsid w:val="00217E74"/>
    <w:rsid w:val="00217EBE"/>
    <w:rsid w:val="00217ECB"/>
    <w:rsid w:val="00217ED2"/>
    <w:rsid w:val="00217EDB"/>
    <w:rsid w:val="00217EF5"/>
    <w:rsid w:val="00217F04"/>
    <w:rsid w:val="00217F0A"/>
    <w:rsid w:val="00217F28"/>
    <w:rsid w:val="00217F39"/>
    <w:rsid w:val="00217F4E"/>
    <w:rsid w:val="00217F63"/>
    <w:rsid w:val="00217F67"/>
    <w:rsid w:val="00217F81"/>
    <w:rsid w:val="00217F90"/>
    <w:rsid w:val="00217FAD"/>
    <w:rsid w:val="00217FBE"/>
    <w:rsid w:val="00217FD7"/>
    <w:rsid w:val="00217FE8"/>
    <w:rsid w:val="00217FF3"/>
    <w:rsid w:val="00220032"/>
    <w:rsid w:val="0022003B"/>
    <w:rsid w:val="002200A3"/>
    <w:rsid w:val="002200B2"/>
    <w:rsid w:val="002200BA"/>
    <w:rsid w:val="002200BD"/>
    <w:rsid w:val="002200C5"/>
    <w:rsid w:val="002200DD"/>
    <w:rsid w:val="002200FD"/>
    <w:rsid w:val="00220128"/>
    <w:rsid w:val="0022013C"/>
    <w:rsid w:val="00220154"/>
    <w:rsid w:val="002201CE"/>
    <w:rsid w:val="002201F2"/>
    <w:rsid w:val="00220234"/>
    <w:rsid w:val="00220251"/>
    <w:rsid w:val="00220285"/>
    <w:rsid w:val="002202B9"/>
    <w:rsid w:val="002202C2"/>
    <w:rsid w:val="00220313"/>
    <w:rsid w:val="0022032E"/>
    <w:rsid w:val="002203F3"/>
    <w:rsid w:val="00220415"/>
    <w:rsid w:val="00220425"/>
    <w:rsid w:val="0022045A"/>
    <w:rsid w:val="00220467"/>
    <w:rsid w:val="00220480"/>
    <w:rsid w:val="0022048F"/>
    <w:rsid w:val="002204B9"/>
    <w:rsid w:val="002204D5"/>
    <w:rsid w:val="002204ED"/>
    <w:rsid w:val="0022052E"/>
    <w:rsid w:val="00220532"/>
    <w:rsid w:val="0022055B"/>
    <w:rsid w:val="0022055C"/>
    <w:rsid w:val="002205C5"/>
    <w:rsid w:val="00220668"/>
    <w:rsid w:val="00220685"/>
    <w:rsid w:val="00220705"/>
    <w:rsid w:val="0022071A"/>
    <w:rsid w:val="0022073F"/>
    <w:rsid w:val="0022075A"/>
    <w:rsid w:val="00220769"/>
    <w:rsid w:val="00220772"/>
    <w:rsid w:val="00220787"/>
    <w:rsid w:val="0022078F"/>
    <w:rsid w:val="00220831"/>
    <w:rsid w:val="00220871"/>
    <w:rsid w:val="002208C2"/>
    <w:rsid w:val="00220918"/>
    <w:rsid w:val="0022094F"/>
    <w:rsid w:val="0022096E"/>
    <w:rsid w:val="00220999"/>
    <w:rsid w:val="002209FE"/>
    <w:rsid w:val="00220A2D"/>
    <w:rsid w:val="00220A6C"/>
    <w:rsid w:val="00220A82"/>
    <w:rsid w:val="00220A9E"/>
    <w:rsid w:val="00220AFC"/>
    <w:rsid w:val="00220B04"/>
    <w:rsid w:val="00220B37"/>
    <w:rsid w:val="00220B49"/>
    <w:rsid w:val="00220B87"/>
    <w:rsid w:val="00220BE0"/>
    <w:rsid w:val="00220BEF"/>
    <w:rsid w:val="00220C0E"/>
    <w:rsid w:val="00220C48"/>
    <w:rsid w:val="00220C54"/>
    <w:rsid w:val="00220C8F"/>
    <w:rsid w:val="00220C94"/>
    <w:rsid w:val="00220CAE"/>
    <w:rsid w:val="00220CED"/>
    <w:rsid w:val="00220CF3"/>
    <w:rsid w:val="00220D07"/>
    <w:rsid w:val="00220D1F"/>
    <w:rsid w:val="00220D2B"/>
    <w:rsid w:val="00220D66"/>
    <w:rsid w:val="00220D8C"/>
    <w:rsid w:val="00220D95"/>
    <w:rsid w:val="00220DB3"/>
    <w:rsid w:val="00220DC1"/>
    <w:rsid w:val="00220DC2"/>
    <w:rsid w:val="00220DF2"/>
    <w:rsid w:val="00220DF3"/>
    <w:rsid w:val="00220E3D"/>
    <w:rsid w:val="00220E5D"/>
    <w:rsid w:val="00220EA5"/>
    <w:rsid w:val="00220EB4"/>
    <w:rsid w:val="00220EC7"/>
    <w:rsid w:val="00220ED1"/>
    <w:rsid w:val="00220EDD"/>
    <w:rsid w:val="00220F60"/>
    <w:rsid w:val="00220FD6"/>
    <w:rsid w:val="00220FDD"/>
    <w:rsid w:val="00221003"/>
    <w:rsid w:val="0022100D"/>
    <w:rsid w:val="00221021"/>
    <w:rsid w:val="00221058"/>
    <w:rsid w:val="0022108C"/>
    <w:rsid w:val="00221092"/>
    <w:rsid w:val="0022109F"/>
    <w:rsid w:val="002210AF"/>
    <w:rsid w:val="0022110D"/>
    <w:rsid w:val="0022110F"/>
    <w:rsid w:val="0022115D"/>
    <w:rsid w:val="0022115E"/>
    <w:rsid w:val="00221164"/>
    <w:rsid w:val="00221180"/>
    <w:rsid w:val="002211FD"/>
    <w:rsid w:val="0022121F"/>
    <w:rsid w:val="00221228"/>
    <w:rsid w:val="00221249"/>
    <w:rsid w:val="0022128F"/>
    <w:rsid w:val="002212EA"/>
    <w:rsid w:val="0022132F"/>
    <w:rsid w:val="00221336"/>
    <w:rsid w:val="0022135C"/>
    <w:rsid w:val="00221399"/>
    <w:rsid w:val="002213AA"/>
    <w:rsid w:val="00221403"/>
    <w:rsid w:val="00221424"/>
    <w:rsid w:val="00221447"/>
    <w:rsid w:val="00221448"/>
    <w:rsid w:val="00221479"/>
    <w:rsid w:val="002214BC"/>
    <w:rsid w:val="002214D4"/>
    <w:rsid w:val="002214F6"/>
    <w:rsid w:val="002214F8"/>
    <w:rsid w:val="0022150F"/>
    <w:rsid w:val="00221521"/>
    <w:rsid w:val="0022152F"/>
    <w:rsid w:val="0022153C"/>
    <w:rsid w:val="0022158F"/>
    <w:rsid w:val="002215DC"/>
    <w:rsid w:val="00221642"/>
    <w:rsid w:val="00221649"/>
    <w:rsid w:val="00221672"/>
    <w:rsid w:val="002216AE"/>
    <w:rsid w:val="002216BF"/>
    <w:rsid w:val="002216CF"/>
    <w:rsid w:val="002216EE"/>
    <w:rsid w:val="0022176C"/>
    <w:rsid w:val="00221774"/>
    <w:rsid w:val="0022178D"/>
    <w:rsid w:val="00221794"/>
    <w:rsid w:val="002217BF"/>
    <w:rsid w:val="002217D5"/>
    <w:rsid w:val="002217DE"/>
    <w:rsid w:val="0022180D"/>
    <w:rsid w:val="0022183E"/>
    <w:rsid w:val="0022184E"/>
    <w:rsid w:val="00221855"/>
    <w:rsid w:val="00221893"/>
    <w:rsid w:val="002218A1"/>
    <w:rsid w:val="002218A2"/>
    <w:rsid w:val="002218B2"/>
    <w:rsid w:val="002218E9"/>
    <w:rsid w:val="00221910"/>
    <w:rsid w:val="00221948"/>
    <w:rsid w:val="00221999"/>
    <w:rsid w:val="002219FB"/>
    <w:rsid w:val="00221A40"/>
    <w:rsid w:val="00221A5A"/>
    <w:rsid w:val="00221AA4"/>
    <w:rsid w:val="00221AC5"/>
    <w:rsid w:val="00221B09"/>
    <w:rsid w:val="00221B1A"/>
    <w:rsid w:val="00221B42"/>
    <w:rsid w:val="00221B6D"/>
    <w:rsid w:val="00221B78"/>
    <w:rsid w:val="00221BAD"/>
    <w:rsid w:val="00221BE0"/>
    <w:rsid w:val="00221BF3"/>
    <w:rsid w:val="00221C09"/>
    <w:rsid w:val="00221C0A"/>
    <w:rsid w:val="00221C34"/>
    <w:rsid w:val="00221C76"/>
    <w:rsid w:val="00221D00"/>
    <w:rsid w:val="00221D0E"/>
    <w:rsid w:val="00221D12"/>
    <w:rsid w:val="00221D29"/>
    <w:rsid w:val="00221D76"/>
    <w:rsid w:val="00221D8E"/>
    <w:rsid w:val="00221DA9"/>
    <w:rsid w:val="00221E14"/>
    <w:rsid w:val="00221E1B"/>
    <w:rsid w:val="00221E32"/>
    <w:rsid w:val="00221E4E"/>
    <w:rsid w:val="00221F05"/>
    <w:rsid w:val="00221F28"/>
    <w:rsid w:val="00221F30"/>
    <w:rsid w:val="00221F6A"/>
    <w:rsid w:val="00221F6B"/>
    <w:rsid w:val="00221F77"/>
    <w:rsid w:val="00221FAB"/>
    <w:rsid w:val="00221FE7"/>
    <w:rsid w:val="00222024"/>
    <w:rsid w:val="00222036"/>
    <w:rsid w:val="0022203E"/>
    <w:rsid w:val="00222045"/>
    <w:rsid w:val="00222058"/>
    <w:rsid w:val="00222063"/>
    <w:rsid w:val="00222081"/>
    <w:rsid w:val="0022209E"/>
    <w:rsid w:val="002220C8"/>
    <w:rsid w:val="002220F1"/>
    <w:rsid w:val="002220FB"/>
    <w:rsid w:val="00222105"/>
    <w:rsid w:val="00222110"/>
    <w:rsid w:val="00222141"/>
    <w:rsid w:val="00222152"/>
    <w:rsid w:val="00222158"/>
    <w:rsid w:val="00222170"/>
    <w:rsid w:val="00222177"/>
    <w:rsid w:val="002221B9"/>
    <w:rsid w:val="002221D4"/>
    <w:rsid w:val="00222272"/>
    <w:rsid w:val="00222277"/>
    <w:rsid w:val="002222A4"/>
    <w:rsid w:val="00222322"/>
    <w:rsid w:val="00222362"/>
    <w:rsid w:val="00222412"/>
    <w:rsid w:val="00222418"/>
    <w:rsid w:val="00222423"/>
    <w:rsid w:val="00222428"/>
    <w:rsid w:val="00222445"/>
    <w:rsid w:val="00222496"/>
    <w:rsid w:val="002224B0"/>
    <w:rsid w:val="002224C3"/>
    <w:rsid w:val="002224EF"/>
    <w:rsid w:val="0022252C"/>
    <w:rsid w:val="0022253A"/>
    <w:rsid w:val="00222567"/>
    <w:rsid w:val="002225C4"/>
    <w:rsid w:val="002225C6"/>
    <w:rsid w:val="002225DC"/>
    <w:rsid w:val="00222639"/>
    <w:rsid w:val="00222669"/>
    <w:rsid w:val="002226C4"/>
    <w:rsid w:val="00222723"/>
    <w:rsid w:val="00222751"/>
    <w:rsid w:val="00222761"/>
    <w:rsid w:val="0022277A"/>
    <w:rsid w:val="00222784"/>
    <w:rsid w:val="0022278E"/>
    <w:rsid w:val="002227D2"/>
    <w:rsid w:val="002227F0"/>
    <w:rsid w:val="002227F8"/>
    <w:rsid w:val="00222818"/>
    <w:rsid w:val="0022282B"/>
    <w:rsid w:val="00222845"/>
    <w:rsid w:val="00222854"/>
    <w:rsid w:val="00222890"/>
    <w:rsid w:val="0022292A"/>
    <w:rsid w:val="0022297B"/>
    <w:rsid w:val="0022298B"/>
    <w:rsid w:val="002229BA"/>
    <w:rsid w:val="00222A10"/>
    <w:rsid w:val="00222A52"/>
    <w:rsid w:val="00222A55"/>
    <w:rsid w:val="00222A92"/>
    <w:rsid w:val="00222AC7"/>
    <w:rsid w:val="00222B01"/>
    <w:rsid w:val="00222B0F"/>
    <w:rsid w:val="00222B16"/>
    <w:rsid w:val="00222B54"/>
    <w:rsid w:val="00222B57"/>
    <w:rsid w:val="00222B6F"/>
    <w:rsid w:val="00222B9E"/>
    <w:rsid w:val="00222BCE"/>
    <w:rsid w:val="00222BD0"/>
    <w:rsid w:val="00222C3B"/>
    <w:rsid w:val="00222C62"/>
    <w:rsid w:val="00222C9D"/>
    <w:rsid w:val="00222CB6"/>
    <w:rsid w:val="00222CBB"/>
    <w:rsid w:val="00222CDC"/>
    <w:rsid w:val="00222CDF"/>
    <w:rsid w:val="00222D35"/>
    <w:rsid w:val="00222DA1"/>
    <w:rsid w:val="00222DFA"/>
    <w:rsid w:val="00222E07"/>
    <w:rsid w:val="00222E1A"/>
    <w:rsid w:val="00222E46"/>
    <w:rsid w:val="00222E59"/>
    <w:rsid w:val="00222E9C"/>
    <w:rsid w:val="00222E9D"/>
    <w:rsid w:val="00222F1F"/>
    <w:rsid w:val="00222F2C"/>
    <w:rsid w:val="00222F3A"/>
    <w:rsid w:val="00222F57"/>
    <w:rsid w:val="00222F6F"/>
    <w:rsid w:val="00222F80"/>
    <w:rsid w:val="00222FF8"/>
    <w:rsid w:val="00223012"/>
    <w:rsid w:val="00223020"/>
    <w:rsid w:val="0022305D"/>
    <w:rsid w:val="0022306D"/>
    <w:rsid w:val="00223073"/>
    <w:rsid w:val="002230A1"/>
    <w:rsid w:val="002230EC"/>
    <w:rsid w:val="0022311A"/>
    <w:rsid w:val="00223154"/>
    <w:rsid w:val="00223160"/>
    <w:rsid w:val="00223200"/>
    <w:rsid w:val="00223281"/>
    <w:rsid w:val="002232B9"/>
    <w:rsid w:val="00223306"/>
    <w:rsid w:val="0022330E"/>
    <w:rsid w:val="00223326"/>
    <w:rsid w:val="0022332D"/>
    <w:rsid w:val="00223333"/>
    <w:rsid w:val="00223368"/>
    <w:rsid w:val="0022336E"/>
    <w:rsid w:val="002233AD"/>
    <w:rsid w:val="002233B1"/>
    <w:rsid w:val="002233C5"/>
    <w:rsid w:val="002233CF"/>
    <w:rsid w:val="00223464"/>
    <w:rsid w:val="002234D5"/>
    <w:rsid w:val="00223525"/>
    <w:rsid w:val="00223535"/>
    <w:rsid w:val="00223543"/>
    <w:rsid w:val="0022356D"/>
    <w:rsid w:val="0022358D"/>
    <w:rsid w:val="002235CF"/>
    <w:rsid w:val="0022362C"/>
    <w:rsid w:val="0022364C"/>
    <w:rsid w:val="0022369B"/>
    <w:rsid w:val="002236A8"/>
    <w:rsid w:val="002236B5"/>
    <w:rsid w:val="002236C1"/>
    <w:rsid w:val="00223755"/>
    <w:rsid w:val="0022379D"/>
    <w:rsid w:val="002237A3"/>
    <w:rsid w:val="002237B8"/>
    <w:rsid w:val="002237EF"/>
    <w:rsid w:val="002237FA"/>
    <w:rsid w:val="00223848"/>
    <w:rsid w:val="002238AA"/>
    <w:rsid w:val="002238B3"/>
    <w:rsid w:val="00223933"/>
    <w:rsid w:val="002239A8"/>
    <w:rsid w:val="002239AD"/>
    <w:rsid w:val="002239DD"/>
    <w:rsid w:val="00223A01"/>
    <w:rsid w:val="00223A21"/>
    <w:rsid w:val="00223A5C"/>
    <w:rsid w:val="00223A71"/>
    <w:rsid w:val="00223A76"/>
    <w:rsid w:val="00223B02"/>
    <w:rsid w:val="00223B22"/>
    <w:rsid w:val="00223B25"/>
    <w:rsid w:val="00223B3A"/>
    <w:rsid w:val="00223BAF"/>
    <w:rsid w:val="00223BC3"/>
    <w:rsid w:val="00223C2B"/>
    <w:rsid w:val="00223C33"/>
    <w:rsid w:val="00223C3B"/>
    <w:rsid w:val="00223C52"/>
    <w:rsid w:val="00223C64"/>
    <w:rsid w:val="00223C6C"/>
    <w:rsid w:val="00223C71"/>
    <w:rsid w:val="00223C81"/>
    <w:rsid w:val="00223CBB"/>
    <w:rsid w:val="00223CC9"/>
    <w:rsid w:val="00223D1C"/>
    <w:rsid w:val="00223D22"/>
    <w:rsid w:val="00223D58"/>
    <w:rsid w:val="00223D69"/>
    <w:rsid w:val="00223D6F"/>
    <w:rsid w:val="00223D9C"/>
    <w:rsid w:val="00223DCC"/>
    <w:rsid w:val="00223DCE"/>
    <w:rsid w:val="00223E08"/>
    <w:rsid w:val="00223E49"/>
    <w:rsid w:val="00223E57"/>
    <w:rsid w:val="00223E9E"/>
    <w:rsid w:val="00223ED4"/>
    <w:rsid w:val="00223EE2"/>
    <w:rsid w:val="00223F3E"/>
    <w:rsid w:val="00223F5D"/>
    <w:rsid w:val="00223F74"/>
    <w:rsid w:val="00223FDD"/>
    <w:rsid w:val="00223FDF"/>
    <w:rsid w:val="00223FF4"/>
    <w:rsid w:val="00224038"/>
    <w:rsid w:val="002240A8"/>
    <w:rsid w:val="002240F7"/>
    <w:rsid w:val="00224132"/>
    <w:rsid w:val="0022414F"/>
    <w:rsid w:val="002241B5"/>
    <w:rsid w:val="002241D2"/>
    <w:rsid w:val="002241DD"/>
    <w:rsid w:val="002241E4"/>
    <w:rsid w:val="002241E6"/>
    <w:rsid w:val="00224200"/>
    <w:rsid w:val="00224213"/>
    <w:rsid w:val="00224239"/>
    <w:rsid w:val="0022423A"/>
    <w:rsid w:val="0022423F"/>
    <w:rsid w:val="00224244"/>
    <w:rsid w:val="00224249"/>
    <w:rsid w:val="0022425D"/>
    <w:rsid w:val="002242B2"/>
    <w:rsid w:val="002242D3"/>
    <w:rsid w:val="00224305"/>
    <w:rsid w:val="00224331"/>
    <w:rsid w:val="002243A7"/>
    <w:rsid w:val="002243C6"/>
    <w:rsid w:val="002243D0"/>
    <w:rsid w:val="002243F0"/>
    <w:rsid w:val="002243F2"/>
    <w:rsid w:val="002243FD"/>
    <w:rsid w:val="0022440D"/>
    <w:rsid w:val="0022448E"/>
    <w:rsid w:val="002244E1"/>
    <w:rsid w:val="002244EB"/>
    <w:rsid w:val="00224516"/>
    <w:rsid w:val="0022451C"/>
    <w:rsid w:val="0022451D"/>
    <w:rsid w:val="00224574"/>
    <w:rsid w:val="0022458B"/>
    <w:rsid w:val="002245CA"/>
    <w:rsid w:val="00224633"/>
    <w:rsid w:val="0022464F"/>
    <w:rsid w:val="00224669"/>
    <w:rsid w:val="002246AB"/>
    <w:rsid w:val="002246B6"/>
    <w:rsid w:val="002246CF"/>
    <w:rsid w:val="002246E0"/>
    <w:rsid w:val="002246E2"/>
    <w:rsid w:val="002246F3"/>
    <w:rsid w:val="0022473C"/>
    <w:rsid w:val="00224763"/>
    <w:rsid w:val="00224793"/>
    <w:rsid w:val="002247CB"/>
    <w:rsid w:val="002247D3"/>
    <w:rsid w:val="002247F7"/>
    <w:rsid w:val="00224801"/>
    <w:rsid w:val="00224828"/>
    <w:rsid w:val="00224882"/>
    <w:rsid w:val="00224897"/>
    <w:rsid w:val="002248B6"/>
    <w:rsid w:val="002248E2"/>
    <w:rsid w:val="00224931"/>
    <w:rsid w:val="00224985"/>
    <w:rsid w:val="0022499E"/>
    <w:rsid w:val="002249A8"/>
    <w:rsid w:val="002249CE"/>
    <w:rsid w:val="00224A09"/>
    <w:rsid w:val="00224A4A"/>
    <w:rsid w:val="00224A52"/>
    <w:rsid w:val="00224AF0"/>
    <w:rsid w:val="00224B36"/>
    <w:rsid w:val="00224BB0"/>
    <w:rsid w:val="00224BB8"/>
    <w:rsid w:val="00224BCD"/>
    <w:rsid w:val="00224C11"/>
    <w:rsid w:val="00224C73"/>
    <w:rsid w:val="00224C75"/>
    <w:rsid w:val="00224C76"/>
    <w:rsid w:val="00224C7A"/>
    <w:rsid w:val="00224CA6"/>
    <w:rsid w:val="00224CAA"/>
    <w:rsid w:val="00224D35"/>
    <w:rsid w:val="00224D95"/>
    <w:rsid w:val="00224D97"/>
    <w:rsid w:val="00224D9C"/>
    <w:rsid w:val="00224DAD"/>
    <w:rsid w:val="00224DB6"/>
    <w:rsid w:val="00224DD1"/>
    <w:rsid w:val="00224DD6"/>
    <w:rsid w:val="00224DD9"/>
    <w:rsid w:val="00224E06"/>
    <w:rsid w:val="00224E7D"/>
    <w:rsid w:val="00224EEA"/>
    <w:rsid w:val="00224EF6"/>
    <w:rsid w:val="00224F7C"/>
    <w:rsid w:val="00224FD4"/>
    <w:rsid w:val="00224FD6"/>
    <w:rsid w:val="00224FF8"/>
    <w:rsid w:val="00224FF9"/>
    <w:rsid w:val="00225016"/>
    <w:rsid w:val="00225034"/>
    <w:rsid w:val="0022504B"/>
    <w:rsid w:val="00225069"/>
    <w:rsid w:val="00225085"/>
    <w:rsid w:val="002250B1"/>
    <w:rsid w:val="002250B3"/>
    <w:rsid w:val="002250DE"/>
    <w:rsid w:val="002250ED"/>
    <w:rsid w:val="002250F1"/>
    <w:rsid w:val="0022512C"/>
    <w:rsid w:val="0022513A"/>
    <w:rsid w:val="00225147"/>
    <w:rsid w:val="00225150"/>
    <w:rsid w:val="0022515F"/>
    <w:rsid w:val="00225175"/>
    <w:rsid w:val="0022523D"/>
    <w:rsid w:val="0022526B"/>
    <w:rsid w:val="002252AC"/>
    <w:rsid w:val="002252E6"/>
    <w:rsid w:val="00225366"/>
    <w:rsid w:val="002253B4"/>
    <w:rsid w:val="002253C9"/>
    <w:rsid w:val="002253D4"/>
    <w:rsid w:val="002253E1"/>
    <w:rsid w:val="0022544F"/>
    <w:rsid w:val="0022546B"/>
    <w:rsid w:val="0022548B"/>
    <w:rsid w:val="0022549A"/>
    <w:rsid w:val="002254C2"/>
    <w:rsid w:val="00225558"/>
    <w:rsid w:val="002255C5"/>
    <w:rsid w:val="00225656"/>
    <w:rsid w:val="00225674"/>
    <w:rsid w:val="0022567E"/>
    <w:rsid w:val="002256A1"/>
    <w:rsid w:val="002256E9"/>
    <w:rsid w:val="00225711"/>
    <w:rsid w:val="00225716"/>
    <w:rsid w:val="00225729"/>
    <w:rsid w:val="00225741"/>
    <w:rsid w:val="00225748"/>
    <w:rsid w:val="0022576D"/>
    <w:rsid w:val="0022577C"/>
    <w:rsid w:val="0022577F"/>
    <w:rsid w:val="002257BC"/>
    <w:rsid w:val="002257BF"/>
    <w:rsid w:val="002257C6"/>
    <w:rsid w:val="002257D8"/>
    <w:rsid w:val="00225867"/>
    <w:rsid w:val="0022586D"/>
    <w:rsid w:val="00225875"/>
    <w:rsid w:val="002258A4"/>
    <w:rsid w:val="002258AF"/>
    <w:rsid w:val="002258CE"/>
    <w:rsid w:val="002258E2"/>
    <w:rsid w:val="002258E7"/>
    <w:rsid w:val="00225941"/>
    <w:rsid w:val="0022595A"/>
    <w:rsid w:val="00225964"/>
    <w:rsid w:val="00225989"/>
    <w:rsid w:val="00225A16"/>
    <w:rsid w:val="00225A22"/>
    <w:rsid w:val="00225A29"/>
    <w:rsid w:val="00225A7A"/>
    <w:rsid w:val="00225A8F"/>
    <w:rsid w:val="00225AAE"/>
    <w:rsid w:val="00225AD0"/>
    <w:rsid w:val="00225AD5"/>
    <w:rsid w:val="00225B07"/>
    <w:rsid w:val="00225B17"/>
    <w:rsid w:val="00225B22"/>
    <w:rsid w:val="00225C2B"/>
    <w:rsid w:val="00225C42"/>
    <w:rsid w:val="00225C95"/>
    <w:rsid w:val="00225CA8"/>
    <w:rsid w:val="00225CB5"/>
    <w:rsid w:val="00225CDB"/>
    <w:rsid w:val="00225CDC"/>
    <w:rsid w:val="00225D08"/>
    <w:rsid w:val="00225D55"/>
    <w:rsid w:val="00225D5A"/>
    <w:rsid w:val="00225D8B"/>
    <w:rsid w:val="00225DD6"/>
    <w:rsid w:val="00225E4A"/>
    <w:rsid w:val="00225EBB"/>
    <w:rsid w:val="00225F42"/>
    <w:rsid w:val="00225F5C"/>
    <w:rsid w:val="00225FB8"/>
    <w:rsid w:val="00225FEA"/>
    <w:rsid w:val="00226014"/>
    <w:rsid w:val="0022601B"/>
    <w:rsid w:val="00226028"/>
    <w:rsid w:val="00226057"/>
    <w:rsid w:val="0022607B"/>
    <w:rsid w:val="002260C3"/>
    <w:rsid w:val="002260F4"/>
    <w:rsid w:val="0022611A"/>
    <w:rsid w:val="00226167"/>
    <w:rsid w:val="0022616F"/>
    <w:rsid w:val="00226177"/>
    <w:rsid w:val="00226178"/>
    <w:rsid w:val="0022617B"/>
    <w:rsid w:val="0022619A"/>
    <w:rsid w:val="002261A7"/>
    <w:rsid w:val="002261AC"/>
    <w:rsid w:val="002261B6"/>
    <w:rsid w:val="002261D3"/>
    <w:rsid w:val="00226203"/>
    <w:rsid w:val="00226222"/>
    <w:rsid w:val="00226267"/>
    <w:rsid w:val="00226281"/>
    <w:rsid w:val="0022629E"/>
    <w:rsid w:val="002262AF"/>
    <w:rsid w:val="002262C4"/>
    <w:rsid w:val="002262ED"/>
    <w:rsid w:val="00226321"/>
    <w:rsid w:val="00226323"/>
    <w:rsid w:val="002263A3"/>
    <w:rsid w:val="002263C3"/>
    <w:rsid w:val="00226412"/>
    <w:rsid w:val="00226470"/>
    <w:rsid w:val="00226471"/>
    <w:rsid w:val="0022647C"/>
    <w:rsid w:val="0022647F"/>
    <w:rsid w:val="00226480"/>
    <w:rsid w:val="0022648F"/>
    <w:rsid w:val="002264B5"/>
    <w:rsid w:val="002264CD"/>
    <w:rsid w:val="002264EE"/>
    <w:rsid w:val="00226592"/>
    <w:rsid w:val="002265E0"/>
    <w:rsid w:val="002265F3"/>
    <w:rsid w:val="002265F9"/>
    <w:rsid w:val="00226658"/>
    <w:rsid w:val="0022665A"/>
    <w:rsid w:val="0022665C"/>
    <w:rsid w:val="00226667"/>
    <w:rsid w:val="002266D0"/>
    <w:rsid w:val="002266FF"/>
    <w:rsid w:val="00226750"/>
    <w:rsid w:val="00226770"/>
    <w:rsid w:val="002267B6"/>
    <w:rsid w:val="00226802"/>
    <w:rsid w:val="00226835"/>
    <w:rsid w:val="00226843"/>
    <w:rsid w:val="0022685D"/>
    <w:rsid w:val="00226891"/>
    <w:rsid w:val="002268CF"/>
    <w:rsid w:val="002268F6"/>
    <w:rsid w:val="0022690D"/>
    <w:rsid w:val="00226974"/>
    <w:rsid w:val="00226A3E"/>
    <w:rsid w:val="00226A67"/>
    <w:rsid w:val="00226ABA"/>
    <w:rsid w:val="00226AD5"/>
    <w:rsid w:val="00226ADF"/>
    <w:rsid w:val="00226AEF"/>
    <w:rsid w:val="00226B59"/>
    <w:rsid w:val="00226B5A"/>
    <w:rsid w:val="00226B5C"/>
    <w:rsid w:val="00226BA6"/>
    <w:rsid w:val="00226BA8"/>
    <w:rsid w:val="00226C7A"/>
    <w:rsid w:val="00226C8B"/>
    <w:rsid w:val="00226C9F"/>
    <w:rsid w:val="00226CD0"/>
    <w:rsid w:val="00226D0B"/>
    <w:rsid w:val="00226D15"/>
    <w:rsid w:val="00226D30"/>
    <w:rsid w:val="00226DB4"/>
    <w:rsid w:val="00226DC1"/>
    <w:rsid w:val="00226DC3"/>
    <w:rsid w:val="00226DCE"/>
    <w:rsid w:val="00226DD1"/>
    <w:rsid w:val="00226DF2"/>
    <w:rsid w:val="00226E22"/>
    <w:rsid w:val="00226E3E"/>
    <w:rsid w:val="00226E4A"/>
    <w:rsid w:val="00226E4E"/>
    <w:rsid w:val="00226EB4"/>
    <w:rsid w:val="00226ED9"/>
    <w:rsid w:val="00226EE5"/>
    <w:rsid w:val="00226EFB"/>
    <w:rsid w:val="00226F27"/>
    <w:rsid w:val="00226F56"/>
    <w:rsid w:val="00226F80"/>
    <w:rsid w:val="00226FBF"/>
    <w:rsid w:val="00227006"/>
    <w:rsid w:val="00227018"/>
    <w:rsid w:val="0022706E"/>
    <w:rsid w:val="0022708E"/>
    <w:rsid w:val="00227091"/>
    <w:rsid w:val="002270BF"/>
    <w:rsid w:val="002270DF"/>
    <w:rsid w:val="002270F8"/>
    <w:rsid w:val="0022710B"/>
    <w:rsid w:val="0022711E"/>
    <w:rsid w:val="0022713C"/>
    <w:rsid w:val="0022716D"/>
    <w:rsid w:val="00227177"/>
    <w:rsid w:val="002271A0"/>
    <w:rsid w:val="002271A6"/>
    <w:rsid w:val="002271B5"/>
    <w:rsid w:val="002271BD"/>
    <w:rsid w:val="002271C6"/>
    <w:rsid w:val="002271D0"/>
    <w:rsid w:val="002271D1"/>
    <w:rsid w:val="002271E2"/>
    <w:rsid w:val="002271E7"/>
    <w:rsid w:val="002271EF"/>
    <w:rsid w:val="002271F8"/>
    <w:rsid w:val="00227235"/>
    <w:rsid w:val="00227257"/>
    <w:rsid w:val="002272B3"/>
    <w:rsid w:val="002272F6"/>
    <w:rsid w:val="002272F7"/>
    <w:rsid w:val="0022734A"/>
    <w:rsid w:val="00227356"/>
    <w:rsid w:val="00227388"/>
    <w:rsid w:val="002273D6"/>
    <w:rsid w:val="002273EC"/>
    <w:rsid w:val="002273FB"/>
    <w:rsid w:val="00227437"/>
    <w:rsid w:val="0022747B"/>
    <w:rsid w:val="002274B6"/>
    <w:rsid w:val="002274C0"/>
    <w:rsid w:val="00227512"/>
    <w:rsid w:val="00227529"/>
    <w:rsid w:val="0022752C"/>
    <w:rsid w:val="00227537"/>
    <w:rsid w:val="0022754E"/>
    <w:rsid w:val="00227560"/>
    <w:rsid w:val="0022757F"/>
    <w:rsid w:val="002275A5"/>
    <w:rsid w:val="002275B0"/>
    <w:rsid w:val="002275D8"/>
    <w:rsid w:val="002275E1"/>
    <w:rsid w:val="002275E2"/>
    <w:rsid w:val="002275FC"/>
    <w:rsid w:val="002275FF"/>
    <w:rsid w:val="0022762B"/>
    <w:rsid w:val="0022767C"/>
    <w:rsid w:val="00227684"/>
    <w:rsid w:val="002276AC"/>
    <w:rsid w:val="00227730"/>
    <w:rsid w:val="0022774B"/>
    <w:rsid w:val="00227759"/>
    <w:rsid w:val="0022777E"/>
    <w:rsid w:val="002277BB"/>
    <w:rsid w:val="002277DB"/>
    <w:rsid w:val="002277F3"/>
    <w:rsid w:val="002277FF"/>
    <w:rsid w:val="00227816"/>
    <w:rsid w:val="00227830"/>
    <w:rsid w:val="00227848"/>
    <w:rsid w:val="0022786F"/>
    <w:rsid w:val="00227897"/>
    <w:rsid w:val="002278C0"/>
    <w:rsid w:val="002278C2"/>
    <w:rsid w:val="002278D6"/>
    <w:rsid w:val="002278F0"/>
    <w:rsid w:val="002278F3"/>
    <w:rsid w:val="00227934"/>
    <w:rsid w:val="00227943"/>
    <w:rsid w:val="00227957"/>
    <w:rsid w:val="00227969"/>
    <w:rsid w:val="00227981"/>
    <w:rsid w:val="002279C7"/>
    <w:rsid w:val="002279D1"/>
    <w:rsid w:val="002279D2"/>
    <w:rsid w:val="002279F4"/>
    <w:rsid w:val="002279FD"/>
    <w:rsid w:val="00227AAA"/>
    <w:rsid w:val="00227ADB"/>
    <w:rsid w:val="00227B0A"/>
    <w:rsid w:val="00227B13"/>
    <w:rsid w:val="00227B42"/>
    <w:rsid w:val="00227B4E"/>
    <w:rsid w:val="00227B7C"/>
    <w:rsid w:val="00227B83"/>
    <w:rsid w:val="00227B92"/>
    <w:rsid w:val="00227BC9"/>
    <w:rsid w:val="00227BF7"/>
    <w:rsid w:val="00227C09"/>
    <w:rsid w:val="00227C0D"/>
    <w:rsid w:val="00227C1A"/>
    <w:rsid w:val="00227C2E"/>
    <w:rsid w:val="00227C3F"/>
    <w:rsid w:val="00227C48"/>
    <w:rsid w:val="00227C8D"/>
    <w:rsid w:val="00227CC7"/>
    <w:rsid w:val="00227CD3"/>
    <w:rsid w:val="00227CDF"/>
    <w:rsid w:val="00227CEA"/>
    <w:rsid w:val="00227D10"/>
    <w:rsid w:val="00227D28"/>
    <w:rsid w:val="00227D57"/>
    <w:rsid w:val="00227D75"/>
    <w:rsid w:val="00227D89"/>
    <w:rsid w:val="00227D91"/>
    <w:rsid w:val="00227D9A"/>
    <w:rsid w:val="00227DA9"/>
    <w:rsid w:val="00227DB9"/>
    <w:rsid w:val="00227DD2"/>
    <w:rsid w:val="00227DD3"/>
    <w:rsid w:val="00227DEF"/>
    <w:rsid w:val="00227DFD"/>
    <w:rsid w:val="00227E12"/>
    <w:rsid w:val="00227E2A"/>
    <w:rsid w:val="00227E2B"/>
    <w:rsid w:val="00227E39"/>
    <w:rsid w:val="00227E7E"/>
    <w:rsid w:val="00227EA8"/>
    <w:rsid w:val="00227EB3"/>
    <w:rsid w:val="00227F08"/>
    <w:rsid w:val="00227F0A"/>
    <w:rsid w:val="00227F0D"/>
    <w:rsid w:val="00227F98"/>
    <w:rsid w:val="00227FB3"/>
    <w:rsid w:val="00227FC3"/>
    <w:rsid w:val="00227FD8"/>
    <w:rsid w:val="002300AC"/>
    <w:rsid w:val="002300FF"/>
    <w:rsid w:val="00230102"/>
    <w:rsid w:val="00230104"/>
    <w:rsid w:val="00230128"/>
    <w:rsid w:val="0023012E"/>
    <w:rsid w:val="00230131"/>
    <w:rsid w:val="00230157"/>
    <w:rsid w:val="0023015B"/>
    <w:rsid w:val="002301D3"/>
    <w:rsid w:val="002301E4"/>
    <w:rsid w:val="002301F5"/>
    <w:rsid w:val="002301F7"/>
    <w:rsid w:val="00230218"/>
    <w:rsid w:val="0023023F"/>
    <w:rsid w:val="002302C5"/>
    <w:rsid w:val="002302E3"/>
    <w:rsid w:val="002302E8"/>
    <w:rsid w:val="002302EC"/>
    <w:rsid w:val="002302F4"/>
    <w:rsid w:val="00230325"/>
    <w:rsid w:val="00230353"/>
    <w:rsid w:val="00230363"/>
    <w:rsid w:val="00230376"/>
    <w:rsid w:val="002303B1"/>
    <w:rsid w:val="002303BE"/>
    <w:rsid w:val="002303C0"/>
    <w:rsid w:val="002303E3"/>
    <w:rsid w:val="002303F2"/>
    <w:rsid w:val="00230428"/>
    <w:rsid w:val="00230470"/>
    <w:rsid w:val="0023048C"/>
    <w:rsid w:val="0023056A"/>
    <w:rsid w:val="00230571"/>
    <w:rsid w:val="002305A1"/>
    <w:rsid w:val="002305CD"/>
    <w:rsid w:val="00230610"/>
    <w:rsid w:val="0023062D"/>
    <w:rsid w:val="00230686"/>
    <w:rsid w:val="0023069C"/>
    <w:rsid w:val="002306D6"/>
    <w:rsid w:val="002306DA"/>
    <w:rsid w:val="002306FC"/>
    <w:rsid w:val="00230720"/>
    <w:rsid w:val="00230764"/>
    <w:rsid w:val="002307F7"/>
    <w:rsid w:val="00230809"/>
    <w:rsid w:val="0023081C"/>
    <w:rsid w:val="00230873"/>
    <w:rsid w:val="0023087D"/>
    <w:rsid w:val="00230881"/>
    <w:rsid w:val="00230946"/>
    <w:rsid w:val="00230954"/>
    <w:rsid w:val="0023096A"/>
    <w:rsid w:val="00230972"/>
    <w:rsid w:val="0023098C"/>
    <w:rsid w:val="002309D0"/>
    <w:rsid w:val="002309DE"/>
    <w:rsid w:val="00230A3D"/>
    <w:rsid w:val="00230A7E"/>
    <w:rsid w:val="00230A87"/>
    <w:rsid w:val="00230B15"/>
    <w:rsid w:val="00230B19"/>
    <w:rsid w:val="00230B66"/>
    <w:rsid w:val="00230B7B"/>
    <w:rsid w:val="00230BB9"/>
    <w:rsid w:val="00230BE4"/>
    <w:rsid w:val="00230C1E"/>
    <w:rsid w:val="00230C50"/>
    <w:rsid w:val="00230C55"/>
    <w:rsid w:val="00230C5C"/>
    <w:rsid w:val="00230C62"/>
    <w:rsid w:val="00230CCB"/>
    <w:rsid w:val="00230CDB"/>
    <w:rsid w:val="00230CE8"/>
    <w:rsid w:val="00230D39"/>
    <w:rsid w:val="00230D3D"/>
    <w:rsid w:val="00230D43"/>
    <w:rsid w:val="00230D50"/>
    <w:rsid w:val="00230D6A"/>
    <w:rsid w:val="00230D6D"/>
    <w:rsid w:val="00230D70"/>
    <w:rsid w:val="00230DB4"/>
    <w:rsid w:val="00230DD1"/>
    <w:rsid w:val="00230E0F"/>
    <w:rsid w:val="00230E52"/>
    <w:rsid w:val="00230E57"/>
    <w:rsid w:val="00230E76"/>
    <w:rsid w:val="00230E8F"/>
    <w:rsid w:val="00230E91"/>
    <w:rsid w:val="00230EB4"/>
    <w:rsid w:val="00230F03"/>
    <w:rsid w:val="00230F17"/>
    <w:rsid w:val="00230F1F"/>
    <w:rsid w:val="00230F28"/>
    <w:rsid w:val="00230F81"/>
    <w:rsid w:val="00230F83"/>
    <w:rsid w:val="00230FA6"/>
    <w:rsid w:val="00230FC7"/>
    <w:rsid w:val="00230FF1"/>
    <w:rsid w:val="00230FF4"/>
    <w:rsid w:val="00231002"/>
    <w:rsid w:val="00231009"/>
    <w:rsid w:val="00231010"/>
    <w:rsid w:val="0023101F"/>
    <w:rsid w:val="0023102A"/>
    <w:rsid w:val="00231039"/>
    <w:rsid w:val="00231042"/>
    <w:rsid w:val="00231051"/>
    <w:rsid w:val="0023107B"/>
    <w:rsid w:val="0023107D"/>
    <w:rsid w:val="0023108A"/>
    <w:rsid w:val="002310A3"/>
    <w:rsid w:val="002310AC"/>
    <w:rsid w:val="0023110A"/>
    <w:rsid w:val="00231117"/>
    <w:rsid w:val="00231128"/>
    <w:rsid w:val="0023112F"/>
    <w:rsid w:val="0023118C"/>
    <w:rsid w:val="002311A2"/>
    <w:rsid w:val="002311BA"/>
    <w:rsid w:val="002311C1"/>
    <w:rsid w:val="00231222"/>
    <w:rsid w:val="0023122B"/>
    <w:rsid w:val="00231239"/>
    <w:rsid w:val="002312FA"/>
    <w:rsid w:val="00231315"/>
    <w:rsid w:val="00231329"/>
    <w:rsid w:val="002313A9"/>
    <w:rsid w:val="002313B0"/>
    <w:rsid w:val="002313BC"/>
    <w:rsid w:val="002313D0"/>
    <w:rsid w:val="002313DC"/>
    <w:rsid w:val="0023140B"/>
    <w:rsid w:val="00231433"/>
    <w:rsid w:val="0023143D"/>
    <w:rsid w:val="0023144D"/>
    <w:rsid w:val="00231459"/>
    <w:rsid w:val="00231460"/>
    <w:rsid w:val="00231467"/>
    <w:rsid w:val="002314A0"/>
    <w:rsid w:val="002314A5"/>
    <w:rsid w:val="002314E4"/>
    <w:rsid w:val="00231502"/>
    <w:rsid w:val="0023152C"/>
    <w:rsid w:val="00231592"/>
    <w:rsid w:val="002315C8"/>
    <w:rsid w:val="002315DF"/>
    <w:rsid w:val="002315FD"/>
    <w:rsid w:val="00231646"/>
    <w:rsid w:val="0023164D"/>
    <w:rsid w:val="00231662"/>
    <w:rsid w:val="002316AC"/>
    <w:rsid w:val="002316B1"/>
    <w:rsid w:val="002316B6"/>
    <w:rsid w:val="00231700"/>
    <w:rsid w:val="0023172E"/>
    <w:rsid w:val="0023175C"/>
    <w:rsid w:val="00231774"/>
    <w:rsid w:val="0023179F"/>
    <w:rsid w:val="002317A1"/>
    <w:rsid w:val="002317A9"/>
    <w:rsid w:val="002317B6"/>
    <w:rsid w:val="002317B9"/>
    <w:rsid w:val="00231805"/>
    <w:rsid w:val="0023180D"/>
    <w:rsid w:val="00231810"/>
    <w:rsid w:val="00231874"/>
    <w:rsid w:val="002318F8"/>
    <w:rsid w:val="00231936"/>
    <w:rsid w:val="0023194E"/>
    <w:rsid w:val="0023196F"/>
    <w:rsid w:val="0023197E"/>
    <w:rsid w:val="002319AD"/>
    <w:rsid w:val="002319DA"/>
    <w:rsid w:val="002319EF"/>
    <w:rsid w:val="002319FC"/>
    <w:rsid w:val="00231A0F"/>
    <w:rsid w:val="00231A24"/>
    <w:rsid w:val="00231A6A"/>
    <w:rsid w:val="00231A70"/>
    <w:rsid w:val="00231AA8"/>
    <w:rsid w:val="00231AB2"/>
    <w:rsid w:val="00231B4A"/>
    <w:rsid w:val="00231B58"/>
    <w:rsid w:val="00231B63"/>
    <w:rsid w:val="00231B93"/>
    <w:rsid w:val="00231BD0"/>
    <w:rsid w:val="00231C02"/>
    <w:rsid w:val="00231C0A"/>
    <w:rsid w:val="00231C14"/>
    <w:rsid w:val="00231C26"/>
    <w:rsid w:val="00231C34"/>
    <w:rsid w:val="00231C73"/>
    <w:rsid w:val="00231C7F"/>
    <w:rsid w:val="00231C8C"/>
    <w:rsid w:val="00231CBC"/>
    <w:rsid w:val="00231CE0"/>
    <w:rsid w:val="00231D1E"/>
    <w:rsid w:val="00231D4A"/>
    <w:rsid w:val="00231D4F"/>
    <w:rsid w:val="00231D9C"/>
    <w:rsid w:val="00231DBE"/>
    <w:rsid w:val="00231DDF"/>
    <w:rsid w:val="00231DF7"/>
    <w:rsid w:val="00231E02"/>
    <w:rsid w:val="00231E0F"/>
    <w:rsid w:val="00231E5F"/>
    <w:rsid w:val="00231E7B"/>
    <w:rsid w:val="00231E8D"/>
    <w:rsid w:val="00231F02"/>
    <w:rsid w:val="00231F3F"/>
    <w:rsid w:val="00231F6F"/>
    <w:rsid w:val="00231F9C"/>
    <w:rsid w:val="00231FC9"/>
    <w:rsid w:val="00231FDF"/>
    <w:rsid w:val="00231FFE"/>
    <w:rsid w:val="00232023"/>
    <w:rsid w:val="00232024"/>
    <w:rsid w:val="00232032"/>
    <w:rsid w:val="00232034"/>
    <w:rsid w:val="0023203A"/>
    <w:rsid w:val="00232056"/>
    <w:rsid w:val="002320A3"/>
    <w:rsid w:val="002320AE"/>
    <w:rsid w:val="002320D5"/>
    <w:rsid w:val="002320E9"/>
    <w:rsid w:val="002320F7"/>
    <w:rsid w:val="00232102"/>
    <w:rsid w:val="00232121"/>
    <w:rsid w:val="00232126"/>
    <w:rsid w:val="00232130"/>
    <w:rsid w:val="0023213A"/>
    <w:rsid w:val="0023218B"/>
    <w:rsid w:val="0023218F"/>
    <w:rsid w:val="002321FC"/>
    <w:rsid w:val="00232264"/>
    <w:rsid w:val="00232277"/>
    <w:rsid w:val="0023229A"/>
    <w:rsid w:val="002322AC"/>
    <w:rsid w:val="002322AE"/>
    <w:rsid w:val="002322B5"/>
    <w:rsid w:val="002322BE"/>
    <w:rsid w:val="00232303"/>
    <w:rsid w:val="00232316"/>
    <w:rsid w:val="00232323"/>
    <w:rsid w:val="0023235B"/>
    <w:rsid w:val="002323A6"/>
    <w:rsid w:val="002323A8"/>
    <w:rsid w:val="002323F1"/>
    <w:rsid w:val="00232426"/>
    <w:rsid w:val="00232457"/>
    <w:rsid w:val="0023245F"/>
    <w:rsid w:val="00232467"/>
    <w:rsid w:val="00232493"/>
    <w:rsid w:val="002324B9"/>
    <w:rsid w:val="0023250C"/>
    <w:rsid w:val="0023254B"/>
    <w:rsid w:val="00232558"/>
    <w:rsid w:val="00232571"/>
    <w:rsid w:val="00232579"/>
    <w:rsid w:val="00232580"/>
    <w:rsid w:val="002325B9"/>
    <w:rsid w:val="002325F6"/>
    <w:rsid w:val="002326A9"/>
    <w:rsid w:val="002326BC"/>
    <w:rsid w:val="002326D1"/>
    <w:rsid w:val="00232733"/>
    <w:rsid w:val="0023279B"/>
    <w:rsid w:val="002327ED"/>
    <w:rsid w:val="00232834"/>
    <w:rsid w:val="002328BF"/>
    <w:rsid w:val="002328C0"/>
    <w:rsid w:val="00232935"/>
    <w:rsid w:val="00232941"/>
    <w:rsid w:val="00232989"/>
    <w:rsid w:val="002329B8"/>
    <w:rsid w:val="002329D8"/>
    <w:rsid w:val="00232A25"/>
    <w:rsid w:val="00232A82"/>
    <w:rsid w:val="00232AA0"/>
    <w:rsid w:val="00232ADE"/>
    <w:rsid w:val="00232AED"/>
    <w:rsid w:val="00232B10"/>
    <w:rsid w:val="00232B2C"/>
    <w:rsid w:val="00232B3D"/>
    <w:rsid w:val="00232B3E"/>
    <w:rsid w:val="00232B70"/>
    <w:rsid w:val="00232B72"/>
    <w:rsid w:val="00232B93"/>
    <w:rsid w:val="00232BFF"/>
    <w:rsid w:val="00232C43"/>
    <w:rsid w:val="00232C4F"/>
    <w:rsid w:val="00232C57"/>
    <w:rsid w:val="00232C68"/>
    <w:rsid w:val="00232CA3"/>
    <w:rsid w:val="00232CFA"/>
    <w:rsid w:val="00232D4B"/>
    <w:rsid w:val="00232D59"/>
    <w:rsid w:val="00232D64"/>
    <w:rsid w:val="00232D8D"/>
    <w:rsid w:val="00232DC2"/>
    <w:rsid w:val="00232DCF"/>
    <w:rsid w:val="00232DED"/>
    <w:rsid w:val="00232DFB"/>
    <w:rsid w:val="00232E56"/>
    <w:rsid w:val="00232E62"/>
    <w:rsid w:val="00232E6F"/>
    <w:rsid w:val="00232EA2"/>
    <w:rsid w:val="00232ECE"/>
    <w:rsid w:val="00232EDB"/>
    <w:rsid w:val="00232F39"/>
    <w:rsid w:val="00232F41"/>
    <w:rsid w:val="00232F4E"/>
    <w:rsid w:val="00232F58"/>
    <w:rsid w:val="00232F62"/>
    <w:rsid w:val="00232F64"/>
    <w:rsid w:val="00232F76"/>
    <w:rsid w:val="00232F79"/>
    <w:rsid w:val="00232F94"/>
    <w:rsid w:val="00232FC0"/>
    <w:rsid w:val="00232FCE"/>
    <w:rsid w:val="00233007"/>
    <w:rsid w:val="00233033"/>
    <w:rsid w:val="00233035"/>
    <w:rsid w:val="0023303B"/>
    <w:rsid w:val="002330B1"/>
    <w:rsid w:val="002330CF"/>
    <w:rsid w:val="002330D5"/>
    <w:rsid w:val="002330E0"/>
    <w:rsid w:val="0023317D"/>
    <w:rsid w:val="002331B5"/>
    <w:rsid w:val="002331DC"/>
    <w:rsid w:val="002331E9"/>
    <w:rsid w:val="002331EC"/>
    <w:rsid w:val="0023327C"/>
    <w:rsid w:val="0023329D"/>
    <w:rsid w:val="002332D6"/>
    <w:rsid w:val="002332E2"/>
    <w:rsid w:val="00233302"/>
    <w:rsid w:val="00233315"/>
    <w:rsid w:val="0023331F"/>
    <w:rsid w:val="00233338"/>
    <w:rsid w:val="00233385"/>
    <w:rsid w:val="002333AC"/>
    <w:rsid w:val="002333F6"/>
    <w:rsid w:val="002333F8"/>
    <w:rsid w:val="00233417"/>
    <w:rsid w:val="0023343C"/>
    <w:rsid w:val="0023344F"/>
    <w:rsid w:val="00233471"/>
    <w:rsid w:val="002334C5"/>
    <w:rsid w:val="002334C7"/>
    <w:rsid w:val="002334CF"/>
    <w:rsid w:val="002334D8"/>
    <w:rsid w:val="002334E5"/>
    <w:rsid w:val="0023351C"/>
    <w:rsid w:val="00233529"/>
    <w:rsid w:val="0023356C"/>
    <w:rsid w:val="00233580"/>
    <w:rsid w:val="002335C9"/>
    <w:rsid w:val="002335FB"/>
    <w:rsid w:val="0023360A"/>
    <w:rsid w:val="00233619"/>
    <w:rsid w:val="0023361E"/>
    <w:rsid w:val="00233672"/>
    <w:rsid w:val="00233683"/>
    <w:rsid w:val="002336C3"/>
    <w:rsid w:val="002336C7"/>
    <w:rsid w:val="002336D5"/>
    <w:rsid w:val="00233708"/>
    <w:rsid w:val="0023370A"/>
    <w:rsid w:val="00233715"/>
    <w:rsid w:val="00233750"/>
    <w:rsid w:val="00233757"/>
    <w:rsid w:val="002337A4"/>
    <w:rsid w:val="002337AE"/>
    <w:rsid w:val="002337B1"/>
    <w:rsid w:val="002337E8"/>
    <w:rsid w:val="0023383E"/>
    <w:rsid w:val="00233855"/>
    <w:rsid w:val="00233869"/>
    <w:rsid w:val="0023386A"/>
    <w:rsid w:val="00233887"/>
    <w:rsid w:val="0023388B"/>
    <w:rsid w:val="002338BA"/>
    <w:rsid w:val="002338C0"/>
    <w:rsid w:val="002338D3"/>
    <w:rsid w:val="0023390E"/>
    <w:rsid w:val="00233932"/>
    <w:rsid w:val="0023395B"/>
    <w:rsid w:val="00233982"/>
    <w:rsid w:val="00233997"/>
    <w:rsid w:val="00233A01"/>
    <w:rsid w:val="00233A4C"/>
    <w:rsid w:val="00233A58"/>
    <w:rsid w:val="00233A82"/>
    <w:rsid w:val="00233AD2"/>
    <w:rsid w:val="00233B0E"/>
    <w:rsid w:val="00233B1D"/>
    <w:rsid w:val="00233B36"/>
    <w:rsid w:val="00233B63"/>
    <w:rsid w:val="00233B6A"/>
    <w:rsid w:val="00233B7C"/>
    <w:rsid w:val="00233BD7"/>
    <w:rsid w:val="00233BE2"/>
    <w:rsid w:val="00233BFE"/>
    <w:rsid w:val="00233C55"/>
    <w:rsid w:val="00233C6D"/>
    <w:rsid w:val="00233C83"/>
    <w:rsid w:val="00233C8D"/>
    <w:rsid w:val="00233CA1"/>
    <w:rsid w:val="00233CAD"/>
    <w:rsid w:val="00233CC8"/>
    <w:rsid w:val="00233CDB"/>
    <w:rsid w:val="00233D52"/>
    <w:rsid w:val="00233D54"/>
    <w:rsid w:val="00233D65"/>
    <w:rsid w:val="00233DA2"/>
    <w:rsid w:val="00233DBC"/>
    <w:rsid w:val="00233DC7"/>
    <w:rsid w:val="00233DE0"/>
    <w:rsid w:val="00233DF9"/>
    <w:rsid w:val="00233DFF"/>
    <w:rsid w:val="00233E2A"/>
    <w:rsid w:val="00233E98"/>
    <w:rsid w:val="00233EDD"/>
    <w:rsid w:val="00233EFA"/>
    <w:rsid w:val="00233F01"/>
    <w:rsid w:val="00233F04"/>
    <w:rsid w:val="00233F18"/>
    <w:rsid w:val="00233F92"/>
    <w:rsid w:val="00233FA7"/>
    <w:rsid w:val="00233FB3"/>
    <w:rsid w:val="00233FC0"/>
    <w:rsid w:val="00233FC8"/>
    <w:rsid w:val="00233FED"/>
    <w:rsid w:val="00234026"/>
    <w:rsid w:val="00234052"/>
    <w:rsid w:val="0023405F"/>
    <w:rsid w:val="00234060"/>
    <w:rsid w:val="0023406A"/>
    <w:rsid w:val="002340D7"/>
    <w:rsid w:val="002340FC"/>
    <w:rsid w:val="00234130"/>
    <w:rsid w:val="00234146"/>
    <w:rsid w:val="00234156"/>
    <w:rsid w:val="00234192"/>
    <w:rsid w:val="002341C0"/>
    <w:rsid w:val="002341D9"/>
    <w:rsid w:val="002341E9"/>
    <w:rsid w:val="0023420D"/>
    <w:rsid w:val="0023422C"/>
    <w:rsid w:val="00234255"/>
    <w:rsid w:val="00234263"/>
    <w:rsid w:val="00234273"/>
    <w:rsid w:val="00234274"/>
    <w:rsid w:val="00234291"/>
    <w:rsid w:val="00234292"/>
    <w:rsid w:val="002342E3"/>
    <w:rsid w:val="002342F8"/>
    <w:rsid w:val="00234319"/>
    <w:rsid w:val="00234342"/>
    <w:rsid w:val="0023435A"/>
    <w:rsid w:val="0023435D"/>
    <w:rsid w:val="00234396"/>
    <w:rsid w:val="0023439E"/>
    <w:rsid w:val="002343AB"/>
    <w:rsid w:val="002343B8"/>
    <w:rsid w:val="002343BE"/>
    <w:rsid w:val="002343C6"/>
    <w:rsid w:val="0023440A"/>
    <w:rsid w:val="00234435"/>
    <w:rsid w:val="0023447A"/>
    <w:rsid w:val="00234492"/>
    <w:rsid w:val="002344EA"/>
    <w:rsid w:val="00234532"/>
    <w:rsid w:val="0023453D"/>
    <w:rsid w:val="0023454E"/>
    <w:rsid w:val="00234552"/>
    <w:rsid w:val="0023455C"/>
    <w:rsid w:val="0023456B"/>
    <w:rsid w:val="00234580"/>
    <w:rsid w:val="002345BE"/>
    <w:rsid w:val="002345C0"/>
    <w:rsid w:val="002345D7"/>
    <w:rsid w:val="0023461E"/>
    <w:rsid w:val="0023462E"/>
    <w:rsid w:val="0023465B"/>
    <w:rsid w:val="0023466C"/>
    <w:rsid w:val="00234678"/>
    <w:rsid w:val="002346B8"/>
    <w:rsid w:val="002346F6"/>
    <w:rsid w:val="00234704"/>
    <w:rsid w:val="0023472F"/>
    <w:rsid w:val="00234755"/>
    <w:rsid w:val="00234780"/>
    <w:rsid w:val="0023478D"/>
    <w:rsid w:val="00234790"/>
    <w:rsid w:val="00234792"/>
    <w:rsid w:val="00234793"/>
    <w:rsid w:val="002347B8"/>
    <w:rsid w:val="002347C6"/>
    <w:rsid w:val="002347DE"/>
    <w:rsid w:val="002347EC"/>
    <w:rsid w:val="00234810"/>
    <w:rsid w:val="00234829"/>
    <w:rsid w:val="0023484C"/>
    <w:rsid w:val="0023489E"/>
    <w:rsid w:val="0023489F"/>
    <w:rsid w:val="002348AA"/>
    <w:rsid w:val="002348B0"/>
    <w:rsid w:val="002348D2"/>
    <w:rsid w:val="002348EE"/>
    <w:rsid w:val="00234911"/>
    <w:rsid w:val="0023491C"/>
    <w:rsid w:val="002349B9"/>
    <w:rsid w:val="002349C7"/>
    <w:rsid w:val="002349DA"/>
    <w:rsid w:val="00234A0C"/>
    <w:rsid w:val="00234A1C"/>
    <w:rsid w:val="00234A47"/>
    <w:rsid w:val="00234A73"/>
    <w:rsid w:val="00234A75"/>
    <w:rsid w:val="00234A8C"/>
    <w:rsid w:val="00234AB1"/>
    <w:rsid w:val="00234B02"/>
    <w:rsid w:val="00234B1A"/>
    <w:rsid w:val="00234B23"/>
    <w:rsid w:val="00234B71"/>
    <w:rsid w:val="00234BBB"/>
    <w:rsid w:val="00234BCB"/>
    <w:rsid w:val="00234BFA"/>
    <w:rsid w:val="00234C36"/>
    <w:rsid w:val="00234C43"/>
    <w:rsid w:val="00234C6F"/>
    <w:rsid w:val="00234CB7"/>
    <w:rsid w:val="00234CCF"/>
    <w:rsid w:val="00234CD6"/>
    <w:rsid w:val="00234CE0"/>
    <w:rsid w:val="00234CEC"/>
    <w:rsid w:val="00234CF6"/>
    <w:rsid w:val="00234D28"/>
    <w:rsid w:val="00234D49"/>
    <w:rsid w:val="00234D54"/>
    <w:rsid w:val="00234D84"/>
    <w:rsid w:val="00234D93"/>
    <w:rsid w:val="00234DBE"/>
    <w:rsid w:val="00234DD4"/>
    <w:rsid w:val="00234E22"/>
    <w:rsid w:val="00234E2F"/>
    <w:rsid w:val="00234E88"/>
    <w:rsid w:val="00234E95"/>
    <w:rsid w:val="00234EB1"/>
    <w:rsid w:val="00234F15"/>
    <w:rsid w:val="00234F27"/>
    <w:rsid w:val="00234F2F"/>
    <w:rsid w:val="00234F5B"/>
    <w:rsid w:val="00234F9A"/>
    <w:rsid w:val="00234F9E"/>
    <w:rsid w:val="00234FF7"/>
    <w:rsid w:val="00235022"/>
    <w:rsid w:val="00235029"/>
    <w:rsid w:val="0023502D"/>
    <w:rsid w:val="0023508C"/>
    <w:rsid w:val="002350B6"/>
    <w:rsid w:val="002350D8"/>
    <w:rsid w:val="002350DF"/>
    <w:rsid w:val="002350FD"/>
    <w:rsid w:val="00235192"/>
    <w:rsid w:val="002351B1"/>
    <w:rsid w:val="002351E4"/>
    <w:rsid w:val="002351F1"/>
    <w:rsid w:val="002351FF"/>
    <w:rsid w:val="00235249"/>
    <w:rsid w:val="0023524B"/>
    <w:rsid w:val="002352CD"/>
    <w:rsid w:val="0023532F"/>
    <w:rsid w:val="00235349"/>
    <w:rsid w:val="002353B5"/>
    <w:rsid w:val="002353DA"/>
    <w:rsid w:val="002353E2"/>
    <w:rsid w:val="002353E9"/>
    <w:rsid w:val="00235411"/>
    <w:rsid w:val="00235424"/>
    <w:rsid w:val="00235440"/>
    <w:rsid w:val="00235466"/>
    <w:rsid w:val="00235472"/>
    <w:rsid w:val="00235492"/>
    <w:rsid w:val="002354B1"/>
    <w:rsid w:val="002354B7"/>
    <w:rsid w:val="002354EC"/>
    <w:rsid w:val="002354FF"/>
    <w:rsid w:val="0023552E"/>
    <w:rsid w:val="00235544"/>
    <w:rsid w:val="00235559"/>
    <w:rsid w:val="00235564"/>
    <w:rsid w:val="00235600"/>
    <w:rsid w:val="0023561F"/>
    <w:rsid w:val="0023562D"/>
    <w:rsid w:val="00235632"/>
    <w:rsid w:val="00235633"/>
    <w:rsid w:val="0023566D"/>
    <w:rsid w:val="002356C0"/>
    <w:rsid w:val="002356E4"/>
    <w:rsid w:val="00235732"/>
    <w:rsid w:val="0023576D"/>
    <w:rsid w:val="00235787"/>
    <w:rsid w:val="002357BB"/>
    <w:rsid w:val="00235814"/>
    <w:rsid w:val="00235838"/>
    <w:rsid w:val="0023587E"/>
    <w:rsid w:val="00235898"/>
    <w:rsid w:val="002358B4"/>
    <w:rsid w:val="002358F7"/>
    <w:rsid w:val="00235904"/>
    <w:rsid w:val="00235921"/>
    <w:rsid w:val="00235965"/>
    <w:rsid w:val="002359C4"/>
    <w:rsid w:val="002359CF"/>
    <w:rsid w:val="00235A13"/>
    <w:rsid w:val="00235A17"/>
    <w:rsid w:val="00235A27"/>
    <w:rsid w:val="00235A42"/>
    <w:rsid w:val="00235A54"/>
    <w:rsid w:val="00235B16"/>
    <w:rsid w:val="00235B23"/>
    <w:rsid w:val="00235B57"/>
    <w:rsid w:val="00235B73"/>
    <w:rsid w:val="00235B7E"/>
    <w:rsid w:val="00235BAA"/>
    <w:rsid w:val="00235C0F"/>
    <w:rsid w:val="00235C1D"/>
    <w:rsid w:val="00235C2B"/>
    <w:rsid w:val="00235C39"/>
    <w:rsid w:val="00235C6C"/>
    <w:rsid w:val="00235C6D"/>
    <w:rsid w:val="00235CC6"/>
    <w:rsid w:val="00235CF7"/>
    <w:rsid w:val="00235CF8"/>
    <w:rsid w:val="00235D5B"/>
    <w:rsid w:val="00235D7E"/>
    <w:rsid w:val="00235D9E"/>
    <w:rsid w:val="00235DA6"/>
    <w:rsid w:val="00235E43"/>
    <w:rsid w:val="00235EB3"/>
    <w:rsid w:val="00235ECC"/>
    <w:rsid w:val="00235EED"/>
    <w:rsid w:val="00235EEE"/>
    <w:rsid w:val="00235F1E"/>
    <w:rsid w:val="00235F49"/>
    <w:rsid w:val="00235F9C"/>
    <w:rsid w:val="00235FA5"/>
    <w:rsid w:val="00235FA8"/>
    <w:rsid w:val="00235FDA"/>
    <w:rsid w:val="00235FEF"/>
    <w:rsid w:val="00236016"/>
    <w:rsid w:val="00236053"/>
    <w:rsid w:val="0023608B"/>
    <w:rsid w:val="002360BB"/>
    <w:rsid w:val="002360E3"/>
    <w:rsid w:val="0023613C"/>
    <w:rsid w:val="00236155"/>
    <w:rsid w:val="0023615B"/>
    <w:rsid w:val="002361E1"/>
    <w:rsid w:val="00236203"/>
    <w:rsid w:val="00236247"/>
    <w:rsid w:val="002362B2"/>
    <w:rsid w:val="002362C0"/>
    <w:rsid w:val="0023637C"/>
    <w:rsid w:val="00236393"/>
    <w:rsid w:val="0023639E"/>
    <w:rsid w:val="002363A3"/>
    <w:rsid w:val="002363B1"/>
    <w:rsid w:val="002363D3"/>
    <w:rsid w:val="002363E4"/>
    <w:rsid w:val="00236401"/>
    <w:rsid w:val="00236417"/>
    <w:rsid w:val="0023643E"/>
    <w:rsid w:val="00236451"/>
    <w:rsid w:val="00236475"/>
    <w:rsid w:val="00236478"/>
    <w:rsid w:val="002364E2"/>
    <w:rsid w:val="0023651E"/>
    <w:rsid w:val="00236532"/>
    <w:rsid w:val="0023654B"/>
    <w:rsid w:val="0023656A"/>
    <w:rsid w:val="002365A0"/>
    <w:rsid w:val="00236618"/>
    <w:rsid w:val="00236619"/>
    <w:rsid w:val="0023661F"/>
    <w:rsid w:val="0023668F"/>
    <w:rsid w:val="002366F1"/>
    <w:rsid w:val="0023670C"/>
    <w:rsid w:val="002367B9"/>
    <w:rsid w:val="002367C0"/>
    <w:rsid w:val="002367C1"/>
    <w:rsid w:val="002367C5"/>
    <w:rsid w:val="002367CE"/>
    <w:rsid w:val="002367D7"/>
    <w:rsid w:val="002367DB"/>
    <w:rsid w:val="002367E1"/>
    <w:rsid w:val="002367FF"/>
    <w:rsid w:val="0023683F"/>
    <w:rsid w:val="00236842"/>
    <w:rsid w:val="00236850"/>
    <w:rsid w:val="00236856"/>
    <w:rsid w:val="00236866"/>
    <w:rsid w:val="002368B0"/>
    <w:rsid w:val="002368B4"/>
    <w:rsid w:val="002368F1"/>
    <w:rsid w:val="0023690D"/>
    <w:rsid w:val="0023695A"/>
    <w:rsid w:val="0023697B"/>
    <w:rsid w:val="00236997"/>
    <w:rsid w:val="002369A5"/>
    <w:rsid w:val="002369AD"/>
    <w:rsid w:val="002369B8"/>
    <w:rsid w:val="00236A64"/>
    <w:rsid w:val="00236AAE"/>
    <w:rsid w:val="00236AF8"/>
    <w:rsid w:val="00236B30"/>
    <w:rsid w:val="00236B31"/>
    <w:rsid w:val="00236B3C"/>
    <w:rsid w:val="00236B54"/>
    <w:rsid w:val="00236B67"/>
    <w:rsid w:val="00236BA0"/>
    <w:rsid w:val="00236BC7"/>
    <w:rsid w:val="00236BD6"/>
    <w:rsid w:val="00236BF7"/>
    <w:rsid w:val="00236C15"/>
    <w:rsid w:val="00236C3E"/>
    <w:rsid w:val="00236C73"/>
    <w:rsid w:val="00236CB7"/>
    <w:rsid w:val="00236D1A"/>
    <w:rsid w:val="00236D25"/>
    <w:rsid w:val="00236D65"/>
    <w:rsid w:val="00236DB6"/>
    <w:rsid w:val="00236DE6"/>
    <w:rsid w:val="00236E08"/>
    <w:rsid w:val="00236E12"/>
    <w:rsid w:val="00236E1D"/>
    <w:rsid w:val="00236E20"/>
    <w:rsid w:val="00236E35"/>
    <w:rsid w:val="00236E6D"/>
    <w:rsid w:val="00236EC1"/>
    <w:rsid w:val="00236EEB"/>
    <w:rsid w:val="00236F07"/>
    <w:rsid w:val="00236F0C"/>
    <w:rsid w:val="00236F1F"/>
    <w:rsid w:val="00236F4F"/>
    <w:rsid w:val="00236F51"/>
    <w:rsid w:val="00236F5F"/>
    <w:rsid w:val="00236F60"/>
    <w:rsid w:val="00236F64"/>
    <w:rsid w:val="00236F9A"/>
    <w:rsid w:val="00236FBA"/>
    <w:rsid w:val="00237012"/>
    <w:rsid w:val="00237027"/>
    <w:rsid w:val="00237037"/>
    <w:rsid w:val="00237043"/>
    <w:rsid w:val="0023705C"/>
    <w:rsid w:val="00237083"/>
    <w:rsid w:val="00237086"/>
    <w:rsid w:val="002370B2"/>
    <w:rsid w:val="002370C0"/>
    <w:rsid w:val="0023715A"/>
    <w:rsid w:val="002371B4"/>
    <w:rsid w:val="002371C1"/>
    <w:rsid w:val="002371C6"/>
    <w:rsid w:val="002371E5"/>
    <w:rsid w:val="002371E9"/>
    <w:rsid w:val="002371ED"/>
    <w:rsid w:val="0023720D"/>
    <w:rsid w:val="00237225"/>
    <w:rsid w:val="00237249"/>
    <w:rsid w:val="0023728B"/>
    <w:rsid w:val="0023731B"/>
    <w:rsid w:val="0023732F"/>
    <w:rsid w:val="00237330"/>
    <w:rsid w:val="0023733B"/>
    <w:rsid w:val="0023735D"/>
    <w:rsid w:val="00237363"/>
    <w:rsid w:val="00237374"/>
    <w:rsid w:val="0023737F"/>
    <w:rsid w:val="00237395"/>
    <w:rsid w:val="002373A8"/>
    <w:rsid w:val="002373BE"/>
    <w:rsid w:val="002373E3"/>
    <w:rsid w:val="00237404"/>
    <w:rsid w:val="0023742F"/>
    <w:rsid w:val="0023745A"/>
    <w:rsid w:val="0023745B"/>
    <w:rsid w:val="00237476"/>
    <w:rsid w:val="0023749B"/>
    <w:rsid w:val="002374B4"/>
    <w:rsid w:val="002374D0"/>
    <w:rsid w:val="00237502"/>
    <w:rsid w:val="00237513"/>
    <w:rsid w:val="00237514"/>
    <w:rsid w:val="00237524"/>
    <w:rsid w:val="00237526"/>
    <w:rsid w:val="0023755C"/>
    <w:rsid w:val="0023755E"/>
    <w:rsid w:val="00237576"/>
    <w:rsid w:val="00237591"/>
    <w:rsid w:val="002375BD"/>
    <w:rsid w:val="002375D3"/>
    <w:rsid w:val="002375E3"/>
    <w:rsid w:val="002375F2"/>
    <w:rsid w:val="002375FD"/>
    <w:rsid w:val="00237600"/>
    <w:rsid w:val="00237616"/>
    <w:rsid w:val="0023761C"/>
    <w:rsid w:val="00237653"/>
    <w:rsid w:val="00237658"/>
    <w:rsid w:val="00237663"/>
    <w:rsid w:val="0023769C"/>
    <w:rsid w:val="002376B2"/>
    <w:rsid w:val="002376B9"/>
    <w:rsid w:val="002376FC"/>
    <w:rsid w:val="00237700"/>
    <w:rsid w:val="0023774D"/>
    <w:rsid w:val="00237763"/>
    <w:rsid w:val="0023778A"/>
    <w:rsid w:val="00237799"/>
    <w:rsid w:val="002377A5"/>
    <w:rsid w:val="002377BB"/>
    <w:rsid w:val="002377D0"/>
    <w:rsid w:val="0023781F"/>
    <w:rsid w:val="0023784F"/>
    <w:rsid w:val="00237859"/>
    <w:rsid w:val="002378CE"/>
    <w:rsid w:val="0023791A"/>
    <w:rsid w:val="0023793C"/>
    <w:rsid w:val="0023794E"/>
    <w:rsid w:val="0023795D"/>
    <w:rsid w:val="002379AD"/>
    <w:rsid w:val="002379B8"/>
    <w:rsid w:val="002379D3"/>
    <w:rsid w:val="002379D4"/>
    <w:rsid w:val="002379FD"/>
    <w:rsid w:val="00237A17"/>
    <w:rsid w:val="00237A20"/>
    <w:rsid w:val="00237A76"/>
    <w:rsid w:val="00237A80"/>
    <w:rsid w:val="00237ACE"/>
    <w:rsid w:val="00237B2B"/>
    <w:rsid w:val="00237B36"/>
    <w:rsid w:val="00237B4D"/>
    <w:rsid w:val="00237B52"/>
    <w:rsid w:val="00237B65"/>
    <w:rsid w:val="00237B7C"/>
    <w:rsid w:val="00237BA8"/>
    <w:rsid w:val="00237BB1"/>
    <w:rsid w:val="00237BD3"/>
    <w:rsid w:val="00237BF2"/>
    <w:rsid w:val="00237C38"/>
    <w:rsid w:val="00237C61"/>
    <w:rsid w:val="00237C62"/>
    <w:rsid w:val="00237C91"/>
    <w:rsid w:val="00237C9A"/>
    <w:rsid w:val="00237CE7"/>
    <w:rsid w:val="00237CEA"/>
    <w:rsid w:val="00237D74"/>
    <w:rsid w:val="00237D75"/>
    <w:rsid w:val="00237D86"/>
    <w:rsid w:val="00237DA0"/>
    <w:rsid w:val="00237DA3"/>
    <w:rsid w:val="00237DB5"/>
    <w:rsid w:val="00237DEE"/>
    <w:rsid w:val="00237E03"/>
    <w:rsid w:val="00237E10"/>
    <w:rsid w:val="00237E3F"/>
    <w:rsid w:val="00237E44"/>
    <w:rsid w:val="00237E55"/>
    <w:rsid w:val="00237E6C"/>
    <w:rsid w:val="00237E7D"/>
    <w:rsid w:val="00237E80"/>
    <w:rsid w:val="00237E8A"/>
    <w:rsid w:val="00237E9B"/>
    <w:rsid w:val="00237EAC"/>
    <w:rsid w:val="00237EAE"/>
    <w:rsid w:val="00237ED9"/>
    <w:rsid w:val="00237EDB"/>
    <w:rsid w:val="00237EDC"/>
    <w:rsid w:val="00237EF5"/>
    <w:rsid w:val="00237F5E"/>
    <w:rsid w:val="00237FA4"/>
    <w:rsid w:val="00237FE3"/>
    <w:rsid w:val="00240001"/>
    <w:rsid w:val="00240007"/>
    <w:rsid w:val="00240036"/>
    <w:rsid w:val="0024003A"/>
    <w:rsid w:val="00240053"/>
    <w:rsid w:val="00240056"/>
    <w:rsid w:val="0024006F"/>
    <w:rsid w:val="002400E0"/>
    <w:rsid w:val="002400F3"/>
    <w:rsid w:val="00240115"/>
    <w:rsid w:val="00240117"/>
    <w:rsid w:val="0024011C"/>
    <w:rsid w:val="0024012B"/>
    <w:rsid w:val="00240189"/>
    <w:rsid w:val="002401AC"/>
    <w:rsid w:val="002401AD"/>
    <w:rsid w:val="002401E1"/>
    <w:rsid w:val="0024020C"/>
    <w:rsid w:val="0024022B"/>
    <w:rsid w:val="00240232"/>
    <w:rsid w:val="00240283"/>
    <w:rsid w:val="0024028C"/>
    <w:rsid w:val="0024028F"/>
    <w:rsid w:val="00240297"/>
    <w:rsid w:val="002402CE"/>
    <w:rsid w:val="002402D4"/>
    <w:rsid w:val="002402E5"/>
    <w:rsid w:val="00240316"/>
    <w:rsid w:val="00240342"/>
    <w:rsid w:val="002403BF"/>
    <w:rsid w:val="002403E0"/>
    <w:rsid w:val="002403EF"/>
    <w:rsid w:val="0024043C"/>
    <w:rsid w:val="002404B5"/>
    <w:rsid w:val="002404C8"/>
    <w:rsid w:val="002404CC"/>
    <w:rsid w:val="002404D7"/>
    <w:rsid w:val="002404D9"/>
    <w:rsid w:val="002404EA"/>
    <w:rsid w:val="002404F4"/>
    <w:rsid w:val="002404FA"/>
    <w:rsid w:val="0024051E"/>
    <w:rsid w:val="0024054A"/>
    <w:rsid w:val="0024057D"/>
    <w:rsid w:val="002405C1"/>
    <w:rsid w:val="002405CA"/>
    <w:rsid w:val="002405CC"/>
    <w:rsid w:val="002405CE"/>
    <w:rsid w:val="00240650"/>
    <w:rsid w:val="0024066B"/>
    <w:rsid w:val="0024069D"/>
    <w:rsid w:val="002406D2"/>
    <w:rsid w:val="002406D6"/>
    <w:rsid w:val="0024070B"/>
    <w:rsid w:val="0024078D"/>
    <w:rsid w:val="00240792"/>
    <w:rsid w:val="00240803"/>
    <w:rsid w:val="00240809"/>
    <w:rsid w:val="00240853"/>
    <w:rsid w:val="00240893"/>
    <w:rsid w:val="002408A1"/>
    <w:rsid w:val="002408AC"/>
    <w:rsid w:val="002408B7"/>
    <w:rsid w:val="002408DA"/>
    <w:rsid w:val="0024091B"/>
    <w:rsid w:val="00240929"/>
    <w:rsid w:val="00240936"/>
    <w:rsid w:val="0024094F"/>
    <w:rsid w:val="00240976"/>
    <w:rsid w:val="002409D1"/>
    <w:rsid w:val="002409FA"/>
    <w:rsid w:val="00240A15"/>
    <w:rsid w:val="00240A4F"/>
    <w:rsid w:val="00240A54"/>
    <w:rsid w:val="00240A55"/>
    <w:rsid w:val="00240A5B"/>
    <w:rsid w:val="00240A68"/>
    <w:rsid w:val="00240A7A"/>
    <w:rsid w:val="00240ABC"/>
    <w:rsid w:val="00240B3E"/>
    <w:rsid w:val="00240BC3"/>
    <w:rsid w:val="00240C02"/>
    <w:rsid w:val="00240C10"/>
    <w:rsid w:val="00240C11"/>
    <w:rsid w:val="00240C92"/>
    <w:rsid w:val="00240CC9"/>
    <w:rsid w:val="00240CF9"/>
    <w:rsid w:val="00240CFF"/>
    <w:rsid w:val="00240D12"/>
    <w:rsid w:val="00240D3D"/>
    <w:rsid w:val="00240D48"/>
    <w:rsid w:val="00240D61"/>
    <w:rsid w:val="00240D80"/>
    <w:rsid w:val="00240D83"/>
    <w:rsid w:val="00240D87"/>
    <w:rsid w:val="00240DB8"/>
    <w:rsid w:val="00240DBF"/>
    <w:rsid w:val="00240DC5"/>
    <w:rsid w:val="00240DDB"/>
    <w:rsid w:val="00240DDC"/>
    <w:rsid w:val="00240DDD"/>
    <w:rsid w:val="00240DE6"/>
    <w:rsid w:val="00240DFB"/>
    <w:rsid w:val="00240E02"/>
    <w:rsid w:val="00240E32"/>
    <w:rsid w:val="00240E52"/>
    <w:rsid w:val="00240E86"/>
    <w:rsid w:val="00240EDA"/>
    <w:rsid w:val="00240F12"/>
    <w:rsid w:val="00240F50"/>
    <w:rsid w:val="00240FA4"/>
    <w:rsid w:val="00240FE5"/>
    <w:rsid w:val="00240FF9"/>
    <w:rsid w:val="00241000"/>
    <w:rsid w:val="00241077"/>
    <w:rsid w:val="00241086"/>
    <w:rsid w:val="0024109B"/>
    <w:rsid w:val="002410BA"/>
    <w:rsid w:val="00241101"/>
    <w:rsid w:val="0024111B"/>
    <w:rsid w:val="00241137"/>
    <w:rsid w:val="00241149"/>
    <w:rsid w:val="002411DC"/>
    <w:rsid w:val="002411E0"/>
    <w:rsid w:val="00241200"/>
    <w:rsid w:val="0024121F"/>
    <w:rsid w:val="00241232"/>
    <w:rsid w:val="00241236"/>
    <w:rsid w:val="00241268"/>
    <w:rsid w:val="0024126A"/>
    <w:rsid w:val="00241276"/>
    <w:rsid w:val="00241278"/>
    <w:rsid w:val="00241289"/>
    <w:rsid w:val="002412B3"/>
    <w:rsid w:val="002412DA"/>
    <w:rsid w:val="00241331"/>
    <w:rsid w:val="0024134A"/>
    <w:rsid w:val="00241362"/>
    <w:rsid w:val="00241368"/>
    <w:rsid w:val="0024136F"/>
    <w:rsid w:val="00241394"/>
    <w:rsid w:val="002413B6"/>
    <w:rsid w:val="002413C1"/>
    <w:rsid w:val="002413C9"/>
    <w:rsid w:val="00241453"/>
    <w:rsid w:val="0024148E"/>
    <w:rsid w:val="002414B9"/>
    <w:rsid w:val="00241507"/>
    <w:rsid w:val="002415AD"/>
    <w:rsid w:val="002415C4"/>
    <w:rsid w:val="002415CD"/>
    <w:rsid w:val="002415CF"/>
    <w:rsid w:val="002415F1"/>
    <w:rsid w:val="002415FF"/>
    <w:rsid w:val="00241612"/>
    <w:rsid w:val="0024165B"/>
    <w:rsid w:val="00241660"/>
    <w:rsid w:val="00241673"/>
    <w:rsid w:val="00241680"/>
    <w:rsid w:val="002416C3"/>
    <w:rsid w:val="002416F5"/>
    <w:rsid w:val="00241700"/>
    <w:rsid w:val="0024174F"/>
    <w:rsid w:val="0024179B"/>
    <w:rsid w:val="002417D0"/>
    <w:rsid w:val="002417E1"/>
    <w:rsid w:val="002417FC"/>
    <w:rsid w:val="002417FF"/>
    <w:rsid w:val="00241827"/>
    <w:rsid w:val="00241844"/>
    <w:rsid w:val="0024185C"/>
    <w:rsid w:val="00241863"/>
    <w:rsid w:val="00241876"/>
    <w:rsid w:val="002418B3"/>
    <w:rsid w:val="002418C0"/>
    <w:rsid w:val="00241960"/>
    <w:rsid w:val="00241967"/>
    <w:rsid w:val="002419A9"/>
    <w:rsid w:val="002419B9"/>
    <w:rsid w:val="002419C1"/>
    <w:rsid w:val="002419D6"/>
    <w:rsid w:val="002419D9"/>
    <w:rsid w:val="002419E1"/>
    <w:rsid w:val="002419F4"/>
    <w:rsid w:val="00241A0D"/>
    <w:rsid w:val="00241A19"/>
    <w:rsid w:val="00241A1A"/>
    <w:rsid w:val="00241A82"/>
    <w:rsid w:val="00241AA9"/>
    <w:rsid w:val="00241B15"/>
    <w:rsid w:val="00241B42"/>
    <w:rsid w:val="00241B63"/>
    <w:rsid w:val="00241B6E"/>
    <w:rsid w:val="00241B86"/>
    <w:rsid w:val="00241B91"/>
    <w:rsid w:val="00241B98"/>
    <w:rsid w:val="00241BA6"/>
    <w:rsid w:val="00241BEB"/>
    <w:rsid w:val="00241C02"/>
    <w:rsid w:val="00241C2B"/>
    <w:rsid w:val="00241C33"/>
    <w:rsid w:val="00241C5E"/>
    <w:rsid w:val="00241C62"/>
    <w:rsid w:val="00241C6C"/>
    <w:rsid w:val="00241C81"/>
    <w:rsid w:val="00241CF5"/>
    <w:rsid w:val="00241D0B"/>
    <w:rsid w:val="00241D75"/>
    <w:rsid w:val="00241DB5"/>
    <w:rsid w:val="00241DCA"/>
    <w:rsid w:val="00241DCC"/>
    <w:rsid w:val="00241DCD"/>
    <w:rsid w:val="00241DDF"/>
    <w:rsid w:val="00241DE9"/>
    <w:rsid w:val="00241DEA"/>
    <w:rsid w:val="00241DEC"/>
    <w:rsid w:val="00241DF2"/>
    <w:rsid w:val="00241E57"/>
    <w:rsid w:val="00241E66"/>
    <w:rsid w:val="00241EA6"/>
    <w:rsid w:val="00241ECF"/>
    <w:rsid w:val="00241F4F"/>
    <w:rsid w:val="00241F6A"/>
    <w:rsid w:val="00241F8F"/>
    <w:rsid w:val="00241FAB"/>
    <w:rsid w:val="00241FF5"/>
    <w:rsid w:val="00241FFA"/>
    <w:rsid w:val="00241FFE"/>
    <w:rsid w:val="00242028"/>
    <w:rsid w:val="0024204C"/>
    <w:rsid w:val="00242082"/>
    <w:rsid w:val="002420B7"/>
    <w:rsid w:val="002420C2"/>
    <w:rsid w:val="002420C7"/>
    <w:rsid w:val="0024210C"/>
    <w:rsid w:val="00242163"/>
    <w:rsid w:val="00242193"/>
    <w:rsid w:val="002421FC"/>
    <w:rsid w:val="00242206"/>
    <w:rsid w:val="0024225F"/>
    <w:rsid w:val="0024228D"/>
    <w:rsid w:val="0024228E"/>
    <w:rsid w:val="00242290"/>
    <w:rsid w:val="0024229A"/>
    <w:rsid w:val="0024229D"/>
    <w:rsid w:val="002422A4"/>
    <w:rsid w:val="002422E2"/>
    <w:rsid w:val="00242305"/>
    <w:rsid w:val="0024231E"/>
    <w:rsid w:val="002423AA"/>
    <w:rsid w:val="002423E9"/>
    <w:rsid w:val="0024242D"/>
    <w:rsid w:val="0024245C"/>
    <w:rsid w:val="00242481"/>
    <w:rsid w:val="00242491"/>
    <w:rsid w:val="00242492"/>
    <w:rsid w:val="0024249B"/>
    <w:rsid w:val="002424AE"/>
    <w:rsid w:val="002424B4"/>
    <w:rsid w:val="002424BB"/>
    <w:rsid w:val="00242517"/>
    <w:rsid w:val="0024252B"/>
    <w:rsid w:val="0024254E"/>
    <w:rsid w:val="0024255E"/>
    <w:rsid w:val="0024255F"/>
    <w:rsid w:val="0024256B"/>
    <w:rsid w:val="002425B7"/>
    <w:rsid w:val="002425BA"/>
    <w:rsid w:val="002425D0"/>
    <w:rsid w:val="002425DB"/>
    <w:rsid w:val="0024260F"/>
    <w:rsid w:val="00242618"/>
    <w:rsid w:val="00242623"/>
    <w:rsid w:val="0024268B"/>
    <w:rsid w:val="002426A0"/>
    <w:rsid w:val="002426BF"/>
    <w:rsid w:val="00242703"/>
    <w:rsid w:val="00242709"/>
    <w:rsid w:val="00242720"/>
    <w:rsid w:val="00242754"/>
    <w:rsid w:val="002427C9"/>
    <w:rsid w:val="002427D3"/>
    <w:rsid w:val="002427EC"/>
    <w:rsid w:val="002427F0"/>
    <w:rsid w:val="002427F5"/>
    <w:rsid w:val="00242810"/>
    <w:rsid w:val="00242823"/>
    <w:rsid w:val="0024282B"/>
    <w:rsid w:val="00242852"/>
    <w:rsid w:val="0024287F"/>
    <w:rsid w:val="002428C0"/>
    <w:rsid w:val="0024297A"/>
    <w:rsid w:val="0024297F"/>
    <w:rsid w:val="0024299E"/>
    <w:rsid w:val="002429AC"/>
    <w:rsid w:val="002429B8"/>
    <w:rsid w:val="002429CF"/>
    <w:rsid w:val="002429F7"/>
    <w:rsid w:val="00242A13"/>
    <w:rsid w:val="00242A3C"/>
    <w:rsid w:val="00242A49"/>
    <w:rsid w:val="00242A6C"/>
    <w:rsid w:val="00242A6E"/>
    <w:rsid w:val="00242A8E"/>
    <w:rsid w:val="00242A9B"/>
    <w:rsid w:val="00242AB8"/>
    <w:rsid w:val="00242AC2"/>
    <w:rsid w:val="00242AE4"/>
    <w:rsid w:val="00242B22"/>
    <w:rsid w:val="00242B2F"/>
    <w:rsid w:val="00242B5C"/>
    <w:rsid w:val="00242B88"/>
    <w:rsid w:val="00242BC9"/>
    <w:rsid w:val="00242BCF"/>
    <w:rsid w:val="00242BD0"/>
    <w:rsid w:val="00242C0F"/>
    <w:rsid w:val="00242CC3"/>
    <w:rsid w:val="00242CCB"/>
    <w:rsid w:val="00242CFE"/>
    <w:rsid w:val="00242D8B"/>
    <w:rsid w:val="00242E0E"/>
    <w:rsid w:val="00242E26"/>
    <w:rsid w:val="00242E48"/>
    <w:rsid w:val="00242E80"/>
    <w:rsid w:val="00242E8A"/>
    <w:rsid w:val="00242EA7"/>
    <w:rsid w:val="00242ECE"/>
    <w:rsid w:val="00242ED5"/>
    <w:rsid w:val="00242EF9"/>
    <w:rsid w:val="00242F66"/>
    <w:rsid w:val="0024300B"/>
    <w:rsid w:val="0024303E"/>
    <w:rsid w:val="0024305A"/>
    <w:rsid w:val="002430BE"/>
    <w:rsid w:val="002430EB"/>
    <w:rsid w:val="002430EC"/>
    <w:rsid w:val="00243118"/>
    <w:rsid w:val="00243163"/>
    <w:rsid w:val="00243175"/>
    <w:rsid w:val="0024317A"/>
    <w:rsid w:val="0024318E"/>
    <w:rsid w:val="002431A0"/>
    <w:rsid w:val="002431A5"/>
    <w:rsid w:val="002431A6"/>
    <w:rsid w:val="002431C8"/>
    <w:rsid w:val="002431CD"/>
    <w:rsid w:val="002431D3"/>
    <w:rsid w:val="00243247"/>
    <w:rsid w:val="0024324B"/>
    <w:rsid w:val="002432B7"/>
    <w:rsid w:val="002432F9"/>
    <w:rsid w:val="0024333B"/>
    <w:rsid w:val="00243359"/>
    <w:rsid w:val="00243388"/>
    <w:rsid w:val="0024338D"/>
    <w:rsid w:val="002433B3"/>
    <w:rsid w:val="002433B9"/>
    <w:rsid w:val="002433BC"/>
    <w:rsid w:val="002433EC"/>
    <w:rsid w:val="00243419"/>
    <w:rsid w:val="00243429"/>
    <w:rsid w:val="00243455"/>
    <w:rsid w:val="00243479"/>
    <w:rsid w:val="00243480"/>
    <w:rsid w:val="0024349F"/>
    <w:rsid w:val="002434AA"/>
    <w:rsid w:val="002434F3"/>
    <w:rsid w:val="00243526"/>
    <w:rsid w:val="00243534"/>
    <w:rsid w:val="00243582"/>
    <w:rsid w:val="00243595"/>
    <w:rsid w:val="002435D6"/>
    <w:rsid w:val="002435E4"/>
    <w:rsid w:val="002435F0"/>
    <w:rsid w:val="00243610"/>
    <w:rsid w:val="00243637"/>
    <w:rsid w:val="00243652"/>
    <w:rsid w:val="002436B5"/>
    <w:rsid w:val="002436C1"/>
    <w:rsid w:val="002436C4"/>
    <w:rsid w:val="00243708"/>
    <w:rsid w:val="00243720"/>
    <w:rsid w:val="0024372D"/>
    <w:rsid w:val="0024373E"/>
    <w:rsid w:val="0024373F"/>
    <w:rsid w:val="00243741"/>
    <w:rsid w:val="0024375D"/>
    <w:rsid w:val="0024378E"/>
    <w:rsid w:val="002437A8"/>
    <w:rsid w:val="002437FF"/>
    <w:rsid w:val="00243811"/>
    <w:rsid w:val="00243838"/>
    <w:rsid w:val="00243872"/>
    <w:rsid w:val="00243878"/>
    <w:rsid w:val="00243895"/>
    <w:rsid w:val="002438AC"/>
    <w:rsid w:val="002438E5"/>
    <w:rsid w:val="002438FC"/>
    <w:rsid w:val="00243949"/>
    <w:rsid w:val="00243969"/>
    <w:rsid w:val="0024397F"/>
    <w:rsid w:val="002439AE"/>
    <w:rsid w:val="002439D5"/>
    <w:rsid w:val="00243A2A"/>
    <w:rsid w:val="00243A67"/>
    <w:rsid w:val="00243AA3"/>
    <w:rsid w:val="00243AF9"/>
    <w:rsid w:val="00243B06"/>
    <w:rsid w:val="00243B26"/>
    <w:rsid w:val="00243B33"/>
    <w:rsid w:val="00243B50"/>
    <w:rsid w:val="00243B55"/>
    <w:rsid w:val="00243B56"/>
    <w:rsid w:val="00243B8A"/>
    <w:rsid w:val="00243BD5"/>
    <w:rsid w:val="00243BF3"/>
    <w:rsid w:val="00243BFC"/>
    <w:rsid w:val="00243C7A"/>
    <w:rsid w:val="00243C85"/>
    <w:rsid w:val="00243CEE"/>
    <w:rsid w:val="00243D0B"/>
    <w:rsid w:val="00243D44"/>
    <w:rsid w:val="00243D87"/>
    <w:rsid w:val="00243DC9"/>
    <w:rsid w:val="00243E08"/>
    <w:rsid w:val="00243E2D"/>
    <w:rsid w:val="00243E7A"/>
    <w:rsid w:val="00243E9E"/>
    <w:rsid w:val="00243EB7"/>
    <w:rsid w:val="00243EBB"/>
    <w:rsid w:val="00243F40"/>
    <w:rsid w:val="00243FAD"/>
    <w:rsid w:val="00243FDE"/>
    <w:rsid w:val="00243FF1"/>
    <w:rsid w:val="00244027"/>
    <w:rsid w:val="0024402F"/>
    <w:rsid w:val="0024405C"/>
    <w:rsid w:val="0024405F"/>
    <w:rsid w:val="002440BC"/>
    <w:rsid w:val="002440BE"/>
    <w:rsid w:val="002440C8"/>
    <w:rsid w:val="002440EB"/>
    <w:rsid w:val="002440EC"/>
    <w:rsid w:val="002440ED"/>
    <w:rsid w:val="0024411A"/>
    <w:rsid w:val="0024415F"/>
    <w:rsid w:val="0024416F"/>
    <w:rsid w:val="00244187"/>
    <w:rsid w:val="002441AA"/>
    <w:rsid w:val="00244249"/>
    <w:rsid w:val="0024424F"/>
    <w:rsid w:val="0024425A"/>
    <w:rsid w:val="0024425C"/>
    <w:rsid w:val="00244264"/>
    <w:rsid w:val="00244277"/>
    <w:rsid w:val="00244280"/>
    <w:rsid w:val="0024429A"/>
    <w:rsid w:val="002442B3"/>
    <w:rsid w:val="002442F5"/>
    <w:rsid w:val="002442FB"/>
    <w:rsid w:val="0024430D"/>
    <w:rsid w:val="00244313"/>
    <w:rsid w:val="00244328"/>
    <w:rsid w:val="00244381"/>
    <w:rsid w:val="00244386"/>
    <w:rsid w:val="00244390"/>
    <w:rsid w:val="00244397"/>
    <w:rsid w:val="002443B5"/>
    <w:rsid w:val="00244466"/>
    <w:rsid w:val="00244472"/>
    <w:rsid w:val="0024447F"/>
    <w:rsid w:val="00244493"/>
    <w:rsid w:val="002444A2"/>
    <w:rsid w:val="002444CC"/>
    <w:rsid w:val="002444D6"/>
    <w:rsid w:val="002444DD"/>
    <w:rsid w:val="00244506"/>
    <w:rsid w:val="0024450E"/>
    <w:rsid w:val="0024450F"/>
    <w:rsid w:val="00244522"/>
    <w:rsid w:val="00244555"/>
    <w:rsid w:val="002445C3"/>
    <w:rsid w:val="002445D5"/>
    <w:rsid w:val="002445E2"/>
    <w:rsid w:val="002445E3"/>
    <w:rsid w:val="00244620"/>
    <w:rsid w:val="00244626"/>
    <w:rsid w:val="0024479D"/>
    <w:rsid w:val="002447AE"/>
    <w:rsid w:val="00244809"/>
    <w:rsid w:val="00244841"/>
    <w:rsid w:val="0024489D"/>
    <w:rsid w:val="002448C3"/>
    <w:rsid w:val="00244970"/>
    <w:rsid w:val="0024499E"/>
    <w:rsid w:val="0024499F"/>
    <w:rsid w:val="002449EE"/>
    <w:rsid w:val="002449FD"/>
    <w:rsid w:val="00244A5F"/>
    <w:rsid w:val="00244A98"/>
    <w:rsid w:val="00244A9F"/>
    <w:rsid w:val="00244AB4"/>
    <w:rsid w:val="00244AF3"/>
    <w:rsid w:val="00244B11"/>
    <w:rsid w:val="00244B1C"/>
    <w:rsid w:val="00244B34"/>
    <w:rsid w:val="00244B5A"/>
    <w:rsid w:val="00244B81"/>
    <w:rsid w:val="00244B95"/>
    <w:rsid w:val="00244BA0"/>
    <w:rsid w:val="00244BE1"/>
    <w:rsid w:val="00244C3A"/>
    <w:rsid w:val="00244C44"/>
    <w:rsid w:val="00244C4F"/>
    <w:rsid w:val="00244C85"/>
    <w:rsid w:val="00244CA4"/>
    <w:rsid w:val="00244CBE"/>
    <w:rsid w:val="00244CBF"/>
    <w:rsid w:val="00244CC0"/>
    <w:rsid w:val="00244CD4"/>
    <w:rsid w:val="00244CF7"/>
    <w:rsid w:val="00244D6C"/>
    <w:rsid w:val="00244D81"/>
    <w:rsid w:val="00244DAE"/>
    <w:rsid w:val="00244DB6"/>
    <w:rsid w:val="00244DF4"/>
    <w:rsid w:val="00244DF8"/>
    <w:rsid w:val="00244E29"/>
    <w:rsid w:val="00244E4C"/>
    <w:rsid w:val="00244E65"/>
    <w:rsid w:val="00244E68"/>
    <w:rsid w:val="00244E6F"/>
    <w:rsid w:val="00244E70"/>
    <w:rsid w:val="00244E83"/>
    <w:rsid w:val="00244E9C"/>
    <w:rsid w:val="00244EA2"/>
    <w:rsid w:val="00244EA4"/>
    <w:rsid w:val="00244EBA"/>
    <w:rsid w:val="00244ECA"/>
    <w:rsid w:val="00244EEC"/>
    <w:rsid w:val="00244F1C"/>
    <w:rsid w:val="00244F2F"/>
    <w:rsid w:val="00244FA4"/>
    <w:rsid w:val="00244FC2"/>
    <w:rsid w:val="00245011"/>
    <w:rsid w:val="00245098"/>
    <w:rsid w:val="002450C6"/>
    <w:rsid w:val="002450F5"/>
    <w:rsid w:val="0024510E"/>
    <w:rsid w:val="00245117"/>
    <w:rsid w:val="002451D8"/>
    <w:rsid w:val="00245235"/>
    <w:rsid w:val="00245244"/>
    <w:rsid w:val="00245250"/>
    <w:rsid w:val="002452A3"/>
    <w:rsid w:val="002452A5"/>
    <w:rsid w:val="00245317"/>
    <w:rsid w:val="00245320"/>
    <w:rsid w:val="0024534E"/>
    <w:rsid w:val="00245361"/>
    <w:rsid w:val="00245372"/>
    <w:rsid w:val="0024538E"/>
    <w:rsid w:val="002453E9"/>
    <w:rsid w:val="002453F8"/>
    <w:rsid w:val="0024541E"/>
    <w:rsid w:val="00245437"/>
    <w:rsid w:val="00245479"/>
    <w:rsid w:val="00245495"/>
    <w:rsid w:val="002454B5"/>
    <w:rsid w:val="0024551C"/>
    <w:rsid w:val="00245534"/>
    <w:rsid w:val="00245592"/>
    <w:rsid w:val="002455AF"/>
    <w:rsid w:val="002455B3"/>
    <w:rsid w:val="00245617"/>
    <w:rsid w:val="0024562C"/>
    <w:rsid w:val="00245671"/>
    <w:rsid w:val="002456CC"/>
    <w:rsid w:val="002456E4"/>
    <w:rsid w:val="002456E6"/>
    <w:rsid w:val="002456EF"/>
    <w:rsid w:val="002456FB"/>
    <w:rsid w:val="00245704"/>
    <w:rsid w:val="00245722"/>
    <w:rsid w:val="00245731"/>
    <w:rsid w:val="0024575B"/>
    <w:rsid w:val="00245760"/>
    <w:rsid w:val="0024579F"/>
    <w:rsid w:val="002457A1"/>
    <w:rsid w:val="002457C8"/>
    <w:rsid w:val="00245823"/>
    <w:rsid w:val="00245875"/>
    <w:rsid w:val="002458B0"/>
    <w:rsid w:val="002458FC"/>
    <w:rsid w:val="0024592E"/>
    <w:rsid w:val="0024592F"/>
    <w:rsid w:val="00245958"/>
    <w:rsid w:val="0024595F"/>
    <w:rsid w:val="00245972"/>
    <w:rsid w:val="002459A8"/>
    <w:rsid w:val="002459BC"/>
    <w:rsid w:val="002459E6"/>
    <w:rsid w:val="002459ED"/>
    <w:rsid w:val="00245A02"/>
    <w:rsid w:val="00245A3D"/>
    <w:rsid w:val="00245A57"/>
    <w:rsid w:val="00245A9A"/>
    <w:rsid w:val="00245ACA"/>
    <w:rsid w:val="00245AF0"/>
    <w:rsid w:val="00245B01"/>
    <w:rsid w:val="00245B04"/>
    <w:rsid w:val="00245B12"/>
    <w:rsid w:val="00245B23"/>
    <w:rsid w:val="00245B41"/>
    <w:rsid w:val="00245B48"/>
    <w:rsid w:val="00245B9D"/>
    <w:rsid w:val="00245BA4"/>
    <w:rsid w:val="00245BB9"/>
    <w:rsid w:val="00245BBF"/>
    <w:rsid w:val="00245C21"/>
    <w:rsid w:val="00245C38"/>
    <w:rsid w:val="00245C3D"/>
    <w:rsid w:val="00245C7F"/>
    <w:rsid w:val="00245CA1"/>
    <w:rsid w:val="00245CBC"/>
    <w:rsid w:val="00245CD0"/>
    <w:rsid w:val="00245D17"/>
    <w:rsid w:val="00245D50"/>
    <w:rsid w:val="00245D51"/>
    <w:rsid w:val="00245D7A"/>
    <w:rsid w:val="00245D92"/>
    <w:rsid w:val="00245D9D"/>
    <w:rsid w:val="00245DA3"/>
    <w:rsid w:val="00245DBE"/>
    <w:rsid w:val="00245DC2"/>
    <w:rsid w:val="00245DE2"/>
    <w:rsid w:val="00245E04"/>
    <w:rsid w:val="00245E05"/>
    <w:rsid w:val="00245E1A"/>
    <w:rsid w:val="00245E21"/>
    <w:rsid w:val="00245E87"/>
    <w:rsid w:val="00245EB7"/>
    <w:rsid w:val="00245EC1"/>
    <w:rsid w:val="00245EF5"/>
    <w:rsid w:val="00245F16"/>
    <w:rsid w:val="00245F63"/>
    <w:rsid w:val="00245F79"/>
    <w:rsid w:val="00245F9C"/>
    <w:rsid w:val="00245F9F"/>
    <w:rsid w:val="00245FA1"/>
    <w:rsid w:val="00245FBD"/>
    <w:rsid w:val="00245FF7"/>
    <w:rsid w:val="00245FF9"/>
    <w:rsid w:val="00245FFA"/>
    <w:rsid w:val="0024602F"/>
    <w:rsid w:val="0024605B"/>
    <w:rsid w:val="00246093"/>
    <w:rsid w:val="002460C6"/>
    <w:rsid w:val="002460D4"/>
    <w:rsid w:val="00246114"/>
    <w:rsid w:val="0024611A"/>
    <w:rsid w:val="00246136"/>
    <w:rsid w:val="00246154"/>
    <w:rsid w:val="00246167"/>
    <w:rsid w:val="002461CF"/>
    <w:rsid w:val="002461DB"/>
    <w:rsid w:val="0024623A"/>
    <w:rsid w:val="002462BC"/>
    <w:rsid w:val="002462D4"/>
    <w:rsid w:val="002462F7"/>
    <w:rsid w:val="00246377"/>
    <w:rsid w:val="0024637B"/>
    <w:rsid w:val="00246396"/>
    <w:rsid w:val="0024639F"/>
    <w:rsid w:val="002463B5"/>
    <w:rsid w:val="002463C8"/>
    <w:rsid w:val="002463CB"/>
    <w:rsid w:val="002463D4"/>
    <w:rsid w:val="002463F0"/>
    <w:rsid w:val="002463F4"/>
    <w:rsid w:val="00246416"/>
    <w:rsid w:val="00246452"/>
    <w:rsid w:val="0024645E"/>
    <w:rsid w:val="0024645F"/>
    <w:rsid w:val="00246478"/>
    <w:rsid w:val="00246483"/>
    <w:rsid w:val="00246496"/>
    <w:rsid w:val="002464A0"/>
    <w:rsid w:val="002464AB"/>
    <w:rsid w:val="002464B0"/>
    <w:rsid w:val="002464E7"/>
    <w:rsid w:val="00246538"/>
    <w:rsid w:val="00246555"/>
    <w:rsid w:val="0024656F"/>
    <w:rsid w:val="00246577"/>
    <w:rsid w:val="002465BA"/>
    <w:rsid w:val="002465BD"/>
    <w:rsid w:val="002465BE"/>
    <w:rsid w:val="002465C0"/>
    <w:rsid w:val="002465D7"/>
    <w:rsid w:val="002465EE"/>
    <w:rsid w:val="002465FF"/>
    <w:rsid w:val="00246670"/>
    <w:rsid w:val="002466C8"/>
    <w:rsid w:val="002466F2"/>
    <w:rsid w:val="0024670F"/>
    <w:rsid w:val="00246713"/>
    <w:rsid w:val="0024676D"/>
    <w:rsid w:val="0024677C"/>
    <w:rsid w:val="0024677F"/>
    <w:rsid w:val="002467B3"/>
    <w:rsid w:val="00246852"/>
    <w:rsid w:val="00246853"/>
    <w:rsid w:val="002468AB"/>
    <w:rsid w:val="002468B6"/>
    <w:rsid w:val="002468C2"/>
    <w:rsid w:val="002468DD"/>
    <w:rsid w:val="00246973"/>
    <w:rsid w:val="00246974"/>
    <w:rsid w:val="002469A3"/>
    <w:rsid w:val="002469FD"/>
    <w:rsid w:val="00246A3C"/>
    <w:rsid w:val="00246A50"/>
    <w:rsid w:val="00246A59"/>
    <w:rsid w:val="00246A9F"/>
    <w:rsid w:val="00246AAC"/>
    <w:rsid w:val="00246AE2"/>
    <w:rsid w:val="00246B05"/>
    <w:rsid w:val="00246B46"/>
    <w:rsid w:val="00246B78"/>
    <w:rsid w:val="00246B7A"/>
    <w:rsid w:val="00246B85"/>
    <w:rsid w:val="00246B8C"/>
    <w:rsid w:val="00246BC5"/>
    <w:rsid w:val="00246C6D"/>
    <w:rsid w:val="00246C87"/>
    <w:rsid w:val="00246CAD"/>
    <w:rsid w:val="00246CBB"/>
    <w:rsid w:val="00246CE5"/>
    <w:rsid w:val="00246D26"/>
    <w:rsid w:val="00246D41"/>
    <w:rsid w:val="00246D83"/>
    <w:rsid w:val="00246D8D"/>
    <w:rsid w:val="00246D93"/>
    <w:rsid w:val="00246D98"/>
    <w:rsid w:val="00246DC9"/>
    <w:rsid w:val="00246DD9"/>
    <w:rsid w:val="00246E1A"/>
    <w:rsid w:val="00246E99"/>
    <w:rsid w:val="00246EF0"/>
    <w:rsid w:val="00246F13"/>
    <w:rsid w:val="00246F1E"/>
    <w:rsid w:val="00246F48"/>
    <w:rsid w:val="00246F50"/>
    <w:rsid w:val="00246F99"/>
    <w:rsid w:val="00246FB3"/>
    <w:rsid w:val="00246FC6"/>
    <w:rsid w:val="00246FD0"/>
    <w:rsid w:val="00246FED"/>
    <w:rsid w:val="00247068"/>
    <w:rsid w:val="0024708F"/>
    <w:rsid w:val="002470F6"/>
    <w:rsid w:val="002470F7"/>
    <w:rsid w:val="00247138"/>
    <w:rsid w:val="00247179"/>
    <w:rsid w:val="0024717D"/>
    <w:rsid w:val="00247183"/>
    <w:rsid w:val="0024719D"/>
    <w:rsid w:val="002471CE"/>
    <w:rsid w:val="002471CF"/>
    <w:rsid w:val="002471F1"/>
    <w:rsid w:val="00247242"/>
    <w:rsid w:val="00247257"/>
    <w:rsid w:val="002472A4"/>
    <w:rsid w:val="002472B6"/>
    <w:rsid w:val="002472BB"/>
    <w:rsid w:val="002472C7"/>
    <w:rsid w:val="00247319"/>
    <w:rsid w:val="00247320"/>
    <w:rsid w:val="00247345"/>
    <w:rsid w:val="0024735B"/>
    <w:rsid w:val="00247372"/>
    <w:rsid w:val="00247395"/>
    <w:rsid w:val="002473C7"/>
    <w:rsid w:val="002473E0"/>
    <w:rsid w:val="002473E1"/>
    <w:rsid w:val="00247449"/>
    <w:rsid w:val="00247453"/>
    <w:rsid w:val="0024746C"/>
    <w:rsid w:val="0024747F"/>
    <w:rsid w:val="00247486"/>
    <w:rsid w:val="0024748F"/>
    <w:rsid w:val="002474FB"/>
    <w:rsid w:val="00247510"/>
    <w:rsid w:val="00247580"/>
    <w:rsid w:val="002475B2"/>
    <w:rsid w:val="002475C1"/>
    <w:rsid w:val="002475D4"/>
    <w:rsid w:val="00247619"/>
    <w:rsid w:val="00247632"/>
    <w:rsid w:val="00247662"/>
    <w:rsid w:val="00247665"/>
    <w:rsid w:val="0024768D"/>
    <w:rsid w:val="00247691"/>
    <w:rsid w:val="002476AB"/>
    <w:rsid w:val="002476B2"/>
    <w:rsid w:val="002476FA"/>
    <w:rsid w:val="00247707"/>
    <w:rsid w:val="00247710"/>
    <w:rsid w:val="0024772B"/>
    <w:rsid w:val="0024772E"/>
    <w:rsid w:val="0024772F"/>
    <w:rsid w:val="0024774A"/>
    <w:rsid w:val="0024774D"/>
    <w:rsid w:val="0024776E"/>
    <w:rsid w:val="00247779"/>
    <w:rsid w:val="00247814"/>
    <w:rsid w:val="00247816"/>
    <w:rsid w:val="0024786B"/>
    <w:rsid w:val="00247875"/>
    <w:rsid w:val="0024789A"/>
    <w:rsid w:val="0024789B"/>
    <w:rsid w:val="002478BF"/>
    <w:rsid w:val="002478C5"/>
    <w:rsid w:val="002478FB"/>
    <w:rsid w:val="002478FC"/>
    <w:rsid w:val="00247935"/>
    <w:rsid w:val="00247967"/>
    <w:rsid w:val="0024796A"/>
    <w:rsid w:val="0024796F"/>
    <w:rsid w:val="002479D6"/>
    <w:rsid w:val="002479DC"/>
    <w:rsid w:val="00247A30"/>
    <w:rsid w:val="00247A55"/>
    <w:rsid w:val="00247A68"/>
    <w:rsid w:val="00247A70"/>
    <w:rsid w:val="00247A96"/>
    <w:rsid w:val="00247AB9"/>
    <w:rsid w:val="00247AC8"/>
    <w:rsid w:val="00247ADA"/>
    <w:rsid w:val="00247AEB"/>
    <w:rsid w:val="00247B25"/>
    <w:rsid w:val="00247B47"/>
    <w:rsid w:val="00247B68"/>
    <w:rsid w:val="00247B87"/>
    <w:rsid w:val="00247B8C"/>
    <w:rsid w:val="00247BCC"/>
    <w:rsid w:val="00247BF8"/>
    <w:rsid w:val="00247C14"/>
    <w:rsid w:val="00247C1E"/>
    <w:rsid w:val="00247C6A"/>
    <w:rsid w:val="00247C82"/>
    <w:rsid w:val="00247CAD"/>
    <w:rsid w:val="00247CBC"/>
    <w:rsid w:val="00247D10"/>
    <w:rsid w:val="00247D25"/>
    <w:rsid w:val="00247D2A"/>
    <w:rsid w:val="00247D5A"/>
    <w:rsid w:val="00247D5B"/>
    <w:rsid w:val="00247DA2"/>
    <w:rsid w:val="00247DBC"/>
    <w:rsid w:val="00247DC5"/>
    <w:rsid w:val="00247DDF"/>
    <w:rsid w:val="00247E22"/>
    <w:rsid w:val="00247E32"/>
    <w:rsid w:val="00247E35"/>
    <w:rsid w:val="00247E54"/>
    <w:rsid w:val="00247E68"/>
    <w:rsid w:val="00247EB1"/>
    <w:rsid w:val="00247F14"/>
    <w:rsid w:val="00247F16"/>
    <w:rsid w:val="00247F1F"/>
    <w:rsid w:val="00247F21"/>
    <w:rsid w:val="00247F84"/>
    <w:rsid w:val="00247F98"/>
    <w:rsid w:val="00247F9F"/>
    <w:rsid w:val="00247FC6"/>
    <w:rsid w:val="0025004B"/>
    <w:rsid w:val="00250090"/>
    <w:rsid w:val="00250092"/>
    <w:rsid w:val="0025009A"/>
    <w:rsid w:val="002500FC"/>
    <w:rsid w:val="00250104"/>
    <w:rsid w:val="00250105"/>
    <w:rsid w:val="00250163"/>
    <w:rsid w:val="0025016C"/>
    <w:rsid w:val="00250170"/>
    <w:rsid w:val="0025017D"/>
    <w:rsid w:val="0025019D"/>
    <w:rsid w:val="002501DC"/>
    <w:rsid w:val="00250202"/>
    <w:rsid w:val="00250209"/>
    <w:rsid w:val="00250214"/>
    <w:rsid w:val="0025022E"/>
    <w:rsid w:val="00250255"/>
    <w:rsid w:val="00250260"/>
    <w:rsid w:val="00250262"/>
    <w:rsid w:val="0025028D"/>
    <w:rsid w:val="002502A6"/>
    <w:rsid w:val="002502B3"/>
    <w:rsid w:val="002502BF"/>
    <w:rsid w:val="002502E7"/>
    <w:rsid w:val="002502F5"/>
    <w:rsid w:val="002502F6"/>
    <w:rsid w:val="00250319"/>
    <w:rsid w:val="00250371"/>
    <w:rsid w:val="002503B7"/>
    <w:rsid w:val="002503D1"/>
    <w:rsid w:val="002504AD"/>
    <w:rsid w:val="002504D3"/>
    <w:rsid w:val="002504F4"/>
    <w:rsid w:val="0025056F"/>
    <w:rsid w:val="00250579"/>
    <w:rsid w:val="0025061B"/>
    <w:rsid w:val="00250620"/>
    <w:rsid w:val="00250638"/>
    <w:rsid w:val="0025066D"/>
    <w:rsid w:val="0025066F"/>
    <w:rsid w:val="0025068D"/>
    <w:rsid w:val="002506CB"/>
    <w:rsid w:val="002506EE"/>
    <w:rsid w:val="002506F6"/>
    <w:rsid w:val="002506FB"/>
    <w:rsid w:val="00250710"/>
    <w:rsid w:val="00250721"/>
    <w:rsid w:val="00250722"/>
    <w:rsid w:val="002507A7"/>
    <w:rsid w:val="002507C0"/>
    <w:rsid w:val="002507CE"/>
    <w:rsid w:val="002507D1"/>
    <w:rsid w:val="0025081D"/>
    <w:rsid w:val="0025085F"/>
    <w:rsid w:val="00250884"/>
    <w:rsid w:val="002508EA"/>
    <w:rsid w:val="00250903"/>
    <w:rsid w:val="0025094E"/>
    <w:rsid w:val="00250953"/>
    <w:rsid w:val="0025096D"/>
    <w:rsid w:val="00250975"/>
    <w:rsid w:val="002509C7"/>
    <w:rsid w:val="002509D4"/>
    <w:rsid w:val="002509F3"/>
    <w:rsid w:val="002509FF"/>
    <w:rsid w:val="00250A24"/>
    <w:rsid w:val="00250A3C"/>
    <w:rsid w:val="00250A43"/>
    <w:rsid w:val="00250A62"/>
    <w:rsid w:val="00250A6D"/>
    <w:rsid w:val="00250AA2"/>
    <w:rsid w:val="00250ACE"/>
    <w:rsid w:val="00250AEC"/>
    <w:rsid w:val="00250B08"/>
    <w:rsid w:val="00250B11"/>
    <w:rsid w:val="00250B59"/>
    <w:rsid w:val="00250B9A"/>
    <w:rsid w:val="00250BB6"/>
    <w:rsid w:val="00250BCF"/>
    <w:rsid w:val="00250BF1"/>
    <w:rsid w:val="00250C00"/>
    <w:rsid w:val="00250C01"/>
    <w:rsid w:val="00250C19"/>
    <w:rsid w:val="00250C20"/>
    <w:rsid w:val="00250C36"/>
    <w:rsid w:val="00250CB4"/>
    <w:rsid w:val="00250D03"/>
    <w:rsid w:val="00250D2C"/>
    <w:rsid w:val="00250D58"/>
    <w:rsid w:val="00250D7E"/>
    <w:rsid w:val="00250D89"/>
    <w:rsid w:val="00250E7B"/>
    <w:rsid w:val="00250E95"/>
    <w:rsid w:val="00250ED9"/>
    <w:rsid w:val="00250EE8"/>
    <w:rsid w:val="00250F2C"/>
    <w:rsid w:val="00250F3C"/>
    <w:rsid w:val="00250F44"/>
    <w:rsid w:val="00250F6A"/>
    <w:rsid w:val="00250F9A"/>
    <w:rsid w:val="00250F9C"/>
    <w:rsid w:val="00250FE9"/>
    <w:rsid w:val="00250FEB"/>
    <w:rsid w:val="00250FEF"/>
    <w:rsid w:val="0025100E"/>
    <w:rsid w:val="0025102C"/>
    <w:rsid w:val="00251033"/>
    <w:rsid w:val="00251034"/>
    <w:rsid w:val="00251064"/>
    <w:rsid w:val="0025107E"/>
    <w:rsid w:val="0025108C"/>
    <w:rsid w:val="002510AE"/>
    <w:rsid w:val="002510EA"/>
    <w:rsid w:val="002510ED"/>
    <w:rsid w:val="0025112C"/>
    <w:rsid w:val="00251156"/>
    <w:rsid w:val="00251167"/>
    <w:rsid w:val="00251188"/>
    <w:rsid w:val="002511B2"/>
    <w:rsid w:val="00251205"/>
    <w:rsid w:val="00251208"/>
    <w:rsid w:val="00251243"/>
    <w:rsid w:val="002512A4"/>
    <w:rsid w:val="002512AA"/>
    <w:rsid w:val="002512AC"/>
    <w:rsid w:val="002512C7"/>
    <w:rsid w:val="002512CE"/>
    <w:rsid w:val="002512DF"/>
    <w:rsid w:val="002512ED"/>
    <w:rsid w:val="00251318"/>
    <w:rsid w:val="0025132C"/>
    <w:rsid w:val="00251392"/>
    <w:rsid w:val="002513A5"/>
    <w:rsid w:val="002513C2"/>
    <w:rsid w:val="002513D4"/>
    <w:rsid w:val="002513FE"/>
    <w:rsid w:val="00251404"/>
    <w:rsid w:val="00251437"/>
    <w:rsid w:val="0025147C"/>
    <w:rsid w:val="002514C6"/>
    <w:rsid w:val="002514F9"/>
    <w:rsid w:val="0025155F"/>
    <w:rsid w:val="0025156F"/>
    <w:rsid w:val="00251605"/>
    <w:rsid w:val="00251652"/>
    <w:rsid w:val="0025165F"/>
    <w:rsid w:val="0025167A"/>
    <w:rsid w:val="0025168C"/>
    <w:rsid w:val="00251695"/>
    <w:rsid w:val="002516E6"/>
    <w:rsid w:val="00251715"/>
    <w:rsid w:val="0025174F"/>
    <w:rsid w:val="0025178D"/>
    <w:rsid w:val="0025178E"/>
    <w:rsid w:val="00251791"/>
    <w:rsid w:val="00251792"/>
    <w:rsid w:val="002517C6"/>
    <w:rsid w:val="00251807"/>
    <w:rsid w:val="0025180F"/>
    <w:rsid w:val="0025184C"/>
    <w:rsid w:val="00251877"/>
    <w:rsid w:val="00251881"/>
    <w:rsid w:val="002518CA"/>
    <w:rsid w:val="002518D1"/>
    <w:rsid w:val="002518DE"/>
    <w:rsid w:val="00251917"/>
    <w:rsid w:val="0025192B"/>
    <w:rsid w:val="00251950"/>
    <w:rsid w:val="002519B0"/>
    <w:rsid w:val="002519B3"/>
    <w:rsid w:val="002519BE"/>
    <w:rsid w:val="00251A1C"/>
    <w:rsid w:val="00251A3E"/>
    <w:rsid w:val="00251A47"/>
    <w:rsid w:val="00251A4C"/>
    <w:rsid w:val="00251A58"/>
    <w:rsid w:val="00251A5A"/>
    <w:rsid w:val="00251A80"/>
    <w:rsid w:val="00251ACB"/>
    <w:rsid w:val="00251ADB"/>
    <w:rsid w:val="00251B0A"/>
    <w:rsid w:val="00251BB9"/>
    <w:rsid w:val="00251BD9"/>
    <w:rsid w:val="00251BE4"/>
    <w:rsid w:val="00251BE6"/>
    <w:rsid w:val="00251BE8"/>
    <w:rsid w:val="00251C1D"/>
    <w:rsid w:val="00251C2F"/>
    <w:rsid w:val="00251C67"/>
    <w:rsid w:val="00251C8C"/>
    <w:rsid w:val="00251CCB"/>
    <w:rsid w:val="00251D06"/>
    <w:rsid w:val="00251D08"/>
    <w:rsid w:val="00251D8F"/>
    <w:rsid w:val="00251D98"/>
    <w:rsid w:val="00251D99"/>
    <w:rsid w:val="00251DA4"/>
    <w:rsid w:val="00251DFF"/>
    <w:rsid w:val="00251E1F"/>
    <w:rsid w:val="00251E46"/>
    <w:rsid w:val="00251E4C"/>
    <w:rsid w:val="00251E6D"/>
    <w:rsid w:val="00251E9F"/>
    <w:rsid w:val="00251EAA"/>
    <w:rsid w:val="00251EDA"/>
    <w:rsid w:val="00251F0F"/>
    <w:rsid w:val="00251F44"/>
    <w:rsid w:val="00251F54"/>
    <w:rsid w:val="00251F70"/>
    <w:rsid w:val="00251FA7"/>
    <w:rsid w:val="00251FCB"/>
    <w:rsid w:val="00251FD7"/>
    <w:rsid w:val="00252001"/>
    <w:rsid w:val="0025201E"/>
    <w:rsid w:val="00252026"/>
    <w:rsid w:val="0025203E"/>
    <w:rsid w:val="002520A7"/>
    <w:rsid w:val="002520D1"/>
    <w:rsid w:val="002520FE"/>
    <w:rsid w:val="00252127"/>
    <w:rsid w:val="00252175"/>
    <w:rsid w:val="002521AE"/>
    <w:rsid w:val="002521B2"/>
    <w:rsid w:val="00252203"/>
    <w:rsid w:val="00252212"/>
    <w:rsid w:val="00252214"/>
    <w:rsid w:val="0025221D"/>
    <w:rsid w:val="00252241"/>
    <w:rsid w:val="00252253"/>
    <w:rsid w:val="00252277"/>
    <w:rsid w:val="002522AB"/>
    <w:rsid w:val="002522E8"/>
    <w:rsid w:val="00252311"/>
    <w:rsid w:val="00252320"/>
    <w:rsid w:val="00252336"/>
    <w:rsid w:val="00252369"/>
    <w:rsid w:val="002523B0"/>
    <w:rsid w:val="002523CC"/>
    <w:rsid w:val="002523D4"/>
    <w:rsid w:val="002523DA"/>
    <w:rsid w:val="002523EA"/>
    <w:rsid w:val="002523F9"/>
    <w:rsid w:val="00252441"/>
    <w:rsid w:val="00252494"/>
    <w:rsid w:val="002524A6"/>
    <w:rsid w:val="002524CC"/>
    <w:rsid w:val="002524D1"/>
    <w:rsid w:val="002524D7"/>
    <w:rsid w:val="002524FE"/>
    <w:rsid w:val="0025252B"/>
    <w:rsid w:val="00252556"/>
    <w:rsid w:val="00252567"/>
    <w:rsid w:val="0025257F"/>
    <w:rsid w:val="00252581"/>
    <w:rsid w:val="002525CD"/>
    <w:rsid w:val="002525D3"/>
    <w:rsid w:val="00252613"/>
    <w:rsid w:val="0025261C"/>
    <w:rsid w:val="00252628"/>
    <w:rsid w:val="00252643"/>
    <w:rsid w:val="0025265D"/>
    <w:rsid w:val="002526AC"/>
    <w:rsid w:val="0025272F"/>
    <w:rsid w:val="00252730"/>
    <w:rsid w:val="00252732"/>
    <w:rsid w:val="0025276D"/>
    <w:rsid w:val="00252773"/>
    <w:rsid w:val="0025277A"/>
    <w:rsid w:val="002527AF"/>
    <w:rsid w:val="002527BD"/>
    <w:rsid w:val="002527CD"/>
    <w:rsid w:val="00252814"/>
    <w:rsid w:val="0025281D"/>
    <w:rsid w:val="00252831"/>
    <w:rsid w:val="0025284C"/>
    <w:rsid w:val="00252850"/>
    <w:rsid w:val="0025287B"/>
    <w:rsid w:val="0025287C"/>
    <w:rsid w:val="00252885"/>
    <w:rsid w:val="00252898"/>
    <w:rsid w:val="002528BF"/>
    <w:rsid w:val="002528C1"/>
    <w:rsid w:val="002528D8"/>
    <w:rsid w:val="002528DA"/>
    <w:rsid w:val="002528FA"/>
    <w:rsid w:val="0025291C"/>
    <w:rsid w:val="002529A8"/>
    <w:rsid w:val="002529B7"/>
    <w:rsid w:val="002529BE"/>
    <w:rsid w:val="002529CC"/>
    <w:rsid w:val="00252A1B"/>
    <w:rsid w:val="00252A3B"/>
    <w:rsid w:val="00252A62"/>
    <w:rsid w:val="00252A6D"/>
    <w:rsid w:val="00252A77"/>
    <w:rsid w:val="00252A7B"/>
    <w:rsid w:val="00252A8D"/>
    <w:rsid w:val="00252A94"/>
    <w:rsid w:val="00252ABD"/>
    <w:rsid w:val="00252AF9"/>
    <w:rsid w:val="00252B32"/>
    <w:rsid w:val="00252B8E"/>
    <w:rsid w:val="00252C41"/>
    <w:rsid w:val="00252C5C"/>
    <w:rsid w:val="00252CB4"/>
    <w:rsid w:val="00252CD9"/>
    <w:rsid w:val="00252CDC"/>
    <w:rsid w:val="00252CF0"/>
    <w:rsid w:val="00252D11"/>
    <w:rsid w:val="00252D30"/>
    <w:rsid w:val="00252D87"/>
    <w:rsid w:val="00252DD3"/>
    <w:rsid w:val="00252DDE"/>
    <w:rsid w:val="00252DF7"/>
    <w:rsid w:val="00252FCC"/>
    <w:rsid w:val="00253064"/>
    <w:rsid w:val="0025306B"/>
    <w:rsid w:val="0025306D"/>
    <w:rsid w:val="002530A2"/>
    <w:rsid w:val="002530A8"/>
    <w:rsid w:val="002530B5"/>
    <w:rsid w:val="002530FD"/>
    <w:rsid w:val="0025314D"/>
    <w:rsid w:val="00253164"/>
    <w:rsid w:val="00253168"/>
    <w:rsid w:val="0025316D"/>
    <w:rsid w:val="00253170"/>
    <w:rsid w:val="002531B1"/>
    <w:rsid w:val="002531DE"/>
    <w:rsid w:val="002531EC"/>
    <w:rsid w:val="00253218"/>
    <w:rsid w:val="0025323A"/>
    <w:rsid w:val="0025325A"/>
    <w:rsid w:val="0025326F"/>
    <w:rsid w:val="00253288"/>
    <w:rsid w:val="002532A6"/>
    <w:rsid w:val="002532D2"/>
    <w:rsid w:val="002532E2"/>
    <w:rsid w:val="002532FA"/>
    <w:rsid w:val="00253326"/>
    <w:rsid w:val="0025335D"/>
    <w:rsid w:val="00253363"/>
    <w:rsid w:val="00253369"/>
    <w:rsid w:val="0025336E"/>
    <w:rsid w:val="002533A6"/>
    <w:rsid w:val="002533B2"/>
    <w:rsid w:val="002533C7"/>
    <w:rsid w:val="00253462"/>
    <w:rsid w:val="00253463"/>
    <w:rsid w:val="00253477"/>
    <w:rsid w:val="002534A6"/>
    <w:rsid w:val="002534AA"/>
    <w:rsid w:val="002534E8"/>
    <w:rsid w:val="00253509"/>
    <w:rsid w:val="0025351F"/>
    <w:rsid w:val="00253535"/>
    <w:rsid w:val="00253544"/>
    <w:rsid w:val="00253556"/>
    <w:rsid w:val="0025357C"/>
    <w:rsid w:val="00253590"/>
    <w:rsid w:val="00253596"/>
    <w:rsid w:val="0025362D"/>
    <w:rsid w:val="0025362F"/>
    <w:rsid w:val="0025364C"/>
    <w:rsid w:val="002536A1"/>
    <w:rsid w:val="002536E8"/>
    <w:rsid w:val="002536EB"/>
    <w:rsid w:val="00253709"/>
    <w:rsid w:val="0025370B"/>
    <w:rsid w:val="0025372D"/>
    <w:rsid w:val="00253747"/>
    <w:rsid w:val="002537D0"/>
    <w:rsid w:val="002537D4"/>
    <w:rsid w:val="002537DF"/>
    <w:rsid w:val="002537E1"/>
    <w:rsid w:val="002537EC"/>
    <w:rsid w:val="0025384B"/>
    <w:rsid w:val="0025386D"/>
    <w:rsid w:val="00253871"/>
    <w:rsid w:val="002538BF"/>
    <w:rsid w:val="002538F8"/>
    <w:rsid w:val="00253912"/>
    <w:rsid w:val="0025395A"/>
    <w:rsid w:val="00253970"/>
    <w:rsid w:val="00253979"/>
    <w:rsid w:val="0025398C"/>
    <w:rsid w:val="002539C5"/>
    <w:rsid w:val="00253A31"/>
    <w:rsid w:val="00253A6F"/>
    <w:rsid w:val="00253A7E"/>
    <w:rsid w:val="00253AB4"/>
    <w:rsid w:val="00253B20"/>
    <w:rsid w:val="00253B57"/>
    <w:rsid w:val="00253B59"/>
    <w:rsid w:val="00253B5D"/>
    <w:rsid w:val="00253B6F"/>
    <w:rsid w:val="00253B71"/>
    <w:rsid w:val="00253B88"/>
    <w:rsid w:val="00253B8D"/>
    <w:rsid w:val="00253B92"/>
    <w:rsid w:val="00253B99"/>
    <w:rsid w:val="00253BFB"/>
    <w:rsid w:val="00253C37"/>
    <w:rsid w:val="00253C8F"/>
    <w:rsid w:val="00253CAA"/>
    <w:rsid w:val="00253D4E"/>
    <w:rsid w:val="00253D55"/>
    <w:rsid w:val="00253D65"/>
    <w:rsid w:val="00253D87"/>
    <w:rsid w:val="00253D96"/>
    <w:rsid w:val="00253DE0"/>
    <w:rsid w:val="00253DED"/>
    <w:rsid w:val="00253E1B"/>
    <w:rsid w:val="00253E58"/>
    <w:rsid w:val="00253E5F"/>
    <w:rsid w:val="00253E6A"/>
    <w:rsid w:val="00253F63"/>
    <w:rsid w:val="00253F70"/>
    <w:rsid w:val="00253F87"/>
    <w:rsid w:val="00253F90"/>
    <w:rsid w:val="00253F97"/>
    <w:rsid w:val="00254095"/>
    <w:rsid w:val="002540B7"/>
    <w:rsid w:val="002540CE"/>
    <w:rsid w:val="002540DF"/>
    <w:rsid w:val="002540F5"/>
    <w:rsid w:val="002540FA"/>
    <w:rsid w:val="00254180"/>
    <w:rsid w:val="00254183"/>
    <w:rsid w:val="00254196"/>
    <w:rsid w:val="002541C8"/>
    <w:rsid w:val="002541F3"/>
    <w:rsid w:val="00254205"/>
    <w:rsid w:val="0025426B"/>
    <w:rsid w:val="002542CF"/>
    <w:rsid w:val="002542EC"/>
    <w:rsid w:val="002542FF"/>
    <w:rsid w:val="00254315"/>
    <w:rsid w:val="00254362"/>
    <w:rsid w:val="0025438D"/>
    <w:rsid w:val="002543FC"/>
    <w:rsid w:val="0025441C"/>
    <w:rsid w:val="0025442D"/>
    <w:rsid w:val="0025444A"/>
    <w:rsid w:val="0025445D"/>
    <w:rsid w:val="00254469"/>
    <w:rsid w:val="00254477"/>
    <w:rsid w:val="00254484"/>
    <w:rsid w:val="002544B9"/>
    <w:rsid w:val="002544CE"/>
    <w:rsid w:val="002544D1"/>
    <w:rsid w:val="002544E2"/>
    <w:rsid w:val="00254556"/>
    <w:rsid w:val="00254558"/>
    <w:rsid w:val="00254565"/>
    <w:rsid w:val="00254593"/>
    <w:rsid w:val="002545AD"/>
    <w:rsid w:val="002545AF"/>
    <w:rsid w:val="002545BB"/>
    <w:rsid w:val="002545CC"/>
    <w:rsid w:val="002545D3"/>
    <w:rsid w:val="002545D8"/>
    <w:rsid w:val="002545FA"/>
    <w:rsid w:val="0025460E"/>
    <w:rsid w:val="00254621"/>
    <w:rsid w:val="0025464E"/>
    <w:rsid w:val="0025464F"/>
    <w:rsid w:val="00254671"/>
    <w:rsid w:val="00254692"/>
    <w:rsid w:val="0025478D"/>
    <w:rsid w:val="002547C8"/>
    <w:rsid w:val="002547F8"/>
    <w:rsid w:val="002547FF"/>
    <w:rsid w:val="00254802"/>
    <w:rsid w:val="00254824"/>
    <w:rsid w:val="0025485D"/>
    <w:rsid w:val="00254864"/>
    <w:rsid w:val="00254883"/>
    <w:rsid w:val="0025489B"/>
    <w:rsid w:val="002548B7"/>
    <w:rsid w:val="0025491C"/>
    <w:rsid w:val="0025497A"/>
    <w:rsid w:val="0025499C"/>
    <w:rsid w:val="002549A0"/>
    <w:rsid w:val="002549C3"/>
    <w:rsid w:val="00254A1D"/>
    <w:rsid w:val="00254A41"/>
    <w:rsid w:val="00254A47"/>
    <w:rsid w:val="00254A5B"/>
    <w:rsid w:val="00254B17"/>
    <w:rsid w:val="00254B66"/>
    <w:rsid w:val="00254B75"/>
    <w:rsid w:val="00254BF4"/>
    <w:rsid w:val="00254C23"/>
    <w:rsid w:val="00254C35"/>
    <w:rsid w:val="00254C48"/>
    <w:rsid w:val="00254C5B"/>
    <w:rsid w:val="00254CC2"/>
    <w:rsid w:val="00254CD0"/>
    <w:rsid w:val="00254CD2"/>
    <w:rsid w:val="00254CE1"/>
    <w:rsid w:val="00254CF7"/>
    <w:rsid w:val="00254D22"/>
    <w:rsid w:val="00254D4D"/>
    <w:rsid w:val="00254D5B"/>
    <w:rsid w:val="00254D6A"/>
    <w:rsid w:val="00254D81"/>
    <w:rsid w:val="00254DAE"/>
    <w:rsid w:val="00254DEE"/>
    <w:rsid w:val="00254DF3"/>
    <w:rsid w:val="00254DFB"/>
    <w:rsid w:val="00254DFC"/>
    <w:rsid w:val="00254E06"/>
    <w:rsid w:val="00254E10"/>
    <w:rsid w:val="00254E20"/>
    <w:rsid w:val="00254E5C"/>
    <w:rsid w:val="00254E62"/>
    <w:rsid w:val="00254E6E"/>
    <w:rsid w:val="00254EA9"/>
    <w:rsid w:val="00254EAE"/>
    <w:rsid w:val="00254ED2"/>
    <w:rsid w:val="00254EF1"/>
    <w:rsid w:val="00254F0B"/>
    <w:rsid w:val="00254F39"/>
    <w:rsid w:val="00254F61"/>
    <w:rsid w:val="00254F7A"/>
    <w:rsid w:val="00254FDB"/>
    <w:rsid w:val="00255045"/>
    <w:rsid w:val="002550B5"/>
    <w:rsid w:val="002550E9"/>
    <w:rsid w:val="002550F4"/>
    <w:rsid w:val="0025510D"/>
    <w:rsid w:val="0025512B"/>
    <w:rsid w:val="00255130"/>
    <w:rsid w:val="00255142"/>
    <w:rsid w:val="00255197"/>
    <w:rsid w:val="002551DB"/>
    <w:rsid w:val="00255223"/>
    <w:rsid w:val="0025522E"/>
    <w:rsid w:val="00255238"/>
    <w:rsid w:val="00255249"/>
    <w:rsid w:val="00255259"/>
    <w:rsid w:val="00255274"/>
    <w:rsid w:val="00255284"/>
    <w:rsid w:val="002552C1"/>
    <w:rsid w:val="002552CA"/>
    <w:rsid w:val="002552E1"/>
    <w:rsid w:val="002552ED"/>
    <w:rsid w:val="00255344"/>
    <w:rsid w:val="0025534D"/>
    <w:rsid w:val="00255363"/>
    <w:rsid w:val="002553BD"/>
    <w:rsid w:val="00255405"/>
    <w:rsid w:val="00255412"/>
    <w:rsid w:val="00255480"/>
    <w:rsid w:val="002554DE"/>
    <w:rsid w:val="002554FA"/>
    <w:rsid w:val="00255548"/>
    <w:rsid w:val="0025558E"/>
    <w:rsid w:val="002555DC"/>
    <w:rsid w:val="002555DE"/>
    <w:rsid w:val="002555DF"/>
    <w:rsid w:val="00255619"/>
    <w:rsid w:val="00255650"/>
    <w:rsid w:val="002556E2"/>
    <w:rsid w:val="0025572A"/>
    <w:rsid w:val="00255754"/>
    <w:rsid w:val="0025575F"/>
    <w:rsid w:val="002557A2"/>
    <w:rsid w:val="002557A7"/>
    <w:rsid w:val="002557B7"/>
    <w:rsid w:val="002557C2"/>
    <w:rsid w:val="002557E1"/>
    <w:rsid w:val="00255801"/>
    <w:rsid w:val="00255805"/>
    <w:rsid w:val="0025582E"/>
    <w:rsid w:val="0025585A"/>
    <w:rsid w:val="0025586E"/>
    <w:rsid w:val="00255887"/>
    <w:rsid w:val="0025589C"/>
    <w:rsid w:val="002558A1"/>
    <w:rsid w:val="002558AF"/>
    <w:rsid w:val="002558E0"/>
    <w:rsid w:val="00255926"/>
    <w:rsid w:val="00255934"/>
    <w:rsid w:val="00255937"/>
    <w:rsid w:val="00255944"/>
    <w:rsid w:val="00255946"/>
    <w:rsid w:val="00255998"/>
    <w:rsid w:val="002559A7"/>
    <w:rsid w:val="002559C5"/>
    <w:rsid w:val="002559D6"/>
    <w:rsid w:val="002559DA"/>
    <w:rsid w:val="002559EF"/>
    <w:rsid w:val="00255A11"/>
    <w:rsid w:val="00255AC6"/>
    <w:rsid w:val="00255AD9"/>
    <w:rsid w:val="00255AEF"/>
    <w:rsid w:val="00255B0B"/>
    <w:rsid w:val="00255B37"/>
    <w:rsid w:val="00255B44"/>
    <w:rsid w:val="00255B6D"/>
    <w:rsid w:val="00255B6F"/>
    <w:rsid w:val="00255B7D"/>
    <w:rsid w:val="00255BB4"/>
    <w:rsid w:val="00255BEE"/>
    <w:rsid w:val="00255C0A"/>
    <w:rsid w:val="00255C1D"/>
    <w:rsid w:val="00255C31"/>
    <w:rsid w:val="00255C32"/>
    <w:rsid w:val="00255C3D"/>
    <w:rsid w:val="00255C7F"/>
    <w:rsid w:val="00255C87"/>
    <w:rsid w:val="00255C8A"/>
    <w:rsid w:val="00255CA9"/>
    <w:rsid w:val="00255CAD"/>
    <w:rsid w:val="00255CDD"/>
    <w:rsid w:val="00255D05"/>
    <w:rsid w:val="00255D32"/>
    <w:rsid w:val="00255D42"/>
    <w:rsid w:val="00255D53"/>
    <w:rsid w:val="00255D67"/>
    <w:rsid w:val="00255DD5"/>
    <w:rsid w:val="00255DDD"/>
    <w:rsid w:val="00255DED"/>
    <w:rsid w:val="00255DF3"/>
    <w:rsid w:val="00255E21"/>
    <w:rsid w:val="00255E25"/>
    <w:rsid w:val="00255E41"/>
    <w:rsid w:val="00255E46"/>
    <w:rsid w:val="00255E53"/>
    <w:rsid w:val="00255E5B"/>
    <w:rsid w:val="00255E91"/>
    <w:rsid w:val="00255E92"/>
    <w:rsid w:val="00255E9D"/>
    <w:rsid w:val="00255ED2"/>
    <w:rsid w:val="00255EF5"/>
    <w:rsid w:val="00255F12"/>
    <w:rsid w:val="00255F55"/>
    <w:rsid w:val="00255F56"/>
    <w:rsid w:val="00255F84"/>
    <w:rsid w:val="00255F8E"/>
    <w:rsid w:val="00255FD9"/>
    <w:rsid w:val="00255FE6"/>
    <w:rsid w:val="00255FF0"/>
    <w:rsid w:val="00255FFB"/>
    <w:rsid w:val="00256016"/>
    <w:rsid w:val="0025602C"/>
    <w:rsid w:val="00256038"/>
    <w:rsid w:val="00256096"/>
    <w:rsid w:val="002560AD"/>
    <w:rsid w:val="002560CC"/>
    <w:rsid w:val="002560D2"/>
    <w:rsid w:val="002560F2"/>
    <w:rsid w:val="0025612B"/>
    <w:rsid w:val="00256135"/>
    <w:rsid w:val="00256164"/>
    <w:rsid w:val="00256229"/>
    <w:rsid w:val="0025627B"/>
    <w:rsid w:val="002562FE"/>
    <w:rsid w:val="00256311"/>
    <w:rsid w:val="00256314"/>
    <w:rsid w:val="00256326"/>
    <w:rsid w:val="00256335"/>
    <w:rsid w:val="0025639A"/>
    <w:rsid w:val="002563A1"/>
    <w:rsid w:val="002563BF"/>
    <w:rsid w:val="002563D9"/>
    <w:rsid w:val="002563E3"/>
    <w:rsid w:val="00256408"/>
    <w:rsid w:val="0025640B"/>
    <w:rsid w:val="0025640E"/>
    <w:rsid w:val="00256417"/>
    <w:rsid w:val="00256427"/>
    <w:rsid w:val="002564D0"/>
    <w:rsid w:val="002564D4"/>
    <w:rsid w:val="0025650B"/>
    <w:rsid w:val="00256542"/>
    <w:rsid w:val="002565DD"/>
    <w:rsid w:val="00256606"/>
    <w:rsid w:val="0025660C"/>
    <w:rsid w:val="00256663"/>
    <w:rsid w:val="00256694"/>
    <w:rsid w:val="002566BA"/>
    <w:rsid w:val="00256732"/>
    <w:rsid w:val="00256752"/>
    <w:rsid w:val="00256758"/>
    <w:rsid w:val="0025676B"/>
    <w:rsid w:val="00256830"/>
    <w:rsid w:val="00256834"/>
    <w:rsid w:val="0025683E"/>
    <w:rsid w:val="00256866"/>
    <w:rsid w:val="0025687C"/>
    <w:rsid w:val="00256894"/>
    <w:rsid w:val="002568BD"/>
    <w:rsid w:val="002568D2"/>
    <w:rsid w:val="00256917"/>
    <w:rsid w:val="00256959"/>
    <w:rsid w:val="00256973"/>
    <w:rsid w:val="002569DF"/>
    <w:rsid w:val="002569E4"/>
    <w:rsid w:val="002569E8"/>
    <w:rsid w:val="002569F3"/>
    <w:rsid w:val="002569F4"/>
    <w:rsid w:val="00256A15"/>
    <w:rsid w:val="00256A49"/>
    <w:rsid w:val="00256A4F"/>
    <w:rsid w:val="00256A51"/>
    <w:rsid w:val="00256A5D"/>
    <w:rsid w:val="00256A60"/>
    <w:rsid w:val="00256A65"/>
    <w:rsid w:val="00256A91"/>
    <w:rsid w:val="00256A9E"/>
    <w:rsid w:val="00256AA0"/>
    <w:rsid w:val="00256AA6"/>
    <w:rsid w:val="00256AC1"/>
    <w:rsid w:val="00256AFE"/>
    <w:rsid w:val="00256B2B"/>
    <w:rsid w:val="00256B41"/>
    <w:rsid w:val="00256B46"/>
    <w:rsid w:val="00256B4A"/>
    <w:rsid w:val="00256B7F"/>
    <w:rsid w:val="00256B86"/>
    <w:rsid w:val="00256B87"/>
    <w:rsid w:val="00256C07"/>
    <w:rsid w:val="00256C52"/>
    <w:rsid w:val="00256C61"/>
    <w:rsid w:val="00256C94"/>
    <w:rsid w:val="00256C9B"/>
    <w:rsid w:val="00256CB7"/>
    <w:rsid w:val="00256CB8"/>
    <w:rsid w:val="00256CBC"/>
    <w:rsid w:val="00256CCE"/>
    <w:rsid w:val="00256D0B"/>
    <w:rsid w:val="00256D2D"/>
    <w:rsid w:val="00256D5F"/>
    <w:rsid w:val="00256D60"/>
    <w:rsid w:val="00256D8C"/>
    <w:rsid w:val="00256D8D"/>
    <w:rsid w:val="00256D91"/>
    <w:rsid w:val="00256DA3"/>
    <w:rsid w:val="00256DBC"/>
    <w:rsid w:val="00256DCB"/>
    <w:rsid w:val="00256DD7"/>
    <w:rsid w:val="00256E29"/>
    <w:rsid w:val="00256E4E"/>
    <w:rsid w:val="00256E53"/>
    <w:rsid w:val="00256E94"/>
    <w:rsid w:val="00256EB9"/>
    <w:rsid w:val="00256F90"/>
    <w:rsid w:val="00256FE2"/>
    <w:rsid w:val="00256FFA"/>
    <w:rsid w:val="00257023"/>
    <w:rsid w:val="002570C9"/>
    <w:rsid w:val="00257100"/>
    <w:rsid w:val="00257111"/>
    <w:rsid w:val="00257125"/>
    <w:rsid w:val="0025715A"/>
    <w:rsid w:val="00257196"/>
    <w:rsid w:val="00257197"/>
    <w:rsid w:val="002571A2"/>
    <w:rsid w:val="002571B6"/>
    <w:rsid w:val="002571D2"/>
    <w:rsid w:val="0025720F"/>
    <w:rsid w:val="0025722A"/>
    <w:rsid w:val="00257234"/>
    <w:rsid w:val="00257249"/>
    <w:rsid w:val="00257276"/>
    <w:rsid w:val="00257298"/>
    <w:rsid w:val="002572B0"/>
    <w:rsid w:val="002572B5"/>
    <w:rsid w:val="002572CE"/>
    <w:rsid w:val="002572D6"/>
    <w:rsid w:val="002572D8"/>
    <w:rsid w:val="00257306"/>
    <w:rsid w:val="00257309"/>
    <w:rsid w:val="0025731E"/>
    <w:rsid w:val="00257356"/>
    <w:rsid w:val="0025738F"/>
    <w:rsid w:val="002573A6"/>
    <w:rsid w:val="002573A7"/>
    <w:rsid w:val="002573C9"/>
    <w:rsid w:val="00257466"/>
    <w:rsid w:val="00257486"/>
    <w:rsid w:val="0025748A"/>
    <w:rsid w:val="0025748C"/>
    <w:rsid w:val="002574A6"/>
    <w:rsid w:val="002574B0"/>
    <w:rsid w:val="002574B5"/>
    <w:rsid w:val="002574BD"/>
    <w:rsid w:val="00257534"/>
    <w:rsid w:val="00257537"/>
    <w:rsid w:val="0025754B"/>
    <w:rsid w:val="00257554"/>
    <w:rsid w:val="00257568"/>
    <w:rsid w:val="0025758A"/>
    <w:rsid w:val="00257591"/>
    <w:rsid w:val="002575ED"/>
    <w:rsid w:val="002575FA"/>
    <w:rsid w:val="0025760B"/>
    <w:rsid w:val="00257617"/>
    <w:rsid w:val="00257636"/>
    <w:rsid w:val="00257640"/>
    <w:rsid w:val="00257676"/>
    <w:rsid w:val="002576AF"/>
    <w:rsid w:val="002576FC"/>
    <w:rsid w:val="00257750"/>
    <w:rsid w:val="00257762"/>
    <w:rsid w:val="002577DE"/>
    <w:rsid w:val="00257817"/>
    <w:rsid w:val="0025784E"/>
    <w:rsid w:val="00257886"/>
    <w:rsid w:val="002578A0"/>
    <w:rsid w:val="002578A9"/>
    <w:rsid w:val="0025795A"/>
    <w:rsid w:val="00257984"/>
    <w:rsid w:val="00257996"/>
    <w:rsid w:val="002579A6"/>
    <w:rsid w:val="002579D8"/>
    <w:rsid w:val="00257A00"/>
    <w:rsid w:val="00257A1D"/>
    <w:rsid w:val="00257A4A"/>
    <w:rsid w:val="00257A4F"/>
    <w:rsid w:val="00257AA0"/>
    <w:rsid w:val="00257AAF"/>
    <w:rsid w:val="00257AB3"/>
    <w:rsid w:val="00257ABE"/>
    <w:rsid w:val="00257B0E"/>
    <w:rsid w:val="00257B4A"/>
    <w:rsid w:val="00257B72"/>
    <w:rsid w:val="00257B7D"/>
    <w:rsid w:val="00257B83"/>
    <w:rsid w:val="00257B87"/>
    <w:rsid w:val="00257BF6"/>
    <w:rsid w:val="00257BF7"/>
    <w:rsid w:val="00257C04"/>
    <w:rsid w:val="00257C11"/>
    <w:rsid w:val="00257C2E"/>
    <w:rsid w:val="00257CA6"/>
    <w:rsid w:val="00257CE7"/>
    <w:rsid w:val="00257CF7"/>
    <w:rsid w:val="00257CF9"/>
    <w:rsid w:val="00257D1E"/>
    <w:rsid w:val="00257D35"/>
    <w:rsid w:val="00257D41"/>
    <w:rsid w:val="00257DB0"/>
    <w:rsid w:val="00257DF6"/>
    <w:rsid w:val="00257E28"/>
    <w:rsid w:val="00257E65"/>
    <w:rsid w:val="00257E7A"/>
    <w:rsid w:val="00257E91"/>
    <w:rsid w:val="00257EC8"/>
    <w:rsid w:val="00257ECF"/>
    <w:rsid w:val="00257F42"/>
    <w:rsid w:val="00257F9D"/>
    <w:rsid w:val="00257FF0"/>
    <w:rsid w:val="00257FF5"/>
    <w:rsid w:val="00257FFE"/>
    <w:rsid w:val="00260003"/>
    <w:rsid w:val="00260034"/>
    <w:rsid w:val="00260066"/>
    <w:rsid w:val="0026008A"/>
    <w:rsid w:val="00260099"/>
    <w:rsid w:val="0026009C"/>
    <w:rsid w:val="002600B1"/>
    <w:rsid w:val="002600ED"/>
    <w:rsid w:val="002600F5"/>
    <w:rsid w:val="00260144"/>
    <w:rsid w:val="00260166"/>
    <w:rsid w:val="0026017A"/>
    <w:rsid w:val="002601A5"/>
    <w:rsid w:val="002601DA"/>
    <w:rsid w:val="00260224"/>
    <w:rsid w:val="00260230"/>
    <w:rsid w:val="00260268"/>
    <w:rsid w:val="00260271"/>
    <w:rsid w:val="0026029A"/>
    <w:rsid w:val="002602CB"/>
    <w:rsid w:val="002602D4"/>
    <w:rsid w:val="00260318"/>
    <w:rsid w:val="002603BA"/>
    <w:rsid w:val="002603E1"/>
    <w:rsid w:val="00260446"/>
    <w:rsid w:val="0026048D"/>
    <w:rsid w:val="002604AB"/>
    <w:rsid w:val="002604C6"/>
    <w:rsid w:val="002604C9"/>
    <w:rsid w:val="002604D7"/>
    <w:rsid w:val="002604ED"/>
    <w:rsid w:val="00260521"/>
    <w:rsid w:val="00260574"/>
    <w:rsid w:val="0026057B"/>
    <w:rsid w:val="002605A2"/>
    <w:rsid w:val="002605FB"/>
    <w:rsid w:val="00260618"/>
    <w:rsid w:val="0026061B"/>
    <w:rsid w:val="00260628"/>
    <w:rsid w:val="0026063F"/>
    <w:rsid w:val="00260651"/>
    <w:rsid w:val="0026065B"/>
    <w:rsid w:val="00260672"/>
    <w:rsid w:val="00260689"/>
    <w:rsid w:val="002606AD"/>
    <w:rsid w:val="002606BE"/>
    <w:rsid w:val="002606CB"/>
    <w:rsid w:val="002606E4"/>
    <w:rsid w:val="002606E7"/>
    <w:rsid w:val="002606F5"/>
    <w:rsid w:val="0026070B"/>
    <w:rsid w:val="00260731"/>
    <w:rsid w:val="0026074D"/>
    <w:rsid w:val="00260755"/>
    <w:rsid w:val="00260763"/>
    <w:rsid w:val="0026085C"/>
    <w:rsid w:val="0026086C"/>
    <w:rsid w:val="00260872"/>
    <w:rsid w:val="00260874"/>
    <w:rsid w:val="002608CD"/>
    <w:rsid w:val="00260900"/>
    <w:rsid w:val="00260910"/>
    <w:rsid w:val="00260953"/>
    <w:rsid w:val="0026097B"/>
    <w:rsid w:val="00260983"/>
    <w:rsid w:val="002609A0"/>
    <w:rsid w:val="002609C3"/>
    <w:rsid w:val="002609F0"/>
    <w:rsid w:val="002609F8"/>
    <w:rsid w:val="00260A0E"/>
    <w:rsid w:val="00260A1E"/>
    <w:rsid w:val="00260A25"/>
    <w:rsid w:val="00260A33"/>
    <w:rsid w:val="00260A81"/>
    <w:rsid w:val="00260A9D"/>
    <w:rsid w:val="00260AA2"/>
    <w:rsid w:val="00260AA5"/>
    <w:rsid w:val="00260ACB"/>
    <w:rsid w:val="00260B42"/>
    <w:rsid w:val="00260B70"/>
    <w:rsid w:val="00260B76"/>
    <w:rsid w:val="00260B85"/>
    <w:rsid w:val="00260B9A"/>
    <w:rsid w:val="00260BA0"/>
    <w:rsid w:val="00260BEF"/>
    <w:rsid w:val="00260C19"/>
    <w:rsid w:val="00260C1F"/>
    <w:rsid w:val="00260C55"/>
    <w:rsid w:val="00260C6A"/>
    <w:rsid w:val="00260CB6"/>
    <w:rsid w:val="00260CEC"/>
    <w:rsid w:val="00260CF9"/>
    <w:rsid w:val="00260CFE"/>
    <w:rsid w:val="00260D6A"/>
    <w:rsid w:val="00260D93"/>
    <w:rsid w:val="00260D9D"/>
    <w:rsid w:val="00260DA5"/>
    <w:rsid w:val="00260DCF"/>
    <w:rsid w:val="00260DDA"/>
    <w:rsid w:val="00260E0E"/>
    <w:rsid w:val="00260E32"/>
    <w:rsid w:val="00260E66"/>
    <w:rsid w:val="00260E8F"/>
    <w:rsid w:val="00260EB6"/>
    <w:rsid w:val="00260ECC"/>
    <w:rsid w:val="00260F13"/>
    <w:rsid w:val="00260F44"/>
    <w:rsid w:val="00260F57"/>
    <w:rsid w:val="00260F92"/>
    <w:rsid w:val="00260FA8"/>
    <w:rsid w:val="00260FCE"/>
    <w:rsid w:val="00260FD2"/>
    <w:rsid w:val="00261022"/>
    <w:rsid w:val="00261045"/>
    <w:rsid w:val="00261093"/>
    <w:rsid w:val="002610B8"/>
    <w:rsid w:val="002610B9"/>
    <w:rsid w:val="002610C3"/>
    <w:rsid w:val="002610DA"/>
    <w:rsid w:val="002610F6"/>
    <w:rsid w:val="00261118"/>
    <w:rsid w:val="00261159"/>
    <w:rsid w:val="00261165"/>
    <w:rsid w:val="0026116C"/>
    <w:rsid w:val="0026117F"/>
    <w:rsid w:val="00261191"/>
    <w:rsid w:val="0026119E"/>
    <w:rsid w:val="002611BB"/>
    <w:rsid w:val="002611CD"/>
    <w:rsid w:val="002611F9"/>
    <w:rsid w:val="0026120C"/>
    <w:rsid w:val="0026120D"/>
    <w:rsid w:val="00261262"/>
    <w:rsid w:val="002612CD"/>
    <w:rsid w:val="002612EA"/>
    <w:rsid w:val="0026130D"/>
    <w:rsid w:val="0026131C"/>
    <w:rsid w:val="00261333"/>
    <w:rsid w:val="00261378"/>
    <w:rsid w:val="0026137D"/>
    <w:rsid w:val="00261385"/>
    <w:rsid w:val="00261391"/>
    <w:rsid w:val="002613A9"/>
    <w:rsid w:val="002613AF"/>
    <w:rsid w:val="002613E6"/>
    <w:rsid w:val="002613F9"/>
    <w:rsid w:val="00261416"/>
    <w:rsid w:val="00261420"/>
    <w:rsid w:val="00261423"/>
    <w:rsid w:val="0026144D"/>
    <w:rsid w:val="00261490"/>
    <w:rsid w:val="00261500"/>
    <w:rsid w:val="00261506"/>
    <w:rsid w:val="00261514"/>
    <w:rsid w:val="0026159D"/>
    <w:rsid w:val="00261637"/>
    <w:rsid w:val="00261660"/>
    <w:rsid w:val="00261687"/>
    <w:rsid w:val="0026169B"/>
    <w:rsid w:val="002616B5"/>
    <w:rsid w:val="002616D9"/>
    <w:rsid w:val="002616DE"/>
    <w:rsid w:val="002616DF"/>
    <w:rsid w:val="002616E4"/>
    <w:rsid w:val="002616EF"/>
    <w:rsid w:val="002616F8"/>
    <w:rsid w:val="00261716"/>
    <w:rsid w:val="00261764"/>
    <w:rsid w:val="002617B5"/>
    <w:rsid w:val="002617FF"/>
    <w:rsid w:val="00261817"/>
    <w:rsid w:val="00261823"/>
    <w:rsid w:val="0026182B"/>
    <w:rsid w:val="0026183C"/>
    <w:rsid w:val="00261840"/>
    <w:rsid w:val="0026186F"/>
    <w:rsid w:val="002618A5"/>
    <w:rsid w:val="002618CB"/>
    <w:rsid w:val="002618E1"/>
    <w:rsid w:val="002618EA"/>
    <w:rsid w:val="00261918"/>
    <w:rsid w:val="00261928"/>
    <w:rsid w:val="002619C8"/>
    <w:rsid w:val="00261A39"/>
    <w:rsid w:val="00261A5C"/>
    <w:rsid w:val="00261AE4"/>
    <w:rsid w:val="00261B01"/>
    <w:rsid w:val="00261B08"/>
    <w:rsid w:val="00261B2D"/>
    <w:rsid w:val="00261B37"/>
    <w:rsid w:val="00261B57"/>
    <w:rsid w:val="00261B79"/>
    <w:rsid w:val="00261B84"/>
    <w:rsid w:val="00261B9E"/>
    <w:rsid w:val="00261BA8"/>
    <w:rsid w:val="00261C07"/>
    <w:rsid w:val="00261C08"/>
    <w:rsid w:val="00261C39"/>
    <w:rsid w:val="00261C7D"/>
    <w:rsid w:val="00261CAB"/>
    <w:rsid w:val="00261CDA"/>
    <w:rsid w:val="00261D1D"/>
    <w:rsid w:val="00261D83"/>
    <w:rsid w:val="00261D87"/>
    <w:rsid w:val="00261D95"/>
    <w:rsid w:val="00261DA0"/>
    <w:rsid w:val="00261DC6"/>
    <w:rsid w:val="00261DE6"/>
    <w:rsid w:val="00261DFB"/>
    <w:rsid w:val="00261E1E"/>
    <w:rsid w:val="00261E45"/>
    <w:rsid w:val="00261E50"/>
    <w:rsid w:val="00261E56"/>
    <w:rsid w:val="00261E5B"/>
    <w:rsid w:val="00261E6C"/>
    <w:rsid w:val="00261EA7"/>
    <w:rsid w:val="00261EF3"/>
    <w:rsid w:val="00261F10"/>
    <w:rsid w:val="00261F26"/>
    <w:rsid w:val="00261F90"/>
    <w:rsid w:val="00261FAE"/>
    <w:rsid w:val="00261FCE"/>
    <w:rsid w:val="00261FD9"/>
    <w:rsid w:val="00262007"/>
    <w:rsid w:val="0026207D"/>
    <w:rsid w:val="00262082"/>
    <w:rsid w:val="0026209B"/>
    <w:rsid w:val="00262143"/>
    <w:rsid w:val="0026217A"/>
    <w:rsid w:val="00262181"/>
    <w:rsid w:val="00262187"/>
    <w:rsid w:val="002621A6"/>
    <w:rsid w:val="002621AA"/>
    <w:rsid w:val="00262218"/>
    <w:rsid w:val="0026221A"/>
    <w:rsid w:val="00262226"/>
    <w:rsid w:val="0026229C"/>
    <w:rsid w:val="002622B5"/>
    <w:rsid w:val="002622FD"/>
    <w:rsid w:val="00262308"/>
    <w:rsid w:val="0026230F"/>
    <w:rsid w:val="00262319"/>
    <w:rsid w:val="00262321"/>
    <w:rsid w:val="00262354"/>
    <w:rsid w:val="002623AB"/>
    <w:rsid w:val="002623E5"/>
    <w:rsid w:val="0026240F"/>
    <w:rsid w:val="0026241A"/>
    <w:rsid w:val="0026244B"/>
    <w:rsid w:val="0026246B"/>
    <w:rsid w:val="0026246D"/>
    <w:rsid w:val="00262482"/>
    <w:rsid w:val="002624E2"/>
    <w:rsid w:val="00262558"/>
    <w:rsid w:val="002625B0"/>
    <w:rsid w:val="002625EC"/>
    <w:rsid w:val="002625F5"/>
    <w:rsid w:val="00262636"/>
    <w:rsid w:val="00262673"/>
    <w:rsid w:val="0026267D"/>
    <w:rsid w:val="002626A6"/>
    <w:rsid w:val="002626AE"/>
    <w:rsid w:val="002626B0"/>
    <w:rsid w:val="002626D1"/>
    <w:rsid w:val="002626D6"/>
    <w:rsid w:val="002626F2"/>
    <w:rsid w:val="002626F6"/>
    <w:rsid w:val="002626FE"/>
    <w:rsid w:val="0026274C"/>
    <w:rsid w:val="0026274D"/>
    <w:rsid w:val="00262780"/>
    <w:rsid w:val="002627CF"/>
    <w:rsid w:val="002627D8"/>
    <w:rsid w:val="002627E7"/>
    <w:rsid w:val="00262835"/>
    <w:rsid w:val="0026285F"/>
    <w:rsid w:val="0026286F"/>
    <w:rsid w:val="00262884"/>
    <w:rsid w:val="0026289B"/>
    <w:rsid w:val="002628C9"/>
    <w:rsid w:val="002628CB"/>
    <w:rsid w:val="002628EB"/>
    <w:rsid w:val="002628F8"/>
    <w:rsid w:val="0026298A"/>
    <w:rsid w:val="0026299D"/>
    <w:rsid w:val="002629BF"/>
    <w:rsid w:val="002629CB"/>
    <w:rsid w:val="002629CF"/>
    <w:rsid w:val="00262A3B"/>
    <w:rsid w:val="00262A4C"/>
    <w:rsid w:val="00262A84"/>
    <w:rsid w:val="00262AA3"/>
    <w:rsid w:val="00262AC0"/>
    <w:rsid w:val="00262AD9"/>
    <w:rsid w:val="00262B04"/>
    <w:rsid w:val="00262B12"/>
    <w:rsid w:val="00262B7D"/>
    <w:rsid w:val="00262B8C"/>
    <w:rsid w:val="00262BF1"/>
    <w:rsid w:val="00262C0D"/>
    <w:rsid w:val="00262C18"/>
    <w:rsid w:val="00262C43"/>
    <w:rsid w:val="00262C5D"/>
    <w:rsid w:val="00262C61"/>
    <w:rsid w:val="00262C8C"/>
    <w:rsid w:val="00262CBC"/>
    <w:rsid w:val="00262CC3"/>
    <w:rsid w:val="00262CFD"/>
    <w:rsid w:val="00262D06"/>
    <w:rsid w:val="00262D3B"/>
    <w:rsid w:val="00262D47"/>
    <w:rsid w:val="00262D61"/>
    <w:rsid w:val="00262D65"/>
    <w:rsid w:val="00262D69"/>
    <w:rsid w:val="00262D7F"/>
    <w:rsid w:val="00262DE2"/>
    <w:rsid w:val="00262DFB"/>
    <w:rsid w:val="00262E3A"/>
    <w:rsid w:val="00262E65"/>
    <w:rsid w:val="00262E68"/>
    <w:rsid w:val="00262E81"/>
    <w:rsid w:val="00262E88"/>
    <w:rsid w:val="00262E9A"/>
    <w:rsid w:val="00262ECD"/>
    <w:rsid w:val="00262EE0"/>
    <w:rsid w:val="00262F16"/>
    <w:rsid w:val="00262F34"/>
    <w:rsid w:val="00262F35"/>
    <w:rsid w:val="00262F47"/>
    <w:rsid w:val="00262F4E"/>
    <w:rsid w:val="00262F63"/>
    <w:rsid w:val="00262F67"/>
    <w:rsid w:val="00262F93"/>
    <w:rsid w:val="00262FE0"/>
    <w:rsid w:val="00263024"/>
    <w:rsid w:val="0026304D"/>
    <w:rsid w:val="00263064"/>
    <w:rsid w:val="0026307A"/>
    <w:rsid w:val="002630C2"/>
    <w:rsid w:val="002630F0"/>
    <w:rsid w:val="0026312E"/>
    <w:rsid w:val="0026318A"/>
    <w:rsid w:val="0026319A"/>
    <w:rsid w:val="002631AA"/>
    <w:rsid w:val="002631AC"/>
    <w:rsid w:val="002631DF"/>
    <w:rsid w:val="0026326F"/>
    <w:rsid w:val="002632B5"/>
    <w:rsid w:val="002632C0"/>
    <w:rsid w:val="002632E7"/>
    <w:rsid w:val="002632F3"/>
    <w:rsid w:val="00263314"/>
    <w:rsid w:val="00263323"/>
    <w:rsid w:val="0026334A"/>
    <w:rsid w:val="0026335D"/>
    <w:rsid w:val="00263360"/>
    <w:rsid w:val="0026336C"/>
    <w:rsid w:val="00263380"/>
    <w:rsid w:val="002633B6"/>
    <w:rsid w:val="002633BF"/>
    <w:rsid w:val="002633C0"/>
    <w:rsid w:val="002633CC"/>
    <w:rsid w:val="002633CE"/>
    <w:rsid w:val="002633D8"/>
    <w:rsid w:val="00263408"/>
    <w:rsid w:val="0026341E"/>
    <w:rsid w:val="00263431"/>
    <w:rsid w:val="0026343E"/>
    <w:rsid w:val="002634B7"/>
    <w:rsid w:val="002634D4"/>
    <w:rsid w:val="002634DD"/>
    <w:rsid w:val="002634DE"/>
    <w:rsid w:val="002634E1"/>
    <w:rsid w:val="002634E7"/>
    <w:rsid w:val="002634F4"/>
    <w:rsid w:val="002634FE"/>
    <w:rsid w:val="0026354A"/>
    <w:rsid w:val="0026359B"/>
    <w:rsid w:val="002635AB"/>
    <w:rsid w:val="002635AF"/>
    <w:rsid w:val="00263632"/>
    <w:rsid w:val="00263662"/>
    <w:rsid w:val="00263696"/>
    <w:rsid w:val="002636AF"/>
    <w:rsid w:val="002636CB"/>
    <w:rsid w:val="002636CE"/>
    <w:rsid w:val="002636D1"/>
    <w:rsid w:val="002636E7"/>
    <w:rsid w:val="00263735"/>
    <w:rsid w:val="00263739"/>
    <w:rsid w:val="00263742"/>
    <w:rsid w:val="0026375C"/>
    <w:rsid w:val="00263778"/>
    <w:rsid w:val="002637AD"/>
    <w:rsid w:val="002637BB"/>
    <w:rsid w:val="002637DE"/>
    <w:rsid w:val="002637F9"/>
    <w:rsid w:val="00263803"/>
    <w:rsid w:val="0026380D"/>
    <w:rsid w:val="00263867"/>
    <w:rsid w:val="0026386B"/>
    <w:rsid w:val="0026389F"/>
    <w:rsid w:val="002638D4"/>
    <w:rsid w:val="002638F6"/>
    <w:rsid w:val="00263901"/>
    <w:rsid w:val="00263941"/>
    <w:rsid w:val="00263946"/>
    <w:rsid w:val="0026395F"/>
    <w:rsid w:val="00263970"/>
    <w:rsid w:val="002639A5"/>
    <w:rsid w:val="002639BB"/>
    <w:rsid w:val="00263A1A"/>
    <w:rsid w:val="00263A27"/>
    <w:rsid w:val="00263A74"/>
    <w:rsid w:val="00263A88"/>
    <w:rsid w:val="00263ADC"/>
    <w:rsid w:val="00263B1F"/>
    <w:rsid w:val="00263B62"/>
    <w:rsid w:val="00263BAD"/>
    <w:rsid w:val="00263BC0"/>
    <w:rsid w:val="00263BC5"/>
    <w:rsid w:val="00263BFB"/>
    <w:rsid w:val="00263C0D"/>
    <w:rsid w:val="00263C33"/>
    <w:rsid w:val="00263C3C"/>
    <w:rsid w:val="00263C5D"/>
    <w:rsid w:val="00263C64"/>
    <w:rsid w:val="00263CB6"/>
    <w:rsid w:val="00263CC0"/>
    <w:rsid w:val="00263CF8"/>
    <w:rsid w:val="00263D21"/>
    <w:rsid w:val="00263D33"/>
    <w:rsid w:val="00263D65"/>
    <w:rsid w:val="00263D87"/>
    <w:rsid w:val="00263D9C"/>
    <w:rsid w:val="00263DD9"/>
    <w:rsid w:val="00263E26"/>
    <w:rsid w:val="00263E2C"/>
    <w:rsid w:val="00263E77"/>
    <w:rsid w:val="00263E98"/>
    <w:rsid w:val="00263EB0"/>
    <w:rsid w:val="00263EB8"/>
    <w:rsid w:val="00263EF2"/>
    <w:rsid w:val="00263EFB"/>
    <w:rsid w:val="00263EFD"/>
    <w:rsid w:val="00263F0C"/>
    <w:rsid w:val="00263F2B"/>
    <w:rsid w:val="00263F37"/>
    <w:rsid w:val="00263F48"/>
    <w:rsid w:val="00263F71"/>
    <w:rsid w:val="00263FC9"/>
    <w:rsid w:val="00263FEB"/>
    <w:rsid w:val="00263FF1"/>
    <w:rsid w:val="00264014"/>
    <w:rsid w:val="002640AA"/>
    <w:rsid w:val="002640CB"/>
    <w:rsid w:val="002640FD"/>
    <w:rsid w:val="00264100"/>
    <w:rsid w:val="00264118"/>
    <w:rsid w:val="0026416F"/>
    <w:rsid w:val="00264174"/>
    <w:rsid w:val="00264182"/>
    <w:rsid w:val="002641B9"/>
    <w:rsid w:val="002641BE"/>
    <w:rsid w:val="002641E9"/>
    <w:rsid w:val="00264203"/>
    <w:rsid w:val="00264211"/>
    <w:rsid w:val="00264241"/>
    <w:rsid w:val="00264278"/>
    <w:rsid w:val="0026427F"/>
    <w:rsid w:val="002642F2"/>
    <w:rsid w:val="00264306"/>
    <w:rsid w:val="00264340"/>
    <w:rsid w:val="0026435B"/>
    <w:rsid w:val="0026436E"/>
    <w:rsid w:val="002643A4"/>
    <w:rsid w:val="002643A5"/>
    <w:rsid w:val="00264412"/>
    <w:rsid w:val="00264414"/>
    <w:rsid w:val="00264427"/>
    <w:rsid w:val="0026444F"/>
    <w:rsid w:val="0026446B"/>
    <w:rsid w:val="00264475"/>
    <w:rsid w:val="002644C9"/>
    <w:rsid w:val="00264511"/>
    <w:rsid w:val="0026451D"/>
    <w:rsid w:val="00264556"/>
    <w:rsid w:val="0026456C"/>
    <w:rsid w:val="0026457E"/>
    <w:rsid w:val="002645E3"/>
    <w:rsid w:val="0026460A"/>
    <w:rsid w:val="00264658"/>
    <w:rsid w:val="00264686"/>
    <w:rsid w:val="0026469C"/>
    <w:rsid w:val="002646A2"/>
    <w:rsid w:val="002646A7"/>
    <w:rsid w:val="00264717"/>
    <w:rsid w:val="0026471D"/>
    <w:rsid w:val="0026472D"/>
    <w:rsid w:val="00264750"/>
    <w:rsid w:val="00264754"/>
    <w:rsid w:val="0026476F"/>
    <w:rsid w:val="0026479A"/>
    <w:rsid w:val="0026479F"/>
    <w:rsid w:val="002647CB"/>
    <w:rsid w:val="002647CD"/>
    <w:rsid w:val="00264818"/>
    <w:rsid w:val="002648A4"/>
    <w:rsid w:val="002648BD"/>
    <w:rsid w:val="002648C2"/>
    <w:rsid w:val="002648C6"/>
    <w:rsid w:val="002648CB"/>
    <w:rsid w:val="00264904"/>
    <w:rsid w:val="00264919"/>
    <w:rsid w:val="00264937"/>
    <w:rsid w:val="0026496F"/>
    <w:rsid w:val="0026497C"/>
    <w:rsid w:val="002649A1"/>
    <w:rsid w:val="00264A0D"/>
    <w:rsid w:val="00264A32"/>
    <w:rsid w:val="00264A51"/>
    <w:rsid w:val="00264ACF"/>
    <w:rsid w:val="00264B0D"/>
    <w:rsid w:val="00264B19"/>
    <w:rsid w:val="00264B1D"/>
    <w:rsid w:val="00264B2C"/>
    <w:rsid w:val="00264B7C"/>
    <w:rsid w:val="00264B7D"/>
    <w:rsid w:val="00264B80"/>
    <w:rsid w:val="00264B98"/>
    <w:rsid w:val="00264BB3"/>
    <w:rsid w:val="00264C25"/>
    <w:rsid w:val="00264C72"/>
    <w:rsid w:val="00264C80"/>
    <w:rsid w:val="00264C94"/>
    <w:rsid w:val="00264CAE"/>
    <w:rsid w:val="00264CB0"/>
    <w:rsid w:val="00264CE2"/>
    <w:rsid w:val="00264D86"/>
    <w:rsid w:val="00264DCD"/>
    <w:rsid w:val="00264E08"/>
    <w:rsid w:val="00264E14"/>
    <w:rsid w:val="00264E34"/>
    <w:rsid w:val="00264E3B"/>
    <w:rsid w:val="00264E5F"/>
    <w:rsid w:val="00264E61"/>
    <w:rsid w:val="00264E63"/>
    <w:rsid w:val="00264E9F"/>
    <w:rsid w:val="00264ECC"/>
    <w:rsid w:val="00264ED8"/>
    <w:rsid w:val="00264EDE"/>
    <w:rsid w:val="00264EDF"/>
    <w:rsid w:val="00264EF7"/>
    <w:rsid w:val="00264EFB"/>
    <w:rsid w:val="00264F17"/>
    <w:rsid w:val="00264F47"/>
    <w:rsid w:val="00264F4A"/>
    <w:rsid w:val="00264F69"/>
    <w:rsid w:val="00264F77"/>
    <w:rsid w:val="00264F7F"/>
    <w:rsid w:val="00264F9C"/>
    <w:rsid w:val="0026501A"/>
    <w:rsid w:val="0026502F"/>
    <w:rsid w:val="0026503F"/>
    <w:rsid w:val="00265057"/>
    <w:rsid w:val="00265063"/>
    <w:rsid w:val="0026507E"/>
    <w:rsid w:val="00265082"/>
    <w:rsid w:val="00265083"/>
    <w:rsid w:val="002650DC"/>
    <w:rsid w:val="00265109"/>
    <w:rsid w:val="0026514E"/>
    <w:rsid w:val="0026516D"/>
    <w:rsid w:val="002651A1"/>
    <w:rsid w:val="002651BE"/>
    <w:rsid w:val="002651F1"/>
    <w:rsid w:val="00265200"/>
    <w:rsid w:val="0026520F"/>
    <w:rsid w:val="00265227"/>
    <w:rsid w:val="0026522D"/>
    <w:rsid w:val="0026524D"/>
    <w:rsid w:val="0026527F"/>
    <w:rsid w:val="0026529B"/>
    <w:rsid w:val="0026529C"/>
    <w:rsid w:val="002652A4"/>
    <w:rsid w:val="00265303"/>
    <w:rsid w:val="00265308"/>
    <w:rsid w:val="00265324"/>
    <w:rsid w:val="0026536E"/>
    <w:rsid w:val="00265379"/>
    <w:rsid w:val="00265380"/>
    <w:rsid w:val="002653A3"/>
    <w:rsid w:val="002653CC"/>
    <w:rsid w:val="002653DF"/>
    <w:rsid w:val="002654B7"/>
    <w:rsid w:val="002654DE"/>
    <w:rsid w:val="0026552E"/>
    <w:rsid w:val="00265539"/>
    <w:rsid w:val="00265566"/>
    <w:rsid w:val="0026559E"/>
    <w:rsid w:val="002655AD"/>
    <w:rsid w:val="002655C1"/>
    <w:rsid w:val="002655E6"/>
    <w:rsid w:val="002655FD"/>
    <w:rsid w:val="0026561D"/>
    <w:rsid w:val="00265674"/>
    <w:rsid w:val="0026567B"/>
    <w:rsid w:val="002656AC"/>
    <w:rsid w:val="0026570F"/>
    <w:rsid w:val="00265735"/>
    <w:rsid w:val="00265737"/>
    <w:rsid w:val="0026576B"/>
    <w:rsid w:val="002657F1"/>
    <w:rsid w:val="002657FD"/>
    <w:rsid w:val="0026581F"/>
    <w:rsid w:val="0026585F"/>
    <w:rsid w:val="00265866"/>
    <w:rsid w:val="00265896"/>
    <w:rsid w:val="00265913"/>
    <w:rsid w:val="00265956"/>
    <w:rsid w:val="00265966"/>
    <w:rsid w:val="0026596C"/>
    <w:rsid w:val="00265980"/>
    <w:rsid w:val="0026598D"/>
    <w:rsid w:val="0026598F"/>
    <w:rsid w:val="00265991"/>
    <w:rsid w:val="00265993"/>
    <w:rsid w:val="002659A8"/>
    <w:rsid w:val="002659E8"/>
    <w:rsid w:val="00265A0C"/>
    <w:rsid w:val="00265A20"/>
    <w:rsid w:val="00265A2E"/>
    <w:rsid w:val="00265A6D"/>
    <w:rsid w:val="00265A7C"/>
    <w:rsid w:val="00265A8A"/>
    <w:rsid w:val="00265A91"/>
    <w:rsid w:val="00265ADB"/>
    <w:rsid w:val="00265B20"/>
    <w:rsid w:val="00265B9B"/>
    <w:rsid w:val="00265BDA"/>
    <w:rsid w:val="00265BE1"/>
    <w:rsid w:val="00265BF7"/>
    <w:rsid w:val="00265C23"/>
    <w:rsid w:val="00265C25"/>
    <w:rsid w:val="00265C2F"/>
    <w:rsid w:val="00265C3C"/>
    <w:rsid w:val="00265C40"/>
    <w:rsid w:val="00265C47"/>
    <w:rsid w:val="00265C52"/>
    <w:rsid w:val="00265C55"/>
    <w:rsid w:val="00265C5C"/>
    <w:rsid w:val="00265C60"/>
    <w:rsid w:val="00265C6E"/>
    <w:rsid w:val="00265C92"/>
    <w:rsid w:val="00265C9E"/>
    <w:rsid w:val="00265CB7"/>
    <w:rsid w:val="00265CCD"/>
    <w:rsid w:val="00265CD0"/>
    <w:rsid w:val="00265CF9"/>
    <w:rsid w:val="00265DA1"/>
    <w:rsid w:val="00265DCE"/>
    <w:rsid w:val="00265E36"/>
    <w:rsid w:val="00265E55"/>
    <w:rsid w:val="00265E99"/>
    <w:rsid w:val="00265EA4"/>
    <w:rsid w:val="00265EBD"/>
    <w:rsid w:val="00265F24"/>
    <w:rsid w:val="00265F28"/>
    <w:rsid w:val="00265F2C"/>
    <w:rsid w:val="00265F30"/>
    <w:rsid w:val="00265F42"/>
    <w:rsid w:val="00265F61"/>
    <w:rsid w:val="00265F8F"/>
    <w:rsid w:val="00265F91"/>
    <w:rsid w:val="00265FB8"/>
    <w:rsid w:val="00265FE3"/>
    <w:rsid w:val="00266022"/>
    <w:rsid w:val="00266055"/>
    <w:rsid w:val="0026607B"/>
    <w:rsid w:val="002660EB"/>
    <w:rsid w:val="00266122"/>
    <w:rsid w:val="00266136"/>
    <w:rsid w:val="002661AD"/>
    <w:rsid w:val="002661AE"/>
    <w:rsid w:val="002661CC"/>
    <w:rsid w:val="002661CE"/>
    <w:rsid w:val="002661EE"/>
    <w:rsid w:val="00266217"/>
    <w:rsid w:val="0026621C"/>
    <w:rsid w:val="0026622D"/>
    <w:rsid w:val="00266242"/>
    <w:rsid w:val="00266259"/>
    <w:rsid w:val="00266266"/>
    <w:rsid w:val="0026629C"/>
    <w:rsid w:val="002662FF"/>
    <w:rsid w:val="00266344"/>
    <w:rsid w:val="00266351"/>
    <w:rsid w:val="002663E9"/>
    <w:rsid w:val="0026641A"/>
    <w:rsid w:val="00266484"/>
    <w:rsid w:val="00266496"/>
    <w:rsid w:val="002664A3"/>
    <w:rsid w:val="002664C4"/>
    <w:rsid w:val="002664CA"/>
    <w:rsid w:val="0026655F"/>
    <w:rsid w:val="00266566"/>
    <w:rsid w:val="00266589"/>
    <w:rsid w:val="002665A1"/>
    <w:rsid w:val="002665FE"/>
    <w:rsid w:val="00266607"/>
    <w:rsid w:val="0026664F"/>
    <w:rsid w:val="00266655"/>
    <w:rsid w:val="0026668C"/>
    <w:rsid w:val="0026669B"/>
    <w:rsid w:val="002666AD"/>
    <w:rsid w:val="002666D5"/>
    <w:rsid w:val="002666DC"/>
    <w:rsid w:val="002666F2"/>
    <w:rsid w:val="00266703"/>
    <w:rsid w:val="00266716"/>
    <w:rsid w:val="0026674D"/>
    <w:rsid w:val="0026675B"/>
    <w:rsid w:val="002667A9"/>
    <w:rsid w:val="002667C7"/>
    <w:rsid w:val="002667E3"/>
    <w:rsid w:val="002667F9"/>
    <w:rsid w:val="002667FD"/>
    <w:rsid w:val="00266806"/>
    <w:rsid w:val="0026682A"/>
    <w:rsid w:val="00266877"/>
    <w:rsid w:val="00266890"/>
    <w:rsid w:val="002668AD"/>
    <w:rsid w:val="002668F1"/>
    <w:rsid w:val="002669A0"/>
    <w:rsid w:val="002669CB"/>
    <w:rsid w:val="002669FC"/>
    <w:rsid w:val="002669FF"/>
    <w:rsid w:val="00266A03"/>
    <w:rsid w:val="00266A09"/>
    <w:rsid w:val="00266A0E"/>
    <w:rsid w:val="00266A10"/>
    <w:rsid w:val="00266A4A"/>
    <w:rsid w:val="00266A9B"/>
    <w:rsid w:val="00266AA2"/>
    <w:rsid w:val="00266ADD"/>
    <w:rsid w:val="00266AEA"/>
    <w:rsid w:val="00266B21"/>
    <w:rsid w:val="00266B3E"/>
    <w:rsid w:val="00266B67"/>
    <w:rsid w:val="00266B81"/>
    <w:rsid w:val="00266B98"/>
    <w:rsid w:val="00266BDD"/>
    <w:rsid w:val="00266BE9"/>
    <w:rsid w:val="00266BEA"/>
    <w:rsid w:val="00266BF0"/>
    <w:rsid w:val="00266BFF"/>
    <w:rsid w:val="00266C1C"/>
    <w:rsid w:val="00266C71"/>
    <w:rsid w:val="00266C80"/>
    <w:rsid w:val="00266CD9"/>
    <w:rsid w:val="00266D5A"/>
    <w:rsid w:val="00266D6E"/>
    <w:rsid w:val="00266D70"/>
    <w:rsid w:val="00266D78"/>
    <w:rsid w:val="00266DA3"/>
    <w:rsid w:val="00266DB4"/>
    <w:rsid w:val="00266E05"/>
    <w:rsid w:val="00266E18"/>
    <w:rsid w:val="00266E2C"/>
    <w:rsid w:val="00266E30"/>
    <w:rsid w:val="00266E65"/>
    <w:rsid w:val="00266E72"/>
    <w:rsid w:val="00266E79"/>
    <w:rsid w:val="00266EB5"/>
    <w:rsid w:val="00266EC0"/>
    <w:rsid w:val="00266EDD"/>
    <w:rsid w:val="00266EE9"/>
    <w:rsid w:val="00266F1E"/>
    <w:rsid w:val="00266F59"/>
    <w:rsid w:val="00266FB4"/>
    <w:rsid w:val="00266FC3"/>
    <w:rsid w:val="00267027"/>
    <w:rsid w:val="00267047"/>
    <w:rsid w:val="0026704F"/>
    <w:rsid w:val="00267099"/>
    <w:rsid w:val="00267141"/>
    <w:rsid w:val="00267147"/>
    <w:rsid w:val="0026715F"/>
    <w:rsid w:val="00267182"/>
    <w:rsid w:val="0026719E"/>
    <w:rsid w:val="00267221"/>
    <w:rsid w:val="00267231"/>
    <w:rsid w:val="00267238"/>
    <w:rsid w:val="00267257"/>
    <w:rsid w:val="00267281"/>
    <w:rsid w:val="00267292"/>
    <w:rsid w:val="002672A1"/>
    <w:rsid w:val="002672C1"/>
    <w:rsid w:val="002672E3"/>
    <w:rsid w:val="002672F7"/>
    <w:rsid w:val="00267316"/>
    <w:rsid w:val="00267337"/>
    <w:rsid w:val="0026739C"/>
    <w:rsid w:val="002673A1"/>
    <w:rsid w:val="002673D0"/>
    <w:rsid w:val="002673D5"/>
    <w:rsid w:val="002673F0"/>
    <w:rsid w:val="00267413"/>
    <w:rsid w:val="00267430"/>
    <w:rsid w:val="00267445"/>
    <w:rsid w:val="00267449"/>
    <w:rsid w:val="00267494"/>
    <w:rsid w:val="002674A7"/>
    <w:rsid w:val="00267528"/>
    <w:rsid w:val="0026753F"/>
    <w:rsid w:val="00267563"/>
    <w:rsid w:val="0026756C"/>
    <w:rsid w:val="0026759F"/>
    <w:rsid w:val="002675A6"/>
    <w:rsid w:val="002675C2"/>
    <w:rsid w:val="00267615"/>
    <w:rsid w:val="00267671"/>
    <w:rsid w:val="00267676"/>
    <w:rsid w:val="00267679"/>
    <w:rsid w:val="0026767C"/>
    <w:rsid w:val="0026769A"/>
    <w:rsid w:val="0026769C"/>
    <w:rsid w:val="002676FC"/>
    <w:rsid w:val="0026770B"/>
    <w:rsid w:val="0026774C"/>
    <w:rsid w:val="002677BF"/>
    <w:rsid w:val="002677E2"/>
    <w:rsid w:val="002677EF"/>
    <w:rsid w:val="00267825"/>
    <w:rsid w:val="0026786F"/>
    <w:rsid w:val="0026789F"/>
    <w:rsid w:val="002678C0"/>
    <w:rsid w:val="00267918"/>
    <w:rsid w:val="0026792C"/>
    <w:rsid w:val="00267942"/>
    <w:rsid w:val="0026797E"/>
    <w:rsid w:val="0026798F"/>
    <w:rsid w:val="00267998"/>
    <w:rsid w:val="002679A2"/>
    <w:rsid w:val="002679BA"/>
    <w:rsid w:val="00267A1D"/>
    <w:rsid w:val="00267A29"/>
    <w:rsid w:val="00267A37"/>
    <w:rsid w:val="00267A45"/>
    <w:rsid w:val="00267A75"/>
    <w:rsid w:val="00267A76"/>
    <w:rsid w:val="00267A79"/>
    <w:rsid w:val="00267A8B"/>
    <w:rsid w:val="00267B0F"/>
    <w:rsid w:val="00267B12"/>
    <w:rsid w:val="00267B22"/>
    <w:rsid w:val="00267B51"/>
    <w:rsid w:val="00267B76"/>
    <w:rsid w:val="00267B7B"/>
    <w:rsid w:val="00267B97"/>
    <w:rsid w:val="00267BA4"/>
    <w:rsid w:val="00267BB8"/>
    <w:rsid w:val="00267BCB"/>
    <w:rsid w:val="00267C1E"/>
    <w:rsid w:val="00267C90"/>
    <w:rsid w:val="00267C97"/>
    <w:rsid w:val="00267CB1"/>
    <w:rsid w:val="00267CDA"/>
    <w:rsid w:val="00267CF8"/>
    <w:rsid w:val="00267D1D"/>
    <w:rsid w:val="00267DCB"/>
    <w:rsid w:val="00267DE8"/>
    <w:rsid w:val="00267E1F"/>
    <w:rsid w:val="00267E51"/>
    <w:rsid w:val="00267E9F"/>
    <w:rsid w:val="00267EAC"/>
    <w:rsid w:val="00267EBA"/>
    <w:rsid w:val="00267EF4"/>
    <w:rsid w:val="00267EFE"/>
    <w:rsid w:val="00267F08"/>
    <w:rsid w:val="00267F43"/>
    <w:rsid w:val="00267F4D"/>
    <w:rsid w:val="00267F78"/>
    <w:rsid w:val="00267F93"/>
    <w:rsid w:val="00267FB0"/>
    <w:rsid w:val="00267FD1"/>
    <w:rsid w:val="00267FE8"/>
    <w:rsid w:val="00270035"/>
    <w:rsid w:val="00270088"/>
    <w:rsid w:val="002700A6"/>
    <w:rsid w:val="002700F8"/>
    <w:rsid w:val="00270114"/>
    <w:rsid w:val="00270138"/>
    <w:rsid w:val="00270139"/>
    <w:rsid w:val="00270160"/>
    <w:rsid w:val="00270191"/>
    <w:rsid w:val="00270195"/>
    <w:rsid w:val="0027019E"/>
    <w:rsid w:val="002701CE"/>
    <w:rsid w:val="002701FE"/>
    <w:rsid w:val="00270202"/>
    <w:rsid w:val="0027020B"/>
    <w:rsid w:val="00270225"/>
    <w:rsid w:val="002702AD"/>
    <w:rsid w:val="002702C8"/>
    <w:rsid w:val="002702FA"/>
    <w:rsid w:val="00270315"/>
    <w:rsid w:val="00270339"/>
    <w:rsid w:val="00270351"/>
    <w:rsid w:val="00270353"/>
    <w:rsid w:val="0027038B"/>
    <w:rsid w:val="0027038E"/>
    <w:rsid w:val="0027039A"/>
    <w:rsid w:val="002703F3"/>
    <w:rsid w:val="00270413"/>
    <w:rsid w:val="00270417"/>
    <w:rsid w:val="0027041D"/>
    <w:rsid w:val="00270421"/>
    <w:rsid w:val="00270455"/>
    <w:rsid w:val="0027047D"/>
    <w:rsid w:val="0027048A"/>
    <w:rsid w:val="002704A9"/>
    <w:rsid w:val="002704AB"/>
    <w:rsid w:val="002704B0"/>
    <w:rsid w:val="002704BD"/>
    <w:rsid w:val="002704D7"/>
    <w:rsid w:val="002704EC"/>
    <w:rsid w:val="00270546"/>
    <w:rsid w:val="00270563"/>
    <w:rsid w:val="00270598"/>
    <w:rsid w:val="002705E7"/>
    <w:rsid w:val="0027061B"/>
    <w:rsid w:val="0027062F"/>
    <w:rsid w:val="00270657"/>
    <w:rsid w:val="00270675"/>
    <w:rsid w:val="002706A6"/>
    <w:rsid w:val="002706AB"/>
    <w:rsid w:val="002706E2"/>
    <w:rsid w:val="0027075E"/>
    <w:rsid w:val="0027079A"/>
    <w:rsid w:val="002707BD"/>
    <w:rsid w:val="002707E1"/>
    <w:rsid w:val="002707E4"/>
    <w:rsid w:val="002707F6"/>
    <w:rsid w:val="0027080E"/>
    <w:rsid w:val="00270850"/>
    <w:rsid w:val="00270852"/>
    <w:rsid w:val="0027087D"/>
    <w:rsid w:val="00270883"/>
    <w:rsid w:val="002708DE"/>
    <w:rsid w:val="00270931"/>
    <w:rsid w:val="00270953"/>
    <w:rsid w:val="0027095F"/>
    <w:rsid w:val="00270964"/>
    <w:rsid w:val="002709C7"/>
    <w:rsid w:val="00270A00"/>
    <w:rsid w:val="00270A47"/>
    <w:rsid w:val="00270A84"/>
    <w:rsid w:val="00270AA0"/>
    <w:rsid w:val="00270AE1"/>
    <w:rsid w:val="00270B56"/>
    <w:rsid w:val="00270B60"/>
    <w:rsid w:val="00270BBC"/>
    <w:rsid w:val="00270BEF"/>
    <w:rsid w:val="00270C3C"/>
    <w:rsid w:val="00270C59"/>
    <w:rsid w:val="00270C67"/>
    <w:rsid w:val="00270C80"/>
    <w:rsid w:val="00270C8A"/>
    <w:rsid w:val="00270C8D"/>
    <w:rsid w:val="00270C8F"/>
    <w:rsid w:val="00270CBB"/>
    <w:rsid w:val="00270CD9"/>
    <w:rsid w:val="00270CF3"/>
    <w:rsid w:val="00270D04"/>
    <w:rsid w:val="00270D1D"/>
    <w:rsid w:val="00270D95"/>
    <w:rsid w:val="00270DDA"/>
    <w:rsid w:val="00270E0A"/>
    <w:rsid w:val="00270E29"/>
    <w:rsid w:val="00270E31"/>
    <w:rsid w:val="00270E53"/>
    <w:rsid w:val="00270E66"/>
    <w:rsid w:val="00270E84"/>
    <w:rsid w:val="00270EC5"/>
    <w:rsid w:val="00270F1B"/>
    <w:rsid w:val="00270FC3"/>
    <w:rsid w:val="00270FC8"/>
    <w:rsid w:val="00270FEA"/>
    <w:rsid w:val="00270FF1"/>
    <w:rsid w:val="00270FF5"/>
    <w:rsid w:val="0027103B"/>
    <w:rsid w:val="0027108B"/>
    <w:rsid w:val="002710D9"/>
    <w:rsid w:val="00271104"/>
    <w:rsid w:val="00271115"/>
    <w:rsid w:val="00271173"/>
    <w:rsid w:val="002711A1"/>
    <w:rsid w:val="002711C2"/>
    <w:rsid w:val="002711C6"/>
    <w:rsid w:val="002711E7"/>
    <w:rsid w:val="002711F1"/>
    <w:rsid w:val="00271231"/>
    <w:rsid w:val="00271244"/>
    <w:rsid w:val="00271267"/>
    <w:rsid w:val="002712AA"/>
    <w:rsid w:val="002712C0"/>
    <w:rsid w:val="002712C2"/>
    <w:rsid w:val="002712C3"/>
    <w:rsid w:val="002712D6"/>
    <w:rsid w:val="00271314"/>
    <w:rsid w:val="0027133B"/>
    <w:rsid w:val="00271358"/>
    <w:rsid w:val="00271389"/>
    <w:rsid w:val="002713BE"/>
    <w:rsid w:val="002713C2"/>
    <w:rsid w:val="002713C8"/>
    <w:rsid w:val="002713DB"/>
    <w:rsid w:val="002713E2"/>
    <w:rsid w:val="002713EA"/>
    <w:rsid w:val="002714D1"/>
    <w:rsid w:val="002714D2"/>
    <w:rsid w:val="002714E7"/>
    <w:rsid w:val="00271546"/>
    <w:rsid w:val="00271598"/>
    <w:rsid w:val="002715A3"/>
    <w:rsid w:val="002715AC"/>
    <w:rsid w:val="00271638"/>
    <w:rsid w:val="00271644"/>
    <w:rsid w:val="00271664"/>
    <w:rsid w:val="00271669"/>
    <w:rsid w:val="0027166B"/>
    <w:rsid w:val="002716BA"/>
    <w:rsid w:val="002716CC"/>
    <w:rsid w:val="002716D6"/>
    <w:rsid w:val="002716D7"/>
    <w:rsid w:val="002716F0"/>
    <w:rsid w:val="002716FF"/>
    <w:rsid w:val="0027176A"/>
    <w:rsid w:val="0027176B"/>
    <w:rsid w:val="0027178C"/>
    <w:rsid w:val="0027178E"/>
    <w:rsid w:val="0027179A"/>
    <w:rsid w:val="0027179C"/>
    <w:rsid w:val="002717C5"/>
    <w:rsid w:val="002717D5"/>
    <w:rsid w:val="002717E1"/>
    <w:rsid w:val="002717F0"/>
    <w:rsid w:val="002717FD"/>
    <w:rsid w:val="0027181B"/>
    <w:rsid w:val="00271833"/>
    <w:rsid w:val="00271845"/>
    <w:rsid w:val="0027185E"/>
    <w:rsid w:val="0027191C"/>
    <w:rsid w:val="0027193A"/>
    <w:rsid w:val="00271973"/>
    <w:rsid w:val="00271986"/>
    <w:rsid w:val="00271990"/>
    <w:rsid w:val="00271995"/>
    <w:rsid w:val="002719B9"/>
    <w:rsid w:val="002719D9"/>
    <w:rsid w:val="00271A0B"/>
    <w:rsid w:val="00271A37"/>
    <w:rsid w:val="00271A3D"/>
    <w:rsid w:val="00271A80"/>
    <w:rsid w:val="00271A96"/>
    <w:rsid w:val="00271A9A"/>
    <w:rsid w:val="00271B12"/>
    <w:rsid w:val="00271B22"/>
    <w:rsid w:val="00271B62"/>
    <w:rsid w:val="00271B6F"/>
    <w:rsid w:val="00271BA2"/>
    <w:rsid w:val="00271BB3"/>
    <w:rsid w:val="00271BCF"/>
    <w:rsid w:val="00271BE1"/>
    <w:rsid w:val="00271C07"/>
    <w:rsid w:val="00271C4E"/>
    <w:rsid w:val="00271C52"/>
    <w:rsid w:val="00271C63"/>
    <w:rsid w:val="00271C82"/>
    <w:rsid w:val="00271C93"/>
    <w:rsid w:val="00271C99"/>
    <w:rsid w:val="00271CDE"/>
    <w:rsid w:val="00271CE4"/>
    <w:rsid w:val="00271CF3"/>
    <w:rsid w:val="00271D24"/>
    <w:rsid w:val="00271D67"/>
    <w:rsid w:val="00271D97"/>
    <w:rsid w:val="00271E2D"/>
    <w:rsid w:val="00271E3C"/>
    <w:rsid w:val="00271E7E"/>
    <w:rsid w:val="00271EBB"/>
    <w:rsid w:val="00271EC9"/>
    <w:rsid w:val="00271ED2"/>
    <w:rsid w:val="00271ED8"/>
    <w:rsid w:val="00271F39"/>
    <w:rsid w:val="00271F63"/>
    <w:rsid w:val="00271F86"/>
    <w:rsid w:val="00271FBA"/>
    <w:rsid w:val="00271FD2"/>
    <w:rsid w:val="00271FEF"/>
    <w:rsid w:val="0027200B"/>
    <w:rsid w:val="00272064"/>
    <w:rsid w:val="00272092"/>
    <w:rsid w:val="002720B2"/>
    <w:rsid w:val="002720D2"/>
    <w:rsid w:val="00272117"/>
    <w:rsid w:val="00272142"/>
    <w:rsid w:val="0027218B"/>
    <w:rsid w:val="00272195"/>
    <w:rsid w:val="002721BD"/>
    <w:rsid w:val="002721D6"/>
    <w:rsid w:val="002721E4"/>
    <w:rsid w:val="002721FB"/>
    <w:rsid w:val="0027221A"/>
    <w:rsid w:val="0027224B"/>
    <w:rsid w:val="0027228C"/>
    <w:rsid w:val="0027229F"/>
    <w:rsid w:val="002722A1"/>
    <w:rsid w:val="002722A7"/>
    <w:rsid w:val="002722BC"/>
    <w:rsid w:val="002722E8"/>
    <w:rsid w:val="00272301"/>
    <w:rsid w:val="00272319"/>
    <w:rsid w:val="0027236A"/>
    <w:rsid w:val="0027236D"/>
    <w:rsid w:val="00272416"/>
    <w:rsid w:val="0027243C"/>
    <w:rsid w:val="0027248D"/>
    <w:rsid w:val="00272495"/>
    <w:rsid w:val="002724EB"/>
    <w:rsid w:val="002724F0"/>
    <w:rsid w:val="00272513"/>
    <w:rsid w:val="00272520"/>
    <w:rsid w:val="0027252A"/>
    <w:rsid w:val="00272535"/>
    <w:rsid w:val="00272568"/>
    <w:rsid w:val="00272578"/>
    <w:rsid w:val="002725A7"/>
    <w:rsid w:val="002725AF"/>
    <w:rsid w:val="002725FC"/>
    <w:rsid w:val="0027261D"/>
    <w:rsid w:val="0027266D"/>
    <w:rsid w:val="00272686"/>
    <w:rsid w:val="002726DE"/>
    <w:rsid w:val="002726FE"/>
    <w:rsid w:val="0027270A"/>
    <w:rsid w:val="00272710"/>
    <w:rsid w:val="00272757"/>
    <w:rsid w:val="00272764"/>
    <w:rsid w:val="00272781"/>
    <w:rsid w:val="002727DD"/>
    <w:rsid w:val="0027281C"/>
    <w:rsid w:val="00272839"/>
    <w:rsid w:val="00272893"/>
    <w:rsid w:val="00272906"/>
    <w:rsid w:val="00272939"/>
    <w:rsid w:val="0027293B"/>
    <w:rsid w:val="00272945"/>
    <w:rsid w:val="00272955"/>
    <w:rsid w:val="0027299E"/>
    <w:rsid w:val="002729D2"/>
    <w:rsid w:val="00272A17"/>
    <w:rsid w:val="00272A6A"/>
    <w:rsid w:val="00272A6F"/>
    <w:rsid w:val="00272A78"/>
    <w:rsid w:val="00272ABC"/>
    <w:rsid w:val="00272B06"/>
    <w:rsid w:val="00272B25"/>
    <w:rsid w:val="00272B26"/>
    <w:rsid w:val="00272B43"/>
    <w:rsid w:val="00272B83"/>
    <w:rsid w:val="00272B88"/>
    <w:rsid w:val="00272B8F"/>
    <w:rsid w:val="00272BD0"/>
    <w:rsid w:val="00272BFF"/>
    <w:rsid w:val="00272C03"/>
    <w:rsid w:val="00272C25"/>
    <w:rsid w:val="00272C33"/>
    <w:rsid w:val="00272C48"/>
    <w:rsid w:val="00272C6D"/>
    <w:rsid w:val="00272C6E"/>
    <w:rsid w:val="00272C70"/>
    <w:rsid w:val="00272CA4"/>
    <w:rsid w:val="00272CB5"/>
    <w:rsid w:val="00272CDD"/>
    <w:rsid w:val="00272D1F"/>
    <w:rsid w:val="00272D22"/>
    <w:rsid w:val="00272D6C"/>
    <w:rsid w:val="00272D7F"/>
    <w:rsid w:val="00272D92"/>
    <w:rsid w:val="00272D9C"/>
    <w:rsid w:val="00272DD3"/>
    <w:rsid w:val="00272DE9"/>
    <w:rsid w:val="00272DEC"/>
    <w:rsid w:val="00272DEF"/>
    <w:rsid w:val="00272E1E"/>
    <w:rsid w:val="00272E42"/>
    <w:rsid w:val="00272EA3"/>
    <w:rsid w:val="00272F52"/>
    <w:rsid w:val="00272F6A"/>
    <w:rsid w:val="00272F93"/>
    <w:rsid w:val="00272F96"/>
    <w:rsid w:val="00272FD0"/>
    <w:rsid w:val="00272FF7"/>
    <w:rsid w:val="00273012"/>
    <w:rsid w:val="00273014"/>
    <w:rsid w:val="00273023"/>
    <w:rsid w:val="0027309D"/>
    <w:rsid w:val="002730AF"/>
    <w:rsid w:val="002730B8"/>
    <w:rsid w:val="002731AB"/>
    <w:rsid w:val="002731CA"/>
    <w:rsid w:val="002731FB"/>
    <w:rsid w:val="00273204"/>
    <w:rsid w:val="0027321C"/>
    <w:rsid w:val="00273230"/>
    <w:rsid w:val="00273279"/>
    <w:rsid w:val="00273291"/>
    <w:rsid w:val="00273296"/>
    <w:rsid w:val="002732D9"/>
    <w:rsid w:val="002732E3"/>
    <w:rsid w:val="002732E5"/>
    <w:rsid w:val="002732ED"/>
    <w:rsid w:val="00273381"/>
    <w:rsid w:val="0027338F"/>
    <w:rsid w:val="002733C6"/>
    <w:rsid w:val="002733F1"/>
    <w:rsid w:val="0027341D"/>
    <w:rsid w:val="00273425"/>
    <w:rsid w:val="00273429"/>
    <w:rsid w:val="00273437"/>
    <w:rsid w:val="0027344A"/>
    <w:rsid w:val="0027344D"/>
    <w:rsid w:val="0027345F"/>
    <w:rsid w:val="00273468"/>
    <w:rsid w:val="0027346D"/>
    <w:rsid w:val="0027349A"/>
    <w:rsid w:val="002734CC"/>
    <w:rsid w:val="00273504"/>
    <w:rsid w:val="00273523"/>
    <w:rsid w:val="0027352B"/>
    <w:rsid w:val="0027352D"/>
    <w:rsid w:val="0027352F"/>
    <w:rsid w:val="0027354D"/>
    <w:rsid w:val="0027357D"/>
    <w:rsid w:val="0027358E"/>
    <w:rsid w:val="002735BE"/>
    <w:rsid w:val="002735E3"/>
    <w:rsid w:val="00273625"/>
    <w:rsid w:val="0027365F"/>
    <w:rsid w:val="00273665"/>
    <w:rsid w:val="00273673"/>
    <w:rsid w:val="00273676"/>
    <w:rsid w:val="00273680"/>
    <w:rsid w:val="002736A0"/>
    <w:rsid w:val="002736BC"/>
    <w:rsid w:val="002736E4"/>
    <w:rsid w:val="002736E5"/>
    <w:rsid w:val="002736FF"/>
    <w:rsid w:val="0027375B"/>
    <w:rsid w:val="002737BE"/>
    <w:rsid w:val="002737E4"/>
    <w:rsid w:val="002737EC"/>
    <w:rsid w:val="0027380C"/>
    <w:rsid w:val="00273815"/>
    <w:rsid w:val="00273830"/>
    <w:rsid w:val="00273861"/>
    <w:rsid w:val="002738A3"/>
    <w:rsid w:val="002738C0"/>
    <w:rsid w:val="002738C9"/>
    <w:rsid w:val="002738E6"/>
    <w:rsid w:val="002738F4"/>
    <w:rsid w:val="00273935"/>
    <w:rsid w:val="00273946"/>
    <w:rsid w:val="0027396C"/>
    <w:rsid w:val="002739AC"/>
    <w:rsid w:val="002739B9"/>
    <w:rsid w:val="002739E9"/>
    <w:rsid w:val="00273A76"/>
    <w:rsid w:val="00273A7B"/>
    <w:rsid w:val="00273B07"/>
    <w:rsid w:val="00273B39"/>
    <w:rsid w:val="00273BA8"/>
    <w:rsid w:val="00273BB9"/>
    <w:rsid w:val="00273C0E"/>
    <w:rsid w:val="00273C54"/>
    <w:rsid w:val="00273C86"/>
    <w:rsid w:val="00273CBC"/>
    <w:rsid w:val="00273CD8"/>
    <w:rsid w:val="00273CF0"/>
    <w:rsid w:val="00273D0D"/>
    <w:rsid w:val="00273D10"/>
    <w:rsid w:val="00273D48"/>
    <w:rsid w:val="00273D5A"/>
    <w:rsid w:val="00273D67"/>
    <w:rsid w:val="00273D7B"/>
    <w:rsid w:val="00273D9A"/>
    <w:rsid w:val="00273E0A"/>
    <w:rsid w:val="00273E0B"/>
    <w:rsid w:val="00273E16"/>
    <w:rsid w:val="00273E27"/>
    <w:rsid w:val="00273E59"/>
    <w:rsid w:val="00273E6A"/>
    <w:rsid w:val="00273E71"/>
    <w:rsid w:val="00273E7E"/>
    <w:rsid w:val="00273ECE"/>
    <w:rsid w:val="00273EFE"/>
    <w:rsid w:val="00273F21"/>
    <w:rsid w:val="00273F26"/>
    <w:rsid w:val="00273F40"/>
    <w:rsid w:val="00273F4D"/>
    <w:rsid w:val="00273F4E"/>
    <w:rsid w:val="00273F7E"/>
    <w:rsid w:val="00273F87"/>
    <w:rsid w:val="00273FA2"/>
    <w:rsid w:val="00273FA3"/>
    <w:rsid w:val="00273FB6"/>
    <w:rsid w:val="00273FC0"/>
    <w:rsid w:val="00273FD4"/>
    <w:rsid w:val="00273FF9"/>
    <w:rsid w:val="00273FFF"/>
    <w:rsid w:val="0027401B"/>
    <w:rsid w:val="00274023"/>
    <w:rsid w:val="0027403C"/>
    <w:rsid w:val="0027403E"/>
    <w:rsid w:val="00274098"/>
    <w:rsid w:val="002740AD"/>
    <w:rsid w:val="002740E5"/>
    <w:rsid w:val="002740F4"/>
    <w:rsid w:val="00274113"/>
    <w:rsid w:val="00274125"/>
    <w:rsid w:val="00274135"/>
    <w:rsid w:val="0027414E"/>
    <w:rsid w:val="00274159"/>
    <w:rsid w:val="00274170"/>
    <w:rsid w:val="002741A5"/>
    <w:rsid w:val="002741A8"/>
    <w:rsid w:val="002741BF"/>
    <w:rsid w:val="002741D5"/>
    <w:rsid w:val="002741EF"/>
    <w:rsid w:val="0027421C"/>
    <w:rsid w:val="0027424D"/>
    <w:rsid w:val="00274273"/>
    <w:rsid w:val="00274293"/>
    <w:rsid w:val="002742B0"/>
    <w:rsid w:val="002742D5"/>
    <w:rsid w:val="00274337"/>
    <w:rsid w:val="0027433A"/>
    <w:rsid w:val="0027434C"/>
    <w:rsid w:val="00274352"/>
    <w:rsid w:val="00274396"/>
    <w:rsid w:val="00274399"/>
    <w:rsid w:val="002743A0"/>
    <w:rsid w:val="002743A9"/>
    <w:rsid w:val="002743B7"/>
    <w:rsid w:val="002743F9"/>
    <w:rsid w:val="00274449"/>
    <w:rsid w:val="0027444D"/>
    <w:rsid w:val="00274459"/>
    <w:rsid w:val="0027445D"/>
    <w:rsid w:val="0027447F"/>
    <w:rsid w:val="00274483"/>
    <w:rsid w:val="00274497"/>
    <w:rsid w:val="002744B0"/>
    <w:rsid w:val="002744BB"/>
    <w:rsid w:val="002744C1"/>
    <w:rsid w:val="002744F2"/>
    <w:rsid w:val="00274517"/>
    <w:rsid w:val="00274549"/>
    <w:rsid w:val="002745A4"/>
    <w:rsid w:val="002745A8"/>
    <w:rsid w:val="002745CE"/>
    <w:rsid w:val="00274667"/>
    <w:rsid w:val="00274680"/>
    <w:rsid w:val="002746BE"/>
    <w:rsid w:val="002746DB"/>
    <w:rsid w:val="002746E6"/>
    <w:rsid w:val="002746F2"/>
    <w:rsid w:val="00274729"/>
    <w:rsid w:val="00274772"/>
    <w:rsid w:val="00274785"/>
    <w:rsid w:val="0027478D"/>
    <w:rsid w:val="00274792"/>
    <w:rsid w:val="0027479F"/>
    <w:rsid w:val="002747BD"/>
    <w:rsid w:val="002747D0"/>
    <w:rsid w:val="0027480D"/>
    <w:rsid w:val="00274822"/>
    <w:rsid w:val="0027485C"/>
    <w:rsid w:val="00274865"/>
    <w:rsid w:val="00274881"/>
    <w:rsid w:val="002748BE"/>
    <w:rsid w:val="00274929"/>
    <w:rsid w:val="0027496B"/>
    <w:rsid w:val="00274970"/>
    <w:rsid w:val="00274987"/>
    <w:rsid w:val="0027498B"/>
    <w:rsid w:val="002749A3"/>
    <w:rsid w:val="002749CD"/>
    <w:rsid w:val="00274A2F"/>
    <w:rsid w:val="00274A3B"/>
    <w:rsid w:val="00274A4A"/>
    <w:rsid w:val="00274A4D"/>
    <w:rsid w:val="00274A52"/>
    <w:rsid w:val="00274A57"/>
    <w:rsid w:val="00274A62"/>
    <w:rsid w:val="00274AA4"/>
    <w:rsid w:val="00274B0E"/>
    <w:rsid w:val="00274B18"/>
    <w:rsid w:val="00274BAD"/>
    <w:rsid w:val="00274BB7"/>
    <w:rsid w:val="00274BE6"/>
    <w:rsid w:val="00274CAA"/>
    <w:rsid w:val="00274CAF"/>
    <w:rsid w:val="00274CDD"/>
    <w:rsid w:val="00274CF2"/>
    <w:rsid w:val="00274CF4"/>
    <w:rsid w:val="00274D63"/>
    <w:rsid w:val="00274D95"/>
    <w:rsid w:val="00274DBE"/>
    <w:rsid w:val="00274DE0"/>
    <w:rsid w:val="00274E38"/>
    <w:rsid w:val="00274E66"/>
    <w:rsid w:val="00274EA6"/>
    <w:rsid w:val="00274EB4"/>
    <w:rsid w:val="00274ED6"/>
    <w:rsid w:val="00274F22"/>
    <w:rsid w:val="00274F28"/>
    <w:rsid w:val="00274F63"/>
    <w:rsid w:val="00274F6F"/>
    <w:rsid w:val="00274F7A"/>
    <w:rsid w:val="00274FA1"/>
    <w:rsid w:val="00274FFE"/>
    <w:rsid w:val="00275004"/>
    <w:rsid w:val="00275034"/>
    <w:rsid w:val="00275037"/>
    <w:rsid w:val="00275057"/>
    <w:rsid w:val="0027505D"/>
    <w:rsid w:val="0027506C"/>
    <w:rsid w:val="00275097"/>
    <w:rsid w:val="0027509E"/>
    <w:rsid w:val="002750C1"/>
    <w:rsid w:val="002750D0"/>
    <w:rsid w:val="002750D1"/>
    <w:rsid w:val="002750D3"/>
    <w:rsid w:val="002750E5"/>
    <w:rsid w:val="002750EE"/>
    <w:rsid w:val="00275116"/>
    <w:rsid w:val="0027511D"/>
    <w:rsid w:val="0027512C"/>
    <w:rsid w:val="00275169"/>
    <w:rsid w:val="00275171"/>
    <w:rsid w:val="002751C1"/>
    <w:rsid w:val="002751D2"/>
    <w:rsid w:val="002751E4"/>
    <w:rsid w:val="002751F8"/>
    <w:rsid w:val="002751FD"/>
    <w:rsid w:val="0027520F"/>
    <w:rsid w:val="0027522F"/>
    <w:rsid w:val="00275252"/>
    <w:rsid w:val="00275267"/>
    <w:rsid w:val="0027526D"/>
    <w:rsid w:val="0027528A"/>
    <w:rsid w:val="002752A9"/>
    <w:rsid w:val="002752BB"/>
    <w:rsid w:val="002752DF"/>
    <w:rsid w:val="00275305"/>
    <w:rsid w:val="0027531A"/>
    <w:rsid w:val="00275341"/>
    <w:rsid w:val="00275359"/>
    <w:rsid w:val="0027537D"/>
    <w:rsid w:val="002753A5"/>
    <w:rsid w:val="002753AE"/>
    <w:rsid w:val="002753B8"/>
    <w:rsid w:val="002753BC"/>
    <w:rsid w:val="0027540D"/>
    <w:rsid w:val="0027541A"/>
    <w:rsid w:val="0027541C"/>
    <w:rsid w:val="00275458"/>
    <w:rsid w:val="0027545D"/>
    <w:rsid w:val="00275497"/>
    <w:rsid w:val="00275514"/>
    <w:rsid w:val="00275582"/>
    <w:rsid w:val="002755F8"/>
    <w:rsid w:val="002756BA"/>
    <w:rsid w:val="002756C9"/>
    <w:rsid w:val="002756D5"/>
    <w:rsid w:val="002756E4"/>
    <w:rsid w:val="002756EF"/>
    <w:rsid w:val="002756FC"/>
    <w:rsid w:val="00275797"/>
    <w:rsid w:val="002757C3"/>
    <w:rsid w:val="002757C5"/>
    <w:rsid w:val="002757E2"/>
    <w:rsid w:val="002757F2"/>
    <w:rsid w:val="002757F5"/>
    <w:rsid w:val="00275827"/>
    <w:rsid w:val="0027582E"/>
    <w:rsid w:val="0027587A"/>
    <w:rsid w:val="002758AF"/>
    <w:rsid w:val="002758DB"/>
    <w:rsid w:val="00275933"/>
    <w:rsid w:val="0027593F"/>
    <w:rsid w:val="00275970"/>
    <w:rsid w:val="002759DC"/>
    <w:rsid w:val="002759FD"/>
    <w:rsid w:val="00275A06"/>
    <w:rsid w:val="00275A3A"/>
    <w:rsid w:val="00275A6E"/>
    <w:rsid w:val="00275A71"/>
    <w:rsid w:val="00275A91"/>
    <w:rsid w:val="00275AA7"/>
    <w:rsid w:val="00275AC9"/>
    <w:rsid w:val="00275ADE"/>
    <w:rsid w:val="00275B5F"/>
    <w:rsid w:val="00275B7D"/>
    <w:rsid w:val="00275C0C"/>
    <w:rsid w:val="00275C1C"/>
    <w:rsid w:val="00275C1E"/>
    <w:rsid w:val="00275C33"/>
    <w:rsid w:val="00275C40"/>
    <w:rsid w:val="00275C6E"/>
    <w:rsid w:val="00275C95"/>
    <w:rsid w:val="00275CAA"/>
    <w:rsid w:val="00275CF2"/>
    <w:rsid w:val="00275CFB"/>
    <w:rsid w:val="00275D59"/>
    <w:rsid w:val="00275DAE"/>
    <w:rsid w:val="00275DC0"/>
    <w:rsid w:val="00275E12"/>
    <w:rsid w:val="00275E16"/>
    <w:rsid w:val="00275E5D"/>
    <w:rsid w:val="00275F14"/>
    <w:rsid w:val="00275F1A"/>
    <w:rsid w:val="00275F22"/>
    <w:rsid w:val="00275F46"/>
    <w:rsid w:val="00275F4A"/>
    <w:rsid w:val="00275F5E"/>
    <w:rsid w:val="00275F81"/>
    <w:rsid w:val="00275F8D"/>
    <w:rsid w:val="00275FA1"/>
    <w:rsid w:val="00276065"/>
    <w:rsid w:val="002760F5"/>
    <w:rsid w:val="002760F7"/>
    <w:rsid w:val="00276108"/>
    <w:rsid w:val="00276122"/>
    <w:rsid w:val="00276161"/>
    <w:rsid w:val="00276162"/>
    <w:rsid w:val="0027616A"/>
    <w:rsid w:val="002761A4"/>
    <w:rsid w:val="002761E6"/>
    <w:rsid w:val="002761EC"/>
    <w:rsid w:val="00276255"/>
    <w:rsid w:val="0027628F"/>
    <w:rsid w:val="002762B6"/>
    <w:rsid w:val="002762DE"/>
    <w:rsid w:val="002762F4"/>
    <w:rsid w:val="002762FB"/>
    <w:rsid w:val="00276395"/>
    <w:rsid w:val="002763CD"/>
    <w:rsid w:val="002763EF"/>
    <w:rsid w:val="0027640E"/>
    <w:rsid w:val="00276434"/>
    <w:rsid w:val="00276447"/>
    <w:rsid w:val="00276453"/>
    <w:rsid w:val="00276467"/>
    <w:rsid w:val="0027647E"/>
    <w:rsid w:val="002764A2"/>
    <w:rsid w:val="002764B6"/>
    <w:rsid w:val="00276588"/>
    <w:rsid w:val="002765A2"/>
    <w:rsid w:val="002765A6"/>
    <w:rsid w:val="002765CE"/>
    <w:rsid w:val="00276619"/>
    <w:rsid w:val="00276623"/>
    <w:rsid w:val="0027662C"/>
    <w:rsid w:val="0027663E"/>
    <w:rsid w:val="002766F4"/>
    <w:rsid w:val="002766F9"/>
    <w:rsid w:val="00276706"/>
    <w:rsid w:val="0027672E"/>
    <w:rsid w:val="00276761"/>
    <w:rsid w:val="00276777"/>
    <w:rsid w:val="0027679E"/>
    <w:rsid w:val="002767C9"/>
    <w:rsid w:val="002767E0"/>
    <w:rsid w:val="00276849"/>
    <w:rsid w:val="00276853"/>
    <w:rsid w:val="0027685A"/>
    <w:rsid w:val="00276887"/>
    <w:rsid w:val="00276893"/>
    <w:rsid w:val="002768B1"/>
    <w:rsid w:val="002768B3"/>
    <w:rsid w:val="002768CD"/>
    <w:rsid w:val="002768D0"/>
    <w:rsid w:val="002768DE"/>
    <w:rsid w:val="0027692E"/>
    <w:rsid w:val="00276936"/>
    <w:rsid w:val="00276997"/>
    <w:rsid w:val="002769C1"/>
    <w:rsid w:val="002769DA"/>
    <w:rsid w:val="00276A62"/>
    <w:rsid w:val="00276AC2"/>
    <w:rsid w:val="00276AE2"/>
    <w:rsid w:val="00276AE5"/>
    <w:rsid w:val="00276AFB"/>
    <w:rsid w:val="00276B08"/>
    <w:rsid w:val="00276B18"/>
    <w:rsid w:val="00276B1D"/>
    <w:rsid w:val="00276B29"/>
    <w:rsid w:val="00276B33"/>
    <w:rsid w:val="00276B74"/>
    <w:rsid w:val="00276BCC"/>
    <w:rsid w:val="00276BE8"/>
    <w:rsid w:val="00276C00"/>
    <w:rsid w:val="00276C35"/>
    <w:rsid w:val="00276C44"/>
    <w:rsid w:val="00276C7F"/>
    <w:rsid w:val="00276C88"/>
    <w:rsid w:val="00276CA0"/>
    <w:rsid w:val="00276CBA"/>
    <w:rsid w:val="00276CC5"/>
    <w:rsid w:val="00276CD7"/>
    <w:rsid w:val="00276CD8"/>
    <w:rsid w:val="00276CFE"/>
    <w:rsid w:val="00276D14"/>
    <w:rsid w:val="00276DC2"/>
    <w:rsid w:val="00276DD0"/>
    <w:rsid w:val="00276DD6"/>
    <w:rsid w:val="00276DF7"/>
    <w:rsid w:val="00276DFB"/>
    <w:rsid w:val="00276E7B"/>
    <w:rsid w:val="00276E83"/>
    <w:rsid w:val="00276EF1"/>
    <w:rsid w:val="00276EFC"/>
    <w:rsid w:val="00276F14"/>
    <w:rsid w:val="00276F36"/>
    <w:rsid w:val="00276F42"/>
    <w:rsid w:val="00276F4E"/>
    <w:rsid w:val="00276F54"/>
    <w:rsid w:val="00276F72"/>
    <w:rsid w:val="00276F92"/>
    <w:rsid w:val="00276FA6"/>
    <w:rsid w:val="00276FE7"/>
    <w:rsid w:val="0027703F"/>
    <w:rsid w:val="0027715A"/>
    <w:rsid w:val="002771BF"/>
    <w:rsid w:val="0027721E"/>
    <w:rsid w:val="0027723D"/>
    <w:rsid w:val="0027723F"/>
    <w:rsid w:val="002772E1"/>
    <w:rsid w:val="00277310"/>
    <w:rsid w:val="0027733E"/>
    <w:rsid w:val="00277340"/>
    <w:rsid w:val="0027736F"/>
    <w:rsid w:val="00277387"/>
    <w:rsid w:val="002773A8"/>
    <w:rsid w:val="002773B1"/>
    <w:rsid w:val="002773FF"/>
    <w:rsid w:val="00277410"/>
    <w:rsid w:val="0027741A"/>
    <w:rsid w:val="00277445"/>
    <w:rsid w:val="00277447"/>
    <w:rsid w:val="00277472"/>
    <w:rsid w:val="00277477"/>
    <w:rsid w:val="002774A6"/>
    <w:rsid w:val="002774B9"/>
    <w:rsid w:val="002774CF"/>
    <w:rsid w:val="002774D7"/>
    <w:rsid w:val="002774DC"/>
    <w:rsid w:val="0027750A"/>
    <w:rsid w:val="00277544"/>
    <w:rsid w:val="0027758E"/>
    <w:rsid w:val="002775EC"/>
    <w:rsid w:val="00277612"/>
    <w:rsid w:val="00277617"/>
    <w:rsid w:val="0027761F"/>
    <w:rsid w:val="0027763A"/>
    <w:rsid w:val="00277644"/>
    <w:rsid w:val="00277645"/>
    <w:rsid w:val="0027764F"/>
    <w:rsid w:val="00277667"/>
    <w:rsid w:val="0027767F"/>
    <w:rsid w:val="002776BB"/>
    <w:rsid w:val="002776BE"/>
    <w:rsid w:val="0027771D"/>
    <w:rsid w:val="00277793"/>
    <w:rsid w:val="002777B3"/>
    <w:rsid w:val="0027781D"/>
    <w:rsid w:val="00277879"/>
    <w:rsid w:val="0027789F"/>
    <w:rsid w:val="002778FF"/>
    <w:rsid w:val="00277935"/>
    <w:rsid w:val="0027794B"/>
    <w:rsid w:val="002779E4"/>
    <w:rsid w:val="002779E8"/>
    <w:rsid w:val="00277A35"/>
    <w:rsid w:val="00277A5C"/>
    <w:rsid w:val="00277A9A"/>
    <w:rsid w:val="00277ADA"/>
    <w:rsid w:val="00277AFE"/>
    <w:rsid w:val="00277B06"/>
    <w:rsid w:val="00277B2C"/>
    <w:rsid w:val="00277B66"/>
    <w:rsid w:val="00277B69"/>
    <w:rsid w:val="00277B84"/>
    <w:rsid w:val="00277B93"/>
    <w:rsid w:val="00277BAB"/>
    <w:rsid w:val="00277BAF"/>
    <w:rsid w:val="00277C25"/>
    <w:rsid w:val="00277C34"/>
    <w:rsid w:val="00277C3E"/>
    <w:rsid w:val="00277C59"/>
    <w:rsid w:val="00277CE3"/>
    <w:rsid w:val="00277D21"/>
    <w:rsid w:val="00277D2B"/>
    <w:rsid w:val="00277D30"/>
    <w:rsid w:val="00277D5D"/>
    <w:rsid w:val="00277D73"/>
    <w:rsid w:val="00277E54"/>
    <w:rsid w:val="00277E63"/>
    <w:rsid w:val="00277E97"/>
    <w:rsid w:val="00277EA6"/>
    <w:rsid w:val="00277EEB"/>
    <w:rsid w:val="00277F07"/>
    <w:rsid w:val="00277F73"/>
    <w:rsid w:val="00277F91"/>
    <w:rsid w:val="00277FC4"/>
    <w:rsid w:val="00277FC5"/>
    <w:rsid w:val="0027C596"/>
    <w:rsid w:val="0028003E"/>
    <w:rsid w:val="00280047"/>
    <w:rsid w:val="00280062"/>
    <w:rsid w:val="002800A7"/>
    <w:rsid w:val="002800B0"/>
    <w:rsid w:val="002800DD"/>
    <w:rsid w:val="00280105"/>
    <w:rsid w:val="0028012F"/>
    <w:rsid w:val="00280154"/>
    <w:rsid w:val="00280197"/>
    <w:rsid w:val="00280198"/>
    <w:rsid w:val="002801D4"/>
    <w:rsid w:val="002801DF"/>
    <w:rsid w:val="002801E7"/>
    <w:rsid w:val="00280205"/>
    <w:rsid w:val="00280239"/>
    <w:rsid w:val="0028023B"/>
    <w:rsid w:val="00280266"/>
    <w:rsid w:val="00280291"/>
    <w:rsid w:val="002802C5"/>
    <w:rsid w:val="002802FC"/>
    <w:rsid w:val="00280304"/>
    <w:rsid w:val="00280314"/>
    <w:rsid w:val="00280330"/>
    <w:rsid w:val="00280341"/>
    <w:rsid w:val="00280344"/>
    <w:rsid w:val="00280367"/>
    <w:rsid w:val="002803B7"/>
    <w:rsid w:val="002803BF"/>
    <w:rsid w:val="002803F2"/>
    <w:rsid w:val="0028041C"/>
    <w:rsid w:val="0028043C"/>
    <w:rsid w:val="00280459"/>
    <w:rsid w:val="0028045C"/>
    <w:rsid w:val="00280461"/>
    <w:rsid w:val="00280480"/>
    <w:rsid w:val="0028048E"/>
    <w:rsid w:val="002804C5"/>
    <w:rsid w:val="002804D2"/>
    <w:rsid w:val="002804E7"/>
    <w:rsid w:val="00280506"/>
    <w:rsid w:val="00280510"/>
    <w:rsid w:val="00280553"/>
    <w:rsid w:val="00280556"/>
    <w:rsid w:val="0028055C"/>
    <w:rsid w:val="002805D1"/>
    <w:rsid w:val="002805ED"/>
    <w:rsid w:val="00280634"/>
    <w:rsid w:val="00280653"/>
    <w:rsid w:val="0028065C"/>
    <w:rsid w:val="0028067B"/>
    <w:rsid w:val="00280690"/>
    <w:rsid w:val="00280693"/>
    <w:rsid w:val="002806D8"/>
    <w:rsid w:val="002806E2"/>
    <w:rsid w:val="00280703"/>
    <w:rsid w:val="00280714"/>
    <w:rsid w:val="00280782"/>
    <w:rsid w:val="00280788"/>
    <w:rsid w:val="0028078F"/>
    <w:rsid w:val="00280793"/>
    <w:rsid w:val="002807AC"/>
    <w:rsid w:val="002807C8"/>
    <w:rsid w:val="0028080D"/>
    <w:rsid w:val="00280816"/>
    <w:rsid w:val="0028084F"/>
    <w:rsid w:val="002808BA"/>
    <w:rsid w:val="002808C5"/>
    <w:rsid w:val="002808CA"/>
    <w:rsid w:val="00280A1A"/>
    <w:rsid w:val="00280A1E"/>
    <w:rsid w:val="00280A2E"/>
    <w:rsid w:val="00280A4D"/>
    <w:rsid w:val="00280A6D"/>
    <w:rsid w:val="00280A85"/>
    <w:rsid w:val="00280A8F"/>
    <w:rsid w:val="00280AD8"/>
    <w:rsid w:val="00280AE7"/>
    <w:rsid w:val="00280AEE"/>
    <w:rsid w:val="00280B11"/>
    <w:rsid w:val="00280B25"/>
    <w:rsid w:val="00280B3E"/>
    <w:rsid w:val="00280B5E"/>
    <w:rsid w:val="00280B60"/>
    <w:rsid w:val="00280BD2"/>
    <w:rsid w:val="00280C87"/>
    <w:rsid w:val="00280C96"/>
    <w:rsid w:val="00280CDE"/>
    <w:rsid w:val="00280CF1"/>
    <w:rsid w:val="00280D05"/>
    <w:rsid w:val="00280D17"/>
    <w:rsid w:val="00280D1D"/>
    <w:rsid w:val="00280D1E"/>
    <w:rsid w:val="00280D37"/>
    <w:rsid w:val="00280D45"/>
    <w:rsid w:val="00280D4C"/>
    <w:rsid w:val="00280D5D"/>
    <w:rsid w:val="00280D95"/>
    <w:rsid w:val="00280DB0"/>
    <w:rsid w:val="00280E02"/>
    <w:rsid w:val="00280E16"/>
    <w:rsid w:val="00280E36"/>
    <w:rsid w:val="00280E40"/>
    <w:rsid w:val="00280E4A"/>
    <w:rsid w:val="00280E93"/>
    <w:rsid w:val="00280EBA"/>
    <w:rsid w:val="00280F03"/>
    <w:rsid w:val="00280F17"/>
    <w:rsid w:val="00280F85"/>
    <w:rsid w:val="00280F8A"/>
    <w:rsid w:val="00280FA9"/>
    <w:rsid w:val="00281009"/>
    <w:rsid w:val="0028102D"/>
    <w:rsid w:val="00281038"/>
    <w:rsid w:val="00281042"/>
    <w:rsid w:val="00281048"/>
    <w:rsid w:val="00281088"/>
    <w:rsid w:val="002810AC"/>
    <w:rsid w:val="002810E5"/>
    <w:rsid w:val="00281108"/>
    <w:rsid w:val="0028111D"/>
    <w:rsid w:val="0028113C"/>
    <w:rsid w:val="0028117F"/>
    <w:rsid w:val="0028118C"/>
    <w:rsid w:val="002811A6"/>
    <w:rsid w:val="002811C5"/>
    <w:rsid w:val="00281208"/>
    <w:rsid w:val="00281237"/>
    <w:rsid w:val="00281258"/>
    <w:rsid w:val="0028126A"/>
    <w:rsid w:val="002812B3"/>
    <w:rsid w:val="002812CC"/>
    <w:rsid w:val="00281307"/>
    <w:rsid w:val="00281315"/>
    <w:rsid w:val="00281320"/>
    <w:rsid w:val="0028139E"/>
    <w:rsid w:val="002813D8"/>
    <w:rsid w:val="002813ED"/>
    <w:rsid w:val="002814BC"/>
    <w:rsid w:val="00281562"/>
    <w:rsid w:val="00281568"/>
    <w:rsid w:val="00281594"/>
    <w:rsid w:val="002815B5"/>
    <w:rsid w:val="002815F2"/>
    <w:rsid w:val="00281612"/>
    <w:rsid w:val="0028164B"/>
    <w:rsid w:val="00281658"/>
    <w:rsid w:val="00281683"/>
    <w:rsid w:val="0028169C"/>
    <w:rsid w:val="002816BB"/>
    <w:rsid w:val="002816C8"/>
    <w:rsid w:val="002816D6"/>
    <w:rsid w:val="00281739"/>
    <w:rsid w:val="00281775"/>
    <w:rsid w:val="002817EF"/>
    <w:rsid w:val="0028183A"/>
    <w:rsid w:val="00281856"/>
    <w:rsid w:val="00281858"/>
    <w:rsid w:val="0028186C"/>
    <w:rsid w:val="0028186F"/>
    <w:rsid w:val="0028187E"/>
    <w:rsid w:val="002818AE"/>
    <w:rsid w:val="00281905"/>
    <w:rsid w:val="0028191B"/>
    <w:rsid w:val="0028191D"/>
    <w:rsid w:val="00281948"/>
    <w:rsid w:val="0028195D"/>
    <w:rsid w:val="00281962"/>
    <w:rsid w:val="0028197D"/>
    <w:rsid w:val="0028198C"/>
    <w:rsid w:val="0028198E"/>
    <w:rsid w:val="002819AA"/>
    <w:rsid w:val="002819E9"/>
    <w:rsid w:val="002819EA"/>
    <w:rsid w:val="00281A10"/>
    <w:rsid w:val="00281A1C"/>
    <w:rsid w:val="00281A20"/>
    <w:rsid w:val="00281A80"/>
    <w:rsid w:val="00281AC8"/>
    <w:rsid w:val="00281AE0"/>
    <w:rsid w:val="00281AF7"/>
    <w:rsid w:val="00281B11"/>
    <w:rsid w:val="00281B51"/>
    <w:rsid w:val="00281B79"/>
    <w:rsid w:val="00281BB2"/>
    <w:rsid w:val="00281BCC"/>
    <w:rsid w:val="00281BF5"/>
    <w:rsid w:val="00281C40"/>
    <w:rsid w:val="00281C6D"/>
    <w:rsid w:val="00281C8B"/>
    <w:rsid w:val="00281C8E"/>
    <w:rsid w:val="00281CB2"/>
    <w:rsid w:val="00281CD5"/>
    <w:rsid w:val="00281CD6"/>
    <w:rsid w:val="00281D06"/>
    <w:rsid w:val="00281D21"/>
    <w:rsid w:val="00281D43"/>
    <w:rsid w:val="00281D4D"/>
    <w:rsid w:val="00281DAA"/>
    <w:rsid w:val="00281DBD"/>
    <w:rsid w:val="00281DDD"/>
    <w:rsid w:val="00281E09"/>
    <w:rsid w:val="00281E18"/>
    <w:rsid w:val="00281E3C"/>
    <w:rsid w:val="00281E5D"/>
    <w:rsid w:val="00281EA8"/>
    <w:rsid w:val="00281EC7"/>
    <w:rsid w:val="00281EF6"/>
    <w:rsid w:val="00281F35"/>
    <w:rsid w:val="00281F54"/>
    <w:rsid w:val="00281F5D"/>
    <w:rsid w:val="00281F71"/>
    <w:rsid w:val="00281F92"/>
    <w:rsid w:val="002820A3"/>
    <w:rsid w:val="002820EA"/>
    <w:rsid w:val="00282121"/>
    <w:rsid w:val="00282137"/>
    <w:rsid w:val="00282138"/>
    <w:rsid w:val="0028216B"/>
    <w:rsid w:val="0028219D"/>
    <w:rsid w:val="002821DC"/>
    <w:rsid w:val="002821FC"/>
    <w:rsid w:val="002821FF"/>
    <w:rsid w:val="00282267"/>
    <w:rsid w:val="002822CA"/>
    <w:rsid w:val="002822CB"/>
    <w:rsid w:val="002822E0"/>
    <w:rsid w:val="0028230B"/>
    <w:rsid w:val="00282346"/>
    <w:rsid w:val="00282355"/>
    <w:rsid w:val="002823AA"/>
    <w:rsid w:val="002823EB"/>
    <w:rsid w:val="002823EE"/>
    <w:rsid w:val="00282412"/>
    <w:rsid w:val="00282418"/>
    <w:rsid w:val="002824B6"/>
    <w:rsid w:val="002824BC"/>
    <w:rsid w:val="002824E0"/>
    <w:rsid w:val="00282520"/>
    <w:rsid w:val="0028253D"/>
    <w:rsid w:val="00282542"/>
    <w:rsid w:val="00282575"/>
    <w:rsid w:val="0028257F"/>
    <w:rsid w:val="0028258C"/>
    <w:rsid w:val="002825B5"/>
    <w:rsid w:val="002825EA"/>
    <w:rsid w:val="00282626"/>
    <w:rsid w:val="0028267D"/>
    <w:rsid w:val="00282681"/>
    <w:rsid w:val="002826A1"/>
    <w:rsid w:val="00282732"/>
    <w:rsid w:val="00282733"/>
    <w:rsid w:val="0028273F"/>
    <w:rsid w:val="00282742"/>
    <w:rsid w:val="002827B9"/>
    <w:rsid w:val="002827C5"/>
    <w:rsid w:val="002827DA"/>
    <w:rsid w:val="0028281B"/>
    <w:rsid w:val="00282823"/>
    <w:rsid w:val="0028285A"/>
    <w:rsid w:val="0028286F"/>
    <w:rsid w:val="0028289A"/>
    <w:rsid w:val="002828A3"/>
    <w:rsid w:val="002828AF"/>
    <w:rsid w:val="002828EC"/>
    <w:rsid w:val="0028296A"/>
    <w:rsid w:val="00282983"/>
    <w:rsid w:val="0028299C"/>
    <w:rsid w:val="002829B3"/>
    <w:rsid w:val="002829BF"/>
    <w:rsid w:val="00282A09"/>
    <w:rsid w:val="00282A62"/>
    <w:rsid w:val="00282A7C"/>
    <w:rsid w:val="00282A96"/>
    <w:rsid w:val="00282AE5"/>
    <w:rsid w:val="00282AF0"/>
    <w:rsid w:val="00282AF7"/>
    <w:rsid w:val="00282B2C"/>
    <w:rsid w:val="00282B48"/>
    <w:rsid w:val="00282B58"/>
    <w:rsid w:val="00282B97"/>
    <w:rsid w:val="00282BEC"/>
    <w:rsid w:val="00282BF7"/>
    <w:rsid w:val="00282C11"/>
    <w:rsid w:val="00282C31"/>
    <w:rsid w:val="00282C34"/>
    <w:rsid w:val="00282C5E"/>
    <w:rsid w:val="00282C6F"/>
    <w:rsid w:val="00282C99"/>
    <w:rsid w:val="00282C9E"/>
    <w:rsid w:val="00282CAC"/>
    <w:rsid w:val="00282CB2"/>
    <w:rsid w:val="00282CF7"/>
    <w:rsid w:val="00282D07"/>
    <w:rsid w:val="00282D1E"/>
    <w:rsid w:val="00282D20"/>
    <w:rsid w:val="00282D3F"/>
    <w:rsid w:val="00282D61"/>
    <w:rsid w:val="00282DA2"/>
    <w:rsid w:val="00282DCC"/>
    <w:rsid w:val="00282DE3"/>
    <w:rsid w:val="00282E09"/>
    <w:rsid w:val="00282E0A"/>
    <w:rsid w:val="00282E0F"/>
    <w:rsid w:val="00282E19"/>
    <w:rsid w:val="00282E2C"/>
    <w:rsid w:val="00282E2E"/>
    <w:rsid w:val="00282E33"/>
    <w:rsid w:val="00282E37"/>
    <w:rsid w:val="00282E9D"/>
    <w:rsid w:val="00282ED1"/>
    <w:rsid w:val="00282ED8"/>
    <w:rsid w:val="00282EDC"/>
    <w:rsid w:val="00282EED"/>
    <w:rsid w:val="00282F36"/>
    <w:rsid w:val="00282F4A"/>
    <w:rsid w:val="00282F4B"/>
    <w:rsid w:val="00282F59"/>
    <w:rsid w:val="00282FDF"/>
    <w:rsid w:val="00282FE6"/>
    <w:rsid w:val="00282FED"/>
    <w:rsid w:val="00282FF1"/>
    <w:rsid w:val="00283003"/>
    <w:rsid w:val="00283023"/>
    <w:rsid w:val="00283061"/>
    <w:rsid w:val="00283085"/>
    <w:rsid w:val="002830AC"/>
    <w:rsid w:val="002830AD"/>
    <w:rsid w:val="002830F6"/>
    <w:rsid w:val="002830FC"/>
    <w:rsid w:val="00283132"/>
    <w:rsid w:val="00283169"/>
    <w:rsid w:val="00283180"/>
    <w:rsid w:val="00283196"/>
    <w:rsid w:val="002831B8"/>
    <w:rsid w:val="002831C1"/>
    <w:rsid w:val="002831CB"/>
    <w:rsid w:val="00283207"/>
    <w:rsid w:val="0028320F"/>
    <w:rsid w:val="00283222"/>
    <w:rsid w:val="00283223"/>
    <w:rsid w:val="0028323A"/>
    <w:rsid w:val="00283272"/>
    <w:rsid w:val="00283281"/>
    <w:rsid w:val="002832A2"/>
    <w:rsid w:val="002832B2"/>
    <w:rsid w:val="002832E6"/>
    <w:rsid w:val="002832F5"/>
    <w:rsid w:val="002832FF"/>
    <w:rsid w:val="0028338A"/>
    <w:rsid w:val="00283396"/>
    <w:rsid w:val="002833A0"/>
    <w:rsid w:val="002833FF"/>
    <w:rsid w:val="002834C6"/>
    <w:rsid w:val="002834C8"/>
    <w:rsid w:val="00283501"/>
    <w:rsid w:val="0028351A"/>
    <w:rsid w:val="00283557"/>
    <w:rsid w:val="00283562"/>
    <w:rsid w:val="00283565"/>
    <w:rsid w:val="0028358A"/>
    <w:rsid w:val="0028359C"/>
    <w:rsid w:val="002835A0"/>
    <w:rsid w:val="002835B0"/>
    <w:rsid w:val="002835D9"/>
    <w:rsid w:val="002835E8"/>
    <w:rsid w:val="002835F7"/>
    <w:rsid w:val="0028361A"/>
    <w:rsid w:val="0028362C"/>
    <w:rsid w:val="00283635"/>
    <w:rsid w:val="00283665"/>
    <w:rsid w:val="00283671"/>
    <w:rsid w:val="0028367C"/>
    <w:rsid w:val="00283695"/>
    <w:rsid w:val="00283698"/>
    <w:rsid w:val="002836AD"/>
    <w:rsid w:val="002836CE"/>
    <w:rsid w:val="0028370A"/>
    <w:rsid w:val="00283726"/>
    <w:rsid w:val="00283741"/>
    <w:rsid w:val="0028376E"/>
    <w:rsid w:val="00283772"/>
    <w:rsid w:val="002837FA"/>
    <w:rsid w:val="00283877"/>
    <w:rsid w:val="002838D2"/>
    <w:rsid w:val="002838DA"/>
    <w:rsid w:val="002838EB"/>
    <w:rsid w:val="0028393F"/>
    <w:rsid w:val="00283954"/>
    <w:rsid w:val="00283960"/>
    <w:rsid w:val="0028398B"/>
    <w:rsid w:val="0028399C"/>
    <w:rsid w:val="002839A1"/>
    <w:rsid w:val="002839BA"/>
    <w:rsid w:val="002839D4"/>
    <w:rsid w:val="002839D9"/>
    <w:rsid w:val="00283A2E"/>
    <w:rsid w:val="00283A41"/>
    <w:rsid w:val="00283A57"/>
    <w:rsid w:val="00283A84"/>
    <w:rsid w:val="00283A8A"/>
    <w:rsid w:val="00283A8D"/>
    <w:rsid w:val="00283ABB"/>
    <w:rsid w:val="00283AE0"/>
    <w:rsid w:val="00283B0B"/>
    <w:rsid w:val="00283B16"/>
    <w:rsid w:val="00283B20"/>
    <w:rsid w:val="00283B38"/>
    <w:rsid w:val="00283B39"/>
    <w:rsid w:val="00283B42"/>
    <w:rsid w:val="00283B96"/>
    <w:rsid w:val="00283BA5"/>
    <w:rsid w:val="00283BDD"/>
    <w:rsid w:val="00283C18"/>
    <w:rsid w:val="00283C60"/>
    <w:rsid w:val="00283C7A"/>
    <w:rsid w:val="00283C7D"/>
    <w:rsid w:val="00283C98"/>
    <w:rsid w:val="00283CA4"/>
    <w:rsid w:val="00283D47"/>
    <w:rsid w:val="00283D63"/>
    <w:rsid w:val="00283DAA"/>
    <w:rsid w:val="00283DE9"/>
    <w:rsid w:val="00283E00"/>
    <w:rsid w:val="00283E1A"/>
    <w:rsid w:val="00283E31"/>
    <w:rsid w:val="00283E57"/>
    <w:rsid w:val="00283E6C"/>
    <w:rsid w:val="00283E74"/>
    <w:rsid w:val="00283ED5"/>
    <w:rsid w:val="00283EEB"/>
    <w:rsid w:val="00283EFE"/>
    <w:rsid w:val="00283F2A"/>
    <w:rsid w:val="00283F36"/>
    <w:rsid w:val="00283F80"/>
    <w:rsid w:val="00283FCA"/>
    <w:rsid w:val="0028401A"/>
    <w:rsid w:val="00284088"/>
    <w:rsid w:val="002840D8"/>
    <w:rsid w:val="002840FD"/>
    <w:rsid w:val="0028416F"/>
    <w:rsid w:val="002841EF"/>
    <w:rsid w:val="00284209"/>
    <w:rsid w:val="00284215"/>
    <w:rsid w:val="00284233"/>
    <w:rsid w:val="002842B1"/>
    <w:rsid w:val="002842DB"/>
    <w:rsid w:val="002842F0"/>
    <w:rsid w:val="002842F6"/>
    <w:rsid w:val="0028434E"/>
    <w:rsid w:val="00284375"/>
    <w:rsid w:val="00284385"/>
    <w:rsid w:val="002843ED"/>
    <w:rsid w:val="00284407"/>
    <w:rsid w:val="0028442A"/>
    <w:rsid w:val="0028447E"/>
    <w:rsid w:val="00284483"/>
    <w:rsid w:val="002844A2"/>
    <w:rsid w:val="002844A6"/>
    <w:rsid w:val="002844C7"/>
    <w:rsid w:val="00284533"/>
    <w:rsid w:val="0028454F"/>
    <w:rsid w:val="002845B5"/>
    <w:rsid w:val="00284611"/>
    <w:rsid w:val="00284622"/>
    <w:rsid w:val="0028465A"/>
    <w:rsid w:val="0028466F"/>
    <w:rsid w:val="0028467A"/>
    <w:rsid w:val="00284688"/>
    <w:rsid w:val="00284692"/>
    <w:rsid w:val="002846A8"/>
    <w:rsid w:val="002846F8"/>
    <w:rsid w:val="00284717"/>
    <w:rsid w:val="0028472E"/>
    <w:rsid w:val="00284749"/>
    <w:rsid w:val="0028474F"/>
    <w:rsid w:val="00284764"/>
    <w:rsid w:val="002847AD"/>
    <w:rsid w:val="002847F9"/>
    <w:rsid w:val="00284933"/>
    <w:rsid w:val="00284981"/>
    <w:rsid w:val="0028499A"/>
    <w:rsid w:val="002849F4"/>
    <w:rsid w:val="002849F6"/>
    <w:rsid w:val="00284A81"/>
    <w:rsid w:val="00284A87"/>
    <w:rsid w:val="00284AB9"/>
    <w:rsid w:val="00284ABA"/>
    <w:rsid w:val="00284AFC"/>
    <w:rsid w:val="00284B01"/>
    <w:rsid w:val="00284B4C"/>
    <w:rsid w:val="00284B66"/>
    <w:rsid w:val="00284B6F"/>
    <w:rsid w:val="00284BB6"/>
    <w:rsid w:val="00284BBB"/>
    <w:rsid w:val="00284C32"/>
    <w:rsid w:val="00284C40"/>
    <w:rsid w:val="00284C6B"/>
    <w:rsid w:val="00284C70"/>
    <w:rsid w:val="00284C76"/>
    <w:rsid w:val="00284CBC"/>
    <w:rsid w:val="00284CBD"/>
    <w:rsid w:val="00284D48"/>
    <w:rsid w:val="00284D52"/>
    <w:rsid w:val="00284D6E"/>
    <w:rsid w:val="00284DAC"/>
    <w:rsid w:val="00284DAE"/>
    <w:rsid w:val="00284DCD"/>
    <w:rsid w:val="00284E0C"/>
    <w:rsid w:val="00284E1B"/>
    <w:rsid w:val="00284E25"/>
    <w:rsid w:val="00284E40"/>
    <w:rsid w:val="00284E43"/>
    <w:rsid w:val="00284E7F"/>
    <w:rsid w:val="00284E81"/>
    <w:rsid w:val="00284ECF"/>
    <w:rsid w:val="00284EE2"/>
    <w:rsid w:val="00284EF8"/>
    <w:rsid w:val="00284F08"/>
    <w:rsid w:val="00284F21"/>
    <w:rsid w:val="00284F3A"/>
    <w:rsid w:val="00284F40"/>
    <w:rsid w:val="00284F57"/>
    <w:rsid w:val="00284F59"/>
    <w:rsid w:val="00284F85"/>
    <w:rsid w:val="00284F8E"/>
    <w:rsid w:val="00284FA1"/>
    <w:rsid w:val="00284FA2"/>
    <w:rsid w:val="00284FA4"/>
    <w:rsid w:val="00284FC8"/>
    <w:rsid w:val="0028502E"/>
    <w:rsid w:val="002850A3"/>
    <w:rsid w:val="002850E5"/>
    <w:rsid w:val="0028511D"/>
    <w:rsid w:val="00285148"/>
    <w:rsid w:val="0028514C"/>
    <w:rsid w:val="0028518F"/>
    <w:rsid w:val="0028519A"/>
    <w:rsid w:val="002851B2"/>
    <w:rsid w:val="002851BA"/>
    <w:rsid w:val="002851BD"/>
    <w:rsid w:val="002851F4"/>
    <w:rsid w:val="00285200"/>
    <w:rsid w:val="0028521F"/>
    <w:rsid w:val="00285282"/>
    <w:rsid w:val="0028528C"/>
    <w:rsid w:val="00285294"/>
    <w:rsid w:val="002852FD"/>
    <w:rsid w:val="00285338"/>
    <w:rsid w:val="00285353"/>
    <w:rsid w:val="00285378"/>
    <w:rsid w:val="00285385"/>
    <w:rsid w:val="00285395"/>
    <w:rsid w:val="00285398"/>
    <w:rsid w:val="00285431"/>
    <w:rsid w:val="0028546D"/>
    <w:rsid w:val="00285480"/>
    <w:rsid w:val="00285522"/>
    <w:rsid w:val="0028552A"/>
    <w:rsid w:val="0028556C"/>
    <w:rsid w:val="00285570"/>
    <w:rsid w:val="00285574"/>
    <w:rsid w:val="0028558F"/>
    <w:rsid w:val="0028564C"/>
    <w:rsid w:val="002856E0"/>
    <w:rsid w:val="002856E9"/>
    <w:rsid w:val="00285752"/>
    <w:rsid w:val="00285759"/>
    <w:rsid w:val="0028575A"/>
    <w:rsid w:val="00285772"/>
    <w:rsid w:val="0028577B"/>
    <w:rsid w:val="002857AC"/>
    <w:rsid w:val="002857DD"/>
    <w:rsid w:val="002857E1"/>
    <w:rsid w:val="002857F1"/>
    <w:rsid w:val="002857F7"/>
    <w:rsid w:val="002857FF"/>
    <w:rsid w:val="00285836"/>
    <w:rsid w:val="0028584E"/>
    <w:rsid w:val="00285851"/>
    <w:rsid w:val="0028586D"/>
    <w:rsid w:val="002858D1"/>
    <w:rsid w:val="002858E9"/>
    <w:rsid w:val="002858F1"/>
    <w:rsid w:val="00285906"/>
    <w:rsid w:val="0028590A"/>
    <w:rsid w:val="00285946"/>
    <w:rsid w:val="00285966"/>
    <w:rsid w:val="00285984"/>
    <w:rsid w:val="0028598E"/>
    <w:rsid w:val="002859A7"/>
    <w:rsid w:val="002859AA"/>
    <w:rsid w:val="002859B0"/>
    <w:rsid w:val="002859E3"/>
    <w:rsid w:val="00285A53"/>
    <w:rsid w:val="00285A83"/>
    <w:rsid w:val="00285A96"/>
    <w:rsid w:val="00285AC1"/>
    <w:rsid w:val="00285B7A"/>
    <w:rsid w:val="00285BAA"/>
    <w:rsid w:val="00285BEE"/>
    <w:rsid w:val="00285C1F"/>
    <w:rsid w:val="00285C29"/>
    <w:rsid w:val="00285C87"/>
    <w:rsid w:val="00285C92"/>
    <w:rsid w:val="00285D7B"/>
    <w:rsid w:val="00285D7C"/>
    <w:rsid w:val="00285DD1"/>
    <w:rsid w:val="00285E1E"/>
    <w:rsid w:val="00285E3D"/>
    <w:rsid w:val="00285E58"/>
    <w:rsid w:val="00285E7E"/>
    <w:rsid w:val="00285E95"/>
    <w:rsid w:val="00285EAD"/>
    <w:rsid w:val="00285EB2"/>
    <w:rsid w:val="00285EC7"/>
    <w:rsid w:val="00285EDB"/>
    <w:rsid w:val="00285EF8"/>
    <w:rsid w:val="00285EFE"/>
    <w:rsid w:val="00285F3F"/>
    <w:rsid w:val="00285F86"/>
    <w:rsid w:val="00285FC0"/>
    <w:rsid w:val="00285FE7"/>
    <w:rsid w:val="0028601E"/>
    <w:rsid w:val="0028606A"/>
    <w:rsid w:val="0028606E"/>
    <w:rsid w:val="0028609D"/>
    <w:rsid w:val="002860DB"/>
    <w:rsid w:val="002860DC"/>
    <w:rsid w:val="0028610C"/>
    <w:rsid w:val="00286141"/>
    <w:rsid w:val="0028615F"/>
    <w:rsid w:val="00286171"/>
    <w:rsid w:val="00286173"/>
    <w:rsid w:val="00286188"/>
    <w:rsid w:val="0028618E"/>
    <w:rsid w:val="002861B4"/>
    <w:rsid w:val="002861CF"/>
    <w:rsid w:val="002861F8"/>
    <w:rsid w:val="002861F9"/>
    <w:rsid w:val="00286200"/>
    <w:rsid w:val="0028621E"/>
    <w:rsid w:val="0028622C"/>
    <w:rsid w:val="00286290"/>
    <w:rsid w:val="002862B5"/>
    <w:rsid w:val="002862BD"/>
    <w:rsid w:val="002862F1"/>
    <w:rsid w:val="00286302"/>
    <w:rsid w:val="00286329"/>
    <w:rsid w:val="00286394"/>
    <w:rsid w:val="002863B7"/>
    <w:rsid w:val="002863BC"/>
    <w:rsid w:val="00286417"/>
    <w:rsid w:val="00286451"/>
    <w:rsid w:val="0028645B"/>
    <w:rsid w:val="00286470"/>
    <w:rsid w:val="00286485"/>
    <w:rsid w:val="002864BD"/>
    <w:rsid w:val="002864CA"/>
    <w:rsid w:val="002864E9"/>
    <w:rsid w:val="00286514"/>
    <w:rsid w:val="00286523"/>
    <w:rsid w:val="00286535"/>
    <w:rsid w:val="0028655A"/>
    <w:rsid w:val="0028655F"/>
    <w:rsid w:val="0028658E"/>
    <w:rsid w:val="002865A8"/>
    <w:rsid w:val="00286620"/>
    <w:rsid w:val="00286637"/>
    <w:rsid w:val="002866A0"/>
    <w:rsid w:val="002866A8"/>
    <w:rsid w:val="002866BE"/>
    <w:rsid w:val="00286740"/>
    <w:rsid w:val="00286753"/>
    <w:rsid w:val="0028675E"/>
    <w:rsid w:val="002867A5"/>
    <w:rsid w:val="002867C3"/>
    <w:rsid w:val="00286801"/>
    <w:rsid w:val="00286812"/>
    <w:rsid w:val="0028686A"/>
    <w:rsid w:val="00286872"/>
    <w:rsid w:val="00286889"/>
    <w:rsid w:val="00286890"/>
    <w:rsid w:val="00286939"/>
    <w:rsid w:val="0028693A"/>
    <w:rsid w:val="0028696F"/>
    <w:rsid w:val="00286997"/>
    <w:rsid w:val="002869A8"/>
    <w:rsid w:val="002869CD"/>
    <w:rsid w:val="00286A22"/>
    <w:rsid w:val="00286A27"/>
    <w:rsid w:val="00286A4A"/>
    <w:rsid w:val="00286A7A"/>
    <w:rsid w:val="00286A7C"/>
    <w:rsid w:val="00286ADD"/>
    <w:rsid w:val="00286AF7"/>
    <w:rsid w:val="00286B0B"/>
    <w:rsid w:val="00286B1B"/>
    <w:rsid w:val="00286B3C"/>
    <w:rsid w:val="00286B6D"/>
    <w:rsid w:val="00286B83"/>
    <w:rsid w:val="00286BB8"/>
    <w:rsid w:val="00286BDB"/>
    <w:rsid w:val="00286BDC"/>
    <w:rsid w:val="00286C07"/>
    <w:rsid w:val="00286C27"/>
    <w:rsid w:val="00286C73"/>
    <w:rsid w:val="00286C77"/>
    <w:rsid w:val="00286C8A"/>
    <w:rsid w:val="00286CEA"/>
    <w:rsid w:val="00286CEC"/>
    <w:rsid w:val="00286D16"/>
    <w:rsid w:val="00286D1E"/>
    <w:rsid w:val="00286D6B"/>
    <w:rsid w:val="00286D9A"/>
    <w:rsid w:val="00286DC2"/>
    <w:rsid w:val="00286DEB"/>
    <w:rsid w:val="00286DF1"/>
    <w:rsid w:val="00286EC7"/>
    <w:rsid w:val="00286EDF"/>
    <w:rsid w:val="00286EE7"/>
    <w:rsid w:val="00286F13"/>
    <w:rsid w:val="00286F17"/>
    <w:rsid w:val="00286F44"/>
    <w:rsid w:val="00286F88"/>
    <w:rsid w:val="00286F8B"/>
    <w:rsid w:val="00286F8E"/>
    <w:rsid w:val="00286FC0"/>
    <w:rsid w:val="00287000"/>
    <w:rsid w:val="0028700B"/>
    <w:rsid w:val="00287043"/>
    <w:rsid w:val="0028706F"/>
    <w:rsid w:val="00287072"/>
    <w:rsid w:val="00287073"/>
    <w:rsid w:val="0028707A"/>
    <w:rsid w:val="0028707B"/>
    <w:rsid w:val="002870DD"/>
    <w:rsid w:val="0028712A"/>
    <w:rsid w:val="00287168"/>
    <w:rsid w:val="00287175"/>
    <w:rsid w:val="00287178"/>
    <w:rsid w:val="00287196"/>
    <w:rsid w:val="002871C4"/>
    <w:rsid w:val="002871E2"/>
    <w:rsid w:val="002871E8"/>
    <w:rsid w:val="00287232"/>
    <w:rsid w:val="00287260"/>
    <w:rsid w:val="0028728A"/>
    <w:rsid w:val="002872B2"/>
    <w:rsid w:val="002872D4"/>
    <w:rsid w:val="002872DA"/>
    <w:rsid w:val="002872E1"/>
    <w:rsid w:val="002872F4"/>
    <w:rsid w:val="002872FB"/>
    <w:rsid w:val="00287344"/>
    <w:rsid w:val="0028738D"/>
    <w:rsid w:val="002873C9"/>
    <w:rsid w:val="002873DF"/>
    <w:rsid w:val="002873F6"/>
    <w:rsid w:val="00287409"/>
    <w:rsid w:val="0028740F"/>
    <w:rsid w:val="00287421"/>
    <w:rsid w:val="00287472"/>
    <w:rsid w:val="00287490"/>
    <w:rsid w:val="00287496"/>
    <w:rsid w:val="002874F8"/>
    <w:rsid w:val="0028750E"/>
    <w:rsid w:val="00287531"/>
    <w:rsid w:val="00287543"/>
    <w:rsid w:val="0028756D"/>
    <w:rsid w:val="002875A3"/>
    <w:rsid w:val="002875DC"/>
    <w:rsid w:val="002875E5"/>
    <w:rsid w:val="002875EA"/>
    <w:rsid w:val="00287611"/>
    <w:rsid w:val="00287617"/>
    <w:rsid w:val="00287625"/>
    <w:rsid w:val="00287637"/>
    <w:rsid w:val="0028766F"/>
    <w:rsid w:val="0028769F"/>
    <w:rsid w:val="002876A3"/>
    <w:rsid w:val="002876F8"/>
    <w:rsid w:val="00287706"/>
    <w:rsid w:val="00287789"/>
    <w:rsid w:val="0028778F"/>
    <w:rsid w:val="002877AD"/>
    <w:rsid w:val="002877B2"/>
    <w:rsid w:val="002877BB"/>
    <w:rsid w:val="002877BF"/>
    <w:rsid w:val="002877C1"/>
    <w:rsid w:val="002877D3"/>
    <w:rsid w:val="002877DB"/>
    <w:rsid w:val="0028785E"/>
    <w:rsid w:val="0028785F"/>
    <w:rsid w:val="00287865"/>
    <w:rsid w:val="002878C9"/>
    <w:rsid w:val="002878D1"/>
    <w:rsid w:val="002878F0"/>
    <w:rsid w:val="002878FB"/>
    <w:rsid w:val="00287911"/>
    <w:rsid w:val="00287918"/>
    <w:rsid w:val="00287919"/>
    <w:rsid w:val="0028791F"/>
    <w:rsid w:val="00287922"/>
    <w:rsid w:val="0028792A"/>
    <w:rsid w:val="0028793F"/>
    <w:rsid w:val="0028799D"/>
    <w:rsid w:val="002879A0"/>
    <w:rsid w:val="002879B0"/>
    <w:rsid w:val="002879D9"/>
    <w:rsid w:val="002879EA"/>
    <w:rsid w:val="00287A11"/>
    <w:rsid w:val="00287A34"/>
    <w:rsid w:val="00287A48"/>
    <w:rsid w:val="00287A83"/>
    <w:rsid w:val="00287A96"/>
    <w:rsid w:val="00287AB4"/>
    <w:rsid w:val="00287ADE"/>
    <w:rsid w:val="00287AE4"/>
    <w:rsid w:val="00287AEF"/>
    <w:rsid w:val="00287AFC"/>
    <w:rsid w:val="00287B0E"/>
    <w:rsid w:val="00287B12"/>
    <w:rsid w:val="00287B15"/>
    <w:rsid w:val="00287B3C"/>
    <w:rsid w:val="00287B99"/>
    <w:rsid w:val="00287BD2"/>
    <w:rsid w:val="00287C09"/>
    <w:rsid w:val="00287C1C"/>
    <w:rsid w:val="00287C1F"/>
    <w:rsid w:val="00287C20"/>
    <w:rsid w:val="00287C4F"/>
    <w:rsid w:val="00287C53"/>
    <w:rsid w:val="00287C66"/>
    <w:rsid w:val="00287CC8"/>
    <w:rsid w:val="00287CDB"/>
    <w:rsid w:val="00287D23"/>
    <w:rsid w:val="00287D2D"/>
    <w:rsid w:val="00287D4A"/>
    <w:rsid w:val="00287D57"/>
    <w:rsid w:val="00287D6E"/>
    <w:rsid w:val="00287DAF"/>
    <w:rsid w:val="00287E28"/>
    <w:rsid w:val="00287E32"/>
    <w:rsid w:val="00287E4F"/>
    <w:rsid w:val="00287E76"/>
    <w:rsid w:val="00287E78"/>
    <w:rsid w:val="00287EB1"/>
    <w:rsid w:val="00287EE7"/>
    <w:rsid w:val="00287F3D"/>
    <w:rsid w:val="00287F80"/>
    <w:rsid w:val="00287FB6"/>
    <w:rsid w:val="00287FD4"/>
    <w:rsid w:val="00287FF3"/>
    <w:rsid w:val="00287FFE"/>
    <w:rsid w:val="00290010"/>
    <w:rsid w:val="0029003C"/>
    <w:rsid w:val="00290045"/>
    <w:rsid w:val="00290089"/>
    <w:rsid w:val="0029008D"/>
    <w:rsid w:val="002900A9"/>
    <w:rsid w:val="002900C4"/>
    <w:rsid w:val="002900D6"/>
    <w:rsid w:val="002900F4"/>
    <w:rsid w:val="002900FD"/>
    <w:rsid w:val="0029011C"/>
    <w:rsid w:val="00290164"/>
    <w:rsid w:val="00290196"/>
    <w:rsid w:val="002901A0"/>
    <w:rsid w:val="002901BB"/>
    <w:rsid w:val="002901C1"/>
    <w:rsid w:val="002901D7"/>
    <w:rsid w:val="002901F8"/>
    <w:rsid w:val="00290224"/>
    <w:rsid w:val="00290250"/>
    <w:rsid w:val="002902B4"/>
    <w:rsid w:val="0029031E"/>
    <w:rsid w:val="00290352"/>
    <w:rsid w:val="00290354"/>
    <w:rsid w:val="00290374"/>
    <w:rsid w:val="002903DE"/>
    <w:rsid w:val="002903DF"/>
    <w:rsid w:val="00290414"/>
    <w:rsid w:val="0029041A"/>
    <w:rsid w:val="00290473"/>
    <w:rsid w:val="002904EF"/>
    <w:rsid w:val="0029050F"/>
    <w:rsid w:val="0029053C"/>
    <w:rsid w:val="00290549"/>
    <w:rsid w:val="0029054C"/>
    <w:rsid w:val="002905AC"/>
    <w:rsid w:val="0029061C"/>
    <w:rsid w:val="0029061E"/>
    <w:rsid w:val="00290649"/>
    <w:rsid w:val="0029066C"/>
    <w:rsid w:val="00290676"/>
    <w:rsid w:val="00290686"/>
    <w:rsid w:val="002906A7"/>
    <w:rsid w:val="002906A9"/>
    <w:rsid w:val="002906C1"/>
    <w:rsid w:val="002906D9"/>
    <w:rsid w:val="0029076E"/>
    <w:rsid w:val="00290786"/>
    <w:rsid w:val="0029081C"/>
    <w:rsid w:val="002908DA"/>
    <w:rsid w:val="00290941"/>
    <w:rsid w:val="0029095D"/>
    <w:rsid w:val="00290960"/>
    <w:rsid w:val="002909BC"/>
    <w:rsid w:val="00290A11"/>
    <w:rsid w:val="00290A21"/>
    <w:rsid w:val="00290A65"/>
    <w:rsid w:val="00290AA4"/>
    <w:rsid w:val="00290AAA"/>
    <w:rsid w:val="00290ABC"/>
    <w:rsid w:val="00290ADD"/>
    <w:rsid w:val="00290B18"/>
    <w:rsid w:val="00290B45"/>
    <w:rsid w:val="00290BAC"/>
    <w:rsid w:val="00290BC9"/>
    <w:rsid w:val="00290BEF"/>
    <w:rsid w:val="00290BF7"/>
    <w:rsid w:val="00290BF8"/>
    <w:rsid w:val="00290C68"/>
    <w:rsid w:val="00290CA4"/>
    <w:rsid w:val="00290CB0"/>
    <w:rsid w:val="00290CFB"/>
    <w:rsid w:val="00290CFD"/>
    <w:rsid w:val="00290D01"/>
    <w:rsid w:val="00290D5A"/>
    <w:rsid w:val="00290D74"/>
    <w:rsid w:val="00290D7E"/>
    <w:rsid w:val="00290D8A"/>
    <w:rsid w:val="00290DBA"/>
    <w:rsid w:val="00290DCF"/>
    <w:rsid w:val="00290E1F"/>
    <w:rsid w:val="00290E3A"/>
    <w:rsid w:val="00290E3E"/>
    <w:rsid w:val="00290E9A"/>
    <w:rsid w:val="00290ECA"/>
    <w:rsid w:val="00290ED1"/>
    <w:rsid w:val="00290F31"/>
    <w:rsid w:val="00290F40"/>
    <w:rsid w:val="00290F58"/>
    <w:rsid w:val="00290F5F"/>
    <w:rsid w:val="00290F61"/>
    <w:rsid w:val="00290FA6"/>
    <w:rsid w:val="00290FC3"/>
    <w:rsid w:val="00290FC5"/>
    <w:rsid w:val="00291018"/>
    <w:rsid w:val="0029106C"/>
    <w:rsid w:val="00291078"/>
    <w:rsid w:val="0029107F"/>
    <w:rsid w:val="0029109E"/>
    <w:rsid w:val="002910B8"/>
    <w:rsid w:val="002910CF"/>
    <w:rsid w:val="002910F0"/>
    <w:rsid w:val="00291101"/>
    <w:rsid w:val="00291111"/>
    <w:rsid w:val="00291151"/>
    <w:rsid w:val="0029115C"/>
    <w:rsid w:val="00291167"/>
    <w:rsid w:val="00291187"/>
    <w:rsid w:val="002911BC"/>
    <w:rsid w:val="002911CF"/>
    <w:rsid w:val="002911FA"/>
    <w:rsid w:val="00291207"/>
    <w:rsid w:val="00291231"/>
    <w:rsid w:val="00291244"/>
    <w:rsid w:val="0029124C"/>
    <w:rsid w:val="0029126C"/>
    <w:rsid w:val="0029126F"/>
    <w:rsid w:val="00291274"/>
    <w:rsid w:val="00291276"/>
    <w:rsid w:val="0029128E"/>
    <w:rsid w:val="002912E6"/>
    <w:rsid w:val="002912EB"/>
    <w:rsid w:val="002912EE"/>
    <w:rsid w:val="00291301"/>
    <w:rsid w:val="00291308"/>
    <w:rsid w:val="0029130D"/>
    <w:rsid w:val="00291337"/>
    <w:rsid w:val="0029134F"/>
    <w:rsid w:val="0029135F"/>
    <w:rsid w:val="00291362"/>
    <w:rsid w:val="0029137B"/>
    <w:rsid w:val="0029138B"/>
    <w:rsid w:val="0029139C"/>
    <w:rsid w:val="002913D8"/>
    <w:rsid w:val="002913E6"/>
    <w:rsid w:val="0029140C"/>
    <w:rsid w:val="0029141B"/>
    <w:rsid w:val="00291426"/>
    <w:rsid w:val="00291468"/>
    <w:rsid w:val="0029147F"/>
    <w:rsid w:val="00291481"/>
    <w:rsid w:val="00291523"/>
    <w:rsid w:val="00291578"/>
    <w:rsid w:val="00291584"/>
    <w:rsid w:val="0029158F"/>
    <w:rsid w:val="0029159E"/>
    <w:rsid w:val="0029159F"/>
    <w:rsid w:val="002915A5"/>
    <w:rsid w:val="002915F0"/>
    <w:rsid w:val="002915FB"/>
    <w:rsid w:val="00291625"/>
    <w:rsid w:val="00291658"/>
    <w:rsid w:val="002916B8"/>
    <w:rsid w:val="002916CB"/>
    <w:rsid w:val="00291719"/>
    <w:rsid w:val="0029173D"/>
    <w:rsid w:val="0029175A"/>
    <w:rsid w:val="0029176E"/>
    <w:rsid w:val="002917DB"/>
    <w:rsid w:val="00291865"/>
    <w:rsid w:val="0029186D"/>
    <w:rsid w:val="00291870"/>
    <w:rsid w:val="00291883"/>
    <w:rsid w:val="0029189D"/>
    <w:rsid w:val="0029189F"/>
    <w:rsid w:val="002918D6"/>
    <w:rsid w:val="002918E9"/>
    <w:rsid w:val="0029190A"/>
    <w:rsid w:val="00291914"/>
    <w:rsid w:val="00291969"/>
    <w:rsid w:val="00291975"/>
    <w:rsid w:val="002919B9"/>
    <w:rsid w:val="002919CC"/>
    <w:rsid w:val="00291A26"/>
    <w:rsid w:val="00291A58"/>
    <w:rsid w:val="00291A6A"/>
    <w:rsid w:val="00291AA1"/>
    <w:rsid w:val="00291ACC"/>
    <w:rsid w:val="00291B43"/>
    <w:rsid w:val="00291B45"/>
    <w:rsid w:val="00291B48"/>
    <w:rsid w:val="00291B4D"/>
    <w:rsid w:val="00291B53"/>
    <w:rsid w:val="00291B6B"/>
    <w:rsid w:val="00291B6C"/>
    <w:rsid w:val="00291B6F"/>
    <w:rsid w:val="00291BE7"/>
    <w:rsid w:val="00291BF4"/>
    <w:rsid w:val="00291C15"/>
    <w:rsid w:val="00291C1A"/>
    <w:rsid w:val="00291C21"/>
    <w:rsid w:val="00291C38"/>
    <w:rsid w:val="00291CB7"/>
    <w:rsid w:val="00291CC8"/>
    <w:rsid w:val="00291CCC"/>
    <w:rsid w:val="00291D21"/>
    <w:rsid w:val="00291D55"/>
    <w:rsid w:val="00291D96"/>
    <w:rsid w:val="00291DC6"/>
    <w:rsid w:val="00291DE5"/>
    <w:rsid w:val="00291DF7"/>
    <w:rsid w:val="00291E67"/>
    <w:rsid w:val="00291E82"/>
    <w:rsid w:val="00291EA2"/>
    <w:rsid w:val="00291EAF"/>
    <w:rsid w:val="00291EE1"/>
    <w:rsid w:val="00291F1B"/>
    <w:rsid w:val="00291F5D"/>
    <w:rsid w:val="00291F8B"/>
    <w:rsid w:val="00291FBF"/>
    <w:rsid w:val="0029206C"/>
    <w:rsid w:val="00292084"/>
    <w:rsid w:val="00292099"/>
    <w:rsid w:val="002920C0"/>
    <w:rsid w:val="002920E8"/>
    <w:rsid w:val="002920F8"/>
    <w:rsid w:val="00292105"/>
    <w:rsid w:val="00292125"/>
    <w:rsid w:val="0029212D"/>
    <w:rsid w:val="00292134"/>
    <w:rsid w:val="00292152"/>
    <w:rsid w:val="00292173"/>
    <w:rsid w:val="0029218B"/>
    <w:rsid w:val="0029218E"/>
    <w:rsid w:val="002921A7"/>
    <w:rsid w:val="002921B1"/>
    <w:rsid w:val="002921BD"/>
    <w:rsid w:val="002921D9"/>
    <w:rsid w:val="00292249"/>
    <w:rsid w:val="0029224B"/>
    <w:rsid w:val="0029224E"/>
    <w:rsid w:val="002922B8"/>
    <w:rsid w:val="002922D3"/>
    <w:rsid w:val="002922D4"/>
    <w:rsid w:val="002922E0"/>
    <w:rsid w:val="002922F8"/>
    <w:rsid w:val="00292367"/>
    <w:rsid w:val="00292378"/>
    <w:rsid w:val="00292392"/>
    <w:rsid w:val="002923AF"/>
    <w:rsid w:val="002923BA"/>
    <w:rsid w:val="0029242A"/>
    <w:rsid w:val="00292467"/>
    <w:rsid w:val="00292491"/>
    <w:rsid w:val="002924A0"/>
    <w:rsid w:val="002924C0"/>
    <w:rsid w:val="002924D9"/>
    <w:rsid w:val="002924EF"/>
    <w:rsid w:val="002924FC"/>
    <w:rsid w:val="00292532"/>
    <w:rsid w:val="00292541"/>
    <w:rsid w:val="00292562"/>
    <w:rsid w:val="0029257C"/>
    <w:rsid w:val="002925AC"/>
    <w:rsid w:val="0029260B"/>
    <w:rsid w:val="0029260F"/>
    <w:rsid w:val="0029261B"/>
    <w:rsid w:val="0029263A"/>
    <w:rsid w:val="00292664"/>
    <w:rsid w:val="00292684"/>
    <w:rsid w:val="0029269F"/>
    <w:rsid w:val="002926CB"/>
    <w:rsid w:val="00292714"/>
    <w:rsid w:val="0029273F"/>
    <w:rsid w:val="0029275A"/>
    <w:rsid w:val="00292780"/>
    <w:rsid w:val="0029279E"/>
    <w:rsid w:val="002927A4"/>
    <w:rsid w:val="002927C9"/>
    <w:rsid w:val="002927DE"/>
    <w:rsid w:val="002927E2"/>
    <w:rsid w:val="00292806"/>
    <w:rsid w:val="0029280B"/>
    <w:rsid w:val="00292815"/>
    <w:rsid w:val="00292834"/>
    <w:rsid w:val="00292843"/>
    <w:rsid w:val="00292882"/>
    <w:rsid w:val="002928A2"/>
    <w:rsid w:val="00292921"/>
    <w:rsid w:val="00292940"/>
    <w:rsid w:val="0029298F"/>
    <w:rsid w:val="002929A6"/>
    <w:rsid w:val="002929B9"/>
    <w:rsid w:val="00292A33"/>
    <w:rsid w:val="00292A57"/>
    <w:rsid w:val="00292A66"/>
    <w:rsid w:val="00292A6F"/>
    <w:rsid w:val="00292AA7"/>
    <w:rsid w:val="00292AFB"/>
    <w:rsid w:val="00292B12"/>
    <w:rsid w:val="00292B26"/>
    <w:rsid w:val="00292B31"/>
    <w:rsid w:val="00292B58"/>
    <w:rsid w:val="00292BA6"/>
    <w:rsid w:val="00292BB8"/>
    <w:rsid w:val="00292BC4"/>
    <w:rsid w:val="00292C24"/>
    <w:rsid w:val="00292C2A"/>
    <w:rsid w:val="00292C44"/>
    <w:rsid w:val="00292C56"/>
    <w:rsid w:val="00292C61"/>
    <w:rsid w:val="00292C94"/>
    <w:rsid w:val="00292CB2"/>
    <w:rsid w:val="00292CD7"/>
    <w:rsid w:val="00292D53"/>
    <w:rsid w:val="00292D77"/>
    <w:rsid w:val="00292D80"/>
    <w:rsid w:val="00292DC2"/>
    <w:rsid w:val="00292DC7"/>
    <w:rsid w:val="00292DE0"/>
    <w:rsid w:val="00292E04"/>
    <w:rsid w:val="00292E14"/>
    <w:rsid w:val="00292E37"/>
    <w:rsid w:val="00292E77"/>
    <w:rsid w:val="00292E88"/>
    <w:rsid w:val="00292E9E"/>
    <w:rsid w:val="00292EBC"/>
    <w:rsid w:val="00292ED5"/>
    <w:rsid w:val="00292F12"/>
    <w:rsid w:val="00292F43"/>
    <w:rsid w:val="00292F80"/>
    <w:rsid w:val="00292FA0"/>
    <w:rsid w:val="00292FAE"/>
    <w:rsid w:val="00292FBB"/>
    <w:rsid w:val="0029300D"/>
    <w:rsid w:val="00293014"/>
    <w:rsid w:val="0029302D"/>
    <w:rsid w:val="0029303A"/>
    <w:rsid w:val="002930A3"/>
    <w:rsid w:val="002930B9"/>
    <w:rsid w:val="002930DF"/>
    <w:rsid w:val="00293111"/>
    <w:rsid w:val="0029313E"/>
    <w:rsid w:val="00293191"/>
    <w:rsid w:val="002931F5"/>
    <w:rsid w:val="00293219"/>
    <w:rsid w:val="0029324A"/>
    <w:rsid w:val="00293260"/>
    <w:rsid w:val="00293276"/>
    <w:rsid w:val="002932A1"/>
    <w:rsid w:val="002932AD"/>
    <w:rsid w:val="002932C7"/>
    <w:rsid w:val="00293307"/>
    <w:rsid w:val="00293317"/>
    <w:rsid w:val="00293322"/>
    <w:rsid w:val="00293326"/>
    <w:rsid w:val="00293367"/>
    <w:rsid w:val="0029337B"/>
    <w:rsid w:val="002933F7"/>
    <w:rsid w:val="00293437"/>
    <w:rsid w:val="0029343F"/>
    <w:rsid w:val="00293440"/>
    <w:rsid w:val="00293470"/>
    <w:rsid w:val="002934FB"/>
    <w:rsid w:val="0029350C"/>
    <w:rsid w:val="00293538"/>
    <w:rsid w:val="0029353B"/>
    <w:rsid w:val="0029356B"/>
    <w:rsid w:val="002935D5"/>
    <w:rsid w:val="002935F3"/>
    <w:rsid w:val="00293623"/>
    <w:rsid w:val="0029363E"/>
    <w:rsid w:val="00293660"/>
    <w:rsid w:val="0029366C"/>
    <w:rsid w:val="00293675"/>
    <w:rsid w:val="002936DE"/>
    <w:rsid w:val="002936EB"/>
    <w:rsid w:val="0029370F"/>
    <w:rsid w:val="00293761"/>
    <w:rsid w:val="00293784"/>
    <w:rsid w:val="002937AD"/>
    <w:rsid w:val="002937F4"/>
    <w:rsid w:val="0029382A"/>
    <w:rsid w:val="002938E6"/>
    <w:rsid w:val="002938F6"/>
    <w:rsid w:val="00293904"/>
    <w:rsid w:val="0029391B"/>
    <w:rsid w:val="00293945"/>
    <w:rsid w:val="0029394F"/>
    <w:rsid w:val="00293971"/>
    <w:rsid w:val="0029397F"/>
    <w:rsid w:val="002939CC"/>
    <w:rsid w:val="002939FA"/>
    <w:rsid w:val="00293A23"/>
    <w:rsid w:val="00293A37"/>
    <w:rsid w:val="00293A5E"/>
    <w:rsid w:val="00293A60"/>
    <w:rsid w:val="00293A77"/>
    <w:rsid w:val="00293A95"/>
    <w:rsid w:val="00293AA0"/>
    <w:rsid w:val="00293AFC"/>
    <w:rsid w:val="00293B1E"/>
    <w:rsid w:val="00293B2A"/>
    <w:rsid w:val="00293B35"/>
    <w:rsid w:val="00293B4A"/>
    <w:rsid w:val="00293B51"/>
    <w:rsid w:val="00293B5C"/>
    <w:rsid w:val="00293BA7"/>
    <w:rsid w:val="00293C45"/>
    <w:rsid w:val="00293C63"/>
    <w:rsid w:val="00293C8C"/>
    <w:rsid w:val="00293CC2"/>
    <w:rsid w:val="00293CF1"/>
    <w:rsid w:val="00293D37"/>
    <w:rsid w:val="00293D42"/>
    <w:rsid w:val="00293DD1"/>
    <w:rsid w:val="00293DE1"/>
    <w:rsid w:val="00293E64"/>
    <w:rsid w:val="00293E6F"/>
    <w:rsid w:val="00293E93"/>
    <w:rsid w:val="00293EA4"/>
    <w:rsid w:val="00293EEA"/>
    <w:rsid w:val="00293F06"/>
    <w:rsid w:val="00293F23"/>
    <w:rsid w:val="00293F36"/>
    <w:rsid w:val="00293F55"/>
    <w:rsid w:val="00293F74"/>
    <w:rsid w:val="00293F89"/>
    <w:rsid w:val="00293F92"/>
    <w:rsid w:val="00293FAC"/>
    <w:rsid w:val="00293FD9"/>
    <w:rsid w:val="00293FE2"/>
    <w:rsid w:val="00294000"/>
    <w:rsid w:val="0029401E"/>
    <w:rsid w:val="00294026"/>
    <w:rsid w:val="00294080"/>
    <w:rsid w:val="002940AD"/>
    <w:rsid w:val="002940BB"/>
    <w:rsid w:val="002940C1"/>
    <w:rsid w:val="002940C2"/>
    <w:rsid w:val="002940C5"/>
    <w:rsid w:val="002940E0"/>
    <w:rsid w:val="002940E9"/>
    <w:rsid w:val="00294156"/>
    <w:rsid w:val="00294157"/>
    <w:rsid w:val="002941A7"/>
    <w:rsid w:val="00294222"/>
    <w:rsid w:val="00294241"/>
    <w:rsid w:val="0029426B"/>
    <w:rsid w:val="00294286"/>
    <w:rsid w:val="0029428A"/>
    <w:rsid w:val="002942B3"/>
    <w:rsid w:val="00294309"/>
    <w:rsid w:val="0029430E"/>
    <w:rsid w:val="00294331"/>
    <w:rsid w:val="0029433D"/>
    <w:rsid w:val="00294345"/>
    <w:rsid w:val="00294346"/>
    <w:rsid w:val="002943A5"/>
    <w:rsid w:val="002943F5"/>
    <w:rsid w:val="0029440C"/>
    <w:rsid w:val="00294433"/>
    <w:rsid w:val="00294446"/>
    <w:rsid w:val="00294459"/>
    <w:rsid w:val="0029446E"/>
    <w:rsid w:val="0029447A"/>
    <w:rsid w:val="0029447B"/>
    <w:rsid w:val="002944B3"/>
    <w:rsid w:val="002944BA"/>
    <w:rsid w:val="002944ED"/>
    <w:rsid w:val="002944F5"/>
    <w:rsid w:val="002944FC"/>
    <w:rsid w:val="00294533"/>
    <w:rsid w:val="00294580"/>
    <w:rsid w:val="00294582"/>
    <w:rsid w:val="0029459C"/>
    <w:rsid w:val="00294608"/>
    <w:rsid w:val="00294645"/>
    <w:rsid w:val="00294652"/>
    <w:rsid w:val="00294669"/>
    <w:rsid w:val="00294690"/>
    <w:rsid w:val="002946A3"/>
    <w:rsid w:val="002946A6"/>
    <w:rsid w:val="002946BA"/>
    <w:rsid w:val="002946D7"/>
    <w:rsid w:val="002946EB"/>
    <w:rsid w:val="0029471C"/>
    <w:rsid w:val="00294727"/>
    <w:rsid w:val="00294757"/>
    <w:rsid w:val="00294774"/>
    <w:rsid w:val="002947C7"/>
    <w:rsid w:val="002947E6"/>
    <w:rsid w:val="00294805"/>
    <w:rsid w:val="0029480A"/>
    <w:rsid w:val="00294831"/>
    <w:rsid w:val="0029484D"/>
    <w:rsid w:val="0029486A"/>
    <w:rsid w:val="00294891"/>
    <w:rsid w:val="002948F4"/>
    <w:rsid w:val="002948FE"/>
    <w:rsid w:val="00294905"/>
    <w:rsid w:val="0029490C"/>
    <w:rsid w:val="0029491A"/>
    <w:rsid w:val="002949B0"/>
    <w:rsid w:val="002949BD"/>
    <w:rsid w:val="002949E3"/>
    <w:rsid w:val="002949F8"/>
    <w:rsid w:val="00294A15"/>
    <w:rsid w:val="00294A4B"/>
    <w:rsid w:val="00294A56"/>
    <w:rsid w:val="00294AA1"/>
    <w:rsid w:val="00294ADC"/>
    <w:rsid w:val="00294ADD"/>
    <w:rsid w:val="00294AE5"/>
    <w:rsid w:val="00294AE8"/>
    <w:rsid w:val="00294B20"/>
    <w:rsid w:val="00294B4A"/>
    <w:rsid w:val="00294B7A"/>
    <w:rsid w:val="00294B81"/>
    <w:rsid w:val="00294BAC"/>
    <w:rsid w:val="00294BB6"/>
    <w:rsid w:val="00294BBA"/>
    <w:rsid w:val="00294BE5"/>
    <w:rsid w:val="00294C1A"/>
    <w:rsid w:val="00294C5D"/>
    <w:rsid w:val="00294C65"/>
    <w:rsid w:val="00294C71"/>
    <w:rsid w:val="00294C8B"/>
    <w:rsid w:val="00294CD6"/>
    <w:rsid w:val="00294D2A"/>
    <w:rsid w:val="00294D4D"/>
    <w:rsid w:val="00294D84"/>
    <w:rsid w:val="00294DC3"/>
    <w:rsid w:val="00294DF4"/>
    <w:rsid w:val="00294E32"/>
    <w:rsid w:val="00294E3D"/>
    <w:rsid w:val="00294E5F"/>
    <w:rsid w:val="00294E98"/>
    <w:rsid w:val="00294F0E"/>
    <w:rsid w:val="00294F22"/>
    <w:rsid w:val="00294F43"/>
    <w:rsid w:val="00294F46"/>
    <w:rsid w:val="00294F6F"/>
    <w:rsid w:val="00294F77"/>
    <w:rsid w:val="00294FAC"/>
    <w:rsid w:val="00294FBA"/>
    <w:rsid w:val="00294FE7"/>
    <w:rsid w:val="0029504E"/>
    <w:rsid w:val="0029508E"/>
    <w:rsid w:val="002950C6"/>
    <w:rsid w:val="002950E3"/>
    <w:rsid w:val="002950F7"/>
    <w:rsid w:val="00295125"/>
    <w:rsid w:val="00295148"/>
    <w:rsid w:val="00295182"/>
    <w:rsid w:val="0029518B"/>
    <w:rsid w:val="0029519F"/>
    <w:rsid w:val="002951A0"/>
    <w:rsid w:val="002951B4"/>
    <w:rsid w:val="002951D2"/>
    <w:rsid w:val="002951D8"/>
    <w:rsid w:val="00295224"/>
    <w:rsid w:val="0029522B"/>
    <w:rsid w:val="00295238"/>
    <w:rsid w:val="00295239"/>
    <w:rsid w:val="0029524E"/>
    <w:rsid w:val="00295261"/>
    <w:rsid w:val="00295268"/>
    <w:rsid w:val="0029528B"/>
    <w:rsid w:val="002952A2"/>
    <w:rsid w:val="002952B8"/>
    <w:rsid w:val="002952D6"/>
    <w:rsid w:val="002952EC"/>
    <w:rsid w:val="002952FE"/>
    <w:rsid w:val="00295327"/>
    <w:rsid w:val="0029533F"/>
    <w:rsid w:val="00295399"/>
    <w:rsid w:val="002953B1"/>
    <w:rsid w:val="00295454"/>
    <w:rsid w:val="00295459"/>
    <w:rsid w:val="00295468"/>
    <w:rsid w:val="00295497"/>
    <w:rsid w:val="00295498"/>
    <w:rsid w:val="00295594"/>
    <w:rsid w:val="002955CB"/>
    <w:rsid w:val="002955ED"/>
    <w:rsid w:val="0029561D"/>
    <w:rsid w:val="00295644"/>
    <w:rsid w:val="0029566D"/>
    <w:rsid w:val="0029568B"/>
    <w:rsid w:val="0029568D"/>
    <w:rsid w:val="002956AA"/>
    <w:rsid w:val="002956B5"/>
    <w:rsid w:val="002956DC"/>
    <w:rsid w:val="002956EA"/>
    <w:rsid w:val="002956F0"/>
    <w:rsid w:val="0029570B"/>
    <w:rsid w:val="00295723"/>
    <w:rsid w:val="00295731"/>
    <w:rsid w:val="00295734"/>
    <w:rsid w:val="0029574A"/>
    <w:rsid w:val="00295750"/>
    <w:rsid w:val="0029577B"/>
    <w:rsid w:val="00295780"/>
    <w:rsid w:val="00295783"/>
    <w:rsid w:val="00295789"/>
    <w:rsid w:val="002957B5"/>
    <w:rsid w:val="002957D0"/>
    <w:rsid w:val="002957D3"/>
    <w:rsid w:val="002957E0"/>
    <w:rsid w:val="002957F5"/>
    <w:rsid w:val="00295809"/>
    <w:rsid w:val="0029581F"/>
    <w:rsid w:val="0029583F"/>
    <w:rsid w:val="00295842"/>
    <w:rsid w:val="00295843"/>
    <w:rsid w:val="00295855"/>
    <w:rsid w:val="00295866"/>
    <w:rsid w:val="0029588B"/>
    <w:rsid w:val="0029588E"/>
    <w:rsid w:val="002958B1"/>
    <w:rsid w:val="002958B2"/>
    <w:rsid w:val="002958C9"/>
    <w:rsid w:val="002958E4"/>
    <w:rsid w:val="002958ED"/>
    <w:rsid w:val="00295928"/>
    <w:rsid w:val="00295943"/>
    <w:rsid w:val="00295966"/>
    <w:rsid w:val="002959B7"/>
    <w:rsid w:val="002959C3"/>
    <w:rsid w:val="002959D6"/>
    <w:rsid w:val="00295A01"/>
    <w:rsid w:val="00295A1B"/>
    <w:rsid w:val="00295A3F"/>
    <w:rsid w:val="00295A43"/>
    <w:rsid w:val="00295AA2"/>
    <w:rsid w:val="00295AAA"/>
    <w:rsid w:val="00295AB4"/>
    <w:rsid w:val="00295AE1"/>
    <w:rsid w:val="00295B17"/>
    <w:rsid w:val="00295B2C"/>
    <w:rsid w:val="00295B7C"/>
    <w:rsid w:val="00295B85"/>
    <w:rsid w:val="00295BBB"/>
    <w:rsid w:val="00295BC1"/>
    <w:rsid w:val="00295BF4"/>
    <w:rsid w:val="00295C0F"/>
    <w:rsid w:val="00295C4A"/>
    <w:rsid w:val="00295C62"/>
    <w:rsid w:val="00295C6B"/>
    <w:rsid w:val="00295C91"/>
    <w:rsid w:val="00295CB1"/>
    <w:rsid w:val="00295CFF"/>
    <w:rsid w:val="00295D49"/>
    <w:rsid w:val="00295D5C"/>
    <w:rsid w:val="00295D78"/>
    <w:rsid w:val="00295D83"/>
    <w:rsid w:val="00295D86"/>
    <w:rsid w:val="00295DA3"/>
    <w:rsid w:val="00295DC6"/>
    <w:rsid w:val="00295E0D"/>
    <w:rsid w:val="00295E1C"/>
    <w:rsid w:val="00295E67"/>
    <w:rsid w:val="00295E71"/>
    <w:rsid w:val="00295E89"/>
    <w:rsid w:val="00295F40"/>
    <w:rsid w:val="00295F7E"/>
    <w:rsid w:val="00295FC7"/>
    <w:rsid w:val="00295FC8"/>
    <w:rsid w:val="00295FD2"/>
    <w:rsid w:val="00295FDF"/>
    <w:rsid w:val="00295FF4"/>
    <w:rsid w:val="00296009"/>
    <w:rsid w:val="00296030"/>
    <w:rsid w:val="00296067"/>
    <w:rsid w:val="0029608D"/>
    <w:rsid w:val="0029609C"/>
    <w:rsid w:val="002960D3"/>
    <w:rsid w:val="00296104"/>
    <w:rsid w:val="0029612C"/>
    <w:rsid w:val="00296138"/>
    <w:rsid w:val="0029614E"/>
    <w:rsid w:val="00296155"/>
    <w:rsid w:val="0029616F"/>
    <w:rsid w:val="00296176"/>
    <w:rsid w:val="002961A0"/>
    <w:rsid w:val="002961CE"/>
    <w:rsid w:val="002961D9"/>
    <w:rsid w:val="002961FF"/>
    <w:rsid w:val="00296260"/>
    <w:rsid w:val="00296261"/>
    <w:rsid w:val="00296280"/>
    <w:rsid w:val="00296288"/>
    <w:rsid w:val="00296291"/>
    <w:rsid w:val="00296295"/>
    <w:rsid w:val="00296297"/>
    <w:rsid w:val="00296300"/>
    <w:rsid w:val="0029631D"/>
    <w:rsid w:val="00296330"/>
    <w:rsid w:val="00296366"/>
    <w:rsid w:val="0029643A"/>
    <w:rsid w:val="00296450"/>
    <w:rsid w:val="00296459"/>
    <w:rsid w:val="0029646E"/>
    <w:rsid w:val="00296509"/>
    <w:rsid w:val="0029650E"/>
    <w:rsid w:val="00296524"/>
    <w:rsid w:val="00296573"/>
    <w:rsid w:val="0029659E"/>
    <w:rsid w:val="002965A8"/>
    <w:rsid w:val="002965D5"/>
    <w:rsid w:val="00296612"/>
    <w:rsid w:val="0029661D"/>
    <w:rsid w:val="00296645"/>
    <w:rsid w:val="00296662"/>
    <w:rsid w:val="0029669E"/>
    <w:rsid w:val="002966C0"/>
    <w:rsid w:val="002966DA"/>
    <w:rsid w:val="00296725"/>
    <w:rsid w:val="00296751"/>
    <w:rsid w:val="00296784"/>
    <w:rsid w:val="00296795"/>
    <w:rsid w:val="0029679D"/>
    <w:rsid w:val="002967E3"/>
    <w:rsid w:val="00296825"/>
    <w:rsid w:val="00296949"/>
    <w:rsid w:val="0029696C"/>
    <w:rsid w:val="00296975"/>
    <w:rsid w:val="002969C8"/>
    <w:rsid w:val="002969F5"/>
    <w:rsid w:val="00296A2B"/>
    <w:rsid w:val="00296A60"/>
    <w:rsid w:val="00296A81"/>
    <w:rsid w:val="00296A98"/>
    <w:rsid w:val="00296B08"/>
    <w:rsid w:val="00296B46"/>
    <w:rsid w:val="00296BE7"/>
    <w:rsid w:val="00296BEC"/>
    <w:rsid w:val="00296BFF"/>
    <w:rsid w:val="00296C1C"/>
    <w:rsid w:val="00296C49"/>
    <w:rsid w:val="00296C66"/>
    <w:rsid w:val="00296C6E"/>
    <w:rsid w:val="00296C78"/>
    <w:rsid w:val="00296C8F"/>
    <w:rsid w:val="00296CCF"/>
    <w:rsid w:val="00296D01"/>
    <w:rsid w:val="00296D52"/>
    <w:rsid w:val="00296D54"/>
    <w:rsid w:val="00296D8D"/>
    <w:rsid w:val="00296D9E"/>
    <w:rsid w:val="00296DA3"/>
    <w:rsid w:val="00296E06"/>
    <w:rsid w:val="00296E64"/>
    <w:rsid w:val="00296E88"/>
    <w:rsid w:val="00296E9B"/>
    <w:rsid w:val="00296EA5"/>
    <w:rsid w:val="00296EB5"/>
    <w:rsid w:val="00296F13"/>
    <w:rsid w:val="00296F6A"/>
    <w:rsid w:val="00296F8E"/>
    <w:rsid w:val="00296FC3"/>
    <w:rsid w:val="00296FCF"/>
    <w:rsid w:val="00296FDF"/>
    <w:rsid w:val="0029700C"/>
    <w:rsid w:val="0029706A"/>
    <w:rsid w:val="0029707A"/>
    <w:rsid w:val="0029707F"/>
    <w:rsid w:val="002970D8"/>
    <w:rsid w:val="002970DD"/>
    <w:rsid w:val="002970FB"/>
    <w:rsid w:val="002970FF"/>
    <w:rsid w:val="00297103"/>
    <w:rsid w:val="002971E9"/>
    <w:rsid w:val="002971F9"/>
    <w:rsid w:val="0029720C"/>
    <w:rsid w:val="0029721D"/>
    <w:rsid w:val="0029724E"/>
    <w:rsid w:val="00297273"/>
    <w:rsid w:val="00297281"/>
    <w:rsid w:val="002972A9"/>
    <w:rsid w:val="002972B4"/>
    <w:rsid w:val="002972DD"/>
    <w:rsid w:val="002972FE"/>
    <w:rsid w:val="002972FF"/>
    <w:rsid w:val="00297306"/>
    <w:rsid w:val="00297358"/>
    <w:rsid w:val="0029737B"/>
    <w:rsid w:val="00297383"/>
    <w:rsid w:val="00297399"/>
    <w:rsid w:val="002973CB"/>
    <w:rsid w:val="00297404"/>
    <w:rsid w:val="00297435"/>
    <w:rsid w:val="0029743B"/>
    <w:rsid w:val="00297498"/>
    <w:rsid w:val="002974B0"/>
    <w:rsid w:val="002974B3"/>
    <w:rsid w:val="002974BD"/>
    <w:rsid w:val="002974C0"/>
    <w:rsid w:val="002974C2"/>
    <w:rsid w:val="002974CC"/>
    <w:rsid w:val="002974D4"/>
    <w:rsid w:val="002974F4"/>
    <w:rsid w:val="00297568"/>
    <w:rsid w:val="002975E9"/>
    <w:rsid w:val="002975FC"/>
    <w:rsid w:val="00297678"/>
    <w:rsid w:val="0029769E"/>
    <w:rsid w:val="00297714"/>
    <w:rsid w:val="00297745"/>
    <w:rsid w:val="00297749"/>
    <w:rsid w:val="0029774E"/>
    <w:rsid w:val="00297792"/>
    <w:rsid w:val="0029779D"/>
    <w:rsid w:val="002977BC"/>
    <w:rsid w:val="002977D4"/>
    <w:rsid w:val="002977EF"/>
    <w:rsid w:val="002977F2"/>
    <w:rsid w:val="002977F8"/>
    <w:rsid w:val="0029781F"/>
    <w:rsid w:val="0029782B"/>
    <w:rsid w:val="0029782E"/>
    <w:rsid w:val="00297884"/>
    <w:rsid w:val="002978D8"/>
    <w:rsid w:val="002978FD"/>
    <w:rsid w:val="00297908"/>
    <w:rsid w:val="00297909"/>
    <w:rsid w:val="0029793B"/>
    <w:rsid w:val="00297968"/>
    <w:rsid w:val="00297969"/>
    <w:rsid w:val="00297985"/>
    <w:rsid w:val="00297A02"/>
    <w:rsid w:val="00297A21"/>
    <w:rsid w:val="00297A47"/>
    <w:rsid w:val="00297A73"/>
    <w:rsid w:val="00297A91"/>
    <w:rsid w:val="00297ABA"/>
    <w:rsid w:val="00297AF4"/>
    <w:rsid w:val="00297B40"/>
    <w:rsid w:val="00297B45"/>
    <w:rsid w:val="00297B61"/>
    <w:rsid w:val="00297B90"/>
    <w:rsid w:val="00297BC8"/>
    <w:rsid w:val="00297BE9"/>
    <w:rsid w:val="00297C14"/>
    <w:rsid w:val="00297C16"/>
    <w:rsid w:val="00297CA3"/>
    <w:rsid w:val="00297CB3"/>
    <w:rsid w:val="00297CFB"/>
    <w:rsid w:val="00297D65"/>
    <w:rsid w:val="00297D9B"/>
    <w:rsid w:val="00297D9F"/>
    <w:rsid w:val="00297DA1"/>
    <w:rsid w:val="00297E06"/>
    <w:rsid w:val="00297E2D"/>
    <w:rsid w:val="00297E4D"/>
    <w:rsid w:val="00297ECD"/>
    <w:rsid w:val="00297EFE"/>
    <w:rsid w:val="00297F01"/>
    <w:rsid w:val="00297F23"/>
    <w:rsid w:val="00297F58"/>
    <w:rsid w:val="00297F8B"/>
    <w:rsid w:val="00297FA4"/>
    <w:rsid w:val="002A0013"/>
    <w:rsid w:val="002A0042"/>
    <w:rsid w:val="002A0083"/>
    <w:rsid w:val="002A0093"/>
    <w:rsid w:val="002A00E8"/>
    <w:rsid w:val="002A00FA"/>
    <w:rsid w:val="002A0182"/>
    <w:rsid w:val="002A0190"/>
    <w:rsid w:val="002A01AD"/>
    <w:rsid w:val="002A01BA"/>
    <w:rsid w:val="002A01E8"/>
    <w:rsid w:val="002A01E9"/>
    <w:rsid w:val="002A01FA"/>
    <w:rsid w:val="002A020D"/>
    <w:rsid w:val="002A0228"/>
    <w:rsid w:val="002A022B"/>
    <w:rsid w:val="002A022C"/>
    <w:rsid w:val="002A0286"/>
    <w:rsid w:val="002A0288"/>
    <w:rsid w:val="002A0295"/>
    <w:rsid w:val="002A02A0"/>
    <w:rsid w:val="002A02DD"/>
    <w:rsid w:val="002A02ED"/>
    <w:rsid w:val="002A034C"/>
    <w:rsid w:val="002A035E"/>
    <w:rsid w:val="002A03BB"/>
    <w:rsid w:val="002A03BF"/>
    <w:rsid w:val="002A03D5"/>
    <w:rsid w:val="002A040E"/>
    <w:rsid w:val="002A0433"/>
    <w:rsid w:val="002A045C"/>
    <w:rsid w:val="002A0466"/>
    <w:rsid w:val="002A048C"/>
    <w:rsid w:val="002A04A9"/>
    <w:rsid w:val="002A04E2"/>
    <w:rsid w:val="002A04F2"/>
    <w:rsid w:val="002A04F7"/>
    <w:rsid w:val="002A04FE"/>
    <w:rsid w:val="002A051A"/>
    <w:rsid w:val="002A0554"/>
    <w:rsid w:val="002A055B"/>
    <w:rsid w:val="002A0565"/>
    <w:rsid w:val="002A056D"/>
    <w:rsid w:val="002A058C"/>
    <w:rsid w:val="002A0593"/>
    <w:rsid w:val="002A05A3"/>
    <w:rsid w:val="002A05F5"/>
    <w:rsid w:val="002A060C"/>
    <w:rsid w:val="002A061C"/>
    <w:rsid w:val="002A0622"/>
    <w:rsid w:val="002A068A"/>
    <w:rsid w:val="002A0694"/>
    <w:rsid w:val="002A0696"/>
    <w:rsid w:val="002A06A8"/>
    <w:rsid w:val="002A06B8"/>
    <w:rsid w:val="002A06C8"/>
    <w:rsid w:val="002A06CA"/>
    <w:rsid w:val="002A06CB"/>
    <w:rsid w:val="002A06D5"/>
    <w:rsid w:val="002A06F8"/>
    <w:rsid w:val="002A0710"/>
    <w:rsid w:val="002A072A"/>
    <w:rsid w:val="002A076E"/>
    <w:rsid w:val="002A0774"/>
    <w:rsid w:val="002A07DE"/>
    <w:rsid w:val="002A080D"/>
    <w:rsid w:val="002A0821"/>
    <w:rsid w:val="002A0877"/>
    <w:rsid w:val="002A0879"/>
    <w:rsid w:val="002A0894"/>
    <w:rsid w:val="002A08C6"/>
    <w:rsid w:val="002A08CC"/>
    <w:rsid w:val="002A08D1"/>
    <w:rsid w:val="002A0906"/>
    <w:rsid w:val="002A092A"/>
    <w:rsid w:val="002A097D"/>
    <w:rsid w:val="002A0985"/>
    <w:rsid w:val="002A0989"/>
    <w:rsid w:val="002A0A23"/>
    <w:rsid w:val="002A0A31"/>
    <w:rsid w:val="002A0A46"/>
    <w:rsid w:val="002A0A4F"/>
    <w:rsid w:val="002A0A93"/>
    <w:rsid w:val="002A0ACB"/>
    <w:rsid w:val="002A0ADD"/>
    <w:rsid w:val="002A0B27"/>
    <w:rsid w:val="002A0B2E"/>
    <w:rsid w:val="002A0B31"/>
    <w:rsid w:val="002A0BAE"/>
    <w:rsid w:val="002A0BB6"/>
    <w:rsid w:val="002A0BC1"/>
    <w:rsid w:val="002A0BFB"/>
    <w:rsid w:val="002A0BFD"/>
    <w:rsid w:val="002A0BFE"/>
    <w:rsid w:val="002A0C1E"/>
    <w:rsid w:val="002A0C5A"/>
    <w:rsid w:val="002A0C92"/>
    <w:rsid w:val="002A0CCD"/>
    <w:rsid w:val="002A0CDC"/>
    <w:rsid w:val="002A0CE0"/>
    <w:rsid w:val="002A0CEA"/>
    <w:rsid w:val="002A0CF7"/>
    <w:rsid w:val="002A0D02"/>
    <w:rsid w:val="002A0D74"/>
    <w:rsid w:val="002A0D79"/>
    <w:rsid w:val="002A0DB1"/>
    <w:rsid w:val="002A0DC8"/>
    <w:rsid w:val="002A0DED"/>
    <w:rsid w:val="002A0E26"/>
    <w:rsid w:val="002A0E2B"/>
    <w:rsid w:val="002A0E30"/>
    <w:rsid w:val="002A0E75"/>
    <w:rsid w:val="002A0EA9"/>
    <w:rsid w:val="002A0EC1"/>
    <w:rsid w:val="002A0EFB"/>
    <w:rsid w:val="002A0EFE"/>
    <w:rsid w:val="002A0F13"/>
    <w:rsid w:val="002A0F24"/>
    <w:rsid w:val="002A0F44"/>
    <w:rsid w:val="002A0F84"/>
    <w:rsid w:val="002A0F89"/>
    <w:rsid w:val="002A0F98"/>
    <w:rsid w:val="002A0FAF"/>
    <w:rsid w:val="002A0FC9"/>
    <w:rsid w:val="002A0FD5"/>
    <w:rsid w:val="002A1018"/>
    <w:rsid w:val="002A104C"/>
    <w:rsid w:val="002A1058"/>
    <w:rsid w:val="002A105F"/>
    <w:rsid w:val="002A10A9"/>
    <w:rsid w:val="002A10C1"/>
    <w:rsid w:val="002A110A"/>
    <w:rsid w:val="002A1121"/>
    <w:rsid w:val="002A1131"/>
    <w:rsid w:val="002A1135"/>
    <w:rsid w:val="002A1137"/>
    <w:rsid w:val="002A1160"/>
    <w:rsid w:val="002A1175"/>
    <w:rsid w:val="002A117E"/>
    <w:rsid w:val="002A119E"/>
    <w:rsid w:val="002A11EC"/>
    <w:rsid w:val="002A126E"/>
    <w:rsid w:val="002A12A3"/>
    <w:rsid w:val="002A12FB"/>
    <w:rsid w:val="002A1308"/>
    <w:rsid w:val="002A1359"/>
    <w:rsid w:val="002A139A"/>
    <w:rsid w:val="002A13CA"/>
    <w:rsid w:val="002A13CE"/>
    <w:rsid w:val="002A13FC"/>
    <w:rsid w:val="002A1432"/>
    <w:rsid w:val="002A147E"/>
    <w:rsid w:val="002A1498"/>
    <w:rsid w:val="002A14A7"/>
    <w:rsid w:val="002A14BA"/>
    <w:rsid w:val="002A14CE"/>
    <w:rsid w:val="002A1511"/>
    <w:rsid w:val="002A1529"/>
    <w:rsid w:val="002A1572"/>
    <w:rsid w:val="002A1622"/>
    <w:rsid w:val="002A1631"/>
    <w:rsid w:val="002A1645"/>
    <w:rsid w:val="002A1669"/>
    <w:rsid w:val="002A167A"/>
    <w:rsid w:val="002A169D"/>
    <w:rsid w:val="002A16A4"/>
    <w:rsid w:val="002A16D0"/>
    <w:rsid w:val="002A16EE"/>
    <w:rsid w:val="002A1721"/>
    <w:rsid w:val="002A1727"/>
    <w:rsid w:val="002A1774"/>
    <w:rsid w:val="002A1787"/>
    <w:rsid w:val="002A178B"/>
    <w:rsid w:val="002A1798"/>
    <w:rsid w:val="002A17A6"/>
    <w:rsid w:val="002A1814"/>
    <w:rsid w:val="002A1817"/>
    <w:rsid w:val="002A1839"/>
    <w:rsid w:val="002A183D"/>
    <w:rsid w:val="002A1842"/>
    <w:rsid w:val="002A1851"/>
    <w:rsid w:val="002A1868"/>
    <w:rsid w:val="002A1872"/>
    <w:rsid w:val="002A18C1"/>
    <w:rsid w:val="002A1908"/>
    <w:rsid w:val="002A1935"/>
    <w:rsid w:val="002A194D"/>
    <w:rsid w:val="002A194E"/>
    <w:rsid w:val="002A1989"/>
    <w:rsid w:val="002A19AF"/>
    <w:rsid w:val="002A19DD"/>
    <w:rsid w:val="002A19EB"/>
    <w:rsid w:val="002A1A06"/>
    <w:rsid w:val="002A1A2A"/>
    <w:rsid w:val="002A1A3B"/>
    <w:rsid w:val="002A1A56"/>
    <w:rsid w:val="002A1A88"/>
    <w:rsid w:val="002A1A8A"/>
    <w:rsid w:val="002A1A92"/>
    <w:rsid w:val="002A1ABF"/>
    <w:rsid w:val="002A1B22"/>
    <w:rsid w:val="002A1B56"/>
    <w:rsid w:val="002A1B57"/>
    <w:rsid w:val="002A1B61"/>
    <w:rsid w:val="002A1B74"/>
    <w:rsid w:val="002A1B78"/>
    <w:rsid w:val="002A1B9B"/>
    <w:rsid w:val="002A1B9D"/>
    <w:rsid w:val="002A1BA3"/>
    <w:rsid w:val="002A1BAD"/>
    <w:rsid w:val="002A1BDD"/>
    <w:rsid w:val="002A1BF6"/>
    <w:rsid w:val="002A1C0A"/>
    <w:rsid w:val="002A1C15"/>
    <w:rsid w:val="002A1C2C"/>
    <w:rsid w:val="002A1C76"/>
    <w:rsid w:val="002A1C80"/>
    <w:rsid w:val="002A1CC9"/>
    <w:rsid w:val="002A1CDC"/>
    <w:rsid w:val="002A1CDD"/>
    <w:rsid w:val="002A1CEF"/>
    <w:rsid w:val="002A1D04"/>
    <w:rsid w:val="002A1D5B"/>
    <w:rsid w:val="002A1D62"/>
    <w:rsid w:val="002A1D65"/>
    <w:rsid w:val="002A1D7D"/>
    <w:rsid w:val="002A1D80"/>
    <w:rsid w:val="002A1D8F"/>
    <w:rsid w:val="002A1DA7"/>
    <w:rsid w:val="002A1DAD"/>
    <w:rsid w:val="002A1E1C"/>
    <w:rsid w:val="002A1E7A"/>
    <w:rsid w:val="002A1E7C"/>
    <w:rsid w:val="002A1E85"/>
    <w:rsid w:val="002A1EB4"/>
    <w:rsid w:val="002A1EC9"/>
    <w:rsid w:val="002A1F23"/>
    <w:rsid w:val="002A1F54"/>
    <w:rsid w:val="002A1F56"/>
    <w:rsid w:val="002A1F62"/>
    <w:rsid w:val="002A1F79"/>
    <w:rsid w:val="002A1F81"/>
    <w:rsid w:val="002A1FD7"/>
    <w:rsid w:val="002A1FDD"/>
    <w:rsid w:val="002A1FEA"/>
    <w:rsid w:val="002A2006"/>
    <w:rsid w:val="002A2021"/>
    <w:rsid w:val="002A202A"/>
    <w:rsid w:val="002A206D"/>
    <w:rsid w:val="002A2086"/>
    <w:rsid w:val="002A20E5"/>
    <w:rsid w:val="002A2159"/>
    <w:rsid w:val="002A21B4"/>
    <w:rsid w:val="002A21D5"/>
    <w:rsid w:val="002A21E7"/>
    <w:rsid w:val="002A2218"/>
    <w:rsid w:val="002A2251"/>
    <w:rsid w:val="002A225A"/>
    <w:rsid w:val="002A2271"/>
    <w:rsid w:val="002A2283"/>
    <w:rsid w:val="002A229B"/>
    <w:rsid w:val="002A2347"/>
    <w:rsid w:val="002A2350"/>
    <w:rsid w:val="002A2353"/>
    <w:rsid w:val="002A2393"/>
    <w:rsid w:val="002A239C"/>
    <w:rsid w:val="002A23AD"/>
    <w:rsid w:val="002A23E6"/>
    <w:rsid w:val="002A2414"/>
    <w:rsid w:val="002A243D"/>
    <w:rsid w:val="002A2465"/>
    <w:rsid w:val="002A2473"/>
    <w:rsid w:val="002A2482"/>
    <w:rsid w:val="002A24E0"/>
    <w:rsid w:val="002A250E"/>
    <w:rsid w:val="002A2550"/>
    <w:rsid w:val="002A257F"/>
    <w:rsid w:val="002A2593"/>
    <w:rsid w:val="002A259C"/>
    <w:rsid w:val="002A25C3"/>
    <w:rsid w:val="002A25C9"/>
    <w:rsid w:val="002A25D9"/>
    <w:rsid w:val="002A25E4"/>
    <w:rsid w:val="002A25F4"/>
    <w:rsid w:val="002A2625"/>
    <w:rsid w:val="002A2633"/>
    <w:rsid w:val="002A2657"/>
    <w:rsid w:val="002A265E"/>
    <w:rsid w:val="002A268E"/>
    <w:rsid w:val="002A2698"/>
    <w:rsid w:val="002A271B"/>
    <w:rsid w:val="002A273B"/>
    <w:rsid w:val="002A273F"/>
    <w:rsid w:val="002A2748"/>
    <w:rsid w:val="002A2778"/>
    <w:rsid w:val="002A2794"/>
    <w:rsid w:val="002A27F5"/>
    <w:rsid w:val="002A27FC"/>
    <w:rsid w:val="002A282C"/>
    <w:rsid w:val="002A287B"/>
    <w:rsid w:val="002A2895"/>
    <w:rsid w:val="002A28A6"/>
    <w:rsid w:val="002A28B2"/>
    <w:rsid w:val="002A2900"/>
    <w:rsid w:val="002A2901"/>
    <w:rsid w:val="002A29C4"/>
    <w:rsid w:val="002A29F6"/>
    <w:rsid w:val="002A2A17"/>
    <w:rsid w:val="002A2A6E"/>
    <w:rsid w:val="002A2A80"/>
    <w:rsid w:val="002A2AD8"/>
    <w:rsid w:val="002A2B09"/>
    <w:rsid w:val="002A2B0D"/>
    <w:rsid w:val="002A2B3C"/>
    <w:rsid w:val="002A2B73"/>
    <w:rsid w:val="002A2B94"/>
    <w:rsid w:val="002A2C56"/>
    <w:rsid w:val="002A2CD7"/>
    <w:rsid w:val="002A2D05"/>
    <w:rsid w:val="002A2D40"/>
    <w:rsid w:val="002A2D5C"/>
    <w:rsid w:val="002A2DCB"/>
    <w:rsid w:val="002A2DF0"/>
    <w:rsid w:val="002A2DF6"/>
    <w:rsid w:val="002A2E0D"/>
    <w:rsid w:val="002A2E19"/>
    <w:rsid w:val="002A2E26"/>
    <w:rsid w:val="002A2E4E"/>
    <w:rsid w:val="002A2E57"/>
    <w:rsid w:val="002A2EF3"/>
    <w:rsid w:val="002A2F0B"/>
    <w:rsid w:val="002A2F27"/>
    <w:rsid w:val="002A2F9B"/>
    <w:rsid w:val="002A2FA3"/>
    <w:rsid w:val="002A2FA5"/>
    <w:rsid w:val="002A300D"/>
    <w:rsid w:val="002A3022"/>
    <w:rsid w:val="002A3038"/>
    <w:rsid w:val="002A3039"/>
    <w:rsid w:val="002A309E"/>
    <w:rsid w:val="002A30BB"/>
    <w:rsid w:val="002A30C2"/>
    <w:rsid w:val="002A30CE"/>
    <w:rsid w:val="002A30D7"/>
    <w:rsid w:val="002A3111"/>
    <w:rsid w:val="002A3117"/>
    <w:rsid w:val="002A3132"/>
    <w:rsid w:val="002A3185"/>
    <w:rsid w:val="002A3188"/>
    <w:rsid w:val="002A3191"/>
    <w:rsid w:val="002A31E5"/>
    <w:rsid w:val="002A3203"/>
    <w:rsid w:val="002A3208"/>
    <w:rsid w:val="002A322A"/>
    <w:rsid w:val="002A322D"/>
    <w:rsid w:val="002A3236"/>
    <w:rsid w:val="002A32BB"/>
    <w:rsid w:val="002A3302"/>
    <w:rsid w:val="002A3325"/>
    <w:rsid w:val="002A338B"/>
    <w:rsid w:val="002A33AC"/>
    <w:rsid w:val="002A33B8"/>
    <w:rsid w:val="002A33C2"/>
    <w:rsid w:val="002A33C5"/>
    <w:rsid w:val="002A33E7"/>
    <w:rsid w:val="002A340E"/>
    <w:rsid w:val="002A3415"/>
    <w:rsid w:val="002A341B"/>
    <w:rsid w:val="002A345D"/>
    <w:rsid w:val="002A3460"/>
    <w:rsid w:val="002A349B"/>
    <w:rsid w:val="002A34A2"/>
    <w:rsid w:val="002A34ED"/>
    <w:rsid w:val="002A3515"/>
    <w:rsid w:val="002A3553"/>
    <w:rsid w:val="002A355F"/>
    <w:rsid w:val="002A358D"/>
    <w:rsid w:val="002A359C"/>
    <w:rsid w:val="002A362C"/>
    <w:rsid w:val="002A368A"/>
    <w:rsid w:val="002A36DD"/>
    <w:rsid w:val="002A36FC"/>
    <w:rsid w:val="002A370A"/>
    <w:rsid w:val="002A370F"/>
    <w:rsid w:val="002A3717"/>
    <w:rsid w:val="002A372E"/>
    <w:rsid w:val="002A3756"/>
    <w:rsid w:val="002A377A"/>
    <w:rsid w:val="002A3797"/>
    <w:rsid w:val="002A37A5"/>
    <w:rsid w:val="002A380F"/>
    <w:rsid w:val="002A382B"/>
    <w:rsid w:val="002A3842"/>
    <w:rsid w:val="002A387A"/>
    <w:rsid w:val="002A389B"/>
    <w:rsid w:val="002A38A1"/>
    <w:rsid w:val="002A38B6"/>
    <w:rsid w:val="002A38CB"/>
    <w:rsid w:val="002A38CC"/>
    <w:rsid w:val="002A38D8"/>
    <w:rsid w:val="002A3979"/>
    <w:rsid w:val="002A39E1"/>
    <w:rsid w:val="002A3A0E"/>
    <w:rsid w:val="002A3AA6"/>
    <w:rsid w:val="002A3ADB"/>
    <w:rsid w:val="002A3B01"/>
    <w:rsid w:val="002A3B07"/>
    <w:rsid w:val="002A3B27"/>
    <w:rsid w:val="002A3B32"/>
    <w:rsid w:val="002A3B3E"/>
    <w:rsid w:val="002A3B59"/>
    <w:rsid w:val="002A3B62"/>
    <w:rsid w:val="002A3B71"/>
    <w:rsid w:val="002A3B80"/>
    <w:rsid w:val="002A3B9C"/>
    <w:rsid w:val="002A3BA8"/>
    <w:rsid w:val="002A3BE8"/>
    <w:rsid w:val="002A3C24"/>
    <w:rsid w:val="002A3C31"/>
    <w:rsid w:val="002A3C58"/>
    <w:rsid w:val="002A3C7D"/>
    <w:rsid w:val="002A3CFA"/>
    <w:rsid w:val="002A3CFF"/>
    <w:rsid w:val="002A3D06"/>
    <w:rsid w:val="002A3DA0"/>
    <w:rsid w:val="002A3DA7"/>
    <w:rsid w:val="002A3DF4"/>
    <w:rsid w:val="002A3E04"/>
    <w:rsid w:val="002A3E08"/>
    <w:rsid w:val="002A3E71"/>
    <w:rsid w:val="002A3E76"/>
    <w:rsid w:val="002A3E7B"/>
    <w:rsid w:val="002A3EA3"/>
    <w:rsid w:val="002A3ECF"/>
    <w:rsid w:val="002A3F00"/>
    <w:rsid w:val="002A3F04"/>
    <w:rsid w:val="002A3F34"/>
    <w:rsid w:val="002A3F52"/>
    <w:rsid w:val="002A3F82"/>
    <w:rsid w:val="002A3F89"/>
    <w:rsid w:val="002A3FBD"/>
    <w:rsid w:val="002A3FFF"/>
    <w:rsid w:val="002A4057"/>
    <w:rsid w:val="002A405F"/>
    <w:rsid w:val="002A407A"/>
    <w:rsid w:val="002A409B"/>
    <w:rsid w:val="002A40BD"/>
    <w:rsid w:val="002A40DE"/>
    <w:rsid w:val="002A40FF"/>
    <w:rsid w:val="002A4102"/>
    <w:rsid w:val="002A4122"/>
    <w:rsid w:val="002A4157"/>
    <w:rsid w:val="002A4166"/>
    <w:rsid w:val="002A416F"/>
    <w:rsid w:val="002A4184"/>
    <w:rsid w:val="002A41EB"/>
    <w:rsid w:val="002A423A"/>
    <w:rsid w:val="002A4246"/>
    <w:rsid w:val="002A42A4"/>
    <w:rsid w:val="002A4309"/>
    <w:rsid w:val="002A4345"/>
    <w:rsid w:val="002A43BB"/>
    <w:rsid w:val="002A4404"/>
    <w:rsid w:val="002A4461"/>
    <w:rsid w:val="002A4474"/>
    <w:rsid w:val="002A4478"/>
    <w:rsid w:val="002A4496"/>
    <w:rsid w:val="002A44A9"/>
    <w:rsid w:val="002A44B3"/>
    <w:rsid w:val="002A4530"/>
    <w:rsid w:val="002A453E"/>
    <w:rsid w:val="002A4551"/>
    <w:rsid w:val="002A455F"/>
    <w:rsid w:val="002A4566"/>
    <w:rsid w:val="002A45D2"/>
    <w:rsid w:val="002A46C4"/>
    <w:rsid w:val="002A46FD"/>
    <w:rsid w:val="002A4701"/>
    <w:rsid w:val="002A470B"/>
    <w:rsid w:val="002A4722"/>
    <w:rsid w:val="002A474A"/>
    <w:rsid w:val="002A4751"/>
    <w:rsid w:val="002A476B"/>
    <w:rsid w:val="002A47CE"/>
    <w:rsid w:val="002A4810"/>
    <w:rsid w:val="002A48B5"/>
    <w:rsid w:val="002A48CC"/>
    <w:rsid w:val="002A4957"/>
    <w:rsid w:val="002A497D"/>
    <w:rsid w:val="002A4981"/>
    <w:rsid w:val="002A49AB"/>
    <w:rsid w:val="002A49D9"/>
    <w:rsid w:val="002A49E4"/>
    <w:rsid w:val="002A4A1D"/>
    <w:rsid w:val="002A4A49"/>
    <w:rsid w:val="002A4A72"/>
    <w:rsid w:val="002A4A7F"/>
    <w:rsid w:val="002A4ABD"/>
    <w:rsid w:val="002A4AD6"/>
    <w:rsid w:val="002A4ADB"/>
    <w:rsid w:val="002A4AED"/>
    <w:rsid w:val="002A4AF9"/>
    <w:rsid w:val="002A4AFB"/>
    <w:rsid w:val="002A4B17"/>
    <w:rsid w:val="002A4B35"/>
    <w:rsid w:val="002A4B85"/>
    <w:rsid w:val="002A4B86"/>
    <w:rsid w:val="002A4BEA"/>
    <w:rsid w:val="002A4C1A"/>
    <w:rsid w:val="002A4C33"/>
    <w:rsid w:val="002A4C3E"/>
    <w:rsid w:val="002A4C45"/>
    <w:rsid w:val="002A4C68"/>
    <w:rsid w:val="002A4C93"/>
    <w:rsid w:val="002A4CF3"/>
    <w:rsid w:val="002A4D24"/>
    <w:rsid w:val="002A4D45"/>
    <w:rsid w:val="002A4D47"/>
    <w:rsid w:val="002A4D56"/>
    <w:rsid w:val="002A4DB6"/>
    <w:rsid w:val="002A4DB8"/>
    <w:rsid w:val="002A4DBE"/>
    <w:rsid w:val="002A4DD3"/>
    <w:rsid w:val="002A4DF3"/>
    <w:rsid w:val="002A4E07"/>
    <w:rsid w:val="002A4E4F"/>
    <w:rsid w:val="002A4E50"/>
    <w:rsid w:val="002A4E63"/>
    <w:rsid w:val="002A4E96"/>
    <w:rsid w:val="002A4EDA"/>
    <w:rsid w:val="002A4EDD"/>
    <w:rsid w:val="002A4EE7"/>
    <w:rsid w:val="002A4EF3"/>
    <w:rsid w:val="002A4F0A"/>
    <w:rsid w:val="002A4F2C"/>
    <w:rsid w:val="002A4F3F"/>
    <w:rsid w:val="002A4F42"/>
    <w:rsid w:val="002A4F59"/>
    <w:rsid w:val="002A4F67"/>
    <w:rsid w:val="002A4F89"/>
    <w:rsid w:val="002A4FCA"/>
    <w:rsid w:val="002A4FCB"/>
    <w:rsid w:val="002A4FE1"/>
    <w:rsid w:val="002A4FF1"/>
    <w:rsid w:val="002A5003"/>
    <w:rsid w:val="002A505D"/>
    <w:rsid w:val="002A5075"/>
    <w:rsid w:val="002A5078"/>
    <w:rsid w:val="002A50CA"/>
    <w:rsid w:val="002A50E1"/>
    <w:rsid w:val="002A50F3"/>
    <w:rsid w:val="002A5116"/>
    <w:rsid w:val="002A5172"/>
    <w:rsid w:val="002A51C6"/>
    <w:rsid w:val="002A5210"/>
    <w:rsid w:val="002A5211"/>
    <w:rsid w:val="002A5224"/>
    <w:rsid w:val="002A526E"/>
    <w:rsid w:val="002A5273"/>
    <w:rsid w:val="002A527D"/>
    <w:rsid w:val="002A52BB"/>
    <w:rsid w:val="002A531B"/>
    <w:rsid w:val="002A5352"/>
    <w:rsid w:val="002A535A"/>
    <w:rsid w:val="002A5370"/>
    <w:rsid w:val="002A5389"/>
    <w:rsid w:val="002A5391"/>
    <w:rsid w:val="002A53B3"/>
    <w:rsid w:val="002A53B4"/>
    <w:rsid w:val="002A53C3"/>
    <w:rsid w:val="002A53E7"/>
    <w:rsid w:val="002A544C"/>
    <w:rsid w:val="002A5461"/>
    <w:rsid w:val="002A5462"/>
    <w:rsid w:val="002A5486"/>
    <w:rsid w:val="002A5487"/>
    <w:rsid w:val="002A551B"/>
    <w:rsid w:val="002A5531"/>
    <w:rsid w:val="002A554E"/>
    <w:rsid w:val="002A5552"/>
    <w:rsid w:val="002A5584"/>
    <w:rsid w:val="002A559D"/>
    <w:rsid w:val="002A55A4"/>
    <w:rsid w:val="002A55C9"/>
    <w:rsid w:val="002A55E3"/>
    <w:rsid w:val="002A5648"/>
    <w:rsid w:val="002A566D"/>
    <w:rsid w:val="002A56B1"/>
    <w:rsid w:val="002A56BB"/>
    <w:rsid w:val="002A56DA"/>
    <w:rsid w:val="002A56FB"/>
    <w:rsid w:val="002A571E"/>
    <w:rsid w:val="002A573F"/>
    <w:rsid w:val="002A576E"/>
    <w:rsid w:val="002A579A"/>
    <w:rsid w:val="002A5830"/>
    <w:rsid w:val="002A586B"/>
    <w:rsid w:val="002A5873"/>
    <w:rsid w:val="002A58B5"/>
    <w:rsid w:val="002A58C9"/>
    <w:rsid w:val="002A58E2"/>
    <w:rsid w:val="002A58EB"/>
    <w:rsid w:val="002A58EE"/>
    <w:rsid w:val="002A5911"/>
    <w:rsid w:val="002A591B"/>
    <w:rsid w:val="002A5947"/>
    <w:rsid w:val="002A5996"/>
    <w:rsid w:val="002A59A8"/>
    <w:rsid w:val="002A59AD"/>
    <w:rsid w:val="002A59B4"/>
    <w:rsid w:val="002A5A05"/>
    <w:rsid w:val="002A5A14"/>
    <w:rsid w:val="002A5A44"/>
    <w:rsid w:val="002A5A48"/>
    <w:rsid w:val="002A5A60"/>
    <w:rsid w:val="002A5A66"/>
    <w:rsid w:val="002A5A67"/>
    <w:rsid w:val="002A5A78"/>
    <w:rsid w:val="002A5A7C"/>
    <w:rsid w:val="002A5A82"/>
    <w:rsid w:val="002A5A8C"/>
    <w:rsid w:val="002A5A95"/>
    <w:rsid w:val="002A5AD5"/>
    <w:rsid w:val="002A5AEB"/>
    <w:rsid w:val="002A5B00"/>
    <w:rsid w:val="002A5B03"/>
    <w:rsid w:val="002A5B24"/>
    <w:rsid w:val="002A5B44"/>
    <w:rsid w:val="002A5B62"/>
    <w:rsid w:val="002A5B6A"/>
    <w:rsid w:val="002A5B74"/>
    <w:rsid w:val="002A5B86"/>
    <w:rsid w:val="002A5B8A"/>
    <w:rsid w:val="002A5C2B"/>
    <w:rsid w:val="002A5C78"/>
    <w:rsid w:val="002A5CE0"/>
    <w:rsid w:val="002A5D3D"/>
    <w:rsid w:val="002A5D90"/>
    <w:rsid w:val="002A5DBF"/>
    <w:rsid w:val="002A5DE5"/>
    <w:rsid w:val="002A5DF8"/>
    <w:rsid w:val="002A5E6D"/>
    <w:rsid w:val="002A5E8D"/>
    <w:rsid w:val="002A5EAC"/>
    <w:rsid w:val="002A5EBD"/>
    <w:rsid w:val="002A5ED6"/>
    <w:rsid w:val="002A5EF5"/>
    <w:rsid w:val="002A5F2E"/>
    <w:rsid w:val="002A5F4B"/>
    <w:rsid w:val="002A5F58"/>
    <w:rsid w:val="002A5F96"/>
    <w:rsid w:val="002A5F9D"/>
    <w:rsid w:val="002A5FAE"/>
    <w:rsid w:val="002A6024"/>
    <w:rsid w:val="002A609E"/>
    <w:rsid w:val="002A60D4"/>
    <w:rsid w:val="002A60D7"/>
    <w:rsid w:val="002A60EF"/>
    <w:rsid w:val="002A613D"/>
    <w:rsid w:val="002A6145"/>
    <w:rsid w:val="002A6161"/>
    <w:rsid w:val="002A61CE"/>
    <w:rsid w:val="002A61F3"/>
    <w:rsid w:val="002A61F9"/>
    <w:rsid w:val="002A6249"/>
    <w:rsid w:val="002A624A"/>
    <w:rsid w:val="002A6268"/>
    <w:rsid w:val="002A6292"/>
    <w:rsid w:val="002A62A5"/>
    <w:rsid w:val="002A62B0"/>
    <w:rsid w:val="002A62D1"/>
    <w:rsid w:val="002A62F0"/>
    <w:rsid w:val="002A6303"/>
    <w:rsid w:val="002A6328"/>
    <w:rsid w:val="002A6342"/>
    <w:rsid w:val="002A63E3"/>
    <w:rsid w:val="002A6403"/>
    <w:rsid w:val="002A6412"/>
    <w:rsid w:val="002A6428"/>
    <w:rsid w:val="002A644C"/>
    <w:rsid w:val="002A646E"/>
    <w:rsid w:val="002A6486"/>
    <w:rsid w:val="002A649F"/>
    <w:rsid w:val="002A64A7"/>
    <w:rsid w:val="002A64DC"/>
    <w:rsid w:val="002A650C"/>
    <w:rsid w:val="002A653C"/>
    <w:rsid w:val="002A653E"/>
    <w:rsid w:val="002A6548"/>
    <w:rsid w:val="002A656C"/>
    <w:rsid w:val="002A656E"/>
    <w:rsid w:val="002A6584"/>
    <w:rsid w:val="002A65B5"/>
    <w:rsid w:val="002A65CF"/>
    <w:rsid w:val="002A65D1"/>
    <w:rsid w:val="002A6604"/>
    <w:rsid w:val="002A660F"/>
    <w:rsid w:val="002A664A"/>
    <w:rsid w:val="002A665E"/>
    <w:rsid w:val="002A666B"/>
    <w:rsid w:val="002A6685"/>
    <w:rsid w:val="002A66BA"/>
    <w:rsid w:val="002A66F3"/>
    <w:rsid w:val="002A66FE"/>
    <w:rsid w:val="002A6705"/>
    <w:rsid w:val="002A6732"/>
    <w:rsid w:val="002A673A"/>
    <w:rsid w:val="002A675A"/>
    <w:rsid w:val="002A6764"/>
    <w:rsid w:val="002A67A3"/>
    <w:rsid w:val="002A682B"/>
    <w:rsid w:val="002A683B"/>
    <w:rsid w:val="002A6846"/>
    <w:rsid w:val="002A6847"/>
    <w:rsid w:val="002A6873"/>
    <w:rsid w:val="002A689B"/>
    <w:rsid w:val="002A68A2"/>
    <w:rsid w:val="002A68B5"/>
    <w:rsid w:val="002A68B6"/>
    <w:rsid w:val="002A68C5"/>
    <w:rsid w:val="002A68E9"/>
    <w:rsid w:val="002A6905"/>
    <w:rsid w:val="002A6925"/>
    <w:rsid w:val="002A6927"/>
    <w:rsid w:val="002A6939"/>
    <w:rsid w:val="002A6992"/>
    <w:rsid w:val="002A69B5"/>
    <w:rsid w:val="002A69B8"/>
    <w:rsid w:val="002A69BC"/>
    <w:rsid w:val="002A69C2"/>
    <w:rsid w:val="002A69F1"/>
    <w:rsid w:val="002A69F9"/>
    <w:rsid w:val="002A6A30"/>
    <w:rsid w:val="002A6A43"/>
    <w:rsid w:val="002A6A51"/>
    <w:rsid w:val="002A6A7F"/>
    <w:rsid w:val="002A6A92"/>
    <w:rsid w:val="002A6AB1"/>
    <w:rsid w:val="002A6AB7"/>
    <w:rsid w:val="002A6ABB"/>
    <w:rsid w:val="002A6ACE"/>
    <w:rsid w:val="002A6B15"/>
    <w:rsid w:val="002A6B32"/>
    <w:rsid w:val="002A6B4D"/>
    <w:rsid w:val="002A6B52"/>
    <w:rsid w:val="002A6B91"/>
    <w:rsid w:val="002A6B97"/>
    <w:rsid w:val="002A6BC2"/>
    <w:rsid w:val="002A6BCA"/>
    <w:rsid w:val="002A6C00"/>
    <w:rsid w:val="002A6C2C"/>
    <w:rsid w:val="002A6CAC"/>
    <w:rsid w:val="002A6CB8"/>
    <w:rsid w:val="002A6D3F"/>
    <w:rsid w:val="002A6D6B"/>
    <w:rsid w:val="002A6D9D"/>
    <w:rsid w:val="002A6DA8"/>
    <w:rsid w:val="002A6DB6"/>
    <w:rsid w:val="002A6DD1"/>
    <w:rsid w:val="002A6E37"/>
    <w:rsid w:val="002A6E53"/>
    <w:rsid w:val="002A6E5B"/>
    <w:rsid w:val="002A6E7B"/>
    <w:rsid w:val="002A6E7F"/>
    <w:rsid w:val="002A6E95"/>
    <w:rsid w:val="002A6EA0"/>
    <w:rsid w:val="002A6EAD"/>
    <w:rsid w:val="002A6EB3"/>
    <w:rsid w:val="002A6EC7"/>
    <w:rsid w:val="002A6ED5"/>
    <w:rsid w:val="002A6F26"/>
    <w:rsid w:val="002A6F31"/>
    <w:rsid w:val="002A6F3F"/>
    <w:rsid w:val="002A6F5A"/>
    <w:rsid w:val="002A6F85"/>
    <w:rsid w:val="002A6F9D"/>
    <w:rsid w:val="002A6FFE"/>
    <w:rsid w:val="002A7008"/>
    <w:rsid w:val="002A7013"/>
    <w:rsid w:val="002A7023"/>
    <w:rsid w:val="002A7096"/>
    <w:rsid w:val="002A70AA"/>
    <w:rsid w:val="002A712A"/>
    <w:rsid w:val="002A713A"/>
    <w:rsid w:val="002A715C"/>
    <w:rsid w:val="002A71E8"/>
    <w:rsid w:val="002A7211"/>
    <w:rsid w:val="002A7213"/>
    <w:rsid w:val="002A7254"/>
    <w:rsid w:val="002A72C0"/>
    <w:rsid w:val="002A72C5"/>
    <w:rsid w:val="002A72EA"/>
    <w:rsid w:val="002A72F5"/>
    <w:rsid w:val="002A7324"/>
    <w:rsid w:val="002A7356"/>
    <w:rsid w:val="002A735E"/>
    <w:rsid w:val="002A7367"/>
    <w:rsid w:val="002A7375"/>
    <w:rsid w:val="002A7389"/>
    <w:rsid w:val="002A73A6"/>
    <w:rsid w:val="002A73CD"/>
    <w:rsid w:val="002A73E0"/>
    <w:rsid w:val="002A73F3"/>
    <w:rsid w:val="002A74CA"/>
    <w:rsid w:val="002A74D2"/>
    <w:rsid w:val="002A74D7"/>
    <w:rsid w:val="002A74DB"/>
    <w:rsid w:val="002A74F7"/>
    <w:rsid w:val="002A752C"/>
    <w:rsid w:val="002A7531"/>
    <w:rsid w:val="002A7534"/>
    <w:rsid w:val="002A7539"/>
    <w:rsid w:val="002A756D"/>
    <w:rsid w:val="002A7594"/>
    <w:rsid w:val="002A75ED"/>
    <w:rsid w:val="002A760C"/>
    <w:rsid w:val="002A7687"/>
    <w:rsid w:val="002A76A1"/>
    <w:rsid w:val="002A76BE"/>
    <w:rsid w:val="002A76DC"/>
    <w:rsid w:val="002A76F3"/>
    <w:rsid w:val="002A7716"/>
    <w:rsid w:val="002A7736"/>
    <w:rsid w:val="002A773C"/>
    <w:rsid w:val="002A7759"/>
    <w:rsid w:val="002A7786"/>
    <w:rsid w:val="002A7795"/>
    <w:rsid w:val="002A77B8"/>
    <w:rsid w:val="002A77BC"/>
    <w:rsid w:val="002A77C5"/>
    <w:rsid w:val="002A77CC"/>
    <w:rsid w:val="002A77E6"/>
    <w:rsid w:val="002A77EF"/>
    <w:rsid w:val="002A77F7"/>
    <w:rsid w:val="002A781F"/>
    <w:rsid w:val="002A7836"/>
    <w:rsid w:val="002A789D"/>
    <w:rsid w:val="002A78B9"/>
    <w:rsid w:val="002A78C1"/>
    <w:rsid w:val="002A78DA"/>
    <w:rsid w:val="002A7937"/>
    <w:rsid w:val="002A7964"/>
    <w:rsid w:val="002A797B"/>
    <w:rsid w:val="002A7A3E"/>
    <w:rsid w:val="002A7A41"/>
    <w:rsid w:val="002A7A43"/>
    <w:rsid w:val="002A7A48"/>
    <w:rsid w:val="002A7A6E"/>
    <w:rsid w:val="002A7A7A"/>
    <w:rsid w:val="002A7A7F"/>
    <w:rsid w:val="002A7AB6"/>
    <w:rsid w:val="002A7ABA"/>
    <w:rsid w:val="002A7AE1"/>
    <w:rsid w:val="002A7B0C"/>
    <w:rsid w:val="002A7B10"/>
    <w:rsid w:val="002A7B31"/>
    <w:rsid w:val="002A7B4C"/>
    <w:rsid w:val="002A7B4D"/>
    <w:rsid w:val="002A7B8B"/>
    <w:rsid w:val="002A7BA4"/>
    <w:rsid w:val="002A7BBC"/>
    <w:rsid w:val="002A7BD2"/>
    <w:rsid w:val="002A7C14"/>
    <w:rsid w:val="002A7CC2"/>
    <w:rsid w:val="002A7CF3"/>
    <w:rsid w:val="002A7D22"/>
    <w:rsid w:val="002A7D61"/>
    <w:rsid w:val="002A7DC6"/>
    <w:rsid w:val="002A7DFD"/>
    <w:rsid w:val="002A7E03"/>
    <w:rsid w:val="002A7E0E"/>
    <w:rsid w:val="002A7E37"/>
    <w:rsid w:val="002A7E4C"/>
    <w:rsid w:val="002A7F0F"/>
    <w:rsid w:val="002A7F47"/>
    <w:rsid w:val="002A7F69"/>
    <w:rsid w:val="002A7F6C"/>
    <w:rsid w:val="002A7F70"/>
    <w:rsid w:val="002A7FAE"/>
    <w:rsid w:val="002A7FB6"/>
    <w:rsid w:val="002B0000"/>
    <w:rsid w:val="002B0003"/>
    <w:rsid w:val="002B001F"/>
    <w:rsid w:val="002B003D"/>
    <w:rsid w:val="002B005E"/>
    <w:rsid w:val="002B007B"/>
    <w:rsid w:val="002B00BD"/>
    <w:rsid w:val="002B00C5"/>
    <w:rsid w:val="002B00D0"/>
    <w:rsid w:val="002B018B"/>
    <w:rsid w:val="002B0191"/>
    <w:rsid w:val="002B019B"/>
    <w:rsid w:val="002B0234"/>
    <w:rsid w:val="002B026F"/>
    <w:rsid w:val="002B0281"/>
    <w:rsid w:val="002B0286"/>
    <w:rsid w:val="002B0290"/>
    <w:rsid w:val="002B02B8"/>
    <w:rsid w:val="002B02F4"/>
    <w:rsid w:val="002B031E"/>
    <w:rsid w:val="002B0327"/>
    <w:rsid w:val="002B032A"/>
    <w:rsid w:val="002B0357"/>
    <w:rsid w:val="002B038B"/>
    <w:rsid w:val="002B039B"/>
    <w:rsid w:val="002B03C5"/>
    <w:rsid w:val="002B03E2"/>
    <w:rsid w:val="002B03E6"/>
    <w:rsid w:val="002B03E8"/>
    <w:rsid w:val="002B0417"/>
    <w:rsid w:val="002B042B"/>
    <w:rsid w:val="002B043A"/>
    <w:rsid w:val="002B046E"/>
    <w:rsid w:val="002B047F"/>
    <w:rsid w:val="002B048A"/>
    <w:rsid w:val="002B048C"/>
    <w:rsid w:val="002B04E7"/>
    <w:rsid w:val="002B0523"/>
    <w:rsid w:val="002B0529"/>
    <w:rsid w:val="002B0595"/>
    <w:rsid w:val="002B0613"/>
    <w:rsid w:val="002B061D"/>
    <w:rsid w:val="002B0647"/>
    <w:rsid w:val="002B0662"/>
    <w:rsid w:val="002B06A6"/>
    <w:rsid w:val="002B06BD"/>
    <w:rsid w:val="002B06EC"/>
    <w:rsid w:val="002B070A"/>
    <w:rsid w:val="002B0724"/>
    <w:rsid w:val="002B0757"/>
    <w:rsid w:val="002B075E"/>
    <w:rsid w:val="002B0766"/>
    <w:rsid w:val="002B0790"/>
    <w:rsid w:val="002B0791"/>
    <w:rsid w:val="002B07AF"/>
    <w:rsid w:val="002B07B4"/>
    <w:rsid w:val="002B07CB"/>
    <w:rsid w:val="002B07EA"/>
    <w:rsid w:val="002B083B"/>
    <w:rsid w:val="002B085A"/>
    <w:rsid w:val="002B0889"/>
    <w:rsid w:val="002B0897"/>
    <w:rsid w:val="002B0899"/>
    <w:rsid w:val="002B08B3"/>
    <w:rsid w:val="002B08BD"/>
    <w:rsid w:val="002B08E0"/>
    <w:rsid w:val="002B0914"/>
    <w:rsid w:val="002B0919"/>
    <w:rsid w:val="002B0920"/>
    <w:rsid w:val="002B092C"/>
    <w:rsid w:val="002B0941"/>
    <w:rsid w:val="002B0999"/>
    <w:rsid w:val="002B09B1"/>
    <w:rsid w:val="002B09C5"/>
    <w:rsid w:val="002B09D8"/>
    <w:rsid w:val="002B0A24"/>
    <w:rsid w:val="002B0A45"/>
    <w:rsid w:val="002B0A7F"/>
    <w:rsid w:val="002B0AAD"/>
    <w:rsid w:val="002B0B11"/>
    <w:rsid w:val="002B0B24"/>
    <w:rsid w:val="002B0B70"/>
    <w:rsid w:val="002B0BF0"/>
    <w:rsid w:val="002B0C38"/>
    <w:rsid w:val="002B0C72"/>
    <w:rsid w:val="002B0C8A"/>
    <w:rsid w:val="002B0CBE"/>
    <w:rsid w:val="002B0D3E"/>
    <w:rsid w:val="002B0D7F"/>
    <w:rsid w:val="002B0D82"/>
    <w:rsid w:val="002B0DE3"/>
    <w:rsid w:val="002B0E17"/>
    <w:rsid w:val="002B0E20"/>
    <w:rsid w:val="002B0E4C"/>
    <w:rsid w:val="002B0E6C"/>
    <w:rsid w:val="002B0EB4"/>
    <w:rsid w:val="002B0EB8"/>
    <w:rsid w:val="002B0F02"/>
    <w:rsid w:val="002B0F05"/>
    <w:rsid w:val="002B0F51"/>
    <w:rsid w:val="002B0F61"/>
    <w:rsid w:val="002B0F75"/>
    <w:rsid w:val="002B0FA6"/>
    <w:rsid w:val="002B0FC3"/>
    <w:rsid w:val="002B0FE3"/>
    <w:rsid w:val="002B0FF1"/>
    <w:rsid w:val="002B1040"/>
    <w:rsid w:val="002B1098"/>
    <w:rsid w:val="002B10AB"/>
    <w:rsid w:val="002B10C7"/>
    <w:rsid w:val="002B1102"/>
    <w:rsid w:val="002B111F"/>
    <w:rsid w:val="002B11AB"/>
    <w:rsid w:val="002B11BD"/>
    <w:rsid w:val="002B11EE"/>
    <w:rsid w:val="002B11FE"/>
    <w:rsid w:val="002B1201"/>
    <w:rsid w:val="002B1216"/>
    <w:rsid w:val="002B1218"/>
    <w:rsid w:val="002B122E"/>
    <w:rsid w:val="002B125A"/>
    <w:rsid w:val="002B128C"/>
    <w:rsid w:val="002B12B2"/>
    <w:rsid w:val="002B12C7"/>
    <w:rsid w:val="002B12E3"/>
    <w:rsid w:val="002B12F4"/>
    <w:rsid w:val="002B1368"/>
    <w:rsid w:val="002B1370"/>
    <w:rsid w:val="002B13DA"/>
    <w:rsid w:val="002B13F5"/>
    <w:rsid w:val="002B145B"/>
    <w:rsid w:val="002B149E"/>
    <w:rsid w:val="002B14A4"/>
    <w:rsid w:val="002B14C1"/>
    <w:rsid w:val="002B14D6"/>
    <w:rsid w:val="002B1508"/>
    <w:rsid w:val="002B1516"/>
    <w:rsid w:val="002B1542"/>
    <w:rsid w:val="002B1561"/>
    <w:rsid w:val="002B1578"/>
    <w:rsid w:val="002B1588"/>
    <w:rsid w:val="002B158B"/>
    <w:rsid w:val="002B15AC"/>
    <w:rsid w:val="002B15EA"/>
    <w:rsid w:val="002B1611"/>
    <w:rsid w:val="002B1621"/>
    <w:rsid w:val="002B163A"/>
    <w:rsid w:val="002B1671"/>
    <w:rsid w:val="002B1695"/>
    <w:rsid w:val="002B169E"/>
    <w:rsid w:val="002B16AC"/>
    <w:rsid w:val="002B16C0"/>
    <w:rsid w:val="002B16CD"/>
    <w:rsid w:val="002B16E3"/>
    <w:rsid w:val="002B1714"/>
    <w:rsid w:val="002B175B"/>
    <w:rsid w:val="002B17A9"/>
    <w:rsid w:val="002B17DE"/>
    <w:rsid w:val="002B17E0"/>
    <w:rsid w:val="002B17E6"/>
    <w:rsid w:val="002B17EC"/>
    <w:rsid w:val="002B183A"/>
    <w:rsid w:val="002B1871"/>
    <w:rsid w:val="002B1882"/>
    <w:rsid w:val="002B1891"/>
    <w:rsid w:val="002B189A"/>
    <w:rsid w:val="002B1920"/>
    <w:rsid w:val="002B1939"/>
    <w:rsid w:val="002B197C"/>
    <w:rsid w:val="002B19DD"/>
    <w:rsid w:val="002B19F0"/>
    <w:rsid w:val="002B19F5"/>
    <w:rsid w:val="002B1A2E"/>
    <w:rsid w:val="002B1A5A"/>
    <w:rsid w:val="002B1A8E"/>
    <w:rsid w:val="002B1ACA"/>
    <w:rsid w:val="002B1AD2"/>
    <w:rsid w:val="002B1AE8"/>
    <w:rsid w:val="002B1AF0"/>
    <w:rsid w:val="002B1B40"/>
    <w:rsid w:val="002B1B45"/>
    <w:rsid w:val="002B1B92"/>
    <w:rsid w:val="002B1BA3"/>
    <w:rsid w:val="002B1BA9"/>
    <w:rsid w:val="002B1BAC"/>
    <w:rsid w:val="002B1BB4"/>
    <w:rsid w:val="002B1C02"/>
    <w:rsid w:val="002B1C06"/>
    <w:rsid w:val="002B1C1C"/>
    <w:rsid w:val="002B1C6A"/>
    <w:rsid w:val="002B1C76"/>
    <w:rsid w:val="002B1CF0"/>
    <w:rsid w:val="002B1D61"/>
    <w:rsid w:val="002B1D7D"/>
    <w:rsid w:val="002B1DB7"/>
    <w:rsid w:val="002B1DD1"/>
    <w:rsid w:val="002B1DD6"/>
    <w:rsid w:val="002B1DD7"/>
    <w:rsid w:val="002B1DD9"/>
    <w:rsid w:val="002B1E13"/>
    <w:rsid w:val="002B1E1B"/>
    <w:rsid w:val="002B1E1C"/>
    <w:rsid w:val="002B1E2E"/>
    <w:rsid w:val="002B1E4E"/>
    <w:rsid w:val="002B1EA1"/>
    <w:rsid w:val="002B1ECA"/>
    <w:rsid w:val="002B1ECC"/>
    <w:rsid w:val="002B1EEA"/>
    <w:rsid w:val="002B1EEF"/>
    <w:rsid w:val="002B1EF7"/>
    <w:rsid w:val="002B1EFC"/>
    <w:rsid w:val="002B1F85"/>
    <w:rsid w:val="002B1F8E"/>
    <w:rsid w:val="002B1FC9"/>
    <w:rsid w:val="002B1FD6"/>
    <w:rsid w:val="002B1FDA"/>
    <w:rsid w:val="002B1FF8"/>
    <w:rsid w:val="002B200D"/>
    <w:rsid w:val="002B2047"/>
    <w:rsid w:val="002B2050"/>
    <w:rsid w:val="002B2068"/>
    <w:rsid w:val="002B2071"/>
    <w:rsid w:val="002B2076"/>
    <w:rsid w:val="002B20E2"/>
    <w:rsid w:val="002B20F7"/>
    <w:rsid w:val="002B2127"/>
    <w:rsid w:val="002B2162"/>
    <w:rsid w:val="002B2187"/>
    <w:rsid w:val="002B21C3"/>
    <w:rsid w:val="002B21E5"/>
    <w:rsid w:val="002B2200"/>
    <w:rsid w:val="002B2203"/>
    <w:rsid w:val="002B2217"/>
    <w:rsid w:val="002B221F"/>
    <w:rsid w:val="002B2265"/>
    <w:rsid w:val="002B2284"/>
    <w:rsid w:val="002B2297"/>
    <w:rsid w:val="002B22AB"/>
    <w:rsid w:val="002B22C1"/>
    <w:rsid w:val="002B22CA"/>
    <w:rsid w:val="002B22DA"/>
    <w:rsid w:val="002B239A"/>
    <w:rsid w:val="002B23BB"/>
    <w:rsid w:val="002B23F7"/>
    <w:rsid w:val="002B23F8"/>
    <w:rsid w:val="002B2407"/>
    <w:rsid w:val="002B2443"/>
    <w:rsid w:val="002B2494"/>
    <w:rsid w:val="002B24E3"/>
    <w:rsid w:val="002B2514"/>
    <w:rsid w:val="002B255F"/>
    <w:rsid w:val="002B2563"/>
    <w:rsid w:val="002B2587"/>
    <w:rsid w:val="002B259E"/>
    <w:rsid w:val="002B25B6"/>
    <w:rsid w:val="002B25ED"/>
    <w:rsid w:val="002B25FF"/>
    <w:rsid w:val="002B2653"/>
    <w:rsid w:val="002B265C"/>
    <w:rsid w:val="002B2698"/>
    <w:rsid w:val="002B26BA"/>
    <w:rsid w:val="002B26CD"/>
    <w:rsid w:val="002B26D0"/>
    <w:rsid w:val="002B2716"/>
    <w:rsid w:val="002B2735"/>
    <w:rsid w:val="002B275B"/>
    <w:rsid w:val="002B2768"/>
    <w:rsid w:val="002B2770"/>
    <w:rsid w:val="002B27A4"/>
    <w:rsid w:val="002B27B1"/>
    <w:rsid w:val="002B2823"/>
    <w:rsid w:val="002B2833"/>
    <w:rsid w:val="002B2862"/>
    <w:rsid w:val="002B2864"/>
    <w:rsid w:val="002B2869"/>
    <w:rsid w:val="002B286F"/>
    <w:rsid w:val="002B2871"/>
    <w:rsid w:val="002B28D4"/>
    <w:rsid w:val="002B28E5"/>
    <w:rsid w:val="002B28FA"/>
    <w:rsid w:val="002B2938"/>
    <w:rsid w:val="002B2964"/>
    <w:rsid w:val="002B2988"/>
    <w:rsid w:val="002B2A68"/>
    <w:rsid w:val="002B2A7D"/>
    <w:rsid w:val="002B2A8C"/>
    <w:rsid w:val="002B2ADF"/>
    <w:rsid w:val="002B2AF2"/>
    <w:rsid w:val="002B2B11"/>
    <w:rsid w:val="002B2B43"/>
    <w:rsid w:val="002B2B60"/>
    <w:rsid w:val="002B2B69"/>
    <w:rsid w:val="002B2B72"/>
    <w:rsid w:val="002B2B8E"/>
    <w:rsid w:val="002B2B92"/>
    <w:rsid w:val="002B2B95"/>
    <w:rsid w:val="002B2BF8"/>
    <w:rsid w:val="002B2C24"/>
    <w:rsid w:val="002B2C3B"/>
    <w:rsid w:val="002B2C4B"/>
    <w:rsid w:val="002B2C62"/>
    <w:rsid w:val="002B2C6B"/>
    <w:rsid w:val="002B2C6C"/>
    <w:rsid w:val="002B2C74"/>
    <w:rsid w:val="002B2CD6"/>
    <w:rsid w:val="002B2CEA"/>
    <w:rsid w:val="002B2D27"/>
    <w:rsid w:val="002B2DB2"/>
    <w:rsid w:val="002B2DCF"/>
    <w:rsid w:val="002B2E06"/>
    <w:rsid w:val="002B2E15"/>
    <w:rsid w:val="002B2E6F"/>
    <w:rsid w:val="002B2E83"/>
    <w:rsid w:val="002B2EA8"/>
    <w:rsid w:val="002B2EF0"/>
    <w:rsid w:val="002B2F04"/>
    <w:rsid w:val="002B2F0C"/>
    <w:rsid w:val="002B2FA6"/>
    <w:rsid w:val="002B3002"/>
    <w:rsid w:val="002B300B"/>
    <w:rsid w:val="002B3022"/>
    <w:rsid w:val="002B3076"/>
    <w:rsid w:val="002B3086"/>
    <w:rsid w:val="002B30AF"/>
    <w:rsid w:val="002B30C5"/>
    <w:rsid w:val="002B311D"/>
    <w:rsid w:val="002B314D"/>
    <w:rsid w:val="002B31D6"/>
    <w:rsid w:val="002B31DD"/>
    <w:rsid w:val="002B31F7"/>
    <w:rsid w:val="002B3231"/>
    <w:rsid w:val="002B3241"/>
    <w:rsid w:val="002B3273"/>
    <w:rsid w:val="002B3280"/>
    <w:rsid w:val="002B32B7"/>
    <w:rsid w:val="002B32EE"/>
    <w:rsid w:val="002B32F1"/>
    <w:rsid w:val="002B33B9"/>
    <w:rsid w:val="002B3423"/>
    <w:rsid w:val="002B346B"/>
    <w:rsid w:val="002B347D"/>
    <w:rsid w:val="002B34B4"/>
    <w:rsid w:val="002B34DE"/>
    <w:rsid w:val="002B34FA"/>
    <w:rsid w:val="002B355C"/>
    <w:rsid w:val="002B3561"/>
    <w:rsid w:val="002B357E"/>
    <w:rsid w:val="002B3580"/>
    <w:rsid w:val="002B35AE"/>
    <w:rsid w:val="002B35B7"/>
    <w:rsid w:val="002B35C0"/>
    <w:rsid w:val="002B35DA"/>
    <w:rsid w:val="002B3627"/>
    <w:rsid w:val="002B36D3"/>
    <w:rsid w:val="002B36D5"/>
    <w:rsid w:val="002B373A"/>
    <w:rsid w:val="002B3743"/>
    <w:rsid w:val="002B3759"/>
    <w:rsid w:val="002B376E"/>
    <w:rsid w:val="002B377A"/>
    <w:rsid w:val="002B37A1"/>
    <w:rsid w:val="002B37BF"/>
    <w:rsid w:val="002B37DA"/>
    <w:rsid w:val="002B383A"/>
    <w:rsid w:val="002B383D"/>
    <w:rsid w:val="002B3869"/>
    <w:rsid w:val="002B387F"/>
    <w:rsid w:val="002B3884"/>
    <w:rsid w:val="002B38A1"/>
    <w:rsid w:val="002B38AB"/>
    <w:rsid w:val="002B38F3"/>
    <w:rsid w:val="002B38F7"/>
    <w:rsid w:val="002B390F"/>
    <w:rsid w:val="002B3927"/>
    <w:rsid w:val="002B3955"/>
    <w:rsid w:val="002B3957"/>
    <w:rsid w:val="002B397E"/>
    <w:rsid w:val="002B39FE"/>
    <w:rsid w:val="002B3A15"/>
    <w:rsid w:val="002B3A23"/>
    <w:rsid w:val="002B3A39"/>
    <w:rsid w:val="002B3AA1"/>
    <w:rsid w:val="002B3AB6"/>
    <w:rsid w:val="002B3AC2"/>
    <w:rsid w:val="002B3B4C"/>
    <w:rsid w:val="002B3B66"/>
    <w:rsid w:val="002B3B73"/>
    <w:rsid w:val="002B3B7A"/>
    <w:rsid w:val="002B3B81"/>
    <w:rsid w:val="002B3B83"/>
    <w:rsid w:val="002B3B8B"/>
    <w:rsid w:val="002B3BC9"/>
    <w:rsid w:val="002B3BF9"/>
    <w:rsid w:val="002B3C03"/>
    <w:rsid w:val="002B3C09"/>
    <w:rsid w:val="002B3C36"/>
    <w:rsid w:val="002B3C48"/>
    <w:rsid w:val="002B3C4A"/>
    <w:rsid w:val="002B3C61"/>
    <w:rsid w:val="002B3C6A"/>
    <w:rsid w:val="002B3C6C"/>
    <w:rsid w:val="002B3C7F"/>
    <w:rsid w:val="002B3C8A"/>
    <w:rsid w:val="002B3C8F"/>
    <w:rsid w:val="002B3CD7"/>
    <w:rsid w:val="002B3CF8"/>
    <w:rsid w:val="002B3D1B"/>
    <w:rsid w:val="002B3D46"/>
    <w:rsid w:val="002B3D90"/>
    <w:rsid w:val="002B3DAC"/>
    <w:rsid w:val="002B3DC2"/>
    <w:rsid w:val="002B3DE2"/>
    <w:rsid w:val="002B3DFC"/>
    <w:rsid w:val="002B3E89"/>
    <w:rsid w:val="002B3EE7"/>
    <w:rsid w:val="002B3EF0"/>
    <w:rsid w:val="002B3EF7"/>
    <w:rsid w:val="002B3F12"/>
    <w:rsid w:val="002B3F5D"/>
    <w:rsid w:val="002B3F84"/>
    <w:rsid w:val="002B3FA1"/>
    <w:rsid w:val="002B3FED"/>
    <w:rsid w:val="002B4008"/>
    <w:rsid w:val="002B402B"/>
    <w:rsid w:val="002B4047"/>
    <w:rsid w:val="002B4066"/>
    <w:rsid w:val="002B408C"/>
    <w:rsid w:val="002B40BC"/>
    <w:rsid w:val="002B40C8"/>
    <w:rsid w:val="002B40EB"/>
    <w:rsid w:val="002B4179"/>
    <w:rsid w:val="002B41E5"/>
    <w:rsid w:val="002B4213"/>
    <w:rsid w:val="002B4226"/>
    <w:rsid w:val="002B424E"/>
    <w:rsid w:val="002B42A7"/>
    <w:rsid w:val="002B42D6"/>
    <w:rsid w:val="002B42EA"/>
    <w:rsid w:val="002B4365"/>
    <w:rsid w:val="002B436D"/>
    <w:rsid w:val="002B4375"/>
    <w:rsid w:val="002B43B5"/>
    <w:rsid w:val="002B43C0"/>
    <w:rsid w:val="002B43C4"/>
    <w:rsid w:val="002B43CD"/>
    <w:rsid w:val="002B43E4"/>
    <w:rsid w:val="002B43EC"/>
    <w:rsid w:val="002B44B1"/>
    <w:rsid w:val="002B44F5"/>
    <w:rsid w:val="002B4508"/>
    <w:rsid w:val="002B4525"/>
    <w:rsid w:val="002B4535"/>
    <w:rsid w:val="002B4591"/>
    <w:rsid w:val="002B4593"/>
    <w:rsid w:val="002B45B8"/>
    <w:rsid w:val="002B4604"/>
    <w:rsid w:val="002B4641"/>
    <w:rsid w:val="002B465D"/>
    <w:rsid w:val="002B4667"/>
    <w:rsid w:val="002B466C"/>
    <w:rsid w:val="002B469F"/>
    <w:rsid w:val="002B46BA"/>
    <w:rsid w:val="002B46D9"/>
    <w:rsid w:val="002B46DA"/>
    <w:rsid w:val="002B46F5"/>
    <w:rsid w:val="002B470B"/>
    <w:rsid w:val="002B4735"/>
    <w:rsid w:val="002B4772"/>
    <w:rsid w:val="002B47B1"/>
    <w:rsid w:val="002B4808"/>
    <w:rsid w:val="002B4824"/>
    <w:rsid w:val="002B4827"/>
    <w:rsid w:val="002B4832"/>
    <w:rsid w:val="002B4844"/>
    <w:rsid w:val="002B4866"/>
    <w:rsid w:val="002B4890"/>
    <w:rsid w:val="002B48C3"/>
    <w:rsid w:val="002B4908"/>
    <w:rsid w:val="002B4917"/>
    <w:rsid w:val="002B493B"/>
    <w:rsid w:val="002B4959"/>
    <w:rsid w:val="002B4967"/>
    <w:rsid w:val="002B496B"/>
    <w:rsid w:val="002B498A"/>
    <w:rsid w:val="002B498D"/>
    <w:rsid w:val="002B49F2"/>
    <w:rsid w:val="002B4A2C"/>
    <w:rsid w:val="002B4A2D"/>
    <w:rsid w:val="002B4A45"/>
    <w:rsid w:val="002B4A61"/>
    <w:rsid w:val="002B4A7A"/>
    <w:rsid w:val="002B4AA5"/>
    <w:rsid w:val="002B4AAB"/>
    <w:rsid w:val="002B4AEE"/>
    <w:rsid w:val="002B4B16"/>
    <w:rsid w:val="002B4BD0"/>
    <w:rsid w:val="002B4BFC"/>
    <w:rsid w:val="002B4C21"/>
    <w:rsid w:val="002B4C98"/>
    <w:rsid w:val="002B4CB0"/>
    <w:rsid w:val="002B4CB2"/>
    <w:rsid w:val="002B4CC1"/>
    <w:rsid w:val="002B4D27"/>
    <w:rsid w:val="002B4D32"/>
    <w:rsid w:val="002B4D38"/>
    <w:rsid w:val="002B4D55"/>
    <w:rsid w:val="002B4D5C"/>
    <w:rsid w:val="002B4D66"/>
    <w:rsid w:val="002B4DBD"/>
    <w:rsid w:val="002B4E00"/>
    <w:rsid w:val="002B4E1F"/>
    <w:rsid w:val="002B4E48"/>
    <w:rsid w:val="002B4E6B"/>
    <w:rsid w:val="002B4E90"/>
    <w:rsid w:val="002B4E91"/>
    <w:rsid w:val="002B4EA1"/>
    <w:rsid w:val="002B4ED3"/>
    <w:rsid w:val="002B4EE2"/>
    <w:rsid w:val="002B4F21"/>
    <w:rsid w:val="002B4F30"/>
    <w:rsid w:val="002B4F7C"/>
    <w:rsid w:val="002B4F8E"/>
    <w:rsid w:val="002B4F9F"/>
    <w:rsid w:val="002B4FAF"/>
    <w:rsid w:val="002B4FC2"/>
    <w:rsid w:val="002B4FCF"/>
    <w:rsid w:val="002B501A"/>
    <w:rsid w:val="002B5075"/>
    <w:rsid w:val="002B5082"/>
    <w:rsid w:val="002B50C5"/>
    <w:rsid w:val="002B5111"/>
    <w:rsid w:val="002B5122"/>
    <w:rsid w:val="002B519A"/>
    <w:rsid w:val="002B51C6"/>
    <w:rsid w:val="002B51D0"/>
    <w:rsid w:val="002B51F5"/>
    <w:rsid w:val="002B5205"/>
    <w:rsid w:val="002B5216"/>
    <w:rsid w:val="002B524A"/>
    <w:rsid w:val="002B525E"/>
    <w:rsid w:val="002B529E"/>
    <w:rsid w:val="002B52B9"/>
    <w:rsid w:val="002B52E9"/>
    <w:rsid w:val="002B52EA"/>
    <w:rsid w:val="002B5318"/>
    <w:rsid w:val="002B5339"/>
    <w:rsid w:val="002B534A"/>
    <w:rsid w:val="002B534D"/>
    <w:rsid w:val="002B53B1"/>
    <w:rsid w:val="002B53FB"/>
    <w:rsid w:val="002B540F"/>
    <w:rsid w:val="002B5430"/>
    <w:rsid w:val="002B5455"/>
    <w:rsid w:val="002B5456"/>
    <w:rsid w:val="002B5458"/>
    <w:rsid w:val="002B5479"/>
    <w:rsid w:val="002B549B"/>
    <w:rsid w:val="002B54AC"/>
    <w:rsid w:val="002B5515"/>
    <w:rsid w:val="002B552A"/>
    <w:rsid w:val="002B553E"/>
    <w:rsid w:val="002B55D0"/>
    <w:rsid w:val="002B5623"/>
    <w:rsid w:val="002B5642"/>
    <w:rsid w:val="002B5688"/>
    <w:rsid w:val="002B5696"/>
    <w:rsid w:val="002B56A6"/>
    <w:rsid w:val="002B56DE"/>
    <w:rsid w:val="002B56F6"/>
    <w:rsid w:val="002B56FD"/>
    <w:rsid w:val="002B5717"/>
    <w:rsid w:val="002B571A"/>
    <w:rsid w:val="002B5789"/>
    <w:rsid w:val="002B5791"/>
    <w:rsid w:val="002B5793"/>
    <w:rsid w:val="002B579B"/>
    <w:rsid w:val="002B57B7"/>
    <w:rsid w:val="002B57F0"/>
    <w:rsid w:val="002B5806"/>
    <w:rsid w:val="002B5809"/>
    <w:rsid w:val="002B581F"/>
    <w:rsid w:val="002B5833"/>
    <w:rsid w:val="002B583B"/>
    <w:rsid w:val="002B58B2"/>
    <w:rsid w:val="002B58CB"/>
    <w:rsid w:val="002B58E0"/>
    <w:rsid w:val="002B590B"/>
    <w:rsid w:val="002B5915"/>
    <w:rsid w:val="002B595B"/>
    <w:rsid w:val="002B597B"/>
    <w:rsid w:val="002B59B1"/>
    <w:rsid w:val="002B59C8"/>
    <w:rsid w:val="002B59FF"/>
    <w:rsid w:val="002B5A28"/>
    <w:rsid w:val="002B5A31"/>
    <w:rsid w:val="002B5A6B"/>
    <w:rsid w:val="002B5A76"/>
    <w:rsid w:val="002B5A8E"/>
    <w:rsid w:val="002B5AB0"/>
    <w:rsid w:val="002B5AD2"/>
    <w:rsid w:val="002B5AE1"/>
    <w:rsid w:val="002B5AE7"/>
    <w:rsid w:val="002B5B62"/>
    <w:rsid w:val="002B5B67"/>
    <w:rsid w:val="002B5BC7"/>
    <w:rsid w:val="002B5BEF"/>
    <w:rsid w:val="002B5C37"/>
    <w:rsid w:val="002B5C38"/>
    <w:rsid w:val="002B5C3D"/>
    <w:rsid w:val="002B5C41"/>
    <w:rsid w:val="002B5CBA"/>
    <w:rsid w:val="002B5CCE"/>
    <w:rsid w:val="002B5CE3"/>
    <w:rsid w:val="002B5D13"/>
    <w:rsid w:val="002B5D70"/>
    <w:rsid w:val="002B5D7D"/>
    <w:rsid w:val="002B5DA2"/>
    <w:rsid w:val="002B5DB2"/>
    <w:rsid w:val="002B5DCB"/>
    <w:rsid w:val="002B5DD9"/>
    <w:rsid w:val="002B5DE4"/>
    <w:rsid w:val="002B5E17"/>
    <w:rsid w:val="002B5E30"/>
    <w:rsid w:val="002B5E53"/>
    <w:rsid w:val="002B5E90"/>
    <w:rsid w:val="002B5E98"/>
    <w:rsid w:val="002B5ECA"/>
    <w:rsid w:val="002B5ED6"/>
    <w:rsid w:val="002B5EEC"/>
    <w:rsid w:val="002B5F07"/>
    <w:rsid w:val="002B5F3D"/>
    <w:rsid w:val="002B5F6B"/>
    <w:rsid w:val="002B5F7A"/>
    <w:rsid w:val="002B5FF7"/>
    <w:rsid w:val="002B5FFD"/>
    <w:rsid w:val="002B600F"/>
    <w:rsid w:val="002B6045"/>
    <w:rsid w:val="002B604A"/>
    <w:rsid w:val="002B6051"/>
    <w:rsid w:val="002B6053"/>
    <w:rsid w:val="002B6055"/>
    <w:rsid w:val="002B6089"/>
    <w:rsid w:val="002B60B9"/>
    <w:rsid w:val="002B60C3"/>
    <w:rsid w:val="002B6117"/>
    <w:rsid w:val="002B6126"/>
    <w:rsid w:val="002B613C"/>
    <w:rsid w:val="002B6179"/>
    <w:rsid w:val="002B619E"/>
    <w:rsid w:val="002B61DC"/>
    <w:rsid w:val="002B61ED"/>
    <w:rsid w:val="002B61F4"/>
    <w:rsid w:val="002B61F9"/>
    <w:rsid w:val="002B6216"/>
    <w:rsid w:val="002B621C"/>
    <w:rsid w:val="002B621F"/>
    <w:rsid w:val="002B6220"/>
    <w:rsid w:val="002B628E"/>
    <w:rsid w:val="002B6299"/>
    <w:rsid w:val="002B62EE"/>
    <w:rsid w:val="002B6324"/>
    <w:rsid w:val="002B634E"/>
    <w:rsid w:val="002B6363"/>
    <w:rsid w:val="002B6391"/>
    <w:rsid w:val="002B63E3"/>
    <w:rsid w:val="002B63F3"/>
    <w:rsid w:val="002B641D"/>
    <w:rsid w:val="002B6427"/>
    <w:rsid w:val="002B6432"/>
    <w:rsid w:val="002B647E"/>
    <w:rsid w:val="002B6490"/>
    <w:rsid w:val="002B64D8"/>
    <w:rsid w:val="002B651A"/>
    <w:rsid w:val="002B6520"/>
    <w:rsid w:val="002B6547"/>
    <w:rsid w:val="002B6558"/>
    <w:rsid w:val="002B6597"/>
    <w:rsid w:val="002B65A5"/>
    <w:rsid w:val="002B65D0"/>
    <w:rsid w:val="002B660E"/>
    <w:rsid w:val="002B6614"/>
    <w:rsid w:val="002B662D"/>
    <w:rsid w:val="002B6692"/>
    <w:rsid w:val="002B66AA"/>
    <w:rsid w:val="002B66B1"/>
    <w:rsid w:val="002B66D2"/>
    <w:rsid w:val="002B66E5"/>
    <w:rsid w:val="002B66F2"/>
    <w:rsid w:val="002B6727"/>
    <w:rsid w:val="002B6781"/>
    <w:rsid w:val="002B6786"/>
    <w:rsid w:val="002B678E"/>
    <w:rsid w:val="002B67A4"/>
    <w:rsid w:val="002B67BD"/>
    <w:rsid w:val="002B6805"/>
    <w:rsid w:val="002B6807"/>
    <w:rsid w:val="002B680E"/>
    <w:rsid w:val="002B682B"/>
    <w:rsid w:val="002B682F"/>
    <w:rsid w:val="002B689C"/>
    <w:rsid w:val="002B68CA"/>
    <w:rsid w:val="002B6932"/>
    <w:rsid w:val="002B6960"/>
    <w:rsid w:val="002B6969"/>
    <w:rsid w:val="002B69B8"/>
    <w:rsid w:val="002B69B9"/>
    <w:rsid w:val="002B69CA"/>
    <w:rsid w:val="002B69E6"/>
    <w:rsid w:val="002B6A08"/>
    <w:rsid w:val="002B6A3B"/>
    <w:rsid w:val="002B6A6A"/>
    <w:rsid w:val="002B6A7E"/>
    <w:rsid w:val="002B6AC7"/>
    <w:rsid w:val="002B6B00"/>
    <w:rsid w:val="002B6B06"/>
    <w:rsid w:val="002B6B08"/>
    <w:rsid w:val="002B6B38"/>
    <w:rsid w:val="002B6B46"/>
    <w:rsid w:val="002B6B6A"/>
    <w:rsid w:val="002B6B8D"/>
    <w:rsid w:val="002B6B9C"/>
    <w:rsid w:val="002B6B9E"/>
    <w:rsid w:val="002B6BD0"/>
    <w:rsid w:val="002B6BD5"/>
    <w:rsid w:val="002B6BE2"/>
    <w:rsid w:val="002B6C26"/>
    <w:rsid w:val="002B6C27"/>
    <w:rsid w:val="002B6C3A"/>
    <w:rsid w:val="002B6C6C"/>
    <w:rsid w:val="002B6C6D"/>
    <w:rsid w:val="002B6C8D"/>
    <w:rsid w:val="002B6C90"/>
    <w:rsid w:val="002B6CB5"/>
    <w:rsid w:val="002B6CBC"/>
    <w:rsid w:val="002B6D23"/>
    <w:rsid w:val="002B6D28"/>
    <w:rsid w:val="002B6D37"/>
    <w:rsid w:val="002B6D5F"/>
    <w:rsid w:val="002B6DA7"/>
    <w:rsid w:val="002B6E70"/>
    <w:rsid w:val="002B6E7E"/>
    <w:rsid w:val="002B6ED2"/>
    <w:rsid w:val="002B6EEC"/>
    <w:rsid w:val="002B6F06"/>
    <w:rsid w:val="002B6F19"/>
    <w:rsid w:val="002B6F2A"/>
    <w:rsid w:val="002B6F55"/>
    <w:rsid w:val="002B6F92"/>
    <w:rsid w:val="002B6FD4"/>
    <w:rsid w:val="002B7003"/>
    <w:rsid w:val="002B700F"/>
    <w:rsid w:val="002B701B"/>
    <w:rsid w:val="002B702A"/>
    <w:rsid w:val="002B705D"/>
    <w:rsid w:val="002B7060"/>
    <w:rsid w:val="002B709D"/>
    <w:rsid w:val="002B70AF"/>
    <w:rsid w:val="002B70BB"/>
    <w:rsid w:val="002B70CB"/>
    <w:rsid w:val="002B70D1"/>
    <w:rsid w:val="002B70FD"/>
    <w:rsid w:val="002B7104"/>
    <w:rsid w:val="002B7108"/>
    <w:rsid w:val="002B710D"/>
    <w:rsid w:val="002B7122"/>
    <w:rsid w:val="002B7136"/>
    <w:rsid w:val="002B719E"/>
    <w:rsid w:val="002B71B4"/>
    <w:rsid w:val="002B71DF"/>
    <w:rsid w:val="002B728A"/>
    <w:rsid w:val="002B72A7"/>
    <w:rsid w:val="002B72AA"/>
    <w:rsid w:val="002B72D5"/>
    <w:rsid w:val="002B734B"/>
    <w:rsid w:val="002B7388"/>
    <w:rsid w:val="002B7393"/>
    <w:rsid w:val="002B739B"/>
    <w:rsid w:val="002B73CA"/>
    <w:rsid w:val="002B740A"/>
    <w:rsid w:val="002B7425"/>
    <w:rsid w:val="002B7428"/>
    <w:rsid w:val="002B744D"/>
    <w:rsid w:val="002B74CA"/>
    <w:rsid w:val="002B74DE"/>
    <w:rsid w:val="002B74E5"/>
    <w:rsid w:val="002B7554"/>
    <w:rsid w:val="002B756E"/>
    <w:rsid w:val="002B7577"/>
    <w:rsid w:val="002B757F"/>
    <w:rsid w:val="002B75A4"/>
    <w:rsid w:val="002B7617"/>
    <w:rsid w:val="002B762D"/>
    <w:rsid w:val="002B765F"/>
    <w:rsid w:val="002B769E"/>
    <w:rsid w:val="002B772B"/>
    <w:rsid w:val="002B772D"/>
    <w:rsid w:val="002B7756"/>
    <w:rsid w:val="002B77BA"/>
    <w:rsid w:val="002B782D"/>
    <w:rsid w:val="002B7868"/>
    <w:rsid w:val="002B787A"/>
    <w:rsid w:val="002B7886"/>
    <w:rsid w:val="002B7891"/>
    <w:rsid w:val="002B789A"/>
    <w:rsid w:val="002B78DC"/>
    <w:rsid w:val="002B78E6"/>
    <w:rsid w:val="002B78E7"/>
    <w:rsid w:val="002B78F4"/>
    <w:rsid w:val="002B78FB"/>
    <w:rsid w:val="002B7913"/>
    <w:rsid w:val="002B791D"/>
    <w:rsid w:val="002B792C"/>
    <w:rsid w:val="002B794A"/>
    <w:rsid w:val="002B797F"/>
    <w:rsid w:val="002B799F"/>
    <w:rsid w:val="002B79CD"/>
    <w:rsid w:val="002B79F9"/>
    <w:rsid w:val="002B7A07"/>
    <w:rsid w:val="002B7A26"/>
    <w:rsid w:val="002B7A29"/>
    <w:rsid w:val="002B7A38"/>
    <w:rsid w:val="002B7A8E"/>
    <w:rsid w:val="002B7A9B"/>
    <w:rsid w:val="002B7A9C"/>
    <w:rsid w:val="002B7AB6"/>
    <w:rsid w:val="002B7ABB"/>
    <w:rsid w:val="002B7AD9"/>
    <w:rsid w:val="002B7B83"/>
    <w:rsid w:val="002B7B8D"/>
    <w:rsid w:val="002B7B95"/>
    <w:rsid w:val="002B7BD4"/>
    <w:rsid w:val="002B7BEE"/>
    <w:rsid w:val="002B7C89"/>
    <w:rsid w:val="002B7C97"/>
    <w:rsid w:val="002B7CA3"/>
    <w:rsid w:val="002B7CBC"/>
    <w:rsid w:val="002B7CBF"/>
    <w:rsid w:val="002B7CCB"/>
    <w:rsid w:val="002B7CE0"/>
    <w:rsid w:val="002B7D65"/>
    <w:rsid w:val="002B7D80"/>
    <w:rsid w:val="002B7D96"/>
    <w:rsid w:val="002B7D99"/>
    <w:rsid w:val="002B7DA3"/>
    <w:rsid w:val="002B7DB0"/>
    <w:rsid w:val="002B7E05"/>
    <w:rsid w:val="002B7E08"/>
    <w:rsid w:val="002B7EA7"/>
    <w:rsid w:val="002B7EA8"/>
    <w:rsid w:val="002B7EC8"/>
    <w:rsid w:val="002B7EC9"/>
    <w:rsid w:val="002B7F07"/>
    <w:rsid w:val="002B7F10"/>
    <w:rsid w:val="002B7F2A"/>
    <w:rsid w:val="002B7F2C"/>
    <w:rsid w:val="002B7F78"/>
    <w:rsid w:val="002B7F93"/>
    <w:rsid w:val="002B7FA5"/>
    <w:rsid w:val="002B7FD4"/>
    <w:rsid w:val="002B7FF4"/>
    <w:rsid w:val="002C0021"/>
    <w:rsid w:val="002C0025"/>
    <w:rsid w:val="002C003D"/>
    <w:rsid w:val="002C0075"/>
    <w:rsid w:val="002C0094"/>
    <w:rsid w:val="002C0100"/>
    <w:rsid w:val="002C0108"/>
    <w:rsid w:val="002C0109"/>
    <w:rsid w:val="002C0137"/>
    <w:rsid w:val="002C013E"/>
    <w:rsid w:val="002C0149"/>
    <w:rsid w:val="002C0174"/>
    <w:rsid w:val="002C01AB"/>
    <w:rsid w:val="002C020B"/>
    <w:rsid w:val="002C0293"/>
    <w:rsid w:val="002C02D3"/>
    <w:rsid w:val="002C0303"/>
    <w:rsid w:val="002C0313"/>
    <w:rsid w:val="002C0354"/>
    <w:rsid w:val="002C044D"/>
    <w:rsid w:val="002C0457"/>
    <w:rsid w:val="002C0488"/>
    <w:rsid w:val="002C0491"/>
    <w:rsid w:val="002C0494"/>
    <w:rsid w:val="002C04C9"/>
    <w:rsid w:val="002C0556"/>
    <w:rsid w:val="002C056D"/>
    <w:rsid w:val="002C05DE"/>
    <w:rsid w:val="002C05F8"/>
    <w:rsid w:val="002C0633"/>
    <w:rsid w:val="002C0669"/>
    <w:rsid w:val="002C0674"/>
    <w:rsid w:val="002C068F"/>
    <w:rsid w:val="002C06A1"/>
    <w:rsid w:val="002C06BA"/>
    <w:rsid w:val="002C06F4"/>
    <w:rsid w:val="002C071A"/>
    <w:rsid w:val="002C071D"/>
    <w:rsid w:val="002C0732"/>
    <w:rsid w:val="002C076B"/>
    <w:rsid w:val="002C079E"/>
    <w:rsid w:val="002C07D1"/>
    <w:rsid w:val="002C0800"/>
    <w:rsid w:val="002C081F"/>
    <w:rsid w:val="002C084C"/>
    <w:rsid w:val="002C086A"/>
    <w:rsid w:val="002C0874"/>
    <w:rsid w:val="002C087E"/>
    <w:rsid w:val="002C0898"/>
    <w:rsid w:val="002C08D0"/>
    <w:rsid w:val="002C08ED"/>
    <w:rsid w:val="002C0939"/>
    <w:rsid w:val="002C093C"/>
    <w:rsid w:val="002C0941"/>
    <w:rsid w:val="002C096F"/>
    <w:rsid w:val="002C09B0"/>
    <w:rsid w:val="002C09C5"/>
    <w:rsid w:val="002C09E3"/>
    <w:rsid w:val="002C0A06"/>
    <w:rsid w:val="002C0A53"/>
    <w:rsid w:val="002C0A5D"/>
    <w:rsid w:val="002C0A7A"/>
    <w:rsid w:val="002C0AEB"/>
    <w:rsid w:val="002C0B0E"/>
    <w:rsid w:val="002C0B2B"/>
    <w:rsid w:val="002C0B38"/>
    <w:rsid w:val="002C0B56"/>
    <w:rsid w:val="002C0B70"/>
    <w:rsid w:val="002C0B8E"/>
    <w:rsid w:val="002C0B94"/>
    <w:rsid w:val="002C0B99"/>
    <w:rsid w:val="002C0BA5"/>
    <w:rsid w:val="002C0BA8"/>
    <w:rsid w:val="002C0BC5"/>
    <w:rsid w:val="002C0BD0"/>
    <w:rsid w:val="002C0BE0"/>
    <w:rsid w:val="002C0BF2"/>
    <w:rsid w:val="002C0C4A"/>
    <w:rsid w:val="002C0C55"/>
    <w:rsid w:val="002C0C6D"/>
    <w:rsid w:val="002C0CBD"/>
    <w:rsid w:val="002C0CF3"/>
    <w:rsid w:val="002C0D7E"/>
    <w:rsid w:val="002C0DC0"/>
    <w:rsid w:val="002C0E0B"/>
    <w:rsid w:val="002C0E0C"/>
    <w:rsid w:val="002C0E40"/>
    <w:rsid w:val="002C0E41"/>
    <w:rsid w:val="002C0E48"/>
    <w:rsid w:val="002C0E4D"/>
    <w:rsid w:val="002C0E89"/>
    <w:rsid w:val="002C0F14"/>
    <w:rsid w:val="002C0FB6"/>
    <w:rsid w:val="002C0FC8"/>
    <w:rsid w:val="002C1047"/>
    <w:rsid w:val="002C1050"/>
    <w:rsid w:val="002C1066"/>
    <w:rsid w:val="002C109E"/>
    <w:rsid w:val="002C10A4"/>
    <w:rsid w:val="002C10BD"/>
    <w:rsid w:val="002C1128"/>
    <w:rsid w:val="002C1167"/>
    <w:rsid w:val="002C117F"/>
    <w:rsid w:val="002C11DC"/>
    <w:rsid w:val="002C1226"/>
    <w:rsid w:val="002C1277"/>
    <w:rsid w:val="002C12B7"/>
    <w:rsid w:val="002C12DB"/>
    <w:rsid w:val="002C12DE"/>
    <w:rsid w:val="002C12E3"/>
    <w:rsid w:val="002C12E7"/>
    <w:rsid w:val="002C1398"/>
    <w:rsid w:val="002C13B0"/>
    <w:rsid w:val="002C13B1"/>
    <w:rsid w:val="002C13B7"/>
    <w:rsid w:val="002C13C2"/>
    <w:rsid w:val="002C13EF"/>
    <w:rsid w:val="002C1417"/>
    <w:rsid w:val="002C1418"/>
    <w:rsid w:val="002C1466"/>
    <w:rsid w:val="002C146B"/>
    <w:rsid w:val="002C14B2"/>
    <w:rsid w:val="002C14CB"/>
    <w:rsid w:val="002C14D6"/>
    <w:rsid w:val="002C14E7"/>
    <w:rsid w:val="002C1529"/>
    <w:rsid w:val="002C1556"/>
    <w:rsid w:val="002C155B"/>
    <w:rsid w:val="002C1579"/>
    <w:rsid w:val="002C15B1"/>
    <w:rsid w:val="002C15D0"/>
    <w:rsid w:val="002C15E5"/>
    <w:rsid w:val="002C15F8"/>
    <w:rsid w:val="002C164C"/>
    <w:rsid w:val="002C1666"/>
    <w:rsid w:val="002C1671"/>
    <w:rsid w:val="002C1674"/>
    <w:rsid w:val="002C169D"/>
    <w:rsid w:val="002C16B5"/>
    <w:rsid w:val="002C173A"/>
    <w:rsid w:val="002C1744"/>
    <w:rsid w:val="002C1752"/>
    <w:rsid w:val="002C17D8"/>
    <w:rsid w:val="002C17F7"/>
    <w:rsid w:val="002C181B"/>
    <w:rsid w:val="002C1820"/>
    <w:rsid w:val="002C1867"/>
    <w:rsid w:val="002C1868"/>
    <w:rsid w:val="002C1896"/>
    <w:rsid w:val="002C18A3"/>
    <w:rsid w:val="002C18BE"/>
    <w:rsid w:val="002C18F1"/>
    <w:rsid w:val="002C1917"/>
    <w:rsid w:val="002C1960"/>
    <w:rsid w:val="002C1997"/>
    <w:rsid w:val="002C19B7"/>
    <w:rsid w:val="002C19C5"/>
    <w:rsid w:val="002C19DE"/>
    <w:rsid w:val="002C1A03"/>
    <w:rsid w:val="002C1A39"/>
    <w:rsid w:val="002C1A51"/>
    <w:rsid w:val="002C1A64"/>
    <w:rsid w:val="002C1A7F"/>
    <w:rsid w:val="002C1AAB"/>
    <w:rsid w:val="002C1AAF"/>
    <w:rsid w:val="002C1ABD"/>
    <w:rsid w:val="002C1AC5"/>
    <w:rsid w:val="002C1AE9"/>
    <w:rsid w:val="002C1AEB"/>
    <w:rsid w:val="002C1B08"/>
    <w:rsid w:val="002C1B11"/>
    <w:rsid w:val="002C1B17"/>
    <w:rsid w:val="002C1B1A"/>
    <w:rsid w:val="002C1B38"/>
    <w:rsid w:val="002C1B53"/>
    <w:rsid w:val="002C1B58"/>
    <w:rsid w:val="002C1B80"/>
    <w:rsid w:val="002C1BB2"/>
    <w:rsid w:val="002C1BC0"/>
    <w:rsid w:val="002C1BD7"/>
    <w:rsid w:val="002C1BE5"/>
    <w:rsid w:val="002C1C0F"/>
    <w:rsid w:val="002C1C7D"/>
    <w:rsid w:val="002C1C9F"/>
    <w:rsid w:val="002C1CA4"/>
    <w:rsid w:val="002C1CBF"/>
    <w:rsid w:val="002C1CD5"/>
    <w:rsid w:val="002C1D13"/>
    <w:rsid w:val="002C1D1A"/>
    <w:rsid w:val="002C1D51"/>
    <w:rsid w:val="002C1D52"/>
    <w:rsid w:val="002C1D73"/>
    <w:rsid w:val="002C1D94"/>
    <w:rsid w:val="002C1DAF"/>
    <w:rsid w:val="002C1DB9"/>
    <w:rsid w:val="002C1DD9"/>
    <w:rsid w:val="002C1DEB"/>
    <w:rsid w:val="002C1DF4"/>
    <w:rsid w:val="002C1E02"/>
    <w:rsid w:val="002C1E06"/>
    <w:rsid w:val="002C1E13"/>
    <w:rsid w:val="002C1E48"/>
    <w:rsid w:val="002C1E4E"/>
    <w:rsid w:val="002C1E67"/>
    <w:rsid w:val="002C1E78"/>
    <w:rsid w:val="002C1EA2"/>
    <w:rsid w:val="002C1EE9"/>
    <w:rsid w:val="002C1EF1"/>
    <w:rsid w:val="002C1F43"/>
    <w:rsid w:val="002C1F49"/>
    <w:rsid w:val="002C1FC2"/>
    <w:rsid w:val="002C1FFA"/>
    <w:rsid w:val="002C1FFE"/>
    <w:rsid w:val="002C2013"/>
    <w:rsid w:val="002C201F"/>
    <w:rsid w:val="002C2039"/>
    <w:rsid w:val="002C2065"/>
    <w:rsid w:val="002C20D0"/>
    <w:rsid w:val="002C20F9"/>
    <w:rsid w:val="002C20FD"/>
    <w:rsid w:val="002C213A"/>
    <w:rsid w:val="002C2155"/>
    <w:rsid w:val="002C2169"/>
    <w:rsid w:val="002C218C"/>
    <w:rsid w:val="002C21A1"/>
    <w:rsid w:val="002C21F9"/>
    <w:rsid w:val="002C2227"/>
    <w:rsid w:val="002C225C"/>
    <w:rsid w:val="002C227F"/>
    <w:rsid w:val="002C2281"/>
    <w:rsid w:val="002C22A4"/>
    <w:rsid w:val="002C2306"/>
    <w:rsid w:val="002C2311"/>
    <w:rsid w:val="002C2321"/>
    <w:rsid w:val="002C238F"/>
    <w:rsid w:val="002C23A0"/>
    <w:rsid w:val="002C23AE"/>
    <w:rsid w:val="002C23B8"/>
    <w:rsid w:val="002C23CA"/>
    <w:rsid w:val="002C23F8"/>
    <w:rsid w:val="002C242C"/>
    <w:rsid w:val="002C245D"/>
    <w:rsid w:val="002C247C"/>
    <w:rsid w:val="002C2487"/>
    <w:rsid w:val="002C2493"/>
    <w:rsid w:val="002C2497"/>
    <w:rsid w:val="002C24BD"/>
    <w:rsid w:val="002C24ED"/>
    <w:rsid w:val="002C251A"/>
    <w:rsid w:val="002C2552"/>
    <w:rsid w:val="002C261B"/>
    <w:rsid w:val="002C261E"/>
    <w:rsid w:val="002C264A"/>
    <w:rsid w:val="002C2655"/>
    <w:rsid w:val="002C265D"/>
    <w:rsid w:val="002C266C"/>
    <w:rsid w:val="002C268F"/>
    <w:rsid w:val="002C26BA"/>
    <w:rsid w:val="002C26BF"/>
    <w:rsid w:val="002C26DE"/>
    <w:rsid w:val="002C26E0"/>
    <w:rsid w:val="002C2778"/>
    <w:rsid w:val="002C279D"/>
    <w:rsid w:val="002C280E"/>
    <w:rsid w:val="002C282C"/>
    <w:rsid w:val="002C283C"/>
    <w:rsid w:val="002C28DC"/>
    <w:rsid w:val="002C28ED"/>
    <w:rsid w:val="002C28F3"/>
    <w:rsid w:val="002C290D"/>
    <w:rsid w:val="002C2948"/>
    <w:rsid w:val="002C2956"/>
    <w:rsid w:val="002C298E"/>
    <w:rsid w:val="002C29C5"/>
    <w:rsid w:val="002C2A2B"/>
    <w:rsid w:val="002C2A7B"/>
    <w:rsid w:val="002C2A89"/>
    <w:rsid w:val="002C2A8F"/>
    <w:rsid w:val="002C2ABF"/>
    <w:rsid w:val="002C2AFF"/>
    <w:rsid w:val="002C2B07"/>
    <w:rsid w:val="002C2B15"/>
    <w:rsid w:val="002C2B22"/>
    <w:rsid w:val="002C2B23"/>
    <w:rsid w:val="002C2B65"/>
    <w:rsid w:val="002C2BA8"/>
    <w:rsid w:val="002C2BC6"/>
    <w:rsid w:val="002C2BCB"/>
    <w:rsid w:val="002C2BDF"/>
    <w:rsid w:val="002C2BFB"/>
    <w:rsid w:val="002C2C63"/>
    <w:rsid w:val="002C2C75"/>
    <w:rsid w:val="002C2C99"/>
    <w:rsid w:val="002C2CAD"/>
    <w:rsid w:val="002C2CFD"/>
    <w:rsid w:val="002C2D57"/>
    <w:rsid w:val="002C2D85"/>
    <w:rsid w:val="002C2DBA"/>
    <w:rsid w:val="002C2DC4"/>
    <w:rsid w:val="002C2DD2"/>
    <w:rsid w:val="002C2DEB"/>
    <w:rsid w:val="002C2E1E"/>
    <w:rsid w:val="002C2E34"/>
    <w:rsid w:val="002C2E35"/>
    <w:rsid w:val="002C2E3C"/>
    <w:rsid w:val="002C2E6C"/>
    <w:rsid w:val="002C2E70"/>
    <w:rsid w:val="002C2E73"/>
    <w:rsid w:val="002C2EB0"/>
    <w:rsid w:val="002C2EDC"/>
    <w:rsid w:val="002C2F5F"/>
    <w:rsid w:val="002C2FCD"/>
    <w:rsid w:val="002C2FD3"/>
    <w:rsid w:val="002C2FDD"/>
    <w:rsid w:val="002C2FDE"/>
    <w:rsid w:val="002C2FF2"/>
    <w:rsid w:val="002C3006"/>
    <w:rsid w:val="002C3045"/>
    <w:rsid w:val="002C3089"/>
    <w:rsid w:val="002C3094"/>
    <w:rsid w:val="002C30D7"/>
    <w:rsid w:val="002C3110"/>
    <w:rsid w:val="002C3139"/>
    <w:rsid w:val="002C3157"/>
    <w:rsid w:val="002C31C8"/>
    <w:rsid w:val="002C31DC"/>
    <w:rsid w:val="002C31E9"/>
    <w:rsid w:val="002C3206"/>
    <w:rsid w:val="002C320B"/>
    <w:rsid w:val="002C324F"/>
    <w:rsid w:val="002C32A8"/>
    <w:rsid w:val="002C32C0"/>
    <w:rsid w:val="002C32F6"/>
    <w:rsid w:val="002C330C"/>
    <w:rsid w:val="002C330F"/>
    <w:rsid w:val="002C3348"/>
    <w:rsid w:val="002C334C"/>
    <w:rsid w:val="002C337D"/>
    <w:rsid w:val="002C3381"/>
    <w:rsid w:val="002C33CE"/>
    <w:rsid w:val="002C33D7"/>
    <w:rsid w:val="002C3419"/>
    <w:rsid w:val="002C3428"/>
    <w:rsid w:val="002C343E"/>
    <w:rsid w:val="002C344F"/>
    <w:rsid w:val="002C345B"/>
    <w:rsid w:val="002C347E"/>
    <w:rsid w:val="002C34B1"/>
    <w:rsid w:val="002C3503"/>
    <w:rsid w:val="002C3504"/>
    <w:rsid w:val="002C3525"/>
    <w:rsid w:val="002C355E"/>
    <w:rsid w:val="002C3589"/>
    <w:rsid w:val="002C3592"/>
    <w:rsid w:val="002C35A7"/>
    <w:rsid w:val="002C35C5"/>
    <w:rsid w:val="002C3660"/>
    <w:rsid w:val="002C3680"/>
    <w:rsid w:val="002C36AA"/>
    <w:rsid w:val="002C36CA"/>
    <w:rsid w:val="002C36F0"/>
    <w:rsid w:val="002C377B"/>
    <w:rsid w:val="002C37C4"/>
    <w:rsid w:val="002C37CE"/>
    <w:rsid w:val="002C37DC"/>
    <w:rsid w:val="002C37E4"/>
    <w:rsid w:val="002C383D"/>
    <w:rsid w:val="002C3851"/>
    <w:rsid w:val="002C385F"/>
    <w:rsid w:val="002C3882"/>
    <w:rsid w:val="002C38C3"/>
    <w:rsid w:val="002C38E7"/>
    <w:rsid w:val="002C3913"/>
    <w:rsid w:val="002C3918"/>
    <w:rsid w:val="002C39A7"/>
    <w:rsid w:val="002C39AA"/>
    <w:rsid w:val="002C39B0"/>
    <w:rsid w:val="002C39B8"/>
    <w:rsid w:val="002C39D9"/>
    <w:rsid w:val="002C39F7"/>
    <w:rsid w:val="002C3A6D"/>
    <w:rsid w:val="002C3A8B"/>
    <w:rsid w:val="002C3A8E"/>
    <w:rsid w:val="002C3A95"/>
    <w:rsid w:val="002C3AA1"/>
    <w:rsid w:val="002C3AD1"/>
    <w:rsid w:val="002C3B1B"/>
    <w:rsid w:val="002C3B36"/>
    <w:rsid w:val="002C3B52"/>
    <w:rsid w:val="002C3B61"/>
    <w:rsid w:val="002C3B8F"/>
    <w:rsid w:val="002C3BC3"/>
    <w:rsid w:val="002C3C00"/>
    <w:rsid w:val="002C3C0E"/>
    <w:rsid w:val="002C3C2C"/>
    <w:rsid w:val="002C3C4F"/>
    <w:rsid w:val="002C3C71"/>
    <w:rsid w:val="002C3C77"/>
    <w:rsid w:val="002C3C7F"/>
    <w:rsid w:val="002C3C8E"/>
    <w:rsid w:val="002C3C8F"/>
    <w:rsid w:val="002C3CB3"/>
    <w:rsid w:val="002C3CB5"/>
    <w:rsid w:val="002C3D1E"/>
    <w:rsid w:val="002C3D8E"/>
    <w:rsid w:val="002C3DC1"/>
    <w:rsid w:val="002C3DD9"/>
    <w:rsid w:val="002C3DE2"/>
    <w:rsid w:val="002C3E06"/>
    <w:rsid w:val="002C3E45"/>
    <w:rsid w:val="002C3E46"/>
    <w:rsid w:val="002C3EA4"/>
    <w:rsid w:val="002C3EB1"/>
    <w:rsid w:val="002C3ED6"/>
    <w:rsid w:val="002C3EE9"/>
    <w:rsid w:val="002C3F14"/>
    <w:rsid w:val="002C3F3F"/>
    <w:rsid w:val="002C3F98"/>
    <w:rsid w:val="002C3FAE"/>
    <w:rsid w:val="002C3FB0"/>
    <w:rsid w:val="002C3FB3"/>
    <w:rsid w:val="002C3FBD"/>
    <w:rsid w:val="002C3FEE"/>
    <w:rsid w:val="002C3FF3"/>
    <w:rsid w:val="002C3FFE"/>
    <w:rsid w:val="002C400E"/>
    <w:rsid w:val="002C401F"/>
    <w:rsid w:val="002C402B"/>
    <w:rsid w:val="002C4053"/>
    <w:rsid w:val="002C40B6"/>
    <w:rsid w:val="002C40C9"/>
    <w:rsid w:val="002C4129"/>
    <w:rsid w:val="002C41C6"/>
    <w:rsid w:val="002C41FE"/>
    <w:rsid w:val="002C422B"/>
    <w:rsid w:val="002C4235"/>
    <w:rsid w:val="002C4238"/>
    <w:rsid w:val="002C423F"/>
    <w:rsid w:val="002C425A"/>
    <w:rsid w:val="002C427F"/>
    <w:rsid w:val="002C42B0"/>
    <w:rsid w:val="002C42FD"/>
    <w:rsid w:val="002C430F"/>
    <w:rsid w:val="002C436A"/>
    <w:rsid w:val="002C4379"/>
    <w:rsid w:val="002C43E2"/>
    <w:rsid w:val="002C4408"/>
    <w:rsid w:val="002C4420"/>
    <w:rsid w:val="002C4425"/>
    <w:rsid w:val="002C4427"/>
    <w:rsid w:val="002C449A"/>
    <w:rsid w:val="002C44CB"/>
    <w:rsid w:val="002C4531"/>
    <w:rsid w:val="002C454B"/>
    <w:rsid w:val="002C4571"/>
    <w:rsid w:val="002C4591"/>
    <w:rsid w:val="002C4593"/>
    <w:rsid w:val="002C45A3"/>
    <w:rsid w:val="002C45D4"/>
    <w:rsid w:val="002C45DD"/>
    <w:rsid w:val="002C45F5"/>
    <w:rsid w:val="002C460F"/>
    <w:rsid w:val="002C4648"/>
    <w:rsid w:val="002C465C"/>
    <w:rsid w:val="002C466D"/>
    <w:rsid w:val="002C468D"/>
    <w:rsid w:val="002C46D7"/>
    <w:rsid w:val="002C474B"/>
    <w:rsid w:val="002C474F"/>
    <w:rsid w:val="002C4753"/>
    <w:rsid w:val="002C475C"/>
    <w:rsid w:val="002C475F"/>
    <w:rsid w:val="002C4779"/>
    <w:rsid w:val="002C47C8"/>
    <w:rsid w:val="002C47D4"/>
    <w:rsid w:val="002C47D9"/>
    <w:rsid w:val="002C4813"/>
    <w:rsid w:val="002C481E"/>
    <w:rsid w:val="002C4834"/>
    <w:rsid w:val="002C4855"/>
    <w:rsid w:val="002C487F"/>
    <w:rsid w:val="002C48AB"/>
    <w:rsid w:val="002C48C4"/>
    <w:rsid w:val="002C48F7"/>
    <w:rsid w:val="002C4911"/>
    <w:rsid w:val="002C49B3"/>
    <w:rsid w:val="002C49B6"/>
    <w:rsid w:val="002C49C6"/>
    <w:rsid w:val="002C49D5"/>
    <w:rsid w:val="002C4A23"/>
    <w:rsid w:val="002C4A3A"/>
    <w:rsid w:val="002C4A53"/>
    <w:rsid w:val="002C4A5A"/>
    <w:rsid w:val="002C4A82"/>
    <w:rsid w:val="002C4AD7"/>
    <w:rsid w:val="002C4B08"/>
    <w:rsid w:val="002C4B0F"/>
    <w:rsid w:val="002C4B3A"/>
    <w:rsid w:val="002C4B3C"/>
    <w:rsid w:val="002C4B79"/>
    <w:rsid w:val="002C4B7A"/>
    <w:rsid w:val="002C4B8D"/>
    <w:rsid w:val="002C4BC4"/>
    <w:rsid w:val="002C4C0E"/>
    <w:rsid w:val="002C4C3A"/>
    <w:rsid w:val="002C4C75"/>
    <w:rsid w:val="002C4C77"/>
    <w:rsid w:val="002C4C90"/>
    <w:rsid w:val="002C4C9E"/>
    <w:rsid w:val="002C4CCE"/>
    <w:rsid w:val="002C4CE8"/>
    <w:rsid w:val="002C4CF5"/>
    <w:rsid w:val="002C4D8E"/>
    <w:rsid w:val="002C4D8F"/>
    <w:rsid w:val="002C4D9E"/>
    <w:rsid w:val="002C4DDA"/>
    <w:rsid w:val="002C4DFE"/>
    <w:rsid w:val="002C4E0F"/>
    <w:rsid w:val="002C4E15"/>
    <w:rsid w:val="002C4E27"/>
    <w:rsid w:val="002C4E4D"/>
    <w:rsid w:val="002C4E61"/>
    <w:rsid w:val="002C4E69"/>
    <w:rsid w:val="002C4E86"/>
    <w:rsid w:val="002C4EED"/>
    <w:rsid w:val="002C4FA7"/>
    <w:rsid w:val="002C4FE4"/>
    <w:rsid w:val="002C5017"/>
    <w:rsid w:val="002C5054"/>
    <w:rsid w:val="002C5058"/>
    <w:rsid w:val="002C5077"/>
    <w:rsid w:val="002C50C3"/>
    <w:rsid w:val="002C50CB"/>
    <w:rsid w:val="002C5103"/>
    <w:rsid w:val="002C5125"/>
    <w:rsid w:val="002C5132"/>
    <w:rsid w:val="002C516C"/>
    <w:rsid w:val="002C518E"/>
    <w:rsid w:val="002C51AC"/>
    <w:rsid w:val="002C51DB"/>
    <w:rsid w:val="002C51EB"/>
    <w:rsid w:val="002C51FE"/>
    <w:rsid w:val="002C52E0"/>
    <w:rsid w:val="002C52E4"/>
    <w:rsid w:val="002C52E6"/>
    <w:rsid w:val="002C530A"/>
    <w:rsid w:val="002C531A"/>
    <w:rsid w:val="002C533D"/>
    <w:rsid w:val="002C5343"/>
    <w:rsid w:val="002C5377"/>
    <w:rsid w:val="002C5388"/>
    <w:rsid w:val="002C5398"/>
    <w:rsid w:val="002C53A3"/>
    <w:rsid w:val="002C53B2"/>
    <w:rsid w:val="002C53D7"/>
    <w:rsid w:val="002C53D8"/>
    <w:rsid w:val="002C5416"/>
    <w:rsid w:val="002C5420"/>
    <w:rsid w:val="002C544F"/>
    <w:rsid w:val="002C54A8"/>
    <w:rsid w:val="002C54B5"/>
    <w:rsid w:val="002C54C4"/>
    <w:rsid w:val="002C54DE"/>
    <w:rsid w:val="002C54E5"/>
    <w:rsid w:val="002C54F9"/>
    <w:rsid w:val="002C5502"/>
    <w:rsid w:val="002C5512"/>
    <w:rsid w:val="002C5554"/>
    <w:rsid w:val="002C558F"/>
    <w:rsid w:val="002C55BE"/>
    <w:rsid w:val="002C55EE"/>
    <w:rsid w:val="002C5610"/>
    <w:rsid w:val="002C5640"/>
    <w:rsid w:val="002C565B"/>
    <w:rsid w:val="002C568E"/>
    <w:rsid w:val="002C56AB"/>
    <w:rsid w:val="002C56C5"/>
    <w:rsid w:val="002C56D5"/>
    <w:rsid w:val="002C56F7"/>
    <w:rsid w:val="002C5702"/>
    <w:rsid w:val="002C5710"/>
    <w:rsid w:val="002C5758"/>
    <w:rsid w:val="002C575F"/>
    <w:rsid w:val="002C576B"/>
    <w:rsid w:val="002C58A0"/>
    <w:rsid w:val="002C58E5"/>
    <w:rsid w:val="002C5935"/>
    <w:rsid w:val="002C5A04"/>
    <w:rsid w:val="002C5A08"/>
    <w:rsid w:val="002C5A3F"/>
    <w:rsid w:val="002C5A47"/>
    <w:rsid w:val="002C5A66"/>
    <w:rsid w:val="002C5A79"/>
    <w:rsid w:val="002C5A83"/>
    <w:rsid w:val="002C5A94"/>
    <w:rsid w:val="002C5AA6"/>
    <w:rsid w:val="002C5AB7"/>
    <w:rsid w:val="002C5AFE"/>
    <w:rsid w:val="002C5B2F"/>
    <w:rsid w:val="002C5B4A"/>
    <w:rsid w:val="002C5B57"/>
    <w:rsid w:val="002C5BDE"/>
    <w:rsid w:val="002C5BE4"/>
    <w:rsid w:val="002C5C20"/>
    <w:rsid w:val="002C5C29"/>
    <w:rsid w:val="002C5C6A"/>
    <w:rsid w:val="002C5C87"/>
    <w:rsid w:val="002C5C8D"/>
    <w:rsid w:val="002C5C94"/>
    <w:rsid w:val="002C5C9E"/>
    <w:rsid w:val="002C5CAB"/>
    <w:rsid w:val="002C5CB0"/>
    <w:rsid w:val="002C5CE4"/>
    <w:rsid w:val="002C5CFB"/>
    <w:rsid w:val="002C5D50"/>
    <w:rsid w:val="002C5E54"/>
    <w:rsid w:val="002C5E7A"/>
    <w:rsid w:val="002C5EA1"/>
    <w:rsid w:val="002C5EF7"/>
    <w:rsid w:val="002C5F15"/>
    <w:rsid w:val="002C5F1C"/>
    <w:rsid w:val="002C5F37"/>
    <w:rsid w:val="002C5F3E"/>
    <w:rsid w:val="002C5F66"/>
    <w:rsid w:val="002C5FA9"/>
    <w:rsid w:val="002C5FD1"/>
    <w:rsid w:val="002C5FEC"/>
    <w:rsid w:val="002C6008"/>
    <w:rsid w:val="002C6083"/>
    <w:rsid w:val="002C60D0"/>
    <w:rsid w:val="002C60D2"/>
    <w:rsid w:val="002C60D5"/>
    <w:rsid w:val="002C60D7"/>
    <w:rsid w:val="002C60E2"/>
    <w:rsid w:val="002C60F4"/>
    <w:rsid w:val="002C6152"/>
    <w:rsid w:val="002C6174"/>
    <w:rsid w:val="002C617B"/>
    <w:rsid w:val="002C61F5"/>
    <w:rsid w:val="002C61F6"/>
    <w:rsid w:val="002C620D"/>
    <w:rsid w:val="002C6229"/>
    <w:rsid w:val="002C6232"/>
    <w:rsid w:val="002C6237"/>
    <w:rsid w:val="002C625C"/>
    <w:rsid w:val="002C6325"/>
    <w:rsid w:val="002C6348"/>
    <w:rsid w:val="002C6372"/>
    <w:rsid w:val="002C637F"/>
    <w:rsid w:val="002C6387"/>
    <w:rsid w:val="002C6441"/>
    <w:rsid w:val="002C6445"/>
    <w:rsid w:val="002C645F"/>
    <w:rsid w:val="002C6463"/>
    <w:rsid w:val="002C646A"/>
    <w:rsid w:val="002C647D"/>
    <w:rsid w:val="002C6493"/>
    <w:rsid w:val="002C649C"/>
    <w:rsid w:val="002C64AE"/>
    <w:rsid w:val="002C64CA"/>
    <w:rsid w:val="002C64CD"/>
    <w:rsid w:val="002C64E2"/>
    <w:rsid w:val="002C6511"/>
    <w:rsid w:val="002C6513"/>
    <w:rsid w:val="002C6523"/>
    <w:rsid w:val="002C6532"/>
    <w:rsid w:val="002C655F"/>
    <w:rsid w:val="002C6598"/>
    <w:rsid w:val="002C65A9"/>
    <w:rsid w:val="002C65B5"/>
    <w:rsid w:val="002C65C2"/>
    <w:rsid w:val="002C6632"/>
    <w:rsid w:val="002C6634"/>
    <w:rsid w:val="002C6640"/>
    <w:rsid w:val="002C66B0"/>
    <w:rsid w:val="002C66B1"/>
    <w:rsid w:val="002C66B9"/>
    <w:rsid w:val="002C66BA"/>
    <w:rsid w:val="002C66D4"/>
    <w:rsid w:val="002C66E2"/>
    <w:rsid w:val="002C6742"/>
    <w:rsid w:val="002C674D"/>
    <w:rsid w:val="002C6797"/>
    <w:rsid w:val="002C67D3"/>
    <w:rsid w:val="002C6850"/>
    <w:rsid w:val="002C688F"/>
    <w:rsid w:val="002C68B7"/>
    <w:rsid w:val="002C68D2"/>
    <w:rsid w:val="002C6914"/>
    <w:rsid w:val="002C691F"/>
    <w:rsid w:val="002C69AA"/>
    <w:rsid w:val="002C69F6"/>
    <w:rsid w:val="002C69FA"/>
    <w:rsid w:val="002C6A28"/>
    <w:rsid w:val="002C6A2D"/>
    <w:rsid w:val="002C6A3E"/>
    <w:rsid w:val="002C6A57"/>
    <w:rsid w:val="002C6A60"/>
    <w:rsid w:val="002C6A84"/>
    <w:rsid w:val="002C6ABB"/>
    <w:rsid w:val="002C6ABD"/>
    <w:rsid w:val="002C6AC7"/>
    <w:rsid w:val="002C6AE3"/>
    <w:rsid w:val="002C6B1D"/>
    <w:rsid w:val="002C6B7F"/>
    <w:rsid w:val="002C6B8F"/>
    <w:rsid w:val="002C6BDB"/>
    <w:rsid w:val="002C6BE0"/>
    <w:rsid w:val="002C6C1F"/>
    <w:rsid w:val="002C6C44"/>
    <w:rsid w:val="002C6C69"/>
    <w:rsid w:val="002C6CA4"/>
    <w:rsid w:val="002C6CD9"/>
    <w:rsid w:val="002C6CE3"/>
    <w:rsid w:val="002C6CEB"/>
    <w:rsid w:val="002C6D38"/>
    <w:rsid w:val="002C6D3D"/>
    <w:rsid w:val="002C6D97"/>
    <w:rsid w:val="002C6DC6"/>
    <w:rsid w:val="002C6DDB"/>
    <w:rsid w:val="002C6DFA"/>
    <w:rsid w:val="002C6E02"/>
    <w:rsid w:val="002C6E43"/>
    <w:rsid w:val="002C6E9A"/>
    <w:rsid w:val="002C6EB0"/>
    <w:rsid w:val="002C6F24"/>
    <w:rsid w:val="002C6F6A"/>
    <w:rsid w:val="002C6FB8"/>
    <w:rsid w:val="002C6FF5"/>
    <w:rsid w:val="002C7075"/>
    <w:rsid w:val="002C70BC"/>
    <w:rsid w:val="002C70EB"/>
    <w:rsid w:val="002C710B"/>
    <w:rsid w:val="002C7125"/>
    <w:rsid w:val="002C713C"/>
    <w:rsid w:val="002C7158"/>
    <w:rsid w:val="002C7180"/>
    <w:rsid w:val="002C71AD"/>
    <w:rsid w:val="002C71AF"/>
    <w:rsid w:val="002C71B0"/>
    <w:rsid w:val="002C71D1"/>
    <w:rsid w:val="002C7250"/>
    <w:rsid w:val="002C7294"/>
    <w:rsid w:val="002C72A3"/>
    <w:rsid w:val="002C72AC"/>
    <w:rsid w:val="002C72BE"/>
    <w:rsid w:val="002C72DD"/>
    <w:rsid w:val="002C7309"/>
    <w:rsid w:val="002C735C"/>
    <w:rsid w:val="002C738D"/>
    <w:rsid w:val="002C7392"/>
    <w:rsid w:val="002C73B3"/>
    <w:rsid w:val="002C73D8"/>
    <w:rsid w:val="002C7411"/>
    <w:rsid w:val="002C743A"/>
    <w:rsid w:val="002C7458"/>
    <w:rsid w:val="002C74AB"/>
    <w:rsid w:val="002C74B5"/>
    <w:rsid w:val="002C74BB"/>
    <w:rsid w:val="002C74C7"/>
    <w:rsid w:val="002C74F7"/>
    <w:rsid w:val="002C74F9"/>
    <w:rsid w:val="002C7505"/>
    <w:rsid w:val="002C7557"/>
    <w:rsid w:val="002C75E0"/>
    <w:rsid w:val="002C7609"/>
    <w:rsid w:val="002C7644"/>
    <w:rsid w:val="002C764D"/>
    <w:rsid w:val="002C76BE"/>
    <w:rsid w:val="002C7712"/>
    <w:rsid w:val="002C7714"/>
    <w:rsid w:val="002C7718"/>
    <w:rsid w:val="002C7728"/>
    <w:rsid w:val="002C7741"/>
    <w:rsid w:val="002C7752"/>
    <w:rsid w:val="002C7755"/>
    <w:rsid w:val="002C7766"/>
    <w:rsid w:val="002C77DA"/>
    <w:rsid w:val="002C77F8"/>
    <w:rsid w:val="002C7820"/>
    <w:rsid w:val="002C788A"/>
    <w:rsid w:val="002C78AB"/>
    <w:rsid w:val="002C78E0"/>
    <w:rsid w:val="002C7906"/>
    <w:rsid w:val="002C7958"/>
    <w:rsid w:val="002C79F5"/>
    <w:rsid w:val="002C79F9"/>
    <w:rsid w:val="002C7A04"/>
    <w:rsid w:val="002C7A14"/>
    <w:rsid w:val="002C7A31"/>
    <w:rsid w:val="002C7A47"/>
    <w:rsid w:val="002C7A4E"/>
    <w:rsid w:val="002C7A55"/>
    <w:rsid w:val="002C7A59"/>
    <w:rsid w:val="002C7A60"/>
    <w:rsid w:val="002C7A84"/>
    <w:rsid w:val="002C7A98"/>
    <w:rsid w:val="002C7A9C"/>
    <w:rsid w:val="002C7AA5"/>
    <w:rsid w:val="002C7B0E"/>
    <w:rsid w:val="002C7B22"/>
    <w:rsid w:val="002C7B29"/>
    <w:rsid w:val="002C7B33"/>
    <w:rsid w:val="002C7B42"/>
    <w:rsid w:val="002C7BCE"/>
    <w:rsid w:val="002C7C00"/>
    <w:rsid w:val="002C7C1F"/>
    <w:rsid w:val="002C7C22"/>
    <w:rsid w:val="002C7C46"/>
    <w:rsid w:val="002C7CED"/>
    <w:rsid w:val="002C7CFB"/>
    <w:rsid w:val="002C7CFF"/>
    <w:rsid w:val="002C7D2A"/>
    <w:rsid w:val="002C7D32"/>
    <w:rsid w:val="002C7D44"/>
    <w:rsid w:val="002C7DB6"/>
    <w:rsid w:val="002C7DCE"/>
    <w:rsid w:val="002C7DD4"/>
    <w:rsid w:val="002C7E4C"/>
    <w:rsid w:val="002C7E94"/>
    <w:rsid w:val="002C7ED2"/>
    <w:rsid w:val="002C7EF1"/>
    <w:rsid w:val="002C7F39"/>
    <w:rsid w:val="002C7F4F"/>
    <w:rsid w:val="002C7F5A"/>
    <w:rsid w:val="002C7F5E"/>
    <w:rsid w:val="002C7F80"/>
    <w:rsid w:val="002C7F8B"/>
    <w:rsid w:val="002C7F9C"/>
    <w:rsid w:val="002D00D7"/>
    <w:rsid w:val="002D0112"/>
    <w:rsid w:val="002D0165"/>
    <w:rsid w:val="002D016C"/>
    <w:rsid w:val="002D0191"/>
    <w:rsid w:val="002D01A6"/>
    <w:rsid w:val="002D01C8"/>
    <w:rsid w:val="002D01D2"/>
    <w:rsid w:val="002D01E9"/>
    <w:rsid w:val="002D020A"/>
    <w:rsid w:val="002D021A"/>
    <w:rsid w:val="002D024D"/>
    <w:rsid w:val="002D0263"/>
    <w:rsid w:val="002D0280"/>
    <w:rsid w:val="002D02CB"/>
    <w:rsid w:val="002D02E9"/>
    <w:rsid w:val="002D033F"/>
    <w:rsid w:val="002D0353"/>
    <w:rsid w:val="002D037E"/>
    <w:rsid w:val="002D03F5"/>
    <w:rsid w:val="002D0441"/>
    <w:rsid w:val="002D0444"/>
    <w:rsid w:val="002D0489"/>
    <w:rsid w:val="002D048D"/>
    <w:rsid w:val="002D0517"/>
    <w:rsid w:val="002D054A"/>
    <w:rsid w:val="002D0574"/>
    <w:rsid w:val="002D05EB"/>
    <w:rsid w:val="002D063C"/>
    <w:rsid w:val="002D0646"/>
    <w:rsid w:val="002D0649"/>
    <w:rsid w:val="002D06CB"/>
    <w:rsid w:val="002D0701"/>
    <w:rsid w:val="002D075A"/>
    <w:rsid w:val="002D07AB"/>
    <w:rsid w:val="002D07D6"/>
    <w:rsid w:val="002D0878"/>
    <w:rsid w:val="002D08D3"/>
    <w:rsid w:val="002D092B"/>
    <w:rsid w:val="002D09D4"/>
    <w:rsid w:val="002D0A03"/>
    <w:rsid w:val="002D0A17"/>
    <w:rsid w:val="002D0A1D"/>
    <w:rsid w:val="002D0A21"/>
    <w:rsid w:val="002D0A3D"/>
    <w:rsid w:val="002D0A4F"/>
    <w:rsid w:val="002D0A55"/>
    <w:rsid w:val="002D0A72"/>
    <w:rsid w:val="002D0A84"/>
    <w:rsid w:val="002D0A8B"/>
    <w:rsid w:val="002D0AC9"/>
    <w:rsid w:val="002D0AF4"/>
    <w:rsid w:val="002D0AF5"/>
    <w:rsid w:val="002D0AF7"/>
    <w:rsid w:val="002D0B38"/>
    <w:rsid w:val="002D0B62"/>
    <w:rsid w:val="002D0B8D"/>
    <w:rsid w:val="002D0BAE"/>
    <w:rsid w:val="002D0BBD"/>
    <w:rsid w:val="002D0BC7"/>
    <w:rsid w:val="002D0BCC"/>
    <w:rsid w:val="002D0C28"/>
    <w:rsid w:val="002D0C31"/>
    <w:rsid w:val="002D0C53"/>
    <w:rsid w:val="002D0CA1"/>
    <w:rsid w:val="002D0CAF"/>
    <w:rsid w:val="002D0CBE"/>
    <w:rsid w:val="002D0CC3"/>
    <w:rsid w:val="002D0CFA"/>
    <w:rsid w:val="002D0D0A"/>
    <w:rsid w:val="002D0D27"/>
    <w:rsid w:val="002D0D3A"/>
    <w:rsid w:val="002D0D3E"/>
    <w:rsid w:val="002D0D68"/>
    <w:rsid w:val="002D0DA3"/>
    <w:rsid w:val="002D0E18"/>
    <w:rsid w:val="002D0E25"/>
    <w:rsid w:val="002D0E74"/>
    <w:rsid w:val="002D0E78"/>
    <w:rsid w:val="002D0E83"/>
    <w:rsid w:val="002D0E86"/>
    <w:rsid w:val="002D0E97"/>
    <w:rsid w:val="002D0EB6"/>
    <w:rsid w:val="002D0EF9"/>
    <w:rsid w:val="002D0F50"/>
    <w:rsid w:val="002D0FAB"/>
    <w:rsid w:val="002D1037"/>
    <w:rsid w:val="002D104F"/>
    <w:rsid w:val="002D1050"/>
    <w:rsid w:val="002D1064"/>
    <w:rsid w:val="002D106D"/>
    <w:rsid w:val="002D10B7"/>
    <w:rsid w:val="002D10DD"/>
    <w:rsid w:val="002D1128"/>
    <w:rsid w:val="002D1138"/>
    <w:rsid w:val="002D1161"/>
    <w:rsid w:val="002D116A"/>
    <w:rsid w:val="002D117A"/>
    <w:rsid w:val="002D119E"/>
    <w:rsid w:val="002D11B8"/>
    <w:rsid w:val="002D11F6"/>
    <w:rsid w:val="002D1210"/>
    <w:rsid w:val="002D121F"/>
    <w:rsid w:val="002D1233"/>
    <w:rsid w:val="002D1253"/>
    <w:rsid w:val="002D127C"/>
    <w:rsid w:val="002D127D"/>
    <w:rsid w:val="002D1299"/>
    <w:rsid w:val="002D12A1"/>
    <w:rsid w:val="002D12A7"/>
    <w:rsid w:val="002D12D6"/>
    <w:rsid w:val="002D12DB"/>
    <w:rsid w:val="002D1309"/>
    <w:rsid w:val="002D1326"/>
    <w:rsid w:val="002D132E"/>
    <w:rsid w:val="002D1356"/>
    <w:rsid w:val="002D137E"/>
    <w:rsid w:val="002D1382"/>
    <w:rsid w:val="002D13BF"/>
    <w:rsid w:val="002D1409"/>
    <w:rsid w:val="002D1418"/>
    <w:rsid w:val="002D143C"/>
    <w:rsid w:val="002D1444"/>
    <w:rsid w:val="002D1445"/>
    <w:rsid w:val="002D1452"/>
    <w:rsid w:val="002D1458"/>
    <w:rsid w:val="002D1483"/>
    <w:rsid w:val="002D14A4"/>
    <w:rsid w:val="002D14F4"/>
    <w:rsid w:val="002D14F5"/>
    <w:rsid w:val="002D1518"/>
    <w:rsid w:val="002D1537"/>
    <w:rsid w:val="002D154A"/>
    <w:rsid w:val="002D155E"/>
    <w:rsid w:val="002D157B"/>
    <w:rsid w:val="002D15FB"/>
    <w:rsid w:val="002D1682"/>
    <w:rsid w:val="002D16B7"/>
    <w:rsid w:val="002D16B9"/>
    <w:rsid w:val="002D16E1"/>
    <w:rsid w:val="002D1710"/>
    <w:rsid w:val="002D172A"/>
    <w:rsid w:val="002D172D"/>
    <w:rsid w:val="002D173A"/>
    <w:rsid w:val="002D1783"/>
    <w:rsid w:val="002D1790"/>
    <w:rsid w:val="002D17A8"/>
    <w:rsid w:val="002D17BE"/>
    <w:rsid w:val="002D17C0"/>
    <w:rsid w:val="002D1875"/>
    <w:rsid w:val="002D187F"/>
    <w:rsid w:val="002D189D"/>
    <w:rsid w:val="002D18AC"/>
    <w:rsid w:val="002D18B9"/>
    <w:rsid w:val="002D18FF"/>
    <w:rsid w:val="002D1901"/>
    <w:rsid w:val="002D194A"/>
    <w:rsid w:val="002D1984"/>
    <w:rsid w:val="002D19EB"/>
    <w:rsid w:val="002D19FE"/>
    <w:rsid w:val="002D1A05"/>
    <w:rsid w:val="002D1A18"/>
    <w:rsid w:val="002D1A31"/>
    <w:rsid w:val="002D1A41"/>
    <w:rsid w:val="002D1AC5"/>
    <w:rsid w:val="002D1ACA"/>
    <w:rsid w:val="002D1ACC"/>
    <w:rsid w:val="002D1B1B"/>
    <w:rsid w:val="002D1B2E"/>
    <w:rsid w:val="002D1B36"/>
    <w:rsid w:val="002D1B94"/>
    <w:rsid w:val="002D1BD8"/>
    <w:rsid w:val="002D1BFA"/>
    <w:rsid w:val="002D1C04"/>
    <w:rsid w:val="002D1C07"/>
    <w:rsid w:val="002D1C08"/>
    <w:rsid w:val="002D1C0D"/>
    <w:rsid w:val="002D1C5B"/>
    <w:rsid w:val="002D1CA8"/>
    <w:rsid w:val="002D1CD8"/>
    <w:rsid w:val="002D1CE4"/>
    <w:rsid w:val="002D1D2F"/>
    <w:rsid w:val="002D1D86"/>
    <w:rsid w:val="002D1D9F"/>
    <w:rsid w:val="002D1DC8"/>
    <w:rsid w:val="002D1E83"/>
    <w:rsid w:val="002D1ECF"/>
    <w:rsid w:val="002D1ED4"/>
    <w:rsid w:val="002D1F38"/>
    <w:rsid w:val="002D1F3E"/>
    <w:rsid w:val="002D1F4E"/>
    <w:rsid w:val="002D1F74"/>
    <w:rsid w:val="002D1F7E"/>
    <w:rsid w:val="002D1F87"/>
    <w:rsid w:val="002D1F91"/>
    <w:rsid w:val="002D1FA1"/>
    <w:rsid w:val="002D1FBB"/>
    <w:rsid w:val="002D1FC4"/>
    <w:rsid w:val="002D1FC8"/>
    <w:rsid w:val="002D1FE8"/>
    <w:rsid w:val="002D1FED"/>
    <w:rsid w:val="002D1FF0"/>
    <w:rsid w:val="002D200C"/>
    <w:rsid w:val="002D2041"/>
    <w:rsid w:val="002D2051"/>
    <w:rsid w:val="002D2085"/>
    <w:rsid w:val="002D2098"/>
    <w:rsid w:val="002D2169"/>
    <w:rsid w:val="002D216D"/>
    <w:rsid w:val="002D216E"/>
    <w:rsid w:val="002D2175"/>
    <w:rsid w:val="002D217B"/>
    <w:rsid w:val="002D2190"/>
    <w:rsid w:val="002D21F0"/>
    <w:rsid w:val="002D22BE"/>
    <w:rsid w:val="002D2344"/>
    <w:rsid w:val="002D234C"/>
    <w:rsid w:val="002D2366"/>
    <w:rsid w:val="002D238F"/>
    <w:rsid w:val="002D2398"/>
    <w:rsid w:val="002D2412"/>
    <w:rsid w:val="002D2451"/>
    <w:rsid w:val="002D2453"/>
    <w:rsid w:val="002D247C"/>
    <w:rsid w:val="002D2486"/>
    <w:rsid w:val="002D24A2"/>
    <w:rsid w:val="002D24FC"/>
    <w:rsid w:val="002D2516"/>
    <w:rsid w:val="002D2523"/>
    <w:rsid w:val="002D2553"/>
    <w:rsid w:val="002D260F"/>
    <w:rsid w:val="002D2655"/>
    <w:rsid w:val="002D268C"/>
    <w:rsid w:val="002D26E8"/>
    <w:rsid w:val="002D273E"/>
    <w:rsid w:val="002D274B"/>
    <w:rsid w:val="002D278D"/>
    <w:rsid w:val="002D278F"/>
    <w:rsid w:val="002D279D"/>
    <w:rsid w:val="002D27A2"/>
    <w:rsid w:val="002D2866"/>
    <w:rsid w:val="002D2886"/>
    <w:rsid w:val="002D28B1"/>
    <w:rsid w:val="002D290C"/>
    <w:rsid w:val="002D291D"/>
    <w:rsid w:val="002D298B"/>
    <w:rsid w:val="002D29D5"/>
    <w:rsid w:val="002D29E5"/>
    <w:rsid w:val="002D2A0B"/>
    <w:rsid w:val="002D2A0C"/>
    <w:rsid w:val="002D2A26"/>
    <w:rsid w:val="002D2A2E"/>
    <w:rsid w:val="002D2A6B"/>
    <w:rsid w:val="002D2A73"/>
    <w:rsid w:val="002D2A89"/>
    <w:rsid w:val="002D2AB4"/>
    <w:rsid w:val="002D2AD3"/>
    <w:rsid w:val="002D2AE9"/>
    <w:rsid w:val="002D2AEA"/>
    <w:rsid w:val="002D2B02"/>
    <w:rsid w:val="002D2B1D"/>
    <w:rsid w:val="002D2B3F"/>
    <w:rsid w:val="002D2B54"/>
    <w:rsid w:val="002D2B60"/>
    <w:rsid w:val="002D2B74"/>
    <w:rsid w:val="002D2B91"/>
    <w:rsid w:val="002D2C0D"/>
    <w:rsid w:val="002D2C2B"/>
    <w:rsid w:val="002D2C33"/>
    <w:rsid w:val="002D2CC7"/>
    <w:rsid w:val="002D2CD2"/>
    <w:rsid w:val="002D2D09"/>
    <w:rsid w:val="002D2D1A"/>
    <w:rsid w:val="002D2D24"/>
    <w:rsid w:val="002D2D3D"/>
    <w:rsid w:val="002D2D48"/>
    <w:rsid w:val="002D2D5F"/>
    <w:rsid w:val="002D2D64"/>
    <w:rsid w:val="002D2D6B"/>
    <w:rsid w:val="002D2DA8"/>
    <w:rsid w:val="002D2DBE"/>
    <w:rsid w:val="002D2DF8"/>
    <w:rsid w:val="002D2E1D"/>
    <w:rsid w:val="002D2E21"/>
    <w:rsid w:val="002D2E56"/>
    <w:rsid w:val="002D2E57"/>
    <w:rsid w:val="002D2E63"/>
    <w:rsid w:val="002D2E65"/>
    <w:rsid w:val="002D2E87"/>
    <w:rsid w:val="002D2EA7"/>
    <w:rsid w:val="002D2ECD"/>
    <w:rsid w:val="002D2F4F"/>
    <w:rsid w:val="002D2F8E"/>
    <w:rsid w:val="002D2FE0"/>
    <w:rsid w:val="002D302F"/>
    <w:rsid w:val="002D303F"/>
    <w:rsid w:val="002D3040"/>
    <w:rsid w:val="002D304A"/>
    <w:rsid w:val="002D305A"/>
    <w:rsid w:val="002D30AA"/>
    <w:rsid w:val="002D30D1"/>
    <w:rsid w:val="002D30DC"/>
    <w:rsid w:val="002D30DE"/>
    <w:rsid w:val="002D3102"/>
    <w:rsid w:val="002D3113"/>
    <w:rsid w:val="002D312F"/>
    <w:rsid w:val="002D3165"/>
    <w:rsid w:val="002D317A"/>
    <w:rsid w:val="002D317C"/>
    <w:rsid w:val="002D3180"/>
    <w:rsid w:val="002D3199"/>
    <w:rsid w:val="002D31C3"/>
    <w:rsid w:val="002D31E0"/>
    <w:rsid w:val="002D3222"/>
    <w:rsid w:val="002D323C"/>
    <w:rsid w:val="002D3250"/>
    <w:rsid w:val="002D3274"/>
    <w:rsid w:val="002D32E0"/>
    <w:rsid w:val="002D32E1"/>
    <w:rsid w:val="002D337E"/>
    <w:rsid w:val="002D3389"/>
    <w:rsid w:val="002D338B"/>
    <w:rsid w:val="002D33AA"/>
    <w:rsid w:val="002D33B6"/>
    <w:rsid w:val="002D33BE"/>
    <w:rsid w:val="002D33C3"/>
    <w:rsid w:val="002D33C8"/>
    <w:rsid w:val="002D33EC"/>
    <w:rsid w:val="002D34A0"/>
    <w:rsid w:val="002D34DD"/>
    <w:rsid w:val="002D34E1"/>
    <w:rsid w:val="002D3521"/>
    <w:rsid w:val="002D353A"/>
    <w:rsid w:val="002D354B"/>
    <w:rsid w:val="002D3569"/>
    <w:rsid w:val="002D35A9"/>
    <w:rsid w:val="002D35AE"/>
    <w:rsid w:val="002D35BA"/>
    <w:rsid w:val="002D35E6"/>
    <w:rsid w:val="002D3635"/>
    <w:rsid w:val="002D36A2"/>
    <w:rsid w:val="002D36F9"/>
    <w:rsid w:val="002D372C"/>
    <w:rsid w:val="002D3776"/>
    <w:rsid w:val="002D37A1"/>
    <w:rsid w:val="002D37E7"/>
    <w:rsid w:val="002D3821"/>
    <w:rsid w:val="002D3842"/>
    <w:rsid w:val="002D3855"/>
    <w:rsid w:val="002D387A"/>
    <w:rsid w:val="002D3886"/>
    <w:rsid w:val="002D388E"/>
    <w:rsid w:val="002D389E"/>
    <w:rsid w:val="002D38A6"/>
    <w:rsid w:val="002D38F8"/>
    <w:rsid w:val="002D3972"/>
    <w:rsid w:val="002D3978"/>
    <w:rsid w:val="002D3983"/>
    <w:rsid w:val="002D39B9"/>
    <w:rsid w:val="002D3A0E"/>
    <w:rsid w:val="002D3A44"/>
    <w:rsid w:val="002D3A45"/>
    <w:rsid w:val="002D3A49"/>
    <w:rsid w:val="002D3A73"/>
    <w:rsid w:val="002D3A89"/>
    <w:rsid w:val="002D3A9A"/>
    <w:rsid w:val="002D3ABE"/>
    <w:rsid w:val="002D3AC9"/>
    <w:rsid w:val="002D3AD0"/>
    <w:rsid w:val="002D3AF6"/>
    <w:rsid w:val="002D3B05"/>
    <w:rsid w:val="002D3B06"/>
    <w:rsid w:val="002D3B22"/>
    <w:rsid w:val="002D3B82"/>
    <w:rsid w:val="002D3B86"/>
    <w:rsid w:val="002D3BB4"/>
    <w:rsid w:val="002D3BD0"/>
    <w:rsid w:val="002D3BD8"/>
    <w:rsid w:val="002D3C7B"/>
    <w:rsid w:val="002D3CB5"/>
    <w:rsid w:val="002D3CDD"/>
    <w:rsid w:val="002D3CE0"/>
    <w:rsid w:val="002D3D25"/>
    <w:rsid w:val="002D3D38"/>
    <w:rsid w:val="002D3D39"/>
    <w:rsid w:val="002D3D51"/>
    <w:rsid w:val="002D3D52"/>
    <w:rsid w:val="002D3D58"/>
    <w:rsid w:val="002D3DAB"/>
    <w:rsid w:val="002D3E2C"/>
    <w:rsid w:val="002D3E38"/>
    <w:rsid w:val="002D3E74"/>
    <w:rsid w:val="002D3EA6"/>
    <w:rsid w:val="002D3EFE"/>
    <w:rsid w:val="002D3F27"/>
    <w:rsid w:val="002D3F7A"/>
    <w:rsid w:val="002D3FC4"/>
    <w:rsid w:val="002D3FD6"/>
    <w:rsid w:val="002D4015"/>
    <w:rsid w:val="002D404A"/>
    <w:rsid w:val="002D40EB"/>
    <w:rsid w:val="002D4194"/>
    <w:rsid w:val="002D419A"/>
    <w:rsid w:val="002D41A1"/>
    <w:rsid w:val="002D41B1"/>
    <w:rsid w:val="002D41B2"/>
    <w:rsid w:val="002D41B4"/>
    <w:rsid w:val="002D41DF"/>
    <w:rsid w:val="002D4214"/>
    <w:rsid w:val="002D421A"/>
    <w:rsid w:val="002D4268"/>
    <w:rsid w:val="002D428A"/>
    <w:rsid w:val="002D4294"/>
    <w:rsid w:val="002D42C5"/>
    <w:rsid w:val="002D4371"/>
    <w:rsid w:val="002D43D5"/>
    <w:rsid w:val="002D43E0"/>
    <w:rsid w:val="002D4413"/>
    <w:rsid w:val="002D4434"/>
    <w:rsid w:val="002D443A"/>
    <w:rsid w:val="002D443D"/>
    <w:rsid w:val="002D4464"/>
    <w:rsid w:val="002D4495"/>
    <w:rsid w:val="002D4500"/>
    <w:rsid w:val="002D4560"/>
    <w:rsid w:val="002D4591"/>
    <w:rsid w:val="002D45B5"/>
    <w:rsid w:val="002D45CB"/>
    <w:rsid w:val="002D45D2"/>
    <w:rsid w:val="002D460A"/>
    <w:rsid w:val="002D4625"/>
    <w:rsid w:val="002D4647"/>
    <w:rsid w:val="002D464B"/>
    <w:rsid w:val="002D467D"/>
    <w:rsid w:val="002D469F"/>
    <w:rsid w:val="002D46AE"/>
    <w:rsid w:val="002D46B3"/>
    <w:rsid w:val="002D46C3"/>
    <w:rsid w:val="002D4723"/>
    <w:rsid w:val="002D4733"/>
    <w:rsid w:val="002D477B"/>
    <w:rsid w:val="002D4781"/>
    <w:rsid w:val="002D47C3"/>
    <w:rsid w:val="002D484C"/>
    <w:rsid w:val="002D488B"/>
    <w:rsid w:val="002D48AC"/>
    <w:rsid w:val="002D48EB"/>
    <w:rsid w:val="002D48F3"/>
    <w:rsid w:val="002D48F8"/>
    <w:rsid w:val="002D4901"/>
    <w:rsid w:val="002D494A"/>
    <w:rsid w:val="002D49D5"/>
    <w:rsid w:val="002D49E8"/>
    <w:rsid w:val="002D4A05"/>
    <w:rsid w:val="002D4A4E"/>
    <w:rsid w:val="002D4A5D"/>
    <w:rsid w:val="002D4A71"/>
    <w:rsid w:val="002D4AD5"/>
    <w:rsid w:val="002D4ADD"/>
    <w:rsid w:val="002D4AE0"/>
    <w:rsid w:val="002D4AE6"/>
    <w:rsid w:val="002D4AEB"/>
    <w:rsid w:val="002D4B4F"/>
    <w:rsid w:val="002D4B84"/>
    <w:rsid w:val="002D4C1C"/>
    <w:rsid w:val="002D4C22"/>
    <w:rsid w:val="002D4C98"/>
    <w:rsid w:val="002D4CB7"/>
    <w:rsid w:val="002D4CCB"/>
    <w:rsid w:val="002D4CDD"/>
    <w:rsid w:val="002D4D28"/>
    <w:rsid w:val="002D4D51"/>
    <w:rsid w:val="002D4D84"/>
    <w:rsid w:val="002D4D93"/>
    <w:rsid w:val="002D4DD9"/>
    <w:rsid w:val="002D4E01"/>
    <w:rsid w:val="002D4E39"/>
    <w:rsid w:val="002D4E63"/>
    <w:rsid w:val="002D4E97"/>
    <w:rsid w:val="002D4ECF"/>
    <w:rsid w:val="002D4ED7"/>
    <w:rsid w:val="002D4EF0"/>
    <w:rsid w:val="002D4F33"/>
    <w:rsid w:val="002D4F7C"/>
    <w:rsid w:val="002D4F95"/>
    <w:rsid w:val="002D4FAA"/>
    <w:rsid w:val="002D4FC4"/>
    <w:rsid w:val="002D4FE4"/>
    <w:rsid w:val="002D4FF2"/>
    <w:rsid w:val="002D4FF6"/>
    <w:rsid w:val="002D5011"/>
    <w:rsid w:val="002D501E"/>
    <w:rsid w:val="002D5022"/>
    <w:rsid w:val="002D5046"/>
    <w:rsid w:val="002D5058"/>
    <w:rsid w:val="002D5091"/>
    <w:rsid w:val="002D50E0"/>
    <w:rsid w:val="002D50ED"/>
    <w:rsid w:val="002D50F7"/>
    <w:rsid w:val="002D5111"/>
    <w:rsid w:val="002D5118"/>
    <w:rsid w:val="002D5119"/>
    <w:rsid w:val="002D512A"/>
    <w:rsid w:val="002D5196"/>
    <w:rsid w:val="002D51C4"/>
    <w:rsid w:val="002D51C6"/>
    <w:rsid w:val="002D51E9"/>
    <w:rsid w:val="002D51EA"/>
    <w:rsid w:val="002D5211"/>
    <w:rsid w:val="002D5213"/>
    <w:rsid w:val="002D5239"/>
    <w:rsid w:val="002D5240"/>
    <w:rsid w:val="002D525B"/>
    <w:rsid w:val="002D5271"/>
    <w:rsid w:val="002D5299"/>
    <w:rsid w:val="002D52A5"/>
    <w:rsid w:val="002D52C4"/>
    <w:rsid w:val="002D52D1"/>
    <w:rsid w:val="002D52D6"/>
    <w:rsid w:val="002D52DD"/>
    <w:rsid w:val="002D5309"/>
    <w:rsid w:val="002D5323"/>
    <w:rsid w:val="002D5365"/>
    <w:rsid w:val="002D5380"/>
    <w:rsid w:val="002D538E"/>
    <w:rsid w:val="002D5398"/>
    <w:rsid w:val="002D53BA"/>
    <w:rsid w:val="002D53DA"/>
    <w:rsid w:val="002D5410"/>
    <w:rsid w:val="002D5441"/>
    <w:rsid w:val="002D547F"/>
    <w:rsid w:val="002D5480"/>
    <w:rsid w:val="002D549A"/>
    <w:rsid w:val="002D54A3"/>
    <w:rsid w:val="002D54D9"/>
    <w:rsid w:val="002D54E4"/>
    <w:rsid w:val="002D5546"/>
    <w:rsid w:val="002D5568"/>
    <w:rsid w:val="002D558C"/>
    <w:rsid w:val="002D558E"/>
    <w:rsid w:val="002D55A8"/>
    <w:rsid w:val="002D55BC"/>
    <w:rsid w:val="002D55C0"/>
    <w:rsid w:val="002D5603"/>
    <w:rsid w:val="002D5651"/>
    <w:rsid w:val="002D56E5"/>
    <w:rsid w:val="002D5723"/>
    <w:rsid w:val="002D575D"/>
    <w:rsid w:val="002D57FA"/>
    <w:rsid w:val="002D580E"/>
    <w:rsid w:val="002D5817"/>
    <w:rsid w:val="002D5832"/>
    <w:rsid w:val="002D585D"/>
    <w:rsid w:val="002D5874"/>
    <w:rsid w:val="002D5886"/>
    <w:rsid w:val="002D58BA"/>
    <w:rsid w:val="002D58E2"/>
    <w:rsid w:val="002D5901"/>
    <w:rsid w:val="002D5921"/>
    <w:rsid w:val="002D592D"/>
    <w:rsid w:val="002D5954"/>
    <w:rsid w:val="002D5960"/>
    <w:rsid w:val="002D59CD"/>
    <w:rsid w:val="002D5A0F"/>
    <w:rsid w:val="002D5A1F"/>
    <w:rsid w:val="002D5A2E"/>
    <w:rsid w:val="002D5A8B"/>
    <w:rsid w:val="002D5B0D"/>
    <w:rsid w:val="002D5B2E"/>
    <w:rsid w:val="002D5B30"/>
    <w:rsid w:val="002D5B98"/>
    <w:rsid w:val="002D5BB3"/>
    <w:rsid w:val="002D5BB4"/>
    <w:rsid w:val="002D5BBF"/>
    <w:rsid w:val="002D5BC8"/>
    <w:rsid w:val="002D5C50"/>
    <w:rsid w:val="002D5C76"/>
    <w:rsid w:val="002D5CEF"/>
    <w:rsid w:val="002D5CFD"/>
    <w:rsid w:val="002D5D02"/>
    <w:rsid w:val="002D5D33"/>
    <w:rsid w:val="002D5D3B"/>
    <w:rsid w:val="002D5D6D"/>
    <w:rsid w:val="002D5D9F"/>
    <w:rsid w:val="002D5DD6"/>
    <w:rsid w:val="002D5E60"/>
    <w:rsid w:val="002D5E6A"/>
    <w:rsid w:val="002D5E84"/>
    <w:rsid w:val="002D5EE7"/>
    <w:rsid w:val="002D5EEA"/>
    <w:rsid w:val="002D5EED"/>
    <w:rsid w:val="002D5F01"/>
    <w:rsid w:val="002D5F0C"/>
    <w:rsid w:val="002D5F0D"/>
    <w:rsid w:val="002D5F3D"/>
    <w:rsid w:val="002D5F68"/>
    <w:rsid w:val="002D5F7E"/>
    <w:rsid w:val="002D5FF6"/>
    <w:rsid w:val="002D608A"/>
    <w:rsid w:val="002D608B"/>
    <w:rsid w:val="002D60AC"/>
    <w:rsid w:val="002D60B9"/>
    <w:rsid w:val="002D60BA"/>
    <w:rsid w:val="002D60D0"/>
    <w:rsid w:val="002D60D4"/>
    <w:rsid w:val="002D60ED"/>
    <w:rsid w:val="002D6157"/>
    <w:rsid w:val="002D61D2"/>
    <w:rsid w:val="002D61E9"/>
    <w:rsid w:val="002D61F5"/>
    <w:rsid w:val="002D6246"/>
    <w:rsid w:val="002D6251"/>
    <w:rsid w:val="002D6269"/>
    <w:rsid w:val="002D62D3"/>
    <w:rsid w:val="002D62D9"/>
    <w:rsid w:val="002D6366"/>
    <w:rsid w:val="002D637F"/>
    <w:rsid w:val="002D63F8"/>
    <w:rsid w:val="002D640A"/>
    <w:rsid w:val="002D641D"/>
    <w:rsid w:val="002D6433"/>
    <w:rsid w:val="002D646A"/>
    <w:rsid w:val="002D646E"/>
    <w:rsid w:val="002D64EE"/>
    <w:rsid w:val="002D653E"/>
    <w:rsid w:val="002D6552"/>
    <w:rsid w:val="002D6553"/>
    <w:rsid w:val="002D655E"/>
    <w:rsid w:val="002D6581"/>
    <w:rsid w:val="002D6590"/>
    <w:rsid w:val="002D660A"/>
    <w:rsid w:val="002D6626"/>
    <w:rsid w:val="002D663C"/>
    <w:rsid w:val="002D663D"/>
    <w:rsid w:val="002D6661"/>
    <w:rsid w:val="002D6694"/>
    <w:rsid w:val="002D66C3"/>
    <w:rsid w:val="002D66FA"/>
    <w:rsid w:val="002D6741"/>
    <w:rsid w:val="002D677E"/>
    <w:rsid w:val="002D67D2"/>
    <w:rsid w:val="002D67DA"/>
    <w:rsid w:val="002D67DB"/>
    <w:rsid w:val="002D67E1"/>
    <w:rsid w:val="002D67E9"/>
    <w:rsid w:val="002D6816"/>
    <w:rsid w:val="002D682D"/>
    <w:rsid w:val="002D6880"/>
    <w:rsid w:val="002D6896"/>
    <w:rsid w:val="002D68CE"/>
    <w:rsid w:val="002D68D4"/>
    <w:rsid w:val="002D68D6"/>
    <w:rsid w:val="002D6901"/>
    <w:rsid w:val="002D6938"/>
    <w:rsid w:val="002D6953"/>
    <w:rsid w:val="002D695E"/>
    <w:rsid w:val="002D6981"/>
    <w:rsid w:val="002D69E4"/>
    <w:rsid w:val="002D69E9"/>
    <w:rsid w:val="002D69EF"/>
    <w:rsid w:val="002D69F7"/>
    <w:rsid w:val="002D6A15"/>
    <w:rsid w:val="002D6A76"/>
    <w:rsid w:val="002D6A94"/>
    <w:rsid w:val="002D6AE3"/>
    <w:rsid w:val="002D6B0D"/>
    <w:rsid w:val="002D6B1B"/>
    <w:rsid w:val="002D6B8F"/>
    <w:rsid w:val="002D6BA4"/>
    <w:rsid w:val="002D6C19"/>
    <w:rsid w:val="002D6C24"/>
    <w:rsid w:val="002D6C5D"/>
    <w:rsid w:val="002D6C66"/>
    <w:rsid w:val="002D6CCD"/>
    <w:rsid w:val="002D6D18"/>
    <w:rsid w:val="002D6D29"/>
    <w:rsid w:val="002D6D3B"/>
    <w:rsid w:val="002D6D4D"/>
    <w:rsid w:val="002D6DC8"/>
    <w:rsid w:val="002D6DF9"/>
    <w:rsid w:val="002D6E23"/>
    <w:rsid w:val="002D6E31"/>
    <w:rsid w:val="002D6E51"/>
    <w:rsid w:val="002D6EA0"/>
    <w:rsid w:val="002D6EB2"/>
    <w:rsid w:val="002D6F07"/>
    <w:rsid w:val="002D6F37"/>
    <w:rsid w:val="002D6F3B"/>
    <w:rsid w:val="002D6F3D"/>
    <w:rsid w:val="002D6F7E"/>
    <w:rsid w:val="002D6F82"/>
    <w:rsid w:val="002D6F8C"/>
    <w:rsid w:val="002D6FAD"/>
    <w:rsid w:val="002D6FC4"/>
    <w:rsid w:val="002D703D"/>
    <w:rsid w:val="002D703E"/>
    <w:rsid w:val="002D7075"/>
    <w:rsid w:val="002D707D"/>
    <w:rsid w:val="002D709A"/>
    <w:rsid w:val="002D70B9"/>
    <w:rsid w:val="002D70F2"/>
    <w:rsid w:val="002D711B"/>
    <w:rsid w:val="002D7129"/>
    <w:rsid w:val="002D7142"/>
    <w:rsid w:val="002D71AE"/>
    <w:rsid w:val="002D71B5"/>
    <w:rsid w:val="002D71F7"/>
    <w:rsid w:val="002D7210"/>
    <w:rsid w:val="002D7220"/>
    <w:rsid w:val="002D7233"/>
    <w:rsid w:val="002D7240"/>
    <w:rsid w:val="002D724F"/>
    <w:rsid w:val="002D72D5"/>
    <w:rsid w:val="002D734D"/>
    <w:rsid w:val="002D73A0"/>
    <w:rsid w:val="002D73C3"/>
    <w:rsid w:val="002D73C7"/>
    <w:rsid w:val="002D73D7"/>
    <w:rsid w:val="002D7420"/>
    <w:rsid w:val="002D7432"/>
    <w:rsid w:val="002D7465"/>
    <w:rsid w:val="002D74A3"/>
    <w:rsid w:val="002D74CF"/>
    <w:rsid w:val="002D7531"/>
    <w:rsid w:val="002D7542"/>
    <w:rsid w:val="002D7590"/>
    <w:rsid w:val="002D75CA"/>
    <w:rsid w:val="002D75EC"/>
    <w:rsid w:val="002D7628"/>
    <w:rsid w:val="002D763B"/>
    <w:rsid w:val="002D7650"/>
    <w:rsid w:val="002D768C"/>
    <w:rsid w:val="002D7699"/>
    <w:rsid w:val="002D76C3"/>
    <w:rsid w:val="002D76D2"/>
    <w:rsid w:val="002D76D8"/>
    <w:rsid w:val="002D76D9"/>
    <w:rsid w:val="002D7700"/>
    <w:rsid w:val="002D7726"/>
    <w:rsid w:val="002D7751"/>
    <w:rsid w:val="002D77A9"/>
    <w:rsid w:val="002D77B7"/>
    <w:rsid w:val="002D7823"/>
    <w:rsid w:val="002D7834"/>
    <w:rsid w:val="002D784E"/>
    <w:rsid w:val="002D7878"/>
    <w:rsid w:val="002D787E"/>
    <w:rsid w:val="002D7884"/>
    <w:rsid w:val="002D78BC"/>
    <w:rsid w:val="002D78DD"/>
    <w:rsid w:val="002D78E7"/>
    <w:rsid w:val="002D78FB"/>
    <w:rsid w:val="002D790D"/>
    <w:rsid w:val="002D7930"/>
    <w:rsid w:val="002D7935"/>
    <w:rsid w:val="002D7993"/>
    <w:rsid w:val="002D79A7"/>
    <w:rsid w:val="002D79B6"/>
    <w:rsid w:val="002D79D7"/>
    <w:rsid w:val="002D79F6"/>
    <w:rsid w:val="002D7A01"/>
    <w:rsid w:val="002D7A25"/>
    <w:rsid w:val="002D7A42"/>
    <w:rsid w:val="002D7A49"/>
    <w:rsid w:val="002D7A4B"/>
    <w:rsid w:val="002D7A8F"/>
    <w:rsid w:val="002D7AE9"/>
    <w:rsid w:val="002D7AEA"/>
    <w:rsid w:val="002D7B30"/>
    <w:rsid w:val="002D7B41"/>
    <w:rsid w:val="002D7B74"/>
    <w:rsid w:val="002D7B9A"/>
    <w:rsid w:val="002D7BAD"/>
    <w:rsid w:val="002D7BB8"/>
    <w:rsid w:val="002D7BF5"/>
    <w:rsid w:val="002D7C22"/>
    <w:rsid w:val="002D7C7E"/>
    <w:rsid w:val="002D7CE7"/>
    <w:rsid w:val="002D7D17"/>
    <w:rsid w:val="002D7D3F"/>
    <w:rsid w:val="002D7D51"/>
    <w:rsid w:val="002D7D7B"/>
    <w:rsid w:val="002D7DBE"/>
    <w:rsid w:val="002D7E09"/>
    <w:rsid w:val="002D7E45"/>
    <w:rsid w:val="002D7E66"/>
    <w:rsid w:val="002D7E6A"/>
    <w:rsid w:val="002D7E90"/>
    <w:rsid w:val="002D7E9C"/>
    <w:rsid w:val="002D7E9E"/>
    <w:rsid w:val="002D7EB6"/>
    <w:rsid w:val="002D7EBE"/>
    <w:rsid w:val="002D7EC2"/>
    <w:rsid w:val="002D7F28"/>
    <w:rsid w:val="002D7F67"/>
    <w:rsid w:val="002D7F8F"/>
    <w:rsid w:val="002D7F90"/>
    <w:rsid w:val="002D7FDC"/>
    <w:rsid w:val="002E001E"/>
    <w:rsid w:val="002E0080"/>
    <w:rsid w:val="002E009D"/>
    <w:rsid w:val="002E00A1"/>
    <w:rsid w:val="002E00C6"/>
    <w:rsid w:val="002E00E6"/>
    <w:rsid w:val="002E010C"/>
    <w:rsid w:val="002E0113"/>
    <w:rsid w:val="002E0117"/>
    <w:rsid w:val="002E0151"/>
    <w:rsid w:val="002E0179"/>
    <w:rsid w:val="002E0195"/>
    <w:rsid w:val="002E01EB"/>
    <w:rsid w:val="002E01F5"/>
    <w:rsid w:val="002E0223"/>
    <w:rsid w:val="002E023B"/>
    <w:rsid w:val="002E0250"/>
    <w:rsid w:val="002E0299"/>
    <w:rsid w:val="002E02A6"/>
    <w:rsid w:val="002E02BA"/>
    <w:rsid w:val="002E02ED"/>
    <w:rsid w:val="002E034D"/>
    <w:rsid w:val="002E03A1"/>
    <w:rsid w:val="002E03A4"/>
    <w:rsid w:val="002E03AD"/>
    <w:rsid w:val="002E03B9"/>
    <w:rsid w:val="002E03CA"/>
    <w:rsid w:val="002E03E2"/>
    <w:rsid w:val="002E03E8"/>
    <w:rsid w:val="002E0418"/>
    <w:rsid w:val="002E0419"/>
    <w:rsid w:val="002E0423"/>
    <w:rsid w:val="002E0452"/>
    <w:rsid w:val="002E0496"/>
    <w:rsid w:val="002E052D"/>
    <w:rsid w:val="002E0541"/>
    <w:rsid w:val="002E054D"/>
    <w:rsid w:val="002E0551"/>
    <w:rsid w:val="002E0572"/>
    <w:rsid w:val="002E0596"/>
    <w:rsid w:val="002E0598"/>
    <w:rsid w:val="002E05B2"/>
    <w:rsid w:val="002E05F8"/>
    <w:rsid w:val="002E063B"/>
    <w:rsid w:val="002E066B"/>
    <w:rsid w:val="002E0699"/>
    <w:rsid w:val="002E06B6"/>
    <w:rsid w:val="002E072C"/>
    <w:rsid w:val="002E072E"/>
    <w:rsid w:val="002E0731"/>
    <w:rsid w:val="002E075A"/>
    <w:rsid w:val="002E075F"/>
    <w:rsid w:val="002E07D5"/>
    <w:rsid w:val="002E07F1"/>
    <w:rsid w:val="002E07FA"/>
    <w:rsid w:val="002E081C"/>
    <w:rsid w:val="002E0863"/>
    <w:rsid w:val="002E0864"/>
    <w:rsid w:val="002E0886"/>
    <w:rsid w:val="002E0894"/>
    <w:rsid w:val="002E08D1"/>
    <w:rsid w:val="002E08F8"/>
    <w:rsid w:val="002E08FC"/>
    <w:rsid w:val="002E0902"/>
    <w:rsid w:val="002E0903"/>
    <w:rsid w:val="002E0924"/>
    <w:rsid w:val="002E092C"/>
    <w:rsid w:val="002E0938"/>
    <w:rsid w:val="002E093E"/>
    <w:rsid w:val="002E0947"/>
    <w:rsid w:val="002E095F"/>
    <w:rsid w:val="002E0964"/>
    <w:rsid w:val="002E0982"/>
    <w:rsid w:val="002E0996"/>
    <w:rsid w:val="002E0998"/>
    <w:rsid w:val="002E09E5"/>
    <w:rsid w:val="002E09FB"/>
    <w:rsid w:val="002E0A27"/>
    <w:rsid w:val="002E0A55"/>
    <w:rsid w:val="002E0A62"/>
    <w:rsid w:val="002E0AF3"/>
    <w:rsid w:val="002E0B2E"/>
    <w:rsid w:val="002E0B5B"/>
    <w:rsid w:val="002E0B65"/>
    <w:rsid w:val="002E0B6E"/>
    <w:rsid w:val="002E0B76"/>
    <w:rsid w:val="002E0BD6"/>
    <w:rsid w:val="002E0C53"/>
    <w:rsid w:val="002E0C9F"/>
    <w:rsid w:val="002E0CB8"/>
    <w:rsid w:val="002E0CE1"/>
    <w:rsid w:val="002E0CF2"/>
    <w:rsid w:val="002E0D1A"/>
    <w:rsid w:val="002E0D69"/>
    <w:rsid w:val="002E0DA2"/>
    <w:rsid w:val="002E0DD9"/>
    <w:rsid w:val="002E0E04"/>
    <w:rsid w:val="002E0E08"/>
    <w:rsid w:val="002E0E09"/>
    <w:rsid w:val="002E0E3F"/>
    <w:rsid w:val="002E0E6F"/>
    <w:rsid w:val="002E0E92"/>
    <w:rsid w:val="002E0E97"/>
    <w:rsid w:val="002E0EC0"/>
    <w:rsid w:val="002E0EC3"/>
    <w:rsid w:val="002E0EE8"/>
    <w:rsid w:val="002E0F1D"/>
    <w:rsid w:val="002E0F49"/>
    <w:rsid w:val="002E0F60"/>
    <w:rsid w:val="002E0F77"/>
    <w:rsid w:val="002E0F7A"/>
    <w:rsid w:val="002E0FA9"/>
    <w:rsid w:val="002E0FC9"/>
    <w:rsid w:val="002E0FE4"/>
    <w:rsid w:val="002E1011"/>
    <w:rsid w:val="002E1091"/>
    <w:rsid w:val="002E109F"/>
    <w:rsid w:val="002E10DC"/>
    <w:rsid w:val="002E1138"/>
    <w:rsid w:val="002E113A"/>
    <w:rsid w:val="002E1157"/>
    <w:rsid w:val="002E1169"/>
    <w:rsid w:val="002E1193"/>
    <w:rsid w:val="002E11A2"/>
    <w:rsid w:val="002E11C2"/>
    <w:rsid w:val="002E11D8"/>
    <w:rsid w:val="002E11F6"/>
    <w:rsid w:val="002E123F"/>
    <w:rsid w:val="002E1248"/>
    <w:rsid w:val="002E12AC"/>
    <w:rsid w:val="002E12E9"/>
    <w:rsid w:val="002E1310"/>
    <w:rsid w:val="002E1314"/>
    <w:rsid w:val="002E1318"/>
    <w:rsid w:val="002E138C"/>
    <w:rsid w:val="002E1392"/>
    <w:rsid w:val="002E13A5"/>
    <w:rsid w:val="002E13BF"/>
    <w:rsid w:val="002E13D4"/>
    <w:rsid w:val="002E1400"/>
    <w:rsid w:val="002E1419"/>
    <w:rsid w:val="002E1441"/>
    <w:rsid w:val="002E1481"/>
    <w:rsid w:val="002E148C"/>
    <w:rsid w:val="002E148D"/>
    <w:rsid w:val="002E14B3"/>
    <w:rsid w:val="002E14B8"/>
    <w:rsid w:val="002E154B"/>
    <w:rsid w:val="002E1561"/>
    <w:rsid w:val="002E1567"/>
    <w:rsid w:val="002E15C0"/>
    <w:rsid w:val="002E1613"/>
    <w:rsid w:val="002E1629"/>
    <w:rsid w:val="002E1635"/>
    <w:rsid w:val="002E163D"/>
    <w:rsid w:val="002E1663"/>
    <w:rsid w:val="002E1692"/>
    <w:rsid w:val="002E16D9"/>
    <w:rsid w:val="002E172F"/>
    <w:rsid w:val="002E173D"/>
    <w:rsid w:val="002E1749"/>
    <w:rsid w:val="002E1796"/>
    <w:rsid w:val="002E17F1"/>
    <w:rsid w:val="002E17FA"/>
    <w:rsid w:val="002E1814"/>
    <w:rsid w:val="002E181E"/>
    <w:rsid w:val="002E1822"/>
    <w:rsid w:val="002E182D"/>
    <w:rsid w:val="002E1832"/>
    <w:rsid w:val="002E1863"/>
    <w:rsid w:val="002E186E"/>
    <w:rsid w:val="002E18D0"/>
    <w:rsid w:val="002E18FF"/>
    <w:rsid w:val="002E1938"/>
    <w:rsid w:val="002E196B"/>
    <w:rsid w:val="002E1977"/>
    <w:rsid w:val="002E19B5"/>
    <w:rsid w:val="002E19BF"/>
    <w:rsid w:val="002E19C1"/>
    <w:rsid w:val="002E19D5"/>
    <w:rsid w:val="002E19DC"/>
    <w:rsid w:val="002E19EA"/>
    <w:rsid w:val="002E19F9"/>
    <w:rsid w:val="002E1A0E"/>
    <w:rsid w:val="002E1A18"/>
    <w:rsid w:val="002E1A2E"/>
    <w:rsid w:val="002E1A31"/>
    <w:rsid w:val="002E1A49"/>
    <w:rsid w:val="002E1AC3"/>
    <w:rsid w:val="002E1AD0"/>
    <w:rsid w:val="002E1B1A"/>
    <w:rsid w:val="002E1B3B"/>
    <w:rsid w:val="002E1B70"/>
    <w:rsid w:val="002E1BB8"/>
    <w:rsid w:val="002E1C0F"/>
    <w:rsid w:val="002E1C33"/>
    <w:rsid w:val="002E1C67"/>
    <w:rsid w:val="002E1C8E"/>
    <w:rsid w:val="002E1CF6"/>
    <w:rsid w:val="002E1D1A"/>
    <w:rsid w:val="002E1D4C"/>
    <w:rsid w:val="002E1D57"/>
    <w:rsid w:val="002E1D7E"/>
    <w:rsid w:val="002E1D97"/>
    <w:rsid w:val="002E1DD8"/>
    <w:rsid w:val="002E1DE7"/>
    <w:rsid w:val="002E1E5A"/>
    <w:rsid w:val="002E1E92"/>
    <w:rsid w:val="002E1E95"/>
    <w:rsid w:val="002E1ED0"/>
    <w:rsid w:val="002E1F23"/>
    <w:rsid w:val="002E1F5F"/>
    <w:rsid w:val="002E1F71"/>
    <w:rsid w:val="002E1FA2"/>
    <w:rsid w:val="002E1FCD"/>
    <w:rsid w:val="002E204A"/>
    <w:rsid w:val="002E206A"/>
    <w:rsid w:val="002E2077"/>
    <w:rsid w:val="002E208C"/>
    <w:rsid w:val="002E20C4"/>
    <w:rsid w:val="002E20EF"/>
    <w:rsid w:val="002E2113"/>
    <w:rsid w:val="002E218E"/>
    <w:rsid w:val="002E21DB"/>
    <w:rsid w:val="002E21EC"/>
    <w:rsid w:val="002E2202"/>
    <w:rsid w:val="002E2216"/>
    <w:rsid w:val="002E2226"/>
    <w:rsid w:val="002E226A"/>
    <w:rsid w:val="002E226C"/>
    <w:rsid w:val="002E2284"/>
    <w:rsid w:val="002E2286"/>
    <w:rsid w:val="002E22E6"/>
    <w:rsid w:val="002E2318"/>
    <w:rsid w:val="002E2324"/>
    <w:rsid w:val="002E2343"/>
    <w:rsid w:val="002E234C"/>
    <w:rsid w:val="002E236F"/>
    <w:rsid w:val="002E2380"/>
    <w:rsid w:val="002E23A4"/>
    <w:rsid w:val="002E23B1"/>
    <w:rsid w:val="002E240E"/>
    <w:rsid w:val="002E2432"/>
    <w:rsid w:val="002E2456"/>
    <w:rsid w:val="002E2482"/>
    <w:rsid w:val="002E24A6"/>
    <w:rsid w:val="002E24AB"/>
    <w:rsid w:val="002E24CA"/>
    <w:rsid w:val="002E24FB"/>
    <w:rsid w:val="002E2500"/>
    <w:rsid w:val="002E254B"/>
    <w:rsid w:val="002E2564"/>
    <w:rsid w:val="002E256D"/>
    <w:rsid w:val="002E2575"/>
    <w:rsid w:val="002E25C6"/>
    <w:rsid w:val="002E2601"/>
    <w:rsid w:val="002E2629"/>
    <w:rsid w:val="002E2653"/>
    <w:rsid w:val="002E2655"/>
    <w:rsid w:val="002E265E"/>
    <w:rsid w:val="002E267A"/>
    <w:rsid w:val="002E2695"/>
    <w:rsid w:val="002E26B2"/>
    <w:rsid w:val="002E26D2"/>
    <w:rsid w:val="002E2731"/>
    <w:rsid w:val="002E276F"/>
    <w:rsid w:val="002E2770"/>
    <w:rsid w:val="002E2777"/>
    <w:rsid w:val="002E27B5"/>
    <w:rsid w:val="002E27F9"/>
    <w:rsid w:val="002E281E"/>
    <w:rsid w:val="002E2838"/>
    <w:rsid w:val="002E284B"/>
    <w:rsid w:val="002E2855"/>
    <w:rsid w:val="002E285A"/>
    <w:rsid w:val="002E285B"/>
    <w:rsid w:val="002E289D"/>
    <w:rsid w:val="002E28B1"/>
    <w:rsid w:val="002E28EF"/>
    <w:rsid w:val="002E2926"/>
    <w:rsid w:val="002E2945"/>
    <w:rsid w:val="002E2957"/>
    <w:rsid w:val="002E296C"/>
    <w:rsid w:val="002E2973"/>
    <w:rsid w:val="002E2980"/>
    <w:rsid w:val="002E2989"/>
    <w:rsid w:val="002E29D3"/>
    <w:rsid w:val="002E29F4"/>
    <w:rsid w:val="002E2A10"/>
    <w:rsid w:val="002E2A55"/>
    <w:rsid w:val="002E2A9A"/>
    <w:rsid w:val="002E2AA7"/>
    <w:rsid w:val="002E2AB2"/>
    <w:rsid w:val="002E2AFC"/>
    <w:rsid w:val="002E2B04"/>
    <w:rsid w:val="002E2B4C"/>
    <w:rsid w:val="002E2B4F"/>
    <w:rsid w:val="002E2C5D"/>
    <w:rsid w:val="002E2C60"/>
    <w:rsid w:val="002E2C69"/>
    <w:rsid w:val="002E2C8B"/>
    <w:rsid w:val="002E2C91"/>
    <w:rsid w:val="002E2CAC"/>
    <w:rsid w:val="002E2CCA"/>
    <w:rsid w:val="002E2CD8"/>
    <w:rsid w:val="002E2CE5"/>
    <w:rsid w:val="002E2CF2"/>
    <w:rsid w:val="002E2D09"/>
    <w:rsid w:val="002E2D36"/>
    <w:rsid w:val="002E2DCA"/>
    <w:rsid w:val="002E2DD2"/>
    <w:rsid w:val="002E2DE2"/>
    <w:rsid w:val="002E2DF4"/>
    <w:rsid w:val="002E2E28"/>
    <w:rsid w:val="002E2E2D"/>
    <w:rsid w:val="002E2E31"/>
    <w:rsid w:val="002E2F62"/>
    <w:rsid w:val="002E2F72"/>
    <w:rsid w:val="002E2F77"/>
    <w:rsid w:val="002E2F7C"/>
    <w:rsid w:val="002E2F88"/>
    <w:rsid w:val="002E2FF6"/>
    <w:rsid w:val="002E3016"/>
    <w:rsid w:val="002E3019"/>
    <w:rsid w:val="002E3049"/>
    <w:rsid w:val="002E3056"/>
    <w:rsid w:val="002E3075"/>
    <w:rsid w:val="002E309C"/>
    <w:rsid w:val="002E309E"/>
    <w:rsid w:val="002E30AC"/>
    <w:rsid w:val="002E30B2"/>
    <w:rsid w:val="002E30CE"/>
    <w:rsid w:val="002E30D3"/>
    <w:rsid w:val="002E30F1"/>
    <w:rsid w:val="002E3120"/>
    <w:rsid w:val="002E3139"/>
    <w:rsid w:val="002E31B9"/>
    <w:rsid w:val="002E31FF"/>
    <w:rsid w:val="002E3232"/>
    <w:rsid w:val="002E3287"/>
    <w:rsid w:val="002E3290"/>
    <w:rsid w:val="002E32B0"/>
    <w:rsid w:val="002E32DC"/>
    <w:rsid w:val="002E32FA"/>
    <w:rsid w:val="002E3304"/>
    <w:rsid w:val="002E3320"/>
    <w:rsid w:val="002E3325"/>
    <w:rsid w:val="002E3326"/>
    <w:rsid w:val="002E334D"/>
    <w:rsid w:val="002E3372"/>
    <w:rsid w:val="002E337D"/>
    <w:rsid w:val="002E3384"/>
    <w:rsid w:val="002E33E1"/>
    <w:rsid w:val="002E3455"/>
    <w:rsid w:val="002E34A4"/>
    <w:rsid w:val="002E34E5"/>
    <w:rsid w:val="002E34EB"/>
    <w:rsid w:val="002E350D"/>
    <w:rsid w:val="002E3552"/>
    <w:rsid w:val="002E3553"/>
    <w:rsid w:val="002E3558"/>
    <w:rsid w:val="002E3595"/>
    <w:rsid w:val="002E359D"/>
    <w:rsid w:val="002E359F"/>
    <w:rsid w:val="002E35E4"/>
    <w:rsid w:val="002E361E"/>
    <w:rsid w:val="002E3622"/>
    <w:rsid w:val="002E3652"/>
    <w:rsid w:val="002E36A7"/>
    <w:rsid w:val="002E36A8"/>
    <w:rsid w:val="002E36D2"/>
    <w:rsid w:val="002E371D"/>
    <w:rsid w:val="002E3728"/>
    <w:rsid w:val="002E3734"/>
    <w:rsid w:val="002E3760"/>
    <w:rsid w:val="002E381B"/>
    <w:rsid w:val="002E3830"/>
    <w:rsid w:val="002E383C"/>
    <w:rsid w:val="002E3848"/>
    <w:rsid w:val="002E3858"/>
    <w:rsid w:val="002E386E"/>
    <w:rsid w:val="002E3876"/>
    <w:rsid w:val="002E38A8"/>
    <w:rsid w:val="002E38AC"/>
    <w:rsid w:val="002E38E4"/>
    <w:rsid w:val="002E38FB"/>
    <w:rsid w:val="002E3902"/>
    <w:rsid w:val="002E3924"/>
    <w:rsid w:val="002E3935"/>
    <w:rsid w:val="002E393A"/>
    <w:rsid w:val="002E397C"/>
    <w:rsid w:val="002E3986"/>
    <w:rsid w:val="002E3987"/>
    <w:rsid w:val="002E3994"/>
    <w:rsid w:val="002E39A0"/>
    <w:rsid w:val="002E39CA"/>
    <w:rsid w:val="002E39DD"/>
    <w:rsid w:val="002E3A0C"/>
    <w:rsid w:val="002E3A32"/>
    <w:rsid w:val="002E3A5B"/>
    <w:rsid w:val="002E3A72"/>
    <w:rsid w:val="002E3AA2"/>
    <w:rsid w:val="002E3AF7"/>
    <w:rsid w:val="002E3B1C"/>
    <w:rsid w:val="002E3B3D"/>
    <w:rsid w:val="002E3B7E"/>
    <w:rsid w:val="002E3BDC"/>
    <w:rsid w:val="002E3C03"/>
    <w:rsid w:val="002E3C25"/>
    <w:rsid w:val="002E3C36"/>
    <w:rsid w:val="002E3C66"/>
    <w:rsid w:val="002E3C80"/>
    <w:rsid w:val="002E3C8A"/>
    <w:rsid w:val="002E3C9B"/>
    <w:rsid w:val="002E3C9E"/>
    <w:rsid w:val="002E3CEE"/>
    <w:rsid w:val="002E3D0F"/>
    <w:rsid w:val="002E3D39"/>
    <w:rsid w:val="002E3D3F"/>
    <w:rsid w:val="002E3D44"/>
    <w:rsid w:val="002E3DB7"/>
    <w:rsid w:val="002E3E38"/>
    <w:rsid w:val="002E3E7F"/>
    <w:rsid w:val="002E3E81"/>
    <w:rsid w:val="002E3F2D"/>
    <w:rsid w:val="002E3F43"/>
    <w:rsid w:val="002E3F44"/>
    <w:rsid w:val="002E3F96"/>
    <w:rsid w:val="002E3FCC"/>
    <w:rsid w:val="002E406F"/>
    <w:rsid w:val="002E408F"/>
    <w:rsid w:val="002E40AD"/>
    <w:rsid w:val="002E40E0"/>
    <w:rsid w:val="002E4103"/>
    <w:rsid w:val="002E4114"/>
    <w:rsid w:val="002E4119"/>
    <w:rsid w:val="002E412B"/>
    <w:rsid w:val="002E4152"/>
    <w:rsid w:val="002E4157"/>
    <w:rsid w:val="002E4173"/>
    <w:rsid w:val="002E4189"/>
    <w:rsid w:val="002E41D6"/>
    <w:rsid w:val="002E41EB"/>
    <w:rsid w:val="002E41F5"/>
    <w:rsid w:val="002E41F9"/>
    <w:rsid w:val="002E420A"/>
    <w:rsid w:val="002E425A"/>
    <w:rsid w:val="002E42A6"/>
    <w:rsid w:val="002E4348"/>
    <w:rsid w:val="002E436E"/>
    <w:rsid w:val="002E4399"/>
    <w:rsid w:val="002E43C5"/>
    <w:rsid w:val="002E4479"/>
    <w:rsid w:val="002E447A"/>
    <w:rsid w:val="002E448C"/>
    <w:rsid w:val="002E44C8"/>
    <w:rsid w:val="002E4558"/>
    <w:rsid w:val="002E455C"/>
    <w:rsid w:val="002E459F"/>
    <w:rsid w:val="002E45A2"/>
    <w:rsid w:val="002E45B3"/>
    <w:rsid w:val="002E45D9"/>
    <w:rsid w:val="002E45F9"/>
    <w:rsid w:val="002E460F"/>
    <w:rsid w:val="002E4613"/>
    <w:rsid w:val="002E4640"/>
    <w:rsid w:val="002E4683"/>
    <w:rsid w:val="002E46AC"/>
    <w:rsid w:val="002E46BA"/>
    <w:rsid w:val="002E4742"/>
    <w:rsid w:val="002E478F"/>
    <w:rsid w:val="002E4793"/>
    <w:rsid w:val="002E479E"/>
    <w:rsid w:val="002E47E2"/>
    <w:rsid w:val="002E47ED"/>
    <w:rsid w:val="002E4847"/>
    <w:rsid w:val="002E4863"/>
    <w:rsid w:val="002E4866"/>
    <w:rsid w:val="002E486E"/>
    <w:rsid w:val="002E4874"/>
    <w:rsid w:val="002E4878"/>
    <w:rsid w:val="002E4886"/>
    <w:rsid w:val="002E48F3"/>
    <w:rsid w:val="002E4908"/>
    <w:rsid w:val="002E4928"/>
    <w:rsid w:val="002E4976"/>
    <w:rsid w:val="002E49A0"/>
    <w:rsid w:val="002E49B7"/>
    <w:rsid w:val="002E49CD"/>
    <w:rsid w:val="002E49D4"/>
    <w:rsid w:val="002E49D6"/>
    <w:rsid w:val="002E49EA"/>
    <w:rsid w:val="002E49FA"/>
    <w:rsid w:val="002E4A26"/>
    <w:rsid w:val="002E4A28"/>
    <w:rsid w:val="002E4A3B"/>
    <w:rsid w:val="002E4A48"/>
    <w:rsid w:val="002E4A5C"/>
    <w:rsid w:val="002E4A92"/>
    <w:rsid w:val="002E4A9D"/>
    <w:rsid w:val="002E4AD6"/>
    <w:rsid w:val="002E4B17"/>
    <w:rsid w:val="002E4B18"/>
    <w:rsid w:val="002E4B2C"/>
    <w:rsid w:val="002E4B2D"/>
    <w:rsid w:val="002E4B67"/>
    <w:rsid w:val="002E4B81"/>
    <w:rsid w:val="002E4B8D"/>
    <w:rsid w:val="002E4BD3"/>
    <w:rsid w:val="002E4BED"/>
    <w:rsid w:val="002E4BFA"/>
    <w:rsid w:val="002E4C1E"/>
    <w:rsid w:val="002E4C5F"/>
    <w:rsid w:val="002E4C65"/>
    <w:rsid w:val="002E4C69"/>
    <w:rsid w:val="002E4C78"/>
    <w:rsid w:val="002E4CA3"/>
    <w:rsid w:val="002E4CB6"/>
    <w:rsid w:val="002E4D18"/>
    <w:rsid w:val="002E4D29"/>
    <w:rsid w:val="002E4D98"/>
    <w:rsid w:val="002E4D99"/>
    <w:rsid w:val="002E4DA2"/>
    <w:rsid w:val="002E4DB1"/>
    <w:rsid w:val="002E4E15"/>
    <w:rsid w:val="002E4E66"/>
    <w:rsid w:val="002E4E71"/>
    <w:rsid w:val="002E4EB7"/>
    <w:rsid w:val="002E4EC7"/>
    <w:rsid w:val="002E4ED6"/>
    <w:rsid w:val="002E4F27"/>
    <w:rsid w:val="002E4F2C"/>
    <w:rsid w:val="002E4F44"/>
    <w:rsid w:val="002E4F65"/>
    <w:rsid w:val="002E4F76"/>
    <w:rsid w:val="002E4F92"/>
    <w:rsid w:val="002E4FCB"/>
    <w:rsid w:val="002E4FD5"/>
    <w:rsid w:val="002E4FE7"/>
    <w:rsid w:val="002E4FF0"/>
    <w:rsid w:val="002E500B"/>
    <w:rsid w:val="002E5056"/>
    <w:rsid w:val="002E5074"/>
    <w:rsid w:val="002E509D"/>
    <w:rsid w:val="002E50B4"/>
    <w:rsid w:val="002E50B9"/>
    <w:rsid w:val="002E50DC"/>
    <w:rsid w:val="002E50E3"/>
    <w:rsid w:val="002E50E5"/>
    <w:rsid w:val="002E512F"/>
    <w:rsid w:val="002E51AE"/>
    <w:rsid w:val="002E51CB"/>
    <w:rsid w:val="002E51E2"/>
    <w:rsid w:val="002E52B4"/>
    <w:rsid w:val="002E52F8"/>
    <w:rsid w:val="002E530C"/>
    <w:rsid w:val="002E530F"/>
    <w:rsid w:val="002E5312"/>
    <w:rsid w:val="002E5320"/>
    <w:rsid w:val="002E5394"/>
    <w:rsid w:val="002E5415"/>
    <w:rsid w:val="002E5479"/>
    <w:rsid w:val="002E54A1"/>
    <w:rsid w:val="002E54CA"/>
    <w:rsid w:val="002E552F"/>
    <w:rsid w:val="002E558B"/>
    <w:rsid w:val="002E55C6"/>
    <w:rsid w:val="002E55DF"/>
    <w:rsid w:val="002E55EC"/>
    <w:rsid w:val="002E5607"/>
    <w:rsid w:val="002E5688"/>
    <w:rsid w:val="002E568D"/>
    <w:rsid w:val="002E56FA"/>
    <w:rsid w:val="002E5704"/>
    <w:rsid w:val="002E5714"/>
    <w:rsid w:val="002E571A"/>
    <w:rsid w:val="002E575D"/>
    <w:rsid w:val="002E57CF"/>
    <w:rsid w:val="002E57D8"/>
    <w:rsid w:val="002E57FF"/>
    <w:rsid w:val="002E5816"/>
    <w:rsid w:val="002E5857"/>
    <w:rsid w:val="002E5931"/>
    <w:rsid w:val="002E594F"/>
    <w:rsid w:val="002E5978"/>
    <w:rsid w:val="002E59D1"/>
    <w:rsid w:val="002E59EB"/>
    <w:rsid w:val="002E5A03"/>
    <w:rsid w:val="002E5A5F"/>
    <w:rsid w:val="002E5A91"/>
    <w:rsid w:val="002E5AC5"/>
    <w:rsid w:val="002E5AEB"/>
    <w:rsid w:val="002E5AF8"/>
    <w:rsid w:val="002E5AF9"/>
    <w:rsid w:val="002E5AFE"/>
    <w:rsid w:val="002E5B22"/>
    <w:rsid w:val="002E5B33"/>
    <w:rsid w:val="002E5B6D"/>
    <w:rsid w:val="002E5B73"/>
    <w:rsid w:val="002E5B75"/>
    <w:rsid w:val="002E5B76"/>
    <w:rsid w:val="002E5B97"/>
    <w:rsid w:val="002E5BD0"/>
    <w:rsid w:val="002E5BD1"/>
    <w:rsid w:val="002E5BE2"/>
    <w:rsid w:val="002E5C33"/>
    <w:rsid w:val="002E5C34"/>
    <w:rsid w:val="002E5CC5"/>
    <w:rsid w:val="002E5CDA"/>
    <w:rsid w:val="002E5CE2"/>
    <w:rsid w:val="002E5D2A"/>
    <w:rsid w:val="002E5D51"/>
    <w:rsid w:val="002E5D76"/>
    <w:rsid w:val="002E5D8D"/>
    <w:rsid w:val="002E5D9A"/>
    <w:rsid w:val="002E5DE0"/>
    <w:rsid w:val="002E5DEA"/>
    <w:rsid w:val="002E5E99"/>
    <w:rsid w:val="002E5EB7"/>
    <w:rsid w:val="002E5EC0"/>
    <w:rsid w:val="002E5ED6"/>
    <w:rsid w:val="002E5ED8"/>
    <w:rsid w:val="002E5F0B"/>
    <w:rsid w:val="002E5F31"/>
    <w:rsid w:val="002E5F3A"/>
    <w:rsid w:val="002E5F5C"/>
    <w:rsid w:val="002E5FC8"/>
    <w:rsid w:val="002E6060"/>
    <w:rsid w:val="002E609B"/>
    <w:rsid w:val="002E60A1"/>
    <w:rsid w:val="002E6107"/>
    <w:rsid w:val="002E6133"/>
    <w:rsid w:val="002E615A"/>
    <w:rsid w:val="002E61AA"/>
    <w:rsid w:val="002E61AF"/>
    <w:rsid w:val="002E61D3"/>
    <w:rsid w:val="002E61DB"/>
    <w:rsid w:val="002E61F0"/>
    <w:rsid w:val="002E6245"/>
    <w:rsid w:val="002E6272"/>
    <w:rsid w:val="002E6282"/>
    <w:rsid w:val="002E62EC"/>
    <w:rsid w:val="002E633A"/>
    <w:rsid w:val="002E633D"/>
    <w:rsid w:val="002E6354"/>
    <w:rsid w:val="002E636F"/>
    <w:rsid w:val="002E637A"/>
    <w:rsid w:val="002E6381"/>
    <w:rsid w:val="002E638C"/>
    <w:rsid w:val="002E63FE"/>
    <w:rsid w:val="002E6424"/>
    <w:rsid w:val="002E642F"/>
    <w:rsid w:val="002E6430"/>
    <w:rsid w:val="002E6440"/>
    <w:rsid w:val="002E647B"/>
    <w:rsid w:val="002E64A9"/>
    <w:rsid w:val="002E64CF"/>
    <w:rsid w:val="002E64F3"/>
    <w:rsid w:val="002E6512"/>
    <w:rsid w:val="002E6531"/>
    <w:rsid w:val="002E6543"/>
    <w:rsid w:val="002E6548"/>
    <w:rsid w:val="002E6572"/>
    <w:rsid w:val="002E659F"/>
    <w:rsid w:val="002E65AA"/>
    <w:rsid w:val="002E65B3"/>
    <w:rsid w:val="002E65D7"/>
    <w:rsid w:val="002E65F0"/>
    <w:rsid w:val="002E6621"/>
    <w:rsid w:val="002E6639"/>
    <w:rsid w:val="002E6642"/>
    <w:rsid w:val="002E666E"/>
    <w:rsid w:val="002E669E"/>
    <w:rsid w:val="002E66C5"/>
    <w:rsid w:val="002E670D"/>
    <w:rsid w:val="002E672C"/>
    <w:rsid w:val="002E673C"/>
    <w:rsid w:val="002E67E2"/>
    <w:rsid w:val="002E67E3"/>
    <w:rsid w:val="002E67F5"/>
    <w:rsid w:val="002E680E"/>
    <w:rsid w:val="002E685B"/>
    <w:rsid w:val="002E6865"/>
    <w:rsid w:val="002E687C"/>
    <w:rsid w:val="002E689E"/>
    <w:rsid w:val="002E6905"/>
    <w:rsid w:val="002E6932"/>
    <w:rsid w:val="002E6934"/>
    <w:rsid w:val="002E6938"/>
    <w:rsid w:val="002E695E"/>
    <w:rsid w:val="002E69DB"/>
    <w:rsid w:val="002E69FC"/>
    <w:rsid w:val="002E6A24"/>
    <w:rsid w:val="002E6A63"/>
    <w:rsid w:val="002E6A7F"/>
    <w:rsid w:val="002E6AC3"/>
    <w:rsid w:val="002E6AFD"/>
    <w:rsid w:val="002E6B0F"/>
    <w:rsid w:val="002E6B14"/>
    <w:rsid w:val="002E6B72"/>
    <w:rsid w:val="002E6B85"/>
    <w:rsid w:val="002E6BAA"/>
    <w:rsid w:val="002E6BD2"/>
    <w:rsid w:val="002E6BD3"/>
    <w:rsid w:val="002E6C36"/>
    <w:rsid w:val="002E6C52"/>
    <w:rsid w:val="002E6C73"/>
    <w:rsid w:val="002E6C77"/>
    <w:rsid w:val="002E6C8C"/>
    <w:rsid w:val="002E6CA2"/>
    <w:rsid w:val="002E6CB9"/>
    <w:rsid w:val="002E6CCA"/>
    <w:rsid w:val="002E6CE0"/>
    <w:rsid w:val="002E6D03"/>
    <w:rsid w:val="002E6D10"/>
    <w:rsid w:val="002E6D3A"/>
    <w:rsid w:val="002E6D45"/>
    <w:rsid w:val="002E6D88"/>
    <w:rsid w:val="002E6D8F"/>
    <w:rsid w:val="002E6DBC"/>
    <w:rsid w:val="002E6E15"/>
    <w:rsid w:val="002E6E16"/>
    <w:rsid w:val="002E6E60"/>
    <w:rsid w:val="002E6E69"/>
    <w:rsid w:val="002E6E82"/>
    <w:rsid w:val="002E6EC1"/>
    <w:rsid w:val="002E6EC5"/>
    <w:rsid w:val="002E6EEA"/>
    <w:rsid w:val="002E6EF7"/>
    <w:rsid w:val="002E6F05"/>
    <w:rsid w:val="002E6F5B"/>
    <w:rsid w:val="002E6FC5"/>
    <w:rsid w:val="002E6FEC"/>
    <w:rsid w:val="002E6FED"/>
    <w:rsid w:val="002E6FEF"/>
    <w:rsid w:val="002E7004"/>
    <w:rsid w:val="002E7062"/>
    <w:rsid w:val="002E708E"/>
    <w:rsid w:val="002E70C6"/>
    <w:rsid w:val="002E70C8"/>
    <w:rsid w:val="002E710B"/>
    <w:rsid w:val="002E7111"/>
    <w:rsid w:val="002E7117"/>
    <w:rsid w:val="002E7140"/>
    <w:rsid w:val="002E7158"/>
    <w:rsid w:val="002E7164"/>
    <w:rsid w:val="002E7171"/>
    <w:rsid w:val="002E7197"/>
    <w:rsid w:val="002E71CD"/>
    <w:rsid w:val="002E71D4"/>
    <w:rsid w:val="002E71E2"/>
    <w:rsid w:val="002E71F1"/>
    <w:rsid w:val="002E720D"/>
    <w:rsid w:val="002E722A"/>
    <w:rsid w:val="002E7237"/>
    <w:rsid w:val="002E724C"/>
    <w:rsid w:val="002E726E"/>
    <w:rsid w:val="002E728A"/>
    <w:rsid w:val="002E72E3"/>
    <w:rsid w:val="002E72F2"/>
    <w:rsid w:val="002E7305"/>
    <w:rsid w:val="002E731F"/>
    <w:rsid w:val="002E732B"/>
    <w:rsid w:val="002E734A"/>
    <w:rsid w:val="002E7359"/>
    <w:rsid w:val="002E73E2"/>
    <w:rsid w:val="002E7412"/>
    <w:rsid w:val="002E7443"/>
    <w:rsid w:val="002E745C"/>
    <w:rsid w:val="002E746D"/>
    <w:rsid w:val="002E7475"/>
    <w:rsid w:val="002E7491"/>
    <w:rsid w:val="002E74A6"/>
    <w:rsid w:val="002E74AA"/>
    <w:rsid w:val="002E74B9"/>
    <w:rsid w:val="002E75B3"/>
    <w:rsid w:val="002E75CA"/>
    <w:rsid w:val="002E75F9"/>
    <w:rsid w:val="002E75FD"/>
    <w:rsid w:val="002E7628"/>
    <w:rsid w:val="002E763D"/>
    <w:rsid w:val="002E763F"/>
    <w:rsid w:val="002E7672"/>
    <w:rsid w:val="002E76A7"/>
    <w:rsid w:val="002E76BF"/>
    <w:rsid w:val="002E76FF"/>
    <w:rsid w:val="002E7716"/>
    <w:rsid w:val="002E7729"/>
    <w:rsid w:val="002E7778"/>
    <w:rsid w:val="002E77CE"/>
    <w:rsid w:val="002E7800"/>
    <w:rsid w:val="002E7808"/>
    <w:rsid w:val="002E7824"/>
    <w:rsid w:val="002E782D"/>
    <w:rsid w:val="002E7836"/>
    <w:rsid w:val="002E783D"/>
    <w:rsid w:val="002E7849"/>
    <w:rsid w:val="002E784D"/>
    <w:rsid w:val="002E7859"/>
    <w:rsid w:val="002E78A5"/>
    <w:rsid w:val="002E78A9"/>
    <w:rsid w:val="002E78EC"/>
    <w:rsid w:val="002E7906"/>
    <w:rsid w:val="002E7955"/>
    <w:rsid w:val="002E795F"/>
    <w:rsid w:val="002E798A"/>
    <w:rsid w:val="002E79BF"/>
    <w:rsid w:val="002E79CF"/>
    <w:rsid w:val="002E7A0F"/>
    <w:rsid w:val="002E7A53"/>
    <w:rsid w:val="002E7A69"/>
    <w:rsid w:val="002E7A8E"/>
    <w:rsid w:val="002E7AB7"/>
    <w:rsid w:val="002E7B02"/>
    <w:rsid w:val="002E7B2D"/>
    <w:rsid w:val="002E7B31"/>
    <w:rsid w:val="002E7B4A"/>
    <w:rsid w:val="002E7B53"/>
    <w:rsid w:val="002E7B66"/>
    <w:rsid w:val="002E7B82"/>
    <w:rsid w:val="002E7B87"/>
    <w:rsid w:val="002E7B96"/>
    <w:rsid w:val="002E7BAC"/>
    <w:rsid w:val="002E7BF5"/>
    <w:rsid w:val="002E7C13"/>
    <w:rsid w:val="002E7C65"/>
    <w:rsid w:val="002E7C9C"/>
    <w:rsid w:val="002E7CCD"/>
    <w:rsid w:val="002E7CDB"/>
    <w:rsid w:val="002E7D03"/>
    <w:rsid w:val="002E7D20"/>
    <w:rsid w:val="002E7D45"/>
    <w:rsid w:val="002E7D79"/>
    <w:rsid w:val="002E7E08"/>
    <w:rsid w:val="002E7E0A"/>
    <w:rsid w:val="002E7E19"/>
    <w:rsid w:val="002E7E1D"/>
    <w:rsid w:val="002E7E33"/>
    <w:rsid w:val="002E7E40"/>
    <w:rsid w:val="002E7E5E"/>
    <w:rsid w:val="002E7E5F"/>
    <w:rsid w:val="002E7E62"/>
    <w:rsid w:val="002E7ECB"/>
    <w:rsid w:val="002E7ED5"/>
    <w:rsid w:val="002E7EF6"/>
    <w:rsid w:val="002E7F5C"/>
    <w:rsid w:val="002E7FC3"/>
    <w:rsid w:val="002E7FC8"/>
    <w:rsid w:val="002E7FEA"/>
    <w:rsid w:val="002F000A"/>
    <w:rsid w:val="002F0025"/>
    <w:rsid w:val="002F0076"/>
    <w:rsid w:val="002F00B5"/>
    <w:rsid w:val="002F00C3"/>
    <w:rsid w:val="002F00C6"/>
    <w:rsid w:val="002F00F6"/>
    <w:rsid w:val="002F0123"/>
    <w:rsid w:val="002F0149"/>
    <w:rsid w:val="002F014A"/>
    <w:rsid w:val="002F016B"/>
    <w:rsid w:val="002F0176"/>
    <w:rsid w:val="002F0181"/>
    <w:rsid w:val="002F01AD"/>
    <w:rsid w:val="002F01CC"/>
    <w:rsid w:val="002F0244"/>
    <w:rsid w:val="002F024B"/>
    <w:rsid w:val="002F0253"/>
    <w:rsid w:val="002F02A5"/>
    <w:rsid w:val="002F02AE"/>
    <w:rsid w:val="002F02E1"/>
    <w:rsid w:val="002F0332"/>
    <w:rsid w:val="002F035F"/>
    <w:rsid w:val="002F03CE"/>
    <w:rsid w:val="002F03E5"/>
    <w:rsid w:val="002F0438"/>
    <w:rsid w:val="002F047A"/>
    <w:rsid w:val="002F049D"/>
    <w:rsid w:val="002F04FD"/>
    <w:rsid w:val="002F0516"/>
    <w:rsid w:val="002F0524"/>
    <w:rsid w:val="002F054D"/>
    <w:rsid w:val="002F055B"/>
    <w:rsid w:val="002F0564"/>
    <w:rsid w:val="002F0576"/>
    <w:rsid w:val="002F05B1"/>
    <w:rsid w:val="002F0600"/>
    <w:rsid w:val="002F0601"/>
    <w:rsid w:val="002F0604"/>
    <w:rsid w:val="002F0607"/>
    <w:rsid w:val="002F061D"/>
    <w:rsid w:val="002F066C"/>
    <w:rsid w:val="002F06A1"/>
    <w:rsid w:val="002F06C5"/>
    <w:rsid w:val="002F06F5"/>
    <w:rsid w:val="002F0707"/>
    <w:rsid w:val="002F070D"/>
    <w:rsid w:val="002F0720"/>
    <w:rsid w:val="002F075E"/>
    <w:rsid w:val="002F0778"/>
    <w:rsid w:val="002F079B"/>
    <w:rsid w:val="002F07F5"/>
    <w:rsid w:val="002F0837"/>
    <w:rsid w:val="002F089A"/>
    <w:rsid w:val="002F08A5"/>
    <w:rsid w:val="002F092C"/>
    <w:rsid w:val="002F0955"/>
    <w:rsid w:val="002F0957"/>
    <w:rsid w:val="002F096E"/>
    <w:rsid w:val="002F0979"/>
    <w:rsid w:val="002F09EF"/>
    <w:rsid w:val="002F0A1C"/>
    <w:rsid w:val="002F0A38"/>
    <w:rsid w:val="002F0A99"/>
    <w:rsid w:val="002F0AB4"/>
    <w:rsid w:val="002F0ABB"/>
    <w:rsid w:val="002F0AE2"/>
    <w:rsid w:val="002F0B82"/>
    <w:rsid w:val="002F0BF8"/>
    <w:rsid w:val="002F0BFE"/>
    <w:rsid w:val="002F0C1C"/>
    <w:rsid w:val="002F0C2C"/>
    <w:rsid w:val="002F0C2F"/>
    <w:rsid w:val="002F0C48"/>
    <w:rsid w:val="002F0C54"/>
    <w:rsid w:val="002F0C77"/>
    <w:rsid w:val="002F0C94"/>
    <w:rsid w:val="002F0CA4"/>
    <w:rsid w:val="002F0CCF"/>
    <w:rsid w:val="002F0CE4"/>
    <w:rsid w:val="002F0CED"/>
    <w:rsid w:val="002F0D04"/>
    <w:rsid w:val="002F0D0B"/>
    <w:rsid w:val="002F0D0D"/>
    <w:rsid w:val="002F0D21"/>
    <w:rsid w:val="002F0D24"/>
    <w:rsid w:val="002F0D36"/>
    <w:rsid w:val="002F0D45"/>
    <w:rsid w:val="002F0D57"/>
    <w:rsid w:val="002F0DB5"/>
    <w:rsid w:val="002F0E0D"/>
    <w:rsid w:val="002F0E2F"/>
    <w:rsid w:val="002F0E80"/>
    <w:rsid w:val="002F0E85"/>
    <w:rsid w:val="002F0E9B"/>
    <w:rsid w:val="002F0F7F"/>
    <w:rsid w:val="002F0F8A"/>
    <w:rsid w:val="002F0F96"/>
    <w:rsid w:val="002F0FA7"/>
    <w:rsid w:val="002F0FB0"/>
    <w:rsid w:val="002F0FB3"/>
    <w:rsid w:val="002F0FBD"/>
    <w:rsid w:val="002F1006"/>
    <w:rsid w:val="002F1018"/>
    <w:rsid w:val="002F1023"/>
    <w:rsid w:val="002F1073"/>
    <w:rsid w:val="002F109F"/>
    <w:rsid w:val="002F10A1"/>
    <w:rsid w:val="002F10D1"/>
    <w:rsid w:val="002F11A5"/>
    <w:rsid w:val="002F11DC"/>
    <w:rsid w:val="002F1241"/>
    <w:rsid w:val="002F125D"/>
    <w:rsid w:val="002F128A"/>
    <w:rsid w:val="002F1291"/>
    <w:rsid w:val="002F12B7"/>
    <w:rsid w:val="002F12CD"/>
    <w:rsid w:val="002F12E5"/>
    <w:rsid w:val="002F12FF"/>
    <w:rsid w:val="002F131C"/>
    <w:rsid w:val="002F134D"/>
    <w:rsid w:val="002F1363"/>
    <w:rsid w:val="002F13A7"/>
    <w:rsid w:val="002F13C8"/>
    <w:rsid w:val="002F13D7"/>
    <w:rsid w:val="002F13DF"/>
    <w:rsid w:val="002F13F5"/>
    <w:rsid w:val="002F1401"/>
    <w:rsid w:val="002F144D"/>
    <w:rsid w:val="002F1484"/>
    <w:rsid w:val="002F1493"/>
    <w:rsid w:val="002F14A9"/>
    <w:rsid w:val="002F14C3"/>
    <w:rsid w:val="002F14F1"/>
    <w:rsid w:val="002F14F2"/>
    <w:rsid w:val="002F14FB"/>
    <w:rsid w:val="002F1523"/>
    <w:rsid w:val="002F1565"/>
    <w:rsid w:val="002F1597"/>
    <w:rsid w:val="002F15AB"/>
    <w:rsid w:val="002F15E5"/>
    <w:rsid w:val="002F15ED"/>
    <w:rsid w:val="002F15FB"/>
    <w:rsid w:val="002F1610"/>
    <w:rsid w:val="002F164A"/>
    <w:rsid w:val="002F1663"/>
    <w:rsid w:val="002F1682"/>
    <w:rsid w:val="002F16B0"/>
    <w:rsid w:val="002F16E1"/>
    <w:rsid w:val="002F1706"/>
    <w:rsid w:val="002F1708"/>
    <w:rsid w:val="002F171A"/>
    <w:rsid w:val="002F1726"/>
    <w:rsid w:val="002F1731"/>
    <w:rsid w:val="002F1735"/>
    <w:rsid w:val="002F175C"/>
    <w:rsid w:val="002F175D"/>
    <w:rsid w:val="002F1787"/>
    <w:rsid w:val="002F178B"/>
    <w:rsid w:val="002F17A3"/>
    <w:rsid w:val="002F17A6"/>
    <w:rsid w:val="002F17F1"/>
    <w:rsid w:val="002F185A"/>
    <w:rsid w:val="002F18A7"/>
    <w:rsid w:val="002F18D6"/>
    <w:rsid w:val="002F1926"/>
    <w:rsid w:val="002F195C"/>
    <w:rsid w:val="002F197A"/>
    <w:rsid w:val="002F19A9"/>
    <w:rsid w:val="002F19CA"/>
    <w:rsid w:val="002F19EE"/>
    <w:rsid w:val="002F19FB"/>
    <w:rsid w:val="002F1A67"/>
    <w:rsid w:val="002F1AA8"/>
    <w:rsid w:val="002F1ABD"/>
    <w:rsid w:val="002F1AC5"/>
    <w:rsid w:val="002F1AFA"/>
    <w:rsid w:val="002F1B07"/>
    <w:rsid w:val="002F1B4B"/>
    <w:rsid w:val="002F1BCA"/>
    <w:rsid w:val="002F1BD0"/>
    <w:rsid w:val="002F1C00"/>
    <w:rsid w:val="002F1CDC"/>
    <w:rsid w:val="002F1D07"/>
    <w:rsid w:val="002F1D1D"/>
    <w:rsid w:val="002F1D37"/>
    <w:rsid w:val="002F1D48"/>
    <w:rsid w:val="002F1D59"/>
    <w:rsid w:val="002F1D83"/>
    <w:rsid w:val="002F1DD4"/>
    <w:rsid w:val="002F1DE0"/>
    <w:rsid w:val="002F1E9F"/>
    <w:rsid w:val="002F1EFC"/>
    <w:rsid w:val="002F1F22"/>
    <w:rsid w:val="002F1F44"/>
    <w:rsid w:val="002F1FD0"/>
    <w:rsid w:val="002F1FEB"/>
    <w:rsid w:val="002F207D"/>
    <w:rsid w:val="002F2097"/>
    <w:rsid w:val="002F2115"/>
    <w:rsid w:val="002F2116"/>
    <w:rsid w:val="002F211B"/>
    <w:rsid w:val="002F2138"/>
    <w:rsid w:val="002F21AE"/>
    <w:rsid w:val="002F21B0"/>
    <w:rsid w:val="002F21BD"/>
    <w:rsid w:val="002F2224"/>
    <w:rsid w:val="002F2229"/>
    <w:rsid w:val="002F2244"/>
    <w:rsid w:val="002F2274"/>
    <w:rsid w:val="002F2279"/>
    <w:rsid w:val="002F22BF"/>
    <w:rsid w:val="002F22C3"/>
    <w:rsid w:val="002F22CA"/>
    <w:rsid w:val="002F22E9"/>
    <w:rsid w:val="002F231D"/>
    <w:rsid w:val="002F2355"/>
    <w:rsid w:val="002F237E"/>
    <w:rsid w:val="002F2393"/>
    <w:rsid w:val="002F23A9"/>
    <w:rsid w:val="002F23D6"/>
    <w:rsid w:val="002F2430"/>
    <w:rsid w:val="002F2431"/>
    <w:rsid w:val="002F2470"/>
    <w:rsid w:val="002F2477"/>
    <w:rsid w:val="002F247A"/>
    <w:rsid w:val="002F24AE"/>
    <w:rsid w:val="002F24B9"/>
    <w:rsid w:val="002F2506"/>
    <w:rsid w:val="002F253F"/>
    <w:rsid w:val="002F2552"/>
    <w:rsid w:val="002F2571"/>
    <w:rsid w:val="002F2575"/>
    <w:rsid w:val="002F257E"/>
    <w:rsid w:val="002F2583"/>
    <w:rsid w:val="002F258D"/>
    <w:rsid w:val="002F2591"/>
    <w:rsid w:val="002F259B"/>
    <w:rsid w:val="002F25CB"/>
    <w:rsid w:val="002F2607"/>
    <w:rsid w:val="002F2655"/>
    <w:rsid w:val="002F2665"/>
    <w:rsid w:val="002F26AE"/>
    <w:rsid w:val="002F26C9"/>
    <w:rsid w:val="002F26E4"/>
    <w:rsid w:val="002F26F7"/>
    <w:rsid w:val="002F2766"/>
    <w:rsid w:val="002F2772"/>
    <w:rsid w:val="002F2785"/>
    <w:rsid w:val="002F27BE"/>
    <w:rsid w:val="002F27D5"/>
    <w:rsid w:val="002F27DA"/>
    <w:rsid w:val="002F27E0"/>
    <w:rsid w:val="002F280A"/>
    <w:rsid w:val="002F2860"/>
    <w:rsid w:val="002F2888"/>
    <w:rsid w:val="002F28B9"/>
    <w:rsid w:val="002F291F"/>
    <w:rsid w:val="002F2974"/>
    <w:rsid w:val="002F29DA"/>
    <w:rsid w:val="002F29DB"/>
    <w:rsid w:val="002F29F5"/>
    <w:rsid w:val="002F2A39"/>
    <w:rsid w:val="002F2A8B"/>
    <w:rsid w:val="002F2A8E"/>
    <w:rsid w:val="002F2A96"/>
    <w:rsid w:val="002F2B03"/>
    <w:rsid w:val="002F2B1D"/>
    <w:rsid w:val="002F2B2B"/>
    <w:rsid w:val="002F2B43"/>
    <w:rsid w:val="002F2B50"/>
    <w:rsid w:val="002F2B60"/>
    <w:rsid w:val="002F2BC1"/>
    <w:rsid w:val="002F2C07"/>
    <w:rsid w:val="002F2C2F"/>
    <w:rsid w:val="002F2C52"/>
    <w:rsid w:val="002F2C5D"/>
    <w:rsid w:val="002F2C62"/>
    <w:rsid w:val="002F2C67"/>
    <w:rsid w:val="002F2C6C"/>
    <w:rsid w:val="002F2C7D"/>
    <w:rsid w:val="002F2C8B"/>
    <w:rsid w:val="002F2CAE"/>
    <w:rsid w:val="002F2CB2"/>
    <w:rsid w:val="002F2CCD"/>
    <w:rsid w:val="002F2D04"/>
    <w:rsid w:val="002F2D23"/>
    <w:rsid w:val="002F2D42"/>
    <w:rsid w:val="002F2D57"/>
    <w:rsid w:val="002F2D7A"/>
    <w:rsid w:val="002F2D89"/>
    <w:rsid w:val="002F2D92"/>
    <w:rsid w:val="002F2D9C"/>
    <w:rsid w:val="002F2DFB"/>
    <w:rsid w:val="002F2E64"/>
    <w:rsid w:val="002F2E72"/>
    <w:rsid w:val="002F2E7F"/>
    <w:rsid w:val="002F2EC6"/>
    <w:rsid w:val="002F2ECB"/>
    <w:rsid w:val="002F2ED5"/>
    <w:rsid w:val="002F2EDC"/>
    <w:rsid w:val="002F2EFF"/>
    <w:rsid w:val="002F2F08"/>
    <w:rsid w:val="002F2F20"/>
    <w:rsid w:val="002F2F26"/>
    <w:rsid w:val="002F2F31"/>
    <w:rsid w:val="002F2F90"/>
    <w:rsid w:val="002F2F92"/>
    <w:rsid w:val="002F2FF7"/>
    <w:rsid w:val="002F3002"/>
    <w:rsid w:val="002F3035"/>
    <w:rsid w:val="002F3037"/>
    <w:rsid w:val="002F3038"/>
    <w:rsid w:val="002F3076"/>
    <w:rsid w:val="002F3097"/>
    <w:rsid w:val="002F30B3"/>
    <w:rsid w:val="002F30B4"/>
    <w:rsid w:val="002F30DC"/>
    <w:rsid w:val="002F30ED"/>
    <w:rsid w:val="002F3155"/>
    <w:rsid w:val="002F317A"/>
    <w:rsid w:val="002F31A7"/>
    <w:rsid w:val="002F31C1"/>
    <w:rsid w:val="002F31D2"/>
    <w:rsid w:val="002F3206"/>
    <w:rsid w:val="002F3219"/>
    <w:rsid w:val="002F3220"/>
    <w:rsid w:val="002F3228"/>
    <w:rsid w:val="002F3231"/>
    <w:rsid w:val="002F323A"/>
    <w:rsid w:val="002F32E9"/>
    <w:rsid w:val="002F32F5"/>
    <w:rsid w:val="002F333B"/>
    <w:rsid w:val="002F336A"/>
    <w:rsid w:val="002F33A0"/>
    <w:rsid w:val="002F33B4"/>
    <w:rsid w:val="002F33CC"/>
    <w:rsid w:val="002F33ED"/>
    <w:rsid w:val="002F33F5"/>
    <w:rsid w:val="002F3463"/>
    <w:rsid w:val="002F346C"/>
    <w:rsid w:val="002F3479"/>
    <w:rsid w:val="002F34A4"/>
    <w:rsid w:val="002F34A6"/>
    <w:rsid w:val="002F34E6"/>
    <w:rsid w:val="002F34F9"/>
    <w:rsid w:val="002F34FA"/>
    <w:rsid w:val="002F3509"/>
    <w:rsid w:val="002F3599"/>
    <w:rsid w:val="002F35D3"/>
    <w:rsid w:val="002F35F3"/>
    <w:rsid w:val="002F3630"/>
    <w:rsid w:val="002F3644"/>
    <w:rsid w:val="002F3647"/>
    <w:rsid w:val="002F3674"/>
    <w:rsid w:val="002F368C"/>
    <w:rsid w:val="002F36BA"/>
    <w:rsid w:val="002F36BD"/>
    <w:rsid w:val="002F36C7"/>
    <w:rsid w:val="002F36D5"/>
    <w:rsid w:val="002F3758"/>
    <w:rsid w:val="002F376F"/>
    <w:rsid w:val="002F378B"/>
    <w:rsid w:val="002F37B9"/>
    <w:rsid w:val="002F37C5"/>
    <w:rsid w:val="002F37C6"/>
    <w:rsid w:val="002F37CF"/>
    <w:rsid w:val="002F37E8"/>
    <w:rsid w:val="002F37F4"/>
    <w:rsid w:val="002F3800"/>
    <w:rsid w:val="002F381D"/>
    <w:rsid w:val="002F3828"/>
    <w:rsid w:val="002F3840"/>
    <w:rsid w:val="002F38AF"/>
    <w:rsid w:val="002F38F8"/>
    <w:rsid w:val="002F390B"/>
    <w:rsid w:val="002F390F"/>
    <w:rsid w:val="002F392E"/>
    <w:rsid w:val="002F3983"/>
    <w:rsid w:val="002F39B1"/>
    <w:rsid w:val="002F39BA"/>
    <w:rsid w:val="002F39EE"/>
    <w:rsid w:val="002F3A00"/>
    <w:rsid w:val="002F3A0A"/>
    <w:rsid w:val="002F3A31"/>
    <w:rsid w:val="002F3A98"/>
    <w:rsid w:val="002F3AB3"/>
    <w:rsid w:val="002F3AC5"/>
    <w:rsid w:val="002F3AC6"/>
    <w:rsid w:val="002F3B13"/>
    <w:rsid w:val="002F3B1B"/>
    <w:rsid w:val="002F3B7E"/>
    <w:rsid w:val="002F3B8A"/>
    <w:rsid w:val="002F3BD2"/>
    <w:rsid w:val="002F3BEF"/>
    <w:rsid w:val="002F3C00"/>
    <w:rsid w:val="002F3C0C"/>
    <w:rsid w:val="002F3CAA"/>
    <w:rsid w:val="002F3D23"/>
    <w:rsid w:val="002F3D76"/>
    <w:rsid w:val="002F3D7B"/>
    <w:rsid w:val="002F3D82"/>
    <w:rsid w:val="002F3D9B"/>
    <w:rsid w:val="002F3DA2"/>
    <w:rsid w:val="002F3DE2"/>
    <w:rsid w:val="002F3DFC"/>
    <w:rsid w:val="002F3DFF"/>
    <w:rsid w:val="002F3E37"/>
    <w:rsid w:val="002F3E47"/>
    <w:rsid w:val="002F3E95"/>
    <w:rsid w:val="002F3E97"/>
    <w:rsid w:val="002F3EA4"/>
    <w:rsid w:val="002F3EB3"/>
    <w:rsid w:val="002F3EC0"/>
    <w:rsid w:val="002F3ED6"/>
    <w:rsid w:val="002F3EE0"/>
    <w:rsid w:val="002F3F55"/>
    <w:rsid w:val="002F3F7A"/>
    <w:rsid w:val="002F3F84"/>
    <w:rsid w:val="002F3F98"/>
    <w:rsid w:val="002F3FC1"/>
    <w:rsid w:val="002F3FEA"/>
    <w:rsid w:val="002F4011"/>
    <w:rsid w:val="002F4052"/>
    <w:rsid w:val="002F4060"/>
    <w:rsid w:val="002F4072"/>
    <w:rsid w:val="002F40E7"/>
    <w:rsid w:val="002F412F"/>
    <w:rsid w:val="002F414B"/>
    <w:rsid w:val="002F4171"/>
    <w:rsid w:val="002F41D3"/>
    <w:rsid w:val="002F4211"/>
    <w:rsid w:val="002F424E"/>
    <w:rsid w:val="002F4292"/>
    <w:rsid w:val="002F4294"/>
    <w:rsid w:val="002F42AA"/>
    <w:rsid w:val="002F42C3"/>
    <w:rsid w:val="002F42D5"/>
    <w:rsid w:val="002F42E3"/>
    <w:rsid w:val="002F4328"/>
    <w:rsid w:val="002F4363"/>
    <w:rsid w:val="002F436F"/>
    <w:rsid w:val="002F4377"/>
    <w:rsid w:val="002F43B6"/>
    <w:rsid w:val="002F43E3"/>
    <w:rsid w:val="002F440C"/>
    <w:rsid w:val="002F4414"/>
    <w:rsid w:val="002F4416"/>
    <w:rsid w:val="002F441E"/>
    <w:rsid w:val="002F443C"/>
    <w:rsid w:val="002F4467"/>
    <w:rsid w:val="002F4476"/>
    <w:rsid w:val="002F4497"/>
    <w:rsid w:val="002F44FA"/>
    <w:rsid w:val="002F4515"/>
    <w:rsid w:val="002F451B"/>
    <w:rsid w:val="002F4593"/>
    <w:rsid w:val="002F4595"/>
    <w:rsid w:val="002F45B9"/>
    <w:rsid w:val="002F45CA"/>
    <w:rsid w:val="002F45DC"/>
    <w:rsid w:val="002F45F4"/>
    <w:rsid w:val="002F4612"/>
    <w:rsid w:val="002F4619"/>
    <w:rsid w:val="002F4622"/>
    <w:rsid w:val="002F463E"/>
    <w:rsid w:val="002F4658"/>
    <w:rsid w:val="002F465C"/>
    <w:rsid w:val="002F46B7"/>
    <w:rsid w:val="002F4700"/>
    <w:rsid w:val="002F47A5"/>
    <w:rsid w:val="002F47B4"/>
    <w:rsid w:val="002F47E5"/>
    <w:rsid w:val="002F47E7"/>
    <w:rsid w:val="002F47EC"/>
    <w:rsid w:val="002F47F2"/>
    <w:rsid w:val="002F47F7"/>
    <w:rsid w:val="002F4800"/>
    <w:rsid w:val="002F480C"/>
    <w:rsid w:val="002F482F"/>
    <w:rsid w:val="002F4843"/>
    <w:rsid w:val="002F486F"/>
    <w:rsid w:val="002F4876"/>
    <w:rsid w:val="002F4886"/>
    <w:rsid w:val="002F491E"/>
    <w:rsid w:val="002F4965"/>
    <w:rsid w:val="002F49AF"/>
    <w:rsid w:val="002F49B6"/>
    <w:rsid w:val="002F49F0"/>
    <w:rsid w:val="002F4A2B"/>
    <w:rsid w:val="002F4A4A"/>
    <w:rsid w:val="002F4A54"/>
    <w:rsid w:val="002F4A65"/>
    <w:rsid w:val="002F4AB3"/>
    <w:rsid w:val="002F4AB7"/>
    <w:rsid w:val="002F4AC3"/>
    <w:rsid w:val="002F4B0E"/>
    <w:rsid w:val="002F4B51"/>
    <w:rsid w:val="002F4B70"/>
    <w:rsid w:val="002F4B97"/>
    <w:rsid w:val="002F4BAB"/>
    <w:rsid w:val="002F4BCC"/>
    <w:rsid w:val="002F4BE4"/>
    <w:rsid w:val="002F4BEB"/>
    <w:rsid w:val="002F4BEC"/>
    <w:rsid w:val="002F4C71"/>
    <w:rsid w:val="002F4CB6"/>
    <w:rsid w:val="002F4CBE"/>
    <w:rsid w:val="002F4CC2"/>
    <w:rsid w:val="002F4CFF"/>
    <w:rsid w:val="002F4D0C"/>
    <w:rsid w:val="002F4D0F"/>
    <w:rsid w:val="002F4DA0"/>
    <w:rsid w:val="002F4DC6"/>
    <w:rsid w:val="002F4DE9"/>
    <w:rsid w:val="002F4E00"/>
    <w:rsid w:val="002F4E0B"/>
    <w:rsid w:val="002F4E4E"/>
    <w:rsid w:val="002F4E7D"/>
    <w:rsid w:val="002F4E95"/>
    <w:rsid w:val="002F4EDB"/>
    <w:rsid w:val="002F4F0D"/>
    <w:rsid w:val="002F4F71"/>
    <w:rsid w:val="002F4FC8"/>
    <w:rsid w:val="002F4FE4"/>
    <w:rsid w:val="002F4FF7"/>
    <w:rsid w:val="002F4FFA"/>
    <w:rsid w:val="002F501A"/>
    <w:rsid w:val="002F5046"/>
    <w:rsid w:val="002F504A"/>
    <w:rsid w:val="002F5059"/>
    <w:rsid w:val="002F5077"/>
    <w:rsid w:val="002F50BF"/>
    <w:rsid w:val="002F50F1"/>
    <w:rsid w:val="002F50FF"/>
    <w:rsid w:val="002F510F"/>
    <w:rsid w:val="002F513B"/>
    <w:rsid w:val="002F515B"/>
    <w:rsid w:val="002F5177"/>
    <w:rsid w:val="002F519F"/>
    <w:rsid w:val="002F51A7"/>
    <w:rsid w:val="002F5205"/>
    <w:rsid w:val="002F522D"/>
    <w:rsid w:val="002F522F"/>
    <w:rsid w:val="002F5235"/>
    <w:rsid w:val="002F523D"/>
    <w:rsid w:val="002F527A"/>
    <w:rsid w:val="002F527C"/>
    <w:rsid w:val="002F5299"/>
    <w:rsid w:val="002F52D8"/>
    <w:rsid w:val="002F52E7"/>
    <w:rsid w:val="002F532B"/>
    <w:rsid w:val="002F5378"/>
    <w:rsid w:val="002F53C4"/>
    <w:rsid w:val="002F53CF"/>
    <w:rsid w:val="002F5437"/>
    <w:rsid w:val="002F5453"/>
    <w:rsid w:val="002F5459"/>
    <w:rsid w:val="002F5474"/>
    <w:rsid w:val="002F54CA"/>
    <w:rsid w:val="002F54D8"/>
    <w:rsid w:val="002F54DD"/>
    <w:rsid w:val="002F54EE"/>
    <w:rsid w:val="002F5520"/>
    <w:rsid w:val="002F5538"/>
    <w:rsid w:val="002F5569"/>
    <w:rsid w:val="002F5588"/>
    <w:rsid w:val="002F558D"/>
    <w:rsid w:val="002F5591"/>
    <w:rsid w:val="002F55D3"/>
    <w:rsid w:val="002F55F4"/>
    <w:rsid w:val="002F5662"/>
    <w:rsid w:val="002F567E"/>
    <w:rsid w:val="002F5734"/>
    <w:rsid w:val="002F576C"/>
    <w:rsid w:val="002F578E"/>
    <w:rsid w:val="002F57E9"/>
    <w:rsid w:val="002F5832"/>
    <w:rsid w:val="002F584E"/>
    <w:rsid w:val="002F5855"/>
    <w:rsid w:val="002F5859"/>
    <w:rsid w:val="002F585D"/>
    <w:rsid w:val="002F5864"/>
    <w:rsid w:val="002F58D8"/>
    <w:rsid w:val="002F58E2"/>
    <w:rsid w:val="002F5901"/>
    <w:rsid w:val="002F5905"/>
    <w:rsid w:val="002F590A"/>
    <w:rsid w:val="002F5913"/>
    <w:rsid w:val="002F5918"/>
    <w:rsid w:val="002F591E"/>
    <w:rsid w:val="002F5947"/>
    <w:rsid w:val="002F59A5"/>
    <w:rsid w:val="002F59B1"/>
    <w:rsid w:val="002F59B9"/>
    <w:rsid w:val="002F59C4"/>
    <w:rsid w:val="002F59D5"/>
    <w:rsid w:val="002F59D6"/>
    <w:rsid w:val="002F59F4"/>
    <w:rsid w:val="002F5A17"/>
    <w:rsid w:val="002F5A1A"/>
    <w:rsid w:val="002F5A23"/>
    <w:rsid w:val="002F5A29"/>
    <w:rsid w:val="002F5A54"/>
    <w:rsid w:val="002F5AAF"/>
    <w:rsid w:val="002F5AFA"/>
    <w:rsid w:val="002F5B24"/>
    <w:rsid w:val="002F5B3F"/>
    <w:rsid w:val="002F5B40"/>
    <w:rsid w:val="002F5B55"/>
    <w:rsid w:val="002F5B82"/>
    <w:rsid w:val="002F5BA8"/>
    <w:rsid w:val="002F5BAA"/>
    <w:rsid w:val="002F5BC9"/>
    <w:rsid w:val="002F5BE9"/>
    <w:rsid w:val="002F5BF3"/>
    <w:rsid w:val="002F5C1A"/>
    <w:rsid w:val="002F5C21"/>
    <w:rsid w:val="002F5C64"/>
    <w:rsid w:val="002F5C6D"/>
    <w:rsid w:val="002F5C86"/>
    <w:rsid w:val="002F5C8C"/>
    <w:rsid w:val="002F5CEB"/>
    <w:rsid w:val="002F5D0A"/>
    <w:rsid w:val="002F5D46"/>
    <w:rsid w:val="002F5D4F"/>
    <w:rsid w:val="002F5D77"/>
    <w:rsid w:val="002F5DBB"/>
    <w:rsid w:val="002F5E26"/>
    <w:rsid w:val="002F5E71"/>
    <w:rsid w:val="002F5E82"/>
    <w:rsid w:val="002F5EAC"/>
    <w:rsid w:val="002F5EB0"/>
    <w:rsid w:val="002F5EC3"/>
    <w:rsid w:val="002F5ECF"/>
    <w:rsid w:val="002F5F03"/>
    <w:rsid w:val="002F5F11"/>
    <w:rsid w:val="002F5F13"/>
    <w:rsid w:val="002F5F75"/>
    <w:rsid w:val="002F5F92"/>
    <w:rsid w:val="002F5FAE"/>
    <w:rsid w:val="002F5FEE"/>
    <w:rsid w:val="002F6050"/>
    <w:rsid w:val="002F6088"/>
    <w:rsid w:val="002F60E8"/>
    <w:rsid w:val="002F617D"/>
    <w:rsid w:val="002F61BC"/>
    <w:rsid w:val="002F61C3"/>
    <w:rsid w:val="002F61E3"/>
    <w:rsid w:val="002F6208"/>
    <w:rsid w:val="002F6219"/>
    <w:rsid w:val="002F6237"/>
    <w:rsid w:val="002F6239"/>
    <w:rsid w:val="002F623E"/>
    <w:rsid w:val="002F62AF"/>
    <w:rsid w:val="002F62B9"/>
    <w:rsid w:val="002F62CB"/>
    <w:rsid w:val="002F62D8"/>
    <w:rsid w:val="002F62E5"/>
    <w:rsid w:val="002F6303"/>
    <w:rsid w:val="002F6304"/>
    <w:rsid w:val="002F6311"/>
    <w:rsid w:val="002F633F"/>
    <w:rsid w:val="002F6340"/>
    <w:rsid w:val="002F6371"/>
    <w:rsid w:val="002F6376"/>
    <w:rsid w:val="002F63DB"/>
    <w:rsid w:val="002F63F4"/>
    <w:rsid w:val="002F6441"/>
    <w:rsid w:val="002F648D"/>
    <w:rsid w:val="002F6498"/>
    <w:rsid w:val="002F649D"/>
    <w:rsid w:val="002F64C6"/>
    <w:rsid w:val="002F64C8"/>
    <w:rsid w:val="002F64D4"/>
    <w:rsid w:val="002F64DD"/>
    <w:rsid w:val="002F6500"/>
    <w:rsid w:val="002F6533"/>
    <w:rsid w:val="002F654E"/>
    <w:rsid w:val="002F655B"/>
    <w:rsid w:val="002F655F"/>
    <w:rsid w:val="002F6576"/>
    <w:rsid w:val="002F6578"/>
    <w:rsid w:val="002F65BD"/>
    <w:rsid w:val="002F65CC"/>
    <w:rsid w:val="002F65DC"/>
    <w:rsid w:val="002F65E5"/>
    <w:rsid w:val="002F65EC"/>
    <w:rsid w:val="002F65FE"/>
    <w:rsid w:val="002F6609"/>
    <w:rsid w:val="002F6626"/>
    <w:rsid w:val="002F6642"/>
    <w:rsid w:val="002F6649"/>
    <w:rsid w:val="002F6659"/>
    <w:rsid w:val="002F6682"/>
    <w:rsid w:val="002F66A8"/>
    <w:rsid w:val="002F66DA"/>
    <w:rsid w:val="002F66F2"/>
    <w:rsid w:val="002F673D"/>
    <w:rsid w:val="002F6745"/>
    <w:rsid w:val="002F675A"/>
    <w:rsid w:val="002F675F"/>
    <w:rsid w:val="002F6762"/>
    <w:rsid w:val="002F677C"/>
    <w:rsid w:val="002F678C"/>
    <w:rsid w:val="002F678F"/>
    <w:rsid w:val="002F67A2"/>
    <w:rsid w:val="002F67B5"/>
    <w:rsid w:val="002F67B9"/>
    <w:rsid w:val="002F6800"/>
    <w:rsid w:val="002F6802"/>
    <w:rsid w:val="002F6805"/>
    <w:rsid w:val="002F6813"/>
    <w:rsid w:val="002F6818"/>
    <w:rsid w:val="002F686A"/>
    <w:rsid w:val="002F6879"/>
    <w:rsid w:val="002F68E6"/>
    <w:rsid w:val="002F6908"/>
    <w:rsid w:val="002F690D"/>
    <w:rsid w:val="002F6912"/>
    <w:rsid w:val="002F6919"/>
    <w:rsid w:val="002F6959"/>
    <w:rsid w:val="002F6983"/>
    <w:rsid w:val="002F6995"/>
    <w:rsid w:val="002F699B"/>
    <w:rsid w:val="002F69B7"/>
    <w:rsid w:val="002F69CA"/>
    <w:rsid w:val="002F6A01"/>
    <w:rsid w:val="002F6A26"/>
    <w:rsid w:val="002F6A38"/>
    <w:rsid w:val="002F6A3F"/>
    <w:rsid w:val="002F6A5C"/>
    <w:rsid w:val="002F6A6B"/>
    <w:rsid w:val="002F6A75"/>
    <w:rsid w:val="002F6AA3"/>
    <w:rsid w:val="002F6AEF"/>
    <w:rsid w:val="002F6B03"/>
    <w:rsid w:val="002F6B2D"/>
    <w:rsid w:val="002F6B59"/>
    <w:rsid w:val="002F6B71"/>
    <w:rsid w:val="002F6B79"/>
    <w:rsid w:val="002F6B9F"/>
    <w:rsid w:val="002F6BB0"/>
    <w:rsid w:val="002F6BBC"/>
    <w:rsid w:val="002F6BFE"/>
    <w:rsid w:val="002F6C34"/>
    <w:rsid w:val="002F6C5F"/>
    <w:rsid w:val="002F6CB5"/>
    <w:rsid w:val="002F6D2C"/>
    <w:rsid w:val="002F6D3C"/>
    <w:rsid w:val="002F6D6D"/>
    <w:rsid w:val="002F6DA0"/>
    <w:rsid w:val="002F6DB1"/>
    <w:rsid w:val="002F6DD2"/>
    <w:rsid w:val="002F6DDC"/>
    <w:rsid w:val="002F6DE5"/>
    <w:rsid w:val="002F6DEF"/>
    <w:rsid w:val="002F6E75"/>
    <w:rsid w:val="002F6E85"/>
    <w:rsid w:val="002F6EFD"/>
    <w:rsid w:val="002F6F18"/>
    <w:rsid w:val="002F6F28"/>
    <w:rsid w:val="002F6F3C"/>
    <w:rsid w:val="002F6F73"/>
    <w:rsid w:val="002F6F7B"/>
    <w:rsid w:val="002F6FB9"/>
    <w:rsid w:val="002F6FC5"/>
    <w:rsid w:val="002F6FFF"/>
    <w:rsid w:val="002F7000"/>
    <w:rsid w:val="002F7003"/>
    <w:rsid w:val="002F7041"/>
    <w:rsid w:val="002F704E"/>
    <w:rsid w:val="002F7056"/>
    <w:rsid w:val="002F7064"/>
    <w:rsid w:val="002F70A7"/>
    <w:rsid w:val="002F70B0"/>
    <w:rsid w:val="002F7148"/>
    <w:rsid w:val="002F7177"/>
    <w:rsid w:val="002F719A"/>
    <w:rsid w:val="002F71BF"/>
    <w:rsid w:val="002F71FA"/>
    <w:rsid w:val="002F7214"/>
    <w:rsid w:val="002F721F"/>
    <w:rsid w:val="002F7222"/>
    <w:rsid w:val="002F7240"/>
    <w:rsid w:val="002F72B7"/>
    <w:rsid w:val="002F72BD"/>
    <w:rsid w:val="002F72DA"/>
    <w:rsid w:val="002F72F9"/>
    <w:rsid w:val="002F72FB"/>
    <w:rsid w:val="002F7309"/>
    <w:rsid w:val="002F731A"/>
    <w:rsid w:val="002F732D"/>
    <w:rsid w:val="002F7344"/>
    <w:rsid w:val="002F734D"/>
    <w:rsid w:val="002F7358"/>
    <w:rsid w:val="002F737F"/>
    <w:rsid w:val="002F738E"/>
    <w:rsid w:val="002F73E1"/>
    <w:rsid w:val="002F7463"/>
    <w:rsid w:val="002F74AA"/>
    <w:rsid w:val="002F74B6"/>
    <w:rsid w:val="002F7516"/>
    <w:rsid w:val="002F7517"/>
    <w:rsid w:val="002F754E"/>
    <w:rsid w:val="002F7573"/>
    <w:rsid w:val="002F75A0"/>
    <w:rsid w:val="002F75CB"/>
    <w:rsid w:val="002F75D5"/>
    <w:rsid w:val="002F75DE"/>
    <w:rsid w:val="002F7649"/>
    <w:rsid w:val="002F7663"/>
    <w:rsid w:val="002F7680"/>
    <w:rsid w:val="002F769D"/>
    <w:rsid w:val="002F76A8"/>
    <w:rsid w:val="002F76B9"/>
    <w:rsid w:val="002F76BC"/>
    <w:rsid w:val="002F76C6"/>
    <w:rsid w:val="002F76E0"/>
    <w:rsid w:val="002F7709"/>
    <w:rsid w:val="002F7714"/>
    <w:rsid w:val="002F7734"/>
    <w:rsid w:val="002F77B3"/>
    <w:rsid w:val="002F77D5"/>
    <w:rsid w:val="002F77E3"/>
    <w:rsid w:val="002F77E4"/>
    <w:rsid w:val="002F7801"/>
    <w:rsid w:val="002F781B"/>
    <w:rsid w:val="002F781F"/>
    <w:rsid w:val="002F7828"/>
    <w:rsid w:val="002F7841"/>
    <w:rsid w:val="002F7872"/>
    <w:rsid w:val="002F7892"/>
    <w:rsid w:val="002F78C0"/>
    <w:rsid w:val="002F7925"/>
    <w:rsid w:val="002F7973"/>
    <w:rsid w:val="002F7976"/>
    <w:rsid w:val="002F79D1"/>
    <w:rsid w:val="002F79D2"/>
    <w:rsid w:val="002F7A5E"/>
    <w:rsid w:val="002F7A79"/>
    <w:rsid w:val="002F7AC8"/>
    <w:rsid w:val="002F7ADE"/>
    <w:rsid w:val="002F7ADF"/>
    <w:rsid w:val="002F7AF2"/>
    <w:rsid w:val="002F7B00"/>
    <w:rsid w:val="002F7B39"/>
    <w:rsid w:val="002F7B3B"/>
    <w:rsid w:val="002F7B71"/>
    <w:rsid w:val="002F7B90"/>
    <w:rsid w:val="002F7B99"/>
    <w:rsid w:val="002F7BCC"/>
    <w:rsid w:val="002F7C06"/>
    <w:rsid w:val="002F7C1D"/>
    <w:rsid w:val="002F7C39"/>
    <w:rsid w:val="002F7C69"/>
    <w:rsid w:val="002F7C6B"/>
    <w:rsid w:val="002F7C6F"/>
    <w:rsid w:val="002F7CD6"/>
    <w:rsid w:val="002F7CDE"/>
    <w:rsid w:val="002F7CFA"/>
    <w:rsid w:val="002F7D3F"/>
    <w:rsid w:val="002F7D78"/>
    <w:rsid w:val="002F7DAE"/>
    <w:rsid w:val="002F7DC2"/>
    <w:rsid w:val="002F7DC6"/>
    <w:rsid w:val="002F7DCC"/>
    <w:rsid w:val="002F7DCD"/>
    <w:rsid w:val="002F7E11"/>
    <w:rsid w:val="002F7E7A"/>
    <w:rsid w:val="002F7E9E"/>
    <w:rsid w:val="002F7EBE"/>
    <w:rsid w:val="002F7F01"/>
    <w:rsid w:val="002F7F0D"/>
    <w:rsid w:val="002F7F28"/>
    <w:rsid w:val="002F7F79"/>
    <w:rsid w:val="002F7FD8"/>
    <w:rsid w:val="002F7FE0"/>
    <w:rsid w:val="002F7FEC"/>
    <w:rsid w:val="00300057"/>
    <w:rsid w:val="00300073"/>
    <w:rsid w:val="00300084"/>
    <w:rsid w:val="0030008F"/>
    <w:rsid w:val="003000BB"/>
    <w:rsid w:val="003000E3"/>
    <w:rsid w:val="003000F6"/>
    <w:rsid w:val="00300139"/>
    <w:rsid w:val="00300145"/>
    <w:rsid w:val="00300180"/>
    <w:rsid w:val="0030019E"/>
    <w:rsid w:val="003001A3"/>
    <w:rsid w:val="00300234"/>
    <w:rsid w:val="0030027D"/>
    <w:rsid w:val="00300281"/>
    <w:rsid w:val="0030030B"/>
    <w:rsid w:val="00300341"/>
    <w:rsid w:val="00300378"/>
    <w:rsid w:val="003003CA"/>
    <w:rsid w:val="003003D4"/>
    <w:rsid w:val="003003DA"/>
    <w:rsid w:val="003003F2"/>
    <w:rsid w:val="0030042F"/>
    <w:rsid w:val="00300445"/>
    <w:rsid w:val="00300477"/>
    <w:rsid w:val="00300541"/>
    <w:rsid w:val="0030055F"/>
    <w:rsid w:val="0030057E"/>
    <w:rsid w:val="00300599"/>
    <w:rsid w:val="003005A9"/>
    <w:rsid w:val="0030066D"/>
    <w:rsid w:val="00300676"/>
    <w:rsid w:val="003006A7"/>
    <w:rsid w:val="003006CC"/>
    <w:rsid w:val="00300700"/>
    <w:rsid w:val="0030075D"/>
    <w:rsid w:val="00300762"/>
    <w:rsid w:val="00300780"/>
    <w:rsid w:val="003007BA"/>
    <w:rsid w:val="003007C6"/>
    <w:rsid w:val="003007C8"/>
    <w:rsid w:val="003007DC"/>
    <w:rsid w:val="003007E2"/>
    <w:rsid w:val="00300822"/>
    <w:rsid w:val="00300862"/>
    <w:rsid w:val="003008B2"/>
    <w:rsid w:val="003008D4"/>
    <w:rsid w:val="00300920"/>
    <w:rsid w:val="00300962"/>
    <w:rsid w:val="00300A00"/>
    <w:rsid w:val="00300A0E"/>
    <w:rsid w:val="00300A42"/>
    <w:rsid w:val="00300A44"/>
    <w:rsid w:val="00300A8B"/>
    <w:rsid w:val="00300ABF"/>
    <w:rsid w:val="00300ACF"/>
    <w:rsid w:val="00300AE5"/>
    <w:rsid w:val="00300AE9"/>
    <w:rsid w:val="00300B0B"/>
    <w:rsid w:val="00300B32"/>
    <w:rsid w:val="00300BD0"/>
    <w:rsid w:val="00300BE6"/>
    <w:rsid w:val="00300BED"/>
    <w:rsid w:val="00300C1D"/>
    <w:rsid w:val="00300C32"/>
    <w:rsid w:val="00300C5F"/>
    <w:rsid w:val="00300C73"/>
    <w:rsid w:val="00300CCE"/>
    <w:rsid w:val="00300D53"/>
    <w:rsid w:val="00300D68"/>
    <w:rsid w:val="00300D8F"/>
    <w:rsid w:val="00300E05"/>
    <w:rsid w:val="00300E2B"/>
    <w:rsid w:val="00300E47"/>
    <w:rsid w:val="00300EB2"/>
    <w:rsid w:val="00300EF6"/>
    <w:rsid w:val="00300EFE"/>
    <w:rsid w:val="00300F0C"/>
    <w:rsid w:val="00300F38"/>
    <w:rsid w:val="00300F4F"/>
    <w:rsid w:val="00300F66"/>
    <w:rsid w:val="00300F75"/>
    <w:rsid w:val="00300FBA"/>
    <w:rsid w:val="00300FBC"/>
    <w:rsid w:val="00300FBF"/>
    <w:rsid w:val="0030100C"/>
    <w:rsid w:val="0030106F"/>
    <w:rsid w:val="00301070"/>
    <w:rsid w:val="003010B7"/>
    <w:rsid w:val="003010D1"/>
    <w:rsid w:val="003010DE"/>
    <w:rsid w:val="0030116F"/>
    <w:rsid w:val="00301184"/>
    <w:rsid w:val="003011C8"/>
    <w:rsid w:val="003011CB"/>
    <w:rsid w:val="003011D3"/>
    <w:rsid w:val="003011EE"/>
    <w:rsid w:val="003011F0"/>
    <w:rsid w:val="00301270"/>
    <w:rsid w:val="00301286"/>
    <w:rsid w:val="003012CE"/>
    <w:rsid w:val="00301307"/>
    <w:rsid w:val="00301335"/>
    <w:rsid w:val="0030134D"/>
    <w:rsid w:val="00301381"/>
    <w:rsid w:val="003013A1"/>
    <w:rsid w:val="003013AB"/>
    <w:rsid w:val="003013D8"/>
    <w:rsid w:val="003013F6"/>
    <w:rsid w:val="00301408"/>
    <w:rsid w:val="00301445"/>
    <w:rsid w:val="0030149E"/>
    <w:rsid w:val="003014C1"/>
    <w:rsid w:val="003014C3"/>
    <w:rsid w:val="003014C5"/>
    <w:rsid w:val="003014E6"/>
    <w:rsid w:val="003014F4"/>
    <w:rsid w:val="0030154E"/>
    <w:rsid w:val="00301565"/>
    <w:rsid w:val="003015DC"/>
    <w:rsid w:val="003015E2"/>
    <w:rsid w:val="0030161B"/>
    <w:rsid w:val="00301626"/>
    <w:rsid w:val="003016E3"/>
    <w:rsid w:val="003016FD"/>
    <w:rsid w:val="00301733"/>
    <w:rsid w:val="00301790"/>
    <w:rsid w:val="00301797"/>
    <w:rsid w:val="003017AD"/>
    <w:rsid w:val="003017B0"/>
    <w:rsid w:val="003017B9"/>
    <w:rsid w:val="00301855"/>
    <w:rsid w:val="00301887"/>
    <w:rsid w:val="0030189D"/>
    <w:rsid w:val="003018B9"/>
    <w:rsid w:val="003018C5"/>
    <w:rsid w:val="003018EA"/>
    <w:rsid w:val="003018EC"/>
    <w:rsid w:val="003018F2"/>
    <w:rsid w:val="00301900"/>
    <w:rsid w:val="00301901"/>
    <w:rsid w:val="0030191A"/>
    <w:rsid w:val="0030191B"/>
    <w:rsid w:val="0030193A"/>
    <w:rsid w:val="0030199E"/>
    <w:rsid w:val="003019DB"/>
    <w:rsid w:val="00301A50"/>
    <w:rsid w:val="00301A7E"/>
    <w:rsid w:val="00301AA7"/>
    <w:rsid w:val="00301AB6"/>
    <w:rsid w:val="00301B1D"/>
    <w:rsid w:val="00301B34"/>
    <w:rsid w:val="00301B66"/>
    <w:rsid w:val="00301BE7"/>
    <w:rsid w:val="00301BEC"/>
    <w:rsid w:val="00301BF8"/>
    <w:rsid w:val="00301C03"/>
    <w:rsid w:val="00301C15"/>
    <w:rsid w:val="00301C28"/>
    <w:rsid w:val="00301C2F"/>
    <w:rsid w:val="00301C73"/>
    <w:rsid w:val="00301CA7"/>
    <w:rsid w:val="00301CAE"/>
    <w:rsid w:val="00301CC6"/>
    <w:rsid w:val="00301CF9"/>
    <w:rsid w:val="00301CFF"/>
    <w:rsid w:val="00301D0B"/>
    <w:rsid w:val="00301D63"/>
    <w:rsid w:val="00301DA0"/>
    <w:rsid w:val="00301DBA"/>
    <w:rsid w:val="00301DEA"/>
    <w:rsid w:val="00301E1A"/>
    <w:rsid w:val="00301E29"/>
    <w:rsid w:val="00301E38"/>
    <w:rsid w:val="00301E53"/>
    <w:rsid w:val="00301E65"/>
    <w:rsid w:val="00301E73"/>
    <w:rsid w:val="00301E86"/>
    <w:rsid w:val="00301E95"/>
    <w:rsid w:val="00301F01"/>
    <w:rsid w:val="00301F7D"/>
    <w:rsid w:val="00301F92"/>
    <w:rsid w:val="00301F97"/>
    <w:rsid w:val="00301FED"/>
    <w:rsid w:val="0030202F"/>
    <w:rsid w:val="0030209F"/>
    <w:rsid w:val="003020AD"/>
    <w:rsid w:val="003020CF"/>
    <w:rsid w:val="003020FD"/>
    <w:rsid w:val="0030210A"/>
    <w:rsid w:val="003021D8"/>
    <w:rsid w:val="003021E3"/>
    <w:rsid w:val="003021EC"/>
    <w:rsid w:val="003021FF"/>
    <w:rsid w:val="00302213"/>
    <w:rsid w:val="00302216"/>
    <w:rsid w:val="0030223E"/>
    <w:rsid w:val="00302272"/>
    <w:rsid w:val="00302282"/>
    <w:rsid w:val="0030229A"/>
    <w:rsid w:val="003022B1"/>
    <w:rsid w:val="003022D3"/>
    <w:rsid w:val="003022F0"/>
    <w:rsid w:val="00302350"/>
    <w:rsid w:val="00302373"/>
    <w:rsid w:val="00302378"/>
    <w:rsid w:val="003023A0"/>
    <w:rsid w:val="003023A4"/>
    <w:rsid w:val="003023BC"/>
    <w:rsid w:val="003023CE"/>
    <w:rsid w:val="003023D2"/>
    <w:rsid w:val="003023FC"/>
    <w:rsid w:val="00302403"/>
    <w:rsid w:val="0030241B"/>
    <w:rsid w:val="00302420"/>
    <w:rsid w:val="00302435"/>
    <w:rsid w:val="00302449"/>
    <w:rsid w:val="00302488"/>
    <w:rsid w:val="003024AE"/>
    <w:rsid w:val="003024D1"/>
    <w:rsid w:val="003024EA"/>
    <w:rsid w:val="00302517"/>
    <w:rsid w:val="0030251C"/>
    <w:rsid w:val="00302529"/>
    <w:rsid w:val="00302536"/>
    <w:rsid w:val="00302565"/>
    <w:rsid w:val="0030258D"/>
    <w:rsid w:val="003025A4"/>
    <w:rsid w:val="003025A7"/>
    <w:rsid w:val="003025B9"/>
    <w:rsid w:val="003025BC"/>
    <w:rsid w:val="003025C6"/>
    <w:rsid w:val="003025CB"/>
    <w:rsid w:val="00302648"/>
    <w:rsid w:val="0030265D"/>
    <w:rsid w:val="003026AE"/>
    <w:rsid w:val="003026EC"/>
    <w:rsid w:val="00302721"/>
    <w:rsid w:val="00302727"/>
    <w:rsid w:val="00302732"/>
    <w:rsid w:val="00302780"/>
    <w:rsid w:val="00302810"/>
    <w:rsid w:val="00302849"/>
    <w:rsid w:val="00302862"/>
    <w:rsid w:val="00302888"/>
    <w:rsid w:val="003028A1"/>
    <w:rsid w:val="003028DC"/>
    <w:rsid w:val="00302909"/>
    <w:rsid w:val="00302917"/>
    <w:rsid w:val="0030293D"/>
    <w:rsid w:val="00302957"/>
    <w:rsid w:val="00302993"/>
    <w:rsid w:val="00302A81"/>
    <w:rsid w:val="00302AA5"/>
    <w:rsid w:val="00302AEB"/>
    <w:rsid w:val="00302AFE"/>
    <w:rsid w:val="00302B0C"/>
    <w:rsid w:val="00302B39"/>
    <w:rsid w:val="00302B59"/>
    <w:rsid w:val="00302B68"/>
    <w:rsid w:val="00302BF8"/>
    <w:rsid w:val="00302C02"/>
    <w:rsid w:val="00302C1D"/>
    <w:rsid w:val="00302C59"/>
    <w:rsid w:val="00302C88"/>
    <w:rsid w:val="00302D05"/>
    <w:rsid w:val="00302D1C"/>
    <w:rsid w:val="00302D46"/>
    <w:rsid w:val="00302D95"/>
    <w:rsid w:val="00302DC1"/>
    <w:rsid w:val="00302DC8"/>
    <w:rsid w:val="00302DEE"/>
    <w:rsid w:val="00302E2F"/>
    <w:rsid w:val="00302E55"/>
    <w:rsid w:val="00302E5D"/>
    <w:rsid w:val="00302E73"/>
    <w:rsid w:val="00302E87"/>
    <w:rsid w:val="00302E8B"/>
    <w:rsid w:val="00302EAA"/>
    <w:rsid w:val="00302EB0"/>
    <w:rsid w:val="00302EB8"/>
    <w:rsid w:val="00302EE0"/>
    <w:rsid w:val="00302EE9"/>
    <w:rsid w:val="00302EF9"/>
    <w:rsid w:val="00302F0F"/>
    <w:rsid w:val="00302F28"/>
    <w:rsid w:val="00302F5A"/>
    <w:rsid w:val="00302F7C"/>
    <w:rsid w:val="00302F89"/>
    <w:rsid w:val="00302FA8"/>
    <w:rsid w:val="00302FA9"/>
    <w:rsid w:val="00302FBB"/>
    <w:rsid w:val="00302FE9"/>
    <w:rsid w:val="00302FF8"/>
    <w:rsid w:val="00303029"/>
    <w:rsid w:val="0030305D"/>
    <w:rsid w:val="00303070"/>
    <w:rsid w:val="003030A5"/>
    <w:rsid w:val="003030AA"/>
    <w:rsid w:val="0030313F"/>
    <w:rsid w:val="00303145"/>
    <w:rsid w:val="0030317B"/>
    <w:rsid w:val="00303185"/>
    <w:rsid w:val="0030319A"/>
    <w:rsid w:val="003031A9"/>
    <w:rsid w:val="003031BC"/>
    <w:rsid w:val="003031E7"/>
    <w:rsid w:val="003031ED"/>
    <w:rsid w:val="0030321D"/>
    <w:rsid w:val="00303237"/>
    <w:rsid w:val="0030323A"/>
    <w:rsid w:val="00303264"/>
    <w:rsid w:val="00303280"/>
    <w:rsid w:val="00303299"/>
    <w:rsid w:val="003032B1"/>
    <w:rsid w:val="003032FA"/>
    <w:rsid w:val="00303339"/>
    <w:rsid w:val="0030338B"/>
    <w:rsid w:val="003033BD"/>
    <w:rsid w:val="003033CF"/>
    <w:rsid w:val="00303415"/>
    <w:rsid w:val="003035AD"/>
    <w:rsid w:val="003035C3"/>
    <w:rsid w:val="003035EB"/>
    <w:rsid w:val="0030361F"/>
    <w:rsid w:val="00303685"/>
    <w:rsid w:val="003036A8"/>
    <w:rsid w:val="003036D9"/>
    <w:rsid w:val="003036EE"/>
    <w:rsid w:val="003036F9"/>
    <w:rsid w:val="00303705"/>
    <w:rsid w:val="0030376D"/>
    <w:rsid w:val="00303782"/>
    <w:rsid w:val="00303799"/>
    <w:rsid w:val="003037C5"/>
    <w:rsid w:val="003037FB"/>
    <w:rsid w:val="00303815"/>
    <w:rsid w:val="0030382B"/>
    <w:rsid w:val="00303891"/>
    <w:rsid w:val="0030389E"/>
    <w:rsid w:val="003038E5"/>
    <w:rsid w:val="0030390C"/>
    <w:rsid w:val="003039A0"/>
    <w:rsid w:val="003039AD"/>
    <w:rsid w:val="003039F0"/>
    <w:rsid w:val="003039F8"/>
    <w:rsid w:val="00303A0C"/>
    <w:rsid w:val="00303A0E"/>
    <w:rsid w:val="00303A36"/>
    <w:rsid w:val="00303A4D"/>
    <w:rsid w:val="00303A8F"/>
    <w:rsid w:val="00303AA6"/>
    <w:rsid w:val="00303AB0"/>
    <w:rsid w:val="00303AD1"/>
    <w:rsid w:val="00303B3B"/>
    <w:rsid w:val="00303B41"/>
    <w:rsid w:val="00303B83"/>
    <w:rsid w:val="00303BB1"/>
    <w:rsid w:val="00303BBD"/>
    <w:rsid w:val="00303BC7"/>
    <w:rsid w:val="00303BF3"/>
    <w:rsid w:val="00303C16"/>
    <w:rsid w:val="00303C46"/>
    <w:rsid w:val="00303C80"/>
    <w:rsid w:val="00303C88"/>
    <w:rsid w:val="00303CAB"/>
    <w:rsid w:val="00303CB1"/>
    <w:rsid w:val="00303CBB"/>
    <w:rsid w:val="00303CFB"/>
    <w:rsid w:val="00303DD4"/>
    <w:rsid w:val="00303E22"/>
    <w:rsid w:val="00303E4D"/>
    <w:rsid w:val="00303EA6"/>
    <w:rsid w:val="00303ECD"/>
    <w:rsid w:val="00303EDC"/>
    <w:rsid w:val="00303EE3"/>
    <w:rsid w:val="00303F1D"/>
    <w:rsid w:val="00303F33"/>
    <w:rsid w:val="00304001"/>
    <w:rsid w:val="00304048"/>
    <w:rsid w:val="00304056"/>
    <w:rsid w:val="00304089"/>
    <w:rsid w:val="0030408A"/>
    <w:rsid w:val="00304093"/>
    <w:rsid w:val="003040A5"/>
    <w:rsid w:val="003040AA"/>
    <w:rsid w:val="003040E6"/>
    <w:rsid w:val="003040FD"/>
    <w:rsid w:val="00304109"/>
    <w:rsid w:val="00304120"/>
    <w:rsid w:val="00304125"/>
    <w:rsid w:val="0030413E"/>
    <w:rsid w:val="0030417D"/>
    <w:rsid w:val="0030419A"/>
    <w:rsid w:val="003041BA"/>
    <w:rsid w:val="00304226"/>
    <w:rsid w:val="00304297"/>
    <w:rsid w:val="003042A8"/>
    <w:rsid w:val="003042BD"/>
    <w:rsid w:val="00304319"/>
    <w:rsid w:val="0030431E"/>
    <w:rsid w:val="00304325"/>
    <w:rsid w:val="00304337"/>
    <w:rsid w:val="00304361"/>
    <w:rsid w:val="0030436D"/>
    <w:rsid w:val="00304390"/>
    <w:rsid w:val="003043ED"/>
    <w:rsid w:val="003043EE"/>
    <w:rsid w:val="003043F9"/>
    <w:rsid w:val="0030441B"/>
    <w:rsid w:val="00304425"/>
    <w:rsid w:val="0030442E"/>
    <w:rsid w:val="00304460"/>
    <w:rsid w:val="003044E1"/>
    <w:rsid w:val="00304510"/>
    <w:rsid w:val="00304545"/>
    <w:rsid w:val="00304555"/>
    <w:rsid w:val="00304579"/>
    <w:rsid w:val="003045C3"/>
    <w:rsid w:val="003045C5"/>
    <w:rsid w:val="003045C6"/>
    <w:rsid w:val="003045CA"/>
    <w:rsid w:val="003045DE"/>
    <w:rsid w:val="003045E2"/>
    <w:rsid w:val="00304617"/>
    <w:rsid w:val="00304636"/>
    <w:rsid w:val="00304658"/>
    <w:rsid w:val="00304690"/>
    <w:rsid w:val="00304692"/>
    <w:rsid w:val="003046BC"/>
    <w:rsid w:val="003046D0"/>
    <w:rsid w:val="0030470B"/>
    <w:rsid w:val="00304729"/>
    <w:rsid w:val="00304733"/>
    <w:rsid w:val="00304763"/>
    <w:rsid w:val="0030477B"/>
    <w:rsid w:val="0030478B"/>
    <w:rsid w:val="003047A3"/>
    <w:rsid w:val="003047BD"/>
    <w:rsid w:val="003047D6"/>
    <w:rsid w:val="00304819"/>
    <w:rsid w:val="00304840"/>
    <w:rsid w:val="0030484A"/>
    <w:rsid w:val="003048B2"/>
    <w:rsid w:val="003048BF"/>
    <w:rsid w:val="003048EF"/>
    <w:rsid w:val="00304924"/>
    <w:rsid w:val="00304933"/>
    <w:rsid w:val="00304944"/>
    <w:rsid w:val="0030494F"/>
    <w:rsid w:val="00304959"/>
    <w:rsid w:val="00304967"/>
    <w:rsid w:val="00304976"/>
    <w:rsid w:val="0030499B"/>
    <w:rsid w:val="003049B9"/>
    <w:rsid w:val="003049C3"/>
    <w:rsid w:val="003049D4"/>
    <w:rsid w:val="003049EC"/>
    <w:rsid w:val="003049FD"/>
    <w:rsid w:val="00304A59"/>
    <w:rsid w:val="00304A67"/>
    <w:rsid w:val="00304ACB"/>
    <w:rsid w:val="00304AEE"/>
    <w:rsid w:val="00304B36"/>
    <w:rsid w:val="00304B50"/>
    <w:rsid w:val="00304B8B"/>
    <w:rsid w:val="00304B95"/>
    <w:rsid w:val="00304BB8"/>
    <w:rsid w:val="00304BD5"/>
    <w:rsid w:val="00304BF9"/>
    <w:rsid w:val="00304C54"/>
    <w:rsid w:val="00304C5E"/>
    <w:rsid w:val="00304C6E"/>
    <w:rsid w:val="00304C71"/>
    <w:rsid w:val="00304C79"/>
    <w:rsid w:val="00304CC0"/>
    <w:rsid w:val="00304CEB"/>
    <w:rsid w:val="00304D09"/>
    <w:rsid w:val="00304D19"/>
    <w:rsid w:val="00304D2F"/>
    <w:rsid w:val="00304D48"/>
    <w:rsid w:val="00304E0C"/>
    <w:rsid w:val="00304E21"/>
    <w:rsid w:val="00304E57"/>
    <w:rsid w:val="00304ED8"/>
    <w:rsid w:val="00304EE5"/>
    <w:rsid w:val="00304F0A"/>
    <w:rsid w:val="00304F27"/>
    <w:rsid w:val="00304F45"/>
    <w:rsid w:val="00304F58"/>
    <w:rsid w:val="00304F73"/>
    <w:rsid w:val="00304F93"/>
    <w:rsid w:val="00304FB4"/>
    <w:rsid w:val="00304FCE"/>
    <w:rsid w:val="00304FEB"/>
    <w:rsid w:val="00305006"/>
    <w:rsid w:val="0030507E"/>
    <w:rsid w:val="003050BD"/>
    <w:rsid w:val="003050BF"/>
    <w:rsid w:val="003050C7"/>
    <w:rsid w:val="003050EB"/>
    <w:rsid w:val="00305102"/>
    <w:rsid w:val="0030513E"/>
    <w:rsid w:val="0030514E"/>
    <w:rsid w:val="003051B1"/>
    <w:rsid w:val="003051CA"/>
    <w:rsid w:val="00305223"/>
    <w:rsid w:val="00305270"/>
    <w:rsid w:val="0030528C"/>
    <w:rsid w:val="003052A0"/>
    <w:rsid w:val="003052B5"/>
    <w:rsid w:val="003052DA"/>
    <w:rsid w:val="00305313"/>
    <w:rsid w:val="0030531E"/>
    <w:rsid w:val="0030533A"/>
    <w:rsid w:val="00305395"/>
    <w:rsid w:val="003053CE"/>
    <w:rsid w:val="003053EB"/>
    <w:rsid w:val="003053FA"/>
    <w:rsid w:val="00305403"/>
    <w:rsid w:val="00305472"/>
    <w:rsid w:val="00305489"/>
    <w:rsid w:val="0030548C"/>
    <w:rsid w:val="003054A0"/>
    <w:rsid w:val="003054A1"/>
    <w:rsid w:val="003054A8"/>
    <w:rsid w:val="003054AD"/>
    <w:rsid w:val="00305515"/>
    <w:rsid w:val="00305521"/>
    <w:rsid w:val="00305539"/>
    <w:rsid w:val="0030553F"/>
    <w:rsid w:val="00305563"/>
    <w:rsid w:val="00305575"/>
    <w:rsid w:val="0030557F"/>
    <w:rsid w:val="003055DD"/>
    <w:rsid w:val="00305616"/>
    <w:rsid w:val="00305680"/>
    <w:rsid w:val="00305735"/>
    <w:rsid w:val="0030576F"/>
    <w:rsid w:val="00305779"/>
    <w:rsid w:val="00305793"/>
    <w:rsid w:val="00305795"/>
    <w:rsid w:val="00305796"/>
    <w:rsid w:val="003057C9"/>
    <w:rsid w:val="003057CA"/>
    <w:rsid w:val="003057D9"/>
    <w:rsid w:val="00305819"/>
    <w:rsid w:val="0030582F"/>
    <w:rsid w:val="0030588E"/>
    <w:rsid w:val="00305891"/>
    <w:rsid w:val="003058A5"/>
    <w:rsid w:val="003058AB"/>
    <w:rsid w:val="003058AC"/>
    <w:rsid w:val="003058B2"/>
    <w:rsid w:val="003058D2"/>
    <w:rsid w:val="00305916"/>
    <w:rsid w:val="0030592A"/>
    <w:rsid w:val="00305934"/>
    <w:rsid w:val="00305974"/>
    <w:rsid w:val="00305976"/>
    <w:rsid w:val="003059A9"/>
    <w:rsid w:val="003059C7"/>
    <w:rsid w:val="003059D8"/>
    <w:rsid w:val="003059E4"/>
    <w:rsid w:val="00305A3D"/>
    <w:rsid w:val="00305A51"/>
    <w:rsid w:val="00305A6E"/>
    <w:rsid w:val="00305A85"/>
    <w:rsid w:val="00305A9F"/>
    <w:rsid w:val="00305AAD"/>
    <w:rsid w:val="00305AAE"/>
    <w:rsid w:val="00305ABA"/>
    <w:rsid w:val="00305AF7"/>
    <w:rsid w:val="00305B1A"/>
    <w:rsid w:val="00305B8D"/>
    <w:rsid w:val="00305BEB"/>
    <w:rsid w:val="00305C1E"/>
    <w:rsid w:val="00305C5B"/>
    <w:rsid w:val="00305C62"/>
    <w:rsid w:val="00305CDD"/>
    <w:rsid w:val="00305D12"/>
    <w:rsid w:val="00305D19"/>
    <w:rsid w:val="00305D31"/>
    <w:rsid w:val="00305D59"/>
    <w:rsid w:val="00305D65"/>
    <w:rsid w:val="00305D7D"/>
    <w:rsid w:val="00305D95"/>
    <w:rsid w:val="00305DD3"/>
    <w:rsid w:val="00305DE6"/>
    <w:rsid w:val="00305DF9"/>
    <w:rsid w:val="00305E25"/>
    <w:rsid w:val="00305E5A"/>
    <w:rsid w:val="00305E78"/>
    <w:rsid w:val="00305EF7"/>
    <w:rsid w:val="00305EFF"/>
    <w:rsid w:val="00305F58"/>
    <w:rsid w:val="00305F7D"/>
    <w:rsid w:val="00305F82"/>
    <w:rsid w:val="00305F8E"/>
    <w:rsid w:val="00305FA2"/>
    <w:rsid w:val="00305FFF"/>
    <w:rsid w:val="00306066"/>
    <w:rsid w:val="00306082"/>
    <w:rsid w:val="003060BB"/>
    <w:rsid w:val="003060CC"/>
    <w:rsid w:val="0030610A"/>
    <w:rsid w:val="0030611B"/>
    <w:rsid w:val="00306152"/>
    <w:rsid w:val="0030615F"/>
    <w:rsid w:val="00306166"/>
    <w:rsid w:val="0030617C"/>
    <w:rsid w:val="0030617F"/>
    <w:rsid w:val="003061A9"/>
    <w:rsid w:val="003061DC"/>
    <w:rsid w:val="003061E0"/>
    <w:rsid w:val="003061F0"/>
    <w:rsid w:val="003061F1"/>
    <w:rsid w:val="00306214"/>
    <w:rsid w:val="00306233"/>
    <w:rsid w:val="0030624D"/>
    <w:rsid w:val="003062A5"/>
    <w:rsid w:val="003062C8"/>
    <w:rsid w:val="003062CB"/>
    <w:rsid w:val="003062E3"/>
    <w:rsid w:val="0030630E"/>
    <w:rsid w:val="0030630F"/>
    <w:rsid w:val="00306319"/>
    <w:rsid w:val="0030632B"/>
    <w:rsid w:val="0030635F"/>
    <w:rsid w:val="003063B5"/>
    <w:rsid w:val="003063D3"/>
    <w:rsid w:val="003063E3"/>
    <w:rsid w:val="003063FE"/>
    <w:rsid w:val="00306421"/>
    <w:rsid w:val="00306422"/>
    <w:rsid w:val="0030642F"/>
    <w:rsid w:val="0030645E"/>
    <w:rsid w:val="003064A9"/>
    <w:rsid w:val="003064C0"/>
    <w:rsid w:val="00306523"/>
    <w:rsid w:val="0030652D"/>
    <w:rsid w:val="0030653E"/>
    <w:rsid w:val="0030653F"/>
    <w:rsid w:val="0030656C"/>
    <w:rsid w:val="00306575"/>
    <w:rsid w:val="0030658F"/>
    <w:rsid w:val="0030659C"/>
    <w:rsid w:val="003065BD"/>
    <w:rsid w:val="0030662C"/>
    <w:rsid w:val="003066C4"/>
    <w:rsid w:val="0030670A"/>
    <w:rsid w:val="0030673C"/>
    <w:rsid w:val="00306759"/>
    <w:rsid w:val="003067AB"/>
    <w:rsid w:val="003067DE"/>
    <w:rsid w:val="003067F7"/>
    <w:rsid w:val="00306848"/>
    <w:rsid w:val="00306867"/>
    <w:rsid w:val="0030689E"/>
    <w:rsid w:val="003068CC"/>
    <w:rsid w:val="003068D5"/>
    <w:rsid w:val="003068FB"/>
    <w:rsid w:val="00306944"/>
    <w:rsid w:val="0030695B"/>
    <w:rsid w:val="003069BC"/>
    <w:rsid w:val="003069CE"/>
    <w:rsid w:val="003069DD"/>
    <w:rsid w:val="00306A22"/>
    <w:rsid w:val="00306A91"/>
    <w:rsid w:val="00306AA8"/>
    <w:rsid w:val="00306AEA"/>
    <w:rsid w:val="00306B0C"/>
    <w:rsid w:val="00306B22"/>
    <w:rsid w:val="00306B29"/>
    <w:rsid w:val="00306B56"/>
    <w:rsid w:val="00306B61"/>
    <w:rsid w:val="00306B62"/>
    <w:rsid w:val="00306B94"/>
    <w:rsid w:val="00306B99"/>
    <w:rsid w:val="00306BA4"/>
    <w:rsid w:val="00306BD4"/>
    <w:rsid w:val="00306BFD"/>
    <w:rsid w:val="00306C83"/>
    <w:rsid w:val="00306CBA"/>
    <w:rsid w:val="00306CD4"/>
    <w:rsid w:val="00306CE5"/>
    <w:rsid w:val="00306D05"/>
    <w:rsid w:val="00306D17"/>
    <w:rsid w:val="00306D36"/>
    <w:rsid w:val="00306D75"/>
    <w:rsid w:val="00306D99"/>
    <w:rsid w:val="00306DD5"/>
    <w:rsid w:val="00306DE3"/>
    <w:rsid w:val="00306DF8"/>
    <w:rsid w:val="00306E45"/>
    <w:rsid w:val="00306E4C"/>
    <w:rsid w:val="00306E5F"/>
    <w:rsid w:val="00306E67"/>
    <w:rsid w:val="00306E6E"/>
    <w:rsid w:val="00306EAE"/>
    <w:rsid w:val="00306EEE"/>
    <w:rsid w:val="00306EFF"/>
    <w:rsid w:val="00306F84"/>
    <w:rsid w:val="00306F8D"/>
    <w:rsid w:val="00306FE8"/>
    <w:rsid w:val="00307001"/>
    <w:rsid w:val="00307009"/>
    <w:rsid w:val="00307013"/>
    <w:rsid w:val="0030701E"/>
    <w:rsid w:val="00307055"/>
    <w:rsid w:val="00307068"/>
    <w:rsid w:val="003070AF"/>
    <w:rsid w:val="00307107"/>
    <w:rsid w:val="00307146"/>
    <w:rsid w:val="0030714C"/>
    <w:rsid w:val="00307157"/>
    <w:rsid w:val="00307170"/>
    <w:rsid w:val="003071AE"/>
    <w:rsid w:val="003071B8"/>
    <w:rsid w:val="003071BA"/>
    <w:rsid w:val="003071CD"/>
    <w:rsid w:val="003071F4"/>
    <w:rsid w:val="00307201"/>
    <w:rsid w:val="0030721D"/>
    <w:rsid w:val="00307226"/>
    <w:rsid w:val="0030723A"/>
    <w:rsid w:val="00307274"/>
    <w:rsid w:val="00307275"/>
    <w:rsid w:val="00307288"/>
    <w:rsid w:val="003072C7"/>
    <w:rsid w:val="003072C8"/>
    <w:rsid w:val="003072E6"/>
    <w:rsid w:val="003072F8"/>
    <w:rsid w:val="0030731A"/>
    <w:rsid w:val="00307330"/>
    <w:rsid w:val="00307346"/>
    <w:rsid w:val="00307347"/>
    <w:rsid w:val="00307350"/>
    <w:rsid w:val="00307353"/>
    <w:rsid w:val="0030736F"/>
    <w:rsid w:val="00307383"/>
    <w:rsid w:val="00307397"/>
    <w:rsid w:val="003073BA"/>
    <w:rsid w:val="003073CB"/>
    <w:rsid w:val="003073E1"/>
    <w:rsid w:val="00307422"/>
    <w:rsid w:val="00307425"/>
    <w:rsid w:val="0030744F"/>
    <w:rsid w:val="00307458"/>
    <w:rsid w:val="00307470"/>
    <w:rsid w:val="00307486"/>
    <w:rsid w:val="003074C8"/>
    <w:rsid w:val="003074D9"/>
    <w:rsid w:val="003074FA"/>
    <w:rsid w:val="00307501"/>
    <w:rsid w:val="0030751F"/>
    <w:rsid w:val="0030752D"/>
    <w:rsid w:val="0030755C"/>
    <w:rsid w:val="0030757C"/>
    <w:rsid w:val="003075BE"/>
    <w:rsid w:val="003075E7"/>
    <w:rsid w:val="00307610"/>
    <w:rsid w:val="0030764E"/>
    <w:rsid w:val="00307676"/>
    <w:rsid w:val="0030768F"/>
    <w:rsid w:val="003076A4"/>
    <w:rsid w:val="003076E4"/>
    <w:rsid w:val="003076FA"/>
    <w:rsid w:val="00307744"/>
    <w:rsid w:val="00307764"/>
    <w:rsid w:val="0030779E"/>
    <w:rsid w:val="003077C2"/>
    <w:rsid w:val="003077FC"/>
    <w:rsid w:val="0030780A"/>
    <w:rsid w:val="00307861"/>
    <w:rsid w:val="0030786B"/>
    <w:rsid w:val="0030788F"/>
    <w:rsid w:val="00307891"/>
    <w:rsid w:val="003078E2"/>
    <w:rsid w:val="003078F6"/>
    <w:rsid w:val="0030791E"/>
    <w:rsid w:val="00307927"/>
    <w:rsid w:val="00307975"/>
    <w:rsid w:val="0030798F"/>
    <w:rsid w:val="00307991"/>
    <w:rsid w:val="003079B7"/>
    <w:rsid w:val="003079BD"/>
    <w:rsid w:val="003079C0"/>
    <w:rsid w:val="003079D7"/>
    <w:rsid w:val="003079EB"/>
    <w:rsid w:val="00307A17"/>
    <w:rsid w:val="00307A92"/>
    <w:rsid w:val="00307AD7"/>
    <w:rsid w:val="00307B16"/>
    <w:rsid w:val="00307B5D"/>
    <w:rsid w:val="00307B77"/>
    <w:rsid w:val="00307C24"/>
    <w:rsid w:val="00307C4D"/>
    <w:rsid w:val="00307C57"/>
    <w:rsid w:val="00307CAC"/>
    <w:rsid w:val="00307CAD"/>
    <w:rsid w:val="00307D29"/>
    <w:rsid w:val="00307D31"/>
    <w:rsid w:val="00307D35"/>
    <w:rsid w:val="00307D40"/>
    <w:rsid w:val="00307DDE"/>
    <w:rsid w:val="00307DEF"/>
    <w:rsid w:val="00307DF7"/>
    <w:rsid w:val="00307E7B"/>
    <w:rsid w:val="00307E94"/>
    <w:rsid w:val="00307EA7"/>
    <w:rsid w:val="00307ECC"/>
    <w:rsid w:val="00307EFD"/>
    <w:rsid w:val="00307EFE"/>
    <w:rsid w:val="00307F18"/>
    <w:rsid w:val="00307F1E"/>
    <w:rsid w:val="00307F36"/>
    <w:rsid w:val="00307FA1"/>
    <w:rsid w:val="00307FC1"/>
    <w:rsid w:val="0031001C"/>
    <w:rsid w:val="0031003D"/>
    <w:rsid w:val="0031003E"/>
    <w:rsid w:val="00310053"/>
    <w:rsid w:val="00310083"/>
    <w:rsid w:val="0031008D"/>
    <w:rsid w:val="00310092"/>
    <w:rsid w:val="003100B8"/>
    <w:rsid w:val="00310114"/>
    <w:rsid w:val="00310121"/>
    <w:rsid w:val="00310127"/>
    <w:rsid w:val="00310158"/>
    <w:rsid w:val="00310162"/>
    <w:rsid w:val="00310164"/>
    <w:rsid w:val="0031018C"/>
    <w:rsid w:val="00310193"/>
    <w:rsid w:val="00310194"/>
    <w:rsid w:val="003101B5"/>
    <w:rsid w:val="003101F1"/>
    <w:rsid w:val="003101F5"/>
    <w:rsid w:val="00310238"/>
    <w:rsid w:val="00310272"/>
    <w:rsid w:val="00310293"/>
    <w:rsid w:val="00310299"/>
    <w:rsid w:val="003102C3"/>
    <w:rsid w:val="003102EB"/>
    <w:rsid w:val="003102F6"/>
    <w:rsid w:val="00310309"/>
    <w:rsid w:val="0031030C"/>
    <w:rsid w:val="00310321"/>
    <w:rsid w:val="00310379"/>
    <w:rsid w:val="003103AF"/>
    <w:rsid w:val="003103CD"/>
    <w:rsid w:val="0031041D"/>
    <w:rsid w:val="00310448"/>
    <w:rsid w:val="00310449"/>
    <w:rsid w:val="00310469"/>
    <w:rsid w:val="0031047B"/>
    <w:rsid w:val="0031048D"/>
    <w:rsid w:val="00310498"/>
    <w:rsid w:val="003104A6"/>
    <w:rsid w:val="003104A8"/>
    <w:rsid w:val="0031050C"/>
    <w:rsid w:val="00310530"/>
    <w:rsid w:val="00310532"/>
    <w:rsid w:val="0031053C"/>
    <w:rsid w:val="0031058C"/>
    <w:rsid w:val="003105A1"/>
    <w:rsid w:val="003105ED"/>
    <w:rsid w:val="00310646"/>
    <w:rsid w:val="00310647"/>
    <w:rsid w:val="0031065F"/>
    <w:rsid w:val="00310687"/>
    <w:rsid w:val="00310688"/>
    <w:rsid w:val="00310692"/>
    <w:rsid w:val="003106A7"/>
    <w:rsid w:val="003106BA"/>
    <w:rsid w:val="00310708"/>
    <w:rsid w:val="00310714"/>
    <w:rsid w:val="00310737"/>
    <w:rsid w:val="0031074E"/>
    <w:rsid w:val="0031075C"/>
    <w:rsid w:val="00310776"/>
    <w:rsid w:val="0031078C"/>
    <w:rsid w:val="003107AC"/>
    <w:rsid w:val="003107B2"/>
    <w:rsid w:val="003107B9"/>
    <w:rsid w:val="003107D4"/>
    <w:rsid w:val="003107F8"/>
    <w:rsid w:val="00310801"/>
    <w:rsid w:val="00310813"/>
    <w:rsid w:val="0031084B"/>
    <w:rsid w:val="003108AE"/>
    <w:rsid w:val="00310935"/>
    <w:rsid w:val="0031093F"/>
    <w:rsid w:val="00310941"/>
    <w:rsid w:val="0031094C"/>
    <w:rsid w:val="00310964"/>
    <w:rsid w:val="0031097A"/>
    <w:rsid w:val="0031098F"/>
    <w:rsid w:val="0031099E"/>
    <w:rsid w:val="003109B2"/>
    <w:rsid w:val="003109B7"/>
    <w:rsid w:val="00310A01"/>
    <w:rsid w:val="00310A16"/>
    <w:rsid w:val="00310A18"/>
    <w:rsid w:val="00310A2A"/>
    <w:rsid w:val="00310A2B"/>
    <w:rsid w:val="00310A81"/>
    <w:rsid w:val="00310A93"/>
    <w:rsid w:val="00310A9E"/>
    <w:rsid w:val="00310AB1"/>
    <w:rsid w:val="00310ABB"/>
    <w:rsid w:val="00310ABD"/>
    <w:rsid w:val="00310ACB"/>
    <w:rsid w:val="00310ACE"/>
    <w:rsid w:val="00310AE6"/>
    <w:rsid w:val="00310AF1"/>
    <w:rsid w:val="00310B00"/>
    <w:rsid w:val="00310B16"/>
    <w:rsid w:val="00310B1C"/>
    <w:rsid w:val="00310BA5"/>
    <w:rsid w:val="00310BC1"/>
    <w:rsid w:val="00310C0E"/>
    <w:rsid w:val="00310C79"/>
    <w:rsid w:val="00310C8B"/>
    <w:rsid w:val="00310C8E"/>
    <w:rsid w:val="00310CC2"/>
    <w:rsid w:val="00310CEE"/>
    <w:rsid w:val="00310D60"/>
    <w:rsid w:val="00310D67"/>
    <w:rsid w:val="00310D74"/>
    <w:rsid w:val="00310DA0"/>
    <w:rsid w:val="00310E33"/>
    <w:rsid w:val="00310E5D"/>
    <w:rsid w:val="00310E78"/>
    <w:rsid w:val="00310EE2"/>
    <w:rsid w:val="00310EFE"/>
    <w:rsid w:val="00310F0A"/>
    <w:rsid w:val="00310F2F"/>
    <w:rsid w:val="00310F81"/>
    <w:rsid w:val="00310FC2"/>
    <w:rsid w:val="00310FC5"/>
    <w:rsid w:val="00311000"/>
    <w:rsid w:val="00311033"/>
    <w:rsid w:val="0031104B"/>
    <w:rsid w:val="0031104D"/>
    <w:rsid w:val="00311078"/>
    <w:rsid w:val="0031108C"/>
    <w:rsid w:val="00311099"/>
    <w:rsid w:val="003110B0"/>
    <w:rsid w:val="0031111D"/>
    <w:rsid w:val="00311143"/>
    <w:rsid w:val="00311148"/>
    <w:rsid w:val="0031117D"/>
    <w:rsid w:val="00311199"/>
    <w:rsid w:val="003111A8"/>
    <w:rsid w:val="003111B1"/>
    <w:rsid w:val="003111C1"/>
    <w:rsid w:val="00311245"/>
    <w:rsid w:val="00311285"/>
    <w:rsid w:val="00311293"/>
    <w:rsid w:val="003112DD"/>
    <w:rsid w:val="003112F9"/>
    <w:rsid w:val="00311305"/>
    <w:rsid w:val="00311348"/>
    <w:rsid w:val="0031136C"/>
    <w:rsid w:val="0031138E"/>
    <w:rsid w:val="003113E3"/>
    <w:rsid w:val="003113E9"/>
    <w:rsid w:val="0031142B"/>
    <w:rsid w:val="00311432"/>
    <w:rsid w:val="00311495"/>
    <w:rsid w:val="0031149B"/>
    <w:rsid w:val="003114A9"/>
    <w:rsid w:val="003114AD"/>
    <w:rsid w:val="003114C2"/>
    <w:rsid w:val="003114CD"/>
    <w:rsid w:val="003114D7"/>
    <w:rsid w:val="003114DD"/>
    <w:rsid w:val="003114F5"/>
    <w:rsid w:val="003114FD"/>
    <w:rsid w:val="0031150C"/>
    <w:rsid w:val="00311597"/>
    <w:rsid w:val="003115C4"/>
    <w:rsid w:val="003115C5"/>
    <w:rsid w:val="00311612"/>
    <w:rsid w:val="00311616"/>
    <w:rsid w:val="00311636"/>
    <w:rsid w:val="00311686"/>
    <w:rsid w:val="0031168F"/>
    <w:rsid w:val="0031169F"/>
    <w:rsid w:val="003116C7"/>
    <w:rsid w:val="003116D8"/>
    <w:rsid w:val="003116F4"/>
    <w:rsid w:val="00311706"/>
    <w:rsid w:val="00311747"/>
    <w:rsid w:val="0031174D"/>
    <w:rsid w:val="00311756"/>
    <w:rsid w:val="00311787"/>
    <w:rsid w:val="0031178E"/>
    <w:rsid w:val="00311792"/>
    <w:rsid w:val="003117AB"/>
    <w:rsid w:val="003117F8"/>
    <w:rsid w:val="00311804"/>
    <w:rsid w:val="00311806"/>
    <w:rsid w:val="00311812"/>
    <w:rsid w:val="00311820"/>
    <w:rsid w:val="00311837"/>
    <w:rsid w:val="003118A2"/>
    <w:rsid w:val="003118A4"/>
    <w:rsid w:val="003118D2"/>
    <w:rsid w:val="003118D4"/>
    <w:rsid w:val="003118DF"/>
    <w:rsid w:val="003118F6"/>
    <w:rsid w:val="00311911"/>
    <w:rsid w:val="00311917"/>
    <w:rsid w:val="0031194D"/>
    <w:rsid w:val="0031198E"/>
    <w:rsid w:val="003119AC"/>
    <w:rsid w:val="003119C6"/>
    <w:rsid w:val="003119D5"/>
    <w:rsid w:val="003119F3"/>
    <w:rsid w:val="00311A31"/>
    <w:rsid w:val="00311A8D"/>
    <w:rsid w:val="00311A9D"/>
    <w:rsid w:val="00311AB8"/>
    <w:rsid w:val="00311AD8"/>
    <w:rsid w:val="00311AE1"/>
    <w:rsid w:val="00311AFE"/>
    <w:rsid w:val="00311B13"/>
    <w:rsid w:val="00311B1B"/>
    <w:rsid w:val="00311B48"/>
    <w:rsid w:val="00311B4B"/>
    <w:rsid w:val="00311B57"/>
    <w:rsid w:val="00311B94"/>
    <w:rsid w:val="00311BD6"/>
    <w:rsid w:val="00311C12"/>
    <w:rsid w:val="00311C1E"/>
    <w:rsid w:val="00311C21"/>
    <w:rsid w:val="00311C36"/>
    <w:rsid w:val="00311C93"/>
    <w:rsid w:val="00311CA9"/>
    <w:rsid w:val="00311CC4"/>
    <w:rsid w:val="00311CCD"/>
    <w:rsid w:val="00311D00"/>
    <w:rsid w:val="00311D0A"/>
    <w:rsid w:val="00311D6C"/>
    <w:rsid w:val="00311DEF"/>
    <w:rsid w:val="00311E3A"/>
    <w:rsid w:val="00311E42"/>
    <w:rsid w:val="00311E6B"/>
    <w:rsid w:val="00311EFA"/>
    <w:rsid w:val="00311F1E"/>
    <w:rsid w:val="00311F20"/>
    <w:rsid w:val="00311F51"/>
    <w:rsid w:val="00311F54"/>
    <w:rsid w:val="00311F5D"/>
    <w:rsid w:val="00311F7B"/>
    <w:rsid w:val="00311F82"/>
    <w:rsid w:val="00311F9C"/>
    <w:rsid w:val="00311FE9"/>
    <w:rsid w:val="00312011"/>
    <w:rsid w:val="00312044"/>
    <w:rsid w:val="00312065"/>
    <w:rsid w:val="00312072"/>
    <w:rsid w:val="0031207F"/>
    <w:rsid w:val="0031209B"/>
    <w:rsid w:val="003120A1"/>
    <w:rsid w:val="003120AB"/>
    <w:rsid w:val="003120CA"/>
    <w:rsid w:val="003120F8"/>
    <w:rsid w:val="003120F9"/>
    <w:rsid w:val="00312118"/>
    <w:rsid w:val="00312143"/>
    <w:rsid w:val="0031214E"/>
    <w:rsid w:val="0031214F"/>
    <w:rsid w:val="0031218D"/>
    <w:rsid w:val="0031218F"/>
    <w:rsid w:val="003121C1"/>
    <w:rsid w:val="003121CE"/>
    <w:rsid w:val="003121E3"/>
    <w:rsid w:val="0031220A"/>
    <w:rsid w:val="00312227"/>
    <w:rsid w:val="00312254"/>
    <w:rsid w:val="00312283"/>
    <w:rsid w:val="0031228D"/>
    <w:rsid w:val="00312295"/>
    <w:rsid w:val="003122C4"/>
    <w:rsid w:val="003122C5"/>
    <w:rsid w:val="003122C7"/>
    <w:rsid w:val="00312329"/>
    <w:rsid w:val="0031235C"/>
    <w:rsid w:val="00312395"/>
    <w:rsid w:val="003123BE"/>
    <w:rsid w:val="003123E7"/>
    <w:rsid w:val="0031244C"/>
    <w:rsid w:val="00312460"/>
    <w:rsid w:val="00312482"/>
    <w:rsid w:val="00312492"/>
    <w:rsid w:val="003124B2"/>
    <w:rsid w:val="003124E8"/>
    <w:rsid w:val="003124F6"/>
    <w:rsid w:val="0031250D"/>
    <w:rsid w:val="0031250F"/>
    <w:rsid w:val="00312512"/>
    <w:rsid w:val="00312523"/>
    <w:rsid w:val="00312530"/>
    <w:rsid w:val="00312536"/>
    <w:rsid w:val="003125A6"/>
    <w:rsid w:val="003125D9"/>
    <w:rsid w:val="003125E1"/>
    <w:rsid w:val="003125E7"/>
    <w:rsid w:val="0031264D"/>
    <w:rsid w:val="00312655"/>
    <w:rsid w:val="00312699"/>
    <w:rsid w:val="003126AF"/>
    <w:rsid w:val="003126DF"/>
    <w:rsid w:val="0031270A"/>
    <w:rsid w:val="0031276D"/>
    <w:rsid w:val="003127B1"/>
    <w:rsid w:val="003127C3"/>
    <w:rsid w:val="003127FD"/>
    <w:rsid w:val="0031281C"/>
    <w:rsid w:val="00312828"/>
    <w:rsid w:val="00312829"/>
    <w:rsid w:val="0031284A"/>
    <w:rsid w:val="00312857"/>
    <w:rsid w:val="0031289E"/>
    <w:rsid w:val="0031289F"/>
    <w:rsid w:val="003128A9"/>
    <w:rsid w:val="003128D7"/>
    <w:rsid w:val="0031294F"/>
    <w:rsid w:val="00312979"/>
    <w:rsid w:val="0031297A"/>
    <w:rsid w:val="003129B6"/>
    <w:rsid w:val="003129E3"/>
    <w:rsid w:val="003129F5"/>
    <w:rsid w:val="00312A5A"/>
    <w:rsid w:val="00312A70"/>
    <w:rsid w:val="00312AA3"/>
    <w:rsid w:val="00312AA5"/>
    <w:rsid w:val="00312AAB"/>
    <w:rsid w:val="00312ADD"/>
    <w:rsid w:val="00312AE0"/>
    <w:rsid w:val="00312B27"/>
    <w:rsid w:val="00312B37"/>
    <w:rsid w:val="00312B45"/>
    <w:rsid w:val="00312B5F"/>
    <w:rsid w:val="00312B63"/>
    <w:rsid w:val="00312B7A"/>
    <w:rsid w:val="00312BA2"/>
    <w:rsid w:val="00312BDB"/>
    <w:rsid w:val="00312C0D"/>
    <w:rsid w:val="00312C70"/>
    <w:rsid w:val="00312C92"/>
    <w:rsid w:val="00312CA0"/>
    <w:rsid w:val="00312CA2"/>
    <w:rsid w:val="00312CA4"/>
    <w:rsid w:val="00312CE0"/>
    <w:rsid w:val="00312D09"/>
    <w:rsid w:val="00312D2B"/>
    <w:rsid w:val="00312D38"/>
    <w:rsid w:val="00312D8D"/>
    <w:rsid w:val="00312D9F"/>
    <w:rsid w:val="00312DC3"/>
    <w:rsid w:val="00312DF9"/>
    <w:rsid w:val="00312E2F"/>
    <w:rsid w:val="00312E30"/>
    <w:rsid w:val="00312E58"/>
    <w:rsid w:val="00312E8B"/>
    <w:rsid w:val="00312E97"/>
    <w:rsid w:val="00312EDD"/>
    <w:rsid w:val="00312EEA"/>
    <w:rsid w:val="00312EFC"/>
    <w:rsid w:val="00312F23"/>
    <w:rsid w:val="00312F43"/>
    <w:rsid w:val="00312F69"/>
    <w:rsid w:val="00312F80"/>
    <w:rsid w:val="00312F99"/>
    <w:rsid w:val="00312F9E"/>
    <w:rsid w:val="00312FAF"/>
    <w:rsid w:val="00312FC3"/>
    <w:rsid w:val="00312FE6"/>
    <w:rsid w:val="00312FF9"/>
    <w:rsid w:val="00313016"/>
    <w:rsid w:val="0031304D"/>
    <w:rsid w:val="00313064"/>
    <w:rsid w:val="00313080"/>
    <w:rsid w:val="0031309D"/>
    <w:rsid w:val="003130A5"/>
    <w:rsid w:val="003130C6"/>
    <w:rsid w:val="003130D7"/>
    <w:rsid w:val="003130E5"/>
    <w:rsid w:val="00313157"/>
    <w:rsid w:val="00313173"/>
    <w:rsid w:val="0031317F"/>
    <w:rsid w:val="003131A3"/>
    <w:rsid w:val="003131A5"/>
    <w:rsid w:val="003131B4"/>
    <w:rsid w:val="003131C7"/>
    <w:rsid w:val="003131C9"/>
    <w:rsid w:val="00313281"/>
    <w:rsid w:val="003132A1"/>
    <w:rsid w:val="003132D0"/>
    <w:rsid w:val="0031330B"/>
    <w:rsid w:val="0031333D"/>
    <w:rsid w:val="0031334C"/>
    <w:rsid w:val="0031336D"/>
    <w:rsid w:val="003133D6"/>
    <w:rsid w:val="003133D8"/>
    <w:rsid w:val="00313425"/>
    <w:rsid w:val="0031344E"/>
    <w:rsid w:val="0031345A"/>
    <w:rsid w:val="0031349C"/>
    <w:rsid w:val="003134A0"/>
    <w:rsid w:val="003134AA"/>
    <w:rsid w:val="003134B5"/>
    <w:rsid w:val="003134BE"/>
    <w:rsid w:val="003134CE"/>
    <w:rsid w:val="003134D4"/>
    <w:rsid w:val="003134D5"/>
    <w:rsid w:val="003134E0"/>
    <w:rsid w:val="00313551"/>
    <w:rsid w:val="00313598"/>
    <w:rsid w:val="003135CD"/>
    <w:rsid w:val="0031361B"/>
    <w:rsid w:val="0031364C"/>
    <w:rsid w:val="0031365F"/>
    <w:rsid w:val="00313665"/>
    <w:rsid w:val="0031366E"/>
    <w:rsid w:val="003136BC"/>
    <w:rsid w:val="003136FD"/>
    <w:rsid w:val="00313706"/>
    <w:rsid w:val="0031371A"/>
    <w:rsid w:val="00313754"/>
    <w:rsid w:val="0031375D"/>
    <w:rsid w:val="0031378E"/>
    <w:rsid w:val="00313797"/>
    <w:rsid w:val="0031380D"/>
    <w:rsid w:val="00313818"/>
    <w:rsid w:val="0031386F"/>
    <w:rsid w:val="00313877"/>
    <w:rsid w:val="003138AF"/>
    <w:rsid w:val="003138B8"/>
    <w:rsid w:val="00313939"/>
    <w:rsid w:val="00313951"/>
    <w:rsid w:val="0031397D"/>
    <w:rsid w:val="0031398C"/>
    <w:rsid w:val="003139CA"/>
    <w:rsid w:val="003139F0"/>
    <w:rsid w:val="00313A02"/>
    <w:rsid w:val="00313A4C"/>
    <w:rsid w:val="00313AA3"/>
    <w:rsid w:val="00313AA9"/>
    <w:rsid w:val="00313AB3"/>
    <w:rsid w:val="00313AB5"/>
    <w:rsid w:val="00313B2D"/>
    <w:rsid w:val="00313B44"/>
    <w:rsid w:val="00313B97"/>
    <w:rsid w:val="00313BAD"/>
    <w:rsid w:val="00313BB6"/>
    <w:rsid w:val="00313BE8"/>
    <w:rsid w:val="00313BFA"/>
    <w:rsid w:val="00313BFE"/>
    <w:rsid w:val="00313C3E"/>
    <w:rsid w:val="00313C4C"/>
    <w:rsid w:val="00313CC9"/>
    <w:rsid w:val="00313CED"/>
    <w:rsid w:val="00313D07"/>
    <w:rsid w:val="00313D3C"/>
    <w:rsid w:val="00313D6C"/>
    <w:rsid w:val="00313DE9"/>
    <w:rsid w:val="00313E03"/>
    <w:rsid w:val="00313E27"/>
    <w:rsid w:val="00313E44"/>
    <w:rsid w:val="00313E66"/>
    <w:rsid w:val="00313E83"/>
    <w:rsid w:val="00313E9D"/>
    <w:rsid w:val="00313EE1"/>
    <w:rsid w:val="00313EFB"/>
    <w:rsid w:val="00313EFF"/>
    <w:rsid w:val="00313F0B"/>
    <w:rsid w:val="00313F4C"/>
    <w:rsid w:val="00313F4D"/>
    <w:rsid w:val="00313F6B"/>
    <w:rsid w:val="00313F6C"/>
    <w:rsid w:val="00313F83"/>
    <w:rsid w:val="00313F91"/>
    <w:rsid w:val="00313FE0"/>
    <w:rsid w:val="00313FEE"/>
    <w:rsid w:val="00313FF6"/>
    <w:rsid w:val="00314009"/>
    <w:rsid w:val="003140DE"/>
    <w:rsid w:val="00314103"/>
    <w:rsid w:val="00314147"/>
    <w:rsid w:val="00314150"/>
    <w:rsid w:val="00314175"/>
    <w:rsid w:val="0031418D"/>
    <w:rsid w:val="003141A8"/>
    <w:rsid w:val="003141D6"/>
    <w:rsid w:val="00314265"/>
    <w:rsid w:val="00314295"/>
    <w:rsid w:val="003142BB"/>
    <w:rsid w:val="003142C1"/>
    <w:rsid w:val="003142F0"/>
    <w:rsid w:val="00314331"/>
    <w:rsid w:val="0031433E"/>
    <w:rsid w:val="0031433F"/>
    <w:rsid w:val="00314342"/>
    <w:rsid w:val="00314371"/>
    <w:rsid w:val="0031437B"/>
    <w:rsid w:val="00314394"/>
    <w:rsid w:val="003143F3"/>
    <w:rsid w:val="0031440F"/>
    <w:rsid w:val="00314419"/>
    <w:rsid w:val="0031442C"/>
    <w:rsid w:val="0031443D"/>
    <w:rsid w:val="00314454"/>
    <w:rsid w:val="00314464"/>
    <w:rsid w:val="00314470"/>
    <w:rsid w:val="00314473"/>
    <w:rsid w:val="00314475"/>
    <w:rsid w:val="00314497"/>
    <w:rsid w:val="0031449A"/>
    <w:rsid w:val="0031449D"/>
    <w:rsid w:val="0031449E"/>
    <w:rsid w:val="003144BB"/>
    <w:rsid w:val="003144F8"/>
    <w:rsid w:val="00314516"/>
    <w:rsid w:val="00314531"/>
    <w:rsid w:val="00314568"/>
    <w:rsid w:val="0031458A"/>
    <w:rsid w:val="00314598"/>
    <w:rsid w:val="003145A3"/>
    <w:rsid w:val="003145BC"/>
    <w:rsid w:val="003145D4"/>
    <w:rsid w:val="0031461B"/>
    <w:rsid w:val="00314627"/>
    <w:rsid w:val="00314645"/>
    <w:rsid w:val="003146DF"/>
    <w:rsid w:val="003146FC"/>
    <w:rsid w:val="0031470D"/>
    <w:rsid w:val="00314718"/>
    <w:rsid w:val="00314727"/>
    <w:rsid w:val="00314733"/>
    <w:rsid w:val="00314741"/>
    <w:rsid w:val="00314746"/>
    <w:rsid w:val="00314758"/>
    <w:rsid w:val="00314774"/>
    <w:rsid w:val="003147EA"/>
    <w:rsid w:val="00314801"/>
    <w:rsid w:val="00314827"/>
    <w:rsid w:val="00314829"/>
    <w:rsid w:val="0031482E"/>
    <w:rsid w:val="003148B1"/>
    <w:rsid w:val="003148BE"/>
    <w:rsid w:val="003148E1"/>
    <w:rsid w:val="0031492A"/>
    <w:rsid w:val="0031493E"/>
    <w:rsid w:val="00314946"/>
    <w:rsid w:val="00314989"/>
    <w:rsid w:val="003149D0"/>
    <w:rsid w:val="003149E0"/>
    <w:rsid w:val="00314A1F"/>
    <w:rsid w:val="00314A27"/>
    <w:rsid w:val="00314A37"/>
    <w:rsid w:val="00314A51"/>
    <w:rsid w:val="00314A57"/>
    <w:rsid w:val="00314A63"/>
    <w:rsid w:val="00314A6D"/>
    <w:rsid w:val="00314A9F"/>
    <w:rsid w:val="00314AA7"/>
    <w:rsid w:val="00314AB4"/>
    <w:rsid w:val="00314ACB"/>
    <w:rsid w:val="00314B06"/>
    <w:rsid w:val="00314B22"/>
    <w:rsid w:val="00314B53"/>
    <w:rsid w:val="00314B60"/>
    <w:rsid w:val="00314B6A"/>
    <w:rsid w:val="00314BC8"/>
    <w:rsid w:val="00314C2A"/>
    <w:rsid w:val="00314C2C"/>
    <w:rsid w:val="00314C5D"/>
    <w:rsid w:val="00314CC6"/>
    <w:rsid w:val="00314CCD"/>
    <w:rsid w:val="00314CDE"/>
    <w:rsid w:val="00314D45"/>
    <w:rsid w:val="00314D4F"/>
    <w:rsid w:val="00314DB6"/>
    <w:rsid w:val="00314DCA"/>
    <w:rsid w:val="00314DFD"/>
    <w:rsid w:val="00314E4F"/>
    <w:rsid w:val="00314E57"/>
    <w:rsid w:val="00314E6F"/>
    <w:rsid w:val="00314E8E"/>
    <w:rsid w:val="00314E8F"/>
    <w:rsid w:val="00314EA2"/>
    <w:rsid w:val="00314EC5"/>
    <w:rsid w:val="00314ECB"/>
    <w:rsid w:val="00314ECE"/>
    <w:rsid w:val="00314EDF"/>
    <w:rsid w:val="00314EF8"/>
    <w:rsid w:val="00314EFB"/>
    <w:rsid w:val="00314F16"/>
    <w:rsid w:val="00314F97"/>
    <w:rsid w:val="00314F9C"/>
    <w:rsid w:val="00314FBC"/>
    <w:rsid w:val="00314FBD"/>
    <w:rsid w:val="00314FF8"/>
    <w:rsid w:val="00314FFD"/>
    <w:rsid w:val="00315038"/>
    <w:rsid w:val="00315042"/>
    <w:rsid w:val="0031505F"/>
    <w:rsid w:val="003150AB"/>
    <w:rsid w:val="003150BB"/>
    <w:rsid w:val="003150BC"/>
    <w:rsid w:val="003150C9"/>
    <w:rsid w:val="003150EF"/>
    <w:rsid w:val="0031510E"/>
    <w:rsid w:val="00315112"/>
    <w:rsid w:val="00315133"/>
    <w:rsid w:val="0031514A"/>
    <w:rsid w:val="00315176"/>
    <w:rsid w:val="00315191"/>
    <w:rsid w:val="00315193"/>
    <w:rsid w:val="003151B4"/>
    <w:rsid w:val="003151EC"/>
    <w:rsid w:val="00315229"/>
    <w:rsid w:val="0031522B"/>
    <w:rsid w:val="00315243"/>
    <w:rsid w:val="0031525C"/>
    <w:rsid w:val="00315261"/>
    <w:rsid w:val="00315299"/>
    <w:rsid w:val="003152A1"/>
    <w:rsid w:val="003152A5"/>
    <w:rsid w:val="003152D9"/>
    <w:rsid w:val="003152DA"/>
    <w:rsid w:val="00315304"/>
    <w:rsid w:val="00315313"/>
    <w:rsid w:val="0031533B"/>
    <w:rsid w:val="00315352"/>
    <w:rsid w:val="00315357"/>
    <w:rsid w:val="00315377"/>
    <w:rsid w:val="0031537A"/>
    <w:rsid w:val="003153EF"/>
    <w:rsid w:val="003153FB"/>
    <w:rsid w:val="0031541F"/>
    <w:rsid w:val="00315425"/>
    <w:rsid w:val="0031546F"/>
    <w:rsid w:val="00315479"/>
    <w:rsid w:val="003154C0"/>
    <w:rsid w:val="003154E2"/>
    <w:rsid w:val="00315522"/>
    <w:rsid w:val="00315542"/>
    <w:rsid w:val="0031554B"/>
    <w:rsid w:val="0031554D"/>
    <w:rsid w:val="0031558D"/>
    <w:rsid w:val="0031558E"/>
    <w:rsid w:val="0031558F"/>
    <w:rsid w:val="003155AF"/>
    <w:rsid w:val="003155D5"/>
    <w:rsid w:val="003155EF"/>
    <w:rsid w:val="00315610"/>
    <w:rsid w:val="0031564E"/>
    <w:rsid w:val="0031568F"/>
    <w:rsid w:val="003156CC"/>
    <w:rsid w:val="003156D7"/>
    <w:rsid w:val="003156DE"/>
    <w:rsid w:val="0031573B"/>
    <w:rsid w:val="0031574B"/>
    <w:rsid w:val="00315760"/>
    <w:rsid w:val="00315776"/>
    <w:rsid w:val="00315777"/>
    <w:rsid w:val="0031579A"/>
    <w:rsid w:val="003157C7"/>
    <w:rsid w:val="003157D1"/>
    <w:rsid w:val="0031580E"/>
    <w:rsid w:val="0031582E"/>
    <w:rsid w:val="003158E7"/>
    <w:rsid w:val="003158F8"/>
    <w:rsid w:val="00315944"/>
    <w:rsid w:val="00315947"/>
    <w:rsid w:val="00315964"/>
    <w:rsid w:val="0031596B"/>
    <w:rsid w:val="0031597F"/>
    <w:rsid w:val="00315A1E"/>
    <w:rsid w:val="00315A21"/>
    <w:rsid w:val="00315A61"/>
    <w:rsid w:val="00315AB6"/>
    <w:rsid w:val="00315ABB"/>
    <w:rsid w:val="00315AC4"/>
    <w:rsid w:val="00315AD4"/>
    <w:rsid w:val="00315AE7"/>
    <w:rsid w:val="00315AF2"/>
    <w:rsid w:val="00315B15"/>
    <w:rsid w:val="00315B64"/>
    <w:rsid w:val="00315C32"/>
    <w:rsid w:val="00315C5F"/>
    <w:rsid w:val="00315C81"/>
    <w:rsid w:val="00315CA7"/>
    <w:rsid w:val="00315CDF"/>
    <w:rsid w:val="00315CE3"/>
    <w:rsid w:val="00315D01"/>
    <w:rsid w:val="00315D2A"/>
    <w:rsid w:val="00315D57"/>
    <w:rsid w:val="00315D59"/>
    <w:rsid w:val="00315D5E"/>
    <w:rsid w:val="00315D64"/>
    <w:rsid w:val="00315D6A"/>
    <w:rsid w:val="00315DFA"/>
    <w:rsid w:val="00315DFC"/>
    <w:rsid w:val="00315E07"/>
    <w:rsid w:val="00315E42"/>
    <w:rsid w:val="00315E4A"/>
    <w:rsid w:val="00315E7B"/>
    <w:rsid w:val="00315E85"/>
    <w:rsid w:val="00315E87"/>
    <w:rsid w:val="00315E9C"/>
    <w:rsid w:val="00315E9F"/>
    <w:rsid w:val="00315EA3"/>
    <w:rsid w:val="00315EAB"/>
    <w:rsid w:val="00315EB6"/>
    <w:rsid w:val="00315EF1"/>
    <w:rsid w:val="00315F15"/>
    <w:rsid w:val="00315F18"/>
    <w:rsid w:val="00315F35"/>
    <w:rsid w:val="00315F3E"/>
    <w:rsid w:val="00315F41"/>
    <w:rsid w:val="00315F8F"/>
    <w:rsid w:val="00315FDA"/>
    <w:rsid w:val="00315FE2"/>
    <w:rsid w:val="0031600D"/>
    <w:rsid w:val="00316068"/>
    <w:rsid w:val="0031608C"/>
    <w:rsid w:val="003160CF"/>
    <w:rsid w:val="003160D0"/>
    <w:rsid w:val="003160DB"/>
    <w:rsid w:val="003160E3"/>
    <w:rsid w:val="00316102"/>
    <w:rsid w:val="0031614E"/>
    <w:rsid w:val="0031614F"/>
    <w:rsid w:val="0031615E"/>
    <w:rsid w:val="00316175"/>
    <w:rsid w:val="00316186"/>
    <w:rsid w:val="003161AC"/>
    <w:rsid w:val="003161B8"/>
    <w:rsid w:val="003161F2"/>
    <w:rsid w:val="00316207"/>
    <w:rsid w:val="00316226"/>
    <w:rsid w:val="00316232"/>
    <w:rsid w:val="0031628A"/>
    <w:rsid w:val="003162A7"/>
    <w:rsid w:val="003162EB"/>
    <w:rsid w:val="00316310"/>
    <w:rsid w:val="00316325"/>
    <w:rsid w:val="0031633A"/>
    <w:rsid w:val="00316364"/>
    <w:rsid w:val="0031637A"/>
    <w:rsid w:val="00316397"/>
    <w:rsid w:val="003163A5"/>
    <w:rsid w:val="00316407"/>
    <w:rsid w:val="00316417"/>
    <w:rsid w:val="00316492"/>
    <w:rsid w:val="003164C5"/>
    <w:rsid w:val="003164C6"/>
    <w:rsid w:val="003164E4"/>
    <w:rsid w:val="00316500"/>
    <w:rsid w:val="00316518"/>
    <w:rsid w:val="0031653E"/>
    <w:rsid w:val="00316574"/>
    <w:rsid w:val="00316583"/>
    <w:rsid w:val="0031659A"/>
    <w:rsid w:val="003165E1"/>
    <w:rsid w:val="0031661A"/>
    <w:rsid w:val="00316623"/>
    <w:rsid w:val="003166BB"/>
    <w:rsid w:val="003166C2"/>
    <w:rsid w:val="003166D6"/>
    <w:rsid w:val="003166E4"/>
    <w:rsid w:val="00316700"/>
    <w:rsid w:val="00316715"/>
    <w:rsid w:val="00316717"/>
    <w:rsid w:val="0031674D"/>
    <w:rsid w:val="0031677A"/>
    <w:rsid w:val="00316786"/>
    <w:rsid w:val="003167BA"/>
    <w:rsid w:val="003167BF"/>
    <w:rsid w:val="003167E1"/>
    <w:rsid w:val="003167EB"/>
    <w:rsid w:val="00316811"/>
    <w:rsid w:val="00316827"/>
    <w:rsid w:val="0031683B"/>
    <w:rsid w:val="00316892"/>
    <w:rsid w:val="003168D1"/>
    <w:rsid w:val="003168F5"/>
    <w:rsid w:val="003168F9"/>
    <w:rsid w:val="0031699E"/>
    <w:rsid w:val="003169A3"/>
    <w:rsid w:val="003169BA"/>
    <w:rsid w:val="003169BB"/>
    <w:rsid w:val="003169ED"/>
    <w:rsid w:val="003169F8"/>
    <w:rsid w:val="00316A05"/>
    <w:rsid w:val="00316A25"/>
    <w:rsid w:val="00316A28"/>
    <w:rsid w:val="00316A2A"/>
    <w:rsid w:val="00316A44"/>
    <w:rsid w:val="00316A60"/>
    <w:rsid w:val="00316A6F"/>
    <w:rsid w:val="00316A79"/>
    <w:rsid w:val="00316B58"/>
    <w:rsid w:val="00316B84"/>
    <w:rsid w:val="00316BA6"/>
    <w:rsid w:val="00316BDE"/>
    <w:rsid w:val="00316C15"/>
    <w:rsid w:val="00316C1C"/>
    <w:rsid w:val="00316C25"/>
    <w:rsid w:val="00316C3A"/>
    <w:rsid w:val="00316C4E"/>
    <w:rsid w:val="00316C5F"/>
    <w:rsid w:val="00316CA0"/>
    <w:rsid w:val="00316CD2"/>
    <w:rsid w:val="00316CEF"/>
    <w:rsid w:val="00316CFB"/>
    <w:rsid w:val="00316D0F"/>
    <w:rsid w:val="00316DA8"/>
    <w:rsid w:val="00316E24"/>
    <w:rsid w:val="00316E5A"/>
    <w:rsid w:val="00316E65"/>
    <w:rsid w:val="00316E88"/>
    <w:rsid w:val="00316EAB"/>
    <w:rsid w:val="00316EB3"/>
    <w:rsid w:val="00316EFE"/>
    <w:rsid w:val="00316F37"/>
    <w:rsid w:val="00316F41"/>
    <w:rsid w:val="00316F6F"/>
    <w:rsid w:val="00316F88"/>
    <w:rsid w:val="00316FA0"/>
    <w:rsid w:val="00317060"/>
    <w:rsid w:val="003170E0"/>
    <w:rsid w:val="003170E1"/>
    <w:rsid w:val="00317105"/>
    <w:rsid w:val="00317107"/>
    <w:rsid w:val="00317112"/>
    <w:rsid w:val="00317133"/>
    <w:rsid w:val="0031714E"/>
    <w:rsid w:val="00317190"/>
    <w:rsid w:val="0031719B"/>
    <w:rsid w:val="003171E5"/>
    <w:rsid w:val="003171F2"/>
    <w:rsid w:val="0031723E"/>
    <w:rsid w:val="0031724C"/>
    <w:rsid w:val="00317274"/>
    <w:rsid w:val="00317279"/>
    <w:rsid w:val="00317286"/>
    <w:rsid w:val="003172AB"/>
    <w:rsid w:val="003172B4"/>
    <w:rsid w:val="003172F2"/>
    <w:rsid w:val="00317318"/>
    <w:rsid w:val="0031737F"/>
    <w:rsid w:val="003173BC"/>
    <w:rsid w:val="003173CE"/>
    <w:rsid w:val="003173F9"/>
    <w:rsid w:val="00317400"/>
    <w:rsid w:val="00317422"/>
    <w:rsid w:val="00317431"/>
    <w:rsid w:val="003174AC"/>
    <w:rsid w:val="003174E8"/>
    <w:rsid w:val="003174F7"/>
    <w:rsid w:val="003174F8"/>
    <w:rsid w:val="003174FB"/>
    <w:rsid w:val="00317506"/>
    <w:rsid w:val="00317511"/>
    <w:rsid w:val="00317532"/>
    <w:rsid w:val="00317536"/>
    <w:rsid w:val="00317587"/>
    <w:rsid w:val="003175AB"/>
    <w:rsid w:val="003175F5"/>
    <w:rsid w:val="003175FE"/>
    <w:rsid w:val="00317600"/>
    <w:rsid w:val="00317601"/>
    <w:rsid w:val="0031760F"/>
    <w:rsid w:val="00317622"/>
    <w:rsid w:val="0031767C"/>
    <w:rsid w:val="00317698"/>
    <w:rsid w:val="003176B3"/>
    <w:rsid w:val="003176F1"/>
    <w:rsid w:val="003176F3"/>
    <w:rsid w:val="00317701"/>
    <w:rsid w:val="0031773D"/>
    <w:rsid w:val="0031776F"/>
    <w:rsid w:val="00317775"/>
    <w:rsid w:val="003177DB"/>
    <w:rsid w:val="003177E4"/>
    <w:rsid w:val="00317824"/>
    <w:rsid w:val="00317830"/>
    <w:rsid w:val="00317883"/>
    <w:rsid w:val="003178D4"/>
    <w:rsid w:val="003178F7"/>
    <w:rsid w:val="003178FA"/>
    <w:rsid w:val="00317937"/>
    <w:rsid w:val="00317942"/>
    <w:rsid w:val="00317959"/>
    <w:rsid w:val="0031797B"/>
    <w:rsid w:val="0031798C"/>
    <w:rsid w:val="00317991"/>
    <w:rsid w:val="003179AE"/>
    <w:rsid w:val="003179B7"/>
    <w:rsid w:val="00317A02"/>
    <w:rsid w:val="00317A6B"/>
    <w:rsid w:val="00317A90"/>
    <w:rsid w:val="00317AE1"/>
    <w:rsid w:val="00317B34"/>
    <w:rsid w:val="00317B3F"/>
    <w:rsid w:val="00317B67"/>
    <w:rsid w:val="00317B6D"/>
    <w:rsid w:val="00317B95"/>
    <w:rsid w:val="00317BA2"/>
    <w:rsid w:val="00317BC3"/>
    <w:rsid w:val="00317BC4"/>
    <w:rsid w:val="00317BD3"/>
    <w:rsid w:val="00317BF4"/>
    <w:rsid w:val="00317BF6"/>
    <w:rsid w:val="00317BFF"/>
    <w:rsid w:val="00317C3E"/>
    <w:rsid w:val="00317C5A"/>
    <w:rsid w:val="00317C87"/>
    <w:rsid w:val="00317CAD"/>
    <w:rsid w:val="00317D04"/>
    <w:rsid w:val="00317D80"/>
    <w:rsid w:val="00317D95"/>
    <w:rsid w:val="00317DB1"/>
    <w:rsid w:val="00317DB5"/>
    <w:rsid w:val="00317DC9"/>
    <w:rsid w:val="00317DD0"/>
    <w:rsid w:val="00317E99"/>
    <w:rsid w:val="00317EC0"/>
    <w:rsid w:val="00317EF2"/>
    <w:rsid w:val="00317F1B"/>
    <w:rsid w:val="00317F6F"/>
    <w:rsid w:val="00317FA4"/>
    <w:rsid w:val="00317FC9"/>
    <w:rsid w:val="00320006"/>
    <w:rsid w:val="00320024"/>
    <w:rsid w:val="0032007C"/>
    <w:rsid w:val="003200BC"/>
    <w:rsid w:val="003200C3"/>
    <w:rsid w:val="003200C6"/>
    <w:rsid w:val="003200CA"/>
    <w:rsid w:val="003200EF"/>
    <w:rsid w:val="003200F3"/>
    <w:rsid w:val="0032013D"/>
    <w:rsid w:val="003201BA"/>
    <w:rsid w:val="003201BB"/>
    <w:rsid w:val="003201FE"/>
    <w:rsid w:val="0032021E"/>
    <w:rsid w:val="00320247"/>
    <w:rsid w:val="00320260"/>
    <w:rsid w:val="0032026C"/>
    <w:rsid w:val="003202B3"/>
    <w:rsid w:val="003202C0"/>
    <w:rsid w:val="003202CD"/>
    <w:rsid w:val="003202D5"/>
    <w:rsid w:val="00320301"/>
    <w:rsid w:val="00320358"/>
    <w:rsid w:val="00320399"/>
    <w:rsid w:val="003203B8"/>
    <w:rsid w:val="003203E4"/>
    <w:rsid w:val="003203EA"/>
    <w:rsid w:val="003203EF"/>
    <w:rsid w:val="003203FE"/>
    <w:rsid w:val="00320407"/>
    <w:rsid w:val="00320413"/>
    <w:rsid w:val="00320454"/>
    <w:rsid w:val="0032051B"/>
    <w:rsid w:val="00320532"/>
    <w:rsid w:val="00320558"/>
    <w:rsid w:val="00320586"/>
    <w:rsid w:val="0032058A"/>
    <w:rsid w:val="003205C7"/>
    <w:rsid w:val="003205C9"/>
    <w:rsid w:val="003205E0"/>
    <w:rsid w:val="003205F3"/>
    <w:rsid w:val="00320608"/>
    <w:rsid w:val="0032061B"/>
    <w:rsid w:val="0032061E"/>
    <w:rsid w:val="00320660"/>
    <w:rsid w:val="00320666"/>
    <w:rsid w:val="003206C9"/>
    <w:rsid w:val="003206CF"/>
    <w:rsid w:val="003206D1"/>
    <w:rsid w:val="00320701"/>
    <w:rsid w:val="0032072B"/>
    <w:rsid w:val="0032077A"/>
    <w:rsid w:val="00320787"/>
    <w:rsid w:val="003207A4"/>
    <w:rsid w:val="003207B2"/>
    <w:rsid w:val="003207DC"/>
    <w:rsid w:val="00320837"/>
    <w:rsid w:val="0032083C"/>
    <w:rsid w:val="0032084C"/>
    <w:rsid w:val="00320860"/>
    <w:rsid w:val="00320861"/>
    <w:rsid w:val="00320869"/>
    <w:rsid w:val="0032087D"/>
    <w:rsid w:val="0032088C"/>
    <w:rsid w:val="003208AF"/>
    <w:rsid w:val="00320935"/>
    <w:rsid w:val="00320996"/>
    <w:rsid w:val="003209AD"/>
    <w:rsid w:val="003209ED"/>
    <w:rsid w:val="003209EE"/>
    <w:rsid w:val="00320A07"/>
    <w:rsid w:val="00320A7F"/>
    <w:rsid w:val="00320A8B"/>
    <w:rsid w:val="00320AA0"/>
    <w:rsid w:val="00320B13"/>
    <w:rsid w:val="00320B15"/>
    <w:rsid w:val="00320B27"/>
    <w:rsid w:val="00320B30"/>
    <w:rsid w:val="00320B3A"/>
    <w:rsid w:val="00320B46"/>
    <w:rsid w:val="00320B58"/>
    <w:rsid w:val="00320B7E"/>
    <w:rsid w:val="00320B98"/>
    <w:rsid w:val="00320C1E"/>
    <w:rsid w:val="00320C78"/>
    <w:rsid w:val="00320C8E"/>
    <w:rsid w:val="00320C92"/>
    <w:rsid w:val="00320CB3"/>
    <w:rsid w:val="00320CCD"/>
    <w:rsid w:val="00320D26"/>
    <w:rsid w:val="00320D45"/>
    <w:rsid w:val="00320D6C"/>
    <w:rsid w:val="00320D6E"/>
    <w:rsid w:val="00320D86"/>
    <w:rsid w:val="00320D9A"/>
    <w:rsid w:val="00320DC1"/>
    <w:rsid w:val="00320E5F"/>
    <w:rsid w:val="00320E62"/>
    <w:rsid w:val="00320E89"/>
    <w:rsid w:val="00320F0D"/>
    <w:rsid w:val="00320F5D"/>
    <w:rsid w:val="00320FA2"/>
    <w:rsid w:val="00320FA6"/>
    <w:rsid w:val="00320FD1"/>
    <w:rsid w:val="00320FE9"/>
    <w:rsid w:val="00321025"/>
    <w:rsid w:val="0032102A"/>
    <w:rsid w:val="00321034"/>
    <w:rsid w:val="00321051"/>
    <w:rsid w:val="00321057"/>
    <w:rsid w:val="003210C5"/>
    <w:rsid w:val="003210E6"/>
    <w:rsid w:val="0032112E"/>
    <w:rsid w:val="00321153"/>
    <w:rsid w:val="00321184"/>
    <w:rsid w:val="003211B5"/>
    <w:rsid w:val="003211E7"/>
    <w:rsid w:val="003211EA"/>
    <w:rsid w:val="003211F3"/>
    <w:rsid w:val="003211FC"/>
    <w:rsid w:val="00321201"/>
    <w:rsid w:val="0032127A"/>
    <w:rsid w:val="00321286"/>
    <w:rsid w:val="0032128D"/>
    <w:rsid w:val="00321291"/>
    <w:rsid w:val="00321297"/>
    <w:rsid w:val="003212CA"/>
    <w:rsid w:val="0032133A"/>
    <w:rsid w:val="0032134D"/>
    <w:rsid w:val="0032136B"/>
    <w:rsid w:val="0032139A"/>
    <w:rsid w:val="003213A2"/>
    <w:rsid w:val="003213B9"/>
    <w:rsid w:val="003213E8"/>
    <w:rsid w:val="00321409"/>
    <w:rsid w:val="00321414"/>
    <w:rsid w:val="00321425"/>
    <w:rsid w:val="00321476"/>
    <w:rsid w:val="00321487"/>
    <w:rsid w:val="003214A7"/>
    <w:rsid w:val="003214EE"/>
    <w:rsid w:val="003214F9"/>
    <w:rsid w:val="003214FA"/>
    <w:rsid w:val="00321516"/>
    <w:rsid w:val="00321611"/>
    <w:rsid w:val="00321665"/>
    <w:rsid w:val="00321685"/>
    <w:rsid w:val="0032168D"/>
    <w:rsid w:val="00321691"/>
    <w:rsid w:val="003216AE"/>
    <w:rsid w:val="00321714"/>
    <w:rsid w:val="00321726"/>
    <w:rsid w:val="00321741"/>
    <w:rsid w:val="00321754"/>
    <w:rsid w:val="003217BA"/>
    <w:rsid w:val="003217F2"/>
    <w:rsid w:val="00321831"/>
    <w:rsid w:val="00321849"/>
    <w:rsid w:val="0032185D"/>
    <w:rsid w:val="0032187B"/>
    <w:rsid w:val="00321891"/>
    <w:rsid w:val="003218C8"/>
    <w:rsid w:val="003218DA"/>
    <w:rsid w:val="00321908"/>
    <w:rsid w:val="00321949"/>
    <w:rsid w:val="00321955"/>
    <w:rsid w:val="00321998"/>
    <w:rsid w:val="003219A0"/>
    <w:rsid w:val="003219A7"/>
    <w:rsid w:val="003219BC"/>
    <w:rsid w:val="003219D2"/>
    <w:rsid w:val="00321A56"/>
    <w:rsid w:val="00321AB7"/>
    <w:rsid w:val="00321ABD"/>
    <w:rsid w:val="00321AC5"/>
    <w:rsid w:val="00321AC9"/>
    <w:rsid w:val="00321AED"/>
    <w:rsid w:val="00321B0A"/>
    <w:rsid w:val="00321B38"/>
    <w:rsid w:val="00321B3C"/>
    <w:rsid w:val="00321B42"/>
    <w:rsid w:val="00321B86"/>
    <w:rsid w:val="00321B9F"/>
    <w:rsid w:val="00321BC1"/>
    <w:rsid w:val="00321C05"/>
    <w:rsid w:val="00321C32"/>
    <w:rsid w:val="00321C3F"/>
    <w:rsid w:val="00321C95"/>
    <w:rsid w:val="00321D16"/>
    <w:rsid w:val="00321DA7"/>
    <w:rsid w:val="00321E07"/>
    <w:rsid w:val="00321E22"/>
    <w:rsid w:val="00321E2F"/>
    <w:rsid w:val="00321E3C"/>
    <w:rsid w:val="00321E62"/>
    <w:rsid w:val="00321EAE"/>
    <w:rsid w:val="00321EB2"/>
    <w:rsid w:val="00321EB8"/>
    <w:rsid w:val="00321EE2"/>
    <w:rsid w:val="00321F10"/>
    <w:rsid w:val="00321F57"/>
    <w:rsid w:val="00321F7B"/>
    <w:rsid w:val="00321FB1"/>
    <w:rsid w:val="00321FB7"/>
    <w:rsid w:val="00321FEF"/>
    <w:rsid w:val="00321FFA"/>
    <w:rsid w:val="00322011"/>
    <w:rsid w:val="00322096"/>
    <w:rsid w:val="003220B0"/>
    <w:rsid w:val="003220B3"/>
    <w:rsid w:val="003220D4"/>
    <w:rsid w:val="0032210C"/>
    <w:rsid w:val="00322121"/>
    <w:rsid w:val="00322134"/>
    <w:rsid w:val="00322194"/>
    <w:rsid w:val="003221C2"/>
    <w:rsid w:val="003221C5"/>
    <w:rsid w:val="003221CF"/>
    <w:rsid w:val="003221E1"/>
    <w:rsid w:val="003221E4"/>
    <w:rsid w:val="003221F2"/>
    <w:rsid w:val="003221F4"/>
    <w:rsid w:val="003221FB"/>
    <w:rsid w:val="00322228"/>
    <w:rsid w:val="0032223D"/>
    <w:rsid w:val="00322245"/>
    <w:rsid w:val="00322262"/>
    <w:rsid w:val="00322274"/>
    <w:rsid w:val="00322286"/>
    <w:rsid w:val="00322288"/>
    <w:rsid w:val="003222A9"/>
    <w:rsid w:val="003222CB"/>
    <w:rsid w:val="0032233F"/>
    <w:rsid w:val="00322344"/>
    <w:rsid w:val="00322376"/>
    <w:rsid w:val="00322382"/>
    <w:rsid w:val="0032238C"/>
    <w:rsid w:val="003223EB"/>
    <w:rsid w:val="00322426"/>
    <w:rsid w:val="00322429"/>
    <w:rsid w:val="00322445"/>
    <w:rsid w:val="00322455"/>
    <w:rsid w:val="003224AB"/>
    <w:rsid w:val="003224D1"/>
    <w:rsid w:val="003224D9"/>
    <w:rsid w:val="003224F8"/>
    <w:rsid w:val="00322511"/>
    <w:rsid w:val="00322518"/>
    <w:rsid w:val="00322538"/>
    <w:rsid w:val="00322555"/>
    <w:rsid w:val="0032255E"/>
    <w:rsid w:val="00322577"/>
    <w:rsid w:val="00322587"/>
    <w:rsid w:val="00322589"/>
    <w:rsid w:val="003225C0"/>
    <w:rsid w:val="003225D0"/>
    <w:rsid w:val="003225F4"/>
    <w:rsid w:val="0032261D"/>
    <w:rsid w:val="00322632"/>
    <w:rsid w:val="0032265A"/>
    <w:rsid w:val="00322660"/>
    <w:rsid w:val="0032269D"/>
    <w:rsid w:val="00322738"/>
    <w:rsid w:val="0032273A"/>
    <w:rsid w:val="0032274E"/>
    <w:rsid w:val="003227B9"/>
    <w:rsid w:val="003227D6"/>
    <w:rsid w:val="0032280D"/>
    <w:rsid w:val="0032281F"/>
    <w:rsid w:val="00322831"/>
    <w:rsid w:val="00322894"/>
    <w:rsid w:val="003228DA"/>
    <w:rsid w:val="003228E6"/>
    <w:rsid w:val="003228EC"/>
    <w:rsid w:val="003228F6"/>
    <w:rsid w:val="003228F7"/>
    <w:rsid w:val="0032292F"/>
    <w:rsid w:val="00322955"/>
    <w:rsid w:val="0032297C"/>
    <w:rsid w:val="003229DE"/>
    <w:rsid w:val="00322A18"/>
    <w:rsid w:val="00322A29"/>
    <w:rsid w:val="00322B07"/>
    <w:rsid w:val="00322B6D"/>
    <w:rsid w:val="00322B6E"/>
    <w:rsid w:val="00322B74"/>
    <w:rsid w:val="00322C1A"/>
    <w:rsid w:val="00322C40"/>
    <w:rsid w:val="00322C52"/>
    <w:rsid w:val="00322CAB"/>
    <w:rsid w:val="00322CAE"/>
    <w:rsid w:val="00322CB3"/>
    <w:rsid w:val="00322CD2"/>
    <w:rsid w:val="00322D10"/>
    <w:rsid w:val="00322D5D"/>
    <w:rsid w:val="00322D70"/>
    <w:rsid w:val="00322DA3"/>
    <w:rsid w:val="00322DD2"/>
    <w:rsid w:val="00322E00"/>
    <w:rsid w:val="00322E2D"/>
    <w:rsid w:val="00322E39"/>
    <w:rsid w:val="00322E67"/>
    <w:rsid w:val="00322E85"/>
    <w:rsid w:val="00322E94"/>
    <w:rsid w:val="00322EA5"/>
    <w:rsid w:val="00322EC9"/>
    <w:rsid w:val="00322ED0"/>
    <w:rsid w:val="00322EFD"/>
    <w:rsid w:val="00322F07"/>
    <w:rsid w:val="00322F19"/>
    <w:rsid w:val="00322F1A"/>
    <w:rsid w:val="00322F2B"/>
    <w:rsid w:val="00322FAC"/>
    <w:rsid w:val="0032306F"/>
    <w:rsid w:val="00323072"/>
    <w:rsid w:val="00323087"/>
    <w:rsid w:val="003230BD"/>
    <w:rsid w:val="003230BE"/>
    <w:rsid w:val="003230C5"/>
    <w:rsid w:val="0032311B"/>
    <w:rsid w:val="00323147"/>
    <w:rsid w:val="00323173"/>
    <w:rsid w:val="00323196"/>
    <w:rsid w:val="00323241"/>
    <w:rsid w:val="00323245"/>
    <w:rsid w:val="00323261"/>
    <w:rsid w:val="0032326D"/>
    <w:rsid w:val="00323284"/>
    <w:rsid w:val="00323291"/>
    <w:rsid w:val="003232A2"/>
    <w:rsid w:val="003232A7"/>
    <w:rsid w:val="003232B4"/>
    <w:rsid w:val="003232C1"/>
    <w:rsid w:val="003232C5"/>
    <w:rsid w:val="00323356"/>
    <w:rsid w:val="00323357"/>
    <w:rsid w:val="003233E9"/>
    <w:rsid w:val="00323433"/>
    <w:rsid w:val="00323448"/>
    <w:rsid w:val="00323462"/>
    <w:rsid w:val="00323470"/>
    <w:rsid w:val="00323484"/>
    <w:rsid w:val="003234A3"/>
    <w:rsid w:val="003234BB"/>
    <w:rsid w:val="003234D2"/>
    <w:rsid w:val="003234DD"/>
    <w:rsid w:val="00323503"/>
    <w:rsid w:val="00323510"/>
    <w:rsid w:val="00323529"/>
    <w:rsid w:val="00323563"/>
    <w:rsid w:val="00323565"/>
    <w:rsid w:val="00323583"/>
    <w:rsid w:val="003235A2"/>
    <w:rsid w:val="003235AF"/>
    <w:rsid w:val="003235E0"/>
    <w:rsid w:val="003235FC"/>
    <w:rsid w:val="00323613"/>
    <w:rsid w:val="00323645"/>
    <w:rsid w:val="00323659"/>
    <w:rsid w:val="003236E0"/>
    <w:rsid w:val="003236E6"/>
    <w:rsid w:val="003237BF"/>
    <w:rsid w:val="003237D6"/>
    <w:rsid w:val="003237ED"/>
    <w:rsid w:val="0032383A"/>
    <w:rsid w:val="00323863"/>
    <w:rsid w:val="0032389B"/>
    <w:rsid w:val="0032389D"/>
    <w:rsid w:val="003238A5"/>
    <w:rsid w:val="003238FC"/>
    <w:rsid w:val="00323933"/>
    <w:rsid w:val="00323934"/>
    <w:rsid w:val="00323943"/>
    <w:rsid w:val="00323957"/>
    <w:rsid w:val="0032397C"/>
    <w:rsid w:val="0032398B"/>
    <w:rsid w:val="003239B5"/>
    <w:rsid w:val="003239BB"/>
    <w:rsid w:val="003239C4"/>
    <w:rsid w:val="003239C5"/>
    <w:rsid w:val="00323A21"/>
    <w:rsid w:val="00323A66"/>
    <w:rsid w:val="00323A75"/>
    <w:rsid w:val="00323A9B"/>
    <w:rsid w:val="00323AA4"/>
    <w:rsid w:val="00323B0E"/>
    <w:rsid w:val="00323B31"/>
    <w:rsid w:val="00323B32"/>
    <w:rsid w:val="00323B39"/>
    <w:rsid w:val="00323B3A"/>
    <w:rsid w:val="00323B42"/>
    <w:rsid w:val="00323B5A"/>
    <w:rsid w:val="00323BA3"/>
    <w:rsid w:val="00323BB0"/>
    <w:rsid w:val="00323BD5"/>
    <w:rsid w:val="00323C43"/>
    <w:rsid w:val="00323CB2"/>
    <w:rsid w:val="00323CBE"/>
    <w:rsid w:val="00323CCE"/>
    <w:rsid w:val="00323CDE"/>
    <w:rsid w:val="00323CEF"/>
    <w:rsid w:val="00323CF6"/>
    <w:rsid w:val="00323D5F"/>
    <w:rsid w:val="00323D86"/>
    <w:rsid w:val="00323DAA"/>
    <w:rsid w:val="00323DB1"/>
    <w:rsid w:val="00323DBD"/>
    <w:rsid w:val="00323DCF"/>
    <w:rsid w:val="00323DF7"/>
    <w:rsid w:val="00323E22"/>
    <w:rsid w:val="00323E3B"/>
    <w:rsid w:val="00323E59"/>
    <w:rsid w:val="00323E79"/>
    <w:rsid w:val="00323EAF"/>
    <w:rsid w:val="00323EBA"/>
    <w:rsid w:val="00323EBD"/>
    <w:rsid w:val="00323F2B"/>
    <w:rsid w:val="00323F31"/>
    <w:rsid w:val="00323F39"/>
    <w:rsid w:val="00323F7D"/>
    <w:rsid w:val="00323F82"/>
    <w:rsid w:val="00323FBB"/>
    <w:rsid w:val="0032400E"/>
    <w:rsid w:val="00324018"/>
    <w:rsid w:val="0032406D"/>
    <w:rsid w:val="0032408E"/>
    <w:rsid w:val="0032409E"/>
    <w:rsid w:val="003240B4"/>
    <w:rsid w:val="003240D7"/>
    <w:rsid w:val="003240DE"/>
    <w:rsid w:val="003240E1"/>
    <w:rsid w:val="0032412D"/>
    <w:rsid w:val="0032413E"/>
    <w:rsid w:val="0032414E"/>
    <w:rsid w:val="00324164"/>
    <w:rsid w:val="00324177"/>
    <w:rsid w:val="00324187"/>
    <w:rsid w:val="003241C0"/>
    <w:rsid w:val="003241C5"/>
    <w:rsid w:val="003241E3"/>
    <w:rsid w:val="003241E4"/>
    <w:rsid w:val="003241FC"/>
    <w:rsid w:val="0032427E"/>
    <w:rsid w:val="0032428F"/>
    <w:rsid w:val="003242AC"/>
    <w:rsid w:val="003242EC"/>
    <w:rsid w:val="003242F9"/>
    <w:rsid w:val="00324307"/>
    <w:rsid w:val="0032431A"/>
    <w:rsid w:val="0032432B"/>
    <w:rsid w:val="00324396"/>
    <w:rsid w:val="0032439C"/>
    <w:rsid w:val="003243D9"/>
    <w:rsid w:val="003243E4"/>
    <w:rsid w:val="00324403"/>
    <w:rsid w:val="00324429"/>
    <w:rsid w:val="00324477"/>
    <w:rsid w:val="0032449B"/>
    <w:rsid w:val="003244D8"/>
    <w:rsid w:val="003244F8"/>
    <w:rsid w:val="003244FF"/>
    <w:rsid w:val="00324524"/>
    <w:rsid w:val="00324565"/>
    <w:rsid w:val="0032460D"/>
    <w:rsid w:val="00324631"/>
    <w:rsid w:val="00324662"/>
    <w:rsid w:val="003246BB"/>
    <w:rsid w:val="003246DF"/>
    <w:rsid w:val="003246E9"/>
    <w:rsid w:val="0032470B"/>
    <w:rsid w:val="00324732"/>
    <w:rsid w:val="0032474E"/>
    <w:rsid w:val="00324797"/>
    <w:rsid w:val="003247A5"/>
    <w:rsid w:val="003247AB"/>
    <w:rsid w:val="003247C4"/>
    <w:rsid w:val="003247F8"/>
    <w:rsid w:val="003247FA"/>
    <w:rsid w:val="00324808"/>
    <w:rsid w:val="0032481C"/>
    <w:rsid w:val="003248FE"/>
    <w:rsid w:val="003249A4"/>
    <w:rsid w:val="003249BB"/>
    <w:rsid w:val="003249CA"/>
    <w:rsid w:val="003249E3"/>
    <w:rsid w:val="003249FC"/>
    <w:rsid w:val="00324A48"/>
    <w:rsid w:val="00324A6F"/>
    <w:rsid w:val="00324A90"/>
    <w:rsid w:val="00324A95"/>
    <w:rsid w:val="00324ADB"/>
    <w:rsid w:val="00324B58"/>
    <w:rsid w:val="00324B7B"/>
    <w:rsid w:val="00324B89"/>
    <w:rsid w:val="00324B91"/>
    <w:rsid w:val="00324BAB"/>
    <w:rsid w:val="00324BCB"/>
    <w:rsid w:val="00324BFB"/>
    <w:rsid w:val="00324C8B"/>
    <w:rsid w:val="00324CCC"/>
    <w:rsid w:val="00324CD2"/>
    <w:rsid w:val="00324CD7"/>
    <w:rsid w:val="00324D1C"/>
    <w:rsid w:val="00324D52"/>
    <w:rsid w:val="00324D61"/>
    <w:rsid w:val="00324D97"/>
    <w:rsid w:val="00324DAE"/>
    <w:rsid w:val="00324DC8"/>
    <w:rsid w:val="00324E00"/>
    <w:rsid w:val="00324E17"/>
    <w:rsid w:val="00324E28"/>
    <w:rsid w:val="00324E2A"/>
    <w:rsid w:val="00324E7C"/>
    <w:rsid w:val="00324F09"/>
    <w:rsid w:val="00324F71"/>
    <w:rsid w:val="00324F76"/>
    <w:rsid w:val="00324F88"/>
    <w:rsid w:val="00324FA5"/>
    <w:rsid w:val="00324FAE"/>
    <w:rsid w:val="00324FDD"/>
    <w:rsid w:val="00324FF0"/>
    <w:rsid w:val="003250AF"/>
    <w:rsid w:val="003250BF"/>
    <w:rsid w:val="003250CC"/>
    <w:rsid w:val="003250E0"/>
    <w:rsid w:val="003250EA"/>
    <w:rsid w:val="00325117"/>
    <w:rsid w:val="0032511C"/>
    <w:rsid w:val="0032512D"/>
    <w:rsid w:val="00325138"/>
    <w:rsid w:val="00325158"/>
    <w:rsid w:val="00325167"/>
    <w:rsid w:val="00325193"/>
    <w:rsid w:val="0032519E"/>
    <w:rsid w:val="003251B5"/>
    <w:rsid w:val="003251C2"/>
    <w:rsid w:val="003251D1"/>
    <w:rsid w:val="003251E2"/>
    <w:rsid w:val="003251F2"/>
    <w:rsid w:val="00325206"/>
    <w:rsid w:val="0032520A"/>
    <w:rsid w:val="0032520C"/>
    <w:rsid w:val="00325212"/>
    <w:rsid w:val="0032523F"/>
    <w:rsid w:val="0032524C"/>
    <w:rsid w:val="00325250"/>
    <w:rsid w:val="00325287"/>
    <w:rsid w:val="0032529A"/>
    <w:rsid w:val="003252C8"/>
    <w:rsid w:val="003252D8"/>
    <w:rsid w:val="003252E7"/>
    <w:rsid w:val="0032530E"/>
    <w:rsid w:val="00325327"/>
    <w:rsid w:val="00325359"/>
    <w:rsid w:val="0032535B"/>
    <w:rsid w:val="0032535F"/>
    <w:rsid w:val="00325436"/>
    <w:rsid w:val="003254B5"/>
    <w:rsid w:val="003254B8"/>
    <w:rsid w:val="003254BE"/>
    <w:rsid w:val="003254C4"/>
    <w:rsid w:val="003254DD"/>
    <w:rsid w:val="003254E9"/>
    <w:rsid w:val="003254EF"/>
    <w:rsid w:val="00325526"/>
    <w:rsid w:val="0032555A"/>
    <w:rsid w:val="00325569"/>
    <w:rsid w:val="003255A0"/>
    <w:rsid w:val="003255AE"/>
    <w:rsid w:val="003255BD"/>
    <w:rsid w:val="003255CA"/>
    <w:rsid w:val="003255D8"/>
    <w:rsid w:val="003255DF"/>
    <w:rsid w:val="00325631"/>
    <w:rsid w:val="00325649"/>
    <w:rsid w:val="0032564F"/>
    <w:rsid w:val="00325658"/>
    <w:rsid w:val="0032565B"/>
    <w:rsid w:val="00325673"/>
    <w:rsid w:val="003256B5"/>
    <w:rsid w:val="003256C2"/>
    <w:rsid w:val="00325723"/>
    <w:rsid w:val="00325764"/>
    <w:rsid w:val="00325776"/>
    <w:rsid w:val="003257B1"/>
    <w:rsid w:val="003257DB"/>
    <w:rsid w:val="0032580A"/>
    <w:rsid w:val="00325889"/>
    <w:rsid w:val="003258C9"/>
    <w:rsid w:val="0032590F"/>
    <w:rsid w:val="0032591D"/>
    <w:rsid w:val="00325941"/>
    <w:rsid w:val="00325945"/>
    <w:rsid w:val="00325984"/>
    <w:rsid w:val="003259A4"/>
    <w:rsid w:val="003259B4"/>
    <w:rsid w:val="003259EC"/>
    <w:rsid w:val="00325A0E"/>
    <w:rsid w:val="00325A3A"/>
    <w:rsid w:val="00325A3B"/>
    <w:rsid w:val="00325A3C"/>
    <w:rsid w:val="00325A41"/>
    <w:rsid w:val="00325A43"/>
    <w:rsid w:val="00325A44"/>
    <w:rsid w:val="00325A80"/>
    <w:rsid w:val="00325AAA"/>
    <w:rsid w:val="00325AF7"/>
    <w:rsid w:val="00325B5E"/>
    <w:rsid w:val="00325B5F"/>
    <w:rsid w:val="00325B64"/>
    <w:rsid w:val="00325B74"/>
    <w:rsid w:val="00325B80"/>
    <w:rsid w:val="00325B88"/>
    <w:rsid w:val="00325BE8"/>
    <w:rsid w:val="00325C01"/>
    <w:rsid w:val="00325C52"/>
    <w:rsid w:val="00325C60"/>
    <w:rsid w:val="00325C96"/>
    <w:rsid w:val="00325CCB"/>
    <w:rsid w:val="00325CCE"/>
    <w:rsid w:val="00325D02"/>
    <w:rsid w:val="00325D3A"/>
    <w:rsid w:val="00325D5F"/>
    <w:rsid w:val="00325D69"/>
    <w:rsid w:val="00325D70"/>
    <w:rsid w:val="00325DD0"/>
    <w:rsid w:val="00325E06"/>
    <w:rsid w:val="00325E28"/>
    <w:rsid w:val="00325E57"/>
    <w:rsid w:val="00325E61"/>
    <w:rsid w:val="00325E78"/>
    <w:rsid w:val="00325E7F"/>
    <w:rsid w:val="00325E9C"/>
    <w:rsid w:val="00325EC3"/>
    <w:rsid w:val="00325EDB"/>
    <w:rsid w:val="00325EDE"/>
    <w:rsid w:val="00325EF2"/>
    <w:rsid w:val="00325F60"/>
    <w:rsid w:val="00325F62"/>
    <w:rsid w:val="00325FBD"/>
    <w:rsid w:val="00325FC9"/>
    <w:rsid w:val="00325FFB"/>
    <w:rsid w:val="00326004"/>
    <w:rsid w:val="00326048"/>
    <w:rsid w:val="00326072"/>
    <w:rsid w:val="003260AF"/>
    <w:rsid w:val="003260C9"/>
    <w:rsid w:val="003260F7"/>
    <w:rsid w:val="00326103"/>
    <w:rsid w:val="00326151"/>
    <w:rsid w:val="00326163"/>
    <w:rsid w:val="0032618B"/>
    <w:rsid w:val="00326193"/>
    <w:rsid w:val="00326199"/>
    <w:rsid w:val="003261F2"/>
    <w:rsid w:val="003261F5"/>
    <w:rsid w:val="00326215"/>
    <w:rsid w:val="00326225"/>
    <w:rsid w:val="0032622D"/>
    <w:rsid w:val="00326257"/>
    <w:rsid w:val="0032626B"/>
    <w:rsid w:val="0032626D"/>
    <w:rsid w:val="00326275"/>
    <w:rsid w:val="003262BA"/>
    <w:rsid w:val="003262CB"/>
    <w:rsid w:val="003262D0"/>
    <w:rsid w:val="00326315"/>
    <w:rsid w:val="00326349"/>
    <w:rsid w:val="0032636B"/>
    <w:rsid w:val="003263AD"/>
    <w:rsid w:val="003263CD"/>
    <w:rsid w:val="00326413"/>
    <w:rsid w:val="00326426"/>
    <w:rsid w:val="0032645F"/>
    <w:rsid w:val="003264DA"/>
    <w:rsid w:val="003264E6"/>
    <w:rsid w:val="003264E8"/>
    <w:rsid w:val="00326515"/>
    <w:rsid w:val="0032655E"/>
    <w:rsid w:val="00326584"/>
    <w:rsid w:val="003265A3"/>
    <w:rsid w:val="003265D3"/>
    <w:rsid w:val="003265D6"/>
    <w:rsid w:val="003265F5"/>
    <w:rsid w:val="0032660D"/>
    <w:rsid w:val="00326626"/>
    <w:rsid w:val="00326659"/>
    <w:rsid w:val="003266A6"/>
    <w:rsid w:val="003266B4"/>
    <w:rsid w:val="003266C0"/>
    <w:rsid w:val="003266CC"/>
    <w:rsid w:val="003266E8"/>
    <w:rsid w:val="00326735"/>
    <w:rsid w:val="00326742"/>
    <w:rsid w:val="0032674C"/>
    <w:rsid w:val="0032677E"/>
    <w:rsid w:val="003267B4"/>
    <w:rsid w:val="003267ED"/>
    <w:rsid w:val="003267F6"/>
    <w:rsid w:val="00326857"/>
    <w:rsid w:val="0032685C"/>
    <w:rsid w:val="00326867"/>
    <w:rsid w:val="0032687F"/>
    <w:rsid w:val="00326889"/>
    <w:rsid w:val="003268A4"/>
    <w:rsid w:val="003268F7"/>
    <w:rsid w:val="003268FB"/>
    <w:rsid w:val="00326961"/>
    <w:rsid w:val="0032697E"/>
    <w:rsid w:val="0032699D"/>
    <w:rsid w:val="0032699F"/>
    <w:rsid w:val="003269B8"/>
    <w:rsid w:val="003269BA"/>
    <w:rsid w:val="003269EA"/>
    <w:rsid w:val="00326A23"/>
    <w:rsid w:val="00326A6F"/>
    <w:rsid w:val="00326A95"/>
    <w:rsid w:val="00326A9D"/>
    <w:rsid w:val="00326AB4"/>
    <w:rsid w:val="00326AB7"/>
    <w:rsid w:val="00326AC1"/>
    <w:rsid w:val="00326ACD"/>
    <w:rsid w:val="00326AD6"/>
    <w:rsid w:val="00326B11"/>
    <w:rsid w:val="00326B4B"/>
    <w:rsid w:val="00326B76"/>
    <w:rsid w:val="00326B81"/>
    <w:rsid w:val="00326B83"/>
    <w:rsid w:val="00326B8E"/>
    <w:rsid w:val="00326B94"/>
    <w:rsid w:val="00326BBF"/>
    <w:rsid w:val="00326BC3"/>
    <w:rsid w:val="00326BEF"/>
    <w:rsid w:val="00326C94"/>
    <w:rsid w:val="00326C95"/>
    <w:rsid w:val="00326CB4"/>
    <w:rsid w:val="00326CB6"/>
    <w:rsid w:val="00326D5E"/>
    <w:rsid w:val="00326D75"/>
    <w:rsid w:val="00326D7C"/>
    <w:rsid w:val="00326D7D"/>
    <w:rsid w:val="00326DC0"/>
    <w:rsid w:val="00326DC4"/>
    <w:rsid w:val="00326DF4"/>
    <w:rsid w:val="00326E07"/>
    <w:rsid w:val="00326E45"/>
    <w:rsid w:val="00326E5E"/>
    <w:rsid w:val="00326E64"/>
    <w:rsid w:val="00326EE7"/>
    <w:rsid w:val="00326EE8"/>
    <w:rsid w:val="00326EF3"/>
    <w:rsid w:val="00326F0E"/>
    <w:rsid w:val="00326F0F"/>
    <w:rsid w:val="00326F27"/>
    <w:rsid w:val="00326F36"/>
    <w:rsid w:val="00326FCD"/>
    <w:rsid w:val="00326FDB"/>
    <w:rsid w:val="00326FE0"/>
    <w:rsid w:val="0032700A"/>
    <w:rsid w:val="0032700E"/>
    <w:rsid w:val="00327027"/>
    <w:rsid w:val="0032702F"/>
    <w:rsid w:val="00327076"/>
    <w:rsid w:val="0032707C"/>
    <w:rsid w:val="00327084"/>
    <w:rsid w:val="00327089"/>
    <w:rsid w:val="003270AA"/>
    <w:rsid w:val="003270C0"/>
    <w:rsid w:val="003270E8"/>
    <w:rsid w:val="003270FE"/>
    <w:rsid w:val="00327106"/>
    <w:rsid w:val="00327130"/>
    <w:rsid w:val="00327136"/>
    <w:rsid w:val="00327147"/>
    <w:rsid w:val="00327155"/>
    <w:rsid w:val="00327178"/>
    <w:rsid w:val="003271A3"/>
    <w:rsid w:val="0032724C"/>
    <w:rsid w:val="00327254"/>
    <w:rsid w:val="0032727A"/>
    <w:rsid w:val="00327298"/>
    <w:rsid w:val="003272A9"/>
    <w:rsid w:val="003272D2"/>
    <w:rsid w:val="00327302"/>
    <w:rsid w:val="0032732A"/>
    <w:rsid w:val="00327338"/>
    <w:rsid w:val="00327341"/>
    <w:rsid w:val="00327344"/>
    <w:rsid w:val="00327346"/>
    <w:rsid w:val="0032734B"/>
    <w:rsid w:val="0032735D"/>
    <w:rsid w:val="00327365"/>
    <w:rsid w:val="0032739A"/>
    <w:rsid w:val="003273AB"/>
    <w:rsid w:val="003273C1"/>
    <w:rsid w:val="003273C4"/>
    <w:rsid w:val="003273E2"/>
    <w:rsid w:val="00327425"/>
    <w:rsid w:val="00327452"/>
    <w:rsid w:val="0032746C"/>
    <w:rsid w:val="00327493"/>
    <w:rsid w:val="003274A3"/>
    <w:rsid w:val="003274D8"/>
    <w:rsid w:val="0032751B"/>
    <w:rsid w:val="00327534"/>
    <w:rsid w:val="00327561"/>
    <w:rsid w:val="003275A4"/>
    <w:rsid w:val="00327628"/>
    <w:rsid w:val="003276A0"/>
    <w:rsid w:val="003276B9"/>
    <w:rsid w:val="00327726"/>
    <w:rsid w:val="00327735"/>
    <w:rsid w:val="00327787"/>
    <w:rsid w:val="00327798"/>
    <w:rsid w:val="003277CF"/>
    <w:rsid w:val="00327820"/>
    <w:rsid w:val="0032782F"/>
    <w:rsid w:val="0032783D"/>
    <w:rsid w:val="0032785D"/>
    <w:rsid w:val="00327881"/>
    <w:rsid w:val="00327890"/>
    <w:rsid w:val="00327891"/>
    <w:rsid w:val="00327893"/>
    <w:rsid w:val="003278AC"/>
    <w:rsid w:val="0032792D"/>
    <w:rsid w:val="00327935"/>
    <w:rsid w:val="0032794A"/>
    <w:rsid w:val="00327975"/>
    <w:rsid w:val="00327981"/>
    <w:rsid w:val="003279A2"/>
    <w:rsid w:val="003279E2"/>
    <w:rsid w:val="003279FF"/>
    <w:rsid w:val="00327A23"/>
    <w:rsid w:val="00327A28"/>
    <w:rsid w:val="00327A39"/>
    <w:rsid w:val="00327A88"/>
    <w:rsid w:val="00327AAD"/>
    <w:rsid w:val="00327AB1"/>
    <w:rsid w:val="00327AE5"/>
    <w:rsid w:val="00327B67"/>
    <w:rsid w:val="00327B70"/>
    <w:rsid w:val="00327B74"/>
    <w:rsid w:val="00327B90"/>
    <w:rsid w:val="00327BBF"/>
    <w:rsid w:val="00327BC1"/>
    <w:rsid w:val="00327C28"/>
    <w:rsid w:val="00327C44"/>
    <w:rsid w:val="00327C9A"/>
    <w:rsid w:val="00327C9F"/>
    <w:rsid w:val="00327CBE"/>
    <w:rsid w:val="00327CE3"/>
    <w:rsid w:val="00327D5D"/>
    <w:rsid w:val="00327D5E"/>
    <w:rsid w:val="00327DD7"/>
    <w:rsid w:val="00327E20"/>
    <w:rsid w:val="00327E27"/>
    <w:rsid w:val="00327E5B"/>
    <w:rsid w:val="00327E61"/>
    <w:rsid w:val="00327E64"/>
    <w:rsid w:val="00327E75"/>
    <w:rsid w:val="00327E8D"/>
    <w:rsid w:val="00327F47"/>
    <w:rsid w:val="00327F9C"/>
    <w:rsid w:val="00327FC5"/>
    <w:rsid w:val="00327FCC"/>
    <w:rsid w:val="0033001C"/>
    <w:rsid w:val="00330058"/>
    <w:rsid w:val="00330071"/>
    <w:rsid w:val="00330078"/>
    <w:rsid w:val="00330090"/>
    <w:rsid w:val="00330097"/>
    <w:rsid w:val="0033009E"/>
    <w:rsid w:val="00330144"/>
    <w:rsid w:val="00330154"/>
    <w:rsid w:val="0033018E"/>
    <w:rsid w:val="00330194"/>
    <w:rsid w:val="0033019D"/>
    <w:rsid w:val="003301D0"/>
    <w:rsid w:val="003301E1"/>
    <w:rsid w:val="003301E7"/>
    <w:rsid w:val="0033021E"/>
    <w:rsid w:val="00330220"/>
    <w:rsid w:val="0033024E"/>
    <w:rsid w:val="00330264"/>
    <w:rsid w:val="0033026E"/>
    <w:rsid w:val="003302CA"/>
    <w:rsid w:val="003302E8"/>
    <w:rsid w:val="003302FA"/>
    <w:rsid w:val="00330341"/>
    <w:rsid w:val="00330368"/>
    <w:rsid w:val="00330389"/>
    <w:rsid w:val="003303C1"/>
    <w:rsid w:val="00330455"/>
    <w:rsid w:val="00330490"/>
    <w:rsid w:val="003304B8"/>
    <w:rsid w:val="003304CC"/>
    <w:rsid w:val="003304EE"/>
    <w:rsid w:val="00330515"/>
    <w:rsid w:val="00330519"/>
    <w:rsid w:val="0033053F"/>
    <w:rsid w:val="0033055B"/>
    <w:rsid w:val="00330569"/>
    <w:rsid w:val="00330571"/>
    <w:rsid w:val="0033057F"/>
    <w:rsid w:val="00330596"/>
    <w:rsid w:val="003305A5"/>
    <w:rsid w:val="003305CC"/>
    <w:rsid w:val="003305FB"/>
    <w:rsid w:val="0033062A"/>
    <w:rsid w:val="0033062D"/>
    <w:rsid w:val="0033065F"/>
    <w:rsid w:val="0033068E"/>
    <w:rsid w:val="003306FA"/>
    <w:rsid w:val="00330708"/>
    <w:rsid w:val="00330740"/>
    <w:rsid w:val="00330766"/>
    <w:rsid w:val="00330771"/>
    <w:rsid w:val="003307B7"/>
    <w:rsid w:val="003307E4"/>
    <w:rsid w:val="0033085F"/>
    <w:rsid w:val="00330872"/>
    <w:rsid w:val="003308A1"/>
    <w:rsid w:val="003308A6"/>
    <w:rsid w:val="003308CD"/>
    <w:rsid w:val="00330916"/>
    <w:rsid w:val="0033094A"/>
    <w:rsid w:val="0033094C"/>
    <w:rsid w:val="0033095C"/>
    <w:rsid w:val="0033096C"/>
    <w:rsid w:val="00330970"/>
    <w:rsid w:val="003309B7"/>
    <w:rsid w:val="003309CE"/>
    <w:rsid w:val="003309D1"/>
    <w:rsid w:val="00330A67"/>
    <w:rsid w:val="00330A8C"/>
    <w:rsid w:val="00330ABC"/>
    <w:rsid w:val="00330AE6"/>
    <w:rsid w:val="00330B26"/>
    <w:rsid w:val="00330B42"/>
    <w:rsid w:val="00330B4E"/>
    <w:rsid w:val="00330B88"/>
    <w:rsid w:val="00330B96"/>
    <w:rsid w:val="00330BA0"/>
    <w:rsid w:val="00330BA2"/>
    <w:rsid w:val="00330BAC"/>
    <w:rsid w:val="00330BB6"/>
    <w:rsid w:val="00330BE4"/>
    <w:rsid w:val="00330C0D"/>
    <w:rsid w:val="00330C27"/>
    <w:rsid w:val="00330C34"/>
    <w:rsid w:val="00330C55"/>
    <w:rsid w:val="00330C5F"/>
    <w:rsid w:val="00330C9F"/>
    <w:rsid w:val="00330CB7"/>
    <w:rsid w:val="00330CD0"/>
    <w:rsid w:val="00330CD7"/>
    <w:rsid w:val="00330D0A"/>
    <w:rsid w:val="00330D25"/>
    <w:rsid w:val="00330D2B"/>
    <w:rsid w:val="00330D40"/>
    <w:rsid w:val="00330D47"/>
    <w:rsid w:val="00330D6E"/>
    <w:rsid w:val="00330D99"/>
    <w:rsid w:val="00330D9A"/>
    <w:rsid w:val="00330DA6"/>
    <w:rsid w:val="00330DA8"/>
    <w:rsid w:val="00330DAB"/>
    <w:rsid w:val="00330DB1"/>
    <w:rsid w:val="00330DD5"/>
    <w:rsid w:val="00330DF4"/>
    <w:rsid w:val="00330DF9"/>
    <w:rsid w:val="00330E81"/>
    <w:rsid w:val="00330E88"/>
    <w:rsid w:val="00330EB5"/>
    <w:rsid w:val="00330ED2"/>
    <w:rsid w:val="00330ED8"/>
    <w:rsid w:val="00330EE7"/>
    <w:rsid w:val="00330F2F"/>
    <w:rsid w:val="00330F37"/>
    <w:rsid w:val="00330F4E"/>
    <w:rsid w:val="00330F70"/>
    <w:rsid w:val="00330F90"/>
    <w:rsid w:val="00330FA1"/>
    <w:rsid w:val="00330FA2"/>
    <w:rsid w:val="00330FA7"/>
    <w:rsid w:val="00330FCB"/>
    <w:rsid w:val="00331006"/>
    <w:rsid w:val="00331029"/>
    <w:rsid w:val="0033102A"/>
    <w:rsid w:val="00331061"/>
    <w:rsid w:val="00331062"/>
    <w:rsid w:val="003310AE"/>
    <w:rsid w:val="003310AF"/>
    <w:rsid w:val="003310CA"/>
    <w:rsid w:val="00331129"/>
    <w:rsid w:val="00331151"/>
    <w:rsid w:val="00331179"/>
    <w:rsid w:val="00331182"/>
    <w:rsid w:val="0033119E"/>
    <w:rsid w:val="003311A5"/>
    <w:rsid w:val="003311AB"/>
    <w:rsid w:val="003311BF"/>
    <w:rsid w:val="003311D0"/>
    <w:rsid w:val="003311D8"/>
    <w:rsid w:val="003311E5"/>
    <w:rsid w:val="0033121F"/>
    <w:rsid w:val="00331223"/>
    <w:rsid w:val="0033122E"/>
    <w:rsid w:val="0033125C"/>
    <w:rsid w:val="0033126B"/>
    <w:rsid w:val="0033129B"/>
    <w:rsid w:val="003312CE"/>
    <w:rsid w:val="003312DA"/>
    <w:rsid w:val="00331324"/>
    <w:rsid w:val="00331360"/>
    <w:rsid w:val="0033137A"/>
    <w:rsid w:val="00331386"/>
    <w:rsid w:val="003313AA"/>
    <w:rsid w:val="003313AD"/>
    <w:rsid w:val="003313C2"/>
    <w:rsid w:val="003313F4"/>
    <w:rsid w:val="0033140A"/>
    <w:rsid w:val="0033142A"/>
    <w:rsid w:val="00331462"/>
    <w:rsid w:val="00331472"/>
    <w:rsid w:val="00331513"/>
    <w:rsid w:val="00331556"/>
    <w:rsid w:val="00331566"/>
    <w:rsid w:val="0033156E"/>
    <w:rsid w:val="00331578"/>
    <w:rsid w:val="003315A2"/>
    <w:rsid w:val="0033160C"/>
    <w:rsid w:val="00331655"/>
    <w:rsid w:val="0033165C"/>
    <w:rsid w:val="003316CF"/>
    <w:rsid w:val="00331702"/>
    <w:rsid w:val="0033172A"/>
    <w:rsid w:val="0033173C"/>
    <w:rsid w:val="0033174E"/>
    <w:rsid w:val="00331767"/>
    <w:rsid w:val="00331788"/>
    <w:rsid w:val="003317AB"/>
    <w:rsid w:val="003317B0"/>
    <w:rsid w:val="003317B5"/>
    <w:rsid w:val="003317C0"/>
    <w:rsid w:val="003317CD"/>
    <w:rsid w:val="003317DF"/>
    <w:rsid w:val="003317E0"/>
    <w:rsid w:val="003317E3"/>
    <w:rsid w:val="003317F4"/>
    <w:rsid w:val="003317FC"/>
    <w:rsid w:val="0033186D"/>
    <w:rsid w:val="00331872"/>
    <w:rsid w:val="00331877"/>
    <w:rsid w:val="003318BF"/>
    <w:rsid w:val="003318C1"/>
    <w:rsid w:val="00331907"/>
    <w:rsid w:val="00331919"/>
    <w:rsid w:val="00331924"/>
    <w:rsid w:val="00331927"/>
    <w:rsid w:val="0033196E"/>
    <w:rsid w:val="00331977"/>
    <w:rsid w:val="00331984"/>
    <w:rsid w:val="0033199C"/>
    <w:rsid w:val="003319B1"/>
    <w:rsid w:val="003319B3"/>
    <w:rsid w:val="00331A17"/>
    <w:rsid w:val="00331A2E"/>
    <w:rsid w:val="00331A45"/>
    <w:rsid w:val="00331A47"/>
    <w:rsid w:val="00331A56"/>
    <w:rsid w:val="00331A5F"/>
    <w:rsid w:val="00331A73"/>
    <w:rsid w:val="00331A84"/>
    <w:rsid w:val="00331A8B"/>
    <w:rsid w:val="00331A90"/>
    <w:rsid w:val="00331AB0"/>
    <w:rsid w:val="00331B03"/>
    <w:rsid w:val="00331B2D"/>
    <w:rsid w:val="00331BB8"/>
    <w:rsid w:val="00331BC0"/>
    <w:rsid w:val="00331BE7"/>
    <w:rsid w:val="00331BF1"/>
    <w:rsid w:val="00331C21"/>
    <w:rsid w:val="00331C42"/>
    <w:rsid w:val="00331C4F"/>
    <w:rsid w:val="00331C54"/>
    <w:rsid w:val="00331C7D"/>
    <w:rsid w:val="00331C87"/>
    <w:rsid w:val="00331CAB"/>
    <w:rsid w:val="00331CCB"/>
    <w:rsid w:val="00331CD4"/>
    <w:rsid w:val="00331CDB"/>
    <w:rsid w:val="00331D04"/>
    <w:rsid w:val="00331D52"/>
    <w:rsid w:val="00331D7C"/>
    <w:rsid w:val="00331D93"/>
    <w:rsid w:val="00331DF4"/>
    <w:rsid w:val="00331E04"/>
    <w:rsid w:val="00331E28"/>
    <w:rsid w:val="00331E58"/>
    <w:rsid w:val="00331ED1"/>
    <w:rsid w:val="00331F13"/>
    <w:rsid w:val="00331F25"/>
    <w:rsid w:val="00331F26"/>
    <w:rsid w:val="00331FC8"/>
    <w:rsid w:val="00331FD8"/>
    <w:rsid w:val="00332031"/>
    <w:rsid w:val="0033205C"/>
    <w:rsid w:val="00332065"/>
    <w:rsid w:val="0033209C"/>
    <w:rsid w:val="003320AB"/>
    <w:rsid w:val="003320B6"/>
    <w:rsid w:val="003320C8"/>
    <w:rsid w:val="003320EE"/>
    <w:rsid w:val="003320F1"/>
    <w:rsid w:val="003321DF"/>
    <w:rsid w:val="003321E1"/>
    <w:rsid w:val="0033222B"/>
    <w:rsid w:val="00332259"/>
    <w:rsid w:val="0033229C"/>
    <w:rsid w:val="003322C5"/>
    <w:rsid w:val="003322C7"/>
    <w:rsid w:val="003322E0"/>
    <w:rsid w:val="003322F3"/>
    <w:rsid w:val="003322FF"/>
    <w:rsid w:val="0033230D"/>
    <w:rsid w:val="0033231F"/>
    <w:rsid w:val="00332343"/>
    <w:rsid w:val="00332361"/>
    <w:rsid w:val="0033237C"/>
    <w:rsid w:val="003323B1"/>
    <w:rsid w:val="0033242E"/>
    <w:rsid w:val="00332453"/>
    <w:rsid w:val="0033245C"/>
    <w:rsid w:val="00332487"/>
    <w:rsid w:val="00332488"/>
    <w:rsid w:val="003324DA"/>
    <w:rsid w:val="003324E5"/>
    <w:rsid w:val="0033254C"/>
    <w:rsid w:val="00332559"/>
    <w:rsid w:val="0033255B"/>
    <w:rsid w:val="0033255E"/>
    <w:rsid w:val="00332576"/>
    <w:rsid w:val="00332581"/>
    <w:rsid w:val="00332583"/>
    <w:rsid w:val="003325A0"/>
    <w:rsid w:val="003325AA"/>
    <w:rsid w:val="003325F6"/>
    <w:rsid w:val="0033261A"/>
    <w:rsid w:val="0033265B"/>
    <w:rsid w:val="0033269E"/>
    <w:rsid w:val="003326A1"/>
    <w:rsid w:val="0033274B"/>
    <w:rsid w:val="0033276B"/>
    <w:rsid w:val="00332774"/>
    <w:rsid w:val="00332783"/>
    <w:rsid w:val="003327AC"/>
    <w:rsid w:val="003327B2"/>
    <w:rsid w:val="003327BC"/>
    <w:rsid w:val="00332812"/>
    <w:rsid w:val="0033281D"/>
    <w:rsid w:val="00332849"/>
    <w:rsid w:val="00332867"/>
    <w:rsid w:val="003328C0"/>
    <w:rsid w:val="003328CC"/>
    <w:rsid w:val="003328EE"/>
    <w:rsid w:val="0033292C"/>
    <w:rsid w:val="00332987"/>
    <w:rsid w:val="00332991"/>
    <w:rsid w:val="003329C9"/>
    <w:rsid w:val="003329E4"/>
    <w:rsid w:val="003329E9"/>
    <w:rsid w:val="00332A13"/>
    <w:rsid w:val="00332A14"/>
    <w:rsid w:val="00332A22"/>
    <w:rsid w:val="00332A85"/>
    <w:rsid w:val="00332A87"/>
    <w:rsid w:val="00332B1F"/>
    <w:rsid w:val="00332B59"/>
    <w:rsid w:val="00332B76"/>
    <w:rsid w:val="00332BC2"/>
    <w:rsid w:val="00332BD6"/>
    <w:rsid w:val="00332BE8"/>
    <w:rsid w:val="00332BEB"/>
    <w:rsid w:val="00332BF4"/>
    <w:rsid w:val="00332C0F"/>
    <w:rsid w:val="00332C51"/>
    <w:rsid w:val="00332C72"/>
    <w:rsid w:val="00332CB9"/>
    <w:rsid w:val="00332CBA"/>
    <w:rsid w:val="00332CC9"/>
    <w:rsid w:val="00332D6C"/>
    <w:rsid w:val="00332DA1"/>
    <w:rsid w:val="00332DC7"/>
    <w:rsid w:val="00332E62"/>
    <w:rsid w:val="00332E9F"/>
    <w:rsid w:val="00332EA3"/>
    <w:rsid w:val="00332EC2"/>
    <w:rsid w:val="00332EC6"/>
    <w:rsid w:val="00332EE6"/>
    <w:rsid w:val="00332EE7"/>
    <w:rsid w:val="00332F40"/>
    <w:rsid w:val="00332F4C"/>
    <w:rsid w:val="00332F6D"/>
    <w:rsid w:val="00332FA4"/>
    <w:rsid w:val="00332FA6"/>
    <w:rsid w:val="00332FC5"/>
    <w:rsid w:val="00332FE7"/>
    <w:rsid w:val="00332FEB"/>
    <w:rsid w:val="00332FF5"/>
    <w:rsid w:val="0033300C"/>
    <w:rsid w:val="0033300E"/>
    <w:rsid w:val="00333020"/>
    <w:rsid w:val="00333025"/>
    <w:rsid w:val="0033305D"/>
    <w:rsid w:val="00333061"/>
    <w:rsid w:val="00333078"/>
    <w:rsid w:val="003330A9"/>
    <w:rsid w:val="003330BD"/>
    <w:rsid w:val="00333109"/>
    <w:rsid w:val="0033311E"/>
    <w:rsid w:val="00333172"/>
    <w:rsid w:val="00333191"/>
    <w:rsid w:val="0033319C"/>
    <w:rsid w:val="003331A8"/>
    <w:rsid w:val="003331BA"/>
    <w:rsid w:val="003331D4"/>
    <w:rsid w:val="003331D5"/>
    <w:rsid w:val="003331FE"/>
    <w:rsid w:val="0033322A"/>
    <w:rsid w:val="00333235"/>
    <w:rsid w:val="0033326D"/>
    <w:rsid w:val="00333279"/>
    <w:rsid w:val="00333294"/>
    <w:rsid w:val="003332C9"/>
    <w:rsid w:val="00333307"/>
    <w:rsid w:val="0033333B"/>
    <w:rsid w:val="00333377"/>
    <w:rsid w:val="00333384"/>
    <w:rsid w:val="00333394"/>
    <w:rsid w:val="003333AD"/>
    <w:rsid w:val="00333421"/>
    <w:rsid w:val="0033344A"/>
    <w:rsid w:val="003334B9"/>
    <w:rsid w:val="0033351F"/>
    <w:rsid w:val="00333562"/>
    <w:rsid w:val="0033358D"/>
    <w:rsid w:val="003335A9"/>
    <w:rsid w:val="003335F1"/>
    <w:rsid w:val="003335F8"/>
    <w:rsid w:val="003335FE"/>
    <w:rsid w:val="00333605"/>
    <w:rsid w:val="0033360D"/>
    <w:rsid w:val="0033361E"/>
    <w:rsid w:val="00333642"/>
    <w:rsid w:val="0033368D"/>
    <w:rsid w:val="003336DB"/>
    <w:rsid w:val="00333749"/>
    <w:rsid w:val="003337CE"/>
    <w:rsid w:val="00333803"/>
    <w:rsid w:val="0033380C"/>
    <w:rsid w:val="0033385C"/>
    <w:rsid w:val="00333860"/>
    <w:rsid w:val="00333872"/>
    <w:rsid w:val="0033388B"/>
    <w:rsid w:val="003338C4"/>
    <w:rsid w:val="003338CF"/>
    <w:rsid w:val="003338DA"/>
    <w:rsid w:val="00333947"/>
    <w:rsid w:val="00333966"/>
    <w:rsid w:val="00333971"/>
    <w:rsid w:val="00333A02"/>
    <w:rsid w:val="00333A09"/>
    <w:rsid w:val="00333A5F"/>
    <w:rsid w:val="00333A8E"/>
    <w:rsid w:val="00333AA5"/>
    <w:rsid w:val="00333B07"/>
    <w:rsid w:val="00333B17"/>
    <w:rsid w:val="00333B36"/>
    <w:rsid w:val="00333B57"/>
    <w:rsid w:val="00333B86"/>
    <w:rsid w:val="00333B95"/>
    <w:rsid w:val="00333BAC"/>
    <w:rsid w:val="00333BB0"/>
    <w:rsid w:val="00333BC4"/>
    <w:rsid w:val="00333C29"/>
    <w:rsid w:val="00333C6D"/>
    <w:rsid w:val="00333C90"/>
    <w:rsid w:val="00333D04"/>
    <w:rsid w:val="00333D16"/>
    <w:rsid w:val="00333DB9"/>
    <w:rsid w:val="00333DCE"/>
    <w:rsid w:val="00333DF7"/>
    <w:rsid w:val="00333E23"/>
    <w:rsid w:val="00333E24"/>
    <w:rsid w:val="00333E40"/>
    <w:rsid w:val="00333E55"/>
    <w:rsid w:val="00333EA8"/>
    <w:rsid w:val="00333EE9"/>
    <w:rsid w:val="00333F15"/>
    <w:rsid w:val="00333F3C"/>
    <w:rsid w:val="00333F4B"/>
    <w:rsid w:val="00333F67"/>
    <w:rsid w:val="00333F80"/>
    <w:rsid w:val="00333F88"/>
    <w:rsid w:val="00333F8D"/>
    <w:rsid w:val="00333F92"/>
    <w:rsid w:val="00333F9B"/>
    <w:rsid w:val="00333FE0"/>
    <w:rsid w:val="00333FE8"/>
    <w:rsid w:val="00333FF3"/>
    <w:rsid w:val="00334000"/>
    <w:rsid w:val="0033400B"/>
    <w:rsid w:val="0033400C"/>
    <w:rsid w:val="00334081"/>
    <w:rsid w:val="00334082"/>
    <w:rsid w:val="003340CB"/>
    <w:rsid w:val="00334109"/>
    <w:rsid w:val="0033412A"/>
    <w:rsid w:val="00334130"/>
    <w:rsid w:val="0033414B"/>
    <w:rsid w:val="00334164"/>
    <w:rsid w:val="00334166"/>
    <w:rsid w:val="00334174"/>
    <w:rsid w:val="00334179"/>
    <w:rsid w:val="00334182"/>
    <w:rsid w:val="00334183"/>
    <w:rsid w:val="00334196"/>
    <w:rsid w:val="003341C4"/>
    <w:rsid w:val="003341C5"/>
    <w:rsid w:val="003341D1"/>
    <w:rsid w:val="003341EC"/>
    <w:rsid w:val="00334227"/>
    <w:rsid w:val="00334230"/>
    <w:rsid w:val="0033424B"/>
    <w:rsid w:val="00334276"/>
    <w:rsid w:val="0033427E"/>
    <w:rsid w:val="0033428D"/>
    <w:rsid w:val="00334295"/>
    <w:rsid w:val="0033429F"/>
    <w:rsid w:val="003342C6"/>
    <w:rsid w:val="00334381"/>
    <w:rsid w:val="00334390"/>
    <w:rsid w:val="00334398"/>
    <w:rsid w:val="00334402"/>
    <w:rsid w:val="00334426"/>
    <w:rsid w:val="0033442F"/>
    <w:rsid w:val="0033444A"/>
    <w:rsid w:val="00334474"/>
    <w:rsid w:val="00334476"/>
    <w:rsid w:val="0033448A"/>
    <w:rsid w:val="00334495"/>
    <w:rsid w:val="003344B7"/>
    <w:rsid w:val="003344C2"/>
    <w:rsid w:val="003344E8"/>
    <w:rsid w:val="003344EE"/>
    <w:rsid w:val="0033454B"/>
    <w:rsid w:val="00334570"/>
    <w:rsid w:val="00334589"/>
    <w:rsid w:val="003345AD"/>
    <w:rsid w:val="003345C2"/>
    <w:rsid w:val="00334607"/>
    <w:rsid w:val="0033463C"/>
    <w:rsid w:val="0033468F"/>
    <w:rsid w:val="003346A1"/>
    <w:rsid w:val="003346DC"/>
    <w:rsid w:val="00334750"/>
    <w:rsid w:val="0033477F"/>
    <w:rsid w:val="00334782"/>
    <w:rsid w:val="003347A4"/>
    <w:rsid w:val="003347C3"/>
    <w:rsid w:val="003347E0"/>
    <w:rsid w:val="003347E7"/>
    <w:rsid w:val="003347E8"/>
    <w:rsid w:val="003347EF"/>
    <w:rsid w:val="003347FF"/>
    <w:rsid w:val="0033481A"/>
    <w:rsid w:val="00334826"/>
    <w:rsid w:val="00334828"/>
    <w:rsid w:val="003348A1"/>
    <w:rsid w:val="003348A6"/>
    <w:rsid w:val="003348AC"/>
    <w:rsid w:val="003348B8"/>
    <w:rsid w:val="003348D0"/>
    <w:rsid w:val="003348D4"/>
    <w:rsid w:val="003348E5"/>
    <w:rsid w:val="00334920"/>
    <w:rsid w:val="0033492F"/>
    <w:rsid w:val="00334931"/>
    <w:rsid w:val="0033498E"/>
    <w:rsid w:val="003349FB"/>
    <w:rsid w:val="00334A0E"/>
    <w:rsid w:val="00334A75"/>
    <w:rsid w:val="00334A79"/>
    <w:rsid w:val="00334A7A"/>
    <w:rsid w:val="00334A82"/>
    <w:rsid w:val="00334A92"/>
    <w:rsid w:val="00334AEC"/>
    <w:rsid w:val="00334B46"/>
    <w:rsid w:val="00334BC0"/>
    <w:rsid w:val="00334BFB"/>
    <w:rsid w:val="00334C04"/>
    <w:rsid w:val="00334C2B"/>
    <w:rsid w:val="00334C36"/>
    <w:rsid w:val="00334C3F"/>
    <w:rsid w:val="00334C42"/>
    <w:rsid w:val="00334C6C"/>
    <w:rsid w:val="00334CA6"/>
    <w:rsid w:val="00334CD7"/>
    <w:rsid w:val="00334CD8"/>
    <w:rsid w:val="00334CF1"/>
    <w:rsid w:val="00334D09"/>
    <w:rsid w:val="00334D1E"/>
    <w:rsid w:val="00334D29"/>
    <w:rsid w:val="00334D2B"/>
    <w:rsid w:val="00334D2E"/>
    <w:rsid w:val="00334DEF"/>
    <w:rsid w:val="00334DF0"/>
    <w:rsid w:val="00334E68"/>
    <w:rsid w:val="00334EB5"/>
    <w:rsid w:val="00334EBF"/>
    <w:rsid w:val="00334ECA"/>
    <w:rsid w:val="00334ED2"/>
    <w:rsid w:val="00334EE3"/>
    <w:rsid w:val="00334EEF"/>
    <w:rsid w:val="00334F44"/>
    <w:rsid w:val="00334F45"/>
    <w:rsid w:val="00334F5C"/>
    <w:rsid w:val="00334F91"/>
    <w:rsid w:val="00334F96"/>
    <w:rsid w:val="00334FE7"/>
    <w:rsid w:val="003350C6"/>
    <w:rsid w:val="00335141"/>
    <w:rsid w:val="0033519F"/>
    <w:rsid w:val="003351FB"/>
    <w:rsid w:val="00335204"/>
    <w:rsid w:val="00335271"/>
    <w:rsid w:val="0033529E"/>
    <w:rsid w:val="003352E2"/>
    <w:rsid w:val="003352E4"/>
    <w:rsid w:val="003352EA"/>
    <w:rsid w:val="0033532E"/>
    <w:rsid w:val="00335344"/>
    <w:rsid w:val="00335348"/>
    <w:rsid w:val="0033543E"/>
    <w:rsid w:val="0033545B"/>
    <w:rsid w:val="003354A4"/>
    <w:rsid w:val="003354CD"/>
    <w:rsid w:val="00335529"/>
    <w:rsid w:val="0033557C"/>
    <w:rsid w:val="003355C7"/>
    <w:rsid w:val="003355E2"/>
    <w:rsid w:val="003355E3"/>
    <w:rsid w:val="003355F6"/>
    <w:rsid w:val="0033561E"/>
    <w:rsid w:val="0033564C"/>
    <w:rsid w:val="0033565D"/>
    <w:rsid w:val="00335668"/>
    <w:rsid w:val="00335669"/>
    <w:rsid w:val="003356AA"/>
    <w:rsid w:val="003356B1"/>
    <w:rsid w:val="0033571D"/>
    <w:rsid w:val="0033576A"/>
    <w:rsid w:val="00335787"/>
    <w:rsid w:val="0033579D"/>
    <w:rsid w:val="003357D0"/>
    <w:rsid w:val="00335808"/>
    <w:rsid w:val="00335810"/>
    <w:rsid w:val="0033586F"/>
    <w:rsid w:val="00335874"/>
    <w:rsid w:val="00335881"/>
    <w:rsid w:val="0033588B"/>
    <w:rsid w:val="0033588E"/>
    <w:rsid w:val="003358A4"/>
    <w:rsid w:val="003358B0"/>
    <w:rsid w:val="003358D2"/>
    <w:rsid w:val="003358EB"/>
    <w:rsid w:val="00335931"/>
    <w:rsid w:val="00335944"/>
    <w:rsid w:val="00335945"/>
    <w:rsid w:val="00335982"/>
    <w:rsid w:val="003359BB"/>
    <w:rsid w:val="00335A08"/>
    <w:rsid w:val="00335A2E"/>
    <w:rsid w:val="00335A3B"/>
    <w:rsid w:val="00335A4F"/>
    <w:rsid w:val="00335A5E"/>
    <w:rsid w:val="00335A89"/>
    <w:rsid w:val="00335AAD"/>
    <w:rsid w:val="00335ABB"/>
    <w:rsid w:val="00335ADB"/>
    <w:rsid w:val="00335ADC"/>
    <w:rsid w:val="00335AE7"/>
    <w:rsid w:val="00335B27"/>
    <w:rsid w:val="00335B28"/>
    <w:rsid w:val="00335BA2"/>
    <w:rsid w:val="00335BA3"/>
    <w:rsid w:val="00335BBC"/>
    <w:rsid w:val="00335BD4"/>
    <w:rsid w:val="00335BEE"/>
    <w:rsid w:val="00335BF2"/>
    <w:rsid w:val="00335BF7"/>
    <w:rsid w:val="00335BFF"/>
    <w:rsid w:val="00335C45"/>
    <w:rsid w:val="00335C7B"/>
    <w:rsid w:val="00335C91"/>
    <w:rsid w:val="00335CCC"/>
    <w:rsid w:val="00335CDD"/>
    <w:rsid w:val="00335D5A"/>
    <w:rsid w:val="00335D85"/>
    <w:rsid w:val="00335DA5"/>
    <w:rsid w:val="00335DAE"/>
    <w:rsid w:val="00335DAF"/>
    <w:rsid w:val="00335DB5"/>
    <w:rsid w:val="00335DC3"/>
    <w:rsid w:val="00335DD4"/>
    <w:rsid w:val="00335E24"/>
    <w:rsid w:val="00335E25"/>
    <w:rsid w:val="00335E6F"/>
    <w:rsid w:val="00335E70"/>
    <w:rsid w:val="00335E74"/>
    <w:rsid w:val="00335E9F"/>
    <w:rsid w:val="00335F14"/>
    <w:rsid w:val="00335F2D"/>
    <w:rsid w:val="00335F3C"/>
    <w:rsid w:val="00335F3F"/>
    <w:rsid w:val="00335F45"/>
    <w:rsid w:val="00335F8C"/>
    <w:rsid w:val="00335FD5"/>
    <w:rsid w:val="00336026"/>
    <w:rsid w:val="00336042"/>
    <w:rsid w:val="00336055"/>
    <w:rsid w:val="00336058"/>
    <w:rsid w:val="00336065"/>
    <w:rsid w:val="0033607D"/>
    <w:rsid w:val="00336093"/>
    <w:rsid w:val="003360D3"/>
    <w:rsid w:val="003360E4"/>
    <w:rsid w:val="003361A5"/>
    <w:rsid w:val="003361A7"/>
    <w:rsid w:val="003361AD"/>
    <w:rsid w:val="003361D4"/>
    <w:rsid w:val="00336205"/>
    <w:rsid w:val="00336239"/>
    <w:rsid w:val="0033625B"/>
    <w:rsid w:val="00336270"/>
    <w:rsid w:val="00336271"/>
    <w:rsid w:val="00336274"/>
    <w:rsid w:val="0033629B"/>
    <w:rsid w:val="003362BA"/>
    <w:rsid w:val="003362BE"/>
    <w:rsid w:val="00336329"/>
    <w:rsid w:val="0033632D"/>
    <w:rsid w:val="0033633C"/>
    <w:rsid w:val="0033638B"/>
    <w:rsid w:val="00336395"/>
    <w:rsid w:val="0033640C"/>
    <w:rsid w:val="00336433"/>
    <w:rsid w:val="00336444"/>
    <w:rsid w:val="0033644C"/>
    <w:rsid w:val="0033647A"/>
    <w:rsid w:val="0033648C"/>
    <w:rsid w:val="003364A1"/>
    <w:rsid w:val="00336529"/>
    <w:rsid w:val="0033653A"/>
    <w:rsid w:val="00336542"/>
    <w:rsid w:val="00336549"/>
    <w:rsid w:val="003365A2"/>
    <w:rsid w:val="003365EA"/>
    <w:rsid w:val="003365F4"/>
    <w:rsid w:val="003365FD"/>
    <w:rsid w:val="00336605"/>
    <w:rsid w:val="00336615"/>
    <w:rsid w:val="0033663E"/>
    <w:rsid w:val="00336680"/>
    <w:rsid w:val="00336689"/>
    <w:rsid w:val="003366B7"/>
    <w:rsid w:val="00336718"/>
    <w:rsid w:val="00336725"/>
    <w:rsid w:val="0033675C"/>
    <w:rsid w:val="00336795"/>
    <w:rsid w:val="003367AA"/>
    <w:rsid w:val="00336802"/>
    <w:rsid w:val="00336877"/>
    <w:rsid w:val="003368A0"/>
    <w:rsid w:val="003368C3"/>
    <w:rsid w:val="003368E5"/>
    <w:rsid w:val="00336904"/>
    <w:rsid w:val="003369B6"/>
    <w:rsid w:val="00336A03"/>
    <w:rsid w:val="00336A0F"/>
    <w:rsid w:val="00336A28"/>
    <w:rsid w:val="00336A5F"/>
    <w:rsid w:val="00336A9E"/>
    <w:rsid w:val="00336AB4"/>
    <w:rsid w:val="00336AD3"/>
    <w:rsid w:val="00336B20"/>
    <w:rsid w:val="00336B2D"/>
    <w:rsid w:val="00336B63"/>
    <w:rsid w:val="00336BA6"/>
    <w:rsid w:val="00336BBC"/>
    <w:rsid w:val="00336C1F"/>
    <w:rsid w:val="00336C66"/>
    <w:rsid w:val="00336C8D"/>
    <w:rsid w:val="00336CAE"/>
    <w:rsid w:val="00336CD4"/>
    <w:rsid w:val="00336CD5"/>
    <w:rsid w:val="00336CF0"/>
    <w:rsid w:val="00336D1E"/>
    <w:rsid w:val="00336D21"/>
    <w:rsid w:val="00336D6C"/>
    <w:rsid w:val="00336E03"/>
    <w:rsid w:val="00336E15"/>
    <w:rsid w:val="00336E39"/>
    <w:rsid w:val="00336E5B"/>
    <w:rsid w:val="00336E8E"/>
    <w:rsid w:val="00336EA2"/>
    <w:rsid w:val="00336EA5"/>
    <w:rsid w:val="00336EC3"/>
    <w:rsid w:val="00336F19"/>
    <w:rsid w:val="00336F1A"/>
    <w:rsid w:val="00336F1C"/>
    <w:rsid w:val="00336F2D"/>
    <w:rsid w:val="00336F33"/>
    <w:rsid w:val="00336F45"/>
    <w:rsid w:val="00336FA1"/>
    <w:rsid w:val="00336FCD"/>
    <w:rsid w:val="0033704C"/>
    <w:rsid w:val="00337062"/>
    <w:rsid w:val="0033707E"/>
    <w:rsid w:val="00337085"/>
    <w:rsid w:val="00337089"/>
    <w:rsid w:val="003370B5"/>
    <w:rsid w:val="003370CA"/>
    <w:rsid w:val="003370DA"/>
    <w:rsid w:val="00337102"/>
    <w:rsid w:val="00337107"/>
    <w:rsid w:val="00337114"/>
    <w:rsid w:val="00337164"/>
    <w:rsid w:val="00337167"/>
    <w:rsid w:val="00337175"/>
    <w:rsid w:val="003371D3"/>
    <w:rsid w:val="00337293"/>
    <w:rsid w:val="00337296"/>
    <w:rsid w:val="0033729F"/>
    <w:rsid w:val="003372AE"/>
    <w:rsid w:val="003372B0"/>
    <w:rsid w:val="003372CD"/>
    <w:rsid w:val="003372DB"/>
    <w:rsid w:val="00337310"/>
    <w:rsid w:val="00337329"/>
    <w:rsid w:val="0033732E"/>
    <w:rsid w:val="0033738F"/>
    <w:rsid w:val="003373A4"/>
    <w:rsid w:val="003373BC"/>
    <w:rsid w:val="003373BD"/>
    <w:rsid w:val="0033747D"/>
    <w:rsid w:val="00337488"/>
    <w:rsid w:val="003374AA"/>
    <w:rsid w:val="003374BB"/>
    <w:rsid w:val="003374D6"/>
    <w:rsid w:val="003374EB"/>
    <w:rsid w:val="003374F3"/>
    <w:rsid w:val="00337501"/>
    <w:rsid w:val="00337515"/>
    <w:rsid w:val="00337569"/>
    <w:rsid w:val="003375AA"/>
    <w:rsid w:val="003375AB"/>
    <w:rsid w:val="003375B5"/>
    <w:rsid w:val="003375C2"/>
    <w:rsid w:val="003375D3"/>
    <w:rsid w:val="003375E5"/>
    <w:rsid w:val="003375E8"/>
    <w:rsid w:val="0033767E"/>
    <w:rsid w:val="003376B7"/>
    <w:rsid w:val="003376E9"/>
    <w:rsid w:val="0033775C"/>
    <w:rsid w:val="00337766"/>
    <w:rsid w:val="00337789"/>
    <w:rsid w:val="00337797"/>
    <w:rsid w:val="003377AB"/>
    <w:rsid w:val="003377CC"/>
    <w:rsid w:val="003377DF"/>
    <w:rsid w:val="003377F1"/>
    <w:rsid w:val="003377FE"/>
    <w:rsid w:val="00337834"/>
    <w:rsid w:val="00337863"/>
    <w:rsid w:val="00337891"/>
    <w:rsid w:val="0033789E"/>
    <w:rsid w:val="003378A7"/>
    <w:rsid w:val="003378CE"/>
    <w:rsid w:val="0033798C"/>
    <w:rsid w:val="003379A0"/>
    <w:rsid w:val="003379B6"/>
    <w:rsid w:val="003379D3"/>
    <w:rsid w:val="003379F6"/>
    <w:rsid w:val="003379FB"/>
    <w:rsid w:val="00337A31"/>
    <w:rsid w:val="00337A59"/>
    <w:rsid w:val="00337A8F"/>
    <w:rsid w:val="00337AA0"/>
    <w:rsid w:val="00337AB3"/>
    <w:rsid w:val="00337ABA"/>
    <w:rsid w:val="00337AC4"/>
    <w:rsid w:val="00337AE0"/>
    <w:rsid w:val="00337AF8"/>
    <w:rsid w:val="00337B1A"/>
    <w:rsid w:val="00337B45"/>
    <w:rsid w:val="00337B52"/>
    <w:rsid w:val="00337B6A"/>
    <w:rsid w:val="00337B83"/>
    <w:rsid w:val="00337C29"/>
    <w:rsid w:val="00337C4B"/>
    <w:rsid w:val="00337C6C"/>
    <w:rsid w:val="00337C81"/>
    <w:rsid w:val="00337C91"/>
    <w:rsid w:val="00337C9A"/>
    <w:rsid w:val="00337C9C"/>
    <w:rsid w:val="00337CA3"/>
    <w:rsid w:val="00337CB7"/>
    <w:rsid w:val="00337CC4"/>
    <w:rsid w:val="00337CEE"/>
    <w:rsid w:val="00337D04"/>
    <w:rsid w:val="00337D44"/>
    <w:rsid w:val="00337D7C"/>
    <w:rsid w:val="00337D91"/>
    <w:rsid w:val="00337D99"/>
    <w:rsid w:val="00337DA0"/>
    <w:rsid w:val="00337DAA"/>
    <w:rsid w:val="00337DC6"/>
    <w:rsid w:val="00337E21"/>
    <w:rsid w:val="00337E35"/>
    <w:rsid w:val="00337E54"/>
    <w:rsid w:val="00337E58"/>
    <w:rsid w:val="00337E62"/>
    <w:rsid w:val="00337E9E"/>
    <w:rsid w:val="00337E9F"/>
    <w:rsid w:val="00337EA0"/>
    <w:rsid w:val="00337F3A"/>
    <w:rsid w:val="00337F69"/>
    <w:rsid w:val="00337FD8"/>
    <w:rsid w:val="00337FE4"/>
    <w:rsid w:val="00340018"/>
    <w:rsid w:val="00340037"/>
    <w:rsid w:val="00340045"/>
    <w:rsid w:val="00340055"/>
    <w:rsid w:val="00340065"/>
    <w:rsid w:val="0034008A"/>
    <w:rsid w:val="003400A8"/>
    <w:rsid w:val="00340120"/>
    <w:rsid w:val="00340122"/>
    <w:rsid w:val="00340137"/>
    <w:rsid w:val="0034013A"/>
    <w:rsid w:val="00340154"/>
    <w:rsid w:val="00340160"/>
    <w:rsid w:val="00340190"/>
    <w:rsid w:val="003401AB"/>
    <w:rsid w:val="003401B9"/>
    <w:rsid w:val="003401F1"/>
    <w:rsid w:val="00340215"/>
    <w:rsid w:val="00340239"/>
    <w:rsid w:val="00340275"/>
    <w:rsid w:val="003402C5"/>
    <w:rsid w:val="003402FD"/>
    <w:rsid w:val="00340302"/>
    <w:rsid w:val="00340303"/>
    <w:rsid w:val="0034032F"/>
    <w:rsid w:val="0034034A"/>
    <w:rsid w:val="003403F9"/>
    <w:rsid w:val="00340422"/>
    <w:rsid w:val="00340441"/>
    <w:rsid w:val="0034046D"/>
    <w:rsid w:val="003404A2"/>
    <w:rsid w:val="003404B8"/>
    <w:rsid w:val="003404BB"/>
    <w:rsid w:val="003404DB"/>
    <w:rsid w:val="003404E7"/>
    <w:rsid w:val="00340532"/>
    <w:rsid w:val="0034057A"/>
    <w:rsid w:val="00340589"/>
    <w:rsid w:val="00340596"/>
    <w:rsid w:val="003405BE"/>
    <w:rsid w:val="00340602"/>
    <w:rsid w:val="00340625"/>
    <w:rsid w:val="0034062C"/>
    <w:rsid w:val="0034062F"/>
    <w:rsid w:val="003406E2"/>
    <w:rsid w:val="003406EA"/>
    <w:rsid w:val="0034070F"/>
    <w:rsid w:val="00340717"/>
    <w:rsid w:val="00340735"/>
    <w:rsid w:val="0034074E"/>
    <w:rsid w:val="0034076B"/>
    <w:rsid w:val="00340777"/>
    <w:rsid w:val="003407C4"/>
    <w:rsid w:val="003407CC"/>
    <w:rsid w:val="003407E1"/>
    <w:rsid w:val="00340866"/>
    <w:rsid w:val="003408AF"/>
    <w:rsid w:val="003408BC"/>
    <w:rsid w:val="003408CC"/>
    <w:rsid w:val="003408D3"/>
    <w:rsid w:val="003408F8"/>
    <w:rsid w:val="00340905"/>
    <w:rsid w:val="00340907"/>
    <w:rsid w:val="00340965"/>
    <w:rsid w:val="003409A9"/>
    <w:rsid w:val="003409EB"/>
    <w:rsid w:val="003409F1"/>
    <w:rsid w:val="003409FB"/>
    <w:rsid w:val="00340A0A"/>
    <w:rsid w:val="00340A22"/>
    <w:rsid w:val="00340A41"/>
    <w:rsid w:val="00340A53"/>
    <w:rsid w:val="00340A73"/>
    <w:rsid w:val="00340A94"/>
    <w:rsid w:val="00340AA9"/>
    <w:rsid w:val="00340ADF"/>
    <w:rsid w:val="00340AF5"/>
    <w:rsid w:val="00340B47"/>
    <w:rsid w:val="00340B56"/>
    <w:rsid w:val="00340B7E"/>
    <w:rsid w:val="00340B89"/>
    <w:rsid w:val="00340BCF"/>
    <w:rsid w:val="00340C75"/>
    <w:rsid w:val="00340CA7"/>
    <w:rsid w:val="00340CAF"/>
    <w:rsid w:val="00340CD3"/>
    <w:rsid w:val="00340D54"/>
    <w:rsid w:val="00340D83"/>
    <w:rsid w:val="00340DA6"/>
    <w:rsid w:val="00340DB4"/>
    <w:rsid w:val="00340DBD"/>
    <w:rsid w:val="00340DBE"/>
    <w:rsid w:val="00340DC5"/>
    <w:rsid w:val="00340DD9"/>
    <w:rsid w:val="00340DDF"/>
    <w:rsid w:val="00340DE3"/>
    <w:rsid w:val="00340E3C"/>
    <w:rsid w:val="00340E3D"/>
    <w:rsid w:val="00340E51"/>
    <w:rsid w:val="00340EA6"/>
    <w:rsid w:val="00340FB2"/>
    <w:rsid w:val="0034103F"/>
    <w:rsid w:val="003410B3"/>
    <w:rsid w:val="003410CE"/>
    <w:rsid w:val="003410E3"/>
    <w:rsid w:val="003410E5"/>
    <w:rsid w:val="003410FF"/>
    <w:rsid w:val="00341110"/>
    <w:rsid w:val="0034115F"/>
    <w:rsid w:val="00341166"/>
    <w:rsid w:val="00341175"/>
    <w:rsid w:val="00341184"/>
    <w:rsid w:val="0034118A"/>
    <w:rsid w:val="0034125A"/>
    <w:rsid w:val="00341262"/>
    <w:rsid w:val="003412C7"/>
    <w:rsid w:val="0034130A"/>
    <w:rsid w:val="0034130B"/>
    <w:rsid w:val="0034133F"/>
    <w:rsid w:val="0034135E"/>
    <w:rsid w:val="00341380"/>
    <w:rsid w:val="00341391"/>
    <w:rsid w:val="0034139B"/>
    <w:rsid w:val="003413A0"/>
    <w:rsid w:val="003413CA"/>
    <w:rsid w:val="00341422"/>
    <w:rsid w:val="00341464"/>
    <w:rsid w:val="00341483"/>
    <w:rsid w:val="00341487"/>
    <w:rsid w:val="003414CC"/>
    <w:rsid w:val="003414FA"/>
    <w:rsid w:val="00341500"/>
    <w:rsid w:val="00341525"/>
    <w:rsid w:val="00341539"/>
    <w:rsid w:val="00341544"/>
    <w:rsid w:val="00341560"/>
    <w:rsid w:val="00341563"/>
    <w:rsid w:val="00341585"/>
    <w:rsid w:val="003415E7"/>
    <w:rsid w:val="0034162D"/>
    <w:rsid w:val="0034163D"/>
    <w:rsid w:val="0034168E"/>
    <w:rsid w:val="003416B1"/>
    <w:rsid w:val="003416B4"/>
    <w:rsid w:val="003416BB"/>
    <w:rsid w:val="003416D2"/>
    <w:rsid w:val="00341710"/>
    <w:rsid w:val="00341737"/>
    <w:rsid w:val="00341797"/>
    <w:rsid w:val="003417A4"/>
    <w:rsid w:val="003417D8"/>
    <w:rsid w:val="003417DC"/>
    <w:rsid w:val="003417E7"/>
    <w:rsid w:val="003417EC"/>
    <w:rsid w:val="003417F8"/>
    <w:rsid w:val="00341805"/>
    <w:rsid w:val="00341810"/>
    <w:rsid w:val="0034184D"/>
    <w:rsid w:val="00341871"/>
    <w:rsid w:val="00341879"/>
    <w:rsid w:val="003418A7"/>
    <w:rsid w:val="003418AB"/>
    <w:rsid w:val="003418E7"/>
    <w:rsid w:val="00341912"/>
    <w:rsid w:val="00341932"/>
    <w:rsid w:val="00341939"/>
    <w:rsid w:val="0034193F"/>
    <w:rsid w:val="0034194F"/>
    <w:rsid w:val="00341998"/>
    <w:rsid w:val="003419E1"/>
    <w:rsid w:val="003419E3"/>
    <w:rsid w:val="00341A0E"/>
    <w:rsid w:val="00341A0F"/>
    <w:rsid w:val="00341A42"/>
    <w:rsid w:val="00341A55"/>
    <w:rsid w:val="00341A69"/>
    <w:rsid w:val="00341A9C"/>
    <w:rsid w:val="00341AAD"/>
    <w:rsid w:val="00341AE5"/>
    <w:rsid w:val="00341B24"/>
    <w:rsid w:val="00341B37"/>
    <w:rsid w:val="00341B59"/>
    <w:rsid w:val="00341B64"/>
    <w:rsid w:val="00341B6A"/>
    <w:rsid w:val="00341B6D"/>
    <w:rsid w:val="00341B90"/>
    <w:rsid w:val="00341B93"/>
    <w:rsid w:val="00341BB1"/>
    <w:rsid w:val="00341BDC"/>
    <w:rsid w:val="00341C55"/>
    <w:rsid w:val="00341C80"/>
    <w:rsid w:val="00341CA7"/>
    <w:rsid w:val="00341CBA"/>
    <w:rsid w:val="00341CE2"/>
    <w:rsid w:val="00341CE6"/>
    <w:rsid w:val="00341D03"/>
    <w:rsid w:val="00341D2B"/>
    <w:rsid w:val="00341D78"/>
    <w:rsid w:val="00341D8E"/>
    <w:rsid w:val="00341D91"/>
    <w:rsid w:val="00341E06"/>
    <w:rsid w:val="00341E46"/>
    <w:rsid w:val="00341E7B"/>
    <w:rsid w:val="00341E82"/>
    <w:rsid w:val="00341EB5"/>
    <w:rsid w:val="00341F12"/>
    <w:rsid w:val="00341F30"/>
    <w:rsid w:val="00341F53"/>
    <w:rsid w:val="00341F55"/>
    <w:rsid w:val="00341F9D"/>
    <w:rsid w:val="00341FF1"/>
    <w:rsid w:val="00342004"/>
    <w:rsid w:val="00342086"/>
    <w:rsid w:val="003420AB"/>
    <w:rsid w:val="003420C3"/>
    <w:rsid w:val="003420D0"/>
    <w:rsid w:val="003420DA"/>
    <w:rsid w:val="00342102"/>
    <w:rsid w:val="00342126"/>
    <w:rsid w:val="0034213B"/>
    <w:rsid w:val="0034213F"/>
    <w:rsid w:val="00342152"/>
    <w:rsid w:val="00342178"/>
    <w:rsid w:val="0034217F"/>
    <w:rsid w:val="00342187"/>
    <w:rsid w:val="003421C3"/>
    <w:rsid w:val="003421D0"/>
    <w:rsid w:val="003421E5"/>
    <w:rsid w:val="00342263"/>
    <w:rsid w:val="00342282"/>
    <w:rsid w:val="00342295"/>
    <w:rsid w:val="0034229F"/>
    <w:rsid w:val="003422A6"/>
    <w:rsid w:val="003422B3"/>
    <w:rsid w:val="003422BC"/>
    <w:rsid w:val="003422E9"/>
    <w:rsid w:val="003422EE"/>
    <w:rsid w:val="003422F2"/>
    <w:rsid w:val="00342386"/>
    <w:rsid w:val="003423FE"/>
    <w:rsid w:val="0034242A"/>
    <w:rsid w:val="00342437"/>
    <w:rsid w:val="00342441"/>
    <w:rsid w:val="00342466"/>
    <w:rsid w:val="00342559"/>
    <w:rsid w:val="00342562"/>
    <w:rsid w:val="0034256A"/>
    <w:rsid w:val="00342574"/>
    <w:rsid w:val="00342589"/>
    <w:rsid w:val="00342591"/>
    <w:rsid w:val="003425BF"/>
    <w:rsid w:val="0034261B"/>
    <w:rsid w:val="00342632"/>
    <w:rsid w:val="0034267E"/>
    <w:rsid w:val="003426D1"/>
    <w:rsid w:val="003426D2"/>
    <w:rsid w:val="003426EC"/>
    <w:rsid w:val="00342730"/>
    <w:rsid w:val="00342761"/>
    <w:rsid w:val="003427A6"/>
    <w:rsid w:val="003427C5"/>
    <w:rsid w:val="003427E6"/>
    <w:rsid w:val="00342823"/>
    <w:rsid w:val="00342843"/>
    <w:rsid w:val="00342865"/>
    <w:rsid w:val="00342889"/>
    <w:rsid w:val="0034289D"/>
    <w:rsid w:val="003428BE"/>
    <w:rsid w:val="003428C5"/>
    <w:rsid w:val="00342960"/>
    <w:rsid w:val="00342A51"/>
    <w:rsid w:val="00342A57"/>
    <w:rsid w:val="00342A5A"/>
    <w:rsid w:val="00342A67"/>
    <w:rsid w:val="00342A76"/>
    <w:rsid w:val="00342AB2"/>
    <w:rsid w:val="00342AB6"/>
    <w:rsid w:val="00342AC7"/>
    <w:rsid w:val="00342B06"/>
    <w:rsid w:val="00342B56"/>
    <w:rsid w:val="00342B57"/>
    <w:rsid w:val="00342B6A"/>
    <w:rsid w:val="00342B96"/>
    <w:rsid w:val="00342BC7"/>
    <w:rsid w:val="00342BCD"/>
    <w:rsid w:val="00342BD7"/>
    <w:rsid w:val="00342C5D"/>
    <w:rsid w:val="00342C73"/>
    <w:rsid w:val="00342CB7"/>
    <w:rsid w:val="00342CE3"/>
    <w:rsid w:val="00342D0B"/>
    <w:rsid w:val="00342D5D"/>
    <w:rsid w:val="00342D7A"/>
    <w:rsid w:val="00342D81"/>
    <w:rsid w:val="00342D9F"/>
    <w:rsid w:val="00342E52"/>
    <w:rsid w:val="00342EA8"/>
    <w:rsid w:val="00342EAC"/>
    <w:rsid w:val="00342F79"/>
    <w:rsid w:val="00343000"/>
    <w:rsid w:val="0034306F"/>
    <w:rsid w:val="0034307F"/>
    <w:rsid w:val="003430B1"/>
    <w:rsid w:val="003430E5"/>
    <w:rsid w:val="00343130"/>
    <w:rsid w:val="0034314C"/>
    <w:rsid w:val="00343196"/>
    <w:rsid w:val="003431D0"/>
    <w:rsid w:val="003431DB"/>
    <w:rsid w:val="0034321C"/>
    <w:rsid w:val="00343226"/>
    <w:rsid w:val="00343228"/>
    <w:rsid w:val="0034325D"/>
    <w:rsid w:val="00343264"/>
    <w:rsid w:val="00343274"/>
    <w:rsid w:val="00343276"/>
    <w:rsid w:val="00343281"/>
    <w:rsid w:val="003432D8"/>
    <w:rsid w:val="00343319"/>
    <w:rsid w:val="0034332D"/>
    <w:rsid w:val="00343330"/>
    <w:rsid w:val="0034334F"/>
    <w:rsid w:val="00343363"/>
    <w:rsid w:val="00343366"/>
    <w:rsid w:val="003433AC"/>
    <w:rsid w:val="003433B1"/>
    <w:rsid w:val="003433B5"/>
    <w:rsid w:val="0034345B"/>
    <w:rsid w:val="00343486"/>
    <w:rsid w:val="0034349E"/>
    <w:rsid w:val="003434DF"/>
    <w:rsid w:val="00343503"/>
    <w:rsid w:val="00343506"/>
    <w:rsid w:val="0034351B"/>
    <w:rsid w:val="00343568"/>
    <w:rsid w:val="00343579"/>
    <w:rsid w:val="00343581"/>
    <w:rsid w:val="003435F1"/>
    <w:rsid w:val="003435FD"/>
    <w:rsid w:val="0034363A"/>
    <w:rsid w:val="0034365D"/>
    <w:rsid w:val="00343664"/>
    <w:rsid w:val="00343669"/>
    <w:rsid w:val="003436CC"/>
    <w:rsid w:val="003436EF"/>
    <w:rsid w:val="003436FC"/>
    <w:rsid w:val="00343762"/>
    <w:rsid w:val="003437CF"/>
    <w:rsid w:val="003437EB"/>
    <w:rsid w:val="0034381B"/>
    <w:rsid w:val="00343829"/>
    <w:rsid w:val="0034382F"/>
    <w:rsid w:val="0034385D"/>
    <w:rsid w:val="00343887"/>
    <w:rsid w:val="00343892"/>
    <w:rsid w:val="003438AD"/>
    <w:rsid w:val="003438CA"/>
    <w:rsid w:val="00343907"/>
    <w:rsid w:val="00343908"/>
    <w:rsid w:val="00343926"/>
    <w:rsid w:val="0034392C"/>
    <w:rsid w:val="00343959"/>
    <w:rsid w:val="00343965"/>
    <w:rsid w:val="00343970"/>
    <w:rsid w:val="003439B3"/>
    <w:rsid w:val="003439DF"/>
    <w:rsid w:val="00343A24"/>
    <w:rsid w:val="00343A3A"/>
    <w:rsid w:val="00343A5A"/>
    <w:rsid w:val="00343A7B"/>
    <w:rsid w:val="00343A7F"/>
    <w:rsid w:val="00343AE7"/>
    <w:rsid w:val="00343AED"/>
    <w:rsid w:val="00343B1A"/>
    <w:rsid w:val="00343B21"/>
    <w:rsid w:val="00343BFF"/>
    <w:rsid w:val="00343C2E"/>
    <w:rsid w:val="00343C71"/>
    <w:rsid w:val="00343CC2"/>
    <w:rsid w:val="00343D31"/>
    <w:rsid w:val="00343D39"/>
    <w:rsid w:val="00343D3F"/>
    <w:rsid w:val="00343D42"/>
    <w:rsid w:val="00343D6E"/>
    <w:rsid w:val="00343D8F"/>
    <w:rsid w:val="00343DAB"/>
    <w:rsid w:val="00343DEA"/>
    <w:rsid w:val="00343DF5"/>
    <w:rsid w:val="00343E4B"/>
    <w:rsid w:val="00343E58"/>
    <w:rsid w:val="00343E62"/>
    <w:rsid w:val="00343E8B"/>
    <w:rsid w:val="00343EA8"/>
    <w:rsid w:val="00343ED3"/>
    <w:rsid w:val="00343EE3"/>
    <w:rsid w:val="00343F16"/>
    <w:rsid w:val="00343F26"/>
    <w:rsid w:val="00343F4E"/>
    <w:rsid w:val="00343F50"/>
    <w:rsid w:val="00343F66"/>
    <w:rsid w:val="00343F71"/>
    <w:rsid w:val="00343F9F"/>
    <w:rsid w:val="00343FA2"/>
    <w:rsid w:val="00343FEE"/>
    <w:rsid w:val="00343FFF"/>
    <w:rsid w:val="00344042"/>
    <w:rsid w:val="003440A2"/>
    <w:rsid w:val="003440A5"/>
    <w:rsid w:val="003440B2"/>
    <w:rsid w:val="003440B7"/>
    <w:rsid w:val="003440E4"/>
    <w:rsid w:val="003440E5"/>
    <w:rsid w:val="003440E7"/>
    <w:rsid w:val="003440F9"/>
    <w:rsid w:val="00344126"/>
    <w:rsid w:val="0034415B"/>
    <w:rsid w:val="0034415D"/>
    <w:rsid w:val="0034415F"/>
    <w:rsid w:val="0034416E"/>
    <w:rsid w:val="0034417B"/>
    <w:rsid w:val="0034418E"/>
    <w:rsid w:val="003441C4"/>
    <w:rsid w:val="003441F9"/>
    <w:rsid w:val="0034420E"/>
    <w:rsid w:val="00344233"/>
    <w:rsid w:val="00344277"/>
    <w:rsid w:val="003442A0"/>
    <w:rsid w:val="003442A6"/>
    <w:rsid w:val="003442D0"/>
    <w:rsid w:val="0034431B"/>
    <w:rsid w:val="0034437D"/>
    <w:rsid w:val="003443AE"/>
    <w:rsid w:val="003443C0"/>
    <w:rsid w:val="003443FB"/>
    <w:rsid w:val="00344409"/>
    <w:rsid w:val="00344440"/>
    <w:rsid w:val="00344479"/>
    <w:rsid w:val="00344498"/>
    <w:rsid w:val="0034449F"/>
    <w:rsid w:val="003444E7"/>
    <w:rsid w:val="00344502"/>
    <w:rsid w:val="00344509"/>
    <w:rsid w:val="003445AB"/>
    <w:rsid w:val="003445D3"/>
    <w:rsid w:val="00344611"/>
    <w:rsid w:val="00344666"/>
    <w:rsid w:val="003446B4"/>
    <w:rsid w:val="003446CE"/>
    <w:rsid w:val="003446F8"/>
    <w:rsid w:val="00344719"/>
    <w:rsid w:val="0034472B"/>
    <w:rsid w:val="00344731"/>
    <w:rsid w:val="00344769"/>
    <w:rsid w:val="00344771"/>
    <w:rsid w:val="003447C1"/>
    <w:rsid w:val="003447CA"/>
    <w:rsid w:val="00344831"/>
    <w:rsid w:val="00344845"/>
    <w:rsid w:val="0034487D"/>
    <w:rsid w:val="0034488F"/>
    <w:rsid w:val="003448B1"/>
    <w:rsid w:val="003448D3"/>
    <w:rsid w:val="003448FE"/>
    <w:rsid w:val="00344917"/>
    <w:rsid w:val="00344992"/>
    <w:rsid w:val="0034499B"/>
    <w:rsid w:val="003449AB"/>
    <w:rsid w:val="003449C5"/>
    <w:rsid w:val="003449FC"/>
    <w:rsid w:val="00344A05"/>
    <w:rsid w:val="00344A2A"/>
    <w:rsid w:val="00344A30"/>
    <w:rsid w:val="00344A56"/>
    <w:rsid w:val="00344A62"/>
    <w:rsid w:val="00344A92"/>
    <w:rsid w:val="00344A95"/>
    <w:rsid w:val="00344A9A"/>
    <w:rsid w:val="00344B0C"/>
    <w:rsid w:val="00344B2D"/>
    <w:rsid w:val="00344B4A"/>
    <w:rsid w:val="00344B57"/>
    <w:rsid w:val="00344B63"/>
    <w:rsid w:val="00344B6D"/>
    <w:rsid w:val="00344B6E"/>
    <w:rsid w:val="00344B89"/>
    <w:rsid w:val="00344B8C"/>
    <w:rsid w:val="00344B91"/>
    <w:rsid w:val="00344C17"/>
    <w:rsid w:val="00344C80"/>
    <w:rsid w:val="00344C83"/>
    <w:rsid w:val="00344CA0"/>
    <w:rsid w:val="00344CB3"/>
    <w:rsid w:val="00344CC4"/>
    <w:rsid w:val="00344CCA"/>
    <w:rsid w:val="00344CE0"/>
    <w:rsid w:val="00344CE9"/>
    <w:rsid w:val="00344CF9"/>
    <w:rsid w:val="00344D33"/>
    <w:rsid w:val="00344D49"/>
    <w:rsid w:val="00344D68"/>
    <w:rsid w:val="00344D9D"/>
    <w:rsid w:val="00344DB1"/>
    <w:rsid w:val="00344DBF"/>
    <w:rsid w:val="00344DC0"/>
    <w:rsid w:val="00344DE1"/>
    <w:rsid w:val="00344DE2"/>
    <w:rsid w:val="00344E0D"/>
    <w:rsid w:val="00344E19"/>
    <w:rsid w:val="00344E1D"/>
    <w:rsid w:val="00344E36"/>
    <w:rsid w:val="00344E61"/>
    <w:rsid w:val="00344E7E"/>
    <w:rsid w:val="00344E8F"/>
    <w:rsid w:val="00344E93"/>
    <w:rsid w:val="00344E98"/>
    <w:rsid w:val="00344EC5"/>
    <w:rsid w:val="00344EE4"/>
    <w:rsid w:val="00344F0B"/>
    <w:rsid w:val="00344F63"/>
    <w:rsid w:val="00344F67"/>
    <w:rsid w:val="00344F68"/>
    <w:rsid w:val="00344F6A"/>
    <w:rsid w:val="00344FA8"/>
    <w:rsid w:val="00344FBC"/>
    <w:rsid w:val="00344FDB"/>
    <w:rsid w:val="0034500F"/>
    <w:rsid w:val="0034502E"/>
    <w:rsid w:val="0034506F"/>
    <w:rsid w:val="003450CA"/>
    <w:rsid w:val="0034513E"/>
    <w:rsid w:val="00345142"/>
    <w:rsid w:val="0034515A"/>
    <w:rsid w:val="0034516E"/>
    <w:rsid w:val="003451D6"/>
    <w:rsid w:val="00345272"/>
    <w:rsid w:val="0034527E"/>
    <w:rsid w:val="003452E8"/>
    <w:rsid w:val="00345317"/>
    <w:rsid w:val="00345342"/>
    <w:rsid w:val="00345355"/>
    <w:rsid w:val="00345394"/>
    <w:rsid w:val="00345399"/>
    <w:rsid w:val="003453B6"/>
    <w:rsid w:val="003453B7"/>
    <w:rsid w:val="003453B9"/>
    <w:rsid w:val="003453D6"/>
    <w:rsid w:val="003453E3"/>
    <w:rsid w:val="003453E8"/>
    <w:rsid w:val="003453F6"/>
    <w:rsid w:val="00345427"/>
    <w:rsid w:val="0034543A"/>
    <w:rsid w:val="00345460"/>
    <w:rsid w:val="00345472"/>
    <w:rsid w:val="00345474"/>
    <w:rsid w:val="00345497"/>
    <w:rsid w:val="003454A4"/>
    <w:rsid w:val="003454F2"/>
    <w:rsid w:val="0034552A"/>
    <w:rsid w:val="00345541"/>
    <w:rsid w:val="00345561"/>
    <w:rsid w:val="00345572"/>
    <w:rsid w:val="003455C8"/>
    <w:rsid w:val="003455E2"/>
    <w:rsid w:val="003455FB"/>
    <w:rsid w:val="00345641"/>
    <w:rsid w:val="00345668"/>
    <w:rsid w:val="0034567C"/>
    <w:rsid w:val="003456B5"/>
    <w:rsid w:val="003456F3"/>
    <w:rsid w:val="0034572B"/>
    <w:rsid w:val="00345743"/>
    <w:rsid w:val="00345747"/>
    <w:rsid w:val="0034575A"/>
    <w:rsid w:val="003457B8"/>
    <w:rsid w:val="003457F6"/>
    <w:rsid w:val="003457F9"/>
    <w:rsid w:val="00345808"/>
    <w:rsid w:val="00345823"/>
    <w:rsid w:val="0034582A"/>
    <w:rsid w:val="00345846"/>
    <w:rsid w:val="00345882"/>
    <w:rsid w:val="003458C9"/>
    <w:rsid w:val="00345988"/>
    <w:rsid w:val="00345996"/>
    <w:rsid w:val="003459CD"/>
    <w:rsid w:val="00345A39"/>
    <w:rsid w:val="00345A4C"/>
    <w:rsid w:val="00345A6C"/>
    <w:rsid w:val="00345AAC"/>
    <w:rsid w:val="00345AB5"/>
    <w:rsid w:val="00345AC5"/>
    <w:rsid w:val="00345B15"/>
    <w:rsid w:val="00345B1A"/>
    <w:rsid w:val="00345B58"/>
    <w:rsid w:val="00345B7E"/>
    <w:rsid w:val="00345B83"/>
    <w:rsid w:val="00345B96"/>
    <w:rsid w:val="00345B9B"/>
    <w:rsid w:val="00345BA4"/>
    <w:rsid w:val="00345BB7"/>
    <w:rsid w:val="00345BE0"/>
    <w:rsid w:val="00345C22"/>
    <w:rsid w:val="00345C7B"/>
    <w:rsid w:val="00345D10"/>
    <w:rsid w:val="00345D14"/>
    <w:rsid w:val="00345D18"/>
    <w:rsid w:val="00345D54"/>
    <w:rsid w:val="00345D62"/>
    <w:rsid w:val="00345DD2"/>
    <w:rsid w:val="00345DDE"/>
    <w:rsid w:val="00345E43"/>
    <w:rsid w:val="00345E48"/>
    <w:rsid w:val="00345E4F"/>
    <w:rsid w:val="00345E89"/>
    <w:rsid w:val="00345EAD"/>
    <w:rsid w:val="00345ECC"/>
    <w:rsid w:val="00345ED7"/>
    <w:rsid w:val="00345F23"/>
    <w:rsid w:val="00345F86"/>
    <w:rsid w:val="00345F93"/>
    <w:rsid w:val="0034604E"/>
    <w:rsid w:val="00346064"/>
    <w:rsid w:val="00346085"/>
    <w:rsid w:val="003460B0"/>
    <w:rsid w:val="003460B3"/>
    <w:rsid w:val="003460B5"/>
    <w:rsid w:val="00346118"/>
    <w:rsid w:val="00346129"/>
    <w:rsid w:val="00346150"/>
    <w:rsid w:val="003461D5"/>
    <w:rsid w:val="003461E9"/>
    <w:rsid w:val="00346226"/>
    <w:rsid w:val="00346228"/>
    <w:rsid w:val="0034626C"/>
    <w:rsid w:val="0034629F"/>
    <w:rsid w:val="003462B0"/>
    <w:rsid w:val="00346337"/>
    <w:rsid w:val="00346350"/>
    <w:rsid w:val="00346352"/>
    <w:rsid w:val="00346380"/>
    <w:rsid w:val="003463BD"/>
    <w:rsid w:val="003463D3"/>
    <w:rsid w:val="00346403"/>
    <w:rsid w:val="00346424"/>
    <w:rsid w:val="00346453"/>
    <w:rsid w:val="00346456"/>
    <w:rsid w:val="00346479"/>
    <w:rsid w:val="00346488"/>
    <w:rsid w:val="00346492"/>
    <w:rsid w:val="003464B2"/>
    <w:rsid w:val="003464C0"/>
    <w:rsid w:val="003464CA"/>
    <w:rsid w:val="003464D1"/>
    <w:rsid w:val="00346500"/>
    <w:rsid w:val="00346557"/>
    <w:rsid w:val="00346564"/>
    <w:rsid w:val="00346581"/>
    <w:rsid w:val="003465A6"/>
    <w:rsid w:val="003465C1"/>
    <w:rsid w:val="00346609"/>
    <w:rsid w:val="00346614"/>
    <w:rsid w:val="0034662B"/>
    <w:rsid w:val="00346630"/>
    <w:rsid w:val="00346638"/>
    <w:rsid w:val="00346642"/>
    <w:rsid w:val="00346660"/>
    <w:rsid w:val="00346670"/>
    <w:rsid w:val="0034667D"/>
    <w:rsid w:val="0034668A"/>
    <w:rsid w:val="00346696"/>
    <w:rsid w:val="003466BE"/>
    <w:rsid w:val="003466DF"/>
    <w:rsid w:val="003466E1"/>
    <w:rsid w:val="0034670A"/>
    <w:rsid w:val="0034672C"/>
    <w:rsid w:val="00346751"/>
    <w:rsid w:val="00346766"/>
    <w:rsid w:val="0034676F"/>
    <w:rsid w:val="003467A3"/>
    <w:rsid w:val="003467B8"/>
    <w:rsid w:val="003467D8"/>
    <w:rsid w:val="0034680C"/>
    <w:rsid w:val="0034681B"/>
    <w:rsid w:val="00346828"/>
    <w:rsid w:val="0034685C"/>
    <w:rsid w:val="003468A7"/>
    <w:rsid w:val="0034691C"/>
    <w:rsid w:val="00346941"/>
    <w:rsid w:val="0034694C"/>
    <w:rsid w:val="0034699D"/>
    <w:rsid w:val="003469B1"/>
    <w:rsid w:val="003469D1"/>
    <w:rsid w:val="00346A19"/>
    <w:rsid w:val="00346A1C"/>
    <w:rsid w:val="00346A42"/>
    <w:rsid w:val="00346AB3"/>
    <w:rsid w:val="00346AD2"/>
    <w:rsid w:val="00346AD7"/>
    <w:rsid w:val="00346AE1"/>
    <w:rsid w:val="00346B52"/>
    <w:rsid w:val="00346BCC"/>
    <w:rsid w:val="00346BCE"/>
    <w:rsid w:val="00346BFC"/>
    <w:rsid w:val="00346C7D"/>
    <w:rsid w:val="00346C8B"/>
    <w:rsid w:val="00346D43"/>
    <w:rsid w:val="00346D97"/>
    <w:rsid w:val="00346D9D"/>
    <w:rsid w:val="00346DA3"/>
    <w:rsid w:val="00346DDF"/>
    <w:rsid w:val="00346E1E"/>
    <w:rsid w:val="00346E26"/>
    <w:rsid w:val="00346E79"/>
    <w:rsid w:val="00346E7D"/>
    <w:rsid w:val="00346EA2"/>
    <w:rsid w:val="00346EF9"/>
    <w:rsid w:val="00346F30"/>
    <w:rsid w:val="00346FAF"/>
    <w:rsid w:val="00346FC1"/>
    <w:rsid w:val="00346FC3"/>
    <w:rsid w:val="00346FDF"/>
    <w:rsid w:val="00346FF6"/>
    <w:rsid w:val="00347048"/>
    <w:rsid w:val="00347084"/>
    <w:rsid w:val="003470DE"/>
    <w:rsid w:val="003470ED"/>
    <w:rsid w:val="003470F0"/>
    <w:rsid w:val="003470F3"/>
    <w:rsid w:val="00347114"/>
    <w:rsid w:val="0034714D"/>
    <w:rsid w:val="00347155"/>
    <w:rsid w:val="0034715C"/>
    <w:rsid w:val="00347162"/>
    <w:rsid w:val="00347174"/>
    <w:rsid w:val="003471BE"/>
    <w:rsid w:val="0034724D"/>
    <w:rsid w:val="0034726B"/>
    <w:rsid w:val="0034726D"/>
    <w:rsid w:val="00347282"/>
    <w:rsid w:val="00347283"/>
    <w:rsid w:val="003472B5"/>
    <w:rsid w:val="003472C8"/>
    <w:rsid w:val="003472D5"/>
    <w:rsid w:val="00347319"/>
    <w:rsid w:val="0034737A"/>
    <w:rsid w:val="0034737D"/>
    <w:rsid w:val="00347391"/>
    <w:rsid w:val="003473CA"/>
    <w:rsid w:val="003473DF"/>
    <w:rsid w:val="003473FB"/>
    <w:rsid w:val="00347454"/>
    <w:rsid w:val="0034746E"/>
    <w:rsid w:val="00347496"/>
    <w:rsid w:val="003474B2"/>
    <w:rsid w:val="0034752D"/>
    <w:rsid w:val="00347547"/>
    <w:rsid w:val="00347557"/>
    <w:rsid w:val="00347558"/>
    <w:rsid w:val="0034757B"/>
    <w:rsid w:val="003475A1"/>
    <w:rsid w:val="003475BA"/>
    <w:rsid w:val="003475D6"/>
    <w:rsid w:val="0034761E"/>
    <w:rsid w:val="0034763D"/>
    <w:rsid w:val="0034765D"/>
    <w:rsid w:val="00347686"/>
    <w:rsid w:val="003476EA"/>
    <w:rsid w:val="0034774F"/>
    <w:rsid w:val="0034779B"/>
    <w:rsid w:val="003477D0"/>
    <w:rsid w:val="003477F1"/>
    <w:rsid w:val="00347807"/>
    <w:rsid w:val="00347847"/>
    <w:rsid w:val="0034787D"/>
    <w:rsid w:val="0034788B"/>
    <w:rsid w:val="003478A4"/>
    <w:rsid w:val="003478CE"/>
    <w:rsid w:val="00347960"/>
    <w:rsid w:val="0034798F"/>
    <w:rsid w:val="0034799E"/>
    <w:rsid w:val="003479A0"/>
    <w:rsid w:val="003479A5"/>
    <w:rsid w:val="003479FF"/>
    <w:rsid w:val="00347A24"/>
    <w:rsid w:val="00347ACD"/>
    <w:rsid w:val="00347AEA"/>
    <w:rsid w:val="00347B25"/>
    <w:rsid w:val="00347C02"/>
    <w:rsid w:val="00347C10"/>
    <w:rsid w:val="00347C25"/>
    <w:rsid w:val="00347C3A"/>
    <w:rsid w:val="00347C70"/>
    <w:rsid w:val="00347CB2"/>
    <w:rsid w:val="00347CFD"/>
    <w:rsid w:val="00347D15"/>
    <w:rsid w:val="00347D5E"/>
    <w:rsid w:val="00347DBE"/>
    <w:rsid w:val="00347DE6"/>
    <w:rsid w:val="00347E3C"/>
    <w:rsid w:val="00347E47"/>
    <w:rsid w:val="00347E59"/>
    <w:rsid w:val="00347E77"/>
    <w:rsid w:val="00347E83"/>
    <w:rsid w:val="00347EA9"/>
    <w:rsid w:val="00347EAC"/>
    <w:rsid w:val="00347EF7"/>
    <w:rsid w:val="00347F0F"/>
    <w:rsid w:val="00347F46"/>
    <w:rsid w:val="00347F68"/>
    <w:rsid w:val="00347F71"/>
    <w:rsid w:val="00347F92"/>
    <w:rsid w:val="00347FC7"/>
    <w:rsid w:val="00347FD5"/>
    <w:rsid w:val="00347FF6"/>
    <w:rsid w:val="00347FFC"/>
    <w:rsid w:val="0035001B"/>
    <w:rsid w:val="00350037"/>
    <w:rsid w:val="00350063"/>
    <w:rsid w:val="00350108"/>
    <w:rsid w:val="0035010E"/>
    <w:rsid w:val="00350111"/>
    <w:rsid w:val="0035011B"/>
    <w:rsid w:val="0035012F"/>
    <w:rsid w:val="0035013A"/>
    <w:rsid w:val="00350190"/>
    <w:rsid w:val="0035022D"/>
    <w:rsid w:val="00350249"/>
    <w:rsid w:val="0035025C"/>
    <w:rsid w:val="0035029C"/>
    <w:rsid w:val="003502C8"/>
    <w:rsid w:val="003502D4"/>
    <w:rsid w:val="003502EA"/>
    <w:rsid w:val="00350335"/>
    <w:rsid w:val="00350344"/>
    <w:rsid w:val="0035035B"/>
    <w:rsid w:val="003503A5"/>
    <w:rsid w:val="003503B2"/>
    <w:rsid w:val="003503B7"/>
    <w:rsid w:val="003503CE"/>
    <w:rsid w:val="003503F5"/>
    <w:rsid w:val="003503FC"/>
    <w:rsid w:val="00350455"/>
    <w:rsid w:val="003504BB"/>
    <w:rsid w:val="003504D3"/>
    <w:rsid w:val="003504E9"/>
    <w:rsid w:val="003504EA"/>
    <w:rsid w:val="003504FC"/>
    <w:rsid w:val="00350508"/>
    <w:rsid w:val="0035051C"/>
    <w:rsid w:val="00350540"/>
    <w:rsid w:val="0035054F"/>
    <w:rsid w:val="0035057F"/>
    <w:rsid w:val="003505AD"/>
    <w:rsid w:val="003505E6"/>
    <w:rsid w:val="003505EE"/>
    <w:rsid w:val="00350646"/>
    <w:rsid w:val="0035065F"/>
    <w:rsid w:val="0035068E"/>
    <w:rsid w:val="00350690"/>
    <w:rsid w:val="00350691"/>
    <w:rsid w:val="0035069E"/>
    <w:rsid w:val="003506A0"/>
    <w:rsid w:val="003506C1"/>
    <w:rsid w:val="003506ED"/>
    <w:rsid w:val="00350793"/>
    <w:rsid w:val="003507FB"/>
    <w:rsid w:val="00350811"/>
    <w:rsid w:val="00350820"/>
    <w:rsid w:val="00350822"/>
    <w:rsid w:val="0035084E"/>
    <w:rsid w:val="00350865"/>
    <w:rsid w:val="00350866"/>
    <w:rsid w:val="00350872"/>
    <w:rsid w:val="00350909"/>
    <w:rsid w:val="0035094B"/>
    <w:rsid w:val="003509F3"/>
    <w:rsid w:val="00350A19"/>
    <w:rsid w:val="00350A32"/>
    <w:rsid w:val="00350A4B"/>
    <w:rsid w:val="00350A50"/>
    <w:rsid w:val="00350A60"/>
    <w:rsid w:val="00350A72"/>
    <w:rsid w:val="00350A73"/>
    <w:rsid w:val="00350AB5"/>
    <w:rsid w:val="00350AEC"/>
    <w:rsid w:val="00350B3C"/>
    <w:rsid w:val="00350B45"/>
    <w:rsid w:val="00350B4A"/>
    <w:rsid w:val="00350B76"/>
    <w:rsid w:val="00350B98"/>
    <w:rsid w:val="00350B9A"/>
    <w:rsid w:val="00350BA3"/>
    <w:rsid w:val="00350BB4"/>
    <w:rsid w:val="00350BB5"/>
    <w:rsid w:val="00350BF9"/>
    <w:rsid w:val="00350C1E"/>
    <w:rsid w:val="00350C31"/>
    <w:rsid w:val="00350C50"/>
    <w:rsid w:val="00350C58"/>
    <w:rsid w:val="00350C6B"/>
    <w:rsid w:val="00350C86"/>
    <w:rsid w:val="00350CA0"/>
    <w:rsid w:val="00350CB1"/>
    <w:rsid w:val="00350CD2"/>
    <w:rsid w:val="00350CDB"/>
    <w:rsid w:val="00350D3B"/>
    <w:rsid w:val="00350D4B"/>
    <w:rsid w:val="00350D58"/>
    <w:rsid w:val="00350D9D"/>
    <w:rsid w:val="00350DBB"/>
    <w:rsid w:val="00350DF3"/>
    <w:rsid w:val="00350DFB"/>
    <w:rsid w:val="00350E32"/>
    <w:rsid w:val="00350E54"/>
    <w:rsid w:val="00350E78"/>
    <w:rsid w:val="00350E79"/>
    <w:rsid w:val="00350EA4"/>
    <w:rsid w:val="00350EEC"/>
    <w:rsid w:val="00350EFA"/>
    <w:rsid w:val="00350F1E"/>
    <w:rsid w:val="00350F21"/>
    <w:rsid w:val="00350F28"/>
    <w:rsid w:val="00350F4C"/>
    <w:rsid w:val="00350F59"/>
    <w:rsid w:val="00350F87"/>
    <w:rsid w:val="00350FA7"/>
    <w:rsid w:val="00350FD7"/>
    <w:rsid w:val="00351024"/>
    <w:rsid w:val="00351044"/>
    <w:rsid w:val="00351069"/>
    <w:rsid w:val="00351080"/>
    <w:rsid w:val="0035109A"/>
    <w:rsid w:val="003510C6"/>
    <w:rsid w:val="003510CE"/>
    <w:rsid w:val="003510D9"/>
    <w:rsid w:val="003510E3"/>
    <w:rsid w:val="003510EC"/>
    <w:rsid w:val="00351102"/>
    <w:rsid w:val="00351103"/>
    <w:rsid w:val="00351109"/>
    <w:rsid w:val="00351113"/>
    <w:rsid w:val="0035114E"/>
    <w:rsid w:val="0035118D"/>
    <w:rsid w:val="0035119E"/>
    <w:rsid w:val="003511B8"/>
    <w:rsid w:val="003511B9"/>
    <w:rsid w:val="003511DF"/>
    <w:rsid w:val="003511E3"/>
    <w:rsid w:val="003511EA"/>
    <w:rsid w:val="003511F0"/>
    <w:rsid w:val="00351204"/>
    <w:rsid w:val="00351210"/>
    <w:rsid w:val="00351252"/>
    <w:rsid w:val="00351285"/>
    <w:rsid w:val="003512AD"/>
    <w:rsid w:val="003512BB"/>
    <w:rsid w:val="003512EC"/>
    <w:rsid w:val="00351329"/>
    <w:rsid w:val="0035134B"/>
    <w:rsid w:val="003513B0"/>
    <w:rsid w:val="003513E7"/>
    <w:rsid w:val="003513FC"/>
    <w:rsid w:val="0035140C"/>
    <w:rsid w:val="0035141E"/>
    <w:rsid w:val="0035143A"/>
    <w:rsid w:val="0035147C"/>
    <w:rsid w:val="003514D7"/>
    <w:rsid w:val="0035153D"/>
    <w:rsid w:val="00351552"/>
    <w:rsid w:val="0035156B"/>
    <w:rsid w:val="0035157E"/>
    <w:rsid w:val="0035158C"/>
    <w:rsid w:val="003515BF"/>
    <w:rsid w:val="003515C0"/>
    <w:rsid w:val="0035163E"/>
    <w:rsid w:val="003516C4"/>
    <w:rsid w:val="003516E7"/>
    <w:rsid w:val="00351703"/>
    <w:rsid w:val="0035170D"/>
    <w:rsid w:val="00351713"/>
    <w:rsid w:val="00351729"/>
    <w:rsid w:val="0035173E"/>
    <w:rsid w:val="00351799"/>
    <w:rsid w:val="003518B2"/>
    <w:rsid w:val="003518DA"/>
    <w:rsid w:val="00351948"/>
    <w:rsid w:val="0035195A"/>
    <w:rsid w:val="00351972"/>
    <w:rsid w:val="0035197A"/>
    <w:rsid w:val="003519C9"/>
    <w:rsid w:val="003519D3"/>
    <w:rsid w:val="00351A1A"/>
    <w:rsid w:val="00351A2A"/>
    <w:rsid w:val="00351A2B"/>
    <w:rsid w:val="00351A30"/>
    <w:rsid w:val="00351A57"/>
    <w:rsid w:val="00351A68"/>
    <w:rsid w:val="00351AAF"/>
    <w:rsid w:val="00351AB9"/>
    <w:rsid w:val="00351ABA"/>
    <w:rsid w:val="00351ABD"/>
    <w:rsid w:val="00351AE0"/>
    <w:rsid w:val="00351AF6"/>
    <w:rsid w:val="00351AFB"/>
    <w:rsid w:val="00351B07"/>
    <w:rsid w:val="00351B67"/>
    <w:rsid w:val="00351B6A"/>
    <w:rsid w:val="00351BA8"/>
    <w:rsid w:val="00351BB3"/>
    <w:rsid w:val="00351BCC"/>
    <w:rsid w:val="00351C3B"/>
    <w:rsid w:val="00351C65"/>
    <w:rsid w:val="00351C72"/>
    <w:rsid w:val="00351CAB"/>
    <w:rsid w:val="00351CED"/>
    <w:rsid w:val="00351D08"/>
    <w:rsid w:val="00351D2B"/>
    <w:rsid w:val="00351D51"/>
    <w:rsid w:val="00351D5A"/>
    <w:rsid w:val="00351D60"/>
    <w:rsid w:val="00351DA0"/>
    <w:rsid w:val="00351DA4"/>
    <w:rsid w:val="00351DB7"/>
    <w:rsid w:val="00351DD6"/>
    <w:rsid w:val="00351DE9"/>
    <w:rsid w:val="00351E1E"/>
    <w:rsid w:val="00351E53"/>
    <w:rsid w:val="00351E8C"/>
    <w:rsid w:val="00351EA4"/>
    <w:rsid w:val="00351EEF"/>
    <w:rsid w:val="00351F01"/>
    <w:rsid w:val="00351F21"/>
    <w:rsid w:val="00351F30"/>
    <w:rsid w:val="00351F35"/>
    <w:rsid w:val="00351F36"/>
    <w:rsid w:val="00351F47"/>
    <w:rsid w:val="00351F5A"/>
    <w:rsid w:val="00351F79"/>
    <w:rsid w:val="00351F9C"/>
    <w:rsid w:val="00351FAD"/>
    <w:rsid w:val="00351FB6"/>
    <w:rsid w:val="0035202A"/>
    <w:rsid w:val="00352042"/>
    <w:rsid w:val="00352075"/>
    <w:rsid w:val="0035209E"/>
    <w:rsid w:val="003520A3"/>
    <w:rsid w:val="003520DB"/>
    <w:rsid w:val="003520E9"/>
    <w:rsid w:val="00352115"/>
    <w:rsid w:val="0035215F"/>
    <w:rsid w:val="00352165"/>
    <w:rsid w:val="00352179"/>
    <w:rsid w:val="003521AE"/>
    <w:rsid w:val="003521C6"/>
    <w:rsid w:val="00352229"/>
    <w:rsid w:val="00352238"/>
    <w:rsid w:val="00352276"/>
    <w:rsid w:val="00352295"/>
    <w:rsid w:val="003522CA"/>
    <w:rsid w:val="003522EE"/>
    <w:rsid w:val="00352328"/>
    <w:rsid w:val="0035236B"/>
    <w:rsid w:val="0035236E"/>
    <w:rsid w:val="003523B2"/>
    <w:rsid w:val="003523B4"/>
    <w:rsid w:val="00352406"/>
    <w:rsid w:val="00352429"/>
    <w:rsid w:val="0035245A"/>
    <w:rsid w:val="00352467"/>
    <w:rsid w:val="00352468"/>
    <w:rsid w:val="0035247A"/>
    <w:rsid w:val="00352491"/>
    <w:rsid w:val="003524AD"/>
    <w:rsid w:val="003524F1"/>
    <w:rsid w:val="00352538"/>
    <w:rsid w:val="0035254D"/>
    <w:rsid w:val="0035255A"/>
    <w:rsid w:val="0035258E"/>
    <w:rsid w:val="0035259E"/>
    <w:rsid w:val="003525A0"/>
    <w:rsid w:val="003525EB"/>
    <w:rsid w:val="003525F5"/>
    <w:rsid w:val="003525FC"/>
    <w:rsid w:val="00352611"/>
    <w:rsid w:val="0035261C"/>
    <w:rsid w:val="0035263D"/>
    <w:rsid w:val="00352718"/>
    <w:rsid w:val="0035272C"/>
    <w:rsid w:val="00352762"/>
    <w:rsid w:val="0035277A"/>
    <w:rsid w:val="0035277D"/>
    <w:rsid w:val="0035278A"/>
    <w:rsid w:val="0035278E"/>
    <w:rsid w:val="003527A3"/>
    <w:rsid w:val="003527AB"/>
    <w:rsid w:val="0035280C"/>
    <w:rsid w:val="00352821"/>
    <w:rsid w:val="0035285B"/>
    <w:rsid w:val="00352861"/>
    <w:rsid w:val="00352864"/>
    <w:rsid w:val="0035286A"/>
    <w:rsid w:val="00352886"/>
    <w:rsid w:val="003528A2"/>
    <w:rsid w:val="003528F7"/>
    <w:rsid w:val="003528FC"/>
    <w:rsid w:val="00352942"/>
    <w:rsid w:val="00352951"/>
    <w:rsid w:val="00352992"/>
    <w:rsid w:val="003529AA"/>
    <w:rsid w:val="003529F0"/>
    <w:rsid w:val="00352A05"/>
    <w:rsid w:val="00352A15"/>
    <w:rsid w:val="00352A4C"/>
    <w:rsid w:val="00352A4D"/>
    <w:rsid w:val="00352A74"/>
    <w:rsid w:val="00352A88"/>
    <w:rsid w:val="00352AF6"/>
    <w:rsid w:val="00352B11"/>
    <w:rsid w:val="00352B24"/>
    <w:rsid w:val="00352B32"/>
    <w:rsid w:val="00352B45"/>
    <w:rsid w:val="00352B5F"/>
    <w:rsid w:val="00352BB7"/>
    <w:rsid w:val="00352BF7"/>
    <w:rsid w:val="00352C28"/>
    <w:rsid w:val="00352C39"/>
    <w:rsid w:val="00352D15"/>
    <w:rsid w:val="00352D33"/>
    <w:rsid w:val="00352D34"/>
    <w:rsid w:val="00352D4F"/>
    <w:rsid w:val="00352D54"/>
    <w:rsid w:val="00352D5C"/>
    <w:rsid w:val="00352D6F"/>
    <w:rsid w:val="00352D79"/>
    <w:rsid w:val="00352D8E"/>
    <w:rsid w:val="00352DCB"/>
    <w:rsid w:val="00352E0B"/>
    <w:rsid w:val="00352E36"/>
    <w:rsid w:val="00352E3B"/>
    <w:rsid w:val="00352E4E"/>
    <w:rsid w:val="00352EFA"/>
    <w:rsid w:val="00352F14"/>
    <w:rsid w:val="00352F1C"/>
    <w:rsid w:val="00352F30"/>
    <w:rsid w:val="00352F75"/>
    <w:rsid w:val="00352F80"/>
    <w:rsid w:val="00352FA1"/>
    <w:rsid w:val="0035300F"/>
    <w:rsid w:val="00353034"/>
    <w:rsid w:val="00353045"/>
    <w:rsid w:val="00353087"/>
    <w:rsid w:val="003530C8"/>
    <w:rsid w:val="003530CE"/>
    <w:rsid w:val="0035311C"/>
    <w:rsid w:val="003531C1"/>
    <w:rsid w:val="003531C6"/>
    <w:rsid w:val="003531D4"/>
    <w:rsid w:val="003531E5"/>
    <w:rsid w:val="003531FF"/>
    <w:rsid w:val="00353220"/>
    <w:rsid w:val="00353241"/>
    <w:rsid w:val="0035325A"/>
    <w:rsid w:val="003532A7"/>
    <w:rsid w:val="003532BC"/>
    <w:rsid w:val="003532CB"/>
    <w:rsid w:val="003532ED"/>
    <w:rsid w:val="003532F8"/>
    <w:rsid w:val="00353343"/>
    <w:rsid w:val="00353350"/>
    <w:rsid w:val="00353381"/>
    <w:rsid w:val="0035338E"/>
    <w:rsid w:val="00353390"/>
    <w:rsid w:val="003533B1"/>
    <w:rsid w:val="003533EA"/>
    <w:rsid w:val="003533F4"/>
    <w:rsid w:val="003533F7"/>
    <w:rsid w:val="0035341A"/>
    <w:rsid w:val="00353440"/>
    <w:rsid w:val="00353457"/>
    <w:rsid w:val="0035346A"/>
    <w:rsid w:val="00353496"/>
    <w:rsid w:val="003534AF"/>
    <w:rsid w:val="003534DB"/>
    <w:rsid w:val="003534E6"/>
    <w:rsid w:val="003534FE"/>
    <w:rsid w:val="00353516"/>
    <w:rsid w:val="00353531"/>
    <w:rsid w:val="0035353F"/>
    <w:rsid w:val="00353579"/>
    <w:rsid w:val="0035357C"/>
    <w:rsid w:val="0035358E"/>
    <w:rsid w:val="003535D3"/>
    <w:rsid w:val="003535F2"/>
    <w:rsid w:val="003535F5"/>
    <w:rsid w:val="003536C8"/>
    <w:rsid w:val="003536ED"/>
    <w:rsid w:val="00353726"/>
    <w:rsid w:val="0035372F"/>
    <w:rsid w:val="0035374E"/>
    <w:rsid w:val="003537C8"/>
    <w:rsid w:val="003537E7"/>
    <w:rsid w:val="003537FA"/>
    <w:rsid w:val="00353801"/>
    <w:rsid w:val="00353857"/>
    <w:rsid w:val="003538AA"/>
    <w:rsid w:val="003538FF"/>
    <w:rsid w:val="00353934"/>
    <w:rsid w:val="0035393A"/>
    <w:rsid w:val="0035398E"/>
    <w:rsid w:val="003539C7"/>
    <w:rsid w:val="003539FE"/>
    <w:rsid w:val="00353A6A"/>
    <w:rsid w:val="00353A80"/>
    <w:rsid w:val="00353A93"/>
    <w:rsid w:val="00353AB3"/>
    <w:rsid w:val="00353ABA"/>
    <w:rsid w:val="00353ABC"/>
    <w:rsid w:val="00353B11"/>
    <w:rsid w:val="00353B1A"/>
    <w:rsid w:val="00353B71"/>
    <w:rsid w:val="00353BCB"/>
    <w:rsid w:val="00353BF0"/>
    <w:rsid w:val="00353C08"/>
    <w:rsid w:val="00353C2E"/>
    <w:rsid w:val="00353C42"/>
    <w:rsid w:val="00353C4B"/>
    <w:rsid w:val="00353CBA"/>
    <w:rsid w:val="00353CDB"/>
    <w:rsid w:val="00353CFF"/>
    <w:rsid w:val="00353D25"/>
    <w:rsid w:val="00353D85"/>
    <w:rsid w:val="00353DA8"/>
    <w:rsid w:val="00353DB2"/>
    <w:rsid w:val="00353DD1"/>
    <w:rsid w:val="00353E02"/>
    <w:rsid w:val="00353E2C"/>
    <w:rsid w:val="00353E3A"/>
    <w:rsid w:val="00353E41"/>
    <w:rsid w:val="00353E4F"/>
    <w:rsid w:val="00353E5F"/>
    <w:rsid w:val="00353E77"/>
    <w:rsid w:val="00353E90"/>
    <w:rsid w:val="00353ED1"/>
    <w:rsid w:val="00353ED5"/>
    <w:rsid w:val="00353EEB"/>
    <w:rsid w:val="00353EF4"/>
    <w:rsid w:val="00353F0D"/>
    <w:rsid w:val="00353F15"/>
    <w:rsid w:val="00353F22"/>
    <w:rsid w:val="00353FA4"/>
    <w:rsid w:val="00353FBE"/>
    <w:rsid w:val="00353FFA"/>
    <w:rsid w:val="00353FFC"/>
    <w:rsid w:val="00354013"/>
    <w:rsid w:val="0035402F"/>
    <w:rsid w:val="00354033"/>
    <w:rsid w:val="00354040"/>
    <w:rsid w:val="00354045"/>
    <w:rsid w:val="00354090"/>
    <w:rsid w:val="00354098"/>
    <w:rsid w:val="003540A0"/>
    <w:rsid w:val="003540B3"/>
    <w:rsid w:val="003540FC"/>
    <w:rsid w:val="0035411A"/>
    <w:rsid w:val="0035416F"/>
    <w:rsid w:val="0035417D"/>
    <w:rsid w:val="0035419A"/>
    <w:rsid w:val="003541AC"/>
    <w:rsid w:val="003541B7"/>
    <w:rsid w:val="003541B8"/>
    <w:rsid w:val="003541BF"/>
    <w:rsid w:val="0035427F"/>
    <w:rsid w:val="00354288"/>
    <w:rsid w:val="003542B5"/>
    <w:rsid w:val="003542BF"/>
    <w:rsid w:val="003542DB"/>
    <w:rsid w:val="003542ED"/>
    <w:rsid w:val="003543AB"/>
    <w:rsid w:val="003543B1"/>
    <w:rsid w:val="003543EC"/>
    <w:rsid w:val="00354413"/>
    <w:rsid w:val="00354445"/>
    <w:rsid w:val="00354455"/>
    <w:rsid w:val="0035448B"/>
    <w:rsid w:val="003544A5"/>
    <w:rsid w:val="003544C5"/>
    <w:rsid w:val="003544CA"/>
    <w:rsid w:val="003544E1"/>
    <w:rsid w:val="003544FD"/>
    <w:rsid w:val="00354519"/>
    <w:rsid w:val="00354550"/>
    <w:rsid w:val="00354552"/>
    <w:rsid w:val="00354578"/>
    <w:rsid w:val="00354599"/>
    <w:rsid w:val="003545A3"/>
    <w:rsid w:val="00354636"/>
    <w:rsid w:val="00354655"/>
    <w:rsid w:val="0035470D"/>
    <w:rsid w:val="0035471C"/>
    <w:rsid w:val="00354759"/>
    <w:rsid w:val="00354776"/>
    <w:rsid w:val="00354793"/>
    <w:rsid w:val="003547B5"/>
    <w:rsid w:val="003547BF"/>
    <w:rsid w:val="003547FF"/>
    <w:rsid w:val="0035484B"/>
    <w:rsid w:val="00354874"/>
    <w:rsid w:val="0035487D"/>
    <w:rsid w:val="00354886"/>
    <w:rsid w:val="003548AC"/>
    <w:rsid w:val="003548C3"/>
    <w:rsid w:val="0035491E"/>
    <w:rsid w:val="0035494F"/>
    <w:rsid w:val="0035495F"/>
    <w:rsid w:val="00354987"/>
    <w:rsid w:val="00354988"/>
    <w:rsid w:val="003549A6"/>
    <w:rsid w:val="003549BD"/>
    <w:rsid w:val="00354A11"/>
    <w:rsid w:val="00354A44"/>
    <w:rsid w:val="00354A4D"/>
    <w:rsid w:val="00354A51"/>
    <w:rsid w:val="00354A7F"/>
    <w:rsid w:val="00354AE5"/>
    <w:rsid w:val="00354B09"/>
    <w:rsid w:val="00354B16"/>
    <w:rsid w:val="00354B8A"/>
    <w:rsid w:val="00354BBC"/>
    <w:rsid w:val="00354BF0"/>
    <w:rsid w:val="00354BF2"/>
    <w:rsid w:val="00354C3D"/>
    <w:rsid w:val="00354C53"/>
    <w:rsid w:val="00354C65"/>
    <w:rsid w:val="00354C98"/>
    <w:rsid w:val="00354CF3"/>
    <w:rsid w:val="00354D25"/>
    <w:rsid w:val="00354D3E"/>
    <w:rsid w:val="00354D8C"/>
    <w:rsid w:val="00354DB0"/>
    <w:rsid w:val="00354DD8"/>
    <w:rsid w:val="00354DE4"/>
    <w:rsid w:val="00354DF8"/>
    <w:rsid w:val="00354DFE"/>
    <w:rsid w:val="00354E18"/>
    <w:rsid w:val="00354E1E"/>
    <w:rsid w:val="00354E82"/>
    <w:rsid w:val="00354EEF"/>
    <w:rsid w:val="00354F1A"/>
    <w:rsid w:val="00354F31"/>
    <w:rsid w:val="00354F68"/>
    <w:rsid w:val="00354F6B"/>
    <w:rsid w:val="00354F83"/>
    <w:rsid w:val="00354FD7"/>
    <w:rsid w:val="00354FF5"/>
    <w:rsid w:val="00354FF7"/>
    <w:rsid w:val="0035506D"/>
    <w:rsid w:val="003550E9"/>
    <w:rsid w:val="00355106"/>
    <w:rsid w:val="0035510A"/>
    <w:rsid w:val="00355146"/>
    <w:rsid w:val="00355150"/>
    <w:rsid w:val="00355166"/>
    <w:rsid w:val="0035518B"/>
    <w:rsid w:val="003551B0"/>
    <w:rsid w:val="003551C7"/>
    <w:rsid w:val="003551D3"/>
    <w:rsid w:val="0035522A"/>
    <w:rsid w:val="00355234"/>
    <w:rsid w:val="0035528D"/>
    <w:rsid w:val="0035529C"/>
    <w:rsid w:val="003552C8"/>
    <w:rsid w:val="003552F1"/>
    <w:rsid w:val="00355306"/>
    <w:rsid w:val="00355334"/>
    <w:rsid w:val="00355357"/>
    <w:rsid w:val="00355372"/>
    <w:rsid w:val="00355442"/>
    <w:rsid w:val="00355456"/>
    <w:rsid w:val="0035549B"/>
    <w:rsid w:val="003554D7"/>
    <w:rsid w:val="00355505"/>
    <w:rsid w:val="00355514"/>
    <w:rsid w:val="0035553F"/>
    <w:rsid w:val="00355543"/>
    <w:rsid w:val="00355559"/>
    <w:rsid w:val="00355571"/>
    <w:rsid w:val="00355590"/>
    <w:rsid w:val="0035559A"/>
    <w:rsid w:val="0035559D"/>
    <w:rsid w:val="003555B8"/>
    <w:rsid w:val="003555CA"/>
    <w:rsid w:val="003555DF"/>
    <w:rsid w:val="003555E8"/>
    <w:rsid w:val="003555E9"/>
    <w:rsid w:val="0035565E"/>
    <w:rsid w:val="00355667"/>
    <w:rsid w:val="0035568D"/>
    <w:rsid w:val="0035569B"/>
    <w:rsid w:val="0035569D"/>
    <w:rsid w:val="003556A2"/>
    <w:rsid w:val="003556A7"/>
    <w:rsid w:val="003556B0"/>
    <w:rsid w:val="003556B4"/>
    <w:rsid w:val="003556D6"/>
    <w:rsid w:val="00355706"/>
    <w:rsid w:val="00355731"/>
    <w:rsid w:val="00355762"/>
    <w:rsid w:val="00355768"/>
    <w:rsid w:val="0035576C"/>
    <w:rsid w:val="00355790"/>
    <w:rsid w:val="003557A9"/>
    <w:rsid w:val="003557CD"/>
    <w:rsid w:val="003557E1"/>
    <w:rsid w:val="003557E5"/>
    <w:rsid w:val="0035580C"/>
    <w:rsid w:val="00355880"/>
    <w:rsid w:val="00355890"/>
    <w:rsid w:val="003558A1"/>
    <w:rsid w:val="0035590F"/>
    <w:rsid w:val="00355954"/>
    <w:rsid w:val="00355989"/>
    <w:rsid w:val="003559A3"/>
    <w:rsid w:val="003559AF"/>
    <w:rsid w:val="00355A80"/>
    <w:rsid w:val="00355AA2"/>
    <w:rsid w:val="00355AC9"/>
    <w:rsid w:val="00355AD7"/>
    <w:rsid w:val="00355AE4"/>
    <w:rsid w:val="00355AF0"/>
    <w:rsid w:val="00355B25"/>
    <w:rsid w:val="00355B5E"/>
    <w:rsid w:val="00355B77"/>
    <w:rsid w:val="00355BB2"/>
    <w:rsid w:val="00355BC3"/>
    <w:rsid w:val="00355C05"/>
    <w:rsid w:val="00355C2A"/>
    <w:rsid w:val="00355C2E"/>
    <w:rsid w:val="00355C83"/>
    <w:rsid w:val="00355C9B"/>
    <w:rsid w:val="00355CA6"/>
    <w:rsid w:val="00355CB1"/>
    <w:rsid w:val="00355CC7"/>
    <w:rsid w:val="00355CCA"/>
    <w:rsid w:val="00355D2F"/>
    <w:rsid w:val="00355D42"/>
    <w:rsid w:val="00355D51"/>
    <w:rsid w:val="00355D5E"/>
    <w:rsid w:val="00355D94"/>
    <w:rsid w:val="00355DBF"/>
    <w:rsid w:val="00355DCA"/>
    <w:rsid w:val="00355DE7"/>
    <w:rsid w:val="00355E4D"/>
    <w:rsid w:val="00355E55"/>
    <w:rsid w:val="00355E56"/>
    <w:rsid w:val="00355E74"/>
    <w:rsid w:val="00355E91"/>
    <w:rsid w:val="00355ECC"/>
    <w:rsid w:val="00355ECE"/>
    <w:rsid w:val="00355EFA"/>
    <w:rsid w:val="00355F19"/>
    <w:rsid w:val="00355F41"/>
    <w:rsid w:val="00355F47"/>
    <w:rsid w:val="00355F4F"/>
    <w:rsid w:val="00355F6E"/>
    <w:rsid w:val="00355F84"/>
    <w:rsid w:val="00355FB8"/>
    <w:rsid w:val="00355FCB"/>
    <w:rsid w:val="00355FE9"/>
    <w:rsid w:val="00356001"/>
    <w:rsid w:val="00356042"/>
    <w:rsid w:val="0035607E"/>
    <w:rsid w:val="00356087"/>
    <w:rsid w:val="0035608E"/>
    <w:rsid w:val="00356093"/>
    <w:rsid w:val="003560D2"/>
    <w:rsid w:val="003560DA"/>
    <w:rsid w:val="003560EB"/>
    <w:rsid w:val="00356158"/>
    <w:rsid w:val="0035615F"/>
    <w:rsid w:val="003561E6"/>
    <w:rsid w:val="003561F9"/>
    <w:rsid w:val="0035623B"/>
    <w:rsid w:val="00356255"/>
    <w:rsid w:val="0035625C"/>
    <w:rsid w:val="00356284"/>
    <w:rsid w:val="003562B2"/>
    <w:rsid w:val="003562B5"/>
    <w:rsid w:val="003562BA"/>
    <w:rsid w:val="003562C7"/>
    <w:rsid w:val="003562EF"/>
    <w:rsid w:val="00356350"/>
    <w:rsid w:val="00356354"/>
    <w:rsid w:val="0035636D"/>
    <w:rsid w:val="00356374"/>
    <w:rsid w:val="003563AC"/>
    <w:rsid w:val="003563AF"/>
    <w:rsid w:val="003563BF"/>
    <w:rsid w:val="0035644D"/>
    <w:rsid w:val="00356472"/>
    <w:rsid w:val="00356473"/>
    <w:rsid w:val="0035648C"/>
    <w:rsid w:val="0035648D"/>
    <w:rsid w:val="00356497"/>
    <w:rsid w:val="003564C7"/>
    <w:rsid w:val="003564D3"/>
    <w:rsid w:val="003564F3"/>
    <w:rsid w:val="00356526"/>
    <w:rsid w:val="0035655D"/>
    <w:rsid w:val="00356566"/>
    <w:rsid w:val="00356591"/>
    <w:rsid w:val="003565A0"/>
    <w:rsid w:val="003565BC"/>
    <w:rsid w:val="003565DE"/>
    <w:rsid w:val="00356615"/>
    <w:rsid w:val="0035662A"/>
    <w:rsid w:val="00356637"/>
    <w:rsid w:val="00356649"/>
    <w:rsid w:val="00356671"/>
    <w:rsid w:val="0035669E"/>
    <w:rsid w:val="003566AA"/>
    <w:rsid w:val="003566BE"/>
    <w:rsid w:val="0035670E"/>
    <w:rsid w:val="0035671D"/>
    <w:rsid w:val="0035673E"/>
    <w:rsid w:val="00356748"/>
    <w:rsid w:val="0035674E"/>
    <w:rsid w:val="00356764"/>
    <w:rsid w:val="00356773"/>
    <w:rsid w:val="00356779"/>
    <w:rsid w:val="00356787"/>
    <w:rsid w:val="003567B4"/>
    <w:rsid w:val="00356830"/>
    <w:rsid w:val="00356836"/>
    <w:rsid w:val="00356883"/>
    <w:rsid w:val="0035688B"/>
    <w:rsid w:val="003568B4"/>
    <w:rsid w:val="003568D4"/>
    <w:rsid w:val="003568F5"/>
    <w:rsid w:val="00356900"/>
    <w:rsid w:val="003569C1"/>
    <w:rsid w:val="003569C4"/>
    <w:rsid w:val="003569C5"/>
    <w:rsid w:val="003569D3"/>
    <w:rsid w:val="003569D6"/>
    <w:rsid w:val="00356A04"/>
    <w:rsid w:val="00356A1F"/>
    <w:rsid w:val="00356A2A"/>
    <w:rsid w:val="00356A54"/>
    <w:rsid w:val="00356A7B"/>
    <w:rsid w:val="00356AB0"/>
    <w:rsid w:val="00356AD0"/>
    <w:rsid w:val="00356AF7"/>
    <w:rsid w:val="00356B0A"/>
    <w:rsid w:val="00356B49"/>
    <w:rsid w:val="00356B58"/>
    <w:rsid w:val="00356B67"/>
    <w:rsid w:val="00356B7F"/>
    <w:rsid w:val="00356BAE"/>
    <w:rsid w:val="00356BBD"/>
    <w:rsid w:val="00356C58"/>
    <w:rsid w:val="00356C59"/>
    <w:rsid w:val="00356C7B"/>
    <w:rsid w:val="00356D17"/>
    <w:rsid w:val="00356D3E"/>
    <w:rsid w:val="00356D7E"/>
    <w:rsid w:val="00356D88"/>
    <w:rsid w:val="00356D8D"/>
    <w:rsid w:val="00356D9E"/>
    <w:rsid w:val="00356DF8"/>
    <w:rsid w:val="00356E19"/>
    <w:rsid w:val="00356E3C"/>
    <w:rsid w:val="00356E5A"/>
    <w:rsid w:val="00356EB9"/>
    <w:rsid w:val="00356F02"/>
    <w:rsid w:val="00356F51"/>
    <w:rsid w:val="00356F58"/>
    <w:rsid w:val="00356FA4"/>
    <w:rsid w:val="00356FD7"/>
    <w:rsid w:val="00356FE1"/>
    <w:rsid w:val="00357005"/>
    <w:rsid w:val="00357008"/>
    <w:rsid w:val="00357018"/>
    <w:rsid w:val="0035701F"/>
    <w:rsid w:val="00357032"/>
    <w:rsid w:val="00357056"/>
    <w:rsid w:val="00357071"/>
    <w:rsid w:val="0035707B"/>
    <w:rsid w:val="00357099"/>
    <w:rsid w:val="003570CB"/>
    <w:rsid w:val="003570E9"/>
    <w:rsid w:val="0035716D"/>
    <w:rsid w:val="00357172"/>
    <w:rsid w:val="00357183"/>
    <w:rsid w:val="00357196"/>
    <w:rsid w:val="003571BA"/>
    <w:rsid w:val="0035721C"/>
    <w:rsid w:val="0035726D"/>
    <w:rsid w:val="00357277"/>
    <w:rsid w:val="0035727A"/>
    <w:rsid w:val="00357283"/>
    <w:rsid w:val="00357297"/>
    <w:rsid w:val="003572A5"/>
    <w:rsid w:val="003572C6"/>
    <w:rsid w:val="003572CB"/>
    <w:rsid w:val="003572E0"/>
    <w:rsid w:val="003572F8"/>
    <w:rsid w:val="0035730D"/>
    <w:rsid w:val="00357322"/>
    <w:rsid w:val="00357324"/>
    <w:rsid w:val="00357326"/>
    <w:rsid w:val="00357390"/>
    <w:rsid w:val="003573BE"/>
    <w:rsid w:val="003573C3"/>
    <w:rsid w:val="003573C9"/>
    <w:rsid w:val="003573D3"/>
    <w:rsid w:val="0035740E"/>
    <w:rsid w:val="00357414"/>
    <w:rsid w:val="0035745C"/>
    <w:rsid w:val="003574A4"/>
    <w:rsid w:val="00357597"/>
    <w:rsid w:val="003575C1"/>
    <w:rsid w:val="003575D6"/>
    <w:rsid w:val="00357638"/>
    <w:rsid w:val="00357671"/>
    <w:rsid w:val="00357680"/>
    <w:rsid w:val="0035768A"/>
    <w:rsid w:val="00357692"/>
    <w:rsid w:val="003576BB"/>
    <w:rsid w:val="003576D2"/>
    <w:rsid w:val="003576EE"/>
    <w:rsid w:val="003576FF"/>
    <w:rsid w:val="0035770C"/>
    <w:rsid w:val="00357712"/>
    <w:rsid w:val="00357714"/>
    <w:rsid w:val="00357731"/>
    <w:rsid w:val="00357757"/>
    <w:rsid w:val="0035777B"/>
    <w:rsid w:val="0035779F"/>
    <w:rsid w:val="003577E0"/>
    <w:rsid w:val="00357813"/>
    <w:rsid w:val="00357868"/>
    <w:rsid w:val="00357897"/>
    <w:rsid w:val="003578BE"/>
    <w:rsid w:val="003578CC"/>
    <w:rsid w:val="003578D2"/>
    <w:rsid w:val="003578E1"/>
    <w:rsid w:val="003578E5"/>
    <w:rsid w:val="00357940"/>
    <w:rsid w:val="00357956"/>
    <w:rsid w:val="00357962"/>
    <w:rsid w:val="00357964"/>
    <w:rsid w:val="00357995"/>
    <w:rsid w:val="0035799D"/>
    <w:rsid w:val="003579F4"/>
    <w:rsid w:val="003579F7"/>
    <w:rsid w:val="00357A14"/>
    <w:rsid w:val="00357A1E"/>
    <w:rsid w:val="00357A26"/>
    <w:rsid w:val="00357A29"/>
    <w:rsid w:val="00357A40"/>
    <w:rsid w:val="00357A72"/>
    <w:rsid w:val="00357A86"/>
    <w:rsid w:val="00357B07"/>
    <w:rsid w:val="00357B52"/>
    <w:rsid w:val="00357B65"/>
    <w:rsid w:val="00357B77"/>
    <w:rsid w:val="00357B83"/>
    <w:rsid w:val="00357BD3"/>
    <w:rsid w:val="00357C0D"/>
    <w:rsid w:val="00357C1E"/>
    <w:rsid w:val="00357C34"/>
    <w:rsid w:val="00357C42"/>
    <w:rsid w:val="00357C4E"/>
    <w:rsid w:val="00357C57"/>
    <w:rsid w:val="00357C5D"/>
    <w:rsid w:val="00357C9D"/>
    <w:rsid w:val="00357CAD"/>
    <w:rsid w:val="00357CF1"/>
    <w:rsid w:val="00357D09"/>
    <w:rsid w:val="00357D37"/>
    <w:rsid w:val="00357D47"/>
    <w:rsid w:val="00357DC2"/>
    <w:rsid w:val="00357DD6"/>
    <w:rsid w:val="00357E95"/>
    <w:rsid w:val="00357EAF"/>
    <w:rsid w:val="00357ED7"/>
    <w:rsid w:val="00357EDF"/>
    <w:rsid w:val="00357F0D"/>
    <w:rsid w:val="00357F49"/>
    <w:rsid w:val="00357F56"/>
    <w:rsid w:val="00357F71"/>
    <w:rsid w:val="00357FCC"/>
    <w:rsid w:val="00357FD3"/>
    <w:rsid w:val="00357FDB"/>
    <w:rsid w:val="00357FE7"/>
    <w:rsid w:val="0036002B"/>
    <w:rsid w:val="0036005A"/>
    <w:rsid w:val="00360061"/>
    <w:rsid w:val="0036006F"/>
    <w:rsid w:val="00360085"/>
    <w:rsid w:val="00360098"/>
    <w:rsid w:val="003600BA"/>
    <w:rsid w:val="003600C5"/>
    <w:rsid w:val="003600E7"/>
    <w:rsid w:val="003600E9"/>
    <w:rsid w:val="0036012F"/>
    <w:rsid w:val="00360181"/>
    <w:rsid w:val="00360182"/>
    <w:rsid w:val="00360193"/>
    <w:rsid w:val="0036019C"/>
    <w:rsid w:val="003601B7"/>
    <w:rsid w:val="003601BF"/>
    <w:rsid w:val="003601E5"/>
    <w:rsid w:val="003601F4"/>
    <w:rsid w:val="00360283"/>
    <w:rsid w:val="003602AA"/>
    <w:rsid w:val="003602E1"/>
    <w:rsid w:val="00360301"/>
    <w:rsid w:val="0036033B"/>
    <w:rsid w:val="00360340"/>
    <w:rsid w:val="0036034C"/>
    <w:rsid w:val="00360350"/>
    <w:rsid w:val="00360351"/>
    <w:rsid w:val="003603AB"/>
    <w:rsid w:val="003603AF"/>
    <w:rsid w:val="003603CD"/>
    <w:rsid w:val="0036045D"/>
    <w:rsid w:val="003604E4"/>
    <w:rsid w:val="00360502"/>
    <w:rsid w:val="003605A0"/>
    <w:rsid w:val="003605A4"/>
    <w:rsid w:val="003605B1"/>
    <w:rsid w:val="003605BF"/>
    <w:rsid w:val="003605C2"/>
    <w:rsid w:val="003605D0"/>
    <w:rsid w:val="003605DC"/>
    <w:rsid w:val="00360639"/>
    <w:rsid w:val="00360642"/>
    <w:rsid w:val="00360643"/>
    <w:rsid w:val="00360650"/>
    <w:rsid w:val="0036066B"/>
    <w:rsid w:val="003606C0"/>
    <w:rsid w:val="00360702"/>
    <w:rsid w:val="00360774"/>
    <w:rsid w:val="003607CC"/>
    <w:rsid w:val="003608AA"/>
    <w:rsid w:val="003608AD"/>
    <w:rsid w:val="003608BF"/>
    <w:rsid w:val="003608CB"/>
    <w:rsid w:val="003608DD"/>
    <w:rsid w:val="0036092D"/>
    <w:rsid w:val="00360930"/>
    <w:rsid w:val="0036093B"/>
    <w:rsid w:val="0036093C"/>
    <w:rsid w:val="00360959"/>
    <w:rsid w:val="0036097F"/>
    <w:rsid w:val="0036099D"/>
    <w:rsid w:val="003609A2"/>
    <w:rsid w:val="003609AA"/>
    <w:rsid w:val="003609B6"/>
    <w:rsid w:val="003609CC"/>
    <w:rsid w:val="003609E1"/>
    <w:rsid w:val="003609F9"/>
    <w:rsid w:val="00360A1C"/>
    <w:rsid w:val="00360A87"/>
    <w:rsid w:val="00360B18"/>
    <w:rsid w:val="00360B19"/>
    <w:rsid w:val="00360B80"/>
    <w:rsid w:val="00360BF6"/>
    <w:rsid w:val="00360BF8"/>
    <w:rsid w:val="00360C17"/>
    <w:rsid w:val="00360C23"/>
    <w:rsid w:val="00360C25"/>
    <w:rsid w:val="00360C63"/>
    <w:rsid w:val="00360C73"/>
    <w:rsid w:val="00360C90"/>
    <w:rsid w:val="00360CC3"/>
    <w:rsid w:val="00360CE0"/>
    <w:rsid w:val="00360D2C"/>
    <w:rsid w:val="00360D2E"/>
    <w:rsid w:val="00360D50"/>
    <w:rsid w:val="00360D53"/>
    <w:rsid w:val="00360D5D"/>
    <w:rsid w:val="00360DBE"/>
    <w:rsid w:val="00360DBF"/>
    <w:rsid w:val="00360DC5"/>
    <w:rsid w:val="00360DDC"/>
    <w:rsid w:val="00360E15"/>
    <w:rsid w:val="00360E17"/>
    <w:rsid w:val="00360E5A"/>
    <w:rsid w:val="00360E6F"/>
    <w:rsid w:val="00360E86"/>
    <w:rsid w:val="00360EB9"/>
    <w:rsid w:val="00360ED2"/>
    <w:rsid w:val="00360EE0"/>
    <w:rsid w:val="00360F30"/>
    <w:rsid w:val="00360F48"/>
    <w:rsid w:val="00360F49"/>
    <w:rsid w:val="00360FA4"/>
    <w:rsid w:val="00360FB4"/>
    <w:rsid w:val="00360FC2"/>
    <w:rsid w:val="00361019"/>
    <w:rsid w:val="0036102E"/>
    <w:rsid w:val="0036104A"/>
    <w:rsid w:val="00361068"/>
    <w:rsid w:val="00361097"/>
    <w:rsid w:val="003610C9"/>
    <w:rsid w:val="003610CE"/>
    <w:rsid w:val="003610DD"/>
    <w:rsid w:val="00361114"/>
    <w:rsid w:val="0036111B"/>
    <w:rsid w:val="00361129"/>
    <w:rsid w:val="00361130"/>
    <w:rsid w:val="00361139"/>
    <w:rsid w:val="00361192"/>
    <w:rsid w:val="003611C4"/>
    <w:rsid w:val="00361209"/>
    <w:rsid w:val="0036120F"/>
    <w:rsid w:val="0036123E"/>
    <w:rsid w:val="0036125A"/>
    <w:rsid w:val="00361285"/>
    <w:rsid w:val="00361313"/>
    <w:rsid w:val="0036131E"/>
    <w:rsid w:val="00361327"/>
    <w:rsid w:val="003613A7"/>
    <w:rsid w:val="003613A8"/>
    <w:rsid w:val="003613D4"/>
    <w:rsid w:val="003613D6"/>
    <w:rsid w:val="003613DE"/>
    <w:rsid w:val="003613E0"/>
    <w:rsid w:val="003613FB"/>
    <w:rsid w:val="00361411"/>
    <w:rsid w:val="0036142D"/>
    <w:rsid w:val="00361486"/>
    <w:rsid w:val="003614E0"/>
    <w:rsid w:val="0036152E"/>
    <w:rsid w:val="0036153B"/>
    <w:rsid w:val="0036154D"/>
    <w:rsid w:val="00361556"/>
    <w:rsid w:val="00361560"/>
    <w:rsid w:val="0036156A"/>
    <w:rsid w:val="003615B1"/>
    <w:rsid w:val="003615BB"/>
    <w:rsid w:val="003615CF"/>
    <w:rsid w:val="003615D4"/>
    <w:rsid w:val="003615EE"/>
    <w:rsid w:val="0036165C"/>
    <w:rsid w:val="00361663"/>
    <w:rsid w:val="00361685"/>
    <w:rsid w:val="003616D5"/>
    <w:rsid w:val="0036177F"/>
    <w:rsid w:val="00361798"/>
    <w:rsid w:val="003617B2"/>
    <w:rsid w:val="0036180B"/>
    <w:rsid w:val="0036183A"/>
    <w:rsid w:val="00361843"/>
    <w:rsid w:val="0036185D"/>
    <w:rsid w:val="003618BC"/>
    <w:rsid w:val="00361924"/>
    <w:rsid w:val="0036199F"/>
    <w:rsid w:val="003619A4"/>
    <w:rsid w:val="00361A21"/>
    <w:rsid w:val="00361A53"/>
    <w:rsid w:val="00361AB1"/>
    <w:rsid w:val="00361ABD"/>
    <w:rsid w:val="00361ABE"/>
    <w:rsid w:val="00361AD6"/>
    <w:rsid w:val="00361B26"/>
    <w:rsid w:val="00361B2C"/>
    <w:rsid w:val="00361B59"/>
    <w:rsid w:val="00361B90"/>
    <w:rsid w:val="00361B96"/>
    <w:rsid w:val="00361B9B"/>
    <w:rsid w:val="00361BBC"/>
    <w:rsid w:val="00361C10"/>
    <w:rsid w:val="00361C1E"/>
    <w:rsid w:val="00361C60"/>
    <w:rsid w:val="00361C7F"/>
    <w:rsid w:val="00361CFE"/>
    <w:rsid w:val="00361D36"/>
    <w:rsid w:val="00361D48"/>
    <w:rsid w:val="00361D49"/>
    <w:rsid w:val="00361D8C"/>
    <w:rsid w:val="00361D8F"/>
    <w:rsid w:val="00361D92"/>
    <w:rsid w:val="00361DD8"/>
    <w:rsid w:val="00361DE6"/>
    <w:rsid w:val="00361E1A"/>
    <w:rsid w:val="00361E2D"/>
    <w:rsid w:val="00361E52"/>
    <w:rsid w:val="00361E73"/>
    <w:rsid w:val="00361EA7"/>
    <w:rsid w:val="00361EEA"/>
    <w:rsid w:val="00361EF1"/>
    <w:rsid w:val="00361F04"/>
    <w:rsid w:val="00361F27"/>
    <w:rsid w:val="00361F36"/>
    <w:rsid w:val="00361F6B"/>
    <w:rsid w:val="00361F83"/>
    <w:rsid w:val="00361F90"/>
    <w:rsid w:val="00361FC2"/>
    <w:rsid w:val="00361FCC"/>
    <w:rsid w:val="00361FE7"/>
    <w:rsid w:val="0036202B"/>
    <w:rsid w:val="0036202C"/>
    <w:rsid w:val="00362035"/>
    <w:rsid w:val="0036203A"/>
    <w:rsid w:val="00362055"/>
    <w:rsid w:val="0036205B"/>
    <w:rsid w:val="0036205E"/>
    <w:rsid w:val="00362084"/>
    <w:rsid w:val="003620A5"/>
    <w:rsid w:val="0036213B"/>
    <w:rsid w:val="00362159"/>
    <w:rsid w:val="00362164"/>
    <w:rsid w:val="00362171"/>
    <w:rsid w:val="00362189"/>
    <w:rsid w:val="00362193"/>
    <w:rsid w:val="00362218"/>
    <w:rsid w:val="00362238"/>
    <w:rsid w:val="00362247"/>
    <w:rsid w:val="0036226E"/>
    <w:rsid w:val="00362275"/>
    <w:rsid w:val="00362306"/>
    <w:rsid w:val="00362316"/>
    <w:rsid w:val="00362334"/>
    <w:rsid w:val="00362365"/>
    <w:rsid w:val="00362376"/>
    <w:rsid w:val="00362394"/>
    <w:rsid w:val="003623B1"/>
    <w:rsid w:val="003623EA"/>
    <w:rsid w:val="00362417"/>
    <w:rsid w:val="00362427"/>
    <w:rsid w:val="00362434"/>
    <w:rsid w:val="0036243E"/>
    <w:rsid w:val="0036245E"/>
    <w:rsid w:val="00362461"/>
    <w:rsid w:val="00362467"/>
    <w:rsid w:val="00362479"/>
    <w:rsid w:val="003624CF"/>
    <w:rsid w:val="003624E3"/>
    <w:rsid w:val="003624E6"/>
    <w:rsid w:val="00362513"/>
    <w:rsid w:val="0036256B"/>
    <w:rsid w:val="0036256D"/>
    <w:rsid w:val="00362574"/>
    <w:rsid w:val="0036258C"/>
    <w:rsid w:val="003625B7"/>
    <w:rsid w:val="00362630"/>
    <w:rsid w:val="00362639"/>
    <w:rsid w:val="003626EF"/>
    <w:rsid w:val="00362745"/>
    <w:rsid w:val="0036274E"/>
    <w:rsid w:val="0036275F"/>
    <w:rsid w:val="003627F4"/>
    <w:rsid w:val="00362844"/>
    <w:rsid w:val="00362872"/>
    <w:rsid w:val="00362899"/>
    <w:rsid w:val="0036289B"/>
    <w:rsid w:val="003628EE"/>
    <w:rsid w:val="0036290D"/>
    <w:rsid w:val="00362919"/>
    <w:rsid w:val="00362947"/>
    <w:rsid w:val="0036299F"/>
    <w:rsid w:val="003629BC"/>
    <w:rsid w:val="00362A3A"/>
    <w:rsid w:val="00362A4F"/>
    <w:rsid w:val="00362A60"/>
    <w:rsid w:val="00362A7E"/>
    <w:rsid w:val="00362A86"/>
    <w:rsid w:val="00362AB1"/>
    <w:rsid w:val="00362AFF"/>
    <w:rsid w:val="00362B2D"/>
    <w:rsid w:val="00362B2E"/>
    <w:rsid w:val="00362B42"/>
    <w:rsid w:val="00362B51"/>
    <w:rsid w:val="00362B76"/>
    <w:rsid w:val="00362B8D"/>
    <w:rsid w:val="00362BBF"/>
    <w:rsid w:val="00362BDD"/>
    <w:rsid w:val="00362BFF"/>
    <w:rsid w:val="00362C10"/>
    <w:rsid w:val="00362C1C"/>
    <w:rsid w:val="00362C21"/>
    <w:rsid w:val="00362C33"/>
    <w:rsid w:val="00362CD1"/>
    <w:rsid w:val="00362CD5"/>
    <w:rsid w:val="00362CE7"/>
    <w:rsid w:val="00362D1D"/>
    <w:rsid w:val="00362D4F"/>
    <w:rsid w:val="00362D67"/>
    <w:rsid w:val="00362DD0"/>
    <w:rsid w:val="00362E22"/>
    <w:rsid w:val="00362E43"/>
    <w:rsid w:val="00362E73"/>
    <w:rsid w:val="00362EAB"/>
    <w:rsid w:val="00362EAD"/>
    <w:rsid w:val="00362EB3"/>
    <w:rsid w:val="00362EB5"/>
    <w:rsid w:val="00362F04"/>
    <w:rsid w:val="00362F22"/>
    <w:rsid w:val="00362F74"/>
    <w:rsid w:val="00362F87"/>
    <w:rsid w:val="00362FD6"/>
    <w:rsid w:val="00362FEC"/>
    <w:rsid w:val="00362FF1"/>
    <w:rsid w:val="00363013"/>
    <w:rsid w:val="0036303C"/>
    <w:rsid w:val="0036307D"/>
    <w:rsid w:val="00363087"/>
    <w:rsid w:val="003630BE"/>
    <w:rsid w:val="003630D3"/>
    <w:rsid w:val="00363117"/>
    <w:rsid w:val="0036311A"/>
    <w:rsid w:val="003631B0"/>
    <w:rsid w:val="003631B6"/>
    <w:rsid w:val="003631BF"/>
    <w:rsid w:val="003631C9"/>
    <w:rsid w:val="0036321B"/>
    <w:rsid w:val="0036329B"/>
    <w:rsid w:val="003632A8"/>
    <w:rsid w:val="003632D7"/>
    <w:rsid w:val="003632DF"/>
    <w:rsid w:val="003632E6"/>
    <w:rsid w:val="003632ED"/>
    <w:rsid w:val="00363318"/>
    <w:rsid w:val="0036331F"/>
    <w:rsid w:val="0036333F"/>
    <w:rsid w:val="0036334F"/>
    <w:rsid w:val="00363363"/>
    <w:rsid w:val="00363373"/>
    <w:rsid w:val="0036338E"/>
    <w:rsid w:val="003633AA"/>
    <w:rsid w:val="003633EE"/>
    <w:rsid w:val="003633F4"/>
    <w:rsid w:val="003634BB"/>
    <w:rsid w:val="003634C1"/>
    <w:rsid w:val="003634EA"/>
    <w:rsid w:val="003634EE"/>
    <w:rsid w:val="0036350E"/>
    <w:rsid w:val="0036351A"/>
    <w:rsid w:val="0036354A"/>
    <w:rsid w:val="00363572"/>
    <w:rsid w:val="003635AF"/>
    <w:rsid w:val="003635C7"/>
    <w:rsid w:val="003635F3"/>
    <w:rsid w:val="0036362C"/>
    <w:rsid w:val="0036364D"/>
    <w:rsid w:val="00363656"/>
    <w:rsid w:val="00363657"/>
    <w:rsid w:val="00363680"/>
    <w:rsid w:val="003636BF"/>
    <w:rsid w:val="0036374B"/>
    <w:rsid w:val="00363762"/>
    <w:rsid w:val="00363778"/>
    <w:rsid w:val="003637A9"/>
    <w:rsid w:val="003637B2"/>
    <w:rsid w:val="003637DC"/>
    <w:rsid w:val="003637F4"/>
    <w:rsid w:val="0036380E"/>
    <w:rsid w:val="00363818"/>
    <w:rsid w:val="00363825"/>
    <w:rsid w:val="0036383E"/>
    <w:rsid w:val="003638C6"/>
    <w:rsid w:val="003638F9"/>
    <w:rsid w:val="00363915"/>
    <w:rsid w:val="00363971"/>
    <w:rsid w:val="00363988"/>
    <w:rsid w:val="003639D6"/>
    <w:rsid w:val="00363A06"/>
    <w:rsid w:val="00363A0B"/>
    <w:rsid w:val="00363A35"/>
    <w:rsid w:val="00363A36"/>
    <w:rsid w:val="00363A4E"/>
    <w:rsid w:val="00363A66"/>
    <w:rsid w:val="00363A6D"/>
    <w:rsid w:val="00363A77"/>
    <w:rsid w:val="00363A79"/>
    <w:rsid w:val="00363A85"/>
    <w:rsid w:val="00363A9F"/>
    <w:rsid w:val="00363AAB"/>
    <w:rsid w:val="00363AB2"/>
    <w:rsid w:val="00363AB3"/>
    <w:rsid w:val="00363AF8"/>
    <w:rsid w:val="00363B36"/>
    <w:rsid w:val="00363B57"/>
    <w:rsid w:val="00363B6B"/>
    <w:rsid w:val="00363B78"/>
    <w:rsid w:val="00363BAB"/>
    <w:rsid w:val="00363BCB"/>
    <w:rsid w:val="00363BF8"/>
    <w:rsid w:val="00363C0F"/>
    <w:rsid w:val="00363C30"/>
    <w:rsid w:val="00363C4B"/>
    <w:rsid w:val="00363C71"/>
    <w:rsid w:val="00363CD0"/>
    <w:rsid w:val="00363D23"/>
    <w:rsid w:val="00363D80"/>
    <w:rsid w:val="00363D9E"/>
    <w:rsid w:val="00363DD6"/>
    <w:rsid w:val="00363DE1"/>
    <w:rsid w:val="00363DE6"/>
    <w:rsid w:val="00363E4D"/>
    <w:rsid w:val="00363E70"/>
    <w:rsid w:val="00363EFC"/>
    <w:rsid w:val="00363F0A"/>
    <w:rsid w:val="00363F0E"/>
    <w:rsid w:val="00363F16"/>
    <w:rsid w:val="00363F1A"/>
    <w:rsid w:val="00363F5D"/>
    <w:rsid w:val="00363FC4"/>
    <w:rsid w:val="00363FF2"/>
    <w:rsid w:val="00363FF6"/>
    <w:rsid w:val="0036401B"/>
    <w:rsid w:val="00364024"/>
    <w:rsid w:val="00364044"/>
    <w:rsid w:val="00364058"/>
    <w:rsid w:val="00364085"/>
    <w:rsid w:val="0036409C"/>
    <w:rsid w:val="003640BD"/>
    <w:rsid w:val="003640C1"/>
    <w:rsid w:val="003640DD"/>
    <w:rsid w:val="00364147"/>
    <w:rsid w:val="0036414E"/>
    <w:rsid w:val="00364150"/>
    <w:rsid w:val="00364188"/>
    <w:rsid w:val="003641F3"/>
    <w:rsid w:val="00364293"/>
    <w:rsid w:val="003642B0"/>
    <w:rsid w:val="003642C5"/>
    <w:rsid w:val="003642D0"/>
    <w:rsid w:val="00364360"/>
    <w:rsid w:val="00364389"/>
    <w:rsid w:val="00364391"/>
    <w:rsid w:val="0036439D"/>
    <w:rsid w:val="003643C3"/>
    <w:rsid w:val="00364406"/>
    <w:rsid w:val="00364467"/>
    <w:rsid w:val="0036446D"/>
    <w:rsid w:val="003644B5"/>
    <w:rsid w:val="003644C8"/>
    <w:rsid w:val="00364568"/>
    <w:rsid w:val="0036456E"/>
    <w:rsid w:val="003645A5"/>
    <w:rsid w:val="003645AE"/>
    <w:rsid w:val="003645BF"/>
    <w:rsid w:val="00364600"/>
    <w:rsid w:val="00364603"/>
    <w:rsid w:val="00364621"/>
    <w:rsid w:val="00364648"/>
    <w:rsid w:val="0036464A"/>
    <w:rsid w:val="0036466B"/>
    <w:rsid w:val="003646B8"/>
    <w:rsid w:val="003646FE"/>
    <w:rsid w:val="0036473F"/>
    <w:rsid w:val="00364744"/>
    <w:rsid w:val="0036479B"/>
    <w:rsid w:val="003647B2"/>
    <w:rsid w:val="003647C4"/>
    <w:rsid w:val="003647CA"/>
    <w:rsid w:val="00364824"/>
    <w:rsid w:val="00364839"/>
    <w:rsid w:val="00364858"/>
    <w:rsid w:val="00364874"/>
    <w:rsid w:val="0036489F"/>
    <w:rsid w:val="003648CD"/>
    <w:rsid w:val="0036491D"/>
    <w:rsid w:val="00364920"/>
    <w:rsid w:val="00364946"/>
    <w:rsid w:val="00364957"/>
    <w:rsid w:val="0036497F"/>
    <w:rsid w:val="00364992"/>
    <w:rsid w:val="003649AA"/>
    <w:rsid w:val="003649EA"/>
    <w:rsid w:val="003649F0"/>
    <w:rsid w:val="00364A1E"/>
    <w:rsid w:val="00364A83"/>
    <w:rsid w:val="00364A8C"/>
    <w:rsid w:val="00364A99"/>
    <w:rsid w:val="00364A9C"/>
    <w:rsid w:val="00364AA9"/>
    <w:rsid w:val="00364AE8"/>
    <w:rsid w:val="00364AEA"/>
    <w:rsid w:val="00364B16"/>
    <w:rsid w:val="00364B4E"/>
    <w:rsid w:val="00364B85"/>
    <w:rsid w:val="00364BB1"/>
    <w:rsid w:val="00364BD2"/>
    <w:rsid w:val="00364C00"/>
    <w:rsid w:val="00364C1C"/>
    <w:rsid w:val="00364C2C"/>
    <w:rsid w:val="00364C50"/>
    <w:rsid w:val="00364C61"/>
    <w:rsid w:val="00364C6F"/>
    <w:rsid w:val="00364C92"/>
    <w:rsid w:val="00364CBD"/>
    <w:rsid w:val="00364CCA"/>
    <w:rsid w:val="00364CF9"/>
    <w:rsid w:val="00364D30"/>
    <w:rsid w:val="00364D39"/>
    <w:rsid w:val="00364D3E"/>
    <w:rsid w:val="00364D8A"/>
    <w:rsid w:val="00364D9D"/>
    <w:rsid w:val="00364DA4"/>
    <w:rsid w:val="00364DB6"/>
    <w:rsid w:val="00364DE1"/>
    <w:rsid w:val="00364E2A"/>
    <w:rsid w:val="00364E58"/>
    <w:rsid w:val="00364E5B"/>
    <w:rsid w:val="00364E79"/>
    <w:rsid w:val="00364ECA"/>
    <w:rsid w:val="00364F32"/>
    <w:rsid w:val="00364F33"/>
    <w:rsid w:val="00364F6B"/>
    <w:rsid w:val="00364F89"/>
    <w:rsid w:val="00364F8A"/>
    <w:rsid w:val="00364F8C"/>
    <w:rsid w:val="00364F9B"/>
    <w:rsid w:val="00364F9E"/>
    <w:rsid w:val="00364FC5"/>
    <w:rsid w:val="00364FC9"/>
    <w:rsid w:val="0036500B"/>
    <w:rsid w:val="00365017"/>
    <w:rsid w:val="00365035"/>
    <w:rsid w:val="0036506B"/>
    <w:rsid w:val="0036508C"/>
    <w:rsid w:val="00365091"/>
    <w:rsid w:val="00365093"/>
    <w:rsid w:val="00365099"/>
    <w:rsid w:val="003650D9"/>
    <w:rsid w:val="003650E5"/>
    <w:rsid w:val="00365129"/>
    <w:rsid w:val="0036512A"/>
    <w:rsid w:val="00365138"/>
    <w:rsid w:val="0036514C"/>
    <w:rsid w:val="0036519C"/>
    <w:rsid w:val="003651A0"/>
    <w:rsid w:val="003651BA"/>
    <w:rsid w:val="003651C8"/>
    <w:rsid w:val="0036528E"/>
    <w:rsid w:val="0036528F"/>
    <w:rsid w:val="00365295"/>
    <w:rsid w:val="003652BF"/>
    <w:rsid w:val="0036531A"/>
    <w:rsid w:val="00365342"/>
    <w:rsid w:val="0036534A"/>
    <w:rsid w:val="003653B1"/>
    <w:rsid w:val="003653EB"/>
    <w:rsid w:val="003653F7"/>
    <w:rsid w:val="00365400"/>
    <w:rsid w:val="00365427"/>
    <w:rsid w:val="00365437"/>
    <w:rsid w:val="00365443"/>
    <w:rsid w:val="00365456"/>
    <w:rsid w:val="0036548C"/>
    <w:rsid w:val="00365495"/>
    <w:rsid w:val="003654CA"/>
    <w:rsid w:val="003654D6"/>
    <w:rsid w:val="00365501"/>
    <w:rsid w:val="0036550C"/>
    <w:rsid w:val="0036551C"/>
    <w:rsid w:val="0036555E"/>
    <w:rsid w:val="00365565"/>
    <w:rsid w:val="0036558F"/>
    <w:rsid w:val="00365591"/>
    <w:rsid w:val="003655AB"/>
    <w:rsid w:val="003655E2"/>
    <w:rsid w:val="00365628"/>
    <w:rsid w:val="00365639"/>
    <w:rsid w:val="0036565B"/>
    <w:rsid w:val="0036567F"/>
    <w:rsid w:val="003656A9"/>
    <w:rsid w:val="003656B1"/>
    <w:rsid w:val="00365706"/>
    <w:rsid w:val="00365716"/>
    <w:rsid w:val="0036573C"/>
    <w:rsid w:val="00365763"/>
    <w:rsid w:val="0036578F"/>
    <w:rsid w:val="00365798"/>
    <w:rsid w:val="00365799"/>
    <w:rsid w:val="0036580D"/>
    <w:rsid w:val="00365860"/>
    <w:rsid w:val="0036586A"/>
    <w:rsid w:val="00365890"/>
    <w:rsid w:val="003658AF"/>
    <w:rsid w:val="003658D7"/>
    <w:rsid w:val="003658DD"/>
    <w:rsid w:val="00365904"/>
    <w:rsid w:val="00365905"/>
    <w:rsid w:val="00365942"/>
    <w:rsid w:val="00365981"/>
    <w:rsid w:val="003659BC"/>
    <w:rsid w:val="003659CB"/>
    <w:rsid w:val="003659F9"/>
    <w:rsid w:val="00365A2E"/>
    <w:rsid w:val="00365A5F"/>
    <w:rsid w:val="00365A63"/>
    <w:rsid w:val="00365A6C"/>
    <w:rsid w:val="00365A6E"/>
    <w:rsid w:val="00365A6F"/>
    <w:rsid w:val="00365A70"/>
    <w:rsid w:val="00365AAA"/>
    <w:rsid w:val="00365C69"/>
    <w:rsid w:val="00365CBF"/>
    <w:rsid w:val="00365CC9"/>
    <w:rsid w:val="00365D2A"/>
    <w:rsid w:val="00365D2D"/>
    <w:rsid w:val="00365D2E"/>
    <w:rsid w:val="00365D5B"/>
    <w:rsid w:val="00365D8A"/>
    <w:rsid w:val="00365D94"/>
    <w:rsid w:val="00365DF2"/>
    <w:rsid w:val="00365E0E"/>
    <w:rsid w:val="00365E1D"/>
    <w:rsid w:val="00365E59"/>
    <w:rsid w:val="00365E73"/>
    <w:rsid w:val="00365E77"/>
    <w:rsid w:val="00365EAB"/>
    <w:rsid w:val="00365EBD"/>
    <w:rsid w:val="00365EC9"/>
    <w:rsid w:val="00365F51"/>
    <w:rsid w:val="00365F55"/>
    <w:rsid w:val="00365F8A"/>
    <w:rsid w:val="00365FB6"/>
    <w:rsid w:val="00365FC8"/>
    <w:rsid w:val="00365FEA"/>
    <w:rsid w:val="00366011"/>
    <w:rsid w:val="00366021"/>
    <w:rsid w:val="00366029"/>
    <w:rsid w:val="0036603C"/>
    <w:rsid w:val="0036604A"/>
    <w:rsid w:val="0036605C"/>
    <w:rsid w:val="0036606A"/>
    <w:rsid w:val="003660A5"/>
    <w:rsid w:val="003660A7"/>
    <w:rsid w:val="003660C4"/>
    <w:rsid w:val="003660DA"/>
    <w:rsid w:val="00366188"/>
    <w:rsid w:val="003661A2"/>
    <w:rsid w:val="003661AF"/>
    <w:rsid w:val="003661C6"/>
    <w:rsid w:val="003661E6"/>
    <w:rsid w:val="00366201"/>
    <w:rsid w:val="0036624D"/>
    <w:rsid w:val="003662A2"/>
    <w:rsid w:val="003662D9"/>
    <w:rsid w:val="003662FF"/>
    <w:rsid w:val="00366331"/>
    <w:rsid w:val="0036633F"/>
    <w:rsid w:val="00366352"/>
    <w:rsid w:val="00366357"/>
    <w:rsid w:val="0036637F"/>
    <w:rsid w:val="00366389"/>
    <w:rsid w:val="0036643C"/>
    <w:rsid w:val="0036644F"/>
    <w:rsid w:val="00366480"/>
    <w:rsid w:val="003664AD"/>
    <w:rsid w:val="003664DD"/>
    <w:rsid w:val="003664E9"/>
    <w:rsid w:val="003664F4"/>
    <w:rsid w:val="00366504"/>
    <w:rsid w:val="00366513"/>
    <w:rsid w:val="00366517"/>
    <w:rsid w:val="00366525"/>
    <w:rsid w:val="003665AA"/>
    <w:rsid w:val="003665BB"/>
    <w:rsid w:val="003665F7"/>
    <w:rsid w:val="00366613"/>
    <w:rsid w:val="00366676"/>
    <w:rsid w:val="003666B5"/>
    <w:rsid w:val="00366762"/>
    <w:rsid w:val="003667A0"/>
    <w:rsid w:val="003667E2"/>
    <w:rsid w:val="003667E7"/>
    <w:rsid w:val="00366806"/>
    <w:rsid w:val="00366808"/>
    <w:rsid w:val="00366815"/>
    <w:rsid w:val="0036681B"/>
    <w:rsid w:val="0036685B"/>
    <w:rsid w:val="00366874"/>
    <w:rsid w:val="00366897"/>
    <w:rsid w:val="003668A5"/>
    <w:rsid w:val="003668C8"/>
    <w:rsid w:val="0036694E"/>
    <w:rsid w:val="00366970"/>
    <w:rsid w:val="00366975"/>
    <w:rsid w:val="003669A3"/>
    <w:rsid w:val="003669D0"/>
    <w:rsid w:val="003669E9"/>
    <w:rsid w:val="00366A03"/>
    <w:rsid w:val="00366A35"/>
    <w:rsid w:val="00366A89"/>
    <w:rsid w:val="00366AAB"/>
    <w:rsid w:val="00366ACB"/>
    <w:rsid w:val="00366AF9"/>
    <w:rsid w:val="00366B4D"/>
    <w:rsid w:val="00366B77"/>
    <w:rsid w:val="00366B86"/>
    <w:rsid w:val="00366BA5"/>
    <w:rsid w:val="00366BA6"/>
    <w:rsid w:val="00366BB4"/>
    <w:rsid w:val="00366BCF"/>
    <w:rsid w:val="00366BD4"/>
    <w:rsid w:val="00366BEE"/>
    <w:rsid w:val="00366C0B"/>
    <w:rsid w:val="00366C57"/>
    <w:rsid w:val="00366C68"/>
    <w:rsid w:val="00366CB5"/>
    <w:rsid w:val="00366CE4"/>
    <w:rsid w:val="00366D24"/>
    <w:rsid w:val="00366D30"/>
    <w:rsid w:val="00366D34"/>
    <w:rsid w:val="00366D6D"/>
    <w:rsid w:val="00366D94"/>
    <w:rsid w:val="00366DEA"/>
    <w:rsid w:val="00366E26"/>
    <w:rsid w:val="00366E33"/>
    <w:rsid w:val="00366E7D"/>
    <w:rsid w:val="00366E97"/>
    <w:rsid w:val="00366E9C"/>
    <w:rsid w:val="00366F06"/>
    <w:rsid w:val="00366F1F"/>
    <w:rsid w:val="00366F23"/>
    <w:rsid w:val="00366F3B"/>
    <w:rsid w:val="00366FA3"/>
    <w:rsid w:val="00366FB7"/>
    <w:rsid w:val="00366FF3"/>
    <w:rsid w:val="0036702F"/>
    <w:rsid w:val="00367039"/>
    <w:rsid w:val="0036703A"/>
    <w:rsid w:val="0036703E"/>
    <w:rsid w:val="0036706A"/>
    <w:rsid w:val="0036708C"/>
    <w:rsid w:val="003670B4"/>
    <w:rsid w:val="003670BE"/>
    <w:rsid w:val="003670C7"/>
    <w:rsid w:val="003670CA"/>
    <w:rsid w:val="003670E4"/>
    <w:rsid w:val="003670EE"/>
    <w:rsid w:val="003670F7"/>
    <w:rsid w:val="00367117"/>
    <w:rsid w:val="00367134"/>
    <w:rsid w:val="00367137"/>
    <w:rsid w:val="00367174"/>
    <w:rsid w:val="003671BF"/>
    <w:rsid w:val="003671F0"/>
    <w:rsid w:val="003672C5"/>
    <w:rsid w:val="0036731D"/>
    <w:rsid w:val="003673BD"/>
    <w:rsid w:val="003673F4"/>
    <w:rsid w:val="0036741C"/>
    <w:rsid w:val="00367421"/>
    <w:rsid w:val="0036745B"/>
    <w:rsid w:val="0036745E"/>
    <w:rsid w:val="0036748C"/>
    <w:rsid w:val="003674A4"/>
    <w:rsid w:val="003674B3"/>
    <w:rsid w:val="003674DF"/>
    <w:rsid w:val="003674E5"/>
    <w:rsid w:val="003674FC"/>
    <w:rsid w:val="0036751F"/>
    <w:rsid w:val="00367525"/>
    <w:rsid w:val="0036752B"/>
    <w:rsid w:val="00367535"/>
    <w:rsid w:val="00367536"/>
    <w:rsid w:val="00367543"/>
    <w:rsid w:val="00367564"/>
    <w:rsid w:val="00367566"/>
    <w:rsid w:val="003675A5"/>
    <w:rsid w:val="003675F1"/>
    <w:rsid w:val="003675F9"/>
    <w:rsid w:val="00367609"/>
    <w:rsid w:val="00367632"/>
    <w:rsid w:val="00367669"/>
    <w:rsid w:val="003676E4"/>
    <w:rsid w:val="00367700"/>
    <w:rsid w:val="00367702"/>
    <w:rsid w:val="00367783"/>
    <w:rsid w:val="0036778E"/>
    <w:rsid w:val="003677CD"/>
    <w:rsid w:val="00367811"/>
    <w:rsid w:val="00367817"/>
    <w:rsid w:val="0036782A"/>
    <w:rsid w:val="0036787E"/>
    <w:rsid w:val="003678C6"/>
    <w:rsid w:val="003678E5"/>
    <w:rsid w:val="00367907"/>
    <w:rsid w:val="00367909"/>
    <w:rsid w:val="00367976"/>
    <w:rsid w:val="003679A7"/>
    <w:rsid w:val="003679D1"/>
    <w:rsid w:val="00367A35"/>
    <w:rsid w:val="00367A4A"/>
    <w:rsid w:val="00367A4D"/>
    <w:rsid w:val="00367A4F"/>
    <w:rsid w:val="00367A9E"/>
    <w:rsid w:val="00367AC9"/>
    <w:rsid w:val="00367AEA"/>
    <w:rsid w:val="00367AF2"/>
    <w:rsid w:val="00367B1F"/>
    <w:rsid w:val="00367B27"/>
    <w:rsid w:val="00367B2B"/>
    <w:rsid w:val="00367B31"/>
    <w:rsid w:val="00367B33"/>
    <w:rsid w:val="00367B40"/>
    <w:rsid w:val="00367B69"/>
    <w:rsid w:val="00367B8C"/>
    <w:rsid w:val="00367B8D"/>
    <w:rsid w:val="00367B98"/>
    <w:rsid w:val="00367BC3"/>
    <w:rsid w:val="00367BE1"/>
    <w:rsid w:val="00367C10"/>
    <w:rsid w:val="00367C4D"/>
    <w:rsid w:val="00367C82"/>
    <w:rsid w:val="00367CAC"/>
    <w:rsid w:val="00367CC6"/>
    <w:rsid w:val="00367CD9"/>
    <w:rsid w:val="00367CDC"/>
    <w:rsid w:val="00367CE2"/>
    <w:rsid w:val="00367D31"/>
    <w:rsid w:val="00367D33"/>
    <w:rsid w:val="00367D68"/>
    <w:rsid w:val="00367DC8"/>
    <w:rsid w:val="00367DF0"/>
    <w:rsid w:val="00367DFF"/>
    <w:rsid w:val="00367E03"/>
    <w:rsid w:val="00367E15"/>
    <w:rsid w:val="00367E26"/>
    <w:rsid w:val="00367E2E"/>
    <w:rsid w:val="00367E52"/>
    <w:rsid w:val="00367E66"/>
    <w:rsid w:val="00367E74"/>
    <w:rsid w:val="00367EBC"/>
    <w:rsid w:val="00367EDB"/>
    <w:rsid w:val="00367F20"/>
    <w:rsid w:val="00367F63"/>
    <w:rsid w:val="00367F83"/>
    <w:rsid w:val="00367F85"/>
    <w:rsid w:val="00367FBE"/>
    <w:rsid w:val="00367FD7"/>
    <w:rsid w:val="00370006"/>
    <w:rsid w:val="0037002C"/>
    <w:rsid w:val="00370074"/>
    <w:rsid w:val="0037007B"/>
    <w:rsid w:val="003700AE"/>
    <w:rsid w:val="003700BD"/>
    <w:rsid w:val="003700D4"/>
    <w:rsid w:val="003700E6"/>
    <w:rsid w:val="00370114"/>
    <w:rsid w:val="0037013F"/>
    <w:rsid w:val="003701E2"/>
    <w:rsid w:val="003701FE"/>
    <w:rsid w:val="00370222"/>
    <w:rsid w:val="0037028F"/>
    <w:rsid w:val="003702F5"/>
    <w:rsid w:val="00370339"/>
    <w:rsid w:val="00370361"/>
    <w:rsid w:val="00370388"/>
    <w:rsid w:val="003703EC"/>
    <w:rsid w:val="003703F3"/>
    <w:rsid w:val="00370400"/>
    <w:rsid w:val="00370413"/>
    <w:rsid w:val="00370420"/>
    <w:rsid w:val="00370423"/>
    <w:rsid w:val="00370430"/>
    <w:rsid w:val="0037044E"/>
    <w:rsid w:val="0037046F"/>
    <w:rsid w:val="00370492"/>
    <w:rsid w:val="003704A1"/>
    <w:rsid w:val="003704AD"/>
    <w:rsid w:val="003704CC"/>
    <w:rsid w:val="003704DA"/>
    <w:rsid w:val="003704E5"/>
    <w:rsid w:val="003704F6"/>
    <w:rsid w:val="00370524"/>
    <w:rsid w:val="00370580"/>
    <w:rsid w:val="00370586"/>
    <w:rsid w:val="003705A0"/>
    <w:rsid w:val="003705C3"/>
    <w:rsid w:val="003705C5"/>
    <w:rsid w:val="003705D2"/>
    <w:rsid w:val="003705DE"/>
    <w:rsid w:val="003705F2"/>
    <w:rsid w:val="003705F6"/>
    <w:rsid w:val="00370617"/>
    <w:rsid w:val="0037061D"/>
    <w:rsid w:val="003706C6"/>
    <w:rsid w:val="00370715"/>
    <w:rsid w:val="00370727"/>
    <w:rsid w:val="00370752"/>
    <w:rsid w:val="00370767"/>
    <w:rsid w:val="00370777"/>
    <w:rsid w:val="0037078C"/>
    <w:rsid w:val="003707AC"/>
    <w:rsid w:val="003707C5"/>
    <w:rsid w:val="003707D2"/>
    <w:rsid w:val="003707E5"/>
    <w:rsid w:val="003707E7"/>
    <w:rsid w:val="003707F3"/>
    <w:rsid w:val="00370801"/>
    <w:rsid w:val="0037084F"/>
    <w:rsid w:val="00370853"/>
    <w:rsid w:val="00370899"/>
    <w:rsid w:val="003708AF"/>
    <w:rsid w:val="003708D9"/>
    <w:rsid w:val="003708F5"/>
    <w:rsid w:val="0037090C"/>
    <w:rsid w:val="00370922"/>
    <w:rsid w:val="00370923"/>
    <w:rsid w:val="00370934"/>
    <w:rsid w:val="00370986"/>
    <w:rsid w:val="003709B0"/>
    <w:rsid w:val="003709CA"/>
    <w:rsid w:val="003709EE"/>
    <w:rsid w:val="00370A06"/>
    <w:rsid w:val="00370A1E"/>
    <w:rsid w:val="00370A37"/>
    <w:rsid w:val="00370A4D"/>
    <w:rsid w:val="00370AA4"/>
    <w:rsid w:val="00370AA5"/>
    <w:rsid w:val="00370ABE"/>
    <w:rsid w:val="00370ACF"/>
    <w:rsid w:val="00370AE4"/>
    <w:rsid w:val="00370AFC"/>
    <w:rsid w:val="00370B0D"/>
    <w:rsid w:val="00370B28"/>
    <w:rsid w:val="00370B88"/>
    <w:rsid w:val="00370BA9"/>
    <w:rsid w:val="00370BB0"/>
    <w:rsid w:val="00370BB5"/>
    <w:rsid w:val="00370BF3"/>
    <w:rsid w:val="00370C12"/>
    <w:rsid w:val="00370C1A"/>
    <w:rsid w:val="00370C2A"/>
    <w:rsid w:val="00370C36"/>
    <w:rsid w:val="00370C3E"/>
    <w:rsid w:val="00370C60"/>
    <w:rsid w:val="00370C77"/>
    <w:rsid w:val="00370CE9"/>
    <w:rsid w:val="00370D0E"/>
    <w:rsid w:val="00370D35"/>
    <w:rsid w:val="00370D4E"/>
    <w:rsid w:val="00370D52"/>
    <w:rsid w:val="00370DAD"/>
    <w:rsid w:val="00370DB3"/>
    <w:rsid w:val="00370DE7"/>
    <w:rsid w:val="00370DF0"/>
    <w:rsid w:val="00370E50"/>
    <w:rsid w:val="00370E58"/>
    <w:rsid w:val="00370E92"/>
    <w:rsid w:val="00370EA2"/>
    <w:rsid w:val="00370EAD"/>
    <w:rsid w:val="00370F05"/>
    <w:rsid w:val="00370F14"/>
    <w:rsid w:val="00370F57"/>
    <w:rsid w:val="00370F82"/>
    <w:rsid w:val="00370FB5"/>
    <w:rsid w:val="00370FDB"/>
    <w:rsid w:val="00370FF9"/>
    <w:rsid w:val="00371011"/>
    <w:rsid w:val="00371046"/>
    <w:rsid w:val="00371059"/>
    <w:rsid w:val="00371082"/>
    <w:rsid w:val="00371091"/>
    <w:rsid w:val="003710A9"/>
    <w:rsid w:val="003710C7"/>
    <w:rsid w:val="003710DD"/>
    <w:rsid w:val="00371160"/>
    <w:rsid w:val="0037117D"/>
    <w:rsid w:val="00371182"/>
    <w:rsid w:val="003711AC"/>
    <w:rsid w:val="00371214"/>
    <w:rsid w:val="00371234"/>
    <w:rsid w:val="00371252"/>
    <w:rsid w:val="0037125B"/>
    <w:rsid w:val="00371267"/>
    <w:rsid w:val="00371287"/>
    <w:rsid w:val="003712B5"/>
    <w:rsid w:val="003712EB"/>
    <w:rsid w:val="00371321"/>
    <w:rsid w:val="003713E1"/>
    <w:rsid w:val="00371407"/>
    <w:rsid w:val="0037142C"/>
    <w:rsid w:val="00371491"/>
    <w:rsid w:val="00371507"/>
    <w:rsid w:val="0037155C"/>
    <w:rsid w:val="00371599"/>
    <w:rsid w:val="003715B7"/>
    <w:rsid w:val="00371640"/>
    <w:rsid w:val="0037165E"/>
    <w:rsid w:val="0037166D"/>
    <w:rsid w:val="00371685"/>
    <w:rsid w:val="0037168D"/>
    <w:rsid w:val="0037169D"/>
    <w:rsid w:val="003716BC"/>
    <w:rsid w:val="003716BE"/>
    <w:rsid w:val="00371734"/>
    <w:rsid w:val="0037173B"/>
    <w:rsid w:val="0037177E"/>
    <w:rsid w:val="00371781"/>
    <w:rsid w:val="0037178C"/>
    <w:rsid w:val="003717CF"/>
    <w:rsid w:val="003717D4"/>
    <w:rsid w:val="003717E8"/>
    <w:rsid w:val="0037180D"/>
    <w:rsid w:val="00371825"/>
    <w:rsid w:val="00371857"/>
    <w:rsid w:val="0037188E"/>
    <w:rsid w:val="00371895"/>
    <w:rsid w:val="003718B1"/>
    <w:rsid w:val="003718D4"/>
    <w:rsid w:val="00371907"/>
    <w:rsid w:val="00371913"/>
    <w:rsid w:val="00371957"/>
    <w:rsid w:val="0037195F"/>
    <w:rsid w:val="0037198F"/>
    <w:rsid w:val="003719B8"/>
    <w:rsid w:val="003719E4"/>
    <w:rsid w:val="003719F8"/>
    <w:rsid w:val="00371A82"/>
    <w:rsid w:val="00371A87"/>
    <w:rsid w:val="00371A89"/>
    <w:rsid w:val="00371A9A"/>
    <w:rsid w:val="00371AA6"/>
    <w:rsid w:val="00371ABE"/>
    <w:rsid w:val="00371B03"/>
    <w:rsid w:val="00371B20"/>
    <w:rsid w:val="00371B45"/>
    <w:rsid w:val="00371B70"/>
    <w:rsid w:val="00371B72"/>
    <w:rsid w:val="00371B7E"/>
    <w:rsid w:val="00371B96"/>
    <w:rsid w:val="00371BBC"/>
    <w:rsid w:val="00371BDB"/>
    <w:rsid w:val="00371BE5"/>
    <w:rsid w:val="00371BF0"/>
    <w:rsid w:val="00371C26"/>
    <w:rsid w:val="00371C3B"/>
    <w:rsid w:val="00371C45"/>
    <w:rsid w:val="00371C5B"/>
    <w:rsid w:val="00371C5F"/>
    <w:rsid w:val="00371C88"/>
    <w:rsid w:val="00371CBD"/>
    <w:rsid w:val="00371CD7"/>
    <w:rsid w:val="00371D72"/>
    <w:rsid w:val="00371D88"/>
    <w:rsid w:val="00371DA4"/>
    <w:rsid w:val="00371DD3"/>
    <w:rsid w:val="00371DE3"/>
    <w:rsid w:val="00371E0A"/>
    <w:rsid w:val="00371E71"/>
    <w:rsid w:val="00371E76"/>
    <w:rsid w:val="00371E79"/>
    <w:rsid w:val="00371EA1"/>
    <w:rsid w:val="00371F36"/>
    <w:rsid w:val="00371F8A"/>
    <w:rsid w:val="00371FAB"/>
    <w:rsid w:val="00371FC3"/>
    <w:rsid w:val="00371FD1"/>
    <w:rsid w:val="00372003"/>
    <w:rsid w:val="00372005"/>
    <w:rsid w:val="00372022"/>
    <w:rsid w:val="00372033"/>
    <w:rsid w:val="00372070"/>
    <w:rsid w:val="0037208C"/>
    <w:rsid w:val="003720A4"/>
    <w:rsid w:val="00372105"/>
    <w:rsid w:val="00372116"/>
    <w:rsid w:val="0037212E"/>
    <w:rsid w:val="0037213A"/>
    <w:rsid w:val="003721B6"/>
    <w:rsid w:val="003721C7"/>
    <w:rsid w:val="003721D6"/>
    <w:rsid w:val="003721FC"/>
    <w:rsid w:val="003721FD"/>
    <w:rsid w:val="00372237"/>
    <w:rsid w:val="00372249"/>
    <w:rsid w:val="00372268"/>
    <w:rsid w:val="00372272"/>
    <w:rsid w:val="00372296"/>
    <w:rsid w:val="0037229C"/>
    <w:rsid w:val="003722AA"/>
    <w:rsid w:val="003722B3"/>
    <w:rsid w:val="003722B5"/>
    <w:rsid w:val="00372364"/>
    <w:rsid w:val="00372385"/>
    <w:rsid w:val="0037239E"/>
    <w:rsid w:val="003723D4"/>
    <w:rsid w:val="003723D7"/>
    <w:rsid w:val="0037240D"/>
    <w:rsid w:val="0037241E"/>
    <w:rsid w:val="0037243E"/>
    <w:rsid w:val="00372447"/>
    <w:rsid w:val="0037244C"/>
    <w:rsid w:val="00372461"/>
    <w:rsid w:val="00372465"/>
    <w:rsid w:val="0037247A"/>
    <w:rsid w:val="00372490"/>
    <w:rsid w:val="00372497"/>
    <w:rsid w:val="00372572"/>
    <w:rsid w:val="003725BE"/>
    <w:rsid w:val="003725C2"/>
    <w:rsid w:val="003725C6"/>
    <w:rsid w:val="0037262C"/>
    <w:rsid w:val="0037262E"/>
    <w:rsid w:val="0037263C"/>
    <w:rsid w:val="0037263E"/>
    <w:rsid w:val="0037265E"/>
    <w:rsid w:val="003726A4"/>
    <w:rsid w:val="003726EE"/>
    <w:rsid w:val="00372731"/>
    <w:rsid w:val="0037275A"/>
    <w:rsid w:val="00372771"/>
    <w:rsid w:val="00372776"/>
    <w:rsid w:val="0037277E"/>
    <w:rsid w:val="00372793"/>
    <w:rsid w:val="003727B1"/>
    <w:rsid w:val="003727D0"/>
    <w:rsid w:val="003727D4"/>
    <w:rsid w:val="00372801"/>
    <w:rsid w:val="0037282F"/>
    <w:rsid w:val="00372832"/>
    <w:rsid w:val="00372840"/>
    <w:rsid w:val="00372856"/>
    <w:rsid w:val="0037287E"/>
    <w:rsid w:val="003728BD"/>
    <w:rsid w:val="003728C9"/>
    <w:rsid w:val="00372948"/>
    <w:rsid w:val="003729A7"/>
    <w:rsid w:val="003729AA"/>
    <w:rsid w:val="003729B9"/>
    <w:rsid w:val="003729E6"/>
    <w:rsid w:val="00372A09"/>
    <w:rsid w:val="00372A30"/>
    <w:rsid w:val="00372A63"/>
    <w:rsid w:val="00372A69"/>
    <w:rsid w:val="00372AA5"/>
    <w:rsid w:val="00372AC1"/>
    <w:rsid w:val="00372AD9"/>
    <w:rsid w:val="00372AFD"/>
    <w:rsid w:val="00372B18"/>
    <w:rsid w:val="00372B1A"/>
    <w:rsid w:val="00372B2C"/>
    <w:rsid w:val="00372B7A"/>
    <w:rsid w:val="00372BA1"/>
    <w:rsid w:val="00372BAC"/>
    <w:rsid w:val="00372BB1"/>
    <w:rsid w:val="00372BB8"/>
    <w:rsid w:val="00372BCA"/>
    <w:rsid w:val="00372BDE"/>
    <w:rsid w:val="00372C02"/>
    <w:rsid w:val="00372C30"/>
    <w:rsid w:val="00372C3D"/>
    <w:rsid w:val="00372C68"/>
    <w:rsid w:val="00372C6B"/>
    <w:rsid w:val="00372C7A"/>
    <w:rsid w:val="00372C9C"/>
    <w:rsid w:val="00372CCB"/>
    <w:rsid w:val="00372CDB"/>
    <w:rsid w:val="00372D06"/>
    <w:rsid w:val="00372D45"/>
    <w:rsid w:val="00372D5B"/>
    <w:rsid w:val="00372D75"/>
    <w:rsid w:val="00372D7B"/>
    <w:rsid w:val="00372D7F"/>
    <w:rsid w:val="00372E08"/>
    <w:rsid w:val="00372E48"/>
    <w:rsid w:val="00372EB0"/>
    <w:rsid w:val="00372EB5"/>
    <w:rsid w:val="00372EBC"/>
    <w:rsid w:val="00372EC0"/>
    <w:rsid w:val="00372EE4"/>
    <w:rsid w:val="00372EF0"/>
    <w:rsid w:val="00372EF5"/>
    <w:rsid w:val="00372FCB"/>
    <w:rsid w:val="00372FE2"/>
    <w:rsid w:val="00372FF9"/>
    <w:rsid w:val="00373046"/>
    <w:rsid w:val="0037309C"/>
    <w:rsid w:val="003730A2"/>
    <w:rsid w:val="003730CD"/>
    <w:rsid w:val="003730F7"/>
    <w:rsid w:val="00373153"/>
    <w:rsid w:val="00373171"/>
    <w:rsid w:val="003731BA"/>
    <w:rsid w:val="003731CE"/>
    <w:rsid w:val="003731F2"/>
    <w:rsid w:val="003731F9"/>
    <w:rsid w:val="00373207"/>
    <w:rsid w:val="0037323E"/>
    <w:rsid w:val="00373248"/>
    <w:rsid w:val="0037328F"/>
    <w:rsid w:val="00373300"/>
    <w:rsid w:val="00373304"/>
    <w:rsid w:val="0037331B"/>
    <w:rsid w:val="0037334B"/>
    <w:rsid w:val="00373390"/>
    <w:rsid w:val="00373402"/>
    <w:rsid w:val="00373436"/>
    <w:rsid w:val="00373458"/>
    <w:rsid w:val="00373466"/>
    <w:rsid w:val="0037346D"/>
    <w:rsid w:val="00373475"/>
    <w:rsid w:val="00373476"/>
    <w:rsid w:val="003734C6"/>
    <w:rsid w:val="003734C9"/>
    <w:rsid w:val="003734DC"/>
    <w:rsid w:val="0037358E"/>
    <w:rsid w:val="0037359B"/>
    <w:rsid w:val="0037359D"/>
    <w:rsid w:val="003735A0"/>
    <w:rsid w:val="003735A4"/>
    <w:rsid w:val="00373623"/>
    <w:rsid w:val="0037362F"/>
    <w:rsid w:val="00373665"/>
    <w:rsid w:val="003736A9"/>
    <w:rsid w:val="003736AA"/>
    <w:rsid w:val="003736B8"/>
    <w:rsid w:val="003736C4"/>
    <w:rsid w:val="003736EE"/>
    <w:rsid w:val="00373737"/>
    <w:rsid w:val="003737E8"/>
    <w:rsid w:val="00373834"/>
    <w:rsid w:val="0037384B"/>
    <w:rsid w:val="0037389B"/>
    <w:rsid w:val="0037391A"/>
    <w:rsid w:val="0037391E"/>
    <w:rsid w:val="00373938"/>
    <w:rsid w:val="00373963"/>
    <w:rsid w:val="00373982"/>
    <w:rsid w:val="0037398E"/>
    <w:rsid w:val="003739A9"/>
    <w:rsid w:val="003739B2"/>
    <w:rsid w:val="003739B3"/>
    <w:rsid w:val="003739C7"/>
    <w:rsid w:val="003739D0"/>
    <w:rsid w:val="003739EE"/>
    <w:rsid w:val="00373B43"/>
    <w:rsid w:val="00373B4B"/>
    <w:rsid w:val="00373B57"/>
    <w:rsid w:val="00373B8F"/>
    <w:rsid w:val="00373BC3"/>
    <w:rsid w:val="00373BDD"/>
    <w:rsid w:val="00373C0C"/>
    <w:rsid w:val="00373C15"/>
    <w:rsid w:val="00373C48"/>
    <w:rsid w:val="00373C50"/>
    <w:rsid w:val="00373C88"/>
    <w:rsid w:val="00373C8D"/>
    <w:rsid w:val="00373C9B"/>
    <w:rsid w:val="00373CE0"/>
    <w:rsid w:val="00373CF9"/>
    <w:rsid w:val="00373D09"/>
    <w:rsid w:val="00373D22"/>
    <w:rsid w:val="00373D47"/>
    <w:rsid w:val="00373D90"/>
    <w:rsid w:val="00373DC4"/>
    <w:rsid w:val="00373DF3"/>
    <w:rsid w:val="00373E10"/>
    <w:rsid w:val="00373EE1"/>
    <w:rsid w:val="00373EF5"/>
    <w:rsid w:val="00373F0C"/>
    <w:rsid w:val="00373F47"/>
    <w:rsid w:val="00373F5E"/>
    <w:rsid w:val="00373F7C"/>
    <w:rsid w:val="00373FC4"/>
    <w:rsid w:val="00373FD6"/>
    <w:rsid w:val="00373FF9"/>
    <w:rsid w:val="0037400A"/>
    <w:rsid w:val="00374052"/>
    <w:rsid w:val="00374067"/>
    <w:rsid w:val="003740BA"/>
    <w:rsid w:val="00374137"/>
    <w:rsid w:val="00374154"/>
    <w:rsid w:val="003741DA"/>
    <w:rsid w:val="003741F9"/>
    <w:rsid w:val="0037421B"/>
    <w:rsid w:val="00374244"/>
    <w:rsid w:val="00374289"/>
    <w:rsid w:val="00374318"/>
    <w:rsid w:val="00374347"/>
    <w:rsid w:val="003743F0"/>
    <w:rsid w:val="00374438"/>
    <w:rsid w:val="00374447"/>
    <w:rsid w:val="0037444B"/>
    <w:rsid w:val="00374456"/>
    <w:rsid w:val="0037445E"/>
    <w:rsid w:val="0037445F"/>
    <w:rsid w:val="00374487"/>
    <w:rsid w:val="0037448E"/>
    <w:rsid w:val="0037449B"/>
    <w:rsid w:val="003744AB"/>
    <w:rsid w:val="003744F1"/>
    <w:rsid w:val="0037453B"/>
    <w:rsid w:val="00374550"/>
    <w:rsid w:val="00374594"/>
    <w:rsid w:val="003745C7"/>
    <w:rsid w:val="003745FB"/>
    <w:rsid w:val="0037466B"/>
    <w:rsid w:val="0037468C"/>
    <w:rsid w:val="003746A9"/>
    <w:rsid w:val="00374762"/>
    <w:rsid w:val="00374782"/>
    <w:rsid w:val="0037479A"/>
    <w:rsid w:val="003747B9"/>
    <w:rsid w:val="003747CA"/>
    <w:rsid w:val="00374825"/>
    <w:rsid w:val="00374839"/>
    <w:rsid w:val="0037484B"/>
    <w:rsid w:val="00374888"/>
    <w:rsid w:val="003748DA"/>
    <w:rsid w:val="003748EF"/>
    <w:rsid w:val="00374904"/>
    <w:rsid w:val="00374912"/>
    <w:rsid w:val="0037499D"/>
    <w:rsid w:val="003749AA"/>
    <w:rsid w:val="003749C7"/>
    <w:rsid w:val="003749CA"/>
    <w:rsid w:val="00374A04"/>
    <w:rsid w:val="00374A2E"/>
    <w:rsid w:val="00374A32"/>
    <w:rsid w:val="00374A50"/>
    <w:rsid w:val="00374A6E"/>
    <w:rsid w:val="00374A8C"/>
    <w:rsid w:val="00374AAA"/>
    <w:rsid w:val="00374AAD"/>
    <w:rsid w:val="00374AB8"/>
    <w:rsid w:val="00374AE0"/>
    <w:rsid w:val="00374AEC"/>
    <w:rsid w:val="00374AF3"/>
    <w:rsid w:val="00374B8B"/>
    <w:rsid w:val="00374B9D"/>
    <w:rsid w:val="00374BAD"/>
    <w:rsid w:val="00374BB0"/>
    <w:rsid w:val="00374BC5"/>
    <w:rsid w:val="00374BE2"/>
    <w:rsid w:val="00374BE8"/>
    <w:rsid w:val="00374C1F"/>
    <w:rsid w:val="00374C30"/>
    <w:rsid w:val="00374C43"/>
    <w:rsid w:val="00374C5A"/>
    <w:rsid w:val="00374C6D"/>
    <w:rsid w:val="00374C92"/>
    <w:rsid w:val="00374CF0"/>
    <w:rsid w:val="00374D22"/>
    <w:rsid w:val="00374D24"/>
    <w:rsid w:val="00374D34"/>
    <w:rsid w:val="00374D3C"/>
    <w:rsid w:val="00374D85"/>
    <w:rsid w:val="00374E24"/>
    <w:rsid w:val="00374E3F"/>
    <w:rsid w:val="00374E4C"/>
    <w:rsid w:val="00374E61"/>
    <w:rsid w:val="00374E8B"/>
    <w:rsid w:val="00374E8F"/>
    <w:rsid w:val="00374E9B"/>
    <w:rsid w:val="00374ECE"/>
    <w:rsid w:val="00374ED6"/>
    <w:rsid w:val="00374F10"/>
    <w:rsid w:val="00374F15"/>
    <w:rsid w:val="00374F2C"/>
    <w:rsid w:val="00374FB8"/>
    <w:rsid w:val="00375007"/>
    <w:rsid w:val="00375039"/>
    <w:rsid w:val="0037504B"/>
    <w:rsid w:val="0037504D"/>
    <w:rsid w:val="00375079"/>
    <w:rsid w:val="0037507E"/>
    <w:rsid w:val="00375082"/>
    <w:rsid w:val="003750C3"/>
    <w:rsid w:val="003750E5"/>
    <w:rsid w:val="00375106"/>
    <w:rsid w:val="0037512B"/>
    <w:rsid w:val="00375131"/>
    <w:rsid w:val="0037513E"/>
    <w:rsid w:val="00375146"/>
    <w:rsid w:val="00375149"/>
    <w:rsid w:val="00375151"/>
    <w:rsid w:val="00375158"/>
    <w:rsid w:val="0037516B"/>
    <w:rsid w:val="00375193"/>
    <w:rsid w:val="003751A2"/>
    <w:rsid w:val="0037521B"/>
    <w:rsid w:val="00375269"/>
    <w:rsid w:val="003752AD"/>
    <w:rsid w:val="003752CD"/>
    <w:rsid w:val="003752E3"/>
    <w:rsid w:val="003752EF"/>
    <w:rsid w:val="00375311"/>
    <w:rsid w:val="00375388"/>
    <w:rsid w:val="0037538E"/>
    <w:rsid w:val="003753B3"/>
    <w:rsid w:val="003753C8"/>
    <w:rsid w:val="003753CF"/>
    <w:rsid w:val="003753DD"/>
    <w:rsid w:val="00375403"/>
    <w:rsid w:val="00375424"/>
    <w:rsid w:val="00375453"/>
    <w:rsid w:val="00375475"/>
    <w:rsid w:val="00375498"/>
    <w:rsid w:val="003754A9"/>
    <w:rsid w:val="003754BF"/>
    <w:rsid w:val="0037555B"/>
    <w:rsid w:val="00375567"/>
    <w:rsid w:val="00375575"/>
    <w:rsid w:val="003755F9"/>
    <w:rsid w:val="00375624"/>
    <w:rsid w:val="00375629"/>
    <w:rsid w:val="0037562B"/>
    <w:rsid w:val="0037562C"/>
    <w:rsid w:val="0037563B"/>
    <w:rsid w:val="00375657"/>
    <w:rsid w:val="003756DF"/>
    <w:rsid w:val="003756EC"/>
    <w:rsid w:val="003756ED"/>
    <w:rsid w:val="003756F2"/>
    <w:rsid w:val="00375738"/>
    <w:rsid w:val="00375757"/>
    <w:rsid w:val="003757DD"/>
    <w:rsid w:val="0037580F"/>
    <w:rsid w:val="00375853"/>
    <w:rsid w:val="0037586A"/>
    <w:rsid w:val="00375885"/>
    <w:rsid w:val="003758BD"/>
    <w:rsid w:val="003758D9"/>
    <w:rsid w:val="003758E2"/>
    <w:rsid w:val="00375938"/>
    <w:rsid w:val="00375950"/>
    <w:rsid w:val="0037595B"/>
    <w:rsid w:val="00375999"/>
    <w:rsid w:val="003759AC"/>
    <w:rsid w:val="003759DC"/>
    <w:rsid w:val="003759DF"/>
    <w:rsid w:val="003759F8"/>
    <w:rsid w:val="00375A35"/>
    <w:rsid w:val="00375A7C"/>
    <w:rsid w:val="00375AAE"/>
    <w:rsid w:val="00375ACF"/>
    <w:rsid w:val="00375ADB"/>
    <w:rsid w:val="00375AE8"/>
    <w:rsid w:val="00375AFE"/>
    <w:rsid w:val="00375B00"/>
    <w:rsid w:val="00375B30"/>
    <w:rsid w:val="00375B5D"/>
    <w:rsid w:val="00375B68"/>
    <w:rsid w:val="00375B73"/>
    <w:rsid w:val="00375BF9"/>
    <w:rsid w:val="00375C45"/>
    <w:rsid w:val="00375C49"/>
    <w:rsid w:val="00375C4C"/>
    <w:rsid w:val="00375C54"/>
    <w:rsid w:val="00375C6E"/>
    <w:rsid w:val="00375C86"/>
    <w:rsid w:val="00375CA7"/>
    <w:rsid w:val="00375CC6"/>
    <w:rsid w:val="00375CE4"/>
    <w:rsid w:val="00375D4D"/>
    <w:rsid w:val="00375D58"/>
    <w:rsid w:val="00375D85"/>
    <w:rsid w:val="00375E24"/>
    <w:rsid w:val="00375E3C"/>
    <w:rsid w:val="00375E45"/>
    <w:rsid w:val="00375E4D"/>
    <w:rsid w:val="00375E8F"/>
    <w:rsid w:val="00375F10"/>
    <w:rsid w:val="00375F6C"/>
    <w:rsid w:val="00375F9D"/>
    <w:rsid w:val="00375FAA"/>
    <w:rsid w:val="00375FB2"/>
    <w:rsid w:val="00375FDE"/>
    <w:rsid w:val="00375FE2"/>
    <w:rsid w:val="00375FE3"/>
    <w:rsid w:val="00376012"/>
    <w:rsid w:val="0037607A"/>
    <w:rsid w:val="0037609B"/>
    <w:rsid w:val="003760E9"/>
    <w:rsid w:val="003760EA"/>
    <w:rsid w:val="00376121"/>
    <w:rsid w:val="00376135"/>
    <w:rsid w:val="00376144"/>
    <w:rsid w:val="0037617A"/>
    <w:rsid w:val="00376183"/>
    <w:rsid w:val="003761EF"/>
    <w:rsid w:val="00376234"/>
    <w:rsid w:val="00376241"/>
    <w:rsid w:val="00376244"/>
    <w:rsid w:val="003762BD"/>
    <w:rsid w:val="003762DE"/>
    <w:rsid w:val="00376300"/>
    <w:rsid w:val="00376304"/>
    <w:rsid w:val="00376339"/>
    <w:rsid w:val="00376357"/>
    <w:rsid w:val="003763E7"/>
    <w:rsid w:val="00376405"/>
    <w:rsid w:val="00376416"/>
    <w:rsid w:val="0037644F"/>
    <w:rsid w:val="00376478"/>
    <w:rsid w:val="003764A6"/>
    <w:rsid w:val="003764D0"/>
    <w:rsid w:val="003764F9"/>
    <w:rsid w:val="0037650B"/>
    <w:rsid w:val="00376534"/>
    <w:rsid w:val="0037655F"/>
    <w:rsid w:val="0037656C"/>
    <w:rsid w:val="0037658C"/>
    <w:rsid w:val="003765A8"/>
    <w:rsid w:val="003765C7"/>
    <w:rsid w:val="003765DB"/>
    <w:rsid w:val="003765F6"/>
    <w:rsid w:val="003765FF"/>
    <w:rsid w:val="00376619"/>
    <w:rsid w:val="00376629"/>
    <w:rsid w:val="00376651"/>
    <w:rsid w:val="0037666E"/>
    <w:rsid w:val="00376688"/>
    <w:rsid w:val="0037668A"/>
    <w:rsid w:val="003766AC"/>
    <w:rsid w:val="003766FC"/>
    <w:rsid w:val="0037670A"/>
    <w:rsid w:val="00376774"/>
    <w:rsid w:val="003767B6"/>
    <w:rsid w:val="003767E7"/>
    <w:rsid w:val="0037680A"/>
    <w:rsid w:val="0037681C"/>
    <w:rsid w:val="0037689D"/>
    <w:rsid w:val="003768BE"/>
    <w:rsid w:val="00376900"/>
    <w:rsid w:val="00376925"/>
    <w:rsid w:val="0037694D"/>
    <w:rsid w:val="00376958"/>
    <w:rsid w:val="00376963"/>
    <w:rsid w:val="0037696D"/>
    <w:rsid w:val="0037698A"/>
    <w:rsid w:val="003769A8"/>
    <w:rsid w:val="003769CD"/>
    <w:rsid w:val="003769F5"/>
    <w:rsid w:val="003769FA"/>
    <w:rsid w:val="00376A46"/>
    <w:rsid w:val="00376A4F"/>
    <w:rsid w:val="00376A97"/>
    <w:rsid w:val="00376AF2"/>
    <w:rsid w:val="00376B3C"/>
    <w:rsid w:val="00376B70"/>
    <w:rsid w:val="00376B72"/>
    <w:rsid w:val="00376BD5"/>
    <w:rsid w:val="00376BF1"/>
    <w:rsid w:val="00376C17"/>
    <w:rsid w:val="00376C21"/>
    <w:rsid w:val="00376C4F"/>
    <w:rsid w:val="00376C66"/>
    <w:rsid w:val="00376C9B"/>
    <w:rsid w:val="00376CA4"/>
    <w:rsid w:val="00376CAA"/>
    <w:rsid w:val="00376CAB"/>
    <w:rsid w:val="00376CB0"/>
    <w:rsid w:val="00376CC1"/>
    <w:rsid w:val="00376CC4"/>
    <w:rsid w:val="00376CE6"/>
    <w:rsid w:val="00376CEC"/>
    <w:rsid w:val="00376CFC"/>
    <w:rsid w:val="00376D10"/>
    <w:rsid w:val="00376D13"/>
    <w:rsid w:val="00376D14"/>
    <w:rsid w:val="00376D1D"/>
    <w:rsid w:val="00376D99"/>
    <w:rsid w:val="00376DA2"/>
    <w:rsid w:val="00376DF0"/>
    <w:rsid w:val="00376DF7"/>
    <w:rsid w:val="00376DFF"/>
    <w:rsid w:val="00376E10"/>
    <w:rsid w:val="00376E25"/>
    <w:rsid w:val="00376E3F"/>
    <w:rsid w:val="00376EAD"/>
    <w:rsid w:val="00376F47"/>
    <w:rsid w:val="00376F4B"/>
    <w:rsid w:val="00376F4F"/>
    <w:rsid w:val="00376F57"/>
    <w:rsid w:val="00376F6A"/>
    <w:rsid w:val="00376F73"/>
    <w:rsid w:val="00376F9C"/>
    <w:rsid w:val="00376FAC"/>
    <w:rsid w:val="00376FC4"/>
    <w:rsid w:val="0037700F"/>
    <w:rsid w:val="0037701B"/>
    <w:rsid w:val="00377045"/>
    <w:rsid w:val="00377051"/>
    <w:rsid w:val="0037705A"/>
    <w:rsid w:val="0037706E"/>
    <w:rsid w:val="0037706F"/>
    <w:rsid w:val="00377076"/>
    <w:rsid w:val="003770AA"/>
    <w:rsid w:val="003770B6"/>
    <w:rsid w:val="003770BE"/>
    <w:rsid w:val="003770C8"/>
    <w:rsid w:val="003770DE"/>
    <w:rsid w:val="003770F0"/>
    <w:rsid w:val="0037711A"/>
    <w:rsid w:val="0037712F"/>
    <w:rsid w:val="0037713D"/>
    <w:rsid w:val="0037713E"/>
    <w:rsid w:val="00377169"/>
    <w:rsid w:val="003771CC"/>
    <w:rsid w:val="003771DA"/>
    <w:rsid w:val="003771FA"/>
    <w:rsid w:val="00377200"/>
    <w:rsid w:val="00377203"/>
    <w:rsid w:val="00377224"/>
    <w:rsid w:val="0037723B"/>
    <w:rsid w:val="0037724A"/>
    <w:rsid w:val="00377287"/>
    <w:rsid w:val="003772EB"/>
    <w:rsid w:val="003772EF"/>
    <w:rsid w:val="00377331"/>
    <w:rsid w:val="00377358"/>
    <w:rsid w:val="003773DE"/>
    <w:rsid w:val="003773F3"/>
    <w:rsid w:val="00377420"/>
    <w:rsid w:val="00377441"/>
    <w:rsid w:val="00377447"/>
    <w:rsid w:val="00377484"/>
    <w:rsid w:val="00377499"/>
    <w:rsid w:val="00377521"/>
    <w:rsid w:val="0037755E"/>
    <w:rsid w:val="0037759D"/>
    <w:rsid w:val="003775B7"/>
    <w:rsid w:val="003775EA"/>
    <w:rsid w:val="003775F0"/>
    <w:rsid w:val="00377641"/>
    <w:rsid w:val="00377653"/>
    <w:rsid w:val="003776D8"/>
    <w:rsid w:val="003776EB"/>
    <w:rsid w:val="003776EF"/>
    <w:rsid w:val="00377713"/>
    <w:rsid w:val="00377715"/>
    <w:rsid w:val="00377728"/>
    <w:rsid w:val="0037774B"/>
    <w:rsid w:val="0037774E"/>
    <w:rsid w:val="00377771"/>
    <w:rsid w:val="0037779D"/>
    <w:rsid w:val="003777EB"/>
    <w:rsid w:val="0037785B"/>
    <w:rsid w:val="00377862"/>
    <w:rsid w:val="00377884"/>
    <w:rsid w:val="0037789A"/>
    <w:rsid w:val="0037789F"/>
    <w:rsid w:val="003778A6"/>
    <w:rsid w:val="003778AF"/>
    <w:rsid w:val="003778E3"/>
    <w:rsid w:val="003778EA"/>
    <w:rsid w:val="00377903"/>
    <w:rsid w:val="00377924"/>
    <w:rsid w:val="0037792C"/>
    <w:rsid w:val="0037795E"/>
    <w:rsid w:val="00377992"/>
    <w:rsid w:val="00377A29"/>
    <w:rsid w:val="00377A30"/>
    <w:rsid w:val="00377AC3"/>
    <w:rsid w:val="00377ACF"/>
    <w:rsid w:val="00377B2D"/>
    <w:rsid w:val="00377B80"/>
    <w:rsid w:val="00377BBB"/>
    <w:rsid w:val="00377BEA"/>
    <w:rsid w:val="00377BF4"/>
    <w:rsid w:val="00377C3B"/>
    <w:rsid w:val="00377C41"/>
    <w:rsid w:val="00377C5E"/>
    <w:rsid w:val="00377C98"/>
    <w:rsid w:val="00377CB2"/>
    <w:rsid w:val="00377CE2"/>
    <w:rsid w:val="00377CF1"/>
    <w:rsid w:val="00377D0E"/>
    <w:rsid w:val="00377D39"/>
    <w:rsid w:val="00377D5C"/>
    <w:rsid w:val="00377DF8"/>
    <w:rsid w:val="00377E52"/>
    <w:rsid w:val="00377E6F"/>
    <w:rsid w:val="00377EA7"/>
    <w:rsid w:val="00377EB1"/>
    <w:rsid w:val="00377ED6"/>
    <w:rsid w:val="00377EE5"/>
    <w:rsid w:val="00377F00"/>
    <w:rsid w:val="00377F33"/>
    <w:rsid w:val="00377F68"/>
    <w:rsid w:val="00377FCA"/>
    <w:rsid w:val="00377FDB"/>
    <w:rsid w:val="00380071"/>
    <w:rsid w:val="003800B5"/>
    <w:rsid w:val="003800C6"/>
    <w:rsid w:val="003800F6"/>
    <w:rsid w:val="003801CE"/>
    <w:rsid w:val="003801F2"/>
    <w:rsid w:val="00380202"/>
    <w:rsid w:val="00380229"/>
    <w:rsid w:val="00380256"/>
    <w:rsid w:val="0038025F"/>
    <w:rsid w:val="0038026D"/>
    <w:rsid w:val="0038027A"/>
    <w:rsid w:val="0038029C"/>
    <w:rsid w:val="003802BB"/>
    <w:rsid w:val="003802D0"/>
    <w:rsid w:val="003802DA"/>
    <w:rsid w:val="003802DD"/>
    <w:rsid w:val="0038030A"/>
    <w:rsid w:val="0038036A"/>
    <w:rsid w:val="003804B1"/>
    <w:rsid w:val="00380532"/>
    <w:rsid w:val="0038053A"/>
    <w:rsid w:val="00380557"/>
    <w:rsid w:val="00380560"/>
    <w:rsid w:val="00380594"/>
    <w:rsid w:val="00380598"/>
    <w:rsid w:val="00380599"/>
    <w:rsid w:val="00380637"/>
    <w:rsid w:val="00380645"/>
    <w:rsid w:val="00380686"/>
    <w:rsid w:val="0038068F"/>
    <w:rsid w:val="00380695"/>
    <w:rsid w:val="003806B6"/>
    <w:rsid w:val="003806D2"/>
    <w:rsid w:val="003806FB"/>
    <w:rsid w:val="003806FF"/>
    <w:rsid w:val="00380752"/>
    <w:rsid w:val="00380783"/>
    <w:rsid w:val="00380793"/>
    <w:rsid w:val="003807AF"/>
    <w:rsid w:val="003807B3"/>
    <w:rsid w:val="003807B6"/>
    <w:rsid w:val="003807D7"/>
    <w:rsid w:val="003807E4"/>
    <w:rsid w:val="003807EC"/>
    <w:rsid w:val="00380858"/>
    <w:rsid w:val="00380872"/>
    <w:rsid w:val="0038087B"/>
    <w:rsid w:val="003808CE"/>
    <w:rsid w:val="003808DA"/>
    <w:rsid w:val="003808DD"/>
    <w:rsid w:val="003808FD"/>
    <w:rsid w:val="0038090A"/>
    <w:rsid w:val="00380936"/>
    <w:rsid w:val="003809AA"/>
    <w:rsid w:val="003809D2"/>
    <w:rsid w:val="003809E3"/>
    <w:rsid w:val="00380A36"/>
    <w:rsid w:val="00380ABF"/>
    <w:rsid w:val="00380AD3"/>
    <w:rsid w:val="00380AD7"/>
    <w:rsid w:val="00380AE4"/>
    <w:rsid w:val="00380AEF"/>
    <w:rsid w:val="00380B2B"/>
    <w:rsid w:val="00380B5B"/>
    <w:rsid w:val="00380B85"/>
    <w:rsid w:val="00380B8C"/>
    <w:rsid w:val="00380BA2"/>
    <w:rsid w:val="00380BB1"/>
    <w:rsid w:val="00380BD5"/>
    <w:rsid w:val="00380BD7"/>
    <w:rsid w:val="00380BFB"/>
    <w:rsid w:val="00380C3D"/>
    <w:rsid w:val="00380C4B"/>
    <w:rsid w:val="00380C51"/>
    <w:rsid w:val="00380C5C"/>
    <w:rsid w:val="00380C99"/>
    <w:rsid w:val="00380CD2"/>
    <w:rsid w:val="00380D05"/>
    <w:rsid w:val="00380D11"/>
    <w:rsid w:val="00380D33"/>
    <w:rsid w:val="00380D5F"/>
    <w:rsid w:val="00380D73"/>
    <w:rsid w:val="00380D79"/>
    <w:rsid w:val="00380D7B"/>
    <w:rsid w:val="00380D92"/>
    <w:rsid w:val="00380DB2"/>
    <w:rsid w:val="00380DE6"/>
    <w:rsid w:val="00380E04"/>
    <w:rsid w:val="00380E0B"/>
    <w:rsid w:val="00380E15"/>
    <w:rsid w:val="00380E2B"/>
    <w:rsid w:val="00380E39"/>
    <w:rsid w:val="00380E7E"/>
    <w:rsid w:val="00380EA8"/>
    <w:rsid w:val="00380ED7"/>
    <w:rsid w:val="00380F11"/>
    <w:rsid w:val="00380F14"/>
    <w:rsid w:val="00380F52"/>
    <w:rsid w:val="00380F67"/>
    <w:rsid w:val="00380F80"/>
    <w:rsid w:val="00380F8D"/>
    <w:rsid w:val="00380FF4"/>
    <w:rsid w:val="00380FFA"/>
    <w:rsid w:val="00381047"/>
    <w:rsid w:val="00381048"/>
    <w:rsid w:val="00381058"/>
    <w:rsid w:val="0038107D"/>
    <w:rsid w:val="003810BA"/>
    <w:rsid w:val="003810E1"/>
    <w:rsid w:val="00381114"/>
    <w:rsid w:val="00381125"/>
    <w:rsid w:val="0038113E"/>
    <w:rsid w:val="00381151"/>
    <w:rsid w:val="00381159"/>
    <w:rsid w:val="0038116C"/>
    <w:rsid w:val="0038117C"/>
    <w:rsid w:val="003811D4"/>
    <w:rsid w:val="00381206"/>
    <w:rsid w:val="00381220"/>
    <w:rsid w:val="003812AE"/>
    <w:rsid w:val="003812C2"/>
    <w:rsid w:val="003812E2"/>
    <w:rsid w:val="00381305"/>
    <w:rsid w:val="00381310"/>
    <w:rsid w:val="00381324"/>
    <w:rsid w:val="00381351"/>
    <w:rsid w:val="00381386"/>
    <w:rsid w:val="003813C3"/>
    <w:rsid w:val="003813EC"/>
    <w:rsid w:val="00381418"/>
    <w:rsid w:val="00381435"/>
    <w:rsid w:val="00381478"/>
    <w:rsid w:val="003814A9"/>
    <w:rsid w:val="003814B6"/>
    <w:rsid w:val="003814BD"/>
    <w:rsid w:val="0038150A"/>
    <w:rsid w:val="00381526"/>
    <w:rsid w:val="0038152D"/>
    <w:rsid w:val="0038152F"/>
    <w:rsid w:val="00381550"/>
    <w:rsid w:val="003815DB"/>
    <w:rsid w:val="00381650"/>
    <w:rsid w:val="0038166C"/>
    <w:rsid w:val="003816DF"/>
    <w:rsid w:val="00381706"/>
    <w:rsid w:val="00381774"/>
    <w:rsid w:val="003817A8"/>
    <w:rsid w:val="00381801"/>
    <w:rsid w:val="00381806"/>
    <w:rsid w:val="0038180A"/>
    <w:rsid w:val="0038181E"/>
    <w:rsid w:val="00381858"/>
    <w:rsid w:val="00381904"/>
    <w:rsid w:val="00381906"/>
    <w:rsid w:val="0038190D"/>
    <w:rsid w:val="00381926"/>
    <w:rsid w:val="00381941"/>
    <w:rsid w:val="00381955"/>
    <w:rsid w:val="0038195F"/>
    <w:rsid w:val="00381979"/>
    <w:rsid w:val="00381984"/>
    <w:rsid w:val="003819F9"/>
    <w:rsid w:val="00381A0A"/>
    <w:rsid w:val="00381A38"/>
    <w:rsid w:val="00381A4B"/>
    <w:rsid w:val="00381A78"/>
    <w:rsid w:val="00381AA6"/>
    <w:rsid w:val="00381ABB"/>
    <w:rsid w:val="00381ADA"/>
    <w:rsid w:val="00381B6A"/>
    <w:rsid w:val="00381B81"/>
    <w:rsid w:val="00381B97"/>
    <w:rsid w:val="00381BA1"/>
    <w:rsid w:val="00381BC2"/>
    <w:rsid w:val="00381BCE"/>
    <w:rsid w:val="00381BD5"/>
    <w:rsid w:val="00381BF6"/>
    <w:rsid w:val="00381C25"/>
    <w:rsid w:val="00381CBF"/>
    <w:rsid w:val="00381D08"/>
    <w:rsid w:val="00381D21"/>
    <w:rsid w:val="00381D3D"/>
    <w:rsid w:val="00381DBA"/>
    <w:rsid w:val="00381E05"/>
    <w:rsid w:val="00381E21"/>
    <w:rsid w:val="00381E33"/>
    <w:rsid w:val="00381EB0"/>
    <w:rsid w:val="00381EF1"/>
    <w:rsid w:val="00381F09"/>
    <w:rsid w:val="00381F0A"/>
    <w:rsid w:val="00381F70"/>
    <w:rsid w:val="00381F7B"/>
    <w:rsid w:val="00381F9F"/>
    <w:rsid w:val="00381FBB"/>
    <w:rsid w:val="00381FC6"/>
    <w:rsid w:val="00382006"/>
    <w:rsid w:val="0038202E"/>
    <w:rsid w:val="0038203C"/>
    <w:rsid w:val="00382068"/>
    <w:rsid w:val="0038207E"/>
    <w:rsid w:val="003820A8"/>
    <w:rsid w:val="003820B2"/>
    <w:rsid w:val="003820C2"/>
    <w:rsid w:val="00382142"/>
    <w:rsid w:val="00382193"/>
    <w:rsid w:val="003821B6"/>
    <w:rsid w:val="003821B8"/>
    <w:rsid w:val="00382227"/>
    <w:rsid w:val="0038224E"/>
    <w:rsid w:val="0038227F"/>
    <w:rsid w:val="00382283"/>
    <w:rsid w:val="003822B8"/>
    <w:rsid w:val="003822CB"/>
    <w:rsid w:val="003822D0"/>
    <w:rsid w:val="0038230A"/>
    <w:rsid w:val="0038230B"/>
    <w:rsid w:val="0038230E"/>
    <w:rsid w:val="00382387"/>
    <w:rsid w:val="0038238D"/>
    <w:rsid w:val="003823BF"/>
    <w:rsid w:val="003823CA"/>
    <w:rsid w:val="00382417"/>
    <w:rsid w:val="0038242A"/>
    <w:rsid w:val="00382449"/>
    <w:rsid w:val="0038247C"/>
    <w:rsid w:val="003824B9"/>
    <w:rsid w:val="003824BD"/>
    <w:rsid w:val="00382534"/>
    <w:rsid w:val="00382551"/>
    <w:rsid w:val="00382561"/>
    <w:rsid w:val="0038257B"/>
    <w:rsid w:val="003825B3"/>
    <w:rsid w:val="003825BD"/>
    <w:rsid w:val="003825EA"/>
    <w:rsid w:val="00382632"/>
    <w:rsid w:val="00382651"/>
    <w:rsid w:val="00382653"/>
    <w:rsid w:val="00382679"/>
    <w:rsid w:val="0038267E"/>
    <w:rsid w:val="00382684"/>
    <w:rsid w:val="003826AB"/>
    <w:rsid w:val="003826B6"/>
    <w:rsid w:val="00382716"/>
    <w:rsid w:val="00382728"/>
    <w:rsid w:val="00382769"/>
    <w:rsid w:val="003827A9"/>
    <w:rsid w:val="003827B4"/>
    <w:rsid w:val="003827F2"/>
    <w:rsid w:val="003827FD"/>
    <w:rsid w:val="00382855"/>
    <w:rsid w:val="00382858"/>
    <w:rsid w:val="003828B1"/>
    <w:rsid w:val="003828B7"/>
    <w:rsid w:val="003828EF"/>
    <w:rsid w:val="003828FC"/>
    <w:rsid w:val="00382901"/>
    <w:rsid w:val="00382920"/>
    <w:rsid w:val="00382922"/>
    <w:rsid w:val="00382938"/>
    <w:rsid w:val="0038295C"/>
    <w:rsid w:val="00382962"/>
    <w:rsid w:val="0038296C"/>
    <w:rsid w:val="00382974"/>
    <w:rsid w:val="003829A6"/>
    <w:rsid w:val="00382A03"/>
    <w:rsid w:val="00382A37"/>
    <w:rsid w:val="00382ACE"/>
    <w:rsid w:val="00382B33"/>
    <w:rsid w:val="00382B46"/>
    <w:rsid w:val="00382BAE"/>
    <w:rsid w:val="00382BC9"/>
    <w:rsid w:val="00382BF8"/>
    <w:rsid w:val="00382C34"/>
    <w:rsid w:val="00382C53"/>
    <w:rsid w:val="00382C63"/>
    <w:rsid w:val="00382C9F"/>
    <w:rsid w:val="00382CBF"/>
    <w:rsid w:val="00382CF8"/>
    <w:rsid w:val="00382D05"/>
    <w:rsid w:val="00382D63"/>
    <w:rsid w:val="00382D71"/>
    <w:rsid w:val="00382D7F"/>
    <w:rsid w:val="00382DA0"/>
    <w:rsid w:val="00382DD9"/>
    <w:rsid w:val="00382E08"/>
    <w:rsid w:val="00382E44"/>
    <w:rsid w:val="00382E47"/>
    <w:rsid w:val="00382E50"/>
    <w:rsid w:val="00382E60"/>
    <w:rsid w:val="00382E7D"/>
    <w:rsid w:val="00382E8D"/>
    <w:rsid w:val="00382E9F"/>
    <w:rsid w:val="00382ED9"/>
    <w:rsid w:val="00382F19"/>
    <w:rsid w:val="00382F74"/>
    <w:rsid w:val="00382F89"/>
    <w:rsid w:val="00382F90"/>
    <w:rsid w:val="00382FB4"/>
    <w:rsid w:val="00382FC0"/>
    <w:rsid w:val="00382FC4"/>
    <w:rsid w:val="00382FCE"/>
    <w:rsid w:val="00383066"/>
    <w:rsid w:val="003830A9"/>
    <w:rsid w:val="003830B3"/>
    <w:rsid w:val="003830D3"/>
    <w:rsid w:val="00383157"/>
    <w:rsid w:val="003831D2"/>
    <w:rsid w:val="003831DC"/>
    <w:rsid w:val="003831E5"/>
    <w:rsid w:val="00383234"/>
    <w:rsid w:val="0038323E"/>
    <w:rsid w:val="0038325D"/>
    <w:rsid w:val="0038329A"/>
    <w:rsid w:val="003832EC"/>
    <w:rsid w:val="00383310"/>
    <w:rsid w:val="00383316"/>
    <w:rsid w:val="0038331C"/>
    <w:rsid w:val="00383321"/>
    <w:rsid w:val="003833AA"/>
    <w:rsid w:val="003833B9"/>
    <w:rsid w:val="003833E5"/>
    <w:rsid w:val="003833F0"/>
    <w:rsid w:val="00383411"/>
    <w:rsid w:val="0038343F"/>
    <w:rsid w:val="0038344E"/>
    <w:rsid w:val="00383499"/>
    <w:rsid w:val="003834A0"/>
    <w:rsid w:val="003834B7"/>
    <w:rsid w:val="003834C5"/>
    <w:rsid w:val="003834D6"/>
    <w:rsid w:val="00383564"/>
    <w:rsid w:val="0038359B"/>
    <w:rsid w:val="0038361E"/>
    <w:rsid w:val="00383639"/>
    <w:rsid w:val="0038363B"/>
    <w:rsid w:val="0038364D"/>
    <w:rsid w:val="00383668"/>
    <w:rsid w:val="0038366A"/>
    <w:rsid w:val="00383670"/>
    <w:rsid w:val="0038367B"/>
    <w:rsid w:val="0038367D"/>
    <w:rsid w:val="003836A1"/>
    <w:rsid w:val="003836BA"/>
    <w:rsid w:val="00383797"/>
    <w:rsid w:val="003837D2"/>
    <w:rsid w:val="0038381B"/>
    <w:rsid w:val="0038381C"/>
    <w:rsid w:val="00383841"/>
    <w:rsid w:val="00383878"/>
    <w:rsid w:val="00383884"/>
    <w:rsid w:val="00383889"/>
    <w:rsid w:val="0038388F"/>
    <w:rsid w:val="00383893"/>
    <w:rsid w:val="003838B5"/>
    <w:rsid w:val="003838C3"/>
    <w:rsid w:val="00383946"/>
    <w:rsid w:val="00383957"/>
    <w:rsid w:val="0038396A"/>
    <w:rsid w:val="00383975"/>
    <w:rsid w:val="003839AC"/>
    <w:rsid w:val="003839B6"/>
    <w:rsid w:val="003839C4"/>
    <w:rsid w:val="003839F8"/>
    <w:rsid w:val="00383A04"/>
    <w:rsid w:val="00383A11"/>
    <w:rsid w:val="00383A21"/>
    <w:rsid w:val="00383A3A"/>
    <w:rsid w:val="00383A47"/>
    <w:rsid w:val="00383AF0"/>
    <w:rsid w:val="00383AF5"/>
    <w:rsid w:val="00383AFA"/>
    <w:rsid w:val="00383B03"/>
    <w:rsid w:val="00383B34"/>
    <w:rsid w:val="00383B87"/>
    <w:rsid w:val="00383B96"/>
    <w:rsid w:val="00383BAA"/>
    <w:rsid w:val="00383BEB"/>
    <w:rsid w:val="00383BF3"/>
    <w:rsid w:val="00383BF4"/>
    <w:rsid w:val="00383BFD"/>
    <w:rsid w:val="00383C05"/>
    <w:rsid w:val="00383C21"/>
    <w:rsid w:val="00383CDB"/>
    <w:rsid w:val="00383D05"/>
    <w:rsid w:val="00383D15"/>
    <w:rsid w:val="00383D31"/>
    <w:rsid w:val="00383D37"/>
    <w:rsid w:val="00383D3C"/>
    <w:rsid w:val="00383D51"/>
    <w:rsid w:val="00383DA4"/>
    <w:rsid w:val="00383DEC"/>
    <w:rsid w:val="00383E7B"/>
    <w:rsid w:val="00383E9F"/>
    <w:rsid w:val="00383ED5"/>
    <w:rsid w:val="00383EDD"/>
    <w:rsid w:val="00383F03"/>
    <w:rsid w:val="00383F07"/>
    <w:rsid w:val="00383F41"/>
    <w:rsid w:val="00383F44"/>
    <w:rsid w:val="00383F5D"/>
    <w:rsid w:val="00383F70"/>
    <w:rsid w:val="00383FAC"/>
    <w:rsid w:val="00383FCB"/>
    <w:rsid w:val="00383FED"/>
    <w:rsid w:val="00384025"/>
    <w:rsid w:val="00384030"/>
    <w:rsid w:val="0038403C"/>
    <w:rsid w:val="00384080"/>
    <w:rsid w:val="0038408A"/>
    <w:rsid w:val="00384139"/>
    <w:rsid w:val="00384147"/>
    <w:rsid w:val="003841F8"/>
    <w:rsid w:val="00384207"/>
    <w:rsid w:val="00384238"/>
    <w:rsid w:val="0038425D"/>
    <w:rsid w:val="0038426D"/>
    <w:rsid w:val="00384295"/>
    <w:rsid w:val="003842A2"/>
    <w:rsid w:val="003842CB"/>
    <w:rsid w:val="0038430A"/>
    <w:rsid w:val="0038432E"/>
    <w:rsid w:val="00384355"/>
    <w:rsid w:val="00384358"/>
    <w:rsid w:val="00384371"/>
    <w:rsid w:val="0038439C"/>
    <w:rsid w:val="003843CA"/>
    <w:rsid w:val="003843D7"/>
    <w:rsid w:val="00384407"/>
    <w:rsid w:val="0038444A"/>
    <w:rsid w:val="003844DD"/>
    <w:rsid w:val="0038450A"/>
    <w:rsid w:val="003845E1"/>
    <w:rsid w:val="003845FE"/>
    <w:rsid w:val="0038460E"/>
    <w:rsid w:val="00384690"/>
    <w:rsid w:val="003846C5"/>
    <w:rsid w:val="003846C9"/>
    <w:rsid w:val="003846EA"/>
    <w:rsid w:val="003846FB"/>
    <w:rsid w:val="00384735"/>
    <w:rsid w:val="00384740"/>
    <w:rsid w:val="00384744"/>
    <w:rsid w:val="00384788"/>
    <w:rsid w:val="003847EF"/>
    <w:rsid w:val="00384801"/>
    <w:rsid w:val="00384817"/>
    <w:rsid w:val="0038483B"/>
    <w:rsid w:val="0038486E"/>
    <w:rsid w:val="00384875"/>
    <w:rsid w:val="00384893"/>
    <w:rsid w:val="003848FD"/>
    <w:rsid w:val="00384952"/>
    <w:rsid w:val="003849A0"/>
    <w:rsid w:val="003849B6"/>
    <w:rsid w:val="003849BA"/>
    <w:rsid w:val="003849D1"/>
    <w:rsid w:val="00384A6C"/>
    <w:rsid w:val="00384AAE"/>
    <w:rsid w:val="00384AC3"/>
    <w:rsid w:val="00384AD0"/>
    <w:rsid w:val="00384AE4"/>
    <w:rsid w:val="00384B15"/>
    <w:rsid w:val="00384B16"/>
    <w:rsid w:val="00384B4B"/>
    <w:rsid w:val="00384B75"/>
    <w:rsid w:val="00384BC0"/>
    <w:rsid w:val="00384BDA"/>
    <w:rsid w:val="00384BDF"/>
    <w:rsid w:val="00384C48"/>
    <w:rsid w:val="00384C4F"/>
    <w:rsid w:val="00384C92"/>
    <w:rsid w:val="00384C99"/>
    <w:rsid w:val="00384C9A"/>
    <w:rsid w:val="00384CD6"/>
    <w:rsid w:val="00384D5C"/>
    <w:rsid w:val="00384D6F"/>
    <w:rsid w:val="00384D74"/>
    <w:rsid w:val="00384D7D"/>
    <w:rsid w:val="00384D82"/>
    <w:rsid w:val="00384DAF"/>
    <w:rsid w:val="00384DDD"/>
    <w:rsid w:val="00384E03"/>
    <w:rsid w:val="00384E7A"/>
    <w:rsid w:val="00384EBF"/>
    <w:rsid w:val="00384EDA"/>
    <w:rsid w:val="00384EE3"/>
    <w:rsid w:val="00384F3A"/>
    <w:rsid w:val="00384F79"/>
    <w:rsid w:val="00384F8E"/>
    <w:rsid w:val="00384F9F"/>
    <w:rsid w:val="00384FAA"/>
    <w:rsid w:val="00384FB9"/>
    <w:rsid w:val="00385007"/>
    <w:rsid w:val="0038502F"/>
    <w:rsid w:val="00385062"/>
    <w:rsid w:val="003850B2"/>
    <w:rsid w:val="003850D1"/>
    <w:rsid w:val="003850EA"/>
    <w:rsid w:val="003850F2"/>
    <w:rsid w:val="003850FA"/>
    <w:rsid w:val="0038510E"/>
    <w:rsid w:val="00385112"/>
    <w:rsid w:val="00385125"/>
    <w:rsid w:val="0038512F"/>
    <w:rsid w:val="00385164"/>
    <w:rsid w:val="003851AC"/>
    <w:rsid w:val="0038523E"/>
    <w:rsid w:val="00385269"/>
    <w:rsid w:val="00385282"/>
    <w:rsid w:val="00385285"/>
    <w:rsid w:val="003852A1"/>
    <w:rsid w:val="003852C0"/>
    <w:rsid w:val="003852D2"/>
    <w:rsid w:val="003852E4"/>
    <w:rsid w:val="00385344"/>
    <w:rsid w:val="003853B7"/>
    <w:rsid w:val="003853D4"/>
    <w:rsid w:val="003853EA"/>
    <w:rsid w:val="003853EB"/>
    <w:rsid w:val="003853EF"/>
    <w:rsid w:val="00385445"/>
    <w:rsid w:val="0038544F"/>
    <w:rsid w:val="003854B2"/>
    <w:rsid w:val="003854D0"/>
    <w:rsid w:val="00385522"/>
    <w:rsid w:val="00385533"/>
    <w:rsid w:val="00385551"/>
    <w:rsid w:val="00385580"/>
    <w:rsid w:val="003855AF"/>
    <w:rsid w:val="003855F8"/>
    <w:rsid w:val="00385665"/>
    <w:rsid w:val="00385697"/>
    <w:rsid w:val="003856A0"/>
    <w:rsid w:val="003856C5"/>
    <w:rsid w:val="003856CD"/>
    <w:rsid w:val="003856D3"/>
    <w:rsid w:val="003856F9"/>
    <w:rsid w:val="00385707"/>
    <w:rsid w:val="0038570B"/>
    <w:rsid w:val="00385722"/>
    <w:rsid w:val="00385746"/>
    <w:rsid w:val="003857BE"/>
    <w:rsid w:val="003857DA"/>
    <w:rsid w:val="00385808"/>
    <w:rsid w:val="0038580F"/>
    <w:rsid w:val="00385812"/>
    <w:rsid w:val="00385816"/>
    <w:rsid w:val="0038581E"/>
    <w:rsid w:val="0038583C"/>
    <w:rsid w:val="0038587A"/>
    <w:rsid w:val="0038587B"/>
    <w:rsid w:val="003858B4"/>
    <w:rsid w:val="003858BA"/>
    <w:rsid w:val="003858C6"/>
    <w:rsid w:val="003858CD"/>
    <w:rsid w:val="00385926"/>
    <w:rsid w:val="0038592B"/>
    <w:rsid w:val="0038594A"/>
    <w:rsid w:val="003859B6"/>
    <w:rsid w:val="003859FC"/>
    <w:rsid w:val="00385A20"/>
    <w:rsid w:val="00385AAC"/>
    <w:rsid w:val="00385AB1"/>
    <w:rsid w:val="00385AB9"/>
    <w:rsid w:val="00385AE8"/>
    <w:rsid w:val="00385B6D"/>
    <w:rsid w:val="00385B9F"/>
    <w:rsid w:val="00385BC0"/>
    <w:rsid w:val="00385BC6"/>
    <w:rsid w:val="00385BE4"/>
    <w:rsid w:val="00385BF2"/>
    <w:rsid w:val="00385C00"/>
    <w:rsid w:val="00385C51"/>
    <w:rsid w:val="00385C5D"/>
    <w:rsid w:val="00385C65"/>
    <w:rsid w:val="00385CD6"/>
    <w:rsid w:val="00385D00"/>
    <w:rsid w:val="00385D18"/>
    <w:rsid w:val="00385DB9"/>
    <w:rsid w:val="00385DC8"/>
    <w:rsid w:val="00385DE9"/>
    <w:rsid w:val="00385DFC"/>
    <w:rsid w:val="00385E66"/>
    <w:rsid w:val="00385E7C"/>
    <w:rsid w:val="00385E9E"/>
    <w:rsid w:val="00385EEA"/>
    <w:rsid w:val="00385EF6"/>
    <w:rsid w:val="00385F01"/>
    <w:rsid w:val="00385F06"/>
    <w:rsid w:val="00385F1D"/>
    <w:rsid w:val="00385F39"/>
    <w:rsid w:val="00385F3B"/>
    <w:rsid w:val="00385F42"/>
    <w:rsid w:val="00385FC4"/>
    <w:rsid w:val="00385FE9"/>
    <w:rsid w:val="0038600E"/>
    <w:rsid w:val="0038606C"/>
    <w:rsid w:val="00386071"/>
    <w:rsid w:val="003860AB"/>
    <w:rsid w:val="003860E4"/>
    <w:rsid w:val="003860F0"/>
    <w:rsid w:val="0038610B"/>
    <w:rsid w:val="0038612E"/>
    <w:rsid w:val="00386133"/>
    <w:rsid w:val="00386150"/>
    <w:rsid w:val="0038616A"/>
    <w:rsid w:val="00386184"/>
    <w:rsid w:val="00386188"/>
    <w:rsid w:val="003861EC"/>
    <w:rsid w:val="00386229"/>
    <w:rsid w:val="0038622F"/>
    <w:rsid w:val="0038624D"/>
    <w:rsid w:val="00386262"/>
    <w:rsid w:val="003862A3"/>
    <w:rsid w:val="003862A9"/>
    <w:rsid w:val="00386360"/>
    <w:rsid w:val="0038637F"/>
    <w:rsid w:val="00386394"/>
    <w:rsid w:val="003863B0"/>
    <w:rsid w:val="00386420"/>
    <w:rsid w:val="00386488"/>
    <w:rsid w:val="003864AD"/>
    <w:rsid w:val="003864F7"/>
    <w:rsid w:val="0038650A"/>
    <w:rsid w:val="00386536"/>
    <w:rsid w:val="00386575"/>
    <w:rsid w:val="0038657A"/>
    <w:rsid w:val="0038660F"/>
    <w:rsid w:val="00386611"/>
    <w:rsid w:val="0038661B"/>
    <w:rsid w:val="00386620"/>
    <w:rsid w:val="00386640"/>
    <w:rsid w:val="00386642"/>
    <w:rsid w:val="0038666A"/>
    <w:rsid w:val="003866B7"/>
    <w:rsid w:val="003866C7"/>
    <w:rsid w:val="003866D4"/>
    <w:rsid w:val="003866D8"/>
    <w:rsid w:val="003866FC"/>
    <w:rsid w:val="00386717"/>
    <w:rsid w:val="0038674A"/>
    <w:rsid w:val="003867A6"/>
    <w:rsid w:val="003867C1"/>
    <w:rsid w:val="003867D6"/>
    <w:rsid w:val="003867FD"/>
    <w:rsid w:val="00386805"/>
    <w:rsid w:val="00386832"/>
    <w:rsid w:val="00386890"/>
    <w:rsid w:val="003868A5"/>
    <w:rsid w:val="003868AB"/>
    <w:rsid w:val="003868C0"/>
    <w:rsid w:val="003868D0"/>
    <w:rsid w:val="00386919"/>
    <w:rsid w:val="0038691E"/>
    <w:rsid w:val="00386932"/>
    <w:rsid w:val="00386978"/>
    <w:rsid w:val="00386993"/>
    <w:rsid w:val="003869D1"/>
    <w:rsid w:val="003869D2"/>
    <w:rsid w:val="003869EB"/>
    <w:rsid w:val="00386A20"/>
    <w:rsid w:val="00386A2E"/>
    <w:rsid w:val="00386A3D"/>
    <w:rsid w:val="00386A93"/>
    <w:rsid w:val="00386AAB"/>
    <w:rsid w:val="00386AE7"/>
    <w:rsid w:val="00386AF2"/>
    <w:rsid w:val="00386AFC"/>
    <w:rsid w:val="00386B0D"/>
    <w:rsid w:val="00386B5A"/>
    <w:rsid w:val="00386B81"/>
    <w:rsid w:val="00386B89"/>
    <w:rsid w:val="00386B94"/>
    <w:rsid w:val="00386C0B"/>
    <w:rsid w:val="00386C16"/>
    <w:rsid w:val="00386C33"/>
    <w:rsid w:val="00386C36"/>
    <w:rsid w:val="00386C5E"/>
    <w:rsid w:val="00386CC7"/>
    <w:rsid w:val="00386CC9"/>
    <w:rsid w:val="00386D1D"/>
    <w:rsid w:val="00386D75"/>
    <w:rsid w:val="00386DC5"/>
    <w:rsid w:val="00386DCA"/>
    <w:rsid w:val="00386DCF"/>
    <w:rsid w:val="00386DF9"/>
    <w:rsid w:val="00386E08"/>
    <w:rsid w:val="00386E57"/>
    <w:rsid w:val="00386EBE"/>
    <w:rsid w:val="00386EEA"/>
    <w:rsid w:val="00386EEE"/>
    <w:rsid w:val="00386EF3"/>
    <w:rsid w:val="00386EF5"/>
    <w:rsid w:val="00386EF9"/>
    <w:rsid w:val="00386EFA"/>
    <w:rsid w:val="00386F10"/>
    <w:rsid w:val="00386F11"/>
    <w:rsid w:val="00386F18"/>
    <w:rsid w:val="00386F48"/>
    <w:rsid w:val="00386FA2"/>
    <w:rsid w:val="00386FB2"/>
    <w:rsid w:val="00386FC1"/>
    <w:rsid w:val="00386FC8"/>
    <w:rsid w:val="00386FCF"/>
    <w:rsid w:val="00386FD7"/>
    <w:rsid w:val="00386FFB"/>
    <w:rsid w:val="00387006"/>
    <w:rsid w:val="00387034"/>
    <w:rsid w:val="00387060"/>
    <w:rsid w:val="0038707A"/>
    <w:rsid w:val="00387092"/>
    <w:rsid w:val="003870BC"/>
    <w:rsid w:val="003870EB"/>
    <w:rsid w:val="00387148"/>
    <w:rsid w:val="00387175"/>
    <w:rsid w:val="0038719C"/>
    <w:rsid w:val="0038722C"/>
    <w:rsid w:val="00387245"/>
    <w:rsid w:val="0038724D"/>
    <w:rsid w:val="003872A4"/>
    <w:rsid w:val="003872F0"/>
    <w:rsid w:val="00387316"/>
    <w:rsid w:val="0038734F"/>
    <w:rsid w:val="00387394"/>
    <w:rsid w:val="00387399"/>
    <w:rsid w:val="0038739C"/>
    <w:rsid w:val="003873E9"/>
    <w:rsid w:val="003873F5"/>
    <w:rsid w:val="00387404"/>
    <w:rsid w:val="00387407"/>
    <w:rsid w:val="0038740A"/>
    <w:rsid w:val="0038747E"/>
    <w:rsid w:val="0038748A"/>
    <w:rsid w:val="00387495"/>
    <w:rsid w:val="003874AD"/>
    <w:rsid w:val="003874E2"/>
    <w:rsid w:val="00387531"/>
    <w:rsid w:val="00387539"/>
    <w:rsid w:val="00387547"/>
    <w:rsid w:val="003875B7"/>
    <w:rsid w:val="003875C1"/>
    <w:rsid w:val="003875D2"/>
    <w:rsid w:val="003875F3"/>
    <w:rsid w:val="00387600"/>
    <w:rsid w:val="00387614"/>
    <w:rsid w:val="0038761A"/>
    <w:rsid w:val="0038763D"/>
    <w:rsid w:val="0038765C"/>
    <w:rsid w:val="0038765F"/>
    <w:rsid w:val="00387683"/>
    <w:rsid w:val="00387714"/>
    <w:rsid w:val="00387716"/>
    <w:rsid w:val="0038771C"/>
    <w:rsid w:val="00387720"/>
    <w:rsid w:val="00387734"/>
    <w:rsid w:val="00387754"/>
    <w:rsid w:val="0038775C"/>
    <w:rsid w:val="00387774"/>
    <w:rsid w:val="0038777D"/>
    <w:rsid w:val="00387788"/>
    <w:rsid w:val="003877A6"/>
    <w:rsid w:val="003877DF"/>
    <w:rsid w:val="003877E9"/>
    <w:rsid w:val="00387813"/>
    <w:rsid w:val="00387820"/>
    <w:rsid w:val="00387826"/>
    <w:rsid w:val="00387829"/>
    <w:rsid w:val="00387847"/>
    <w:rsid w:val="00387851"/>
    <w:rsid w:val="0038787C"/>
    <w:rsid w:val="0038787E"/>
    <w:rsid w:val="003878D3"/>
    <w:rsid w:val="00387918"/>
    <w:rsid w:val="0038793B"/>
    <w:rsid w:val="00387958"/>
    <w:rsid w:val="0038797F"/>
    <w:rsid w:val="003879B2"/>
    <w:rsid w:val="003879DB"/>
    <w:rsid w:val="00387A39"/>
    <w:rsid w:val="00387A58"/>
    <w:rsid w:val="00387A74"/>
    <w:rsid w:val="00387A8A"/>
    <w:rsid w:val="00387AB2"/>
    <w:rsid w:val="00387AC3"/>
    <w:rsid w:val="00387AD0"/>
    <w:rsid w:val="00387B06"/>
    <w:rsid w:val="00387B70"/>
    <w:rsid w:val="00387B74"/>
    <w:rsid w:val="00387B83"/>
    <w:rsid w:val="00387BB0"/>
    <w:rsid w:val="00387C15"/>
    <w:rsid w:val="00387C6B"/>
    <w:rsid w:val="00387C8B"/>
    <w:rsid w:val="00387C8F"/>
    <w:rsid w:val="00387CCD"/>
    <w:rsid w:val="00387CEF"/>
    <w:rsid w:val="00387CF5"/>
    <w:rsid w:val="00387D4E"/>
    <w:rsid w:val="00387D67"/>
    <w:rsid w:val="00387D78"/>
    <w:rsid w:val="00387D97"/>
    <w:rsid w:val="00387DD9"/>
    <w:rsid w:val="00387E72"/>
    <w:rsid w:val="00387E78"/>
    <w:rsid w:val="00387EB7"/>
    <w:rsid w:val="00387EEA"/>
    <w:rsid w:val="00387F2A"/>
    <w:rsid w:val="00387F5F"/>
    <w:rsid w:val="00387F63"/>
    <w:rsid w:val="00387F88"/>
    <w:rsid w:val="00387F98"/>
    <w:rsid w:val="00387FF4"/>
    <w:rsid w:val="00387FF6"/>
    <w:rsid w:val="00390008"/>
    <w:rsid w:val="00390012"/>
    <w:rsid w:val="0039003F"/>
    <w:rsid w:val="0039004C"/>
    <w:rsid w:val="0039004E"/>
    <w:rsid w:val="00390060"/>
    <w:rsid w:val="0039014F"/>
    <w:rsid w:val="00390152"/>
    <w:rsid w:val="0039015C"/>
    <w:rsid w:val="003901A8"/>
    <w:rsid w:val="003901F8"/>
    <w:rsid w:val="00390239"/>
    <w:rsid w:val="00390285"/>
    <w:rsid w:val="003902B2"/>
    <w:rsid w:val="003902C4"/>
    <w:rsid w:val="00390310"/>
    <w:rsid w:val="00390354"/>
    <w:rsid w:val="00390357"/>
    <w:rsid w:val="00390361"/>
    <w:rsid w:val="0039038B"/>
    <w:rsid w:val="003903B6"/>
    <w:rsid w:val="003903BC"/>
    <w:rsid w:val="003903C6"/>
    <w:rsid w:val="003903D6"/>
    <w:rsid w:val="00390407"/>
    <w:rsid w:val="00390421"/>
    <w:rsid w:val="00390428"/>
    <w:rsid w:val="00390429"/>
    <w:rsid w:val="00390440"/>
    <w:rsid w:val="00390451"/>
    <w:rsid w:val="00390461"/>
    <w:rsid w:val="00390463"/>
    <w:rsid w:val="003904A4"/>
    <w:rsid w:val="003904ED"/>
    <w:rsid w:val="0039052B"/>
    <w:rsid w:val="0039053A"/>
    <w:rsid w:val="0039054D"/>
    <w:rsid w:val="00390550"/>
    <w:rsid w:val="00390565"/>
    <w:rsid w:val="003905C9"/>
    <w:rsid w:val="003905D3"/>
    <w:rsid w:val="003905E8"/>
    <w:rsid w:val="00390632"/>
    <w:rsid w:val="00390638"/>
    <w:rsid w:val="00390667"/>
    <w:rsid w:val="00390689"/>
    <w:rsid w:val="003906C9"/>
    <w:rsid w:val="003906E1"/>
    <w:rsid w:val="003906E3"/>
    <w:rsid w:val="003906EC"/>
    <w:rsid w:val="00390728"/>
    <w:rsid w:val="00390736"/>
    <w:rsid w:val="00390749"/>
    <w:rsid w:val="0039076D"/>
    <w:rsid w:val="003907D3"/>
    <w:rsid w:val="003907FB"/>
    <w:rsid w:val="0039080D"/>
    <w:rsid w:val="00390818"/>
    <w:rsid w:val="0039082A"/>
    <w:rsid w:val="0039086B"/>
    <w:rsid w:val="0039086D"/>
    <w:rsid w:val="0039087D"/>
    <w:rsid w:val="00390887"/>
    <w:rsid w:val="0039089F"/>
    <w:rsid w:val="00390971"/>
    <w:rsid w:val="003909AB"/>
    <w:rsid w:val="003909C2"/>
    <w:rsid w:val="003909DE"/>
    <w:rsid w:val="003909F1"/>
    <w:rsid w:val="003909F3"/>
    <w:rsid w:val="003909FE"/>
    <w:rsid w:val="00390A04"/>
    <w:rsid w:val="00390A06"/>
    <w:rsid w:val="00390A36"/>
    <w:rsid w:val="00390A3D"/>
    <w:rsid w:val="00390A45"/>
    <w:rsid w:val="00390A54"/>
    <w:rsid w:val="00390A66"/>
    <w:rsid w:val="00390A69"/>
    <w:rsid w:val="00390A83"/>
    <w:rsid w:val="00390A85"/>
    <w:rsid w:val="00390A89"/>
    <w:rsid w:val="00390AAF"/>
    <w:rsid w:val="00390AD2"/>
    <w:rsid w:val="00390B06"/>
    <w:rsid w:val="00390B2A"/>
    <w:rsid w:val="00390B49"/>
    <w:rsid w:val="00390B85"/>
    <w:rsid w:val="00390BC0"/>
    <w:rsid w:val="00390C0F"/>
    <w:rsid w:val="00390C3A"/>
    <w:rsid w:val="00390C4B"/>
    <w:rsid w:val="00390C6A"/>
    <w:rsid w:val="00390CA0"/>
    <w:rsid w:val="00390CB3"/>
    <w:rsid w:val="00390CEB"/>
    <w:rsid w:val="00390D38"/>
    <w:rsid w:val="00390D65"/>
    <w:rsid w:val="00390D7C"/>
    <w:rsid w:val="00390D92"/>
    <w:rsid w:val="00390DA0"/>
    <w:rsid w:val="00390DCB"/>
    <w:rsid w:val="00390DDA"/>
    <w:rsid w:val="00390DF2"/>
    <w:rsid w:val="00390E01"/>
    <w:rsid w:val="00390E18"/>
    <w:rsid w:val="00390E3A"/>
    <w:rsid w:val="00390E52"/>
    <w:rsid w:val="00390E53"/>
    <w:rsid w:val="00390E5B"/>
    <w:rsid w:val="00390E67"/>
    <w:rsid w:val="00390ED6"/>
    <w:rsid w:val="00390F2E"/>
    <w:rsid w:val="00390F3C"/>
    <w:rsid w:val="00390F43"/>
    <w:rsid w:val="00390F4D"/>
    <w:rsid w:val="00390F68"/>
    <w:rsid w:val="00390F77"/>
    <w:rsid w:val="00390F9A"/>
    <w:rsid w:val="00390FD9"/>
    <w:rsid w:val="00390FF9"/>
    <w:rsid w:val="0039100D"/>
    <w:rsid w:val="0039104B"/>
    <w:rsid w:val="00391055"/>
    <w:rsid w:val="003910AC"/>
    <w:rsid w:val="003910F2"/>
    <w:rsid w:val="00391159"/>
    <w:rsid w:val="0039115D"/>
    <w:rsid w:val="003911AB"/>
    <w:rsid w:val="003911E1"/>
    <w:rsid w:val="00391207"/>
    <w:rsid w:val="00391215"/>
    <w:rsid w:val="00391249"/>
    <w:rsid w:val="00391259"/>
    <w:rsid w:val="0039125F"/>
    <w:rsid w:val="003912FB"/>
    <w:rsid w:val="0039133D"/>
    <w:rsid w:val="00391352"/>
    <w:rsid w:val="0039139B"/>
    <w:rsid w:val="003913D7"/>
    <w:rsid w:val="003913EC"/>
    <w:rsid w:val="003913EF"/>
    <w:rsid w:val="00391421"/>
    <w:rsid w:val="00391447"/>
    <w:rsid w:val="0039144F"/>
    <w:rsid w:val="00391468"/>
    <w:rsid w:val="003914AE"/>
    <w:rsid w:val="003914BE"/>
    <w:rsid w:val="003914D1"/>
    <w:rsid w:val="0039153E"/>
    <w:rsid w:val="00391547"/>
    <w:rsid w:val="0039155E"/>
    <w:rsid w:val="00391577"/>
    <w:rsid w:val="0039157F"/>
    <w:rsid w:val="003915A9"/>
    <w:rsid w:val="00391609"/>
    <w:rsid w:val="0039161F"/>
    <w:rsid w:val="00391622"/>
    <w:rsid w:val="00391636"/>
    <w:rsid w:val="00391665"/>
    <w:rsid w:val="003916BB"/>
    <w:rsid w:val="003916EB"/>
    <w:rsid w:val="0039173A"/>
    <w:rsid w:val="00391783"/>
    <w:rsid w:val="00391805"/>
    <w:rsid w:val="0039182D"/>
    <w:rsid w:val="0039182E"/>
    <w:rsid w:val="00391867"/>
    <w:rsid w:val="00391888"/>
    <w:rsid w:val="00391891"/>
    <w:rsid w:val="003918F6"/>
    <w:rsid w:val="003918F9"/>
    <w:rsid w:val="00391910"/>
    <w:rsid w:val="00391935"/>
    <w:rsid w:val="0039196F"/>
    <w:rsid w:val="003919B4"/>
    <w:rsid w:val="003919C6"/>
    <w:rsid w:val="003919E8"/>
    <w:rsid w:val="00391A31"/>
    <w:rsid w:val="00391A55"/>
    <w:rsid w:val="00391AA0"/>
    <w:rsid w:val="00391AA7"/>
    <w:rsid w:val="00391AF1"/>
    <w:rsid w:val="00391AFB"/>
    <w:rsid w:val="00391B19"/>
    <w:rsid w:val="00391BD9"/>
    <w:rsid w:val="00391C0B"/>
    <w:rsid w:val="00391C4A"/>
    <w:rsid w:val="00391C68"/>
    <w:rsid w:val="00391C6B"/>
    <w:rsid w:val="00391C6D"/>
    <w:rsid w:val="00391C76"/>
    <w:rsid w:val="00391C9E"/>
    <w:rsid w:val="00391CBC"/>
    <w:rsid w:val="00391CD0"/>
    <w:rsid w:val="00391D10"/>
    <w:rsid w:val="00391D4D"/>
    <w:rsid w:val="00391D5F"/>
    <w:rsid w:val="00391DC1"/>
    <w:rsid w:val="00391DDB"/>
    <w:rsid w:val="00391DE1"/>
    <w:rsid w:val="00391DEE"/>
    <w:rsid w:val="00391DF2"/>
    <w:rsid w:val="00391E28"/>
    <w:rsid w:val="00391E31"/>
    <w:rsid w:val="00391E8A"/>
    <w:rsid w:val="00391F04"/>
    <w:rsid w:val="00391F14"/>
    <w:rsid w:val="00391F39"/>
    <w:rsid w:val="00391F3D"/>
    <w:rsid w:val="00391FB9"/>
    <w:rsid w:val="00391FC3"/>
    <w:rsid w:val="00391FEA"/>
    <w:rsid w:val="00392067"/>
    <w:rsid w:val="00392131"/>
    <w:rsid w:val="00392137"/>
    <w:rsid w:val="0039213A"/>
    <w:rsid w:val="0039214E"/>
    <w:rsid w:val="0039216D"/>
    <w:rsid w:val="0039216E"/>
    <w:rsid w:val="00392183"/>
    <w:rsid w:val="003921E4"/>
    <w:rsid w:val="003921F0"/>
    <w:rsid w:val="0039226D"/>
    <w:rsid w:val="00392276"/>
    <w:rsid w:val="00392279"/>
    <w:rsid w:val="0039229C"/>
    <w:rsid w:val="003922C8"/>
    <w:rsid w:val="003922D8"/>
    <w:rsid w:val="003922E5"/>
    <w:rsid w:val="00392357"/>
    <w:rsid w:val="0039237F"/>
    <w:rsid w:val="0039238A"/>
    <w:rsid w:val="00392395"/>
    <w:rsid w:val="003923AB"/>
    <w:rsid w:val="003923B1"/>
    <w:rsid w:val="003923BF"/>
    <w:rsid w:val="003923DB"/>
    <w:rsid w:val="003923F8"/>
    <w:rsid w:val="00392438"/>
    <w:rsid w:val="0039244B"/>
    <w:rsid w:val="00392495"/>
    <w:rsid w:val="003924B9"/>
    <w:rsid w:val="00392532"/>
    <w:rsid w:val="00392551"/>
    <w:rsid w:val="00392559"/>
    <w:rsid w:val="0039256B"/>
    <w:rsid w:val="0039257D"/>
    <w:rsid w:val="003925C1"/>
    <w:rsid w:val="003925F9"/>
    <w:rsid w:val="00392608"/>
    <w:rsid w:val="003926A6"/>
    <w:rsid w:val="003926C3"/>
    <w:rsid w:val="003926CA"/>
    <w:rsid w:val="0039270C"/>
    <w:rsid w:val="00392767"/>
    <w:rsid w:val="003927EC"/>
    <w:rsid w:val="00392813"/>
    <w:rsid w:val="003928D8"/>
    <w:rsid w:val="003928FA"/>
    <w:rsid w:val="0039290A"/>
    <w:rsid w:val="00392911"/>
    <w:rsid w:val="00392917"/>
    <w:rsid w:val="003929B5"/>
    <w:rsid w:val="003929BF"/>
    <w:rsid w:val="00392A3A"/>
    <w:rsid w:val="00392A40"/>
    <w:rsid w:val="00392A4B"/>
    <w:rsid w:val="00392A4D"/>
    <w:rsid w:val="00392AA1"/>
    <w:rsid w:val="00392AC0"/>
    <w:rsid w:val="00392B0E"/>
    <w:rsid w:val="00392C04"/>
    <w:rsid w:val="00392C06"/>
    <w:rsid w:val="00392C0C"/>
    <w:rsid w:val="00392C13"/>
    <w:rsid w:val="00392C49"/>
    <w:rsid w:val="00392C59"/>
    <w:rsid w:val="00392CDB"/>
    <w:rsid w:val="00392CDC"/>
    <w:rsid w:val="00392CFF"/>
    <w:rsid w:val="00392D4F"/>
    <w:rsid w:val="00392D69"/>
    <w:rsid w:val="00392D9D"/>
    <w:rsid w:val="00392DCE"/>
    <w:rsid w:val="00392E0E"/>
    <w:rsid w:val="00392EA4"/>
    <w:rsid w:val="00392EC2"/>
    <w:rsid w:val="00392F17"/>
    <w:rsid w:val="00392F30"/>
    <w:rsid w:val="00392F33"/>
    <w:rsid w:val="00392F3C"/>
    <w:rsid w:val="00392FA3"/>
    <w:rsid w:val="00392FB6"/>
    <w:rsid w:val="00392FDC"/>
    <w:rsid w:val="00392FDD"/>
    <w:rsid w:val="00392FF2"/>
    <w:rsid w:val="00393005"/>
    <w:rsid w:val="00393016"/>
    <w:rsid w:val="0039301F"/>
    <w:rsid w:val="003930FA"/>
    <w:rsid w:val="00393102"/>
    <w:rsid w:val="0039312B"/>
    <w:rsid w:val="00393137"/>
    <w:rsid w:val="0039313F"/>
    <w:rsid w:val="00393152"/>
    <w:rsid w:val="00393157"/>
    <w:rsid w:val="0039315B"/>
    <w:rsid w:val="003931C3"/>
    <w:rsid w:val="003931CB"/>
    <w:rsid w:val="00393225"/>
    <w:rsid w:val="0039322A"/>
    <w:rsid w:val="0039322E"/>
    <w:rsid w:val="003932BA"/>
    <w:rsid w:val="003932CE"/>
    <w:rsid w:val="003932D2"/>
    <w:rsid w:val="003933C9"/>
    <w:rsid w:val="003933D2"/>
    <w:rsid w:val="003933D9"/>
    <w:rsid w:val="003933DF"/>
    <w:rsid w:val="003933EE"/>
    <w:rsid w:val="0039342D"/>
    <w:rsid w:val="00393492"/>
    <w:rsid w:val="003934C5"/>
    <w:rsid w:val="003934FC"/>
    <w:rsid w:val="0039352F"/>
    <w:rsid w:val="00393555"/>
    <w:rsid w:val="00393560"/>
    <w:rsid w:val="0039357B"/>
    <w:rsid w:val="00393590"/>
    <w:rsid w:val="003935A0"/>
    <w:rsid w:val="003935D5"/>
    <w:rsid w:val="00393618"/>
    <w:rsid w:val="0039362C"/>
    <w:rsid w:val="003936D8"/>
    <w:rsid w:val="003936E5"/>
    <w:rsid w:val="00393701"/>
    <w:rsid w:val="0039376A"/>
    <w:rsid w:val="00393786"/>
    <w:rsid w:val="003937A4"/>
    <w:rsid w:val="003937A8"/>
    <w:rsid w:val="003937C7"/>
    <w:rsid w:val="00393809"/>
    <w:rsid w:val="0039380A"/>
    <w:rsid w:val="0039384F"/>
    <w:rsid w:val="003938B8"/>
    <w:rsid w:val="003938E7"/>
    <w:rsid w:val="00393999"/>
    <w:rsid w:val="003939A5"/>
    <w:rsid w:val="003939CB"/>
    <w:rsid w:val="003939D0"/>
    <w:rsid w:val="003939FA"/>
    <w:rsid w:val="00393A0A"/>
    <w:rsid w:val="00393A3F"/>
    <w:rsid w:val="00393A92"/>
    <w:rsid w:val="00393A95"/>
    <w:rsid w:val="00393AD8"/>
    <w:rsid w:val="00393AF9"/>
    <w:rsid w:val="00393B07"/>
    <w:rsid w:val="00393B08"/>
    <w:rsid w:val="00393B9E"/>
    <w:rsid w:val="00393BA9"/>
    <w:rsid w:val="00393BBA"/>
    <w:rsid w:val="00393BC7"/>
    <w:rsid w:val="00393BEC"/>
    <w:rsid w:val="00393C39"/>
    <w:rsid w:val="00393C3F"/>
    <w:rsid w:val="00393C8B"/>
    <w:rsid w:val="00393C92"/>
    <w:rsid w:val="00393CCC"/>
    <w:rsid w:val="00393D2A"/>
    <w:rsid w:val="00393D2E"/>
    <w:rsid w:val="00393D8B"/>
    <w:rsid w:val="00393D91"/>
    <w:rsid w:val="00393D99"/>
    <w:rsid w:val="00393DB8"/>
    <w:rsid w:val="00393E03"/>
    <w:rsid w:val="00393E35"/>
    <w:rsid w:val="00393E3D"/>
    <w:rsid w:val="00393E4F"/>
    <w:rsid w:val="00393E53"/>
    <w:rsid w:val="00393E56"/>
    <w:rsid w:val="00393E5D"/>
    <w:rsid w:val="00393EB2"/>
    <w:rsid w:val="00393EB8"/>
    <w:rsid w:val="00393EC3"/>
    <w:rsid w:val="00393F0B"/>
    <w:rsid w:val="00393F1F"/>
    <w:rsid w:val="00393F24"/>
    <w:rsid w:val="00393F86"/>
    <w:rsid w:val="00393FA3"/>
    <w:rsid w:val="00393FA5"/>
    <w:rsid w:val="0039401E"/>
    <w:rsid w:val="0039406B"/>
    <w:rsid w:val="0039408A"/>
    <w:rsid w:val="0039409B"/>
    <w:rsid w:val="003940A4"/>
    <w:rsid w:val="003940DE"/>
    <w:rsid w:val="003940EC"/>
    <w:rsid w:val="0039413C"/>
    <w:rsid w:val="0039418F"/>
    <w:rsid w:val="00394193"/>
    <w:rsid w:val="00394195"/>
    <w:rsid w:val="003941BB"/>
    <w:rsid w:val="003941D6"/>
    <w:rsid w:val="0039425F"/>
    <w:rsid w:val="0039426B"/>
    <w:rsid w:val="0039428B"/>
    <w:rsid w:val="003942D0"/>
    <w:rsid w:val="00394324"/>
    <w:rsid w:val="0039434D"/>
    <w:rsid w:val="00394363"/>
    <w:rsid w:val="0039437C"/>
    <w:rsid w:val="00394392"/>
    <w:rsid w:val="003943B0"/>
    <w:rsid w:val="003943D3"/>
    <w:rsid w:val="003943DD"/>
    <w:rsid w:val="003943E5"/>
    <w:rsid w:val="003943E6"/>
    <w:rsid w:val="0039442D"/>
    <w:rsid w:val="003944A0"/>
    <w:rsid w:val="003944B0"/>
    <w:rsid w:val="003944DC"/>
    <w:rsid w:val="003944E9"/>
    <w:rsid w:val="00394507"/>
    <w:rsid w:val="00394509"/>
    <w:rsid w:val="0039450B"/>
    <w:rsid w:val="0039454E"/>
    <w:rsid w:val="00394586"/>
    <w:rsid w:val="0039459A"/>
    <w:rsid w:val="003945DF"/>
    <w:rsid w:val="003945F2"/>
    <w:rsid w:val="003945FC"/>
    <w:rsid w:val="00394685"/>
    <w:rsid w:val="0039470C"/>
    <w:rsid w:val="00394729"/>
    <w:rsid w:val="00394747"/>
    <w:rsid w:val="00394780"/>
    <w:rsid w:val="0039478D"/>
    <w:rsid w:val="00394797"/>
    <w:rsid w:val="0039479C"/>
    <w:rsid w:val="003947A4"/>
    <w:rsid w:val="003947DF"/>
    <w:rsid w:val="00394810"/>
    <w:rsid w:val="00394825"/>
    <w:rsid w:val="003948AB"/>
    <w:rsid w:val="003948BF"/>
    <w:rsid w:val="003948D3"/>
    <w:rsid w:val="00394913"/>
    <w:rsid w:val="0039491A"/>
    <w:rsid w:val="00394931"/>
    <w:rsid w:val="00394942"/>
    <w:rsid w:val="0039496D"/>
    <w:rsid w:val="00394971"/>
    <w:rsid w:val="00394985"/>
    <w:rsid w:val="0039498E"/>
    <w:rsid w:val="003949A0"/>
    <w:rsid w:val="003949F6"/>
    <w:rsid w:val="00394A1C"/>
    <w:rsid w:val="00394A71"/>
    <w:rsid w:val="00394A81"/>
    <w:rsid w:val="00394A92"/>
    <w:rsid w:val="00394AE9"/>
    <w:rsid w:val="00394AEC"/>
    <w:rsid w:val="00394B25"/>
    <w:rsid w:val="00394B32"/>
    <w:rsid w:val="00394B36"/>
    <w:rsid w:val="00394B85"/>
    <w:rsid w:val="00394BE7"/>
    <w:rsid w:val="00394C1B"/>
    <w:rsid w:val="00394C1E"/>
    <w:rsid w:val="00394C2A"/>
    <w:rsid w:val="00394C3D"/>
    <w:rsid w:val="00394C67"/>
    <w:rsid w:val="00394C68"/>
    <w:rsid w:val="00394D15"/>
    <w:rsid w:val="00394D24"/>
    <w:rsid w:val="00394D4E"/>
    <w:rsid w:val="00394D51"/>
    <w:rsid w:val="00394D7A"/>
    <w:rsid w:val="00394D81"/>
    <w:rsid w:val="00394D8B"/>
    <w:rsid w:val="00394DAB"/>
    <w:rsid w:val="00394DBA"/>
    <w:rsid w:val="00394DC3"/>
    <w:rsid w:val="00394DDA"/>
    <w:rsid w:val="00394E3C"/>
    <w:rsid w:val="00394E74"/>
    <w:rsid w:val="00394E75"/>
    <w:rsid w:val="00394EA1"/>
    <w:rsid w:val="00394EA5"/>
    <w:rsid w:val="00394EB7"/>
    <w:rsid w:val="00394F48"/>
    <w:rsid w:val="00394FF1"/>
    <w:rsid w:val="0039501B"/>
    <w:rsid w:val="00395039"/>
    <w:rsid w:val="00395051"/>
    <w:rsid w:val="00395066"/>
    <w:rsid w:val="0039506E"/>
    <w:rsid w:val="00395117"/>
    <w:rsid w:val="0039512D"/>
    <w:rsid w:val="0039512E"/>
    <w:rsid w:val="00395145"/>
    <w:rsid w:val="0039514B"/>
    <w:rsid w:val="0039514D"/>
    <w:rsid w:val="003951CF"/>
    <w:rsid w:val="003951D3"/>
    <w:rsid w:val="00395218"/>
    <w:rsid w:val="00395248"/>
    <w:rsid w:val="0039525B"/>
    <w:rsid w:val="0039525D"/>
    <w:rsid w:val="003952FC"/>
    <w:rsid w:val="0039535C"/>
    <w:rsid w:val="0039538C"/>
    <w:rsid w:val="0039540E"/>
    <w:rsid w:val="00395425"/>
    <w:rsid w:val="00395428"/>
    <w:rsid w:val="0039542A"/>
    <w:rsid w:val="00395455"/>
    <w:rsid w:val="00395463"/>
    <w:rsid w:val="003954FE"/>
    <w:rsid w:val="0039552B"/>
    <w:rsid w:val="00395557"/>
    <w:rsid w:val="00395593"/>
    <w:rsid w:val="00395595"/>
    <w:rsid w:val="003955B5"/>
    <w:rsid w:val="003955E0"/>
    <w:rsid w:val="003955E1"/>
    <w:rsid w:val="00395621"/>
    <w:rsid w:val="00395634"/>
    <w:rsid w:val="00395647"/>
    <w:rsid w:val="00395661"/>
    <w:rsid w:val="00395670"/>
    <w:rsid w:val="0039567B"/>
    <w:rsid w:val="00395721"/>
    <w:rsid w:val="00395753"/>
    <w:rsid w:val="00395785"/>
    <w:rsid w:val="003957F4"/>
    <w:rsid w:val="003957FB"/>
    <w:rsid w:val="00395880"/>
    <w:rsid w:val="0039588B"/>
    <w:rsid w:val="003958C9"/>
    <w:rsid w:val="003958DB"/>
    <w:rsid w:val="00395937"/>
    <w:rsid w:val="00395947"/>
    <w:rsid w:val="00395959"/>
    <w:rsid w:val="0039598E"/>
    <w:rsid w:val="0039599E"/>
    <w:rsid w:val="00395A00"/>
    <w:rsid w:val="00395A28"/>
    <w:rsid w:val="00395A31"/>
    <w:rsid w:val="00395AA4"/>
    <w:rsid w:val="00395AE7"/>
    <w:rsid w:val="00395B25"/>
    <w:rsid w:val="00395B28"/>
    <w:rsid w:val="00395B37"/>
    <w:rsid w:val="00395B5E"/>
    <w:rsid w:val="00395B7F"/>
    <w:rsid w:val="00395C17"/>
    <w:rsid w:val="00395C36"/>
    <w:rsid w:val="00395C3C"/>
    <w:rsid w:val="00395C5C"/>
    <w:rsid w:val="00395C75"/>
    <w:rsid w:val="00395C89"/>
    <w:rsid w:val="00395C92"/>
    <w:rsid w:val="00395CFF"/>
    <w:rsid w:val="00395D4A"/>
    <w:rsid w:val="00395D62"/>
    <w:rsid w:val="00395D92"/>
    <w:rsid w:val="00395E02"/>
    <w:rsid w:val="00395E2A"/>
    <w:rsid w:val="00395E5C"/>
    <w:rsid w:val="00395E88"/>
    <w:rsid w:val="00395EC8"/>
    <w:rsid w:val="00395F0D"/>
    <w:rsid w:val="00395F11"/>
    <w:rsid w:val="00395F17"/>
    <w:rsid w:val="00395FC7"/>
    <w:rsid w:val="00395FEA"/>
    <w:rsid w:val="00396009"/>
    <w:rsid w:val="0039600D"/>
    <w:rsid w:val="0039601B"/>
    <w:rsid w:val="00396056"/>
    <w:rsid w:val="0039606F"/>
    <w:rsid w:val="003960A3"/>
    <w:rsid w:val="003960B9"/>
    <w:rsid w:val="003960F9"/>
    <w:rsid w:val="0039611C"/>
    <w:rsid w:val="0039612D"/>
    <w:rsid w:val="00396165"/>
    <w:rsid w:val="0039616A"/>
    <w:rsid w:val="0039616C"/>
    <w:rsid w:val="0039619A"/>
    <w:rsid w:val="003961E1"/>
    <w:rsid w:val="0039621D"/>
    <w:rsid w:val="0039630E"/>
    <w:rsid w:val="00396315"/>
    <w:rsid w:val="0039634A"/>
    <w:rsid w:val="0039634C"/>
    <w:rsid w:val="00396353"/>
    <w:rsid w:val="00396357"/>
    <w:rsid w:val="0039635B"/>
    <w:rsid w:val="003963B0"/>
    <w:rsid w:val="003963CC"/>
    <w:rsid w:val="00396412"/>
    <w:rsid w:val="00396418"/>
    <w:rsid w:val="0039645F"/>
    <w:rsid w:val="003964A3"/>
    <w:rsid w:val="003964F0"/>
    <w:rsid w:val="0039651F"/>
    <w:rsid w:val="00396546"/>
    <w:rsid w:val="00396587"/>
    <w:rsid w:val="00396588"/>
    <w:rsid w:val="003965A4"/>
    <w:rsid w:val="00396601"/>
    <w:rsid w:val="0039660F"/>
    <w:rsid w:val="00396620"/>
    <w:rsid w:val="00396621"/>
    <w:rsid w:val="00396629"/>
    <w:rsid w:val="00396631"/>
    <w:rsid w:val="0039663A"/>
    <w:rsid w:val="00396661"/>
    <w:rsid w:val="00396673"/>
    <w:rsid w:val="003966D6"/>
    <w:rsid w:val="003966E8"/>
    <w:rsid w:val="00396702"/>
    <w:rsid w:val="00396706"/>
    <w:rsid w:val="00396781"/>
    <w:rsid w:val="00396790"/>
    <w:rsid w:val="003967A4"/>
    <w:rsid w:val="003967CD"/>
    <w:rsid w:val="003967E9"/>
    <w:rsid w:val="003967EC"/>
    <w:rsid w:val="003967FF"/>
    <w:rsid w:val="00396815"/>
    <w:rsid w:val="0039682C"/>
    <w:rsid w:val="003968A3"/>
    <w:rsid w:val="003968AA"/>
    <w:rsid w:val="003968B1"/>
    <w:rsid w:val="00396918"/>
    <w:rsid w:val="00396970"/>
    <w:rsid w:val="00396974"/>
    <w:rsid w:val="00396979"/>
    <w:rsid w:val="00396985"/>
    <w:rsid w:val="0039699B"/>
    <w:rsid w:val="003969A6"/>
    <w:rsid w:val="003969B3"/>
    <w:rsid w:val="003969C7"/>
    <w:rsid w:val="003969E5"/>
    <w:rsid w:val="00396A10"/>
    <w:rsid w:val="00396A1B"/>
    <w:rsid w:val="00396A45"/>
    <w:rsid w:val="00396A5A"/>
    <w:rsid w:val="00396AB4"/>
    <w:rsid w:val="00396AF4"/>
    <w:rsid w:val="00396B04"/>
    <w:rsid w:val="00396B16"/>
    <w:rsid w:val="00396B35"/>
    <w:rsid w:val="00396B3A"/>
    <w:rsid w:val="00396B46"/>
    <w:rsid w:val="00396B93"/>
    <w:rsid w:val="00396B96"/>
    <w:rsid w:val="00396BA3"/>
    <w:rsid w:val="00396BBA"/>
    <w:rsid w:val="00396BBF"/>
    <w:rsid w:val="00396BE0"/>
    <w:rsid w:val="00396BE6"/>
    <w:rsid w:val="00396C00"/>
    <w:rsid w:val="00396C15"/>
    <w:rsid w:val="00396C19"/>
    <w:rsid w:val="00396C96"/>
    <w:rsid w:val="00396CA1"/>
    <w:rsid w:val="00396CDE"/>
    <w:rsid w:val="00396CEA"/>
    <w:rsid w:val="00396D35"/>
    <w:rsid w:val="00396D45"/>
    <w:rsid w:val="00396D65"/>
    <w:rsid w:val="00396D85"/>
    <w:rsid w:val="00396DF5"/>
    <w:rsid w:val="00396E18"/>
    <w:rsid w:val="00396E1F"/>
    <w:rsid w:val="00396E34"/>
    <w:rsid w:val="00396E65"/>
    <w:rsid w:val="00396EC8"/>
    <w:rsid w:val="00396EE8"/>
    <w:rsid w:val="00396F10"/>
    <w:rsid w:val="00396F4F"/>
    <w:rsid w:val="00396F5C"/>
    <w:rsid w:val="00396FED"/>
    <w:rsid w:val="00396FF8"/>
    <w:rsid w:val="00396FFA"/>
    <w:rsid w:val="00397000"/>
    <w:rsid w:val="00397033"/>
    <w:rsid w:val="00397053"/>
    <w:rsid w:val="00397079"/>
    <w:rsid w:val="00397087"/>
    <w:rsid w:val="0039708B"/>
    <w:rsid w:val="003970AE"/>
    <w:rsid w:val="003970BB"/>
    <w:rsid w:val="003970E7"/>
    <w:rsid w:val="003970F0"/>
    <w:rsid w:val="00397180"/>
    <w:rsid w:val="003971B8"/>
    <w:rsid w:val="003971BC"/>
    <w:rsid w:val="003971BE"/>
    <w:rsid w:val="003971EC"/>
    <w:rsid w:val="00397238"/>
    <w:rsid w:val="00397247"/>
    <w:rsid w:val="003972BB"/>
    <w:rsid w:val="003972BF"/>
    <w:rsid w:val="00397324"/>
    <w:rsid w:val="00397328"/>
    <w:rsid w:val="00397389"/>
    <w:rsid w:val="0039738B"/>
    <w:rsid w:val="00397392"/>
    <w:rsid w:val="003973E2"/>
    <w:rsid w:val="003973ED"/>
    <w:rsid w:val="003973FE"/>
    <w:rsid w:val="00397424"/>
    <w:rsid w:val="00397464"/>
    <w:rsid w:val="003974DA"/>
    <w:rsid w:val="0039750A"/>
    <w:rsid w:val="00397513"/>
    <w:rsid w:val="0039753E"/>
    <w:rsid w:val="00397542"/>
    <w:rsid w:val="003975AE"/>
    <w:rsid w:val="003975B0"/>
    <w:rsid w:val="003975B7"/>
    <w:rsid w:val="003975BB"/>
    <w:rsid w:val="00397606"/>
    <w:rsid w:val="00397609"/>
    <w:rsid w:val="00397663"/>
    <w:rsid w:val="00397667"/>
    <w:rsid w:val="00397686"/>
    <w:rsid w:val="003976A7"/>
    <w:rsid w:val="00397720"/>
    <w:rsid w:val="0039772E"/>
    <w:rsid w:val="00397769"/>
    <w:rsid w:val="00397773"/>
    <w:rsid w:val="00397781"/>
    <w:rsid w:val="00397782"/>
    <w:rsid w:val="003977C0"/>
    <w:rsid w:val="003977CF"/>
    <w:rsid w:val="00397817"/>
    <w:rsid w:val="0039782A"/>
    <w:rsid w:val="00397838"/>
    <w:rsid w:val="00397842"/>
    <w:rsid w:val="00397861"/>
    <w:rsid w:val="00397882"/>
    <w:rsid w:val="003978AE"/>
    <w:rsid w:val="003978C1"/>
    <w:rsid w:val="003978DC"/>
    <w:rsid w:val="003978FE"/>
    <w:rsid w:val="00397922"/>
    <w:rsid w:val="0039792A"/>
    <w:rsid w:val="0039793B"/>
    <w:rsid w:val="00397942"/>
    <w:rsid w:val="00397963"/>
    <w:rsid w:val="00397976"/>
    <w:rsid w:val="003979C5"/>
    <w:rsid w:val="003979D8"/>
    <w:rsid w:val="003979E6"/>
    <w:rsid w:val="003979F9"/>
    <w:rsid w:val="00397A7C"/>
    <w:rsid w:val="00397A80"/>
    <w:rsid w:val="00397A8D"/>
    <w:rsid w:val="00397A8F"/>
    <w:rsid w:val="00397ABA"/>
    <w:rsid w:val="00397ACD"/>
    <w:rsid w:val="00397B37"/>
    <w:rsid w:val="00397B6C"/>
    <w:rsid w:val="00397B6E"/>
    <w:rsid w:val="00397B7C"/>
    <w:rsid w:val="00397BAD"/>
    <w:rsid w:val="00397BC2"/>
    <w:rsid w:val="00397BDA"/>
    <w:rsid w:val="00397C09"/>
    <w:rsid w:val="00397C6C"/>
    <w:rsid w:val="00397C7E"/>
    <w:rsid w:val="00397C7F"/>
    <w:rsid w:val="00397C81"/>
    <w:rsid w:val="00397CA7"/>
    <w:rsid w:val="00397CAD"/>
    <w:rsid w:val="00397CB9"/>
    <w:rsid w:val="00397CC7"/>
    <w:rsid w:val="00397CD6"/>
    <w:rsid w:val="00397D4D"/>
    <w:rsid w:val="00397D70"/>
    <w:rsid w:val="00397D79"/>
    <w:rsid w:val="00397DCB"/>
    <w:rsid w:val="00397DF9"/>
    <w:rsid w:val="00397E0B"/>
    <w:rsid w:val="00397E24"/>
    <w:rsid w:val="00397E4C"/>
    <w:rsid w:val="00397E62"/>
    <w:rsid w:val="00397E84"/>
    <w:rsid w:val="00397E97"/>
    <w:rsid w:val="00397E9B"/>
    <w:rsid w:val="00397E9C"/>
    <w:rsid w:val="00397EA9"/>
    <w:rsid w:val="00397EDD"/>
    <w:rsid w:val="00397F42"/>
    <w:rsid w:val="00397FA9"/>
    <w:rsid w:val="003A0035"/>
    <w:rsid w:val="003A0040"/>
    <w:rsid w:val="003A0052"/>
    <w:rsid w:val="003A0062"/>
    <w:rsid w:val="003A0065"/>
    <w:rsid w:val="003A0067"/>
    <w:rsid w:val="003A006C"/>
    <w:rsid w:val="003A0079"/>
    <w:rsid w:val="003A0092"/>
    <w:rsid w:val="003A00B9"/>
    <w:rsid w:val="003A00D5"/>
    <w:rsid w:val="003A00D8"/>
    <w:rsid w:val="003A01C6"/>
    <w:rsid w:val="003A022F"/>
    <w:rsid w:val="003A0234"/>
    <w:rsid w:val="003A0280"/>
    <w:rsid w:val="003A02B0"/>
    <w:rsid w:val="003A02F3"/>
    <w:rsid w:val="003A02F5"/>
    <w:rsid w:val="003A0303"/>
    <w:rsid w:val="003A031C"/>
    <w:rsid w:val="003A031F"/>
    <w:rsid w:val="003A034F"/>
    <w:rsid w:val="003A035E"/>
    <w:rsid w:val="003A0363"/>
    <w:rsid w:val="003A03AA"/>
    <w:rsid w:val="003A03D8"/>
    <w:rsid w:val="003A03F0"/>
    <w:rsid w:val="003A04B7"/>
    <w:rsid w:val="003A04BE"/>
    <w:rsid w:val="003A04C4"/>
    <w:rsid w:val="003A04E8"/>
    <w:rsid w:val="003A055E"/>
    <w:rsid w:val="003A056B"/>
    <w:rsid w:val="003A05B1"/>
    <w:rsid w:val="003A05B9"/>
    <w:rsid w:val="003A0606"/>
    <w:rsid w:val="003A060E"/>
    <w:rsid w:val="003A06A7"/>
    <w:rsid w:val="003A06B7"/>
    <w:rsid w:val="003A06FE"/>
    <w:rsid w:val="003A070F"/>
    <w:rsid w:val="003A071A"/>
    <w:rsid w:val="003A071C"/>
    <w:rsid w:val="003A0724"/>
    <w:rsid w:val="003A0759"/>
    <w:rsid w:val="003A0787"/>
    <w:rsid w:val="003A078F"/>
    <w:rsid w:val="003A0798"/>
    <w:rsid w:val="003A07B6"/>
    <w:rsid w:val="003A0818"/>
    <w:rsid w:val="003A0906"/>
    <w:rsid w:val="003A0915"/>
    <w:rsid w:val="003A091F"/>
    <w:rsid w:val="003A0921"/>
    <w:rsid w:val="003A092D"/>
    <w:rsid w:val="003A097C"/>
    <w:rsid w:val="003A0A1B"/>
    <w:rsid w:val="003A0A1E"/>
    <w:rsid w:val="003A0AAA"/>
    <w:rsid w:val="003A0ADD"/>
    <w:rsid w:val="003A0B05"/>
    <w:rsid w:val="003A0B07"/>
    <w:rsid w:val="003A0BA7"/>
    <w:rsid w:val="003A0BDF"/>
    <w:rsid w:val="003A0BE7"/>
    <w:rsid w:val="003A0BF3"/>
    <w:rsid w:val="003A0C36"/>
    <w:rsid w:val="003A0C39"/>
    <w:rsid w:val="003A0C49"/>
    <w:rsid w:val="003A0C4C"/>
    <w:rsid w:val="003A0D0F"/>
    <w:rsid w:val="003A0D65"/>
    <w:rsid w:val="003A0D6D"/>
    <w:rsid w:val="003A0D77"/>
    <w:rsid w:val="003A0D7B"/>
    <w:rsid w:val="003A0DF3"/>
    <w:rsid w:val="003A0E01"/>
    <w:rsid w:val="003A0E0C"/>
    <w:rsid w:val="003A0E13"/>
    <w:rsid w:val="003A0E47"/>
    <w:rsid w:val="003A0E5B"/>
    <w:rsid w:val="003A0E8D"/>
    <w:rsid w:val="003A0EA0"/>
    <w:rsid w:val="003A0EB3"/>
    <w:rsid w:val="003A0ED0"/>
    <w:rsid w:val="003A0EF3"/>
    <w:rsid w:val="003A0F82"/>
    <w:rsid w:val="003A0F87"/>
    <w:rsid w:val="003A0FE2"/>
    <w:rsid w:val="003A0FF8"/>
    <w:rsid w:val="003A10B9"/>
    <w:rsid w:val="003A10C6"/>
    <w:rsid w:val="003A1110"/>
    <w:rsid w:val="003A1141"/>
    <w:rsid w:val="003A116F"/>
    <w:rsid w:val="003A11E9"/>
    <w:rsid w:val="003A1212"/>
    <w:rsid w:val="003A1219"/>
    <w:rsid w:val="003A1258"/>
    <w:rsid w:val="003A1285"/>
    <w:rsid w:val="003A12B5"/>
    <w:rsid w:val="003A12D9"/>
    <w:rsid w:val="003A12F4"/>
    <w:rsid w:val="003A1337"/>
    <w:rsid w:val="003A133C"/>
    <w:rsid w:val="003A138F"/>
    <w:rsid w:val="003A13EB"/>
    <w:rsid w:val="003A1409"/>
    <w:rsid w:val="003A140B"/>
    <w:rsid w:val="003A142E"/>
    <w:rsid w:val="003A1432"/>
    <w:rsid w:val="003A148D"/>
    <w:rsid w:val="003A14BF"/>
    <w:rsid w:val="003A1522"/>
    <w:rsid w:val="003A1530"/>
    <w:rsid w:val="003A1594"/>
    <w:rsid w:val="003A15AD"/>
    <w:rsid w:val="003A15CC"/>
    <w:rsid w:val="003A15CF"/>
    <w:rsid w:val="003A15FA"/>
    <w:rsid w:val="003A1625"/>
    <w:rsid w:val="003A1646"/>
    <w:rsid w:val="003A164C"/>
    <w:rsid w:val="003A1667"/>
    <w:rsid w:val="003A169C"/>
    <w:rsid w:val="003A16AF"/>
    <w:rsid w:val="003A1781"/>
    <w:rsid w:val="003A17B3"/>
    <w:rsid w:val="003A17FE"/>
    <w:rsid w:val="003A181A"/>
    <w:rsid w:val="003A184C"/>
    <w:rsid w:val="003A1881"/>
    <w:rsid w:val="003A18D5"/>
    <w:rsid w:val="003A18DF"/>
    <w:rsid w:val="003A18F5"/>
    <w:rsid w:val="003A19AB"/>
    <w:rsid w:val="003A19B6"/>
    <w:rsid w:val="003A1A14"/>
    <w:rsid w:val="003A1A18"/>
    <w:rsid w:val="003A1A1C"/>
    <w:rsid w:val="003A1A51"/>
    <w:rsid w:val="003A1A8A"/>
    <w:rsid w:val="003A1A8C"/>
    <w:rsid w:val="003A1AC0"/>
    <w:rsid w:val="003A1AEE"/>
    <w:rsid w:val="003A1AFC"/>
    <w:rsid w:val="003A1B3C"/>
    <w:rsid w:val="003A1B41"/>
    <w:rsid w:val="003A1B84"/>
    <w:rsid w:val="003A1B89"/>
    <w:rsid w:val="003A1B94"/>
    <w:rsid w:val="003A1BE9"/>
    <w:rsid w:val="003A1BEC"/>
    <w:rsid w:val="003A1C0D"/>
    <w:rsid w:val="003A1C3E"/>
    <w:rsid w:val="003A1C4A"/>
    <w:rsid w:val="003A1C4D"/>
    <w:rsid w:val="003A1C83"/>
    <w:rsid w:val="003A1CC7"/>
    <w:rsid w:val="003A1D4F"/>
    <w:rsid w:val="003A1D8C"/>
    <w:rsid w:val="003A1DD0"/>
    <w:rsid w:val="003A1E21"/>
    <w:rsid w:val="003A1E7B"/>
    <w:rsid w:val="003A1E9A"/>
    <w:rsid w:val="003A1EA3"/>
    <w:rsid w:val="003A1EC8"/>
    <w:rsid w:val="003A1EDB"/>
    <w:rsid w:val="003A1F28"/>
    <w:rsid w:val="003A1F38"/>
    <w:rsid w:val="003A1F47"/>
    <w:rsid w:val="003A1F64"/>
    <w:rsid w:val="003A1F66"/>
    <w:rsid w:val="003A1F7A"/>
    <w:rsid w:val="003A1F97"/>
    <w:rsid w:val="003A1FA2"/>
    <w:rsid w:val="003A201C"/>
    <w:rsid w:val="003A2083"/>
    <w:rsid w:val="003A209C"/>
    <w:rsid w:val="003A209E"/>
    <w:rsid w:val="003A20CE"/>
    <w:rsid w:val="003A20CF"/>
    <w:rsid w:val="003A2125"/>
    <w:rsid w:val="003A2162"/>
    <w:rsid w:val="003A2180"/>
    <w:rsid w:val="003A2196"/>
    <w:rsid w:val="003A21A0"/>
    <w:rsid w:val="003A21AE"/>
    <w:rsid w:val="003A21DC"/>
    <w:rsid w:val="003A2220"/>
    <w:rsid w:val="003A2246"/>
    <w:rsid w:val="003A224E"/>
    <w:rsid w:val="003A22B1"/>
    <w:rsid w:val="003A22B3"/>
    <w:rsid w:val="003A22B8"/>
    <w:rsid w:val="003A22CF"/>
    <w:rsid w:val="003A22DA"/>
    <w:rsid w:val="003A22E6"/>
    <w:rsid w:val="003A22F6"/>
    <w:rsid w:val="003A230E"/>
    <w:rsid w:val="003A233E"/>
    <w:rsid w:val="003A2358"/>
    <w:rsid w:val="003A2378"/>
    <w:rsid w:val="003A2386"/>
    <w:rsid w:val="003A2389"/>
    <w:rsid w:val="003A23CD"/>
    <w:rsid w:val="003A23DA"/>
    <w:rsid w:val="003A23DB"/>
    <w:rsid w:val="003A2406"/>
    <w:rsid w:val="003A241C"/>
    <w:rsid w:val="003A245C"/>
    <w:rsid w:val="003A247E"/>
    <w:rsid w:val="003A24F5"/>
    <w:rsid w:val="003A2557"/>
    <w:rsid w:val="003A2571"/>
    <w:rsid w:val="003A2590"/>
    <w:rsid w:val="003A2597"/>
    <w:rsid w:val="003A25B6"/>
    <w:rsid w:val="003A25E5"/>
    <w:rsid w:val="003A25ED"/>
    <w:rsid w:val="003A25F7"/>
    <w:rsid w:val="003A2614"/>
    <w:rsid w:val="003A2616"/>
    <w:rsid w:val="003A2617"/>
    <w:rsid w:val="003A2624"/>
    <w:rsid w:val="003A2627"/>
    <w:rsid w:val="003A2664"/>
    <w:rsid w:val="003A2675"/>
    <w:rsid w:val="003A26A3"/>
    <w:rsid w:val="003A26B2"/>
    <w:rsid w:val="003A26C1"/>
    <w:rsid w:val="003A26E3"/>
    <w:rsid w:val="003A270D"/>
    <w:rsid w:val="003A2755"/>
    <w:rsid w:val="003A2758"/>
    <w:rsid w:val="003A27A3"/>
    <w:rsid w:val="003A27A5"/>
    <w:rsid w:val="003A27AF"/>
    <w:rsid w:val="003A27BD"/>
    <w:rsid w:val="003A27D6"/>
    <w:rsid w:val="003A27EB"/>
    <w:rsid w:val="003A2806"/>
    <w:rsid w:val="003A2833"/>
    <w:rsid w:val="003A28B5"/>
    <w:rsid w:val="003A28F1"/>
    <w:rsid w:val="003A2922"/>
    <w:rsid w:val="003A299D"/>
    <w:rsid w:val="003A299F"/>
    <w:rsid w:val="003A29BB"/>
    <w:rsid w:val="003A29C9"/>
    <w:rsid w:val="003A29DE"/>
    <w:rsid w:val="003A29E2"/>
    <w:rsid w:val="003A2A21"/>
    <w:rsid w:val="003A2A2C"/>
    <w:rsid w:val="003A2A51"/>
    <w:rsid w:val="003A2A5F"/>
    <w:rsid w:val="003A2A84"/>
    <w:rsid w:val="003A2A8D"/>
    <w:rsid w:val="003A2A99"/>
    <w:rsid w:val="003A2AC3"/>
    <w:rsid w:val="003A2AD8"/>
    <w:rsid w:val="003A2AFB"/>
    <w:rsid w:val="003A2B00"/>
    <w:rsid w:val="003A2B04"/>
    <w:rsid w:val="003A2B3B"/>
    <w:rsid w:val="003A2B4C"/>
    <w:rsid w:val="003A2B6A"/>
    <w:rsid w:val="003A2B81"/>
    <w:rsid w:val="003A2BB2"/>
    <w:rsid w:val="003A2BC4"/>
    <w:rsid w:val="003A2BFD"/>
    <w:rsid w:val="003A2C60"/>
    <w:rsid w:val="003A2C83"/>
    <w:rsid w:val="003A2CA2"/>
    <w:rsid w:val="003A2CBC"/>
    <w:rsid w:val="003A2CE7"/>
    <w:rsid w:val="003A2D0E"/>
    <w:rsid w:val="003A2D14"/>
    <w:rsid w:val="003A2D22"/>
    <w:rsid w:val="003A2D4B"/>
    <w:rsid w:val="003A2DB3"/>
    <w:rsid w:val="003A2DE6"/>
    <w:rsid w:val="003A2E06"/>
    <w:rsid w:val="003A2E75"/>
    <w:rsid w:val="003A2EB6"/>
    <w:rsid w:val="003A2EC4"/>
    <w:rsid w:val="003A2EF3"/>
    <w:rsid w:val="003A2F06"/>
    <w:rsid w:val="003A2F1C"/>
    <w:rsid w:val="003A2F42"/>
    <w:rsid w:val="003A2F67"/>
    <w:rsid w:val="003A2F72"/>
    <w:rsid w:val="003A307F"/>
    <w:rsid w:val="003A3095"/>
    <w:rsid w:val="003A30E7"/>
    <w:rsid w:val="003A30FF"/>
    <w:rsid w:val="003A310C"/>
    <w:rsid w:val="003A311B"/>
    <w:rsid w:val="003A313B"/>
    <w:rsid w:val="003A3147"/>
    <w:rsid w:val="003A315F"/>
    <w:rsid w:val="003A319C"/>
    <w:rsid w:val="003A31FB"/>
    <w:rsid w:val="003A3224"/>
    <w:rsid w:val="003A325C"/>
    <w:rsid w:val="003A328F"/>
    <w:rsid w:val="003A32AE"/>
    <w:rsid w:val="003A32BC"/>
    <w:rsid w:val="003A32BF"/>
    <w:rsid w:val="003A32CA"/>
    <w:rsid w:val="003A32CE"/>
    <w:rsid w:val="003A32D9"/>
    <w:rsid w:val="003A32EA"/>
    <w:rsid w:val="003A32F3"/>
    <w:rsid w:val="003A32F7"/>
    <w:rsid w:val="003A3310"/>
    <w:rsid w:val="003A3323"/>
    <w:rsid w:val="003A3337"/>
    <w:rsid w:val="003A335E"/>
    <w:rsid w:val="003A33DB"/>
    <w:rsid w:val="003A33DD"/>
    <w:rsid w:val="003A33FC"/>
    <w:rsid w:val="003A3415"/>
    <w:rsid w:val="003A341A"/>
    <w:rsid w:val="003A346C"/>
    <w:rsid w:val="003A34B3"/>
    <w:rsid w:val="003A34D7"/>
    <w:rsid w:val="003A34F2"/>
    <w:rsid w:val="003A3535"/>
    <w:rsid w:val="003A358E"/>
    <w:rsid w:val="003A35AA"/>
    <w:rsid w:val="003A35AF"/>
    <w:rsid w:val="003A35B6"/>
    <w:rsid w:val="003A35BA"/>
    <w:rsid w:val="003A35C5"/>
    <w:rsid w:val="003A3640"/>
    <w:rsid w:val="003A36AC"/>
    <w:rsid w:val="003A36E6"/>
    <w:rsid w:val="003A3748"/>
    <w:rsid w:val="003A3750"/>
    <w:rsid w:val="003A3782"/>
    <w:rsid w:val="003A378D"/>
    <w:rsid w:val="003A37E8"/>
    <w:rsid w:val="003A37F0"/>
    <w:rsid w:val="003A381A"/>
    <w:rsid w:val="003A381D"/>
    <w:rsid w:val="003A3825"/>
    <w:rsid w:val="003A384C"/>
    <w:rsid w:val="003A3887"/>
    <w:rsid w:val="003A388B"/>
    <w:rsid w:val="003A38A1"/>
    <w:rsid w:val="003A38E0"/>
    <w:rsid w:val="003A38EC"/>
    <w:rsid w:val="003A38F9"/>
    <w:rsid w:val="003A390E"/>
    <w:rsid w:val="003A3956"/>
    <w:rsid w:val="003A39A7"/>
    <w:rsid w:val="003A39F4"/>
    <w:rsid w:val="003A39FB"/>
    <w:rsid w:val="003A3A2C"/>
    <w:rsid w:val="003A3A2F"/>
    <w:rsid w:val="003A3A50"/>
    <w:rsid w:val="003A3A66"/>
    <w:rsid w:val="003A3AD7"/>
    <w:rsid w:val="003A3B06"/>
    <w:rsid w:val="003A3B39"/>
    <w:rsid w:val="003A3B47"/>
    <w:rsid w:val="003A3BD8"/>
    <w:rsid w:val="003A3BE2"/>
    <w:rsid w:val="003A3C09"/>
    <w:rsid w:val="003A3C20"/>
    <w:rsid w:val="003A3C55"/>
    <w:rsid w:val="003A3C69"/>
    <w:rsid w:val="003A3C91"/>
    <w:rsid w:val="003A3C92"/>
    <w:rsid w:val="003A3CEE"/>
    <w:rsid w:val="003A3D22"/>
    <w:rsid w:val="003A3D5E"/>
    <w:rsid w:val="003A3D6D"/>
    <w:rsid w:val="003A3D9A"/>
    <w:rsid w:val="003A3DA2"/>
    <w:rsid w:val="003A3DF0"/>
    <w:rsid w:val="003A3E16"/>
    <w:rsid w:val="003A3E2D"/>
    <w:rsid w:val="003A3E5D"/>
    <w:rsid w:val="003A3E63"/>
    <w:rsid w:val="003A3E94"/>
    <w:rsid w:val="003A3EDC"/>
    <w:rsid w:val="003A3F06"/>
    <w:rsid w:val="003A3F53"/>
    <w:rsid w:val="003A3F9D"/>
    <w:rsid w:val="003A3FC9"/>
    <w:rsid w:val="003A3FD1"/>
    <w:rsid w:val="003A3FE3"/>
    <w:rsid w:val="003A4010"/>
    <w:rsid w:val="003A4014"/>
    <w:rsid w:val="003A4083"/>
    <w:rsid w:val="003A40CF"/>
    <w:rsid w:val="003A40E8"/>
    <w:rsid w:val="003A40EA"/>
    <w:rsid w:val="003A4166"/>
    <w:rsid w:val="003A419C"/>
    <w:rsid w:val="003A41B6"/>
    <w:rsid w:val="003A41CF"/>
    <w:rsid w:val="003A41DA"/>
    <w:rsid w:val="003A4234"/>
    <w:rsid w:val="003A4257"/>
    <w:rsid w:val="003A42CF"/>
    <w:rsid w:val="003A42FE"/>
    <w:rsid w:val="003A4312"/>
    <w:rsid w:val="003A4320"/>
    <w:rsid w:val="003A4373"/>
    <w:rsid w:val="003A4391"/>
    <w:rsid w:val="003A43CD"/>
    <w:rsid w:val="003A43D4"/>
    <w:rsid w:val="003A4418"/>
    <w:rsid w:val="003A4458"/>
    <w:rsid w:val="003A447B"/>
    <w:rsid w:val="003A4484"/>
    <w:rsid w:val="003A44BD"/>
    <w:rsid w:val="003A44E7"/>
    <w:rsid w:val="003A44E9"/>
    <w:rsid w:val="003A4502"/>
    <w:rsid w:val="003A4504"/>
    <w:rsid w:val="003A4509"/>
    <w:rsid w:val="003A4513"/>
    <w:rsid w:val="003A4521"/>
    <w:rsid w:val="003A454A"/>
    <w:rsid w:val="003A4575"/>
    <w:rsid w:val="003A4619"/>
    <w:rsid w:val="003A4634"/>
    <w:rsid w:val="003A4636"/>
    <w:rsid w:val="003A4658"/>
    <w:rsid w:val="003A466E"/>
    <w:rsid w:val="003A466F"/>
    <w:rsid w:val="003A4673"/>
    <w:rsid w:val="003A4685"/>
    <w:rsid w:val="003A4697"/>
    <w:rsid w:val="003A469D"/>
    <w:rsid w:val="003A469F"/>
    <w:rsid w:val="003A46A9"/>
    <w:rsid w:val="003A46D7"/>
    <w:rsid w:val="003A46DB"/>
    <w:rsid w:val="003A46EF"/>
    <w:rsid w:val="003A46F6"/>
    <w:rsid w:val="003A471E"/>
    <w:rsid w:val="003A4729"/>
    <w:rsid w:val="003A4730"/>
    <w:rsid w:val="003A4763"/>
    <w:rsid w:val="003A4782"/>
    <w:rsid w:val="003A47A1"/>
    <w:rsid w:val="003A47EE"/>
    <w:rsid w:val="003A4842"/>
    <w:rsid w:val="003A4844"/>
    <w:rsid w:val="003A4845"/>
    <w:rsid w:val="003A4846"/>
    <w:rsid w:val="003A485F"/>
    <w:rsid w:val="003A48B1"/>
    <w:rsid w:val="003A48BC"/>
    <w:rsid w:val="003A48CC"/>
    <w:rsid w:val="003A48D2"/>
    <w:rsid w:val="003A4905"/>
    <w:rsid w:val="003A490A"/>
    <w:rsid w:val="003A4918"/>
    <w:rsid w:val="003A4957"/>
    <w:rsid w:val="003A498C"/>
    <w:rsid w:val="003A4995"/>
    <w:rsid w:val="003A4A09"/>
    <w:rsid w:val="003A4A0E"/>
    <w:rsid w:val="003A4A10"/>
    <w:rsid w:val="003A4A48"/>
    <w:rsid w:val="003A4A79"/>
    <w:rsid w:val="003A4AA2"/>
    <w:rsid w:val="003A4ABF"/>
    <w:rsid w:val="003A4AC6"/>
    <w:rsid w:val="003A4B5A"/>
    <w:rsid w:val="003A4B64"/>
    <w:rsid w:val="003A4B72"/>
    <w:rsid w:val="003A4B84"/>
    <w:rsid w:val="003A4B9B"/>
    <w:rsid w:val="003A4B9D"/>
    <w:rsid w:val="003A4BDC"/>
    <w:rsid w:val="003A4BF8"/>
    <w:rsid w:val="003A4C0F"/>
    <w:rsid w:val="003A4C16"/>
    <w:rsid w:val="003A4C22"/>
    <w:rsid w:val="003A4C6B"/>
    <w:rsid w:val="003A4CAB"/>
    <w:rsid w:val="003A4D12"/>
    <w:rsid w:val="003A4D43"/>
    <w:rsid w:val="003A4D4F"/>
    <w:rsid w:val="003A4D88"/>
    <w:rsid w:val="003A4E12"/>
    <w:rsid w:val="003A4E40"/>
    <w:rsid w:val="003A4E43"/>
    <w:rsid w:val="003A4E7A"/>
    <w:rsid w:val="003A4E82"/>
    <w:rsid w:val="003A4EBB"/>
    <w:rsid w:val="003A4EDF"/>
    <w:rsid w:val="003A4EF8"/>
    <w:rsid w:val="003A4F4B"/>
    <w:rsid w:val="003A4F62"/>
    <w:rsid w:val="003A4FD2"/>
    <w:rsid w:val="003A4FD9"/>
    <w:rsid w:val="003A509E"/>
    <w:rsid w:val="003A50C9"/>
    <w:rsid w:val="003A50DD"/>
    <w:rsid w:val="003A50DE"/>
    <w:rsid w:val="003A5108"/>
    <w:rsid w:val="003A51A0"/>
    <w:rsid w:val="003A51AA"/>
    <w:rsid w:val="003A51EE"/>
    <w:rsid w:val="003A5203"/>
    <w:rsid w:val="003A520C"/>
    <w:rsid w:val="003A521D"/>
    <w:rsid w:val="003A5226"/>
    <w:rsid w:val="003A5242"/>
    <w:rsid w:val="003A5262"/>
    <w:rsid w:val="003A5285"/>
    <w:rsid w:val="003A52B6"/>
    <w:rsid w:val="003A52D1"/>
    <w:rsid w:val="003A52E2"/>
    <w:rsid w:val="003A5321"/>
    <w:rsid w:val="003A532D"/>
    <w:rsid w:val="003A532E"/>
    <w:rsid w:val="003A5334"/>
    <w:rsid w:val="003A53AE"/>
    <w:rsid w:val="003A540C"/>
    <w:rsid w:val="003A5439"/>
    <w:rsid w:val="003A54AA"/>
    <w:rsid w:val="003A5524"/>
    <w:rsid w:val="003A5549"/>
    <w:rsid w:val="003A5552"/>
    <w:rsid w:val="003A555E"/>
    <w:rsid w:val="003A55A4"/>
    <w:rsid w:val="003A55ED"/>
    <w:rsid w:val="003A5621"/>
    <w:rsid w:val="003A5644"/>
    <w:rsid w:val="003A5651"/>
    <w:rsid w:val="003A5660"/>
    <w:rsid w:val="003A5676"/>
    <w:rsid w:val="003A5697"/>
    <w:rsid w:val="003A56E8"/>
    <w:rsid w:val="003A570D"/>
    <w:rsid w:val="003A5730"/>
    <w:rsid w:val="003A577C"/>
    <w:rsid w:val="003A578C"/>
    <w:rsid w:val="003A57B5"/>
    <w:rsid w:val="003A57B9"/>
    <w:rsid w:val="003A57C1"/>
    <w:rsid w:val="003A57D1"/>
    <w:rsid w:val="003A57EA"/>
    <w:rsid w:val="003A581B"/>
    <w:rsid w:val="003A5859"/>
    <w:rsid w:val="003A5867"/>
    <w:rsid w:val="003A58AA"/>
    <w:rsid w:val="003A58B1"/>
    <w:rsid w:val="003A58C4"/>
    <w:rsid w:val="003A5928"/>
    <w:rsid w:val="003A593B"/>
    <w:rsid w:val="003A594D"/>
    <w:rsid w:val="003A5962"/>
    <w:rsid w:val="003A5968"/>
    <w:rsid w:val="003A5A05"/>
    <w:rsid w:val="003A5A2A"/>
    <w:rsid w:val="003A5A39"/>
    <w:rsid w:val="003A5A56"/>
    <w:rsid w:val="003A5A65"/>
    <w:rsid w:val="003A5A68"/>
    <w:rsid w:val="003A5A76"/>
    <w:rsid w:val="003A5AA6"/>
    <w:rsid w:val="003A5ABD"/>
    <w:rsid w:val="003A5ADE"/>
    <w:rsid w:val="003A5B00"/>
    <w:rsid w:val="003A5B6E"/>
    <w:rsid w:val="003A5BB1"/>
    <w:rsid w:val="003A5BC8"/>
    <w:rsid w:val="003A5BE1"/>
    <w:rsid w:val="003A5C3B"/>
    <w:rsid w:val="003A5C4D"/>
    <w:rsid w:val="003A5C5E"/>
    <w:rsid w:val="003A5C60"/>
    <w:rsid w:val="003A5C61"/>
    <w:rsid w:val="003A5C88"/>
    <w:rsid w:val="003A5CA0"/>
    <w:rsid w:val="003A5CA3"/>
    <w:rsid w:val="003A5CAD"/>
    <w:rsid w:val="003A5CCB"/>
    <w:rsid w:val="003A5CF5"/>
    <w:rsid w:val="003A5CF7"/>
    <w:rsid w:val="003A5D1E"/>
    <w:rsid w:val="003A5D6F"/>
    <w:rsid w:val="003A5D8E"/>
    <w:rsid w:val="003A5DA2"/>
    <w:rsid w:val="003A5DA6"/>
    <w:rsid w:val="003A5DD9"/>
    <w:rsid w:val="003A5DDD"/>
    <w:rsid w:val="003A5DE9"/>
    <w:rsid w:val="003A5E1E"/>
    <w:rsid w:val="003A5E62"/>
    <w:rsid w:val="003A5EB2"/>
    <w:rsid w:val="003A5EC7"/>
    <w:rsid w:val="003A5F0D"/>
    <w:rsid w:val="003A5F2A"/>
    <w:rsid w:val="003A5F35"/>
    <w:rsid w:val="003A5F45"/>
    <w:rsid w:val="003A5F80"/>
    <w:rsid w:val="003A5F8D"/>
    <w:rsid w:val="003A5FC8"/>
    <w:rsid w:val="003A5FE2"/>
    <w:rsid w:val="003A5FF6"/>
    <w:rsid w:val="003A600F"/>
    <w:rsid w:val="003A6032"/>
    <w:rsid w:val="003A605D"/>
    <w:rsid w:val="003A608C"/>
    <w:rsid w:val="003A60BF"/>
    <w:rsid w:val="003A6106"/>
    <w:rsid w:val="003A6121"/>
    <w:rsid w:val="003A613C"/>
    <w:rsid w:val="003A6143"/>
    <w:rsid w:val="003A6191"/>
    <w:rsid w:val="003A61E7"/>
    <w:rsid w:val="003A6211"/>
    <w:rsid w:val="003A622E"/>
    <w:rsid w:val="003A6239"/>
    <w:rsid w:val="003A623E"/>
    <w:rsid w:val="003A6249"/>
    <w:rsid w:val="003A625D"/>
    <w:rsid w:val="003A627C"/>
    <w:rsid w:val="003A6289"/>
    <w:rsid w:val="003A62A0"/>
    <w:rsid w:val="003A62DE"/>
    <w:rsid w:val="003A62EB"/>
    <w:rsid w:val="003A632E"/>
    <w:rsid w:val="003A6364"/>
    <w:rsid w:val="003A63BC"/>
    <w:rsid w:val="003A6410"/>
    <w:rsid w:val="003A6445"/>
    <w:rsid w:val="003A6448"/>
    <w:rsid w:val="003A645F"/>
    <w:rsid w:val="003A6482"/>
    <w:rsid w:val="003A6489"/>
    <w:rsid w:val="003A64EE"/>
    <w:rsid w:val="003A64F4"/>
    <w:rsid w:val="003A6526"/>
    <w:rsid w:val="003A652F"/>
    <w:rsid w:val="003A657B"/>
    <w:rsid w:val="003A659D"/>
    <w:rsid w:val="003A65AD"/>
    <w:rsid w:val="003A65F2"/>
    <w:rsid w:val="003A661B"/>
    <w:rsid w:val="003A6629"/>
    <w:rsid w:val="003A666B"/>
    <w:rsid w:val="003A666D"/>
    <w:rsid w:val="003A66C7"/>
    <w:rsid w:val="003A66D5"/>
    <w:rsid w:val="003A66E2"/>
    <w:rsid w:val="003A66EE"/>
    <w:rsid w:val="003A6726"/>
    <w:rsid w:val="003A672D"/>
    <w:rsid w:val="003A6746"/>
    <w:rsid w:val="003A67AF"/>
    <w:rsid w:val="003A67D1"/>
    <w:rsid w:val="003A67E6"/>
    <w:rsid w:val="003A67EB"/>
    <w:rsid w:val="003A6837"/>
    <w:rsid w:val="003A683E"/>
    <w:rsid w:val="003A688C"/>
    <w:rsid w:val="003A689D"/>
    <w:rsid w:val="003A68C4"/>
    <w:rsid w:val="003A6905"/>
    <w:rsid w:val="003A6912"/>
    <w:rsid w:val="003A694D"/>
    <w:rsid w:val="003A695B"/>
    <w:rsid w:val="003A6994"/>
    <w:rsid w:val="003A69B4"/>
    <w:rsid w:val="003A69D8"/>
    <w:rsid w:val="003A6A18"/>
    <w:rsid w:val="003A6AA4"/>
    <w:rsid w:val="003A6ADD"/>
    <w:rsid w:val="003A6AFA"/>
    <w:rsid w:val="003A6B30"/>
    <w:rsid w:val="003A6B6B"/>
    <w:rsid w:val="003A6BA9"/>
    <w:rsid w:val="003A6BD5"/>
    <w:rsid w:val="003A6BE6"/>
    <w:rsid w:val="003A6C12"/>
    <w:rsid w:val="003A6C24"/>
    <w:rsid w:val="003A6C7E"/>
    <w:rsid w:val="003A6C88"/>
    <w:rsid w:val="003A6C8B"/>
    <w:rsid w:val="003A6C9B"/>
    <w:rsid w:val="003A6CAD"/>
    <w:rsid w:val="003A6CB4"/>
    <w:rsid w:val="003A6CBB"/>
    <w:rsid w:val="003A6CE6"/>
    <w:rsid w:val="003A6CFF"/>
    <w:rsid w:val="003A6D51"/>
    <w:rsid w:val="003A6D5A"/>
    <w:rsid w:val="003A6D65"/>
    <w:rsid w:val="003A6DDD"/>
    <w:rsid w:val="003A6DEC"/>
    <w:rsid w:val="003A6DF7"/>
    <w:rsid w:val="003A6E55"/>
    <w:rsid w:val="003A6E7C"/>
    <w:rsid w:val="003A6EA8"/>
    <w:rsid w:val="003A6EC4"/>
    <w:rsid w:val="003A6EC5"/>
    <w:rsid w:val="003A6F06"/>
    <w:rsid w:val="003A6F0C"/>
    <w:rsid w:val="003A6F38"/>
    <w:rsid w:val="003A6FB6"/>
    <w:rsid w:val="003A6FC1"/>
    <w:rsid w:val="003A7012"/>
    <w:rsid w:val="003A7029"/>
    <w:rsid w:val="003A7083"/>
    <w:rsid w:val="003A709B"/>
    <w:rsid w:val="003A70D4"/>
    <w:rsid w:val="003A70D7"/>
    <w:rsid w:val="003A70D9"/>
    <w:rsid w:val="003A710A"/>
    <w:rsid w:val="003A7138"/>
    <w:rsid w:val="003A7148"/>
    <w:rsid w:val="003A7149"/>
    <w:rsid w:val="003A716B"/>
    <w:rsid w:val="003A71AA"/>
    <w:rsid w:val="003A71D3"/>
    <w:rsid w:val="003A71DF"/>
    <w:rsid w:val="003A725F"/>
    <w:rsid w:val="003A727A"/>
    <w:rsid w:val="003A72B3"/>
    <w:rsid w:val="003A72B6"/>
    <w:rsid w:val="003A72EC"/>
    <w:rsid w:val="003A72FE"/>
    <w:rsid w:val="003A7313"/>
    <w:rsid w:val="003A7344"/>
    <w:rsid w:val="003A7362"/>
    <w:rsid w:val="003A73B4"/>
    <w:rsid w:val="003A73BE"/>
    <w:rsid w:val="003A73C5"/>
    <w:rsid w:val="003A73DD"/>
    <w:rsid w:val="003A73FF"/>
    <w:rsid w:val="003A7414"/>
    <w:rsid w:val="003A744C"/>
    <w:rsid w:val="003A7483"/>
    <w:rsid w:val="003A7484"/>
    <w:rsid w:val="003A7491"/>
    <w:rsid w:val="003A749B"/>
    <w:rsid w:val="003A74A3"/>
    <w:rsid w:val="003A74B5"/>
    <w:rsid w:val="003A74D2"/>
    <w:rsid w:val="003A74EC"/>
    <w:rsid w:val="003A753B"/>
    <w:rsid w:val="003A7559"/>
    <w:rsid w:val="003A7567"/>
    <w:rsid w:val="003A7580"/>
    <w:rsid w:val="003A75D5"/>
    <w:rsid w:val="003A761C"/>
    <w:rsid w:val="003A761E"/>
    <w:rsid w:val="003A7656"/>
    <w:rsid w:val="003A76AC"/>
    <w:rsid w:val="003A76D0"/>
    <w:rsid w:val="003A76DA"/>
    <w:rsid w:val="003A76F0"/>
    <w:rsid w:val="003A76F6"/>
    <w:rsid w:val="003A774E"/>
    <w:rsid w:val="003A7752"/>
    <w:rsid w:val="003A7785"/>
    <w:rsid w:val="003A77EC"/>
    <w:rsid w:val="003A77FA"/>
    <w:rsid w:val="003A7830"/>
    <w:rsid w:val="003A7837"/>
    <w:rsid w:val="003A783A"/>
    <w:rsid w:val="003A7845"/>
    <w:rsid w:val="003A786A"/>
    <w:rsid w:val="003A7890"/>
    <w:rsid w:val="003A789D"/>
    <w:rsid w:val="003A78E3"/>
    <w:rsid w:val="003A7966"/>
    <w:rsid w:val="003A7990"/>
    <w:rsid w:val="003A7997"/>
    <w:rsid w:val="003A7A1F"/>
    <w:rsid w:val="003A7A33"/>
    <w:rsid w:val="003A7A35"/>
    <w:rsid w:val="003A7A67"/>
    <w:rsid w:val="003A7A99"/>
    <w:rsid w:val="003A7AB6"/>
    <w:rsid w:val="003A7AD1"/>
    <w:rsid w:val="003A7B03"/>
    <w:rsid w:val="003A7B35"/>
    <w:rsid w:val="003A7B3B"/>
    <w:rsid w:val="003A7B55"/>
    <w:rsid w:val="003A7B6F"/>
    <w:rsid w:val="003A7B8E"/>
    <w:rsid w:val="003A7BAD"/>
    <w:rsid w:val="003A7BF1"/>
    <w:rsid w:val="003A7C1E"/>
    <w:rsid w:val="003A7C45"/>
    <w:rsid w:val="003A7C5F"/>
    <w:rsid w:val="003A7C68"/>
    <w:rsid w:val="003A7CA5"/>
    <w:rsid w:val="003A7CE8"/>
    <w:rsid w:val="003A7CFB"/>
    <w:rsid w:val="003A7D14"/>
    <w:rsid w:val="003A7D29"/>
    <w:rsid w:val="003A7D2E"/>
    <w:rsid w:val="003A7D31"/>
    <w:rsid w:val="003A7D3D"/>
    <w:rsid w:val="003A7DCE"/>
    <w:rsid w:val="003A7DED"/>
    <w:rsid w:val="003A7E0E"/>
    <w:rsid w:val="003A7E6E"/>
    <w:rsid w:val="003A7E76"/>
    <w:rsid w:val="003A7E96"/>
    <w:rsid w:val="003A7E97"/>
    <w:rsid w:val="003A7F07"/>
    <w:rsid w:val="003A7F59"/>
    <w:rsid w:val="003A7FB4"/>
    <w:rsid w:val="003A7FC3"/>
    <w:rsid w:val="003A7FCE"/>
    <w:rsid w:val="003A7FE2"/>
    <w:rsid w:val="003B0004"/>
    <w:rsid w:val="003B0056"/>
    <w:rsid w:val="003B0065"/>
    <w:rsid w:val="003B00B4"/>
    <w:rsid w:val="003B00C0"/>
    <w:rsid w:val="003B00C4"/>
    <w:rsid w:val="003B0117"/>
    <w:rsid w:val="003B0119"/>
    <w:rsid w:val="003B0131"/>
    <w:rsid w:val="003B013C"/>
    <w:rsid w:val="003B015F"/>
    <w:rsid w:val="003B0175"/>
    <w:rsid w:val="003B019E"/>
    <w:rsid w:val="003B01B0"/>
    <w:rsid w:val="003B01C2"/>
    <w:rsid w:val="003B01EF"/>
    <w:rsid w:val="003B0232"/>
    <w:rsid w:val="003B0267"/>
    <w:rsid w:val="003B02AD"/>
    <w:rsid w:val="003B02BF"/>
    <w:rsid w:val="003B02DF"/>
    <w:rsid w:val="003B0302"/>
    <w:rsid w:val="003B0304"/>
    <w:rsid w:val="003B031A"/>
    <w:rsid w:val="003B033F"/>
    <w:rsid w:val="003B0343"/>
    <w:rsid w:val="003B034A"/>
    <w:rsid w:val="003B0364"/>
    <w:rsid w:val="003B0386"/>
    <w:rsid w:val="003B03AD"/>
    <w:rsid w:val="003B03D6"/>
    <w:rsid w:val="003B03DE"/>
    <w:rsid w:val="003B040F"/>
    <w:rsid w:val="003B0434"/>
    <w:rsid w:val="003B04EC"/>
    <w:rsid w:val="003B04EF"/>
    <w:rsid w:val="003B04F5"/>
    <w:rsid w:val="003B04F7"/>
    <w:rsid w:val="003B050C"/>
    <w:rsid w:val="003B0547"/>
    <w:rsid w:val="003B0576"/>
    <w:rsid w:val="003B058F"/>
    <w:rsid w:val="003B05B8"/>
    <w:rsid w:val="003B05D1"/>
    <w:rsid w:val="003B05DC"/>
    <w:rsid w:val="003B0632"/>
    <w:rsid w:val="003B0691"/>
    <w:rsid w:val="003B06AC"/>
    <w:rsid w:val="003B06C4"/>
    <w:rsid w:val="003B06E8"/>
    <w:rsid w:val="003B0715"/>
    <w:rsid w:val="003B0763"/>
    <w:rsid w:val="003B078F"/>
    <w:rsid w:val="003B0796"/>
    <w:rsid w:val="003B07E6"/>
    <w:rsid w:val="003B080F"/>
    <w:rsid w:val="003B082D"/>
    <w:rsid w:val="003B088F"/>
    <w:rsid w:val="003B089A"/>
    <w:rsid w:val="003B0912"/>
    <w:rsid w:val="003B0922"/>
    <w:rsid w:val="003B093D"/>
    <w:rsid w:val="003B094D"/>
    <w:rsid w:val="003B0961"/>
    <w:rsid w:val="003B096B"/>
    <w:rsid w:val="003B0976"/>
    <w:rsid w:val="003B099D"/>
    <w:rsid w:val="003B09BF"/>
    <w:rsid w:val="003B09F4"/>
    <w:rsid w:val="003B0A0D"/>
    <w:rsid w:val="003B0A3D"/>
    <w:rsid w:val="003B0A5C"/>
    <w:rsid w:val="003B0ABD"/>
    <w:rsid w:val="003B0AFB"/>
    <w:rsid w:val="003B0B29"/>
    <w:rsid w:val="003B0B44"/>
    <w:rsid w:val="003B0B50"/>
    <w:rsid w:val="003B0B53"/>
    <w:rsid w:val="003B0B60"/>
    <w:rsid w:val="003B0B64"/>
    <w:rsid w:val="003B0BBA"/>
    <w:rsid w:val="003B0C43"/>
    <w:rsid w:val="003B0C4F"/>
    <w:rsid w:val="003B0CA1"/>
    <w:rsid w:val="003B0CE4"/>
    <w:rsid w:val="003B0D06"/>
    <w:rsid w:val="003B0D2B"/>
    <w:rsid w:val="003B0DB3"/>
    <w:rsid w:val="003B0DBC"/>
    <w:rsid w:val="003B0DC8"/>
    <w:rsid w:val="003B0DF3"/>
    <w:rsid w:val="003B0E00"/>
    <w:rsid w:val="003B0E25"/>
    <w:rsid w:val="003B0E71"/>
    <w:rsid w:val="003B0E7C"/>
    <w:rsid w:val="003B0E8F"/>
    <w:rsid w:val="003B0E9B"/>
    <w:rsid w:val="003B0EAB"/>
    <w:rsid w:val="003B0EF7"/>
    <w:rsid w:val="003B0EF8"/>
    <w:rsid w:val="003B0F1E"/>
    <w:rsid w:val="003B0F28"/>
    <w:rsid w:val="003B0F43"/>
    <w:rsid w:val="003B0F56"/>
    <w:rsid w:val="003B0F67"/>
    <w:rsid w:val="003B0F7C"/>
    <w:rsid w:val="003B0FC8"/>
    <w:rsid w:val="003B0FE8"/>
    <w:rsid w:val="003B0FF8"/>
    <w:rsid w:val="003B101D"/>
    <w:rsid w:val="003B106F"/>
    <w:rsid w:val="003B10B0"/>
    <w:rsid w:val="003B10B1"/>
    <w:rsid w:val="003B10DA"/>
    <w:rsid w:val="003B10DE"/>
    <w:rsid w:val="003B10E2"/>
    <w:rsid w:val="003B10E8"/>
    <w:rsid w:val="003B10E9"/>
    <w:rsid w:val="003B10EA"/>
    <w:rsid w:val="003B1105"/>
    <w:rsid w:val="003B1129"/>
    <w:rsid w:val="003B1133"/>
    <w:rsid w:val="003B1151"/>
    <w:rsid w:val="003B117F"/>
    <w:rsid w:val="003B11A2"/>
    <w:rsid w:val="003B11D3"/>
    <w:rsid w:val="003B11D5"/>
    <w:rsid w:val="003B11F5"/>
    <w:rsid w:val="003B1235"/>
    <w:rsid w:val="003B1242"/>
    <w:rsid w:val="003B1254"/>
    <w:rsid w:val="003B12C1"/>
    <w:rsid w:val="003B1300"/>
    <w:rsid w:val="003B1396"/>
    <w:rsid w:val="003B13AD"/>
    <w:rsid w:val="003B13B2"/>
    <w:rsid w:val="003B13F6"/>
    <w:rsid w:val="003B1401"/>
    <w:rsid w:val="003B141B"/>
    <w:rsid w:val="003B142C"/>
    <w:rsid w:val="003B1433"/>
    <w:rsid w:val="003B146D"/>
    <w:rsid w:val="003B14F4"/>
    <w:rsid w:val="003B1513"/>
    <w:rsid w:val="003B154D"/>
    <w:rsid w:val="003B158E"/>
    <w:rsid w:val="003B1600"/>
    <w:rsid w:val="003B160F"/>
    <w:rsid w:val="003B162B"/>
    <w:rsid w:val="003B1650"/>
    <w:rsid w:val="003B1654"/>
    <w:rsid w:val="003B167D"/>
    <w:rsid w:val="003B1691"/>
    <w:rsid w:val="003B1699"/>
    <w:rsid w:val="003B16EE"/>
    <w:rsid w:val="003B16FA"/>
    <w:rsid w:val="003B1785"/>
    <w:rsid w:val="003B1789"/>
    <w:rsid w:val="003B178E"/>
    <w:rsid w:val="003B17A3"/>
    <w:rsid w:val="003B17F5"/>
    <w:rsid w:val="003B1812"/>
    <w:rsid w:val="003B1813"/>
    <w:rsid w:val="003B1815"/>
    <w:rsid w:val="003B181C"/>
    <w:rsid w:val="003B1847"/>
    <w:rsid w:val="003B1849"/>
    <w:rsid w:val="003B1863"/>
    <w:rsid w:val="003B1865"/>
    <w:rsid w:val="003B189F"/>
    <w:rsid w:val="003B18C4"/>
    <w:rsid w:val="003B18F7"/>
    <w:rsid w:val="003B1916"/>
    <w:rsid w:val="003B1968"/>
    <w:rsid w:val="003B198B"/>
    <w:rsid w:val="003B19AF"/>
    <w:rsid w:val="003B19EC"/>
    <w:rsid w:val="003B1A03"/>
    <w:rsid w:val="003B1A11"/>
    <w:rsid w:val="003B1A2E"/>
    <w:rsid w:val="003B1A50"/>
    <w:rsid w:val="003B1A5C"/>
    <w:rsid w:val="003B1A65"/>
    <w:rsid w:val="003B1AAB"/>
    <w:rsid w:val="003B1AF3"/>
    <w:rsid w:val="003B1AF6"/>
    <w:rsid w:val="003B1B0F"/>
    <w:rsid w:val="003B1B12"/>
    <w:rsid w:val="003B1B29"/>
    <w:rsid w:val="003B1B4C"/>
    <w:rsid w:val="003B1B93"/>
    <w:rsid w:val="003B1C65"/>
    <w:rsid w:val="003B1C8A"/>
    <w:rsid w:val="003B1CA7"/>
    <w:rsid w:val="003B1CE0"/>
    <w:rsid w:val="003B1CE1"/>
    <w:rsid w:val="003B1CE3"/>
    <w:rsid w:val="003B1CEE"/>
    <w:rsid w:val="003B1D19"/>
    <w:rsid w:val="003B1D2F"/>
    <w:rsid w:val="003B1D7C"/>
    <w:rsid w:val="003B1D86"/>
    <w:rsid w:val="003B1D98"/>
    <w:rsid w:val="003B1DBA"/>
    <w:rsid w:val="003B1DC3"/>
    <w:rsid w:val="003B1DC8"/>
    <w:rsid w:val="003B1DE9"/>
    <w:rsid w:val="003B1DEE"/>
    <w:rsid w:val="003B1E1C"/>
    <w:rsid w:val="003B1E28"/>
    <w:rsid w:val="003B1E2B"/>
    <w:rsid w:val="003B1E2C"/>
    <w:rsid w:val="003B1E2F"/>
    <w:rsid w:val="003B1E63"/>
    <w:rsid w:val="003B1E88"/>
    <w:rsid w:val="003B1E90"/>
    <w:rsid w:val="003B1EB3"/>
    <w:rsid w:val="003B1EE5"/>
    <w:rsid w:val="003B1EFA"/>
    <w:rsid w:val="003B1F04"/>
    <w:rsid w:val="003B1F22"/>
    <w:rsid w:val="003B1F52"/>
    <w:rsid w:val="003B1F62"/>
    <w:rsid w:val="003B1F68"/>
    <w:rsid w:val="003B1F81"/>
    <w:rsid w:val="003B1F8D"/>
    <w:rsid w:val="003B1FAD"/>
    <w:rsid w:val="003B1FE7"/>
    <w:rsid w:val="003B1FEC"/>
    <w:rsid w:val="003B2006"/>
    <w:rsid w:val="003B2009"/>
    <w:rsid w:val="003B200D"/>
    <w:rsid w:val="003B20C8"/>
    <w:rsid w:val="003B20CF"/>
    <w:rsid w:val="003B20F0"/>
    <w:rsid w:val="003B2125"/>
    <w:rsid w:val="003B2172"/>
    <w:rsid w:val="003B218B"/>
    <w:rsid w:val="003B21C1"/>
    <w:rsid w:val="003B21C7"/>
    <w:rsid w:val="003B21CC"/>
    <w:rsid w:val="003B2203"/>
    <w:rsid w:val="003B2211"/>
    <w:rsid w:val="003B2224"/>
    <w:rsid w:val="003B224C"/>
    <w:rsid w:val="003B2295"/>
    <w:rsid w:val="003B229C"/>
    <w:rsid w:val="003B22EC"/>
    <w:rsid w:val="003B2302"/>
    <w:rsid w:val="003B2312"/>
    <w:rsid w:val="003B234E"/>
    <w:rsid w:val="003B23BC"/>
    <w:rsid w:val="003B23CD"/>
    <w:rsid w:val="003B23E5"/>
    <w:rsid w:val="003B2406"/>
    <w:rsid w:val="003B2413"/>
    <w:rsid w:val="003B241F"/>
    <w:rsid w:val="003B2431"/>
    <w:rsid w:val="003B247F"/>
    <w:rsid w:val="003B2498"/>
    <w:rsid w:val="003B24A2"/>
    <w:rsid w:val="003B24AE"/>
    <w:rsid w:val="003B24F9"/>
    <w:rsid w:val="003B24FE"/>
    <w:rsid w:val="003B252B"/>
    <w:rsid w:val="003B2590"/>
    <w:rsid w:val="003B25D5"/>
    <w:rsid w:val="003B25D9"/>
    <w:rsid w:val="003B263D"/>
    <w:rsid w:val="003B2674"/>
    <w:rsid w:val="003B2677"/>
    <w:rsid w:val="003B26E1"/>
    <w:rsid w:val="003B26F0"/>
    <w:rsid w:val="003B2726"/>
    <w:rsid w:val="003B2731"/>
    <w:rsid w:val="003B2738"/>
    <w:rsid w:val="003B274E"/>
    <w:rsid w:val="003B275E"/>
    <w:rsid w:val="003B2789"/>
    <w:rsid w:val="003B278F"/>
    <w:rsid w:val="003B27A6"/>
    <w:rsid w:val="003B27AA"/>
    <w:rsid w:val="003B27E1"/>
    <w:rsid w:val="003B27EA"/>
    <w:rsid w:val="003B2841"/>
    <w:rsid w:val="003B2854"/>
    <w:rsid w:val="003B287C"/>
    <w:rsid w:val="003B2889"/>
    <w:rsid w:val="003B28D0"/>
    <w:rsid w:val="003B28E7"/>
    <w:rsid w:val="003B2935"/>
    <w:rsid w:val="003B29AA"/>
    <w:rsid w:val="003B29E7"/>
    <w:rsid w:val="003B29FA"/>
    <w:rsid w:val="003B2A10"/>
    <w:rsid w:val="003B2A25"/>
    <w:rsid w:val="003B2AAE"/>
    <w:rsid w:val="003B2ACC"/>
    <w:rsid w:val="003B2ADA"/>
    <w:rsid w:val="003B2B18"/>
    <w:rsid w:val="003B2BA8"/>
    <w:rsid w:val="003B2BE3"/>
    <w:rsid w:val="003B2C49"/>
    <w:rsid w:val="003B2C4A"/>
    <w:rsid w:val="003B2C8B"/>
    <w:rsid w:val="003B2C90"/>
    <w:rsid w:val="003B2C93"/>
    <w:rsid w:val="003B2CD8"/>
    <w:rsid w:val="003B2CEE"/>
    <w:rsid w:val="003B2CF0"/>
    <w:rsid w:val="003B2CF3"/>
    <w:rsid w:val="003B2D32"/>
    <w:rsid w:val="003B2D4C"/>
    <w:rsid w:val="003B2D4D"/>
    <w:rsid w:val="003B2DAA"/>
    <w:rsid w:val="003B2DAE"/>
    <w:rsid w:val="003B2DB3"/>
    <w:rsid w:val="003B2DD6"/>
    <w:rsid w:val="003B2DE0"/>
    <w:rsid w:val="003B2E26"/>
    <w:rsid w:val="003B2E8B"/>
    <w:rsid w:val="003B2EB0"/>
    <w:rsid w:val="003B2EBC"/>
    <w:rsid w:val="003B2EF5"/>
    <w:rsid w:val="003B2F77"/>
    <w:rsid w:val="003B2F8D"/>
    <w:rsid w:val="003B2F91"/>
    <w:rsid w:val="003B2F97"/>
    <w:rsid w:val="003B2FBF"/>
    <w:rsid w:val="003B2FEF"/>
    <w:rsid w:val="003B302D"/>
    <w:rsid w:val="003B3068"/>
    <w:rsid w:val="003B3082"/>
    <w:rsid w:val="003B30E3"/>
    <w:rsid w:val="003B30E4"/>
    <w:rsid w:val="003B30F6"/>
    <w:rsid w:val="003B312E"/>
    <w:rsid w:val="003B3155"/>
    <w:rsid w:val="003B3178"/>
    <w:rsid w:val="003B319E"/>
    <w:rsid w:val="003B31D8"/>
    <w:rsid w:val="003B31ED"/>
    <w:rsid w:val="003B3227"/>
    <w:rsid w:val="003B324E"/>
    <w:rsid w:val="003B3259"/>
    <w:rsid w:val="003B3261"/>
    <w:rsid w:val="003B3266"/>
    <w:rsid w:val="003B3272"/>
    <w:rsid w:val="003B32B6"/>
    <w:rsid w:val="003B32E4"/>
    <w:rsid w:val="003B32FC"/>
    <w:rsid w:val="003B33D0"/>
    <w:rsid w:val="003B33E6"/>
    <w:rsid w:val="003B3402"/>
    <w:rsid w:val="003B3435"/>
    <w:rsid w:val="003B3437"/>
    <w:rsid w:val="003B34A4"/>
    <w:rsid w:val="003B34F1"/>
    <w:rsid w:val="003B351F"/>
    <w:rsid w:val="003B352D"/>
    <w:rsid w:val="003B352E"/>
    <w:rsid w:val="003B3570"/>
    <w:rsid w:val="003B357F"/>
    <w:rsid w:val="003B35FC"/>
    <w:rsid w:val="003B360B"/>
    <w:rsid w:val="003B3653"/>
    <w:rsid w:val="003B369C"/>
    <w:rsid w:val="003B36A0"/>
    <w:rsid w:val="003B36F9"/>
    <w:rsid w:val="003B371B"/>
    <w:rsid w:val="003B376C"/>
    <w:rsid w:val="003B37D3"/>
    <w:rsid w:val="003B37E6"/>
    <w:rsid w:val="003B37EA"/>
    <w:rsid w:val="003B37F6"/>
    <w:rsid w:val="003B381F"/>
    <w:rsid w:val="003B385D"/>
    <w:rsid w:val="003B3889"/>
    <w:rsid w:val="003B38C7"/>
    <w:rsid w:val="003B38F0"/>
    <w:rsid w:val="003B3904"/>
    <w:rsid w:val="003B3961"/>
    <w:rsid w:val="003B3968"/>
    <w:rsid w:val="003B398B"/>
    <w:rsid w:val="003B3997"/>
    <w:rsid w:val="003B39B8"/>
    <w:rsid w:val="003B39D3"/>
    <w:rsid w:val="003B3A0C"/>
    <w:rsid w:val="003B3A51"/>
    <w:rsid w:val="003B3A5D"/>
    <w:rsid w:val="003B3A6A"/>
    <w:rsid w:val="003B3A7B"/>
    <w:rsid w:val="003B3AA9"/>
    <w:rsid w:val="003B3B1E"/>
    <w:rsid w:val="003B3B2B"/>
    <w:rsid w:val="003B3B2E"/>
    <w:rsid w:val="003B3B40"/>
    <w:rsid w:val="003B3B5A"/>
    <w:rsid w:val="003B3B83"/>
    <w:rsid w:val="003B3B96"/>
    <w:rsid w:val="003B3BBD"/>
    <w:rsid w:val="003B3C06"/>
    <w:rsid w:val="003B3C25"/>
    <w:rsid w:val="003B3C52"/>
    <w:rsid w:val="003B3C88"/>
    <w:rsid w:val="003B3CBE"/>
    <w:rsid w:val="003B3CE1"/>
    <w:rsid w:val="003B3D27"/>
    <w:rsid w:val="003B3D33"/>
    <w:rsid w:val="003B3D4D"/>
    <w:rsid w:val="003B3D65"/>
    <w:rsid w:val="003B3D7F"/>
    <w:rsid w:val="003B3D9D"/>
    <w:rsid w:val="003B3DA9"/>
    <w:rsid w:val="003B3DD2"/>
    <w:rsid w:val="003B3DD5"/>
    <w:rsid w:val="003B3DE7"/>
    <w:rsid w:val="003B3DF8"/>
    <w:rsid w:val="003B3E41"/>
    <w:rsid w:val="003B3E43"/>
    <w:rsid w:val="003B3E4F"/>
    <w:rsid w:val="003B3E80"/>
    <w:rsid w:val="003B3EBF"/>
    <w:rsid w:val="003B3EF9"/>
    <w:rsid w:val="003B3F09"/>
    <w:rsid w:val="003B3F18"/>
    <w:rsid w:val="003B3F23"/>
    <w:rsid w:val="003B3F66"/>
    <w:rsid w:val="003B3FC4"/>
    <w:rsid w:val="003B3FEC"/>
    <w:rsid w:val="003B3FEE"/>
    <w:rsid w:val="003B4045"/>
    <w:rsid w:val="003B4053"/>
    <w:rsid w:val="003B4087"/>
    <w:rsid w:val="003B4092"/>
    <w:rsid w:val="003B40F3"/>
    <w:rsid w:val="003B40FE"/>
    <w:rsid w:val="003B4102"/>
    <w:rsid w:val="003B4107"/>
    <w:rsid w:val="003B410E"/>
    <w:rsid w:val="003B4136"/>
    <w:rsid w:val="003B413F"/>
    <w:rsid w:val="003B4146"/>
    <w:rsid w:val="003B414D"/>
    <w:rsid w:val="003B41AF"/>
    <w:rsid w:val="003B41B0"/>
    <w:rsid w:val="003B41C2"/>
    <w:rsid w:val="003B41C6"/>
    <w:rsid w:val="003B41DF"/>
    <w:rsid w:val="003B4226"/>
    <w:rsid w:val="003B4246"/>
    <w:rsid w:val="003B4265"/>
    <w:rsid w:val="003B428E"/>
    <w:rsid w:val="003B429F"/>
    <w:rsid w:val="003B42A8"/>
    <w:rsid w:val="003B42BD"/>
    <w:rsid w:val="003B42C6"/>
    <w:rsid w:val="003B430A"/>
    <w:rsid w:val="003B433C"/>
    <w:rsid w:val="003B434E"/>
    <w:rsid w:val="003B4367"/>
    <w:rsid w:val="003B4379"/>
    <w:rsid w:val="003B43A8"/>
    <w:rsid w:val="003B43FE"/>
    <w:rsid w:val="003B4456"/>
    <w:rsid w:val="003B4461"/>
    <w:rsid w:val="003B4468"/>
    <w:rsid w:val="003B44B3"/>
    <w:rsid w:val="003B44FC"/>
    <w:rsid w:val="003B450D"/>
    <w:rsid w:val="003B4512"/>
    <w:rsid w:val="003B451E"/>
    <w:rsid w:val="003B4530"/>
    <w:rsid w:val="003B455D"/>
    <w:rsid w:val="003B4587"/>
    <w:rsid w:val="003B45D5"/>
    <w:rsid w:val="003B45EA"/>
    <w:rsid w:val="003B4613"/>
    <w:rsid w:val="003B4628"/>
    <w:rsid w:val="003B462B"/>
    <w:rsid w:val="003B4637"/>
    <w:rsid w:val="003B463C"/>
    <w:rsid w:val="003B4690"/>
    <w:rsid w:val="003B46B5"/>
    <w:rsid w:val="003B46FE"/>
    <w:rsid w:val="003B471C"/>
    <w:rsid w:val="003B4744"/>
    <w:rsid w:val="003B4752"/>
    <w:rsid w:val="003B4756"/>
    <w:rsid w:val="003B4764"/>
    <w:rsid w:val="003B476F"/>
    <w:rsid w:val="003B477D"/>
    <w:rsid w:val="003B477F"/>
    <w:rsid w:val="003B4784"/>
    <w:rsid w:val="003B47BF"/>
    <w:rsid w:val="003B47DE"/>
    <w:rsid w:val="003B484C"/>
    <w:rsid w:val="003B4875"/>
    <w:rsid w:val="003B48E8"/>
    <w:rsid w:val="003B48EB"/>
    <w:rsid w:val="003B4911"/>
    <w:rsid w:val="003B4918"/>
    <w:rsid w:val="003B4930"/>
    <w:rsid w:val="003B4952"/>
    <w:rsid w:val="003B4994"/>
    <w:rsid w:val="003B4997"/>
    <w:rsid w:val="003B49A0"/>
    <w:rsid w:val="003B4A36"/>
    <w:rsid w:val="003B4A4B"/>
    <w:rsid w:val="003B4ABC"/>
    <w:rsid w:val="003B4AC7"/>
    <w:rsid w:val="003B4B53"/>
    <w:rsid w:val="003B4B8B"/>
    <w:rsid w:val="003B4BB4"/>
    <w:rsid w:val="003B4C2A"/>
    <w:rsid w:val="003B4C4B"/>
    <w:rsid w:val="003B4C58"/>
    <w:rsid w:val="003B4C71"/>
    <w:rsid w:val="003B4C9B"/>
    <w:rsid w:val="003B4D17"/>
    <w:rsid w:val="003B4D28"/>
    <w:rsid w:val="003B4D29"/>
    <w:rsid w:val="003B4D40"/>
    <w:rsid w:val="003B4D92"/>
    <w:rsid w:val="003B4DE8"/>
    <w:rsid w:val="003B4E1D"/>
    <w:rsid w:val="003B4E4C"/>
    <w:rsid w:val="003B4E95"/>
    <w:rsid w:val="003B4E99"/>
    <w:rsid w:val="003B4E9E"/>
    <w:rsid w:val="003B4EE7"/>
    <w:rsid w:val="003B4EEC"/>
    <w:rsid w:val="003B4EF6"/>
    <w:rsid w:val="003B4F23"/>
    <w:rsid w:val="003B4F42"/>
    <w:rsid w:val="003B4F52"/>
    <w:rsid w:val="003B4F68"/>
    <w:rsid w:val="003B4F73"/>
    <w:rsid w:val="003B5056"/>
    <w:rsid w:val="003B505B"/>
    <w:rsid w:val="003B505E"/>
    <w:rsid w:val="003B5077"/>
    <w:rsid w:val="003B507C"/>
    <w:rsid w:val="003B50C8"/>
    <w:rsid w:val="003B50F6"/>
    <w:rsid w:val="003B5101"/>
    <w:rsid w:val="003B514D"/>
    <w:rsid w:val="003B5197"/>
    <w:rsid w:val="003B519E"/>
    <w:rsid w:val="003B51CF"/>
    <w:rsid w:val="003B522E"/>
    <w:rsid w:val="003B5298"/>
    <w:rsid w:val="003B52AA"/>
    <w:rsid w:val="003B52DB"/>
    <w:rsid w:val="003B52DE"/>
    <w:rsid w:val="003B5324"/>
    <w:rsid w:val="003B5345"/>
    <w:rsid w:val="003B538E"/>
    <w:rsid w:val="003B5391"/>
    <w:rsid w:val="003B539C"/>
    <w:rsid w:val="003B53B9"/>
    <w:rsid w:val="003B53FA"/>
    <w:rsid w:val="003B5409"/>
    <w:rsid w:val="003B5421"/>
    <w:rsid w:val="003B5440"/>
    <w:rsid w:val="003B5469"/>
    <w:rsid w:val="003B5472"/>
    <w:rsid w:val="003B54A8"/>
    <w:rsid w:val="003B54FB"/>
    <w:rsid w:val="003B550D"/>
    <w:rsid w:val="003B551A"/>
    <w:rsid w:val="003B559B"/>
    <w:rsid w:val="003B55CE"/>
    <w:rsid w:val="003B560A"/>
    <w:rsid w:val="003B561E"/>
    <w:rsid w:val="003B5633"/>
    <w:rsid w:val="003B5637"/>
    <w:rsid w:val="003B5644"/>
    <w:rsid w:val="003B56BD"/>
    <w:rsid w:val="003B56E6"/>
    <w:rsid w:val="003B5732"/>
    <w:rsid w:val="003B573E"/>
    <w:rsid w:val="003B5745"/>
    <w:rsid w:val="003B5768"/>
    <w:rsid w:val="003B5775"/>
    <w:rsid w:val="003B5790"/>
    <w:rsid w:val="003B57AD"/>
    <w:rsid w:val="003B57DB"/>
    <w:rsid w:val="003B57DC"/>
    <w:rsid w:val="003B57E7"/>
    <w:rsid w:val="003B5815"/>
    <w:rsid w:val="003B5823"/>
    <w:rsid w:val="003B584D"/>
    <w:rsid w:val="003B5871"/>
    <w:rsid w:val="003B5873"/>
    <w:rsid w:val="003B588B"/>
    <w:rsid w:val="003B5892"/>
    <w:rsid w:val="003B5895"/>
    <w:rsid w:val="003B589D"/>
    <w:rsid w:val="003B58B9"/>
    <w:rsid w:val="003B5925"/>
    <w:rsid w:val="003B5938"/>
    <w:rsid w:val="003B5996"/>
    <w:rsid w:val="003B5998"/>
    <w:rsid w:val="003B59AB"/>
    <w:rsid w:val="003B59CF"/>
    <w:rsid w:val="003B5A11"/>
    <w:rsid w:val="003B5A35"/>
    <w:rsid w:val="003B5A45"/>
    <w:rsid w:val="003B5A57"/>
    <w:rsid w:val="003B5A8B"/>
    <w:rsid w:val="003B5A90"/>
    <w:rsid w:val="003B5A98"/>
    <w:rsid w:val="003B5AC1"/>
    <w:rsid w:val="003B5B0C"/>
    <w:rsid w:val="003B5B11"/>
    <w:rsid w:val="003B5B1A"/>
    <w:rsid w:val="003B5B32"/>
    <w:rsid w:val="003B5B83"/>
    <w:rsid w:val="003B5BC8"/>
    <w:rsid w:val="003B5BF9"/>
    <w:rsid w:val="003B5C05"/>
    <w:rsid w:val="003B5CD4"/>
    <w:rsid w:val="003B5D57"/>
    <w:rsid w:val="003B5D5D"/>
    <w:rsid w:val="003B5D6C"/>
    <w:rsid w:val="003B5D8E"/>
    <w:rsid w:val="003B5DBA"/>
    <w:rsid w:val="003B5DC9"/>
    <w:rsid w:val="003B5DE7"/>
    <w:rsid w:val="003B5E16"/>
    <w:rsid w:val="003B5E60"/>
    <w:rsid w:val="003B5E69"/>
    <w:rsid w:val="003B5E6A"/>
    <w:rsid w:val="003B5E7B"/>
    <w:rsid w:val="003B5EB8"/>
    <w:rsid w:val="003B5EFC"/>
    <w:rsid w:val="003B5F33"/>
    <w:rsid w:val="003B5F3D"/>
    <w:rsid w:val="003B5F54"/>
    <w:rsid w:val="003B601C"/>
    <w:rsid w:val="003B6056"/>
    <w:rsid w:val="003B6116"/>
    <w:rsid w:val="003B615A"/>
    <w:rsid w:val="003B6166"/>
    <w:rsid w:val="003B6182"/>
    <w:rsid w:val="003B619C"/>
    <w:rsid w:val="003B61B1"/>
    <w:rsid w:val="003B61FD"/>
    <w:rsid w:val="003B6224"/>
    <w:rsid w:val="003B624C"/>
    <w:rsid w:val="003B624D"/>
    <w:rsid w:val="003B626A"/>
    <w:rsid w:val="003B6276"/>
    <w:rsid w:val="003B62E6"/>
    <w:rsid w:val="003B62EA"/>
    <w:rsid w:val="003B6328"/>
    <w:rsid w:val="003B633B"/>
    <w:rsid w:val="003B635C"/>
    <w:rsid w:val="003B6383"/>
    <w:rsid w:val="003B63B2"/>
    <w:rsid w:val="003B6431"/>
    <w:rsid w:val="003B647B"/>
    <w:rsid w:val="003B6485"/>
    <w:rsid w:val="003B64B7"/>
    <w:rsid w:val="003B6523"/>
    <w:rsid w:val="003B652B"/>
    <w:rsid w:val="003B656F"/>
    <w:rsid w:val="003B665E"/>
    <w:rsid w:val="003B669A"/>
    <w:rsid w:val="003B66A9"/>
    <w:rsid w:val="003B66BA"/>
    <w:rsid w:val="003B66F7"/>
    <w:rsid w:val="003B6713"/>
    <w:rsid w:val="003B6738"/>
    <w:rsid w:val="003B673F"/>
    <w:rsid w:val="003B678B"/>
    <w:rsid w:val="003B6794"/>
    <w:rsid w:val="003B67AB"/>
    <w:rsid w:val="003B67B5"/>
    <w:rsid w:val="003B67EF"/>
    <w:rsid w:val="003B6801"/>
    <w:rsid w:val="003B6868"/>
    <w:rsid w:val="003B6875"/>
    <w:rsid w:val="003B68E0"/>
    <w:rsid w:val="003B68F4"/>
    <w:rsid w:val="003B6904"/>
    <w:rsid w:val="003B690B"/>
    <w:rsid w:val="003B6915"/>
    <w:rsid w:val="003B694B"/>
    <w:rsid w:val="003B6960"/>
    <w:rsid w:val="003B697D"/>
    <w:rsid w:val="003B6991"/>
    <w:rsid w:val="003B6992"/>
    <w:rsid w:val="003B6993"/>
    <w:rsid w:val="003B6A03"/>
    <w:rsid w:val="003B6A05"/>
    <w:rsid w:val="003B6A5F"/>
    <w:rsid w:val="003B6A6C"/>
    <w:rsid w:val="003B6AA5"/>
    <w:rsid w:val="003B6AEF"/>
    <w:rsid w:val="003B6AF8"/>
    <w:rsid w:val="003B6BE6"/>
    <w:rsid w:val="003B6BF4"/>
    <w:rsid w:val="003B6BF9"/>
    <w:rsid w:val="003B6C88"/>
    <w:rsid w:val="003B6CA0"/>
    <w:rsid w:val="003B6CAD"/>
    <w:rsid w:val="003B6CDB"/>
    <w:rsid w:val="003B6D22"/>
    <w:rsid w:val="003B6D34"/>
    <w:rsid w:val="003B6D62"/>
    <w:rsid w:val="003B6D71"/>
    <w:rsid w:val="003B6D72"/>
    <w:rsid w:val="003B6D73"/>
    <w:rsid w:val="003B6DD8"/>
    <w:rsid w:val="003B6E0D"/>
    <w:rsid w:val="003B6E19"/>
    <w:rsid w:val="003B6E1B"/>
    <w:rsid w:val="003B6E25"/>
    <w:rsid w:val="003B6F14"/>
    <w:rsid w:val="003B6F3B"/>
    <w:rsid w:val="003B6F58"/>
    <w:rsid w:val="003B6F5A"/>
    <w:rsid w:val="003B6F8B"/>
    <w:rsid w:val="003B6F9D"/>
    <w:rsid w:val="003B6F9E"/>
    <w:rsid w:val="003B7004"/>
    <w:rsid w:val="003B7042"/>
    <w:rsid w:val="003B7043"/>
    <w:rsid w:val="003B7050"/>
    <w:rsid w:val="003B7078"/>
    <w:rsid w:val="003B70AB"/>
    <w:rsid w:val="003B70D7"/>
    <w:rsid w:val="003B70DB"/>
    <w:rsid w:val="003B70E5"/>
    <w:rsid w:val="003B70F7"/>
    <w:rsid w:val="003B7103"/>
    <w:rsid w:val="003B713A"/>
    <w:rsid w:val="003B7140"/>
    <w:rsid w:val="003B7162"/>
    <w:rsid w:val="003B7165"/>
    <w:rsid w:val="003B71AC"/>
    <w:rsid w:val="003B71BE"/>
    <w:rsid w:val="003B7203"/>
    <w:rsid w:val="003B720D"/>
    <w:rsid w:val="003B7216"/>
    <w:rsid w:val="003B7218"/>
    <w:rsid w:val="003B7237"/>
    <w:rsid w:val="003B725E"/>
    <w:rsid w:val="003B7276"/>
    <w:rsid w:val="003B7282"/>
    <w:rsid w:val="003B7287"/>
    <w:rsid w:val="003B728C"/>
    <w:rsid w:val="003B729F"/>
    <w:rsid w:val="003B72DE"/>
    <w:rsid w:val="003B7316"/>
    <w:rsid w:val="003B738B"/>
    <w:rsid w:val="003B73BC"/>
    <w:rsid w:val="003B73F2"/>
    <w:rsid w:val="003B743E"/>
    <w:rsid w:val="003B7460"/>
    <w:rsid w:val="003B7484"/>
    <w:rsid w:val="003B74CE"/>
    <w:rsid w:val="003B7524"/>
    <w:rsid w:val="003B752B"/>
    <w:rsid w:val="003B7536"/>
    <w:rsid w:val="003B7560"/>
    <w:rsid w:val="003B7573"/>
    <w:rsid w:val="003B7578"/>
    <w:rsid w:val="003B7597"/>
    <w:rsid w:val="003B759F"/>
    <w:rsid w:val="003B75B1"/>
    <w:rsid w:val="003B761D"/>
    <w:rsid w:val="003B7687"/>
    <w:rsid w:val="003B768A"/>
    <w:rsid w:val="003B76A0"/>
    <w:rsid w:val="003B76A9"/>
    <w:rsid w:val="003B76AC"/>
    <w:rsid w:val="003B76B5"/>
    <w:rsid w:val="003B76E1"/>
    <w:rsid w:val="003B770B"/>
    <w:rsid w:val="003B7713"/>
    <w:rsid w:val="003B7715"/>
    <w:rsid w:val="003B7737"/>
    <w:rsid w:val="003B7744"/>
    <w:rsid w:val="003B779E"/>
    <w:rsid w:val="003B77B1"/>
    <w:rsid w:val="003B77F9"/>
    <w:rsid w:val="003B7807"/>
    <w:rsid w:val="003B7812"/>
    <w:rsid w:val="003B7843"/>
    <w:rsid w:val="003B7845"/>
    <w:rsid w:val="003B7884"/>
    <w:rsid w:val="003B788D"/>
    <w:rsid w:val="003B78A9"/>
    <w:rsid w:val="003B78EE"/>
    <w:rsid w:val="003B7915"/>
    <w:rsid w:val="003B791D"/>
    <w:rsid w:val="003B7940"/>
    <w:rsid w:val="003B796A"/>
    <w:rsid w:val="003B797A"/>
    <w:rsid w:val="003B797E"/>
    <w:rsid w:val="003B7988"/>
    <w:rsid w:val="003B799A"/>
    <w:rsid w:val="003B79A7"/>
    <w:rsid w:val="003B79B5"/>
    <w:rsid w:val="003B79E4"/>
    <w:rsid w:val="003B79F9"/>
    <w:rsid w:val="003B7A15"/>
    <w:rsid w:val="003B7A4E"/>
    <w:rsid w:val="003B7A50"/>
    <w:rsid w:val="003B7A72"/>
    <w:rsid w:val="003B7AE0"/>
    <w:rsid w:val="003B7B08"/>
    <w:rsid w:val="003B7B52"/>
    <w:rsid w:val="003B7B58"/>
    <w:rsid w:val="003B7B83"/>
    <w:rsid w:val="003B7BAD"/>
    <w:rsid w:val="003B7BC8"/>
    <w:rsid w:val="003B7BE4"/>
    <w:rsid w:val="003B7C18"/>
    <w:rsid w:val="003B7C20"/>
    <w:rsid w:val="003B7C5C"/>
    <w:rsid w:val="003B7C83"/>
    <w:rsid w:val="003B7C92"/>
    <w:rsid w:val="003B7CC0"/>
    <w:rsid w:val="003B7CC4"/>
    <w:rsid w:val="003B7D35"/>
    <w:rsid w:val="003B7D43"/>
    <w:rsid w:val="003B7D44"/>
    <w:rsid w:val="003B7D4B"/>
    <w:rsid w:val="003B7D8F"/>
    <w:rsid w:val="003B7D93"/>
    <w:rsid w:val="003B7DC0"/>
    <w:rsid w:val="003B7DC1"/>
    <w:rsid w:val="003B7DD8"/>
    <w:rsid w:val="003B7DFC"/>
    <w:rsid w:val="003B7E28"/>
    <w:rsid w:val="003B7E32"/>
    <w:rsid w:val="003B7EE4"/>
    <w:rsid w:val="003B7EEF"/>
    <w:rsid w:val="003B7EFA"/>
    <w:rsid w:val="003B7F13"/>
    <w:rsid w:val="003B7F17"/>
    <w:rsid w:val="003B7F30"/>
    <w:rsid w:val="003B7F4B"/>
    <w:rsid w:val="003B7F78"/>
    <w:rsid w:val="003B7FA7"/>
    <w:rsid w:val="003B7FAA"/>
    <w:rsid w:val="003B7FDB"/>
    <w:rsid w:val="003B7FF7"/>
    <w:rsid w:val="003C000C"/>
    <w:rsid w:val="003C001D"/>
    <w:rsid w:val="003C002F"/>
    <w:rsid w:val="003C0036"/>
    <w:rsid w:val="003C0075"/>
    <w:rsid w:val="003C007A"/>
    <w:rsid w:val="003C0091"/>
    <w:rsid w:val="003C0096"/>
    <w:rsid w:val="003C00D8"/>
    <w:rsid w:val="003C0109"/>
    <w:rsid w:val="003C0122"/>
    <w:rsid w:val="003C0141"/>
    <w:rsid w:val="003C015C"/>
    <w:rsid w:val="003C0192"/>
    <w:rsid w:val="003C01DD"/>
    <w:rsid w:val="003C0211"/>
    <w:rsid w:val="003C0267"/>
    <w:rsid w:val="003C02D5"/>
    <w:rsid w:val="003C02E3"/>
    <w:rsid w:val="003C02E7"/>
    <w:rsid w:val="003C0309"/>
    <w:rsid w:val="003C033C"/>
    <w:rsid w:val="003C03AF"/>
    <w:rsid w:val="003C0416"/>
    <w:rsid w:val="003C0441"/>
    <w:rsid w:val="003C0453"/>
    <w:rsid w:val="003C046E"/>
    <w:rsid w:val="003C0474"/>
    <w:rsid w:val="003C04A4"/>
    <w:rsid w:val="003C04AA"/>
    <w:rsid w:val="003C04DE"/>
    <w:rsid w:val="003C04FF"/>
    <w:rsid w:val="003C0509"/>
    <w:rsid w:val="003C0547"/>
    <w:rsid w:val="003C0579"/>
    <w:rsid w:val="003C0583"/>
    <w:rsid w:val="003C05A7"/>
    <w:rsid w:val="003C05AF"/>
    <w:rsid w:val="003C05B6"/>
    <w:rsid w:val="003C05D0"/>
    <w:rsid w:val="003C05D1"/>
    <w:rsid w:val="003C05D2"/>
    <w:rsid w:val="003C05D4"/>
    <w:rsid w:val="003C0606"/>
    <w:rsid w:val="003C060E"/>
    <w:rsid w:val="003C0620"/>
    <w:rsid w:val="003C062F"/>
    <w:rsid w:val="003C06C5"/>
    <w:rsid w:val="003C06DA"/>
    <w:rsid w:val="003C0718"/>
    <w:rsid w:val="003C0728"/>
    <w:rsid w:val="003C075B"/>
    <w:rsid w:val="003C079B"/>
    <w:rsid w:val="003C07AE"/>
    <w:rsid w:val="003C07D6"/>
    <w:rsid w:val="003C07D8"/>
    <w:rsid w:val="003C081F"/>
    <w:rsid w:val="003C0821"/>
    <w:rsid w:val="003C0841"/>
    <w:rsid w:val="003C086C"/>
    <w:rsid w:val="003C08B3"/>
    <w:rsid w:val="003C08E0"/>
    <w:rsid w:val="003C0925"/>
    <w:rsid w:val="003C097C"/>
    <w:rsid w:val="003C0981"/>
    <w:rsid w:val="003C09BC"/>
    <w:rsid w:val="003C09BE"/>
    <w:rsid w:val="003C09CB"/>
    <w:rsid w:val="003C09E2"/>
    <w:rsid w:val="003C0A2C"/>
    <w:rsid w:val="003C0A50"/>
    <w:rsid w:val="003C0A9A"/>
    <w:rsid w:val="003C0AA5"/>
    <w:rsid w:val="003C0AA8"/>
    <w:rsid w:val="003C0AAC"/>
    <w:rsid w:val="003C0B08"/>
    <w:rsid w:val="003C0B32"/>
    <w:rsid w:val="003C0B6F"/>
    <w:rsid w:val="003C0C00"/>
    <w:rsid w:val="003C0C04"/>
    <w:rsid w:val="003C0C4F"/>
    <w:rsid w:val="003C0C7F"/>
    <w:rsid w:val="003C0C87"/>
    <w:rsid w:val="003C0CB4"/>
    <w:rsid w:val="003C0CB5"/>
    <w:rsid w:val="003C0CF9"/>
    <w:rsid w:val="003C0D09"/>
    <w:rsid w:val="003C0D13"/>
    <w:rsid w:val="003C0D1B"/>
    <w:rsid w:val="003C0D3B"/>
    <w:rsid w:val="003C0D41"/>
    <w:rsid w:val="003C0D72"/>
    <w:rsid w:val="003C0D89"/>
    <w:rsid w:val="003C0DB5"/>
    <w:rsid w:val="003C0DFD"/>
    <w:rsid w:val="003C0E25"/>
    <w:rsid w:val="003C0E36"/>
    <w:rsid w:val="003C0E81"/>
    <w:rsid w:val="003C0F02"/>
    <w:rsid w:val="003C0F0A"/>
    <w:rsid w:val="003C0F64"/>
    <w:rsid w:val="003C0F6D"/>
    <w:rsid w:val="003C0FC9"/>
    <w:rsid w:val="003C0FE4"/>
    <w:rsid w:val="003C1119"/>
    <w:rsid w:val="003C1122"/>
    <w:rsid w:val="003C1125"/>
    <w:rsid w:val="003C112E"/>
    <w:rsid w:val="003C1147"/>
    <w:rsid w:val="003C1197"/>
    <w:rsid w:val="003C119F"/>
    <w:rsid w:val="003C11B4"/>
    <w:rsid w:val="003C11DA"/>
    <w:rsid w:val="003C1222"/>
    <w:rsid w:val="003C122A"/>
    <w:rsid w:val="003C123D"/>
    <w:rsid w:val="003C126E"/>
    <w:rsid w:val="003C1297"/>
    <w:rsid w:val="003C12BA"/>
    <w:rsid w:val="003C12CC"/>
    <w:rsid w:val="003C12D0"/>
    <w:rsid w:val="003C12F1"/>
    <w:rsid w:val="003C12FC"/>
    <w:rsid w:val="003C1317"/>
    <w:rsid w:val="003C132E"/>
    <w:rsid w:val="003C1361"/>
    <w:rsid w:val="003C1363"/>
    <w:rsid w:val="003C136C"/>
    <w:rsid w:val="003C136E"/>
    <w:rsid w:val="003C1374"/>
    <w:rsid w:val="003C13BA"/>
    <w:rsid w:val="003C13CB"/>
    <w:rsid w:val="003C13D3"/>
    <w:rsid w:val="003C13EC"/>
    <w:rsid w:val="003C1412"/>
    <w:rsid w:val="003C1435"/>
    <w:rsid w:val="003C1443"/>
    <w:rsid w:val="003C1457"/>
    <w:rsid w:val="003C1468"/>
    <w:rsid w:val="003C146D"/>
    <w:rsid w:val="003C147D"/>
    <w:rsid w:val="003C1491"/>
    <w:rsid w:val="003C1496"/>
    <w:rsid w:val="003C14D3"/>
    <w:rsid w:val="003C1513"/>
    <w:rsid w:val="003C151A"/>
    <w:rsid w:val="003C155A"/>
    <w:rsid w:val="003C1582"/>
    <w:rsid w:val="003C15CC"/>
    <w:rsid w:val="003C165F"/>
    <w:rsid w:val="003C1666"/>
    <w:rsid w:val="003C1678"/>
    <w:rsid w:val="003C1698"/>
    <w:rsid w:val="003C16A9"/>
    <w:rsid w:val="003C16B3"/>
    <w:rsid w:val="003C16C9"/>
    <w:rsid w:val="003C16CE"/>
    <w:rsid w:val="003C16EB"/>
    <w:rsid w:val="003C1702"/>
    <w:rsid w:val="003C1777"/>
    <w:rsid w:val="003C17F2"/>
    <w:rsid w:val="003C1813"/>
    <w:rsid w:val="003C1818"/>
    <w:rsid w:val="003C181C"/>
    <w:rsid w:val="003C1845"/>
    <w:rsid w:val="003C1861"/>
    <w:rsid w:val="003C186C"/>
    <w:rsid w:val="003C1884"/>
    <w:rsid w:val="003C189D"/>
    <w:rsid w:val="003C189F"/>
    <w:rsid w:val="003C18AF"/>
    <w:rsid w:val="003C18B9"/>
    <w:rsid w:val="003C18C8"/>
    <w:rsid w:val="003C1920"/>
    <w:rsid w:val="003C19D0"/>
    <w:rsid w:val="003C19DC"/>
    <w:rsid w:val="003C19F8"/>
    <w:rsid w:val="003C1A12"/>
    <w:rsid w:val="003C1AA7"/>
    <w:rsid w:val="003C1AD9"/>
    <w:rsid w:val="003C1ADA"/>
    <w:rsid w:val="003C1B11"/>
    <w:rsid w:val="003C1B1A"/>
    <w:rsid w:val="003C1B5D"/>
    <w:rsid w:val="003C1B5F"/>
    <w:rsid w:val="003C1BC6"/>
    <w:rsid w:val="003C1BC9"/>
    <w:rsid w:val="003C1BEA"/>
    <w:rsid w:val="003C1C0C"/>
    <w:rsid w:val="003C1C77"/>
    <w:rsid w:val="003C1C8B"/>
    <w:rsid w:val="003C1CD0"/>
    <w:rsid w:val="003C1D24"/>
    <w:rsid w:val="003C1D28"/>
    <w:rsid w:val="003C1D6D"/>
    <w:rsid w:val="003C1D79"/>
    <w:rsid w:val="003C1DE7"/>
    <w:rsid w:val="003C1DF7"/>
    <w:rsid w:val="003C1DFD"/>
    <w:rsid w:val="003C1E13"/>
    <w:rsid w:val="003C1E26"/>
    <w:rsid w:val="003C1E31"/>
    <w:rsid w:val="003C1E3C"/>
    <w:rsid w:val="003C1E3E"/>
    <w:rsid w:val="003C1E51"/>
    <w:rsid w:val="003C1EA4"/>
    <w:rsid w:val="003C1EAA"/>
    <w:rsid w:val="003C1EC9"/>
    <w:rsid w:val="003C1ED7"/>
    <w:rsid w:val="003C1EE9"/>
    <w:rsid w:val="003C1EF4"/>
    <w:rsid w:val="003C1EF5"/>
    <w:rsid w:val="003C1F04"/>
    <w:rsid w:val="003C1F10"/>
    <w:rsid w:val="003C1F16"/>
    <w:rsid w:val="003C1F1E"/>
    <w:rsid w:val="003C1F41"/>
    <w:rsid w:val="003C1F4F"/>
    <w:rsid w:val="003C1F50"/>
    <w:rsid w:val="003C1F80"/>
    <w:rsid w:val="003C1FE2"/>
    <w:rsid w:val="003C1FE4"/>
    <w:rsid w:val="003C1FE6"/>
    <w:rsid w:val="003C1FE8"/>
    <w:rsid w:val="003C2006"/>
    <w:rsid w:val="003C205C"/>
    <w:rsid w:val="003C205D"/>
    <w:rsid w:val="003C2073"/>
    <w:rsid w:val="003C20AB"/>
    <w:rsid w:val="003C20F0"/>
    <w:rsid w:val="003C2104"/>
    <w:rsid w:val="003C2153"/>
    <w:rsid w:val="003C215A"/>
    <w:rsid w:val="003C2179"/>
    <w:rsid w:val="003C2180"/>
    <w:rsid w:val="003C2181"/>
    <w:rsid w:val="003C2186"/>
    <w:rsid w:val="003C2188"/>
    <w:rsid w:val="003C21C8"/>
    <w:rsid w:val="003C21E2"/>
    <w:rsid w:val="003C2241"/>
    <w:rsid w:val="003C224F"/>
    <w:rsid w:val="003C2256"/>
    <w:rsid w:val="003C2274"/>
    <w:rsid w:val="003C22A7"/>
    <w:rsid w:val="003C23CB"/>
    <w:rsid w:val="003C2417"/>
    <w:rsid w:val="003C2434"/>
    <w:rsid w:val="003C2458"/>
    <w:rsid w:val="003C245E"/>
    <w:rsid w:val="003C24EA"/>
    <w:rsid w:val="003C24F9"/>
    <w:rsid w:val="003C24FE"/>
    <w:rsid w:val="003C251B"/>
    <w:rsid w:val="003C2532"/>
    <w:rsid w:val="003C258F"/>
    <w:rsid w:val="003C2605"/>
    <w:rsid w:val="003C2628"/>
    <w:rsid w:val="003C2654"/>
    <w:rsid w:val="003C266C"/>
    <w:rsid w:val="003C26A8"/>
    <w:rsid w:val="003C26C7"/>
    <w:rsid w:val="003C26F0"/>
    <w:rsid w:val="003C26F4"/>
    <w:rsid w:val="003C2700"/>
    <w:rsid w:val="003C271B"/>
    <w:rsid w:val="003C2728"/>
    <w:rsid w:val="003C27AF"/>
    <w:rsid w:val="003C27B4"/>
    <w:rsid w:val="003C2857"/>
    <w:rsid w:val="003C2878"/>
    <w:rsid w:val="003C28BB"/>
    <w:rsid w:val="003C28DE"/>
    <w:rsid w:val="003C2912"/>
    <w:rsid w:val="003C2928"/>
    <w:rsid w:val="003C293D"/>
    <w:rsid w:val="003C295A"/>
    <w:rsid w:val="003C296A"/>
    <w:rsid w:val="003C2977"/>
    <w:rsid w:val="003C29FC"/>
    <w:rsid w:val="003C2A1D"/>
    <w:rsid w:val="003C2A24"/>
    <w:rsid w:val="003C2A93"/>
    <w:rsid w:val="003C2AAF"/>
    <w:rsid w:val="003C2AB2"/>
    <w:rsid w:val="003C2B13"/>
    <w:rsid w:val="003C2B1E"/>
    <w:rsid w:val="003C2B1F"/>
    <w:rsid w:val="003C2BA8"/>
    <w:rsid w:val="003C2BB6"/>
    <w:rsid w:val="003C2BC4"/>
    <w:rsid w:val="003C2C78"/>
    <w:rsid w:val="003C2CFF"/>
    <w:rsid w:val="003C2D04"/>
    <w:rsid w:val="003C2D25"/>
    <w:rsid w:val="003C2D40"/>
    <w:rsid w:val="003C2DB6"/>
    <w:rsid w:val="003C2DD9"/>
    <w:rsid w:val="003C2DF7"/>
    <w:rsid w:val="003C2DFA"/>
    <w:rsid w:val="003C2DFC"/>
    <w:rsid w:val="003C2DFF"/>
    <w:rsid w:val="003C2E2A"/>
    <w:rsid w:val="003C2E42"/>
    <w:rsid w:val="003C2E4B"/>
    <w:rsid w:val="003C2E82"/>
    <w:rsid w:val="003C2ED1"/>
    <w:rsid w:val="003C2F01"/>
    <w:rsid w:val="003C2F1E"/>
    <w:rsid w:val="003C2F47"/>
    <w:rsid w:val="003C2F69"/>
    <w:rsid w:val="003C2F8B"/>
    <w:rsid w:val="003C2FA9"/>
    <w:rsid w:val="003C2FC4"/>
    <w:rsid w:val="003C2FDE"/>
    <w:rsid w:val="003C2FE2"/>
    <w:rsid w:val="003C2FE6"/>
    <w:rsid w:val="003C2FE7"/>
    <w:rsid w:val="003C2FEE"/>
    <w:rsid w:val="003C2FF8"/>
    <w:rsid w:val="003C301E"/>
    <w:rsid w:val="003C3029"/>
    <w:rsid w:val="003C3036"/>
    <w:rsid w:val="003C303B"/>
    <w:rsid w:val="003C3084"/>
    <w:rsid w:val="003C30AE"/>
    <w:rsid w:val="003C30B6"/>
    <w:rsid w:val="003C30CB"/>
    <w:rsid w:val="003C310B"/>
    <w:rsid w:val="003C311F"/>
    <w:rsid w:val="003C3183"/>
    <w:rsid w:val="003C3196"/>
    <w:rsid w:val="003C3231"/>
    <w:rsid w:val="003C3233"/>
    <w:rsid w:val="003C3275"/>
    <w:rsid w:val="003C328D"/>
    <w:rsid w:val="003C3297"/>
    <w:rsid w:val="003C329E"/>
    <w:rsid w:val="003C32EE"/>
    <w:rsid w:val="003C3321"/>
    <w:rsid w:val="003C3345"/>
    <w:rsid w:val="003C339B"/>
    <w:rsid w:val="003C33A1"/>
    <w:rsid w:val="003C33B8"/>
    <w:rsid w:val="003C33D4"/>
    <w:rsid w:val="003C33E3"/>
    <w:rsid w:val="003C3414"/>
    <w:rsid w:val="003C3428"/>
    <w:rsid w:val="003C3488"/>
    <w:rsid w:val="003C3536"/>
    <w:rsid w:val="003C353C"/>
    <w:rsid w:val="003C3586"/>
    <w:rsid w:val="003C35A5"/>
    <w:rsid w:val="003C35F6"/>
    <w:rsid w:val="003C361F"/>
    <w:rsid w:val="003C364F"/>
    <w:rsid w:val="003C366D"/>
    <w:rsid w:val="003C369D"/>
    <w:rsid w:val="003C36D0"/>
    <w:rsid w:val="003C370D"/>
    <w:rsid w:val="003C378D"/>
    <w:rsid w:val="003C37AE"/>
    <w:rsid w:val="003C37E0"/>
    <w:rsid w:val="003C3812"/>
    <w:rsid w:val="003C3823"/>
    <w:rsid w:val="003C3839"/>
    <w:rsid w:val="003C383B"/>
    <w:rsid w:val="003C3853"/>
    <w:rsid w:val="003C3868"/>
    <w:rsid w:val="003C38A0"/>
    <w:rsid w:val="003C3906"/>
    <w:rsid w:val="003C3910"/>
    <w:rsid w:val="003C3923"/>
    <w:rsid w:val="003C3937"/>
    <w:rsid w:val="003C3964"/>
    <w:rsid w:val="003C396C"/>
    <w:rsid w:val="003C3979"/>
    <w:rsid w:val="003C3A01"/>
    <w:rsid w:val="003C3A4A"/>
    <w:rsid w:val="003C3A52"/>
    <w:rsid w:val="003C3A62"/>
    <w:rsid w:val="003C3A65"/>
    <w:rsid w:val="003C3A6F"/>
    <w:rsid w:val="003C3A81"/>
    <w:rsid w:val="003C3B07"/>
    <w:rsid w:val="003C3B09"/>
    <w:rsid w:val="003C3B1A"/>
    <w:rsid w:val="003C3B35"/>
    <w:rsid w:val="003C3B4C"/>
    <w:rsid w:val="003C3B57"/>
    <w:rsid w:val="003C3B7E"/>
    <w:rsid w:val="003C3BCB"/>
    <w:rsid w:val="003C3C52"/>
    <w:rsid w:val="003C3C78"/>
    <w:rsid w:val="003C3C81"/>
    <w:rsid w:val="003C3C8C"/>
    <w:rsid w:val="003C3C8D"/>
    <w:rsid w:val="003C3C91"/>
    <w:rsid w:val="003C3C98"/>
    <w:rsid w:val="003C3C9B"/>
    <w:rsid w:val="003C3D01"/>
    <w:rsid w:val="003C3D35"/>
    <w:rsid w:val="003C3D5B"/>
    <w:rsid w:val="003C3D9D"/>
    <w:rsid w:val="003C3DAA"/>
    <w:rsid w:val="003C3DCA"/>
    <w:rsid w:val="003C3DF6"/>
    <w:rsid w:val="003C3E4B"/>
    <w:rsid w:val="003C3E6C"/>
    <w:rsid w:val="003C3E9D"/>
    <w:rsid w:val="003C3ED3"/>
    <w:rsid w:val="003C3EF3"/>
    <w:rsid w:val="003C3F0E"/>
    <w:rsid w:val="003C3F12"/>
    <w:rsid w:val="003C3F2F"/>
    <w:rsid w:val="003C3F3A"/>
    <w:rsid w:val="003C3F3D"/>
    <w:rsid w:val="003C3FB1"/>
    <w:rsid w:val="003C405D"/>
    <w:rsid w:val="003C407B"/>
    <w:rsid w:val="003C40BF"/>
    <w:rsid w:val="003C40C1"/>
    <w:rsid w:val="003C40F1"/>
    <w:rsid w:val="003C411D"/>
    <w:rsid w:val="003C411F"/>
    <w:rsid w:val="003C4143"/>
    <w:rsid w:val="003C416A"/>
    <w:rsid w:val="003C4183"/>
    <w:rsid w:val="003C419A"/>
    <w:rsid w:val="003C41F4"/>
    <w:rsid w:val="003C41F8"/>
    <w:rsid w:val="003C4213"/>
    <w:rsid w:val="003C422D"/>
    <w:rsid w:val="003C42B1"/>
    <w:rsid w:val="003C42D1"/>
    <w:rsid w:val="003C430B"/>
    <w:rsid w:val="003C430E"/>
    <w:rsid w:val="003C4312"/>
    <w:rsid w:val="003C4368"/>
    <w:rsid w:val="003C4386"/>
    <w:rsid w:val="003C4390"/>
    <w:rsid w:val="003C4410"/>
    <w:rsid w:val="003C443B"/>
    <w:rsid w:val="003C4445"/>
    <w:rsid w:val="003C4461"/>
    <w:rsid w:val="003C4469"/>
    <w:rsid w:val="003C446D"/>
    <w:rsid w:val="003C4470"/>
    <w:rsid w:val="003C4475"/>
    <w:rsid w:val="003C448A"/>
    <w:rsid w:val="003C44BF"/>
    <w:rsid w:val="003C44F6"/>
    <w:rsid w:val="003C4538"/>
    <w:rsid w:val="003C4542"/>
    <w:rsid w:val="003C4550"/>
    <w:rsid w:val="003C45DA"/>
    <w:rsid w:val="003C4640"/>
    <w:rsid w:val="003C4682"/>
    <w:rsid w:val="003C46AC"/>
    <w:rsid w:val="003C46AE"/>
    <w:rsid w:val="003C46CB"/>
    <w:rsid w:val="003C4709"/>
    <w:rsid w:val="003C470D"/>
    <w:rsid w:val="003C4714"/>
    <w:rsid w:val="003C471F"/>
    <w:rsid w:val="003C477D"/>
    <w:rsid w:val="003C4820"/>
    <w:rsid w:val="003C487F"/>
    <w:rsid w:val="003C4882"/>
    <w:rsid w:val="003C4888"/>
    <w:rsid w:val="003C48AB"/>
    <w:rsid w:val="003C48FB"/>
    <w:rsid w:val="003C4907"/>
    <w:rsid w:val="003C490D"/>
    <w:rsid w:val="003C4914"/>
    <w:rsid w:val="003C4922"/>
    <w:rsid w:val="003C4954"/>
    <w:rsid w:val="003C4998"/>
    <w:rsid w:val="003C499C"/>
    <w:rsid w:val="003C49AE"/>
    <w:rsid w:val="003C49D1"/>
    <w:rsid w:val="003C49D3"/>
    <w:rsid w:val="003C4A06"/>
    <w:rsid w:val="003C4A0C"/>
    <w:rsid w:val="003C4A20"/>
    <w:rsid w:val="003C4A3A"/>
    <w:rsid w:val="003C4A43"/>
    <w:rsid w:val="003C4A74"/>
    <w:rsid w:val="003C4AE3"/>
    <w:rsid w:val="003C4B07"/>
    <w:rsid w:val="003C4B48"/>
    <w:rsid w:val="003C4B49"/>
    <w:rsid w:val="003C4B72"/>
    <w:rsid w:val="003C4B81"/>
    <w:rsid w:val="003C4BBE"/>
    <w:rsid w:val="003C4BBF"/>
    <w:rsid w:val="003C4BCC"/>
    <w:rsid w:val="003C4BDD"/>
    <w:rsid w:val="003C4C1A"/>
    <w:rsid w:val="003C4C21"/>
    <w:rsid w:val="003C4C53"/>
    <w:rsid w:val="003C4C72"/>
    <w:rsid w:val="003C4CA9"/>
    <w:rsid w:val="003C4D22"/>
    <w:rsid w:val="003C4D44"/>
    <w:rsid w:val="003C4D4F"/>
    <w:rsid w:val="003C4D58"/>
    <w:rsid w:val="003C4D76"/>
    <w:rsid w:val="003C4D81"/>
    <w:rsid w:val="003C4E06"/>
    <w:rsid w:val="003C4E21"/>
    <w:rsid w:val="003C4E35"/>
    <w:rsid w:val="003C4E41"/>
    <w:rsid w:val="003C4E5D"/>
    <w:rsid w:val="003C4E6E"/>
    <w:rsid w:val="003C4E76"/>
    <w:rsid w:val="003C4E89"/>
    <w:rsid w:val="003C4EA5"/>
    <w:rsid w:val="003C4EB1"/>
    <w:rsid w:val="003C4EDE"/>
    <w:rsid w:val="003C4F24"/>
    <w:rsid w:val="003C4F46"/>
    <w:rsid w:val="003C4F6B"/>
    <w:rsid w:val="003C4FF5"/>
    <w:rsid w:val="003C5019"/>
    <w:rsid w:val="003C5029"/>
    <w:rsid w:val="003C511F"/>
    <w:rsid w:val="003C513A"/>
    <w:rsid w:val="003C5182"/>
    <w:rsid w:val="003C5195"/>
    <w:rsid w:val="003C519D"/>
    <w:rsid w:val="003C51B9"/>
    <w:rsid w:val="003C51C8"/>
    <w:rsid w:val="003C5218"/>
    <w:rsid w:val="003C522F"/>
    <w:rsid w:val="003C5243"/>
    <w:rsid w:val="003C5262"/>
    <w:rsid w:val="003C529B"/>
    <w:rsid w:val="003C529D"/>
    <w:rsid w:val="003C52E9"/>
    <w:rsid w:val="003C52FB"/>
    <w:rsid w:val="003C53A0"/>
    <w:rsid w:val="003C53A1"/>
    <w:rsid w:val="003C53A7"/>
    <w:rsid w:val="003C53A8"/>
    <w:rsid w:val="003C53BA"/>
    <w:rsid w:val="003C53DE"/>
    <w:rsid w:val="003C53F0"/>
    <w:rsid w:val="003C5412"/>
    <w:rsid w:val="003C543C"/>
    <w:rsid w:val="003C547F"/>
    <w:rsid w:val="003C54C1"/>
    <w:rsid w:val="003C54C4"/>
    <w:rsid w:val="003C54EC"/>
    <w:rsid w:val="003C5512"/>
    <w:rsid w:val="003C5540"/>
    <w:rsid w:val="003C5577"/>
    <w:rsid w:val="003C55AC"/>
    <w:rsid w:val="003C55D7"/>
    <w:rsid w:val="003C55FF"/>
    <w:rsid w:val="003C5614"/>
    <w:rsid w:val="003C5658"/>
    <w:rsid w:val="003C566E"/>
    <w:rsid w:val="003C56A3"/>
    <w:rsid w:val="003C56AB"/>
    <w:rsid w:val="003C56BD"/>
    <w:rsid w:val="003C56BF"/>
    <w:rsid w:val="003C56C8"/>
    <w:rsid w:val="003C572F"/>
    <w:rsid w:val="003C5732"/>
    <w:rsid w:val="003C576B"/>
    <w:rsid w:val="003C5777"/>
    <w:rsid w:val="003C577A"/>
    <w:rsid w:val="003C57B3"/>
    <w:rsid w:val="003C57C9"/>
    <w:rsid w:val="003C57CF"/>
    <w:rsid w:val="003C57D5"/>
    <w:rsid w:val="003C57FA"/>
    <w:rsid w:val="003C5803"/>
    <w:rsid w:val="003C580C"/>
    <w:rsid w:val="003C5841"/>
    <w:rsid w:val="003C588E"/>
    <w:rsid w:val="003C5897"/>
    <w:rsid w:val="003C58CE"/>
    <w:rsid w:val="003C58CF"/>
    <w:rsid w:val="003C58E7"/>
    <w:rsid w:val="003C590B"/>
    <w:rsid w:val="003C593A"/>
    <w:rsid w:val="003C596E"/>
    <w:rsid w:val="003C597D"/>
    <w:rsid w:val="003C599C"/>
    <w:rsid w:val="003C5A23"/>
    <w:rsid w:val="003C5A3D"/>
    <w:rsid w:val="003C5A67"/>
    <w:rsid w:val="003C5A76"/>
    <w:rsid w:val="003C5A7A"/>
    <w:rsid w:val="003C5A7C"/>
    <w:rsid w:val="003C5A86"/>
    <w:rsid w:val="003C5ADB"/>
    <w:rsid w:val="003C5AFF"/>
    <w:rsid w:val="003C5B10"/>
    <w:rsid w:val="003C5B3F"/>
    <w:rsid w:val="003C5B83"/>
    <w:rsid w:val="003C5B92"/>
    <w:rsid w:val="003C5BA1"/>
    <w:rsid w:val="003C5BD6"/>
    <w:rsid w:val="003C5C1E"/>
    <w:rsid w:val="003C5C20"/>
    <w:rsid w:val="003C5C9F"/>
    <w:rsid w:val="003C5CBC"/>
    <w:rsid w:val="003C5CD9"/>
    <w:rsid w:val="003C5CDF"/>
    <w:rsid w:val="003C5D78"/>
    <w:rsid w:val="003C5D79"/>
    <w:rsid w:val="003C5DBF"/>
    <w:rsid w:val="003C5DC3"/>
    <w:rsid w:val="003C5E1B"/>
    <w:rsid w:val="003C5E34"/>
    <w:rsid w:val="003C5E9B"/>
    <w:rsid w:val="003C5EC5"/>
    <w:rsid w:val="003C5EFC"/>
    <w:rsid w:val="003C5F04"/>
    <w:rsid w:val="003C5F43"/>
    <w:rsid w:val="003C5F5A"/>
    <w:rsid w:val="003C5F9A"/>
    <w:rsid w:val="003C5FAD"/>
    <w:rsid w:val="003C5FB4"/>
    <w:rsid w:val="003C5FBB"/>
    <w:rsid w:val="003C5FE1"/>
    <w:rsid w:val="003C5FFB"/>
    <w:rsid w:val="003C605A"/>
    <w:rsid w:val="003C60B3"/>
    <w:rsid w:val="003C6124"/>
    <w:rsid w:val="003C6141"/>
    <w:rsid w:val="003C616E"/>
    <w:rsid w:val="003C6180"/>
    <w:rsid w:val="003C61B6"/>
    <w:rsid w:val="003C61C8"/>
    <w:rsid w:val="003C620A"/>
    <w:rsid w:val="003C6229"/>
    <w:rsid w:val="003C6281"/>
    <w:rsid w:val="003C628D"/>
    <w:rsid w:val="003C62C9"/>
    <w:rsid w:val="003C62CA"/>
    <w:rsid w:val="003C62DF"/>
    <w:rsid w:val="003C637E"/>
    <w:rsid w:val="003C63B5"/>
    <w:rsid w:val="003C63C8"/>
    <w:rsid w:val="003C63D3"/>
    <w:rsid w:val="003C63F0"/>
    <w:rsid w:val="003C6401"/>
    <w:rsid w:val="003C642C"/>
    <w:rsid w:val="003C6440"/>
    <w:rsid w:val="003C6473"/>
    <w:rsid w:val="003C647D"/>
    <w:rsid w:val="003C6480"/>
    <w:rsid w:val="003C64B6"/>
    <w:rsid w:val="003C64D9"/>
    <w:rsid w:val="003C64FB"/>
    <w:rsid w:val="003C650D"/>
    <w:rsid w:val="003C6519"/>
    <w:rsid w:val="003C6549"/>
    <w:rsid w:val="003C6550"/>
    <w:rsid w:val="003C659D"/>
    <w:rsid w:val="003C65C6"/>
    <w:rsid w:val="003C65D0"/>
    <w:rsid w:val="003C65F1"/>
    <w:rsid w:val="003C6604"/>
    <w:rsid w:val="003C665A"/>
    <w:rsid w:val="003C66A4"/>
    <w:rsid w:val="003C66AA"/>
    <w:rsid w:val="003C66B1"/>
    <w:rsid w:val="003C66DF"/>
    <w:rsid w:val="003C66ED"/>
    <w:rsid w:val="003C66EF"/>
    <w:rsid w:val="003C6762"/>
    <w:rsid w:val="003C67BB"/>
    <w:rsid w:val="003C67D3"/>
    <w:rsid w:val="003C67EF"/>
    <w:rsid w:val="003C6842"/>
    <w:rsid w:val="003C685A"/>
    <w:rsid w:val="003C688B"/>
    <w:rsid w:val="003C68D0"/>
    <w:rsid w:val="003C691F"/>
    <w:rsid w:val="003C696B"/>
    <w:rsid w:val="003C697E"/>
    <w:rsid w:val="003C69BD"/>
    <w:rsid w:val="003C6A02"/>
    <w:rsid w:val="003C6A29"/>
    <w:rsid w:val="003C6A40"/>
    <w:rsid w:val="003C6A46"/>
    <w:rsid w:val="003C6A6D"/>
    <w:rsid w:val="003C6AB8"/>
    <w:rsid w:val="003C6ABA"/>
    <w:rsid w:val="003C6ACF"/>
    <w:rsid w:val="003C6AE0"/>
    <w:rsid w:val="003C6B2B"/>
    <w:rsid w:val="003C6B45"/>
    <w:rsid w:val="003C6B5D"/>
    <w:rsid w:val="003C6BCC"/>
    <w:rsid w:val="003C6BF6"/>
    <w:rsid w:val="003C6C2F"/>
    <w:rsid w:val="003C6C32"/>
    <w:rsid w:val="003C6C81"/>
    <w:rsid w:val="003C6C88"/>
    <w:rsid w:val="003C6C95"/>
    <w:rsid w:val="003C6C9E"/>
    <w:rsid w:val="003C6CB7"/>
    <w:rsid w:val="003C6CCE"/>
    <w:rsid w:val="003C6D13"/>
    <w:rsid w:val="003C6D16"/>
    <w:rsid w:val="003C6D1D"/>
    <w:rsid w:val="003C6D27"/>
    <w:rsid w:val="003C6D40"/>
    <w:rsid w:val="003C6D85"/>
    <w:rsid w:val="003C6DA5"/>
    <w:rsid w:val="003C6DF9"/>
    <w:rsid w:val="003C6DFA"/>
    <w:rsid w:val="003C6E4A"/>
    <w:rsid w:val="003C6E74"/>
    <w:rsid w:val="003C6E80"/>
    <w:rsid w:val="003C6EB0"/>
    <w:rsid w:val="003C6EE0"/>
    <w:rsid w:val="003C6EEE"/>
    <w:rsid w:val="003C6EFD"/>
    <w:rsid w:val="003C6F14"/>
    <w:rsid w:val="003C6F8B"/>
    <w:rsid w:val="003C6F98"/>
    <w:rsid w:val="003C6F9C"/>
    <w:rsid w:val="003C6FAD"/>
    <w:rsid w:val="003C6FBC"/>
    <w:rsid w:val="003C6FBE"/>
    <w:rsid w:val="003C6FCE"/>
    <w:rsid w:val="003C6FE4"/>
    <w:rsid w:val="003C7015"/>
    <w:rsid w:val="003C702C"/>
    <w:rsid w:val="003C7037"/>
    <w:rsid w:val="003C704E"/>
    <w:rsid w:val="003C708C"/>
    <w:rsid w:val="003C7095"/>
    <w:rsid w:val="003C70C6"/>
    <w:rsid w:val="003C710F"/>
    <w:rsid w:val="003C711D"/>
    <w:rsid w:val="003C7124"/>
    <w:rsid w:val="003C7141"/>
    <w:rsid w:val="003C7144"/>
    <w:rsid w:val="003C71A2"/>
    <w:rsid w:val="003C71AF"/>
    <w:rsid w:val="003C71BF"/>
    <w:rsid w:val="003C71C5"/>
    <w:rsid w:val="003C71DA"/>
    <w:rsid w:val="003C722D"/>
    <w:rsid w:val="003C7276"/>
    <w:rsid w:val="003C72A8"/>
    <w:rsid w:val="003C72CD"/>
    <w:rsid w:val="003C7307"/>
    <w:rsid w:val="003C7323"/>
    <w:rsid w:val="003C7353"/>
    <w:rsid w:val="003C7367"/>
    <w:rsid w:val="003C739C"/>
    <w:rsid w:val="003C739F"/>
    <w:rsid w:val="003C73BE"/>
    <w:rsid w:val="003C73EF"/>
    <w:rsid w:val="003C7407"/>
    <w:rsid w:val="003C741C"/>
    <w:rsid w:val="003C7428"/>
    <w:rsid w:val="003C7445"/>
    <w:rsid w:val="003C7449"/>
    <w:rsid w:val="003C746A"/>
    <w:rsid w:val="003C7478"/>
    <w:rsid w:val="003C7534"/>
    <w:rsid w:val="003C75C4"/>
    <w:rsid w:val="003C75E2"/>
    <w:rsid w:val="003C760F"/>
    <w:rsid w:val="003C7614"/>
    <w:rsid w:val="003C764D"/>
    <w:rsid w:val="003C7654"/>
    <w:rsid w:val="003C766C"/>
    <w:rsid w:val="003C76B2"/>
    <w:rsid w:val="003C770A"/>
    <w:rsid w:val="003C773F"/>
    <w:rsid w:val="003C7763"/>
    <w:rsid w:val="003C7789"/>
    <w:rsid w:val="003C7793"/>
    <w:rsid w:val="003C77B3"/>
    <w:rsid w:val="003C77B8"/>
    <w:rsid w:val="003C77EC"/>
    <w:rsid w:val="003C77FF"/>
    <w:rsid w:val="003C7802"/>
    <w:rsid w:val="003C7816"/>
    <w:rsid w:val="003C783C"/>
    <w:rsid w:val="003C7847"/>
    <w:rsid w:val="003C7871"/>
    <w:rsid w:val="003C788E"/>
    <w:rsid w:val="003C78BA"/>
    <w:rsid w:val="003C78BF"/>
    <w:rsid w:val="003C78C3"/>
    <w:rsid w:val="003C790A"/>
    <w:rsid w:val="003C7915"/>
    <w:rsid w:val="003C7922"/>
    <w:rsid w:val="003C796E"/>
    <w:rsid w:val="003C7973"/>
    <w:rsid w:val="003C798F"/>
    <w:rsid w:val="003C7995"/>
    <w:rsid w:val="003C799E"/>
    <w:rsid w:val="003C79B3"/>
    <w:rsid w:val="003C79B5"/>
    <w:rsid w:val="003C79CB"/>
    <w:rsid w:val="003C7A30"/>
    <w:rsid w:val="003C7A38"/>
    <w:rsid w:val="003C7A63"/>
    <w:rsid w:val="003C7AB5"/>
    <w:rsid w:val="003C7AE4"/>
    <w:rsid w:val="003C7B19"/>
    <w:rsid w:val="003C7B6B"/>
    <w:rsid w:val="003C7BA4"/>
    <w:rsid w:val="003C7BA6"/>
    <w:rsid w:val="003C7BC3"/>
    <w:rsid w:val="003C7BDC"/>
    <w:rsid w:val="003C7BE7"/>
    <w:rsid w:val="003C7BED"/>
    <w:rsid w:val="003C7C12"/>
    <w:rsid w:val="003C7C18"/>
    <w:rsid w:val="003C7C33"/>
    <w:rsid w:val="003C7C4A"/>
    <w:rsid w:val="003C7C55"/>
    <w:rsid w:val="003C7D1A"/>
    <w:rsid w:val="003C7D1B"/>
    <w:rsid w:val="003C7D3A"/>
    <w:rsid w:val="003C7D4E"/>
    <w:rsid w:val="003C7D58"/>
    <w:rsid w:val="003C7D6C"/>
    <w:rsid w:val="003C7D83"/>
    <w:rsid w:val="003C7D85"/>
    <w:rsid w:val="003C7DAF"/>
    <w:rsid w:val="003C7DD5"/>
    <w:rsid w:val="003C7E39"/>
    <w:rsid w:val="003C7EC4"/>
    <w:rsid w:val="003C7F39"/>
    <w:rsid w:val="003C7F59"/>
    <w:rsid w:val="003C7F61"/>
    <w:rsid w:val="003C7F6A"/>
    <w:rsid w:val="003C7FAD"/>
    <w:rsid w:val="003C7FF6"/>
    <w:rsid w:val="003C7FFE"/>
    <w:rsid w:val="003D0050"/>
    <w:rsid w:val="003D0059"/>
    <w:rsid w:val="003D0065"/>
    <w:rsid w:val="003D0071"/>
    <w:rsid w:val="003D0097"/>
    <w:rsid w:val="003D00B8"/>
    <w:rsid w:val="003D00D6"/>
    <w:rsid w:val="003D00E8"/>
    <w:rsid w:val="003D010C"/>
    <w:rsid w:val="003D0121"/>
    <w:rsid w:val="003D0161"/>
    <w:rsid w:val="003D0198"/>
    <w:rsid w:val="003D01AD"/>
    <w:rsid w:val="003D01B6"/>
    <w:rsid w:val="003D01C1"/>
    <w:rsid w:val="003D01D5"/>
    <w:rsid w:val="003D01F3"/>
    <w:rsid w:val="003D0212"/>
    <w:rsid w:val="003D02E5"/>
    <w:rsid w:val="003D02E9"/>
    <w:rsid w:val="003D0328"/>
    <w:rsid w:val="003D0349"/>
    <w:rsid w:val="003D03B9"/>
    <w:rsid w:val="003D03E5"/>
    <w:rsid w:val="003D03EC"/>
    <w:rsid w:val="003D03FF"/>
    <w:rsid w:val="003D0414"/>
    <w:rsid w:val="003D0450"/>
    <w:rsid w:val="003D045A"/>
    <w:rsid w:val="003D04AA"/>
    <w:rsid w:val="003D04F4"/>
    <w:rsid w:val="003D050C"/>
    <w:rsid w:val="003D051D"/>
    <w:rsid w:val="003D052C"/>
    <w:rsid w:val="003D0535"/>
    <w:rsid w:val="003D053F"/>
    <w:rsid w:val="003D055B"/>
    <w:rsid w:val="003D0561"/>
    <w:rsid w:val="003D0567"/>
    <w:rsid w:val="003D059C"/>
    <w:rsid w:val="003D05C3"/>
    <w:rsid w:val="003D061C"/>
    <w:rsid w:val="003D0620"/>
    <w:rsid w:val="003D0621"/>
    <w:rsid w:val="003D0647"/>
    <w:rsid w:val="003D066B"/>
    <w:rsid w:val="003D0675"/>
    <w:rsid w:val="003D067C"/>
    <w:rsid w:val="003D06BA"/>
    <w:rsid w:val="003D06CA"/>
    <w:rsid w:val="003D06E3"/>
    <w:rsid w:val="003D06F2"/>
    <w:rsid w:val="003D0735"/>
    <w:rsid w:val="003D0762"/>
    <w:rsid w:val="003D07F9"/>
    <w:rsid w:val="003D0807"/>
    <w:rsid w:val="003D085C"/>
    <w:rsid w:val="003D0895"/>
    <w:rsid w:val="003D0898"/>
    <w:rsid w:val="003D08EF"/>
    <w:rsid w:val="003D08F4"/>
    <w:rsid w:val="003D0917"/>
    <w:rsid w:val="003D0970"/>
    <w:rsid w:val="003D0979"/>
    <w:rsid w:val="003D0988"/>
    <w:rsid w:val="003D09C5"/>
    <w:rsid w:val="003D09C7"/>
    <w:rsid w:val="003D0A01"/>
    <w:rsid w:val="003D0A1E"/>
    <w:rsid w:val="003D0A32"/>
    <w:rsid w:val="003D0A5A"/>
    <w:rsid w:val="003D0A6F"/>
    <w:rsid w:val="003D0A73"/>
    <w:rsid w:val="003D0A83"/>
    <w:rsid w:val="003D0A86"/>
    <w:rsid w:val="003D0A97"/>
    <w:rsid w:val="003D0AB7"/>
    <w:rsid w:val="003D0AD7"/>
    <w:rsid w:val="003D0B46"/>
    <w:rsid w:val="003D0B50"/>
    <w:rsid w:val="003D0B56"/>
    <w:rsid w:val="003D0B7A"/>
    <w:rsid w:val="003D0B8B"/>
    <w:rsid w:val="003D0C17"/>
    <w:rsid w:val="003D0C28"/>
    <w:rsid w:val="003D0C37"/>
    <w:rsid w:val="003D0C3B"/>
    <w:rsid w:val="003D0C47"/>
    <w:rsid w:val="003D0C4E"/>
    <w:rsid w:val="003D0C8D"/>
    <w:rsid w:val="003D0CA1"/>
    <w:rsid w:val="003D0CA5"/>
    <w:rsid w:val="003D0D0B"/>
    <w:rsid w:val="003D0D13"/>
    <w:rsid w:val="003D0D1E"/>
    <w:rsid w:val="003D0D30"/>
    <w:rsid w:val="003D0D37"/>
    <w:rsid w:val="003D0D61"/>
    <w:rsid w:val="003D0D62"/>
    <w:rsid w:val="003D0D6F"/>
    <w:rsid w:val="003D0D94"/>
    <w:rsid w:val="003D0DA3"/>
    <w:rsid w:val="003D0DE7"/>
    <w:rsid w:val="003D0DEF"/>
    <w:rsid w:val="003D0E28"/>
    <w:rsid w:val="003D0EA6"/>
    <w:rsid w:val="003D0F3C"/>
    <w:rsid w:val="003D0F42"/>
    <w:rsid w:val="003D0F4F"/>
    <w:rsid w:val="003D0F51"/>
    <w:rsid w:val="003D0F5F"/>
    <w:rsid w:val="003D0F8A"/>
    <w:rsid w:val="003D0F91"/>
    <w:rsid w:val="003D0FB2"/>
    <w:rsid w:val="003D0FB3"/>
    <w:rsid w:val="003D0FB7"/>
    <w:rsid w:val="003D0FEA"/>
    <w:rsid w:val="003D1015"/>
    <w:rsid w:val="003D1029"/>
    <w:rsid w:val="003D1040"/>
    <w:rsid w:val="003D1042"/>
    <w:rsid w:val="003D1061"/>
    <w:rsid w:val="003D10A9"/>
    <w:rsid w:val="003D10AE"/>
    <w:rsid w:val="003D10B7"/>
    <w:rsid w:val="003D10CB"/>
    <w:rsid w:val="003D10E2"/>
    <w:rsid w:val="003D111B"/>
    <w:rsid w:val="003D117E"/>
    <w:rsid w:val="003D119A"/>
    <w:rsid w:val="003D11E1"/>
    <w:rsid w:val="003D11E3"/>
    <w:rsid w:val="003D120C"/>
    <w:rsid w:val="003D1225"/>
    <w:rsid w:val="003D1233"/>
    <w:rsid w:val="003D124F"/>
    <w:rsid w:val="003D126F"/>
    <w:rsid w:val="003D1275"/>
    <w:rsid w:val="003D1278"/>
    <w:rsid w:val="003D129A"/>
    <w:rsid w:val="003D12A3"/>
    <w:rsid w:val="003D1349"/>
    <w:rsid w:val="003D134D"/>
    <w:rsid w:val="003D1353"/>
    <w:rsid w:val="003D136E"/>
    <w:rsid w:val="003D1391"/>
    <w:rsid w:val="003D139C"/>
    <w:rsid w:val="003D13C9"/>
    <w:rsid w:val="003D13EE"/>
    <w:rsid w:val="003D1441"/>
    <w:rsid w:val="003D1474"/>
    <w:rsid w:val="003D147C"/>
    <w:rsid w:val="003D1492"/>
    <w:rsid w:val="003D1497"/>
    <w:rsid w:val="003D14A2"/>
    <w:rsid w:val="003D1517"/>
    <w:rsid w:val="003D153E"/>
    <w:rsid w:val="003D1540"/>
    <w:rsid w:val="003D157E"/>
    <w:rsid w:val="003D1593"/>
    <w:rsid w:val="003D15AE"/>
    <w:rsid w:val="003D15EA"/>
    <w:rsid w:val="003D1622"/>
    <w:rsid w:val="003D1645"/>
    <w:rsid w:val="003D1652"/>
    <w:rsid w:val="003D1665"/>
    <w:rsid w:val="003D1671"/>
    <w:rsid w:val="003D16B3"/>
    <w:rsid w:val="003D16C3"/>
    <w:rsid w:val="003D16F7"/>
    <w:rsid w:val="003D1720"/>
    <w:rsid w:val="003D1727"/>
    <w:rsid w:val="003D1734"/>
    <w:rsid w:val="003D17A0"/>
    <w:rsid w:val="003D17B1"/>
    <w:rsid w:val="003D17CC"/>
    <w:rsid w:val="003D1835"/>
    <w:rsid w:val="003D184D"/>
    <w:rsid w:val="003D1861"/>
    <w:rsid w:val="003D1879"/>
    <w:rsid w:val="003D1889"/>
    <w:rsid w:val="003D191C"/>
    <w:rsid w:val="003D191D"/>
    <w:rsid w:val="003D191E"/>
    <w:rsid w:val="003D194A"/>
    <w:rsid w:val="003D1983"/>
    <w:rsid w:val="003D19B2"/>
    <w:rsid w:val="003D19D3"/>
    <w:rsid w:val="003D19DA"/>
    <w:rsid w:val="003D1A23"/>
    <w:rsid w:val="003D1A3A"/>
    <w:rsid w:val="003D1A47"/>
    <w:rsid w:val="003D1A4C"/>
    <w:rsid w:val="003D1A62"/>
    <w:rsid w:val="003D1A73"/>
    <w:rsid w:val="003D1A8D"/>
    <w:rsid w:val="003D1A95"/>
    <w:rsid w:val="003D1AA0"/>
    <w:rsid w:val="003D1AA4"/>
    <w:rsid w:val="003D1AC4"/>
    <w:rsid w:val="003D1AF6"/>
    <w:rsid w:val="003D1B51"/>
    <w:rsid w:val="003D1B73"/>
    <w:rsid w:val="003D1B95"/>
    <w:rsid w:val="003D1BB5"/>
    <w:rsid w:val="003D1BD4"/>
    <w:rsid w:val="003D1C2B"/>
    <w:rsid w:val="003D1C6F"/>
    <w:rsid w:val="003D1CAE"/>
    <w:rsid w:val="003D1CB0"/>
    <w:rsid w:val="003D1CB7"/>
    <w:rsid w:val="003D1CDC"/>
    <w:rsid w:val="003D1D19"/>
    <w:rsid w:val="003D1D39"/>
    <w:rsid w:val="003D1D6C"/>
    <w:rsid w:val="003D1DAF"/>
    <w:rsid w:val="003D1DE1"/>
    <w:rsid w:val="003D1DE7"/>
    <w:rsid w:val="003D1E4B"/>
    <w:rsid w:val="003D1E59"/>
    <w:rsid w:val="003D1E69"/>
    <w:rsid w:val="003D1E6D"/>
    <w:rsid w:val="003D1EBA"/>
    <w:rsid w:val="003D1EBD"/>
    <w:rsid w:val="003D1F07"/>
    <w:rsid w:val="003D1F75"/>
    <w:rsid w:val="003D1FA0"/>
    <w:rsid w:val="003D1FC7"/>
    <w:rsid w:val="003D1FDF"/>
    <w:rsid w:val="003D1FEB"/>
    <w:rsid w:val="003D1FF8"/>
    <w:rsid w:val="003D2031"/>
    <w:rsid w:val="003D2035"/>
    <w:rsid w:val="003D205E"/>
    <w:rsid w:val="003D2079"/>
    <w:rsid w:val="003D20E1"/>
    <w:rsid w:val="003D20FE"/>
    <w:rsid w:val="003D213F"/>
    <w:rsid w:val="003D2164"/>
    <w:rsid w:val="003D21DD"/>
    <w:rsid w:val="003D2232"/>
    <w:rsid w:val="003D2253"/>
    <w:rsid w:val="003D2276"/>
    <w:rsid w:val="003D232A"/>
    <w:rsid w:val="003D232B"/>
    <w:rsid w:val="003D2339"/>
    <w:rsid w:val="003D233D"/>
    <w:rsid w:val="003D2358"/>
    <w:rsid w:val="003D2381"/>
    <w:rsid w:val="003D2397"/>
    <w:rsid w:val="003D2399"/>
    <w:rsid w:val="003D23AB"/>
    <w:rsid w:val="003D23BB"/>
    <w:rsid w:val="003D23DD"/>
    <w:rsid w:val="003D2404"/>
    <w:rsid w:val="003D2406"/>
    <w:rsid w:val="003D2469"/>
    <w:rsid w:val="003D2473"/>
    <w:rsid w:val="003D249B"/>
    <w:rsid w:val="003D24B5"/>
    <w:rsid w:val="003D24CC"/>
    <w:rsid w:val="003D2526"/>
    <w:rsid w:val="003D2531"/>
    <w:rsid w:val="003D2533"/>
    <w:rsid w:val="003D2542"/>
    <w:rsid w:val="003D254B"/>
    <w:rsid w:val="003D25C6"/>
    <w:rsid w:val="003D25ED"/>
    <w:rsid w:val="003D25F8"/>
    <w:rsid w:val="003D2622"/>
    <w:rsid w:val="003D262E"/>
    <w:rsid w:val="003D2685"/>
    <w:rsid w:val="003D26D9"/>
    <w:rsid w:val="003D26F1"/>
    <w:rsid w:val="003D2711"/>
    <w:rsid w:val="003D2761"/>
    <w:rsid w:val="003D2762"/>
    <w:rsid w:val="003D27A9"/>
    <w:rsid w:val="003D27B0"/>
    <w:rsid w:val="003D27C2"/>
    <w:rsid w:val="003D27C7"/>
    <w:rsid w:val="003D27E1"/>
    <w:rsid w:val="003D27E3"/>
    <w:rsid w:val="003D27F3"/>
    <w:rsid w:val="003D2833"/>
    <w:rsid w:val="003D2835"/>
    <w:rsid w:val="003D283A"/>
    <w:rsid w:val="003D2856"/>
    <w:rsid w:val="003D2864"/>
    <w:rsid w:val="003D2874"/>
    <w:rsid w:val="003D2892"/>
    <w:rsid w:val="003D28D6"/>
    <w:rsid w:val="003D28E8"/>
    <w:rsid w:val="003D2922"/>
    <w:rsid w:val="003D294A"/>
    <w:rsid w:val="003D296A"/>
    <w:rsid w:val="003D2971"/>
    <w:rsid w:val="003D29A6"/>
    <w:rsid w:val="003D29B7"/>
    <w:rsid w:val="003D29EC"/>
    <w:rsid w:val="003D2A5D"/>
    <w:rsid w:val="003D2B01"/>
    <w:rsid w:val="003D2B22"/>
    <w:rsid w:val="003D2B41"/>
    <w:rsid w:val="003D2B8B"/>
    <w:rsid w:val="003D2BAC"/>
    <w:rsid w:val="003D2BB9"/>
    <w:rsid w:val="003D2BDB"/>
    <w:rsid w:val="003D2BF6"/>
    <w:rsid w:val="003D2BFA"/>
    <w:rsid w:val="003D2C35"/>
    <w:rsid w:val="003D2C76"/>
    <w:rsid w:val="003D2CCB"/>
    <w:rsid w:val="003D2CFE"/>
    <w:rsid w:val="003D2D01"/>
    <w:rsid w:val="003D2D14"/>
    <w:rsid w:val="003D2D37"/>
    <w:rsid w:val="003D2D54"/>
    <w:rsid w:val="003D2D62"/>
    <w:rsid w:val="003D2D6B"/>
    <w:rsid w:val="003D2D90"/>
    <w:rsid w:val="003D2D9B"/>
    <w:rsid w:val="003D2DA7"/>
    <w:rsid w:val="003D2DBA"/>
    <w:rsid w:val="003D2DBE"/>
    <w:rsid w:val="003D2DC2"/>
    <w:rsid w:val="003D2DD6"/>
    <w:rsid w:val="003D2DF9"/>
    <w:rsid w:val="003D2E06"/>
    <w:rsid w:val="003D2E1D"/>
    <w:rsid w:val="003D2E35"/>
    <w:rsid w:val="003D2E65"/>
    <w:rsid w:val="003D2E8B"/>
    <w:rsid w:val="003D2E9D"/>
    <w:rsid w:val="003D2EAE"/>
    <w:rsid w:val="003D2F1B"/>
    <w:rsid w:val="003D2F6A"/>
    <w:rsid w:val="003D2F72"/>
    <w:rsid w:val="003D2FD8"/>
    <w:rsid w:val="003D2FEE"/>
    <w:rsid w:val="003D2FFE"/>
    <w:rsid w:val="003D303D"/>
    <w:rsid w:val="003D3044"/>
    <w:rsid w:val="003D3049"/>
    <w:rsid w:val="003D3066"/>
    <w:rsid w:val="003D30B4"/>
    <w:rsid w:val="003D310C"/>
    <w:rsid w:val="003D3112"/>
    <w:rsid w:val="003D315F"/>
    <w:rsid w:val="003D3182"/>
    <w:rsid w:val="003D31C4"/>
    <w:rsid w:val="003D31E8"/>
    <w:rsid w:val="003D324E"/>
    <w:rsid w:val="003D326F"/>
    <w:rsid w:val="003D3280"/>
    <w:rsid w:val="003D32AE"/>
    <w:rsid w:val="003D32B2"/>
    <w:rsid w:val="003D32E1"/>
    <w:rsid w:val="003D32F7"/>
    <w:rsid w:val="003D3301"/>
    <w:rsid w:val="003D3345"/>
    <w:rsid w:val="003D3359"/>
    <w:rsid w:val="003D33A2"/>
    <w:rsid w:val="003D33C3"/>
    <w:rsid w:val="003D33E1"/>
    <w:rsid w:val="003D33E8"/>
    <w:rsid w:val="003D33FD"/>
    <w:rsid w:val="003D3427"/>
    <w:rsid w:val="003D3459"/>
    <w:rsid w:val="003D347C"/>
    <w:rsid w:val="003D3489"/>
    <w:rsid w:val="003D34BB"/>
    <w:rsid w:val="003D350D"/>
    <w:rsid w:val="003D3537"/>
    <w:rsid w:val="003D354F"/>
    <w:rsid w:val="003D355A"/>
    <w:rsid w:val="003D35A2"/>
    <w:rsid w:val="003D35C8"/>
    <w:rsid w:val="003D35DD"/>
    <w:rsid w:val="003D35EF"/>
    <w:rsid w:val="003D3603"/>
    <w:rsid w:val="003D3634"/>
    <w:rsid w:val="003D3644"/>
    <w:rsid w:val="003D36B0"/>
    <w:rsid w:val="003D36CD"/>
    <w:rsid w:val="003D36DB"/>
    <w:rsid w:val="003D3737"/>
    <w:rsid w:val="003D375B"/>
    <w:rsid w:val="003D37B7"/>
    <w:rsid w:val="003D37BE"/>
    <w:rsid w:val="003D37E5"/>
    <w:rsid w:val="003D37F9"/>
    <w:rsid w:val="003D3806"/>
    <w:rsid w:val="003D3847"/>
    <w:rsid w:val="003D384B"/>
    <w:rsid w:val="003D384E"/>
    <w:rsid w:val="003D3859"/>
    <w:rsid w:val="003D3864"/>
    <w:rsid w:val="003D3878"/>
    <w:rsid w:val="003D38AC"/>
    <w:rsid w:val="003D38B1"/>
    <w:rsid w:val="003D38D0"/>
    <w:rsid w:val="003D38E7"/>
    <w:rsid w:val="003D38ED"/>
    <w:rsid w:val="003D38F8"/>
    <w:rsid w:val="003D3925"/>
    <w:rsid w:val="003D393A"/>
    <w:rsid w:val="003D39A3"/>
    <w:rsid w:val="003D39E5"/>
    <w:rsid w:val="003D3A28"/>
    <w:rsid w:val="003D3A7F"/>
    <w:rsid w:val="003D3A96"/>
    <w:rsid w:val="003D3AC2"/>
    <w:rsid w:val="003D3B09"/>
    <w:rsid w:val="003D3B55"/>
    <w:rsid w:val="003D3B65"/>
    <w:rsid w:val="003D3BBC"/>
    <w:rsid w:val="003D3BC5"/>
    <w:rsid w:val="003D3BFF"/>
    <w:rsid w:val="003D3C08"/>
    <w:rsid w:val="003D3C2F"/>
    <w:rsid w:val="003D3C3C"/>
    <w:rsid w:val="003D3C4E"/>
    <w:rsid w:val="003D3C79"/>
    <w:rsid w:val="003D3CD0"/>
    <w:rsid w:val="003D3D4C"/>
    <w:rsid w:val="003D3D4F"/>
    <w:rsid w:val="003D3D9F"/>
    <w:rsid w:val="003D3DA8"/>
    <w:rsid w:val="003D3DAD"/>
    <w:rsid w:val="003D3DDE"/>
    <w:rsid w:val="003D3DF6"/>
    <w:rsid w:val="003D3E55"/>
    <w:rsid w:val="003D3E7D"/>
    <w:rsid w:val="003D3EAF"/>
    <w:rsid w:val="003D3EC2"/>
    <w:rsid w:val="003D3F13"/>
    <w:rsid w:val="003D3FEB"/>
    <w:rsid w:val="003D401F"/>
    <w:rsid w:val="003D402A"/>
    <w:rsid w:val="003D40D7"/>
    <w:rsid w:val="003D4114"/>
    <w:rsid w:val="003D4131"/>
    <w:rsid w:val="003D4157"/>
    <w:rsid w:val="003D418F"/>
    <w:rsid w:val="003D41A9"/>
    <w:rsid w:val="003D41AB"/>
    <w:rsid w:val="003D41F8"/>
    <w:rsid w:val="003D41FC"/>
    <w:rsid w:val="003D4212"/>
    <w:rsid w:val="003D422B"/>
    <w:rsid w:val="003D4262"/>
    <w:rsid w:val="003D4266"/>
    <w:rsid w:val="003D426A"/>
    <w:rsid w:val="003D428F"/>
    <w:rsid w:val="003D4296"/>
    <w:rsid w:val="003D42D3"/>
    <w:rsid w:val="003D42F7"/>
    <w:rsid w:val="003D42FA"/>
    <w:rsid w:val="003D4341"/>
    <w:rsid w:val="003D4345"/>
    <w:rsid w:val="003D437B"/>
    <w:rsid w:val="003D439D"/>
    <w:rsid w:val="003D43E9"/>
    <w:rsid w:val="003D4421"/>
    <w:rsid w:val="003D4427"/>
    <w:rsid w:val="003D442A"/>
    <w:rsid w:val="003D4433"/>
    <w:rsid w:val="003D4441"/>
    <w:rsid w:val="003D4470"/>
    <w:rsid w:val="003D44ED"/>
    <w:rsid w:val="003D44F8"/>
    <w:rsid w:val="003D4547"/>
    <w:rsid w:val="003D45CF"/>
    <w:rsid w:val="003D45D3"/>
    <w:rsid w:val="003D4660"/>
    <w:rsid w:val="003D4670"/>
    <w:rsid w:val="003D4674"/>
    <w:rsid w:val="003D4691"/>
    <w:rsid w:val="003D46B0"/>
    <w:rsid w:val="003D479D"/>
    <w:rsid w:val="003D47A2"/>
    <w:rsid w:val="003D47A8"/>
    <w:rsid w:val="003D47D2"/>
    <w:rsid w:val="003D4836"/>
    <w:rsid w:val="003D4857"/>
    <w:rsid w:val="003D4882"/>
    <w:rsid w:val="003D489F"/>
    <w:rsid w:val="003D48DB"/>
    <w:rsid w:val="003D48E0"/>
    <w:rsid w:val="003D4918"/>
    <w:rsid w:val="003D4982"/>
    <w:rsid w:val="003D4989"/>
    <w:rsid w:val="003D498A"/>
    <w:rsid w:val="003D49A8"/>
    <w:rsid w:val="003D49BE"/>
    <w:rsid w:val="003D4A1C"/>
    <w:rsid w:val="003D4A2F"/>
    <w:rsid w:val="003D4AC4"/>
    <w:rsid w:val="003D4AC6"/>
    <w:rsid w:val="003D4AE5"/>
    <w:rsid w:val="003D4B07"/>
    <w:rsid w:val="003D4B6A"/>
    <w:rsid w:val="003D4B93"/>
    <w:rsid w:val="003D4B9A"/>
    <w:rsid w:val="003D4BC5"/>
    <w:rsid w:val="003D4BE5"/>
    <w:rsid w:val="003D4C0F"/>
    <w:rsid w:val="003D4C4F"/>
    <w:rsid w:val="003D4C56"/>
    <w:rsid w:val="003D4C5B"/>
    <w:rsid w:val="003D4C74"/>
    <w:rsid w:val="003D4C81"/>
    <w:rsid w:val="003D4C9F"/>
    <w:rsid w:val="003D4CDA"/>
    <w:rsid w:val="003D4CDC"/>
    <w:rsid w:val="003D4CDE"/>
    <w:rsid w:val="003D4D04"/>
    <w:rsid w:val="003D4D1D"/>
    <w:rsid w:val="003D4D3A"/>
    <w:rsid w:val="003D4D61"/>
    <w:rsid w:val="003D4D74"/>
    <w:rsid w:val="003D4DB4"/>
    <w:rsid w:val="003D4DBF"/>
    <w:rsid w:val="003D4DD4"/>
    <w:rsid w:val="003D4E17"/>
    <w:rsid w:val="003D4E62"/>
    <w:rsid w:val="003D4E78"/>
    <w:rsid w:val="003D4F09"/>
    <w:rsid w:val="003D4F27"/>
    <w:rsid w:val="003D4F48"/>
    <w:rsid w:val="003D4F6F"/>
    <w:rsid w:val="003D4F71"/>
    <w:rsid w:val="003D5047"/>
    <w:rsid w:val="003D5074"/>
    <w:rsid w:val="003D507E"/>
    <w:rsid w:val="003D5082"/>
    <w:rsid w:val="003D5087"/>
    <w:rsid w:val="003D508E"/>
    <w:rsid w:val="003D509F"/>
    <w:rsid w:val="003D50AA"/>
    <w:rsid w:val="003D50D8"/>
    <w:rsid w:val="003D50F1"/>
    <w:rsid w:val="003D50F3"/>
    <w:rsid w:val="003D5117"/>
    <w:rsid w:val="003D5121"/>
    <w:rsid w:val="003D5181"/>
    <w:rsid w:val="003D51BF"/>
    <w:rsid w:val="003D51C1"/>
    <w:rsid w:val="003D51E4"/>
    <w:rsid w:val="003D51E7"/>
    <w:rsid w:val="003D51F7"/>
    <w:rsid w:val="003D5208"/>
    <w:rsid w:val="003D521A"/>
    <w:rsid w:val="003D5221"/>
    <w:rsid w:val="003D5232"/>
    <w:rsid w:val="003D5248"/>
    <w:rsid w:val="003D52BF"/>
    <w:rsid w:val="003D52C1"/>
    <w:rsid w:val="003D52CA"/>
    <w:rsid w:val="003D52D2"/>
    <w:rsid w:val="003D52F7"/>
    <w:rsid w:val="003D5332"/>
    <w:rsid w:val="003D533C"/>
    <w:rsid w:val="003D5340"/>
    <w:rsid w:val="003D5382"/>
    <w:rsid w:val="003D53AF"/>
    <w:rsid w:val="003D53B3"/>
    <w:rsid w:val="003D540B"/>
    <w:rsid w:val="003D541D"/>
    <w:rsid w:val="003D5485"/>
    <w:rsid w:val="003D5498"/>
    <w:rsid w:val="003D54B1"/>
    <w:rsid w:val="003D54C7"/>
    <w:rsid w:val="003D54CC"/>
    <w:rsid w:val="003D5591"/>
    <w:rsid w:val="003D559D"/>
    <w:rsid w:val="003D55EA"/>
    <w:rsid w:val="003D55EB"/>
    <w:rsid w:val="003D55F5"/>
    <w:rsid w:val="003D5628"/>
    <w:rsid w:val="003D563B"/>
    <w:rsid w:val="003D564D"/>
    <w:rsid w:val="003D5680"/>
    <w:rsid w:val="003D5687"/>
    <w:rsid w:val="003D5697"/>
    <w:rsid w:val="003D56D6"/>
    <w:rsid w:val="003D56F0"/>
    <w:rsid w:val="003D56F4"/>
    <w:rsid w:val="003D56F7"/>
    <w:rsid w:val="003D56F9"/>
    <w:rsid w:val="003D5741"/>
    <w:rsid w:val="003D5779"/>
    <w:rsid w:val="003D5787"/>
    <w:rsid w:val="003D5793"/>
    <w:rsid w:val="003D57BD"/>
    <w:rsid w:val="003D57F3"/>
    <w:rsid w:val="003D585A"/>
    <w:rsid w:val="003D5876"/>
    <w:rsid w:val="003D5895"/>
    <w:rsid w:val="003D58C6"/>
    <w:rsid w:val="003D58D1"/>
    <w:rsid w:val="003D58D3"/>
    <w:rsid w:val="003D58DD"/>
    <w:rsid w:val="003D5903"/>
    <w:rsid w:val="003D5904"/>
    <w:rsid w:val="003D5921"/>
    <w:rsid w:val="003D5928"/>
    <w:rsid w:val="003D5936"/>
    <w:rsid w:val="003D595E"/>
    <w:rsid w:val="003D5980"/>
    <w:rsid w:val="003D5A01"/>
    <w:rsid w:val="003D5A97"/>
    <w:rsid w:val="003D5ABF"/>
    <w:rsid w:val="003D5B13"/>
    <w:rsid w:val="003D5B14"/>
    <w:rsid w:val="003D5B59"/>
    <w:rsid w:val="003D5B64"/>
    <w:rsid w:val="003D5B70"/>
    <w:rsid w:val="003D5B84"/>
    <w:rsid w:val="003D5B98"/>
    <w:rsid w:val="003D5BD7"/>
    <w:rsid w:val="003D5C14"/>
    <w:rsid w:val="003D5C6D"/>
    <w:rsid w:val="003D5C6E"/>
    <w:rsid w:val="003D5C79"/>
    <w:rsid w:val="003D5C83"/>
    <w:rsid w:val="003D5CAB"/>
    <w:rsid w:val="003D5CC5"/>
    <w:rsid w:val="003D5D51"/>
    <w:rsid w:val="003D5D95"/>
    <w:rsid w:val="003D5DB6"/>
    <w:rsid w:val="003D5DBA"/>
    <w:rsid w:val="003D5DC2"/>
    <w:rsid w:val="003D5E11"/>
    <w:rsid w:val="003D5E55"/>
    <w:rsid w:val="003D5EAC"/>
    <w:rsid w:val="003D5EEE"/>
    <w:rsid w:val="003D5EF7"/>
    <w:rsid w:val="003D5F39"/>
    <w:rsid w:val="003D5F49"/>
    <w:rsid w:val="003D5F4B"/>
    <w:rsid w:val="003D5F73"/>
    <w:rsid w:val="003D5F76"/>
    <w:rsid w:val="003D5F9A"/>
    <w:rsid w:val="003D5FAC"/>
    <w:rsid w:val="003D5FD4"/>
    <w:rsid w:val="003D6035"/>
    <w:rsid w:val="003D607A"/>
    <w:rsid w:val="003D6085"/>
    <w:rsid w:val="003D608C"/>
    <w:rsid w:val="003D60EB"/>
    <w:rsid w:val="003D6140"/>
    <w:rsid w:val="003D6173"/>
    <w:rsid w:val="003D619C"/>
    <w:rsid w:val="003D61C6"/>
    <w:rsid w:val="003D61DD"/>
    <w:rsid w:val="003D61F6"/>
    <w:rsid w:val="003D6239"/>
    <w:rsid w:val="003D6248"/>
    <w:rsid w:val="003D624B"/>
    <w:rsid w:val="003D625A"/>
    <w:rsid w:val="003D6263"/>
    <w:rsid w:val="003D6269"/>
    <w:rsid w:val="003D628F"/>
    <w:rsid w:val="003D6299"/>
    <w:rsid w:val="003D62C5"/>
    <w:rsid w:val="003D630F"/>
    <w:rsid w:val="003D6310"/>
    <w:rsid w:val="003D6317"/>
    <w:rsid w:val="003D6370"/>
    <w:rsid w:val="003D6378"/>
    <w:rsid w:val="003D6384"/>
    <w:rsid w:val="003D63AC"/>
    <w:rsid w:val="003D63B4"/>
    <w:rsid w:val="003D63E0"/>
    <w:rsid w:val="003D6414"/>
    <w:rsid w:val="003D6426"/>
    <w:rsid w:val="003D6431"/>
    <w:rsid w:val="003D6449"/>
    <w:rsid w:val="003D6472"/>
    <w:rsid w:val="003D6476"/>
    <w:rsid w:val="003D6480"/>
    <w:rsid w:val="003D648C"/>
    <w:rsid w:val="003D64CA"/>
    <w:rsid w:val="003D650B"/>
    <w:rsid w:val="003D6524"/>
    <w:rsid w:val="003D6544"/>
    <w:rsid w:val="003D656B"/>
    <w:rsid w:val="003D656E"/>
    <w:rsid w:val="003D657F"/>
    <w:rsid w:val="003D6580"/>
    <w:rsid w:val="003D6587"/>
    <w:rsid w:val="003D65B0"/>
    <w:rsid w:val="003D65BB"/>
    <w:rsid w:val="003D65CF"/>
    <w:rsid w:val="003D65ED"/>
    <w:rsid w:val="003D66B4"/>
    <w:rsid w:val="003D66BD"/>
    <w:rsid w:val="003D66C9"/>
    <w:rsid w:val="003D66D9"/>
    <w:rsid w:val="003D66E3"/>
    <w:rsid w:val="003D6738"/>
    <w:rsid w:val="003D6741"/>
    <w:rsid w:val="003D674A"/>
    <w:rsid w:val="003D6758"/>
    <w:rsid w:val="003D675A"/>
    <w:rsid w:val="003D677D"/>
    <w:rsid w:val="003D67B3"/>
    <w:rsid w:val="003D67B9"/>
    <w:rsid w:val="003D67D3"/>
    <w:rsid w:val="003D67EF"/>
    <w:rsid w:val="003D6814"/>
    <w:rsid w:val="003D683C"/>
    <w:rsid w:val="003D6869"/>
    <w:rsid w:val="003D6906"/>
    <w:rsid w:val="003D6920"/>
    <w:rsid w:val="003D6950"/>
    <w:rsid w:val="003D6967"/>
    <w:rsid w:val="003D698A"/>
    <w:rsid w:val="003D69A4"/>
    <w:rsid w:val="003D69D8"/>
    <w:rsid w:val="003D69F4"/>
    <w:rsid w:val="003D6AC4"/>
    <w:rsid w:val="003D6ADD"/>
    <w:rsid w:val="003D6B39"/>
    <w:rsid w:val="003D6B9E"/>
    <w:rsid w:val="003D6BB6"/>
    <w:rsid w:val="003D6BEE"/>
    <w:rsid w:val="003D6BEF"/>
    <w:rsid w:val="003D6C84"/>
    <w:rsid w:val="003D6CAB"/>
    <w:rsid w:val="003D6CBB"/>
    <w:rsid w:val="003D6CEA"/>
    <w:rsid w:val="003D6D04"/>
    <w:rsid w:val="003D6D24"/>
    <w:rsid w:val="003D6DE1"/>
    <w:rsid w:val="003D6E33"/>
    <w:rsid w:val="003D6E34"/>
    <w:rsid w:val="003D6E48"/>
    <w:rsid w:val="003D6E7E"/>
    <w:rsid w:val="003D6E8C"/>
    <w:rsid w:val="003D6EA5"/>
    <w:rsid w:val="003D6F08"/>
    <w:rsid w:val="003D6F12"/>
    <w:rsid w:val="003D6F26"/>
    <w:rsid w:val="003D6F31"/>
    <w:rsid w:val="003D6F39"/>
    <w:rsid w:val="003D6F6A"/>
    <w:rsid w:val="003D6FA9"/>
    <w:rsid w:val="003D6FE7"/>
    <w:rsid w:val="003D7067"/>
    <w:rsid w:val="003D7085"/>
    <w:rsid w:val="003D709E"/>
    <w:rsid w:val="003D709F"/>
    <w:rsid w:val="003D70AD"/>
    <w:rsid w:val="003D70C2"/>
    <w:rsid w:val="003D70C3"/>
    <w:rsid w:val="003D70C9"/>
    <w:rsid w:val="003D70D7"/>
    <w:rsid w:val="003D711F"/>
    <w:rsid w:val="003D7149"/>
    <w:rsid w:val="003D715F"/>
    <w:rsid w:val="003D717E"/>
    <w:rsid w:val="003D718C"/>
    <w:rsid w:val="003D7193"/>
    <w:rsid w:val="003D71C8"/>
    <w:rsid w:val="003D71D1"/>
    <w:rsid w:val="003D71E1"/>
    <w:rsid w:val="003D71E3"/>
    <w:rsid w:val="003D7225"/>
    <w:rsid w:val="003D722A"/>
    <w:rsid w:val="003D722D"/>
    <w:rsid w:val="003D7246"/>
    <w:rsid w:val="003D7299"/>
    <w:rsid w:val="003D72B3"/>
    <w:rsid w:val="003D72C9"/>
    <w:rsid w:val="003D7338"/>
    <w:rsid w:val="003D736B"/>
    <w:rsid w:val="003D736C"/>
    <w:rsid w:val="003D737B"/>
    <w:rsid w:val="003D73C0"/>
    <w:rsid w:val="003D73C3"/>
    <w:rsid w:val="003D73EC"/>
    <w:rsid w:val="003D73F4"/>
    <w:rsid w:val="003D740E"/>
    <w:rsid w:val="003D7437"/>
    <w:rsid w:val="003D7446"/>
    <w:rsid w:val="003D744B"/>
    <w:rsid w:val="003D7463"/>
    <w:rsid w:val="003D7472"/>
    <w:rsid w:val="003D747D"/>
    <w:rsid w:val="003D7498"/>
    <w:rsid w:val="003D74A8"/>
    <w:rsid w:val="003D74CD"/>
    <w:rsid w:val="003D74D3"/>
    <w:rsid w:val="003D7568"/>
    <w:rsid w:val="003D75AB"/>
    <w:rsid w:val="003D7637"/>
    <w:rsid w:val="003D7680"/>
    <w:rsid w:val="003D76B3"/>
    <w:rsid w:val="003D76C8"/>
    <w:rsid w:val="003D7706"/>
    <w:rsid w:val="003D7712"/>
    <w:rsid w:val="003D7715"/>
    <w:rsid w:val="003D7749"/>
    <w:rsid w:val="003D7778"/>
    <w:rsid w:val="003D778F"/>
    <w:rsid w:val="003D7795"/>
    <w:rsid w:val="003D77C1"/>
    <w:rsid w:val="003D77D5"/>
    <w:rsid w:val="003D780C"/>
    <w:rsid w:val="003D7810"/>
    <w:rsid w:val="003D781E"/>
    <w:rsid w:val="003D782E"/>
    <w:rsid w:val="003D7883"/>
    <w:rsid w:val="003D7891"/>
    <w:rsid w:val="003D78A4"/>
    <w:rsid w:val="003D78C9"/>
    <w:rsid w:val="003D795A"/>
    <w:rsid w:val="003D7961"/>
    <w:rsid w:val="003D796E"/>
    <w:rsid w:val="003D79B3"/>
    <w:rsid w:val="003D79E7"/>
    <w:rsid w:val="003D7A29"/>
    <w:rsid w:val="003D7A4C"/>
    <w:rsid w:val="003D7A79"/>
    <w:rsid w:val="003D7A89"/>
    <w:rsid w:val="003D7AA7"/>
    <w:rsid w:val="003D7AAF"/>
    <w:rsid w:val="003D7B4E"/>
    <w:rsid w:val="003D7B64"/>
    <w:rsid w:val="003D7B6D"/>
    <w:rsid w:val="003D7BAD"/>
    <w:rsid w:val="003D7BB4"/>
    <w:rsid w:val="003D7BE0"/>
    <w:rsid w:val="003D7BEC"/>
    <w:rsid w:val="003D7BF0"/>
    <w:rsid w:val="003D7BF3"/>
    <w:rsid w:val="003D7C1C"/>
    <w:rsid w:val="003D7C2D"/>
    <w:rsid w:val="003D7C5F"/>
    <w:rsid w:val="003D7CBA"/>
    <w:rsid w:val="003D7CFA"/>
    <w:rsid w:val="003D7DA2"/>
    <w:rsid w:val="003D7DB8"/>
    <w:rsid w:val="003D7DBE"/>
    <w:rsid w:val="003D7DC0"/>
    <w:rsid w:val="003D7DF1"/>
    <w:rsid w:val="003D7E33"/>
    <w:rsid w:val="003D7E37"/>
    <w:rsid w:val="003D7E54"/>
    <w:rsid w:val="003D7E86"/>
    <w:rsid w:val="003D7EEB"/>
    <w:rsid w:val="003D7F23"/>
    <w:rsid w:val="003D7F25"/>
    <w:rsid w:val="003D7F35"/>
    <w:rsid w:val="003D7F82"/>
    <w:rsid w:val="003D7FA4"/>
    <w:rsid w:val="003D7FAF"/>
    <w:rsid w:val="003D7FD0"/>
    <w:rsid w:val="003E0008"/>
    <w:rsid w:val="003E000E"/>
    <w:rsid w:val="003E0012"/>
    <w:rsid w:val="003E0029"/>
    <w:rsid w:val="003E004A"/>
    <w:rsid w:val="003E0067"/>
    <w:rsid w:val="003E00CE"/>
    <w:rsid w:val="003E00E3"/>
    <w:rsid w:val="003E0100"/>
    <w:rsid w:val="003E019D"/>
    <w:rsid w:val="003E01CE"/>
    <w:rsid w:val="003E01F0"/>
    <w:rsid w:val="003E023F"/>
    <w:rsid w:val="003E0249"/>
    <w:rsid w:val="003E0269"/>
    <w:rsid w:val="003E026C"/>
    <w:rsid w:val="003E02AC"/>
    <w:rsid w:val="003E02C2"/>
    <w:rsid w:val="003E02C9"/>
    <w:rsid w:val="003E02DA"/>
    <w:rsid w:val="003E02E5"/>
    <w:rsid w:val="003E02E8"/>
    <w:rsid w:val="003E02ED"/>
    <w:rsid w:val="003E0300"/>
    <w:rsid w:val="003E0339"/>
    <w:rsid w:val="003E033B"/>
    <w:rsid w:val="003E0367"/>
    <w:rsid w:val="003E03B9"/>
    <w:rsid w:val="003E03DC"/>
    <w:rsid w:val="003E03EC"/>
    <w:rsid w:val="003E03FA"/>
    <w:rsid w:val="003E0408"/>
    <w:rsid w:val="003E040C"/>
    <w:rsid w:val="003E0420"/>
    <w:rsid w:val="003E043F"/>
    <w:rsid w:val="003E046A"/>
    <w:rsid w:val="003E04BF"/>
    <w:rsid w:val="003E04DC"/>
    <w:rsid w:val="003E04EE"/>
    <w:rsid w:val="003E0508"/>
    <w:rsid w:val="003E0533"/>
    <w:rsid w:val="003E057C"/>
    <w:rsid w:val="003E059B"/>
    <w:rsid w:val="003E05A1"/>
    <w:rsid w:val="003E05CB"/>
    <w:rsid w:val="003E05D9"/>
    <w:rsid w:val="003E05F8"/>
    <w:rsid w:val="003E0602"/>
    <w:rsid w:val="003E062C"/>
    <w:rsid w:val="003E0631"/>
    <w:rsid w:val="003E0664"/>
    <w:rsid w:val="003E069B"/>
    <w:rsid w:val="003E06AD"/>
    <w:rsid w:val="003E071B"/>
    <w:rsid w:val="003E0731"/>
    <w:rsid w:val="003E0760"/>
    <w:rsid w:val="003E07A8"/>
    <w:rsid w:val="003E0820"/>
    <w:rsid w:val="003E082A"/>
    <w:rsid w:val="003E0891"/>
    <w:rsid w:val="003E0903"/>
    <w:rsid w:val="003E090D"/>
    <w:rsid w:val="003E0940"/>
    <w:rsid w:val="003E094C"/>
    <w:rsid w:val="003E0975"/>
    <w:rsid w:val="003E0988"/>
    <w:rsid w:val="003E09A4"/>
    <w:rsid w:val="003E09B8"/>
    <w:rsid w:val="003E0A07"/>
    <w:rsid w:val="003E0A0C"/>
    <w:rsid w:val="003E0A18"/>
    <w:rsid w:val="003E0A41"/>
    <w:rsid w:val="003E0A5E"/>
    <w:rsid w:val="003E0A63"/>
    <w:rsid w:val="003E0A8D"/>
    <w:rsid w:val="003E0A90"/>
    <w:rsid w:val="003E0AFF"/>
    <w:rsid w:val="003E0B12"/>
    <w:rsid w:val="003E0B13"/>
    <w:rsid w:val="003E0B2F"/>
    <w:rsid w:val="003E0B88"/>
    <w:rsid w:val="003E0BA0"/>
    <w:rsid w:val="003E0BF6"/>
    <w:rsid w:val="003E0C3A"/>
    <w:rsid w:val="003E0C4E"/>
    <w:rsid w:val="003E0C58"/>
    <w:rsid w:val="003E0C65"/>
    <w:rsid w:val="003E0CB1"/>
    <w:rsid w:val="003E0CB8"/>
    <w:rsid w:val="003E0CBD"/>
    <w:rsid w:val="003E0CD4"/>
    <w:rsid w:val="003E0CE3"/>
    <w:rsid w:val="003E0CEE"/>
    <w:rsid w:val="003E0CF0"/>
    <w:rsid w:val="003E0CF7"/>
    <w:rsid w:val="003E0D03"/>
    <w:rsid w:val="003E0D0D"/>
    <w:rsid w:val="003E0D11"/>
    <w:rsid w:val="003E0D3D"/>
    <w:rsid w:val="003E0D51"/>
    <w:rsid w:val="003E0D7F"/>
    <w:rsid w:val="003E0D85"/>
    <w:rsid w:val="003E0D8E"/>
    <w:rsid w:val="003E0DF1"/>
    <w:rsid w:val="003E0E15"/>
    <w:rsid w:val="003E0E28"/>
    <w:rsid w:val="003E0E53"/>
    <w:rsid w:val="003E0E70"/>
    <w:rsid w:val="003E0E96"/>
    <w:rsid w:val="003E0EF6"/>
    <w:rsid w:val="003E0F1A"/>
    <w:rsid w:val="003E0F38"/>
    <w:rsid w:val="003E0F3C"/>
    <w:rsid w:val="003E0F5F"/>
    <w:rsid w:val="003E0F66"/>
    <w:rsid w:val="003E0F71"/>
    <w:rsid w:val="003E0F75"/>
    <w:rsid w:val="003E0FB8"/>
    <w:rsid w:val="003E0FD6"/>
    <w:rsid w:val="003E10B5"/>
    <w:rsid w:val="003E10EF"/>
    <w:rsid w:val="003E1103"/>
    <w:rsid w:val="003E1138"/>
    <w:rsid w:val="003E118B"/>
    <w:rsid w:val="003E118F"/>
    <w:rsid w:val="003E11A4"/>
    <w:rsid w:val="003E11DD"/>
    <w:rsid w:val="003E11E3"/>
    <w:rsid w:val="003E11EC"/>
    <w:rsid w:val="003E1208"/>
    <w:rsid w:val="003E121A"/>
    <w:rsid w:val="003E124E"/>
    <w:rsid w:val="003E1250"/>
    <w:rsid w:val="003E12BB"/>
    <w:rsid w:val="003E1331"/>
    <w:rsid w:val="003E13C8"/>
    <w:rsid w:val="003E13E4"/>
    <w:rsid w:val="003E13EA"/>
    <w:rsid w:val="003E140B"/>
    <w:rsid w:val="003E140F"/>
    <w:rsid w:val="003E1410"/>
    <w:rsid w:val="003E14B5"/>
    <w:rsid w:val="003E14C6"/>
    <w:rsid w:val="003E14E6"/>
    <w:rsid w:val="003E14E8"/>
    <w:rsid w:val="003E14EB"/>
    <w:rsid w:val="003E1503"/>
    <w:rsid w:val="003E1520"/>
    <w:rsid w:val="003E1573"/>
    <w:rsid w:val="003E1590"/>
    <w:rsid w:val="003E16E1"/>
    <w:rsid w:val="003E16FA"/>
    <w:rsid w:val="003E170A"/>
    <w:rsid w:val="003E172B"/>
    <w:rsid w:val="003E1749"/>
    <w:rsid w:val="003E1784"/>
    <w:rsid w:val="003E1789"/>
    <w:rsid w:val="003E17A1"/>
    <w:rsid w:val="003E17A8"/>
    <w:rsid w:val="003E17D7"/>
    <w:rsid w:val="003E1823"/>
    <w:rsid w:val="003E187E"/>
    <w:rsid w:val="003E1880"/>
    <w:rsid w:val="003E1886"/>
    <w:rsid w:val="003E18B7"/>
    <w:rsid w:val="003E18D1"/>
    <w:rsid w:val="003E18E1"/>
    <w:rsid w:val="003E192F"/>
    <w:rsid w:val="003E19A0"/>
    <w:rsid w:val="003E19A3"/>
    <w:rsid w:val="003E19E0"/>
    <w:rsid w:val="003E19E4"/>
    <w:rsid w:val="003E1A34"/>
    <w:rsid w:val="003E1A6C"/>
    <w:rsid w:val="003E1A9B"/>
    <w:rsid w:val="003E1B57"/>
    <w:rsid w:val="003E1B5E"/>
    <w:rsid w:val="003E1B87"/>
    <w:rsid w:val="003E1BB6"/>
    <w:rsid w:val="003E1BDA"/>
    <w:rsid w:val="003E1BE4"/>
    <w:rsid w:val="003E1BE6"/>
    <w:rsid w:val="003E1C6A"/>
    <w:rsid w:val="003E1C75"/>
    <w:rsid w:val="003E1C84"/>
    <w:rsid w:val="003E1C8C"/>
    <w:rsid w:val="003E1CF4"/>
    <w:rsid w:val="003E1D15"/>
    <w:rsid w:val="003E1D50"/>
    <w:rsid w:val="003E1D74"/>
    <w:rsid w:val="003E1DAE"/>
    <w:rsid w:val="003E1DF8"/>
    <w:rsid w:val="003E1E1A"/>
    <w:rsid w:val="003E1E2A"/>
    <w:rsid w:val="003E1E30"/>
    <w:rsid w:val="003E1E58"/>
    <w:rsid w:val="003E1E7B"/>
    <w:rsid w:val="003E1E91"/>
    <w:rsid w:val="003E1EB3"/>
    <w:rsid w:val="003E1EDA"/>
    <w:rsid w:val="003E1EE0"/>
    <w:rsid w:val="003E1F2C"/>
    <w:rsid w:val="003E1F49"/>
    <w:rsid w:val="003E1F66"/>
    <w:rsid w:val="003E1F75"/>
    <w:rsid w:val="003E1FAB"/>
    <w:rsid w:val="003E1FB7"/>
    <w:rsid w:val="003E1FC2"/>
    <w:rsid w:val="003E1FD0"/>
    <w:rsid w:val="003E1FDC"/>
    <w:rsid w:val="003E1FE0"/>
    <w:rsid w:val="003E2029"/>
    <w:rsid w:val="003E205A"/>
    <w:rsid w:val="003E207C"/>
    <w:rsid w:val="003E2092"/>
    <w:rsid w:val="003E2112"/>
    <w:rsid w:val="003E2136"/>
    <w:rsid w:val="003E217B"/>
    <w:rsid w:val="003E2193"/>
    <w:rsid w:val="003E21AF"/>
    <w:rsid w:val="003E2238"/>
    <w:rsid w:val="003E2271"/>
    <w:rsid w:val="003E22B0"/>
    <w:rsid w:val="003E22E0"/>
    <w:rsid w:val="003E2350"/>
    <w:rsid w:val="003E2353"/>
    <w:rsid w:val="003E2380"/>
    <w:rsid w:val="003E23C2"/>
    <w:rsid w:val="003E23C5"/>
    <w:rsid w:val="003E23CD"/>
    <w:rsid w:val="003E23DA"/>
    <w:rsid w:val="003E243C"/>
    <w:rsid w:val="003E2451"/>
    <w:rsid w:val="003E2475"/>
    <w:rsid w:val="003E2496"/>
    <w:rsid w:val="003E24A7"/>
    <w:rsid w:val="003E24CA"/>
    <w:rsid w:val="003E2500"/>
    <w:rsid w:val="003E2521"/>
    <w:rsid w:val="003E2531"/>
    <w:rsid w:val="003E2584"/>
    <w:rsid w:val="003E25A6"/>
    <w:rsid w:val="003E25B2"/>
    <w:rsid w:val="003E25B7"/>
    <w:rsid w:val="003E25DF"/>
    <w:rsid w:val="003E25F7"/>
    <w:rsid w:val="003E2606"/>
    <w:rsid w:val="003E2695"/>
    <w:rsid w:val="003E2697"/>
    <w:rsid w:val="003E26DB"/>
    <w:rsid w:val="003E2744"/>
    <w:rsid w:val="003E2769"/>
    <w:rsid w:val="003E2797"/>
    <w:rsid w:val="003E2798"/>
    <w:rsid w:val="003E27D4"/>
    <w:rsid w:val="003E27D9"/>
    <w:rsid w:val="003E2815"/>
    <w:rsid w:val="003E2824"/>
    <w:rsid w:val="003E2862"/>
    <w:rsid w:val="003E2865"/>
    <w:rsid w:val="003E28A8"/>
    <w:rsid w:val="003E28BB"/>
    <w:rsid w:val="003E28C6"/>
    <w:rsid w:val="003E290C"/>
    <w:rsid w:val="003E2915"/>
    <w:rsid w:val="003E291C"/>
    <w:rsid w:val="003E2960"/>
    <w:rsid w:val="003E29BB"/>
    <w:rsid w:val="003E2A5E"/>
    <w:rsid w:val="003E2A64"/>
    <w:rsid w:val="003E2A97"/>
    <w:rsid w:val="003E2AF8"/>
    <w:rsid w:val="003E2AFC"/>
    <w:rsid w:val="003E2B01"/>
    <w:rsid w:val="003E2B2F"/>
    <w:rsid w:val="003E2B4C"/>
    <w:rsid w:val="003E2B6D"/>
    <w:rsid w:val="003E2B7B"/>
    <w:rsid w:val="003E2B82"/>
    <w:rsid w:val="003E2B9E"/>
    <w:rsid w:val="003E2BBE"/>
    <w:rsid w:val="003E2BD0"/>
    <w:rsid w:val="003E2BF5"/>
    <w:rsid w:val="003E2C2B"/>
    <w:rsid w:val="003E2C97"/>
    <w:rsid w:val="003E2CEE"/>
    <w:rsid w:val="003E2D06"/>
    <w:rsid w:val="003E2D08"/>
    <w:rsid w:val="003E2D7B"/>
    <w:rsid w:val="003E2DA3"/>
    <w:rsid w:val="003E2DB3"/>
    <w:rsid w:val="003E2E03"/>
    <w:rsid w:val="003E2E37"/>
    <w:rsid w:val="003E2E54"/>
    <w:rsid w:val="003E2E5E"/>
    <w:rsid w:val="003E2E7B"/>
    <w:rsid w:val="003E2E8C"/>
    <w:rsid w:val="003E2EB8"/>
    <w:rsid w:val="003E2EC1"/>
    <w:rsid w:val="003E2EED"/>
    <w:rsid w:val="003E2F03"/>
    <w:rsid w:val="003E2F0B"/>
    <w:rsid w:val="003E2F15"/>
    <w:rsid w:val="003E2F41"/>
    <w:rsid w:val="003E2F50"/>
    <w:rsid w:val="003E2F57"/>
    <w:rsid w:val="003E2F8F"/>
    <w:rsid w:val="003E2F9E"/>
    <w:rsid w:val="003E2FB9"/>
    <w:rsid w:val="003E2FBC"/>
    <w:rsid w:val="003E2FC8"/>
    <w:rsid w:val="003E2FE3"/>
    <w:rsid w:val="003E2FFC"/>
    <w:rsid w:val="003E300D"/>
    <w:rsid w:val="003E3029"/>
    <w:rsid w:val="003E3038"/>
    <w:rsid w:val="003E3051"/>
    <w:rsid w:val="003E306B"/>
    <w:rsid w:val="003E3076"/>
    <w:rsid w:val="003E30AB"/>
    <w:rsid w:val="003E30CC"/>
    <w:rsid w:val="003E30CD"/>
    <w:rsid w:val="003E30F0"/>
    <w:rsid w:val="003E3101"/>
    <w:rsid w:val="003E3108"/>
    <w:rsid w:val="003E313A"/>
    <w:rsid w:val="003E314C"/>
    <w:rsid w:val="003E3184"/>
    <w:rsid w:val="003E3211"/>
    <w:rsid w:val="003E321E"/>
    <w:rsid w:val="003E3223"/>
    <w:rsid w:val="003E324C"/>
    <w:rsid w:val="003E3253"/>
    <w:rsid w:val="003E325A"/>
    <w:rsid w:val="003E3269"/>
    <w:rsid w:val="003E327C"/>
    <w:rsid w:val="003E3284"/>
    <w:rsid w:val="003E32A4"/>
    <w:rsid w:val="003E3302"/>
    <w:rsid w:val="003E3304"/>
    <w:rsid w:val="003E3313"/>
    <w:rsid w:val="003E3358"/>
    <w:rsid w:val="003E336F"/>
    <w:rsid w:val="003E3387"/>
    <w:rsid w:val="003E3388"/>
    <w:rsid w:val="003E338A"/>
    <w:rsid w:val="003E3392"/>
    <w:rsid w:val="003E3399"/>
    <w:rsid w:val="003E33A2"/>
    <w:rsid w:val="003E33AA"/>
    <w:rsid w:val="003E33BA"/>
    <w:rsid w:val="003E33BB"/>
    <w:rsid w:val="003E33D1"/>
    <w:rsid w:val="003E33FF"/>
    <w:rsid w:val="003E3439"/>
    <w:rsid w:val="003E344C"/>
    <w:rsid w:val="003E3459"/>
    <w:rsid w:val="003E34F8"/>
    <w:rsid w:val="003E3547"/>
    <w:rsid w:val="003E35A2"/>
    <w:rsid w:val="003E363E"/>
    <w:rsid w:val="003E3687"/>
    <w:rsid w:val="003E36BF"/>
    <w:rsid w:val="003E37AD"/>
    <w:rsid w:val="003E381D"/>
    <w:rsid w:val="003E3847"/>
    <w:rsid w:val="003E385B"/>
    <w:rsid w:val="003E3895"/>
    <w:rsid w:val="003E38D4"/>
    <w:rsid w:val="003E390D"/>
    <w:rsid w:val="003E391A"/>
    <w:rsid w:val="003E3944"/>
    <w:rsid w:val="003E3955"/>
    <w:rsid w:val="003E3A26"/>
    <w:rsid w:val="003E3A32"/>
    <w:rsid w:val="003E3A3A"/>
    <w:rsid w:val="003E3A65"/>
    <w:rsid w:val="003E3A86"/>
    <w:rsid w:val="003E3A9F"/>
    <w:rsid w:val="003E3AD2"/>
    <w:rsid w:val="003E3B2A"/>
    <w:rsid w:val="003E3B38"/>
    <w:rsid w:val="003E3B50"/>
    <w:rsid w:val="003E3BB4"/>
    <w:rsid w:val="003E3BB8"/>
    <w:rsid w:val="003E3C02"/>
    <w:rsid w:val="003E3C19"/>
    <w:rsid w:val="003E3C1F"/>
    <w:rsid w:val="003E3C37"/>
    <w:rsid w:val="003E3C83"/>
    <w:rsid w:val="003E3CD2"/>
    <w:rsid w:val="003E3CF4"/>
    <w:rsid w:val="003E3D1B"/>
    <w:rsid w:val="003E3D34"/>
    <w:rsid w:val="003E3D6B"/>
    <w:rsid w:val="003E3D8E"/>
    <w:rsid w:val="003E3DB4"/>
    <w:rsid w:val="003E3DD0"/>
    <w:rsid w:val="003E3DEA"/>
    <w:rsid w:val="003E3DF9"/>
    <w:rsid w:val="003E3E12"/>
    <w:rsid w:val="003E3E63"/>
    <w:rsid w:val="003E3EC3"/>
    <w:rsid w:val="003E3EC7"/>
    <w:rsid w:val="003E3F13"/>
    <w:rsid w:val="003E3F17"/>
    <w:rsid w:val="003E3F1A"/>
    <w:rsid w:val="003E3F2E"/>
    <w:rsid w:val="003E3F3C"/>
    <w:rsid w:val="003E3F5A"/>
    <w:rsid w:val="003E3F6D"/>
    <w:rsid w:val="003E3F9D"/>
    <w:rsid w:val="003E3FB1"/>
    <w:rsid w:val="003E3FCE"/>
    <w:rsid w:val="003E3FDA"/>
    <w:rsid w:val="003E3FE2"/>
    <w:rsid w:val="003E3FE5"/>
    <w:rsid w:val="003E3FFC"/>
    <w:rsid w:val="003E400D"/>
    <w:rsid w:val="003E4010"/>
    <w:rsid w:val="003E4013"/>
    <w:rsid w:val="003E4040"/>
    <w:rsid w:val="003E40CA"/>
    <w:rsid w:val="003E40E0"/>
    <w:rsid w:val="003E4114"/>
    <w:rsid w:val="003E4131"/>
    <w:rsid w:val="003E415D"/>
    <w:rsid w:val="003E4170"/>
    <w:rsid w:val="003E41A3"/>
    <w:rsid w:val="003E41B8"/>
    <w:rsid w:val="003E41C3"/>
    <w:rsid w:val="003E4217"/>
    <w:rsid w:val="003E425A"/>
    <w:rsid w:val="003E4293"/>
    <w:rsid w:val="003E42A8"/>
    <w:rsid w:val="003E42D9"/>
    <w:rsid w:val="003E42F7"/>
    <w:rsid w:val="003E42FF"/>
    <w:rsid w:val="003E4301"/>
    <w:rsid w:val="003E4336"/>
    <w:rsid w:val="003E433A"/>
    <w:rsid w:val="003E4344"/>
    <w:rsid w:val="003E4352"/>
    <w:rsid w:val="003E435E"/>
    <w:rsid w:val="003E4363"/>
    <w:rsid w:val="003E4399"/>
    <w:rsid w:val="003E43B3"/>
    <w:rsid w:val="003E43B9"/>
    <w:rsid w:val="003E43C5"/>
    <w:rsid w:val="003E443C"/>
    <w:rsid w:val="003E443E"/>
    <w:rsid w:val="003E44C6"/>
    <w:rsid w:val="003E44D1"/>
    <w:rsid w:val="003E44E5"/>
    <w:rsid w:val="003E44E7"/>
    <w:rsid w:val="003E4517"/>
    <w:rsid w:val="003E4542"/>
    <w:rsid w:val="003E4548"/>
    <w:rsid w:val="003E4552"/>
    <w:rsid w:val="003E4566"/>
    <w:rsid w:val="003E459C"/>
    <w:rsid w:val="003E45BF"/>
    <w:rsid w:val="003E463E"/>
    <w:rsid w:val="003E4641"/>
    <w:rsid w:val="003E4647"/>
    <w:rsid w:val="003E4678"/>
    <w:rsid w:val="003E46BF"/>
    <w:rsid w:val="003E474C"/>
    <w:rsid w:val="003E477B"/>
    <w:rsid w:val="003E4798"/>
    <w:rsid w:val="003E47B1"/>
    <w:rsid w:val="003E47C0"/>
    <w:rsid w:val="003E47CA"/>
    <w:rsid w:val="003E481E"/>
    <w:rsid w:val="003E4832"/>
    <w:rsid w:val="003E4840"/>
    <w:rsid w:val="003E4869"/>
    <w:rsid w:val="003E4888"/>
    <w:rsid w:val="003E48CC"/>
    <w:rsid w:val="003E48CF"/>
    <w:rsid w:val="003E48F9"/>
    <w:rsid w:val="003E4917"/>
    <w:rsid w:val="003E496A"/>
    <w:rsid w:val="003E4979"/>
    <w:rsid w:val="003E498E"/>
    <w:rsid w:val="003E4990"/>
    <w:rsid w:val="003E49EC"/>
    <w:rsid w:val="003E4A15"/>
    <w:rsid w:val="003E4A3C"/>
    <w:rsid w:val="003E4A43"/>
    <w:rsid w:val="003E4A50"/>
    <w:rsid w:val="003E4ADF"/>
    <w:rsid w:val="003E4B4A"/>
    <w:rsid w:val="003E4B9E"/>
    <w:rsid w:val="003E4BA6"/>
    <w:rsid w:val="003E4BC0"/>
    <w:rsid w:val="003E4BF5"/>
    <w:rsid w:val="003E4C1D"/>
    <w:rsid w:val="003E4C66"/>
    <w:rsid w:val="003E4C89"/>
    <w:rsid w:val="003E4C8E"/>
    <w:rsid w:val="003E4CB2"/>
    <w:rsid w:val="003E4CD5"/>
    <w:rsid w:val="003E4CE9"/>
    <w:rsid w:val="003E4D40"/>
    <w:rsid w:val="003E4D48"/>
    <w:rsid w:val="003E4D9A"/>
    <w:rsid w:val="003E4DD4"/>
    <w:rsid w:val="003E4DD9"/>
    <w:rsid w:val="003E4DDB"/>
    <w:rsid w:val="003E4DEA"/>
    <w:rsid w:val="003E4E1B"/>
    <w:rsid w:val="003E4E49"/>
    <w:rsid w:val="003E4E8A"/>
    <w:rsid w:val="003E4ED2"/>
    <w:rsid w:val="003E4F26"/>
    <w:rsid w:val="003E4F6C"/>
    <w:rsid w:val="003E4F6D"/>
    <w:rsid w:val="003E4F7C"/>
    <w:rsid w:val="003E4F8B"/>
    <w:rsid w:val="003E4FB9"/>
    <w:rsid w:val="003E4FD2"/>
    <w:rsid w:val="003E4FFF"/>
    <w:rsid w:val="003E5024"/>
    <w:rsid w:val="003E5072"/>
    <w:rsid w:val="003E50C4"/>
    <w:rsid w:val="003E510D"/>
    <w:rsid w:val="003E519C"/>
    <w:rsid w:val="003E51A7"/>
    <w:rsid w:val="003E51CC"/>
    <w:rsid w:val="003E51FD"/>
    <w:rsid w:val="003E5222"/>
    <w:rsid w:val="003E523F"/>
    <w:rsid w:val="003E525E"/>
    <w:rsid w:val="003E5268"/>
    <w:rsid w:val="003E5290"/>
    <w:rsid w:val="003E52B4"/>
    <w:rsid w:val="003E5302"/>
    <w:rsid w:val="003E5378"/>
    <w:rsid w:val="003E5390"/>
    <w:rsid w:val="003E53CC"/>
    <w:rsid w:val="003E53D7"/>
    <w:rsid w:val="003E53D8"/>
    <w:rsid w:val="003E541A"/>
    <w:rsid w:val="003E545B"/>
    <w:rsid w:val="003E5483"/>
    <w:rsid w:val="003E54B5"/>
    <w:rsid w:val="003E54BE"/>
    <w:rsid w:val="003E54DC"/>
    <w:rsid w:val="003E54E1"/>
    <w:rsid w:val="003E551E"/>
    <w:rsid w:val="003E5523"/>
    <w:rsid w:val="003E5552"/>
    <w:rsid w:val="003E555A"/>
    <w:rsid w:val="003E55A8"/>
    <w:rsid w:val="003E55A9"/>
    <w:rsid w:val="003E55AA"/>
    <w:rsid w:val="003E55DF"/>
    <w:rsid w:val="003E55EF"/>
    <w:rsid w:val="003E5638"/>
    <w:rsid w:val="003E5668"/>
    <w:rsid w:val="003E5688"/>
    <w:rsid w:val="003E569C"/>
    <w:rsid w:val="003E56C4"/>
    <w:rsid w:val="003E56C5"/>
    <w:rsid w:val="003E56D9"/>
    <w:rsid w:val="003E56DE"/>
    <w:rsid w:val="003E5723"/>
    <w:rsid w:val="003E5724"/>
    <w:rsid w:val="003E5747"/>
    <w:rsid w:val="003E5765"/>
    <w:rsid w:val="003E576B"/>
    <w:rsid w:val="003E57AD"/>
    <w:rsid w:val="003E5813"/>
    <w:rsid w:val="003E5826"/>
    <w:rsid w:val="003E585A"/>
    <w:rsid w:val="003E5893"/>
    <w:rsid w:val="003E58BA"/>
    <w:rsid w:val="003E58DC"/>
    <w:rsid w:val="003E58DD"/>
    <w:rsid w:val="003E594D"/>
    <w:rsid w:val="003E596F"/>
    <w:rsid w:val="003E5987"/>
    <w:rsid w:val="003E598B"/>
    <w:rsid w:val="003E59D6"/>
    <w:rsid w:val="003E59ED"/>
    <w:rsid w:val="003E59F8"/>
    <w:rsid w:val="003E5A12"/>
    <w:rsid w:val="003E5A23"/>
    <w:rsid w:val="003E5A5B"/>
    <w:rsid w:val="003E5A9F"/>
    <w:rsid w:val="003E5AA3"/>
    <w:rsid w:val="003E5AAE"/>
    <w:rsid w:val="003E5AC3"/>
    <w:rsid w:val="003E5AC4"/>
    <w:rsid w:val="003E5B31"/>
    <w:rsid w:val="003E5B4E"/>
    <w:rsid w:val="003E5B52"/>
    <w:rsid w:val="003E5B56"/>
    <w:rsid w:val="003E5BBE"/>
    <w:rsid w:val="003E5BC1"/>
    <w:rsid w:val="003E5BE3"/>
    <w:rsid w:val="003E5C05"/>
    <w:rsid w:val="003E5C18"/>
    <w:rsid w:val="003E5C82"/>
    <w:rsid w:val="003E5C8B"/>
    <w:rsid w:val="003E5CE6"/>
    <w:rsid w:val="003E5CF7"/>
    <w:rsid w:val="003E5D14"/>
    <w:rsid w:val="003E5D4C"/>
    <w:rsid w:val="003E5D6F"/>
    <w:rsid w:val="003E5D72"/>
    <w:rsid w:val="003E5DF1"/>
    <w:rsid w:val="003E5E61"/>
    <w:rsid w:val="003E5E67"/>
    <w:rsid w:val="003E5E7C"/>
    <w:rsid w:val="003E5EC1"/>
    <w:rsid w:val="003E5EC7"/>
    <w:rsid w:val="003E5EE0"/>
    <w:rsid w:val="003E5F0B"/>
    <w:rsid w:val="003E5F1E"/>
    <w:rsid w:val="003E5F46"/>
    <w:rsid w:val="003E5F5C"/>
    <w:rsid w:val="003E5F6B"/>
    <w:rsid w:val="003E5FB7"/>
    <w:rsid w:val="003E5FFC"/>
    <w:rsid w:val="003E6027"/>
    <w:rsid w:val="003E603D"/>
    <w:rsid w:val="003E6043"/>
    <w:rsid w:val="003E60BA"/>
    <w:rsid w:val="003E60F1"/>
    <w:rsid w:val="003E612B"/>
    <w:rsid w:val="003E6132"/>
    <w:rsid w:val="003E614F"/>
    <w:rsid w:val="003E617B"/>
    <w:rsid w:val="003E6191"/>
    <w:rsid w:val="003E61A1"/>
    <w:rsid w:val="003E61B2"/>
    <w:rsid w:val="003E61BD"/>
    <w:rsid w:val="003E61C2"/>
    <w:rsid w:val="003E61F2"/>
    <w:rsid w:val="003E6206"/>
    <w:rsid w:val="003E6215"/>
    <w:rsid w:val="003E6229"/>
    <w:rsid w:val="003E630C"/>
    <w:rsid w:val="003E631E"/>
    <w:rsid w:val="003E6341"/>
    <w:rsid w:val="003E6344"/>
    <w:rsid w:val="003E6354"/>
    <w:rsid w:val="003E63A6"/>
    <w:rsid w:val="003E63C5"/>
    <w:rsid w:val="003E63F1"/>
    <w:rsid w:val="003E640A"/>
    <w:rsid w:val="003E640B"/>
    <w:rsid w:val="003E646F"/>
    <w:rsid w:val="003E648A"/>
    <w:rsid w:val="003E648B"/>
    <w:rsid w:val="003E648D"/>
    <w:rsid w:val="003E6498"/>
    <w:rsid w:val="003E64AB"/>
    <w:rsid w:val="003E651F"/>
    <w:rsid w:val="003E6520"/>
    <w:rsid w:val="003E6591"/>
    <w:rsid w:val="003E6592"/>
    <w:rsid w:val="003E65C8"/>
    <w:rsid w:val="003E65F7"/>
    <w:rsid w:val="003E6602"/>
    <w:rsid w:val="003E6637"/>
    <w:rsid w:val="003E6651"/>
    <w:rsid w:val="003E6659"/>
    <w:rsid w:val="003E6668"/>
    <w:rsid w:val="003E66BD"/>
    <w:rsid w:val="003E66BE"/>
    <w:rsid w:val="003E66FE"/>
    <w:rsid w:val="003E6710"/>
    <w:rsid w:val="003E6732"/>
    <w:rsid w:val="003E673A"/>
    <w:rsid w:val="003E6770"/>
    <w:rsid w:val="003E679E"/>
    <w:rsid w:val="003E67A7"/>
    <w:rsid w:val="003E67E3"/>
    <w:rsid w:val="003E6811"/>
    <w:rsid w:val="003E6836"/>
    <w:rsid w:val="003E687B"/>
    <w:rsid w:val="003E689C"/>
    <w:rsid w:val="003E68C9"/>
    <w:rsid w:val="003E68D4"/>
    <w:rsid w:val="003E68E8"/>
    <w:rsid w:val="003E694D"/>
    <w:rsid w:val="003E6952"/>
    <w:rsid w:val="003E69B1"/>
    <w:rsid w:val="003E69DE"/>
    <w:rsid w:val="003E6A09"/>
    <w:rsid w:val="003E6A25"/>
    <w:rsid w:val="003E6A3A"/>
    <w:rsid w:val="003E6A74"/>
    <w:rsid w:val="003E6A76"/>
    <w:rsid w:val="003E6A78"/>
    <w:rsid w:val="003E6A79"/>
    <w:rsid w:val="003E6A8D"/>
    <w:rsid w:val="003E6AC0"/>
    <w:rsid w:val="003E6AF2"/>
    <w:rsid w:val="003E6AFA"/>
    <w:rsid w:val="003E6B02"/>
    <w:rsid w:val="003E6B17"/>
    <w:rsid w:val="003E6B3D"/>
    <w:rsid w:val="003E6B4C"/>
    <w:rsid w:val="003E6B7C"/>
    <w:rsid w:val="003E6B87"/>
    <w:rsid w:val="003E6B91"/>
    <w:rsid w:val="003E6BBA"/>
    <w:rsid w:val="003E6BC5"/>
    <w:rsid w:val="003E6BD0"/>
    <w:rsid w:val="003E6BE5"/>
    <w:rsid w:val="003E6BEC"/>
    <w:rsid w:val="003E6C5D"/>
    <w:rsid w:val="003E6CE3"/>
    <w:rsid w:val="003E6CFA"/>
    <w:rsid w:val="003E6D1F"/>
    <w:rsid w:val="003E6D28"/>
    <w:rsid w:val="003E6D47"/>
    <w:rsid w:val="003E6D4A"/>
    <w:rsid w:val="003E6D4C"/>
    <w:rsid w:val="003E6D6E"/>
    <w:rsid w:val="003E6DC3"/>
    <w:rsid w:val="003E6E26"/>
    <w:rsid w:val="003E6E54"/>
    <w:rsid w:val="003E6E77"/>
    <w:rsid w:val="003E6E7B"/>
    <w:rsid w:val="003E6EAB"/>
    <w:rsid w:val="003E6EC5"/>
    <w:rsid w:val="003E6ECD"/>
    <w:rsid w:val="003E6F09"/>
    <w:rsid w:val="003E6F14"/>
    <w:rsid w:val="003E6F23"/>
    <w:rsid w:val="003E6F34"/>
    <w:rsid w:val="003E6F65"/>
    <w:rsid w:val="003E6F6D"/>
    <w:rsid w:val="003E6F7B"/>
    <w:rsid w:val="003E6F7F"/>
    <w:rsid w:val="003E6FC9"/>
    <w:rsid w:val="003E6FE2"/>
    <w:rsid w:val="003E7001"/>
    <w:rsid w:val="003E700C"/>
    <w:rsid w:val="003E706B"/>
    <w:rsid w:val="003E706E"/>
    <w:rsid w:val="003E7086"/>
    <w:rsid w:val="003E7090"/>
    <w:rsid w:val="003E70D3"/>
    <w:rsid w:val="003E70DE"/>
    <w:rsid w:val="003E7181"/>
    <w:rsid w:val="003E71B8"/>
    <w:rsid w:val="003E7222"/>
    <w:rsid w:val="003E7235"/>
    <w:rsid w:val="003E724C"/>
    <w:rsid w:val="003E726E"/>
    <w:rsid w:val="003E728D"/>
    <w:rsid w:val="003E733E"/>
    <w:rsid w:val="003E7354"/>
    <w:rsid w:val="003E7361"/>
    <w:rsid w:val="003E7364"/>
    <w:rsid w:val="003E7376"/>
    <w:rsid w:val="003E7384"/>
    <w:rsid w:val="003E7389"/>
    <w:rsid w:val="003E73E3"/>
    <w:rsid w:val="003E73F3"/>
    <w:rsid w:val="003E73F6"/>
    <w:rsid w:val="003E7493"/>
    <w:rsid w:val="003E74A1"/>
    <w:rsid w:val="003E74BB"/>
    <w:rsid w:val="003E74BC"/>
    <w:rsid w:val="003E74E2"/>
    <w:rsid w:val="003E750A"/>
    <w:rsid w:val="003E7510"/>
    <w:rsid w:val="003E7524"/>
    <w:rsid w:val="003E753C"/>
    <w:rsid w:val="003E75BE"/>
    <w:rsid w:val="003E75C8"/>
    <w:rsid w:val="003E75EA"/>
    <w:rsid w:val="003E7611"/>
    <w:rsid w:val="003E7647"/>
    <w:rsid w:val="003E7652"/>
    <w:rsid w:val="003E7670"/>
    <w:rsid w:val="003E76B7"/>
    <w:rsid w:val="003E76BD"/>
    <w:rsid w:val="003E76C6"/>
    <w:rsid w:val="003E7704"/>
    <w:rsid w:val="003E772F"/>
    <w:rsid w:val="003E7738"/>
    <w:rsid w:val="003E778E"/>
    <w:rsid w:val="003E7794"/>
    <w:rsid w:val="003E779D"/>
    <w:rsid w:val="003E779F"/>
    <w:rsid w:val="003E77F5"/>
    <w:rsid w:val="003E781A"/>
    <w:rsid w:val="003E783E"/>
    <w:rsid w:val="003E7868"/>
    <w:rsid w:val="003E7871"/>
    <w:rsid w:val="003E7879"/>
    <w:rsid w:val="003E7881"/>
    <w:rsid w:val="003E78B2"/>
    <w:rsid w:val="003E7929"/>
    <w:rsid w:val="003E792D"/>
    <w:rsid w:val="003E7934"/>
    <w:rsid w:val="003E796B"/>
    <w:rsid w:val="003E79AA"/>
    <w:rsid w:val="003E79DF"/>
    <w:rsid w:val="003E7A4C"/>
    <w:rsid w:val="003E7A73"/>
    <w:rsid w:val="003E7A91"/>
    <w:rsid w:val="003E7A9E"/>
    <w:rsid w:val="003E7AAD"/>
    <w:rsid w:val="003E7AB5"/>
    <w:rsid w:val="003E7AE8"/>
    <w:rsid w:val="003E7B14"/>
    <w:rsid w:val="003E7B20"/>
    <w:rsid w:val="003E7B46"/>
    <w:rsid w:val="003E7B68"/>
    <w:rsid w:val="003E7B8C"/>
    <w:rsid w:val="003E7BC7"/>
    <w:rsid w:val="003E7C13"/>
    <w:rsid w:val="003E7C1A"/>
    <w:rsid w:val="003E7C24"/>
    <w:rsid w:val="003E7C2E"/>
    <w:rsid w:val="003E7C36"/>
    <w:rsid w:val="003E7C68"/>
    <w:rsid w:val="003E7C9E"/>
    <w:rsid w:val="003E7CD6"/>
    <w:rsid w:val="003E7D3D"/>
    <w:rsid w:val="003E7D63"/>
    <w:rsid w:val="003E7D70"/>
    <w:rsid w:val="003E7D88"/>
    <w:rsid w:val="003E7DA5"/>
    <w:rsid w:val="003E7DA8"/>
    <w:rsid w:val="003E7E6E"/>
    <w:rsid w:val="003E7E97"/>
    <w:rsid w:val="003E7EBE"/>
    <w:rsid w:val="003E7ECC"/>
    <w:rsid w:val="003E7F3E"/>
    <w:rsid w:val="003E7F75"/>
    <w:rsid w:val="003F000A"/>
    <w:rsid w:val="003F0051"/>
    <w:rsid w:val="003F005D"/>
    <w:rsid w:val="003F0072"/>
    <w:rsid w:val="003F0097"/>
    <w:rsid w:val="003F00D0"/>
    <w:rsid w:val="003F00D3"/>
    <w:rsid w:val="003F00E4"/>
    <w:rsid w:val="003F00ED"/>
    <w:rsid w:val="003F0129"/>
    <w:rsid w:val="003F0180"/>
    <w:rsid w:val="003F0192"/>
    <w:rsid w:val="003F019E"/>
    <w:rsid w:val="003F01DA"/>
    <w:rsid w:val="003F01DF"/>
    <w:rsid w:val="003F01E3"/>
    <w:rsid w:val="003F0216"/>
    <w:rsid w:val="003F0250"/>
    <w:rsid w:val="003F02FB"/>
    <w:rsid w:val="003F030F"/>
    <w:rsid w:val="003F0315"/>
    <w:rsid w:val="003F0369"/>
    <w:rsid w:val="003F0383"/>
    <w:rsid w:val="003F03B4"/>
    <w:rsid w:val="003F0400"/>
    <w:rsid w:val="003F0431"/>
    <w:rsid w:val="003F0436"/>
    <w:rsid w:val="003F0534"/>
    <w:rsid w:val="003F055F"/>
    <w:rsid w:val="003F0576"/>
    <w:rsid w:val="003F0580"/>
    <w:rsid w:val="003F0591"/>
    <w:rsid w:val="003F05BA"/>
    <w:rsid w:val="003F05C2"/>
    <w:rsid w:val="003F0642"/>
    <w:rsid w:val="003F0714"/>
    <w:rsid w:val="003F074F"/>
    <w:rsid w:val="003F0757"/>
    <w:rsid w:val="003F075F"/>
    <w:rsid w:val="003F0771"/>
    <w:rsid w:val="003F07AE"/>
    <w:rsid w:val="003F07FA"/>
    <w:rsid w:val="003F080D"/>
    <w:rsid w:val="003F0855"/>
    <w:rsid w:val="003F091B"/>
    <w:rsid w:val="003F091C"/>
    <w:rsid w:val="003F092A"/>
    <w:rsid w:val="003F0937"/>
    <w:rsid w:val="003F0972"/>
    <w:rsid w:val="003F09D0"/>
    <w:rsid w:val="003F09F6"/>
    <w:rsid w:val="003F0A21"/>
    <w:rsid w:val="003F0A8A"/>
    <w:rsid w:val="003F0AC5"/>
    <w:rsid w:val="003F0B03"/>
    <w:rsid w:val="003F0B1D"/>
    <w:rsid w:val="003F0B32"/>
    <w:rsid w:val="003F0B44"/>
    <w:rsid w:val="003F0B4B"/>
    <w:rsid w:val="003F0B5A"/>
    <w:rsid w:val="003F0BA3"/>
    <w:rsid w:val="003F0BC5"/>
    <w:rsid w:val="003F0BF8"/>
    <w:rsid w:val="003F0C39"/>
    <w:rsid w:val="003F0C93"/>
    <w:rsid w:val="003F0CC3"/>
    <w:rsid w:val="003F0CE4"/>
    <w:rsid w:val="003F0CE7"/>
    <w:rsid w:val="003F0CFB"/>
    <w:rsid w:val="003F0D14"/>
    <w:rsid w:val="003F0D73"/>
    <w:rsid w:val="003F0DA6"/>
    <w:rsid w:val="003F0DC5"/>
    <w:rsid w:val="003F0DE0"/>
    <w:rsid w:val="003F0E06"/>
    <w:rsid w:val="003F0E1C"/>
    <w:rsid w:val="003F0E2F"/>
    <w:rsid w:val="003F0E6F"/>
    <w:rsid w:val="003F0EC9"/>
    <w:rsid w:val="003F0EEB"/>
    <w:rsid w:val="003F0EF4"/>
    <w:rsid w:val="003F0F1F"/>
    <w:rsid w:val="003F0F36"/>
    <w:rsid w:val="003F0F80"/>
    <w:rsid w:val="003F0F99"/>
    <w:rsid w:val="003F1055"/>
    <w:rsid w:val="003F1076"/>
    <w:rsid w:val="003F1079"/>
    <w:rsid w:val="003F108D"/>
    <w:rsid w:val="003F1092"/>
    <w:rsid w:val="003F10CD"/>
    <w:rsid w:val="003F10E7"/>
    <w:rsid w:val="003F10F6"/>
    <w:rsid w:val="003F1120"/>
    <w:rsid w:val="003F116D"/>
    <w:rsid w:val="003F1180"/>
    <w:rsid w:val="003F119D"/>
    <w:rsid w:val="003F11B9"/>
    <w:rsid w:val="003F1250"/>
    <w:rsid w:val="003F12AC"/>
    <w:rsid w:val="003F130A"/>
    <w:rsid w:val="003F1359"/>
    <w:rsid w:val="003F1366"/>
    <w:rsid w:val="003F136C"/>
    <w:rsid w:val="003F13E6"/>
    <w:rsid w:val="003F13F0"/>
    <w:rsid w:val="003F13FC"/>
    <w:rsid w:val="003F140E"/>
    <w:rsid w:val="003F1430"/>
    <w:rsid w:val="003F1439"/>
    <w:rsid w:val="003F143D"/>
    <w:rsid w:val="003F143E"/>
    <w:rsid w:val="003F144C"/>
    <w:rsid w:val="003F147D"/>
    <w:rsid w:val="003F149D"/>
    <w:rsid w:val="003F14D8"/>
    <w:rsid w:val="003F1522"/>
    <w:rsid w:val="003F1526"/>
    <w:rsid w:val="003F1542"/>
    <w:rsid w:val="003F1567"/>
    <w:rsid w:val="003F15B0"/>
    <w:rsid w:val="003F15B4"/>
    <w:rsid w:val="003F15B7"/>
    <w:rsid w:val="003F15EC"/>
    <w:rsid w:val="003F163B"/>
    <w:rsid w:val="003F1645"/>
    <w:rsid w:val="003F1688"/>
    <w:rsid w:val="003F169C"/>
    <w:rsid w:val="003F16D6"/>
    <w:rsid w:val="003F16E9"/>
    <w:rsid w:val="003F16FA"/>
    <w:rsid w:val="003F1709"/>
    <w:rsid w:val="003F173E"/>
    <w:rsid w:val="003F174C"/>
    <w:rsid w:val="003F179F"/>
    <w:rsid w:val="003F17F6"/>
    <w:rsid w:val="003F1811"/>
    <w:rsid w:val="003F1818"/>
    <w:rsid w:val="003F1834"/>
    <w:rsid w:val="003F183C"/>
    <w:rsid w:val="003F18BC"/>
    <w:rsid w:val="003F18CE"/>
    <w:rsid w:val="003F18CF"/>
    <w:rsid w:val="003F18E3"/>
    <w:rsid w:val="003F192C"/>
    <w:rsid w:val="003F194A"/>
    <w:rsid w:val="003F19AB"/>
    <w:rsid w:val="003F19CA"/>
    <w:rsid w:val="003F1A59"/>
    <w:rsid w:val="003F1A7D"/>
    <w:rsid w:val="003F1AA8"/>
    <w:rsid w:val="003F1B13"/>
    <w:rsid w:val="003F1B14"/>
    <w:rsid w:val="003F1B1A"/>
    <w:rsid w:val="003F1B33"/>
    <w:rsid w:val="003F1B4A"/>
    <w:rsid w:val="003F1BAD"/>
    <w:rsid w:val="003F1BFF"/>
    <w:rsid w:val="003F1C0F"/>
    <w:rsid w:val="003F1C36"/>
    <w:rsid w:val="003F1C49"/>
    <w:rsid w:val="003F1C9E"/>
    <w:rsid w:val="003F1CA2"/>
    <w:rsid w:val="003F1CB3"/>
    <w:rsid w:val="003F1CCA"/>
    <w:rsid w:val="003F1CDA"/>
    <w:rsid w:val="003F1D0E"/>
    <w:rsid w:val="003F1DB0"/>
    <w:rsid w:val="003F1DB3"/>
    <w:rsid w:val="003F1DFC"/>
    <w:rsid w:val="003F1E32"/>
    <w:rsid w:val="003F1E64"/>
    <w:rsid w:val="003F1E77"/>
    <w:rsid w:val="003F1E85"/>
    <w:rsid w:val="003F1EAD"/>
    <w:rsid w:val="003F1EB9"/>
    <w:rsid w:val="003F1EE7"/>
    <w:rsid w:val="003F1EFB"/>
    <w:rsid w:val="003F1F05"/>
    <w:rsid w:val="003F1FB0"/>
    <w:rsid w:val="003F1FB5"/>
    <w:rsid w:val="003F1FC9"/>
    <w:rsid w:val="003F1FE5"/>
    <w:rsid w:val="003F2040"/>
    <w:rsid w:val="003F20BC"/>
    <w:rsid w:val="003F20E0"/>
    <w:rsid w:val="003F212F"/>
    <w:rsid w:val="003F2134"/>
    <w:rsid w:val="003F2147"/>
    <w:rsid w:val="003F2171"/>
    <w:rsid w:val="003F218A"/>
    <w:rsid w:val="003F219A"/>
    <w:rsid w:val="003F219E"/>
    <w:rsid w:val="003F21BA"/>
    <w:rsid w:val="003F21C8"/>
    <w:rsid w:val="003F21D8"/>
    <w:rsid w:val="003F2220"/>
    <w:rsid w:val="003F2298"/>
    <w:rsid w:val="003F22C0"/>
    <w:rsid w:val="003F22D6"/>
    <w:rsid w:val="003F2315"/>
    <w:rsid w:val="003F2317"/>
    <w:rsid w:val="003F237C"/>
    <w:rsid w:val="003F238B"/>
    <w:rsid w:val="003F2399"/>
    <w:rsid w:val="003F23A8"/>
    <w:rsid w:val="003F23D9"/>
    <w:rsid w:val="003F23F1"/>
    <w:rsid w:val="003F23F5"/>
    <w:rsid w:val="003F23F8"/>
    <w:rsid w:val="003F2428"/>
    <w:rsid w:val="003F2429"/>
    <w:rsid w:val="003F2446"/>
    <w:rsid w:val="003F2463"/>
    <w:rsid w:val="003F246A"/>
    <w:rsid w:val="003F24B6"/>
    <w:rsid w:val="003F2502"/>
    <w:rsid w:val="003F252A"/>
    <w:rsid w:val="003F25A6"/>
    <w:rsid w:val="003F265A"/>
    <w:rsid w:val="003F2679"/>
    <w:rsid w:val="003F26D8"/>
    <w:rsid w:val="003F26F4"/>
    <w:rsid w:val="003F26FC"/>
    <w:rsid w:val="003F272D"/>
    <w:rsid w:val="003F2760"/>
    <w:rsid w:val="003F2770"/>
    <w:rsid w:val="003F2773"/>
    <w:rsid w:val="003F2883"/>
    <w:rsid w:val="003F28A2"/>
    <w:rsid w:val="003F28EB"/>
    <w:rsid w:val="003F299A"/>
    <w:rsid w:val="003F29C9"/>
    <w:rsid w:val="003F29D8"/>
    <w:rsid w:val="003F29E5"/>
    <w:rsid w:val="003F2A23"/>
    <w:rsid w:val="003F2A5A"/>
    <w:rsid w:val="003F2A65"/>
    <w:rsid w:val="003F2A7E"/>
    <w:rsid w:val="003F2A8F"/>
    <w:rsid w:val="003F2AB0"/>
    <w:rsid w:val="003F2ABD"/>
    <w:rsid w:val="003F2ABE"/>
    <w:rsid w:val="003F2AEE"/>
    <w:rsid w:val="003F2AF0"/>
    <w:rsid w:val="003F2AF1"/>
    <w:rsid w:val="003F2AFF"/>
    <w:rsid w:val="003F2B09"/>
    <w:rsid w:val="003F2B43"/>
    <w:rsid w:val="003F2B4D"/>
    <w:rsid w:val="003F2B66"/>
    <w:rsid w:val="003F2B83"/>
    <w:rsid w:val="003F2BAC"/>
    <w:rsid w:val="003F2BC2"/>
    <w:rsid w:val="003F2BF5"/>
    <w:rsid w:val="003F2BFD"/>
    <w:rsid w:val="003F2C0B"/>
    <w:rsid w:val="003F2C14"/>
    <w:rsid w:val="003F2C4E"/>
    <w:rsid w:val="003F2C5F"/>
    <w:rsid w:val="003F2C91"/>
    <w:rsid w:val="003F2CAF"/>
    <w:rsid w:val="003F2CC6"/>
    <w:rsid w:val="003F2D47"/>
    <w:rsid w:val="003F2D51"/>
    <w:rsid w:val="003F2D72"/>
    <w:rsid w:val="003F2D88"/>
    <w:rsid w:val="003F2D8C"/>
    <w:rsid w:val="003F2DD8"/>
    <w:rsid w:val="003F2DE6"/>
    <w:rsid w:val="003F2DE9"/>
    <w:rsid w:val="003F2DF0"/>
    <w:rsid w:val="003F2E0B"/>
    <w:rsid w:val="003F2E7D"/>
    <w:rsid w:val="003F2E8A"/>
    <w:rsid w:val="003F2E8F"/>
    <w:rsid w:val="003F2E9E"/>
    <w:rsid w:val="003F2EBD"/>
    <w:rsid w:val="003F2EC8"/>
    <w:rsid w:val="003F2EE1"/>
    <w:rsid w:val="003F2EF9"/>
    <w:rsid w:val="003F2F16"/>
    <w:rsid w:val="003F2F2F"/>
    <w:rsid w:val="003F2F3A"/>
    <w:rsid w:val="003F2F55"/>
    <w:rsid w:val="003F2FDA"/>
    <w:rsid w:val="003F2FDC"/>
    <w:rsid w:val="003F2FEA"/>
    <w:rsid w:val="003F3011"/>
    <w:rsid w:val="003F3031"/>
    <w:rsid w:val="003F3047"/>
    <w:rsid w:val="003F304C"/>
    <w:rsid w:val="003F305B"/>
    <w:rsid w:val="003F3066"/>
    <w:rsid w:val="003F30D4"/>
    <w:rsid w:val="003F30EB"/>
    <w:rsid w:val="003F3121"/>
    <w:rsid w:val="003F3133"/>
    <w:rsid w:val="003F3140"/>
    <w:rsid w:val="003F3189"/>
    <w:rsid w:val="003F31A5"/>
    <w:rsid w:val="003F31AE"/>
    <w:rsid w:val="003F31F0"/>
    <w:rsid w:val="003F3246"/>
    <w:rsid w:val="003F3258"/>
    <w:rsid w:val="003F3267"/>
    <w:rsid w:val="003F3296"/>
    <w:rsid w:val="003F32A1"/>
    <w:rsid w:val="003F32CB"/>
    <w:rsid w:val="003F331C"/>
    <w:rsid w:val="003F3347"/>
    <w:rsid w:val="003F337A"/>
    <w:rsid w:val="003F33BC"/>
    <w:rsid w:val="003F33FD"/>
    <w:rsid w:val="003F344D"/>
    <w:rsid w:val="003F346E"/>
    <w:rsid w:val="003F349A"/>
    <w:rsid w:val="003F34D0"/>
    <w:rsid w:val="003F34EC"/>
    <w:rsid w:val="003F34FD"/>
    <w:rsid w:val="003F356E"/>
    <w:rsid w:val="003F3584"/>
    <w:rsid w:val="003F359E"/>
    <w:rsid w:val="003F35A9"/>
    <w:rsid w:val="003F35AE"/>
    <w:rsid w:val="003F35CA"/>
    <w:rsid w:val="003F3600"/>
    <w:rsid w:val="003F360B"/>
    <w:rsid w:val="003F3613"/>
    <w:rsid w:val="003F367E"/>
    <w:rsid w:val="003F3684"/>
    <w:rsid w:val="003F3687"/>
    <w:rsid w:val="003F368E"/>
    <w:rsid w:val="003F3696"/>
    <w:rsid w:val="003F36A7"/>
    <w:rsid w:val="003F36B6"/>
    <w:rsid w:val="003F36C1"/>
    <w:rsid w:val="003F36C3"/>
    <w:rsid w:val="003F36C9"/>
    <w:rsid w:val="003F36CA"/>
    <w:rsid w:val="003F36D8"/>
    <w:rsid w:val="003F36E0"/>
    <w:rsid w:val="003F3708"/>
    <w:rsid w:val="003F371E"/>
    <w:rsid w:val="003F3727"/>
    <w:rsid w:val="003F377C"/>
    <w:rsid w:val="003F3784"/>
    <w:rsid w:val="003F378C"/>
    <w:rsid w:val="003F3800"/>
    <w:rsid w:val="003F3801"/>
    <w:rsid w:val="003F3822"/>
    <w:rsid w:val="003F385C"/>
    <w:rsid w:val="003F38A2"/>
    <w:rsid w:val="003F38D5"/>
    <w:rsid w:val="003F390D"/>
    <w:rsid w:val="003F3932"/>
    <w:rsid w:val="003F397D"/>
    <w:rsid w:val="003F3985"/>
    <w:rsid w:val="003F3995"/>
    <w:rsid w:val="003F39B6"/>
    <w:rsid w:val="003F39D9"/>
    <w:rsid w:val="003F3A09"/>
    <w:rsid w:val="003F3A44"/>
    <w:rsid w:val="003F3A4A"/>
    <w:rsid w:val="003F3A9F"/>
    <w:rsid w:val="003F3AA6"/>
    <w:rsid w:val="003F3AC7"/>
    <w:rsid w:val="003F3AE2"/>
    <w:rsid w:val="003F3AE8"/>
    <w:rsid w:val="003F3B8D"/>
    <w:rsid w:val="003F3BD8"/>
    <w:rsid w:val="003F3BE0"/>
    <w:rsid w:val="003F3BF5"/>
    <w:rsid w:val="003F3C16"/>
    <w:rsid w:val="003F3C3E"/>
    <w:rsid w:val="003F3C4F"/>
    <w:rsid w:val="003F3CA4"/>
    <w:rsid w:val="003F3CB2"/>
    <w:rsid w:val="003F3CE3"/>
    <w:rsid w:val="003F3D1F"/>
    <w:rsid w:val="003F3D6F"/>
    <w:rsid w:val="003F3D75"/>
    <w:rsid w:val="003F3D9C"/>
    <w:rsid w:val="003F3DB5"/>
    <w:rsid w:val="003F3DBE"/>
    <w:rsid w:val="003F3DD9"/>
    <w:rsid w:val="003F3DF4"/>
    <w:rsid w:val="003F3E31"/>
    <w:rsid w:val="003F3E52"/>
    <w:rsid w:val="003F3F13"/>
    <w:rsid w:val="003F3FDF"/>
    <w:rsid w:val="003F3FF2"/>
    <w:rsid w:val="003F4015"/>
    <w:rsid w:val="003F401A"/>
    <w:rsid w:val="003F401D"/>
    <w:rsid w:val="003F4028"/>
    <w:rsid w:val="003F4057"/>
    <w:rsid w:val="003F4091"/>
    <w:rsid w:val="003F4094"/>
    <w:rsid w:val="003F4099"/>
    <w:rsid w:val="003F40B4"/>
    <w:rsid w:val="003F40BC"/>
    <w:rsid w:val="003F40E3"/>
    <w:rsid w:val="003F40F2"/>
    <w:rsid w:val="003F413A"/>
    <w:rsid w:val="003F41A5"/>
    <w:rsid w:val="003F41B0"/>
    <w:rsid w:val="003F4238"/>
    <w:rsid w:val="003F4245"/>
    <w:rsid w:val="003F426E"/>
    <w:rsid w:val="003F42AD"/>
    <w:rsid w:val="003F42BB"/>
    <w:rsid w:val="003F42D1"/>
    <w:rsid w:val="003F42DC"/>
    <w:rsid w:val="003F42EB"/>
    <w:rsid w:val="003F4307"/>
    <w:rsid w:val="003F4331"/>
    <w:rsid w:val="003F4338"/>
    <w:rsid w:val="003F436C"/>
    <w:rsid w:val="003F439F"/>
    <w:rsid w:val="003F43D7"/>
    <w:rsid w:val="003F443E"/>
    <w:rsid w:val="003F44A2"/>
    <w:rsid w:val="003F44BC"/>
    <w:rsid w:val="003F44DB"/>
    <w:rsid w:val="003F44DF"/>
    <w:rsid w:val="003F44EE"/>
    <w:rsid w:val="003F453E"/>
    <w:rsid w:val="003F4546"/>
    <w:rsid w:val="003F4550"/>
    <w:rsid w:val="003F4555"/>
    <w:rsid w:val="003F4584"/>
    <w:rsid w:val="003F459C"/>
    <w:rsid w:val="003F45D6"/>
    <w:rsid w:val="003F45D7"/>
    <w:rsid w:val="003F4619"/>
    <w:rsid w:val="003F4624"/>
    <w:rsid w:val="003F462D"/>
    <w:rsid w:val="003F462F"/>
    <w:rsid w:val="003F464C"/>
    <w:rsid w:val="003F464E"/>
    <w:rsid w:val="003F46D5"/>
    <w:rsid w:val="003F46DA"/>
    <w:rsid w:val="003F4731"/>
    <w:rsid w:val="003F4737"/>
    <w:rsid w:val="003F475A"/>
    <w:rsid w:val="003F477F"/>
    <w:rsid w:val="003F4789"/>
    <w:rsid w:val="003F47B5"/>
    <w:rsid w:val="003F47BC"/>
    <w:rsid w:val="003F4831"/>
    <w:rsid w:val="003F4841"/>
    <w:rsid w:val="003F4854"/>
    <w:rsid w:val="003F4860"/>
    <w:rsid w:val="003F487C"/>
    <w:rsid w:val="003F4884"/>
    <w:rsid w:val="003F489B"/>
    <w:rsid w:val="003F489C"/>
    <w:rsid w:val="003F48CC"/>
    <w:rsid w:val="003F48FC"/>
    <w:rsid w:val="003F4907"/>
    <w:rsid w:val="003F494A"/>
    <w:rsid w:val="003F496C"/>
    <w:rsid w:val="003F49AC"/>
    <w:rsid w:val="003F4A29"/>
    <w:rsid w:val="003F4A3D"/>
    <w:rsid w:val="003F4A4F"/>
    <w:rsid w:val="003F4A5A"/>
    <w:rsid w:val="003F4A87"/>
    <w:rsid w:val="003F4A8A"/>
    <w:rsid w:val="003F4A91"/>
    <w:rsid w:val="003F4ACA"/>
    <w:rsid w:val="003F4AD5"/>
    <w:rsid w:val="003F4AFD"/>
    <w:rsid w:val="003F4B15"/>
    <w:rsid w:val="003F4B30"/>
    <w:rsid w:val="003F4B64"/>
    <w:rsid w:val="003F4B83"/>
    <w:rsid w:val="003F4B9A"/>
    <w:rsid w:val="003F4BE0"/>
    <w:rsid w:val="003F4BEB"/>
    <w:rsid w:val="003F4C05"/>
    <w:rsid w:val="003F4C15"/>
    <w:rsid w:val="003F4C2B"/>
    <w:rsid w:val="003F4C82"/>
    <w:rsid w:val="003F4C97"/>
    <w:rsid w:val="003F4D05"/>
    <w:rsid w:val="003F4D2C"/>
    <w:rsid w:val="003F4D37"/>
    <w:rsid w:val="003F4D5E"/>
    <w:rsid w:val="003F4D5F"/>
    <w:rsid w:val="003F4D9C"/>
    <w:rsid w:val="003F4DCD"/>
    <w:rsid w:val="003F4DD7"/>
    <w:rsid w:val="003F4DDA"/>
    <w:rsid w:val="003F4DDC"/>
    <w:rsid w:val="003F4E17"/>
    <w:rsid w:val="003F4E2E"/>
    <w:rsid w:val="003F4E3C"/>
    <w:rsid w:val="003F4E4E"/>
    <w:rsid w:val="003F4E4F"/>
    <w:rsid w:val="003F4E5E"/>
    <w:rsid w:val="003F4E60"/>
    <w:rsid w:val="003F4E8E"/>
    <w:rsid w:val="003F4E8F"/>
    <w:rsid w:val="003F4E94"/>
    <w:rsid w:val="003F4EDD"/>
    <w:rsid w:val="003F4EF8"/>
    <w:rsid w:val="003F4F19"/>
    <w:rsid w:val="003F4F32"/>
    <w:rsid w:val="003F4F7E"/>
    <w:rsid w:val="003F4F95"/>
    <w:rsid w:val="003F4FBB"/>
    <w:rsid w:val="003F4FE8"/>
    <w:rsid w:val="003F5009"/>
    <w:rsid w:val="003F5034"/>
    <w:rsid w:val="003F504E"/>
    <w:rsid w:val="003F5077"/>
    <w:rsid w:val="003F50A1"/>
    <w:rsid w:val="003F50AC"/>
    <w:rsid w:val="003F50CD"/>
    <w:rsid w:val="003F50F0"/>
    <w:rsid w:val="003F50F5"/>
    <w:rsid w:val="003F5109"/>
    <w:rsid w:val="003F515E"/>
    <w:rsid w:val="003F51D6"/>
    <w:rsid w:val="003F51E7"/>
    <w:rsid w:val="003F5229"/>
    <w:rsid w:val="003F5258"/>
    <w:rsid w:val="003F525F"/>
    <w:rsid w:val="003F5279"/>
    <w:rsid w:val="003F527C"/>
    <w:rsid w:val="003F5283"/>
    <w:rsid w:val="003F5297"/>
    <w:rsid w:val="003F52BC"/>
    <w:rsid w:val="003F52C0"/>
    <w:rsid w:val="003F52E2"/>
    <w:rsid w:val="003F5394"/>
    <w:rsid w:val="003F53DE"/>
    <w:rsid w:val="003F53F5"/>
    <w:rsid w:val="003F53F8"/>
    <w:rsid w:val="003F5400"/>
    <w:rsid w:val="003F540A"/>
    <w:rsid w:val="003F540D"/>
    <w:rsid w:val="003F54B5"/>
    <w:rsid w:val="003F54B7"/>
    <w:rsid w:val="003F54D0"/>
    <w:rsid w:val="003F54E0"/>
    <w:rsid w:val="003F54E3"/>
    <w:rsid w:val="003F5502"/>
    <w:rsid w:val="003F5513"/>
    <w:rsid w:val="003F5521"/>
    <w:rsid w:val="003F5537"/>
    <w:rsid w:val="003F5564"/>
    <w:rsid w:val="003F5573"/>
    <w:rsid w:val="003F55E5"/>
    <w:rsid w:val="003F55F4"/>
    <w:rsid w:val="003F55FB"/>
    <w:rsid w:val="003F562E"/>
    <w:rsid w:val="003F5643"/>
    <w:rsid w:val="003F569D"/>
    <w:rsid w:val="003F56AE"/>
    <w:rsid w:val="003F56EF"/>
    <w:rsid w:val="003F56FE"/>
    <w:rsid w:val="003F571C"/>
    <w:rsid w:val="003F573C"/>
    <w:rsid w:val="003F57A1"/>
    <w:rsid w:val="003F57CF"/>
    <w:rsid w:val="003F57F1"/>
    <w:rsid w:val="003F5816"/>
    <w:rsid w:val="003F5817"/>
    <w:rsid w:val="003F58A1"/>
    <w:rsid w:val="003F58C8"/>
    <w:rsid w:val="003F5907"/>
    <w:rsid w:val="003F591D"/>
    <w:rsid w:val="003F592C"/>
    <w:rsid w:val="003F5945"/>
    <w:rsid w:val="003F5954"/>
    <w:rsid w:val="003F598E"/>
    <w:rsid w:val="003F5999"/>
    <w:rsid w:val="003F59B2"/>
    <w:rsid w:val="003F59B4"/>
    <w:rsid w:val="003F5A22"/>
    <w:rsid w:val="003F5A3C"/>
    <w:rsid w:val="003F5A4D"/>
    <w:rsid w:val="003F5A85"/>
    <w:rsid w:val="003F5AB4"/>
    <w:rsid w:val="003F5AC9"/>
    <w:rsid w:val="003F5AF0"/>
    <w:rsid w:val="003F5AFC"/>
    <w:rsid w:val="003F5B06"/>
    <w:rsid w:val="003F5B1B"/>
    <w:rsid w:val="003F5B59"/>
    <w:rsid w:val="003F5B5C"/>
    <w:rsid w:val="003F5B76"/>
    <w:rsid w:val="003F5BA3"/>
    <w:rsid w:val="003F5BDA"/>
    <w:rsid w:val="003F5C00"/>
    <w:rsid w:val="003F5C0B"/>
    <w:rsid w:val="003F5C0C"/>
    <w:rsid w:val="003F5C40"/>
    <w:rsid w:val="003F5C46"/>
    <w:rsid w:val="003F5C5F"/>
    <w:rsid w:val="003F5C8D"/>
    <w:rsid w:val="003F5C9A"/>
    <w:rsid w:val="003F5CAB"/>
    <w:rsid w:val="003F5CB2"/>
    <w:rsid w:val="003F5CBF"/>
    <w:rsid w:val="003F5CC1"/>
    <w:rsid w:val="003F5D11"/>
    <w:rsid w:val="003F5D1A"/>
    <w:rsid w:val="003F5D25"/>
    <w:rsid w:val="003F5D5D"/>
    <w:rsid w:val="003F5D91"/>
    <w:rsid w:val="003F5DFC"/>
    <w:rsid w:val="003F5E35"/>
    <w:rsid w:val="003F5E47"/>
    <w:rsid w:val="003F5E56"/>
    <w:rsid w:val="003F5E8F"/>
    <w:rsid w:val="003F5EB3"/>
    <w:rsid w:val="003F5F2D"/>
    <w:rsid w:val="003F5F53"/>
    <w:rsid w:val="003F5F69"/>
    <w:rsid w:val="003F5FE2"/>
    <w:rsid w:val="003F5FF2"/>
    <w:rsid w:val="003F601F"/>
    <w:rsid w:val="003F6020"/>
    <w:rsid w:val="003F602D"/>
    <w:rsid w:val="003F6071"/>
    <w:rsid w:val="003F6087"/>
    <w:rsid w:val="003F6091"/>
    <w:rsid w:val="003F60B7"/>
    <w:rsid w:val="003F613A"/>
    <w:rsid w:val="003F61C2"/>
    <w:rsid w:val="003F61D9"/>
    <w:rsid w:val="003F61E9"/>
    <w:rsid w:val="003F6202"/>
    <w:rsid w:val="003F627E"/>
    <w:rsid w:val="003F62DB"/>
    <w:rsid w:val="003F62EA"/>
    <w:rsid w:val="003F6357"/>
    <w:rsid w:val="003F63EE"/>
    <w:rsid w:val="003F63F1"/>
    <w:rsid w:val="003F6431"/>
    <w:rsid w:val="003F646C"/>
    <w:rsid w:val="003F6485"/>
    <w:rsid w:val="003F6494"/>
    <w:rsid w:val="003F64AF"/>
    <w:rsid w:val="003F64C6"/>
    <w:rsid w:val="003F64EE"/>
    <w:rsid w:val="003F6511"/>
    <w:rsid w:val="003F6519"/>
    <w:rsid w:val="003F6524"/>
    <w:rsid w:val="003F6534"/>
    <w:rsid w:val="003F657E"/>
    <w:rsid w:val="003F65B1"/>
    <w:rsid w:val="003F6624"/>
    <w:rsid w:val="003F6625"/>
    <w:rsid w:val="003F663E"/>
    <w:rsid w:val="003F664C"/>
    <w:rsid w:val="003F666B"/>
    <w:rsid w:val="003F66D9"/>
    <w:rsid w:val="003F66E1"/>
    <w:rsid w:val="003F6719"/>
    <w:rsid w:val="003F6755"/>
    <w:rsid w:val="003F6799"/>
    <w:rsid w:val="003F67AD"/>
    <w:rsid w:val="003F67E4"/>
    <w:rsid w:val="003F67EB"/>
    <w:rsid w:val="003F6807"/>
    <w:rsid w:val="003F6809"/>
    <w:rsid w:val="003F6813"/>
    <w:rsid w:val="003F6844"/>
    <w:rsid w:val="003F686C"/>
    <w:rsid w:val="003F6896"/>
    <w:rsid w:val="003F68B9"/>
    <w:rsid w:val="003F68CA"/>
    <w:rsid w:val="003F68FE"/>
    <w:rsid w:val="003F6917"/>
    <w:rsid w:val="003F693A"/>
    <w:rsid w:val="003F697E"/>
    <w:rsid w:val="003F69C3"/>
    <w:rsid w:val="003F69ED"/>
    <w:rsid w:val="003F6A33"/>
    <w:rsid w:val="003F6A5B"/>
    <w:rsid w:val="003F6A87"/>
    <w:rsid w:val="003F6AE3"/>
    <w:rsid w:val="003F6AFE"/>
    <w:rsid w:val="003F6B2F"/>
    <w:rsid w:val="003F6B4E"/>
    <w:rsid w:val="003F6B51"/>
    <w:rsid w:val="003F6B69"/>
    <w:rsid w:val="003F6BA0"/>
    <w:rsid w:val="003F6BA5"/>
    <w:rsid w:val="003F6BF9"/>
    <w:rsid w:val="003F6C75"/>
    <w:rsid w:val="003F6CAF"/>
    <w:rsid w:val="003F6CC6"/>
    <w:rsid w:val="003F6CCE"/>
    <w:rsid w:val="003F6CE3"/>
    <w:rsid w:val="003F6CE9"/>
    <w:rsid w:val="003F6D0B"/>
    <w:rsid w:val="003F6D3B"/>
    <w:rsid w:val="003F6D64"/>
    <w:rsid w:val="003F6D65"/>
    <w:rsid w:val="003F6D7D"/>
    <w:rsid w:val="003F6DD2"/>
    <w:rsid w:val="003F6DE1"/>
    <w:rsid w:val="003F6E96"/>
    <w:rsid w:val="003F6EBE"/>
    <w:rsid w:val="003F6EC2"/>
    <w:rsid w:val="003F6ED4"/>
    <w:rsid w:val="003F6EEA"/>
    <w:rsid w:val="003F6F0C"/>
    <w:rsid w:val="003F6F29"/>
    <w:rsid w:val="003F6F40"/>
    <w:rsid w:val="003F6F45"/>
    <w:rsid w:val="003F6F65"/>
    <w:rsid w:val="003F6F6F"/>
    <w:rsid w:val="003F6F71"/>
    <w:rsid w:val="003F6F78"/>
    <w:rsid w:val="003F6FBC"/>
    <w:rsid w:val="003F6FBE"/>
    <w:rsid w:val="003F6FF5"/>
    <w:rsid w:val="003F7003"/>
    <w:rsid w:val="003F704B"/>
    <w:rsid w:val="003F7054"/>
    <w:rsid w:val="003F7082"/>
    <w:rsid w:val="003F7098"/>
    <w:rsid w:val="003F70C8"/>
    <w:rsid w:val="003F70E8"/>
    <w:rsid w:val="003F7157"/>
    <w:rsid w:val="003F71C5"/>
    <w:rsid w:val="003F7208"/>
    <w:rsid w:val="003F72D8"/>
    <w:rsid w:val="003F72F9"/>
    <w:rsid w:val="003F733E"/>
    <w:rsid w:val="003F736F"/>
    <w:rsid w:val="003F738B"/>
    <w:rsid w:val="003F738E"/>
    <w:rsid w:val="003F7397"/>
    <w:rsid w:val="003F73B7"/>
    <w:rsid w:val="003F73B8"/>
    <w:rsid w:val="003F73BD"/>
    <w:rsid w:val="003F73EB"/>
    <w:rsid w:val="003F7413"/>
    <w:rsid w:val="003F741D"/>
    <w:rsid w:val="003F7424"/>
    <w:rsid w:val="003F7433"/>
    <w:rsid w:val="003F7445"/>
    <w:rsid w:val="003F7446"/>
    <w:rsid w:val="003F745E"/>
    <w:rsid w:val="003F74B0"/>
    <w:rsid w:val="003F753F"/>
    <w:rsid w:val="003F7548"/>
    <w:rsid w:val="003F75B9"/>
    <w:rsid w:val="003F75BD"/>
    <w:rsid w:val="003F75D5"/>
    <w:rsid w:val="003F75FE"/>
    <w:rsid w:val="003F763A"/>
    <w:rsid w:val="003F7685"/>
    <w:rsid w:val="003F769A"/>
    <w:rsid w:val="003F76BF"/>
    <w:rsid w:val="003F76ED"/>
    <w:rsid w:val="003F7716"/>
    <w:rsid w:val="003F7734"/>
    <w:rsid w:val="003F773E"/>
    <w:rsid w:val="003F7777"/>
    <w:rsid w:val="003F77D1"/>
    <w:rsid w:val="003F7821"/>
    <w:rsid w:val="003F7827"/>
    <w:rsid w:val="003F784D"/>
    <w:rsid w:val="003F7870"/>
    <w:rsid w:val="003F7872"/>
    <w:rsid w:val="003F78EA"/>
    <w:rsid w:val="003F78F4"/>
    <w:rsid w:val="003F7970"/>
    <w:rsid w:val="003F7978"/>
    <w:rsid w:val="003F79E9"/>
    <w:rsid w:val="003F79F0"/>
    <w:rsid w:val="003F79F7"/>
    <w:rsid w:val="003F7A26"/>
    <w:rsid w:val="003F7A2B"/>
    <w:rsid w:val="003F7A37"/>
    <w:rsid w:val="003F7A4F"/>
    <w:rsid w:val="003F7A58"/>
    <w:rsid w:val="003F7A5A"/>
    <w:rsid w:val="003F7A78"/>
    <w:rsid w:val="003F7A7F"/>
    <w:rsid w:val="003F7ABA"/>
    <w:rsid w:val="003F7ACE"/>
    <w:rsid w:val="003F7B12"/>
    <w:rsid w:val="003F7B27"/>
    <w:rsid w:val="003F7B30"/>
    <w:rsid w:val="003F7BBD"/>
    <w:rsid w:val="003F7BCE"/>
    <w:rsid w:val="003F7C6A"/>
    <w:rsid w:val="003F7CAE"/>
    <w:rsid w:val="003F7CF2"/>
    <w:rsid w:val="003F7D0F"/>
    <w:rsid w:val="003F7D21"/>
    <w:rsid w:val="003F7DBD"/>
    <w:rsid w:val="003F7DD9"/>
    <w:rsid w:val="003F7DFD"/>
    <w:rsid w:val="003F7E08"/>
    <w:rsid w:val="003F7E38"/>
    <w:rsid w:val="003F7E3A"/>
    <w:rsid w:val="003F7E44"/>
    <w:rsid w:val="003F7E60"/>
    <w:rsid w:val="003F7E6D"/>
    <w:rsid w:val="003F7F47"/>
    <w:rsid w:val="003F7F50"/>
    <w:rsid w:val="003F7F5F"/>
    <w:rsid w:val="003F7F68"/>
    <w:rsid w:val="003F7FC5"/>
    <w:rsid w:val="003F7FF4"/>
    <w:rsid w:val="003F7FFA"/>
    <w:rsid w:val="00400007"/>
    <w:rsid w:val="0040002B"/>
    <w:rsid w:val="0040003C"/>
    <w:rsid w:val="00400077"/>
    <w:rsid w:val="004000BA"/>
    <w:rsid w:val="004000E7"/>
    <w:rsid w:val="00400108"/>
    <w:rsid w:val="00400150"/>
    <w:rsid w:val="004001D8"/>
    <w:rsid w:val="004001F5"/>
    <w:rsid w:val="00400250"/>
    <w:rsid w:val="00400252"/>
    <w:rsid w:val="00400284"/>
    <w:rsid w:val="00400285"/>
    <w:rsid w:val="004002AF"/>
    <w:rsid w:val="004002B5"/>
    <w:rsid w:val="004002B7"/>
    <w:rsid w:val="004002BD"/>
    <w:rsid w:val="004002E3"/>
    <w:rsid w:val="0040031E"/>
    <w:rsid w:val="0040037F"/>
    <w:rsid w:val="004003AA"/>
    <w:rsid w:val="004003D0"/>
    <w:rsid w:val="004003D7"/>
    <w:rsid w:val="004003F5"/>
    <w:rsid w:val="00400426"/>
    <w:rsid w:val="00400446"/>
    <w:rsid w:val="0040046E"/>
    <w:rsid w:val="004004D3"/>
    <w:rsid w:val="0040056C"/>
    <w:rsid w:val="00400582"/>
    <w:rsid w:val="004005A9"/>
    <w:rsid w:val="004005D2"/>
    <w:rsid w:val="004005D7"/>
    <w:rsid w:val="00400619"/>
    <w:rsid w:val="0040061E"/>
    <w:rsid w:val="00400628"/>
    <w:rsid w:val="00400655"/>
    <w:rsid w:val="00400685"/>
    <w:rsid w:val="004006B6"/>
    <w:rsid w:val="004006B7"/>
    <w:rsid w:val="004006F3"/>
    <w:rsid w:val="00400722"/>
    <w:rsid w:val="0040073B"/>
    <w:rsid w:val="0040076B"/>
    <w:rsid w:val="0040078F"/>
    <w:rsid w:val="00400795"/>
    <w:rsid w:val="004007A4"/>
    <w:rsid w:val="004007AF"/>
    <w:rsid w:val="004007E7"/>
    <w:rsid w:val="00400810"/>
    <w:rsid w:val="0040083B"/>
    <w:rsid w:val="0040085A"/>
    <w:rsid w:val="00400890"/>
    <w:rsid w:val="00400892"/>
    <w:rsid w:val="0040089E"/>
    <w:rsid w:val="0040089F"/>
    <w:rsid w:val="004008BA"/>
    <w:rsid w:val="004008BF"/>
    <w:rsid w:val="004008E8"/>
    <w:rsid w:val="00400911"/>
    <w:rsid w:val="00400920"/>
    <w:rsid w:val="0040096E"/>
    <w:rsid w:val="004009AE"/>
    <w:rsid w:val="00400A1C"/>
    <w:rsid w:val="00400A1E"/>
    <w:rsid w:val="00400A2A"/>
    <w:rsid w:val="00400A4D"/>
    <w:rsid w:val="00400A5A"/>
    <w:rsid w:val="00400AA6"/>
    <w:rsid w:val="00400AD9"/>
    <w:rsid w:val="00400ADD"/>
    <w:rsid w:val="00400B25"/>
    <w:rsid w:val="00400B4B"/>
    <w:rsid w:val="00400B67"/>
    <w:rsid w:val="00400B6A"/>
    <w:rsid w:val="00400B81"/>
    <w:rsid w:val="00400BB4"/>
    <w:rsid w:val="00400BC9"/>
    <w:rsid w:val="00400C09"/>
    <w:rsid w:val="00400C0A"/>
    <w:rsid w:val="00400C11"/>
    <w:rsid w:val="00400C2D"/>
    <w:rsid w:val="00400C2E"/>
    <w:rsid w:val="00400C4D"/>
    <w:rsid w:val="00400C57"/>
    <w:rsid w:val="00400C8C"/>
    <w:rsid w:val="00400CCC"/>
    <w:rsid w:val="00400CE1"/>
    <w:rsid w:val="00400D5E"/>
    <w:rsid w:val="00400D9C"/>
    <w:rsid w:val="00400DE0"/>
    <w:rsid w:val="00400DFF"/>
    <w:rsid w:val="00400E5F"/>
    <w:rsid w:val="00400EBD"/>
    <w:rsid w:val="00400EEB"/>
    <w:rsid w:val="00400EF6"/>
    <w:rsid w:val="00400FAA"/>
    <w:rsid w:val="0040101D"/>
    <w:rsid w:val="00401044"/>
    <w:rsid w:val="0040107B"/>
    <w:rsid w:val="0040109C"/>
    <w:rsid w:val="004010D3"/>
    <w:rsid w:val="0040111E"/>
    <w:rsid w:val="00401129"/>
    <w:rsid w:val="004011AC"/>
    <w:rsid w:val="004011D6"/>
    <w:rsid w:val="004011FE"/>
    <w:rsid w:val="0040120B"/>
    <w:rsid w:val="00401222"/>
    <w:rsid w:val="0040123D"/>
    <w:rsid w:val="0040124B"/>
    <w:rsid w:val="0040125F"/>
    <w:rsid w:val="0040128B"/>
    <w:rsid w:val="00401297"/>
    <w:rsid w:val="00401312"/>
    <w:rsid w:val="00401317"/>
    <w:rsid w:val="0040131B"/>
    <w:rsid w:val="00401366"/>
    <w:rsid w:val="0040138A"/>
    <w:rsid w:val="00401395"/>
    <w:rsid w:val="004013AF"/>
    <w:rsid w:val="004013C6"/>
    <w:rsid w:val="00401408"/>
    <w:rsid w:val="0040140A"/>
    <w:rsid w:val="00401437"/>
    <w:rsid w:val="00401452"/>
    <w:rsid w:val="00401476"/>
    <w:rsid w:val="0040147B"/>
    <w:rsid w:val="0040148F"/>
    <w:rsid w:val="004014A2"/>
    <w:rsid w:val="004014A6"/>
    <w:rsid w:val="004014C1"/>
    <w:rsid w:val="004014F1"/>
    <w:rsid w:val="00401524"/>
    <w:rsid w:val="00401535"/>
    <w:rsid w:val="00401566"/>
    <w:rsid w:val="00401582"/>
    <w:rsid w:val="004015AE"/>
    <w:rsid w:val="004015B7"/>
    <w:rsid w:val="004015BC"/>
    <w:rsid w:val="004015FD"/>
    <w:rsid w:val="00401608"/>
    <w:rsid w:val="00401640"/>
    <w:rsid w:val="00401642"/>
    <w:rsid w:val="0040164E"/>
    <w:rsid w:val="00401657"/>
    <w:rsid w:val="00401670"/>
    <w:rsid w:val="0040167D"/>
    <w:rsid w:val="0040168F"/>
    <w:rsid w:val="00401695"/>
    <w:rsid w:val="004016A9"/>
    <w:rsid w:val="004016F1"/>
    <w:rsid w:val="0040173D"/>
    <w:rsid w:val="0040177E"/>
    <w:rsid w:val="004017AD"/>
    <w:rsid w:val="004017E4"/>
    <w:rsid w:val="0040183C"/>
    <w:rsid w:val="00401888"/>
    <w:rsid w:val="004018BE"/>
    <w:rsid w:val="004018C1"/>
    <w:rsid w:val="00401911"/>
    <w:rsid w:val="0040196F"/>
    <w:rsid w:val="004019A2"/>
    <w:rsid w:val="004019B8"/>
    <w:rsid w:val="004019C7"/>
    <w:rsid w:val="004019DE"/>
    <w:rsid w:val="004019E8"/>
    <w:rsid w:val="004019FE"/>
    <w:rsid w:val="00401A4D"/>
    <w:rsid w:val="00401A63"/>
    <w:rsid w:val="00401A92"/>
    <w:rsid w:val="00401AD1"/>
    <w:rsid w:val="00401AED"/>
    <w:rsid w:val="00401B23"/>
    <w:rsid w:val="00401B31"/>
    <w:rsid w:val="00401B33"/>
    <w:rsid w:val="00401B4E"/>
    <w:rsid w:val="00401B60"/>
    <w:rsid w:val="00401B80"/>
    <w:rsid w:val="00401B8D"/>
    <w:rsid w:val="00401B9A"/>
    <w:rsid w:val="00401BD0"/>
    <w:rsid w:val="00401BF6"/>
    <w:rsid w:val="00401BFC"/>
    <w:rsid w:val="00401C36"/>
    <w:rsid w:val="00401C45"/>
    <w:rsid w:val="00401C4D"/>
    <w:rsid w:val="00401C4E"/>
    <w:rsid w:val="00401C5B"/>
    <w:rsid w:val="00401CA4"/>
    <w:rsid w:val="00401CA5"/>
    <w:rsid w:val="00401CC8"/>
    <w:rsid w:val="00401CEA"/>
    <w:rsid w:val="00401D12"/>
    <w:rsid w:val="00401D1C"/>
    <w:rsid w:val="00401D3E"/>
    <w:rsid w:val="00401D52"/>
    <w:rsid w:val="00401D59"/>
    <w:rsid w:val="00401D5A"/>
    <w:rsid w:val="00401DA0"/>
    <w:rsid w:val="00401E04"/>
    <w:rsid w:val="00401E51"/>
    <w:rsid w:val="00401E8C"/>
    <w:rsid w:val="00401EA7"/>
    <w:rsid w:val="00401EF7"/>
    <w:rsid w:val="00401F19"/>
    <w:rsid w:val="00401F1B"/>
    <w:rsid w:val="00401F3F"/>
    <w:rsid w:val="00401F47"/>
    <w:rsid w:val="00401F4B"/>
    <w:rsid w:val="00401F64"/>
    <w:rsid w:val="00401F8B"/>
    <w:rsid w:val="00401F9D"/>
    <w:rsid w:val="00401FCB"/>
    <w:rsid w:val="00401FD2"/>
    <w:rsid w:val="0040200E"/>
    <w:rsid w:val="0040201E"/>
    <w:rsid w:val="004020BD"/>
    <w:rsid w:val="004020CA"/>
    <w:rsid w:val="004020E4"/>
    <w:rsid w:val="004020EA"/>
    <w:rsid w:val="00402138"/>
    <w:rsid w:val="0040217A"/>
    <w:rsid w:val="00402197"/>
    <w:rsid w:val="004021A0"/>
    <w:rsid w:val="004021A8"/>
    <w:rsid w:val="004021BE"/>
    <w:rsid w:val="004021CD"/>
    <w:rsid w:val="0040220B"/>
    <w:rsid w:val="00402226"/>
    <w:rsid w:val="0040222E"/>
    <w:rsid w:val="00402247"/>
    <w:rsid w:val="00402286"/>
    <w:rsid w:val="004022E6"/>
    <w:rsid w:val="004022FD"/>
    <w:rsid w:val="0040233B"/>
    <w:rsid w:val="00402383"/>
    <w:rsid w:val="00402386"/>
    <w:rsid w:val="004023DC"/>
    <w:rsid w:val="004023FB"/>
    <w:rsid w:val="0040240B"/>
    <w:rsid w:val="0040246A"/>
    <w:rsid w:val="00402471"/>
    <w:rsid w:val="004024C4"/>
    <w:rsid w:val="004024C6"/>
    <w:rsid w:val="004024E2"/>
    <w:rsid w:val="004024F1"/>
    <w:rsid w:val="004024F3"/>
    <w:rsid w:val="004024FB"/>
    <w:rsid w:val="00402531"/>
    <w:rsid w:val="00402556"/>
    <w:rsid w:val="004025EA"/>
    <w:rsid w:val="004025F3"/>
    <w:rsid w:val="00402612"/>
    <w:rsid w:val="00402640"/>
    <w:rsid w:val="0040264F"/>
    <w:rsid w:val="00402666"/>
    <w:rsid w:val="00402680"/>
    <w:rsid w:val="004026AD"/>
    <w:rsid w:val="004026C6"/>
    <w:rsid w:val="0040270D"/>
    <w:rsid w:val="0040274E"/>
    <w:rsid w:val="00402774"/>
    <w:rsid w:val="004027A0"/>
    <w:rsid w:val="00402800"/>
    <w:rsid w:val="0040280B"/>
    <w:rsid w:val="0040281E"/>
    <w:rsid w:val="00402859"/>
    <w:rsid w:val="0040288E"/>
    <w:rsid w:val="004028BD"/>
    <w:rsid w:val="0040290E"/>
    <w:rsid w:val="00402917"/>
    <w:rsid w:val="00402948"/>
    <w:rsid w:val="0040294D"/>
    <w:rsid w:val="00402954"/>
    <w:rsid w:val="00402961"/>
    <w:rsid w:val="00402976"/>
    <w:rsid w:val="00402978"/>
    <w:rsid w:val="0040298C"/>
    <w:rsid w:val="0040299B"/>
    <w:rsid w:val="004029BE"/>
    <w:rsid w:val="004029D1"/>
    <w:rsid w:val="004029F5"/>
    <w:rsid w:val="00402A53"/>
    <w:rsid w:val="00402A69"/>
    <w:rsid w:val="00402A95"/>
    <w:rsid w:val="00402AC8"/>
    <w:rsid w:val="00402AED"/>
    <w:rsid w:val="00402B2A"/>
    <w:rsid w:val="00402B4B"/>
    <w:rsid w:val="00402B88"/>
    <w:rsid w:val="00402B92"/>
    <w:rsid w:val="00402C1E"/>
    <w:rsid w:val="00402C3E"/>
    <w:rsid w:val="00402CA9"/>
    <w:rsid w:val="00402CDC"/>
    <w:rsid w:val="00402CE3"/>
    <w:rsid w:val="00402CEC"/>
    <w:rsid w:val="00402CF5"/>
    <w:rsid w:val="00402D0E"/>
    <w:rsid w:val="00402DAE"/>
    <w:rsid w:val="00402DFC"/>
    <w:rsid w:val="00402E1B"/>
    <w:rsid w:val="00402E35"/>
    <w:rsid w:val="00402E49"/>
    <w:rsid w:val="00402E83"/>
    <w:rsid w:val="00402E97"/>
    <w:rsid w:val="00402E9B"/>
    <w:rsid w:val="00402EB1"/>
    <w:rsid w:val="00402ED1"/>
    <w:rsid w:val="00402F0A"/>
    <w:rsid w:val="00402F24"/>
    <w:rsid w:val="00402F87"/>
    <w:rsid w:val="00402F96"/>
    <w:rsid w:val="00402FA3"/>
    <w:rsid w:val="00402FA5"/>
    <w:rsid w:val="00402FA8"/>
    <w:rsid w:val="00402FC4"/>
    <w:rsid w:val="00403053"/>
    <w:rsid w:val="00403067"/>
    <w:rsid w:val="0040308F"/>
    <w:rsid w:val="0040309A"/>
    <w:rsid w:val="0040309F"/>
    <w:rsid w:val="004030D4"/>
    <w:rsid w:val="00403100"/>
    <w:rsid w:val="0040310F"/>
    <w:rsid w:val="0040311B"/>
    <w:rsid w:val="00403121"/>
    <w:rsid w:val="00403129"/>
    <w:rsid w:val="0040314C"/>
    <w:rsid w:val="00403171"/>
    <w:rsid w:val="00403189"/>
    <w:rsid w:val="004031BB"/>
    <w:rsid w:val="004031C9"/>
    <w:rsid w:val="004031EB"/>
    <w:rsid w:val="00403282"/>
    <w:rsid w:val="00403284"/>
    <w:rsid w:val="004032A8"/>
    <w:rsid w:val="004032D4"/>
    <w:rsid w:val="004032DF"/>
    <w:rsid w:val="004032F4"/>
    <w:rsid w:val="004032FB"/>
    <w:rsid w:val="00403319"/>
    <w:rsid w:val="00403386"/>
    <w:rsid w:val="00403389"/>
    <w:rsid w:val="004033CE"/>
    <w:rsid w:val="004033EA"/>
    <w:rsid w:val="00403401"/>
    <w:rsid w:val="00403415"/>
    <w:rsid w:val="00403431"/>
    <w:rsid w:val="0040345F"/>
    <w:rsid w:val="00403478"/>
    <w:rsid w:val="0040347E"/>
    <w:rsid w:val="004034C0"/>
    <w:rsid w:val="004034E1"/>
    <w:rsid w:val="004034F6"/>
    <w:rsid w:val="00403501"/>
    <w:rsid w:val="00403515"/>
    <w:rsid w:val="00403518"/>
    <w:rsid w:val="00403549"/>
    <w:rsid w:val="0040354B"/>
    <w:rsid w:val="00403589"/>
    <w:rsid w:val="004035C6"/>
    <w:rsid w:val="004035D7"/>
    <w:rsid w:val="0040361A"/>
    <w:rsid w:val="0040361C"/>
    <w:rsid w:val="00403697"/>
    <w:rsid w:val="004036A0"/>
    <w:rsid w:val="004036DC"/>
    <w:rsid w:val="004036E2"/>
    <w:rsid w:val="00403703"/>
    <w:rsid w:val="00403711"/>
    <w:rsid w:val="00403732"/>
    <w:rsid w:val="00403764"/>
    <w:rsid w:val="00403767"/>
    <w:rsid w:val="004037CA"/>
    <w:rsid w:val="004037DD"/>
    <w:rsid w:val="004037E4"/>
    <w:rsid w:val="0040380B"/>
    <w:rsid w:val="0040381D"/>
    <w:rsid w:val="0040385D"/>
    <w:rsid w:val="00403864"/>
    <w:rsid w:val="00403876"/>
    <w:rsid w:val="00403890"/>
    <w:rsid w:val="004038C0"/>
    <w:rsid w:val="0040390C"/>
    <w:rsid w:val="0040394F"/>
    <w:rsid w:val="00403964"/>
    <w:rsid w:val="0040396E"/>
    <w:rsid w:val="00403977"/>
    <w:rsid w:val="004039A2"/>
    <w:rsid w:val="004039A7"/>
    <w:rsid w:val="004039B5"/>
    <w:rsid w:val="004039F2"/>
    <w:rsid w:val="00403A72"/>
    <w:rsid w:val="00403AAF"/>
    <w:rsid w:val="00403B09"/>
    <w:rsid w:val="00403B4D"/>
    <w:rsid w:val="00403BA1"/>
    <w:rsid w:val="00403BA5"/>
    <w:rsid w:val="00403BD8"/>
    <w:rsid w:val="00403BF1"/>
    <w:rsid w:val="00403C6B"/>
    <w:rsid w:val="00403C6E"/>
    <w:rsid w:val="00403C8B"/>
    <w:rsid w:val="00403CBB"/>
    <w:rsid w:val="00403CEF"/>
    <w:rsid w:val="00403D1D"/>
    <w:rsid w:val="00403D38"/>
    <w:rsid w:val="00403D8C"/>
    <w:rsid w:val="00403DA9"/>
    <w:rsid w:val="00403DB0"/>
    <w:rsid w:val="00403DBE"/>
    <w:rsid w:val="00403E1E"/>
    <w:rsid w:val="00403E1F"/>
    <w:rsid w:val="00403E2E"/>
    <w:rsid w:val="00403E45"/>
    <w:rsid w:val="00403E5A"/>
    <w:rsid w:val="00403E81"/>
    <w:rsid w:val="00403ED4"/>
    <w:rsid w:val="00403EEB"/>
    <w:rsid w:val="00403F3A"/>
    <w:rsid w:val="00403F6E"/>
    <w:rsid w:val="00403FC4"/>
    <w:rsid w:val="00403FE4"/>
    <w:rsid w:val="00404007"/>
    <w:rsid w:val="00404008"/>
    <w:rsid w:val="00404014"/>
    <w:rsid w:val="0040401D"/>
    <w:rsid w:val="00404042"/>
    <w:rsid w:val="00404043"/>
    <w:rsid w:val="00404087"/>
    <w:rsid w:val="004040B3"/>
    <w:rsid w:val="004040EE"/>
    <w:rsid w:val="004040EF"/>
    <w:rsid w:val="004040F2"/>
    <w:rsid w:val="00404136"/>
    <w:rsid w:val="004041B7"/>
    <w:rsid w:val="004041C8"/>
    <w:rsid w:val="00404234"/>
    <w:rsid w:val="00404239"/>
    <w:rsid w:val="00404248"/>
    <w:rsid w:val="0040429A"/>
    <w:rsid w:val="004042A3"/>
    <w:rsid w:val="004042E6"/>
    <w:rsid w:val="00404352"/>
    <w:rsid w:val="00404376"/>
    <w:rsid w:val="0040437A"/>
    <w:rsid w:val="0040437E"/>
    <w:rsid w:val="00404386"/>
    <w:rsid w:val="004043ED"/>
    <w:rsid w:val="004043F6"/>
    <w:rsid w:val="00404428"/>
    <w:rsid w:val="00404445"/>
    <w:rsid w:val="0040446B"/>
    <w:rsid w:val="0040448B"/>
    <w:rsid w:val="004044A4"/>
    <w:rsid w:val="004044B3"/>
    <w:rsid w:val="004044BE"/>
    <w:rsid w:val="004044D0"/>
    <w:rsid w:val="004044ED"/>
    <w:rsid w:val="004044F8"/>
    <w:rsid w:val="004044F9"/>
    <w:rsid w:val="004044FB"/>
    <w:rsid w:val="00404514"/>
    <w:rsid w:val="00404553"/>
    <w:rsid w:val="0040456E"/>
    <w:rsid w:val="004045FC"/>
    <w:rsid w:val="0040463B"/>
    <w:rsid w:val="004046C3"/>
    <w:rsid w:val="00404713"/>
    <w:rsid w:val="00404726"/>
    <w:rsid w:val="00404731"/>
    <w:rsid w:val="0040474A"/>
    <w:rsid w:val="0040475D"/>
    <w:rsid w:val="00404778"/>
    <w:rsid w:val="0040479C"/>
    <w:rsid w:val="004047D6"/>
    <w:rsid w:val="004047D7"/>
    <w:rsid w:val="0040480D"/>
    <w:rsid w:val="00404852"/>
    <w:rsid w:val="00404855"/>
    <w:rsid w:val="0040485F"/>
    <w:rsid w:val="00404880"/>
    <w:rsid w:val="0040488A"/>
    <w:rsid w:val="004048FA"/>
    <w:rsid w:val="00404902"/>
    <w:rsid w:val="0040491C"/>
    <w:rsid w:val="0040492F"/>
    <w:rsid w:val="0040495C"/>
    <w:rsid w:val="0040499B"/>
    <w:rsid w:val="004049BD"/>
    <w:rsid w:val="004049F9"/>
    <w:rsid w:val="00404A01"/>
    <w:rsid w:val="00404A08"/>
    <w:rsid w:val="00404A1E"/>
    <w:rsid w:val="00404A26"/>
    <w:rsid w:val="00404A2A"/>
    <w:rsid w:val="00404A33"/>
    <w:rsid w:val="00404A3C"/>
    <w:rsid w:val="00404A3F"/>
    <w:rsid w:val="00404A48"/>
    <w:rsid w:val="00404A5A"/>
    <w:rsid w:val="00404A6F"/>
    <w:rsid w:val="00404A74"/>
    <w:rsid w:val="00404A7D"/>
    <w:rsid w:val="00404AB9"/>
    <w:rsid w:val="00404AD1"/>
    <w:rsid w:val="00404AD4"/>
    <w:rsid w:val="00404BAE"/>
    <w:rsid w:val="00404BB5"/>
    <w:rsid w:val="00404BFF"/>
    <w:rsid w:val="00404C1C"/>
    <w:rsid w:val="00404C2A"/>
    <w:rsid w:val="00404C3D"/>
    <w:rsid w:val="00404C69"/>
    <w:rsid w:val="00404C6D"/>
    <w:rsid w:val="00404CAD"/>
    <w:rsid w:val="00404CB2"/>
    <w:rsid w:val="00404CD1"/>
    <w:rsid w:val="00404D05"/>
    <w:rsid w:val="00404D17"/>
    <w:rsid w:val="00404D26"/>
    <w:rsid w:val="00404D41"/>
    <w:rsid w:val="00404D4B"/>
    <w:rsid w:val="00404D51"/>
    <w:rsid w:val="00404D68"/>
    <w:rsid w:val="00404D71"/>
    <w:rsid w:val="00404D7D"/>
    <w:rsid w:val="00404DBE"/>
    <w:rsid w:val="00404DEC"/>
    <w:rsid w:val="00404E0C"/>
    <w:rsid w:val="00404E17"/>
    <w:rsid w:val="00404E1F"/>
    <w:rsid w:val="00404E49"/>
    <w:rsid w:val="00404EC5"/>
    <w:rsid w:val="00404EEC"/>
    <w:rsid w:val="00404F01"/>
    <w:rsid w:val="00404F0C"/>
    <w:rsid w:val="00404F14"/>
    <w:rsid w:val="00404F1D"/>
    <w:rsid w:val="00404F42"/>
    <w:rsid w:val="00404F52"/>
    <w:rsid w:val="00404F63"/>
    <w:rsid w:val="00404F70"/>
    <w:rsid w:val="00404F76"/>
    <w:rsid w:val="00404F8B"/>
    <w:rsid w:val="00404FA2"/>
    <w:rsid w:val="00404FD4"/>
    <w:rsid w:val="00404FDD"/>
    <w:rsid w:val="00404FE1"/>
    <w:rsid w:val="00405002"/>
    <w:rsid w:val="00405018"/>
    <w:rsid w:val="00405047"/>
    <w:rsid w:val="00405064"/>
    <w:rsid w:val="0040506E"/>
    <w:rsid w:val="004050DE"/>
    <w:rsid w:val="004050ED"/>
    <w:rsid w:val="004050FC"/>
    <w:rsid w:val="00405133"/>
    <w:rsid w:val="00405134"/>
    <w:rsid w:val="00405157"/>
    <w:rsid w:val="0040516A"/>
    <w:rsid w:val="0040519B"/>
    <w:rsid w:val="004051B0"/>
    <w:rsid w:val="0040523D"/>
    <w:rsid w:val="00405272"/>
    <w:rsid w:val="004052A6"/>
    <w:rsid w:val="004052AD"/>
    <w:rsid w:val="004052CB"/>
    <w:rsid w:val="004052F4"/>
    <w:rsid w:val="004052F7"/>
    <w:rsid w:val="00405321"/>
    <w:rsid w:val="0040533C"/>
    <w:rsid w:val="00405346"/>
    <w:rsid w:val="00405386"/>
    <w:rsid w:val="00405476"/>
    <w:rsid w:val="0040549A"/>
    <w:rsid w:val="0040549B"/>
    <w:rsid w:val="004054A0"/>
    <w:rsid w:val="004054BF"/>
    <w:rsid w:val="004054E4"/>
    <w:rsid w:val="0040551A"/>
    <w:rsid w:val="00405552"/>
    <w:rsid w:val="004055D3"/>
    <w:rsid w:val="004055DA"/>
    <w:rsid w:val="004055E2"/>
    <w:rsid w:val="00405609"/>
    <w:rsid w:val="0040565D"/>
    <w:rsid w:val="00405665"/>
    <w:rsid w:val="00405668"/>
    <w:rsid w:val="0040569F"/>
    <w:rsid w:val="004056B7"/>
    <w:rsid w:val="00405712"/>
    <w:rsid w:val="00405722"/>
    <w:rsid w:val="00405725"/>
    <w:rsid w:val="00405739"/>
    <w:rsid w:val="00405741"/>
    <w:rsid w:val="00405753"/>
    <w:rsid w:val="0040579A"/>
    <w:rsid w:val="004057A7"/>
    <w:rsid w:val="004057B3"/>
    <w:rsid w:val="004057B9"/>
    <w:rsid w:val="004057E8"/>
    <w:rsid w:val="004057FC"/>
    <w:rsid w:val="00405816"/>
    <w:rsid w:val="00405818"/>
    <w:rsid w:val="00405867"/>
    <w:rsid w:val="004058B8"/>
    <w:rsid w:val="004058DF"/>
    <w:rsid w:val="004058EA"/>
    <w:rsid w:val="00405911"/>
    <w:rsid w:val="00405948"/>
    <w:rsid w:val="0040599E"/>
    <w:rsid w:val="004059AB"/>
    <w:rsid w:val="004059C8"/>
    <w:rsid w:val="00405A04"/>
    <w:rsid w:val="00405A39"/>
    <w:rsid w:val="00405A74"/>
    <w:rsid w:val="00405A80"/>
    <w:rsid w:val="00405A89"/>
    <w:rsid w:val="00405AA4"/>
    <w:rsid w:val="00405ABC"/>
    <w:rsid w:val="00405AC2"/>
    <w:rsid w:val="00405AD4"/>
    <w:rsid w:val="00405AE1"/>
    <w:rsid w:val="00405AE6"/>
    <w:rsid w:val="00405B04"/>
    <w:rsid w:val="00405B22"/>
    <w:rsid w:val="00405B45"/>
    <w:rsid w:val="00405BAA"/>
    <w:rsid w:val="00405BD5"/>
    <w:rsid w:val="00405BF1"/>
    <w:rsid w:val="00405C0E"/>
    <w:rsid w:val="00405C35"/>
    <w:rsid w:val="00405C3D"/>
    <w:rsid w:val="00405D4A"/>
    <w:rsid w:val="00405D5F"/>
    <w:rsid w:val="00405D67"/>
    <w:rsid w:val="00405DBD"/>
    <w:rsid w:val="00405DC1"/>
    <w:rsid w:val="00405DD9"/>
    <w:rsid w:val="00405DEF"/>
    <w:rsid w:val="00405E42"/>
    <w:rsid w:val="00405E48"/>
    <w:rsid w:val="00405E65"/>
    <w:rsid w:val="00405E66"/>
    <w:rsid w:val="00405F46"/>
    <w:rsid w:val="00405F47"/>
    <w:rsid w:val="00405F57"/>
    <w:rsid w:val="00405F84"/>
    <w:rsid w:val="00405FB2"/>
    <w:rsid w:val="00405FC1"/>
    <w:rsid w:val="00406019"/>
    <w:rsid w:val="0040603E"/>
    <w:rsid w:val="00406056"/>
    <w:rsid w:val="00406061"/>
    <w:rsid w:val="0040608F"/>
    <w:rsid w:val="004060C2"/>
    <w:rsid w:val="004060D4"/>
    <w:rsid w:val="004060EA"/>
    <w:rsid w:val="00406178"/>
    <w:rsid w:val="00406190"/>
    <w:rsid w:val="004061A7"/>
    <w:rsid w:val="004061EF"/>
    <w:rsid w:val="00406232"/>
    <w:rsid w:val="0040623D"/>
    <w:rsid w:val="0040624F"/>
    <w:rsid w:val="0040625E"/>
    <w:rsid w:val="00406270"/>
    <w:rsid w:val="00406287"/>
    <w:rsid w:val="00406294"/>
    <w:rsid w:val="004062C6"/>
    <w:rsid w:val="004062C9"/>
    <w:rsid w:val="004062DE"/>
    <w:rsid w:val="004063A5"/>
    <w:rsid w:val="004063D9"/>
    <w:rsid w:val="0040644A"/>
    <w:rsid w:val="00406464"/>
    <w:rsid w:val="004064AF"/>
    <w:rsid w:val="004064FC"/>
    <w:rsid w:val="004064FF"/>
    <w:rsid w:val="00406524"/>
    <w:rsid w:val="00406544"/>
    <w:rsid w:val="00406560"/>
    <w:rsid w:val="004065D9"/>
    <w:rsid w:val="0040660D"/>
    <w:rsid w:val="00406640"/>
    <w:rsid w:val="00406666"/>
    <w:rsid w:val="004066F0"/>
    <w:rsid w:val="004066F4"/>
    <w:rsid w:val="004066FE"/>
    <w:rsid w:val="00406723"/>
    <w:rsid w:val="0040672C"/>
    <w:rsid w:val="00406738"/>
    <w:rsid w:val="0040675C"/>
    <w:rsid w:val="00406776"/>
    <w:rsid w:val="004067BB"/>
    <w:rsid w:val="004067C6"/>
    <w:rsid w:val="00406801"/>
    <w:rsid w:val="00406803"/>
    <w:rsid w:val="00406805"/>
    <w:rsid w:val="00406821"/>
    <w:rsid w:val="00406825"/>
    <w:rsid w:val="0040682E"/>
    <w:rsid w:val="00406844"/>
    <w:rsid w:val="0040685B"/>
    <w:rsid w:val="00406872"/>
    <w:rsid w:val="00406885"/>
    <w:rsid w:val="004068C3"/>
    <w:rsid w:val="004068CF"/>
    <w:rsid w:val="004068F5"/>
    <w:rsid w:val="004068F8"/>
    <w:rsid w:val="00406931"/>
    <w:rsid w:val="00406969"/>
    <w:rsid w:val="004069CA"/>
    <w:rsid w:val="00406A07"/>
    <w:rsid w:val="00406A35"/>
    <w:rsid w:val="00406A3D"/>
    <w:rsid w:val="00406A6A"/>
    <w:rsid w:val="00406A6E"/>
    <w:rsid w:val="00406A9B"/>
    <w:rsid w:val="00406A9D"/>
    <w:rsid w:val="00406ABD"/>
    <w:rsid w:val="00406AD7"/>
    <w:rsid w:val="00406B49"/>
    <w:rsid w:val="00406B53"/>
    <w:rsid w:val="00406BA7"/>
    <w:rsid w:val="00406BA8"/>
    <w:rsid w:val="00406BAB"/>
    <w:rsid w:val="00406BB1"/>
    <w:rsid w:val="00406BBA"/>
    <w:rsid w:val="00406BE0"/>
    <w:rsid w:val="00406C5D"/>
    <w:rsid w:val="00406C78"/>
    <w:rsid w:val="00406C88"/>
    <w:rsid w:val="00406CBF"/>
    <w:rsid w:val="00406CC4"/>
    <w:rsid w:val="00406CD0"/>
    <w:rsid w:val="00406CDD"/>
    <w:rsid w:val="00406CF0"/>
    <w:rsid w:val="00406CF2"/>
    <w:rsid w:val="00406D1B"/>
    <w:rsid w:val="00406D49"/>
    <w:rsid w:val="00406D6E"/>
    <w:rsid w:val="00406DC0"/>
    <w:rsid w:val="00406DE5"/>
    <w:rsid w:val="00406DFB"/>
    <w:rsid w:val="00406EA7"/>
    <w:rsid w:val="00406EEB"/>
    <w:rsid w:val="00406F1C"/>
    <w:rsid w:val="00406F29"/>
    <w:rsid w:val="00406F3D"/>
    <w:rsid w:val="00406F4B"/>
    <w:rsid w:val="00406F56"/>
    <w:rsid w:val="00406F60"/>
    <w:rsid w:val="00406F9D"/>
    <w:rsid w:val="00406FA5"/>
    <w:rsid w:val="00406FCF"/>
    <w:rsid w:val="00406FF1"/>
    <w:rsid w:val="00407012"/>
    <w:rsid w:val="00407013"/>
    <w:rsid w:val="0040703D"/>
    <w:rsid w:val="00407040"/>
    <w:rsid w:val="004070C7"/>
    <w:rsid w:val="00407168"/>
    <w:rsid w:val="004071B6"/>
    <w:rsid w:val="004071C6"/>
    <w:rsid w:val="00407208"/>
    <w:rsid w:val="0040721D"/>
    <w:rsid w:val="00407232"/>
    <w:rsid w:val="0040723A"/>
    <w:rsid w:val="0040727B"/>
    <w:rsid w:val="00407289"/>
    <w:rsid w:val="0040729C"/>
    <w:rsid w:val="004072A2"/>
    <w:rsid w:val="004072C1"/>
    <w:rsid w:val="004072DE"/>
    <w:rsid w:val="0040730D"/>
    <w:rsid w:val="00407343"/>
    <w:rsid w:val="0040734E"/>
    <w:rsid w:val="004073DB"/>
    <w:rsid w:val="0040741B"/>
    <w:rsid w:val="0040742D"/>
    <w:rsid w:val="00407458"/>
    <w:rsid w:val="00407474"/>
    <w:rsid w:val="00407487"/>
    <w:rsid w:val="004074DA"/>
    <w:rsid w:val="004074E1"/>
    <w:rsid w:val="00407531"/>
    <w:rsid w:val="0040755A"/>
    <w:rsid w:val="00407572"/>
    <w:rsid w:val="00407589"/>
    <w:rsid w:val="004075A4"/>
    <w:rsid w:val="004075AA"/>
    <w:rsid w:val="004075C3"/>
    <w:rsid w:val="0040766C"/>
    <w:rsid w:val="00407670"/>
    <w:rsid w:val="0040767A"/>
    <w:rsid w:val="004076D4"/>
    <w:rsid w:val="004076D9"/>
    <w:rsid w:val="004076E8"/>
    <w:rsid w:val="004076FA"/>
    <w:rsid w:val="00407712"/>
    <w:rsid w:val="0040774A"/>
    <w:rsid w:val="00407789"/>
    <w:rsid w:val="0040779D"/>
    <w:rsid w:val="004077AD"/>
    <w:rsid w:val="00407817"/>
    <w:rsid w:val="00407899"/>
    <w:rsid w:val="004078A3"/>
    <w:rsid w:val="004078F6"/>
    <w:rsid w:val="00407919"/>
    <w:rsid w:val="00407925"/>
    <w:rsid w:val="0040792C"/>
    <w:rsid w:val="0040794E"/>
    <w:rsid w:val="00407957"/>
    <w:rsid w:val="00407985"/>
    <w:rsid w:val="0040798C"/>
    <w:rsid w:val="004079F2"/>
    <w:rsid w:val="004079F9"/>
    <w:rsid w:val="00407A48"/>
    <w:rsid w:val="00407B36"/>
    <w:rsid w:val="00407BD7"/>
    <w:rsid w:val="00407C1B"/>
    <w:rsid w:val="00407C2A"/>
    <w:rsid w:val="00407CB6"/>
    <w:rsid w:val="00407CE1"/>
    <w:rsid w:val="00407CF7"/>
    <w:rsid w:val="00407D2B"/>
    <w:rsid w:val="00407D3B"/>
    <w:rsid w:val="00407D43"/>
    <w:rsid w:val="00407D55"/>
    <w:rsid w:val="00407D7D"/>
    <w:rsid w:val="00407DA3"/>
    <w:rsid w:val="00407DE7"/>
    <w:rsid w:val="00407E2F"/>
    <w:rsid w:val="00407E87"/>
    <w:rsid w:val="00407EA4"/>
    <w:rsid w:val="00407EC8"/>
    <w:rsid w:val="00407EE4"/>
    <w:rsid w:val="00407EFC"/>
    <w:rsid w:val="00407F03"/>
    <w:rsid w:val="00407F12"/>
    <w:rsid w:val="00407F3B"/>
    <w:rsid w:val="00407F61"/>
    <w:rsid w:val="00407FA3"/>
    <w:rsid w:val="00407FD0"/>
    <w:rsid w:val="00407FD2"/>
    <w:rsid w:val="0041006D"/>
    <w:rsid w:val="0041007D"/>
    <w:rsid w:val="004101CD"/>
    <w:rsid w:val="004101D5"/>
    <w:rsid w:val="004101EB"/>
    <w:rsid w:val="004101F3"/>
    <w:rsid w:val="00410208"/>
    <w:rsid w:val="0041024B"/>
    <w:rsid w:val="004102F4"/>
    <w:rsid w:val="0041031A"/>
    <w:rsid w:val="00410329"/>
    <w:rsid w:val="00410384"/>
    <w:rsid w:val="004103F0"/>
    <w:rsid w:val="00410417"/>
    <w:rsid w:val="0041041C"/>
    <w:rsid w:val="00410423"/>
    <w:rsid w:val="00410453"/>
    <w:rsid w:val="00410479"/>
    <w:rsid w:val="0041048C"/>
    <w:rsid w:val="004104A1"/>
    <w:rsid w:val="004104B0"/>
    <w:rsid w:val="004104B7"/>
    <w:rsid w:val="004104D0"/>
    <w:rsid w:val="00410511"/>
    <w:rsid w:val="0041053A"/>
    <w:rsid w:val="00410570"/>
    <w:rsid w:val="004105B8"/>
    <w:rsid w:val="00410647"/>
    <w:rsid w:val="0041065A"/>
    <w:rsid w:val="00410669"/>
    <w:rsid w:val="00410679"/>
    <w:rsid w:val="004106CE"/>
    <w:rsid w:val="004106E7"/>
    <w:rsid w:val="004106FE"/>
    <w:rsid w:val="00410724"/>
    <w:rsid w:val="00410728"/>
    <w:rsid w:val="00410748"/>
    <w:rsid w:val="00410767"/>
    <w:rsid w:val="0041076A"/>
    <w:rsid w:val="00410775"/>
    <w:rsid w:val="00410790"/>
    <w:rsid w:val="004107A0"/>
    <w:rsid w:val="004107D7"/>
    <w:rsid w:val="00410801"/>
    <w:rsid w:val="00410804"/>
    <w:rsid w:val="00410820"/>
    <w:rsid w:val="0041085E"/>
    <w:rsid w:val="00410873"/>
    <w:rsid w:val="00410877"/>
    <w:rsid w:val="00410878"/>
    <w:rsid w:val="004108A1"/>
    <w:rsid w:val="004108EC"/>
    <w:rsid w:val="00410911"/>
    <w:rsid w:val="00410912"/>
    <w:rsid w:val="0041094C"/>
    <w:rsid w:val="00410A0C"/>
    <w:rsid w:val="00410A13"/>
    <w:rsid w:val="00410A25"/>
    <w:rsid w:val="00410A4E"/>
    <w:rsid w:val="00410A51"/>
    <w:rsid w:val="00410A59"/>
    <w:rsid w:val="00410A5A"/>
    <w:rsid w:val="00410A66"/>
    <w:rsid w:val="00410A9A"/>
    <w:rsid w:val="00410ABB"/>
    <w:rsid w:val="00410ACB"/>
    <w:rsid w:val="00410ACC"/>
    <w:rsid w:val="00410AD2"/>
    <w:rsid w:val="00410B2B"/>
    <w:rsid w:val="00410B2E"/>
    <w:rsid w:val="00410B3C"/>
    <w:rsid w:val="00410B68"/>
    <w:rsid w:val="00410BB4"/>
    <w:rsid w:val="00410BD3"/>
    <w:rsid w:val="00410C19"/>
    <w:rsid w:val="00410C7F"/>
    <w:rsid w:val="00410C8A"/>
    <w:rsid w:val="00410CBC"/>
    <w:rsid w:val="00410CE8"/>
    <w:rsid w:val="00410CFC"/>
    <w:rsid w:val="00410D45"/>
    <w:rsid w:val="00410D4E"/>
    <w:rsid w:val="00410D5B"/>
    <w:rsid w:val="00410D7F"/>
    <w:rsid w:val="00410DCF"/>
    <w:rsid w:val="00410E04"/>
    <w:rsid w:val="00410E40"/>
    <w:rsid w:val="00410E65"/>
    <w:rsid w:val="00410E7B"/>
    <w:rsid w:val="00410E7D"/>
    <w:rsid w:val="00410EBE"/>
    <w:rsid w:val="00410EC2"/>
    <w:rsid w:val="00410ED1"/>
    <w:rsid w:val="00410F33"/>
    <w:rsid w:val="00410F95"/>
    <w:rsid w:val="00410F97"/>
    <w:rsid w:val="0041101E"/>
    <w:rsid w:val="0041103C"/>
    <w:rsid w:val="00411044"/>
    <w:rsid w:val="0041107C"/>
    <w:rsid w:val="004110B4"/>
    <w:rsid w:val="004110EF"/>
    <w:rsid w:val="004110F4"/>
    <w:rsid w:val="004110F9"/>
    <w:rsid w:val="004110FF"/>
    <w:rsid w:val="0041110C"/>
    <w:rsid w:val="0041114F"/>
    <w:rsid w:val="004111F4"/>
    <w:rsid w:val="004111F5"/>
    <w:rsid w:val="00411206"/>
    <w:rsid w:val="0041121A"/>
    <w:rsid w:val="00411220"/>
    <w:rsid w:val="0041123A"/>
    <w:rsid w:val="0041125D"/>
    <w:rsid w:val="00411261"/>
    <w:rsid w:val="00411271"/>
    <w:rsid w:val="0041129D"/>
    <w:rsid w:val="004112A5"/>
    <w:rsid w:val="004112A9"/>
    <w:rsid w:val="004112BD"/>
    <w:rsid w:val="004112D1"/>
    <w:rsid w:val="004112DB"/>
    <w:rsid w:val="004112E1"/>
    <w:rsid w:val="00411336"/>
    <w:rsid w:val="0041133F"/>
    <w:rsid w:val="00411354"/>
    <w:rsid w:val="004113A2"/>
    <w:rsid w:val="004113B2"/>
    <w:rsid w:val="0041142D"/>
    <w:rsid w:val="0041146A"/>
    <w:rsid w:val="00411499"/>
    <w:rsid w:val="004114FA"/>
    <w:rsid w:val="00411502"/>
    <w:rsid w:val="0041151C"/>
    <w:rsid w:val="00411552"/>
    <w:rsid w:val="00411555"/>
    <w:rsid w:val="004115AD"/>
    <w:rsid w:val="004115C5"/>
    <w:rsid w:val="00411613"/>
    <w:rsid w:val="00411620"/>
    <w:rsid w:val="00411670"/>
    <w:rsid w:val="004116C2"/>
    <w:rsid w:val="004116C5"/>
    <w:rsid w:val="004116DE"/>
    <w:rsid w:val="004116FB"/>
    <w:rsid w:val="00411710"/>
    <w:rsid w:val="0041175F"/>
    <w:rsid w:val="00411774"/>
    <w:rsid w:val="00411796"/>
    <w:rsid w:val="004117B4"/>
    <w:rsid w:val="004117F2"/>
    <w:rsid w:val="0041180B"/>
    <w:rsid w:val="00411850"/>
    <w:rsid w:val="00411854"/>
    <w:rsid w:val="00411857"/>
    <w:rsid w:val="0041186C"/>
    <w:rsid w:val="004118DE"/>
    <w:rsid w:val="004118E6"/>
    <w:rsid w:val="00411904"/>
    <w:rsid w:val="0041191A"/>
    <w:rsid w:val="00411961"/>
    <w:rsid w:val="00411987"/>
    <w:rsid w:val="00411999"/>
    <w:rsid w:val="004119B7"/>
    <w:rsid w:val="004119D3"/>
    <w:rsid w:val="00411A0D"/>
    <w:rsid w:val="00411A30"/>
    <w:rsid w:val="00411A34"/>
    <w:rsid w:val="00411A36"/>
    <w:rsid w:val="00411A5F"/>
    <w:rsid w:val="00411ADD"/>
    <w:rsid w:val="00411AEE"/>
    <w:rsid w:val="00411AFC"/>
    <w:rsid w:val="00411B09"/>
    <w:rsid w:val="00411B3D"/>
    <w:rsid w:val="00411B71"/>
    <w:rsid w:val="00411B87"/>
    <w:rsid w:val="00411BE0"/>
    <w:rsid w:val="00411C52"/>
    <w:rsid w:val="00411C68"/>
    <w:rsid w:val="00411C6C"/>
    <w:rsid w:val="00411D0D"/>
    <w:rsid w:val="00411D72"/>
    <w:rsid w:val="00411D85"/>
    <w:rsid w:val="00411D9A"/>
    <w:rsid w:val="00411E0D"/>
    <w:rsid w:val="00411E47"/>
    <w:rsid w:val="00411E54"/>
    <w:rsid w:val="00411ECB"/>
    <w:rsid w:val="00411F45"/>
    <w:rsid w:val="00411F5A"/>
    <w:rsid w:val="00411F69"/>
    <w:rsid w:val="00411F6F"/>
    <w:rsid w:val="00411F77"/>
    <w:rsid w:val="00411F7A"/>
    <w:rsid w:val="00411F90"/>
    <w:rsid w:val="00411F96"/>
    <w:rsid w:val="00411FA1"/>
    <w:rsid w:val="00411FB9"/>
    <w:rsid w:val="00412011"/>
    <w:rsid w:val="00412023"/>
    <w:rsid w:val="00412028"/>
    <w:rsid w:val="00412046"/>
    <w:rsid w:val="0041205D"/>
    <w:rsid w:val="00412161"/>
    <w:rsid w:val="0041217B"/>
    <w:rsid w:val="004121AC"/>
    <w:rsid w:val="004121D3"/>
    <w:rsid w:val="004121D5"/>
    <w:rsid w:val="004121D6"/>
    <w:rsid w:val="004121D7"/>
    <w:rsid w:val="00412219"/>
    <w:rsid w:val="00412228"/>
    <w:rsid w:val="00412240"/>
    <w:rsid w:val="0041226C"/>
    <w:rsid w:val="00412272"/>
    <w:rsid w:val="00412273"/>
    <w:rsid w:val="00412278"/>
    <w:rsid w:val="0041229C"/>
    <w:rsid w:val="004122B7"/>
    <w:rsid w:val="004122FF"/>
    <w:rsid w:val="0041234D"/>
    <w:rsid w:val="00412358"/>
    <w:rsid w:val="0041235B"/>
    <w:rsid w:val="00412368"/>
    <w:rsid w:val="004123AC"/>
    <w:rsid w:val="0041240D"/>
    <w:rsid w:val="00412439"/>
    <w:rsid w:val="0041244A"/>
    <w:rsid w:val="00412464"/>
    <w:rsid w:val="00412474"/>
    <w:rsid w:val="00412476"/>
    <w:rsid w:val="004124A5"/>
    <w:rsid w:val="004124A6"/>
    <w:rsid w:val="004124DC"/>
    <w:rsid w:val="0041254F"/>
    <w:rsid w:val="00412597"/>
    <w:rsid w:val="004125A4"/>
    <w:rsid w:val="004125AD"/>
    <w:rsid w:val="004125BE"/>
    <w:rsid w:val="004125FE"/>
    <w:rsid w:val="00412600"/>
    <w:rsid w:val="00412610"/>
    <w:rsid w:val="0041261B"/>
    <w:rsid w:val="00412631"/>
    <w:rsid w:val="00412700"/>
    <w:rsid w:val="0041270A"/>
    <w:rsid w:val="0041270F"/>
    <w:rsid w:val="00412711"/>
    <w:rsid w:val="0041273A"/>
    <w:rsid w:val="00412766"/>
    <w:rsid w:val="004127A9"/>
    <w:rsid w:val="004127F4"/>
    <w:rsid w:val="004127F9"/>
    <w:rsid w:val="00412817"/>
    <w:rsid w:val="00412836"/>
    <w:rsid w:val="00412857"/>
    <w:rsid w:val="0041287E"/>
    <w:rsid w:val="00412896"/>
    <w:rsid w:val="004128D8"/>
    <w:rsid w:val="004128E0"/>
    <w:rsid w:val="004128F2"/>
    <w:rsid w:val="00412918"/>
    <w:rsid w:val="00412933"/>
    <w:rsid w:val="00412938"/>
    <w:rsid w:val="00412957"/>
    <w:rsid w:val="0041296E"/>
    <w:rsid w:val="004129A4"/>
    <w:rsid w:val="004129B9"/>
    <w:rsid w:val="004129BB"/>
    <w:rsid w:val="004129C7"/>
    <w:rsid w:val="004129D9"/>
    <w:rsid w:val="00412A25"/>
    <w:rsid w:val="00412A2A"/>
    <w:rsid w:val="00412A4F"/>
    <w:rsid w:val="00412A63"/>
    <w:rsid w:val="00412A9F"/>
    <w:rsid w:val="00412AC9"/>
    <w:rsid w:val="00412AF3"/>
    <w:rsid w:val="00412B6A"/>
    <w:rsid w:val="00412B6C"/>
    <w:rsid w:val="00412B81"/>
    <w:rsid w:val="00412B83"/>
    <w:rsid w:val="00412BA4"/>
    <w:rsid w:val="00412BC9"/>
    <w:rsid w:val="00412BE1"/>
    <w:rsid w:val="00412BF4"/>
    <w:rsid w:val="00412C17"/>
    <w:rsid w:val="00412C35"/>
    <w:rsid w:val="00412C4F"/>
    <w:rsid w:val="00412C79"/>
    <w:rsid w:val="00412C94"/>
    <w:rsid w:val="00412CB1"/>
    <w:rsid w:val="00412CE5"/>
    <w:rsid w:val="00412D43"/>
    <w:rsid w:val="00412D88"/>
    <w:rsid w:val="00412DAC"/>
    <w:rsid w:val="00412DE1"/>
    <w:rsid w:val="00412DE8"/>
    <w:rsid w:val="00412DFD"/>
    <w:rsid w:val="00412E12"/>
    <w:rsid w:val="00412E76"/>
    <w:rsid w:val="00412E88"/>
    <w:rsid w:val="00412EA6"/>
    <w:rsid w:val="00412EB4"/>
    <w:rsid w:val="00412EF3"/>
    <w:rsid w:val="00412F40"/>
    <w:rsid w:val="00412F66"/>
    <w:rsid w:val="00412FB0"/>
    <w:rsid w:val="00412FEC"/>
    <w:rsid w:val="00412FED"/>
    <w:rsid w:val="00412FF3"/>
    <w:rsid w:val="00413003"/>
    <w:rsid w:val="0041301B"/>
    <w:rsid w:val="00413035"/>
    <w:rsid w:val="00413091"/>
    <w:rsid w:val="004130DD"/>
    <w:rsid w:val="004130E4"/>
    <w:rsid w:val="004130FD"/>
    <w:rsid w:val="00413108"/>
    <w:rsid w:val="0041319A"/>
    <w:rsid w:val="004131A7"/>
    <w:rsid w:val="004131A9"/>
    <w:rsid w:val="0041320D"/>
    <w:rsid w:val="00413234"/>
    <w:rsid w:val="0041325F"/>
    <w:rsid w:val="004132D0"/>
    <w:rsid w:val="004132FE"/>
    <w:rsid w:val="00413328"/>
    <w:rsid w:val="0041332D"/>
    <w:rsid w:val="00413336"/>
    <w:rsid w:val="00413385"/>
    <w:rsid w:val="00413398"/>
    <w:rsid w:val="0041341C"/>
    <w:rsid w:val="00413438"/>
    <w:rsid w:val="0041343C"/>
    <w:rsid w:val="0041344A"/>
    <w:rsid w:val="0041345A"/>
    <w:rsid w:val="0041347E"/>
    <w:rsid w:val="004134E7"/>
    <w:rsid w:val="004134EE"/>
    <w:rsid w:val="0041350F"/>
    <w:rsid w:val="00413528"/>
    <w:rsid w:val="00413562"/>
    <w:rsid w:val="004135AD"/>
    <w:rsid w:val="004135B3"/>
    <w:rsid w:val="00413604"/>
    <w:rsid w:val="00413626"/>
    <w:rsid w:val="00413642"/>
    <w:rsid w:val="0041364E"/>
    <w:rsid w:val="00413656"/>
    <w:rsid w:val="0041367A"/>
    <w:rsid w:val="004136BE"/>
    <w:rsid w:val="004136DF"/>
    <w:rsid w:val="004136E7"/>
    <w:rsid w:val="004136F0"/>
    <w:rsid w:val="004136F1"/>
    <w:rsid w:val="00413721"/>
    <w:rsid w:val="00413735"/>
    <w:rsid w:val="0041373A"/>
    <w:rsid w:val="00413742"/>
    <w:rsid w:val="00413745"/>
    <w:rsid w:val="00413758"/>
    <w:rsid w:val="0041377D"/>
    <w:rsid w:val="00413798"/>
    <w:rsid w:val="0041379B"/>
    <w:rsid w:val="004137A1"/>
    <w:rsid w:val="004137BE"/>
    <w:rsid w:val="00413800"/>
    <w:rsid w:val="00413805"/>
    <w:rsid w:val="0041380B"/>
    <w:rsid w:val="00413815"/>
    <w:rsid w:val="00413820"/>
    <w:rsid w:val="00413840"/>
    <w:rsid w:val="00413848"/>
    <w:rsid w:val="00413879"/>
    <w:rsid w:val="00413884"/>
    <w:rsid w:val="004138A3"/>
    <w:rsid w:val="004138A6"/>
    <w:rsid w:val="00413931"/>
    <w:rsid w:val="0041393E"/>
    <w:rsid w:val="00413957"/>
    <w:rsid w:val="00413969"/>
    <w:rsid w:val="0041396C"/>
    <w:rsid w:val="00413979"/>
    <w:rsid w:val="0041397D"/>
    <w:rsid w:val="0041398F"/>
    <w:rsid w:val="004139AC"/>
    <w:rsid w:val="004139B5"/>
    <w:rsid w:val="004139BF"/>
    <w:rsid w:val="00413A14"/>
    <w:rsid w:val="00413A27"/>
    <w:rsid w:val="00413A3A"/>
    <w:rsid w:val="00413A3C"/>
    <w:rsid w:val="00413A3E"/>
    <w:rsid w:val="00413A63"/>
    <w:rsid w:val="00413AA9"/>
    <w:rsid w:val="00413AD9"/>
    <w:rsid w:val="00413B40"/>
    <w:rsid w:val="00413BD4"/>
    <w:rsid w:val="00413C1D"/>
    <w:rsid w:val="00413C4D"/>
    <w:rsid w:val="00413C64"/>
    <w:rsid w:val="00413C86"/>
    <w:rsid w:val="00413C92"/>
    <w:rsid w:val="00413C98"/>
    <w:rsid w:val="00413CD1"/>
    <w:rsid w:val="00413CD6"/>
    <w:rsid w:val="00413CE1"/>
    <w:rsid w:val="00413CE8"/>
    <w:rsid w:val="00413D3F"/>
    <w:rsid w:val="00413D77"/>
    <w:rsid w:val="00413D7A"/>
    <w:rsid w:val="00413DA0"/>
    <w:rsid w:val="00413DE0"/>
    <w:rsid w:val="00413E12"/>
    <w:rsid w:val="00413E25"/>
    <w:rsid w:val="00413EB9"/>
    <w:rsid w:val="00413EBA"/>
    <w:rsid w:val="00413EBB"/>
    <w:rsid w:val="00413ECE"/>
    <w:rsid w:val="00413ED0"/>
    <w:rsid w:val="00413ED2"/>
    <w:rsid w:val="00413EEE"/>
    <w:rsid w:val="00413EF2"/>
    <w:rsid w:val="00413EFB"/>
    <w:rsid w:val="00413EFD"/>
    <w:rsid w:val="00413F3E"/>
    <w:rsid w:val="00413F97"/>
    <w:rsid w:val="00413FD7"/>
    <w:rsid w:val="00413FDD"/>
    <w:rsid w:val="00414047"/>
    <w:rsid w:val="0041408A"/>
    <w:rsid w:val="004140FF"/>
    <w:rsid w:val="00414105"/>
    <w:rsid w:val="00414109"/>
    <w:rsid w:val="0041411A"/>
    <w:rsid w:val="0041411B"/>
    <w:rsid w:val="00414122"/>
    <w:rsid w:val="0041414C"/>
    <w:rsid w:val="00414176"/>
    <w:rsid w:val="0041417C"/>
    <w:rsid w:val="00414186"/>
    <w:rsid w:val="00414191"/>
    <w:rsid w:val="00414195"/>
    <w:rsid w:val="004141C8"/>
    <w:rsid w:val="004141CB"/>
    <w:rsid w:val="004141E3"/>
    <w:rsid w:val="004141FA"/>
    <w:rsid w:val="0041422D"/>
    <w:rsid w:val="00414236"/>
    <w:rsid w:val="0041423C"/>
    <w:rsid w:val="00414258"/>
    <w:rsid w:val="0041425D"/>
    <w:rsid w:val="00414273"/>
    <w:rsid w:val="004142C6"/>
    <w:rsid w:val="004142E3"/>
    <w:rsid w:val="00414363"/>
    <w:rsid w:val="00414388"/>
    <w:rsid w:val="00414392"/>
    <w:rsid w:val="00414396"/>
    <w:rsid w:val="004143AA"/>
    <w:rsid w:val="004143B3"/>
    <w:rsid w:val="004143F4"/>
    <w:rsid w:val="0041446C"/>
    <w:rsid w:val="00414487"/>
    <w:rsid w:val="004144AA"/>
    <w:rsid w:val="004144B2"/>
    <w:rsid w:val="004144E5"/>
    <w:rsid w:val="0041455C"/>
    <w:rsid w:val="00414564"/>
    <w:rsid w:val="00414575"/>
    <w:rsid w:val="00414589"/>
    <w:rsid w:val="004145F2"/>
    <w:rsid w:val="00414608"/>
    <w:rsid w:val="0041461A"/>
    <w:rsid w:val="0041461F"/>
    <w:rsid w:val="0041464B"/>
    <w:rsid w:val="00414655"/>
    <w:rsid w:val="00414677"/>
    <w:rsid w:val="00414690"/>
    <w:rsid w:val="004146E0"/>
    <w:rsid w:val="00414702"/>
    <w:rsid w:val="0041473B"/>
    <w:rsid w:val="00414771"/>
    <w:rsid w:val="0041478C"/>
    <w:rsid w:val="004147E0"/>
    <w:rsid w:val="0041480C"/>
    <w:rsid w:val="0041483D"/>
    <w:rsid w:val="0041488C"/>
    <w:rsid w:val="004148AC"/>
    <w:rsid w:val="004148B0"/>
    <w:rsid w:val="0041490F"/>
    <w:rsid w:val="00414916"/>
    <w:rsid w:val="00414942"/>
    <w:rsid w:val="00414954"/>
    <w:rsid w:val="00414978"/>
    <w:rsid w:val="0041498B"/>
    <w:rsid w:val="00414A1B"/>
    <w:rsid w:val="00414A36"/>
    <w:rsid w:val="00414A39"/>
    <w:rsid w:val="00414A3B"/>
    <w:rsid w:val="00414A7F"/>
    <w:rsid w:val="00414ABA"/>
    <w:rsid w:val="00414AF8"/>
    <w:rsid w:val="00414B0F"/>
    <w:rsid w:val="00414B28"/>
    <w:rsid w:val="00414B4B"/>
    <w:rsid w:val="00414B75"/>
    <w:rsid w:val="00414B86"/>
    <w:rsid w:val="00414B91"/>
    <w:rsid w:val="00414BCD"/>
    <w:rsid w:val="00414BEA"/>
    <w:rsid w:val="00414BEB"/>
    <w:rsid w:val="00414C75"/>
    <w:rsid w:val="00414CAB"/>
    <w:rsid w:val="00414CB6"/>
    <w:rsid w:val="00414CCE"/>
    <w:rsid w:val="00414D5C"/>
    <w:rsid w:val="00414D74"/>
    <w:rsid w:val="00414E11"/>
    <w:rsid w:val="00414E15"/>
    <w:rsid w:val="00414E25"/>
    <w:rsid w:val="00414E29"/>
    <w:rsid w:val="00414E77"/>
    <w:rsid w:val="00414E9C"/>
    <w:rsid w:val="00414F21"/>
    <w:rsid w:val="00414F3E"/>
    <w:rsid w:val="00414F6F"/>
    <w:rsid w:val="00415026"/>
    <w:rsid w:val="0041504E"/>
    <w:rsid w:val="0041505F"/>
    <w:rsid w:val="00415070"/>
    <w:rsid w:val="0041509C"/>
    <w:rsid w:val="004150E2"/>
    <w:rsid w:val="0041510B"/>
    <w:rsid w:val="00415115"/>
    <w:rsid w:val="00415157"/>
    <w:rsid w:val="004151AA"/>
    <w:rsid w:val="00415218"/>
    <w:rsid w:val="0041521A"/>
    <w:rsid w:val="00415259"/>
    <w:rsid w:val="0041525A"/>
    <w:rsid w:val="00415278"/>
    <w:rsid w:val="0041528C"/>
    <w:rsid w:val="004152AA"/>
    <w:rsid w:val="004152BC"/>
    <w:rsid w:val="00415316"/>
    <w:rsid w:val="0041531D"/>
    <w:rsid w:val="00415323"/>
    <w:rsid w:val="00415346"/>
    <w:rsid w:val="00415364"/>
    <w:rsid w:val="0041538F"/>
    <w:rsid w:val="00415396"/>
    <w:rsid w:val="004153E6"/>
    <w:rsid w:val="00415448"/>
    <w:rsid w:val="00415463"/>
    <w:rsid w:val="00415470"/>
    <w:rsid w:val="00415476"/>
    <w:rsid w:val="00415495"/>
    <w:rsid w:val="004154EC"/>
    <w:rsid w:val="004154F5"/>
    <w:rsid w:val="00415519"/>
    <w:rsid w:val="00415533"/>
    <w:rsid w:val="0041553F"/>
    <w:rsid w:val="004155A7"/>
    <w:rsid w:val="004155F3"/>
    <w:rsid w:val="00415602"/>
    <w:rsid w:val="0041563B"/>
    <w:rsid w:val="00415642"/>
    <w:rsid w:val="00415679"/>
    <w:rsid w:val="0041567D"/>
    <w:rsid w:val="00415683"/>
    <w:rsid w:val="00415687"/>
    <w:rsid w:val="00415695"/>
    <w:rsid w:val="004156A5"/>
    <w:rsid w:val="004156A8"/>
    <w:rsid w:val="004156C3"/>
    <w:rsid w:val="004156E3"/>
    <w:rsid w:val="004156E6"/>
    <w:rsid w:val="004156FF"/>
    <w:rsid w:val="00415717"/>
    <w:rsid w:val="00415728"/>
    <w:rsid w:val="0041577B"/>
    <w:rsid w:val="004157AF"/>
    <w:rsid w:val="00415844"/>
    <w:rsid w:val="00415850"/>
    <w:rsid w:val="00415880"/>
    <w:rsid w:val="00415899"/>
    <w:rsid w:val="004158A0"/>
    <w:rsid w:val="004158E9"/>
    <w:rsid w:val="0041592D"/>
    <w:rsid w:val="0041595A"/>
    <w:rsid w:val="0041595C"/>
    <w:rsid w:val="00415961"/>
    <w:rsid w:val="004159AD"/>
    <w:rsid w:val="004159C7"/>
    <w:rsid w:val="004159C8"/>
    <w:rsid w:val="004159F7"/>
    <w:rsid w:val="00415A23"/>
    <w:rsid w:val="00415AC2"/>
    <w:rsid w:val="00415ACA"/>
    <w:rsid w:val="00415AD7"/>
    <w:rsid w:val="00415B83"/>
    <w:rsid w:val="00415BA2"/>
    <w:rsid w:val="00415BFE"/>
    <w:rsid w:val="00415C16"/>
    <w:rsid w:val="00415C53"/>
    <w:rsid w:val="00415CE8"/>
    <w:rsid w:val="00415D41"/>
    <w:rsid w:val="00415D55"/>
    <w:rsid w:val="00415D7B"/>
    <w:rsid w:val="00415D9B"/>
    <w:rsid w:val="00415DAF"/>
    <w:rsid w:val="00415DBB"/>
    <w:rsid w:val="00415DC8"/>
    <w:rsid w:val="00415DF0"/>
    <w:rsid w:val="00415E02"/>
    <w:rsid w:val="00415E0F"/>
    <w:rsid w:val="00415E57"/>
    <w:rsid w:val="00415E67"/>
    <w:rsid w:val="00415E88"/>
    <w:rsid w:val="00415E9D"/>
    <w:rsid w:val="00415EB3"/>
    <w:rsid w:val="00415F03"/>
    <w:rsid w:val="00415F3A"/>
    <w:rsid w:val="00415F7F"/>
    <w:rsid w:val="00415F87"/>
    <w:rsid w:val="00415F9F"/>
    <w:rsid w:val="00415FAD"/>
    <w:rsid w:val="00415FB9"/>
    <w:rsid w:val="00415FC5"/>
    <w:rsid w:val="00415FCD"/>
    <w:rsid w:val="00415FCE"/>
    <w:rsid w:val="00415FDF"/>
    <w:rsid w:val="00416037"/>
    <w:rsid w:val="0041606E"/>
    <w:rsid w:val="00416082"/>
    <w:rsid w:val="0041608C"/>
    <w:rsid w:val="0041609E"/>
    <w:rsid w:val="004160D6"/>
    <w:rsid w:val="004160FE"/>
    <w:rsid w:val="0041610E"/>
    <w:rsid w:val="00416154"/>
    <w:rsid w:val="00416158"/>
    <w:rsid w:val="00416162"/>
    <w:rsid w:val="0041616A"/>
    <w:rsid w:val="0041616E"/>
    <w:rsid w:val="0041616F"/>
    <w:rsid w:val="00416191"/>
    <w:rsid w:val="0041619C"/>
    <w:rsid w:val="004161ED"/>
    <w:rsid w:val="00416215"/>
    <w:rsid w:val="0041626F"/>
    <w:rsid w:val="00416277"/>
    <w:rsid w:val="00416284"/>
    <w:rsid w:val="00416298"/>
    <w:rsid w:val="0041629F"/>
    <w:rsid w:val="004162B3"/>
    <w:rsid w:val="004162B5"/>
    <w:rsid w:val="004162C5"/>
    <w:rsid w:val="004162D0"/>
    <w:rsid w:val="004162DB"/>
    <w:rsid w:val="004162E1"/>
    <w:rsid w:val="004162F4"/>
    <w:rsid w:val="00416300"/>
    <w:rsid w:val="00416309"/>
    <w:rsid w:val="0041630E"/>
    <w:rsid w:val="00416312"/>
    <w:rsid w:val="00416350"/>
    <w:rsid w:val="0041635D"/>
    <w:rsid w:val="0041637C"/>
    <w:rsid w:val="00416386"/>
    <w:rsid w:val="004163DE"/>
    <w:rsid w:val="004163F3"/>
    <w:rsid w:val="00416400"/>
    <w:rsid w:val="00416421"/>
    <w:rsid w:val="00416433"/>
    <w:rsid w:val="00416448"/>
    <w:rsid w:val="00416449"/>
    <w:rsid w:val="0041644E"/>
    <w:rsid w:val="00416461"/>
    <w:rsid w:val="00416466"/>
    <w:rsid w:val="0041646A"/>
    <w:rsid w:val="0041648F"/>
    <w:rsid w:val="004164BB"/>
    <w:rsid w:val="004164BF"/>
    <w:rsid w:val="004164C2"/>
    <w:rsid w:val="004164E6"/>
    <w:rsid w:val="00416501"/>
    <w:rsid w:val="0041654A"/>
    <w:rsid w:val="00416557"/>
    <w:rsid w:val="0041656E"/>
    <w:rsid w:val="00416574"/>
    <w:rsid w:val="004165A5"/>
    <w:rsid w:val="004165C6"/>
    <w:rsid w:val="004165D7"/>
    <w:rsid w:val="004165EC"/>
    <w:rsid w:val="00416610"/>
    <w:rsid w:val="0041663F"/>
    <w:rsid w:val="00416644"/>
    <w:rsid w:val="00416654"/>
    <w:rsid w:val="0041668C"/>
    <w:rsid w:val="004166B4"/>
    <w:rsid w:val="004166D1"/>
    <w:rsid w:val="0041670B"/>
    <w:rsid w:val="004167A2"/>
    <w:rsid w:val="004167AB"/>
    <w:rsid w:val="004167BD"/>
    <w:rsid w:val="004167C3"/>
    <w:rsid w:val="0041681F"/>
    <w:rsid w:val="00416874"/>
    <w:rsid w:val="0041688C"/>
    <w:rsid w:val="004168B5"/>
    <w:rsid w:val="004168CC"/>
    <w:rsid w:val="004168D0"/>
    <w:rsid w:val="004168D6"/>
    <w:rsid w:val="004168EC"/>
    <w:rsid w:val="004168FF"/>
    <w:rsid w:val="00416902"/>
    <w:rsid w:val="00416942"/>
    <w:rsid w:val="00416955"/>
    <w:rsid w:val="0041695F"/>
    <w:rsid w:val="00416996"/>
    <w:rsid w:val="004169C8"/>
    <w:rsid w:val="004169D5"/>
    <w:rsid w:val="004169E3"/>
    <w:rsid w:val="00416A0B"/>
    <w:rsid w:val="00416A13"/>
    <w:rsid w:val="00416A1A"/>
    <w:rsid w:val="00416A1C"/>
    <w:rsid w:val="00416A25"/>
    <w:rsid w:val="00416A45"/>
    <w:rsid w:val="00416A4C"/>
    <w:rsid w:val="00416A51"/>
    <w:rsid w:val="00416A80"/>
    <w:rsid w:val="00416A98"/>
    <w:rsid w:val="00416A9E"/>
    <w:rsid w:val="00416AA4"/>
    <w:rsid w:val="00416AA5"/>
    <w:rsid w:val="00416AAE"/>
    <w:rsid w:val="00416AC8"/>
    <w:rsid w:val="00416AED"/>
    <w:rsid w:val="00416B11"/>
    <w:rsid w:val="00416B26"/>
    <w:rsid w:val="00416B76"/>
    <w:rsid w:val="00416B7A"/>
    <w:rsid w:val="00416BD2"/>
    <w:rsid w:val="00416BE7"/>
    <w:rsid w:val="00416BFA"/>
    <w:rsid w:val="00416C27"/>
    <w:rsid w:val="00416C28"/>
    <w:rsid w:val="00416C55"/>
    <w:rsid w:val="00416C7F"/>
    <w:rsid w:val="00416CAF"/>
    <w:rsid w:val="00416CE1"/>
    <w:rsid w:val="00416CE4"/>
    <w:rsid w:val="00416D01"/>
    <w:rsid w:val="00416D39"/>
    <w:rsid w:val="00416D43"/>
    <w:rsid w:val="00416D74"/>
    <w:rsid w:val="00416D84"/>
    <w:rsid w:val="00416DCA"/>
    <w:rsid w:val="00416DD5"/>
    <w:rsid w:val="00416DE9"/>
    <w:rsid w:val="00416E0A"/>
    <w:rsid w:val="00416E45"/>
    <w:rsid w:val="00416E63"/>
    <w:rsid w:val="00416E84"/>
    <w:rsid w:val="00416F96"/>
    <w:rsid w:val="00416F97"/>
    <w:rsid w:val="00416FB3"/>
    <w:rsid w:val="00416FDE"/>
    <w:rsid w:val="0041701E"/>
    <w:rsid w:val="00417023"/>
    <w:rsid w:val="00417044"/>
    <w:rsid w:val="00417056"/>
    <w:rsid w:val="004170D2"/>
    <w:rsid w:val="004170EF"/>
    <w:rsid w:val="00417105"/>
    <w:rsid w:val="0041710D"/>
    <w:rsid w:val="0041713C"/>
    <w:rsid w:val="00417163"/>
    <w:rsid w:val="00417167"/>
    <w:rsid w:val="004171A5"/>
    <w:rsid w:val="004171AE"/>
    <w:rsid w:val="004171F0"/>
    <w:rsid w:val="00417233"/>
    <w:rsid w:val="00417265"/>
    <w:rsid w:val="004172B8"/>
    <w:rsid w:val="004172C5"/>
    <w:rsid w:val="004172C8"/>
    <w:rsid w:val="00417301"/>
    <w:rsid w:val="0041731D"/>
    <w:rsid w:val="00417364"/>
    <w:rsid w:val="00417367"/>
    <w:rsid w:val="00417372"/>
    <w:rsid w:val="00417374"/>
    <w:rsid w:val="0041738E"/>
    <w:rsid w:val="00417390"/>
    <w:rsid w:val="004173BB"/>
    <w:rsid w:val="004173E6"/>
    <w:rsid w:val="00417433"/>
    <w:rsid w:val="00417447"/>
    <w:rsid w:val="00417451"/>
    <w:rsid w:val="0041745D"/>
    <w:rsid w:val="0041745F"/>
    <w:rsid w:val="00417461"/>
    <w:rsid w:val="00417469"/>
    <w:rsid w:val="0041747C"/>
    <w:rsid w:val="004174DC"/>
    <w:rsid w:val="004174E8"/>
    <w:rsid w:val="00417573"/>
    <w:rsid w:val="00417574"/>
    <w:rsid w:val="00417596"/>
    <w:rsid w:val="0041764A"/>
    <w:rsid w:val="004176C1"/>
    <w:rsid w:val="004176D8"/>
    <w:rsid w:val="004176EC"/>
    <w:rsid w:val="004176FD"/>
    <w:rsid w:val="00417706"/>
    <w:rsid w:val="0041772F"/>
    <w:rsid w:val="00417744"/>
    <w:rsid w:val="00417753"/>
    <w:rsid w:val="004177AC"/>
    <w:rsid w:val="004177F2"/>
    <w:rsid w:val="00417804"/>
    <w:rsid w:val="00417809"/>
    <w:rsid w:val="00417815"/>
    <w:rsid w:val="00417879"/>
    <w:rsid w:val="00417880"/>
    <w:rsid w:val="0041788D"/>
    <w:rsid w:val="00417892"/>
    <w:rsid w:val="004178BE"/>
    <w:rsid w:val="004178D6"/>
    <w:rsid w:val="0041791D"/>
    <w:rsid w:val="00417937"/>
    <w:rsid w:val="00417948"/>
    <w:rsid w:val="00417952"/>
    <w:rsid w:val="0041795A"/>
    <w:rsid w:val="0041795B"/>
    <w:rsid w:val="00417969"/>
    <w:rsid w:val="004179E2"/>
    <w:rsid w:val="004179E3"/>
    <w:rsid w:val="004179E9"/>
    <w:rsid w:val="00417A11"/>
    <w:rsid w:val="00417A14"/>
    <w:rsid w:val="00417A3E"/>
    <w:rsid w:val="00417A51"/>
    <w:rsid w:val="00417A54"/>
    <w:rsid w:val="00417A57"/>
    <w:rsid w:val="00417A77"/>
    <w:rsid w:val="00417A8F"/>
    <w:rsid w:val="00417AAF"/>
    <w:rsid w:val="00417AD5"/>
    <w:rsid w:val="00417AD6"/>
    <w:rsid w:val="00417ADD"/>
    <w:rsid w:val="00417AE6"/>
    <w:rsid w:val="00417AE9"/>
    <w:rsid w:val="00417B4E"/>
    <w:rsid w:val="00417B6F"/>
    <w:rsid w:val="00417C11"/>
    <w:rsid w:val="00417C2A"/>
    <w:rsid w:val="00417C40"/>
    <w:rsid w:val="00417C60"/>
    <w:rsid w:val="00417C79"/>
    <w:rsid w:val="00417C8F"/>
    <w:rsid w:val="00417C91"/>
    <w:rsid w:val="00417C9A"/>
    <w:rsid w:val="00417CBB"/>
    <w:rsid w:val="00417D14"/>
    <w:rsid w:val="00417D1A"/>
    <w:rsid w:val="00417D1D"/>
    <w:rsid w:val="00417D2B"/>
    <w:rsid w:val="00417D35"/>
    <w:rsid w:val="00417D46"/>
    <w:rsid w:val="00417DCF"/>
    <w:rsid w:val="00417E67"/>
    <w:rsid w:val="00417E77"/>
    <w:rsid w:val="00417E93"/>
    <w:rsid w:val="00417EA7"/>
    <w:rsid w:val="00417EE0"/>
    <w:rsid w:val="00417EFC"/>
    <w:rsid w:val="00417F02"/>
    <w:rsid w:val="00417F10"/>
    <w:rsid w:val="00417F1B"/>
    <w:rsid w:val="00417F3F"/>
    <w:rsid w:val="00417FA3"/>
    <w:rsid w:val="00417FA7"/>
    <w:rsid w:val="00420057"/>
    <w:rsid w:val="0042005A"/>
    <w:rsid w:val="004200A5"/>
    <w:rsid w:val="00420104"/>
    <w:rsid w:val="00420105"/>
    <w:rsid w:val="0042011E"/>
    <w:rsid w:val="0042018D"/>
    <w:rsid w:val="004201A3"/>
    <w:rsid w:val="004201CA"/>
    <w:rsid w:val="004201CE"/>
    <w:rsid w:val="004201D5"/>
    <w:rsid w:val="004201E9"/>
    <w:rsid w:val="004201EF"/>
    <w:rsid w:val="0042020D"/>
    <w:rsid w:val="00420258"/>
    <w:rsid w:val="0042025E"/>
    <w:rsid w:val="00420285"/>
    <w:rsid w:val="004202A5"/>
    <w:rsid w:val="004202B1"/>
    <w:rsid w:val="00420318"/>
    <w:rsid w:val="00420319"/>
    <w:rsid w:val="00420372"/>
    <w:rsid w:val="00420375"/>
    <w:rsid w:val="004203A3"/>
    <w:rsid w:val="004203D8"/>
    <w:rsid w:val="004203FC"/>
    <w:rsid w:val="00420423"/>
    <w:rsid w:val="0042042E"/>
    <w:rsid w:val="0042048C"/>
    <w:rsid w:val="00420490"/>
    <w:rsid w:val="004204A1"/>
    <w:rsid w:val="004204A8"/>
    <w:rsid w:val="0042050B"/>
    <w:rsid w:val="00420546"/>
    <w:rsid w:val="00420548"/>
    <w:rsid w:val="00420587"/>
    <w:rsid w:val="00420598"/>
    <w:rsid w:val="0042061D"/>
    <w:rsid w:val="0042063E"/>
    <w:rsid w:val="0042064E"/>
    <w:rsid w:val="00420651"/>
    <w:rsid w:val="004206D1"/>
    <w:rsid w:val="004206EB"/>
    <w:rsid w:val="00420708"/>
    <w:rsid w:val="00420731"/>
    <w:rsid w:val="00420732"/>
    <w:rsid w:val="00420735"/>
    <w:rsid w:val="0042075E"/>
    <w:rsid w:val="00420760"/>
    <w:rsid w:val="00420769"/>
    <w:rsid w:val="00420784"/>
    <w:rsid w:val="0042078D"/>
    <w:rsid w:val="004207C3"/>
    <w:rsid w:val="004207D8"/>
    <w:rsid w:val="004207FD"/>
    <w:rsid w:val="00420803"/>
    <w:rsid w:val="0042083A"/>
    <w:rsid w:val="0042084A"/>
    <w:rsid w:val="00420881"/>
    <w:rsid w:val="00420888"/>
    <w:rsid w:val="004208E2"/>
    <w:rsid w:val="004208E3"/>
    <w:rsid w:val="004208F6"/>
    <w:rsid w:val="00420922"/>
    <w:rsid w:val="0042094E"/>
    <w:rsid w:val="00420954"/>
    <w:rsid w:val="00420963"/>
    <w:rsid w:val="0042098B"/>
    <w:rsid w:val="004209A8"/>
    <w:rsid w:val="00420A13"/>
    <w:rsid w:val="00420A49"/>
    <w:rsid w:val="00420A58"/>
    <w:rsid w:val="00420A5E"/>
    <w:rsid w:val="00420AA3"/>
    <w:rsid w:val="00420AB7"/>
    <w:rsid w:val="00420ABD"/>
    <w:rsid w:val="00420B12"/>
    <w:rsid w:val="00420B46"/>
    <w:rsid w:val="00420B4C"/>
    <w:rsid w:val="00420B79"/>
    <w:rsid w:val="00420BC1"/>
    <w:rsid w:val="00420BD4"/>
    <w:rsid w:val="00420BD9"/>
    <w:rsid w:val="00420C01"/>
    <w:rsid w:val="00420C43"/>
    <w:rsid w:val="00420CC2"/>
    <w:rsid w:val="00420CD0"/>
    <w:rsid w:val="00420CD6"/>
    <w:rsid w:val="00420D30"/>
    <w:rsid w:val="00420D3F"/>
    <w:rsid w:val="00420D86"/>
    <w:rsid w:val="00420D9B"/>
    <w:rsid w:val="00420DBC"/>
    <w:rsid w:val="00420DC0"/>
    <w:rsid w:val="00420E36"/>
    <w:rsid w:val="00420E41"/>
    <w:rsid w:val="00420E50"/>
    <w:rsid w:val="00420E59"/>
    <w:rsid w:val="00420EA9"/>
    <w:rsid w:val="00420ED6"/>
    <w:rsid w:val="00420F0C"/>
    <w:rsid w:val="00420F59"/>
    <w:rsid w:val="00420F61"/>
    <w:rsid w:val="00420F69"/>
    <w:rsid w:val="00421011"/>
    <w:rsid w:val="00421051"/>
    <w:rsid w:val="00421089"/>
    <w:rsid w:val="004210F5"/>
    <w:rsid w:val="0042110B"/>
    <w:rsid w:val="00421115"/>
    <w:rsid w:val="00421117"/>
    <w:rsid w:val="0042115A"/>
    <w:rsid w:val="00421173"/>
    <w:rsid w:val="00421192"/>
    <w:rsid w:val="004211C0"/>
    <w:rsid w:val="004211F4"/>
    <w:rsid w:val="004211F9"/>
    <w:rsid w:val="00421203"/>
    <w:rsid w:val="00421253"/>
    <w:rsid w:val="00421291"/>
    <w:rsid w:val="004212B9"/>
    <w:rsid w:val="0042130D"/>
    <w:rsid w:val="0042132A"/>
    <w:rsid w:val="00421378"/>
    <w:rsid w:val="00421380"/>
    <w:rsid w:val="00421382"/>
    <w:rsid w:val="004213BE"/>
    <w:rsid w:val="004213C7"/>
    <w:rsid w:val="004213CD"/>
    <w:rsid w:val="004213F6"/>
    <w:rsid w:val="0042141F"/>
    <w:rsid w:val="0042142F"/>
    <w:rsid w:val="00421457"/>
    <w:rsid w:val="004214E6"/>
    <w:rsid w:val="00421502"/>
    <w:rsid w:val="00421509"/>
    <w:rsid w:val="00421522"/>
    <w:rsid w:val="0042154D"/>
    <w:rsid w:val="0042155D"/>
    <w:rsid w:val="0042155F"/>
    <w:rsid w:val="0042159E"/>
    <w:rsid w:val="004215A5"/>
    <w:rsid w:val="004215E5"/>
    <w:rsid w:val="004215E6"/>
    <w:rsid w:val="004215EA"/>
    <w:rsid w:val="00421605"/>
    <w:rsid w:val="00421616"/>
    <w:rsid w:val="00421630"/>
    <w:rsid w:val="00421635"/>
    <w:rsid w:val="00421642"/>
    <w:rsid w:val="00421649"/>
    <w:rsid w:val="0042164D"/>
    <w:rsid w:val="0042168F"/>
    <w:rsid w:val="00421690"/>
    <w:rsid w:val="00421692"/>
    <w:rsid w:val="004216A0"/>
    <w:rsid w:val="004216A3"/>
    <w:rsid w:val="004216CF"/>
    <w:rsid w:val="004216EF"/>
    <w:rsid w:val="00421705"/>
    <w:rsid w:val="00421713"/>
    <w:rsid w:val="0042172A"/>
    <w:rsid w:val="0042175D"/>
    <w:rsid w:val="00421764"/>
    <w:rsid w:val="004217D3"/>
    <w:rsid w:val="004217EE"/>
    <w:rsid w:val="0042180C"/>
    <w:rsid w:val="0042181C"/>
    <w:rsid w:val="00421843"/>
    <w:rsid w:val="00421844"/>
    <w:rsid w:val="00421870"/>
    <w:rsid w:val="00421892"/>
    <w:rsid w:val="00421906"/>
    <w:rsid w:val="0042191B"/>
    <w:rsid w:val="00421944"/>
    <w:rsid w:val="00421949"/>
    <w:rsid w:val="00421970"/>
    <w:rsid w:val="0042197F"/>
    <w:rsid w:val="004219AD"/>
    <w:rsid w:val="004219AE"/>
    <w:rsid w:val="004219C7"/>
    <w:rsid w:val="00421A20"/>
    <w:rsid w:val="00421A30"/>
    <w:rsid w:val="00421A34"/>
    <w:rsid w:val="00421ACE"/>
    <w:rsid w:val="00421AE3"/>
    <w:rsid w:val="00421B28"/>
    <w:rsid w:val="00421B73"/>
    <w:rsid w:val="00421BA2"/>
    <w:rsid w:val="00421BCB"/>
    <w:rsid w:val="00421BE0"/>
    <w:rsid w:val="00421BF2"/>
    <w:rsid w:val="00421C10"/>
    <w:rsid w:val="00421C2C"/>
    <w:rsid w:val="00421C8B"/>
    <w:rsid w:val="00421C8D"/>
    <w:rsid w:val="00421CA5"/>
    <w:rsid w:val="00421CB3"/>
    <w:rsid w:val="00421CBB"/>
    <w:rsid w:val="00421CC3"/>
    <w:rsid w:val="00421CE2"/>
    <w:rsid w:val="00421CEE"/>
    <w:rsid w:val="00421D09"/>
    <w:rsid w:val="00421D10"/>
    <w:rsid w:val="00421D14"/>
    <w:rsid w:val="00421D4C"/>
    <w:rsid w:val="00421D6A"/>
    <w:rsid w:val="00421D7D"/>
    <w:rsid w:val="00421D9A"/>
    <w:rsid w:val="00421DB0"/>
    <w:rsid w:val="00421DBC"/>
    <w:rsid w:val="00421DC6"/>
    <w:rsid w:val="00421E04"/>
    <w:rsid w:val="00421E15"/>
    <w:rsid w:val="00421EAE"/>
    <w:rsid w:val="00421ECF"/>
    <w:rsid w:val="00421EE9"/>
    <w:rsid w:val="00421F04"/>
    <w:rsid w:val="00421F1B"/>
    <w:rsid w:val="00421F5C"/>
    <w:rsid w:val="00421F84"/>
    <w:rsid w:val="00421F8E"/>
    <w:rsid w:val="00421F9D"/>
    <w:rsid w:val="00421FA9"/>
    <w:rsid w:val="00421FAE"/>
    <w:rsid w:val="00422030"/>
    <w:rsid w:val="00422040"/>
    <w:rsid w:val="00422072"/>
    <w:rsid w:val="004220A7"/>
    <w:rsid w:val="004220B2"/>
    <w:rsid w:val="00422120"/>
    <w:rsid w:val="0042212D"/>
    <w:rsid w:val="00422140"/>
    <w:rsid w:val="0042214F"/>
    <w:rsid w:val="00422163"/>
    <w:rsid w:val="00422188"/>
    <w:rsid w:val="00422197"/>
    <w:rsid w:val="004221AC"/>
    <w:rsid w:val="004221B9"/>
    <w:rsid w:val="00422231"/>
    <w:rsid w:val="00422243"/>
    <w:rsid w:val="00422264"/>
    <w:rsid w:val="00422297"/>
    <w:rsid w:val="0042229D"/>
    <w:rsid w:val="004222A9"/>
    <w:rsid w:val="004222AD"/>
    <w:rsid w:val="004222CC"/>
    <w:rsid w:val="004222F1"/>
    <w:rsid w:val="00422310"/>
    <w:rsid w:val="00422327"/>
    <w:rsid w:val="00422347"/>
    <w:rsid w:val="0042236B"/>
    <w:rsid w:val="00422384"/>
    <w:rsid w:val="004223D0"/>
    <w:rsid w:val="00422426"/>
    <w:rsid w:val="00422452"/>
    <w:rsid w:val="0042245E"/>
    <w:rsid w:val="0042248B"/>
    <w:rsid w:val="004224B6"/>
    <w:rsid w:val="004224C4"/>
    <w:rsid w:val="004224E5"/>
    <w:rsid w:val="00422503"/>
    <w:rsid w:val="00422548"/>
    <w:rsid w:val="00422580"/>
    <w:rsid w:val="0042259F"/>
    <w:rsid w:val="004225DA"/>
    <w:rsid w:val="00422614"/>
    <w:rsid w:val="0042263D"/>
    <w:rsid w:val="00422652"/>
    <w:rsid w:val="00422654"/>
    <w:rsid w:val="00422662"/>
    <w:rsid w:val="0042266B"/>
    <w:rsid w:val="00422674"/>
    <w:rsid w:val="00422697"/>
    <w:rsid w:val="004226B1"/>
    <w:rsid w:val="004226D7"/>
    <w:rsid w:val="00422710"/>
    <w:rsid w:val="00422745"/>
    <w:rsid w:val="0042275B"/>
    <w:rsid w:val="0042278F"/>
    <w:rsid w:val="0042280B"/>
    <w:rsid w:val="00422855"/>
    <w:rsid w:val="0042285B"/>
    <w:rsid w:val="0042286B"/>
    <w:rsid w:val="004228C5"/>
    <w:rsid w:val="004228CD"/>
    <w:rsid w:val="00422997"/>
    <w:rsid w:val="004229BD"/>
    <w:rsid w:val="004229C9"/>
    <w:rsid w:val="004229D1"/>
    <w:rsid w:val="004229EE"/>
    <w:rsid w:val="00422A3B"/>
    <w:rsid w:val="00422A4E"/>
    <w:rsid w:val="00422A55"/>
    <w:rsid w:val="00422A86"/>
    <w:rsid w:val="00422AF0"/>
    <w:rsid w:val="00422B83"/>
    <w:rsid w:val="00422B95"/>
    <w:rsid w:val="00422B97"/>
    <w:rsid w:val="00422BB9"/>
    <w:rsid w:val="00422BE5"/>
    <w:rsid w:val="00422BE8"/>
    <w:rsid w:val="00422C37"/>
    <w:rsid w:val="00422C65"/>
    <w:rsid w:val="00422C6C"/>
    <w:rsid w:val="00422C7B"/>
    <w:rsid w:val="00422C91"/>
    <w:rsid w:val="00422CD6"/>
    <w:rsid w:val="00422CDA"/>
    <w:rsid w:val="00422D2D"/>
    <w:rsid w:val="00422D81"/>
    <w:rsid w:val="00422D9F"/>
    <w:rsid w:val="00422E2B"/>
    <w:rsid w:val="00422E33"/>
    <w:rsid w:val="00422E45"/>
    <w:rsid w:val="00422E47"/>
    <w:rsid w:val="00422E4C"/>
    <w:rsid w:val="00422EB0"/>
    <w:rsid w:val="00422ECE"/>
    <w:rsid w:val="00422F16"/>
    <w:rsid w:val="00422F49"/>
    <w:rsid w:val="00422F5D"/>
    <w:rsid w:val="00422F6D"/>
    <w:rsid w:val="00422F93"/>
    <w:rsid w:val="00422FA0"/>
    <w:rsid w:val="00422FAA"/>
    <w:rsid w:val="00422FB3"/>
    <w:rsid w:val="00422FC2"/>
    <w:rsid w:val="00422FD9"/>
    <w:rsid w:val="00422FE1"/>
    <w:rsid w:val="0042306E"/>
    <w:rsid w:val="0042309C"/>
    <w:rsid w:val="0042311B"/>
    <w:rsid w:val="0042312C"/>
    <w:rsid w:val="00423131"/>
    <w:rsid w:val="00423159"/>
    <w:rsid w:val="00423161"/>
    <w:rsid w:val="004231CD"/>
    <w:rsid w:val="00423204"/>
    <w:rsid w:val="00423217"/>
    <w:rsid w:val="00423224"/>
    <w:rsid w:val="00423254"/>
    <w:rsid w:val="00423256"/>
    <w:rsid w:val="0042326F"/>
    <w:rsid w:val="00423277"/>
    <w:rsid w:val="004232B0"/>
    <w:rsid w:val="004232ED"/>
    <w:rsid w:val="00423301"/>
    <w:rsid w:val="0042330D"/>
    <w:rsid w:val="00423324"/>
    <w:rsid w:val="0042333F"/>
    <w:rsid w:val="00423340"/>
    <w:rsid w:val="00423362"/>
    <w:rsid w:val="00423369"/>
    <w:rsid w:val="00423371"/>
    <w:rsid w:val="004233A4"/>
    <w:rsid w:val="004233BF"/>
    <w:rsid w:val="00423405"/>
    <w:rsid w:val="00423423"/>
    <w:rsid w:val="00423492"/>
    <w:rsid w:val="0042349E"/>
    <w:rsid w:val="004234B3"/>
    <w:rsid w:val="004234C7"/>
    <w:rsid w:val="004234CE"/>
    <w:rsid w:val="004234F7"/>
    <w:rsid w:val="00423501"/>
    <w:rsid w:val="0042351E"/>
    <w:rsid w:val="00423533"/>
    <w:rsid w:val="0042353F"/>
    <w:rsid w:val="0042355F"/>
    <w:rsid w:val="00423564"/>
    <w:rsid w:val="0042358B"/>
    <w:rsid w:val="004235BB"/>
    <w:rsid w:val="004235ED"/>
    <w:rsid w:val="00423613"/>
    <w:rsid w:val="0042361F"/>
    <w:rsid w:val="00423642"/>
    <w:rsid w:val="00423669"/>
    <w:rsid w:val="00423684"/>
    <w:rsid w:val="004236A9"/>
    <w:rsid w:val="004236C7"/>
    <w:rsid w:val="004236EE"/>
    <w:rsid w:val="004236F7"/>
    <w:rsid w:val="00423770"/>
    <w:rsid w:val="00423786"/>
    <w:rsid w:val="00423853"/>
    <w:rsid w:val="004238CF"/>
    <w:rsid w:val="0042394D"/>
    <w:rsid w:val="00423951"/>
    <w:rsid w:val="00423964"/>
    <w:rsid w:val="00423984"/>
    <w:rsid w:val="00423990"/>
    <w:rsid w:val="004239B0"/>
    <w:rsid w:val="004239BE"/>
    <w:rsid w:val="004239C1"/>
    <w:rsid w:val="004239DC"/>
    <w:rsid w:val="00423A00"/>
    <w:rsid w:val="00423A97"/>
    <w:rsid w:val="00423AC3"/>
    <w:rsid w:val="00423AC8"/>
    <w:rsid w:val="00423AE5"/>
    <w:rsid w:val="00423B0C"/>
    <w:rsid w:val="00423B23"/>
    <w:rsid w:val="00423B27"/>
    <w:rsid w:val="00423BDB"/>
    <w:rsid w:val="00423BF7"/>
    <w:rsid w:val="00423C93"/>
    <w:rsid w:val="00423CA0"/>
    <w:rsid w:val="00423D3F"/>
    <w:rsid w:val="00423D61"/>
    <w:rsid w:val="00423D7F"/>
    <w:rsid w:val="00423DB0"/>
    <w:rsid w:val="00423DB2"/>
    <w:rsid w:val="00423E23"/>
    <w:rsid w:val="00423E84"/>
    <w:rsid w:val="00423E8E"/>
    <w:rsid w:val="00423E9E"/>
    <w:rsid w:val="00423EE0"/>
    <w:rsid w:val="00423EE7"/>
    <w:rsid w:val="00423EF9"/>
    <w:rsid w:val="00423F41"/>
    <w:rsid w:val="00423F4B"/>
    <w:rsid w:val="00423F61"/>
    <w:rsid w:val="00423F89"/>
    <w:rsid w:val="00423F9F"/>
    <w:rsid w:val="00423FA8"/>
    <w:rsid w:val="00423FBB"/>
    <w:rsid w:val="00423FDC"/>
    <w:rsid w:val="00423FE9"/>
    <w:rsid w:val="00424055"/>
    <w:rsid w:val="0042405B"/>
    <w:rsid w:val="0042407F"/>
    <w:rsid w:val="00424096"/>
    <w:rsid w:val="004240CC"/>
    <w:rsid w:val="004240D9"/>
    <w:rsid w:val="004240FF"/>
    <w:rsid w:val="00424168"/>
    <w:rsid w:val="00424174"/>
    <w:rsid w:val="0042417C"/>
    <w:rsid w:val="00424181"/>
    <w:rsid w:val="004241B4"/>
    <w:rsid w:val="004241D9"/>
    <w:rsid w:val="00424206"/>
    <w:rsid w:val="00424271"/>
    <w:rsid w:val="00424278"/>
    <w:rsid w:val="0042429D"/>
    <w:rsid w:val="0042429F"/>
    <w:rsid w:val="004242A3"/>
    <w:rsid w:val="004242E8"/>
    <w:rsid w:val="0042430B"/>
    <w:rsid w:val="00424345"/>
    <w:rsid w:val="004243AE"/>
    <w:rsid w:val="004243B4"/>
    <w:rsid w:val="0042440A"/>
    <w:rsid w:val="00424439"/>
    <w:rsid w:val="0042446F"/>
    <w:rsid w:val="00424475"/>
    <w:rsid w:val="0042447E"/>
    <w:rsid w:val="00424481"/>
    <w:rsid w:val="004244A7"/>
    <w:rsid w:val="004244D0"/>
    <w:rsid w:val="004244D7"/>
    <w:rsid w:val="0042455F"/>
    <w:rsid w:val="00424563"/>
    <w:rsid w:val="00424575"/>
    <w:rsid w:val="00424580"/>
    <w:rsid w:val="00424586"/>
    <w:rsid w:val="0042459E"/>
    <w:rsid w:val="004245AB"/>
    <w:rsid w:val="004245AE"/>
    <w:rsid w:val="004245AF"/>
    <w:rsid w:val="004245BB"/>
    <w:rsid w:val="004245BE"/>
    <w:rsid w:val="004245F5"/>
    <w:rsid w:val="00424628"/>
    <w:rsid w:val="0042462A"/>
    <w:rsid w:val="00424698"/>
    <w:rsid w:val="004246C5"/>
    <w:rsid w:val="004246D4"/>
    <w:rsid w:val="004246D9"/>
    <w:rsid w:val="004246DA"/>
    <w:rsid w:val="004246EB"/>
    <w:rsid w:val="004246FE"/>
    <w:rsid w:val="00424736"/>
    <w:rsid w:val="00424758"/>
    <w:rsid w:val="00424773"/>
    <w:rsid w:val="0042477A"/>
    <w:rsid w:val="00424799"/>
    <w:rsid w:val="00424801"/>
    <w:rsid w:val="00424842"/>
    <w:rsid w:val="00424849"/>
    <w:rsid w:val="00424860"/>
    <w:rsid w:val="00424899"/>
    <w:rsid w:val="004248AB"/>
    <w:rsid w:val="004248C7"/>
    <w:rsid w:val="004248DB"/>
    <w:rsid w:val="004248FE"/>
    <w:rsid w:val="00424910"/>
    <w:rsid w:val="00424962"/>
    <w:rsid w:val="0042496A"/>
    <w:rsid w:val="00424973"/>
    <w:rsid w:val="00424992"/>
    <w:rsid w:val="0042499A"/>
    <w:rsid w:val="004249EB"/>
    <w:rsid w:val="004249F7"/>
    <w:rsid w:val="00424A47"/>
    <w:rsid w:val="00424A58"/>
    <w:rsid w:val="00424A74"/>
    <w:rsid w:val="00424A75"/>
    <w:rsid w:val="00424A84"/>
    <w:rsid w:val="00424A88"/>
    <w:rsid w:val="00424ACA"/>
    <w:rsid w:val="00424ADC"/>
    <w:rsid w:val="00424B0E"/>
    <w:rsid w:val="00424B3E"/>
    <w:rsid w:val="00424B4D"/>
    <w:rsid w:val="00424B68"/>
    <w:rsid w:val="00424B93"/>
    <w:rsid w:val="00424B9B"/>
    <w:rsid w:val="00424BDE"/>
    <w:rsid w:val="00424C0A"/>
    <w:rsid w:val="00424C1A"/>
    <w:rsid w:val="00424C48"/>
    <w:rsid w:val="00424C78"/>
    <w:rsid w:val="00424C90"/>
    <w:rsid w:val="00424CE6"/>
    <w:rsid w:val="00424DAC"/>
    <w:rsid w:val="00424DBE"/>
    <w:rsid w:val="00424DE9"/>
    <w:rsid w:val="00424E09"/>
    <w:rsid w:val="00424E18"/>
    <w:rsid w:val="00424E59"/>
    <w:rsid w:val="00424E65"/>
    <w:rsid w:val="00424E75"/>
    <w:rsid w:val="00424E81"/>
    <w:rsid w:val="00424E8F"/>
    <w:rsid w:val="00424EC5"/>
    <w:rsid w:val="00424EC8"/>
    <w:rsid w:val="00424EE0"/>
    <w:rsid w:val="00424F17"/>
    <w:rsid w:val="00424F30"/>
    <w:rsid w:val="00424F7F"/>
    <w:rsid w:val="00424FDD"/>
    <w:rsid w:val="0042501F"/>
    <w:rsid w:val="0042509A"/>
    <w:rsid w:val="004250E3"/>
    <w:rsid w:val="004250EF"/>
    <w:rsid w:val="004250F2"/>
    <w:rsid w:val="00425119"/>
    <w:rsid w:val="0042512B"/>
    <w:rsid w:val="0042512E"/>
    <w:rsid w:val="0042513C"/>
    <w:rsid w:val="00425152"/>
    <w:rsid w:val="00425157"/>
    <w:rsid w:val="0042517E"/>
    <w:rsid w:val="00425182"/>
    <w:rsid w:val="004251B5"/>
    <w:rsid w:val="004251D1"/>
    <w:rsid w:val="004251D9"/>
    <w:rsid w:val="004251E7"/>
    <w:rsid w:val="00425203"/>
    <w:rsid w:val="0042520A"/>
    <w:rsid w:val="00425228"/>
    <w:rsid w:val="0042525C"/>
    <w:rsid w:val="0042526F"/>
    <w:rsid w:val="00425272"/>
    <w:rsid w:val="00425291"/>
    <w:rsid w:val="004252C5"/>
    <w:rsid w:val="004252D0"/>
    <w:rsid w:val="004252D4"/>
    <w:rsid w:val="004252D8"/>
    <w:rsid w:val="00425301"/>
    <w:rsid w:val="00425320"/>
    <w:rsid w:val="00425330"/>
    <w:rsid w:val="00425337"/>
    <w:rsid w:val="004253F8"/>
    <w:rsid w:val="0042541F"/>
    <w:rsid w:val="0042547A"/>
    <w:rsid w:val="0042549C"/>
    <w:rsid w:val="004254D4"/>
    <w:rsid w:val="00425508"/>
    <w:rsid w:val="0042551D"/>
    <w:rsid w:val="0042556F"/>
    <w:rsid w:val="004255A8"/>
    <w:rsid w:val="004255AC"/>
    <w:rsid w:val="004255CF"/>
    <w:rsid w:val="004255D0"/>
    <w:rsid w:val="004255E6"/>
    <w:rsid w:val="00425624"/>
    <w:rsid w:val="00425633"/>
    <w:rsid w:val="004256B2"/>
    <w:rsid w:val="004256C4"/>
    <w:rsid w:val="004256C5"/>
    <w:rsid w:val="004256E5"/>
    <w:rsid w:val="004256FF"/>
    <w:rsid w:val="00425738"/>
    <w:rsid w:val="00425749"/>
    <w:rsid w:val="0042576C"/>
    <w:rsid w:val="00425777"/>
    <w:rsid w:val="00425807"/>
    <w:rsid w:val="00425817"/>
    <w:rsid w:val="0042581D"/>
    <w:rsid w:val="0042583D"/>
    <w:rsid w:val="0042586C"/>
    <w:rsid w:val="0042587B"/>
    <w:rsid w:val="004258B1"/>
    <w:rsid w:val="004258C0"/>
    <w:rsid w:val="004258D4"/>
    <w:rsid w:val="004258D8"/>
    <w:rsid w:val="00425906"/>
    <w:rsid w:val="00425934"/>
    <w:rsid w:val="0042595B"/>
    <w:rsid w:val="00425972"/>
    <w:rsid w:val="0042598A"/>
    <w:rsid w:val="004259AC"/>
    <w:rsid w:val="004259BE"/>
    <w:rsid w:val="004259E6"/>
    <w:rsid w:val="00425A08"/>
    <w:rsid w:val="00425A10"/>
    <w:rsid w:val="00425A11"/>
    <w:rsid w:val="00425A28"/>
    <w:rsid w:val="00425AB8"/>
    <w:rsid w:val="00425AE0"/>
    <w:rsid w:val="00425B1F"/>
    <w:rsid w:val="00425B33"/>
    <w:rsid w:val="00425B3D"/>
    <w:rsid w:val="00425BA4"/>
    <w:rsid w:val="00425BB7"/>
    <w:rsid w:val="00425BF9"/>
    <w:rsid w:val="00425BFA"/>
    <w:rsid w:val="00425CBE"/>
    <w:rsid w:val="00425CC3"/>
    <w:rsid w:val="00425D02"/>
    <w:rsid w:val="00425D46"/>
    <w:rsid w:val="00425D89"/>
    <w:rsid w:val="00425DD8"/>
    <w:rsid w:val="00425E06"/>
    <w:rsid w:val="00425E24"/>
    <w:rsid w:val="00425E2B"/>
    <w:rsid w:val="00425E4D"/>
    <w:rsid w:val="00425E5A"/>
    <w:rsid w:val="00425E8D"/>
    <w:rsid w:val="00425EBA"/>
    <w:rsid w:val="00425F07"/>
    <w:rsid w:val="00425F21"/>
    <w:rsid w:val="00425F2A"/>
    <w:rsid w:val="00425F5B"/>
    <w:rsid w:val="00425FAD"/>
    <w:rsid w:val="00426021"/>
    <w:rsid w:val="00426047"/>
    <w:rsid w:val="00426052"/>
    <w:rsid w:val="00426078"/>
    <w:rsid w:val="0042607C"/>
    <w:rsid w:val="0042608A"/>
    <w:rsid w:val="004260A6"/>
    <w:rsid w:val="004260ED"/>
    <w:rsid w:val="004260F6"/>
    <w:rsid w:val="004260F8"/>
    <w:rsid w:val="0042613F"/>
    <w:rsid w:val="00426176"/>
    <w:rsid w:val="00426178"/>
    <w:rsid w:val="004261A0"/>
    <w:rsid w:val="004261AD"/>
    <w:rsid w:val="004261CF"/>
    <w:rsid w:val="004261DB"/>
    <w:rsid w:val="0042620A"/>
    <w:rsid w:val="00426233"/>
    <w:rsid w:val="00426237"/>
    <w:rsid w:val="00426248"/>
    <w:rsid w:val="0042624B"/>
    <w:rsid w:val="0042628B"/>
    <w:rsid w:val="004262B7"/>
    <w:rsid w:val="004262E7"/>
    <w:rsid w:val="004262F2"/>
    <w:rsid w:val="00426332"/>
    <w:rsid w:val="00426341"/>
    <w:rsid w:val="00426343"/>
    <w:rsid w:val="00426372"/>
    <w:rsid w:val="00426374"/>
    <w:rsid w:val="00426375"/>
    <w:rsid w:val="004263AC"/>
    <w:rsid w:val="004263EB"/>
    <w:rsid w:val="00426442"/>
    <w:rsid w:val="0042648E"/>
    <w:rsid w:val="004264A3"/>
    <w:rsid w:val="004264BA"/>
    <w:rsid w:val="00426504"/>
    <w:rsid w:val="0042654E"/>
    <w:rsid w:val="0042655E"/>
    <w:rsid w:val="0042657A"/>
    <w:rsid w:val="004265E1"/>
    <w:rsid w:val="004265FC"/>
    <w:rsid w:val="00426603"/>
    <w:rsid w:val="0042665E"/>
    <w:rsid w:val="0042666E"/>
    <w:rsid w:val="004266C8"/>
    <w:rsid w:val="004266F5"/>
    <w:rsid w:val="00426732"/>
    <w:rsid w:val="00426788"/>
    <w:rsid w:val="00426793"/>
    <w:rsid w:val="004267BC"/>
    <w:rsid w:val="004267E4"/>
    <w:rsid w:val="004267EC"/>
    <w:rsid w:val="004267F9"/>
    <w:rsid w:val="00426891"/>
    <w:rsid w:val="0042689E"/>
    <w:rsid w:val="004268A1"/>
    <w:rsid w:val="004268C0"/>
    <w:rsid w:val="00426919"/>
    <w:rsid w:val="0042695A"/>
    <w:rsid w:val="00426995"/>
    <w:rsid w:val="0042699A"/>
    <w:rsid w:val="004269B2"/>
    <w:rsid w:val="004269D4"/>
    <w:rsid w:val="004269DB"/>
    <w:rsid w:val="004269E3"/>
    <w:rsid w:val="004269ED"/>
    <w:rsid w:val="00426A14"/>
    <w:rsid w:val="00426A18"/>
    <w:rsid w:val="00426A35"/>
    <w:rsid w:val="00426A39"/>
    <w:rsid w:val="00426A49"/>
    <w:rsid w:val="00426A59"/>
    <w:rsid w:val="00426A78"/>
    <w:rsid w:val="00426AD5"/>
    <w:rsid w:val="00426AFB"/>
    <w:rsid w:val="00426B01"/>
    <w:rsid w:val="00426B11"/>
    <w:rsid w:val="00426B2B"/>
    <w:rsid w:val="00426B67"/>
    <w:rsid w:val="00426B9C"/>
    <w:rsid w:val="00426BB9"/>
    <w:rsid w:val="00426BF9"/>
    <w:rsid w:val="00426C28"/>
    <w:rsid w:val="00426C41"/>
    <w:rsid w:val="00426C70"/>
    <w:rsid w:val="00426C9F"/>
    <w:rsid w:val="00426CC4"/>
    <w:rsid w:val="00426D1E"/>
    <w:rsid w:val="00426D46"/>
    <w:rsid w:val="00426D6B"/>
    <w:rsid w:val="00426D7D"/>
    <w:rsid w:val="00426D8C"/>
    <w:rsid w:val="00426DE0"/>
    <w:rsid w:val="00426DF9"/>
    <w:rsid w:val="00426E0E"/>
    <w:rsid w:val="00426E33"/>
    <w:rsid w:val="00426E38"/>
    <w:rsid w:val="00426E51"/>
    <w:rsid w:val="00426E84"/>
    <w:rsid w:val="00426E90"/>
    <w:rsid w:val="00426EA6"/>
    <w:rsid w:val="00426EB9"/>
    <w:rsid w:val="00426F37"/>
    <w:rsid w:val="00426F80"/>
    <w:rsid w:val="00426F92"/>
    <w:rsid w:val="00426F9D"/>
    <w:rsid w:val="00426FA5"/>
    <w:rsid w:val="00426FB8"/>
    <w:rsid w:val="00426FBB"/>
    <w:rsid w:val="00426FCB"/>
    <w:rsid w:val="00426FD8"/>
    <w:rsid w:val="0042700C"/>
    <w:rsid w:val="00427025"/>
    <w:rsid w:val="00427060"/>
    <w:rsid w:val="0042706D"/>
    <w:rsid w:val="0042707E"/>
    <w:rsid w:val="004270BE"/>
    <w:rsid w:val="004270E4"/>
    <w:rsid w:val="00427114"/>
    <w:rsid w:val="00427118"/>
    <w:rsid w:val="0042713B"/>
    <w:rsid w:val="0042715D"/>
    <w:rsid w:val="00427173"/>
    <w:rsid w:val="0042717A"/>
    <w:rsid w:val="00427190"/>
    <w:rsid w:val="0042719C"/>
    <w:rsid w:val="004271CC"/>
    <w:rsid w:val="004271EB"/>
    <w:rsid w:val="004271F8"/>
    <w:rsid w:val="004271F9"/>
    <w:rsid w:val="004271FB"/>
    <w:rsid w:val="0042721D"/>
    <w:rsid w:val="00427226"/>
    <w:rsid w:val="00427280"/>
    <w:rsid w:val="004272D8"/>
    <w:rsid w:val="004272DA"/>
    <w:rsid w:val="004272E6"/>
    <w:rsid w:val="004272F0"/>
    <w:rsid w:val="004272F4"/>
    <w:rsid w:val="00427309"/>
    <w:rsid w:val="0042730F"/>
    <w:rsid w:val="0042731F"/>
    <w:rsid w:val="00427354"/>
    <w:rsid w:val="00427359"/>
    <w:rsid w:val="0042735D"/>
    <w:rsid w:val="00427382"/>
    <w:rsid w:val="004273F1"/>
    <w:rsid w:val="00427457"/>
    <w:rsid w:val="00427462"/>
    <w:rsid w:val="00427499"/>
    <w:rsid w:val="004274AB"/>
    <w:rsid w:val="004274EB"/>
    <w:rsid w:val="004274F5"/>
    <w:rsid w:val="00427526"/>
    <w:rsid w:val="0042752D"/>
    <w:rsid w:val="0042753C"/>
    <w:rsid w:val="00427546"/>
    <w:rsid w:val="004275CB"/>
    <w:rsid w:val="00427618"/>
    <w:rsid w:val="00427638"/>
    <w:rsid w:val="00427640"/>
    <w:rsid w:val="00427672"/>
    <w:rsid w:val="004276A6"/>
    <w:rsid w:val="004276C5"/>
    <w:rsid w:val="004276C6"/>
    <w:rsid w:val="004276DF"/>
    <w:rsid w:val="00427701"/>
    <w:rsid w:val="00427714"/>
    <w:rsid w:val="00427717"/>
    <w:rsid w:val="00427791"/>
    <w:rsid w:val="004277B6"/>
    <w:rsid w:val="004277F0"/>
    <w:rsid w:val="00427829"/>
    <w:rsid w:val="00427837"/>
    <w:rsid w:val="0042787C"/>
    <w:rsid w:val="00427889"/>
    <w:rsid w:val="004278A1"/>
    <w:rsid w:val="004278A2"/>
    <w:rsid w:val="004278B6"/>
    <w:rsid w:val="004278DF"/>
    <w:rsid w:val="0042793C"/>
    <w:rsid w:val="00427966"/>
    <w:rsid w:val="0042796E"/>
    <w:rsid w:val="00427980"/>
    <w:rsid w:val="00427982"/>
    <w:rsid w:val="00427A15"/>
    <w:rsid w:val="00427A28"/>
    <w:rsid w:val="00427A7B"/>
    <w:rsid w:val="00427ADE"/>
    <w:rsid w:val="00427B63"/>
    <w:rsid w:val="00427B70"/>
    <w:rsid w:val="00427BC4"/>
    <w:rsid w:val="00427BED"/>
    <w:rsid w:val="00427BF6"/>
    <w:rsid w:val="00427BF7"/>
    <w:rsid w:val="00427C0E"/>
    <w:rsid w:val="00427C34"/>
    <w:rsid w:val="00427C3C"/>
    <w:rsid w:val="00427C51"/>
    <w:rsid w:val="00427C55"/>
    <w:rsid w:val="00427C5D"/>
    <w:rsid w:val="00427C6D"/>
    <w:rsid w:val="00427C84"/>
    <w:rsid w:val="00427CAE"/>
    <w:rsid w:val="00427CD3"/>
    <w:rsid w:val="00427CEC"/>
    <w:rsid w:val="00427D27"/>
    <w:rsid w:val="00427D52"/>
    <w:rsid w:val="00427F0C"/>
    <w:rsid w:val="00427F38"/>
    <w:rsid w:val="00427F42"/>
    <w:rsid w:val="00427F51"/>
    <w:rsid w:val="00427FAB"/>
    <w:rsid w:val="00427FB5"/>
    <w:rsid w:val="00427FDB"/>
    <w:rsid w:val="00427FF8"/>
    <w:rsid w:val="00430005"/>
    <w:rsid w:val="00430027"/>
    <w:rsid w:val="0043002B"/>
    <w:rsid w:val="00430033"/>
    <w:rsid w:val="00430056"/>
    <w:rsid w:val="00430058"/>
    <w:rsid w:val="004300C7"/>
    <w:rsid w:val="00430120"/>
    <w:rsid w:val="0043017D"/>
    <w:rsid w:val="0043017F"/>
    <w:rsid w:val="0043018D"/>
    <w:rsid w:val="004301A4"/>
    <w:rsid w:val="004301E0"/>
    <w:rsid w:val="004301E9"/>
    <w:rsid w:val="00430237"/>
    <w:rsid w:val="00430246"/>
    <w:rsid w:val="00430293"/>
    <w:rsid w:val="004302D5"/>
    <w:rsid w:val="004302F0"/>
    <w:rsid w:val="004303E6"/>
    <w:rsid w:val="00430405"/>
    <w:rsid w:val="0043041E"/>
    <w:rsid w:val="00430425"/>
    <w:rsid w:val="0043042A"/>
    <w:rsid w:val="00430433"/>
    <w:rsid w:val="00430436"/>
    <w:rsid w:val="00430454"/>
    <w:rsid w:val="00430492"/>
    <w:rsid w:val="004304A3"/>
    <w:rsid w:val="004304A7"/>
    <w:rsid w:val="004304EC"/>
    <w:rsid w:val="004304F7"/>
    <w:rsid w:val="0043050B"/>
    <w:rsid w:val="0043052F"/>
    <w:rsid w:val="0043054B"/>
    <w:rsid w:val="0043056F"/>
    <w:rsid w:val="00430589"/>
    <w:rsid w:val="0043058F"/>
    <w:rsid w:val="004305C6"/>
    <w:rsid w:val="004305DF"/>
    <w:rsid w:val="004305F8"/>
    <w:rsid w:val="00430610"/>
    <w:rsid w:val="0043062E"/>
    <w:rsid w:val="00430646"/>
    <w:rsid w:val="004306B9"/>
    <w:rsid w:val="004306CF"/>
    <w:rsid w:val="004306D8"/>
    <w:rsid w:val="00430785"/>
    <w:rsid w:val="00430792"/>
    <w:rsid w:val="004307CE"/>
    <w:rsid w:val="004307DC"/>
    <w:rsid w:val="004307FF"/>
    <w:rsid w:val="0043080E"/>
    <w:rsid w:val="0043084B"/>
    <w:rsid w:val="0043085C"/>
    <w:rsid w:val="004308A4"/>
    <w:rsid w:val="004308B0"/>
    <w:rsid w:val="004308B8"/>
    <w:rsid w:val="004308D8"/>
    <w:rsid w:val="004308F5"/>
    <w:rsid w:val="004308FE"/>
    <w:rsid w:val="00430938"/>
    <w:rsid w:val="0043094B"/>
    <w:rsid w:val="00430951"/>
    <w:rsid w:val="00430959"/>
    <w:rsid w:val="00430968"/>
    <w:rsid w:val="00430991"/>
    <w:rsid w:val="004309BC"/>
    <w:rsid w:val="00430A52"/>
    <w:rsid w:val="00430AC5"/>
    <w:rsid w:val="00430B12"/>
    <w:rsid w:val="00430B5A"/>
    <w:rsid w:val="00430B5F"/>
    <w:rsid w:val="00430B61"/>
    <w:rsid w:val="00430BB0"/>
    <w:rsid w:val="00430BB7"/>
    <w:rsid w:val="00430BC0"/>
    <w:rsid w:val="00430BE9"/>
    <w:rsid w:val="00430BEC"/>
    <w:rsid w:val="00430C05"/>
    <w:rsid w:val="00430C18"/>
    <w:rsid w:val="00430C22"/>
    <w:rsid w:val="00430C71"/>
    <w:rsid w:val="00430C7B"/>
    <w:rsid w:val="00430CE3"/>
    <w:rsid w:val="00430D32"/>
    <w:rsid w:val="00430D41"/>
    <w:rsid w:val="00430DD8"/>
    <w:rsid w:val="00430DED"/>
    <w:rsid w:val="00430DF4"/>
    <w:rsid w:val="00430DF7"/>
    <w:rsid w:val="00430E54"/>
    <w:rsid w:val="00430E76"/>
    <w:rsid w:val="00430E8A"/>
    <w:rsid w:val="00430E9E"/>
    <w:rsid w:val="00430EAE"/>
    <w:rsid w:val="00430EE4"/>
    <w:rsid w:val="00430EF0"/>
    <w:rsid w:val="00430EF2"/>
    <w:rsid w:val="00430F32"/>
    <w:rsid w:val="00430F65"/>
    <w:rsid w:val="00430F6A"/>
    <w:rsid w:val="00430F73"/>
    <w:rsid w:val="00430F93"/>
    <w:rsid w:val="00430F9F"/>
    <w:rsid w:val="00430FCC"/>
    <w:rsid w:val="00430FCE"/>
    <w:rsid w:val="00430FF7"/>
    <w:rsid w:val="00430FF9"/>
    <w:rsid w:val="00431007"/>
    <w:rsid w:val="00431009"/>
    <w:rsid w:val="0043103C"/>
    <w:rsid w:val="00431043"/>
    <w:rsid w:val="0043106C"/>
    <w:rsid w:val="0043106E"/>
    <w:rsid w:val="0043107E"/>
    <w:rsid w:val="004310B0"/>
    <w:rsid w:val="004310B6"/>
    <w:rsid w:val="004310BD"/>
    <w:rsid w:val="004310D3"/>
    <w:rsid w:val="004310E8"/>
    <w:rsid w:val="004310FF"/>
    <w:rsid w:val="00431139"/>
    <w:rsid w:val="0043114F"/>
    <w:rsid w:val="00431196"/>
    <w:rsid w:val="004311AA"/>
    <w:rsid w:val="004311C1"/>
    <w:rsid w:val="004311C3"/>
    <w:rsid w:val="004311D8"/>
    <w:rsid w:val="004311ED"/>
    <w:rsid w:val="00431227"/>
    <w:rsid w:val="0043122A"/>
    <w:rsid w:val="00431244"/>
    <w:rsid w:val="0043124D"/>
    <w:rsid w:val="00431250"/>
    <w:rsid w:val="00431266"/>
    <w:rsid w:val="00431282"/>
    <w:rsid w:val="004312AE"/>
    <w:rsid w:val="004312E1"/>
    <w:rsid w:val="00431322"/>
    <w:rsid w:val="00431349"/>
    <w:rsid w:val="00431360"/>
    <w:rsid w:val="004313A0"/>
    <w:rsid w:val="004313E3"/>
    <w:rsid w:val="004313F1"/>
    <w:rsid w:val="00431428"/>
    <w:rsid w:val="00431434"/>
    <w:rsid w:val="00431439"/>
    <w:rsid w:val="0043143B"/>
    <w:rsid w:val="0043146D"/>
    <w:rsid w:val="00431479"/>
    <w:rsid w:val="00431486"/>
    <w:rsid w:val="004314E6"/>
    <w:rsid w:val="004314E7"/>
    <w:rsid w:val="004314EB"/>
    <w:rsid w:val="00431502"/>
    <w:rsid w:val="00431542"/>
    <w:rsid w:val="00431565"/>
    <w:rsid w:val="00431572"/>
    <w:rsid w:val="004315C6"/>
    <w:rsid w:val="00431615"/>
    <w:rsid w:val="0043163F"/>
    <w:rsid w:val="0043165C"/>
    <w:rsid w:val="0043166E"/>
    <w:rsid w:val="00431678"/>
    <w:rsid w:val="00431680"/>
    <w:rsid w:val="00431681"/>
    <w:rsid w:val="00431682"/>
    <w:rsid w:val="004316B2"/>
    <w:rsid w:val="004316DF"/>
    <w:rsid w:val="0043172A"/>
    <w:rsid w:val="00431794"/>
    <w:rsid w:val="004317A6"/>
    <w:rsid w:val="004317AA"/>
    <w:rsid w:val="004317C9"/>
    <w:rsid w:val="004317E3"/>
    <w:rsid w:val="00431879"/>
    <w:rsid w:val="00431890"/>
    <w:rsid w:val="00431893"/>
    <w:rsid w:val="00431895"/>
    <w:rsid w:val="0043189E"/>
    <w:rsid w:val="004318BA"/>
    <w:rsid w:val="004318E8"/>
    <w:rsid w:val="0043190E"/>
    <w:rsid w:val="00431993"/>
    <w:rsid w:val="004319AD"/>
    <w:rsid w:val="004319E1"/>
    <w:rsid w:val="00431A06"/>
    <w:rsid w:val="00431A79"/>
    <w:rsid w:val="00431A91"/>
    <w:rsid w:val="00431AC1"/>
    <w:rsid w:val="00431AD0"/>
    <w:rsid w:val="00431AEC"/>
    <w:rsid w:val="00431B02"/>
    <w:rsid w:val="00431B06"/>
    <w:rsid w:val="00431B1B"/>
    <w:rsid w:val="00431B1D"/>
    <w:rsid w:val="00431B24"/>
    <w:rsid w:val="00431B3A"/>
    <w:rsid w:val="00431B9C"/>
    <w:rsid w:val="00431BD6"/>
    <w:rsid w:val="00431C2B"/>
    <w:rsid w:val="00431C2F"/>
    <w:rsid w:val="00431C5E"/>
    <w:rsid w:val="00431C6C"/>
    <w:rsid w:val="00431C88"/>
    <w:rsid w:val="00431C96"/>
    <w:rsid w:val="00431C9F"/>
    <w:rsid w:val="00431D07"/>
    <w:rsid w:val="00431D0B"/>
    <w:rsid w:val="00431D3D"/>
    <w:rsid w:val="00431D71"/>
    <w:rsid w:val="00431DA7"/>
    <w:rsid w:val="00431DB3"/>
    <w:rsid w:val="00431DBB"/>
    <w:rsid w:val="00431DC4"/>
    <w:rsid w:val="00431DC6"/>
    <w:rsid w:val="00431E00"/>
    <w:rsid w:val="00431E05"/>
    <w:rsid w:val="00431E37"/>
    <w:rsid w:val="00431E4A"/>
    <w:rsid w:val="00431E56"/>
    <w:rsid w:val="00431E70"/>
    <w:rsid w:val="00431EB5"/>
    <w:rsid w:val="00431EFC"/>
    <w:rsid w:val="00431F0C"/>
    <w:rsid w:val="00431F37"/>
    <w:rsid w:val="00431FAA"/>
    <w:rsid w:val="00431FCF"/>
    <w:rsid w:val="00431FE1"/>
    <w:rsid w:val="00431FEF"/>
    <w:rsid w:val="00431FFC"/>
    <w:rsid w:val="0043200A"/>
    <w:rsid w:val="00432023"/>
    <w:rsid w:val="0043207A"/>
    <w:rsid w:val="004320C4"/>
    <w:rsid w:val="004320E7"/>
    <w:rsid w:val="004320F5"/>
    <w:rsid w:val="0043210C"/>
    <w:rsid w:val="00432134"/>
    <w:rsid w:val="0043213F"/>
    <w:rsid w:val="004321B1"/>
    <w:rsid w:val="004321BE"/>
    <w:rsid w:val="00432203"/>
    <w:rsid w:val="0043223F"/>
    <w:rsid w:val="00432241"/>
    <w:rsid w:val="00432258"/>
    <w:rsid w:val="0043226F"/>
    <w:rsid w:val="00432297"/>
    <w:rsid w:val="004322A1"/>
    <w:rsid w:val="004322BD"/>
    <w:rsid w:val="004322C9"/>
    <w:rsid w:val="0043230A"/>
    <w:rsid w:val="00432323"/>
    <w:rsid w:val="00432363"/>
    <w:rsid w:val="0043238A"/>
    <w:rsid w:val="004323DC"/>
    <w:rsid w:val="004323E7"/>
    <w:rsid w:val="004323E8"/>
    <w:rsid w:val="004323FF"/>
    <w:rsid w:val="0043242F"/>
    <w:rsid w:val="00432439"/>
    <w:rsid w:val="00432456"/>
    <w:rsid w:val="00432458"/>
    <w:rsid w:val="00432481"/>
    <w:rsid w:val="004324BC"/>
    <w:rsid w:val="004324C0"/>
    <w:rsid w:val="004324F2"/>
    <w:rsid w:val="00432504"/>
    <w:rsid w:val="00432507"/>
    <w:rsid w:val="00432584"/>
    <w:rsid w:val="004325BE"/>
    <w:rsid w:val="0043264C"/>
    <w:rsid w:val="0043267B"/>
    <w:rsid w:val="00432690"/>
    <w:rsid w:val="00432691"/>
    <w:rsid w:val="004326B1"/>
    <w:rsid w:val="004326CE"/>
    <w:rsid w:val="004326CF"/>
    <w:rsid w:val="00432723"/>
    <w:rsid w:val="00432768"/>
    <w:rsid w:val="00432771"/>
    <w:rsid w:val="00432774"/>
    <w:rsid w:val="00432788"/>
    <w:rsid w:val="0043278C"/>
    <w:rsid w:val="004327DE"/>
    <w:rsid w:val="004327DF"/>
    <w:rsid w:val="004327E2"/>
    <w:rsid w:val="00432808"/>
    <w:rsid w:val="0043281E"/>
    <w:rsid w:val="0043285D"/>
    <w:rsid w:val="004328A5"/>
    <w:rsid w:val="004328A8"/>
    <w:rsid w:val="004328B0"/>
    <w:rsid w:val="004328D8"/>
    <w:rsid w:val="00432930"/>
    <w:rsid w:val="0043295B"/>
    <w:rsid w:val="004329A0"/>
    <w:rsid w:val="004329A8"/>
    <w:rsid w:val="004329B5"/>
    <w:rsid w:val="004329F0"/>
    <w:rsid w:val="00432A20"/>
    <w:rsid w:val="00432A6C"/>
    <w:rsid w:val="00432A6D"/>
    <w:rsid w:val="00432AFB"/>
    <w:rsid w:val="00432B51"/>
    <w:rsid w:val="00432B7D"/>
    <w:rsid w:val="00432B86"/>
    <w:rsid w:val="00432BAF"/>
    <w:rsid w:val="00432BB6"/>
    <w:rsid w:val="00432BD5"/>
    <w:rsid w:val="00432BDE"/>
    <w:rsid w:val="00432BEF"/>
    <w:rsid w:val="00432C02"/>
    <w:rsid w:val="00432C24"/>
    <w:rsid w:val="00432C4C"/>
    <w:rsid w:val="00432C69"/>
    <w:rsid w:val="00432CC9"/>
    <w:rsid w:val="00432CE2"/>
    <w:rsid w:val="00432CE6"/>
    <w:rsid w:val="00432CEA"/>
    <w:rsid w:val="00432CF1"/>
    <w:rsid w:val="00432D10"/>
    <w:rsid w:val="00432D19"/>
    <w:rsid w:val="00432D1F"/>
    <w:rsid w:val="00432D3F"/>
    <w:rsid w:val="00432D5D"/>
    <w:rsid w:val="00432D97"/>
    <w:rsid w:val="00432D9A"/>
    <w:rsid w:val="00432D9F"/>
    <w:rsid w:val="00432DC8"/>
    <w:rsid w:val="00432E00"/>
    <w:rsid w:val="00432E18"/>
    <w:rsid w:val="00432E3F"/>
    <w:rsid w:val="00432E67"/>
    <w:rsid w:val="00432E7B"/>
    <w:rsid w:val="00432EB3"/>
    <w:rsid w:val="00432EB5"/>
    <w:rsid w:val="00432ED7"/>
    <w:rsid w:val="00432F80"/>
    <w:rsid w:val="00432F88"/>
    <w:rsid w:val="00432FA4"/>
    <w:rsid w:val="00432FCA"/>
    <w:rsid w:val="00433000"/>
    <w:rsid w:val="00433015"/>
    <w:rsid w:val="00433023"/>
    <w:rsid w:val="00433042"/>
    <w:rsid w:val="004330F9"/>
    <w:rsid w:val="00433104"/>
    <w:rsid w:val="00433123"/>
    <w:rsid w:val="00433125"/>
    <w:rsid w:val="0043312B"/>
    <w:rsid w:val="00433152"/>
    <w:rsid w:val="0043317D"/>
    <w:rsid w:val="004331B4"/>
    <w:rsid w:val="0043324B"/>
    <w:rsid w:val="0043325E"/>
    <w:rsid w:val="00433262"/>
    <w:rsid w:val="004332D1"/>
    <w:rsid w:val="004332E9"/>
    <w:rsid w:val="004332EA"/>
    <w:rsid w:val="0043330D"/>
    <w:rsid w:val="00433329"/>
    <w:rsid w:val="00433346"/>
    <w:rsid w:val="00433377"/>
    <w:rsid w:val="004333B4"/>
    <w:rsid w:val="004333BE"/>
    <w:rsid w:val="004333CA"/>
    <w:rsid w:val="004333FF"/>
    <w:rsid w:val="00433416"/>
    <w:rsid w:val="00433461"/>
    <w:rsid w:val="0043346F"/>
    <w:rsid w:val="00433477"/>
    <w:rsid w:val="00433481"/>
    <w:rsid w:val="004334A4"/>
    <w:rsid w:val="004334BA"/>
    <w:rsid w:val="004334FC"/>
    <w:rsid w:val="0043352B"/>
    <w:rsid w:val="0043355D"/>
    <w:rsid w:val="0043356D"/>
    <w:rsid w:val="00433575"/>
    <w:rsid w:val="00433580"/>
    <w:rsid w:val="0043358B"/>
    <w:rsid w:val="004335E3"/>
    <w:rsid w:val="0043360E"/>
    <w:rsid w:val="0043360F"/>
    <w:rsid w:val="0043362F"/>
    <w:rsid w:val="00433652"/>
    <w:rsid w:val="004336AC"/>
    <w:rsid w:val="004336B1"/>
    <w:rsid w:val="00433704"/>
    <w:rsid w:val="00433764"/>
    <w:rsid w:val="004337A3"/>
    <w:rsid w:val="004337C4"/>
    <w:rsid w:val="004337E9"/>
    <w:rsid w:val="004337F5"/>
    <w:rsid w:val="00433851"/>
    <w:rsid w:val="0043385E"/>
    <w:rsid w:val="00433864"/>
    <w:rsid w:val="00433869"/>
    <w:rsid w:val="0043388A"/>
    <w:rsid w:val="00433892"/>
    <w:rsid w:val="00433897"/>
    <w:rsid w:val="004338CB"/>
    <w:rsid w:val="004338FE"/>
    <w:rsid w:val="00433949"/>
    <w:rsid w:val="00433980"/>
    <w:rsid w:val="00433998"/>
    <w:rsid w:val="004339A9"/>
    <w:rsid w:val="004339AA"/>
    <w:rsid w:val="004339CE"/>
    <w:rsid w:val="004339F2"/>
    <w:rsid w:val="00433A60"/>
    <w:rsid w:val="00433A63"/>
    <w:rsid w:val="00433A9C"/>
    <w:rsid w:val="00433AB9"/>
    <w:rsid w:val="00433AD5"/>
    <w:rsid w:val="00433ADB"/>
    <w:rsid w:val="00433B39"/>
    <w:rsid w:val="00433B49"/>
    <w:rsid w:val="00433B4A"/>
    <w:rsid w:val="00433B62"/>
    <w:rsid w:val="00433B75"/>
    <w:rsid w:val="00433BA6"/>
    <w:rsid w:val="00433BBA"/>
    <w:rsid w:val="00433BCE"/>
    <w:rsid w:val="00433BD2"/>
    <w:rsid w:val="00433BD7"/>
    <w:rsid w:val="00433BF1"/>
    <w:rsid w:val="00433C02"/>
    <w:rsid w:val="00433C1F"/>
    <w:rsid w:val="00433C42"/>
    <w:rsid w:val="00433C7E"/>
    <w:rsid w:val="00433CF8"/>
    <w:rsid w:val="00433D68"/>
    <w:rsid w:val="00433DA5"/>
    <w:rsid w:val="00433DBF"/>
    <w:rsid w:val="00433DF7"/>
    <w:rsid w:val="00433DFA"/>
    <w:rsid w:val="00433E0D"/>
    <w:rsid w:val="00433E1E"/>
    <w:rsid w:val="00433E48"/>
    <w:rsid w:val="00433E5B"/>
    <w:rsid w:val="00433E60"/>
    <w:rsid w:val="00433E88"/>
    <w:rsid w:val="00433EB8"/>
    <w:rsid w:val="00433ECB"/>
    <w:rsid w:val="00433EE4"/>
    <w:rsid w:val="00433EEF"/>
    <w:rsid w:val="00433EF5"/>
    <w:rsid w:val="00433F02"/>
    <w:rsid w:val="00433F35"/>
    <w:rsid w:val="00433F36"/>
    <w:rsid w:val="00433F3A"/>
    <w:rsid w:val="00433F84"/>
    <w:rsid w:val="00433FC5"/>
    <w:rsid w:val="00433FE9"/>
    <w:rsid w:val="00433FF5"/>
    <w:rsid w:val="004340B0"/>
    <w:rsid w:val="004340C3"/>
    <w:rsid w:val="004340D7"/>
    <w:rsid w:val="00434110"/>
    <w:rsid w:val="00434155"/>
    <w:rsid w:val="00434179"/>
    <w:rsid w:val="00434192"/>
    <w:rsid w:val="004341A5"/>
    <w:rsid w:val="004341BF"/>
    <w:rsid w:val="00434229"/>
    <w:rsid w:val="0043426F"/>
    <w:rsid w:val="0043428B"/>
    <w:rsid w:val="00434299"/>
    <w:rsid w:val="004342A2"/>
    <w:rsid w:val="004342B2"/>
    <w:rsid w:val="004342E4"/>
    <w:rsid w:val="004342EC"/>
    <w:rsid w:val="0043430D"/>
    <w:rsid w:val="0043431A"/>
    <w:rsid w:val="0043432D"/>
    <w:rsid w:val="00434341"/>
    <w:rsid w:val="004343A7"/>
    <w:rsid w:val="004343DC"/>
    <w:rsid w:val="004343FF"/>
    <w:rsid w:val="00434403"/>
    <w:rsid w:val="0043440D"/>
    <w:rsid w:val="0043443F"/>
    <w:rsid w:val="0043444F"/>
    <w:rsid w:val="00434461"/>
    <w:rsid w:val="00434463"/>
    <w:rsid w:val="0043446E"/>
    <w:rsid w:val="004344C4"/>
    <w:rsid w:val="004344C8"/>
    <w:rsid w:val="004344E9"/>
    <w:rsid w:val="0043450D"/>
    <w:rsid w:val="0043450E"/>
    <w:rsid w:val="0043451C"/>
    <w:rsid w:val="0043455C"/>
    <w:rsid w:val="0043455D"/>
    <w:rsid w:val="00434585"/>
    <w:rsid w:val="004345D6"/>
    <w:rsid w:val="004345DC"/>
    <w:rsid w:val="0043460D"/>
    <w:rsid w:val="00434683"/>
    <w:rsid w:val="00434690"/>
    <w:rsid w:val="004346AA"/>
    <w:rsid w:val="004346BB"/>
    <w:rsid w:val="004346CA"/>
    <w:rsid w:val="00434755"/>
    <w:rsid w:val="00434761"/>
    <w:rsid w:val="00434771"/>
    <w:rsid w:val="00434803"/>
    <w:rsid w:val="00434823"/>
    <w:rsid w:val="00434826"/>
    <w:rsid w:val="00434857"/>
    <w:rsid w:val="0043489F"/>
    <w:rsid w:val="004348A6"/>
    <w:rsid w:val="004348D6"/>
    <w:rsid w:val="0043492D"/>
    <w:rsid w:val="0043494E"/>
    <w:rsid w:val="00434985"/>
    <w:rsid w:val="0043499B"/>
    <w:rsid w:val="004349A4"/>
    <w:rsid w:val="004349AC"/>
    <w:rsid w:val="004349B0"/>
    <w:rsid w:val="004349BA"/>
    <w:rsid w:val="004349D0"/>
    <w:rsid w:val="004349D1"/>
    <w:rsid w:val="004349D9"/>
    <w:rsid w:val="004349F0"/>
    <w:rsid w:val="004349F3"/>
    <w:rsid w:val="004349FE"/>
    <w:rsid w:val="00434A14"/>
    <w:rsid w:val="00434A16"/>
    <w:rsid w:val="00434A72"/>
    <w:rsid w:val="00434AA1"/>
    <w:rsid w:val="00434AA7"/>
    <w:rsid w:val="00434AA8"/>
    <w:rsid w:val="00434ACC"/>
    <w:rsid w:val="00434ACD"/>
    <w:rsid w:val="00434AD6"/>
    <w:rsid w:val="00434B01"/>
    <w:rsid w:val="00434B42"/>
    <w:rsid w:val="00434B50"/>
    <w:rsid w:val="00434B5D"/>
    <w:rsid w:val="00434B82"/>
    <w:rsid w:val="00434B9B"/>
    <w:rsid w:val="00434BE2"/>
    <w:rsid w:val="00434BE3"/>
    <w:rsid w:val="00434BFC"/>
    <w:rsid w:val="00434C49"/>
    <w:rsid w:val="00434C4C"/>
    <w:rsid w:val="00434C78"/>
    <w:rsid w:val="00434C80"/>
    <w:rsid w:val="00434C83"/>
    <w:rsid w:val="00434C96"/>
    <w:rsid w:val="00434D06"/>
    <w:rsid w:val="00434D1D"/>
    <w:rsid w:val="00434D1F"/>
    <w:rsid w:val="00434D26"/>
    <w:rsid w:val="00434D2E"/>
    <w:rsid w:val="00434D38"/>
    <w:rsid w:val="00434D58"/>
    <w:rsid w:val="00434D93"/>
    <w:rsid w:val="00434DAB"/>
    <w:rsid w:val="00434DBC"/>
    <w:rsid w:val="00434E1C"/>
    <w:rsid w:val="00434E21"/>
    <w:rsid w:val="00434E5B"/>
    <w:rsid w:val="00434EA7"/>
    <w:rsid w:val="00434ECB"/>
    <w:rsid w:val="00434ED7"/>
    <w:rsid w:val="00434F15"/>
    <w:rsid w:val="00434F19"/>
    <w:rsid w:val="00434F3D"/>
    <w:rsid w:val="00434F5A"/>
    <w:rsid w:val="00434F66"/>
    <w:rsid w:val="00434F72"/>
    <w:rsid w:val="00434FFF"/>
    <w:rsid w:val="00435021"/>
    <w:rsid w:val="00435030"/>
    <w:rsid w:val="00435045"/>
    <w:rsid w:val="00435055"/>
    <w:rsid w:val="0043505B"/>
    <w:rsid w:val="00435069"/>
    <w:rsid w:val="0043506C"/>
    <w:rsid w:val="004350C9"/>
    <w:rsid w:val="004350FD"/>
    <w:rsid w:val="0043512B"/>
    <w:rsid w:val="00435152"/>
    <w:rsid w:val="0043517A"/>
    <w:rsid w:val="00435187"/>
    <w:rsid w:val="0043521B"/>
    <w:rsid w:val="0043523C"/>
    <w:rsid w:val="00435248"/>
    <w:rsid w:val="0043524C"/>
    <w:rsid w:val="0043526B"/>
    <w:rsid w:val="0043527E"/>
    <w:rsid w:val="0043529F"/>
    <w:rsid w:val="004352E1"/>
    <w:rsid w:val="00435307"/>
    <w:rsid w:val="00435310"/>
    <w:rsid w:val="00435327"/>
    <w:rsid w:val="00435328"/>
    <w:rsid w:val="00435333"/>
    <w:rsid w:val="00435339"/>
    <w:rsid w:val="0043533C"/>
    <w:rsid w:val="00435417"/>
    <w:rsid w:val="00435437"/>
    <w:rsid w:val="00435463"/>
    <w:rsid w:val="00435487"/>
    <w:rsid w:val="00435492"/>
    <w:rsid w:val="00435495"/>
    <w:rsid w:val="004354AA"/>
    <w:rsid w:val="004354B5"/>
    <w:rsid w:val="004354EC"/>
    <w:rsid w:val="004355DD"/>
    <w:rsid w:val="00435601"/>
    <w:rsid w:val="00435643"/>
    <w:rsid w:val="004356BE"/>
    <w:rsid w:val="004356EF"/>
    <w:rsid w:val="00435738"/>
    <w:rsid w:val="00435798"/>
    <w:rsid w:val="004357C3"/>
    <w:rsid w:val="004357DC"/>
    <w:rsid w:val="004357F3"/>
    <w:rsid w:val="00435895"/>
    <w:rsid w:val="004358A8"/>
    <w:rsid w:val="004358AD"/>
    <w:rsid w:val="004358E4"/>
    <w:rsid w:val="0043591E"/>
    <w:rsid w:val="0043595D"/>
    <w:rsid w:val="004359F8"/>
    <w:rsid w:val="00435A10"/>
    <w:rsid w:val="00435A12"/>
    <w:rsid w:val="00435A74"/>
    <w:rsid w:val="00435A8D"/>
    <w:rsid w:val="00435AAF"/>
    <w:rsid w:val="00435B08"/>
    <w:rsid w:val="00435B14"/>
    <w:rsid w:val="00435B7F"/>
    <w:rsid w:val="00435BA8"/>
    <w:rsid w:val="00435C3B"/>
    <w:rsid w:val="00435C45"/>
    <w:rsid w:val="00435C64"/>
    <w:rsid w:val="00435C6C"/>
    <w:rsid w:val="00435C6E"/>
    <w:rsid w:val="00435C73"/>
    <w:rsid w:val="00435D07"/>
    <w:rsid w:val="00435D0D"/>
    <w:rsid w:val="00435D18"/>
    <w:rsid w:val="00435D27"/>
    <w:rsid w:val="00435D34"/>
    <w:rsid w:val="00435D3A"/>
    <w:rsid w:val="00435DE7"/>
    <w:rsid w:val="00435E35"/>
    <w:rsid w:val="00435E6B"/>
    <w:rsid w:val="00435ECE"/>
    <w:rsid w:val="00435EDB"/>
    <w:rsid w:val="00435EE6"/>
    <w:rsid w:val="00435EEB"/>
    <w:rsid w:val="00435F71"/>
    <w:rsid w:val="00435F94"/>
    <w:rsid w:val="00435FA8"/>
    <w:rsid w:val="00435FB1"/>
    <w:rsid w:val="00435FB7"/>
    <w:rsid w:val="00435FEF"/>
    <w:rsid w:val="00436001"/>
    <w:rsid w:val="00436017"/>
    <w:rsid w:val="00436023"/>
    <w:rsid w:val="0043604D"/>
    <w:rsid w:val="0043605B"/>
    <w:rsid w:val="00436069"/>
    <w:rsid w:val="0043606E"/>
    <w:rsid w:val="00436085"/>
    <w:rsid w:val="0043608D"/>
    <w:rsid w:val="004360CC"/>
    <w:rsid w:val="00436125"/>
    <w:rsid w:val="00436128"/>
    <w:rsid w:val="0043614B"/>
    <w:rsid w:val="00436177"/>
    <w:rsid w:val="0043617D"/>
    <w:rsid w:val="00436189"/>
    <w:rsid w:val="0043619C"/>
    <w:rsid w:val="004361A9"/>
    <w:rsid w:val="004361BA"/>
    <w:rsid w:val="004361E6"/>
    <w:rsid w:val="0043620E"/>
    <w:rsid w:val="00436213"/>
    <w:rsid w:val="00436223"/>
    <w:rsid w:val="0043624B"/>
    <w:rsid w:val="00436260"/>
    <w:rsid w:val="00436275"/>
    <w:rsid w:val="0043629A"/>
    <w:rsid w:val="00436371"/>
    <w:rsid w:val="00436380"/>
    <w:rsid w:val="0043638D"/>
    <w:rsid w:val="004363FE"/>
    <w:rsid w:val="0043642B"/>
    <w:rsid w:val="00436456"/>
    <w:rsid w:val="0043646B"/>
    <w:rsid w:val="00436482"/>
    <w:rsid w:val="00436492"/>
    <w:rsid w:val="004364BE"/>
    <w:rsid w:val="004364EB"/>
    <w:rsid w:val="004364FD"/>
    <w:rsid w:val="00436536"/>
    <w:rsid w:val="0043653D"/>
    <w:rsid w:val="0043656F"/>
    <w:rsid w:val="00436592"/>
    <w:rsid w:val="00436668"/>
    <w:rsid w:val="00436671"/>
    <w:rsid w:val="0043667F"/>
    <w:rsid w:val="004366C2"/>
    <w:rsid w:val="004366CF"/>
    <w:rsid w:val="004366D5"/>
    <w:rsid w:val="004366E0"/>
    <w:rsid w:val="004366F3"/>
    <w:rsid w:val="00436712"/>
    <w:rsid w:val="0043671B"/>
    <w:rsid w:val="00436744"/>
    <w:rsid w:val="00436769"/>
    <w:rsid w:val="0043678E"/>
    <w:rsid w:val="0043679E"/>
    <w:rsid w:val="004367A0"/>
    <w:rsid w:val="004367AA"/>
    <w:rsid w:val="004367AD"/>
    <w:rsid w:val="004367B4"/>
    <w:rsid w:val="004367C3"/>
    <w:rsid w:val="004367E9"/>
    <w:rsid w:val="004367F1"/>
    <w:rsid w:val="0043680F"/>
    <w:rsid w:val="004368B6"/>
    <w:rsid w:val="004368B7"/>
    <w:rsid w:val="004368D4"/>
    <w:rsid w:val="004368DD"/>
    <w:rsid w:val="004368DE"/>
    <w:rsid w:val="00436907"/>
    <w:rsid w:val="0043691D"/>
    <w:rsid w:val="00436939"/>
    <w:rsid w:val="0043693E"/>
    <w:rsid w:val="0043694E"/>
    <w:rsid w:val="00436960"/>
    <w:rsid w:val="00436980"/>
    <w:rsid w:val="00436996"/>
    <w:rsid w:val="004369CA"/>
    <w:rsid w:val="004369E7"/>
    <w:rsid w:val="004369FD"/>
    <w:rsid w:val="00436A0B"/>
    <w:rsid w:val="00436A23"/>
    <w:rsid w:val="00436A6C"/>
    <w:rsid w:val="00436A7A"/>
    <w:rsid w:val="00436AA2"/>
    <w:rsid w:val="00436AAB"/>
    <w:rsid w:val="00436AFE"/>
    <w:rsid w:val="00436B43"/>
    <w:rsid w:val="00436C0B"/>
    <w:rsid w:val="00436C51"/>
    <w:rsid w:val="00436C72"/>
    <w:rsid w:val="00436C87"/>
    <w:rsid w:val="00436CA8"/>
    <w:rsid w:val="00436CB0"/>
    <w:rsid w:val="00436CCA"/>
    <w:rsid w:val="00436D12"/>
    <w:rsid w:val="00436D59"/>
    <w:rsid w:val="00436D61"/>
    <w:rsid w:val="00436D7E"/>
    <w:rsid w:val="00436D82"/>
    <w:rsid w:val="00436DA9"/>
    <w:rsid w:val="00436DBD"/>
    <w:rsid w:val="00436DC0"/>
    <w:rsid w:val="00436DCA"/>
    <w:rsid w:val="00436DE2"/>
    <w:rsid w:val="00436E02"/>
    <w:rsid w:val="00436E59"/>
    <w:rsid w:val="00436E76"/>
    <w:rsid w:val="00436E86"/>
    <w:rsid w:val="00436E8B"/>
    <w:rsid w:val="00436E92"/>
    <w:rsid w:val="00436EBA"/>
    <w:rsid w:val="00436ED3"/>
    <w:rsid w:val="00436F06"/>
    <w:rsid w:val="00436F75"/>
    <w:rsid w:val="00436F7E"/>
    <w:rsid w:val="00436F81"/>
    <w:rsid w:val="00436F84"/>
    <w:rsid w:val="00436F96"/>
    <w:rsid w:val="00436FD2"/>
    <w:rsid w:val="00436FD6"/>
    <w:rsid w:val="00436FE7"/>
    <w:rsid w:val="00436FF3"/>
    <w:rsid w:val="00437033"/>
    <w:rsid w:val="0043709F"/>
    <w:rsid w:val="004370A0"/>
    <w:rsid w:val="004370DE"/>
    <w:rsid w:val="0043712C"/>
    <w:rsid w:val="0043715F"/>
    <w:rsid w:val="0043719B"/>
    <w:rsid w:val="004371C6"/>
    <w:rsid w:val="004371F0"/>
    <w:rsid w:val="00437214"/>
    <w:rsid w:val="0043723E"/>
    <w:rsid w:val="00437268"/>
    <w:rsid w:val="0043726B"/>
    <w:rsid w:val="004372B0"/>
    <w:rsid w:val="004372D3"/>
    <w:rsid w:val="004372D4"/>
    <w:rsid w:val="0043731C"/>
    <w:rsid w:val="0043732F"/>
    <w:rsid w:val="00437340"/>
    <w:rsid w:val="00437361"/>
    <w:rsid w:val="004373E4"/>
    <w:rsid w:val="004373F3"/>
    <w:rsid w:val="0043743C"/>
    <w:rsid w:val="0043743E"/>
    <w:rsid w:val="00437479"/>
    <w:rsid w:val="004374CF"/>
    <w:rsid w:val="004374EB"/>
    <w:rsid w:val="0043752E"/>
    <w:rsid w:val="0043755E"/>
    <w:rsid w:val="00437586"/>
    <w:rsid w:val="00437595"/>
    <w:rsid w:val="004375AE"/>
    <w:rsid w:val="004375C4"/>
    <w:rsid w:val="004375E3"/>
    <w:rsid w:val="00437639"/>
    <w:rsid w:val="00437654"/>
    <w:rsid w:val="0043768B"/>
    <w:rsid w:val="004376DF"/>
    <w:rsid w:val="004376F1"/>
    <w:rsid w:val="0043771F"/>
    <w:rsid w:val="00437741"/>
    <w:rsid w:val="00437782"/>
    <w:rsid w:val="0043778E"/>
    <w:rsid w:val="004377E1"/>
    <w:rsid w:val="00437816"/>
    <w:rsid w:val="00437817"/>
    <w:rsid w:val="0043782A"/>
    <w:rsid w:val="0043785A"/>
    <w:rsid w:val="00437893"/>
    <w:rsid w:val="004378A1"/>
    <w:rsid w:val="004378B6"/>
    <w:rsid w:val="004378E5"/>
    <w:rsid w:val="004378EC"/>
    <w:rsid w:val="004378F9"/>
    <w:rsid w:val="004378FA"/>
    <w:rsid w:val="00437929"/>
    <w:rsid w:val="0043793F"/>
    <w:rsid w:val="00437990"/>
    <w:rsid w:val="00437993"/>
    <w:rsid w:val="004379DB"/>
    <w:rsid w:val="004379EB"/>
    <w:rsid w:val="00437A46"/>
    <w:rsid w:val="00437AAE"/>
    <w:rsid w:val="00437AED"/>
    <w:rsid w:val="00437AF5"/>
    <w:rsid w:val="00437B05"/>
    <w:rsid w:val="00437B0C"/>
    <w:rsid w:val="00437B7C"/>
    <w:rsid w:val="00437BA8"/>
    <w:rsid w:val="00437BAB"/>
    <w:rsid w:val="00437BFB"/>
    <w:rsid w:val="00437C34"/>
    <w:rsid w:val="00437CAF"/>
    <w:rsid w:val="00437CDC"/>
    <w:rsid w:val="00437CE4"/>
    <w:rsid w:val="00437D22"/>
    <w:rsid w:val="00437D36"/>
    <w:rsid w:val="00437D3C"/>
    <w:rsid w:val="00437D55"/>
    <w:rsid w:val="00437D5F"/>
    <w:rsid w:val="00437D7A"/>
    <w:rsid w:val="00437DAD"/>
    <w:rsid w:val="00437E1E"/>
    <w:rsid w:val="00437E26"/>
    <w:rsid w:val="00437E59"/>
    <w:rsid w:val="00437E66"/>
    <w:rsid w:val="00437E77"/>
    <w:rsid w:val="00437E85"/>
    <w:rsid w:val="00437EE2"/>
    <w:rsid w:val="00437F2A"/>
    <w:rsid w:val="00437F32"/>
    <w:rsid w:val="00437F40"/>
    <w:rsid w:val="00437F70"/>
    <w:rsid w:val="00437FB4"/>
    <w:rsid w:val="00437FB5"/>
    <w:rsid w:val="00440036"/>
    <w:rsid w:val="00440037"/>
    <w:rsid w:val="0044003A"/>
    <w:rsid w:val="00440095"/>
    <w:rsid w:val="004400D4"/>
    <w:rsid w:val="004400D7"/>
    <w:rsid w:val="004400F1"/>
    <w:rsid w:val="004400F4"/>
    <w:rsid w:val="004400F9"/>
    <w:rsid w:val="0044018B"/>
    <w:rsid w:val="004401A9"/>
    <w:rsid w:val="004401BB"/>
    <w:rsid w:val="00440244"/>
    <w:rsid w:val="0044024A"/>
    <w:rsid w:val="00440329"/>
    <w:rsid w:val="00440333"/>
    <w:rsid w:val="0044039C"/>
    <w:rsid w:val="004403B3"/>
    <w:rsid w:val="004403BE"/>
    <w:rsid w:val="004403D1"/>
    <w:rsid w:val="00440426"/>
    <w:rsid w:val="00440437"/>
    <w:rsid w:val="004404AA"/>
    <w:rsid w:val="004404B5"/>
    <w:rsid w:val="00440508"/>
    <w:rsid w:val="0044053B"/>
    <w:rsid w:val="0044053C"/>
    <w:rsid w:val="00440566"/>
    <w:rsid w:val="0044057D"/>
    <w:rsid w:val="00440599"/>
    <w:rsid w:val="004405E2"/>
    <w:rsid w:val="00440607"/>
    <w:rsid w:val="00440648"/>
    <w:rsid w:val="0044064D"/>
    <w:rsid w:val="004406D8"/>
    <w:rsid w:val="004406EE"/>
    <w:rsid w:val="00440718"/>
    <w:rsid w:val="00440739"/>
    <w:rsid w:val="0044077D"/>
    <w:rsid w:val="004407A6"/>
    <w:rsid w:val="004407B2"/>
    <w:rsid w:val="004407E6"/>
    <w:rsid w:val="0044081B"/>
    <w:rsid w:val="00440821"/>
    <w:rsid w:val="00440867"/>
    <w:rsid w:val="00440872"/>
    <w:rsid w:val="0044087D"/>
    <w:rsid w:val="00440902"/>
    <w:rsid w:val="00440906"/>
    <w:rsid w:val="00440909"/>
    <w:rsid w:val="004409A3"/>
    <w:rsid w:val="004409D9"/>
    <w:rsid w:val="00440A17"/>
    <w:rsid w:val="00440A9E"/>
    <w:rsid w:val="00440AB0"/>
    <w:rsid w:val="00440AB2"/>
    <w:rsid w:val="00440AF7"/>
    <w:rsid w:val="00440AF9"/>
    <w:rsid w:val="00440B45"/>
    <w:rsid w:val="00440BF5"/>
    <w:rsid w:val="00440C32"/>
    <w:rsid w:val="00440C5D"/>
    <w:rsid w:val="00440C78"/>
    <w:rsid w:val="00440C8F"/>
    <w:rsid w:val="00440CA6"/>
    <w:rsid w:val="00440CAC"/>
    <w:rsid w:val="00440CB4"/>
    <w:rsid w:val="00440CB6"/>
    <w:rsid w:val="00440CB7"/>
    <w:rsid w:val="00440CFA"/>
    <w:rsid w:val="00440D05"/>
    <w:rsid w:val="00440D2A"/>
    <w:rsid w:val="00440D67"/>
    <w:rsid w:val="00440D68"/>
    <w:rsid w:val="00440DA8"/>
    <w:rsid w:val="00440E19"/>
    <w:rsid w:val="00440EAB"/>
    <w:rsid w:val="00440EF6"/>
    <w:rsid w:val="00440F0F"/>
    <w:rsid w:val="00440F26"/>
    <w:rsid w:val="00440F40"/>
    <w:rsid w:val="00440FEB"/>
    <w:rsid w:val="00441058"/>
    <w:rsid w:val="00441065"/>
    <w:rsid w:val="00441071"/>
    <w:rsid w:val="00441091"/>
    <w:rsid w:val="0044109D"/>
    <w:rsid w:val="004410A6"/>
    <w:rsid w:val="004410DD"/>
    <w:rsid w:val="0044111C"/>
    <w:rsid w:val="00441120"/>
    <w:rsid w:val="00441153"/>
    <w:rsid w:val="0044116C"/>
    <w:rsid w:val="00441174"/>
    <w:rsid w:val="00441177"/>
    <w:rsid w:val="004411A3"/>
    <w:rsid w:val="004411B2"/>
    <w:rsid w:val="004411B5"/>
    <w:rsid w:val="004411C9"/>
    <w:rsid w:val="004411D4"/>
    <w:rsid w:val="00441226"/>
    <w:rsid w:val="0044123E"/>
    <w:rsid w:val="00441262"/>
    <w:rsid w:val="00441289"/>
    <w:rsid w:val="004412A5"/>
    <w:rsid w:val="004412BA"/>
    <w:rsid w:val="004412DE"/>
    <w:rsid w:val="00441303"/>
    <w:rsid w:val="00441307"/>
    <w:rsid w:val="00441350"/>
    <w:rsid w:val="00441353"/>
    <w:rsid w:val="00441371"/>
    <w:rsid w:val="00441381"/>
    <w:rsid w:val="00441390"/>
    <w:rsid w:val="004413A5"/>
    <w:rsid w:val="004413E8"/>
    <w:rsid w:val="004413ED"/>
    <w:rsid w:val="0044140B"/>
    <w:rsid w:val="00441447"/>
    <w:rsid w:val="0044146D"/>
    <w:rsid w:val="00441491"/>
    <w:rsid w:val="004414F6"/>
    <w:rsid w:val="004414FF"/>
    <w:rsid w:val="00441547"/>
    <w:rsid w:val="0044158D"/>
    <w:rsid w:val="00441590"/>
    <w:rsid w:val="0044163E"/>
    <w:rsid w:val="00441647"/>
    <w:rsid w:val="004416A5"/>
    <w:rsid w:val="004416A9"/>
    <w:rsid w:val="004416D2"/>
    <w:rsid w:val="0044173E"/>
    <w:rsid w:val="00441777"/>
    <w:rsid w:val="0044178B"/>
    <w:rsid w:val="00441795"/>
    <w:rsid w:val="004417CA"/>
    <w:rsid w:val="004417E1"/>
    <w:rsid w:val="00441818"/>
    <w:rsid w:val="00441820"/>
    <w:rsid w:val="00441828"/>
    <w:rsid w:val="00441833"/>
    <w:rsid w:val="00441858"/>
    <w:rsid w:val="00441864"/>
    <w:rsid w:val="00441892"/>
    <w:rsid w:val="00441893"/>
    <w:rsid w:val="004418EC"/>
    <w:rsid w:val="00441908"/>
    <w:rsid w:val="0044193E"/>
    <w:rsid w:val="0044196F"/>
    <w:rsid w:val="00441984"/>
    <w:rsid w:val="004419BB"/>
    <w:rsid w:val="004419FA"/>
    <w:rsid w:val="00441A0E"/>
    <w:rsid w:val="00441A4A"/>
    <w:rsid w:val="00441A6F"/>
    <w:rsid w:val="00441ADE"/>
    <w:rsid w:val="00441B7D"/>
    <w:rsid w:val="00441B96"/>
    <w:rsid w:val="00441BA2"/>
    <w:rsid w:val="00441BBD"/>
    <w:rsid w:val="00441BBE"/>
    <w:rsid w:val="00441BC3"/>
    <w:rsid w:val="00441BD4"/>
    <w:rsid w:val="00441BD8"/>
    <w:rsid w:val="00441BDA"/>
    <w:rsid w:val="00441BFD"/>
    <w:rsid w:val="00441CAC"/>
    <w:rsid w:val="00441CE0"/>
    <w:rsid w:val="00441CE6"/>
    <w:rsid w:val="00441D05"/>
    <w:rsid w:val="00441D45"/>
    <w:rsid w:val="00441D4C"/>
    <w:rsid w:val="00441D62"/>
    <w:rsid w:val="00441D72"/>
    <w:rsid w:val="00441D76"/>
    <w:rsid w:val="00441D7A"/>
    <w:rsid w:val="00441D86"/>
    <w:rsid w:val="00441D9C"/>
    <w:rsid w:val="00441D9E"/>
    <w:rsid w:val="00441DD1"/>
    <w:rsid w:val="00441DD8"/>
    <w:rsid w:val="00441DD9"/>
    <w:rsid w:val="00441DF4"/>
    <w:rsid w:val="00441E0C"/>
    <w:rsid w:val="00441E4C"/>
    <w:rsid w:val="00441E7F"/>
    <w:rsid w:val="00441EB0"/>
    <w:rsid w:val="00441EC4"/>
    <w:rsid w:val="00441EDD"/>
    <w:rsid w:val="00441F16"/>
    <w:rsid w:val="00441F4A"/>
    <w:rsid w:val="00441F61"/>
    <w:rsid w:val="00441F8E"/>
    <w:rsid w:val="00441FC6"/>
    <w:rsid w:val="00442001"/>
    <w:rsid w:val="0044201C"/>
    <w:rsid w:val="00442034"/>
    <w:rsid w:val="00442044"/>
    <w:rsid w:val="0044205D"/>
    <w:rsid w:val="004420C2"/>
    <w:rsid w:val="00442103"/>
    <w:rsid w:val="0044212A"/>
    <w:rsid w:val="00442135"/>
    <w:rsid w:val="00442149"/>
    <w:rsid w:val="00442165"/>
    <w:rsid w:val="004421AF"/>
    <w:rsid w:val="004421BC"/>
    <w:rsid w:val="0044220B"/>
    <w:rsid w:val="0044222E"/>
    <w:rsid w:val="0044225B"/>
    <w:rsid w:val="00442261"/>
    <w:rsid w:val="00442269"/>
    <w:rsid w:val="004422C5"/>
    <w:rsid w:val="004422DA"/>
    <w:rsid w:val="004422DC"/>
    <w:rsid w:val="004422FE"/>
    <w:rsid w:val="00442304"/>
    <w:rsid w:val="0044230F"/>
    <w:rsid w:val="00442310"/>
    <w:rsid w:val="00442335"/>
    <w:rsid w:val="0044233B"/>
    <w:rsid w:val="00442354"/>
    <w:rsid w:val="00442398"/>
    <w:rsid w:val="004423A0"/>
    <w:rsid w:val="00442409"/>
    <w:rsid w:val="0044240A"/>
    <w:rsid w:val="0044242D"/>
    <w:rsid w:val="0044249B"/>
    <w:rsid w:val="004424A8"/>
    <w:rsid w:val="004424DD"/>
    <w:rsid w:val="004424E5"/>
    <w:rsid w:val="0044250F"/>
    <w:rsid w:val="0044251A"/>
    <w:rsid w:val="00442556"/>
    <w:rsid w:val="0044255A"/>
    <w:rsid w:val="004425BB"/>
    <w:rsid w:val="004425CF"/>
    <w:rsid w:val="004425D7"/>
    <w:rsid w:val="004425EE"/>
    <w:rsid w:val="0044263F"/>
    <w:rsid w:val="0044264F"/>
    <w:rsid w:val="00442686"/>
    <w:rsid w:val="004426E8"/>
    <w:rsid w:val="0044270C"/>
    <w:rsid w:val="00442789"/>
    <w:rsid w:val="004427A5"/>
    <w:rsid w:val="004427B1"/>
    <w:rsid w:val="004427C8"/>
    <w:rsid w:val="004427F8"/>
    <w:rsid w:val="0044282F"/>
    <w:rsid w:val="00442898"/>
    <w:rsid w:val="004428A3"/>
    <w:rsid w:val="004428DC"/>
    <w:rsid w:val="00442973"/>
    <w:rsid w:val="004429C9"/>
    <w:rsid w:val="00442A36"/>
    <w:rsid w:val="00442A6D"/>
    <w:rsid w:val="00442AA2"/>
    <w:rsid w:val="00442ACB"/>
    <w:rsid w:val="00442ACC"/>
    <w:rsid w:val="00442B49"/>
    <w:rsid w:val="00442B58"/>
    <w:rsid w:val="00442B5E"/>
    <w:rsid w:val="00442B8C"/>
    <w:rsid w:val="00442BDD"/>
    <w:rsid w:val="00442BE3"/>
    <w:rsid w:val="00442BEC"/>
    <w:rsid w:val="00442C0A"/>
    <w:rsid w:val="00442C68"/>
    <w:rsid w:val="00442CA4"/>
    <w:rsid w:val="00442CAB"/>
    <w:rsid w:val="00442CBF"/>
    <w:rsid w:val="00442CD9"/>
    <w:rsid w:val="00442CFE"/>
    <w:rsid w:val="00442D14"/>
    <w:rsid w:val="00442D2B"/>
    <w:rsid w:val="00442D56"/>
    <w:rsid w:val="00442D67"/>
    <w:rsid w:val="00442DF6"/>
    <w:rsid w:val="00442E1D"/>
    <w:rsid w:val="00442E32"/>
    <w:rsid w:val="00442E45"/>
    <w:rsid w:val="00442E69"/>
    <w:rsid w:val="00442E6B"/>
    <w:rsid w:val="00442E81"/>
    <w:rsid w:val="00442E9D"/>
    <w:rsid w:val="00442E9E"/>
    <w:rsid w:val="00442EAC"/>
    <w:rsid w:val="00442F28"/>
    <w:rsid w:val="00442F85"/>
    <w:rsid w:val="00442F88"/>
    <w:rsid w:val="00442FAC"/>
    <w:rsid w:val="00442FE6"/>
    <w:rsid w:val="00442FEE"/>
    <w:rsid w:val="00443008"/>
    <w:rsid w:val="0044301F"/>
    <w:rsid w:val="00443020"/>
    <w:rsid w:val="00443046"/>
    <w:rsid w:val="00443070"/>
    <w:rsid w:val="00443093"/>
    <w:rsid w:val="004430C5"/>
    <w:rsid w:val="004430CE"/>
    <w:rsid w:val="004430D0"/>
    <w:rsid w:val="004430ED"/>
    <w:rsid w:val="0044313F"/>
    <w:rsid w:val="0044319B"/>
    <w:rsid w:val="004431B5"/>
    <w:rsid w:val="004431DB"/>
    <w:rsid w:val="00443201"/>
    <w:rsid w:val="00443235"/>
    <w:rsid w:val="0044323C"/>
    <w:rsid w:val="004432CF"/>
    <w:rsid w:val="004432D3"/>
    <w:rsid w:val="004432E9"/>
    <w:rsid w:val="004432ED"/>
    <w:rsid w:val="00443340"/>
    <w:rsid w:val="00443342"/>
    <w:rsid w:val="00443356"/>
    <w:rsid w:val="00443364"/>
    <w:rsid w:val="00443390"/>
    <w:rsid w:val="00443399"/>
    <w:rsid w:val="0044339A"/>
    <w:rsid w:val="00443487"/>
    <w:rsid w:val="004434FE"/>
    <w:rsid w:val="00443508"/>
    <w:rsid w:val="0044352A"/>
    <w:rsid w:val="0044355A"/>
    <w:rsid w:val="00443574"/>
    <w:rsid w:val="0044357B"/>
    <w:rsid w:val="004435BE"/>
    <w:rsid w:val="00443609"/>
    <w:rsid w:val="00443630"/>
    <w:rsid w:val="0044363C"/>
    <w:rsid w:val="00443662"/>
    <w:rsid w:val="00443669"/>
    <w:rsid w:val="00443699"/>
    <w:rsid w:val="00443704"/>
    <w:rsid w:val="00443723"/>
    <w:rsid w:val="0044372C"/>
    <w:rsid w:val="0044377C"/>
    <w:rsid w:val="004437D3"/>
    <w:rsid w:val="004437EA"/>
    <w:rsid w:val="00443825"/>
    <w:rsid w:val="0044383B"/>
    <w:rsid w:val="00443863"/>
    <w:rsid w:val="0044389E"/>
    <w:rsid w:val="004438B5"/>
    <w:rsid w:val="0044391D"/>
    <w:rsid w:val="00443921"/>
    <w:rsid w:val="00443944"/>
    <w:rsid w:val="00443946"/>
    <w:rsid w:val="00443957"/>
    <w:rsid w:val="0044396B"/>
    <w:rsid w:val="0044399A"/>
    <w:rsid w:val="0044399D"/>
    <w:rsid w:val="00443A0A"/>
    <w:rsid w:val="00443A13"/>
    <w:rsid w:val="00443A66"/>
    <w:rsid w:val="00443A82"/>
    <w:rsid w:val="00443A91"/>
    <w:rsid w:val="00443A97"/>
    <w:rsid w:val="00443A9A"/>
    <w:rsid w:val="00443AE4"/>
    <w:rsid w:val="00443B1E"/>
    <w:rsid w:val="00443B4D"/>
    <w:rsid w:val="00443B57"/>
    <w:rsid w:val="00443B58"/>
    <w:rsid w:val="00443C03"/>
    <w:rsid w:val="00443C21"/>
    <w:rsid w:val="00443C27"/>
    <w:rsid w:val="00443C31"/>
    <w:rsid w:val="00443C3A"/>
    <w:rsid w:val="00443CB0"/>
    <w:rsid w:val="00443CD3"/>
    <w:rsid w:val="00443CE4"/>
    <w:rsid w:val="00443CE5"/>
    <w:rsid w:val="00443D46"/>
    <w:rsid w:val="00443D48"/>
    <w:rsid w:val="00443D74"/>
    <w:rsid w:val="00443D92"/>
    <w:rsid w:val="00443DF6"/>
    <w:rsid w:val="00443E36"/>
    <w:rsid w:val="00443E4D"/>
    <w:rsid w:val="00443E54"/>
    <w:rsid w:val="00443E79"/>
    <w:rsid w:val="00443EB2"/>
    <w:rsid w:val="00443ED0"/>
    <w:rsid w:val="00443F1C"/>
    <w:rsid w:val="00443F20"/>
    <w:rsid w:val="00443F2F"/>
    <w:rsid w:val="00443F9B"/>
    <w:rsid w:val="00443FB1"/>
    <w:rsid w:val="00443FCD"/>
    <w:rsid w:val="00443FE7"/>
    <w:rsid w:val="00443FF0"/>
    <w:rsid w:val="00443FF4"/>
    <w:rsid w:val="0044402F"/>
    <w:rsid w:val="0044405C"/>
    <w:rsid w:val="0044405F"/>
    <w:rsid w:val="00444063"/>
    <w:rsid w:val="00444069"/>
    <w:rsid w:val="0044409A"/>
    <w:rsid w:val="004440B8"/>
    <w:rsid w:val="004440CB"/>
    <w:rsid w:val="004440FF"/>
    <w:rsid w:val="00444105"/>
    <w:rsid w:val="00444129"/>
    <w:rsid w:val="00444152"/>
    <w:rsid w:val="0044415A"/>
    <w:rsid w:val="00444188"/>
    <w:rsid w:val="004441BE"/>
    <w:rsid w:val="004441C1"/>
    <w:rsid w:val="004441D4"/>
    <w:rsid w:val="004441DE"/>
    <w:rsid w:val="004441ED"/>
    <w:rsid w:val="00444204"/>
    <w:rsid w:val="00444248"/>
    <w:rsid w:val="00444259"/>
    <w:rsid w:val="00444275"/>
    <w:rsid w:val="00444278"/>
    <w:rsid w:val="004442B2"/>
    <w:rsid w:val="004442D7"/>
    <w:rsid w:val="004442F4"/>
    <w:rsid w:val="00444300"/>
    <w:rsid w:val="00444303"/>
    <w:rsid w:val="00444338"/>
    <w:rsid w:val="00444359"/>
    <w:rsid w:val="0044437A"/>
    <w:rsid w:val="00444387"/>
    <w:rsid w:val="004443F7"/>
    <w:rsid w:val="0044441E"/>
    <w:rsid w:val="0044442D"/>
    <w:rsid w:val="0044442E"/>
    <w:rsid w:val="0044444A"/>
    <w:rsid w:val="00444472"/>
    <w:rsid w:val="00444488"/>
    <w:rsid w:val="004444A1"/>
    <w:rsid w:val="004444AA"/>
    <w:rsid w:val="004444AE"/>
    <w:rsid w:val="004444D5"/>
    <w:rsid w:val="004444E0"/>
    <w:rsid w:val="004444F8"/>
    <w:rsid w:val="004444FB"/>
    <w:rsid w:val="00444531"/>
    <w:rsid w:val="0044453D"/>
    <w:rsid w:val="00444570"/>
    <w:rsid w:val="00444574"/>
    <w:rsid w:val="004445B8"/>
    <w:rsid w:val="004445BD"/>
    <w:rsid w:val="004445F8"/>
    <w:rsid w:val="0044461A"/>
    <w:rsid w:val="00444620"/>
    <w:rsid w:val="0044463D"/>
    <w:rsid w:val="0044469B"/>
    <w:rsid w:val="004446AF"/>
    <w:rsid w:val="004446E9"/>
    <w:rsid w:val="004446F9"/>
    <w:rsid w:val="00444732"/>
    <w:rsid w:val="00444741"/>
    <w:rsid w:val="00444778"/>
    <w:rsid w:val="004447F7"/>
    <w:rsid w:val="00444815"/>
    <w:rsid w:val="00444818"/>
    <w:rsid w:val="0044481E"/>
    <w:rsid w:val="00444822"/>
    <w:rsid w:val="0044482A"/>
    <w:rsid w:val="00444843"/>
    <w:rsid w:val="0044484E"/>
    <w:rsid w:val="00444858"/>
    <w:rsid w:val="004448AD"/>
    <w:rsid w:val="00444917"/>
    <w:rsid w:val="0044493E"/>
    <w:rsid w:val="00444944"/>
    <w:rsid w:val="00444968"/>
    <w:rsid w:val="00444980"/>
    <w:rsid w:val="0044499E"/>
    <w:rsid w:val="004449AF"/>
    <w:rsid w:val="004449B2"/>
    <w:rsid w:val="004449F7"/>
    <w:rsid w:val="00444A12"/>
    <w:rsid w:val="00444A1C"/>
    <w:rsid w:val="00444A21"/>
    <w:rsid w:val="00444A2A"/>
    <w:rsid w:val="00444A6F"/>
    <w:rsid w:val="00444A72"/>
    <w:rsid w:val="00444A81"/>
    <w:rsid w:val="00444AB8"/>
    <w:rsid w:val="00444AD5"/>
    <w:rsid w:val="00444ADC"/>
    <w:rsid w:val="00444AE0"/>
    <w:rsid w:val="00444B21"/>
    <w:rsid w:val="00444B27"/>
    <w:rsid w:val="00444B38"/>
    <w:rsid w:val="00444B4E"/>
    <w:rsid w:val="00444B76"/>
    <w:rsid w:val="00444B81"/>
    <w:rsid w:val="00444B83"/>
    <w:rsid w:val="00444B85"/>
    <w:rsid w:val="00444B8A"/>
    <w:rsid w:val="00444B9F"/>
    <w:rsid w:val="00444BB9"/>
    <w:rsid w:val="00444C10"/>
    <w:rsid w:val="00444C27"/>
    <w:rsid w:val="00444C51"/>
    <w:rsid w:val="00444C59"/>
    <w:rsid w:val="00444C63"/>
    <w:rsid w:val="00444C7D"/>
    <w:rsid w:val="00444C97"/>
    <w:rsid w:val="00444CA5"/>
    <w:rsid w:val="00444CD1"/>
    <w:rsid w:val="00444D5C"/>
    <w:rsid w:val="00444D6A"/>
    <w:rsid w:val="00444D73"/>
    <w:rsid w:val="00444D7F"/>
    <w:rsid w:val="00444D80"/>
    <w:rsid w:val="00444D83"/>
    <w:rsid w:val="00444DB4"/>
    <w:rsid w:val="00444DCD"/>
    <w:rsid w:val="00444E0F"/>
    <w:rsid w:val="00444E4B"/>
    <w:rsid w:val="00444E64"/>
    <w:rsid w:val="00444E7F"/>
    <w:rsid w:val="00444EB3"/>
    <w:rsid w:val="00444EB6"/>
    <w:rsid w:val="00444ECA"/>
    <w:rsid w:val="00444F18"/>
    <w:rsid w:val="00444F20"/>
    <w:rsid w:val="00444F35"/>
    <w:rsid w:val="00444F6A"/>
    <w:rsid w:val="00444FB8"/>
    <w:rsid w:val="00444FCD"/>
    <w:rsid w:val="00444FD6"/>
    <w:rsid w:val="00444FDB"/>
    <w:rsid w:val="00444FE4"/>
    <w:rsid w:val="00444FF6"/>
    <w:rsid w:val="0044500E"/>
    <w:rsid w:val="00445030"/>
    <w:rsid w:val="0044505D"/>
    <w:rsid w:val="0044508C"/>
    <w:rsid w:val="00445091"/>
    <w:rsid w:val="0044509F"/>
    <w:rsid w:val="004450C1"/>
    <w:rsid w:val="004450C3"/>
    <w:rsid w:val="004450D4"/>
    <w:rsid w:val="004450E4"/>
    <w:rsid w:val="004450FB"/>
    <w:rsid w:val="00445151"/>
    <w:rsid w:val="0044516C"/>
    <w:rsid w:val="0044516F"/>
    <w:rsid w:val="0044517E"/>
    <w:rsid w:val="004451C0"/>
    <w:rsid w:val="004451CC"/>
    <w:rsid w:val="004451DC"/>
    <w:rsid w:val="004451F9"/>
    <w:rsid w:val="0044523C"/>
    <w:rsid w:val="004452AA"/>
    <w:rsid w:val="004452B2"/>
    <w:rsid w:val="004452C3"/>
    <w:rsid w:val="00445308"/>
    <w:rsid w:val="00445313"/>
    <w:rsid w:val="0044534A"/>
    <w:rsid w:val="00445358"/>
    <w:rsid w:val="00445372"/>
    <w:rsid w:val="004453B7"/>
    <w:rsid w:val="004453C9"/>
    <w:rsid w:val="004453CA"/>
    <w:rsid w:val="004453F0"/>
    <w:rsid w:val="004453F9"/>
    <w:rsid w:val="0044540A"/>
    <w:rsid w:val="0044541A"/>
    <w:rsid w:val="00445432"/>
    <w:rsid w:val="0044543D"/>
    <w:rsid w:val="0044546D"/>
    <w:rsid w:val="00445483"/>
    <w:rsid w:val="004454F5"/>
    <w:rsid w:val="0044551F"/>
    <w:rsid w:val="00445529"/>
    <w:rsid w:val="0044553C"/>
    <w:rsid w:val="00445553"/>
    <w:rsid w:val="00445577"/>
    <w:rsid w:val="00445590"/>
    <w:rsid w:val="00445591"/>
    <w:rsid w:val="00445594"/>
    <w:rsid w:val="00445595"/>
    <w:rsid w:val="0044559E"/>
    <w:rsid w:val="004455AE"/>
    <w:rsid w:val="004455CE"/>
    <w:rsid w:val="00445601"/>
    <w:rsid w:val="00445629"/>
    <w:rsid w:val="0044568B"/>
    <w:rsid w:val="00445698"/>
    <w:rsid w:val="0044569E"/>
    <w:rsid w:val="004456A5"/>
    <w:rsid w:val="004456BB"/>
    <w:rsid w:val="004456CA"/>
    <w:rsid w:val="00445743"/>
    <w:rsid w:val="0044576A"/>
    <w:rsid w:val="00445796"/>
    <w:rsid w:val="00445797"/>
    <w:rsid w:val="004457C2"/>
    <w:rsid w:val="00445803"/>
    <w:rsid w:val="00445823"/>
    <w:rsid w:val="00445868"/>
    <w:rsid w:val="004458E0"/>
    <w:rsid w:val="004458EB"/>
    <w:rsid w:val="00445910"/>
    <w:rsid w:val="004459DA"/>
    <w:rsid w:val="00445A21"/>
    <w:rsid w:val="00445A36"/>
    <w:rsid w:val="00445A3F"/>
    <w:rsid w:val="00445A55"/>
    <w:rsid w:val="00445A7F"/>
    <w:rsid w:val="00445AA7"/>
    <w:rsid w:val="00445ADB"/>
    <w:rsid w:val="00445AFB"/>
    <w:rsid w:val="00445B0F"/>
    <w:rsid w:val="00445B48"/>
    <w:rsid w:val="00445B4A"/>
    <w:rsid w:val="00445BC0"/>
    <w:rsid w:val="00445BF1"/>
    <w:rsid w:val="00445C14"/>
    <w:rsid w:val="00445C18"/>
    <w:rsid w:val="00445C1D"/>
    <w:rsid w:val="00445C7E"/>
    <w:rsid w:val="00445C90"/>
    <w:rsid w:val="00445CB5"/>
    <w:rsid w:val="00445CBA"/>
    <w:rsid w:val="00445CCA"/>
    <w:rsid w:val="00445D05"/>
    <w:rsid w:val="00445D09"/>
    <w:rsid w:val="00445D2E"/>
    <w:rsid w:val="00445D33"/>
    <w:rsid w:val="00445D3F"/>
    <w:rsid w:val="00445D65"/>
    <w:rsid w:val="00445D7B"/>
    <w:rsid w:val="00445DBD"/>
    <w:rsid w:val="00445DD4"/>
    <w:rsid w:val="00445E4A"/>
    <w:rsid w:val="00445E85"/>
    <w:rsid w:val="00445EA1"/>
    <w:rsid w:val="00445EAC"/>
    <w:rsid w:val="00445EC2"/>
    <w:rsid w:val="00445ED1"/>
    <w:rsid w:val="00445EEF"/>
    <w:rsid w:val="00445F3E"/>
    <w:rsid w:val="00445F4C"/>
    <w:rsid w:val="00445F80"/>
    <w:rsid w:val="00445F9E"/>
    <w:rsid w:val="00445FB4"/>
    <w:rsid w:val="00446066"/>
    <w:rsid w:val="00446078"/>
    <w:rsid w:val="0044608A"/>
    <w:rsid w:val="0044609E"/>
    <w:rsid w:val="004460CE"/>
    <w:rsid w:val="004460D7"/>
    <w:rsid w:val="00446111"/>
    <w:rsid w:val="00446135"/>
    <w:rsid w:val="0044613E"/>
    <w:rsid w:val="00446185"/>
    <w:rsid w:val="004461C9"/>
    <w:rsid w:val="004461FA"/>
    <w:rsid w:val="00446225"/>
    <w:rsid w:val="0044622E"/>
    <w:rsid w:val="00446231"/>
    <w:rsid w:val="00446250"/>
    <w:rsid w:val="00446272"/>
    <w:rsid w:val="0044629C"/>
    <w:rsid w:val="004462C7"/>
    <w:rsid w:val="004462E8"/>
    <w:rsid w:val="00446311"/>
    <w:rsid w:val="0044631B"/>
    <w:rsid w:val="0044631F"/>
    <w:rsid w:val="0044632B"/>
    <w:rsid w:val="00446344"/>
    <w:rsid w:val="00446349"/>
    <w:rsid w:val="00446369"/>
    <w:rsid w:val="00446391"/>
    <w:rsid w:val="004463E6"/>
    <w:rsid w:val="0044640E"/>
    <w:rsid w:val="00446441"/>
    <w:rsid w:val="004464B0"/>
    <w:rsid w:val="00446503"/>
    <w:rsid w:val="00446507"/>
    <w:rsid w:val="0044653A"/>
    <w:rsid w:val="00446548"/>
    <w:rsid w:val="0044656E"/>
    <w:rsid w:val="0044657A"/>
    <w:rsid w:val="0044658A"/>
    <w:rsid w:val="00446590"/>
    <w:rsid w:val="004465C7"/>
    <w:rsid w:val="004465F7"/>
    <w:rsid w:val="00446642"/>
    <w:rsid w:val="00446650"/>
    <w:rsid w:val="00446654"/>
    <w:rsid w:val="00446685"/>
    <w:rsid w:val="004466DB"/>
    <w:rsid w:val="004466E2"/>
    <w:rsid w:val="004466E5"/>
    <w:rsid w:val="004466FC"/>
    <w:rsid w:val="00446704"/>
    <w:rsid w:val="00446729"/>
    <w:rsid w:val="00446746"/>
    <w:rsid w:val="00446768"/>
    <w:rsid w:val="0044676D"/>
    <w:rsid w:val="0044679C"/>
    <w:rsid w:val="004467B6"/>
    <w:rsid w:val="0044682A"/>
    <w:rsid w:val="0044682E"/>
    <w:rsid w:val="0044687F"/>
    <w:rsid w:val="00446885"/>
    <w:rsid w:val="0044688C"/>
    <w:rsid w:val="0044688F"/>
    <w:rsid w:val="004468AF"/>
    <w:rsid w:val="004468B6"/>
    <w:rsid w:val="00446925"/>
    <w:rsid w:val="00446964"/>
    <w:rsid w:val="00446968"/>
    <w:rsid w:val="00446978"/>
    <w:rsid w:val="0044698D"/>
    <w:rsid w:val="004469A0"/>
    <w:rsid w:val="004469A2"/>
    <w:rsid w:val="004469B8"/>
    <w:rsid w:val="004469DC"/>
    <w:rsid w:val="004469F7"/>
    <w:rsid w:val="00446A42"/>
    <w:rsid w:val="00446A44"/>
    <w:rsid w:val="00446A54"/>
    <w:rsid w:val="00446A73"/>
    <w:rsid w:val="00446AB2"/>
    <w:rsid w:val="00446AEA"/>
    <w:rsid w:val="00446B05"/>
    <w:rsid w:val="00446B22"/>
    <w:rsid w:val="00446B52"/>
    <w:rsid w:val="00446B55"/>
    <w:rsid w:val="00446B74"/>
    <w:rsid w:val="00446B7C"/>
    <w:rsid w:val="00446BCC"/>
    <w:rsid w:val="00446BFF"/>
    <w:rsid w:val="00446CE0"/>
    <w:rsid w:val="00446D69"/>
    <w:rsid w:val="00446D6F"/>
    <w:rsid w:val="00446D74"/>
    <w:rsid w:val="00446D80"/>
    <w:rsid w:val="00446D87"/>
    <w:rsid w:val="00446D99"/>
    <w:rsid w:val="00446DAE"/>
    <w:rsid w:val="00446DCA"/>
    <w:rsid w:val="00446DF3"/>
    <w:rsid w:val="00446DF9"/>
    <w:rsid w:val="00446E45"/>
    <w:rsid w:val="00446E57"/>
    <w:rsid w:val="00446E89"/>
    <w:rsid w:val="00446E98"/>
    <w:rsid w:val="00446ED7"/>
    <w:rsid w:val="00446F2B"/>
    <w:rsid w:val="00446F3A"/>
    <w:rsid w:val="00446F4C"/>
    <w:rsid w:val="00446F80"/>
    <w:rsid w:val="00446FA1"/>
    <w:rsid w:val="00446FAD"/>
    <w:rsid w:val="00446FCA"/>
    <w:rsid w:val="00446FE3"/>
    <w:rsid w:val="00446FE5"/>
    <w:rsid w:val="00447055"/>
    <w:rsid w:val="0044705C"/>
    <w:rsid w:val="0044706F"/>
    <w:rsid w:val="0044710B"/>
    <w:rsid w:val="0044711A"/>
    <w:rsid w:val="00447163"/>
    <w:rsid w:val="00447168"/>
    <w:rsid w:val="0044716C"/>
    <w:rsid w:val="00447171"/>
    <w:rsid w:val="00447188"/>
    <w:rsid w:val="00447192"/>
    <w:rsid w:val="00447208"/>
    <w:rsid w:val="00447211"/>
    <w:rsid w:val="00447295"/>
    <w:rsid w:val="004472A9"/>
    <w:rsid w:val="004472AB"/>
    <w:rsid w:val="00447315"/>
    <w:rsid w:val="0044732A"/>
    <w:rsid w:val="00447352"/>
    <w:rsid w:val="00447354"/>
    <w:rsid w:val="00447380"/>
    <w:rsid w:val="0044738B"/>
    <w:rsid w:val="0044739C"/>
    <w:rsid w:val="004473B5"/>
    <w:rsid w:val="00447410"/>
    <w:rsid w:val="00447429"/>
    <w:rsid w:val="00447433"/>
    <w:rsid w:val="004474C3"/>
    <w:rsid w:val="00447553"/>
    <w:rsid w:val="0044756D"/>
    <w:rsid w:val="0044756E"/>
    <w:rsid w:val="004475AB"/>
    <w:rsid w:val="004475D7"/>
    <w:rsid w:val="004475DF"/>
    <w:rsid w:val="0044763E"/>
    <w:rsid w:val="00447649"/>
    <w:rsid w:val="00447653"/>
    <w:rsid w:val="0044766C"/>
    <w:rsid w:val="00447680"/>
    <w:rsid w:val="00447692"/>
    <w:rsid w:val="004476B2"/>
    <w:rsid w:val="004476C7"/>
    <w:rsid w:val="004476E3"/>
    <w:rsid w:val="0044771E"/>
    <w:rsid w:val="00447726"/>
    <w:rsid w:val="00447746"/>
    <w:rsid w:val="00447759"/>
    <w:rsid w:val="0044775B"/>
    <w:rsid w:val="00447762"/>
    <w:rsid w:val="00447763"/>
    <w:rsid w:val="00447775"/>
    <w:rsid w:val="004477A3"/>
    <w:rsid w:val="004477F4"/>
    <w:rsid w:val="00447807"/>
    <w:rsid w:val="00447842"/>
    <w:rsid w:val="00447886"/>
    <w:rsid w:val="0044788B"/>
    <w:rsid w:val="004478A7"/>
    <w:rsid w:val="004478CB"/>
    <w:rsid w:val="004478DB"/>
    <w:rsid w:val="00447901"/>
    <w:rsid w:val="0044790C"/>
    <w:rsid w:val="0044798C"/>
    <w:rsid w:val="004479B9"/>
    <w:rsid w:val="004479E6"/>
    <w:rsid w:val="00447A15"/>
    <w:rsid w:val="00447A41"/>
    <w:rsid w:val="00447A4E"/>
    <w:rsid w:val="00447A52"/>
    <w:rsid w:val="00447A86"/>
    <w:rsid w:val="00447ACE"/>
    <w:rsid w:val="00447B1E"/>
    <w:rsid w:val="00447B21"/>
    <w:rsid w:val="00447B45"/>
    <w:rsid w:val="00447B7E"/>
    <w:rsid w:val="00447B8A"/>
    <w:rsid w:val="00447BA4"/>
    <w:rsid w:val="00447BF8"/>
    <w:rsid w:val="00447BF9"/>
    <w:rsid w:val="00447C0A"/>
    <w:rsid w:val="00447C1F"/>
    <w:rsid w:val="00447C2F"/>
    <w:rsid w:val="00447C69"/>
    <w:rsid w:val="00447C6A"/>
    <w:rsid w:val="00447CBE"/>
    <w:rsid w:val="00447CC2"/>
    <w:rsid w:val="00447D0D"/>
    <w:rsid w:val="00447D10"/>
    <w:rsid w:val="00447D3C"/>
    <w:rsid w:val="00447D94"/>
    <w:rsid w:val="00447DC6"/>
    <w:rsid w:val="00447E36"/>
    <w:rsid w:val="00447E38"/>
    <w:rsid w:val="00447E9A"/>
    <w:rsid w:val="00447EAE"/>
    <w:rsid w:val="00447EB4"/>
    <w:rsid w:val="00447EC2"/>
    <w:rsid w:val="00447F19"/>
    <w:rsid w:val="00447F57"/>
    <w:rsid w:val="00450052"/>
    <w:rsid w:val="0045008A"/>
    <w:rsid w:val="004500B3"/>
    <w:rsid w:val="004500D1"/>
    <w:rsid w:val="00450102"/>
    <w:rsid w:val="00450104"/>
    <w:rsid w:val="00450114"/>
    <w:rsid w:val="00450190"/>
    <w:rsid w:val="004501E2"/>
    <w:rsid w:val="004501FC"/>
    <w:rsid w:val="004502A9"/>
    <w:rsid w:val="004502CE"/>
    <w:rsid w:val="004502D0"/>
    <w:rsid w:val="004502D3"/>
    <w:rsid w:val="004502E3"/>
    <w:rsid w:val="004502EE"/>
    <w:rsid w:val="004502F3"/>
    <w:rsid w:val="00450300"/>
    <w:rsid w:val="00450380"/>
    <w:rsid w:val="004503F6"/>
    <w:rsid w:val="00450430"/>
    <w:rsid w:val="00450458"/>
    <w:rsid w:val="00450484"/>
    <w:rsid w:val="004504BD"/>
    <w:rsid w:val="004504D4"/>
    <w:rsid w:val="0045054F"/>
    <w:rsid w:val="00450555"/>
    <w:rsid w:val="00450562"/>
    <w:rsid w:val="00450595"/>
    <w:rsid w:val="00450599"/>
    <w:rsid w:val="004505B6"/>
    <w:rsid w:val="004505C0"/>
    <w:rsid w:val="004505D0"/>
    <w:rsid w:val="004505E5"/>
    <w:rsid w:val="00450609"/>
    <w:rsid w:val="0045062A"/>
    <w:rsid w:val="00450637"/>
    <w:rsid w:val="00450643"/>
    <w:rsid w:val="0045064B"/>
    <w:rsid w:val="004506AF"/>
    <w:rsid w:val="004506DE"/>
    <w:rsid w:val="00450708"/>
    <w:rsid w:val="0045071F"/>
    <w:rsid w:val="00450735"/>
    <w:rsid w:val="0045075D"/>
    <w:rsid w:val="00450783"/>
    <w:rsid w:val="0045079D"/>
    <w:rsid w:val="004507BC"/>
    <w:rsid w:val="004507C0"/>
    <w:rsid w:val="004507D3"/>
    <w:rsid w:val="00450802"/>
    <w:rsid w:val="00450852"/>
    <w:rsid w:val="00450859"/>
    <w:rsid w:val="0045086D"/>
    <w:rsid w:val="004508E2"/>
    <w:rsid w:val="004508F8"/>
    <w:rsid w:val="004508FD"/>
    <w:rsid w:val="00450929"/>
    <w:rsid w:val="004509A2"/>
    <w:rsid w:val="00450A13"/>
    <w:rsid w:val="00450A31"/>
    <w:rsid w:val="00450A5E"/>
    <w:rsid w:val="00450A61"/>
    <w:rsid w:val="00450A7B"/>
    <w:rsid w:val="00450A86"/>
    <w:rsid w:val="00450A8C"/>
    <w:rsid w:val="00450AB2"/>
    <w:rsid w:val="00450AF1"/>
    <w:rsid w:val="00450B12"/>
    <w:rsid w:val="00450B26"/>
    <w:rsid w:val="00450B56"/>
    <w:rsid w:val="00450B95"/>
    <w:rsid w:val="00450BA5"/>
    <w:rsid w:val="00450BC3"/>
    <w:rsid w:val="00450C21"/>
    <w:rsid w:val="00450C4C"/>
    <w:rsid w:val="00450C64"/>
    <w:rsid w:val="00450C70"/>
    <w:rsid w:val="00450C84"/>
    <w:rsid w:val="00450C8E"/>
    <w:rsid w:val="00450C99"/>
    <w:rsid w:val="00450CB1"/>
    <w:rsid w:val="00450CD9"/>
    <w:rsid w:val="00450D01"/>
    <w:rsid w:val="00450D42"/>
    <w:rsid w:val="00450D8E"/>
    <w:rsid w:val="00450D9E"/>
    <w:rsid w:val="00450DB2"/>
    <w:rsid w:val="00450DBD"/>
    <w:rsid w:val="00450DF6"/>
    <w:rsid w:val="00450ED8"/>
    <w:rsid w:val="00450EDD"/>
    <w:rsid w:val="00450F02"/>
    <w:rsid w:val="00450F08"/>
    <w:rsid w:val="00450F38"/>
    <w:rsid w:val="00450F5B"/>
    <w:rsid w:val="00450F87"/>
    <w:rsid w:val="00450F8B"/>
    <w:rsid w:val="00450FAB"/>
    <w:rsid w:val="00450FB8"/>
    <w:rsid w:val="00450FD9"/>
    <w:rsid w:val="00450FDF"/>
    <w:rsid w:val="00450FE3"/>
    <w:rsid w:val="00450FEA"/>
    <w:rsid w:val="00450FEE"/>
    <w:rsid w:val="00450FF7"/>
    <w:rsid w:val="0045101C"/>
    <w:rsid w:val="00451037"/>
    <w:rsid w:val="00451050"/>
    <w:rsid w:val="00451075"/>
    <w:rsid w:val="004510BB"/>
    <w:rsid w:val="004510BC"/>
    <w:rsid w:val="004510E3"/>
    <w:rsid w:val="004510EF"/>
    <w:rsid w:val="004510F0"/>
    <w:rsid w:val="00451117"/>
    <w:rsid w:val="00451169"/>
    <w:rsid w:val="004511C0"/>
    <w:rsid w:val="004511CC"/>
    <w:rsid w:val="004511D0"/>
    <w:rsid w:val="004511FD"/>
    <w:rsid w:val="00451210"/>
    <w:rsid w:val="00451228"/>
    <w:rsid w:val="0045126E"/>
    <w:rsid w:val="00451297"/>
    <w:rsid w:val="00451299"/>
    <w:rsid w:val="004512A4"/>
    <w:rsid w:val="004512A5"/>
    <w:rsid w:val="004512AE"/>
    <w:rsid w:val="004512B9"/>
    <w:rsid w:val="004512D5"/>
    <w:rsid w:val="004512E8"/>
    <w:rsid w:val="004512F8"/>
    <w:rsid w:val="00451347"/>
    <w:rsid w:val="0045137B"/>
    <w:rsid w:val="004513A8"/>
    <w:rsid w:val="004513AB"/>
    <w:rsid w:val="004513CD"/>
    <w:rsid w:val="00451405"/>
    <w:rsid w:val="0045141B"/>
    <w:rsid w:val="0045146A"/>
    <w:rsid w:val="0045149F"/>
    <w:rsid w:val="004514D1"/>
    <w:rsid w:val="004514E0"/>
    <w:rsid w:val="004514EA"/>
    <w:rsid w:val="004514ED"/>
    <w:rsid w:val="0045150E"/>
    <w:rsid w:val="0045153D"/>
    <w:rsid w:val="0045153E"/>
    <w:rsid w:val="004515B1"/>
    <w:rsid w:val="004515DE"/>
    <w:rsid w:val="004515F1"/>
    <w:rsid w:val="004515F4"/>
    <w:rsid w:val="00451613"/>
    <w:rsid w:val="0045166D"/>
    <w:rsid w:val="00451687"/>
    <w:rsid w:val="004516DC"/>
    <w:rsid w:val="004516F2"/>
    <w:rsid w:val="004516F5"/>
    <w:rsid w:val="0045170D"/>
    <w:rsid w:val="00451724"/>
    <w:rsid w:val="00451731"/>
    <w:rsid w:val="00451749"/>
    <w:rsid w:val="004517AC"/>
    <w:rsid w:val="004517C3"/>
    <w:rsid w:val="004517CD"/>
    <w:rsid w:val="00451801"/>
    <w:rsid w:val="00451806"/>
    <w:rsid w:val="00451841"/>
    <w:rsid w:val="00451864"/>
    <w:rsid w:val="00451877"/>
    <w:rsid w:val="00451878"/>
    <w:rsid w:val="004518CE"/>
    <w:rsid w:val="0045192E"/>
    <w:rsid w:val="0045192F"/>
    <w:rsid w:val="00451963"/>
    <w:rsid w:val="00451965"/>
    <w:rsid w:val="00451968"/>
    <w:rsid w:val="0045198B"/>
    <w:rsid w:val="00451991"/>
    <w:rsid w:val="004519A6"/>
    <w:rsid w:val="004519AB"/>
    <w:rsid w:val="004519B7"/>
    <w:rsid w:val="004519E6"/>
    <w:rsid w:val="004519EF"/>
    <w:rsid w:val="00451A00"/>
    <w:rsid w:val="00451A24"/>
    <w:rsid w:val="00451A59"/>
    <w:rsid w:val="00451A75"/>
    <w:rsid w:val="00451A85"/>
    <w:rsid w:val="00451AD3"/>
    <w:rsid w:val="00451AD6"/>
    <w:rsid w:val="00451AED"/>
    <w:rsid w:val="00451B15"/>
    <w:rsid w:val="00451B71"/>
    <w:rsid w:val="00451BA0"/>
    <w:rsid w:val="00451BB8"/>
    <w:rsid w:val="00451BCF"/>
    <w:rsid w:val="00451BDD"/>
    <w:rsid w:val="00451BEB"/>
    <w:rsid w:val="00451C17"/>
    <w:rsid w:val="00451C2A"/>
    <w:rsid w:val="00451C52"/>
    <w:rsid w:val="00451C8D"/>
    <w:rsid w:val="00451D0E"/>
    <w:rsid w:val="00451D2A"/>
    <w:rsid w:val="00451D2C"/>
    <w:rsid w:val="00451D2E"/>
    <w:rsid w:val="00451D88"/>
    <w:rsid w:val="00451D9A"/>
    <w:rsid w:val="00451D9E"/>
    <w:rsid w:val="00451DDE"/>
    <w:rsid w:val="00451DF2"/>
    <w:rsid w:val="00451E11"/>
    <w:rsid w:val="00451E18"/>
    <w:rsid w:val="00451E3C"/>
    <w:rsid w:val="00451E5D"/>
    <w:rsid w:val="00451E70"/>
    <w:rsid w:val="00451EA5"/>
    <w:rsid w:val="00451EB2"/>
    <w:rsid w:val="00451EB8"/>
    <w:rsid w:val="00451ECC"/>
    <w:rsid w:val="00451ED3"/>
    <w:rsid w:val="00451F0D"/>
    <w:rsid w:val="00451F15"/>
    <w:rsid w:val="00451F22"/>
    <w:rsid w:val="00451F2A"/>
    <w:rsid w:val="00451F7F"/>
    <w:rsid w:val="00452048"/>
    <w:rsid w:val="00452070"/>
    <w:rsid w:val="00452072"/>
    <w:rsid w:val="004520A5"/>
    <w:rsid w:val="004520AD"/>
    <w:rsid w:val="004520AF"/>
    <w:rsid w:val="004520CE"/>
    <w:rsid w:val="0045214D"/>
    <w:rsid w:val="00452189"/>
    <w:rsid w:val="0045218F"/>
    <w:rsid w:val="0045219A"/>
    <w:rsid w:val="004521CE"/>
    <w:rsid w:val="004521D4"/>
    <w:rsid w:val="004521F8"/>
    <w:rsid w:val="004521FF"/>
    <w:rsid w:val="00452207"/>
    <w:rsid w:val="00452217"/>
    <w:rsid w:val="00452237"/>
    <w:rsid w:val="0045224D"/>
    <w:rsid w:val="00452258"/>
    <w:rsid w:val="0045225A"/>
    <w:rsid w:val="0045228F"/>
    <w:rsid w:val="0045231A"/>
    <w:rsid w:val="00452324"/>
    <w:rsid w:val="00452352"/>
    <w:rsid w:val="00452364"/>
    <w:rsid w:val="0045238F"/>
    <w:rsid w:val="0045239D"/>
    <w:rsid w:val="004523B8"/>
    <w:rsid w:val="004523CE"/>
    <w:rsid w:val="004523D9"/>
    <w:rsid w:val="004523DF"/>
    <w:rsid w:val="004523F0"/>
    <w:rsid w:val="004523FD"/>
    <w:rsid w:val="0045241A"/>
    <w:rsid w:val="00452436"/>
    <w:rsid w:val="00452441"/>
    <w:rsid w:val="00452477"/>
    <w:rsid w:val="00452491"/>
    <w:rsid w:val="004524EA"/>
    <w:rsid w:val="004524F4"/>
    <w:rsid w:val="004524FE"/>
    <w:rsid w:val="0045255D"/>
    <w:rsid w:val="00452563"/>
    <w:rsid w:val="0045257C"/>
    <w:rsid w:val="00452581"/>
    <w:rsid w:val="004525B4"/>
    <w:rsid w:val="004525F2"/>
    <w:rsid w:val="004525F4"/>
    <w:rsid w:val="004525F7"/>
    <w:rsid w:val="00452616"/>
    <w:rsid w:val="00452649"/>
    <w:rsid w:val="00452654"/>
    <w:rsid w:val="0045266E"/>
    <w:rsid w:val="00452682"/>
    <w:rsid w:val="004526D3"/>
    <w:rsid w:val="004526D4"/>
    <w:rsid w:val="004526E1"/>
    <w:rsid w:val="004526FC"/>
    <w:rsid w:val="00452742"/>
    <w:rsid w:val="00452744"/>
    <w:rsid w:val="0045275D"/>
    <w:rsid w:val="00452768"/>
    <w:rsid w:val="0045276F"/>
    <w:rsid w:val="00452778"/>
    <w:rsid w:val="00452797"/>
    <w:rsid w:val="004527A5"/>
    <w:rsid w:val="004527A9"/>
    <w:rsid w:val="004527B7"/>
    <w:rsid w:val="004527E3"/>
    <w:rsid w:val="00452810"/>
    <w:rsid w:val="00452814"/>
    <w:rsid w:val="00452840"/>
    <w:rsid w:val="00452858"/>
    <w:rsid w:val="0045285B"/>
    <w:rsid w:val="00452883"/>
    <w:rsid w:val="004528DF"/>
    <w:rsid w:val="004528FB"/>
    <w:rsid w:val="0045290F"/>
    <w:rsid w:val="00452913"/>
    <w:rsid w:val="00452969"/>
    <w:rsid w:val="00452988"/>
    <w:rsid w:val="004529B4"/>
    <w:rsid w:val="004529B7"/>
    <w:rsid w:val="004529BA"/>
    <w:rsid w:val="00452A1C"/>
    <w:rsid w:val="00452A2F"/>
    <w:rsid w:val="00452A4D"/>
    <w:rsid w:val="00452A72"/>
    <w:rsid w:val="00452A7F"/>
    <w:rsid w:val="00452A85"/>
    <w:rsid w:val="00452A8F"/>
    <w:rsid w:val="00452AA0"/>
    <w:rsid w:val="00452AB2"/>
    <w:rsid w:val="00452AE3"/>
    <w:rsid w:val="00452AFF"/>
    <w:rsid w:val="00452B3D"/>
    <w:rsid w:val="00452B4A"/>
    <w:rsid w:val="00452B8A"/>
    <w:rsid w:val="00452BB2"/>
    <w:rsid w:val="00452C02"/>
    <w:rsid w:val="00452C0A"/>
    <w:rsid w:val="00452C37"/>
    <w:rsid w:val="00452C52"/>
    <w:rsid w:val="00452CDD"/>
    <w:rsid w:val="00452CDE"/>
    <w:rsid w:val="00452CE2"/>
    <w:rsid w:val="00452CE4"/>
    <w:rsid w:val="00452D2C"/>
    <w:rsid w:val="00452DC4"/>
    <w:rsid w:val="00452DD3"/>
    <w:rsid w:val="00452DD9"/>
    <w:rsid w:val="00452DF9"/>
    <w:rsid w:val="00452E30"/>
    <w:rsid w:val="00452E4F"/>
    <w:rsid w:val="00452E52"/>
    <w:rsid w:val="00452E63"/>
    <w:rsid w:val="00452E76"/>
    <w:rsid w:val="00452E8C"/>
    <w:rsid w:val="00452E9C"/>
    <w:rsid w:val="00452EA2"/>
    <w:rsid w:val="00452EC3"/>
    <w:rsid w:val="00452EE7"/>
    <w:rsid w:val="00452EF6"/>
    <w:rsid w:val="00452F5A"/>
    <w:rsid w:val="00452F68"/>
    <w:rsid w:val="00452F7E"/>
    <w:rsid w:val="00452FA1"/>
    <w:rsid w:val="00452FDB"/>
    <w:rsid w:val="00453029"/>
    <w:rsid w:val="00453073"/>
    <w:rsid w:val="00453088"/>
    <w:rsid w:val="00453094"/>
    <w:rsid w:val="004530A9"/>
    <w:rsid w:val="004530F1"/>
    <w:rsid w:val="004530F7"/>
    <w:rsid w:val="00453123"/>
    <w:rsid w:val="00453155"/>
    <w:rsid w:val="00453157"/>
    <w:rsid w:val="0045316E"/>
    <w:rsid w:val="00453172"/>
    <w:rsid w:val="00453180"/>
    <w:rsid w:val="004531D1"/>
    <w:rsid w:val="004531DC"/>
    <w:rsid w:val="004531F0"/>
    <w:rsid w:val="004531FB"/>
    <w:rsid w:val="00453245"/>
    <w:rsid w:val="00453254"/>
    <w:rsid w:val="00453255"/>
    <w:rsid w:val="00453264"/>
    <w:rsid w:val="004532BE"/>
    <w:rsid w:val="004532DE"/>
    <w:rsid w:val="004532E0"/>
    <w:rsid w:val="004532FE"/>
    <w:rsid w:val="0045333D"/>
    <w:rsid w:val="0045335C"/>
    <w:rsid w:val="00453388"/>
    <w:rsid w:val="004533BD"/>
    <w:rsid w:val="0045340B"/>
    <w:rsid w:val="00453414"/>
    <w:rsid w:val="0045343C"/>
    <w:rsid w:val="0045344D"/>
    <w:rsid w:val="0045347E"/>
    <w:rsid w:val="00453489"/>
    <w:rsid w:val="0045348C"/>
    <w:rsid w:val="004534B9"/>
    <w:rsid w:val="004534BF"/>
    <w:rsid w:val="004534C3"/>
    <w:rsid w:val="00453511"/>
    <w:rsid w:val="00453518"/>
    <w:rsid w:val="0045351B"/>
    <w:rsid w:val="00453528"/>
    <w:rsid w:val="00453532"/>
    <w:rsid w:val="0045354C"/>
    <w:rsid w:val="00453609"/>
    <w:rsid w:val="0045361C"/>
    <w:rsid w:val="00453622"/>
    <w:rsid w:val="0045362E"/>
    <w:rsid w:val="0045367F"/>
    <w:rsid w:val="0045369B"/>
    <w:rsid w:val="004536B8"/>
    <w:rsid w:val="004536E7"/>
    <w:rsid w:val="004536EE"/>
    <w:rsid w:val="0045372E"/>
    <w:rsid w:val="00453748"/>
    <w:rsid w:val="0045376C"/>
    <w:rsid w:val="0045376E"/>
    <w:rsid w:val="004537B4"/>
    <w:rsid w:val="004537BA"/>
    <w:rsid w:val="004537F7"/>
    <w:rsid w:val="004537F8"/>
    <w:rsid w:val="00453810"/>
    <w:rsid w:val="00453830"/>
    <w:rsid w:val="0045383D"/>
    <w:rsid w:val="0045385A"/>
    <w:rsid w:val="00453863"/>
    <w:rsid w:val="0045387B"/>
    <w:rsid w:val="004538BB"/>
    <w:rsid w:val="004538FD"/>
    <w:rsid w:val="00453900"/>
    <w:rsid w:val="0045396D"/>
    <w:rsid w:val="0045398D"/>
    <w:rsid w:val="0045399D"/>
    <w:rsid w:val="004539B0"/>
    <w:rsid w:val="004539BE"/>
    <w:rsid w:val="004539C3"/>
    <w:rsid w:val="004539CE"/>
    <w:rsid w:val="004539DB"/>
    <w:rsid w:val="00453A65"/>
    <w:rsid w:val="00453A7F"/>
    <w:rsid w:val="00453A81"/>
    <w:rsid w:val="00453A95"/>
    <w:rsid w:val="00453AD2"/>
    <w:rsid w:val="00453AEA"/>
    <w:rsid w:val="00453B2D"/>
    <w:rsid w:val="00453B31"/>
    <w:rsid w:val="00453B42"/>
    <w:rsid w:val="00453BEB"/>
    <w:rsid w:val="00453C03"/>
    <w:rsid w:val="00453C76"/>
    <w:rsid w:val="00453C89"/>
    <w:rsid w:val="00453C8E"/>
    <w:rsid w:val="00453CBF"/>
    <w:rsid w:val="00453CD4"/>
    <w:rsid w:val="00453D54"/>
    <w:rsid w:val="00453D98"/>
    <w:rsid w:val="00453E46"/>
    <w:rsid w:val="00453E5E"/>
    <w:rsid w:val="00453E71"/>
    <w:rsid w:val="00453EDF"/>
    <w:rsid w:val="00453EF0"/>
    <w:rsid w:val="00453F13"/>
    <w:rsid w:val="00453F1C"/>
    <w:rsid w:val="00453F3D"/>
    <w:rsid w:val="00453F66"/>
    <w:rsid w:val="00453F67"/>
    <w:rsid w:val="00453F90"/>
    <w:rsid w:val="00453F98"/>
    <w:rsid w:val="00453FA9"/>
    <w:rsid w:val="00453FB8"/>
    <w:rsid w:val="00453FC9"/>
    <w:rsid w:val="00453FCC"/>
    <w:rsid w:val="00453FDB"/>
    <w:rsid w:val="00454000"/>
    <w:rsid w:val="0045401A"/>
    <w:rsid w:val="0045401D"/>
    <w:rsid w:val="00454024"/>
    <w:rsid w:val="00454035"/>
    <w:rsid w:val="00454093"/>
    <w:rsid w:val="004540A7"/>
    <w:rsid w:val="004540AB"/>
    <w:rsid w:val="004540C9"/>
    <w:rsid w:val="004540DE"/>
    <w:rsid w:val="0045416B"/>
    <w:rsid w:val="0045416C"/>
    <w:rsid w:val="00454182"/>
    <w:rsid w:val="00454204"/>
    <w:rsid w:val="0045421F"/>
    <w:rsid w:val="00454283"/>
    <w:rsid w:val="004542CD"/>
    <w:rsid w:val="004542D8"/>
    <w:rsid w:val="004542FA"/>
    <w:rsid w:val="00454307"/>
    <w:rsid w:val="00454347"/>
    <w:rsid w:val="0045435C"/>
    <w:rsid w:val="00454362"/>
    <w:rsid w:val="004543C8"/>
    <w:rsid w:val="004543ED"/>
    <w:rsid w:val="004543F9"/>
    <w:rsid w:val="0045442B"/>
    <w:rsid w:val="0045447D"/>
    <w:rsid w:val="004544A3"/>
    <w:rsid w:val="004544BF"/>
    <w:rsid w:val="004544F7"/>
    <w:rsid w:val="00454502"/>
    <w:rsid w:val="00454519"/>
    <w:rsid w:val="0045451F"/>
    <w:rsid w:val="00454572"/>
    <w:rsid w:val="0045457A"/>
    <w:rsid w:val="00454581"/>
    <w:rsid w:val="00454590"/>
    <w:rsid w:val="0045459E"/>
    <w:rsid w:val="004545E8"/>
    <w:rsid w:val="0045460F"/>
    <w:rsid w:val="0045463E"/>
    <w:rsid w:val="00454673"/>
    <w:rsid w:val="004546D8"/>
    <w:rsid w:val="004546E2"/>
    <w:rsid w:val="004546E6"/>
    <w:rsid w:val="004546F4"/>
    <w:rsid w:val="0045470D"/>
    <w:rsid w:val="00454714"/>
    <w:rsid w:val="00454722"/>
    <w:rsid w:val="0045472E"/>
    <w:rsid w:val="00454736"/>
    <w:rsid w:val="0045477B"/>
    <w:rsid w:val="004547DF"/>
    <w:rsid w:val="004547F0"/>
    <w:rsid w:val="00454809"/>
    <w:rsid w:val="00454833"/>
    <w:rsid w:val="00454850"/>
    <w:rsid w:val="0045485B"/>
    <w:rsid w:val="004548CE"/>
    <w:rsid w:val="004548D1"/>
    <w:rsid w:val="004548D9"/>
    <w:rsid w:val="00454931"/>
    <w:rsid w:val="0045493A"/>
    <w:rsid w:val="00454960"/>
    <w:rsid w:val="0045498C"/>
    <w:rsid w:val="004549BC"/>
    <w:rsid w:val="004549EB"/>
    <w:rsid w:val="00454A06"/>
    <w:rsid w:val="00454A12"/>
    <w:rsid w:val="00454A25"/>
    <w:rsid w:val="00454A5D"/>
    <w:rsid w:val="00454A99"/>
    <w:rsid w:val="00454AC6"/>
    <w:rsid w:val="00454AFE"/>
    <w:rsid w:val="00454B1F"/>
    <w:rsid w:val="00454B35"/>
    <w:rsid w:val="00454B45"/>
    <w:rsid w:val="00454BE0"/>
    <w:rsid w:val="00454BE8"/>
    <w:rsid w:val="00454C58"/>
    <w:rsid w:val="00454C7B"/>
    <w:rsid w:val="00454C84"/>
    <w:rsid w:val="00454CE5"/>
    <w:rsid w:val="00454D24"/>
    <w:rsid w:val="00454D39"/>
    <w:rsid w:val="00454D53"/>
    <w:rsid w:val="00454D5A"/>
    <w:rsid w:val="00454DD4"/>
    <w:rsid w:val="00454E50"/>
    <w:rsid w:val="00454E67"/>
    <w:rsid w:val="00454E94"/>
    <w:rsid w:val="00454E96"/>
    <w:rsid w:val="00454EA6"/>
    <w:rsid w:val="00454EE5"/>
    <w:rsid w:val="00454EEB"/>
    <w:rsid w:val="00454EED"/>
    <w:rsid w:val="00454EF0"/>
    <w:rsid w:val="00454F34"/>
    <w:rsid w:val="00454F83"/>
    <w:rsid w:val="00454FD6"/>
    <w:rsid w:val="00454FDA"/>
    <w:rsid w:val="00455008"/>
    <w:rsid w:val="0045500F"/>
    <w:rsid w:val="0045501B"/>
    <w:rsid w:val="0045503A"/>
    <w:rsid w:val="00455051"/>
    <w:rsid w:val="0045509D"/>
    <w:rsid w:val="004550BA"/>
    <w:rsid w:val="004550BC"/>
    <w:rsid w:val="00455108"/>
    <w:rsid w:val="0045511F"/>
    <w:rsid w:val="0045512E"/>
    <w:rsid w:val="0045514C"/>
    <w:rsid w:val="0045514D"/>
    <w:rsid w:val="004551D0"/>
    <w:rsid w:val="004551D9"/>
    <w:rsid w:val="0045521D"/>
    <w:rsid w:val="0045521F"/>
    <w:rsid w:val="00455268"/>
    <w:rsid w:val="0045526F"/>
    <w:rsid w:val="004552BC"/>
    <w:rsid w:val="004552DF"/>
    <w:rsid w:val="004552F7"/>
    <w:rsid w:val="004552FD"/>
    <w:rsid w:val="0045533A"/>
    <w:rsid w:val="0045533E"/>
    <w:rsid w:val="0045534D"/>
    <w:rsid w:val="00455356"/>
    <w:rsid w:val="0045535A"/>
    <w:rsid w:val="00455372"/>
    <w:rsid w:val="004553A2"/>
    <w:rsid w:val="004553B4"/>
    <w:rsid w:val="004553D9"/>
    <w:rsid w:val="00455416"/>
    <w:rsid w:val="0045542E"/>
    <w:rsid w:val="00455492"/>
    <w:rsid w:val="004554AF"/>
    <w:rsid w:val="004554C6"/>
    <w:rsid w:val="004554E3"/>
    <w:rsid w:val="004555A8"/>
    <w:rsid w:val="004555D3"/>
    <w:rsid w:val="004555FB"/>
    <w:rsid w:val="0045562D"/>
    <w:rsid w:val="0045563C"/>
    <w:rsid w:val="004556A9"/>
    <w:rsid w:val="004556C6"/>
    <w:rsid w:val="004556D0"/>
    <w:rsid w:val="004556D2"/>
    <w:rsid w:val="00455704"/>
    <w:rsid w:val="00455725"/>
    <w:rsid w:val="0045574D"/>
    <w:rsid w:val="0045575C"/>
    <w:rsid w:val="0045577D"/>
    <w:rsid w:val="004557B8"/>
    <w:rsid w:val="004557D1"/>
    <w:rsid w:val="004557E3"/>
    <w:rsid w:val="00455851"/>
    <w:rsid w:val="00455853"/>
    <w:rsid w:val="00455856"/>
    <w:rsid w:val="004558BC"/>
    <w:rsid w:val="004558F0"/>
    <w:rsid w:val="0045594D"/>
    <w:rsid w:val="00455971"/>
    <w:rsid w:val="004559B2"/>
    <w:rsid w:val="004559CD"/>
    <w:rsid w:val="004559D7"/>
    <w:rsid w:val="004559DA"/>
    <w:rsid w:val="004559F8"/>
    <w:rsid w:val="00455A0D"/>
    <w:rsid w:val="00455A22"/>
    <w:rsid w:val="00455A45"/>
    <w:rsid w:val="00455A51"/>
    <w:rsid w:val="00455A81"/>
    <w:rsid w:val="00455AA3"/>
    <w:rsid w:val="00455AD9"/>
    <w:rsid w:val="00455ADF"/>
    <w:rsid w:val="00455AE0"/>
    <w:rsid w:val="00455B02"/>
    <w:rsid w:val="00455B2F"/>
    <w:rsid w:val="00455B62"/>
    <w:rsid w:val="00455B93"/>
    <w:rsid w:val="00455BB1"/>
    <w:rsid w:val="00455BE6"/>
    <w:rsid w:val="00455BE9"/>
    <w:rsid w:val="00455BED"/>
    <w:rsid w:val="00455C45"/>
    <w:rsid w:val="00455C54"/>
    <w:rsid w:val="00455C62"/>
    <w:rsid w:val="00455C68"/>
    <w:rsid w:val="00455C91"/>
    <w:rsid w:val="00455CE7"/>
    <w:rsid w:val="00455CED"/>
    <w:rsid w:val="00455D2B"/>
    <w:rsid w:val="00455D2F"/>
    <w:rsid w:val="00455D6A"/>
    <w:rsid w:val="00455D99"/>
    <w:rsid w:val="00455DA3"/>
    <w:rsid w:val="00455DB3"/>
    <w:rsid w:val="00455DE0"/>
    <w:rsid w:val="00455E30"/>
    <w:rsid w:val="00455E32"/>
    <w:rsid w:val="00455E6A"/>
    <w:rsid w:val="00455E8D"/>
    <w:rsid w:val="00455E96"/>
    <w:rsid w:val="00455E9A"/>
    <w:rsid w:val="00455E9B"/>
    <w:rsid w:val="00455EAB"/>
    <w:rsid w:val="00455EB2"/>
    <w:rsid w:val="00455F1C"/>
    <w:rsid w:val="00455F45"/>
    <w:rsid w:val="00455F5E"/>
    <w:rsid w:val="00455F8A"/>
    <w:rsid w:val="00455F8E"/>
    <w:rsid w:val="00455FB4"/>
    <w:rsid w:val="00456027"/>
    <w:rsid w:val="00456054"/>
    <w:rsid w:val="00456062"/>
    <w:rsid w:val="004560AA"/>
    <w:rsid w:val="004560D8"/>
    <w:rsid w:val="004560FE"/>
    <w:rsid w:val="0045610F"/>
    <w:rsid w:val="00456163"/>
    <w:rsid w:val="00456172"/>
    <w:rsid w:val="004561E1"/>
    <w:rsid w:val="00456202"/>
    <w:rsid w:val="0045621D"/>
    <w:rsid w:val="00456274"/>
    <w:rsid w:val="0045628B"/>
    <w:rsid w:val="004562DA"/>
    <w:rsid w:val="00456304"/>
    <w:rsid w:val="0045630F"/>
    <w:rsid w:val="0045632E"/>
    <w:rsid w:val="00456394"/>
    <w:rsid w:val="00456397"/>
    <w:rsid w:val="0045639C"/>
    <w:rsid w:val="00456403"/>
    <w:rsid w:val="00456406"/>
    <w:rsid w:val="0045640A"/>
    <w:rsid w:val="0045642A"/>
    <w:rsid w:val="00456437"/>
    <w:rsid w:val="00456472"/>
    <w:rsid w:val="0045647B"/>
    <w:rsid w:val="00456489"/>
    <w:rsid w:val="0045649E"/>
    <w:rsid w:val="0045649F"/>
    <w:rsid w:val="004564D4"/>
    <w:rsid w:val="004564F3"/>
    <w:rsid w:val="0045651B"/>
    <w:rsid w:val="0045651E"/>
    <w:rsid w:val="00456538"/>
    <w:rsid w:val="0045654C"/>
    <w:rsid w:val="0045654E"/>
    <w:rsid w:val="00456571"/>
    <w:rsid w:val="0045657D"/>
    <w:rsid w:val="0045658B"/>
    <w:rsid w:val="00456591"/>
    <w:rsid w:val="004565FD"/>
    <w:rsid w:val="00456611"/>
    <w:rsid w:val="00456646"/>
    <w:rsid w:val="0045667E"/>
    <w:rsid w:val="00456692"/>
    <w:rsid w:val="00456695"/>
    <w:rsid w:val="00456699"/>
    <w:rsid w:val="004566AD"/>
    <w:rsid w:val="004566B3"/>
    <w:rsid w:val="004566B4"/>
    <w:rsid w:val="004566C8"/>
    <w:rsid w:val="004566C9"/>
    <w:rsid w:val="004566DA"/>
    <w:rsid w:val="0045671D"/>
    <w:rsid w:val="0045673E"/>
    <w:rsid w:val="00456744"/>
    <w:rsid w:val="00456757"/>
    <w:rsid w:val="00456793"/>
    <w:rsid w:val="00456795"/>
    <w:rsid w:val="00456796"/>
    <w:rsid w:val="004567F7"/>
    <w:rsid w:val="004567F8"/>
    <w:rsid w:val="00456813"/>
    <w:rsid w:val="00456814"/>
    <w:rsid w:val="0045683E"/>
    <w:rsid w:val="0045686E"/>
    <w:rsid w:val="00456871"/>
    <w:rsid w:val="00456876"/>
    <w:rsid w:val="004568CE"/>
    <w:rsid w:val="004568D4"/>
    <w:rsid w:val="00456922"/>
    <w:rsid w:val="00456939"/>
    <w:rsid w:val="0045698E"/>
    <w:rsid w:val="004569C0"/>
    <w:rsid w:val="004569CA"/>
    <w:rsid w:val="004569E4"/>
    <w:rsid w:val="004569FE"/>
    <w:rsid w:val="00456A49"/>
    <w:rsid w:val="00456A68"/>
    <w:rsid w:val="00456A81"/>
    <w:rsid w:val="00456AEC"/>
    <w:rsid w:val="00456AF4"/>
    <w:rsid w:val="00456B33"/>
    <w:rsid w:val="00456B3D"/>
    <w:rsid w:val="00456B4A"/>
    <w:rsid w:val="00456BA7"/>
    <w:rsid w:val="00456BAB"/>
    <w:rsid w:val="00456BB9"/>
    <w:rsid w:val="00456C27"/>
    <w:rsid w:val="00456C66"/>
    <w:rsid w:val="00456C85"/>
    <w:rsid w:val="00456C8E"/>
    <w:rsid w:val="00456C96"/>
    <w:rsid w:val="00456C97"/>
    <w:rsid w:val="00456CD5"/>
    <w:rsid w:val="00456CE2"/>
    <w:rsid w:val="00456CE8"/>
    <w:rsid w:val="00456CE9"/>
    <w:rsid w:val="00456D16"/>
    <w:rsid w:val="00456D2A"/>
    <w:rsid w:val="00456D5E"/>
    <w:rsid w:val="00456D76"/>
    <w:rsid w:val="00456D7F"/>
    <w:rsid w:val="00456D8A"/>
    <w:rsid w:val="00456D99"/>
    <w:rsid w:val="00456DA4"/>
    <w:rsid w:val="00456DCD"/>
    <w:rsid w:val="00456DDF"/>
    <w:rsid w:val="00456DFE"/>
    <w:rsid w:val="00456E08"/>
    <w:rsid w:val="00456E17"/>
    <w:rsid w:val="00456E87"/>
    <w:rsid w:val="00456E95"/>
    <w:rsid w:val="00456E9D"/>
    <w:rsid w:val="00456EC7"/>
    <w:rsid w:val="00456EF0"/>
    <w:rsid w:val="00456EF8"/>
    <w:rsid w:val="00456F3A"/>
    <w:rsid w:val="00456F57"/>
    <w:rsid w:val="00456F69"/>
    <w:rsid w:val="00456F6E"/>
    <w:rsid w:val="00456F90"/>
    <w:rsid w:val="00456FE7"/>
    <w:rsid w:val="00457022"/>
    <w:rsid w:val="0045704B"/>
    <w:rsid w:val="00457051"/>
    <w:rsid w:val="00457064"/>
    <w:rsid w:val="0045706E"/>
    <w:rsid w:val="0045706F"/>
    <w:rsid w:val="00457099"/>
    <w:rsid w:val="004570A8"/>
    <w:rsid w:val="004570C4"/>
    <w:rsid w:val="004570CF"/>
    <w:rsid w:val="004570F7"/>
    <w:rsid w:val="0045710A"/>
    <w:rsid w:val="00457153"/>
    <w:rsid w:val="004571B9"/>
    <w:rsid w:val="004571C3"/>
    <w:rsid w:val="00457223"/>
    <w:rsid w:val="0045722B"/>
    <w:rsid w:val="00457230"/>
    <w:rsid w:val="0045725D"/>
    <w:rsid w:val="00457274"/>
    <w:rsid w:val="00457281"/>
    <w:rsid w:val="0045729D"/>
    <w:rsid w:val="004572F2"/>
    <w:rsid w:val="0045734E"/>
    <w:rsid w:val="00457360"/>
    <w:rsid w:val="0045739A"/>
    <w:rsid w:val="004573A0"/>
    <w:rsid w:val="004573A4"/>
    <w:rsid w:val="004573EA"/>
    <w:rsid w:val="00457447"/>
    <w:rsid w:val="004574A6"/>
    <w:rsid w:val="004574C7"/>
    <w:rsid w:val="004574CA"/>
    <w:rsid w:val="004574FF"/>
    <w:rsid w:val="0045751A"/>
    <w:rsid w:val="0045751D"/>
    <w:rsid w:val="00457532"/>
    <w:rsid w:val="00457548"/>
    <w:rsid w:val="0045755F"/>
    <w:rsid w:val="00457566"/>
    <w:rsid w:val="004575C5"/>
    <w:rsid w:val="004575ED"/>
    <w:rsid w:val="00457629"/>
    <w:rsid w:val="00457663"/>
    <w:rsid w:val="00457685"/>
    <w:rsid w:val="004576C2"/>
    <w:rsid w:val="004576F3"/>
    <w:rsid w:val="00457755"/>
    <w:rsid w:val="00457788"/>
    <w:rsid w:val="00457792"/>
    <w:rsid w:val="004577F0"/>
    <w:rsid w:val="0045787E"/>
    <w:rsid w:val="004578A5"/>
    <w:rsid w:val="004578D2"/>
    <w:rsid w:val="004578DF"/>
    <w:rsid w:val="0045790F"/>
    <w:rsid w:val="0045791B"/>
    <w:rsid w:val="00457928"/>
    <w:rsid w:val="0045796D"/>
    <w:rsid w:val="00457980"/>
    <w:rsid w:val="00457984"/>
    <w:rsid w:val="0045798A"/>
    <w:rsid w:val="004579DA"/>
    <w:rsid w:val="004579EF"/>
    <w:rsid w:val="004579F1"/>
    <w:rsid w:val="00457A07"/>
    <w:rsid w:val="00457A0D"/>
    <w:rsid w:val="00457A0E"/>
    <w:rsid w:val="00457A10"/>
    <w:rsid w:val="00457A37"/>
    <w:rsid w:val="00457A45"/>
    <w:rsid w:val="00457A66"/>
    <w:rsid w:val="00457A7B"/>
    <w:rsid w:val="00457A7E"/>
    <w:rsid w:val="00457A97"/>
    <w:rsid w:val="00457AB7"/>
    <w:rsid w:val="00457ABC"/>
    <w:rsid w:val="00457AF4"/>
    <w:rsid w:val="00457B50"/>
    <w:rsid w:val="00457B6F"/>
    <w:rsid w:val="00457C03"/>
    <w:rsid w:val="00457C0B"/>
    <w:rsid w:val="00457C22"/>
    <w:rsid w:val="00457C43"/>
    <w:rsid w:val="00457C6C"/>
    <w:rsid w:val="00457C79"/>
    <w:rsid w:val="00457CD7"/>
    <w:rsid w:val="00457D14"/>
    <w:rsid w:val="00457D2E"/>
    <w:rsid w:val="00457D39"/>
    <w:rsid w:val="00457D4E"/>
    <w:rsid w:val="00457D85"/>
    <w:rsid w:val="00457D8B"/>
    <w:rsid w:val="00457DC5"/>
    <w:rsid w:val="00457DF6"/>
    <w:rsid w:val="00457E38"/>
    <w:rsid w:val="00457E3B"/>
    <w:rsid w:val="00457E60"/>
    <w:rsid w:val="00457E63"/>
    <w:rsid w:val="00457E81"/>
    <w:rsid w:val="00457E94"/>
    <w:rsid w:val="00457EB7"/>
    <w:rsid w:val="00457EC8"/>
    <w:rsid w:val="00457ED5"/>
    <w:rsid w:val="00457EFF"/>
    <w:rsid w:val="00457F22"/>
    <w:rsid w:val="00457F39"/>
    <w:rsid w:val="00457F73"/>
    <w:rsid w:val="00457F96"/>
    <w:rsid w:val="00457F98"/>
    <w:rsid w:val="00457FB1"/>
    <w:rsid w:val="00457FF5"/>
    <w:rsid w:val="00457FF7"/>
    <w:rsid w:val="0046003B"/>
    <w:rsid w:val="0046003F"/>
    <w:rsid w:val="00460041"/>
    <w:rsid w:val="00460045"/>
    <w:rsid w:val="004600B6"/>
    <w:rsid w:val="004600E3"/>
    <w:rsid w:val="00460117"/>
    <w:rsid w:val="0046011A"/>
    <w:rsid w:val="0046014E"/>
    <w:rsid w:val="00460151"/>
    <w:rsid w:val="00460155"/>
    <w:rsid w:val="0046017C"/>
    <w:rsid w:val="004601C2"/>
    <w:rsid w:val="004601E4"/>
    <w:rsid w:val="004601EE"/>
    <w:rsid w:val="004601F1"/>
    <w:rsid w:val="00460248"/>
    <w:rsid w:val="00460272"/>
    <w:rsid w:val="0046028F"/>
    <w:rsid w:val="004602B2"/>
    <w:rsid w:val="004602BA"/>
    <w:rsid w:val="0046031D"/>
    <w:rsid w:val="00460333"/>
    <w:rsid w:val="0046033C"/>
    <w:rsid w:val="0046034A"/>
    <w:rsid w:val="0046034B"/>
    <w:rsid w:val="004603B7"/>
    <w:rsid w:val="00460403"/>
    <w:rsid w:val="00460463"/>
    <w:rsid w:val="00460468"/>
    <w:rsid w:val="00460480"/>
    <w:rsid w:val="004604DA"/>
    <w:rsid w:val="004604FC"/>
    <w:rsid w:val="00460500"/>
    <w:rsid w:val="00460546"/>
    <w:rsid w:val="00460595"/>
    <w:rsid w:val="004605F6"/>
    <w:rsid w:val="0046060B"/>
    <w:rsid w:val="00460611"/>
    <w:rsid w:val="0046061C"/>
    <w:rsid w:val="00460653"/>
    <w:rsid w:val="0046066B"/>
    <w:rsid w:val="0046068F"/>
    <w:rsid w:val="004606CE"/>
    <w:rsid w:val="0046070A"/>
    <w:rsid w:val="00460718"/>
    <w:rsid w:val="00460725"/>
    <w:rsid w:val="0046073B"/>
    <w:rsid w:val="0046074E"/>
    <w:rsid w:val="00460765"/>
    <w:rsid w:val="00460778"/>
    <w:rsid w:val="0046077D"/>
    <w:rsid w:val="004607B8"/>
    <w:rsid w:val="004607C1"/>
    <w:rsid w:val="004607C5"/>
    <w:rsid w:val="004607C6"/>
    <w:rsid w:val="00460850"/>
    <w:rsid w:val="00460852"/>
    <w:rsid w:val="00460863"/>
    <w:rsid w:val="0046086F"/>
    <w:rsid w:val="00460875"/>
    <w:rsid w:val="004608FF"/>
    <w:rsid w:val="00460903"/>
    <w:rsid w:val="00460906"/>
    <w:rsid w:val="004609B5"/>
    <w:rsid w:val="004609E0"/>
    <w:rsid w:val="004609E6"/>
    <w:rsid w:val="00460A01"/>
    <w:rsid w:val="00460A05"/>
    <w:rsid w:val="00460AA0"/>
    <w:rsid w:val="00460AF5"/>
    <w:rsid w:val="00460BC7"/>
    <w:rsid w:val="00460BDD"/>
    <w:rsid w:val="00460C77"/>
    <w:rsid w:val="00460CEE"/>
    <w:rsid w:val="00460CF2"/>
    <w:rsid w:val="00460CFC"/>
    <w:rsid w:val="00460D1D"/>
    <w:rsid w:val="00460D20"/>
    <w:rsid w:val="00460D44"/>
    <w:rsid w:val="00460D59"/>
    <w:rsid w:val="00460D67"/>
    <w:rsid w:val="00460E16"/>
    <w:rsid w:val="00460E2B"/>
    <w:rsid w:val="00460E5E"/>
    <w:rsid w:val="00460E88"/>
    <w:rsid w:val="00460ECD"/>
    <w:rsid w:val="00460ED7"/>
    <w:rsid w:val="00460EE1"/>
    <w:rsid w:val="00460EEB"/>
    <w:rsid w:val="00460F22"/>
    <w:rsid w:val="00460F67"/>
    <w:rsid w:val="00460F79"/>
    <w:rsid w:val="00460FA9"/>
    <w:rsid w:val="00460FF8"/>
    <w:rsid w:val="00461022"/>
    <w:rsid w:val="00461025"/>
    <w:rsid w:val="00461027"/>
    <w:rsid w:val="00461056"/>
    <w:rsid w:val="004610B7"/>
    <w:rsid w:val="00461108"/>
    <w:rsid w:val="0046119E"/>
    <w:rsid w:val="004611DE"/>
    <w:rsid w:val="00461289"/>
    <w:rsid w:val="004612BD"/>
    <w:rsid w:val="00461306"/>
    <w:rsid w:val="00461338"/>
    <w:rsid w:val="00461365"/>
    <w:rsid w:val="00461398"/>
    <w:rsid w:val="004613B3"/>
    <w:rsid w:val="004613D8"/>
    <w:rsid w:val="004613F2"/>
    <w:rsid w:val="00461406"/>
    <w:rsid w:val="0046141F"/>
    <w:rsid w:val="0046143F"/>
    <w:rsid w:val="00461547"/>
    <w:rsid w:val="00461557"/>
    <w:rsid w:val="004615A2"/>
    <w:rsid w:val="004615A9"/>
    <w:rsid w:val="004615CB"/>
    <w:rsid w:val="004615FF"/>
    <w:rsid w:val="00461643"/>
    <w:rsid w:val="00461652"/>
    <w:rsid w:val="00461690"/>
    <w:rsid w:val="00461691"/>
    <w:rsid w:val="004616B1"/>
    <w:rsid w:val="004616C1"/>
    <w:rsid w:val="00461778"/>
    <w:rsid w:val="004617A4"/>
    <w:rsid w:val="004617B8"/>
    <w:rsid w:val="004617CD"/>
    <w:rsid w:val="004617E5"/>
    <w:rsid w:val="004617F3"/>
    <w:rsid w:val="0046181E"/>
    <w:rsid w:val="0046182C"/>
    <w:rsid w:val="00461873"/>
    <w:rsid w:val="00461882"/>
    <w:rsid w:val="004618A0"/>
    <w:rsid w:val="004618A5"/>
    <w:rsid w:val="004618D8"/>
    <w:rsid w:val="004618DF"/>
    <w:rsid w:val="004618F5"/>
    <w:rsid w:val="0046190F"/>
    <w:rsid w:val="00461914"/>
    <w:rsid w:val="00461917"/>
    <w:rsid w:val="00461952"/>
    <w:rsid w:val="004619D1"/>
    <w:rsid w:val="004619EE"/>
    <w:rsid w:val="004619FE"/>
    <w:rsid w:val="00461A0E"/>
    <w:rsid w:val="00461A1A"/>
    <w:rsid w:val="00461A2C"/>
    <w:rsid w:val="00461A51"/>
    <w:rsid w:val="00461A67"/>
    <w:rsid w:val="00461A6A"/>
    <w:rsid w:val="00461ABF"/>
    <w:rsid w:val="00461B08"/>
    <w:rsid w:val="00461B24"/>
    <w:rsid w:val="00461B5E"/>
    <w:rsid w:val="00461B7D"/>
    <w:rsid w:val="00461B92"/>
    <w:rsid w:val="00461B9D"/>
    <w:rsid w:val="00461BC3"/>
    <w:rsid w:val="00461C67"/>
    <w:rsid w:val="00461C84"/>
    <w:rsid w:val="00461C8F"/>
    <w:rsid w:val="00461C9C"/>
    <w:rsid w:val="00461CAA"/>
    <w:rsid w:val="00461CBE"/>
    <w:rsid w:val="00461CD4"/>
    <w:rsid w:val="00461CF8"/>
    <w:rsid w:val="00461D00"/>
    <w:rsid w:val="00461D14"/>
    <w:rsid w:val="00461D2E"/>
    <w:rsid w:val="00461D69"/>
    <w:rsid w:val="00461D88"/>
    <w:rsid w:val="00461DA8"/>
    <w:rsid w:val="00461DE7"/>
    <w:rsid w:val="00461DFC"/>
    <w:rsid w:val="00461E06"/>
    <w:rsid w:val="00461E09"/>
    <w:rsid w:val="00461E9C"/>
    <w:rsid w:val="00461EBB"/>
    <w:rsid w:val="00461EDE"/>
    <w:rsid w:val="00461F1B"/>
    <w:rsid w:val="00461F2E"/>
    <w:rsid w:val="00461F81"/>
    <w:rsid w:val="00461F92"/>
    <w:rsid w:val="00461F98"/>
    <w:rsid w:val="00462012"/>
    <w:rsid w:val="00462050"/>
    <w:rsid w:val="0046206F"/>
    <w:rsid w:val="00462095"/>
    <w:rsid w:val="004620FE"/>
    <w:rsid w:val="00462111"/>
    <w:rsid w:val="0046213B"/>
    <w:rsid w:val="00462144"/>
    <w:rsid w:val="00462184"/>
    <w:rsid w:val="00462186"/>
    <w:rsid w:val="004621A4"/>
    <w:rsid w:val="004621BF"/>
    <w:rsid w:val="004621F6"/>
    <w:rsid w:val="0046223D"/>
    <w:rsid w:val="004622EE"/>
    <w:rsid w:val="004622F5"/>
    <w:rsid w:val="00462310"/>
    <w:rsid w:val="00462347"/>
    <w:rsid w:val="0046237F"/>
    <w:rsid w:val="00462382"/>
    <w:rsid w:val="0046238D"/>
    <w:rsid w:val="004623A1"/>
    <w:rsid w:val="004623BC"/>
    <w:rsid w:val="004623D0"/>
    <w:rsid w:val="00462413"/>
    <w:rsid w:val="00462430"/>
    <w:rsid w:val="00462433"/>
    <w:rsid w:val="00462439"/>
    <w:rsid w:val="00462480"/>
    <w:rsid w:val="004624A2"/>
    <w:rsid w:val="004624B6"/>
    <w:rsid w:val="004624C4"/>
    <w:rsid w:val="004624D3"/>
    <w:rsid w:val="00462567"/>
    <w:rsid w:val="00462599"/>
    <w:rsid w:val="004625C1"/>
    <w:rsid w:val="00462607"/>
    <w:rsid w:val="0046261F"/>
    <w:rsid w:val="0046263E"/>
    <w:rsid w:val="004626B3"/>
    <w:rsid w:val="004626BA"/>
    <w:rsid w:val="004626E2"/>
    <w:rsid w:val="00462704"/>
    <w:rsid w:val="0046272C"/>
    <w:rsid w:val="0046273A"/>
    <w:rsid w:val="00462746"/>
    <w:rsid w:val="004627BC"/>
    <w:rsid w:val="004627FD"/>
    <w:rsid w:val="0046285E"/>
    <w:rsid w:val="00462872"/>
    <w:rsid w:val="0046287E"/>
    <w:rsid w:val="004628A7"/>
    <w:rsid w:val="004628B8"/>
    <w:rsid w:val="004628C8"/>
    <w:rsid w:val="004628FD"/>
    <w:rsid w:val="004628FF"/>
    <w:rsid w:val="00462947"/>
    <w:rsid w:val="0046295E"/>
    <w:rsid w:val="0046297A"/>
    <w:rsid w:val="0046298F"/>
    <w:rsid w:val="004629C8"/>
    <w:rsid w:val="004629CA"/>
    <w:rsid w:val="004629CD"/>
    <w:rsid w:val="004629DB"/>
    <w:rsid w:val="004629F1"/>
    <w:rsid w:val="00462A1C"/>
    <w:rsid w:val="00462A3D"/>
    <w:rsid w:val="00462A68"/>
    <w:rsid w:val="00462AAD"/>
    <w:rsid w:val="00462ACF"/>
    <w:rsid w:val="00462AD0"/>
    <w:rsid w:val="00462AF8"/>
    <w:rsid w:val="00462B3A"/>
    <w:rsid w:val="00462B45"/>
    <w:rsid w:val="00462B5A"/>
    <w:rsid w:val="00462B94"/>
    <w:rsid w:val="00462BB2"/>
    <w:rsid w:val="00462C46"/>
    <w:rsid w:val="00462C9A"/>
    <w:rsid w:val="00462CB1"/>
    <w:rsid w:val="00462CBD"/>
    <w:rsid w:val="00462CC5"/>
    <w:rsid w:val="00462D0D"/>
    <w:rsid w:val="00462D25"/>
    <w:rsid w:val="00462D27"/>
    <w:rsid w:val="00462D33"/>
    <w:rsid w:val="00462D42"/>
    <w:rsid w:val="00462D58"/>
    <w:rsid w:val="00462D91"/>
    <w:rsid w:val="00462DCD"/>
    <w:rsid w:val="00462DDF"/>
    <w:rsid w:val="00462E22"/>
    <w:rsid w:val="00462E25"/>
    <w:rsid w:val="00462E58"/>
    <w:rsid w:val="00462E8D"/>
    <w:rsid w:val="00462EA3"/>
    <w:rsid w:val="00462ED6"/>
    <w:rsid w:val="00462ED8"/>
    <w:rsid w:val="00462F00"/>
    <w:rsid w:val="00462F10"/>
    <w:rsid w:val="00462F18"/>
    <w:rsid w:val="00462F29"/>
    <w:rsid w:val="00462F4D"/>
    <w:rsid w:val="00462F65"/>
    <w:rsid w:val="00462F8D"/>
    <w:rsid w:val="00462FA9"/>
    <w:rsid w:val="00462FC1"/>
    <w:rsid w:val="00462FCF"/>
    <w:rsid w:val="00462FE7"/>
    <w:rsid w:val="00462FF0"/>
    <w:rsid w:val="0046301E"/>
    <w:rsid w:val="00463026"/>
    <w:rsid w:val="0046307D"/>
    <w:rsid w:val="00463086"/>
    <w:rsid w:val="004630AF"/>
    <w:rsid w:val="004630C3"/>
    <w:rsid w:val="004630CC"/>
    <w:rsid w:val="004630D9"/>
    <w:rsid w:val="004630E0"/>
    <w:rsid w:val="004630E9"/>
    <w:rsid w:val="004630F3"/>
    <w:rsid w:val="00463116"/>
    <w:rsid w:val="00463119"/>
    <w:rsid w:val="00463160"/>
    <w:rsid w:val="00463162"/>
    <w:rsid w:val="004631B1"/>
    <w:rsid w:val="004631B7"/>
    <w:rsid w:val="004631E1"/>
    <w:rsid w:val="00463212"/>
    <w:rsid w:val="00463240"/>
    <w:rsid w:val="00463265"/>
    <w:rsid w:val="00463292"/>
    <w:rsid w:val="00463315"/>
    <w:rsid w:val="00463338"/>
    <w:rsid w:val="00463398"/>
    <w:rsid w:val="004633A8"/>
    <w:rsid w:val="004633B3"/>
    <w:rsid w:val="004633C9"/>
    <w:rsid w:val="004633DE"/>
    <w:rsid w:val="004633DF"/>
    <w:rsid w:val="004633EB"/>
    <w:rsid w:val="00463427"/>
    <w:rsid w:val="00463428"/>
    <w:rsid w:val="00463433"/>
    <w:rsid w:val="0046343A"/>
    <w:rsid w:val="00463486"/>
    <w:rsid w:val="00463490"/>
    <w:rsid w:val="0046349F"/>
    <w:rsid w:val="004634C1"/>
    <w:rsid w:val="004634C5"/>
    <w:rsid w:val="004634CC"/>
    <w:rsid w:val="004634D0"/>
    <w:rsid w:val="004634D2"/>
    <w:rsid w:val="004634E3"/>
    <w:rsid w:val="004634EB"/>
    <w:rsid w:val="004634F8"/>
    <w:rsid w:val="00463505"/>
    <w:rsid w:val="00463509"/>
    <w:rsid w:val="00463524"/>
    <w:rsid w:val="00463563"/>
    <w:rsid w:val="004635CB"/>
    <w:rsid w:val="004635E2"/>
    <w:rsid w:val="00463628"/>
    <w:rsid w:val="0046364D"/>
    <w:rsid w:val="004636D3"/>
    <w:rsid w:val="00463728"/>
    <w:rsid w:val="00463730"/>
    <w:rsid w:val="00463759"/>
    <w:rsid w:val="00463773"/>
    <w:rsid w:val="00463782"/>
    <w:rsid w:val="004637B5"/>
    <w:rsid w:val="004637BF"/>
    <w:rsid w:val="004637D8"/>
    <w:rsid w:val="0046385E"/>
    <w:rsid w:val="00463866"/>
    <w:rsid w:val="00463877"/>
    <w:rsid w:val="004638AB"/>
    <w:rsid w:val="0046391A"/>
    <w:rsid w:val="00463957"/>
    <w:rsid w:val="00463984"/>
    <w:rsid w:val="004639CD"/>
    <w:rsid w:val="00463A17"/>
    <w:rsid w:val="00463A3C"/>
    <w:rsid w:val="00463A42"/>
    <w:rsid w:val="00463A74"/>
    <w:rsid w:val="00463AAA"/>
    <w:rsid w:val="00463AB8"/>
    <w:rsid w:val="00463AE9"/>
    <w:rsid w:val="00463AEB"/>
    <w:rsid w:val="00463AFE"/>
    <w:rsid w:val="00463B1B"/>
    <w:rsid w:val="00463B21"/>
    <w:rsid w:val="00463B41"/>
    <w:rsid w:val="00463B4A"/>
    <w:rsid w:val="00463B4E"/>
    <w:rsid w:val="00463B60"/>
    <w:rsid w:val="00463B64"/>
    <w:rsid w:val="00463B7D"/>
    <w:rsid w:val="00463BAC"/>
    <w:rsid w:val="00463BCC"/>
    <w:rsid w:val="00463BD2"/>
    <w:rsid w:val="00463C32"/>
    <w:rsid w:val="00463C35"/>
    <w:rsid w:val="00463C42"/>
    <w:rsid w:val="00463C99"/>
    <w:rsid w:val="00463CAE"/>
    <w:rsid w:val="00463CE2"/>
    <w:rsid w:val="00463D34"/>
    <w:rsid w:val="00463D5D"/>
    <w:rsid w:val="00463D8F"/>
    <w:rsid w:val="00463E09"/>
    <w:rsid w:val="00463E3F"/>
    <w:rsid w:val="00463E8F"/>
    <w:rsid w:val="00463ED0"/>
    <w:rsid w:val="00463EFA"/>
    <w:rsid w:val="00463F41"/>
    <w:rsid w:val="00463F61"/>
    <w:rsid w:val="00463F9E"/>
    <w:rsid w:val="00463FD0"/>
    <w:rsid w:val="00463FDB"/>
    <w:rsid w:val="00463FF1"/>
    <w:rsid w:val="00464031"/>
    <w:rsid w:val="00464055"/>
    <w:rsid w:val="00464073"/>
    <w:rsid w:val="00464088"/>
    <w:rsid w:val="00464094"/>
    <w:rsid w:val="004640B7"/>
    <w:rsid w:val="004640FE"/>
    <w:rsid w:val="00464114"/>
    <w:rsid w:val="004641B3"/>
    <w:rsid w:val="004641B5"/>
    <w:rsid w:val="0046420A"/>
    <w:rsid w:val="00464235"/>
    <w:rsid w:val="00464252"/>
    <w:rsid w:val="00464260"/>
    <w:rsid w:val="0046426F"/>
    <w:rsid w:val="0046429B"/>
    <w:rsid w:val="004642BC"/>
    <w:rsid w:val="0046432D"/>
    <w:rsid w:val="0046436C"/>
    <w:rsid w:val="00464374"/>
    <w:rsid w:val="004643B8"/>
    <w:rsid w:val="004643DA"/>
    <w:rsid w:val="0046447D"/>
    <w:rsid w:val="004644E1"/>
    <w:rsid w:val="004644EB"/>
    <w:rsid w:val="004644FC"/>
    <w:rsid w:val="00464504"/>
    <w:rsid w:val="0046452E"/>
    <w:rsid w:val="0046454A"/>
    <w:rsid w:val="00464553"/>
    <w:rsid w:val="00464581"/>
    <w:rsid w:val="004645BA"/>
    <w:rsid w:val="0046462D"/>
    <w:rsid w:val="00464662"/>
    <w:rsid w:val="00464696"/>
    <w:rsid w:val="004646D8"/>
    <w:rsid w:val="0046471F"/>
    <w:rsid w:val="00464751"/>
    <w:rsid w:val="0046476C"/>
    <w:rsid w:val="00464794"/>
    <w:rsid w:val="004647C8"/>
    <w:rsid w:val="004647E0"/>
    <w:rsid w:val="00464821"/>
    <w:rsid w:val="0046487E"/>
    <w:rsid w:val="00464912"/>
    <w:rsid w:val="00464915"/>
    <w:rsid w:val="0046493F"/>
    <w:rsid w:val="00464957"/>
    <w:rsid w:val="004649C0"/>
    <w:rsid w:val="004649E8"/>
    <w:rsid w:val="004649EE"/>
    <w:rsid w:val="004649FA"/>
    <w:rsid w:val="00464A1B"/>
    <w:rsid w:val="00464A2B"/>
    <w:rsid w:val="00464A38"/>
    <w:rsid w:val="00464A7B"/>
    <w:rsid w:val="00464A97"/>
    <w:rsid w:val="00464AAF"/>
    <w:rsid w:val="00464B28"/>
    <w:rsid w:val="00464B5B"/>
    <w:rsid w:val="00464B89"/>
    <w:rsid w:val="00464B8F"/>
    <w:rsid w:val="00464BC4"/>
    <w:rsid w:val="00464BCA"/>
    <w:rsid w:val="00464C0D"/>
    <w:rsid w:val="00464CEE"/>
    <w:rsid w:val="00464D06"/>
    <w:rsid w:val="00464D32"/>
    <w:rsid w:val="00464D37"/>
    <w:rsid w:val="00464D57"/>
    <w:rsid w:val="00464D61"/>
    <w:rsid w:val="00464D7A"/>
    <w:rsid w:val="00464D7B"/>
    <w:rsid w:val="00464E0D"/>
    <w:rsid w:val="00464E28"/>
    <w:rsid w:val="00464E29"/>
    <w:rsid w:val="00464E6D"/>
    <w:rsid w:val="00464E8A"/>
    <w:rsid w:val="00464E9A"/>
    <w:rsid w:val="00464EC3"/>
    <w:rsid w:val="00464ECD"/>
    <w:rsid w:val="00464EED"/>
    <w:rsid w:val="00464EFE"/>
    <w:rsid w:val="00464F28"/>
    <w:rsid w:val="00464F53"/>
    <w:rsid w:val="00464F7A"/>
    <w:rsid w:val="00464F96"/>
    <w:rsid w:val="00464FCA"/>
    <w:rsid w:val="00465009"/>
    <w:rsid w:val="0046501F"/>
    <w:rsid w:val="00465076"/>
    <w:rsid w:val="004650B6"/>
    <w:rsid w:val="004650D9"/>
    <w:rsid w:val="004650F9"/>
    <w:rsid w:val="00465127"/>
    <w:rsid w:val="00465134"/>
    <w:rsid w:val="00465167"/>
    <w:rsid w:val="004651CA"/>
    <w:rsid w:val="0046521D"/>
    <w:rsid w:val="00465290"/>
    <w:rsid w:val="00465297"/>
    <w:rsid w:val="004652E6"/>
    <w:rsid w:val="0046531B"/>
    <w:rsid w:val="00465336"/>
    <w:rsid w:val="0046533F"/>
    <w:rsid w:val="0046536F"/>
    <w:rsid w:val="00465378"/>
    <w:rsid w:val="00465385"/>
    <w:rsid w:val="004653C1"/>
    <w:rsid w:val="004653F1"/>
    <w:rsid w:val="00465406"/>
    <w:rsid w:val="0046547C"/>
    <w:rsid w:val="00465482"/>
    <w:rsid w:val="0046549D"/>
    <w:rsid w:val="004654B7"/>
    <w:rsid w:val="0046551C"/>
    <w:rsid w:val="00465551"/>
    <w:rsid w:val="004655C2"/>
    <w:rsid w:val="004655D0"/>
    <w:rsid w:val="004655D2"/>
    <w:rsid w:val="004655F3"/>
    <w:rsid w:val="004655F7"/>
    <w:rsid w:val="00465601"/>
    <w:rsid w:val="00465605"/>
    <w:rsid w:val="0046561E"/>
    <w:rsid w:val="00465686"/>
    <w:rsid w:val="004656E6"/>
    <w:rsid w:val="0046570E"/>
    <w:rsid w:val="00465776"/>
    <w:rsid w:val="004657F3"/>
    <w:rsid w:val="004657FF"/>
    <w:rsid w:val="00465829"/>
    <w:rsid w:val="00465863"/>
    <w:rsid w:val="00465864"/>
    <w:rsid w:val="004658BD"/>
    <w:rsid w:val="004658C6"/>
    <w:rsid w:val="004658FA"/>
    <w:rsid w:val="00465901"/>
    <w:rsid w:val="00465903"/>
    <w:rsid w:val="00465914"/>
    <w:rsid w:val="00465916"/>
    <w:rsid w:val="00465931"/>
    <w:rsid w:val="00465978"/>
    <w:rsid w:val="00465999"/>
    <w:rsid w:val="004659AD"/>
    <w:rsid w:val="004659B1"/>
    <w:rsid w:val="004659FA"/>
    <w:rsid w:val="00465A19"/>
    <w:rsid w:val="00465A24"/>
    <w:rsid w:val="00465A55"/>
    <w:rsid w:val="00465AB1"/>
    <w:rsid w:val="00465AF1"/>
    <w:rsid w:val="00465B3F"/>
    <w:rsid w:val="00465B4A"/>
    <w:rsid w:val="00465B5A"/>
    <w:rsid w:val="00465B7F"/>
    <w:rsid w:val="00465B8B"/>
    <w:rsid w:val="00465BA1"/>
    <w:rsid w:val="00465BDE"/>
    <w:rsid w:val="00465C04"/>
    <w:rsid w:val="00465C7E"/>
    <w:rsid w:val="00465CCF"/>
    <w:rsid w:val="00465D14"/>
    <w:rsid w:val="00465D15"/>
    <w:rsid w:val="00465D19"/>
    <w:rsid w:val="00465D20"/>
    <w:rsid w:val="00465D28"/>
    <w:rsid w:val="00465D42"/>
    <w:rsid w:val="00465D89"/>
    <w:rsid w:val="00465DCC"/>
    <w:rsid w:val="00465DDB"/>
    <w:rsid w:val="00465E4B"/>
    <w:rsid w:val="00465EB2"/>
    <w:rsid w:val="00465EDB"/>
    <w:rsid w:val="00465F2D"/>
    <w:rsid w:val="00465F2E"/>
    <w:rsid w:val="00465F52"/>
    <w:rsid w:val="00465F5D"/>
    <w:rsid w:val="00465F83"/>
    <w:rsid w:val="00465F86"/>
    <w:rsid w:val="00465F94"/>
    <w:rsid w:val="00465F97"/>
    <w:rsid w:val="00465FAF"/>
    <w:rsid w:val="00465FBD"/>
    <w:rsid w:val="00465FBF"/>
    <w:rsid w:val="00465FC3"/>
    <w:rsid w:val="00465FCE"/>
    <w:rsid w:val="0046603E"/>
    <w:rsid w:val="00466070"/>
    <w:rsid w:val="004660BE"/>
    <w:rsid w:val="004660ED"/>
    <w:rsid w:val="0046610C"/>
    <w:rsid w:val="00466127"/>
    <w:rsid w:val="00466143"/>
    <w:rsid w:val="0046615F"/>
    <w:rsid w:val="00466165"/>
    <w:rsid w:val="00466186"/>
    <w:rsid w:val="004661AB"/>
    <w:rsid w:val="004661E2"/>
    <w:rsid w:val="00466200"/>
    <w:rsid w:val="00466222"/>
    <w:rsid w:val="00466287"/>
    <w:rsid w:val="00466288"/>
    <w:rsid w:val="004662BF"/>
    <w:rsid w:val="00466357"/>
    <w:rsid w:val="004663B2"/>
    <w:rsid w:val="004663C1"/>
    <w:rsid w:val="00466410"/>
    <w:rsid w:val="00466441"/>
    <w:rsid w:val="0046645E"/>
    <w:rsid w:val="00466461"/>
    <w:rsid w:val="004664BB"/>
    <w:rsid w:val="004664D3"/>
    <w:rsid w:val="00466522"/>
    <w:rsid w:val="00466576"/>
    <w:rsid w:val="00466598"/>
    <w:rsid w:val="0046659B"/>
    <w:rsid w:val="004665B9"/>
    <w:rsid w:val="004665F5"/>
    <w:rsid w:val="004665F9"/>
    <w:rsid w:val="00466606"/>
    <w:rsid w:val="00466639"/>
    <w:rsid w:val="00466661"/>
    <w:rsid w:val="0046667D"/>
    <w:rsid w:val="00466684"/>
    <w:rsid w:val="00466699"/>
    <w:rsid w:val="004666DD"/>
    <w:rsid w:val="004666EC"/>
    <w:rsid w:val="00466712"/>
    <w:rsid w:val="00466744"/>
    <w:rsid w:val="0046674C"/>
    <w:rsid w:val="00466754"/>
    <w:rsid w:val="0046675B"/>
    <w:rsid w:val="00466761"/>
    <w:rsid w:val="0046677A"/>
    <w:rsid w:val="0046679D"/>
    <w:rsid w:val="004667AB"/>
    <w:rsid w:val="004667D3"/>
    <w:rsid w:val="004667F8"/>
    <w:rsid w:val="00466812"/>
    <w:rsid w:val="004668A5"/>
    <w:rsid w:val="004668D0"/>
    <w:rsid w:val="004668D2"/>
    <w:rsid w:val="0046691A"/>
    <w:rsid w:val="0046694C"/>
    <w:rsid w:val="00466981"/>
    <w:rsid w:val="00466998"/>
    <w:rsid w:val="004669C8"/>
    <w:rsid w:val="00466A09"/>
    <w:rsid w:val="00466A31"/>
    <w:rsid w:val="00466A38"/>
    <w:rsid w:val="00466A43"/>
    <w:rsid w:val="00466A5B"/>
    <w:rsid w:val="00466AA1"/>
    <w:rsid w:val="00466ABA"/>
    <w:rsid w:val="00466ABD"/>
    <w:rsid w:val="00466AC2"/>
    <w:rsid w:val="00466B14"/>
    <w:rsid w:val="00466B5D"/>
    <w:rsid w:val="00466B79"/>
    <w:rsid w:val="00466B87"/>
    <w:rsid w:val="00466B98"/>
    <w:rsid w:val="00466BA4"/>
    <w:rsid w:val="00466BAE"/>
    <w:rsid w:val="00466BD7"/>
    <w:rsid w:val="00466BE8"/>
    <w:rsid w:val="00466C2F"/>
    <w:rsid w:val="00466C40"/>
    <w:rsid w:val="00466C44"/>
    <w:rsid w:val="00466C71"/>
    <w:rsid w:val="00466CF4"/>
    <w:rsid w:val="00466CF7"/>
    <w:rsid w:val="00466CFC"/>
    <w:rsid w:val="00466D0E"/>
    <w:rsid w:val="00466D8C"/>
    <w:rsid w:val="00466D8F"/>
    <w:rsid w:val="00466DD7"/>
    <w:rsid w:val="00466E53"/>
    <w:rsid w:val="00466E5F"/>
    <w:rsid w:val="00466EA1"/>
    <w:rsid w:val="00466EB7"/>
    <w:rsid w:val="00466EEF"/>
    <w:rsid w:val="00466EF7"/>
    <w:rsid w:val="00466F2D"/>
    <w:rsid w:val="00466F30"/>
    <w:rsid w:val="00466F39"/>
    <w:rsid w:val="00466FA8"/>
    <w:rsid w:val="00466FBC"/>
    <w:rsid w:val="00466FC9"/>
    <w:rsid w:val="00466FE8"/>
    <w:rsid w:val="00466FFF"/>
    <w:rsid w:val="00467078"/>
    <w:rsid w:val="004670BE"/>
    <w:rsid w:val="004670CC"/>
    <w:rsid w:val="004670E3"/>
    <w:rsid w:val="004670EE"/>
    <w:rsid w:val="004670F4"/>
    <w:rsid w:val="0046711B"/>
    <w:rsid w:val="00467166"/>
    <w:rsid w:val="00467181"/>
    <w:rsid w:val="004671A1"/>
    <w:rsid w:val="004671A3"/>
    <w:rsid w:val="004671C4"/>
    <w:rsid w:val="0046721B"/>
    <w:rsid w:val="00467228"/>
    <w:rsid w:val="00467251"/>
    <w:rsid w:val="00467290"/>
    <w:rsid w:val="0046730E"/>
    <w:rsid w:val="00467329"/>
    <w:rsid w:val="00467346"/>
    <w:rsid w:val="00467352"/>
    <w:rsid w:val="00467379"/>
    <w:rsid w:val="00467386"/>
    <w:rsid w:val="00467393"/>
    <w:rsid w:val="00467394"/>
    <w:rsid w:val="004673B9"/>
    <w:rsid w:val="004673C1"/>
    <w:rsid w:val="004673FB"/>
    <w:rsid w:val="00467416"/>
    <w:rsid w:val="0046742C"/>
    <w:rsid w:val="00467481"/>
    <w:rsid w:val="004674A2"/>
    <w:rsid w:val="004674B2"/>
    <w:rsid w:val="004674DD"/>
    <w:rsid w:val="00467506"/>
    <w:rsid w:val="0046751B"/>
    <w:rsid w:val="00467535"/>
    <w:rsid w:val="0046756D"/>
    <w:rsid w:val="004675A0"/>
    <w:rsid w:val="004675C6"/>
    <w:rsid w:val="00467606"/>
    <w:rsid w:val="0046762D"/>
    <w:rsid w:val="00467635"/>
    <w:rsid w:val="0046769C"/>
    <w:rsid w:val="004676DA"/>
    <w:rsid w:val="0046770A"/>
    <w:rsid w:val="00467713"/>
    <w:rsid w:val="00467724"/>
    <w:rsid w:val="00467749"/>
    <w:rsid w:val="00467787"/>
    <w:rsid w:val="004677A0"/>
    <w:rsid w:val="004677A7"/>
    <w:rsid w:val="004677F9"/>
    <w:rsid w:val="004677FE"/>
    <w:rsid w:val="0046780B"/>
    <w:rsid w:val="00467816"/>
    <w:rsid w:val="0046782A"/>
    <w:rsid w:val="0046782F"/>
    <w:rsid w:val="0046783C"/>
    <w:rsid w:val="00467847"/>
    <w:rsid w:val="00467857"/>
    <w:rsid w:val="00467893"/>
    <w:rsid w:val="004678A2"/>
    <w:rsid w:val="004678D0"/>
    <w:rsid w:val="004678D8"/>
    <w:rsid w:val="004678E0"/>
    <w:rsid w:val="0046794A"/>
    <w:rsid w:val="00467953"/>
    <w:rsid w:val="0046795A"/>
    <w:rsid w:val="0046795E"/>
    <w:rsid w:val="0046796C"/>
    <w:rsid w:val="004679B1"/>
    <w:rsid w:val="004679CA"/>
    <w:rsid w:val="004679F7"/>
    <w:rsid w:val="004679FF"/>
    <w:rsid w:val="00467A36"/>
    <w:rsid w:val="00467A53"/>
    <w:rsid w:val="00467A58"/>
    <w:rsid w:val="00467A5F"/>
    <w:rsid w:val="00467A84"/>
    <w:rsid w:val="00467A8B"/>
    <w:rsid w:val="00467AA0"/>
    <w:rsid w:val="00467ACA"/>
    <w:rsid w:val="00467AE8"/>
    <w:rsid w:val="00467B08"/>
    <w:rsid w:val="00467B34"/>
    <w:rsid w:val="00467B79"/>
    <w:rsid w:val="00467B8A"/>
    <w:rsid w:val="00467B8C"/>
    <w:rsid w:val="00467BAB"/>
    <w:rsid w:val="00467BD9"/>
    <w:rsid w:val="00467BFB"/>
    <w:rsid w:val="00467BFD"/>
    <w:rsid w:val="00467C1F"/>
    <w:rsid w:val="00467C41"/>
    <w:rsid w:val="00467C6B"/>
    <w:rsid w:val="00467CD1"/>
    <w:rsid w:val="00467D16"/>
    <w:rsid w:val="00467D25"/>
    <w:rsid w:val="00467D3E"/>
    <w:rsid w:val="00467D87"/>
    <w:rsid w:val="00467DA7"/>
    <w:rsid w:val="00467DC6"/>
    <w:rsid w:val="00467DD4"/>
    <w:rsid w:val="00467E2F"/>
    <w:rsid w:val="00467E78"/>
    <w:rsid w:val="00467E7F"/>
    <w:rsid w:val="00467E86"/>
    <w:rsid w:val="00467E88"/>
    <w:rsid w:val="00467E98"/>
    <w:rsid w:val="00467ECB"/>
    <w:rsid w:val="00467EDA"/>
    <w:rsid w:val="00467EE5"/>
    <w:rsid w:val="00467F02"/>
    <w:rsid w:val="00467F1C"/>
    <w:rsid w:val="00467F4A"/>
    <w:rsid w:val="00467F9B"/>
    <w:rsid w:val="00467FD8"/>
    <w:rsid w:val="00470040"/>
    <w:rsid w:val="00470043"/>
    <w:rsid w:val="0047005C"/>
    <w:rsid w:val="0047006C"/>
    <w:rsid w:val="0047007B"/>
    <w:rsid w:val="00470085"/>
    <w:rsid w:val="004700CB"/>
    <w:rsid w:val="0047012A"/>
    <w:rsid w:val="0047019B"/>
    <w:rsid w:val="004701A3"/>
    <w:rsid w:val="004701B4"/>
    <w:rsid w:val="004701C2"/>
    <w:rsid w:val="004701D9"/>
    <w:rsid w:val="00470219"/>
    <w:rsid w:val="0047022E"/>
    <w:rsid w:val="00470241"/>
    <w:rsid w:val="00470283"/>
    <w:rsid w:val="00470295"/>
    <w:rsid w:val="004702D6"/>
    <w:rsid w:val="004702E2"/>
    <w:rsid w:val="0047038A"/>
    <w:rsid w:val="00470395"/>
    <w:rsid w:val="0047039C"/>
    <w:rsid w:val="004703E6"/>
    <w:rsid w:val="004704B7"/>
    <w:rsid w:val="004704D5"/>
    <w:rsid w:val="004704DB"/>
    <w:rsid w:val="00470557"/>
    <w:rsid w:val="00470577"/>
    <w:rsid w:val="0047058F"/>
    <w:rsid w:val="00470593"/>
    <w:rsid w:val="004705D0"/>
    <w:rsid w:val="004705FA"/>
    <w:rsid w:val="00470610"/>
    <w:rsid w:val="00470631"/>
    <w:rsid w:val="0047063D"/>
    <w:rsid w:val="00470650"/>
    <w:rsid w:val="004706A7"/>
    <w:rsid w:val="004706A9"/>
    <w:rsid w:val="0047071D"/>
    <w:rsid w:val="0047072C"/>
    <w:rsid w:val="004707C9"/>
    <w:rsid w:val="004707D6"/>
    <w:rsid w:val="004707E7"/>
    <w:rsid w:val="0047081A"/>
    <w:rsid w:val="00470856"/>
    <w:rsid w:val="0047085A"/>
    <w:rsid w:val="004708BE"/>
    <w:rsid w:val="004708E1"/>
    <w:rsid w:val="004708F1"/>
    <w:rsid w:val="00470901"/>
    <w:rsid w:val="0047091C"/>
    <w:rsid w:val="00470989"/>
    <w:rsid w:val="0047098B"/>
    <w:rsid w:val="00470997"/>
    <w:rsid w:val="0047099C"/>
    <w:rsid w:val="004709A9"/>
    <w:rsid w:val="004709C6"/>
    <w:rsid w:val="004709EF"/>
    <w:rsid w:val="004709FE"/>
    <w:rsid w:val="00470A11"/>
    <w:rsid w:val="00470A41"/>
    <w:rsid w:val="00470AAB"/>
    <w:rsid w:val="00470AAE"/>
    <w:rsid w:val="00470AC2"/>
    <w:rsid w:val="00470ADA"/>
    <w:rsid w:val="00470B74"/>
    <w:rsid w:val="00470B78"/>
    <w:rsid w:val="00470B79"/>
    <w:rsid w:val="00470B81"/>
    <w:rsid w:val="00470B82"/>
    <w:rsid w:val="00470C10"/>
    <w:rsid w:val="00470C1F"/>
    <w:rsid w:val="00470C38"/>
    <w:rsid w:val="00470C4A"/>
    <w:rsid w:val="00470C8E"/>
    <w:rsid w:val="00470CD8"/>
    <w:rsid w:val="00470CE5"/>
    <w:rsid w:val="00470D5F"/>
    <w:rsid w:val="00470D64"/>
    <w:rsid w:val="00470D6E"/>
    <w:rsid w:val="00470D8B"/>
    <w:rsid w:val="00470D8D"/>
    <w:rsid w:val="00470D9B"/>
    <w:rsid w:val="00470DF5"/>
    <w:rsid w:val="00470DF7"/>
    <w:rsid w:val="00470E67"/>
    <w:rsid w:val="00470E9A"/>
    <w:rsid w:val="00470EA4"/>
    <w:rsid w:val="00470EB1"/>
    <w:rsid w:val="00470ED8"/>
    <w:rsid w:val="00470EDE"/>
    <w:rsid w:val="00470EFF"/>
    <w:rsid w:val="00470F45"/>
    <w:rsid w:val="00470F6A"/>
    <w:rsid w:val="00470FA2"/>
    <w:rsid w:val="00470FAC"/>
    <w:rsid w:val="00470FBC"/>
    <w:rsid w:val="00470FFA"/>
    <w:rsid w:val="00471000"/>
    <w:rsid w:val="0047101B"/>
    <w:rsid w:val="00471057"/>
    <w:rsid w:val="0047109D"/>
    <w:rsid w:val="004710F1"/>
    <w:rsid w:val="00471119"/>
    <w:rsid w:val="00471128"/>
    <w:rsid w:val="0047112C"/>
    <w:rsid w:val="0047114F"/>
    <w:rsid w:val="00471167"/>
    <w:rsid w:val="0047117C"/>
    <w:rsid w:val="004711A4"/>
    <w:rsid w:val="004711D5"/>
    <w:rsid w:val="00471245"/>
    <w:rsid w:val="00471287"/>
    <w:rsid w:val="0047129A"/>
    <w:rsid w:val="004712A1"/>
    <w:rsid w:val="004712A8"/>
    <w:rsid w:val="004712AD"/>
    <w:rsid w:val="004712B7"/>
    <w:rsid w:val="004712C9"/>
    <w:rsid w:val="004712F6"/>
    <w:rsid w:val="0047133D"/>
    <w:rsid w:val="00471361"/>
    <w:rsid w:val="0047136E"/>
    <w:rsid w:val="00471373"/>
    <w:rsid w:val="004713DC"/>
    <w:rsid w:val="00471423"/>
    <w:rsid w:val="00471426"/>
    <w:rsid w:val="00471430"/>
    <w:rsid w:val="00471431"/>
    <w:rsid w:val="00471466"/>
    <w:rsid w:val="00471469"/>
    <w:rsid w:val="00471483"/>
    <w:rsid w:val="00471488"/>
    <w:rsid w:val="00471493"/>
    <w:rsid w:val="004714C0"/>
    <w:rsid w:val="004714FF"/>
    <w:rsid w:val="00471505"/>
    <w:rsid w:val="0047150E"/>
    <w:rsid w:val="0047151D"/>
    <w:rsid w:val="0047152D"/>
    <w:rsid w:val="00471534"/>
    <w:rsid w:val="0047153A"/>
    <w:rsid w:val="0047159A"/>
    <w:rsid w:val="004715AB"/>
    <w:rsid w:val="00471614"/>
    <w:rsid w:val="00471651"/>
    <w:rsid w:val="0047166B"/>
    <w:rsid w:val="00471692"/>
    <w:rsid w:val="00471693"/>
    <w:rsid w:val="00471700"/>
    <w:rsid w:val="0047170E"/>
    <w:rsid w:val="00471755"/>
    <w:rsid w:val="0047179B"/>
    <w:rsid w:val="004717DA"/>
    <w:rsid w:val="00471802"/>
    <w:rsid w:val="00471812"/>
    <w:rsid w:val="00471819"/>
    <w:rsid w:val="0047181D"/>
    <w:rsid w:val="0047182D"/>
    <w:rsid w:val="0047183A"/>
    <w:rsid w:val="004718B9"/>
    <w:rsid w:val="004718CA"/>
    <w:rsid w:val="004718CB"/>
    <w:rsid w:val="004718D8"/>
    <w:rsid w:val="004718F0"/>
    <w:rsid w:val="00471914"/>
    <w:rsid w:val="0047191E"/>
    <w:rsid w:val="00471941"/>
    <w:rsid w:val="0047198C"/>
    <w:rsid w:val="00471A08"/>
    <w:rsid w:val="00471ACE"/>
    <w:rsid w:val="00471ACF"/>
    <w:rsid w:val="00471ADE"/>
    <w:rsid w:val="00471AE5"/>
    <w:rsid w:val="00471B68"/>
    <w:rsid w:val="00471B6D"/>
    <w:rsid w:val="00471BAF"/>
    <w:rsid w:val="00471BC2"/>
    <w:rsid w:val="00471C63"/>
    <w:rsid w:val="00471C74"/>
    <w:rsid w:val="00471C83"/>
    <w:rsid w:val="00471CFC"/>
    <w:rsid w:val="00471D03"/>
    <w:rsid w:val="00471D2A"/>
    <w:rsid w:val="00471D68"/>
    <w:rsid w:val="00471D80"/>
    <w:rsid w:val="00471DCF"/>
    <w:rsid w:val="00471E22"/>
    <w:rsid w:val="00471E35"/>
    <w:rsid w:val="00471E3D"/>
    <w:rsid w:val="00471E44"/>
    <w:rsid w:val="00471E7A"/>
    <w:rsid w:val="00471EA5"/>
    <w:rsid w:val="00471EB9"/>
    <w:rsid w:val="00471EBA"/>
    <w:rsid w:val="00471EF4"/>
    <w:rsid w:val="00471F0A"/>
    <w:rsid w:val="00471F1C"/>
    <w:rsid w:val="00471F3A"/>
    <w:rsid w:val="00471F48"/>
    <w:rsid w:val="00471F99"/>
    <w:rsid w:val="00471FAC"/>
    <w:rsid w:val="00471FCB"/>
    <w:rsid w:val="00471FD6"/>
    <w:rsid w:val="00471FE9"/>
    <w:rsid w:val="0047203B"/>
    <w:rsid w:val="0047204C"/>
    <w:rsid w:val="00472059"/>
    <w:rsid w:val="0047205D"/>
    <w:rsid w:val="00472070"/>
    <w:rsid w:val="00472093"/>
    <w:rsid w:val="00472094"/>
    <w:rsid w:val="004720B1"/>
    <w:rsid w:val="004720F4"/>
    <w:rsid w:val="0047210F"/>
    <w:rsid w:val="0047216C"/>
    <w:rsid w:val="00472170"/>
    <w:rsid w:val="00472182"/>
    <w:rsid w:val="004721DF"/>
    <w:rsid w:val="004721F4"/>
    <w:rsid w:val="0047222C"/>
    <w:rsid w:val="00472236"/>
    <w:rsid w:val="00472298"/>
    <w:rsid w:val="004722A6"/>
    <w:rsid w:val="004722CE"/>
    <w:rsid w:val="0047236F"/>
    <w:rsid w:val="00472387"/>
    <w:rsid w:val="004723FE"/>
    <w:rsid w:val="0047244B"/>
    <w:rsid w:val="00472456"/>
    <w:rsid w:val="0047246D"/>
    <w:rsid w:val="004724A0"/>
    <w:rsid w:val="004724D0"/>
    <w:rsid w:val="004724D5"/>
    <w:rsid w:val="004724D7"/>
    <w:rsid w:val="004724D9"/>
    <w:rsid w:val="004724F6"/>
    <w:rsid w:val="00472511"/>
    <w:rsid w:val="00472530"/>
    <w:rsid w:val="00472553"/>
    <w:rsid w:val="004725C8"/>
    <w:rsid w:val="00472653"/>
    <w:rsid w:val="004726B2"/>
    <w:rsid w:val="004726B6"/>
    <w:rsid w:val="004726C9"/>
    <w:rsid w:val="0047271E"/>
    <w:rsid w:val="00472726"/>
    <w:rsid w:val="00472749"/>
    <w:rsid w:val="00472776"/>
    <w:rsid w:val="00472789"/>
    <w:rsid w:val="0047278E"/>
    <w:rsid w:val="004727AB"/>
    <w:rsid w:val="00472809"/>
    <w:rsid w:val="00472824"/>
    <w:rsid w:val="00472829"/>
    <w:rsid w:val="0047282E"/>
    <w:rsid w:val="0047285D"/>
    <w:rsid w:val="004728A8"/>
    <w:rsid w:val="004728D3"/>
    <w:rsid w:val="00472922"/>
    <w:rsid w:val="00472943"/>
    <w:rsid w:val="00472973"/>
    <w:rsid w:val="0047297C"/>
    <w:rsid w:val="00472985"/>
    <w:rsid w:val="00472A6E"/>
    <w:rsid w:val="00472A9A"/>
    <w:rsid w:val="00472AA0"/>
    <w:rsid w:val="00472B3C"/>
    <w:rsid w:val="00472C09"/>
    <w:rsid w:val="00472C7E"/>
    <w:rsid w:val="00472CA4"/>
    <w:rsid w:val="00472CCF"/>
    <w:rsid w:val="00472CEB"/>
    <w:rsid w:val="00472CEE"/>
    <w:rsid w:val="00472D15"/>
    <w:rsid w:val="00472D2C"/>
    <w:rsid w:val="00472D41"/>
    <w:rsid w:val="00472DE7"/>
    <w:rsid w:val="00472E08"/>
    <w:rsid w:val="00472E0F"/>
    <w:rsid w:val="00472E42"/>
    <w:rsid w:val="00472E94"/>
    <w:rsid w:val="00472EB1"/>
    <w:rsid w:val="00472F06"/>
    <w:rsid w:val="00472F12"/>
    <w:rsid w:val="0047300D"/>
    <w:rsid w:val="0047302D"/>
    <w:rsid w:val="00473039"/>
    <w:rsid w:val="0047304C"/>
    <w:rsid w:val="00473064"/>
    <w:rsid w:val="00473083"/>
    <w:rsid w:val="0047308B"/>
    <w:rsid w:val="00473093"/>
    <w:rsid w:val="0047309F"/>
    <w:rsid w:val="004730E1"/>
    <w:rsid w:val="004730EE"/>
    <w:rsid w:val="00473104"/>
    <w:rsid w:val="00473105"/>
    <w:rsid w:val="00473129"/>
    <w:rsid w:val="0047316F"/>
    <w:rsid w:val="004731A0"/>
    <w:rsid w:val="004731A8"/>
    <w:rsid w:val="004731C8"/>
    <w:rsid w:val="004731D4"/>
    <w:rsid w:val="00473218"/>
    <w:rsid w:val="004732F1"/>
    <w:rsid w:val="00473317"/>
    <w:rsid w:val="00473394"/>
    <w:rsid w:val="0047340E"/>
    <w:rsid w:val="0047343B"/>
    <w:rsid w:val="00473448"/>
    <w:rsid w:val="0047345C"/>
    <w:rsid w:val="0047348D"/>
    <w:rsid w:val="00473493"/>
    <w:rsid w:val="004734C6"/>
    <w:rsid w:val="0047351B"/>
    <w:rsid w:val="0047353B"/>
    <w:rsid w:val="00473560"/>
    <w:rsid w:val="004735D9"/>
    <w:rsid w:val="004735DE"/>
    <w:rsid w:val="00473610"/>
    <w:rsid w:val="00473652"/>
    <w:rsid w:val="00473666"/>
    <w:rsid w:val="00473680"/>
    <w:rsid w:val="0047368A"/>
    <w:rsid w:val="004736C8"/>
    <w:rsid w:val="004736CF"/>
    <w:rsid w:val="00473713"/>
    <w:rsid w:val="0047372E"/>
    <w:rsid w:val="0047376B"/>
    <w:rsid w:val="00473784"/>
    <w:rsid w:val="004737F9"/>
    <w:rsid w:val="00473809"/>
    <w:rsid w:val="00473859"/>
    <w:rsid w:val="0047385D"/>
    <w:rsid w:val="0047387E"/>
    <w:rsid w:val="00473889"/>
    <w:rsid w:val="00473891"/>
    <w:rsid w:val="00473895"/>
    <w:rsid w:val="004738A6"/>
    <w:rsid w:val="004738DC"/>
    <w:rsid w:val="004738E4"/>
    <w:rsid w:val="004738F3"/>
    <w:rsid w:val="00473959"/>
    <w:rsid w:val="0047396D"/>
    <w:rsid w:val="004739DC"/>
    <w:rsid w:val="004739E4"/>
    <w:rsid w:val="00473A06"/>
    <w:rsid w:val="00473A09"/>
    <w:rsid w:val="00473A29"/>
    <w:rsid w:val="00473A78"/>
    <w:rsid w:val="00473A86"/>
    <w:rsid w:val="00473A8A"/>
    <w:rsid w:val="00473A95"/>
    <w:rsid w:val="00473AEF"/>
    <w:rsid w:val="00473AF0"/>
    <w:rsid w:val="00473B1D"/>
    <w:rsid w:val="00473B5B"/>
    <w:rsid w:val="00473B6C"/>
    <w:rsid w:val="00473B8F"/>
    <w:rsid w:val="00473BB2"/>
    <w:rsid w:val="00473BB3"/>
    <w:rsid w:val="00473BD9"/>
    <w:rsid w:val="00473C24"/>
    <w:rsid w:val="00473C2E"/>
    <w:rsid w:val="00473C4C"/>
    <w:rsid w:val="00473C6B"/>
    <w:rsid w:val="00473C73"/>
    <w:rsid w:val="00473C7E"/>
    <w:rsid w:val="00473CA2"/>
    <w:rsid w:val="00473CF0"/>
    <w:rsid w:val="00473CF3"/>
    <w:rsid w:val="00473CF4"/>
    <w:rsid w:val="00473D83"/>
    <w:rsid w:val="00473DAE"/>
    <w:rsid w:val="00473DC0"/>
    <w:rsid w:val="00473DDD"/>
    <w:rsid w:val="00473E1B"/>
    <w:rsid w:val="00473E34"/>
    <w:rsid w:val="00473E71"/>
    <w:rsid w:val="00473E72"/>
    <w:rsid w:val="00473E8E"/>
    <w:rsid w:val="00473EB5"/>
    <w:rsid w:val="00473EBF"/>
    <w:rsid w:val="00473F05"/>
    <w:rsid w:val="00473F0F"/>
    <w:rsid w:val="00473F17"/>
    <w:rsid w:val="00473F3A"/>
    <w:rsid w:val="00473F71"/>
    <w:rsid w:val="00473F7C"/>
    <w:rsid w:val="00473FE4"/>
    <w:rsid w:val="00473FEA"/>
    <w:rsid w:val="0047400B"/>
    <w:rsid w:val="0047400C"/>
    <w:rsid w:val="0047401C"/>
    <w:rsid w:val="004740A7"/>
    <w:rsid w:val="004740A9"/>
    <w:rsid w:val="004740D6"/>
    <w:rsid w:val="00474159"/>
    <w:rsid w:val="00474168"/>
    <w:rsid w:val="0047417C"/>
    <w:rsid w:val="004741BA"/>
    <w:rsid w:val="004741C7"/>
    <w:rsid w:val="004741DE"/>
    <w:rsid w:val="004741E0"/>
    <w:rsid w:val="004741FC"/>
    <w:rsid w:val="00474242"/>
    <w:rsid w:val="004742A0"/>
    <w:rsid w:val="004742D1"/>
    <w:rsid w:val="004742D5"/>
    <w:rsid w:val="004742E5"/>
    <w:rsid w:val="004742F7"/>
    <w:rsid w:val="00474332"/>
    <w:rsid w:val="00474343"/>
    <w:rsid w:val="00474347"/>
    <w:rsid w:val="00474374"/>
    <w:rsid w:val="0047437D"/>
    <w:rsid w:val="004743A1"/>
    <w:rsid w:val="004743C1"/>
    <w:rsid w:val="004743E8"/>
    <w:rsid w:val="00474402"/>
    <w:rsid w:val="00474427"/>
    <w:rsid w:val="00474443"/>
    <w:rsid w:val="0047444B"/>
    <w:rsid w:val="00474471"/>
    <w:rsid w:val="00474479"/>
    <w:rsid w:val="0047448A"/>
    <w:rsid w:val="004744AF"/>
    <w:rsid w:val="004744B9"/>
    <w:rsid w:val="004744BB"/>
    <w:rsid w:val="004744DE"/>
    <w:rsid w:val="004744EA"/>
    <w:rsid w:val="00474545"/>
    <w:rsid w:val="00474576"/>
    <w:rsid w:val="004745A1"/>
    <w:rsid w:val="004745B7"/>
    <w:rsid w:val="004745C0"/>
    <w:rsid w:val="004745C2"/>
    <w:rsid w:val="004745CC"/>
    <w:rsid w:val="00474602"/>
    <w:rsid w:val="00474607"/>
    <w:rsid w:val="004746C2"/>
    <w:rsid w:val="004746FB"/>
    <w:rsid w:val="0047474F"/>
    <w:rsid w:val="00474754"/>
    <w:rsid w:val="00474769"/>
    <w:rsid w:val="004747A8"/>
    <w:rsid w:val="004747B3"/>
    <w:rsid w:val="004747CD"/>
    <w:rsid w:val="004747D7"/>
    <w:rsid w:val="004747DA"/>
    <w:rsid w:val="00474804"/>
    <w:rsid w:val="00474822"/>
    <w:rsid w:val="0047484C"/>
    <w:rsid w:val="00474853"/>
    <w:rsid w:val="0047485A"/>
    <w:rsid w:val="004748A3"/>
    <w:rsid w:val="004748A8"/>
    <w:rsid w:val="004748B7"/>
    <w:rsid w:val="00474914"/>
    <w:rsid w:val="0047493F"/>
    <w:rsid w:val="004749A8"/>
    <w:rsid w:val="004749B3"/>
    <w:rsid w:val="004749FE"/>
    <w:rsid w:val="00474A03"/>
    <w:rsid w:val="00474A4F"/>
    <w:rsid w:val="00474A82"/>
    <w:rsid w:val="00474AAC"/>
    <w:rsid w:val="00474AAD"/>
    <w:rsid w:val="00474AB8"/>
    <w:rsid w:val="00474AC3"/>
    <w:rsid w:val="00474B28"/>
    <w:rsid w:val="00474B47"/>
    <w:rsid w:val="00474B55"/>
    <w:rsid w:val="00474B59"/>
    <w:rsid w:val="00474BAA"/>
    <w:rsid w:val="00474BBE"/>
    <w:rsid w:val="00474BC1"/>
    <w:rsid w:val="00474BC6"/>
    <w:rsid w:val="00474BD1"/>
    <w:rsid w:val="00474BE0"/>
    <w:rsid w:val="00474BE2"/>
    <w:rsid w:val="00474BE6"/>
    <w:rsid w:val="00474C33"/>
    <w:rsid w:val="00474C35"/>
    <w:rsid w:val="00474C38"/>
    <w:rsid w:val="00474C49"/>
    <w:rsid w:val="00474C55"/>
    <w:rsid w:val="00474C65"/>
    <w:rsid w:val="00474C71"/>
    <w:rsid w:val="00474CD3"/>
    <w:rsid w:val="00474D2F"/>
    <w:rsid w:val="00474D52"/>
    <w:rsid w:val="00474D6D"/>
    <w:rsid w:val="00474D8D"/>
    <w:rsid w:val="00474E47"/>
    <w:rsid w:val="00474E8F"/>
    <w:rsid w:val="00474EA9"/>
    <w:rsid w:val="00474EAC"/>
    <w:rsid w:val="00474ED7"/>
    <w:rsid w:val="00474F63"/>
    <w:rsid w:val="00474F76"/>
    <w:rsid w:val="00474F7F"/>
    <w:rsid w:val="00474F8A"/>
    <w:rsid w:val="00474FE8"/>
    <w:rsid w:val="00474FF0"/>
    <w:rsid w:val="00475023"/>
    <w:rsid w:val="00475058"/>
    <w:rsid w:val="00475096"/>
    <w:rsid w:val="004750B0"/>
    <w:rsid w:val="004750E8"/>
    <w:rsid w:val="004750FB"/>
    <w:rsid w:val="00475121"/>
    <w:rsid w:val="0047512D"/>
    <w:rsid w:val="00475136"/>
    <w:rsid w:val="0047515F"/>
    <w:rsid w:val="0047516D"/>
    <w:rsid w:val="0047520B"/>
    <w:rsid w:val="0047520C"/>
    <w:rsid w:val="0047521A"/>
    <w:rsid w:val="0047521D"/>
    <w:rsid w:val="0047521F"/>
    <w:rsid w:val="004752EA"/>
    <w:rsid w:val="004752EE"/>
    <w:rsid w:val="00475319"/>
    <w:rsid w:val="00475351"/>
    <w:rsid w:val="00475366"/>
    <w:rsid w:val="00475387"/>
    <w:rsid w:val="00475396"/>
    <w:rsid w:val="00475402"/>
    <w:rsid w:val="0047540D"/>
    <w:rsid w:val="0047541C"/>
    <w:rsid w:val="0047542C"/>
    <w:rsid w:val="0047543C"/>
    <w:rsid w:val="00475442"/>
    <w:rsid w:val="00475467"/>
    <w:rsid w:val="004754A6"/>
    <w:rsid w:val="004754C6"/>
    <w:rsid w:val="004754EA"/>
    <w:rsid w:val="004754EF"/>
    <w:rsid w:val="004754F8"/>
    <w:rsid w:val="00475516"/>
    <w:rsid w:val="00475548"/>
    <w:rsid w:val="00475555"/>
    <w:rsid w:val="0047557D"/>
    <w:rsid w:val="0047558A"/>
    <w:rsid w:val="004755A2"/>
    <w:rsid w:val="004755A7"/>
    <w:rsid w:val="004755AA"/>
    <w:rsid w:val="004755E3"/>
    <w:rsid w:val="004755E7"/>
    <w:rsid w:val="0047567E"/>
    <w:rsid w:val="004756BA"/>
    <w:rsid w:val="004756C5"/>
    <w:rsid w:val="004756D5"/>
    <w:rsid w:val="00475726"/>
    <w:rsid w:val="00475771"/>
    <w:rsid w:val="0047578E"/>
    <w:rsid w:val="004757B9"/>
    <w:rsid w:val="00475820"/>
    <w:rsid w:val="0047583C"/>
    <w:rsid w:val="0047585B"/>
    <w:rsid w:val="00475889"/>
    <w:rsid w:val="004758AD"/>
    <w:rsid w:val="00475905"/>
    <w:rsid w:val="0047590A"/>
    <w:rsid w:val="0047591C"/>
    <w:rsid w:val="0047592B"/>
    <w:rsid w:val="00475944"/>
    <w:rsid w:val="0047596A"/>
    <w:rsid w:val="00475971"/>
    <w:rsid w:val="00475974"/>
    <w:rsid w:val="0047597B"/>
    <w:rsid w:val="0047598A"/>
    <w:rsid w:val="0047599C"/>
    <w:rsid w:val="004759C5"/>
    <w:rsid w:val="004759C8"/>
    <w:rsid w:val="004759D1"/>
    <w:rsid w:val="004759DB"/>
    <w:rsid w:val="004759EE"/>
    <w:rsid w:val="00475A06"/>
    <w:rsid w:val="00475A22"/>
    <w:rsid w:val="00475A45"/>
    <w:rsid w:val="00475ABC"/>
    <w:rsid w:val="00475AD8"/>
    <w:rsid w:val="00475B00"/>
    <w:rsid w:val="00475B03"/>
    <w:rsid w:val="00475B0C"/>
    <w:rsid w:val="00475B23"/>
    <w:rsid w:val="00475B3A"/>
    <w:rsid w:val="00475B9A"/>
    <w:rsid w:val="00475B9D"/>
    <w:rsid w:val="00475BC1"/>
    <w:rsid w:val="00475BF9"/>
    <w:rsid w:val="00475C47"/>
    <w:rsid w:val="00475CAE"/>
    <w:rsid w:val="00475CC7"/>
    <w:rsid w:val="00475CFA"/>
    <w:rsid w:val="00475D59"/>
    <w:rsid w:val="00475D7D"/>
    <w:rsid w:val="00475D8E"/>
    <w:rsid w:val="00475D9A"/>
    <w:rsid w:val="00475DD8"/>
    <w:rsid w:val="00475E22"/>
    <w:rsid w:val="00475E35"/>
    <w:rsid w:val="00475E5E"/>
    <w:rsid w:val="00475E73"/>
    <w:rsid w:val="00475E7E"/>
    <w:rsid w:val="00475E8B"/>
    <w:rsid w:val="00475EDE"/>
    <w:rsid w:val="00475EE0"/>
    <w:rsid w:val="00475F0D"/>
    <w:rsid w:val="00475F12"/>
    <w:rsid w:val="00475F1D"/>
    <w:rsid w:val="00475F29"/>
    <w:rsid w:val="00475F33"/>
    <w:rsid w:val="00475F3A"/>
    <w:rsid w:val="00475F6B"/>
    <w:rsid w:val="00475F7D"/>
    <w:rsid w:val="00475F7F"/>
    <w:rsid w:val="00475FC1"/>
    <w:rsid w:val="0047600E"/>
    <w:rsid w:val="0047601F"/>
    <w:rsid w:val="00476026"/>
    <w:rsid w:val="00476055"/>
    <w:rsid w:val="00476068"/>
    <w:rsid w:val="00476084"/>
    <w:rsid w:val="004760F1"/>
    <w:rsid w:val="00476170"/>
    <w:rsid w:val="004761AF"/>
    <w:rsid w:val="004761C4"/>
    <w:rsid w:val="004761D1"/>
    <w:rsid w:val="004761E7"/>
    <w:rsid w:val="00476240"/>
    <w:rsid w:val="00476275"/>
    <w:rsid w:val="00476276"/>
    <w:rsid w:val="00476292"/>
    <w:rsid w:val="0047631F"/>
    <w:rsid w:val="00476358"/>
    <w:rsid w:val="00476377"/>
    <w:rsid w:val="00476401"/>
    <w:rsid w:val="00476431"/>
    <w:rsid w:val="00476439"/>
    <w:rsid w:val="0047647F"/>
    <w:rsid w:val="004764CB"/>
    <w:rsid w:val="004764CE"/>
    <w:rsid w:val="004764E1"/>
    <w:rsid w:val="00476521"/>
    <w:rsid w:val="00476550"/>
    <w:rsid w:val="00476609"/>
    <w:rsid w:val="0047663C"/>
    <w:rsid w:val="0047664F"/>
    <w:rsid w:val="00476666"/>
    <w:rsid w:val="0047668D"/>
    <w:rsid w:val="004766B6"/>
    <w:rsid w:val="004766D8"/>
    <w:rsid w:val="004766E7"/>
    <w:rsid w:val="004766E8"/>
    <w:rsid w:val="00476707"/>
    <w:rsid w:val="00476715"/>
    <w:rsid w:val="0047671F"/>
    <w:rsid w:val="00476763"/>
    <w:rsid w:val="0047676E"/>
    <w:rsid w:val="0047678F"/>
    <w:rsid w:val="004767B5"/>
    <w:rsid w:val="004767D7"/>
    <w:rsid w:val="004767E4"/>
    <w:rsid w:val="0047683A"/>
    <w:rsid w:val="0047683B"/>
    <w:rsid w:val="0047687B"/>
    <w:rsid w:val="004768AE"/>
    <w:rsid w:val="004768C6"/>
    <w:rsid w:val="004768CD"/>
    <w:rsid w:val="0047693D"/>
    <w:rsid w:val="00476952"/>
    <w:rsid w:val="00476960"/>
    <w:rsid w:val="00476977"/>
    <w:rsid w:val="00476979"/>
    <w:rsid w:val="0047697C"/>
    <w:rsid w:val="00476987"/>
    <w:rsid w:val="004769A3"/>
    <w:rsid w:val="004769D3"/>
    <w:rsid w:val="004769E5"/>
    <w:rsid w:val="004769EB"/>
    <w:rsid w:val="00476A17"/>
    <w:rsid w:val="00476A19"/>
    <w:rsid w:val="00476A27"/>
    <w:rsid w:val="00476A47"/>
    <w:rsid w:val="00476A5A"/>
    <w:rsid w:val="00476A7A"/>
    <w:rsid w:val="00476AA0"/>
    <w:rsid w:val="00476AAB"/>
    <w:rsid w:val="00476AAF"/>
    <w:rsid w:val="00476AF6"/>
    <w:rsid w:val="00476B0A"/>
    <w:rsid w:val="00476B36"/>
    <w:rsid w:val="00476B5C"/>
    <w:rsid w:val="00476B86"/>
    <w:rsid w:val="00476B9B"/>
    <w:rsid w:val="00476BF3"/>
    <w:rsid w:val="00476C12"/>
    <w:rsid w:val="00476C55"/>
    <w:rsid w:val="00476C57"/>
    <w:rsid w:val="00476C5E"/>
    <w:rsid w:val="00476C60"/>
    <w:rsid w:val="00476C89"/>
    <w:rsid w:val="00476CDA"/>
    <w:rsid w:val="00476CED"/>
    <w:rsid w:val="00476CF1"/>
    <w:rsid w:val="00476D07"/>
    <w:rsid w:val="00476D25"/>
    <w:rsid w:val="00476D44"/>
    <w:rsid w:val="00476D99"/>
    <w:rsid w:val="00476DC7"/>
    <w:rsid w:val="00476DD1"/>
    <w:rsid w:val="00476DE5"/>
    <w:rsid w:val="00476DE9"/>
    <w:rsid w:val="00476E17"/>
    <w:rsid w:val="00476E52"/>
    <w:rsid w:val="00476EAB"/>
    <w:rsid w:val="00476EAC"/>
    <w:rsid w:val="00476EAE"/>
    <w:rsid w:val="00476EC6"/>
    <w:rsid w:val="00476ECE"/>
    <w:rsid w:val="00476F1E"/>
    <w:rsid w:val="00476F76"/>
    <w:rsid w:val="00476FB4"/>
    <w:rsid w:val="00476FEA"/>
    <w:rsid w:val="00477022"/>
    <w:rsid w:val="00477034"/>
    <w:rsid w:val="004770B4"/>
    <w:rsid w:val="004770CE"/>
    <w:rsid w:val="004770D9"/>
    <w:rsid w:val="004770E8"/>
    <w:rsid w:val="004770EA"/>
    <w:rsid w:val="0047712C"/>
    <w:rsid w:val="00477161"/>
    <w:rsid w:val="00477173"/>
    <w:rsid w:val="0047717B"/>
    <w:rsid w:val="004771AD"/>
    <w:rsid w:val="004771C2"/>
    <w:rsid w:val="0047720F"/>
    <w:rsid w:val="0047723A"/>
    <w:rsid w:val="00477263"/>
    <w:rsid w:val="0047726A"/>
    <w:rsid w:val="004772B5"/>
    <w:rsid w:val="004772CA"/>
    <w:rsid w:val="004772D1"/>
    <w:rsid w:val="004772DC"/>
    <w:rsid w:val="0047730B"/>
    <w:rsid w:val="00477340"/>
    <w:rsid w:val="00477349"/>
    <w:rsid w:val="00477379"/>
    <w:rsid w:val="00477395"/>
    <w:rsid w:val="004773D5"/>
    <w:rsid w:val="004773E0"/>
    <w:rsid w:val="00477437"/>
    <w:rsid w:val="00477455"/>
    <w:rsid w:val="00477499"/>
    <w:rsid w:val="0047749E"/>
    <w:rsid w:val="004774AB"/>
    <w:rsid w:val="004774B0"/>
    <w:rsid w:val="0047754A"/>
    <w:rsid w:val="0047756F"/>
    <w:rsid w:val="00477585"/>
    <w:rsid w:val="0047759D"/>
    <w:rsid w:val="004775CF"/>
    <w:rsid w:val="004775D7"/>
    <w:rsid w:val="00477602"/>
    <w:rsid w:val="00477628"/>
    <w:rsid w:val="0047762A"/>
    <w:rsid w:val="00477647"/>
    <w:rsid w:val="00477673"/>
    <w:rsid w:val="0047767D"/>
    <w:rsid w:val="0047768F"/>
    <w:rsid w:val="004776F7"/>
    <w:rsid w:val="00477711"/>
    <w:rsid w:val="0047771D"/>
    <w:rsid w:val="00477775"/>
    <w:rsid w:val="004777A6"/>
    <w:rsid w:val="004777BC"/>
    <w:rsid w:val="00477823"/>
    <w:rsid w:val="0047782A"/>
    <w:rsid w:val="004778F0"/>
    <w:rsid w:val="00477915"/>
    <w:rsid w:val="00477939"/>
    <w:rsid w:val="00477950"/>
    <w:rsid w:val="00477952"/>
    <w:rsid w:val="0047795B"/>
    <w:rsid w:val="004779AA"/>
    <w:rsid w:val="004779B0"/>
    <w:rsid w:val="004779BC"/>
    <w:rsid w:val="004779E7"/>
    <w:rsid w:val="004779EB"/>
    <w:rsid w:val="004779F4"/>
    <w:rsid w:val="00477A34"/>
    <w:rsid w:val="00477A55"/>
    <w:rsid w:val="00477A7B"/>
    <w:rsid w:val="00477A87"/>
    <w:rsid w:val="00477A90"/>
    <w:rsid w:val="00477A99"/>
    <w:rsid w:val="00477AA0"/>
    <w:rsid w:val="00477AB0"/>
    <w:rsid w:val="00477AB9"/>
    <w:rsid w:val="00477AC2"/>
    <w:rsid w:val="00477AC4"/>
    <w:rsid w:val="00477AD8"/>
    <w:rsid w:val="00477B39"/>
    <w:rsid w:val="00477B3B"/>
    <w:rsid w:val="00477B51"/>
    <w:rsid w:val="00477B53"/>
    <w:rsid w:val="00477B63"/>
    <w:rsid w:val="00477B64"/>
    <w:rsid w:val="00477B9C"/>
    <w:rsid w:val="00477C21"/>
    <w:rsid w:val="00477C5E"/>
    <w:rsid w:val="00477C80"/>
    <w:rsid w:val="00477C8D"/>
    <w:rsid w:val="00477CAA"/>
    <w:rsid w:val="00477CB6"/>
    <w:rsid w:val="00477CD1"/>
    <w:rsid w:val="00477CEB"/>
    <w:rsid w:val="00477CF3"/>
    <w:rsid w:val="00477D06"/>
    <w:rsid w:val="00477D52"/>
    <w:rsid w:val="00477D72"/>
    <w:rsid w:val="00477D7D"/>
    <w:rsid w:val="00477DC8"/>
    <w:rsid w:val="00477DDE"/>
    <w:rsid w:val="00477E0E"/>
    <w:rsid w:val="00477E37"/>
    <w:rsid w:val="00477E57"/>
    <w:rsid w:val="00477E60"/>
    <w:rsid w:val="00477E7E"/>
    <w:rsid w:val="00477E97"/>
    <w:rsid w:val="00477E9F"/>
    <w:rsid w:val="00477EAB"/>
    <w:rsid w:val="00477EC2"/>
    <w:rsid w:val="00477ECF"/>
    <w:rsid w:val="00477EF4"/>
    <w:rsid w:val="00477EF7"/>
    <w:rsid w:val="00477F17"/>
    <w:rsid w:val="00477F24"/>
    <w:rsid w:val="00477F3B"/>
    <w:rsid w:val="00477F50"/>
    <w:rsid w:val="00477F7A"/>
    <w:rsid w:val="00477FAB"/>
    <w:rsid w:val="00477FCC"/>
    <w:rsid w:val="00477FFB"/>
    <w:rsid w:val="00480023"/>
    <w:rsid w:val="00480051"/>
    <w:rsid w:val="00480073"/>
    <w:rsid w:val="0048007C"/>
    <w:rsid w:val="00480092"/>
    <w:rsid w:val="004800CA"/>
    <w:rsid w:val="004800DA"/>
    <w:rsid w:val="004800E6"/>
    <w:rsid w:val="00480116"/>
    <w:rsid w:val="0048016B"/>
    <w:rsid w:val="0048018C"/>
    <w:rsid w:val="00480198"/>
    <w:rsid w:val="004801A8"/>
    <w:rsid w:val="004801B7"/>
    <w:rsid w:val="00480209"/>
    <w:rsid w:val="00480216"/>
    <w:rsid w:val="00480219"/>
    <w:rsid w:val="00480233"/>
    <w:rsid w:val="00480268"/>
    <w:rsid w:val="00480299"/>
    <w:rsid w:val="004802B5"/>
    <w:rsid w:val="0048032D"/>
    <w:rsid w:val="00480393"/>
    <w:rsid w:val="00480398"/>
    <w:rsid w:val="004803D9"/>
    <w:rsid w:val="004803DE"/>
    <w:rsid w:val="004803E2"/>
    <w:rsid w:val="00480483"/>
    <w:rsid w:val="00480490"/>
    <w:rsid w:val="004804E7"/>
    <w:rsid w:val="0048050E"/>
    <w:rsid w:val="00480546"/>
    <w:rsid w:val="004805B8"/>
    <w:rsid w:val="004805DE"/>
    <w:rsid w:val="00480661"/>
    <w:rsid w:val="00480680"/>
    <w:rsid w:val="004806A0"/>
    <w:rsid w:val="004806B7"/>
    <w:rsid w:val="004806C3"/>
    <w:rsid w:val="004806C4"/>
    <w:rsid w:val="004806CC"/>
    <w:rsid w:val="004806E0"/>
    <w:rsid w:val="004806EE"/>
    <w:rsid w:val="00480707"/>
    <w:rsid w:val="00480734"/>
    <w:rsid w:val="00480787"/>
    <w:rsid w:val="0048079D"/>
    <w:rsid w:val="004807D8"/>
    <w:rsid w:val="004807E8"/>
    <w:rsid w:val="00480838"/>
    <w:rsid w:val="00480863"/>
    <w:rsid w:val="00480888"/>
    <w:rsid w:val="00480896"/>
    <w:rsid w:val="004808B4"/>
    <w:rsid w:val="004808BC"/>
    <w:rsid w:val="004808C3"/>
    <w:rsid w:val="0048090E"/>
    <w:rsid w:val="0048090F"/>
    <w:rsid w:val="00480914"/>
    <w:rsid w:val="004809AD"/>
    <w:rsid w:val="004809AF"/>
    <w:rsid w:val="00480A08"/>
    <w:rsid w:val="00480A17"/>
    <w:rsid w:val="00480A69"/>
    <w:rsid w:val="00480A81"/>
    <w:rsid w:val="00480AA9"/>
    <w:rsid w:val="00480ACB"/>
    <w:rsid w:val="00480B0E"/>
    <w:rsid w:val="00480B47"/>
    <w:rsid w:val="00480B67"/>
    <w:rsid w:val="00480B94"/>
    <w:rsid w:val="00480BCC"/>
    <w:rsid w:val="00480BF6"/>
    <w:rsid w:val="00480BFE"/>
    <w:rsid w:val="00480C1C"/>
    <w:rsid w:val="00480C26"/>
    <w:rsid w:val="00480CB4"/>
    <w:rsid w:val="00480CE5"/>
    <w:rsid w:val="00480CF0"/>
    <w:rsid w:val="00480DCC"/>
    <w:rsid w:val="00480E0B"/>
    <w:rsid w:val="00480EA0"/>
    <w:rsid w:val="00480F13"/>
    <w:rsid w:val="00480F57"/>
    <w:rsid w:val="00480F62"/>
    <w:rsid w:val="00480F96"/>
    <w:rsid w:val="00480F99"/>
    <w:rsid w:val="00480FC9"/>
    <w:rsid w:val="00480FEC"/>
    <w:rsid w:val="00480FED"/>
    <w:rsid w:val="00480FF9"/>
    <w:rsid w:val="00481078"/>
    <w:rsid w:val="00481094"/>
    <w:rsid w:val="004810A1"/>
    <w:rsid w:val="004810AD"/>
    <w:rsid w:val="004810B5"/>
    <w:rsid w:val="004810DD"/>
    <w:rsid w:val="004810E8"/>
    <w:rsid w:val="00481108"/>
    <w:rsid w:val="0048110C"/>
    <w:rsid w:val="0048116C"/>
    <w:rsid w:val="0048116E"/>
    <w:rsid w:val="00481172"/>
    <w:rsid w:val="004811F8"/>
    <w:rsid w:val="00481208"/>
    <w:rsid w:val="0048120E"/>
    <w:rsid w:val="00481212"/>
    <w:rsid w:val="00481216"/>
    <w:rsid w:val="004812C1"/>
    <w:rsid w:val="00481325"/>
    <w:rsid w:val="00481336"/>
    <w:rsid w:val="00481352"/>
    <w:rsid w:val="00481370"/>
    <w:rsid w:val="004813D2"/>
    <w:rsid w:val="00481410"/>
    <w:rsid w:val="0048142C"/>
    <w:rsid w:val="00481448"/>
    <w:rsid w:val="0048148A"/>
    <w:rsid w:val="004814CF"/>
    <w:rsid w:val="0048151A"/>
    <w:rsid w:val="00481527"/>
    <w:rsid w:val="0048157A"/>
    <w:rsid w:val="00481601"/>
    <w:rsid w:val="0048160E"/>
    <w:rsid w:val="00481613"/>
    <w:rsid w:val="0048163D"/>
    <w:rsid w:val="0048165D"/>
    <w:rsid w:val="0048167C"/>
    <w:rsid w:val="00481680"/>
    <w:rsid w:val="0048168C"/>
    <w:rsid w:val="004816C4"/>
    <w:rsid w:val="00481756"/>
    <w:rsid w:val="00481762"/>
    <w:rsid w:val="0048178F"/>
    <w:rsid w:val="0048179B"/>
    <w:rsid w:val="004817AE"/>
    <w:rsid w:val="00481812"/>
    <w:rsid w:val="00481817"/>
    <w:rsid w:val="0048182B"/>
    <w:rsid w:val="00481838"/>
    <w:rsid w:val="00481885"/>
    <w:rsid w:val="0048189C"/>
    <w:rsid w:val="0048194A"/>
    <w:rsid w:val="00481981"/>
    <w:rsid w:val="0048199E"/>
    <w:rsid w:val="004819A2"/>
    <w:rsid w:val="004819D3"/>
    <w:rsid w:val="004819F0"/>
    <w:rsid w:val="00481A4A"/>
    <w:rsid w:val="00481A5B"/>
    <w:rsid w:val="00481A72"/>
    <w:rsid w:val="00481A84"/>
    <w:rsid w:val="00481AB4"/>
    <w:rsid w:val="00481AF0"/>
    <w:rsid w:val="00481B0B"/>
    <w:rsid w:val="00481B0E"/>
    <w:rsid w:val="00481B3F"/>
    <w:rsid w:val="00481B66"/>
    <w:rsid w:val="00481B77"/>
    <w:rsid w:val="00481BB5"/>
    <w:rsid w:val="00481BDF"/>
    <w:rsid w:val="00481BF3"/>
    <w:rsid w:val="00481C0C"/>
    <w:rsid w:val="00481C3B"/>
    <w:rsid w:val="00481CAF"/>
    <w:rsid w:val="00481CCD"/>
    <w:rsid w:val="00481CE0"/>
    <w:rsid w:val="00481D80"/>
    <w:rsid w:val="00481DD6"/>
    <w:rsid w:val="00481E09"/>
    <w:rsid w:val="00481E3B"/>
    <w:rsid w:val="00481E3E"/>
    <w:rsid w:val="00481E5D"/>
    <w:rsid w:val="00481EA5"/>
    <w:rsid w:val="00481EDA"/>
    <w:rsid w:val="00481EF5"/>
    <w:rsid w:val="00481F0E"/>
    <w:rsid w:val="00481F1D"/>
    <w:rsid w:val="00481F2A"/>
    <w:rsid w:val="00481F8B"/>
    <w:rsid w:val="00481FF9"/>
    <w:rsid w:val="00482035"/>
    <w:rsid w:val="00482043"/>
    <w:rsid w:val="0048204F"/>
    <w:rsid w:val="00482052"/>
    <w:rsid w:val="0048206B"/>
    <w:rsid w:val="00482082"/>
    <w:rsid w:val="00482088"/>
    <w:rsid w:val="004820A6"/>
    <w:rsid w:val="004820C4"/>
    <w:rsid w:val="004820E3"/>
    <w:rsid w:val="004820EA"/>
    <w:rsid w:val="0048214D"/>
    <w:rsid w:val="0048219C"/>
    <w:rsid w:val="004821DE"/>
    <w:rsid w:val="004821EF"/>
    <w:rsid w:val="00482209"/>
    <w:rsid w:val="0048221E"/>
    <w:rsid w:val="00482263"/>
    <w:rsid w:val="00482290"/>
    <w:rsid w:val="004822A8"/>
    <w:rsid w:val="004822BC"/>
    <w:rsid w:val="004822DC"/>
    <w:rsid w:val="004822DD"/>
    <w:rsid w:val="00482339"/>
    <w:rsid w:val="004823A3"/>
    <w:rsid w:val="004823C1"/>
    <w:rsid w:val="004823CC"/>
    <w:rsid w:val="004823DB"/>
    <w:rsid w:val="00482404"/>
    <w:rsid w:val="0048245A"/>
    <w:rsid w:val="00482492"/>
    <w:rsid w:val="004824A4"/>
    <w:rsid w:val="004824AE"/>
    <w:rsid w:val="004824BD"/>
    <w:rsid w:val="004824E5"/>
    <w:rsid w:val="00482524"/>
    <w:rsid w:val="00482525"/>
    <w:rsid w:val="00482528"/>
    <w:rsid w:val="0048254A"/>
    <w:rsid w:val="00482555"/>
    <w:rsid w:val="004825BA"/>
    <w:rsid w:val="004825C7"/>
    <w:rsid w:val="004825EF"/>
    <w:rsid w:val="00482628"/>
    <w:rsid w:val="00482636"/>
    <w:rsid w:val="00482656"/>
    <w:rsid w:val="00482683"/>
    <w:rsid w:val="0048275D"/>
    <w:rsid w:val="0048275E"/>
    <w:rsid w:val="00482763"/>
    <w:rsid w:val="0048279F"/>
    <w:rsid w:val="004827E6"/>
    <w:rsid w:val="004827F8"/>
    <w:rsid w:val="0048281B"/>
    <w:rsid w:val="00482837"/>
    <w:rsid w:val="0048284C"/>
    <w:rsid w:val="00482870"/>
    <w:rsid w:val="0048287B"/>
    <w:rsid w:val="00482888"/>
    <w:rsid w:val="004828C6"/>
    <w:rsid w:val="00482907"/>
    <w:rsid w:val="00482917"/>
    <w:rsid w:val="00482929"/>
    <w:rsid w:val="00482943"/>
    <w:rsid w:val="004829C5"/>
    <w:rsid w:val="004829CE"/>
    <w:rsid w:val="004829D9"/>
    <w:rsid w:val="004829DD"/>
    <w:rsid w:val="004829FF"/>
    <w:rsid w:val="00482A05"/>
    <w:rsid w:val="00482A0C"/>
    <w:rsid w:val="00482A6C"/>
    <w:rsid w:val="00482ADC"/>
    <w:rsid w:val="00482AF5"/>
    <w:rsid w:val="00482B2E"/>
    <w:rsid w:val="00482B35"/>
    <w:rsid w:val="00482B7B"/>
    <w:rsid w:val="00482B93"/>
    <w:rsid w:val="00482BB6"/>
    <w:rsid w:val="00482C10"/>
    <w:rsid w:val="00482C1D"/>
    <w:rsid w:val="00482C53"/>
    <w:rsid w:val="00482C56"/>
    <w:rsid w:val="00482C93"/>
    <w:rsid w:val="00482CFC"/>
    <w:rsid w:val="00482D0A"/>
    <w:rsid w:val="00482D10"/>
    <w:rsid w:val="00482D5B"/>
    <w:rsid w:val="00482D5F"/>
    <w:rsid w:val="00482D76"/>
    <w:rsid w:val="00482D7F"/>
    <w:rsid w:val="00482DF0"/>
    <w:rsid w:val="00482DF7"/>
    <w:rsid w:val="00482E34"/>
    <w:rsid w:val="00482E3B"/>
    <w:rsid w:val="00482E59"/>
    <w:rsid w:val="00482E6B"/>
    <w:rsid w:val="00482E79"/>
    <w:rsid w:val="00482E8C"/>
    <w:rsid w:val="00482EA0"/>
    <w:rsid w:val="00482EAA"/>
    <w:rsid w:val="00482EAE"/>
    <w:rsid w:val="00482F34"/>
    <w:rsid w:val="00482F5B"/>
    <w:rsid w:val="00482F8F"/>
    <w:rsid w:val="00482FB3"/>
    <w:rsid w:val="00482FB5"/>
    <w:rsid w:val="00482FE9"/>
    <w:rsid w:val="00482FF8"/>
    <w:rsid w:val="00483001"/>
    <w:rsid w:val="0048304E"/>
    <w:rsid w:val="00483064"/>
    <w:rsid w:val="00483075"/>
    <w:rsid w:val="004830F2"/>
    <w:rsid w:val="00483144"/>
    <w:rsid w:val="00483146"/>
    <w:rsid w:val="00483154"/>
    <w:rsid w:val="0048315B"/>
    <w:rsid w:val="004831DA"/>
    <w:rsid w:val="004831FD"/>
    <w:rsid w:val="00483200"/>
    <w:rsid w:val="00483207"/>
    <w:rsid w:val="00483217"/>
    <w:rsid w:val="00483258"/>
    <w:rsid w:val="0048326C"/>
    <w:rsid w:val="0048326F"/>
    <w:rsid w:val="00483270"/>
    <w:rsid w:val="004832A1"/>
    <w:rsid w:val="004832A9"/>
    <w:rsid w:val="004832CF"/>
    <w:rsid w:val="0048331C"/>
    <w:rsid w:val="00483341"/>
    <w:rsid w:val="00483348"/>
    <w:rsid w:val="0048336D"/>
    <w:rsid w:val="00483387"/>
    <w:rsid w:val="0048339D"/>
    <w:rsid w:val="004833A4"/>
    <w:rsid w:val="004833B7"/>
    <w:rsid w:val="0048348B"/>
    <w:rsid w:val="00483528"/>
    <w:rsid w:val="00483551"/>
    <w:rsid w:val="0048355A"/>
    <w:rsid w:val="00483561"/>
    <w:rsid w:val="00483566"/>
    <w:rsid w:val="00483567"/>
    <w:rsid w:val="00483592"/>
    <w:rsid w:val="0048359C"/>
    <w:rsid w:val="004835CD"/>
    <w:rsid w:val="004835D1"/>
    <w:rsid w:val="004835F2"/>
    <w:rsid w:val="00483642"/>
    <w:rsid w:val="0048364C"/>
    <w:rsid w:val="00483668"/>
    <w:rsid w:val="00483691"/>
    <w:rsid w:val="004836B9"/>
    <w:rsid w:val="004836BB"/>
    <w:rsid w:val="004836C0"/>
    <w:rsid w:val="004836CA"/>
    <w:rsid w:val="004836F3"/>
    <w:rsid w:val="004836FB"/>
    <w:rsid w:val="004836FF"/>
    <w:rsid w:val="0048370A"/>
    <w:rsid w:val="0048371C"/>
    <w:rsid w:val="0048371E"/>
    <w:rsid w:val="0048372D"/>
    <w:rsid w:val="0048372F"/>
    <w:rsid w:val="00483734"/>
    <w:rsid w:val="00483759"/>
    <w:rsid w:val="00483779"/>
    <w:rsid w:val="004837BF"/>
    <w:rsid w:val="004837CF"/>
    <w:rsid w:val="004837E6"/>
    <w:rsid w:val="00483837"/>
    <w:rsid w:val="0048387D"/>
    <w:rsid w:val="00483891"/>
    <w:rsid w:val="0048389B"/>
    <w:rsid w:val="004838C9"/>
    <w:rsid w:val="004838D1"/>
    <w:rsid w:val="004838D5"/>
    <w:rsid w:val="004838DA"/>
    <w:rsid w:val="00483904"/>
    <w:rsid w:val="00483916"/>
    <w:rsid w:val="00483918"/>
    <w:rsid w:val="0048394C"/>
    <w:rsid w:val="004839A7"/>
    <w:rsid w:val="004839C6"/>
    <w:rsid w:val="004839E6"/>
    <w:rsid w:val="004839F6"/>
    <w:rsid w:val="004839FD"/>
    <w:rsid w:val="00483A42"/>
    <w:rsid w:val="00483A60"/>
    <w:rsid w:val="00483A94"/>
    <w:rsid w:val="00483AB0"/>
    <w:rsid w:val="00483AF7"/>
    <w:rsid w:val="00483B6B"/>
    <w:rsid w:val="00483B89"/>
    <w:rsid w:val="00483B9C"/>
    <w:rsid w:val="00483BD4"/>
    <w:rsid w:val="00483BD8"/>
    <w:rsid w:val="00483C29"/>
    <w:rsid w:val="00483C95"/>
    <w:rsid w:val="00483CF2"/>
    <w:rsid w:val="00483CF3"/>
    <w:rsid w:val="00483CFC"/>
    <w:rsid w:val="00483D23"/>
    <w:rsid w:val="00483D2E"/>
    <w:rsid w:val="00483DAF"/>
    <w:rsid w:val="00483E01"/>
    <w:rsid w:val="00483E05"/>
    <w:rsid w:val="00483E2A"/>
    <w:rsid w:val="00483E4C"/>
    <w:rsid w:val="00483E87"/>
    <w:rsid w:val="00483E9F"/>
    <w:rsid w:val="00483EBA"/>
    <w:rsid w:val="00483EC3"/>
    <w:rsid w:val="00483ED8"/>
    <w:rsid w:val="00483EE5"/>
    <w:rsid w:val="00483F07"/>
    <w:rsid w:val="00483F14"/>
    <w:rsid w:val="00483F1B"/>
    <w:rsid w:val="00483FA0"/>
    <w:rsid w:val="00483FA6"/>
    <w:rsid w:val="00483FA8"/>
    <w:rsid w:val="00483FB3"/>
    <w:rsid w:val="00483FC9"/>
    <w:rsid w:val="00483FCA"/>
    <w:rsid w:val="00484005"/>
    <w:rsid w:val="00484011"/>
    <w:rsid w:val="00484027"/>
    <w:rsid w:val="00484040"/>
    <w:rsid w:val="0048404D"/>
    <w:rsid w:val="00484058"/>
    <w:rsid w:val="00484069"/>
    <w:rsid w:val="00484083"/>
    <w:rsid w:val="004840FB"/>
    <w:rsid w:val="00484123"/>
    <w:rsid w:val="00484169"/>
    <w:rsid w:val="004841B9"/>
    <w:rsid w:val="00484221"/>
    <w:rsid w:val="0048425A"/>
    <w:rsid w:val="004842AA"/>
    <w:rsid w:val="00484374"/>
    <w:rsid w:val="00484390"/>
    <w:rsid w:val="004843B0"/>
    <w:rsid w:val="004843BA"/>
    <w:rsid w:val="004843D4"/>
    <w:rsid w:val="00484423"/>
    <w:rsid w:val="00484460"/>
    <w:rsid w:val="00484479"/>
    <w:rsid w:val="004844A5"/>
    <w:rsid w:val="004844DE"/>
    <w:rsid w:val="00484513"/>
    <w:rsid w:val="00484524"/>
    <w:rsid w:val="00484526"/>
    <w:rsid w:val="00484535"/>
    <w:rsid w:val="00484565"/>
    <w:rsid w:val="00484593"/>
    <w:rsid w:val="0048459C"/>
    <w:rsid w:val="0048459D"/>
    <w:rsid w:val="004845A4"/>
    <w:rsid w:val="004845AA"/>
    <w:rsid w:val="004845B1"/>
    <w:rsid w:val="004845C1"/>
    <w:rsid w:val="004845FD"/>
    <w:rsid w:val="00484665"/>
    <w:rsid w:val="00484673"/>
    <w:rsid w:val="0048469B"/>
    <w:rsid w:val="00484723"/>
    <w:rsid w:val="0048475E"/>
    <w:rsid w:val="00484761"/>
    <w:rsid w:val="00484774"/>
    <w:rsid w:val="0048479E"/>
    <w:rsid w:val="004847A2"/>
    <w:rsid w:val="004847AC"/>
    <w:rsid w:val="004847C4"/>
    <w:rsid w:val="004847DA"/>
    <w:rsid w:val="004847F9"/>
    <w:rsid w:val="00484808"/>
    <w:rsid w:val="00484810"/>
    <w:rsid w:val="0048485F"/>
    <w:rsid w:val="00484862"/>
    <w:rsid w:val="0048487E"/>
    <w:rsid w:val="00484880"/>
    <w:rsid w:val="004848CA"/>
    <w:rsid w:val="004848FC"/>
    <w:rsid w:val="00484948"/>
    <w:rsid w:val="00484949"/>
    <w:rsid w:val="004849B4"/>
    <w:rsid w:val="004849D7"/>
    <w:rsid w:val="004849FD"/>
    <w:rsid w:val="00484A08"/>
    <w:rsid w:val="00484A17"/>
    <w:rsid w:val="00484A5B"/>
    <w:rsid w:val="00484A7C"/>
    <w:rsid w:val="00484AC1"/>
    <w:rsid w:val="00484ACC"/>
    <w:rsid w:val="00484AD4"/>
    <w:rsid w:val="00484AD8"/>
    <w:rsid w:val="00484AF4"/>
    <w:rsid w:val="00484B7B"/>
    <w:rsid w:val="00484B93"/>
    <w:rsid w:val="00484B94"/>
    <w:rsid w:val="00484B9A"/>
    <w:rsid w:val="00484BE3"/>
    <w:rsid w:val="00484C10"/>
    <w:rsid w:val="00484C1F"/>
    <w:rsid w:val="00484C3B"/>
    <w:rsid w:val="00484C5C"/>
    <w:rsid w:val="00484C73"/>
    <w:rsid w:val="00484C74"/>
    <w:rsid w:val="00484C7E"/>
    <w:rsid w:val="00484C97"/>
    <w:rsid w:val="00484CA4"/>
    <w:rsid w:val="00484CB2"/>
    <w:rsid w:val="00484CDD"/>
    <w:rsid w:val="00484D11"/>
    <w:rsid w:val="00484D24"/>
    <w:rsid w:val="00484D3A"/>
    <w:rsid w:val="00484D9A"/>
    <w:rsid w:val="00484E13"/>
    <w:rsid w:val="00484E38"/>
    <w:rsid w:val="00484E60"/>
    <w:rsid w:val="00484E68"/>
    <w:rsid w:val="00484EC2"/>
    <w:rsid w:val="00484EEE"/>
    <w:rsid w:val="00484F03"/>
    <w:rsid w:val="00484F0E"/>
    <w:rsid w:val="00484F64"/>
    <w:rsid w:val="00484F82"/>
    <w:rsid w:val="00484FDB"/>
    <w:rsid w:val="00484FFB"/>
    <w:rsid w:val="00485008"/>
    <w:rsid w:val="0048501F"/>
    <w:rsid w:val="00485020"/>
    <w:rsid w:val="00485022"/>
    <w:rsid w:val="00485024"/>
    <w:rsid w:val="0048502C"/>
    <w:rsid w:val="00485035"/>
    <w:rsid w:val="00485055"/>
    <w:rsid w:val="00485070"/>
    <w:rsid w:val="0048509F"/>
    <w:rsid w:val="004850C4"/>
    <w:rsid w:val="00485121"/>
    <w:rsid w:val="00485156"/>
    <w:rsid w:val="00485159"/>
    <w:rsid w:val="0048517E"/>
    <w:rsid w:val="00485189"/>
    <w:rsid w:val="0048518C"/>
    <w:rsid w:val="004851BA"/>
    <w:rsid w:val="004851DE"/>
    <w:rsid w:val="004851FA"/>
    <w:rsid w:val="00485213"/>
    <w:rsid w:val="00485274"/>
    <w:rsid w:val="004852E8"/>
    <w:rsid w:val="004852FA"/>
    <w:rsid w:val="00485304"/>
    <w:rsid w:val="00485328"/>
    <w:rsid w:val="0048534F"/>
    <w:rsid w:val="00485393"/>
    <w:rsid w:val="004853CE"/>
    <w:rsid w:val="0048543B"/>
    <w:rsid w:val="00485499"/>
    <w:rsid w:val="0048549A"/>
    <w:rsid w:val="004854FA"/>
    <w:rsid w:val="00485501"/>
    <w:rsid w:val="00485518"/>
    <w:rsid w:val="00485575"/>
    <w:rsid w:val="00485583"/>
    <w:rsid w:val="004855EE"/>
    <w:rsid w:val="0048562D"/>
    <w:rsid w:val="00485680"/>
    <w:rsid w:val="004856AB"/>
    <w:rsid w:val="004856B4"/>
    <w:rsid w:val="004856C3"/>
    <w:rsid w:val="004856EC"/>
    <w:rsid w:val="00485711"/>
    <w:rsid w:val="00485799"/>
    <w:rsid w:val="004857E6"/>
    <w:rsid w:val="004857E8"/>
    <w:rsid w:val="00485841"/>
    <w:rsid w:val="00485861"/>
    <w:rsid w:val="00485889"/>
    <w:rsid w:val="004858B0"/>
    <w:rsid w:val="004858CA"/>
    <w:rsid w:val="00485901"/>
    <w:rsid w:val="00485907"/>
    <w:rsid w:val="00485909"/>
    <w:rsid w:val="00485975"/>
    <w:rsid w:val="00485992"/>
    <w:rsid w:val="00485995"/>
    <w:rsid w:val="004859AE"/>
    <w:rsid w:val="004859CD"/>
    <w:rsid w:val="00485A0F"/>
    <w:rsid w:val="00485A16"/>
    <w:rsid w:val="00485A28"/>
    <w:rsid w:val="00485A2E"/>
    <w:rsid w:val="00485A35"/>
    <w:rsid w:val="00485A65"/>
    <w:rsid w:val="00485A83"/>
    <w:rsid w:val="00485AE5"/>
    <w:rsid w:val="00485AEA"/>
    <w:rsid w:val="00485B63"/>
    <w:rsid w:val="00485B7D"/>
    <w:rsid w:val="00485B7F"/>
    <w:rsid w:val="00485BBF"/>
    <w:rsid w:val="00485BC5"/>
    <w:rsid w:val="00485BEE"/>
    <w:rsid w:val="00485C09"/>
    <w:rsid w:val="00485C11"/>
    <w:rsid w:val="00485C24"/>
    <w:rsid w:val="00485C67"/>
    <w:rsid w:val="00485C96"/>
    <w:rsid w:val="00485CD5"/>
    <w:rsid w:val="00485CD6"/>
    <w:rsid w:val="00485CED"/>
    <w:rsid w:val="00485D03"/>
    <w:rsid w:val="00485D33"/>
    <w:rsid w:val="00485D41"/>
    <w:rsid w:val="00485D4B"/>
    <w:rsid w:val="00485DA1"/>
    <w:rsid w:val="00485DE5"/>
    <w:rsid w:val="00485E0F"/>
    <w:rsid w:val="00485E1C"/>
    <w:rsid w:val="00485E32"/>
    <w:rsid w:val="00485E62"/>
    <w:rsid w:val="00485E93"/>
    <w:rsid w:val="00485EA8"/>
    <w:rsid w:val="00485EBD"/>
    <w:rsid w:val="00485EC5"/>
    <w:rsid w:val="00485ED0"/>
    <w:rsid w:val="00485ED4"/>
    <w:rsid w:val="00485F39"/>
    <w:rsid w:val="00485F40"/>
    <w:rsid w:val="00485F60"/>
    <w:rsid w:val="00485F8E"/>
    <w:rsid w:val="00485F9B"/>
    <w:rsid w:val="00485FB8"/>
    <w:rsid w:val="00485FE7"/>
    <w:rsid w:val="00486017"/>
    <w:rsid w:val="0048603C"/>
    <w:rsid w:val="0048604C"/>
    <w:rsid w:val="0048605B"/>
    <w:rsid w:val="00486091"/>
    <w:rsid w:val="004860A2"/>
    <w:rsid w:val="004860B2"/>
    <w:rsid w:val="004860B8"/>
    <w:rsid w:val="004860C7"/>
    <w:rsid w:val="004860D4"/>
    <w:rsid w:val="004860E0"/>
    <w:rsid w:val="00486133"/>
    <w:rsid w:val="00486146"/>
    <w:rsid w:val="0048615E"/>
    <w:rsid w:val="004861B6"/>
    <w:rsid w:val="004861C7"/>
    <w:rsid w:val="004861FF"/>
    <w:rsid w:val="0048620C"/>
    <w:rsid w:val="0048621B"/>
    <w:rsid w:val="0048625B"/>
    <w:rsid w:val="00486279"/>
    <w:rsid w:val="00486288"/>
    <w:rsid w:val="0048628A"/>
    <w:rsid w:val="0048628F"/>
    <w:rsid w:val="004862C1"/>
    <w:rsid w:val="004862C9"/>
    <w:rsid w:val="004862E3"/>
    <w:rsid w:val="00486322"/>
    <w:rsid w:val="00486349"/>
    <w:rsid w:val="0048635B"/>
    <w:rsid w:val="00486392"/>
    <w:rsid w:val="004863A5"/>
    <w:rsid w:val="004863C7"/>
    <w:rsid w:val="004863C9"/>
    <w:rsid w:val="004863D5"/>
    <w:rsid w:val="004863DC"/>
    <w:rsid w:val="00486457"/>
    <w:rsid w:val="00486478"/>
    <w:rsid w:val="00486480"/>
    <w:rsid w:val="00486484"/>
    <w:rsid w:val="0048648D"/>
    <w:rsid w:val="004864C9"/>
    <w:rsid w:val="004864DC"/>
    <w:rsid w:val="00486504"/>
    <w:rsid w:val="00486513"/>
    <w:rsid w:val="00486530"/>
    <w:rsid w:val="00486531"/>
    <w:rsid w:val="00486535"/>
    <w:rsid w:val="00486567"/>
    <w:rsid w:val="0048657E"/>
    <w:rsid w:val="0048659A"/>
    <w:rsid w:val="0048659B"/>
    <w:rsid w:val="004865F0"/>
    <w:rsid w:val="00486608"/>
    <w:rsid w:val="00486643"/>
    <w:rsid w:val="00486646"/>
    <w:rsid w:val="00486651"/>
    <w:rsid w:val="00486652"/>
    <w:rsid w:val="00486680"/>
    <w:rsid w:val="00486689"/>
    <w:rsid w:val="004866D3"/>
    <w:rsid w:val="004866F8"/>
    <w:rsid w:val="00486730"/>
    <w:rsid w:val="00486794"/>
    <w:rsid w:val="0048679A"/>
    <w:rsid w:val="0048679F"/>
    <w:rsid w:val="004867E6"/>
    <w:rsid w:val="004867F1"/>
    <w:rsid w:val="00486811"/>
    <w:rsid w:val="00486814"/>
    <w:rsid w:val="0048682B"/>
    <w:rsid w:val="0048683F"/>
    <w:rsid w:val="00486846"/>
    <w:rsid w:val="004868A0"/>
    <w:rsid w:val="004868B8"/>
    <w:rsid w:val="0048690B"/>
    <w:rsid w:val="0048694C"/>
    <w:rsid w:val="0048695F"/>
    <w:rsid w:val="00486988"/>
    <w:rsid w:val="0048698E"/>
    <w:rsid w:val="004869E2"/>
    <w:rsid w:val="004869EA"/>
    <w:rsid w:val="00486A55"/>
    <w:rsid w:val="00486A70"/>
    <w:rsid w:val="00486A8E"/>
    <w:rsid w:val="00486B64"/>
    <w:rsid w:val="00486BD2"/>
    <w:rsid w:val="00486BD9"/>
    <w:rsid w:val="00486BE2"/>
    <w:rsid w:val="00486C02"/>
    <w:rsid w:val="00486C44"/>
    <w:rsid w:val="00486C60"/>
    <w:rsid w:val="00486C7B"/>
    <w:rsid w:val="00486C7F"/>
    <w:rsid w:val="00486C85"/>
    <w:rsid w:val="00486CB4"/>
    <w:rsid w:val="00486D30"/>
    <w:rsid w:val="00486D57"/>
    <w:rsid w:val="00486D65"/>
    <w:rsid w:val="00486D97"/>
    <w:rsid w:val="00486DD7"/>
    <w:rsid w:val="00486DE3"/>
    <w:rsid w:val="00486E2B"/>
    <w:rsid w:val="00486E40"/>
    <w:rsid w:val="00486E68"/>
    <w:rsid w:val="00486E6C"/>
    <w:rsid w:val="00486E6E"/>
    <w:rsid w:val="00486E71"/>
    <w:rsid w:val="00486E7E"/>
    <w:rsid w:val="00486E86"/>
    <w:rsid w:val="00486E98"/>
    <w:rsid w:val="00486EF3"/>
    <w:rsid w:val="00486EFF"/>
    <w:rsid w:val="00486F17"/>
    <w:rsid w:val="00486F93"/>
    <w:rsid w:val="00486FD6"/>
    <w:rsid w:val="00486FFC"/>
    <w:rsid w:val="00487019"/>
    <w:rsid w:val="004870AA"/>
    <w:rsid w:val="004870B0"/>
    <w:rsid w:val="004870C2"/>
    <w:rsid w:val="00487111"/>
    <w:rsid w:val="004871AB"/>
    <w:rsid w:val="004871E9"/>
    <w:rsid w:val="0048722A"/>
    <w:rsid w:val="00487246"/>
    <w:rsid w:val="00487262"/>
    <w:rsid w:val="004872A6"/>
    <w:rsid w:val="004872AE"/>
    <w:rsid w:val="004872E9"/>
    <w:rsid w:val="004872F2"/>
    <w:rsid w:val="00487334"/>
    <w:rsid w:val="00487337"/>
    <w:rsid w:val="0048737F"/>
    <w:rsid w:val="004873C1"/>
    <w:rsid w:val="004873D6"/>
    <w:rsid w:val="004873D8"/>
    <w:rsid w:val="004873E1"/>
    <w:rsid w:val="004873F7"/>
    <w:rsid w:val="0048743E"/>
    <w:rsid w:val="00487478"/>
    <w:rsid w:val="004874AF"/>
    <w:rsid w:val="004874B5"/>
    <w:rsid w:val="004874D1"/>
    <w:rsid w:val="004874E8"/>
    <w:rsid w:val="004874F0"/>
    <w:rsid w:val="00487546"/>
    <w:rsid w:val="0048754E"/>
    <w:rsid w:val="00487561"/>
    <w:rsid w:val="00487567"/>
    <w:rsid w:val="00487587"/>
    <w:rsid w:val="004875CC"/>
    <w:rsid w:val="004875DA"/>
    <w:rsid w:val="004875E0"/>
    <w:rsid w:val="00487611"/>
    <w:rsid w:val="00487628"/>
    <w:rsid w:val="00487647"/>
    <w:rsid w:val="0048765B"/>
    <w:rsid w:val="00487692"/>
    <w:rsid w:val="00487697"/>
    <w:rsid w:val="004876AE"/>
    <w:rsid w:val="004876B2"/>
    <w:rsid w:val="004876D7"/>
    <w:rsid w:val="004876DC"/>
    <w:rsid w:val="004876EA"/>
    <w:rsid w:val="0048770A"/>
    <w:rsid w:val="0048773D"/>
    <w:rsid w:val="00487781"/>
    <w:rsid w:val="0048778C"/>
    <w:rsid w:val="00487813"/>
    <w:rsid w:val="00487816"/>
    <w:rsid w:val="00487817"/>
    <w:rsid w:val="0048786B"/>
    <w:rsid w:val="0048787E"/>
    <w:rsid w:val="00487891"/>
    <w:rsid w:val="004878AA"/>
    <w:rsid w:val="004878B0"/>
    <w:rsid w:val="004878B1"/>
    <w:rsid w:val="004878C7"/>
    <w:rsid w:val="004878EE"/>
    <w:rsid w:val="0048790F"/>
    <w:rsid w:val="00487931"/>
    <w:rsid w:val="004879DE"/>
    <w:rsid w:val="004879E2"/>
    <w:rsid w:val="00487A26"/>
    <w:rsid w:val="00487A44"/>
    <w:rsid w:val="00487A6A"/>
    <w:rsid w:val="00487A6F"/>
    <w:rsid w:val="00487A88"/>
    <w:rsid w:val="00487A95"/>
    <w:rsid w:val="00487A9F"/>
    <w:rsid w:val="00487AC8"/>
    <w:rsid w:val="00487AD3"/>
    <w:rsid w:val="00487AE4"/>
    <w:rsid w:val="00487B22"/>
    <w:rsid w:val="00487B3F"/>
    <w:rsid w:val="00487B40"/>
    <w:rsid w:val="00487B65"/>
    <w:rsid w:val="00487BAA"/>
    <w:rsid w:val="00487BAF"/>
    <w:rsid w:val="00487BC7"/>
    <w:rsid w:val="00487BDB"/>
    <w:rsid w:val="00487BE0"/>
    <w:rsid w:val="00487BF6"/>
    <w:rsid w:val="00487C30"/>
    <w:rsid w:val="00487C7E"/>
    <w:rsid w:val="00487C8A"/>
    <w:rsid w:val="00487C9D"/>
    <w:rsid w:val="00487CBF"/>
    <w:rsid w:val="00487CEA"/>
    <w:rsid w:val="00487D08"/>
    <w:rsid w:val="00487D3C"/>
    <w:rsid w:val="00487D4D"/>
    <w:rsid w:val="00487D4E"/>
    <w:rsid w:val="00487D88"/>
    <w:rsid w:val="00487D89"/>
    <w:rsid w:val="00487DEB"/>
    <w:rsid w:val="00487DEF"/>
    <w:rsid w:val="00487E1D"/>
    <w:rsid w:val="00487E36"/>
    <w:rsid w:val="00487E8F"/>
    <w:rsid w:val="00487EDB"/>
    <w:rsid w:val="00487EF0"/>
    <w:rsid w:val="00487F02"/>
    <w:rsid w:val="00487F82"/>
    <w:rsid w:val="00487FDF"/>
    <w:rsid w:val="00490009"/>
    <w:rsid w:val="00490056"/>
    <w:rsid w:val="0049005D"/>
    <w:rsid w:val="0049005E"/>
    <w:rsid w:val="00490077"/>
    <w:rsid w:val="0049008E"/>
    <w:rsid w:val="0049009B"/>
    <w:rsid w:val="004900FD"/>
    <w:rsid w:val="0049011A"/>
    <w:rsid w:val="0049018D"/>
    <w:rsid w:val="004901B1"/>
    <w:rsid w:val="004901D0"/>
    <w:rsid w:val="00490236"/>
    <w:rsid w:val="00490275"/>
    <w:rsid w:val="00490313"/>
    <w:rsid w:val="00490322"/>
    <w:rsid w:val="00490387"/>
    <w:rsid w:val="004903DF"/>
    <w:rsid w:val="004903E7"/>
    <w:rsid w:val="004903F5"/>
    <w:rsid w:val="0049041B"/>
    <w:rsid w:val="00490441"/>
    <w:rsid w:val="00490475"/>
    <w:rsid w:val="00490478"/>
    <w:rsid w:val="004904BE"/>
    <w:rsid w:val="004904F1"/>
    <w:rsid w:val="00490555"/>
    <w:rsid w:val="00490565"/>
    <w:rsid w:val="00490574"/>
    <w:rsid w:val="00490664"/>
    <w:rsid w:val="0049068B"/>
    <w:rsid w:val="00490699"/>
    <w:rsid w:val="004906AE"/>
    <w:rsid w:val="004906BE"/>
    <w:rsid w:val="004906E6"/>
    <w:rsid w:val="004906F2"/>
    <w:rsid w:val="0049070C"/>
    <w:rsid w:val="00490719"/>
    <w:rsid w:val="00490742"/>
    <w:rsid w:val="0049076F"/>
    <w:rsid w:val="00490787"/>
    <w:rsid w:val="0049079C"/>
    <w:rsid w:val="004907DE"/>
    <w:rsid w:val="004907EC"/>
    <w:rsid w:val="00490828"/>
    <w:rsid w:val="00490851"/>
    <w:rsid w:val="004908E4"/>
    <w:rsid w:val="0049092B"/>
    <w:rsid w:val="00490995"/>
    <w:rsid w:val="00490998"/>
    <w:rsid w:val="004909A2"/>
    <w:rsid w:val="004909C3"/>
    <w:rsid w:val="004909FF"/>
    <w:rsid w:val="00490A1E"/>
    <w:rsid w:val="00490A71"/>
    <w:rsid w:val="00490ABD"/>
    <w:rsid w:val="00490AD8"/>
    <w:rsid w:val="00490AFC"/>
    <w:rsid w:val="00490B03"/>
    <w:rsid w:val="00490B0C"/>
    <w:rsid w:val="00490B16"/>
    <w:rsid w:val="00490B8A"/>
    <w:rsid w:val="00490BC4"/>
    <w:rsid w:val="00490BCF"/>
    <w:rsid w:val="00490C24"/>
    <w:rsid w:val="00490C6F"/>
    <w:rsid w:val="00490C80"/>
    <w:rsid w:val="00490C9D"/>
    <w:rsid w:val="00490C9E"/>
    <w:rsid w:val="00490CB3"/>
    <w:rsid w:val="00490CC7"/>
    <w:rsid w:val="00490CD7"/>
    <w:rsid w:val="00490CDE"/>
    <w:rsid w:val="00490CFD"/>
    <w:rsid w:val="00490D0D"/>
    <w:rsid w:val="00490D35"/>
    <w:rsid w:val="00490D71"/>
    <w:rsid w:val="00490DCD"/>
    <w:rsid w:val="00490DD4"/>
    <w:rsid w:val="00490E9E"/>
    <w:rsid w:val="00490EA1"/>
    <w:rsid w:val="00490EAD"/>
    <w:rsid w:val="00490EF5"/>
    <w:rsid w:val="00490F00"/>
    <w:rsid w:val="00490F4B"/>
    <w:rsid w:val="00490F4C"/>
    <w:rsid w:val="00490F5B"/>
    <w:rsid w:val="00490F61"/>
    <w:rsid w:val="00490F68"/>
    <w:rsid w:val="00490FD0"/>
    <w:rsid w:val="00491060"/>
    <w:rsid w:val="004910B1"/>
    <w:rsid w:val="004910BE"/>
    <w:rsid w:val="004910FA"/>
    <w:rsid w:val="0049111E"/>
    <w:rsid w:val="00491140"/>
    <w:rsid w:val="0049116B"/>
    <w:rsid w:val="0049117E"/>
    <w:rsid w:val="00491198"/>
    <w:rsid w:val="0049119D"/>
    <w:rsid w:val="00491211"/>
    <w:rsid w:val="0049121B"/>
    <w:rsid w:val="0049121C"/>
    <w:rsid w:val="0049122D"/>
    <w:rsid w:val="0049125E"/>
    <w:rsid w:val="00491277"/>
    <w:rsid w:val="00491298"/>
    <w:rsid w:val="004912A2"/>
    <w:rsid w:val="004912F1"/>
    <w:rsid w:val="0049133B"/>
    <w:rsid w:val="00491343"/>
    <w:rsid w:val="0049134D"/>
    <w:rsid w:val="0049136E"/>
    <w:rsid w:val="00491398"/>
    <w:rsid w:val="004913A3"/>
    <w:rsid w:val="004913BF"/>
    <w:rsid w:val="004913CC"/>
    <w:rsid w:val="004913EC"/>
    <w:rsid w:val="0049140F"/>
    <w:rsid w:val="00491456"/>
    <w:rsid w:val="0049148E"/>
    <w:rsid w:val="004914F0"/>
    <w:rsid w:val="00491544"/>
    <w:rsid w:val="00491570"/>
    <w:rsid w:val="00491580"/>
    <w:rsid w:val="00491587"/>
    <w:rsid w:val="004915BC"/>
    <w:rsid w:val="004915BE"/>
    <w:rsid w:val="004915D1"/>
    <w:rsid w:val="004915F7"/>
    <w:rsid w:val="004915FC"/>
    <w:rsid w:val="00491638"/>
    <w:rsid w:val="004916A9"/>
    <w:rsid w:val="004916C4"/>
    <w:rsid w:val="004916C9"/>
    <w:rsid w:val="004916DF"/>
    <w:rsid w:val="004916E0"/>
    <w:rsid w:val="004916FD"/>
    <w:rsid w:val="00491721"/>
    <w:rsid w:val="00491725"/>
    <w:rsid w:val="00491760"/>
    <w:rsid w:val="0049177F"/>
    <w:rsid w:val="004917F5"/>
    <w:rsid w:val="00491804"/>
    <w:rsid w:val="0049186A"/>
    <w:rsid w:val="00491894"/>
    <w:rsid w:val="004918BA"/>
    <w:rsid w:val="004918C3"/>
    <w:rsid w:val="004918C6"/>
    <w:rsid w:val="004918F4"/>
    <w:rsid w:val="004918FA"/>
    <w:rsid w:val="0049191E"/>
    <w:rsid w:val="00491926"/>
    <w:rsid w:val="0049195A"/>
    <w:rsid w:val="0049197B"/>
    <w:rsid w:val="00491995"/>
    <w:rsid w:val="004919EB"/>
    <w:rsid w:val="00491A14"/>
    <w:rsid w:val="00491A35"/>
    <w:rsid w:val="00491A46"/>
    <w:rsid w:val="00491A62"/>
    <w:rsid w:val="00491A6F"/>
    <w:rsid w:val="00491B74"/>
    <w:rsid w:val="00491B81"/>
    <w:rsid w:val="00491BF5"/>
    <w:rsid w:val="00491BF8"/>
    <w:rsid w:val="00491C2F"/>
    <w:rsid w:val="00491C32"/>
    <w:rsid w:val="00491C4E"/>
    <w:rsid w:val="00491C52"/>
    <w:rsid w:val="00491C8F"/>
    <w:rsid w:val="00491C92"/>
    <w:rsid w:val="00491CB0"/>
    <w:rsid w:val="00491CC7"/>
    <w:rsid w:val="00491CD5"/>
    <w:rsid w:val="00491CE9"/>
    <w:rsid w:val="00491CFE"/>
    <w:rsid w:val="00491D2C"/>
    <w:rsid w:val="00491D3C"/>
    <w:rsid w:val="00491D57"/>
    <w:rsid w:val="00491D64"/>
    <w:rsid w:val="00491D7A"/>
    <w:rsid w:val="00491E2B"/>
    <w:rsid w:val="00491E30"/>
    <w:rsid w:val="00491E3C"/>
    <w:rsid w:val="00491EFB"/>
    <w:rsid w:val="00491F07"/>
    <w:rsid w:val="00491F29"/>
    <w:rsid w:val="00491F36"/>
    <w:rsid w:val="00491F3A"/>
    <w:rsid w:val="00491F3F"/>
    <w:rsid w:val="00491F74"/>
    <w:rsid w:val="00491F98"/>
    <w:rsid w:val="00492024"/>
    <w:rsid w:val="0049203C"/>
    <w:rsid w:val="004920A2"/>
    <w:rsid w:val="004920C5"/>
    <w:rsid w:val="004920D3"/>
    <w:rsid w:val="004920FC"/>
    <w:rsid w:val="00492107"/>
    <w:rsid w:val="0049216D"/>
    <w:rsid w:val="00492194"/>
    <w:rsid w:val="004921A1"/>
    <w:rsid w:val="004921BA"/>
    <w:rsid w:val="004921F3"/>
    <w:rsid w:val="00492217"/>
    <w:rsid w:val="00492238"/>
    <w:rsid w:val="0049223C"/>
    <w:rsid w:val="0049226C"/>
    <w:rsid w:val="004922C0"/>
    <w:rsid w:val="004922C4"/>
    <w:rsid w:val="004922FE"/>
    <w:rsid w:val="00492308"/>
    <w:rsid w:val="0049231B"/>
    <w:rsid w:val="00492344"/>
    <w:rsid w:val="00492388"/>
    <w:rsid w:val="004923CC"/>
    <w:rsid w:val="004923D1"/>
    <w:rsid w:val="004923D3"/>
    <w:rsid w:val="004923E3"/>
    <w:rsid w:val="0049244F"/>
    <w:rsid w:val="00492465"/>
    <w:rsid w:val="00492511"/>
    <w:rsid w:val="0049251C"/>
    <w:rsid w:val="00492556"/>
    <w:rsid w:val="00492560"/>
    <w:rsid w:val="0049258A"/>
    <w:rsid w:val="004925E0"/>
    <w:rsid w:val="004925F2"/>
    <w:rsid w:val="00492621"/>
    <w:rsid w:val="00492665"/>
    <w:rsid w:val="00492672"/>
    <w:rsid w:val="00492675"/>
    <w:rsid w:val="004926A4"/>
    <w:rsid w:val="004926C4"/>
    <w:rsid w:val="004926CC"/>
    <w:rsid w:val="004926D5"/>
    <w:rsid w:val="00492766"/>
    <w:rsid w:val="0049277D"/>
    <w:rsid w:val="00492780"/>
    <w:rsid w:val="00492787"/>
    <w:rsid w:val="004927B5"/>
    <w:rsid w:val="00492831"/>
    <w:rsid w:val="00492832"/>
    <w:rsid w:val="0049283B"/>
    <w:rsid w:val="0049283E"/>
    <w:rsid w:val="0049285C"/>
    <w:rsid w:val="0049287F"/>
    <w:rsid w:val="0049288F"/>
    <w:rsid w:val="004928BB"/>
    <w:rsid w:val="004928F5"/>
    <w:rsid w:val="00492929"/>
    <w:rsid w:val="00492935"/>
    <w:rsid w:val="00492939"/>
    <w:rsid w:val="00492942"/>
    <w:rsid w:val="0049299B"/>
    <w:rsid w:val="004929C9"/>
    <w:rsid w:val="00492A09"/>
    <w:rsid w:val="00492A83"/>
    <w:rsid w:val="00492A90"/>
    <w:rsid w:val="00492ACD"/>
    <w:rsid w:val="00492B01"/>
    <w:rsid w:val="00492B2A"/>
    <w:rsid w:val="00492B37"/>
    <w:rsid w:val="00492B46"/>
    <w:rsid w:val="00492B59"/>
    <w:rsid w:val="00492B7D"/>
    <w:rsid w:val="00492BA1"/>
    <w:rsid w:val="00492BBC"/>
    <w:rsid w:val="00492BBD"/>
    <w:rsid w:val="00492BC6"/>
    <w:rsid w:val="00492BD4"/>
    <w:rsid w:val="00492BEB"/>
    <w:rsid w:val="00492C04"/>
    <w:rsid w:val="00492C98"/>
    <w:rsid w:val="00492CA5"/>
    <w:rsid w:val="00492CD8"/>
    <w:rsid w:val="00492CDC"/>
    <w:rsid w:val="00492D0A"/>
    <w:rsid w:val="00492D2F"/>
    <w:rsid w:val="00492D32"/>
    <w:rsid w:val="00492D4C"/>
    <w:rsid w:val="00492DDD"/>
    <w:rsid w:val="00492DED"/>
    <w:rsid w:val="00492DEE"/>
    <w:rsid w:val="00492DFC"/>
    <w:rsid w:val="00492E0D"/>
    <w:rsid w:val="00492E16"/>
    <w:rsid w:val="00492E3F"/>
    <w:rsid w:val="00492E73"/>
    <w:rsid w:val="00492E9E"/>
    <w:rsid w:val="00492ED7"/>
    <w:rsid w:val="00492EFA"/>
    <w:rsid w:val="00492F04"/>
    <w:rsid w:val="00492F0F"/>
    <w:rsid w:val="00492F46"/>
    <w:rsid w:val="00492F5F"/>
    <w:rsid w:val="00492FB8"/>
    <w:rsid w:val="00492FC1"/>
    <w:rsid w:val="00492FCE"/>
    <w:rsid w:val="00492FCF"/>
    <w:rsid w:val="00492FE3"/>
    <w:rsid w:val="00492FF4"/>
    <w:rsid w:val="00492FFE"/>
    <w:rsid w:val="00493027"/>
    <w:rsid w:val="0049302C"/>
    <w:rsid w:val="00493050"/>
    <w:rsid w:val="0049308A"/>
    <w:rsid w:val="004930A2"/>
    <w:rsid w:val="004930F6"/>
    <w:rsid w:val="00493104"/>
    <w:rsid w:val="00493117"/>
    <w:rsid w:val="00493161"/>
    <w:rsid w:val="004931A6"/>
    <w:rsid w:val="004931AA"/>
    <w:rsid w:val="004931C4"/>
    <w:rsid w:val="00493200"/>
    <w:rsid w:val="00493212"/>
    <w:rsid w:val="0049321D"/>
    <w:rsid w:val="00493257"/>
    <w:rsid w:val="00493265"/>
    <w:rsid w:val="004932D3"/>
    <w:rsid w:val="004932F9"/>
    <w:rsid w:val="0049332C"/>
    <w:rsid w:val="0049335C"/>
    <w:rsid w:val="00493362"/>
    <w:rsid w:val="00493386"/>
    <w:rsid w:val="004933A2"/>
    <w:rsid w:val="004933BA"/>
    <w:rsid w:val="00493426"/>
    <w:rsid w:val="0049343E"/>
    <w:rsid w:val="0049344E"/>
    <w:rsid w:val="00493465"/>
    <w:rsid w:val="00493468"/>
    <w:rsid w:val="004934A1"/>
    <w:rsid w:val="004934D6"/>
    <w:rsid w:val="004934EC"/>
    <w:rsid w:val="0049351B"/>
    <w:rsid w:val="0049353E"/>
    <w:rsid w:val="00493561"/>
    <w:rsid w:val="00493597"/>
    <w:rsid w:val="004935E3"/>
    <w:rsid w:val="004935FF"/>
    <w:rsid w:val="00493616"/>
    <w:rsid w:val="0049363E"/>
    <w:rsid w:val="00493666"/>
    <w:rsid w:val="004936BD"/>
    <w:rsid w:val="004936D2"/>
    <w:rsid w:val="004936F7"/>
    <w:rsid w:val="00493710"/>
    <w:rsid w:val="0049371F"/>
    <w:rsid w:val="00493769"/>
    <w:rsid w:val="0049379E"/>
    <w:rsid w:val="004937A9"/>
    <w:rsid w:val="004937C2"/>
    <w:rsid w:val="004937F0"/>
    <w:rsid w:val="00493866"/>
    <w:rsid w:val="004938F0"/>
    <w:rsid w:val="00493942"/>
    <w:rsid w:val="00493983"/>
    <w:rsid w:val="004939D5"/>
    <w:rsid w:val="004939D9"/>
    <w:rsid w:val="00493A21"/>
    <w:rsid w:val="00493A40"/>
    <w:rsid w:val="00493A7B"/>
    <w:rsid w:val="00493A9F"/>
    <w:rsid w:val="00493AE4"/>
    <w:rsid w:val="00493B01"/>
    <w:rsid w:val="00493B1A"/>
    <w:rsid w:val="00493B4A"/>
    <w:rsid w:val="00493B69"/>
    <w:rsid w:val="00493B7A"/>
    <w:rsid w:val="00493B8B"/>
    <w:rsid w:val="00493B92"/>
    <w:rsid w:val="00493BE4"/>
    <w:rsid w:val="00493C07"/>
    <w:rsid w:val="00493C13"/>
    <w:rsid w:val="00493C67"/>
    <w:rsid w:val="00493CBA"/>
    <w:rsid w:val="00493CCA"/>
    <w:rsid w:val="00493D52"/>
    <w:rsid w:val="00493D5D"/>
    <w:rsid w:val="00493D8E"/>
    <w:rsid w:val="00493D98"/>
    <w:rsid w:val="00493D9F"/>
    <w:rsid w:val="00493DB8"/>
    <w:rsid w:val="00493DD1"/>
    <w:rsid w:val="00493DD8"/>
    <w:rsid w:val="00493E02"/>
    <w:rsid w:val="00493E46"/>
    <w:rsid w:val="00493E49"/>
    <w:rsid w:val="00493E80"/>
    <w:rsid w:val="00493EA2"/>
    <w:rsid w:val="00493EC1"/>
    <w:rsid w:val="00493F05"/>
    <w:rsid w:val="00493F37"/>
    <w:rsid w:val="00493F51"/>
    <w:rsid w:val="00493F75"/>
    <w:rsid w:val="00493F83"/>
    <w:rsid w:val="00493F85"/>
    <w:rsid w:val="00493FDB"/>
    <w:rsid w:val="00493FDE"/>
    <w:rsid w:val="00494016"/>
    <w:rsid w:val="00494021"/>
    <w:rsid w:val="00494028"/>
    <w:rsid w:val="00494074"/>
    <w:rsid w:val="00494097"/>
    <w:rsid w:val="004940A0"/>
    <w:rsid w:val="004940B6"/>
    <w:rsid w:val="004940C6"/>
    <w:rsid w:val="0049412C"/>
    <w:rsid w:val="00494146"/>
    <w:rsid w:val="0049414B"/>
    <w:rsid w:val="00494156"/>
    <w:rsid w:val="00494162"/>
    <w:rsid w:val="004941C7"/>
    <w:rsid w:val="00494266"/>
    <w:rsid w:val="00494269"/>
    <w:rsid w:val="00494297"/>
    <w:rsid w:val="004942A7"/>
    <w:rsid w:val="004942D0"/>
    <w:rsid w:val="004942DC"/>
    <w:rsid w:val="004942FE"/>
    <w:rsid w:val="00494310"/>
    <w:rsid w:val="00494399"/>
    <w:rsid w:val="004943B3"/>
    <w:rsid w:val="004943B6"/>
    <w:rsid w:val="004943D2"/>
    <w:rsid w:val="00494415"/>
    <w:rsid w:val="00494440"/>
    <w:rsid w:val="00494479"/>
    <w:rsid w:val="00494487"/>
    <w:rsid w:val="004944AC"/>
    <w:rsid w:val="00494508"/>
    <w:rsid w:val="0049450B"/>
    <w:rsid w:val="0049450E"/>
    <w:rsid w:val="0049452A"/>
    <w:rsid w:val="00494596"/>
    <w:rsid w:val="004945BC"/>
    <w:rsid w:val="004945DB"/>
    <w:rsid w:val="004945FB"/>
    <w:rsid w:val="00494660"/>
    <w:rsid w:val="00494666"/>
    <w:rsid w:val="004946D1"/>
    <w:rsid w:val="004946DE"/>
    <w:rsid w:val="00494704"/>
    <w:rsid w:val="0049471A"/>
    <w:rsid w:val="00494735"/>
    <w:rsid w:val="0049474B"/>
    <w:rsid w:val="0049478E"/>
    <w:rsid w:val="004947AA"/>
    <w:rsid w:val="004947DE"/>
    <w:rsid w:val="004947DF"/>
    <w:rsid w:val="00494812"/>
    <w:rsid w:val="0049487E"/>
    <w:rsid w:val="00494895"/>
    <w:rsid w:val="0049491C"/>
    <w:rsid w:val="00494948"/>
    <w:rsid w:val="0049495F"/>
    <w:rsid w:val="0049496B"/>
    <w:rsid w:val="00494975"/>
    <w:rsid w:val="0049497D"/>
    <w:rsid w:val="004949DC"/>
    <w:rsid w:val="00494A44"/>
    <w:rsid w:val="00494A7C"/>
    <w:rsid w:val="00494A90"/>
    <w:rsid w:val="00494AAC"/>
    <w:rsid w:val="00494AC2"/>
    <w:rsid w:val="00494AD2"/>
    <w:rsid w:val="00494B00"/>
    <w:rsid w:val="00494B1C"/>
    <w:rsid w:val="00494B33"/>
    <w:rsid w:val="00494B79"/>
    <w:rsid w:val="00494B8A"/>
    <w:rsid w:val="00494C3A"/>
    <w:rsid w:val="00494C43"/>
    <w:rsid w:val="00494C4E"/>
    <w:rsid w:val="00494C50"/>
    <w:rsid w:val="00494C59"/>
    <w:rsid w:val="00494C7F"/>
    <w:rsid w:val="00494C83"/>
    <w:rsid w:val="00494CAC"/>
    <w:rsid w:val="00494CC4"/>
    <w:rsid w:val="00494CF2"/>
    <w:rsid w:val="00494D04"/>
    <w:rsid w:val="00494D3C"/>
    <w:rsid w:val="00494D45"/>
    <w:rsid w:val="00494D6F"/>
    <w:rsid w:val="00494DA4"/>
    <w:rsid w:val="00494DAE"/>
    <w:rsid w:val="00494DBB"/>
    <w:rsid w:val="00494DCC"/>
    <w:rsid w:val="00494DE1"/>
    <w:rsid w:val="00494DEA"/>
    <w:rsid w:val="00494E3D"/>
    <w:rsid w:val="00494E9D"/>
    <w:rsid w:val="00494EF8"/>
    <w:rsid w:val="00494F1C"/>
    <w:rsid w:val="00494F1E"/>
    <w:rsid w:val="00494F70"/>
    <w:rsid w:val="00495010"/>
    <w:rsid w:val="0049501D"/>
    <w:rsid w:val="00495042"/>
    <w:rsid w:val="0049506E"/>
    <w:rsid w:val="004950C4"/>
    <w:rsid w:val="004950EF"/>
    <w:rsid w:val="00495100"/>
    <w:rsid w:val="00495151"/>
    <w:rsid w:val="0049516C"/>
    <w:rsid w:val="00495186"/>
    <w:rsid w:val="004951C9"/>
    <w:rsid w:val="004951CA"/>
    <w:rsid w:val="004951DF"/>
    <w:rsid w:val="00495281"/>
    <w:rsid w:val="00495287"/>
    <w:rsid w:val="0049528E"/>
    <w:rsid w:val="004952A8"/>
    <w:rsid w:val="004952A9"/>
    <w:rsid w:val="004952C6"/>
    <w:rsid w:val="004952DC"/>
    <w:rsid w:val="004952E1"/>
    <w:rsid w:val="004952F0"/>
    <w:rsid w:val="0049531D"/>
    <w:rsid w:val="00495361"/>
    <w:rsid w:val="00495363"/>
    <w:rsid w:val="00495364"/>
    <w:rsid w:val="0049537A"/>
    <w:rsid w:val="004953C9"/>
    <w:rsid w:val="004953EE"/>
    <w:rsid w:val="0049540B"/>
    <w:rsid w:val="00495434"/>
    <w:rsid w:val="00495438"/>
    <w:rsid w:val="0049543A"/>
    <w:rsid w:val="00495443"/>
    <w:rsid w:val="004954B1"/>
    <w:rsid w:val="004954BF"/>
    <w:rsid w:val="004954CA"/>
    <w:rsid w:val="004954F9"/>
    <w:rsid w:val="0049550B"/>
    <w:rsid w:val="00495532"/>
    <w:rsid w:val="00495547"/>
    <w:rsid w:val="00495575"/>
    <w:rsid w:val="00495576"/>
    <w:rsid w:val="00495580"/>
    <w:rsid w:val="00495597"/>
    <w:rsid w:val="004955E3"/>
    <w:rsid w:val="0049560F"/>
    <w:rsid w:val="00495640"/>
    <w:rsid w:val="00495697"/>
    <w:rsid w:val="004956CA"/>
    <w:rsid w:val="004956D0"/>
    <w:rsid w:val="004956D1"/>
    <w:rsid w:val="004956EA"/>
    <w:rsid w:val="00495707"/>
    <w:rsid w:val="00495710"/>
    <w:rsid w:val="00495721"/>
    <w:rsid w:val="00495741"/>
    <w:rsid w:val="0049575B"/>
    <w:rsid w:val="00495773"/>
    <w:rsid w:val="0049577B"/>
    <w:rsid w:val="00495863"/>
    <w:rsid w:val="00495866"/>
    <w:rsid w:val="00495887"/>
    <w:rsid w:val="00495888"/>
    <w:rsid w:val="004958DB"/>
    <w:rsid w:val="004958E2"/>
    <w:rsid w:val="00495964"/>
    <w:rsid w:val="0049596C"/>
    <w:rsid w:val="0049597B"/>
    <w:rsid w:val="0049599A"/>
    <w:rsid w:val="004959CC"/>
    <w:rsid w:val="00495A2E"/>
    <w:rsid w:val="00495A71"/>
    <w:rsid w:val="00495AE2"/>
    <w:rsid w:val="00495B27"/>
    <w:rsid w:val="00495B65"/>
    <w:rsid w:val="00495B82"/>
    <w:rsid w:val="00495BBF"/>
    <w:rsid w:val="00495BEE"/>
    <w:rsid w:val="00495C0F"/>
    <w:rsid w:val="00495C1B"/>
    <w:rsid w:val="00495C3B"/>
    <w:rsid w:val="00495C4F"/>
    <w:rsid w:val="00495C5E"/>
    <w:rsid w:val="00495C75"/>
    <w:rsid w:val="00495C7D"/>
    <w:rsid w:val="00495CA6"/>
    <w:rsid w:val="00495CDA"/>
    <w:rsid w:val="00495D27"/>
    <w:rsid w:val="00495D32"/>
    <w:rsid w:val="00495D54"/>
    <w:rsid w:val="00495D66"/>
    <w:rsid w:val="00495D6F"/>
    <w:rsid w:val="00495D86"/>
    <w:rsid w:val="00495DFA"/>
    <w:rsid w:val="00495E0B"/>
    <w:rsid w:val="00495E2A"/>
    <w:rsid w:val="00495E4B"/>
    <w:rsid w:val="00495E51"/>
    <w:rsid w:val="00495E7D"/>
    <w:rsid w:val="00495EDE"/>
    <w:rsid w:val="00495F0E"/>
    <w:rsid w:val="00495F6B"/>
    <w:rsid w:val="00495F94"/>
    <w:rsid w:val="00495FD4"/>
    <w:rsid w:val="00495FDA"/>
    <w:rsid w:val="0049600E"/>
    <w:rsid w:val="00496013"/>
    <w:rsid w:val="00496058"/>
    <w:rsid w:val="0049605A"/>
    <w:rsid w:val="0049606D"/>
    <w:rsid w:val="00496076"/>
    <w:rsid w:val="00496082"/>
    <w:rsid w:val="004960D2"/>
    <w:rsid w:val="004960EA"/>
    <w:rsid w:val="00496152"/>
    <w:rsid w:val="0049616A"/>
    <w:rsid w:val="0049617E"/>
    <w:rsid w:val="00496197"/>
    <w:rsid w:val="004961A5"/>
    <w:rsid w:val="004961E3"/>
    <w:rsid w:val="004961ED"/>
    <w:rsid w:val="004961FF"/>
    <w:rsid w:val="00496263"/>
    <w:rsid w:val="00496274"/>
    <w:rsid w:val="004962C8"/>
    <w:rsid w:val="004962D4"/>
    <w:rsid w:val="004962E2"/>
    <w:rsid w:val="00496312"/>
    <w:rsid w:val="00496321"/>
    <w:rsid w:val="0049632B"/>
    <w:rsid w:val="00496363"/>
    <w:rsid w:val="00496387"/>
    <w:rsid w:val="004963C7"/>
    <w:rsid w:val="00496413"/>
    <w:rsid w:val="00496462"/>
    <w:rsid w:val="0049646C"/>
    <w:rsid w:val="00496471"/>
    <w:rsid w:val="0049647C"/>
    <w:rsid w:val="00496482"/>
    <w:rsid w:val="004964B5"/>
    <w:rsid w:val="004964BF"/>
    <w:rsid w:val="0049652E"/>
    <w:rsid w:val="00496546"/>
    <w:rsid w:val="00496547"/>
    <w:rsid w:val="0049655B"/>
    <w:rsid w:val="0049655E"/>
    <w:rsid w:val="0049656F"/>
    <w:rsid w:val="0049658F"/>
    <w:rsid w:val="004965AB"/>
    <w:rsid w:val="004965C6"/>
    <w:rsid w:val="00496624"/>
    <w:rsid w:val="0049662D"/>
    <w:rsid w:val="0049663A"/>
    <w:rsid w:val="00496659"/>
    <w:rsid w:val="00496672"/>
    <w:rsid w:val="0049668C"/>
    <w:rsid w:val="004966D0"/>
    <w:rsid w:val="004966ED"/>
    <w:rsid w:val="0049672B"/>
    <w:rsid w:val="0049677F"/>
    <w:rsid w:val="004967BE"/>
    <w:rsid w:val="004967EC"/>
    <w:rsid w:val="004967FC"/>
    <w:rsid w:val="00496818"/>
    <w:rsid w:val="00496828"/>
    <w:rsid w:val="0049684C"/>
    <w:rsid w:val="0049684F"/>
    <w:rsid w:val="00496854"/>
    <w:rsid w:val="00496865"/>
    <w:rsid w:val="00496870"/>
    <w:rsid w:val="0049687E"/>
    <w:rsid w:val="004968AE"/>
    <w:rsid w:val="004968B8"/>
    <w:rsid w:val="004968E7"/>
    <w:rsid w:val="004968F9"/>
    <w:rsid w:val="00496902"/>
    <w:rsid w:val="00496904"/>
    <w:rsid w:val="0049691E"/>
    <w:rsid w:val="0049692E"/>
    <w:rsid w:val="00496930"/>
    <w:rsid w:val="00496932"/>
    <w:rsid w:val="0049695A"/>
    <w:rsid w:val="00496995"/>
    <w:rsid w:val="004969A1"/>
    <w:rsid w:val="004969CF"/>
    <w:rsid w:val="004969DD"/>
    <w:rsid w:val="004969F2"/>
    <w:rsid w:val="00496A46"/>
    <w:rsid w:val="00496A4C"/>
    <w:rsid w:val="00496A65"/>
    <w:rsid w:val="00496A80"/>
    <w:rsid w:val="00496A83"/>
    <w:rsid w:val="00496AB5"/>
    <w:rsid w:val="00496AD2"/>
    <w:rsid w:val="00496AE1"/>
    <w:rsid w:val="00496AF8"/>
    <w:rsid w:val="00496B39"/>
    <w:rsid w:val="00496B51"/>
    <w:rsid w:val="00496B78"/>
    <w:rsid w:val="00496BB2"/>
    <w:rsid w:val="00496BBD"/>
    <w:rsid w:val="00496BF5"/>
    <w:rsid w:val="00496BF9"/>
    <w:rsid w:val="00496C04"/>
    <w:rsid w:val="00496C3C"/>
    <w:rsid w:val="00496C81"/>
    <w:rsid w:val="00496C82"/>
    <w:rsid w:val="00496C92"/>
    <w:rsid w:val="00496CA8"/>
    <w:rsid w:val="00496CB4"/>
    <w:rsid w:val="00496CDF"/>
    <w:rsid w:val="00496CFB"/>
    <w:rsid w:val="00496D7F"/>
    <w:rsid w:val="00496DC7"/>
    <w:rsid w:val="00496DDC"/>
    <w:rsid w:val="00496DEF"/>
    <w:rsid w:val="00496E05"/>
    <w:rsid w:val="00496E64"/>
    <w:rsid w:val="00496EA6"/>
    <w:rsid w:val="00496EE6"/>
    <w:rsid w:val="00496EE7"/>
    <w:rsid w:val="00496EEA"/>
    <w:rsid w:val="00496F01"/>
    <w:rsid w:val="00496F2B"/>
    <w:rsid w:val="00496F42"/>
    <w:rsid w:val="00496F49"/>
    <w:rsid w:val="00496F59"/>
    <w:rsid w:val="00496FA3"/>
    <w:rsid w:val="00496FAD"/>
    <w:rsid w:val="00496FCF"/>
    <w:rsid w:val="00497027"/>
    <w:rsid w:val="0049703E"/>
    <w:rsid w:val="00497051"/>
    <w:rsid w:val="00497070"/>
    <w:rsid w:val="0049707C"/>
    <w:rsid w:val="0049708A"/>
    <w:rsid w:val="00497093"/>
    <w:rsid w:val="004970BA"/>
    <w:rsid w:val="004970C5"/>
    <w:rsid w:val="004970DC"/>
    <w:rsid w:val="004970E0"/>
    <w:rsid w:val="00497105"/>
    <w:rsid w:val="0049711D"/>
    <w:rsid w:val="00497127"/>
    <w:rsid w:val="0049715B"/>
    <w:rsid w:val="00497178"/>
    <w:rsid w:val="0049718F"/>
    <w:rsid w:val="0049719C"/>
    <w:rsid w:val="00497215"/>
    <w:rsid w:val="00497244"/>
    <w:rsid w:val="00497251"/>
    <w:rsid w:val="00497254"/>
    <w:rsid w:val="004972D2"/>
    <w:rsid w:val="004972E9"/>
    <w:rsid w:val="004972F2"/>
    <w:rsid w:val="00497302"/>
    <w:rsid w:val="00497332"/>
    <w:rsid w:val="00497340"/>
    <w:rsid w:val="00497382"/>
    <w:rsid w:val="004973D3"/>
    <w:rsid w:val="004973D7"/>
    <w:rsid w:val="004973E4"/>
    <w:rsid w:val="00497400"/>
    <w:rsid w:val="0049740A"/>
    <w:rsid w:val="0049745B"/>
    <w:rsid w:val="0049748A"/>
    <w:rsid w:val="004974BD"/>
    <w:rsid w:val="00497566"/>
    <w:rsid w:val="00497583"/>
    <w:rsid w:val="004975D7"/>
    <w:rsid w:val="004975DA"/>
    <w:rsid w:val="0049763E"/>
    <w:rsid w:val="00497652"/>
    <w:rsid w:val="004976E9"/>
    <w:rsid w:val="004976ED"/>
    <w:rsid w:val="00497727"/>
    <w:rsid w:val="00497737"/>
    <w:rsid w:val="00497755"/>
    <w:rsid w:val="00497766"/>
    <w:rsid w:val="0049778A"/>
    <w:rsid w:val="004977B8"/>
    <w:rsid w:val="004977BB"/>
    <w:rsid w:val="00497800"/>
    <w:rsid w:val="00497813"/>
    <w:rsid w:val="0049785D"/>
    <w:rsid w:val="0049789A"/>
    <w:rsid w:val="004978A5"/>
    <w:rsid w:val="004978AA"/>
    <w:rsid w:val="004978B0"/>
    <w:rsid w:val="004978C5"/>
    <w:rsid w:val="004978D2"/>
    <w:rsid w:val="004978E0"/>
    <w:rsid w:val="004978ED"/>
    <w:rsid w:val="0049792B"/>
    <w:rsid w:val="0049798A"/>
    <w:rsid w:val="00497995"/>
    <w:rsid w:val="004979A0"/>
    <w:rsid w:val="004979AD"/>
    <w:rsid w:val="004979E6"/>
    <w:rsid w:val="004979EC"/>
    <w:rsid w:val="00497A0A"/>
    <w:rsid w:val="00497A1D"/>
    <w:rsid w:val="00497A1F"/>
    <w:rsid w:val="00497A2D"/>
    <w:rsid w:val="00497A54"/>
    <w:rsid w:val="00497A91"/>
    <w:rsid w:val="00497AB5"/>
    <w:rsid w:val="00497AD1"/>
    <w:rsid w:val="00497AE7"/>
    <w:rsid w:val="00497B07"/>
    <w:rsid w:val="00497B87"/>
    <w:rsid w:val="00497BB5"/>
    <w:rsid w:val="00497BBF"/>
    <w:rsid w:val="00497BC3"/>
    <w:rsid w:val="00497BCC"/>
    <w:rsid w:val="00497BDD"/>
    <w:rsid w:val="00497BFA"/>
    <w:rsid w:val="00497C45"/>
    <w:rsid w:val="00497C87"/>
    <w:rsid w:val="00497C90"/>
    <w:rsid w:val="00497C9C"/>
    <w:rsid w:val="00497CC0"/>
    <w:rsid w:val="00497CDA"/>
    <w:rsid w:val="00497D17"/>
    <w:rsid w:val="00497D49"/>
    <w:rsid w:val="00497D71"/>
    <w:rsid w:val="00497D9E"/>
    <w:rsid w:val="00497DBB"/>
    <w:rsid w:val="00497DDF"/>
    <w:rsid w:val="00497E01"/>
    <w:rsid w:val="00497E08"/>
    <w:rsid w:val="00497E09"/>
    <w:rsid w:val="00497E39"/>
    <w:rsid w:val="00497EEE"/>
    <w:rsid w:val="00497EFC"/>
    <w:rsid w:val="00497F2C"/>
    <w:rsid w:val="00497F38"/>
    <w:rsid w:val="00497F97"/>
    <w:rsid w:val="00497F99"/>
    <w:rsid w:val="00497FAE"/>
    <w:rsid w:val="00497FBC"/>
    <w:rsid w:val="00497FC2"/>
    <w:rsid w:val="00497FEA"/>
    <w:rsid w:val="00497FF2"/>
    <w:rsid w:val="004A0003"/>
    <w:rsid w:val="004A001D"/>
    <w:rsid w:val="004A003E"/>
    <w:rsid w:val="004A0096"/>
    <w:rsid w:val="004A00BE"/>
    <w:rsid w:val="004A00DD"/>
    <w:rsid w:val="004A017D"/>
    <w:rsid w:val="004A01AD"/>
    <w:rsid w:val="004A01BA"/>
    <w:rsid w:val="004A01BF"/>
    <w:rsid w:val="004A01C7"/>
    <w:rsid w:val="004A01CD"/>
    <w:rsid w:val="004A01D3"/>
    <w:rsid w:val="004A01DF"/>
    <w:rsid w:val="004A023E"/>
    <w:rsid w:val="004A027B"/>
    <w:rsid w:val="004A0293"/>
    <w:rsid w:val="004A036C"/>
    <w:rsid w:val="004A03D6"/>
    <w:rsid w:val="004A0403"/>
    <w:rsid w:val="004A0410"/>
    <w:rsid w:val="004A047A"/>
    <w:rsid w:val="004A048D"/>
    <w:rsid w:val="004A04D2"/>
    <w:rsid w:val="004A0513"/>
    <w:rsid w:val="004A0515"/>
    <w:rsid w:val="004A0543"/>
    <w:rsid w:val="004A059D"/>
    <w:rsid w:val="004A05C0"/>
    <w:rsid w:val="004A05C7"/>
    <w:rsid w:val="004A05F4"/>
    <w:rsid w:val="004A0620"/>
    <w:rsid w:val="004A0632"/>
    <w:rsid w:val="004A0665"/>
    <w:rsid w:val="004A0683"/>
    <w:rsid w:val="004A06BF"/>
    <w:rsid w:val="004A06D3"/>
    <w:rsid w:val="004A0774"/>
    <w:rsid w:val="004A078F"/>
    <w:rsid w:val="004A07DE"/>
    <w:rsid w:val="004A07EA"/>
    <w:rsid w:val="004A080A"/>
    <w:rsid w:val="004A083A"/>
    <w:rsid w:val="004A0852"/>
    <w:rsid w:val="004A087F"/>
    <w:rsid w:val="004A0886"/>
    <w:rsid w:val="004A089B"/>
    <w:rsid w:val="004A08AC"/>
    <w:rsid w:val="004A08C6"/>
    <w:rsid w:val="004A08D2"/>
    <w:rsid w:val="004A0946"/>
    <w:rsid w:val="004A095A"/>
    <w:rsid w:val="004A0964"/>
    <w:rsid w:val="004A0967"/>
    <w:rsid w:val="004A09AA"/>
    <w:rsid w:val="004A09F3"/>
    <w:rsid w:val="004A0A27"/>
    <w:rsid w:val="004A0A2E"/>
    <w:rsid w:val="004A0A32"/>
    <w:rsid w:val="004A0A34"/>
    <w:rsid w:val="004A0A59"/>
    <w:rsid w:val="004A0A63"/>
    <w:rsid w:val="004A0A88"/>
    <w:rsid w:val="004A0A8B"/>
    <w:rsid w:val="004A0AA5"/>
    <w:rsid w:val="004A0AB2"/>
    <w:rsid w:val="004A0ABB"/>
    <w:rsid w:val="004A0B1C"/>
    <w:rsid w:val="004A0B62"/>
    <w:rsid w:val="004A0B7C"/>
    <w:rsid w:val="004A0B8A"/>
    <w:rsid w:val="004A0BDC"/>
    <w:rsid w:val="004A0BF8"/>
    <w:rsid w:val="004A0C20"/>
    <w:rsid w:val="004A0C25"/>
    <w:rsid w:val="004A0C7B"/>
    <w:rsid w:val="004A0CA2"/>
    <w:rsid w:val="004A0CBA"/>
    <w:rsid w:val="004A0CBC"/>
    <w:rsid w:val="004A0CE3"/>
    <w:rsid w:val="004A0CEE"/>
    <w:rsid w:val="004A0D02"/>
    <w:rsid w:val="004A0D52"/>
    <w:rsid w:val="004A0D60"/>
    <w:rsid w:val="004A0D82"/>
    <w:rsid w:val="004A0DC9"/>
    <w:rsid w:val="004A0DDC"/>
    <w:rsid w:val="004A0E16"/>
    <w:rsid w:val="004A0E17"/>
    <w:rsid w:val="004A0E37"/>
    <w:rsid w:val="004A0E52"/>
    <w:rsid w:val="004A0E6A"/>
    <w:rsid w:val="004A0E6E"/>
    <w:rsid w:val="004A0E78"/>
    <w:rsid w:val="004A0E80"/>
    <w:rsid w:val="004A0E94"/>
    <w:rsid w:val="004A0EA6"/>
    <w:rsid w:val="004A0ED4"/>
    <w:rsid w:val="004A0EF2"/>
    <w:rsid w:val="004A0EF9"/>
    <w:rsid w:val="004A0F0B"/>
    <w:rsid w:val="004A0F22"/>
    <w:rsid w:val="004A0F3F"/>
    <w:rsid w:val="004A0F88"/>
    <w:rsid w:val="004A0FA0"/>
    <w:rsid w:val="004A0FA3"/>
    <w:rsid w:val="004A0FA5"/>
    <w:rsid w:val="004A0FD0"/>
    <w:rsid w:val="004A0FFE"/>
    <w:rsid w:val="004A101E"/>
    <w:rsid w:val="004A1038"/>
    <w:rsid w:val="004A1048"/>
    <w:rsid w:val="004A105A"/>
    <w:rsid w:val="004A10AD"/>
    <w:rsid w:val="004A1121"/>
    <w:rsid w:val="004A113D"/>
    <w:rsid w:val="004A1165"/>
    <w:rsid w:val="004A1193"/>
    <w:rsid w:val="004A124F"/>
    <w:rsid w:val="004A1263"/>
    <w:rsid w:val="004A1270"/>
    <w:rsid w:val="004A127E"/>
    <w:rsid w:val="004A1299"/>
    <w:rsid w:val="004A12B3"/>
    <w:rsid w:val="004A1324"/>
    <w:rsid w:val="004A133D"/>
    <w:rsid w:val="004A1342"/>
    <w:rsid w:val="004A1351"/>
    <w:rsid w:val="004A13A4"/>
    <w:rsid w:val="004A13B3"/>
    <w:rsid w:val="004A13D5"/>
    <w:rsid w:val="004A13E1"/>
    <w:rsid w:val="004A13E5"/>
    <w:rsid w:val="004A13E9"/>
    <w:rsid w:val="004A13F6"/>
    <w:rsid w:val="004A14C5"/>
    <w:rsid w:val="004A14CE"/>
    <w:rsid w:val="004A14D5"/>
    <w:rsid w:val="004A14E2"/>
    <w:rsid w:val="004A1531"/>
    <w:rsid w:val="004A1560"/>
    <w:rsid w:val="004A156F"/>
    <w:rsid w:val="004A1582"/>
    <w:rsid w:val="004A15F2"/>
    <w:rsid w:val="004A15F9"/>
    <w:rsid w:val="004A15FA"/>
    <w:rsid w:val="004A160A"/>
    <w:rsid w:val="004A16A4"/>
    <w:rsid w:val="004A16A5"/>
    <w:rsid w:val="004A16AA"/>
    <w:rsid w:val="004A16F8"/>
    <w:rsid w:val="004A16FF"/>
    <w:rsid w:val="004A1704"/>
    <w:rsid w:val="004A176A"/>
    <w:rsid w:val="004A1799"/>
    <w:rsid w:val="004A17BC"/>
    <w:rsid w:val="004A1838"/>
    <w:rsid w:val="004A1852"/>
    <w:rsid w:val="004A1853"/>
    <w:rsid w:val="004A1879"/>
    <w:rsid w:val="004A189F"/>
    <w:rsid w:val="004A18CD"/>
    <w:rsid w:val="004A18E6"/>
    <w:rsid w:val="004A193B"/>
    <w:rsid w:val="004A196C"/>
    <w:rsid w:val="004A197F"/>
    <w:rsid w:val="004A19D7"/>
    <w:rsid w:val="004A19FB"/>
    <w:rsid w:val="004A1A1F"/>
    <w:rsid w:val="004A1A28"/>
    <w:rsid w:val="004A1A3A"/>
    <w:rsid w:val="004A1A81"/>
    <w:rsid w:val="004A1A84"/>
    <w:rsid w:val="004A1A8B"/>
    <w:rsid w:val="004A1A9A"/>
    <w:rsid w:val="004A1AC1"/>
    <w:rsid w:val="004A1ADC"/>
    <w:rsid w:val="004A1AE8"/>
    <w:rsid w:val="004A1AF8"/>
    <w:rsid w:val="004A1B10"/>
    <w:rsid w:val="004A1B13"/>
    <w:rsid w:val="004A1B27"/>
    <w:rsid w:val="004A1B42"/>
    <w:rsid w:val="004A1B56"/>
    <w:rsid w:val="004A1B62"/>
    <w:rsid w:val="004A1B80"/>
    <w:rsid w:val="004A1B8B"/>
    <w:rsid w:val="004A1B96"/>
    <w:rsid w:val="004A1BC3"/>
    <w:rsid w:val="004A1BDC"/>
    <w:rsid w:val="004A1BF2"/>
    <w:rsid w:val="004A1BF4"/>
    <w:rsid w:val="004A1C25"/>
    <w:rsid w:val="004A1C3A"/>
    <w:rsid w:val="004A1C91"/>
    <w:rsid w:val="004A1CAD"/>
    <w:rsid w:val="004A1CCB"/>
    <w:rsid w:val="004A1CDC"/>
    <w:rsid w:val="004A1CDD"/>
    <w:rsid w:val="004A1CDF"/>
    <w:rsid w:val="004A1CF7"/>
    <w:rsid w:val="004A1D68"/>
    <w:rsid w:val="004A1D70"/>
    <w:rsid w:val="004A1D87"/>
    <w:rsid w:val="004A1DA3"/>
    <w:rsid w:val="004A1E29"/>
    <w:rsid w:val="004A1E36"/>
    <w:rsid w:val="004A1E40"/>
    <w:rsid w:val="004A1E6D"/>
    <w:rsid w:val="004A1E9C"/>
    <w:rsid w:val="004A1EA0"/>
    <w:rsid w:val="004A1EC8"/>
    <w:rsid w:val="004A1ED1"/>
    <w:rsid w:val="004A1F3F"/>
    <w:rsid w:val="004A1F95"/>
    <w:rsid w:val="004A1FA5"/>
    <w:rsid w:val="004A1FAE"/>
    <w:rsid w:val="004A1FDC"/>
    <w:rsid w:val="004A1FEF"/>
    <w:rsid w:val="004A201F"/>
    <w:rsid w:val="004A2088"/>
    <w:rsid w:val="004A20AA"/>
    <w:rsid w:val="004A20E1"/>
    <w:rsid w:val="004A2100"/>
    <w:rsid w:val="004A211B"/>
    <w:rsid w:val="004A211F"/>
    <w:rsid w:val="004A2153"/>
    <w:rsid w:val="004A216D"/>
    <w:rsid w:val="004A217A"/>
    <w:rsid w:val="004A2190"/>
    <w:rsid w:val="004A21A8"/>
    <w:rsid w:val="004A21C0"/>
    <w:rsid w:val="004A21EF"/>
    <w:rsid w:val="004A21FC"/>
    <w:rsid w:val="004A227A"/>
    <w:rsid w:val="004A2296"/>
    <w:rsid w:val="004A22CC"/>
    <w:rsid w:val="004A22D2"/>
    <w:rsid w:val="004A2380"/>
    <w:rsid w:val="004A23CC"/>
    <w:rsid w:val="004A2450"/>
    <w:rsid w:val="004A2460"/>
    <w:rsid w:val="004A2488"/>
    <w:rsid w:val="004A24A6"/>
    <w:rsid w:val="004A24CA"/>
    <w:rsid w:val="004A24D6"/>
    <w:rsid w:val="004A24DA"/>
    <w:rsid w:val="004A2533"/>
    <w:rsid w:val="004A2543"/>
    <w:rsid w:val="004A257F"/>
    <w:rsid w:val="004A258E"/>
    <w:rsid w:val="004A259C"/>
    <w:rsid w:val="004A25A2"/>
    <w:rsid w:val="004A25A5"/>
    <w:rsid w:val="004A2600"/>
    <w:rsid w:val="004A2610"/>
    <w:rsid w:val="004A261A"/>
    <w:rsid w:val="004A2674"/>
    <w:rsid w:val="004A2678"/>
    <w:rsid w:val="004A267C"/>
    <w:rsid w:val="004A26B7"/>
    <w:rsid w:val="004A26CD"/>
    <w:rsid w:val="004A26DB"/>
    <w:rsid w:val="004A27F0"/>
    <w:rsid w:val="004A27F4"/>
    <w:rsid w:val="004A2841"/>
    <w:rsid w:val="004A285B"/>
    <w:rsid w:val="004A2862"/>
    <w:rsid w:val="004A2866"/>
    <w:rsid w:val="004A2884"/>
    <w:rsid w:val="004A28AF"/>
    <w:rsid w:val="004A28BD"/>
    <w:rsid w:val="004A2904"/>
    <w:rsid w:val="004A2923"/>
    <w:rsid w:val="004A292E"/>
    <w:rsid w:val="004A2945"/>
    <w:rsid w:val="004A2977"/>
    <w:rsid w:val="004A2983"/>
    <w:rsid w:val="004A2986"/>
    <w:rsid w:val="004A29D4"/>
    <w:rsid w:val="004A2A08"/>
    <w:rsid w:val="004A2A0A"/>
    <w:rsid w:val="004A2A24"/>
    <w:rsid w:val="004A2A2D"/>
    <w:rsid w:val="004A2ABD"/>
    <w:rsid w:val="004A2B36"/>
    <w:rsid w:val="004A2B72"/>
    <w:rsid w:val="004A2BAD"/>
    <w:rsid w:val="004A2BD8"/>
    <w:rsid w:val="004A2BF5"/>
    <w:rsid w:val="004A2C11"/>
    <w:rsid w:val="004A2C2C"/>
    <w:rsid w:val="004A2C9D"/>
    <w:rsid w:val="004A2CCB"/>
    <w:rsid w:val="004A2CF7"/>
    <w:rsid w:val="004A2D06"/>
    <w:rsid w:val="004A2D28"/>
    <w:rsid w:val="004A2D2D"/>
    <w:rsid w:val="004A2D58"/>
    <w:rsid w:val="004A2DEA"/>
    <w:rsid w:val="004A2DFA"/>
    <w:rsid w:val="004A2E18"/>
    <w:rsid w:val="004A2E2B"/>
    <w:rsid w:val="004A2E32"/>
    <w:rsid w:val="004A2E5F"/>
    <w:rsid w:val="004A2E72"/>
    <w:rsid w:val="004A2E81"/>
    <w:rsid w:val="004A2EC2"/>
    <w:rsid w:val="004A2F20"/>
    <w:rsid w:val="004A2F87"/>
    <w:rsid w:val="004A2F8B"/>
    <w:rsid w:val="004A2F91"/>
    <w:rsid w:val="004A2FFC"/>
    <w:rsid w:val="004A3030"/>
    <w:rsid w:val="004A304C"/>
    <w:rsid w:val="004A3074"/>
    <w:rsid w:val="004A307C"/>
    <w:rsid w:val="004A30BF"/>
    <w:rsid w:val="004A30CF"/>
    <w:rsid w:val="004A3156"/>
    <w:rsid w:val="004A316B"/>
    <w:rsid w:val="004A3194"/>
    <w:rsid w:val="004A31E4"/>
    <w:rsid w:val="004A3208"/>
    <w:rsid w:val="004A3213"/>
    <w:rsid w:val="004A3227"/>
    <w:rsid w:val="004A3243"/>
    <w:rsid w:val="004A3256"/>
    <w:rsid w:val="004A3268"/>
    <w:rsid w:val="004A326D"/>
    <w:rsid w:val="004A3274"/>
    <w:rsid w:val="004A3296"/>
    <w:rsid w:val="004A32B1"/>
    <w:rsid w:val="004A32DF"/>
    <w:rsid w:val="004A32EB"/>
    <w:rsid w:val="004A3304"/>
    <w:rsid w:val="004A331F"/>
    <w:rsid w:val="004A3323"/>
    <w:rsid w:val="004A3338"/>
    <w:rsid w:val="004A333E"/>
    <w:rsid w:val="004A3352"/>
    <w:rsid w:val="004A3397"/>
    <w:rsid w:val="004A33B4"/>
    <w:rsid w:val="004A33FB"/>
    <w:rsid w:val="004A340D"/>
    <w:rsid w:val="004A341A"/>
    <w:rsid w:val="004A3463"/>
    <w:rsid w:val="004A3469"/>
    <w:rsid w:val="004A3481"/>
    <w:rsid w:val="004A3488"/>
    <w:rsid w:val="004A34C3"/>
    <w:rsid w:val="004A34D3"/>
    <w:rsid w:val="004A351C"/>
    <w:rsid w:val="004A352C"/>
    <w:rsid w:val="004A3566"/>
    <w:rsid w:val="004A3607"/>
    <w:rsid w:val="004A3664"/>
    <w:rsid w:val="004A3666"/>
    <w:rsid w:val="004A367D"/>
    <w:rsid w:val="004A3688"/>
    <w:rsid w:val="004A36A1"/>
    <w:rsid w:val="004A36A7"/>
    <w:rsid w:val="004A36E4"/>
    <w:rsid w:val="004A374B"/>
    <w:rsid w:val="004A37DD"/>
    <w:rsid w:val="004A37E3"/>
    <w:rsid w:val="004A37EA"/>
    <w:rsid w:val="004A37F4"/>
    <w:rsid w:val="004A3811"/>
    <w:rsid w:val="004A3825"/>
    <w:rsid w:val="004A388C"/>
    <w:rsid w:val="004A391A"/>
    <w:rsid w:val="004A3926"/>
    <w:rsid w:val="004A392D"/>
    <w:rsid w:val="004A393A"/>
    <w:rsid w:val="004A396C"/>
    <w:rsid w:val="004A397F"/>
    <w:rsid w:val="004A39A2"/>
    <w:rsid w:val="004A39D0"/>
    <w:rsid w:val="004A3A20"/>
    <w:rsid w:val="004A3A21"/>
    <w:rsid w:val="004A3A42"/>
    <w:rsid w:val="004A3A59"/>
    <w:rsid w:val="004A3AA3"/>
    <w:rsid w:val="004A3AAD"/>
    <w:rsid w:val="004A3AB1"/>
    <w:rsid w:val="004A3AB3"/>
    <w:rsid w:val="004A3AC3"/>
    <w:rsid w:val="004A3AD1"/>
    <w:rsid w:val="004A3ADA"/>
    <w:rsid w:val="004A3B01"/>
    <w:rsid w:val="004A3B33"/>
    <w:rsid w:val="004A3B3B"/>
    <w:rsid w:val="004A3B70"/>
    <w:rsid w:val="004A3BF4"/>
    <w:rsid w:val="004A3C00"/>
    <w:rsid w:val="004A3C43"/>
    <w:rsid w:val="004A3C52"/>
    <w:rsid w:val="004A3C74"/>
    <w:rsid w:val="004A3CA2"/>
    <w:rsid w:val="004A3CB9"/>
    <w:rsid w:val="004A3D47"/>
    <w:rsid w:val="004A3D6D"/>
    <w:rsid w:val="004A3D74"/>
    <w:rsid w:val="004A3E37"/>
    <w:rsid w:val="004A3E40"/>
    <w:rsid w:val="004A3E45"/>
    <w:rsid w:val="004A3E53"/>
    <w:rsid w:val="004A3E8F"/>
    <w:rsid w:val="004A3EA2"/>
    <w:rsid w:val="004A3EA8"/>
    <w:rsid w:val="004A3EBF"/>
    <w:rsid w:val="004A3F06"/>
    <w:rsid w:val="004A3F18"/>
    <w:rsid w:val="004A3F8A"/>
    <w:rsid w:val="004A3FA8"/>
    <w:rsid w:val="004A3FB1"/>
    <w:rsid w:val="004A3FB5"/>
    <w:rsid w:val="004A401A"/>
    <w:rsid w:val="004A4025"/>
    <w:rsid w:val="004A4036"/>
    <w:rsid w:val="004A4038"/>
    <w:rsid w:val="004A403D"/>
    <w:rsid w:val="004A4043"/>
    <w:rsid w:val="004A406B"/>
    <w:rsid w:val="004A4070"/>
    <w:rsid w:val="004A408D"/>
    <w:rsid w:val="004A40B3"/>
    <w:rsid w:val="004A40C8"/>
    <w:rsid w:val="004A40DC"/>
    <w:rsid w:val="004A40E9"/>
    <w:rsid w:val="004A4107"/>
    <w:rsid w:val="004A412A"/>
    <w:rsid w:val="004A413A"/>
    <w:rsid w:val="004A4146"/>
    <w:rsid w:val="004A418B"/>
    <w:rsid w:val="004A41B3"/>
    <w:rsid w:val="004A41D3"/>
    <w:rsid w:val="004A41E2"/>
    <w:rsid w:val="004A41E6"/>
    <w:rsid w:val="004A4238"/>
    <w:rsid w:val="004A423E"/>
    <w:rsid w:val="004A425A"/>
    <w:rsid w:val="004A428A"/>
    <w:rsid w:val="004A429F"/>
    <w:rsid w:val="004A42A3"/>
    <w:rsid w:val="004A42CD"/>
    <w:rsid w:val="004A4302"/>
    <w:rsid w:val="004A430A"/>
    <w:rsid w:val="004A4312"/>
    <w:rsid w:val="004A4313"/>
    <w:rsid w:val="004A4367"/>
    <w:rsid w:val="004A4383"/>
    <w:rsid w:val="004A43B8"/>
    <w:rsid w:val="004A43F3"/>
    <w:rsid w:val="004A43FB"/>
    <w:rsid w:val="004A4402"/>
    <w:rsid w:val="004A443C"/>
    <w:rsid w:val="004A4454"/>
    <w:rsid w:val="004A4455"/>
    <w:rsid w:val="004A445D"/>
    <w:rsid w:val="004A4460"/>
    <w:rsid w:val="004A447E"/>
    <w:rsid w:val="004A44A1"/>
    <w:rsid w:val="004A44C1"/>
    <w:rsid w:val="004A44D0"/>
    <w:rsid w:val="004A44DE"/>
    <w:rsid w:val="004A44E6"/>
    <w:rsid w:val="004A4501"/>
    <w:rsid w:val="004A451B"/>
    <w:rsid w:val="004A453F"/>
    <w:rsid w:val="004A4540"/>
    <w:rsid w:val="004A4566"/>
    <w:rsid w:val="004A45C1"/>
    <w:rsid w:val="004A45C4"/>
    <w:rsid w:val="004A45D8"/>
    <w:rsid w:val="004A460A"/>
    <w:rsid w:val="004A462C"/>
    <w:rsid w:val="004A46DA"/>
    <w:rsid w:val="004A46E4"/>
    <w:rsid w:val="004A473F"/>
    <w:rsid w:val="004A4749"/>
    <w:rsid w:val="004A474F"/>
    <w:rsid w:val="004A4756"/>
    <w:rsid w:val="004A476E"/>
    <w:rsid w:val="004A4773"/>
    <w:rsid w:val="004A4777"/>
    <w:rsid w:val="004A478B"/>
    <w:rsid w:val="004A4792"/>
    <w:rsid w:val="004A4796"/>
    <w:rsid w:val="004A47CD"/>
    <w:rsid w:val="004A486B"/>
    <w:rsid w:val="004A4871"/>
    <w:rsid w:val="004A489F"/>
    <w:rsid w:val="004A48A0"/>
    <w:rsid w:val="004A491B"/>
    <w:rsid w:val="004A4932"/>
    <w:rsid w:val="004A4962"/>
    <w:rsid w:val="004A4963"/>
    <w:rsid w:val="004A49C4"/>
    <w:rsid w:val="004A49D2"/>
    <w:rsid w:val="004A49DE"/>
    <w:rsid w:val="004A49EF"/>
    <w:rsid w:val="004A4A02"/>
    <w:rsid w:val="004A4A3A"/>
    <w:rsid w:val="004A4A3C"/>
    <w:rsid w:val="004A4A51"/>
    <w:rsid w:val="004A4A66"/>
    <w:rsid w:val="004A4AF6"/>
    <w:rsid w:val="004A4B47"/>
    <w:rsid w:val="004A4B83"/>
    <w:rsid w:val="004A4B8A"/>
    <w:rsid w:val="004A4BA9"/>
    <w:rsid w:val="004A4BED"/>
    <w:rsid w:val="004A4BEE"/>
    <w:rsid w:val="004A4BF6"/>
    <w:rsid w:val="004A4C31"/>
    <w:rsid w:val="004A4C49"/>
    <w:rsid w:val="004A4C5B"/>
    <w:rsid w:val="004A4C83"/>
    <w:rsid w:val="004A4C87"/>
    <w:rsid w:val="004A4CCB"/>
    <w:rsid w:val="004A4CE0"/>
    <w:rsid w:val="004A4CF2"/>
    <w:rsid w:val="004A4D1C"/>
    <w:rsid w:val="004A4D24"/>
    <w:rsid w:val="004A4D4A"/>
    <w:rsid w:val="004A4D4F"/>
    <w:rsid w:val="004A4D5C"/>
    <w:rsid w:val="004A4E24"/>
    <w:rsid w:val="004A4E76"/>
    <w:rsid w:val="004A4EC1"/>
    <w:rsid w:val="004A4EE9"/>
    <w:rsid w:val="004A4EF9"/>
    <w:rsid w:val="004A4F15"/>
    <w:rsid w:val="004A4F78"/>
    <w:rsid w:val="004A4F98"/>
    <w:rsid w:val="004A5037"/>
    <w:rsid w:val="004A5049"/>
    <w:rsid w:val="004A50E7"/>
    <w:rsid w:val="004A5123"/>
    <w:rsid w:val="004A5185"/>
    <w:rsid w:val="004A519B"/>
    <w:rsid w:val="004A51A4"/>
    <w:rsid w:val="004A51FE"/>
    <w:rsid w:val="004A5226"/>
    <w:rsid w:val="004A5239"/>
    <w:rsid w:val="004A52F8"/>
    <w:rsid w:val="004A534C"/>
    <w:rsid w:val="004A543E"/>
    <w:rsid w:val="004A546F"/>
    <w:rsid w:val="004A548B"/>
    <w:rsid w:val="004A548F"/>
    <w:rsid w:val="004A5499"/>
    <w:rsid w:val="004A54A6"/>
    <w:rsid w:val="004A54AA"/>
    <w:rsid w:val="004A54BF"/>
    <w:rsid w:val="004A554D"/>
    <w:rsid w:val="004A5554"/>
    <w:rsid w:val="004A55F8"/>
    <w:rsid w:val="004A5633"/>
    <w:rsid w:val="004A5662"/>
    <w:rsid w:val="004A5665"/>
    <w:rsid w:val="004A5673"/>
    <w:rsid w:val="004A56A5"/>
    <w:rsid w:val="004A56D7"/>
    <w:rsid w:val="004A56EA"/>
    <w:rsid w:val="004A56EE"/>
    <w:rsid w:val="004A56F2"/>
    <w:rsid w:val="004A5755"/>
    <w:rsid w:val="004A5785"/>
    <w:rsid w:val="004A578B"/>
    <w:rsid w:val="004A587C"/>
    <w:rsid w:val="004A58A9"/>
    <w:rsid w:val="004A58CC"/>
    <w:rsid w:val="004A58EA"/>
    <w:rsid w:val="004A58F6"/>
    <w:rsid w:val="004A5922"/>
    <w:rsid w:val="004A5931"/>
    <w:rsid w:val="004A5959"/>
    <w:rsid w:val="004A59B0"/>
    <w:rsid w:val="004A59CA"/>
    <w:rsid w:val="004A59EC"/>
    <w:rsid w:val="004A59FC"/>
    <w:rsid w:val="004A5A56"/>
    <w:rsid w:val="004A5A92"/>
    <w:rsid w:val="004A5AB7"/>
    <w:rsid w:val="004A5AD3"/>
    <w:rsid w:val="004A5AE5"/>
    <w:rsid w:val="004A5AEC"/>
    <w:rsid w:val="004A5B19"/>
    <w:rsid w:val="004A5B1A"/>
    <w:rsid w:val="004A5B65"/>
    <w:rsid w:val="004A5BFA"/>
    <w:rsid w:val="004A5BFE"/>
    <w:rsid w:val="004A5C35"/>
    <w:rsid w:val="004A5C55"/>
    <w:rsid w:val="004A5CAA"/>
    <w:rsid w:val="004A5CBA"/>
    <w:rsid w:val="004A5CC8"/>
    <w:rsid w:val="004A5D3F"/>
    <w:rsid w:val="004A5D42"/>
    <w:rsid w:val="004A5D5B"/>
    <w:rsid w:val="004A5D5E"/>
    <w:rsid w:val="004A5D64"/>
    <w:rsid w:val="004A5D7D"/>
    <w:rsid w:val="004A5DEA"/>
    <w:rsid w:val="004A5DF4"/>
    <w:rsid w:val="004A5E1A"/>
    <w:rsid w:val="004A5E2A"/>
    <w:rsid w:val="004A5E79"/>
    <w:rsid w:val="004A5E7E"/>
    <w:rsid w:val="004A5E93"/>
    <w:rsid w:val="004A5F0E"/>
    <w:rsid w:val="004A5F15"/>
    <w:rsid w:val="004A5F29"/>
    <w:rsid w:val="004A5F5F"/>
    <w:rsid w:val="004A5F66"/>
    <w:rsid w:val="004A5F6D"/>
    <w:rsid w:val="004A5FF9"/>
    <w:rsid w:val="004A6015"/>
    <w:rsid w:val="004A603B"/>
    <w:rsid w:val="004A6049"/>
    <w:rsid w:val="004A6054"/>
    <w:rsid w:val="004A6057"/>
    <w:rsid w:val="004A608F"/>
    <w:rsid w:val="004A60B8"/>
    <w:rsid w:val="004A6156"/>
    <w:rsid w:val="004A6168"/>
    <w:rsid w:val="004A618A"/>
    <w:rsid w:val="004A618E"/>
    <w:rsid w:val="004A620B"/>
    <w:rsid w:val="004A6224"/>
    <w:rsid w:val="004A6240"/>
    <w:rsid w:val="004A62B3"/>
    <w:rsid w:val="004A62E4"/>
    <w:rsid w:val="004A62E7"/>
    <w:rsid w:val="004A62F2"/>
    <w:rsid w:val="004A62F6"/>
    <w:rsid w:val="004A62FC"/>
    <w:rsid w:val="004A630D"/>
    <w:rsid w:val="004A6428"/>
    <w:rsid w:val="004A642B"/>
    <w:rsid w:val="004A64BA"/>
    <w:rsid w:val="004A64CF"/>
    <w:rsid w:val="004A64E4"/>
    <w:rsid w:val="004A6517"/>
    <w:rsid w:val="004A6576"/>
    <w:rsid w:val="004A657D"/>
    <w:rsid w:val="004A6594"/>
    <w:rsid w:val="004A65B6"/>
    <w:rsid w:val="004A65DD"/>
    <w:rsid w:val="004A661D"/>
    <w:rsid w:val="004A6648"/>
    <w:rsid w:val="004A66B3"/>
    <w:rsid w:val="004A66CC"/>
    <w:rsid w:val="004A66D4"/>
    <w:rsid w:val="004A66ED"/>
    <w:rsid w:val="004A6707"/>
    <w:rsid w:val="004A670F"/>
    <w:rsid w:val="004A6735"/>
    <w:rsid w:val="004A6738"/>
    <w:rsid w:val="004A6740"/>
    <w:rsid w:val="004A67BF"/>
    <w:rsid w:val="004A67C0"/>
    <w:rsid w:val="004A6809"/>
    <w:rsid w:val="004A690E"/>
    <w:rsid w:val="004A6951"/>
    <w:rsid w:val="004A696E"/>
    <w:rsid w:val="004A6976"/>
    <w:rsid w:val="004A697F"/>
    <w:rsid w:val="004A69A5"/>
    <w:rsid w:val="004A69AE"/>
    <w:rsid w:val="004A69C9"/>
    <w:rsid w:val="004A69D1"/>
    <w:rsid w:val="004A6A35"/>
    <w:rsid w:val="004A6A37"/>
    <w:rsid w:val="004A6AA0"/>
    <w:rsid w:val="004A6B19"/>
    <w:rsid w:val="004A6B24"/>
    <w:rsid w:val="004A6B64"/>
    <w:rsid w:val="004A6B7A"/>
    <w:rsid w:val="004A6B8A"/>
    <w:rsid w:val="004A6B97"/>
    <w:rsid w:val="004A6BA4"/>
    <w:rsid w:val="004A6BA5"/>
    <w:rsid w:val="004A6BA7"/>
    <w:rsid w:val="004A6BA8"/>
    <w:rsid w:val="004A6BD4"/>
    <w:rsid w:val="004A6BDD"/>
    <w:rsid w:val="004A6C0E"/>
    <w:rsid w:val="004A6C1D"/>
    <w:rsid w:val="004A6C33"/>
    <w:rsid w:val="004A6C3E"/>
    <w:rsid w:val="004A6C94"/>
    <w:rsid w:val="004A6C9C"/>
    <w:rsid w:val="004A6D09"/>
    <w:rsid w:val="004A6D12"/>
    <w:rsid w:val="004A6D3D"/>
    <w:rsid w:val="004A6D3F"/>
    <w:rsid w:val="004A6D61"/>
    <w:rsid w:val="004A6DED"/>
    <w:rsid w:val="004A6E0D"/>
    <w:rsid w:val="004A6E5F"/>
    <w:rsid w:val="004A6E8A"/>
    <w:rsid w:val="004A6E9F"/>
    <w:rsid w:val="004A6EAD"/>
    <w:rsid w:val="004A6EB7"/>
    <w:rsid w:val="004A6F42"/>
    <w:rsid w:val="004A6FA5"/>
    <w:rsid w:val="004A6FC6"/>
    <w:rsid w:val="004A6FFD"/>
    <w:rsid w:val="004A7022"/>
    <w:rsid w:val="004A7069"/>
    <w:rsid w:val="004A70AC"/>
    <w:rsid w:val="004A70C3"/>
    <w:rsid w:val="004A70C4"/>
    <w:rsid w:val="004A70E2"/>
    <w:rsid w:val="004A70FE"/>
    <w:rsid w:val="004A7109"/>
    <w:rsid w:val="004A7131"/>
    <w:rsid w:val="004A7136"/>
    <w:rsid w:val="004A7168"/>
    <w:rsid w:val="004A717C"/>
    <w:rsid w:val="004A71F8"/>
    <w:rsid w:val="004A721F"/>
    <w:rsid w:val="004A7274"/>
    <w:rsid w:val="004A727D"/>
    <w:rsid w:val="004A731C"/>
    <w:rsid w:val="004A7320"/>
    <w:rsid w:val="004A7330"/>
    <w:rsid w:val="004A7350"/>
    <w:rsid w:val="004A7365"/>
    <w:rsid w:val="004A7375"/>
    <w:rsid w:val="004A7378"/>
    <w:rsid w:val="004A738A"/>
    <w:rsid w:val="004A73AB"/>
    <w:rsid w:val="004A7465"/>
    <w:rsid w:val="004A7475"/>
    <w:rsid w:val="004A7494"/>
    <w:rsid w:val="004A74A3"/>
    <w:rsid w:val="004A74D6"/>
    <w:rsid w:val="004A74DB"/>
    <w:rsid w:val="004A752F"/>
    <w:rsid w:val="004A7550"/>
    <w:rsid w:val="004A756C"/>
    <w:rsid w:val="004A75BA"/>
    <w:rsid w:val="004A75C3"/>
    <w:rsid w:val="004A75F3"/>
    <w:rsid w:val="004A762D"/>
    <w:rsid w:val="004A762E"/>
    <w:rsid w:val="004A765B"/>
    <w:rsid w:val="004A7665"/>
    <w:rsid w:val="004A76B0"/>
    <w:rsid w:val="004A76C4"/>
    <w:rsid w:val="004A76FD"/>
    <w:rsid w:val="004A778F"/>
    <w:rsid w:val="004A7797"/>
    <w:rsid w:val="004A77C1"/>
    <w:rsid w:val="004A77C7"/>
    <w:rsid w:val="004A7839"/>
    <w:rsid w:val="004A784A"/>
    <w:rsid w:val="004A787D"/>
    <w:rsid w:val="004A78FC"/>
    <w:rsid w:val="004A790A"/>
    <w:rsid w:val="004A790F"/>
    <w:rsid w:val="004A7910"/>
    <w:rsid w:val="004A7914"/>
    <w:rsid w:val="004A7943"/>
    <w:rsid w:val="004A7964"/>
    <w:rsid w:val="004A79A9"/>
    <w:rsid w:val="004A79AD"/>
    <w:rsid w:val="004A7A0D"/>
    <w:rsid w:val="004A7A31"/>
    <w:rsid w:val="004A7A54"/>
    <w:rsid w:val="004A7AA4"/>
    <w:rsid w:val="004A7ABF"/>
    <w:rsid w:val="004A7ACB"/>
    <w:rsid w:val="004A7B4D"/>
    <w:rsid w:val="004A7B96"/>
    <w:rsid w:val="004A7B9B"/>
    <w:rsid w:val="004A7BA0"/>
    <w:rsid w:val="004A7BA8"/>
    <w:rsid w:val="004A7BBA"/>
    <w:rsid w:val="004A7BE1"/>
    <w:rsid w:val="004A7BED"/>
    <w:rsid w:val="004A7C57"/>
    <w:rsid w:val="004A7C8A"/>
    <w:rsid w:val="004A7C9B"/>
    <w:rsid w:val="004A7CAA"/>
    <w:rsid w:val="004A7CD8"/>
    <w:rsid w:val="004A7D07"/>
    <w:rsid w:val="004A7D1A"/>
    <w:rsid w:val="004A7D1E"/>
    <w:rsid w:val="004A7D5D"/>
    <w:rsid w:val="004A7D89"/>
    <w:rsid w:val="004A7DD8"/>
    <w:rsid w:val="004A7E04"/>
    <w:rsid w:val="004A7E1A"/>
    <w:rsid w:val="004A7E64"/>
    <w:rsid w:val="004A7E8A"/>
    <w:rsid w:val="004A7E93"/>
    <w:rsid w:val="004A7F36"/>
    <w:rsid w:val="004A7F60"/>
    <w:rsid w:val="004A7F8A"/>
    <w:rsid w:val="004A7F92"/>
    <w:rsid w:val="004A7FB6"/>
    <w:rsid w:val="004A7FD6"/>
    <w:rsid w:val="004A7FF5"/>
    <w:rsid w:val="004A7FFD"/>
    <w:rsid w:val="004B000C"/>
    <w:rsid w:val="004B008B"/>
    <w:rsid w:val="004B00D6"/>
    <w:rsid w:val="004B00D9"/>
    <w:rsid w:val="004B0115"/>
    <w:rsid w:val="004B012B"/>
    <w:rsid w:val="004B012E"/>
    <w:rsid w:val="004B015E"/>
    <w:rsid w:val="004B0166"/>
    <w:rsid w:val="004B0183"/>
    <w:rsid w:val="004B0187"/>
    <w:rsid w:val="004B01A4"/>
    <w:rsid w:val="004B01AF"/>
    <w:rsid w:val="004B01BF"/>
    <w:rsid w:val="004B01F9"/>
    <w:rsid w:val="004B0217"/>
    <w:rsid w:val="004B0243"/>
    <w:rsid w:val="004B029F"/>
    <w:rsid w:val="004B02A0"/>
    <w:rsid w:val="004B02B0"/>
    <w:rsid w:val="004B02B1"/>
    <w:rsid w:val="004B02DE"/>
    <w:rsid w:val="004B031C"/>
    <w:rsid w:val="004B032E"/>
    <w:rsid w:val="004B039C"/>
    <w:rsid w:val="004B0443"/>
    <w:rsid w:val="004B0495"/>
    <w:rsid w:val="004B04AD"/>
    <w:rsid w:val="004B04F5"/>
    <w:rsid w:val="004B0511"/>
    <w:rsid w:val="004B0515"/>
    <w:rsid w:val="004B0523"/>
    <w:rsid w:val="004B0548"/>
    <w:rsid w:val="004B057C"/>
    <w:rsid w:val="004B0591"/>
    <w:rsid w:val="004B05EB"/>
    <w:rsid w:val="004B0656"/>
    <w:rsid w:val="004B0664"/>
    <w:rsid w:val="004B067B"/>
    <w:rsid w:val="004B0697"/>
    <w:rsid w:val="004B06CB"/>
    <w:rsid w:val="004B0705"/>
    <w:rsid w:val="004B070A"/>
    <w:rsid w:val="004B073B"/>
    <w:rsid w:val="004B077B"/>
    <w:rsid w:val="004B07E8"/>
    <w:rsid w:val="004B07FD"/>
    <w:rsid w:val="004B081A"/>
    <w:rsid w:val="004B081F"/>
    <w:rsid w:val="004B084E"/>
    <w:rsid w:val="004B0895"/>
    <w:rsid w:val="004B08AD"/>
    <w:rsid w:val="004B08E8"/>
    <w:rsid w:val="004B08EF"/>
    <w:rsid w:val="004B0919"/>
    <w:rsid w:val="004B0943"/>
    <w:rsid w:val="004B09A2"/>
    <w:rsid w:val="004B09B8"/>
    <w:rsid w:val="004B09D4"/>
    <w:rsid w:val="004B09F0"/>
    <w:rsid w:val="004B0AA0"/>
    <w:rsid w:val="004B0AB4"/>
    <w:rsid w:val="004B0AB9"/>
    <w:rsid w:val="004B0AE5"/>
    <w:rsid w:val="004B0AFC"/>
    <w:rsid w:val="004B0B27"/>
    <w:rsid w:val="004B0B35"/>
    <w:rsid w:val="004B0B47"/>
    <w:rsid w:val="004B0B4E"/>
    <w:rsid w:val="004B0B81"/>
    <w:rsid w:val="004B0BEE"/>
    <w:rsid w:val="004B0BF8"/>
    <w:rsid w:val="004B0C07"/>
    <w:rsid w:val="004B0C62"/>
    <w:rsid w:val="004B0D0D"/>
    <w:rsid w:val="004B0D31"/>
    <w:rsid w:val="004B0DBE"/>
    <w:rsid w:val="004B0DC6"/>
    <w:rsid w:val="004B0DCF"/>
    <w:rsid w:val="004B0DF2"/>
    <w:rsid w:val="004B0E0C"/>
    <w:rsid w:val="004B0E46"/>
    <w:rsid w:val="004B0E97"/>
    <w:rsid w:val="004B0E9C"/>
    <w:rsid w:val="004B0ECD"/>
    <w:rsid w:val="004B0EE8"/>
    <w:rsid w:val="004B0F77"/>
    <w:rsid w:val="004B0FA4"/>
    <w:rsid w:val="004B0FA9"/>
    <w:rsid w:val="004B0FB9"/>
    <w:rsid w:val="004B0FBF"/>
    <w:rsid w:val="004B0FFA"/>
    <w:rsid w:val="004B0FFE"/>
    <w:rsid w:val="004B1024"/>
    <w:rsid w:val="004B102D"/>
    <w:rsid w:val="004B1033"/>
    <w:rsid w:val="004B103B"/>
    <w:rsid w:val="004B105E"/>
    <w:rsid w:val="004B1091"/>
    <w:rsid w:val="004B10A3"/>
    <w:rsid w:val="004B10A5"/>
    <w:rsid w:val="004B10C3"/>
    <w:rsid w:val="004B10C4"/>
    <w:rsid w:val="004B10C8"/>
    <w:rsid w:val="004B10D7"/>
    <w:rsid w:val="004B10E2"/>
    <w:rsid w:val="004B1110"/>
    <w:rsid w:val="004B1143"/>
    <w:rsid w:val="004B1152"/>
    <w:rsid w:val="004B115D"/>
    <w:rsid w:val="004B1171"/>
    <w:rsid w:val="004B1249"/>
    <w:rsid w:val="004B1256"/>
    <w:rsid w:val="004B1258"/>
    <w:rsid w:val="004B126C"/>
    <w:rsid w:val="004B126F"/>
    <w:rsid w:val="004B12AE"/>
    <w:rsid w:val="004B12DB"/>
    <w:rsid w:val="004B12E2"/>
    <w:rsid w:val="004B12F5"/>
    <w:rsid w:val="004B1319"/>
    <w:rsid w:val="004B132F"/>
    <w:rsid w:val="004B133E"/>
    <w:rsid w:val="004B133F"/>
    <w:rsid w:val="004B1356"/>
    <w:rsid w:val="004B137B"/>
    <w:rsid w:val="004B1394"/>
    <w:rsid w:val="004B13B5"/>
    <w:rsid w:val="004B13F9"/>
    <w:rsid w:val="004B1402"/>
    <w:rsid w:val="004B142E"/>
    <w:rsid w:val="004B1441"/>
    <w:rsid w:val="004B144C"/>
    <w:rsid w:val="004B146E"/>
    <w:rsid w:val="004B1470"/>
    <w:rsid w:val="004B14A3"/>
    <w:rsid w:val="004B14B2"/>
    <w:rsid w:val="004B14B7"/>
    <w:rsid w:val="004B14BF"/>
    <w:rsid w:val="004B14C3"/>
    <w:rsid w:val="004B1524"/>
    <w:rsid w:val="004B156A"/>
    <w:rsid w:val="004B1581"/>
    <w:rsid w:val="004B15DD"/>
    <w:rsid w:val="004B15ED"/>
    <w:rsid w:val="004B1650"/>
    <w:rsid w:val="004B167F"/>
    <w:rsid w:val="004B17B7"/>
    <w:rsid w:val="004B17C1"/>
    <w:rsid w:val="004B181B"/>
    <w:rsid w:val="004B1823"/>
    <w:rsid w:val="004B185C"/>
    <w:rsid w:val="004B18CD"/>
    <w:rsid w:val="004B1918"/>
    <w:rsid w:val="004B196E"/>
    <w:rsid w:val="004B196F"/>
    <w:rsid w:val="004B198E"/>
    <w:rsid w:val="004B19D0"/>
    <w:rsid w:val="004B19DA"/>
    <w:rsid w:val="004B1A88"/>
    <w:rsid w:val="004B1B00"/>
    <w:rsid w:val="004B1B1C"/>
    <w:rsid w:val="004B1B1F"/>
    <w:rsid w:val="004B1B39"/>
    <w:rsid w:val="004B1B44"/>
    <w:rsid w:val="004B1B7E"/>
    <w:rsid w:val="004B1B87"/>
    <w:rsid w:val="004B1B98"/>
    <w:rsid w:val="004B1B9C"/>
    <w:rsid w:val="004B1BC9"/>
    <w:rsid w:val="004B1BE0"/>
    <w:rsid w:val="004B1BF8"/>
    <w:rsid w:val="004B1C1B"/>
    <w:rsid w:val="004B1C4E"/>
    <w:rsid w:val="004B1C95"/>
    <w:rsid w:val="004B1C9C"/>
    <w:rsid w:val="004B1CD5"/>
    <w:rsid w:val="004B1CFA"/>
    <w:rsid w:val="004B1D1A"/>
    <w:rsid w:val="004B1D26"/>
    <w:rsid w:val="004B1D5A"/>
    <w:rsid w:val="004B1D5B"/>
    <w:rsid w:val="004B1D5F"/>
    <w:rsid w:val="004B1DB1"/>
    <w:rsid w:val="004B1DCA"/>
    <w:rsid w:val="004B1DDB"/>
    <w:rsid w:val="004B1DDE"/>
    <w:rsid w:val="004B1E17"/>
    <w:rsid w:val="004B1E1D"/>
    <w:rsid w:val="004B1E45"/>
    <w:rsid w:val="004B1E63"/>
    <w:rsid w:val="004B1E78"/>
    <w:rsid w:val="004B1E9D"/>
    <w:rsid w:val="004B1EC2"/>
    <w:rsid w:val="004B1ECB"/>
    <w:rsid w:val="004B1ED5"/>
    <w:rsid w:val="004B1F03"/>
    <w:rsid w:val="004B1F10"/>
    <w:rsid w:val="004B1F28"/>
    <w:rsid w:val="004B1F2B"/>
    <w:rsid w:val="004B1F3D"/>
    <w:rsid w:val="004B1F73"/>
    <w:rsid w:val="004B1F74"/>
    <w:rsid w:val="004B1F86"/>
    <w:rsid w:val="004B1FC6"/>
    <w:rsid w:val="004B1FC7"/>
    <w:rsid w:val="004B1FD0"/>
    <w:rsid w:val="004B1FD9"/>
    <w:rsid w:val="004B1FFD"/>
    <w:rsid w:val="004B2045"/>
    <w:rsid w:val="004B2074"/>
    <w:rsid w:val="004B20D3"/>
    <w:rsid w:val="004B20E4"/>
    <w:rsid w:val="004B2153"/>
    <w:rsid w:val="004B2161"/>
    <w:rsid w:val="004B2175"/>
    <w:rsid w:val="004B2189"/>
    <w:rsid w:val="004B219B"/>
    <w:rsid w:val="004B21A7"/>
    <w:rsid w:val="004B21B8"/>
    <w:rsid w:val="004B21C3"/>
    <w:rsid w:val="004B21DA"/>
    <w:rsid w:val="004B21F4"/>
    <w:rsid w:val="004B2200"/>
    <w:rsid w:val="004B2226"/>
    <w:rsid w:val="004B2269"/>
    <w:rsid w:val="004B22BB"/>
    <w:rsid w:val="004B22D8"/>
    <w:rsid w:val="004B22DB"/>
    <w:rsid w:val="004B233C"/>
    <w:rsid w:val="004B2351"/>
    <w:rsid w:val="004B2395"/>
    <w:rsid w:val="004B23B9"/>
    <w:rsid w:val="004B23DE"/>
    <w:rsid w:val="004B23FF"/>
    <w:rsid w:val="004B2426"/>
    <w:rsid w:val="004B2427"/>
    <w:rsid w:val="004B2458"/>
    <w:rsid w:val="004B247F"/>
    <w:rsid w:val="004B248F"/>
    <w:rsid w:val="004B24AF"/>
    <w:rsid w:val="004B2506"/>
    <w:rsid w:val="004B2577"/>
    <w:rsid w:val="004B2588"/>
    <w:rsid w:val="004B258D"/>
    <w:rsid w:val="004B259A"/>
    <w:rsid w:val="004B259B"/>
    <w:rsid w:val="004B25CA"/>
    <w:rsid w:val="004B264A"/>
    <w:rsid w:val="004B2665"/>
    <w:rsid w:val="004B2666"/>
    <w:rsid w:val="004B2699"/>
    <w:rsid w:val="004B2718"/>
    <w:rsid w:val="004B2720"/>
    <w:rsid w:val="004B2745"/>
    <w:rsid w:val="004B2787"/>
    <w:rsid w:val="004B279E"/>
    <w:rsid w:val="004B27CF"/>
    <w:rsid w:val="004B27E2"/>
    <w:rsid w:val="004B27F3"/>
    <w:rsid w:val="004B280E"/>
    <w:rsid w:val="004B2820"/>
    <w:rsid w:val="004B282A"/>
    <w:rsid w:val="004B2849"/>
    <w:rsid w:val="004B2893"/>
    <w:rsid w:val="004B28EF"/>
    <w:rsid w:val="004B2938"/>
    <w:rsid w:val="004B293E"/>
    <w:rsid w:val="004B2955"/>
    <w:rsid w:val="004B2957"/>
    <w:rsid w:val="004B29A7"/>
    <w:rsid w:val="004B29C2"/>
    <w:rsid w:val="004B2A10"/>
    <w:rsid w:val="004B2A1A"/>
    <w:rsid w:val="004B2A4A"/>
    <w:rsid w:val="004B2A59"/>
    <w:rsid w:val="004B2A69"/>
    <w:rsid w:val="004B2A85"/>
    <w:rsid w:val="004B2AA0"/>
    <w:rsid w:val="004B2AAB"/>
    <w:rsid w:val="004B2ABD"/>
    <w:rsid w:val="004B2AE4"/>
    <w:rsid w:val="004B2AF4"/>
    <w:rsid w:val="004B2B04"/>
    <w:rsid w:val="004B2B05"/>
    <w:rsid w:val="004B2B08"/>
    <w:rsid w:val="004B2B0D"/>
    <w:rsid w:val="004B2B41"/>
    <w:rsid w:val="004B2B96"/>
    <w:rsid w:val="004B2BE2"/>
    <w:rsid w:val="004B2C32"/>
    <w:rsid w:val="004B2C3E"/>
    <w:rsid w:val="004B2C56"/>
    <w:rsid w:val="004B2D03"/>
    <w:rsid w:val="004B2D07"/>
    <w:rsid w:val="004B2D5C"/>
    <w:rsid w:val="004B2D75"/>
    <w:rsid w:val="004B2D89"/>
    <w:rsid w:val="004B2D9C"/>
    <w:rsid w:val="004B2DBF"/>
    <w:rsid w:val="004B2DD1"/>
    <w:rsid w:val="004B2DE7"/>
    <w:rsid w:val="004B2E00"/>
    <w:rsid w:val="004B2E2C"/>
    <w:rsid w:val="004B2E3D"/>
    <w:rsid w:val="004B2E48"/>
    <w:rsid w:val="004B2E53"/>
    <w:rsid w:val="004B2E99"/>
    <w:rsid w:val="004B2ECB"/>
    <w:rsid w:val="004B2ED6"/>
    <w:rsid w:val="004B2EEB"/>
    <w:rsid w:val="004B2EEF"/>
    <w:rsid w:val="004B2EF9"/>
    <w:rsid w:val="004B2F56"/>
    <w:rsid w:val="004B2F5A"/>
    <w:rsid w:val="004B2F7E"/>
    <w:rsid w:val="004B2F88"/>
    <w:rsid w:val="004B2F96"/>
    <w:rsid w:val="004B2F99"/>
    <w:rsid w:val="004B2FB5"/>
    <w:rsid w:val="004B3022"/>
    <w:rsid w:val="004B3069"/>
    <w:rsid w:val="004B308E"/>
    <w:rsid w:val="004B30B6"/>
    <w:rsid w:val="004B30CD"/>
    <w:rsid w:val="004B3113"/>
    <w:rsid w:val="004B31B2"/>
    <w:rsid w:val="004B31E1"/>
    <w:rsid w:val="004B3225"/>
    <w:rsid w:val="004B3227"/>
    <w:rsid w:val="004B323B"/>
    <w:rsid w:val="004B3261"/>
    <w:rsid w:val="004B3264"/>
    <w:rsid w:val="004B32DB"/>
    <w:rsid w:val="004B32F8"/>
    <w:rsid w:val="004B3318"/>
    <w:rsid w:val="004B331A"/>
    <w:rsid w:val="004B3334"/>
    <w:rsid w:val="004B336E"/>
    <w:rsid w:val="004B3388"/>
    <w:rsid w:val="004B339B"/>
    <w:rsid w:val="004B33C4"/>
    <w:rsid w:val="004B33EB"/>
    <w:rsid w:val="004B33F6"/>
    <w:rsid w:val="004B33F8"/>
    <w:rsid w:val="004B3429"/>
    <w:rsid w:val="004B3453"/>
    <w:rsid w:val="004B3489"/>
    <w:rsid w:val="004B354B"/>
    <w:rsid w:val="004B3578"/>
    <w:rsid w:val="004B357B"/>
    <w:rsid w:val="004B3590"/>
    <w:rsid w:val="004B35CF"/>
    <w:rsid w:val="004B35D3"/>
    <w:rsid w:val="004B35FC"/>
    <w:rsid w:val="004B3601"/>
    <w:rsid w:val="004B363B"/>
    <w:rsid w:val="004B3641"/>
    <w:rsid w:val="004B3663"/>
    <w:rsid w:val="004B367A"/>
    <w:rsid w:val="004B369B"/>
    <w:rsid w:val="004B3705"/>
    <w:rsid w:val="004B3719"/>
    <w:rsid w:val="004B3726"/>
    <w:rsid w:val="004B3735"/>
    <w:rsid w:val="004B379A"/>
    <w:rsid w:val="004B37C3"/>
    <w:rsid w:val="004B3803"/>
    <w:rsid w:val="004B3805"/>
    <w:rsid w:val="004B384C"/>
    <w:rsid w:val="004B3857"/>
    <w:rsid w:val="004B3863"/>
    <w:rsid w:val="004B387C"/>
    <w:rsid w:val="004B388A"/>
    <w:rsid w:val="004B38BF"/>
    <w:rsid w:val="004B3942"/>
    <w:rsid w:val="004B3968"/>
    <w:rsid w:val="004B3975"/>
    <w:rsid w:val="004B397B"/>
    <w:rsid w:val="004B39A4"/>
    <w:rsid w:val="004B39C9"/>
    <w:rsid w:val="004B39D0"/>
    <w:rsid w:val="004B39D5"/>
    <w:rsid w:val="004B3A54"/>
    <w:rsid w:val="004B3A56"/>
    <w:rsid w:val="004B3A6C"/>
    <w:rsid w:val="004B3A73"/>
    <w:rsid w:val="004B3A7E"/>
    <w:rsid w:val="004B3AA3"/>
    <w:rsid w:val="004B3AAC"/>
    <w:rsid w:val="004B3AD2"/>
    <w:rsid w:val="004B3AEF"/>
    <w:rsid w:val="004B3B0C"/>
    <w:rsid w:val="004B3B0E"/>
    <w:rsid w:val="004B3B13"/>
    <w:rsid w:val="004B3B1B"/>
    <w:rsid w:val="004B3B32"/>
    <w:rsid w:val="004B3B7B"/>
    <w:rsid w:val="004B3B92"/>
    <w:rsid w:val="004B3BC9"/>
    <w:rsid w:val="004B3C61"/>
    <w:rsid w:val="004B3C71"/>
    <w:rsid w:val="004B3C7A"/>
    <w:rsid w:val="004B3CBC"/>
    <w:rsid w:val="004B3CBF"/>
    <w:rsid w:val="004B3CD6"/>
    <w:rsid w:val="004B3CF7"/>
    <w:rsid w:val="004B3D10"/>
    <w:rsid w:val="004B3D96"/>
    <w:rsid w:val="004B3DB3"/>
    <w:rsid w:val="004B3DB9"/>
    <w:rsid w:val="004B3DC2"/>
    <w:rsid w:val="004B3DD5"/>
    <w:rsid w:val="004B3E01"/>
    <w:rsid w:val="004B3E0E"/>
    <w:rsid w:val="004B3E1B"/>
    <w:rsid w:val="004B3E23"/>
    <w:rsid w:val="004B3E51"/>
    <w:rsid w:val="004B3E53"/>
    <w:rsid w:val="004B3E56"/>
    <w:rsid w:val="004B3EB7"/>
    <w:rsid w:val="004B3EC5"/>
    <w:rsid w:val="004B3EEC"/>
    <w:rsid w:val="004B3F46"/>
    <w:rsid w:val="004B3FE5"/>
    <w:rsid w:val="004B4033"/>
    <w:rsid w:val="004B4034"/>
    <w:rsid w:val="004B4036"/>
    <w:rsid w:val="004B4055"/>
    <w:rsid w:val="004B4056"/>
    <w:rsid w:val="004B4088"/>
    <w:rsid w:val="004B40BD"/>
    <w:rsid w:val="004B40E7"/>
    <w:rsid w:val="004B4153"/>
    <w:rsid w:val="004B415E"/>
    <w:rsid w:val="004B41AA"/>
    <w:rsid w:val="004B41E8"/>
    <w:rsid w:val="004B41F2"/>
    <w:rsid w:val="004B423C"/>
    <w:rsid w:val="004B4247"/>
    <w:rsid w:val="004B428A"/>
    <w:rsid w:val="004B42CF"/>
    <w:rsid w:val="004B42D3"/>
    <w:rsid w:val="004B42D8"/>
    <w:rsid w:val="004B42FC"/>
    <w:rsid w:val="004B4395"/>
    <w:rsid w:val="004B439B"/>
    <w:rsid w:val="004B43B7"/>
    <w:rsid w:val="004B43EF"/>
    <w:rsid w:val="004B4417"/>
    <w:rsid w:val="004B445C"/>
    <w:rsid w:val="004B4484"/>
    <w:rsid w:val="004B4486"/>
    <w:rsid w:val="004B44A3"/>
    <w:rsid w:val="004B4511"/>
    <w:rsid w:val="004B4535"/>
    <w:rsid w:val="004B455A"/>
    <w:rsid w:val="004B4570"/>
    <w:rsid w:val="004B458A"/>
    <w:rsid w:val="004B4595"/>
    <w:rsid w:val="004B4597"/>
    <w:rsid w:val="004B45A5"/>
    <w:rsid w:val="004B45B5"/>
    <w:rsid w:val="004B462E"/>
    <w:rsid w:val="004B4635"/>
    <w:rsid w:val="004B46A1"/>
    <w:rsid w:val="004B46C7"/>
    <w:rsid w:val="004B46DC"/>
    <w:rsid w:val="004B4757"/>
    <w:rsid w:val="004B47DC"/>
    <w:rsid w:val="004B4829"/>
    <w:rsid w:val="004B482D"/>
    <w:rsid w:val="004B4835"/>
    <w:rsid w:val="004B4877"/>
    <w:rsid w:val="004B48EF"/>
    <w:rsid w:val="004B493A"/>
    <w:rsid w:val="004B493E"/>
    <w:rsid w:val="004B4957"/>
    <w:rsid w:val="004B4972"/>
    <w:rsid w:val="004B4981"/>
    <w:rsid w:val="004B49A4"/>
    <w:rsid w:val="004B49B3"/>
    <w:rsid w:val="004B49E7"/>
    <w:rsid w:val="004B49EB"/>
    <w:rsid w:val="004B49F8"/>
    <w:rsid w:val="004B4A34"/>
    <w:rsid w:val="004B4A3E"/>
    <w:rsid w:val="004B4AA4"/>
    <w:rsid w:val="004B4B09"/>
    <w:rsid w:val="004B4B0F"/>
    <w:rsid w:val="004B4B2B"/>
    <w:rsid w:val="004B4B3C"/>
    <w:rsid w:val="004B4B9E"/>
    <w:rsid w:val="004B4C09"/>
    <w:rsid w:val="004B4C38"/>
    <w:rsid w:val="004B4C7A"/>
    <w:rsid w:val="004B4CA7"/>
    <w:rsid w:val="004B4D0C"/>
    <w:rsid w:val="004B4D4A"/>
    <w:rsid w:val="004B4D4F"/>
    <w:rsid w:val="004B4DC1"/>
    <w:rsid w:val="004B4DC5"/>
    <w:rsid w:val="004B4DD6"/>
    <w:rsid w:val="004B4DD7"/>
    <w:rsid w:val="004B4E20"/>
    <w:rsid w:val="004B4E35"/>
    <w:rsid w:val="004B4E5B"/>
    <w:rsid w:val="004B4E79"/>
    <w:rsid w:val="004B4EDB"/>
    <w:rsid w:val="004B4EEA"/>
    <w:rsid w:val="004B4F4A"/>
    <w:rsid w:val="004B4F4F"/>
    <w:rsid w:val="004B4FE6"/>
    <w:rsid w:val="004B503F"/>
    <w:rsid w:val="004B509D"/>
    <w:rsid w:val="004B50A2"/>
    <w:rsid w:val="004B50B0"/>
    <w:rsid w:val="004B50B5"/>
    <w:rsid w:val="004B50D0"/>
    <w:rsid w:val="004B50E0"/>
    <w:rsid w:val="004B50E7"/>
    <w:rsid w:val="004B5116"/>
    <w:rsid w:val="004B511C"/>
    <w:rsid w:val="004B5163"/>
    <w:rsid w:val="004B517A"/>
    <w:rsid w:val="004B51AD"/>
    <w:rsid w:val="004B51B6"/>
    <w:rsid w:val="004B5225"/>
    <w:rsid w:val="004B5226"/>
    <w:rsid w:val="004B52A6"/>
    <w:rsid w:val="004B5307"/>
    <w:rsid w:val="004B531C"/>
    <w:rsid w:val="004B5326"/>
    <w:rsid w:val="004B532F"/>
    <w:rsid w:val="004B533E"/>
    <w:rsid w:val="004B534A"/>
    <w:rsid w:val="004B5385"/>
    <w:rsid w:val="004B539B"/>
    <w:rsid w:val="004B53BF"/>
    <w:rsid w:val="004B53D5"/>
    <w:rsid w:val="004B5409"/>
    <w:rsid w:val="004B544C"/>
    <w:rsid w:val="004B5460"/>
    <w:rsid w:val="004B5495"/>
    <w:rsid w:val="004B54AD"/>
    <w:rsid w:val="004B54B6"/>
    <w:rsid w:val="004B54D7"/>
    <w:rsid w:val="004B5503"/>
    <w:rsid w:val="004B551D"/>
    <w:rsid w:val="004B5522"/>
    <w:rsid w:val="004B559E"/>
    <w:rsid w:val="004B55B3"/>
    <w:rsid w:val="004B55D8"/>
    <w:rsid w:val="004B55F0"/>
    <w:rsid w:val="004B55FA"/>
    <w:rsid w:val="004B5649"/>
    <w:rsid w:val="004B5658"/>
    <w:rsid w:val="004B5673"/>
    <w:rsid w:val="004B5683"/>
    <w:rsid w:val="004B56B1"/>
    <w:rsid w:val="004B56D7"/>
    <w:rsid w:val="004B5735"/>
    <w:rsid w:val="004B5754"/>
    <w:rsid w:val="004B5767"/>
    <w:rsid w:val="004B577B"/>
    <w:rsid w:val="004B5796"/>
    <w:rsid w:val="004B57B1"/>
    <w:rsid w:val="004B57CA"/>
    <w:rsid w:val="004B5810"/>
    <w:rsid w:val="004B5814"/>
    <w:rsid w:val="004B583F"/>
    <w:rsid w:val="004B5859"/>
    <w:rsid w:val="004B586C"/>
    <w:rsid w:val="004B5884"/>
    <w:rsid w:val="004B58B3"/>
    <w:rsid w:val="004B58BA"/>
    <w:rsid w:val="004B5902"/>
    <w:rsid w:val="004B5926"/>
    <w:rsid w:val="004B5931"/>
    <w:rsid w:val="004B593F"/>
    <w:rsid w:val="004B5956"/>
    <w:rsid w:val="004B5962"/>
    <w:rsid w:val="004B5964"/>
    <w:rsid w:val="004B596B"/>
    <w:rsid w:val="004B59FA"/>
    <w:rsid w:val="004B5A58"/>
    <w:rsid w:val="004B5A92"/>
    <w:rsid w:val="004B5ABA"/>
    <w:rsid w:val="004B5AC6"/>
    <w:rsid w:val="004B5ACA"/>
    <w:rsid w:val="004B5AE5"/>
    <w:rsid w:val="004B5AE6"/>
    <w:rsid w:val="004B5AF9"/>
    <w:rsid w:val="004B5AFC"/>
    <w:rsid w:val="004B5B1E"/>
    <w:rsid w:val="004B5B24"/>
    <w:rsid w:val="004B5B2D"/>
    <w:rsid w:val="004B5B46"/>
    <w:rsid w:val="004B5B8B"/>
    <w:rsid w:val="004B5B9D"/>
    <w:rsid w:val="004B5BB7"/>
    <w:rsid w:val="004B5BBB"/>
    <w:rsid w:val="004B5BD1"/>
    <w:rsid w:val="004B5C3A"/>
    <w:rsid w:val="004B5C3F"/>
    <w:rsid w:val="004B5C4C"/>
    <w:rsid w:val="004B5C6D"/>
    <w:rsid w:val="004B5C9B"/>
    <w:rsid w:val="004B5CA1"/>
    <w:rsid w:val="004B5CE6"/>
    <w:rsid w:val="004B5D12"/>
    <w:rsid w:val="004B5D14"/>
    <w:rsid w:val="004B5D41"/>
    <w:rsid w:val="004B5D4B"/>
    <w:rsid w:val="004B5D51"/>
    <w:rsid w:val="004B5D60"/>
    <w:rsid w:val="004B5D66"/>
    <w:rsid w:val="004B5D6C"/>
    <w:rsid w:val="004B5DA0"/>
    <w:rsid w:val="004B5DA4"/>
    <w:rsid w:val="004B5DFD"/>
    <w:rsid w:val="004B5E3A"/>
    <w:rsid w:val="004B5E90"/>
    <w:rsid w:val="004B5EA3"/>
    <w:rsid w:val="004B5EB6"/>
    <w:rsid w:val="004B5EC5"/>
    <w:rsid w:val="004B5ECB"/>
    <w:rsid w:val="004B5F39"/>
    <w:rsid w:val="004B5F55"/>
    <w:rsid w:val="004B5F8B"/>
    <w:rsid w:val="004B5FC7"/>
    <w:rsid w:val="004B5FDB"/>
    <w:rsid w:val="004B6032"/>
    <w:rsid w:val="004B6061"/>
    <w:rsid w:val="004B6073"/>
    <w:rsid w:val="004B6078"/>
    <w:rsid w:val="004B60CA"/>
    <w:rsid w:val="004B610E"/>
    <w:rsid w:val="004B6118"/>
    <w:rsid w:val="004B6190"/>
    <w:rsid w:val="004B61B4"/>
    <w:rsid w:val="004B61CA"/>
    <w:rsid w:val="004B61D9"/>
    <w:rsid w:val="004B61DD"/>
    <w:rsid w:val="004B61FD"/>
    <w:rsid w:val="004B6240"/>
    <w:rsid w:val="004B625C"/>
    <w:rsid w:val="004B6268"/>
    <w:rsid w:val="004B6294"/>
    <w:rsid w:val="004B62E6"/>
    <w:rsid w:val="004B62F1"/>
    <w:rsid w:val="004B6315"/>
    <w:rsid w:val="004B632A"/>
    <w:rsid w:val="004B6393"/>
    <w:rsid w:val="004B63B3"/>
    <w:rsid w:val="004B6421"/>
    <w:rsid w:val="004B6428"/>
    <w:rsid w:val="004B645E"/>
    <w:rsid w:val="004B647A"/>
    <w:rsid w:val="004B64C1"/>
    <w:rsid w:val="004B64CC"/>
    <w:rsid w:val="004B6507"/>
    <w:rsid w:val="004B6528"/>
    <w:rsid w:val="004B652E"/>
    <w:rsid w:val="004B6530"/>
    <w:rsid w:val="004B654C"/>
    <w:rsid w:val="004B6559"/>
    <w:rsid w:val="004B6579"/>
    <w:rsid w:val="004B6580"/>
    <w:rsid w:val="004B658A"/>
    <w:rsid w:val="004B658D"/>
    <w:rsid w:val="004B6599"/>
    <w:rsid w:val="004B65CE"/>
    <w:rsid w:val="004B662C"/>
    <w:rsid w:val="004B6643"/>
    <w:rsid w:val="004B6650"/>
    <w:rsid w:val="004B6664"/>
    <w:rsid w:val="004B66C0"/>
    <w:rsid w:val="004B66DF"/>
    <w:rsid w:val="004B6728"/>
    <w:rsid w:val="004B6732"/>
    <w:rsid w:val="004B675B"/>
    <w:rsid w:val="004B6790"/>
    <w:rsid w:val="004B67E7"/>
    <w:rsid w:val="004B6818"/>
    <w:rsid w:val="004B6844"/>
    <w:rsid w:val="004B6870"/>
    <w:rsid w:val="004B68D4"/>
    <w:rsid w:val="004B68E0"/>
    <w:rsid w:val="004B692E"/>
    <w:rsid w:val="004B695C"/>
    <w:rsid w:val="004B6971"/>
    <w:rsid w:val="004B6977"/>
    <w:rsid w:val="004B697C"/>
    <w:rsid w:val="004B69C0"/>
    <w:rsid w:val="004B69DA"/>
    <w:rsid w:val="004B6A2B"/>
    <w:rsid w:val="004B6A4C"/>
    <w:rsid w:val="004B6A7E"/>
    <w:rsid w:val="004B6A8B"/>
    <w:rsid w:val="004B6A8E"/>
    <w:rsid w:val="004B6A92"/>
    <w:rsid w:val="004B6A96"/>
    <w:rsid w:val="004B6AA7"/>
    <w:rsid w:val="004B6AAF"/>
    <w:rsid w:val="004B6ACA"/>
    <w:rsid w:val="004B6AD7"/>
    <w:rsid w:val="004B6B19"/>
    <w:rsid w:val="004B6B2E"/>
    <w:rsid w:val="004B6B38"/>
    <w:rsid w:val="004B6B42"/>
    <w:rsid w:val="004B6B97"/>
    <w:rsid w:val="004B6BAB"/>
    <w:rsid w:val="004B6BBD"/>
    <w:rsid w:val="004B6BD5"/>
    <w:rsid w:val="004B6BE6"/>
    <w:rsid w:val="004B6BF5"/>
    <w:rsid w:val="004B6C1E"/>
    <w:rsid w:val="004B6C22"/>
    <w:rsid w:val="004B6C52"/>
    <w:rsid w:val="004B6C56"/>
    <w:rsid w:val="004B6C69"/>
    <w:rsid w:val="004B6C88"/>
    <w:rsid w:val="004B6CCC"/>
    <w:rsid w:val="004B6CF6"/>
    <w:rsid w:val="004B6D00"/>
    <w:rsid w:val="004B6D0F"/>
    <w:rsid w:val="004B6D7C"/>
    <w:rsid w:val="004B6D7D"/>
    <w:rsid w:val="004B6D9A"/>
    <w:rsid w:val="004B6DDC"/>
    <w:rsid w:val="004B6DF4"/>
    <w:rsid w:val="004B6E2D"/>
    <w:rsid w:val="004B6F47"/>
    <w:rsid w:val="004B6F5A"/>
    <w:rsid w:val="004B6F9E"/>
    <w:rsid w:val="004B6FA4"/>
    <w:rsid w:val="004B6FB2"/>
    <w:rsid w:val="004B6FB9"/>
    <w:rsid w:val="004B6FC4"/>
    <w:rsid w:val="004B6FD0"/>
    <w:rsid w:val="004B6FE0"/>
    <w:rsid w:val="004B6FE3"/>
    <w:rsid w:val="004B6FE9"/>
    <w:rsid w:val="004B7005"/>
    <w:rsid w:val="004B700A"/>
    <w:rsid w:val="004B700B"/>
    <w:rsid w:val="004B7019"/>
    <w:rsid w:val="004B702F"/>
    <w:rsid w:val="004B7086"/>
    <w:rsid w:val="004B70A3"/>
    <w:rsid w:val="004B70A8"/>
    <w:rsid w:val="004B70B9"/>
    <w:rsid w:val="004B70DD"/>
    <w:rsid w:val="004B70E1"/>
    <w:rsid w:val="004B7106"/>
    <w:rsid w:val="004B713D"/>
    <w:rsid w:val="004B7163"/>
    <w:rsid w:val="004B716D"/>
    <w:rsid w:val="004B7186"/>
    <w:rsid w:val="004B7192"/>
    <w:rsid w:val="004B71A3"/>
    <w:rsid w:val="004B71C1"/>
    <w:rsid w:val="004B71D1"/>
    <w:rsid w:val="004B71F0"/>
    <w:rsid w:val="004B71FA"/>
    <w:rsid w:val="004B723D"/>
    <w:rsid w:val="004B725E"/>
    <w:rsid w:val="004B7279"/>
    <w:rsid w:val="004B7294"/>
    <w:rsid w:val="004B72B1"/>
    <w:rsid w:val="004B72EC"/>
    <w:rsid w:val="004B735F"/>
    <w:rsid w:val="004B7367"/>
    <w:rsid w:val="004B7373"/>
    <w:rsid w:val="004B7383"/>
    <w:rsid w:val="004B7395"/>
    <w:rsid w:val="004B739B"/>
    <w:rsid w:val="004B73FB"/>
    <w:rsid w:val="004B743B"/>
    <w:rsid w:val="004B7453"/>
    <w:rsid w:val="004B746F"/>
    <w:rsid w:val="004B748C"/>
    <w:rsid w:val="004B748E"/>
    <w:rsid w:val="004B749D"/>
    <w:rsid w:val="004B74A3"/>
    <w:rsid w:val="004B74AB"/>
    <w:rsid w:val="004B74CD"/>
    <w:rsid w:val="004B74F5"/>
    <w:rsid w:val="004B74F7"/>
    <w:rsid w:val="004B7555"/>
    <w:rsid w:val="004B7560"/>
    <w:rsid w:val="004B7588"/>
    <w:rsid w:val="004B759F"/>
    <w:rsid w:val="004B75A9"/>
    <w:rsid w:val="004B75B0"/>
    <w:rsid w:val="004B75E2"/>
    <w:rsid w:val="004B7640"/>
    <w:rsid w:val="004B7646"/>
    <w:rsid w:val="004B7660"/>
    <w:rsid w:val="004B76A7"/>
    <w:rsid w:val="004B76AB"/>
    <w:rsid w:val="004B76B9"/>
    <w:rsid w:val="004B76DA"/>
    <w:rsid w:val="004B7734"/>
    <w:rsid w:val="004B7773"/>
    <w:rsid w:val="004B7784"/>
    <w:rsid w:val="004B7794"/>
    <w:rsid w:val="004B77AC"/>
    <w:rsid w:val="004B77C8"/>
    <w:rsid w:val="004B7802"/>
    <w:rsid w:val="004B784F"/>
    <w:rsid w:val="004B7884"/>
    <w:rsid w:val="004B793B"/>
    <w:rsid w:val="004B7966"/>
    <w:rsid w:val="004B7986"/>
    <w:rsid w:val="004B7987"/>
    <w:rsid w:val="004B79A2"/>
    <w:rsid w:val="004B79AD"/>
    <w:rsid w:val="004B79D4"/>
    <w:rsid w:val="004B79DB"/>
    <w:rsid w:val="004B79FE"/>
    <w:rsid w:val="004B7A04"/>
    <w:rsid w:val="004B7A31"/>
    <w:rsid w:val="004B7A3A"/>
    <w:rsid w:val="004B7A3D"/>
    <w:rsid w:val="004B7A8C"/>
    <w:rsid w:val="004B7A92"/>
    <w:rsid w:val="004B7AFE"/>
    <w:rsid w:val="004B7B16"/>
    <w:rsid w:val="004B7B36"/>
    <w:rsid w:val="004B7B3E"/>
    <w:rsid w:val="004B7B6B"/>
    <w:rsid w:val="004B7BA4"/>
    <w:rsid w:val="004B7BC9"/>
    <w:rsid w:val="004B7BE8"/>
    <w:rsid w:val="004B7C97"/>
    <w:rsid w:val="004B7C99"/>
    <w:rsid w:val="004B7CEC"/>
    <w:rsid w:val="004B7CEE"/>
    <w:rsid w:val="004B7D11"/>
    <w:rsid w:val="004B7D22"/>
    <w:rsid w:val="004B7D2B"/>
    <w:rsid w:val="004B7D33"/>
    <w:rsid w:val="004B7D4E"/>
    <w:rsid w:val="004B7D5A"/>
    <w:rsid w:val="004B7E2D"/>
    <w:rsid w:val="004B7E41"/>
    <w:rsid w:val="004B7E51"/>
    <w:rsid w:val="004B7EA9"/>
    <w:rsid w:val="004B7EB6"/>
    <w:rsid w:val="004B7EF5"/>
    <w:rsid w:val="004B7EF7"/>
    <w:rsid w:val="004B7F47"/>
    <w:rsid w:val="004B7F53"/>
    <w:rsid w:val="004B7F62"/>
    <w:rsid w:val="004B7F8F"/>
    <w:rsid w:val="004B7F9F"/>
    <w:rsid w:val="004B7FD8"/>
    <w:rsid w:val="004B7FDC"/>
    <w:rsid w:val="004C0031"/>
    <w:rsid w:val="004C005C"/>
    <w:rsid w:val="004C008C"/>
    <w:rsid w:val="004C00E5"/>
    <w:rsid w:val="004C00F0"/>
    <w:rsid w:val="004C00F9"/>
    <w:rsid w:val="004C010B"/>
    <w:rsid w:val="004C0122"/>
    <w:rsid w:val="004C013B"/>
    <w:rsid w:val="004C013D"/>
    <w:rsid w:val="004C0164"/>
    <w:rsid w:val="004C01B9"/>
    <w:rsid w:val="004C01C6"/>
    <w:rsid w:val="004C01CA"/>
    <w:rsid w:val="004C021A"/>
    <w:rsid w:val="004C021C"/>
    <w:rsid w:val="004C0226"/>
    <w:rsid w:val="004C027F"/>
    <w:rsid w:val="004C02A3"/>
    <w:rsid w:val="004C02AA"/>
    <w:rsid w:val="004C02D3"/>
    <w:rsid w:val="004C02DB"/>
    <w:rsid w:val="004C02F9"/>
    <w:rsid w:val="004C02FC"/>
    <w:rsid w:val="004C0362"/>
    <w:rsid w:val="004C039D"/>
    <w:rsid w:val="004C03C6"/>
    <w:rsid w:val="004C040B"/>
    <w:rsid w:val="004C0426"/>
    <w:rsid w:val="004C0445"/>
    <w:rsid w:val="004C047C"/>
    <w:rsid w:val="004C0486"/>
    <w:rsid w:val="004C0490"/>
    <w:rsid w:val="004C0499"/>
    <w:rsid w:val="004C04C0"/>
    <w:rsid w:val="004C0511"/>
    <w:rsid w:val="004C051F"/>
    <w:rsid w:val="004C0528"/>
    <w:rsid w:val="004C054B"/>
    <w:rsid w:val="004C055E"/>
    <w:rsid w:val="004C05BD"/>
    <w:rsid w:val="004C061C"/>
    <w:rsid w:val="004C063B"/>
    <w:rsid w:val="004C06BF"/>
    <w:rsid w:val="004C0797"/>
    <w:rsid w:val="004C07AF"/>
    <w:rsid w:val="004C07C3"/>
    <w:rsid w:val="004C07E5"/>
    <w:rsid w:val="004C0826"/>
    <w:rsid w:val="004C082C"/>
    <w:rsid w:val="004C08A9"/>
    <w:rsid w:val="004C08EB"/>
    <w:rsid w:val="004C0904"/>
    <w:rsid w:val="004C0929"/>
    <w:rsid w:val="004C098A"/>
    <w:rsid w:val="004C098E"/>
    <w:rsid w:val="004C09A2"/>
    <w:rsid w:val="004C09A8"/>
    <w:rsid w:val="004C09C6"/>
    <w:rsid w:val="004C09E8"/>
    <w:rsid w:val="004C09EE"/>
    <w:rsid w:val="004C0A6B"/>
    <w:rsid w:val="004C0A79"/>
    <w:rsid w:val="004C0A7A"/>
    <w:rsid w:val="004C0A9C"/>
    <w:rsid w:val="004C0AB2"/>
    <w:rsid w:val="004C0AB5"/>
    <w:rsid w:val="004C0AC1"/>
    <w:rsid w:val="004C0AD6"/>
    <w:rsid w:val="004C0B46"/>
    <w:rsid w:val="004C0B5A"/>
    <w:rsid w:val="004C0BB2"/>
    <w:rsid w:val="004C0BEB"/>
    <w:rsid w:val="004C0C8C"/>
    <w:rsid w:val="004C0CC5"/>
    <w:rsid w:val="004C0D18"/>
    <w:rsid w:val="004C0D19"/>
    <w:rsid w:val="004C0D82"/>
    <w:rsid w:val="004C0D95"/>
    <w:rsid w:val="004C0D9D"/>
    <w:rsid w:val="004C0DB9"/>
    <w:rsid w:val="004C0DC3"/>
    <w:rsid w:val="004C0DDE"/>
    <w:rsid w:val="004C0E19"/>
    <w:rsid w:val="004C0E1B"/>
    <w:rsid w:val="004C0E2B"/>
    <w:rsid w:val="004C0E37"/>
    <w:rsid w:val="004C0E4F"/>
    <w:rsid w:val="004C0E50"/>
    <w:rsid w:val="004C0ECB"/>
    <w:rsid w:val="004C0ED2"/>
    <w:rsid w:val="004C0EED"/>
    <w:rsid w:val="004C0F18"/>
    <w:rsid w:val="004C0F5D"/>
    <w:rsid w:val="004C0F6D"/>
    <w:rsid w:val="004C0F88"/>
    <w:rsid w:val="004C0F94"/>
    <w:rsid w:val="004C0FD7"/>
    <w:rsid w:val="004C100F"/>
    <w:rsid w:val="004C1035"/>
    <w:rsid w:val="004C10AE"/>
    <w:rsid w:val="004C10C0"/>
    <w:rsid w:val="004C1119"/>
    <w:rsid w:val="004C111E"/>
    <w:rsid w:val="004C1121"/>
    <w:rsid w:val="004C1128"/>
    <w:rsid w:val="004C113E"/>
    <w:rsid w:val="004C114E"/>
    <w:rsid w:val="004C1151"/>
    <w:rsid w:val="004C117C"/>
    <w:rsid w:val="004C11BD"/>
    <w:rsid w:val="004C11C9"/>
    <w:rsid w:val="004C11D4"/>
    <w:rsid w:val="004C1243"/>
    <w:rsid w:val="004C1246"/>
    <w:rsid w:val="004C12D4"/>
    <w:rsid w:val="004C131C"/>
    <w:rsid w:val="004C1330"/>
    <w:rsid w:val="004C1347"/>
    <w:rsid w:val="004C1384"/>
    <w:rsid w:val="004C1439"/>
    <w:rsid w:val="004C1459"/>
    <w:rsid w:val="004C1460"/>
    <w:rsid w:val="004C1462"/>
    <w:rsid w:val="004C1494"/>
    <w:rsid w:val="004C14D8"/>
    <w:rsid w:val="004C150D"/>
    <w:rsid w:val="004C156C"/>
    <w:rsid w:val="004C1574"/>
    <w:rsid w:val="004C158B"/>
    <w:rsid w:val="004C1592"/>
    <w:rsid w:val="004C15B4"/>
    <w:rsid w:val="004C15E1"/>
    <w:rsid w:val="004C1637"/>
    <w:rsid w:val="004C1673"/>
    <w:rsid w:val="004C1677"/>
    <w:rsid w:val="004C1684"/>
    <w:rsid w:val="004C169E"/>
    <w:rsid w:val="004C16B4"/>
    <w:rsid w:val="004C16C0"/>
    <w:rsid w:val="004C16CC"/>
    <w:rsid w:val="004C16D9"/>
    <w:rsid w:val="004C16E1"/>
    <w:rsid w:val="004C1706"/>
    <w:rsid w:val="004C1711"/>
    <w:rsid w:val="004C1717"/>
    <w:rsid w:val="004C177C"/>
    <w:rsid w:val="004C17BC"/>
    <w:rsid w:val="004C17C8"/>
    <w:rsid w:val="004C1837"/>
    <w:rsid w:val="004C183C"/>
    <w:rsid w:val="004C1881"/>
    <w:rsid w:val="004C1890"/>
    <w:rsid w:val="004C1925"/>
    <w:rsid w:val="004C1930"/>
    <w:rsid w:val="004C196F"/>
    <w:rsid w:val="004C19A4"/>
    <w:rsid w:val="004C19AA"/>
    <w:rsid w:val="004C1A14"/>
    <w:rsid w:val="004C1A22"/>
    <w:rsid w:val="004C1A9E"/>
    <w:rsid w:val="004C1ABC"/>
    <w:rsid w:val="004C1ADD"/>
    <w:rsid w:val="004C1AE7"/>
    <w:rsid w:val="004C1B06"/>
    <w:rsid w:val="004C1B74"/>
    <w:rsid w:val="004C1BCC"/>
    <w:rsid w:val="004C1BFB"/>
    <w:rsid w:val="004C1C11"/>
    <w:rsid w:val="004C1C16"/>
    <w:rsid w:val="004C1C18"/>
    <w:rsid w:val="004C1C21"/>
    <w:rsid w:val="004C1C3F"/>
    <w:rsid w:val="004C1C5C"/>
    <w:rsid w:val="004C1C99"/>
    <w:rsid w:val="004C1CA5"/>
    <w:rsid w:val="004C1CC9"/>
    <w:rsid w:val="004C1CD5"/>
    <w:rsid w:val="004C1CE1"/>
    <w:rsid w:val="004C1CF6"/>
    <w:rsid w:val="004C1D04"/>
    <w:rsid w:val="004C1D23"/>
    <w:rsid w:val="004C1D29"/>
    <w:rsid w:val="004C1D41"/>
    <w:rsid w:val="004C1D4E"/>
    <w:rsid w:val="004C1D54"/>
    <w:rsid w:val="004C1DB3"/>
    <w:rsid w:val="004C1DE8"/>
    <w:rsid w:val="004C1E46"/>
    <w:rsid w:val="004C1E95"/>
    <w:rsid w:val="004C1EB2"/>
    <w:rsid w:val="004C1EC5"/>
    <w:rsid w:val="004C1EDC"/>
    <w:rsid w:val="004C1F03"/>
    <w:rsid w:val="004C1F04"/>
    <w:rsid w:val="004C1F19"/>
    <w:rsid w:val="004C1F41"/>
    <w:rsid w:val="004C1F55"/>
    <w:rsid w:val="004C1F74"/>
    <w:rsid w:val="004C1FA3"/>
    <w:rsid w:val="004C1FE4"/>
    <w:rsid w:val="004C2007"/>
    <w:rsid w:val="004C2010"/>
    <w:rsid w:val="004C2041"/>
    <w:rsid w:val="004C205C"/>
    <w:rsid w:val="004C206A"/>
    <w:rsid w:val="004C2082"/>
    <w:rsid w:val="004C20C3"/>
    <w:rsid w:val="004C20E8"/>
    <w:rsid w:val="004C2113"/>
    <w:rsid w:val="004C2140"/>
    <w:rsid w:val="004C21B6"/>
    <w:rsid w:val="004C21C7"/>
    <w:rsid w:val="004C21C8"/>
    <w:rsid w:val="004C21FA"/>
    <w:rsid w:val="004C223D"/>
    <w:rsid w:val="004C2242"/>
    <w:rsid w:val="004C229D"/>
    <w:rsid w:val="004C22A7"/>
    <w:rsid w:val="004C2304"/>
    <w:rsid w:val="004C230F"/>
    <w:rsid w:val="004C2333"/>
    <w:rsid w:val="004C2355"/>
    <w:rsid w:val="004C2366"/>
    <w:rsid w:val="004C236D"/>
    <w:rsid w:val="004C237B"/>
    <w:rsid w:val="004C23A3"/>
    <w:rsid w:val="004C23FE"/>
    <w:rsid w:val="004C241B"/>
    <w:rsid w:val="004C241D"/>
    <w:rsid w:val="004C242A"/>
    <w:rsid w:val="004C2464"/>
    <w:rsid w:val="004C24A8"/>
    <w:rsid w:val="004C24AF"/>
    <w:rsid w:val="004C2510"/>
    <w:rsid w:val="004C2549"/>
    <w:rsid w:val="004C254F"/>
    <w:rsid w:val="004C256C"/>
    <w:rsid w:val="004C2571"/>
    <w:rsid w:val="004C2598"/>
    <w:rsid w:val="004C25A5"/>
    <w:rsid w:val="004C25AE"/>
    <w:rsid w:val="004C25DA"/>
    <w:rsid w:val="004C2600"/>
    <w:rsid w:val="004C2608"/>
    <w:rsid w:val="004C2633"/>
    <w:rsid w:val="004C265E"/>
    <w:rsid w:val="004C26EA"/>
    <w:rsid w:val="004C272E"/>
    <w:rsid w:val="004C2766"/>
    <w:rsid w:val="004C2796"/>
    <w:rsid w:val="004C279E"/>
    <w:rsid w:val="004C27E6"/>
    <w:rsid w:val="004C27F4"/>
    <w:rsid w:val="004C283C"/>
    <w:rsid w:val="004C2847"/>
    <w:rsid w:val="004C2857"/>
    <w:rsid w:val="004C2892"/>
    <w:rsid w:val="004C289E"/>
    <w:rsid w:val="004C2906"/>
    <w:rsid w:val="004C2930"/>
    <w:rsid w:val="004C2933"/>
    <w:rsid w:val="004C29BC"/>
    <w:rsid w:val="004C29E2"/>
    <w:rsid w:val="004C2A05"/>
    <w:rsid w:val="004C2A06"/>
    <w:rsid w:val="004C2A37"/>
    <w:rsid w:val="004C2ABF"/>
    <w:rsid w:val="004C2AC2"/>
    <w:rsid w:val="004C2BD1"/>
    <w:rsid w:val="004C2C3F"/>
    <w:rsid w:val="004C2C4D"/>
    <w:rsid w:val="004C2C64"/>
    <w:rsid w:val="004C2C6A"/>
    <w:rsid w:val="004C2C8C"/>
    <w:rsid w:val="004C2CAE"/>
    <w:rsid w:val="004C2CDB"/>
    <w:rsid w:val="004C2D12"/>
    <w:rsid w:val="004C2D14"/>
    <w:rsid w:val="004C2D43"/>
    <w:rsid w:val="004C2DB1"/>
    <w:rsid w:val="004C2DB2"/>
    <w:rsid w:val="004C2E15"/>
    <w:rsid w:val="004C2E8B"/>
    <w:rsid w:val="004C2E8D"/>
    <w:rsid w:val="004C2EBF"/>
    <w:rsid w:val="004C2EFE"/>
    <w:rsid w:val="004C2F28"/>
    <w:rsid w:val="004C2F46"/>
    <w:rsid w:val="004C2F66"/>
    <w:rsid w:val="004C2F9D"/>
    <w:rsid w:val="004C3078"/>
    <w:rsid w:val="004C3088"/>
    <w:rsid w:val="004C30C5"/>
    <w:rsid w:val="004C3112"/>
    <w:rsid w:val="004C3178"/>
    <w:rsid w:val="004C3198"/>
    <w:rsid w:val="004C319C"/>
    <w:rsid w:val="004C31D2"/>
    <w:rsid w:val="004C31DB"/>
    <w:rsid w:val="004C31FC"/>
    <w:rsid w:val="004C321B"/>
    <w:rsid w:val="004C3241"/>
    <w:rsid w:val="004C3242"/>
    <w:rsid w:val="004C327B"/>
    <w:rsid w:val="004C3287"/>
    <w:rsid w:val="004C32A6"/>
    <w:rsid w:val="004C32A9"/>
    <w:rsid w:val="004C32C6"/>
    <w:rsid w:val="004C32E2"/>
    <w:rsid w:val="004C3313"/>
    <w:rsid w:val="004C3332"/>
    <w:rsid w:val="004C3392"/>
    <w:rsid w:val="004C33B4"/>
    <w:rsid w:val="004C33D1"/>
    <w:rsid w:val="004C33EA"/>
    <w:rsid w:val="004C3435"/>
    <w:rsid w:val="004C343B"/>
    <w:rsid w:val="004C3455"/>
    <w:rsid w:val="004C347F"/>
    <w:rsid w:val="004C3485"/>
    <w:rsid w:val="004C3496"/>
    <w:rsid w:val="004C34AC"/>
    <w:rsid w:val="004C34E0"/>
    <w:rsid w:val="004C34EB"/>
    <w:rsid w:val="004C34F5"/>
    <w:rsid w:val="004C34FD"/>
    <w:rsid w:val="004C3500"/>
    <w:rsid w:val="004C3503"/>
    <w:rsid w:val="004C355F"/>
    <w:rsid w:val="004C3565"/>
    <w:rsid w:val="004C3590"/>
    <w:rsid w:val="004C3596"/>
    <w:rsid w:val="004C35AF"/>
    <w:rsid w:val="004C35B4"/>
    <w:rsid w:val="004C35C9"/>
    <w:rsid w:val="004C35DE"/>
    <w:rsid w:val="004C35F6"/>
    <w:rsid w:val="004C363B"/>
    <w:rsid w:val="004C3665"/>
    <w:rsid w:val="004C3690"/>
    <w:rsid w:val="004C36AD"/>
    <w:rsid w:val="004C36C6"/>
    <w:rsid w:val="004C3700"/>
    <w:rsid w:val="004C372D"/>
    <w:rsid w:val="004C373F"/>
    <w:rsid w:val="004C3750"/>
    <w:rsid w:val="004C3775"/>
    <w:rsid w:val="004C3777"/>
    <w:rsid w:val="004C377E"/>
    <w:rsid w:val="004C3791"/>
    <w:rsid w:val="004C37B1"/>
    <w:rsid w:val="004C37D4"/>
    <w:rsid w:val="004C37EC"/>
    <w:rsid w:val="004C381B"/>
    <w:rsid w:val="004C382B"/>
    <w:rsid w:val="004C3852"/>
    <w:rsid w:val="004C3853"/>
    <w:rsid w:val="004C3871"/>
    <w:rsid w:val="004C38B6"/>
    <w:rsid w:val="004C38D3"/>
    <w:rsid w:val="004C390D"/>
    <w:rsid w:val="004C390F"/>
    <w:rsid w:val="004C3948"/>
    <w:rsid w:val="004C3955"/>
    <w:rsid w:val="004C397B"/>
    <w:rsid w:val="004C3998"/>
    <w:rsid w:val="004C39EC"/>
    <w:rsid w:val="004C3AE3"/>
    <w:rsid w:val="004C3AFF"/>
    <w:rsid w:val="004C3B38"/>
    <w:rsid w:val="004C3B4C"/>
    <w:rsid w:val="004C3B71"/>
    <w:rsid w:val="004C3B85"/>
    <w:rsid w:val="004C3B87"/>
    <w:rsid w:val="004C3B8B"/>
    <w:rsid w:val="004C3BC4"/>
    <w:rsid w:val="004C3C14"/>
    <w:rsid w:val="004C3C48"/>
    <w:rsid w:val="004C3C62"/>
    <w:rsid w:val="004C3C6A"/>
    <w:rsid w:val="004C3C91"/>
    <w:rsid w:val="004C3CCE"/>
    <w:rsid w:val="004C3CDF"/>
    <w:rsid w:val="004C3CFC"/>
    <w:rsid w:val="004C3D00"/>
    <w:rsid w:val="004C3D22"/>
    <w:rsid w:val="004C3D30"/>
    <w:rsid w:val="004C3D7A"/>
    <w:rsid w:val="004C3D93"/>
    <w:rsid w:val="004C3DA3"/>
    <w:rsid w:val="004C3E18"/>
    <w:rsid w:val="004C3E1B"/>
    <w:rsid w:val="004C3E30"/>
    <w:rsid w:val="004C3EA3"/>
    <w:rsid w:val="004C3EC6"/>
    <w:rsid w:val="004C3ECC"/>
    <w:rsid w:val="004C3EE9"/>
    <w:rsid w:val="004C3F0D"/>
    <w:rsid w:val="004C3F71"/>
    <w:rsid w:val="004C3F9D"/>
    <w:rsid w:val="004C3FB5"/>
    <w:rsid w:val="004C3FD4"/>
    <w:rsid w:val="004C3FD9"/>
    <w:rsid w:val="004C3FE2"/>
    <w:rsid w:val="004C4006"/>
    <w:rsid w:val="004C4018"/>
    <w:rsid w:val="004C401F"/>
    <w:rsid w:val="004C4039"/>
    <w:rsid w:val="004C404A"/>
    <w:rsid w:val="004C4062"/>
    <w:rsid w:val="004C4080"/>
    <w:rsid w:val="004C4087"/>
    <w:rsid w:val="004C40C6"/>
    <w:rsid w:val="004C40DD"/>
    <w:rsid w:val="004C410D"/>
    <w:rsid w:val="004C4117"/>
    <w:rsid w:val="004C4134"/>
    <w:rsid w:val="004C4150"/>
    <w:rsid w:val="004C4173"/>
    <w:rsid w:val="004C4194"/>
    <w:rsid w:val="004C419E"/>
    <w:rsid w:val="004C41BC"/>
    <w:rsid w:val="004C41BD"/>
    <w:rsid w:val="004C41C9"/>
    <w:rsid w:val="004C41D1"/>
    <w:rsid w:val="004C41F7"/>
    <w:rsid w:val="004C41FE"/>
    <w:rsid w:val="004C422B"/>
    <w:rsid w:val="004C4254"/>
    <w:rsid w:val="004C4260"/>
    <w:rsid w:val="004C4294"/>
    <w:rsid w:val="004C429A"/>
    <w:rsid w:val="004C42C9"/>
    <w:rsid w:val="004C4322"/>
    <w:rsid w:val="004C4348"/>
    <w:rsid w:val="004C4355"/>
    <w:rsid w:val="004C438D"/>
    <w:rsid w:val="004C43D4"/>
    <w:rsid w:val="004C43F7"/>
    <w:rsid w:val="004C442B"/>
    <w:rsid w:val="004C4448"/>
    <w:rsid w:val="004C4477"/>
    <w:rsid w:val="004C4487"/>
    <w:rsid w:val="004C449E"/>
    <w:rsid w:val="004C44BC"/>
    <w:rsid w:val="004C44CA"/>
    <w:rsid w:val="004C452D"/>
    <w:rsid w:val="004C4531"/>
    <w:rsid w:val="004C453D"/>
    <w:rsid w:val="004C455C"/>
    <w:rsid w:val="004C45A1"/>
    <w:rsid w:val="004C45ED"/>
    <w:rsid w:val="004C45F7"/>
    <w:rsid w:val="004C45FB"/>
    <w:rsid w:val="004C4695"/>
    <w:rsid w:val="004C4696"/>
    <w:rsid w:val="004C46D1"/>
    <w:rsid w:val="004C46D2"/>
    <w:rsid w:val="004C46D5"/>
    <w:rsid w:val="004C46EF"/>
    <w:rsid w:val="004C4719"/>
    <w:rsid w:val="004C4748"/>
    <w:rsid w:val="004C4761"/>
    <w:rsid w:val="004C4775"/>
    <w:rsid w:val="004C4785"/>
    <w:rsid w:val="004C47E8"/>
    <w:rsid w:val="004C47EA"/>
    <w:rsid w:val="004C47EC"/>
    <w:rsid w:val="004C4811"/>
    <w:rsid w:val="004C485E"/>
    <w:rsid w:val="004C486C"/>
    <w:rsid w:val="004C489E"/>
    <w:rsid w:val="004C48CB"/>
    <w:rsid w:val="004C4913"/>
    <w:rsid w:val="004C4937"/>
    <w:rsid w:val="004C4938"/>
    <w:rsid w:val="004C494F"/>
    <w:rsid w:val="004C4976"/>
    <w:rsid w:val="004C4979"/>
    <w:rsid w:val="004C497F"/>
    <w:rsid w:val="004C49A3"/>
    <w:rsid w:val="004C4A07"/>
    <w:rsid w:val="004C4A1C"/>
    <w:rsid w:val="004C4A21"/>
    <w:rsid w:val="004C4A2D"/>
    <w:rsid w:val="004C4A34"/>
    <w:rsid w:val="004C4A5C"/>
    <w:rsid w:val="004C4A86"/>
    <w:rsid w:val="004C4A91"/>
    <w:rsid w:val="004C4A97"/>
    <w:rsid w:val="004C4ADE"/>
    <w:rsid w:val="004C4AE0"/>
    <w:rsid w:val="004C4AE3"/>
    <w:rsid w:val="004C4AF1"/>
    <w:rsid w:val="004C4B0D"/>
    <w:rsid w:val="004C4B3A"/>
    <w:rsid w:val="004C4B64"/>
    <w:rsid w:val="004C4B6A"/>
    <w:rsid w:val="004C4B93"/>
    <w:rsid w:val="004C4BB4"/>
    <w:rsid w:val="004C4C2B"/>
    <w:rsid w:val="004C4C5F"/>
    <w:rsid w:val="004C4C65"/>
    <w:rsid w:val="004C4C81"/>
    <w:rsid w:val="004C4CA0"/>
    <w:rsid w:val="004C4CBA"/>
    <w:rsid w:val="004C4D23"/>
    <w:rsid w:val="004C4D30"/>
    <w:rsid w:val="004C4D31"/>
    <w:rsid w:val="004C4D41"/>
    <w:rsid w:val="004C4D8D"/>
    <w:rsid w:val="004C4DAA"/>
    <w:rsid w:val="004C4DAF"/>
    <w:rsid w:val="004C4DBC"/>
    <w:rsid w:val="004C4E07"/>
    <w:rsid w:val="004C4E60"/>
    <w:rsid w:val="004C4E84"/>
    <w:rsid w:val="004C4E94"/>
    <w:rsid w:val="004C4ED7"/>
    <w:rsid w:val="004C4EE7"/>
    <w:rsid w:val="004C4F6D"/>
    <w:rsid w:val="004C4F78"/>
    <w:rsid w:val="004C5003"/>
    <w:rsid w:val="004C5026"/>
    <w:rsid w:val="004C5043"/>
    <w:rsid w:val="004C504D"/>
    <w:rsid w:val="004C5051"/>
    <w:rsid w:val="004C5068"/>
    <w:rsid w:val="004C5073"/>
    <w:rsid w:val="004C5090"/>
    <w:rsid w:val="004C50A2"/>
    <w:rsid w:val="004C50C1"/>
    <w:rsid w:val="004C50C3"/>
    <w:rsid w:val="004C50F0"/>
    <w:rsid w:val="004C50FE"/>
    <w:rsid w:val="004C510B"/>
    <w:rsid w:val="004C5112"/>
    <w:rsid w:val="004C5151"/>
    <w:rsid w:val="004C5155"/>
    <w:rsid w:val="004C51D4"/>
    <w:rsid w:val="004C521D"/>
    <w:rsid w:val="004C5257"/>
    <w:rsid w:val="004C5261"/>
    <w:rsid w:val="004C526E"/>
    <w:rsid w:val="004C529C"/>
    <w:rsid w:val="004C52D3"/>
    <w:rsid w:val="004C52ED"/>
    <w:rsid w:val="004C5310"/>
    <w:rsid w:val="004C5321"/>
    <w:rsid w:val="004C5395"/>
    <w:rsid w:val="004C539B"/>
    <w:rsid w:val="004C53BD"/>
    <w:rsid w:val="004C53EA"/>
    <w:rsid w:val="004C543D"/>
    <w:rsid w:val="004C5456"/>
    <w:rsid w:val="004C546E"/>
    <w:rsid w:val="004C5486"/>
    <w:rsid w:val="004C54C2"/>
    <w:rsid w:val="004C54D0"/>
    <w:rsid w:val="004C54EE"/>
    <w:rsid w:val="004C54EF"/>
    <w:rsid w:val="004C5500"/>
    <w:rsid w:val="004C552E"/>
    <w:rsid w:val="004C5530"/>
    <w:rsid w:val="004C5551"/>
    <w:rsid w:val="004C555C"/>
    <w:rsid w:val="004C5582"/>
    <w:rsid w:val="004C560F"/>
    <w:rsid w:val="004C5622"/>
    <w:rsid w:val="004C5628"/>
    <w:rsid w:val="004C5649"/>
    <w:rsid w:val="004C56D2"/>
    <w:rsid w:val="004C56E2"/>
    <w:rsid w:val="004C56E7"/>
    <w:rsid w:val="004C5764"/>
    <w:rsid w:val="004C5778"/>
    <w:rsid w:val="004C577A"/>
    <w:rsid w:val="004C57BB"/>
    <w:rsid w:val="004C57C0"/>
    <w:rsid w:val="004C57D6"/>
    <w:rsid w:val="004C5801"/>
    <w:rsid w:val="004C5802"/>
    <w:rsid w:val="004C5827"/>
    <w:rsid w:val="004C586C"/>
    <w:rsid w:val="004C588C"/>
    <w:rsid w:val="004C58B2"/>
    <w:rsid w:val="004C58C6"/>
    <w:rsid w:val="004C58E3"/>
    <w:rsid w:val="004C5905"/>
    <w:rsid w:val="004C593B"/>
    <w:rsid w:val="004C596C"/>
    <w:rsid w:val="004C59A3"/>
    <w:rsid w:val="004C59C4"/>
    <w:rsid w:val="004C59D9"/>
    <w:rsid w:val="004C5A1F"/>
    <w:rsid w:val="004C5A2B"/>
    <w:rsid w:val="004C5A52"/>
    <w:rsid w:val="004C5A5B"/>
    <w:rsid w:val="004C5A7F"/>
    <w:rsid w:val="004C5A8E"/>
    <w:rsid w:val="004C5A95"/>
    <w:rsid w:val="004C5AAF"/>
    <w:rsid w:val="004C5AB7"/>
    <w:rsid w:val="004C5ACB"/>
    <w:rsid w:val="004C5AD1"/>
    <w:rsid w:val="004C5ADF"/>
    <w:rsid w:val="004C5AEC"/>
    <w:rsid w:val="004C5AEF"/>
    <w:rsid w:val="004C5B11"/>
    <w:rsid w:val="004C5B67"/>
    <w:rsid w:val="004C5BA7"/>
    <w:rsid w:val="004C5C0C"/>
    <w:rsid w:val="004C5C37"/>
    <w:rsid w:val="004C5C3C"/>
    <w:rsid w:val="004C5C52"/>
    <w:rsid w:val="004C5C60"/>
    <w:rsid w:val="004C5CB9"/>
    <w:rsid w:val="004C5CC5"/>
    <w:rsid w:val="004C5CCA"/>
    <w:rsid w:val="004C5D0F"/>
    <w:rsid w:val="004C5D13"/>
    <w:rsid w:val="004C5D42"/>
    <w:rsid w:val="004C5D4D"/>
    <w:rsid w:val="004C5DD0"/>
    <w:rsid w:val="004C5DF3"/>
    <w:rsid w:val="004C5DFC"/>
    <w:rsid w:val="004C5E0E"/>
    <w:rsid w:val="004C5E2E"/>
    <w:rsid w:val="004C5E3C"/>
    <w:rsid w:val="004C5E57"/>
    <w:rsid w:val="004C5E5A"/>
    <w:rsid w:val="004C5E7B"/>
    <w:rsid w:val="004C5E80"/>
    <w:rsid w:val="004C5ED3"/>
    <w:rsid w:val="004C5EDE"/>
    <w:rsid w:val="004C5EF1"/>
    <w:rsid w:val="004C5F25"/>
    <w:rsid w:val="004C5F63"/>
    <w:rsid w:val="004C5F67"/>
    <w:rsid w:val="004C5F6A"/>
    <w:rsid w:val="004C5F76"/>
    <w:rsid w:val="004C5F88"/>
    <w:rsid w:val="004C5F94"/>
    <w:rsid w:val="004C5FA9"/>
    <w:rsid w:val="004C5FBB"/>
    <w:rsid w:val="004C6017"/>
    <w:rsid w:val="004C6052"/>
    <w:rsid w:val="004C60EA"/>
    <w:rsid w:val="004C6113"/>
    <w:rsid w:val="004C614A"/>
    <w:rsid w:val="004C6163"/>
    <w:rsid w:val="004C6178"/>
    <w:rsid w:val="004C618F"/>
    <w:rsid w:val="004C61A5"/>
    <w:rsid w:val="004C61F6"/>
    <w:rsid w:val="004C6209"/>
    <w:rsid w:val="004C6245"/>
    <w:rsid w:val="004C6257"/>
    <w:rsid w:val="004C6274"/>
    <w:rsid w:val="004C6283"/>
    <w:rsid w:val="004C6289"/>
    <w:rsid w:val="004C62A4"/>
    <w:rsid w:val="004C62D3"/>
    <w:rsid w:val="004C630C"/>
    <w:rsid w:val="004C634C"/>
    <w:rsid w:val="004C63D3"/>
    <w:rsid w:val="004C642A"/>
    <w:rsid w:val="004C6486"/>
    <w:rsid w:val="004C6489"/>
    <w:rsid w:val="004C648D"/>
    <w:rsid w:val="004C64A8"/>
    <w:rsid w:val="004C64AD"/>
    <w:rsid w:val="004C651B"/>
    <w:rsid w:val="004C651E"/>
    <w:rsid w:val="004C6544"/>
    <w:rsid w:val="004C6593"/>
    <w:rsid w:val="004C659D"/>
    <w:rsid w:val="004C65FE"/>
    <w:rsid w:val="004C660E"/>
    <w:rsid w:val="004C6659"/>
    <w:rsid w:val="004C6663"/>
    <w:rsid w:val="004C66B1"/>
    <w:rsid w:val="004C66E3"/>
    <w:rsid w:val="004C66E6"/>
    <w:rsid w:val="004C66FC"/>
    <w:rsid w:val="004C6765"/>
    <w:rsid w:val="004C676C"/>
    <w:rsid w:val="004C679D"/>
    <w:rsid w:val="004C67B0"/>
    <w:rsid w:val="004C67DF"/>
    <w:rsid w:val="004C67EF"/>
    <w:rsid w:val="004C6808"/>
    <w:rsid w:val="004C680D"/>
    <w:rsid w:val="004C686E"/>
    <w:rsid w:val="004C686F"/>
    <w:rsid w:val="004C6870"/>
    <w:rsid w:val="004C6895"/>
    <w:rsid w:val="004C689D"/>
    <w:rsid w:val="004C68A0"/>
    <w:rsid w:val="004C68AC"/>
    <w:rsid w:val="004C68EB"/>
    <w:rsid w:val="004C6900"/>
    <w:rsid w:val="004C6933"/>
    <w:rsid w:val="004C69EF"/>
    <w:rsid w:val="004C69FF"/>
    <w:rsid w:val="004C6A84"/>
    <w:rsid w:val="004C6A8C"/>
    <w:rsid w:val="004C6A9B"/>
    <w:rsid w:val="004C6AB6"/>
    <w:rsid w:val="004C6B26"/>
    <w:rsid w:val="004C6B2F"/>
    <w:rsid w:val="004C6B49"/>
    <w:rsid w:val="004C6BCA"/>
    <w:rsid w:val="004C6BDA"/>
    <w:rsid w:val="004C6BF1"/>
    <w:rsid w:val="004C6C13"/>
    <w:rsid w:val="004C6C1D"/>
    <w:rsid w:val="004C6C42"/>
    <w:rsid w:val="004C6C64"/>
    <w:rsid w:val="004C6C72"/>
    <w:rsid w:val="004C6CB7"/>
    <w:rsid w:val="004C6CE2"/>
    <w:rsid w:val="004C6D06"/>
    <w:rsid w:val="004C6D2B"/>
    <w:rsid w:val="004C6D45"/>
    <w:rsid w:val="004C6D62"/>
    <w:rsid w:val="004C6D74"/>
    <w:rsid w:val="004C6D86"/>
    <w:rsid w:val="004C6D9C"/>
    <w:rsid w:val="004C6DB3"/>
    <w:rsid w:val="004C6DD1"/>
    <w:rsid w:val="004C6DE9"/>
    <w:rsid w:val="004C6E20"/>
    <w:rsid w:val="004C6E33"/>
    <w:rsid w:val="004C6E41"/>
    <w:rsid w:val="004C6E46"/>
    <w:rsid w:val="004C6E61"/>
    <w:rsid w:val="004C6E67"/>
    <w:rsid w:val="004C6EBD"/>
    <w:rsid w:val="004C6ECA"/>
    <w:rsid w:val="004C6ED4"/>
    <w:rsid w:val="004C6F09"/>
    <w:rsid w:val="004C6F0F"/>
    <w:rsid w:val="004C6F1C"/>
    <w:rsid w:val="004C6F2E"/>
    <w:rsid w:val="004C6F51"/>
    <w:rsid w:val="004C6F5D"/>
    <w:rsid w:val="004C6F6A"/>
    <w:rsid w:val="004C6F79"/>
    <w:rsid w:val="004C6F8F"/>
    <w:rsid w:val="004C6FDA"/>
    <w:rsid w:val="004C6FEC"/>
    <w:rsid w:val="004C6FFB"/>
    <w:rsid w:val="004C700C"/>
    <w:rsid w:val="004C7012"/>
    <w:rsid w:val="004C704D"/>
    <w:rsid w:val="004C7071"/>
    <w:rsid w:val="004C707E"/>
    <w:rsid w:val="004C70A2"/>
    <w:rsid w:val="004C70BA"/>
    <w:rsid w:val="004C70E6"/>
    <w:rsid w:val="004C70F0"/>
    <w:rsid w:val="004C7111"/>
    <w:rsid w:val="004C7112"/>
    <w:rsid w:val="004C7125"/>
    <w:rsid w:val="004C7161"/>
    <w:rsid w:val="004C71CE"/>
    <w:rsid w:val="004C71DE"/>
    <w:rsid w:val="004C7223"/>
    <w:rsid w:val="004C722C"/>
    <w:rsid w:val="004C7239"/>
    <w:rsid w:val="004C723E"/>
    <w:rsid w:val="004C727E"/>
    <w:rsid w:val="004C7282"/>
    <w:rsid w:val="004C729E"/>
    <w:rsid w:val="004C72A4"/>
    <w:rsid w:val="004C72C5"/>
    <w:rsid w:val="004C72CE"/>
    <w:rsid w:val="004C72D3"/>
    <w:rsid w:val="004C731D"/>
    <w:rsid w:val="004C732F"/>
    <w:rsid w:val="004C7330"/>
    <w:rsid w:val="004C735C"/>
    <w:rsid w:val="004C73A7"/>
    <w:rsid w:val="004C7414"/>
    <w:rsid w:val="004C742D"/>
    <w:rsid w:val="004C7432"/>
    <w:rsid w:val="004C74B0"/>
    <w:rsid w:val="004C74C7"/>
    <w:rsid w:val="004C7528"/>
    <w:rsid w:val="004C758B"/>
    <w:rsid w:val="004C75B1"/>
    <w:rsid w:val="004C75E8"/>
    <w:rsid w:val="004C75FB"/>
    <w:rsid w:val="004C764C"/>
    <w:rsid w:val="004C7653"/>
    <w:rsid w:val="004C766E"/>
    <w:rsid w:val="004C7692"/>
    <w:rsid w:val="004C76A9"/>
    <w:rsid w:val="004C76AA"/>
    <w:rsid w:val="004C76ED"/>
    <w:rsid w:val="004C7715"/>
    <w:rsid w:val="004C773E"/>
    <w:rsid w:val="004C7756"/>
    <w:rsid w:val="004C77A6"/>
    <w:rsid w:val="004C77C3"/>
    <w:rsid w:val="004C77E6"/>
    <w:rsid w:val="004C77F6"/>
    <w:rsid w:val="004C782D"/>
    <w:rsid w:val="004C783C"/>
    <w:rsid w:val="004C784E"/>
    <w:rsid w:val="004C788D"/>
    <w:rsid w:val="004C78B5"/>
    <w:rsid w:val="004C78D6"/>
    <w:rsid w:val="004C78EE"/>
    <w:rsid w:val="004C7907"/>
    <w:rsid w:val="004C7915"/>
    <w:rsid w:val="004C793F"/>
    <w:rsid w:val="004C7941"/>
    <w:rsid w:val="004C795D"/>
    <w:rsid w:val="004C79A2"/>
    <w:rsid w:val="004C79BD"/>
    <w:rsid w:val="004C79E8"/>
    <w:rsid w:val="004C7A29"/>
    <w:rsid w:val="004C7A2D"/>
    <w:rsid w:val="004C7A4D"/>
    <w:rsid w:val="004C7A66"/>
    <w:rsid w:val="004C7A87"/>
    <w:rsid w:val="004C7AB9"/>
    <w:rsid w:val="004C7AFA"/>
    <w:rsid w:val="004C7B04"/>
    <w:rsid w:val="004C7B09"/>
    <w:rsid w:val="004C7B45"/>
    <w:rsid w:val="004C7B47"/>
    <w:rsid w:val="004C7B60"/>
    <w:rsid w:val="004C7BAB"/>
    <w:rsid w:val="004C7BF6"/>
    <w:rsid w:val="004C7C41"/>
    <w:rsid w:val="004C7CAF"/>
    <w:rsid w:val="004C7CB0"/>
    <w:rsid w:val="004C7CE9"/>
    <w:rsid w:val="004C7CEE"/>
    <w:rsid w:val="004C7D27"/>
    <w:rsid w:val="004C7D5D"/>
    <w:rsid w:val="004C7D6A"/>
    <w:rsid w:val="004C7D6B"/>
    <w:rsid w:val="004C7D79"/>
    <w:rsid w:val="004C7DF9"/>
    <w:rsid w:val="004C7E41"/>
    <w:rsid w:val="004C7E4E"/>
    <w:rsid w:val="004C7E9F"/>
    <w:rsid w:val="004C7ED7"/>
    <w:rsid w:val="004C7F0C"/>
    <w:rsid w:val="004C7F41"/>
    <w:rsid w:val="004C7F5D"/>
    <w:rsid w:val="004C7F7E"/>
    <w:rsid w:val="004C7F80"/>
    <w:rsid w:val="004C7FAC"/>
    <w:rsid w:val="004C7FB6"/>
    <w:rsid w:val="004C7FD0"/>
    <w:rsid w:val="004D0031"/>
    <w:rsid w:val="004D008B"/>
    <w:rsid w:val="004D009B"/>
    <w:rsid w:val="004D00A4"/>
    <w:rsid w:val="004D00E8"/>
    <w:rsid w:val="004D00ED"/>
    <w:rsid w:val="004D011C"/>
    <w:rsid w:val="004D012A"/>
    <w:rsid w:val="004D0131"/>
    <w:rsid w:val="004D0190"/>
    <w:rsid w:val="004D01F8"/>
    <w:rsid w:val="004D022F"/>
    <w:rsid w:val="004D0262"/>
    <w:rsid w:val="004D026B"/>
    <w:rsid w:val="004D0271"/>
    <w:rsid w:val="004D02DB"/>
    <w:rsid w:val="004D02E1"/>
    <w:rsid w:val="004D0354"/>
    <w:rsid w:val="004D035C"/>
    <w:rsid w:val="004D037B"/>
    <w:rsid w:val="004D037E"/>
    <w:rsid w:val="004D03B3"/>
    <w:rsid w:val="004D03D2"/>
    <w:rsid w:val="004D03E5"/>
    <w:rsid w:val="004D03F5"/>
    <w:rsid w:val="004D041A"/>
    <w:rsid w:val="004D041C"/>
    <w:rsid w:val="004D0422"/>
    <w:rsid w:val="004D0428"/>
    <w:rsid w:val="004D042A"/>
    <w:rsid w:val="004D0445"/>
    <w:rsid w:val="004D045F"/>
    <w:rsid w:val="004D0493"/>
    <w:rsid w:val="004D04A9"/>
    <w:rsid w:val="004D04AD"/>
    <w:rsid w:val="004D04BA"/>
    <w:rsid w:val="004D0533"/>
    <w:rsid w:val="004D05C5"/>
    <w:rsid w:val="004D05DE"/>
    <w:rsid w:val="004D0643"/>
    <w:rsid w:val="004D0664"/>
    <w:rsid w:val="004D0684"/>
    <w:rsid w:val="004D06DA"/>
    <w:rsid w:val="004D0703"/>
    <w:rsid w:val="004D0706"/>
    <w:rsid w:val="004D0710"/>
    <w:rsid w:val="004D0751"/>
    <w:rsid w:val="004D0755"/>
    <w:rsid w:val="004D07E3"/>
    <w:rsid w:val="004D07E7"/>
    <w:rsid w:val="004D07EB"/>
    <w:rsid w:val="004D07FC"/>
    <w:rsid w:val="004D081D"/>
    <w:rsid w:val="004D0820"/>
    <w:rsid w:val="004D0839"/>
    <w:rsid w:val="004D0864"/>
    <w:rsid w:val="004D086A"/>
    <w:rsid w:val="004D0878"/>
    <w:rsid w:val="004D08CC"/>
    <w:rsid w:val="004D0940"/>
    <w:rsid w:val="004D0962"/>
    <w:rsid w:val="004D096E"/>
    <w:rsid w:val="004D09A2"/>
    <w:rsid w:val="004D0A00"/>
    <w:rsid w:val="004D0A0B"/>
    <w:rsid w:val="004D0A2F"/>
    <w:rsid w:val="004D0A3D"/>
    <w:rsid w:val="004D0A57"/>
    <w:rsid w:val="004D0A72"/>
    <w:rsid w:val="004D0A81"/>
    <w:rsid w:val="004D0A86"/>
    <w:rsid w:val="004D0A9A"/>
    <w:rsid w:val="004D0AE2"/>
    <w:rsid w:val="004D0B98"/>
    <w:rsid w:val="004D0BDB"/>
    <w:rsid w:val="004D0BF0"/>
    <w:rsid w:val="004D0BF4"/>
    <w:rsid w:val="004D0C18"/>
    <w:rsid w:val="004D0C2C"/>
    <w:rsid w:val="004D0C51"/>
    <w:rsid w:val="004D0C7C"/>
    <w:rsid w:val="004D0C87"/>
    <w:rsid w:val="004D0C96"/>
    <w:rsid w:val="004D0CBD"/>
    <w:rsid w:val="004D0CDA"/>
    <w:rsid w:val="004D0CEF"/>
    <w:rsid w:val="004D0CFF"/>
    <w:rsid w:val="004D0D4D"/>
    <w:rsid w:val="004D0D74"/>
    <w:rsid w:val="004D0DF4"/>
    <w:rsid w:val="004D0E63"/>
    <w:rsid w:val="004D0EDA"/>
    <w:rsid w:val="004D0F15"/>
    <w:rsid w:val="004D0F1D"/>
    <w:rsid w:val="004D0F66"/>
    <w:rsid w:val="004D0F75"/>
    <w:rsid w:val="004D0F8F"/>
    <w:rsid w:val="004D0F93"/>
    <w:rsid w:val="004D0F9C"/>
    <w:rsid w:val="004D0FB3"/>
    <w:rsid w:val="004D0FE9"/>
    <w:rsid w:val="004D0FFF"/>
    <w:rsid w:val="004D1007"/>
    <w:rsid w:val="004D106F"/>
    <w:rsid w:val="004D10C6"/>
    <w:rsid w:val="004D1139"/>
    <w:rsid w:val="004D1142"/>
    <w:rsid w:val="004D1151"/>
    <w:rsid w:val="004D1190"/>
    <w:rsid w:val="004D11AC"/>
    <w:rsid w:val="004D11B3"/>
    <w:rsid w:val="004D11E7"/>
    <w:rsid w:val="004D1204"/>
    <w:rsid w:val="004D12DD"/>
    <w:rsid w:val="004D12F5"/>
    <w:rsid w:val="004D12F6"/>
    <w:rsid w:val="004D1312"/>
    <w:rsid w:val="004D1337"/>
    <w:rsid w:val="004D1346"/>
    <w:rsid w:val="004D1390"/>
    <w:rsid w:val="004D139B"/>
    <w:rsid w:val="004D13A7"/>
    <w:rsid w:val="004D13BB"/>
    <w:rsid w:val="004D13CA"/>
    <w:rsid w:val="004D1409"/>
    <w:rsid w:val="004D1481"/>
    <w:rsid w:val="004D1489"/>
    <w:rsid w:val="004D1503"/>
    <w:rsid w:val="004D1535"/>
    <w:rsid w:val="004D155F"/>
    <w:rsid w:val="004D15A7"/>
    <w:rsid w:val="004D15A9"/>
    <w:rsid w:val="004D15C6"/>
    <w:rsid w:val="004D1617"/>
    <w:rsid w:val="004D1637"/>
    <w:rsid w:val="004D1658"/>
    <w:rsid w:val="004D1685"/>
    <w:rsid w:val="004D16CB"/>
    <w:rsid w:val="004D16F5"/>
    <w:rsid w:val="004D1708"/>
    <w:rsid w:val="004D1712"/>
    <w:rsid w:val="004D1725"/>
    <w:rsid w:val="004D1741"/>
    <w:rsid w:val="004D178B"/>
    <w:rsid w:val="004D17A6"/>
    <w:rsid w:val="004D17B1"/>
    <w:rsid w:val="004D17C9"/>
    <w:rsid w:val="004D17D5"/>
    <w:rsid w:val="004D17D9"/>
    <w:rsid w:val="004D1809"/>
    <w:rsid w:val="004D180A"/>
    <w:rsid w:val="004D1815"/>
    <w:rsid w:val="004D1840"/>
    <w:rsid w:val="004D186B"/>
    <w:rsid w:val="004D18FA"/>
    <w:rsid w:val="004D1904"/>
    <w:rsid w:val="004D1910"/>
    <w:rsid w:val="004D1917"/>
    <w:rsid w:val="004D1923"/>
    <w:rsid w:val="004D1944"/>
    <w:rsid w:val="004D195A"/>
    <w:rsid w:val="004D197D"/>
    <w:rsid w:val="004D199A"/>
    <w:rsid w:val="004D199E"/>
    <w:rsid w:val="004D19AE"/>
    <w:rsid w:val="004D19C2"/>
    <w:rsid w:val="004D19E4"/>
    <w:rsid w:val="004D19ED"/>
    <w:rsid w:val="004D1A16"/>
    <w:rsid w:val="004D1A5A"/>
    <w:rsid w:val="004D1A6F"/>
    <w:rsid w:val="004D1A70"/>
    <w:rsid w:val="004D1A77"/>
    <w:rsid w:val="004D1AB6"/>
    <w:rsid w:val="004D1B29"/>
    <w:rsid w:val="004D1B34"/>
    <w:rsid w:val="004D1B36"/>
    <w:rsid w:val="004D1B8E"/>
    <w:rsid w:val="004D1BE5"/>
    <w:rsid w:val="004D1C12"/>
    <w:rsid w:val="004D1C28"/>
    <w:rsid w:val="004D1C48"/>
    <w:rsid w:val="004D1CAD"/>
    <w:rsid w:val="004D1CB6"/>
    <w:rsid w:val="004D1CE3"/>
    <w:rsid w:val="004D1CE6"/>
    <w:rsid w:val="004D1CED"/>
    <w:rsid w:val="004D1D55"/>
    <w:rsid w:val="004D1D73"/>
    <w:rsid w:val="004D1D76"/>
    <w:rsid w:val="004D1DA3"/>
    <w:rsid w:val="004D1DAC"/>
    <w:rsid w:val="004D1DB8"/>
    <w:rsid w:val="004D1DC1"/>
    <w:rsid w:val="004D1EB8"/>
    <w:rsid w:val="004D1EC6"/>
    <w:rsid w:val="004D1EF5"/>
    <w:rsid w:val="004D1F0A"/>
    <w:rsid w:val="004D1F64"/>
    <w:rsid w:val="004D1F6A"/>
    <w:rsid w:val="004D1F7B"/>
    <w:rsid w:val="004D1FD5"/>
    <w:rsid w:val="004D2027"/>
    <w:rsid w:val="004D206C"/>
    <w:rsid w:val="004D207F"/>
    <w:rsid w:val="004D209C"/>
    <w:rsid w:val="004D20BF"/>
    <w:rsid w:val="004D2107"/>
    <w:rsid w:val="004D21A8"/>
    <w:rsid w:val="004D21DE"/>
    <w:rsid w:val="004D223A"/>
    <w:rsid w:val="004D2250"/>
    <w:rsid w:val="004D2279"/>
    <w:rsid w:val="004D227E"/>
    <w:rsid w:val="004D2295"/>
    <w:rsid w:val="004D22FD"/>
    <w:rsid w:val="004D2323"/>
    <w:rsid w:val="004D2390"/>
    <w:rsid w:val="004D23E9"/>
    <w:rsid w:val="004D2407"/>
    <w:rsid w:val="004D246E"/>
    <w:rsid w:val="004D2482"/>
    <w:rsid w:val="004D253C"/>
    <w:rsid w:val="004D2582"/>
    <w:rsid w:val="004D2589"/>
    <w:rsid w:val="004D2598"/>
    <w:rsid w:val="004D25C1"/>
    <w:rsid w:val="004D25C9"/>
    <w:rsid w:val="004D25F3"/>
    <w:rsid w:val="004D261E"/>
    <w:rsid w:val="004D262B"/>
    <w:rsid w:val="004D266E"/>
    <w:rsid w:val="004D2672"/>
    <w:rsid w:val="004D2682"/>
    <w:rsid w:val="004D2698"/>
    <w:rsid w:val="004D2722"/>
    <w:rsid w:val="004D2790"/>
    <w:rsid w:val="004D27A7"/>
    <w:rsid w:val="004D27C0"/>
    <w:rsid w:val="004D27CF"/>
    <w:rsid w:val="004D2830"/>
    <w:rsid w:val="004D2832"/>
    <w:rsid w:val="004D2836"/>
    <w:rsid w:val="004D284C"/>
    <w:rsid w:val="004D2855"/>
    <w:rsid w:val="004D2875"/>
    <w:rsid w:val="004D287F"/>
    <w:rsid w:val="004D2893"/>
    <w:rsid w:val="004D2957"/>
    <w:rsid w:val="004D2978"/>
    <w:rsid w:val="004D298E"/>
    <w:rsid w:val="004D29B8"/>
    <w:rsid w:val="004D2A10"/>
    <w:rsid w:val="004D2A47"/>
    <w:rsid w:val="004D2A4F"/>
    <w:rsid w:val="004D2A74"/>
    <w:rsid w:val="004D2A8C"/>
    <w:rsid w:val="004D2ABE"/>
    <w:rsid w:val="004D2ACB"/>
    <w:rsid w:val="004D2AE2"/>
    <w:rsid w:val="004D2AFC"/>
    <w:rsid w:val="004D2B38"/>
    <w:rsid w:val="004D2B99"/>
    <w:rsid w:val="004D2BA5"/>
    <w:rsid w:val="004D2C56"/>
    <w:rsid w:val="004D2C60"/>
    <w:rsid w:val="004D2C78"/>
    <w:rsid w:val="004D2CC2"/>
    <w:rsid w:val="004D2CD2"/>
    <w:rsid w:val="004D2D0B"/>
    <w:rsid w:val="004D2D42"/>
    <w:rsid w:val="004D2D6A"/>
    <w:rsid w:val="004D2D70"/>
    <w:rsid w:val="004D2D87"/>
    <w:rsid w:val="004D2DA3"/>
    <w:rsid w:val="004D2DE0"/>
    <w:rsid w:val="004D2DFA"/>
    <w:rsid w:val="004D2E60"/>
    <w:rsid w:val="004D2EF2"/>
    <w:rsid w:val="004D2EFE"/>
    <w:rsid w:val="004D2F1C"/>
    <w:rsid w:val="004D2F99"/>
    <w:rsid w:val="004D2FA7"/>
    <w:rsid w:val="004D2FA9"/>
    <w:rsid w:val="004D2FAE"/>
    <w:rsid w:val="004D302E"/>
    <w:rsid w:val="004D3056"/>
    <w:rsid w:val="004D3079"/>
    <w:rsid w:val="004D30C4"/>
    <w:rsid w:val="004D30CB"/>
    <w:rsid w:val="004D30DB"/>
    <w:rsid w:val="004D30F0"/>
    <w:rsid w:val="004D30FB"/>
    <w:rsid w:val="004D3129"/>
    <w:rsid w:val="004D3139"/>
    <w:rsid w:val="004D3159"/>
    <w:rsid w:val="004D316F"/>
    <w:rsid w:val="004D3195"/>
    <w:rsid w:val="004D3198"/>
    <w:rsid w:val="004D31A5"/>
    <w:rsid w:val="004D31E5"/>
    <w:rsid w:val="004D3220"/>
    <w:rsid w:val="004D3227"/>
    <w:rsid w:val="004D3244"/>
    <w:rsid w:val="004D328F"/>
    <w:rsid w:val="004D329C"/>
    <w:rsid w:val="004D32C9"/>
    <w:rsid w:val="004D330E"/>
    <w:rsid w:val="004D3392"/>
    <w:rsid w:val="004D3414"/>
    <w:rsid w:val="004D3415"/>
    <w:rsid w:val="004D3425"/>
    <w:rsid w:val="004D344C"/>
    <w:rsid w:val="004D348F"/>
    <w:rsid w:val="004D3494"/>
    <w:rsid w:val="004D349D"/>
    <w:rsid w:val="004D34A5"/>
    <w:rsid w:val="004D34D3"/>
    <w:rsid w:val="004D351A"/>
    <w:rsid w:val="004D3523"/>
    <w:rsid w:val="004D3550"/>
    <w:rsid w:val="004D35B0"/>
    <w:rsid w:val="004D35F3"/>
    <w:rsid w:val="004D3648"/>
    <w:rsid w:val="004D366A"/>
    <w:rsid w:val="004D3690"/>
    <w:rsid w:val="004D36A0"/>
    <w:rsid w:val="004D36B5"/>
    <w:rsid w:val="004D36C1"/>
    <w:rsid w:val="004D36E8"/>
    <w:rsid w:val="004D36EB"/>
    <w:rsid w:val="004D36F3"/>
    <w:rsid w:val="004D3713"/>
    <w:rsid w:val="004D372B"/>
    <w:rsid w:val="004D372C"/>
    <w:rsid w:val="004D3740"/>
    <w:rsid w:val="004D375D"/>
    <w:rsid w:val="004D3774"/>
    <w:rsid w:val="004D37C8"/>
    <w:rsid w:val="004D37ED"/>
    <w:rsid w:val="004D381D"/>
    <w:rsid w:val="004D3878"/>
    <w:rsid w:val="004D3895"/>
    <w:rsid w:val="004D38C1"/>
    <w:rsid w:val="004D38D2"/>
    <w:rsid w:val="004D3900"/>
    <w:rsid w:val="004D3977"/>
    <w:rsid w:val="004D39A0"/>
    <w:rsid w:val="004D39B7"/>
    <w:rsid w:val="004D39EF"/>
    <w:rsid w:val="004D3A08"/>
    <w:rsid w:val="004D3A19"/>
    <w:rsid w:val="004D3A1C"/>
    <w:rsid w:val="004D3A3B"/>
    <w:rsid w:val="004D3A44"/>
    <w:rsid w:val="004D3A47"/>
    <w:rsid w:val="004D3A6E"/>
    <w:rsid w:val="004D3A88"/>
    <w:rsid w:val="004D3A97"/>
    <w:rsid w:val="004D3AB4"/>
    <w:rsid w:val="004D3AEE"/>
    <w:rsid w:val="004D3B09"/>
    <w:rsid w:val="004D3C11"/>
    <w:rsid w:val="004D3C25"/>
    <w:rsid w:val="004D3C2B"/>
    <w:rsid w:val="004D3C45"/>
    <w:rsid w:val="004D3C54"/>
    <w:rsid w:val="004D3C7C"/>
    <w:rsid w:val="004D3C81"/>
    <w:rsid w:val="004D3CD3"/>
    <w:rsid w:val="004D3CE9"/>
    <w:rsid w:val="004D3D4D"/>
    <w:rsid w:val="004D3D88"/>
    <w:rsid w:val="004D3D89"/>
    <w:rsid w:val="004D3DC0"/>
    <w:rsid w:val="004D3DDB"/>
    <w:rsid w:val="004D3E20"/>
    <w:rsid w:val="004D3E23"/>
    <w:rsid w:val="004D3E50"/>
    <w:rsid w:val="004D3E71"/>
    <w:rsid w:val="004D3E98"/>
    <w:rsid w:val="004D3F41"/>
    <w:rsid w:val="004D3F48"/>
    <w:rsid w:val="004D3F60"/>
    <w:rsid w:val="004D3F8E"/>
    <w:rsid w:val="004D3FD5"/>
    <w:rsid w:val="004D3FFB"/>
    <w:rsid w:val="004D4027"/>
    <w:rsid w:val="004D4034"/>
    <w:rsid w:val="004D4035"/>
    <w:rsid w:val="004D4036"/>
    <w:rsid w:val="004D403F"/>
    <w:rsid w:val="004D409A"/>
    <w:rsid w:val="004D4129"/>
    <w:rsid w:val="004D413F"/>
    <w:rsid w:val="004D417B"/>
    <w:rsid w:val="004D4184"/>
    <w:rsid w:val="004D41D8"/>
    <w:rsid w:val="004D41E6"/>
    <w:rsid w:val="004D41EF"/>
    <w:rsid w:val="004D4250"/>
    <w:rsid w:val="004D42D6"/>
    <w:rsid w:val="004D42F4"/>
    <w:rsid w:val="004D430F"/>
    <w:rsid w:val="004D431C"/>
    <w:rsid w:val="004D4323"/>
    <w:rsid w:val="004D4324"/>
    <w:rsid w:val="004D4326"/>
    <w:rsid w:val="004D435E"/>
    <w:rsid w:val="004D437F"/>
    <w:rsid w:val="004D4382"/>
    <w:rsid w:val="004D4383"/>
    <w:rsid w:val="004D439C"/>
    <w:rsid w:val="004D43AC"/>
    <w:rsid w:val="004D43B5"/>
    <w:rsid w:val="004D43C5"/>
    <w:rsid w:val="004D43CE"/>
    <w:rsid w:val="004D43E4"/>
    <w:rsid w:val="004D4402"/>
    <w:rsid w:val="004D4457"/>
    <w:rsid w:val="004D4465"/>
    <w:rsid w:val="004D44A7"/>
    <w:rsid w:val="004D44E2"/>
    <w:rsid w:val="004D44E3"/>
    <w:rsid w:val="004D450B"/>
    <w:rsid w:val="004D451A"/>
    <w:rsid w:val="004D4526"/>
    <w:rsid w:val="004D4540"/>
    <w:rsid w:val="004D4543"/>
    <w:rsid w:val="004D4566"/>
    <w:rsid w:val="004D45C1"/>
    <w:rsid w:val="004D4633"/>
    <w:rsid w:val="004D4657"/>
    <w:rsid w:val="004D465F"/>
    <w:rsid w:val="004D46AF"/>
    <w:rsid w:val="004D46D5"/>
    <w:rsid w:val="004D46D9"/>
    <w:rsid w:val="004D46E9"/>
    <w:rsid w:val="004D4725"/>
    <w:rsid w:val="004D474E"/>
    <w:rsid w:val="004D479F"/>
    <w:rsid w:val="004D47C9"/>
    <w:rsid w:val="004D482C"/>
    <w:rsid w:val="004D484C"/>
    <w:rsid w:val="004D485D"/>
    <w:rsid w:val="004D486C"/>
    <w:rsid w:val="004D4883"/>
    <w:rsid w:val="004D4888"/>
    <w:rsid w:val="004D48D8"/>
    <w:rsid w:val="004D4949"/>
    <w:rsid w:val="004D496F"/>
    <w:rsid w:val="004D497B"/>
    <w:rsid w:val="004D4988"/>
    <w:rsid w:val="004D499F"/>
    <w:rsid w:val="004D49DB"/>
    <w:rsid w:val="004D4A35"/>
    <w:rsid w:val="004D4A4A"/>
    <w:rsid w:val="004D4AC6"/>
    <w:rsid w:val="004D4B5A"/>
    <w:rsid w:val="004D4B74"/>
    <w:rsid w:val="004D4B77"/>
    <w:rsid w:val="004D4B91"/>
    <w:rsid w:val="004D4BA3"/>
    <w:rsid w:val="004D4BCA"/>
    <w:rsid w:val="004D4BD8"/>
    <w:rsid w:val="004D4BDC"/>
    <w:rsid w:val="004D4C16"/>
    <w:rsid w:val="004D4C48"/>
    <w:rsid w:val="004D4C4A"/>
    <w:rsid w:val="004D4C64"/>
    <w:rsid w:val="004D4CB2"/>
    <w:rsid w:val="004D4CB5"/>
    <w:rsid w:val="004D4CB7"/>
    <w:rsid w:val="004D4CBD"/>
    <w:rsid w:val="004D4CDC"/>
    <w:rsid w:val="004D4D0A"/>
    <w:rsid w:val="004D4D27"/>
    <w:rsid w:val="004D4D2D"/>
    <w:rsid w:val="004D4D2E"/>
    <w:rsid w:val="004D4D4A"/>
    <w:rsid w:val="004D4D4C"/>
    <w:rsid w:val="004D4E5D"/>
    <w:rsid w:val="004D4E9A"/>
    <w:rsid w:val="004D4E9B"/>
    <w:rsid w:val="004D4F08"/>
    <w:rsid w:val="004D4F32"/>
    <w:rsid w:val="004D4F35"/>
    <w:rsid w:val="004D4F3B"/>
    <w:rsid w:val="004D4F41"/>
    <w:rsid w:val="004D4F89"/>
    <w:rsid w:val="004D4FC9"/>
    <w:rsid w:val="004D4FCE"/>
    <w:rsid w:val="004D4FDE"/>
    <w:rsid w:val="004D505B"/>
    <w:rsid w:val="004D5099"/>
    <w:rsid w:val="004D50C0"/>
    <w:rsid w:val="004D50C5"/>
    <w:rsid w:val="004D5108"/>
    <w:rsid w:val="004D510D"/>
    <w:rsid w:val="004D5128"/>
    <w:rsid w:val="004D5160"/>
    <w:rsid w:val="004D5168"/>
    <w:rsid w:val="004D51AA"/>
    <w:rsid w:val="004D51DB"/>
    <w:rsid w:val="004D522F"/>
    <w:rsid w:val="004D5254"/>
    <w:rsid w:val="004D5262"/>
    <w:rsid w:val="004D5278"/>
    <w:rsid w:val="004D527F"/>
    <w:rsid w:val="004D5285"/>
    <w:rsid w:val="004D52A7"/>
    <w:rsid w:val="004D52B0"/>
    <w:rsid w:val="004D52BA"/>
    <w:rsid w:val="004D52E4"/>
    <w:rsid w:val="004D5321"/>
    <w:rsid w:val="004D5353"/>
    <w:rsid w:val="004D5380"/>
    <w:rsid w:val="004D5399"/>
    <w:rsid w:val="004D5416"/>
    <w:rsid w:val="004D5420"/>
    <w:rsid w:val="004D5463"/>
    <w:rsid w:val="004D546D"/>
    <w:rsid w:val="004D5476"/>
    <w:rsid w:val="004D5479"/>
    <w:rsid w:val="004D5483"/>
    <w:rsid w:val="004D54BB"/>
    <w:rsid w:val="004D54D3"/>
    <w:rsid w:val="004D54D4"/>
    <w:rsid w:val="004D54F8"/>
    <w:rsid w:val="004D54FF"/>
    <w:rsid w:val="004D552F"/>
    <w:rsid w:val="004D5548"/>
    <w:rsid w:val="004D5554"/>
    <w:rsid w:val="004D555A"/>
    <w:rsid w:val="004D5583"/>
    <w:rsid w:val="004D55CB"/>
    <w:rsid w:val="004D55F3"/>
    <w:rsid w:val="004D560A"/>
    <w:rsid w:val="004D560D"/>
    <w:rsid w:val="004D5611"/>
    <w:rsid w:val="004D562C"/>
    <w:rsid w:val="004D5633"/>
    <w:rsid w:val="004D5672"/>
    <w:rsid w:val="004D5683"/>
    <w:rsid w:val="004D5685"/>
    <w:rsid w:val="004D5689"/>
    <w:rsid w:val="004D5697"/>
    <w:rsid w:val="004D56A0"/>
    <w:rsid w:val="004D56CC"/>
    <w:rsid w:val="004D56D6"/>
    <w:rsid w:val="004D5721"/>
    <w:rsid w:val="004D5733"/>
    <w:rsid w:val="004D574D"/>
    <w:rsid w:val="004D57A4"/>
    <w:rsid w:val="004D57B8"/>
    <w:rsid w:val="004D57DB"/>
    <w:rsid w:val="004D5814"/>
    <w:rsid w:val="004D583B"/>
    <w:rsid w:val="004D5865"/>
    <w:rsid w:val="004D5875"/>
    <w:rsid w:val="004D58D0"/>
    <w:rsid w:val="004D58D6"/>
    <w:rsid w:val="004D58DA"/>
    <w:rsid w:val="004D58DE"/>
    <w:rsid w:val="004D58F1"/>
    <w:rsid w:val="004D592B"/>
    <w:rsid w:val="004D5930"/>
    <w:rsid w:val="004D5939"/>
    <w:rsid w:val="004D593C"/>
    <w:rsid w:val="004D5940"/>
    <w:rsid w:val="004D5956"/>
    <w:rsid w:val="004D5974"/>
    <w:rsid w:val="004D59A8"/>
    <w:rsid w:val="004D59C0"/>
    <w:rsid w:val="004D5A08"/>
    <w:rsid w:val="004D5A0A"/>
    <w:rsid w:val="004D5A36"/>
    <w:rsid w:val="004D5A52"/>
    <w:rsid w:val="004D5A6B"/>
    <w:rsid w:val="004D5A94"/>
    <w:rsid w:val="004D5AF6"/>
    <w:rsid w:val="004D5B05"/>
    <w:rsid w:val="004D5B5B"/>
    <w:rsid w:val="004D5B5C"/>
    <w:rsid w:val="004D5B60"/>
    <w:rsid w:val="004D5BA1"/>
    <w:rsid w:val="004D5BA9"/>
    <w:rsid w:val="004D5BE8"/>
    <w:rsid w:val="004D5C1A"/>
    <w:rsid w:val="004D5C52"/>
    <w:rsid w:val="004D5C5B"/>
    <w:rsid w:val="004D5C72"/>
    <w:rsid w:val="004D5C80"/>
    <w:rsid w:val="004D5C89"/>
    <w:rsid w:val="004D5CF8"/>
    <w:rsid w:val="004D5D54"/>
    <w:rsid w:val="004D5DC1"/>
    <w:rsid w:val="004D5DE7"/>
    <w:rsid w:val="004D5DEF"/>
    <w:rsid w:val="004D5E89"/>
    <w:rsid w:val="004D5E99"/>
    <w:rsid w:val="004D5EC4"/>
    <w:rsid w:val="004D5ED8"/>
    <w:rsid w:val="004D5EEB"/>
    <w:rsid w:val="004D5F09"/>
    <w:rsid w:val="004D5F6B"/>
    <w:rsid w:val="004D5F78"/>
    <w:rsid w:val="004D5FA6"/>
    <w:rsid w:val="004D5FCA"/>
    <w:rsid w:val="004D6028"/>
    <w:rsid w:val="004D602C"/>
    <w:rsid w:val="004D6078"/>
    <w:rsid w:val="004D608D"/>
    <w:rsid w:val="004D608E"/>
    <w:rsid w:val="004D60A1"/>
    <w:rsid w:val="004D60B3"/>
    <w:rsid w:val="004D60C3"/>
    <w:rsid w:val="004D60CA"/>
    <w:rsid w:val="004D60F9"/>
    <w:rsid w:val="004D6135"/>
    <w:rsid w:val="004D6140"/>
    <w:rsid w:val="004D6170"/>
    <w:rsid w:val="004D61D6"/>
    <w:rsid w:val="004D61D7"/>
    <w:rsid w:val="004D6234"/>
    <w:rsid w:val="004D623C"/>
    <w:rsid w:val="004D624A"/>
    <w:rsid w:val="004D627A"/>
    <w:rsid w:val="004D628C"/>
    <w:rsid w:val="004D6290"/>
    <w:rsid w:val="004D6296"/>
    <w:rsid w:val="004D62BD"/>
    <w:rsid w:val="004D62BF"/>
    <w:rsid w:val="004D62C5"/>
    <w:rsid w:val="004D62F6"/>
    <w:rsid w:val="004D6362"/>
    <w:rsid w:val="004D63E7"/>
    <w:rsid w:val="004D63F1"/>
    <w:rsid w:val="004D640F"/>
    <w:rsid w:val="004D641A"/>
    <w:rsid w:val="004D64A8"/>
    <w:rsid w:val="004D64DF"/>
    <w:rsid w:val="004D6525"/>
    <w:rsid w:val="004D6531"/>
    <w:rsid w:val="004D653D"/>
    <w:rsid w:val="004D654C"/>
    <w:rsid w:val="004D6564"/>
    <w:rsid w:val="004D65E9"/>
    <w:rsid w:val="004D662F"/>
    <w:rsid w:val="004D66C9"/>
    <w:rsid w:val="004D66CD"/>
    <w:rsid w:val="004D66E6"/>
    <w:rsid w:val="004D6700"/>
    <w:rsid w:val="004D6712"/>
    <w:rsid w:val="004D671D"/>
    <w:rsid w:val="004D6751"/>
    <w:rsid w:val="004D6771"/>
    <w:rsid w:val="004D67B1"/>
    <w:rsid w:val="004D67C7"/>
    <w:rsid w:val="004D6806"/>
    <w:rsid w:val="004D680D"/>
    <w:rsid w:val="004D683B"/>
    <w:rsid w:val="004D6873"/>
    <w:rsid w:val="004D68F2"/>
    <w:rsid w:val="004D68F6"/>
    <w:rsid w:val="004D6920"/>
    <w:rsid w:val="004D6989"/>
    <w:rsid w:val="004D698F"/>
    <w:rsid w:val="004D69A8"/>
    <w:rsid w:val="004D69EE"/>
    <w:rsid w:val="004D69F6"/>
    <w:rsid w:val="004D6A05"/>
    <w:rsid w:val="004D6A0C"/>
    <w:rsid w:val="004D6A66"/>
    <w:rsid w:val="004D6A6B"/>
    <w:rsid w:val="004D6AAB"/>
    <w:rsid w:val="004D6AF5"/>
    <w:rsid w:val="004D6B70"/>
    <w:rsid w:val="004D6B76"/>
    <w:rsid w:val="004D6BCF"/>
    <w:rsid w:val="004D6BE1"/>
    <w:rsid w:val="004D6BE6"/>
    <w:rsid w:val="004D6C64"/>
    <w:rsid w:val="004D6C85"/>
    <w:rsid w:val="004D6CD1"/>
    <w:rsid w:val="004D6D3E"/>
    <w:rsid w:val="004D6D96"/>
    <w:rsid w:val="004D6DA6"/>
    <w:rsid w:val="004D6DC4"/>
    <w:rsid w:val="004D6E09"/>
    <w:rsid w:val="004D6E5C"/>
    <w:rsid w:val="004D6E9E"/>
    <w:rsid w:val="004D6EAC"/>
    <w:rsid w:val="004D6EBD"/>
    <w:rsid w:val="004D6EDB"/>
    <w:rsid w:val="004D6EF0"/>
    <w:rsid w:val="004D6F2A"/>
    <w:rsid w:val="004D6F2F"/>
    <w:rsid w:val="004D6F42"/>
    <w:rsid w:val="004D6F57"/>
    <w:rsid w:val="004D6F65"/>
    <w:rsid w:val="004D6F88"/>
    <w:rsid w:val="004D6FF4"/>
    <w:rsid w:val="004D6FF6"/>
    <w:rsid w:val="004D700D"/>
    <w:rsid w:val="004D7036"/>
    <w:rsid w:val="004D703C"/>
    <w:rsid w:val="004D7094"/>
    <w:rsid w:val="004D70A1"/>
    <w:rsid w:val="004D70E2"/>
    <w:rsid w:val="004D70E5"/>
    <w:rsid w:val="004D70E6"/>
    <w:rsid w:val="004D70E9"/>
    <w:rsid w:val="004D711A"/>
    <w:rsid w:val="004D7149"/>
    <w:rsid w:val="004D7163"/>
    <w:rsid w:val="004D7172"/>
    <w:rsid w:val="004D7173"/>
    <w:rsid w:val="004D7182"/>
    <w:rsid w:val="004D7197"/>
    <w:rsid w:val="004D71AC"/>
    <w:rsid w:val="004D71BD"/>
    <w:rsid w:val="004D71F1"/>
    <w:rsid w:val="004D720B"/>
    <w:rsid w:val="004D720C"/>
    <w:rsid w:val="004D7242"/>
    <w:rsid w:val="004D7243"/>
    <w:rsid w:val="004D7251"/>
    <w:rsid w:val="004D7272"/>
    <w:rsid w:val="004D7295"/>
    <w:rsid w:val="004D72D3"/>
    <w:rsid w:val="004D72DA"/>
    <w:rsid w:val="004D731C"/>
    <w:rsid w:val="004D7347"/>
    <w:rsid w:val="004D735F"/>
    <w:rsid w:val="004D737F"/>
    <w:rsid w:val="004D73E3"/>
    <w:rsid w:val="004D73FC"/>
    <w:rsid w:val="004D7416"/>
    <w:rsid w:val="004D7451"/>
    <w:rsid w:val="004D7499"/>
    <w:rsid w:val="004D74C6"/>
    <w:rsid w:val="004D74D2"/>
    <w:rsid w:val="004D7501"/>
    <w:rsid w:val="004D750B"/>
    <w:rsid w:val="004D758B"/>
    <w:rsid w:val="004D758F"/>
    <w:rsid w:val="004D75B2"/>
    <w:rsid w:val="004D75BB"/>
    <w:rsid w:val="004D75BE"/>
    <w:rsid w:val="004D7620"/>
    <w:rsid w:val="004D764C"/>
    <w:rsid w:val="004D7657"/>
    <w:rsid w:val="004D7711"/>
    <w:rsid w:val="004D778F"/>
    <w:rsid w:val="004D77A8"/>
    <w:rsid w:val="004D7816"/>
    <w:rsid w:val="004D7853"/>
    <w:rsid w:val="004D7855"/>
    <w:rsid w:val="004D78C5"/>
    <w:rsid w:val="004D78ED"/>
    <w:rsid w:val="004D78FF"/>
    <w:rsid w:val="004D793C"/>
    <w:rsid w:val="004D793D"/>
    <w:rsid w:val="004D7955"/>
    <w:rsid w:val="004D795A"/>
    <w:rsid w:val="004D7990"/>
    <w:rsid w:val="004D7996"/>
    <w:rsid w:val="004D799C"/>
    <w:rsid w:val="004D79A9"/>
    <w:rsid w:val="004D79C8"/>
    <w:rsid w:val="004D79CD"/>
    <w:rsid w:val="004D7A28"/>
    <w:rsid w:val="004D7A2B"/>
    <w:rsid w:val="004D7A3E"/>
    <w:rsid w:val="004D7A58"/>
    <w:rsid w:val="004D7A6D"/>
    <w:rsid w:val="004D7A75"/>
    <w:rsid w:val="004D7A7F"/>
    <w:rsid w:val="004D7ABD"/>
    <w:rsid w:val="004D7AEC"/>
    <w:rsid w:val="004D7B13"/>
    <w:rsid w:val="004D7B7D"/>
    <w:rsid w:val="004D7B9E"/>
    <w:rsid w:val="004D7C12"/>
    <w:rsid w:val="004D7C1A"/>
    <w:rsid w:val="004D7C24"/>
    <w:rsid w:val="004D7C26"/>
    <w:rsid w:val="004D7C80"/>
    <w:rsid w:val="004D7C8D"/>
    <w:rsid w:val="004D7C96"/>
    <w:rsid w:val="004D7CA4"/>
    <w:rsid w:val="004D7CC6"/>
    <w:rsid w:val="004D7CCC"/>
    <w:rsid w:val="004D7CD6"/>
    <w:rsid w:val="004D7D18"/>
    <w:rsid w:val="004D7D2D"/>
    <w:rsid w:val="004D7D88"/>
    <w:rsid w:val="004D7D94"/>
    <w:rsid w:val="004D7DDD"/>
    <w:rsid w:val="004D7E1C"/>
    <w:rsid w:val="004D7E44"/>
    <w:rsid w:val="004D7E5A"/>
    <w:rsid w:val="004D7E5F"/>
    <w:rsid w:val="004D7E77"/>
    <w:rsid w:val="004D7E9F"/>
    <w:rsid w:val="004D7EE9"/>
    <w:rsid w:val="004D7F02"/>
    <w:rsid w:val="004D7F10"/>
    <w:rsid w:val="004D7F41"/>
    <w:rsid w:val="004D7F6B"/>
    <w:rsid w:val="004D7FEC"/>
    <w:rsid w:val="004E005A"/>
    <w:rsid w:val="004E005D"/>
    <w:rsid w:val="004E0062"/>
    <w:rsid w:val="004E0081"/>
    <w:rsid w:val="004E008F"/>
    <w:rsid w:val="004E0092"/>
    <w:rsid w:val="004E009B"/>
    <w:rsid w:val="004E00F7"/>
    <w:rsid w:val="004E0123"/>
    <w:rsid w:val="004E0190"/>
    <w:rsid w:val="004E01CC"/>
    <w:rsid w:val="004E021F"/>
    <w:rsid w:val="004E023B"/>
    <w:rsid w:val="004E02B4"/>
    <w:rsid w:val="004E02F6"/>
    <w:rsid w:val="004E032E"/>
    <w:rsid w:val="004E034C"/>
    <w:rsid w:val="004E041D"/>
    <w:rsid w:val="004E045F"/>
    <w:rsid w:val="004E0481"/>
    <w:rsid w:val="004E04E1"/>
    <w:rsid w:val="004E059C"/>
    <w:rsid w:val="004E05A3"/>
    <w:rsid w:val="004E05C4"/>
    <w:rsid w:val="004E05E0"/>
    <w:rsid w:val="004E05EA"/>
    <w:rsid w:val="004E05F1"/>
    <w:rsid w:val="004E05F4"/>
    <w:rsid w:val="004E062E"/>
    <w:rsid w:val="004E0643"/>
    <w:rsid w:val="004E0651"/>
    <w:rsid w:val="004E0676"/>
    <w:rsid w:val="004E06CA"/>
    <w:rsid w:val="004E0762"/>
    <w:rsid w:val="004E0764"/>
    <w:rsid w:val="004E07AA"/>
    <w:rsid w:val="004E07B0"/>
    <w:rsid w:val="004E07F5"/>
    <w:rsid w:val="004E084F"/>
    <w:rsid w:val="004E085F"/>
    <w:rsid w:val="004E0871"/>
    <w:rsid w:val="004E0880"/>
    <w:rsid w:val="004E0899"/>
    <w:rsid w:val="004E08BA"/>
    <w:rsid w:val="004E08CE"/>
    <w:rsid w:val="004E08D0"/>
    <w:rsid w:val="004E08DF"/>
    <w:rsid w:val="004E08EE"/>
    <w:rsid w:val="004E08F6"/>
    <w:rsid w:val="004E090E"/>
    <w:rsid w:val="004E094A"/>
    <w:rsid w:val="004E095B"/>
    <w:rsid w:val="004E0966"/>
    <w:rsid w:val="004E0996"/>
    <w:rsid w:val="004E09B9"/>
    <w:rsid w:val="004E09C0"/>
    <w:rsid w:val="004E09C4"/>
    <w:rsid w:val="004E09DC"/>
    <w:rsid w:val="004E0A18"/>
    <w:rsid w:val="004E0A21"/>
    <w:rsid w:val="004E0A2D"/>
    <w:rsid w:val="004E0A30"/>
    <w:rsid w:val="004E0A32"/>
    <w:rsid w:val="004E0A47"/>
    <w:rsid w:val="004E0A61"/>
    <w:rsid w:val="004E0A7A"/>
    <w:rsid w:val="004E0A8C"/>
    <w:rsid w:val="004E0A94"/>
    <w:rsid w:val="004E0A9E"/>
    <w:rsid w:val="004E0AA6"/>
    <w:rsid w:val="004E0AAB"/>
    <w:rsid w:val="004E0AC3"/>
    <w:rsid w:val="004E0ACE"/>
    <w:rsid w:val="004E0ADD"/>
    <w:rsid w:val="004E0AEB"/>
    <w:rsid w:val="004E0B03"/>
    <w:rsid w:val="004E0B08"/>
    <w:rsid w:val="004E0B25"/>
    <w:rsid w:val="004E0B3D"/>
    <w:rsid w:val="004E0B62"/>
    <w:rsid w:val="004E0B73"/>
    <w:rsid w:val="004E0B7E"/>
    <w:rsid w:val="004E0B8E"/>
    <w:rsid w:val="004E0BB4"/>
    <w:rsid w:val="004E0BBD"/>
    <w:rsid w:val="004E0BC2"/>
    <w:rsid w:val="004E0BC7"/>
    <w:rsid w:val="004E0BCD"/>
    <w:rsid w:val="004E0BD5"/>
    <w:rsid w:val="004E0C11"/>
    <w:rsid w:val="004E0C25"/>
    <w:rsid w:val="004E0C4D"/>
    <w:rsid w:val="004E0C70"/>
    <w:rsid w:val="004E0CCA"/>
    <w:rsid w:val="004E0CD0"/>
    <w:rsid w:val="004E0CD5"/>
    <w:rsid w:val="004E0D1C"/>
    <w:rsid w:val="004E0D49"/>
    <w:rsid w:val="004E0D7E"/>
    <w:rsid w:val="004E0D86"/>
    <w:rsid w:val="004E0D8C"/>
    <w:rsid w:val="004E0DB8"/>
    <w:rsid w:val="004E0DD5"/>
    <w:rsid w:val="004E0DDB"/>
    <w:rsid w:val="004E0DEA"/>
    <w:rsid w:val="004E0E1E"/>
    <w:rsid w:val="004E0E20"/>
    <w:rsid w:val="004E0E3B"/>
    <w:rsid w:val="004E0E50"/>
    <w:rsid w:val="004E0E67"/>
    <w:rsid w:val="004E0EA9"/>
    <w:rsid w:val="004E0ECC"/>
    <w:rsid w:val="004E0ED6"/>
    <w:rsid w:val="004E0F84"/>
    <w:rsid w:val="004E0FE1"/>
    <w:rsid w:val="004E104F"/>
    <w:rsid w:val="004E1072"/>
    <w:rsid w:val="004E108E"/>
    <w:rsid w:val="004E1092"/>
    <w:rsid w:val="004E10B1"/>
    <w:rsid w:val="004E10C1"/>
    <w:rsid w:val="004E10CD"/>
    <w:rsid w:val="004E1107"/>
    <w:rsid w:val="004E111E"/>
    <w:rsid w:val="004E11F6"/>
    <w:rsid w:val="004E11FC"/>
    <w:rsid w:val="004E123C"/>
    <w:rsid w:val="004E1243"/>
    <w:rsid w:val="004E1253"/>
    <w:rsid w:val="004E1256"/>
    <w:rsid w:val="004E127B"/>
    <w:rsid w:val="004E12BB"/>
    <w:rsid w:val="004E12D6"/>
    <w:rsid w:val="004E12E6"/>
    <w:rsid w:val="004E1343"/>
    <w:rsid w:val="004E137B"/>
    <w:rsid w:val="004E13FA"/>
    <w:rsid w:val="004E1424"/>
    <w:rsid w:val="004E1458"/>
    <w:rsid w:val="004E145A"/>
    <w:rsid w:val="004E1491"/>
    <w:rsid w:val="004E14A8"/>
    <w:rsid w:val="004E14FE"/>
    <w:rsid w:val="004E152B"/>
    <w:rsid w:val="004E1547"/>
    <w:rsid w:val="004E1560"/>
    <w:rsid w:val="004E1622"/>
    <w:rsid w:val="004E165A"/>
    <w:rsid w:val="004E1675"/>
    <w:rsid w:val="004E16B3"/>
    <w:rsid w:val="004E16BE"/>
    <w:rsid w:val="004E16D1"/>
    <w:rsid w:val="004E16DA"/>
    <w:rsid w:val="004E16DC"/>
    <w:rsid w:val="004E16DD"/>
    <w:rsid w:val="004E17CA"/>
    <w:rsid w:val="004E17ED"/>
    <w:rsid w:val="004E1803"/>
    <w:rsid w:val="004E1846"/>
    <w:rsid w:val="004E184D"/>
    <w:rsid w:val="004E186E"/>
    <w:rsid w:val="004E18A3"/>
    <w:rsid w:val="004E18BB"/>
    <w:rsid w:val="004E1928"/>
    <w:rsid w:val="004E1967"/>
    <w:rsid w:val="004E1993"/>
    <w:rsid w:val="004E1995"/>
    <w:rsid w:val="004E199D"/>
    <w:rsid w:val="004E19BF"/>
    <w:rsid w:val="004E1A1E"/>
    <w:rsid w:val="004E1A2F"/>
    <w:rsid w:val="004E1A30"/>
    <w:rsid w:val="004E1B33"/>
    <w:rsid w:val="004E1C20"/>
    <w:rsid w:val="004E1C75"/>
    <w:rsid w:val="004E1C76"/>
    <w:rsid w:val="004E1C7D"/>
    <w:rsid w:val="004E1C85"/>
    <w:rsid w:val="004E1C97"/>
    <w:rsid w:val="004E1CA0"/>
    <w:rsid w:val="004E1CD9"/>
    <w:rsid w:val="004E1D16"/>
    <w:rsid w:val="004E1D44"/>
    <w:rsid w:val="004E1D4A"/>
    <w:rsid w:val="004E1D4D"/>
    <w:rsid w:val="004E1DA1"/>
    <w:rsid w:val="004E1DB7"/>
    <w:rsid w:val="004E1DBF"/>
    <w:rsid w:val="004E1DEE"/>
    <w:rsid w:val="004E1DF4"/>
    <w:rsid w:val="004E1E0F"/>
    <w:rsid w:val="004E1E1B"/>
    <w:rsid w:val="004E1E27"/>
    <w:rsid w:val="004E1E65"/>
    <w:rsid w:val="004E1EB0"/>
    <w:rsid w:val="004E1EEA"/>
    <w:rsid w:val="004E1F15"/>
    <w:rsid w:val="004E1F1A"/>
    <w:rsid w:val="004E1F1E"/>
    <w:rsid w:val="004E1F62"/>
    <w:rsid w:val="004E1F72"/>
    <w:rsid w:val="004E1FAF"/>
    <w:rsid w:val="004E202B"/>
    <w:rsid w:val="004E205E"/>
    <w:rsid w:val="004E2080"/>
    <w:rsid w:val="004E2123"/>
    <w:rsid w:val="004E213A"/>
    <w:rsid w:val="004E2150"/>
    <w:rsid w:val="004E2183"/>
    <w:rsid w:val="004E21BC"/>
    <w:rsid w:val="004E220F"/>
    <w:rsid w:val="004E223A"/>
    <w:rsid w:val="004E224E"/>
    <w:rsid w:val="004E22AE"/>
    <w:rsid w:val="004E22B6"/>
    <w:rsid w:val="004E22FF"/>
    <w:rsid w:val="004E232A"/>
    <w:rsid w:val="004E233F"/>
    <w:rsid w:val="004E2350"/>
    <w:rsid w:val="004E2358"/>
    <w:rsid w:val="004E235A"/>
    <w:rsid w:val="004E237A"/>
    <w:rsid w:val="004E237B"/>
    <w:rsid w:val="004E2417"/>
    <w:rsid w:val="004E244A"/>
    <w:rsid w:val="004E246C"/>
    <w:rsid w:val="004E2470"/>
    <w:rsid w:val="004E247C"/>
    <w:rsid w:val="004E249E"/>
    <w:rsid w:val="004E24C0"/>
    <w:rsid w:val="004E24C3"/>
    <w:rsid w:val="004E24D9"/>
    <w:rsid w:val="004E2526"/>
    <w:rsid w:val="004E2542"/>
    <w:rsid w:val="004E2563"/>
    <w:rsid w:val="004E256F"/>
    <w:rsid w:val="004E25B0"/>
    <w:rsid w:val="004E25C0"/>
    <w:rsid w:val="004E25E7"/>
    <w:rsid w:val="004E25FE"/>
    <w:rsid w:val="004E260C"/>
    <w:rsid w:val="004E261F"/>
    <w:rsid w:val="004E2622"/>
    <w:rsid w:val="004E2625"/>
    <w:rsid w:val="004E262D"/>
    <w:rsid w:val="004E264D"/>
    <w:rsid w:val="004E2667"/>
    <w:rsid w:val="004E2673"/>
    <w:rsid w:val="004E2698"/>
    <w:rsid w:val="004E26A4"/>
    <w:rsid w:val="004E26DE"/>
    <w:rsid w:val="004E26F4"/>
    <w:rsid w:val="004E26FF"/>
    <w:rsid w:val="004E270B"/>
    <w:rsid w:val="004E2714"/>
    <w:rsid w:val="004E271C"/>
    <w:rsid w:val="004E2760"/>
    <w:rsid w:val="004E27BE"/>
    <w:rsid w:val="004E27C0"/>
    <w:rsid w:val="004E2844"/>
    <w:rsid w:val="004E2862"/>
    <w:rsid w:val="004E2874"/>
    <w:rsid w:val="004E2890"/>
    <w:rsid w:val="004E2893"/>
    <w:rsid w:val="004E28A8"/>
    <w:rsid w:val="004E28B0"/>
    <w:rsid w:val="004E2966"/>
    <w:rsid w:val="004E29B2"/>
    <w:rsid w:val="004E29C1"/>
    <w:rsid w:val="004E29DF"/>
    <w:rsid w:val="004E2A0F"/>
    <w:rsid w:val="004E2A16"/>
    <w:rsid w:val="004E2A3C"/>
    <w:rsid w:val="004E2A46"/>
    <w:rsid w:val="004E2A78"/>
    <w:rsid w:val="004E2A7B"/>
    <w:rsid w:val="004E2A82"/>
    <w:rsid w:val="004E2AAF"/>
    <w:rsid w:val="004E2AB0"/>
    <w:rsid w:val="004E2B01"/>
    <w:rsid w:val="004E2B08"/>
    <w:rsid w:val="004E2B42"/>
    <w:rsid w:val="004E2B43"/>
    <w:rsid w:val="004E2B5C"/>
    <w:rsid w:val="004E2B67"/>
    <w:rsid w:val="004E2BA6"/>
    <w:rsid w:val="004E2BAB"/>
    <w:rsid w:val="004E2BE5"/>
    <w:rsid w:val="004E2C48"/>
    <w:rsid w:val="004E2C53"/>
    <w:rsid w:val="004E2C7B"/>
    <w:rsid w:val="004E2CEF"/>
    <w:rsid w:val="004E2CF0"/>
    <w:rsid w:val="004E2D5B"/>
    <w:rsid w:val="004E2D8E"/>
    <w:rsid w:val="004E2DA6"/>
    <w:rsid w:val="004E2DAF"/>
    <w:rsid w:val="004E2DC2"/>
    <w:rsid w:val="004E2E71"/>
    <w:rsid w:val="004E2E9F"/>
    <w:rsid w:val="004E2EB9"/>
    <w:rsid w:val="004E2EC7"/>
    <w:rsid w:val="004E2EE1"/>
    <w:rsid w:val="004E2EE9"/>
    <w:rsid w:val="004E2EFB"/>
    <w:rsid w:val="004E2F3D"/>
    <w:rsid w:val="004E2F5E"/>
    <w:rsid w:val="004E2F68"/>
    <w:rsid w:val="004E2F77"/>
    <w:rsid w:val="004E2FC3"/>
    <w:rsid w:val="004E2FC4"/>
    <w:rsid w:val="004E3031"/>
    <w:rsid w:val="004E3032"/>
    <w:rsid w:val="004E304F"/>
    <w:rsid w:val="004E3078"/>
    <w:rsid w:val="004E3086"/>
    <w:rsid w:val="004E3090"/>
    <w:rsid w:val="004E30A5"/>
    <w:rsid w:val="004E30CD"/>
    <w:rsid w:val="004E30D4"/>
    <w:rsid w:val="004E310F"/>
    <w:rsid w:val="004E3114"/>
    <w:rsid w:val="004E3161"/>
    <w:rsid w:val="004E3172"/>
    <w:rsid w:val="004E3178"/>
    <w:rsid w:val="004E31A1"/>
    <w:rsid w:val="004E31AC"/>
    <w:rsid w:val="004E3201"/>
    <w:rsid w:val="004E3240"/>
    <w:rsid w:val="004E3249"/>
    <w:rsid w:val="004E326F"/>
    <w:rsid w:val="004E3298"/>
    <w:rsid w:val="004E32B0"/>
    <w:rsid w:val="004E32F4"/>
    <w:rsid w:val="004E3313"/>
    <w:rsid w:val="004E333F"/>
    <w:rsid w:val="004E3350"/>
    <w:rsid w:val="004E3357"/>
    <w:rsid w:val="004E335D"/>
    <w:rsid w:val="004E3361"/>
    <w:rsid w:val="004E3365"/>
    <w:rsid w:val="004E339D"/>
    <w:rsid w:val="004E33CA"/>
    <w:rsid w:val="004E3406"/>
    <w:rsid w:val="004E3426"/>
    <w:rsid w:val="004E3458"/>
    <w:rsid w:val="004E3491"/>
    <w:rsid w:val="004E349A"/>
    <w:rsid w:val="004E3500"/>
    <w:rsid w:val="004E3518"/>
    <w:rsid w:val="004E3528"/>
    <w:rsid w:val="004E3538"/>
    <w:rsid w:val="004E3588"/>
    <w:rsid w:val="004E358A"/>
    <w:rsid w:val="004E35A2"/>
    <w:rsid w:val="004E35B1"/>
    <w:rsid w:val="004E35F8"/>
    <w:rsid w:val="004E3628"/>
    <w:rsid w:val="004E362A"/>
    <w:rsid w:val="004E3635"/>
    <w:rsid w:val="004E3648"/>
    <w:rsid w:val="004E365F"/>
    <w:rsid w:val="004E36C1"/>
    <w:rsid w:val="004E371D"/>
    <w:rsid w:val="004E374C"/>
    <w:rsid w:val="004E376A"/>
    <w:rsid w:val="004E377D"/>
    <w:rsid w:val="004E379A"/>
    <w:rsid w:val="004E37A9"/>
    <w:rsid w:val="004E37B4"/>
    <w:rsid w:val="004E37B9"/>
    <w:rsid w:val="004E37DD"/>
    <w:rsid w:val="004E37F1"/>
    <w:rsid w:val="004E383C"/>
    <w:rsid w:val="004E3866"/>
    <w:rsid w:val="004E387D"/>
    <w:rsid w:val="004E38A1"/>
    <w:rsid w:val="004E38CE"/>
    <w:rsid w:val="004E38E5"/>
    <w:rsid w:val="004E38F1"/>
    <w:rsid w:val="004E38F3"/>
    <w:rsid w:val="004E3934"/>
    <w:rsid w:val="004E3959"/>
    <w:rsid w:val="004E3967"/>
    <w:rsid w:val="004E3983"/>
    <w:rsid w:val="004E39AA"/>
    <w:rsid w:val="004E39F0"/>
    <w:rsid w:val="004E3A09"/>
    <w:rsid w:val="004E3A2F"/>
    <w:rsid w:val="004E3A45"/>
    <w:rsid w:val="004E3A68"/>
    <w:rsid w:val="004E3A93"/>
    <w:rsid w:val="004E3AA5"/>
    <w:rsid w:val="004E3AAE"/>
    <w:rsid w:val="004E3AB9"/>
    <w:rsid w:val="004E3AF6"/>
    <w:rsid w:val="004E3B3A"/>
    <w:rsid w:val="004E3B94"/>
    <w:rsid w:val="004E3B98"/>
    <w:rsid w:val="004E3BD7"/>
    <w:rsid w:val="004E3BDE"/>
    <w:rsid w:val="004E3BF1"/>
    <w:rsid w:val="004E3BF6"/>
    <w:rsid w:val="004E3BFB"/>
    <w:rsid w:val="004E3C05"/>
    <w:rsid w:val="004E3C45"/>
    <w:rsid w:val="004E3C68"/>
    <w:rsid w:val="004E3C79"/>
    <w:rsid w:val="004E3CA9"/>
    <w:rsid w:val="004E3CAC"/>
    <w:rsid w:val="004E3CF3"/>
    <w:rsid w:val="004E3D0B"/>
    <w:rsid w:val="004E3D1A"/>
    <w:rsid w:val="004E3D31"/>
    <w:rsid w:val="004E3D68"/>
    <w:rsid w:val="004E3D6B"/>
    <w:rsid w:val="004E3D82"/>
    <w:rsid w:val="004E3D8F"/>
    <w:rsid w:val="004E3DCB"/>
    <w:rsid w:val="004E3DD0"/>
    <w:rsid w:val="004E3DEE"/>
    <w:rsid w:val="004E3E2F"/>
    <w:rsid w:val="004E3E54"/>
    <w:rsid w:val="004E3E5D"/>
    <w:rsid w:val="004E3E6D"/>
    <w:rsid w:val="004E3E76"/>
    <w:rsid w:val="004E3EB4"/>
    <w:rsid w:val="004E3EDC"/>
    <w:rsid w:val="004E3F04"/>
    <w:rsid w:val="004E3F14"/>
    <w:rsid w:val="004E3F64"/>
    <w:rsid w:val="004E3F8C"/>
    <w:rsid w:val="004E3FC6"/>
    <w:rsid w:val="004E3FED"/>
    <w:rsid w:val="004E4001"/>
    <w:rsid w:val="004E4002"/>
    <w:rsid w:val="004E4003"/>
    <w:rsid w:val="004E40AD"/>
    <w:rsid w:val="004E40B9"/>
    <w:rsid w:val="004E40C6"/>
    <w:rsid w:val="004E40CC"/>
    <w:rsid w:val="004E40D9"/>
    <w:rsid w:val="004E40DD"/>
    <w:rsid w:val="004E4101"/>
    <w:rsid w:val="004E4105"/>
    <w:rsid w:val="004E410F"/>
    <w:rsid w:val="004E414B"/>
    <w:rsid w:val="004E4170"/>
    <w:rsid w:val="004E41CA"/>
    <w:rsid w:val="004E41E1"/>
    <w:rsid w:val="004E4216"/>
    <w:rsid w:val="004E4290"/>
    <w:rsid w:val="004E42B7"/>
    <w:rsid w:val="004E42BD"/>
    <w:rsid w:val="004E432E"/>
    <w:rsid w:val="004E4392"/>
    <w:rsid w:val="004E4393"/>
    <w:rsid w:val="004E439B"/>
    <w:rsid w:val="004E43A3"/>
    <w:rsid w:val="004E440F"/>
    <w:rsid w:val="004E441F"/>
    <w:rsid w:val="004E444A"/>
    <w:rsid w:val="004E444C"/>
    <w:rsid w:val="004E44AA"/>
    <w:rsid w:val="004E44E4"/>
    <w:rsid w:val="004E44F4"/>
    <w:rsid w:val="004E4527"/>
    <w:rsid w:val="004E4537"/>
    <w:rsid w:val="004E454A"/>
    <w:rsid w:val="004E4558"/>
    <w:rsid w:val="004E455F"/>
    <w:rsid w:val="004E4570"/>
    <w:rsid w:val="004E45AC"/>
    <w:rsid w:val="004E45D7"/>
    <w:rsid w:val="004E45FB"/>
    <w:rsid w:val="004E46C1"/>
    <w:rsid w:val="004E46DC"/>
    <w:rsid w:val="004E470E"/>
    <w:rsid w:val="004E4710"/>
    <w:rsid w:val="004E4742"/>
    <w:rsid w:val="004E4783"/>
    <w:rsid w:val="004E4786"/>
    <w:rsid w:val="004E47D7"/>
    <w:rsid w:val="004E47DB"/>
    <w:rsid w:val="004E4812"/>
    <w:rsid w:val="004E4865"/>
    <w:rsid w:val="004E48A1"/>
    <w:rsid w:val="004E48AC"/>
    <w:rsid w:val="004E492F"/>
    <w:rsid w:val="004E4932"/>
    <w:rsid w:val="004E4949"/>
    <w:rsid w:val="004E496D"/>
    <w:rsid w:val="004E4980"/>
    <w:rsid w:val="004E4982"/>
    <w:rsid w:val="004E499A"/>
    <w:rsid w:val="004E49D4"/>
    <w:rsid w:val="004E49F1"/>
    <w:rsid w:val="004E49F8"/>
    <w:rsid w:val="004E4A45"/>
    <w:rsid w:val="004E4A5A"/>
    <w:rsid w:val="004E4A74"/>
    <w:rsid w:val="004E4A99"/>
    <w:rsid w:val="004E4AE0"/>
    <w:rsid w:val="004E4B2B"/>
    <w:rsid w:val="004E4B2C"/>
    <w:rsid w:val="004E4B2D"/>
    <w:rsid w:val="004E4B46"/>
    <w:rsid w:val="004E4B97"/>
    <w:rsid w:val="004E4BB1"/>
    <w:rsid w:val="004E4BD6"/>
    <w:rsid w:val="004E4BDD"/>
    <w:rsid w:val="004E4C0A"/>
    <w:rsid w:val="004E4C19"/>
    <w:rsid w:val="004E4C43"/>
    <w:rsid w:val="004E4C4D"/>
    <w:rsid w:val="004E4C53"/>
    <w:rsid w:val="004E4C5D"/>
    <w:rsid w:val="004E4CA0"/>
    <w:rsid w:val="004E4CA6"/>
    <w:rsid w:val="004E4CB2"/>
    <w:rsid w:val="004E4CC7"/>
    <w:rsid w:val="004E4CD8"/>
    <w:rsid w:val="004E4CF1"/>
    <w:rsid w:val="004E4D02"/>
    <w:rsid w:val="004E4D10"/>
    <w:rsid w:val="004E4D14"/>
    <w:rsid w:val="004E4D3A"/>
    <w:rsid w:val="004E4D80"/>
    <w:rsid w:val="004E4D8C"/>
    <w:rsid w:val="004E4DD0"/>
    <w:rsid w:val="004E4DD4"/>
    <w:rsid w:val="004E4E24"/>
    <w:rsid w:val="004E4E90"/>
    <w:rsid w:val="004E4EDD"/>
    <w:rsid w:val="004E4F33"/>
    <w:rsid w:val="004E4F4F"/>
    <w:rsid w:val="004E4F5C"/>
    <w:rsid w:val="004E4FA9"/>
    <w:rsid w:val="004E4FBE"/>
    <w:rsid w:val="004E4FC4"/>
    <w:rsid w:val="004E4FCC"/>
    <w:rsid w:val="004E503F"/>
    <w:rsid w:val="004E5050"/>
    <w:rsid w:val="004E50A4"/>
    <w:rsid w:val="004E50AE"/>
    <w:rsid w:val="004E50DF"/>
    <w:rsid w:val="004E50E0"/>
    <w:rsid w:val="004E510A"/>
    <w:rsid w:val="004E5138"/>
    <w:rsid w:val="004E5142"/>
    <w:rsid w:val="004E5151"/>
    <w:rsid w:val="004E517A"/>
    <w:rsid w:val="004E519F"/>
    <w:rsid w:val="004E51A1"/>
    <w:rsid w:val="004E51C7"/>
    <w:rsid w:val="004E51D3"/>
    <w:rsid w:val="004E51E5"/>
    <w:rsid w:val="004E51FA"/>
    <w:rsid w:val="004E5200"/>
    <w:rsid w:val="004E5212"/>
    <w:rsid w:val="004E5259"/>
    <w:rsid w:val="004E525C"/>
    <w:rsid w:val="004E526B"/>
    <w:rsid w:val="004E52AC"/>
    <w:rsid w:val="004E52B4"/>
    <w:rsid w:val="004E52B6"/>
    <w:rsid w:val="004E52F0"/>
    <w:rsid w:val="004E5357"/>
    <w:rsid w:val="004E5392"/>
    <w:rsid w:val="004E5393"/>
    <w:rsid w:val="004E53F8"/>
    <w:rsid w:val="004E5401"/>
    <w:rsid w:val="004E5408"/>
    <w:rsid w:val="004E543E"/>
    <w:rsid w:val="004E546B"/>
    <w:rsid w:val="004E5494"/>
    <w:rsid w:val="004E5515"/>
    <w:rsid w:val="004E5536"/>
    <w:rsid w:val="004E5565"/>
    <w:rsid w:val="004E5567"/>
    <w:rsid w:val="004E556C"/>
    <w:rsid w:val="004E5574"/>
    <w:rsid w:val="004E557B"/>
    <w:rsid w:val="004E55B6"/>
    <w:rsid w:val="004E55CA"/>
    <w:rsid w:val="004E55DA"/>
    <w:rsid w:val="004E55DC"/>
    <w:rsid w:val="004E55E3"/>
    <w:rsid w:val="004E5608"/>
    <w:rsid w:val="004E5680"/>
    <w:rsid w:val="004E56C5"/>
    <w:rsid w:val="004E56C8"/>
    <w:rsid w:val="004E56C9"/>
    <w:rsid w:val="004E56D2"/>
    <w:rsid w:val="004E5709"/>
    <w:rsid w:val="004E570E"/>
    <w:rsid w:val="004E5724"/>
    <w:rsid w:val="004E574E"/>
    <w:rsid w:val="004E575A"/>
    <w:rsid w:val="004E577B"/>
    <w:rsid w:val="004E57B9"/>
    <w:rsid w:val="004E57FF"/>
    <w:rsid w:val="004E5814"/>
    <w:rsid w:val="004E585D"/>
    <w:rsid w:val="004E5865"/>
    <w:rsid w:val="004E5866"/>
    <w:rsid w:val="004E5870"/>
    <w:rsid w:val="004E5873"/>
    <w:rsid w:val="004E5888"/>
    <w:rsid w:val="004E588C"/>
    <w:rsid w:val="004E588F"/>
    <w:rsid w:val="004E58A0"/>
    <w:rsid w:val="004E58A3"/>
    <w:rsid w:val="004E58B7"/>
    <w:rsid w:val="004E58B9"/>
    <w:rsid w:val="004E58D6"/>
    <w:rsid w:val="004E5944"/>
    <w:rsid w:val="004E594E"/>
    <w:rsid w:val="004E59EA"/>
    <w:rsid w:val="004E59F8"/>
    <w:rsid w:val="004E5A09"/>
    <w:rsid w:val="004E5A12"/>
    <w:rsid w:val="004E5A4A"/>
    <w:rsid w:val="004E5A5F"/>
    <w:rsid w:val="004E5A63"/>
    <w:rsid w:val="004E5A78"/>
    <w:rsid w:val="004E5AC0"/>
    <w:rsid w:val="004E5AC2"/>
    <w:rsid w:val="004E5AE4"/>
    <w:rsid w:val="004E5AEE"/>
    <w:rsid w:val="004E5B11"/>
    <w:rsid w:val="004E5BBB"/>
    <w:rsid w:val="004E5BC5"/>
    <w:rsid w:val="004E5BC9"/>
    <w:rsid w:val="004E5BD9"/>
    <w:rsid w:val="004E5C05"/>
    <w:rsid w:val="004E5C36"/>
    <w:rsid w:val="004E5C5F"/>
    <w:rsid w:val="004E5C60"/>
    <w:rsid w:val="004E5C64"/>
    <w:rsid w:val="004E5C9F"/>
    <w:rsid w:val="004E5CCE"/>
    <w:rsid w:val="004E5CDC"/>
    <w:rsid w:val="004E5CEE"/>
    <w:rsid w:val="004E5CFD"/>
    <w:rsid w:val="004E5D28"/>
    <w:rsid w:val="004E5D9A"/>
    <w:rsid w:val="004E5DCA"/>
    <w:rsid w:val="004E5DF0"/>
    <w:rsid w:val="004E5E26"/>
    <w:rsid w:val="004E5E88"/>
    <w:rsid w:val="004E5E90"/>
    <w:rsid w:val="004E5EDA"/>
    <w:rsid w:val="004E5EFA"/>
    <w:rsid w:val="004E5F02"/>
    <w:rsid w:val="004E5F05"/>
    <w:rsid w:val="004E5F1B"/>
    <w:rsid w:val="004E5F42"/>
    <w:rsid w:val="004E5F55"/>
    <w:rsid w:val="004E5F62"/>
    <w:rsid w:val="004E5F6D"/>
    <w:rsid w:val="004E5FDE"/>
    <w:rsid w:val="004E5FE5"/>
    <w:rsid w:val="004E5FF0"/>
    <w:rsid w:val="004E6009"/>
    <w:rsid w:val="004E6043"/>
    <w:rsid w:val="004E6047"/>
    <w:rsid w:val="004E6078"/>
    <w:rsid w:val="004E6091"/>
    <w:rsid w:val="004E6093"/>
    <w:rsid w:val="004E60AE"/>
    <w:rsid w:val="004E60D2"/>
    <w:rsid w:val="004E60F7"/>
    <w:rsid w:val="004E60F8"/>
    <w:rsid w:val="004E60F9"/>
    <w:rsid w:val="004E6114"/>
    <w:rsid w:val="004E6153"/>
    <w:rsid w:val="004E617D"/>
    <w:rsid w:val="004E61AE"/>
    <w:rsid w:val="004E61FA"/>
    <w:rsid w:val="004E6226"/>
    <w:rsid w:val="004E6228"/>
    <w:rsid w:val="004E624B"/>
    <w:rsid w:val="004E624C"/>
    <w:rsid w:val="004E62A7"/>
    <w:rsid w:val="004E62B2"/>
    <w:rsid w:val="004E62B5"/>
    <w:rsid w:val="004E62D8"/>
    <w:rsid w:val="004E62E5"/>
    <w:rsid w:val="004E6314"/>
    <w:rsid w:val="004E6315"/>
    <w:rsid w:val="004E636D"/>
    <w:rsid w:val="004E637A"/>
    <w:rsid w:val="004E6390"/>
    <w:rsid w:val="004E639C"/>
    <w:rsid w:val="004E63B1"/>
    <w:rsid w:val="004E6423"/>
    <w:rsid w:val="004E6440"/>
    <w:rsid w:val="004E644B"/>
    <w:rsid w:val="004E6456"/>
    <w:rsid w:val="004E648D"/>
    <w:rsid w:val="004E64FD"/>
    <w:rsid w:val="004E6535"/>
    <w:rsid w:val="004E6542"/>
    <w:rsid w:val="004E6565"/>
    <w:rsid w:val="004E6574"/>
    <w:rsid w:val="004E6596"/>
    <w:rsid w:val="004E65A8"/>
    <w:rsid w:val="004E6610"/>
    <w:rsid w:val="004E6690"/>
    <w:rsid w:val="004E66A8"/>
    <w:rsid w:val="004E66B1"/>
    <w:rsid w:val="004E66DC"/>
    <w:rsid w:val="004E6730"/>
    <w:rsid w:val="004E674E"/>
    <w:rsid w:val="004E676D"/>
    <w:rsid w:val="004E6773"/>
    <w:rsid w:val="004E67DB"/>
    <w:rsid w:val="004E683F"/>
    <w:rsid w:val="004E6844"/>
    <w:rsid w:val="004E6857"/>
    <w:rsid w:val="004E687D"/>
    <w:rsid w:val="004E6887"/>
    <w:rsid w:val="004E688B"/>
    <w:rsid w:val="004E6891"/>
    <w:rsid w:val="004E68E4"/>
    <w:rsid w:val="004E6926"/>
    <w:rsid w:val="004E6990"/>
    <w:rsid w:val="004E6996"/>
    <w:rsid w:val="004E69AA"/>
    <w:rsid w:val="004E69D8"/>
    <w:rsid w:val="004E6A32"/>
    <w:rsid w:val="004E6A58"/>
    <w:rsid w:val="004E6A7D"/>
    <w:rsid w:val="004E6A83"/>
    <w:rsid w:val="004E6A85"/>
    <w:rsid w:val="004E6ACB"/>
    <w:rsid w:val="004E6ACC"/>
    <w:rsid w:val="004E6ACD"/>
    <w:rsid w:val="004E6AEA"/>
    <w:rsid w:val="004E6B0D"/>
    <w:rsid w:val="004E6B25"/>
    <w:rsid w:val="004E6B27"/>
    <w:rsid w:val="004E6B55"/>
    <w:rsid w:val="004E6B77"/>
    <w:rsid w:val="004E6BF8"/>
    <w:rsid w:val="004E6C36"/>
    <w:rsid w:val="004E6C6B"/>
    <w:rsid w:val="004E6C82"/>
    <w:rsid w:val="004E6C9C"/>
    <w:rsid w:val="004E6CED"/>
    <w:rsid w:val="004E6CFC"/>
    <w:rsid w:val="004E6D01"/>
    <w:rsid w:val="004E6D17"/>
    <w:rsid w:val="004E6D22"/>
    <w:rsid w:val="004E6D46"/>
    <w:rsid w:val="004E6D60"/>
    <w:rsid w:val="004E6D95"/>
    <w:rsid w:val="004E6DC0"/>
    <w:rsid w:val="004E6DE1"/>
    <w:rsid w:val="004E6DEC"/>
    <w:rsid w:val="004E6E5E"/>
    <w:rsid w:val="004E6ED0"/>
    <w:rsid w:val="004E6F4C"/>
    <w:rsid w:val="004E6F60"/>
    <w:rsid w:val="004E6F63"/>
    <w:rsid w:val="004E6FAE"/>
    <w:rsid w:val="004E6FCB"/>
    <w:rsid w:val="004E6FFB"/>
    <w:rsid w:val="004E7082"/>
    <w:rsid w:val="004E7084"/>
    <w:rsid w:val="004E70D0"/>
    <w:rsid w:val="004E7138"/>
    <w:rsid w:val="004E714D"/>
    <w:rsid w:val="004E71AE"/>
    <w:rsid w:val="004E71F9"/>
    <w:rsid w:val="004E7206"/>
    <w:rsid w:val="004E7209"/>
    <w:rsid w:val="004E7230"/>
    <w:rsid w:val="004E724C"/>
    <w:rsid w:val="004E728E"/>
    <w:rsid w:val="004E72C6"/>
    <w:rsid w:val="004E733E"/>
    <w:rsid w:val="004E7380"/>
    <w:rsid w:val="004E738F"/>
    <w:rsid w:val="004E73A6"/>
    <w:rsid w:val="004E73F3"/>
    <w:rsid w:val="004E73FC"/>
    <w:rsid w:val="004E7429"/>
    <w:rsid w:val="004E7472"/>
    <w:rsid w:val="004E7491"/>
    <w:rsid w:val="004E749B"/>
    <w:rsid w:val="004E74A7"/>
    <w:rsid w:val="004E74F7"/>
    <w:rsid w:val="004E74FB"/>
    <w:rsid w:val="004E751D"/>
    <w:rsid w:val="004E754B"/>
    <w:rsid w:val="004E7598"/>
    <w:rsid w:val="004E7646"/>
    <w:rsid w:val="004E764B"/>
    <w:rsid w:val="004E7667"/>
    <w:rsid w:val="004E76C5"/>
    <w:rsid w:val="004E7701"/>
    <w:rsid w:val="004E776E"/>
    <w:rsid w:val="004E7798"/>
    <w:rsid w:val="004E77B7"/>
    <w:rsid w:val="004E77BA"/>
    <w:rsid w:val="004E77BF"/>
    <w:rsid w:val="004E77F0"/>
    <w:rsid w:val="004E77FA"/>
    <w:rsid w:val="004E780C"/>
    <w:rsid w:val="004E7828"/>
    <w:rsid w:val="004E7831"/>
    <w:rsid w:val="004E783F"/>
    <w:rsid w:val="004E784C"/>
    <w:rsid w:val="004E7854"/>
    <w:rsid w:val="004E78C6"/>
    <w:rsid w:val="004E78CC"/>
    <w:rsid w:val="004E78E2"/>
    <w:rsid w:val="004E79C6"/>
    <w:rsid w:val="004E79D7"/>
    <w:rsid w:val="004E7A34"/>
    <w:rsid w:val="004E7A3F"/>
    <w:rsid w:val="004E7A4D"/>
    <w:rsid w:val="004E7A58"/>
    <w:rsid w:val="004E7A5E"/>
    <w:rsid w:val="004E7A71"/>
    <w:rsid w:val="004E7A7D"/>
    <w:rsid w:val="004E7A85"/>
    <w:rsid w:val="004E7B5A"/>
    <w:rsid w:val="004E7B72"/>
    <w:rsid w:val="004E7B8E"/>
    <w:rsid w:val="004E7B93"/>
    <w:rsid w:val="004E7BCC"/>
    <w:rsid w:val="004E7C07"/>
    <w:rsid w:val="004E7C0F"/>
    <w:rsid w:val="004E7C15"/>
    <w:rsid w:val="004E7C38"/>
    <w:rsid w:val="004E7C51"/>
    <w:rsid w:val="004E7CDE"/>
    <w:rsid w:val="004E7CEC"/>
    <w:rsid w:val="004E7DDA"/>
    <w:rsid w:val="004E7DE0"/>
    <w:rsid w:val="004E7DEC"/>
    <w:rsid w:val="004E7E02"/>
    <w:rsid w:val="004E7E36"/>
    <w:rsid w:val="004E7E3A"/>
    <w:rsid w:val="004E7E72"/>
    <w:rsid w:val="004E7E7E"/>
    <w:rsid w:val="004E7E90"/>
    <w:rsid w:val="004E7E9D"/>
    <w:rsid w:val="004E7ED9"/>
    <w:rsid w:val="004E7EF3"/>
    <w:rsid w:val="004E7F1C"/>
    <w:rsid w:val="004E7F30"/>
    <w:rsid w:val="004E7FFA"/>
    <w:rsid w:val="004F0051"/>
    <w:rsid w:val="004F0090"/>
    <w:rsid w:val="004F00AD"/>
    <w:rsid w:val="004F0107"/>
    <w:rsid w:val="004F0162"/>
    <w:rsid w:val="004F0178"/>
    <w:rsid w:val="004F0197"/>
    <w:rsid w:val="004F01B2"/>
    <w:rsid w:val="004F01B7"/>
    <w:rsid w:val="004F01D3"/>
    <w:rsid w:val="004F022C"/>
    <w:rsid w:val="004F025C"/>
    <w:rsid w:val="004F0264"/>
    <w:rsid w:val="004F0268"/>
    <w:rsid w:val="004F0272"/>
    <w:rsid w:val="004F029F"/>
    <w:rsid w:val="004F02CB"/>
    <w:rsid w:val="004F02D1"/>
    <w:rsid w:val="004F02F4"/>
    <w:rsid w:val="004F0357"/>
    <w:rsid w:val="004F03BB"/>
    <w:rsid w:val="004F042C"/>
    <w:rsid w:val="004F04A5"/>
    <w:rsid w:val="004F04C6"/>
    <w:rsid w:val="004F04E4"/>
    <w:rsid w:val="004F04F5"/>
    <w:rsid w:val="004F0537"/>
    <w:rsid w:val="004F0540"/>
    <w:rsid w:val="004F0556"/>
    <w:rsid w:val="004F0563"/>
    <w:rsid w:val="004F05A1"/>
    <w:rsid w:val="004F05C6"/>
    <w:rsid w:val="004F05E8"/>
    <w:rsid w:val="004F05F6"/>
    <w:rsid w:val="004F061C"/>
    <w:rsid w:val="004F064A"/>
    <w:rsid w:val="004F0663"/>
    <w:rsid w:val="004F06A3"/>
    <w:rsid w:val="004F06C6"/>
    <w:rsid w:val="004F06CB"/>
    <w:rsid w:val="004F06CE"/>
    <w:rsid w:val="004F06F9"/>
    <w:rsid w:val="004F06FB"/>
    <w:rsid w:val="004F06FF"/>
    <w:rsid w:val="004F0703"/>
    <w:rsid w:val="004F070E"/>
    <w:rsid w:val="004F0739"/>
    <w:rsid w:val="004F076D"/>
    <w:rsid w:val="004F077F"/>
    <w:rsid w:val="004F0781"/>
    <w:rsid w:val="004F0794"/>
    <w:rsid w:val="004F07BF"/>
    <w:rsid w:val="004F07D7"/>
    <w:rsid w:val="004F07E9"/>
    <w:rsid w:val="004F0824"/>
    <w:rsid w:val="004F0850"/>
    <w:rsid w:val="004F087E"/>
    <w:rsid w:val="004F0893"/>
    <w:rsid w:val="004F08B8"/>
    <w:rsid w:val="004F08C9"/>
    <w:rsid w:val="004F0903"/>
    <w:rsid w:val="004F0909"/>
    <w:rsid w:val="004F0916"/>
    <w:rsid w:val="004F094E"/>
    <w:rsid w:val="004F0957"/>
    <w:rsid w:val="004F097C"/>
    <w:rsid w:val="004F099C"/>
    <w:rsid w:val="004F09AA"/>
    <w:rsid w:val="004F0A7A"/>
    <w:rsid w:val="004F0A7B"/>
    <w:rsid w:val="004F0A99"/>
    <w:rsid w:val="004F0AA7"/>
    <w:rsid w:val="004F0AE8"/>
    <w:rsid w:val="004F0B0B"/>
    <w:rsid w:val="004F0B14"/>
    <w:rsid w:val="004F0B15"/>
    <w:rsid w:val="004F0B19"/>
    <w:rsid w:val="004F0B52"/>
    <w:rsid w:val="004F0B81"/>
    <w:rsid w:val="004F0B8A"/>
    <w:rsid w:val="004F0B91"/>
    <w:rsid w:val="004F0BBD"/>
    <w:rsid w:val="004F0BD2"/>
    <w:rsid w:val="004F0BD7"/>
    <w:rsid w:val="004F0BFD"/>
    <w:rsid w:val="004F0C25"/>
    <w:rsid w:val="004F0C68"/>
    <w:rsid w:val="004F0C80"/>
    <w:rsid w:val="004F0C82"/>
    <w:rsid w:val="004F0CA2"/>
    <w:rsid w:val="004F0CB5"/>
    <w:rsid w:val="004F0CF9"/>
    <w:rsid w:val="004F0D04"/>
    <w:rsid w:val="004F0D10"/>
    <w:rsid w:val="004F0D32"/>
    <w:rsid w:val="004F0D5A"/>
    <w:rsid w:val="004F0D73"/>
    <w:rsid w:val="004F0DA0"/>
    <w:rsid w:val="004F0DDC"/>
    <w:rsid w:val="004F0E12"/>
    <w:rsid w:val="004F0E4A"/>
    <w:rsid w:val="004F0E7E"/>
    <w:rsid w:val="004F0E9D"/>
    <w:rsid w:val="004F0F98"/>
    <w:rsid w:val="004F0FE2"/>
    <w:rsid w:val="004F0FF7"/>
    <w:rsid w:val="004F0FFA"/>
    <w:rsid w:val="004F100C"/>
    <w:rsid w:val="004F100E"/>
    <w:rsid w:val="004F101D"/>
    <w:rsid w:val="004F1020"/>
    <w:rsid w:val="004F1050"/>
    <w:rsid w:val="004F106B"/>
    <w:rsid w:val="004F107C"/>
    <w:rsid w:val="004F1083"/>
    <w:rsid w:val="004F10DC"/>
    <w:rsid w:val="004F10F9"/>
    <w:rsid w:val="004F1106"/>
    <w:rsid w:val="004F1126"/>
    <w:rsid w:val="004F113A"/>
    <w:rsid w:val="004F1148"/>
    <w:rsid w:val="004F115D"/>
    <w:rsid w:val="004F117A"/>
    <w:rsid w:val="004F11B0"/>
    <w:rsid w:val="004F11C3"/>
    <w:rsid w:val="004F11FC"/>
    <w:rsid w:val="004F1213"/>
    <w:rsid w:val="004F1245"/>
    <w:rsid w:val="004F1284"/>
    <w:rsid w:val="004F1292"/>
    <w:rsid w:val="004F129F"/>
    <w:rsid w:val="004F12AB"/>
    <w:rsid w:val="004F12CF"/>
    <w:rsid w:val="004F12DE"/>
    <w:rsid w:val="004F12F1"/>
    <w:rsid w:val="004F1328"/>
    <w:rsid w:val="004F1330"/>
    <w:rsid w:val="004F133E"/>
    <w:rsid w:val="004F13A3"/>
    <w:rsid w:val="004F13AA"/>
    <w:rsid w:val="004F13D9"/>
    <w:rsid w:val="004F13DD"/>
    <w:rsid w:val="004F13E6"/>
    <w:rsid w:val="004F141A"/>
    <w:rsid w:val="004F1430"/>
    <w:rsid w:val="004F1455"/>
    <w:rsid w:val="004F1489"/>
    <w:rsid w:val="004F148E"/>
    <w:rsid w:val="004F14F0"/>
    <w:rsid w:val="004F1531"/>
    <w:rsid w:val="004F15C9"/>
    <w:rsid w:val="004F15CF"/>
    <w:rsid w:val="004F15D5"/>
    <w:rsid w:val="004F1629"/>
    <w:rsid w:val="004F162B"/>
    <w:rsid w:val="004F162E"/>
    <w:rsid w:val="004F1652"/>
    <w:rsid w:val="004F165A"/>
    <w:rsid w:val="004F1674"/>
    <w:rsid w:val="004F16AB"/>
    <w:rsid w:val="004F16B0"/>
    <w:rsid w:val="004F16BA"/>
    <w:rsid w:val="004F1714"/>
    <w:rsid w:val="004F171D"/>
    <w:rsid w:val="004F1745"/>
    <w:rsid w:val="004F174D"/>
    <w:rsid w:val="004F1755"/>
    <w:rsid w:val="004F17D0"/>
    <w:rsid w:val="004F17EA"/>
    <w:rsid w:val="004F182B"/>
    <w:rsid w:val="004F1869"/>
    <w:rsid w:val="004F187D"/>
    <w:rsid w:val="004F1888"/>
    <w:rsid w:val="004F188F"/>
    <w:rsid w:val="004F1896"/>
    <w:rsid w:val="004F18D2"/>
    <w:rsid w:val="004F18ED"/>
    <w:rsid w:val="004F18F2"/>
    <w:rsid w:val="004F19F6"/>
    <w:rsid w:val="004F1A19"/>
    <w:rsid w:val="004F1A4D"/>
    <w:rsid w:val="004F1A61"/>
    <w:rsid w:val="004F1A9D"/>
    <w:rsid w:val="004F1AB0"/>
    <w:rsid w:val="004F1ABF"/>
    <w:rsid w:val="004F1ACD"/>
    <w:rsid w:val="004F1AEB"/>
    <w:rsid w:val="004F1B0B"/>
    <w:rsid w:val="004F1B6F"/>
    <w:rsid w:val="004F1B77"/>
    <w:rsid w:val="004F1B81"/>
    <w:rsid w:val="004F1B94"/>
    <w:rsid w:val="004F1BEA"/>
    <w:rsid w:val="004F1BF0"/>
    <w:rsid w:val="004F1C17"/>
    <w:rsid w:val="004F1C1B"/>
    <w:rsid w:val="004F1C31"/>
    <w:rsid w:val="004F1C34"/>
    <w:rsid w:val="004F1C60"/>
    <w:rsid w:val="004F1C9E"/>
    <w:rsid w:val="004F1CFB"/>
    <w:rsid w:val="004F1D09"/>
    <w:rsid w:val="004F1D3D"/>
    <w:rsid w:val="004F1D42"/>
    <w:rsid w:val="004F1D69"/>
    <w:rsid w:val="004F1D74"/>
    <w:rsid w:val="004F1DAB"/>
    <w:rsid w:val="004F1DB6"/>
    <w:rsid w:val="004F1E26"/>
    <w:rsid w:val="004F1E27"/>
    <w:rsid w:val="004F1E6A"/>
    <w:rsid w:val="004F1E7B"/>
    <w:rsid w:val="004F1F15"/>
    <w:rsid w:val="004F1F38"/>
    <w:rsid w:val="004F1F6F"/>
    <w:rsid w:val="004F1F9C"/>
    <w:rsid w:val="004F1FEC"/>
    <w:rsid w:val="004F2010"/>
    <w:rsid w:val="004F201A"/>
    <w:rsid w:val="004F2024"/>
    <w:rsid w:val="004F2064"/>
    <w:rsid w:val="004F207B"/>
    <w:rsid w:val="004F2102"/>
    <w:rsid w:val="004F2121"/>
    <w:rsid w:val="004F2151"/>
    <w:rsid w:val="004F2155"/>
    <w:rsid w:val="004F2172"/>
    <w:rsid w:val="004F2191"/>
    <w:rsid w:val="004F219A"/>
    <w:rsid w:val="004F21A0"/>
    <w:rsid w:val="004F21A9"/>
    <w:rsid w:val="004F21E9"/>
    <w:rsid w:val="004F21ED"/>
    <w:rsid w:val="004F2203"/>
    <w:rsid w:val="004F2236"/>
    <w:rsid w:val="004F2238"/>
    <w:rsid w:val="004F2239"/>
    <w:rsid w:val="004F2242"/>
    <w:rsid w:val="004F2245"/>
    <w:rsid w:val="004F2251"/>
    <w:rsid w:val="004F2272"/>
    <w:rsid w:val="004F22A0"/>
    <w:rsid w:val="004F22A9"/>
    <w:rsid w:val="004F22FA"/>
    <w:rsid w:val="004F232E"/>
    <w:rsid w:val="004F2335"/>
    <w:rsid w:val="004F2341"/>
    <w:rsid w:val="004F23E4"/>
    <w:rsid w:val="004F23EE"/>
    <w:rsid w:val="004F23F1"/>
    <w:rsid w:val="004F2412"/>
    <w:rsid w:val="004F2436"/>
    <w:rsid w:val="004F2470"/>
    <w:rsid w:val="004F24D1"/>
    <w:rsid w:val="004F24E4"/>
    <w:rsid w:val="004F250E"/>
    <w:rsid w:val="004F252C"/>
    <w:rsid w:val="004F2532"/>
    <w:rsid w:val="004F254D"/>
    <w:rsid w:val="004F259C"/>
    <w:rsid w:val="004F25ED"/>
    <w:rsid w:val="004F25F1"/>
    <w:rsid w:val="004F2603"/>
    <w:rsid w:val="004F2609"/>
    <w:rsid w:val="004F260F"/>
    <w:rsid w:val="004F262A"/>
    <w:rsid w:val="004F2634"/>
    <w:rsid w:val="004F2647"/>
    <w:rsid w:val="004F265F"/>
    <w:rsid w:val="004F2664"/>
    <w:rsid w:val="004F26A6"/>
    <w:rsid w:val="004F26C1"/>
    <w:rsid w:val="004F26FA"/>
    <w:rsid w:val="004F2730"/>
    <w:rsid w:val="004F2733"/>
    <w:rsid w:val="004F2770"/>
    <w:rsid w:val="004F278E"/>
    <w:rsid w:val="004F27C2"/>
    <w:rsid w:val="004F27D6"/>
    <w:rsid w:val="004F2810"/>
    <w:rsid w:val="004F2815"/>
    <w:rsid w:val="004F2866"/>
    <w:rsid w:val="004F2883"/>
    <w:rsid w:val="004F28A2"/>
    <w:rsid w:val="004F28D6"/>
    <w:rsid w:val="004F28F1"/>
    <w:rsid w:val="004F28F8"/>
    <w:rsid w:val="004F2923"/>
    <w:rsid w:val="004F2926"/>
    <w:rsid w:val="004F2960"/>
    <w:rsid w:val="004F298A"/>
    <w:rsid w:val="004F29AE"/>
    <w:rsid w:val="004F29CB"/>
    <w:rsid w:val="004F29DA"/>
    <w:rsid w:val="004F29FA"/>
    <w:rsid w:val="004F2A05"/>
    <w:rsid w:val="004F2A4E"/>
    <w:rsid w:val="004F2A76"/>
    <w:rsid w:val="004F2A7C"/>
    <w:rsid w:val="004F2A93"/>
    <w:rsid w:val="004F2AD4"/>
    <w:rsid w:val="004F2B0F"/>
    <w:rsid w:val="004F2B3C"/>
    <w:rsid w:val="004F2B5C"/>
    <w:rsid w:val="004F2B78"/>
    <w:rsid w:val="004F2BE6"/>
    <w:rsid w:val="004F2BF3"/>
    <w:rsid w:val="004F2C02"/>
    <w:rsid w:val="004F2C31"/>
    <w:rsid w:val="004F2C64"/>
    <w:rsid w:val="004F2C8C"/>
    <w:rsid w:val="004F2CA8"/>
    <w:rsid w:val="004F2CAA"/>
    <w:rsid w:val="004F2CAE"/>
    <w:rsid w:val="004F2CEF"/>
    <w:rsid w:val="004F2D0D"/>
    <w:rsid w:val="004F2D15"/>
    <w:rsid w:val="004F2D1F"/>
    <w:rsid w:val="004F2D21"/>
    <w:rsid w:val="004F2D4D"/>
    <w:rsid w:val="004F2D5D"/>
    <w:rsid w:val="004F2D64"/>
    <w:rsid w:val="004F2D96"/>
    <w:rsid w:val="004F2D9D"/>
    <w:rsid w:val="004F2DA4"/>
    <w:rsid w:val="004F2DB5"/>
    <w:rsid w:val="004F2DE7"/>
    <w:rsid w:val="004F2E14"/>
    <w:rsid w:val="004F2E2C"/>
    <w:rsid w:val="004F2E31"/>
    <w:rsid w:val="004F2E56"/>
    <w:rsid w:val="004F2E7B"/>
    <w:rsid w:val="004F2E8D"/>
    <w:rsid w:val="004F2EE0"/>
    <w:rsid w:val="004F2F2D"/>
    <w:rsid w:val="004F2FA4"/>
    <w:rsid w:val="004F2FA8"/>
    <w:rsid w:val="004F2FF8"/>
    <w:rsid w:val="004F3021"/>
    <w:rsid w:val="004F3024"/>
    <w:rsid w:val="004F3093"/>
    <w:rsid w:val="004F309F"/>
    <w:rsid w:val="004F30ED"/>
    <w:rsid w:val="004F3103"/>
    <w:rsid w:val="004F3131"/>
    <w:rsid w:val="004F3135"/>
    <w:rsid w:val="004F316D"/>
    <w:rsid w:val="004F3193"/>
    <w:rsid w:val="004F31B2"/>
    <w:rsid w:val="004F31B7"/>
    <w:rsid w:val="004F31C1"/>
    <w:rsid w:val="004F31CE"/>
    <w:rsid w:val="004F321B"/>
    <w:rsid w:val="004F3231"/>
    <w:rsid w:val="004F323D"/>
    <w:rsid w:val="004F3242"/>
    <w:rsid w:val="004F3267"/>
    <w:rsid w:val="004F3291"/>
    <w:rsid w:val="004F3298"/>
    <w:rsid w:val="004F32C4"/>
    <w:rsid w:val="004F3321"/>
    <w:rsid w:val="004F3340"/>
    <w:rsid w:val="004F335D"/>
    <w:rsid w:val="004F337C"/>
    <w:rsid w:val="004F33D1"/>
    <w:rsid w:val="004F33D7"/>
    <w:rsid w:val="004F3406"/>
    <w:rsid w:val="004F3459"/>
    <w:rsid w:val="004F345B"/>
    <w:rsid w:val="004F346B"/>
    <w:rsid w:val="004F34AB"/>
    <w:rsid w:val="004F34BB"/>
    <w:rsid w:val="004F34DC"/>
    <w:rsid w:val="004F3527"/>
    <w:rsid w:val="004F3529"/>
    <w:rsid w:val="004F3545"/>
    <w:rsid w:val="004F3575"/>
    <w:rsid w:val="004F3624"/>
    <w:rsid w:val="004F3659"/>
    <w:rsid w:val="004F3660"/>
    <w:rsid w:val="004F366B"/>
    <w:rsid w:val="004F369F"/>
    <w:rsid w:val="004F36A6"/>
    <w:rsid w:val="004F36C7"/>
    <w:rsid w:val="004F373E"/>
    <w:rsid w:val="004F3740"/>
    <w:rsid w:val="004F3770"/>
    <w:rsid w:val="004F3787"/>
    <w:rsid w:val="004F37F7"/>
    <w:rsid w:val="004F383B"/>
    <w:rsid w:val="004F3873"/>
    <w:rsid w:val="004F388F"/>
    <w:rsid w:val="004F38E1"/>
    <w:rsid w:val="004F3916"/>
    <w:rsid w:val="004F393A"/>
    <w:rsid w:val="004F3944"/>
    <w:rsid w:val="004F3946"/>
    <w:rsid w:val="004F3998"/>
    <w:rsid w:val="004F39D0"/>
    <w:rsid w:val="004F39EC"/>
    <w:rsid w:val="004F39FB"/>
    <w:rsid w:val="004F3A2A"/>
    <w:rsid w:val="004F3A48"/>
    <w:rsid w:val="004F3A67"/>
    <w:rsid w:val="004F3A73"/>
    <w:rsid w:val="004F3AA5"/>
    <w:rsid w:val="004F3AB5"/>
    <w:rsid w:val="004F3AFF"/>
    <w:rsid w:val="004F3B18"/>
    <w:rsid w:val="004F3B1A"/>
    <w:rsid w:val="004F3B4A"/>
    <w:rsid w:val="004F3B4D"/>
    <w:rsid w:val="004F3B50"/>
    <w:rsid w:val="004F3B5F"/>
    <w:rsid w:val="004F3B6C"/>
    <w:rsid w:val="004F3B7A"/>
    <w:rsid w:val="004F3B8C"/>
    <w:rsid w:val="004F3B9B"/>
    <w:rsid w:val="004F3BB9"/>
    <w:rsid w:val="004F3BE4"/>
    <w:rsid w:val="004F3BED"/>
    <w:rsid w:val="004F3C36"/>
    <w:rsid w:val="004F3CA0"/>
    <w:rsid w:val="004F3CA6"/>
    <w:rsid w:val="004F3CB9"/>
    <w:rsid w:val="004F3CF1"/>
    <w:rsid w:val="004F3CF5"/>
    <w:rsid w:val="004F3D06"/>
    <w:rsid w:val="004F3D19"/>
    <w:rsid w:val="004F3D30"/>
    <w:rsid w:val="004F3D6C"/>
    <w:rsid w:val="004F3D71"/>
    <w:rsid w:val="004F3D8D"/>
    <w:rsid w:val="004F3DA1"/>
    <w:rsid w:val="004F3DAE"/>
    <w:rsid w:val="004F3DBA"/>
    <w:rsid w:val="004F3DE2"/>
    <w:rsid w:val="004F3DEE"/>
    <w:rsid w:val="004F3E2A"/>
    <w:rsid w:val="004F3E41"/>
    <w:rsid w:val="004F3E70"/>
    <w:rsid w:val="004F3E77"/>
    <w:rsid w:val="004F3F2F"/>
    <w:rsid w:val="004F3F31"/>
    <w:rsid w:val="004F3F3D"/>
    <w:rsid w:val="004F3F67"/>
    <w:rsid w:val="004F3FD4"/>
    <w:rsid w:val="004F4018"/>
    <w:rsid w:val="004F4040"/>
    <w:rsid w:val="004F4070"/>
    <w:rsid w:val="004F40BF"/>
    <w:rsid w:val="004F40D1"/>
    <w:rsid w:val="004F40D7"/>
    <w:rsid w:val="004F40E1"/>
    <w:rsid w:val="004F40E4"/>
    <w:rsid w:val="004F40EA"/>
    <w:rsid w:val="004F40EB"/>
    <w:rsid w:val="004F4124"/>
    <w:rsid w:val="004F4137"/>
    <w:rsid w:val="004F413D"/>
    <w:rsid w:val="004F4176"/>
    <w:rsid w:val="004F4189"/>
    <w:rsid w:val="004F418D"/>
    <w:rsid w:val="004F41DA"/>
    <w:rsid w:val="004F41F2"/>
    <w:rsid w:val="004F4201"/>
    <w:rsid w:val="004F4211"/>
    <w:rsid w:val="004F422C"/>
    <w:rsid w:val="004F423B"/>
    <w:rsid w:val="004F4350"/>
    <w:rsid w:val="004F4373"/>
    <w:rsid w:val="004F43D6"/>
    <w:rsid w:val="004F441F"/>
    <w:rsid w:val="004F444B"/>
    <w:rsid w:val="004F4459"/>
    <w:rsid w:val="004F4475"/>
    <w:rsid w:val="004F447D"/>
    <w:rsid w:val="004F44B0"/>
    <w:rsid w:val="004F452E"/>
    <w:rsid w:val="004F453C"/>
    <w:rsid w:val="004F4540"/>
    <w:rsid w:val="004F4584"/>
    <w:rsid w:val="004F459F"/>
    <w:rsid w:val="004F45A9"/>
    <w:rsid w:val="004F4689"/>
    <w:rsid w:val="004F4693"/>
    <w:rsid w:val="004F4699"/>
    <w:rsid w:val="004F46ED"/>
    <w:rsid w:val="004F46F4"/>
    <w:rsid w:val="004F470E"/>
    <w:rsid w:val="004F4712"/>
    <w:rsid w:val="004F4755"/>
    <w:rsid w:val="004F4780"/>
    <w:rsid w:val="004F4785"/>
    <w:rsid w:val="004F47A7"/>
    <w:rsid w:val="004F47BD"/>
    <w:rsid w:val="004F47CE"/>
    <w:rsid w:val="004F47D0"/>
    <w:rsid w:val="004F4812"/>
    <w:rsid w:val="004F4829"/>
    <w:rsid w:val="004F484A"/>
    <w:rsid w:val="004F4857"/>
    <w:rsid w:val="004F4893"/>
    <w:rsid w:val="004F489B"/>
    <w:rsid w:val="004F48E7"/>
    <w:rsid w:val="004F48F1"/>
    <w:rsid w:val="004F4906"/>
    <w:rsid w:val="004F4908"/>
    <w:rsid w:val="004F490F"/>
    <w:rsid w:val="004F4923"/>
    <w:rsid w:val="004F493A"/>
    <w:rsid w:val="004F4979"/>
    <w:rsid w:val="004F498D"/>
    <w:rsid w:val="004F499C"/>
    <w:rsid w:val="004F499F"/>
    <w:rsid w:val="004F49BF"/>
    <w:rsid w:val="004F49D3"/>
    <w:rsid w:val="004F4A58"/>
    <w:rsid w:val="004F4AA6"/>
    <w:rsid w:val="004F4AB4"/>
    <w:rsid w:val="004F4AC7"/>
    <w:rsid w:val="004F4ADB"/>
    <w:rsid w:val="004F4AFB"/>
    <w:rsid w:val="004F4B09"/>
    <w:rsid w:val="004F4B95"/>
    <w:rsid w:val="004F4BD1"/>
    <w:rsid w:val="004F4C42"/>
    <w:rsid w:val="004F4C4D"/>
    <w:rsid w:val="004F4C61"/>
    <w:rsid w:val="004F4C89"/>
    <w:rsid w:val="004F4C8F"/>
    <w:rsid w:val="004F4CC6"/>
    <w:rsid w:val="004F4CF0"/>
    <w:rsid w:val="004F4D16"/>
    <w:rsid w:val="004F4D1A"/>
    <w:rsid w:val="004F4D75"/>
    <w:rsid w:val="004F4DB6"/>
    <w:rsid w:val="004F4DC0"/>
    <w:rsid w:val="004F4DD7"/>
    <w:rsid w:val="004F4E02"/>
    <w:rsid w:val="004F4E42"/>
    <w:rsid w:val="004F4E47"/>
    <w:rsid w:val="004F4E91"/>
    <w:rsid w:val="004F4EBB"/>
    <w:rsid w:val="004F4EFF"/>
    <w:rsid w:val="004F4F12"/>
    <w:rsid w:val="004F4F18"/>
    <w:rsid w:val="004F4F28"/>
    <w:rsid w:val="004F4F49"/>
    <w:rsid w:val="004F4F72"/>
    <w:rsid w:val="004F4FA7"/>
    <w:rsid w:val="004F4FD2"/>
    <w:rsid w:val="004F501B"/>
    <w:rsid w:val="004F5054"/>
    <w:rsid w:val="004F5084"/>
    <w:rsid w:val="004F50AE"/>
    <w:rsid w:val="004F50B4"/>
    <w:rsid w:val="004F50BF"/>
    <w:rsid w:val="004F50D0"/>
    <w:rsid w:val="004F512A"/>
    <w:rsid w:val="004F5151"/>
    <w:rsid w:val="004F515B"/>
    <w:rsid w:val="004F515E"/>
    <w:rsid w:val="004F51D5"/>
    <w:rsid w:val="004F5207"/>
    <w:rsid w:val="004F5270"/>
    <w:rsid w:val="004F52D4"/>
    <w:rsid w:val="004F52D5"/>
    <w:rsid w:val="004F5317"/>
    <w:rsid w:val="004F532A"/>
    <w:rsid w:val="004F534A"/>
    <w:rsid w:val="004F535B"/>
    <w:rsid w:val="004F538C"/>
    <w:rsid w:val="004F53D4"/>
    <w:rsid w:val="004F53E1"/>
    <w:rsid w:val="004F541A"/>
    <w:rsid w:val="004F541E"/>
    <w:rsid w:val="004F541F"/>
    <w:rsid w:val="004F5420"/>
    <w:rsid w:val="004F5467"/>
    <w:rsid w:val="004F5470"/>
    <w:rsid w:val="004F547D"/>
    <w:rsid w:val="004F54B1"/>
    <w:rsid w:val="004F54B6"/>
    <w:rsid w:val="004F54FB"/>
    <w:rsid w:val="004F54FD"/>
    <w:rsid w:val="004F550F"/>
    <w:rsid w:val="004F5517"/>
    <w:rsid w:val="004F551B"/>
    <w:rsid w:val="004F5568"/>
    <w:rsid w:val="004F55AC"/>
    <w:rsid w:val="004F55C0"/>
    <w:rsid w:val="004F55ED"/>
    <w:rsid w:val="004F55EF"/>
    <w:rsid w:val="004F5601"/>
    <w:rsid w:val="004F5616"/>
    <w:rsid w:val="004F562F"/>
    <w:rsid w:val="004F5635"/>
    <w:rsid w:val="004F569B"/>
    <w:rsid w:val="004F5702"/>
    <w:rsid w:val="004F5728"/>
    <w:rsid w:val="004F5742"/>
    <w:rsid w:val="004F5786"/>
    <w:rsid w:val="004F5797"/>
    <w:rsid w:val="004F579B"/>
    <w:rsid w:val="004F579C"/>
    <w:rsid w:val="004F57A7"/>
    <w:rsid w:val="004F57A8"/>
    <w:rsid w:val="004F57AD"/>
    <w:rsid w:val="004F57C7"/>
    <w:rsid w:val="004F57DD"/>
    <w:rsid w:val="004F581B"/>
    <w:rsid w:val="004F5854"/>
    <w:rsid w:val="004F5857"/>
    <w:rsid w:val="004F5874"/>
    <w:rsid w:val="004F5893"/>
    <w:rsid w:val="004F58AD"/>
    <w:rsid w:val="004F58B2"/>
    <w:rsid w:val="004F58C0"/>
    <w:rsid w:val="004F58E8"/>
    <w:rsid w:val="004F5902"/>
    <w:rsid w:val="004F5913"/>
    <w:rsid w:val="004F5A0C"/>
    <w:rsid w:val="004F5A27"/>
    <w:rsid w:val="004F5A2D"/>
    <w:rsid w:val="004F5AE6"/>
    <w:rsid w:val="004F5AEF"/>
    <w:rsid w:val="004F5AF1"/>
    <w:rsid w:val="004F5B07"/>
    <w:rsid w:val="004F5B11"/>
    <w:rsid w:val="004F5B4E"/>
    <w:rsid w:val="004F5BB2"/>
    <w:rsid w:val="004F5BC6"/>
    <w:rsid w:val="004F5BCF"/>
    <w:rsid w:val="004F5BDC"/>
    <w:rsid w:val="004F5C02"/>
    <w:rsid w:val="004F5C18"/>
    <w:rsid w:val="004F5C2F"/>
    <w:rsid w:val="004F5C3D"/>
    <w:rsid w:val="004F5C55"/>
    <w:rsid w:val="004F5CC0"/>
    <w:rsid w:val="004F5D28"/>
    <w:rsid w:val="004F5D2E"/>
    <w:rsid w:val="004F5D32"/>
    <w:rsid w:val="004F5D3D"/>
    <w:rsid w:val="004F5DE1"/>
    <w:rsid w:val="004F5DE4"/>
    <w:rsid w:val="004F5DF1"/>
    <w:rsid w:val="004F5E62"/>
    <w:rsid w:val="004F5EAE"/>
    <w:rsid w:val="004F5EB1"/>
    <w:rsid w:val="004F5EBC"/>
    <w:rsid w:val="004F5EF3"/>
    <w:rsid w:val="004F5F03"/>
    <w:rsid w:val="004F5F5E"/>
    <w:rsid w:val="004F5F64"/>
    <w:rsid w:val="004F5F6D"/>
    <w:rsid w:val="004F5F7A"/>
    <w:rsid w:val="004F5F91"/>
    <w:rsid w:val="004F5FCA"/>
    <w:rsid w:val="004F5FCC"/>
    <w:rsid w:val="004F5FD1"/>
    <w:rsid w:val="004F5FD8"/>
    <w:rsid w:val="004F5FF1"/>
    <w:rsid w:val="004F60B3"/>
    <w:rsid w:val="004F60D9"/>
    <w:rsid w:val="004F60F5"/>
    <w:rsid w:val="004F6136"/>
    <w:rsid w:val="004F6159"/>
    <w:rsid w:val="004F616F"/>
    <w:rsid w:val="004F6195"/>
    <w:rsid w:val="004F61A4"/>
    <w:rsid w:val="004F61E4"/>
    <w:rsid w:val="004F61E8"/>
    <w:rsid w:val="004F61F0"/>
    <w:rsid w:val="004F6226"/>
    <w:rsid w:val="004F6241"/>
    <w:rsid w:val="004F6269"/>
    <w:rsid w:val="004F6282"/>
    <w:rsid w:val="004F62ED"/>
    <w:rsid w:val="004F62F9"/>
    <w:rsid w:val="004F6308"/>
    <w:rsid w:val="004F632D"/>
    <w:rsid w:val="004F635F"/>
    <w:rsid w:val="004F6370"/>
    <w:rsid w:val="004F6375"/>
    <w:rsid w:val="004F637F"/>
    <w:rsid w:val="004F63B4"/>
    <w:rsid w:val="004F63B9"/>
    <w:rsid w:val="004F63C2"/>
    <w:rsid w:val="004F63E2"/>
    <w:rsid w:val="004F643D"/>
    <w:rsid w:val="004F644E"/>
    <w:rsid w:val="004F6464"/>
    <w:rsid w:val="004F64C0"/>
    <w:rsid w:val="004F651C"/>
    <w:rsid w:val="004F6570"/>
    <w:rsid w:val="004F6589"/>
    <w:rsid w:val="004F65B5"/>
    <w:rsid w:val="004F65B7"/>
    <w:rsid w:val="004F6626"/>
    <w:rsid w:val="004F6629"/>
    <w:rsid w:val="004F664E"/>
    <w:rsid w:val="004F668B"/>
    <w:rsid w:val="004F66AD"/>
    <w:rsid w:val="004F66BE"/>
    <w:rsid w:val="004F66F3"/>
    <w:rsid w:val="004F670D"/>
    <w:rsid w:val="004F6714"/>
    <w:rsid w:val="004F675C"/>
    <w:rsid w:val="004F6790"/>
    <w:rsid w:val="004F67F1"/>
    <w:rsid w:val="004F67F9"/>
    <w:rsid w:val="004F67FB"/>
    <w:rsid w:val="004F67FE"/>
    <w:rsid w:val="004F682C"/>
    <w:rsid w:val="004F6846"/>
    <w:rsid w:val="004F6861"/>
    <w:rsid w:val="004F68E9"/>
    <w:rsid w:val="004F68F5"/>
    <w:rsid w:val="004F68FC"/>
    <w:rsid w:val="004F6933"/>
    <w:rsid w:val="004F693C"/>
    <w:rsid w:val="004F695C"/>
    <w:rsid w:val="004F6966"/>
    <w:rsid w:val="004F6987"/>
    <w:rsid w:val="004F698F"/>
    <w:rsid w:val="004F69B2"/>
    <w:rsid w:val="004F69B9"/>
    <w:rsid w:val="004F6A17"/>
    <w:rsid w:val="004F6A27"/>
    <w:rsid w:val="004F6AD8"/>
    <w:rsid w:val="004F6AE2"/>
    <w:rsid w:val="004F6B00"/>
    <w:rsid w:val="004F6B20"/>
    <w:rsid w:val="004F6B5E"/>
    <w:rsid w:val="004F6B77"/>
    <w:rsid w:val="004F6BA2"/>
    <w:rsid w:val="004F6BC7"/>
    <w:rsid w:val="004F6BCD"/>
    <w:rsid w:val="004F6BDD"/>
    <w:rsid w:val="004F6BE5"/>
    <w:rsid w:val="004F6BF8"/>
    <w:rsid w:val="004F6C0E"/>
    <w:rsid w:val="004F6C29"/>
    <w:rsid w:val="004F6C2C"/>
    <w:rsid w:val="004F6C2D"/>
    <w:rsid w:val="004F6C59"/>
    <w:rsid w:val="004F6C87"/>
    <w:rsid w:val="004F6CBB"/>
    <w:rsid w:val="004F6CC2"/>
    <w:rsid w:val="004F6CDA"/>
    <w:rsid w:val="004F6D36"/>
    <w:rsid w:val="004F6D48"/>
    <w:rsid w:val="004F6D66"/>
    <w:rsid w:val="004F6D72"/>
    <w:rsid w:val="004F6D7C"/>
    <w:rsid w:val="004F6D99"/>
    <w:rsid w:val="004F6E04"/>
    <w:rsid w:val="004F6E2A"/>
    <w:rsid w:val="004F6E40"/>
    <w:rsid w:val="004F6E57"/>
    <w:rsid w:val="004F6E5A"/>
    <w:rsid w:val="004F6E68"/>
    <w:rsid w:val="004F6E6C"/>
    <w:rsid w:val="004F6EBD"/>
    <w:rsid w:val="004F6EC9"/>
    <w:rsid w:val="004F6EE4"/>
    <w:rsid w:val="004F6F0E"/>
    <w:rsid w:val="004F6F11"/>
    <w:rsid w:val="004F6F17"/>
    <w:rsid w:val="004F6F32"/>
    <w:rsid w:val="004F6F39"/>
    <w:rsid w:val="004F6FBA"/>
    <w:rsid w:val="004F6FCF"/>
    <w:rsid w:val="004F6FE4"/>
    <w:rsid w:val="004F7007"/>
    <w:rsid w:val="004F702E"/>
    <w:rsid w:val="004F704F"/>
    <w:rsid w:val="004F7077"/>
    <w:rsid w:val="004F709A"/>
    <w:rsid w:val="004F70B0"/>
    <w:rsid w:val="004F70CB"/>
    <w:rsid w:val="004F7107"/>
    <w:rsid w:val="004F7154"/>
    <w:rsid w:val="004F7160"/>
    <w:rsid w:val="004F7188"/>
    <w:rsid w:val="004F71A1"/>
    <w:rsid w:val="004F71E8"/>
    <w:rsid w:val="004F71ED"/>
    <w:rsid w:val="004F7272"/>
    <w:rsid w:val="004F7281"/>
    <w:rsid w:val="004F72FF"/>
    <w:rsid w:val="004F730B"/>
    <w:rsid w:val="004F731C"/>
    <w:rsid w:val="004F733B"/>
    <w:rsid w:val="004F7371"/>
    <w:rsid w:val="004F737A"/>
    <w:rsid w:val="004F73C9"/>
    <w:rsid w:val="004F73CA"/>
    <w:rsid w:val="004F7439"/>
    <w:rsid w:val="004F743A"/>
    <w:rsid w:val="004F744F"/>
    <w:rsid w:val="004F749A"/>
    <w:rsid w:val="004F749C"/>
    <w:rsid w:val="004F74CA"/>
    <w:rsid w:val="004F752C"/>
    <w:rsid w:val="004F753C"/>
    <w:rsid w:val="004F75B2"/>
    <w:rsid w:val="004F75DF"/>
    <w:rsid w:val="004F7628"/>
    <w:rsid w:val="004F7631"/>
    <w:rsid w:val="004F765B"/>
    <w:rsid w:val="004F76C8"/>
    <w:rsid w:val="004F76D1"/>
    <w:rsid w:val="004F7731"/>
    <w:rsid w:val="004F774E"/>
    <w:rsid w:val="004F7776"/>
    <w:rsid w:val="004F77C4"/>
    <w:rsid w:val="004F7813"/>
    <w:rsid w:val="004F781E"/>
    <w:rsid w:val="004F7822"/>
    <w:rsid w:val="004F7857"/>
    <w:rsid w:val="004F7887"/>
    <w:rsid w:val="004F78E7"/>
    <w:rsid w:val="004F7901"/>
    <w:rsid w:val="004F7930"/>
    <w:rsid w:val="004F7996"/>
    <w:rsid w:val="004F79B4"/>
    <w:rsid w:val="004F7A6E"/>
    <w:rsid w:val="004F7A7A"/>
    <w:rsid w:val="004F7A9F"/>
    <w:rsid w:val="004F7AAA"/>
    <w:rsid w:val="004F7AC8"/>
    <w:rsid w:val="004F7AD6"/>
    <w:rsid w:val="004F7B5D"/>
    <w:rsid w:val="004F7BB5"/>
    <w:rsid w:val="004F7BB7"/>
    <w:rsid w:val="004F7C2A"/>
    <w:rsid w:val="004F7C52"/>
    <w:rsid w:val="004F7C77"/>
    <w:rsid w:val="004F7C7A"/>
    <w:rsid w:val="004F7C80"/>
    <w:rsid w:val="004F7C91"/>
    <w:rsid w:val="004F7CB7"/>
    <w:rsid w:val="004F7CF4"/>
    <w:rsid w:val="004F7D1A"/>
    <w:rsid w:val="004F7D33"/>
    <w:rsid w:val="004F7D38"/>
    <w:rsid w:val="004F7D44"/>
    <w:rsid w:val="004F7D51"/>
    <w:rsid w:val="004F7D76"/>
    <w:rsid w:val="004F7DAF"/>
    <w:rsid w:val="004F7DB2"/>
    <w:rsid w:val="004F7DC9"/>
    <w:rsid w:val="004F7DCF"/>
    <w:rsid w:val="004F7DE4"/>
    <w:rsid w:val="004F7E01"/>
    <w:rsid w:val="004F7E4C"/>
    <w:rsid w:val="004F7ED3"/>
    <w:rsid w:val="004F7ED7"/>
    <w:rsid w:val="004F7EDF"/>
    <w:rsid w:val="004F7F36"/>
    <w:rsid w:val="004F7F59"/>
    <w:rsid w:val="004F7F67"/>
    <w:rsid w:val="004F7F6C"/>
    <w:rsid w:val="004F7FD2"/>
    <w:rsid w:val="00500010"/>
    <w:rsid w:val="00500029"/>
    <w:rsid w:val="0050002C"/>
    <w:rsid w:val="0050003B"/>
    <w:rsid w:val="0050008F"/>
    <w:rsid w:val="005000AD"/>
    <w:rsid w:val="00500137"/>
    <w:rsid w:val="00500154"/>
    <w:rsid w:val="00500156"/>
    <w:rsid w:val="005001B3"/>
    <w:rsid w:val="005001C5"/>
    <w:rsid w:val="005001CB"/>
    <w:rsid w:val="00500208"/>
    <w:rsid w:val="00500228"/>
    <w:rsid w:val="0050023D"/>
    <w:rsid w:val="0050024D"/>
    <w:rsid w:val="00500260"/>
    <w:rsid w:val="00500267"/>
    <w:rsid w:val="0050026A"/>
    <w:rsid w:val="00500270"/>
    <w:rsid w:val="0050027B"/>
    <w:rsid w:val="005002B1"/>
    <w:rsid w:val="005002C7"/>
    <w:rsid w:val="005002F8"/>
    <w:rsid w:val="00500304"/>
    <w:rsid w:val="0050030A"/>
    <w:rsid w:val="00500316"/>
    <w:rsid w:val="0050037A"/>
    <w:rsid w:val="00500381"/>
    <w:rsid w:val="0050039A"/>
    <w:rsid w:val="00500433"/>
    <w:rsid w:val="0050044B"/>
    <w:rsid w:val="00500468"/>
    <w:rsid w:val="005004A2"/>
    <w:rsid w:val="005004DD"/>
    <w:rsid w:val="005004F9"/>
    <w:rsid w:val="00500585"/>
    <w:rsid w:val="00500589"/>
    <w:rsid w:val="00500599"/>
    <w:rsid w:val="005005DD"/>
    <w:rsid w:val="005005EE"/>
    <w:rsid w:val="005005FF"/>
    <w:rsid w:val="00500618"/>
    <w:rsid w:val="00500620"/>
    <w:rsid w:val="0050062D"/>
    <w:rsid w:val="00500662"/>
    <w:rsid w:val="00500665"/>
    <w:rsid w:val="005006D5"/>
    <w:rsid w:val="005006EF"/>
    <w:rsid w:val="00500711"/>
    <w:rsid w:val="00500726"/>
    <w:rsid w:val="00500774"/>
    <w:rsid w:val="00500777"/>
    <w:rsid w:val="0050077C"/>
    <w:rsid w:val="0050079E"/>
    <w:rsid w:val="005007C5"/>
    <w:rsid w:val="005007EF"/>
    <w:rsid w:val="005007FB"/>
    <w:rsid w:val="00500843"/>
    <w:rsid w:val="00500854"/>
    <w:rsid w:val="00500876"/>
    <w:rsid w:val="00500888"/>
    <w:rsid w:val="005008A9"/>
    <w:rsid w:val="005008EF"/>
    <w:rsid w:val="00500907"/>
    <w:rsid w:val="0050092C"/>
    <w:rsid w:val="0050098F"/>
    <w:rsid w:val="005009AE"/>
    <w:rsid w:val="00500A09"/>
    <w:rsid w:val="00500A41"/>
    <w:rsid w:val="00500A86"/>
    <w:rsid w:val="00500AE5"/>
    <w:rsid w:val="00500B16"/>
    <w:rsid w:val="00500B2B"/>
    <w:rsid w:val="00500B77"/>
    <w:rsid w:val="00500BA7"/>
    <w:rsid w:val="00500BC3"/>
    <w:rsid w:val="00500C67"/>
    <w:rsid w:val="00500C8F"/>
    <w:rsid w:val="00500D31"/>
    <w:rsid w:val="00500D36"/>
    <w:rsid w:val="00500D49"/>
    <w:rsid w:val="00500D64"/>
    <w:rsid w:val="00500D7A"/>
    <w:rsid w:val="00500D86"/>
    <w:rsid w:val="00500DBC"/>
    <w:rsid w:val="00500DD1"/>
    <w:rsid w:val="00500DDE"/>
    <w:rsid w:val="00500DDF"/>
    <w:rsid w:val="00500DF3"/>
    <w:rsid w:val="00500DFC"/>
    <w:rsid w:val="00500E08"/>
    <w:rsid w:val="00500E33"/>
    <w:rsid w:val="00500E68"/>
    <w:rsid w:val="00500E92"/>
    <w:rsid w:val="00500EAA"/>
    <w:rsid w:val="00500ED6"/>
    <w:rsid w:val="00500F32"/>
    <w:rsid w:val="00500F3E"/>
    <w:rsid w:val="00500F56"/>
    <w:rsid w:val="00500F75"/>
    <w:rsid w:val="00500FB9"/>
    <w:rsid w:val="00500FEB"/>
    <w:rsid w:val="00500FF5"/>
    <w:rsid w:val="00500FFB"/>
    <w:rsid w:val="00501013"/>
    <w:rsid w:val="00501037"/>
    <w:rsid w:val="00501062"/>
    <w:rsid w:val="0050108B"/>
    <w:rsid w:val="005010A1"/>
    <w:rsid w:val="005010B1"/>
    <w:rsid w:val="005010D0"/>
    <w:rsid w:val="005010DC"/>
    <w:rsid w:val="0050113A"/>
    <w:rsid w:val="0050115C"/>
    <w:rsid w:val="00501177"/>
    <w:rsid w:val="0050117B"/>
    <w:rsid w:val="0050117E"/>
    <w:rsid w:val="00501195"/>
    <w:rsid w:val="005011A4"/>
    <w:rsid w:val="005011AE"/>
    <w:rsid w:val="005011EA"/>
    <w:rsid w:val="005011F1"/>
    <w:rsid w:val="0050124F"/>
    <w:rsid w:val="00501250"/>
    <w:rsid w:val="0050129D"/>
    <w:rsid w:val="005012A1"/>
    <w:rsid w:val="005012AB"/>
    <w:rsid w:val="005012AC"/>
    <w:rsid w:val="005012B4"/>
    <w:rsid w:val="005012C4"/>
    <w:rsid w:val="005012D5"/>
    <w:rsid w:val="00501334"/>
    <w:rsid w:val="005013A9"/>
    <w:rsid w:val="005013AE"/>
    <w:rsid w:val="005013BC"/>
    <w:rsid w:val="005013FC"/>
    <w:rsid w:val="00501439"/>
    <w:rsid w:val="00501451"/>
    <w:rsid w:val="0050146E"/>
    <w:rsid w:val="005014F1"/>
    <w:rsid w:val="0050152B"/>
    <w:rsid w:val="00501553"/>
    <w:rsid w:val="00501562"/>
    <w:rsid w:val="0050157F"/>
    <w:rsid w:val="00501595"/>
    <w:rsid w:val="005015E1"/>
    <w:rsid w:val="005015E7"/>
    <w:rsid w:val="005015F6"/>
    <w:rsid w:val="005015FE"/>
    <w:rsid w:val="0050168D"/>
    <w:rsid w:val="005016D4"/>
    <w:rsid w:val="005016E4"/>
    <w:rsid w:val="00501751"/>
    <w:rsid w:val="00501768"/>
    <w:rsid w:val="0050179B"/>
    <w:rsid w:val="005017A2"/>
    <w:rsid w:val="005017A4"/>
    <w:rsid w:val="00501830"/>
    <w:rsid w:val="0050189F"/>
    <w:rsid w:val="00501929"/>
    <w:rsid w:val="00501982"/>
    <w:rsid w:val="0050198D"/>
    <w:rsid w:val="005019C1"/>
    <w:rsid w:val="005019C9"/>
    <w:rsid w:val="005019D4"/>
    <w:rsid w:val="005019F3"/>
    <w:rsid w:val="005019FA"/>
    <w:rsid w:val="00501A2A"/>
    <w:rsid w:val="00501A5A"/>
    <w:rsid w:val="00501A65"/>
    <w:rsid w:val="00501A78"/>
    <w:rsid w:val="00501AAC"/>
    <w:rsid w:val="00501ABB"/>
    <w:rsid w:val="00501ACD"/>
    <w:rsid w:val="00501B0E"/>
    <w:rsid w:val="00501B0F"/>
    <w:rsid w:val="00501B24"/>
    <w:rsid w:val="00501B37"/>
    <w:rsid w:val="00501B62"/>
    <w:rsid w:val="00501B8B"/>
    <w:rsid w:val="00501BDF"/>
    <w:rsid w:val="00501C10"/>
    <w:rsid w:val="00501D13"/>
    <w:rsid w:val="00501D1D"/>
    <w:rsid w:val="00501D58"/>
    <w:rsid w:val="00501DC3"/>
    <w:rsid w:val="00501DCF"/>
    <w:rsid w:val="00501DD8"/>
    <w:rsid w:val="00501E09"/>
    <w:rsid w:val="00501E18"/>
    <w:rsid w:val="00501E22"/>
    <w:rsid w:val="00501E33"/>
    <w:rsid w:val="00501E50"/>
    <w:rsid w:val="00501E55"/>
    <w:rsid w:val="00501EA7"/>
    <w:rsid w:val="00501EAE"/>
    <w:rsid w:val="00501ECD"/>
    <w:rsid w:val="00501ED4"/>
    <w:rsid w:val="00501ED8"/>
    <w:rsid w:val="00501F31"/>
    <w:rsid w:val="00501F52"/>
    <w:rsid w:val="00501FBC"/>
    <w:rsid w:val="00502002"/>
    <w:rsid w:val="00502040"/>
    <w:rsid w:val="00502049"/>
    <w:rsid w:val="00502077"/>
    <w:rsid w:val="00502080"/>
    <w:rsid w:val="0050208C"/>
    <w:rsid w:val="005020A0"/>
    <w:rsid w:val="005020B1"/>
    <w:rsid w:val="005020E0"/>
    <w:rsid w:val="0050210B"/>
    <w:rsid w:val="00502112"/>
    <w:rsid w:val="00502143"/>
    <w:rsid w:val="0050215D"/>
    <w:rsid w:val="00502166"/>
    <w:rsid w:val="0050219E"/>
    <w:rsid w:val="005021A6"/>
    <w:rsid w:val="005021F1"/>
    <w:rsid w:val="00502235"/>
    <w:rsid w:val="0050226A"/>
    <w:rsid w:val="0050227B"/>
    <w:rsid w:val="00502281"/>
    <w:rsid w:val="00502298"/>
    <w:rsid w:val="00502299"/>
    <w:rsid w:val="005022A3"/>
    <w:rsid w:val="005022E7"/>
    <w:rsid w:val="005022EC"/>
    <w:rsid w:val="00502359"/>
    <w:rsid w:val="00502362"/>
    <w:rsid w:val="005023A4"/>
    <w:rsid w:val="00502446"/>
    <w:rsid w:val="005024A1"/>
    <w:rsid w:val="005024AD"/>
    <w:rsid w:val="005024AE"/>
    <w:rsid w:val="005024C2"/>
    <w:rsid w:val="005024E6"/>
    <w:rsid w:val="005024F4"/>
    <w:rsid w:val="005024F9"/>
    <w:rsid w:val="0050251C"/>
    <w:rsid w:val="0050251F"/>
    <w:rsid w:val="00502525"/>
    <w:rsid w:val="0050252A"/>
    <w:rsid w:val="0050252C"/>
    <w:rsid w:val="0050254C"/>
    <w:rsid w:val="00502556"/>
    <w:rsid w:val="0050255F"/>
    <w:rsid w:val="00502582"/>
    <w:rsid w:val="005025AD"/>
    <w:rsid w:val="005025D1"/>
    <w:rsid w:val="005025DD"/>
    <w:rsid w:val="005025E1"/>
    <w:rsid w:val="005025EA"/>
    <w:rsid w:val="00502602"/>
    <w:rsid w:val="00502646"/>
    <w:rsid w:val="0050264B"/>
    <w:rsid w:val="00502684"/>
    <w:rsid w:val="00502693"/>
    <w:rsid w:val="0050269F"/>
    <w:rsid w:val="005026E7"/>
    <w:rsid w:val="00502738"/>
    <w:rsid w:val="0050276C"/>
    <w:rsid w:val="00502782"/>
    <w:rsid w:val="00502800"/>
    <w:rsid w:val="0050282F"/>
    <w:rsid w:val="00502881"/>
    <w:rsid w:val="005028A4"/>
    <w:rsid w:val="005028A9"/>
    <w:rsid w:val="005028CC"/>
    <w:rsid w:val="005028E6"/>
    <w:rsid w:val="005028FD"/>
    <w:rsid w:val="00502923"/>
    <w:rsid w:val="0050292B"/>
    <w:rsid w:val="0050297A"/>
    <w:rsid w:val="00502980"/>
    <w:rsid w:val="00502994"/>
    <w:rsid w:val="0050299B"/>
    <w:rsid w:val="005029A9"/>
    <w:rsid w:val="005029B8"/>
    <w:rsid w:val="005029BB"/>
    <w:rsid w:val="005029E3"/>
    <w:rsid w:val="00502A36"/>
    <w:rsid w:val="00502A70"/>
    <w:rsid w:val="00502A84"/>
    <w:rsid w:val="00502A9E"/>
    <w:rsid w:val="00502ABB"/>
    <w:rsid w:val="00502AD1"/>
    <w:rsid w:val="00502B11"/>
    <w:rsid w:val="00502B45"/>
    <w:rsid w:val="00502B4F"/>
    <w:rsid w:val="00502B6F"/>
    <w:rsid w:val="00502BB2"/>
    <w:rsid w:val="00502BB3"/>
    <w:rsid w:val="00502C05"/>
    <w:rsid w:val="00502C13"/>
    <w:rsid w:val="00502C3A"/>
    <w:rsid w:val="00502C41"/>
    <w:rsid w:val="00502C47"/>
    <w:rsid w:val="00502C8F"/>
    <w:rsid w:val="00502C96"/>
    <w:rsid w:val="00502CAD"/>
    <w:rsid w:val="00502CF7"/>
    <w:rsid w:val="00502CFE"/>
    <w:rsid w:val="00502D03"/>
    <w:rsid w:val="00502D14"/>
    <w:rsid w:val="00502DC3"/>
    <w:rsid w:val="00502E32"/>
    <w:rsid w:val="00502E40"/>
    <w:rsid w:val="00502E44"/>
    <w:rsid w:val="00502E75"/>
    <w:rsid w:val="00502E7B"/>
    <w:rsid w:val="00502E83"/>
    <w:rsid w:val="00502E87"/>
    <w:rsid w:val="00502EA3"/>
    <w:rsid w:val="00502EAF"/>
    <w:rsid w:val="00502ED1"/>
    <w:rsid w:val="00502F07"/>
    <w:rsid w:val="00502F16"/>
    <w:rsid w:val="00502F2D"/>
    <w:rsid w:val="00502F50"/>
    <w:rsid w:val="00502F7E"/>
    <w:rsid w:val="00502F94"/>
    <w:rsid w:val="00502F9B"/>
    <w:rsid w:val="005030AA"/>
    <w:rsid w:val="005030AD"/>
    <w:rsid w:val="0050316D"/>
    <w:rsid w:val="00503185"/>
    <w:rsid w:val="00503189"/>
    <w:rsid w:val="005031CF"/>
    <w:rsid w:val="005031D0"/>
    <w:rsid w:val="005031F6"/>
    <w:rsid w:val="0050320D"/>
    <w:rsid w:val="00503224"/>
    <w:rsid w:val="00503239"/>
    <w:rsid w:val="005032BD"/>
    <w:rsid w:val="005032EA"/>
    <w:rsid w:val="00503303"/>
    <w:rsid w:val="0050331F"/>
    <w:rsid w:val="0050332A"/>
    <w:rsid w:val="00503330"/>
    <w:rsid w:val="0050336D"/>
    <w:rsid w:val="00503377"/>
    <w:rsid w:val="005033A9"/>
    <w:rsid w:val="005033B2"/>
    <w:rsid w:val="005033D0"/>
    <w:rsid w:val="005033D9"/>
    <w:rsid w:val="005033E9"/>
    <w:rsid w:val="00503408"/>
    <w:rsid w:val="00503433"/>
    <w:rsid w:val="00503451"/>
    <w:rsid w:val="00503473"/>
    <w:rsid w:val="005034A7"/>
    <w:rsid w:val="005034A8"/>
    <w:rsid w:val="005034B1"/>
    <w:rsid w:val="005034C6"/>
    <w:rsid w:val="005034CB"/>
    <w:rsid w:val="005034D7"/>
    <w:rsid w:val="005034F0"/>
    <w:rsid w:val="0050353E"/>
    <w:rsid w:val="00503542"/>
    <w:rsid w:val="0050357C"/>
    <w:rsid w:val="00503592"/>
    <w:rsid w:val="005035CA"/>
    <w:rsid w:val="0050360D"/>
    <w:rsid w:val="00503614"/>
    <w:rsid w:val="00503651"/>
    <w:rsid w:val="00503653"/>
    <w:rsid w:val="00503654"/>
    <w:rsid w:val="00503664"/>
    <w:rsid w:val="00503672"/>
    <w:rsid w:val="005036BA"/>
    <w:rsid w:val="005036F4"/>
    <w:rsid w:val="00503743"/>
    <w:rsid w:val="00503747"/>
    <w:rsid w:val="0050376E"/>
    <w:rsid w:val="005037DC"/>
    <w:rsid w:val="00503813"/>
    <w:rsid w:val="00503826"/>
    <w:rsid w:val="00503828"/>
    <w:rsid w:val="0050384E"/>
    <w:rsid w:val="00503873"/>
    <w:rsid w:val="00503877"/>
    <w:rsid w:val="005038B0"/>
    <w:rsid w:val="005038FD"/>
    <w:rsid w:val="0050394D"/>
    <w:rsid w:val="00503974"/>
    <w:rsid w:val="00503995"/>
    <w:rsid w:val="005039A9"/>
    <w:rsid w:val="005039B3"/>
    <w:rsid w:val="005039D1"/>
    <w:rsid w:val="00503A24"/>
    <w:rsid w:val="00503A60"/>
    <w:rsid w:val="00503A71"/>
    <w:rsid w:val="00503B2C"/>
    <w:rsid w:val="00503B87"/>
    <w:rsid w:val="00503B98"/>
    <w:rsid w:val="00503BC7"/>
    <w:rsid w:val="00503BD4"/>
    <w:rsid w:val="00503BFC"/>
    <w:rsid w:val="00503C0E"/>
    <w:rsid w:val="00503C3F"/>
    <w:rsid w:val="00503C4E"/>
    <w:rsid w:val="00503C62"/>
    <w:rsid w:val="00503C6B"/>
    <w:rsid w:val="00503C7E"/>
    <w:rsid w:val="00503CA3"/>
    <w:rsid w:val="00503CF1"/>
    <w:rsid w:val="00503D0E"/>
    <w:rsid w:val="00503D3E"/>
    <w:rsid w:val="00503D4A"/>
    <w:rsid w:val="00503D9A"/>
    <w:rsid w:val="00503D9D"/>
    <w:rsid w:val="00503DBA"/>
    <w:rsid w:val="00503DBD"/>
    <w:rsid w:val="00503E01"/>
    <w:rsid w:val="00503E06"/>
    <w:rsid w:val="00503E26"/>
    <w:rsid w:val="00503E32"/>
    <w:rsid w:val="00503E8C"/>
    <w:rsid w:val="00503E8F"/>
    <w:rsid w:val="00503EAA"/>
    <w:rsid w:val="00503ECD"/>
    <w:rsid w:val="00503EE5"/>
    <w:rsid w:val="00503EED"/>
    <w:rsid w:val="00503F20"/>
    <w:rsid w:val="00503F4F"/>
    <w:rsid w:val="00503F74"/>
    <w:rsid w:val="00503F9E"/>
    <w:rsid w:val="00503FC5"/>
    <w:rsid w:val="00503FD0"/>
    <w:rsid w:val="00503FEF"/>
    <w:rsid w:val="00503FF0"/>
    <w:rsid w:val="00504026"/>
    <w:rsid w:val="0050403D"/>
    <w:rsid w:val="00504078"/>
    <w:rsid w:val="00504094"/>
    <w:rsid w:val="005040E8"/>
    <w:rsid w:val="005040ED"/>
    <w:rsid w:val="005040F5"/>
    <w:rsid w:val="005040FF"/>
    <w:rsid w:val="00504130"/>
    <w:rsid w:val="005041A0"/>
    <w:rsid w:val="005041B6"/>
    <w:rsid w:val="005041BD"/>
    <w:rsid w:val="005041BF"/>
    <w:rsid w:val="005041D2"/>
    <w:rsid w:val="005041E1"/>
    <w:rsid w:val="00504260"/>
    <w:rsid w:val="005042A5"/>
    <w:rsid w:val="005042D7"/>
    <w:rsid w:val="005042DD"/>
    <w:rsid w:val="0050431C"/>
    <w:rsid w:val="00504324"/>
    <w:rsid w:val="00504386"/>
    <w:rsid w:val="00504388"/>
    <w:rsid w:val="00504390"/>
    <w:rsid w:val="005043CB"/>
    <w:rsid w:val="005043E7"/>
    <w:rsid w:val="0050440A"/>
    <w:rsid w:val="00504430"/>
    <w:rsid w:val="00504453"/>
    <w:rsid w:val="00504469"/>
    <w:rsid w:val="005044AA"/>
    <w:rsid w:val="005044AE"/>
    <w:rsid w:val="005044B4"/>
    <w:rsid w:val="005044BD"/>
    <w:rsid w:val="005044DD"/>
    <w:rsid w:val="00504529"/>
    <w:rsid w:val="0050452B"/>
    <w:rsid w:val="00504535"/>
    <w:rsid w:val="0050458C"/>
    <w:rsid w:val="0050465B"/>
    <w:rsid w:val="00504667"/>
    <w:rsid w:val="00504687"/>
    <w:rsid w:val="005046A1"/>
    <w:rsid w:val="005046B5"/>
    <w:rsid w:val="005046C4"/>
    <w:rsid w:val="005046C8"/>
    <w:rsid w:val="005046EA"/>
    <w:rsid w:val="00504729"/>
    <w:rsid w:val="00504752"/>
    <w:rsid w:val="0050476C"/>
    <w:rsid w:val="00504773"/>
    <w:rsid w:val="00504777"/>
    <w:rsid w:val="005047D8"/>
    <w:rsid w:val="005047E8"/>
    <w:rsid w:val="0050480E"/>
    <w:rsid w:val="0050486C"/>
    <w:rsid w:val="0050488F"/>
    <w:rsid w:val="005048A8"/>
    <w:rsid w:val="005048BC"/>
    <w:rsid w:val="0050490B"/>
    <w:rsid w:val="00504932"/>
    <w:rsid w:val="0050493A"/>
    <w:rsid w:val="0050497C"/>
    <w:rsid w:val="00504986"/>
    <w:rsid w:val="0050498B"/>
    <w:rsid w:val="005049B2"/>
    <w:rsid w:val="005049B4"/>
    <w:rsid w:val="005049D6"/>
    <w:rsid w:val="00504A25"/>
    <w:rsid w:val="00504A2F"/>
    <w:rsid w:val="00504A5C"/>
    <w:rsid w:val="00504A70"/>
    <w:rsid w:val="00504A7F"/>
    <w:rsid w:val="00504A80"/>
    <w:rsid w:val="00504A8F"/>
    <w:rsid w:val="00504B0C"/>
    <w:rsid w:val="00504B4E"/>
    <w:rsid w:val="00504B96"/>
    <w:rsid w:val="00504BB1"/>
    <w:rsid w:val="00504BC6"/>
    <w:rsid w:val="00504BE4"/>
    <w:rsid w:val="00504BEC"/>
    <w:rsid w:val="00504C14"/>
    <w:rsid w:val="00504C15"/>
    <w:rsid w:val="00504C66"/>
    <w:rsid w:val="00504C81"/>
    <w:rsid w:val="00504C9B"/>
    <w:rsid w:val="00504CC7"/>
    <w:rsid w:val="00504CD3"/>
    <w:rsid w:val="00504D1A"/>
    <w:rsid w:val="00504D1C"/>
    <w:rsid w:val="00504D6C"/>
    <w:rsid w:val="00504DD2"/>
    <w:rsid w:val="00504E09"/>
    <w:rsid w:val="00504E23"/>
    <w:rsid w:val="00504E3A"/>
    <w:rsid w:val="00504E49"/>
    <w:rsid w:val="00504EB1"/>
    <w:rsid w:val="00504F46"/>
    <w:rsid w:val="00504F5B"/>
    <w:rsid w:val="00504F5C"/>
    <w:rsid w:val="00504F65"/>
    <w:rsid w:val="00504F8A"/>
    <w:rsid w:val="00504FA9"/>
    <w:rsid w:val="00504FAE"/>
    <w:rsid w:val="00504FC7"/>
    <w:rsid w:val="00504FE6"/>
    <w:rsid w:val="00505000"/>
    <w:rsid w:val="00505006"/>
    <w:rsid w:val="0050501E"/>
    <w:rsid w:val="00505033"/>
    <w:rsid w:val="0050504C"/>
    <w:rsid w:val="0050507F"/>
    <w:rsid w:val="0050508B"/>
    <w:rsid w:val="005050F6"/>
    <w:rsid w:val="00505108"/>
    <w:rsid w:val="0050510F"/>
    <w:rsid w:val="005051B3"/>
    <w:rsid w:val="005051CF"/>
    <w:rsid w:val="00505201"/>
    <w:rsid w:val="00505209"/>
    <w:rsid w:val="0050521C"/>
    <w:rsid w:val="00505223"/>
    <w:rsid w:val="0050522D"/>
    <w:rsid w:val="00505254"/>
    <w:rsid w:val="00505261"/>
    <w:rsid w:val="005052C3"/>
    <w:rsid w:val="0050532B"/>
    <w:rsid w:val="00505343"/>
    <w:rsid w:val="0050539C"/>
    <w:rsid w:val="005053A8"/>
    <w:rsid w:val="005053CE"/>
    <w:rsid w:val="005053E0"/>
    <w:rsid w:val="005053FF"/>
    <w:rsid w:val="00505459"/>
    <w:rsid w:val="0050545E"/>
    <w:rsid w:val="005054C1"/>
    <w:rsid w:val="005054F0"/>
    <w:rsid w:val="005054F5"/>
    <w:rsid w:val="0050552D"/>
    <w:rsid w:val="00505560"/>
    <w:rsid w:val="0050556A"/>
    <w:rsid w:val="00505576"/>
    <w:rsid w:val="005056C2"/>
    <w:rsid w:val="005056DB"/>
    <w:rsid w:val="005056EB"/>
    <w:rsid w:val="005056F5"/>
    <w:rsid w:val="005056FB"/>
    <w:rsid w:val="0050571A"/>
    <w:rsid w:val="00505752"/>
    <w:rsid w:val="00505785"/>
    <w:rsid w:val="005057E7"/>
    <w:rsid w:val="00505804"/>
    <w:rsid w:val="0050588A"/>
    <w:rsid w:val="0050589F"/>
    <w:rsid w:val="005058B8"/>
    <w:rsid w:val="005058D7"/>
    <w:rsid w:val="005058E5"/>
    <w:rsid w:val="00505907"/>
    <w:rsid w:val="00505928"/>
    <w:rsid w:val="0050592D"/>
    <w:rsid w:val="0050593B"/>
    <w:rsid w:val="00505944"/>
    <w:rsid w:val="0050594F"/>
    <w:rsid w:val="00505964"/>
    <w:rsid w:val="00505972"/>
    <w:rsid w:val="00505977"/>
    <w:rsid w:val="005059D1"/>
    <w:rsid w:val="005059F3"/>
    <w:rsid w:val="00505A42"/>
    <w:rsid w:val="00505A9F"/>
    <w:rsid w:val="00505ACA"/>
    <w:rsid w:val="00505AEC"/>
    <w:rsid w:val="00505AF4"/>
    <w:rsid w:val="00505AFB"/>
    <w:rsid w:val="00505BA1"/>
    <w:rsid w:val="00505BCC"/>
    <w:rsid w:val="00505BD2"/>
    <w:rsid w:val="00505C00"/>
    <w:rsid w:val="00505C3E"/>
    <w:rsid w:val="00505C41"/>
    <w:rsid w:val="00505C62"/>
    <w:rsid w:val="00505CA9"/>
    <w:rsid w:val="00505CAB"/>
    <w:rsid w:val="00505CB5"/>
    <w:rsid w:val="00505CB7"/>
    <w:rsid w:val="00505CCB"/>
    <w:rsid w:val="00505CCE"/>
    <w:rsid w:val="00505CE8"/>
    <w:rsid w:val="00505CF3"/>
    <w:rsid w:val="00505CF8"/>
    <w:rsid w:val="00505D34"/>
    <w:rsid w:val="00505D38"/>
    <w:rsid w:val="00505D92"/>
    <w:rsid w:val="00505DA8"/>
    <w:rsid w:val="00505DC4"/>
    <w:rsid w:val="00505DFE"/>
    <w:rsid w:val="00505E1F"/>
    <w:rsid w:val="00505E36"/>
    <w:rsid w:val="00505E51"/>
    <w:rsid w:val="00505E76"/>
    <w:rsid w:val="00505E9B"/>
    <w:rsid w:val="00505EB7"/>
    <w:rsid w:val="00505EC8"/>
    <w:rsid w:val="00505EFD"/>
    <w:rsid w:val="00505F7C"/>
    <w:rsid w:val="00505F9A"/>
    <w:rsid w:val="00506002"/>
    <w:rsid w:val="0050600F"/>
    <w:rsid w:val="00506015"/>
    <w:rsid w:val="00506020"/>
    <w:rsid w:val="00506025"/>
    <w:rsid w:val="00506034"/>
    <w:rsid w:val="0050606E"/>
    <w:rsid w:val="0050607C"/>
    <w:rsid w:val="00506081"/>
    <w:rsid w:val="0050608C"/>
    <w:rsid w:val="005060BF"/>
    <w:rsid w:val="005060DA"/>
    <w:rsid w:val="00506103"/>
    <w:rsid w:val="00506109"/>
    <w:rsid w:val="00506111"/>
    <w:rsid w:val="00506123"/>
    <w:rsid w:val="0050613D"/>
    <w:rsid w:val="00506140"/>
    <w:rsid w:val="00506154"/>
    <w:rsid w:val="005061BD"/>
    <w:rsid w:val="005061E0"/>
    <w:rsid w:val="005061E6"/>
    <w:rsid w:val="005061F1"/>
    <w:rsid w:val="005061F9"/>
    <w:rsid w:val="0050621D"/>
    <w:rsid w:val="00506225"/>
    <w:rsid w:val="0050623D"/>
    <w:rsid w:val="00506249"/>
    <w:rsid w:val="005062AC"/>
    <w:rsid w:val="005062C6"/>
    <w:rsid w:val="005062FC"/>
    <w:rsid w:val="00506341"/>
    <w:rsid w:val="0050635B"/>
    <w:rsid w:val="0050636D"/>
    <w:rsid w:val="005063B6"/>
    <w:rsid w:val="005063C4"/>
    <w:rsid w:val="005063CB"/>
    <w:rsid w:val="005063D0"/>
    <w:rsid w:val="005063D9"/>
    <w:rsid w:val="00506406"/>
    <w:rsid w:val="00506458"/>
    <w:rsid w:val="005064AE"/>
    <w:rsid w:val="005064B2"/>
    <w:rsid w:val="0050651F"/>
    <w:rsid w:val="00506563"/>
    <w:rsid w:val="00506578"/>
    <w:rsid w:val="0050657F"/>
    <w:rsid w:val="005065A5"/>
    <w:rsid w:val="005065BD"/>
    <w:rsid w:val="005065F1"/>
    <w:rsid w:val="00506615"/>
    <w:rsid w:val="0050666B"/>
    <w:rsid w:val="0050666D"/>
    <w:rsid w:val="00506683"/>
    <w:rsid w:val="005066A5"/>
    <w:rsid w:val="005066A6"/>
    <w:rsid w:val="005066CD"/>
    <w:rsid w:val="00506702"/>
    <w:rsid w:val="0050675D"/>
    <w:rsid w:val="0050677F"/>
    <w:rsid w:val="00506785"/>
    <w:rsid w:val="0050678F"/>
    <w:rsid w:val="00506790"/>
    <w:rsid w:val="005067CB"/>
    <w:rsid w:val="005067DC"/>
    <w:rsid w:val="005067FD"/>
    <w:rsid w:val="00506804"/>
    <w:rsid w:val="00506817"/>
    <w:rsid w:val="0050682E"/>
    <w:rsid w:val="005068B3"/>
    <w:rsid w:val="00506902"/>
    <w:rsid w:val="0050690F"/>
    <w:rsid w:val="0050691B"/>
    <w:rsid w:val="00506992"/>
    <w:rsid w:val="005069A2"/>
    <w:rsid w:val="00506A04"/>
    <w:rsid w:val="00506A0D"/>
    <w:rsid w:val="00506A78"/>
    <w:rsid w:val="00506A84"/>
    <w:rsid w:val="00506AEE"/>
    <w:rsid w:val="00506B1B"/>
    <w:rsid w:val="00506B42"/>
    <w:rsid w:val="00506B5C"/>
    <w:rsid w:val="00506B6E"/>
    <w:rsid w:val="00506B7D"/>
    <w:rsid w:val="00506BB3"/>
    <w:rsid w:val="00506BD8"/>
    <w:rsid w:val="00506C23"/>
    <w:rsid w:val="00506C29"/>
    <w:rsid w:val="00506C56"/>
    <w:rsid w:val="00506C92"/>
    <w:rsid w:val="00506C9D"/>
    <w:rsid w:val="00506CBF"/>
    <w:rsid w:val="00506CD9"/>
    <w:rsid w:val="00506CDD"/>
    <w:rsid w:val="00506CF3"/>
    <w:rsid w:val="00506CFF"/>
    <w:rsid w:val="00506D08"/>
    <w:rsid w:val="00506D40"/>
    <w:rsid w:val="00506D63"/>
    <w:rsid w:val="00506DF3"/>
    <w:rsid w:val="00506E04"/>
    <w:rsid w:val="00506E59"/>
    <w:rsid w:val="00506E85"/>
    <w:rsid w:val="00506EAC"/>
    <w:rsid w:val="00506EBD"/>
    <w:rsid w:val="00506EBF"/>
    <w:rsid w:val="00506EC5"/>
    <w:rsid w:val="00506F1F"/>
    <w:rsid w:val="00506F29"/>
    <w:rsid w:val="00506F7D"/>
    <w:rsid w:val="00506F87"/>
    <w:rsid w:val="00506F95"/>
    <w:rsid w:val="0050700E"/>
    <w:rsid w:val="00507024"/>
    <w:rsid w:val="00507069"/>
    <w:rsid w:val="005070A1"/>
    <w:rsid w:val="005070A3"/>
    <w:rsid w:val="005070C6"/>
    <w:rsid w:val="005070F7"/>
    <w:rsid w:val="00507162"/>
    <w:rsid w:val="00507166"/>
    <w:rsid w:val="0050716D"/>
    <w:rsid w:val="005071B8"/>
    <w:rsid w:val="005071C0"/>
    <w:rsid w:val="005071F5"/>
    <w:rsid w:val="005071FF"/>
    <w:rsid w:val="00507202"/>
    <w:rsid w:val="0050720D"/>
    <w:rsid w:val="0050721B"/>
    <w:rsid w:val="00507229"/>
    <w:rsid w:val="0050722E"/>
    <w:rsid w:val="00507281"/>
    <w:rsid w:val="0050728D"/>
    <w:rsid w:val="005072A0"/>
    <w:rsid w:val="005072A5"/>
    <w:rsid w:val="005072AD"/>
    <w:rsid w:val="0050732D"/>
    <w:rsid w:val="0050735D"/>
    <w:rsid w:val="005073B6"/>
    <w:rsid w:val="005073C9"/>
    <w:rsid w:val="005073E3"/>
    <w:rsid w:val="00507420"/>
    <w:rsid w:val="00507428"/>
    <w:rsid w:val="0050742C"/>
    <w:rsid w:val="00507452"/>
    <w:rsid w:val="0050746E"/>
    <w:rsid w:val="005074C4"/>
    <w:rsid w:val="005074F3"/>
    <w:rsid w:val="0050754D"/>
    <w:rsid w:val="00507589"/>
    <w:rsid w:val="005075B8"/>
    <w:rsid w:val="005075D1"/>
    <w:rsid w:val="00507627"/>
    <w:rsid w:val="0050764D"/>
    <w:rsid w:val="0050768C"/>
    <w:rsid w:val="00507697"/>
    <w:rsid w:val="0050769F"/>
    <w:rsid w:val="005076C3"/>
    <w:rsid w:val="005076CA"/>
    <w:rsid w:val="0050774B"/>
    <w:rsid w:val="005077CB"/>
    <w:rsid w:val="005077D4"/>
    <w:rsid w:val="005078AE"/>
    <w:rsid w:val="005078CB"/>
    <w:rsid w:val="0050790D"/>
    <w:rsid w:val="00507946"/>
    <w:rsid w:val="0050795E"/>
    <w:rsid w:val="005079D7"/>
    <w:rsid w:val="005079E2"/>
    <w:rsid w:val="00507A7A"/>
    <w:rsid w:val="00507A87"/>
    <w:rsid w:val="00507A8F"/>
    <w:rsid w:val="00507AA8"/>
    <w:rsid w:val="00507AAE"/>
    <w:rsid w:val="00507B1A"/>
    <w:rsid w:val="00507B1E"/>
    <w:rsid w:val="00507B2A"/>
    <w:rsid w:val="00507B4F"/>
    <w:rsid w:val="00507B7D"/>
    <w:rsid w:val="00507BC4"/>
    <w:rsid w:val="00507BDD"/>
    <w:rsid w:val="00507BE8"/>
    <w:rsid w:val="00507BFC"/>
    <w:rsid w:val="00507C04"/>
    <w:rsid w:val="00507C0D"/>
    <w:rsid w:val="00507C1A"/>
    <w:rsid w:val="00507C6F"/>
    <w:rsid w:val="00507C75"/>
    <w:rsid w:val="00507C76"/>
    <w:rsid w:val="00507CDA"/>
    <w:rsid w:val="00507D4E"/>
    <w:rsid w:val="00507D7E"/>
    <w:rsid w:val="00507D89"/>
    <w:rsid w:val="00507D8C"/>
    <w:rsid w:val="00507D8E"/>
    <w:rsid w:val="00507DC5"/>
    <w:rsid w:val="00507E0B"/>
    <w:rsid w:val="00507E0F"/>
    <w:rsid w:val="00507E3A"/>
    <w:rsid w:val="00507E9B"/>
    <w:rsid w:val="00507EA0"/>
    <w:rsid w:val="00507EBE"/>
    <w:rsid w:val="00507EDD"/>
    <w:rsid w:val="00507EED"/>
    <w:rsid w:val="00507F43"/>
    <w:rsid w:val="00507F5C"/>
    <w:rsid w:val="00507F6A"/>
    <w:rsid w:val="00507F81"/>
    <w:rsid w:val="00507FB4"/>
    <w:rsid w:val="00507FB8"/>
    <w:rsid w:val="00507FF0"/>
    <w:rsid w:val="00507FF9"/>
    <w:rsid w:val="00510040"/>
    <w:rsid w:val="00510058"/>
    <w:rsid w:val="00510065"/>
    <w:rsid w:val="00510084"/>
    <w:rsid w:val="005100AC"/>
    <w:rsid w:val="005100B5"/>
    <w:rsid w:val="005100C1"/>
    <w:rsid w:val="005100C4"/>
    <w:rsid w:val="005100CA"/>
    <w:rsid w:val="005100FA"/>
    <w:rsid w:val="005100FB"/>
    <w:rsid w:val="00510145"/>
    <w:rsid w:val="00510155"/>
    <w:rsid w:val="00510187"/>
    <w:rsid w:val="005101A4"/>
    <w:rsid w:val="005101AB"/>
    <w:rsid w:val="005101BB"/>
    <w:rsid w:val="005101D5"/>
    <w:rsid w:val="005101FD"/>
    <w:rsid w:val="00510200"/>
    <w:rsid w:val="00510224"/>
    <w:rsid w:val="005102D8"/>
    <w:rsid w:val="00510328"/>
    <w:rsid w:val="0051032F"/>
    <w:rsid w:val="0051034B"/>
    <w:rsid w:val="00510372"/>
    <w:rsid w:val="00510382"/>
    <w:rsid w:val="0051041D"/>
    <w:rsid w:val="00510433"/>
    <w:rsid w:val="0051044C"/>
    <w:rsid w:val="0051044D"/>
    <w:rsid w:val="00510475"/>
    <w:rsid w:val="00510482"/>
    <w:rsid w:val="005104A0"/>
    <w:rsid w:val="005104AF"/>
    <w:rsid w:val="005104B3"/>
    <w:rsid w:val="005104B5"/>
    <w:rsid w:val="005104C0"/>
    <w:rsid w:val="005104DC"/>
    <w:rsid w:val="005104E9"/>
    <w:rsid w:val="0051050E"/>
    <w:rsid w:val="00510514"/>
    <w:rsid w:val="00510553"/>
    <w:rsid w:val="00510559"/>
    <w:rsid w:val="00510579"/>
    <w:rsid w:val="0051057D"/>
    <w:rsid w:val="00510585"/>
    <w:rsid w:val="005105A5"/>
    <w:rsid w:val="005105BB"/>
    <w:rsid w:val="005105D7"/>
    <w:rsid w:val="00510614"/>
    <w:rsid w:val="0051061B"/>
    <w:rsid w:val="0051066A"/>
    <w:rsid w:val="00510696"/>
    <w:rsid w:val="005106C1"/>
    <w:rsid w:val="005106EE"/>
    <w:rsid w:val="00510702"/>
    <w:rsid w:val="00510752"/>
    <w:rsid w:val="005107D9"/>
    <w:rsid w:val="005107F5"/>
    <w:rsid w:val="00510808"/>
    <w:rsid w:val="00510870"/>
    <w:rsid w:val="00510882"/>
    <w:rsid w:val="0051089F"/>
    <w:rsid w:val="005108B0"/>
    <w:rsid w:val="005108BF"/>
    <w:rsid w:val="005108C0"/>
    <w:rsid w:val="005108C7"/>
    <w:rsid w:val="005108DB"/>
    <w:rsid w:val="005108E5"/>
    <w:rsid w:val="005108F0"/>
    <w:rsid w:val="005109B1"/>
    <w:rsid w:val="005109C8"/>
    <w:rsid w:val="005109D1"/>
    <w:rsid w:val="005109DC"/>
    <w:rsid w:val="005109FB"/>
    <w:rsid w:val="00510A08"/>
    <w:rsid w:val="00510A1C"/>
    <w:rsid w:val="00510A3E"/>
    <w:rsid w:val="00510A6E"/>
    <w:rsid w:val="00510A8A"/>
    <w:rsid w:val="00510AF8"/>
    <w:rsid w:val="00510B36"/>
    <w:rsid w:val="00510B41"/>
    <w:rsid w:val="00510BD5"/>
    <w:rsid w:val="00510BEF"/>
    <w:rsid w:val="00510C38"/>
    <w:rsid w:val="00510C9B"/>
    <w:rsid w:val="00510CA7"/>
    <w:rsid w:val="00510CC7"/>
    <w:rsid w:val="00510D64"/>
    <w:rsid w:val="00510DB5"/>
    <w:rsid w:val="00510DF3"/>
    <w:rsid w:val="00510E1B"/>
    <w:rsid w:val="00510E4F"/>
    <w:rsid w:val="00510E61"/>
    <w:rsid w:val="00510EA6"/>
    <w:rsid w:val="00510EB4"/>
    <w:rsid w:val="00510ED7"/>
    <w:rsid w:val="00510EED"/>
    <w:rsid w:val="00510F17"/>
    <w:rsid w:val="00510FFF"/>
    <w:rsid w:val="0051102B"/>
    <w:rsid w:val="00511052"/>
    <w:rsid w:val="0051106D"/>
    <w:rsid w:val="0051107B"/>
    <w:rsid w:val="00511093"/>
    <w:rsid w:val="005110B2"/>
    <w:rsid w:val="005110F5"/>
    <w:rsid w:val="005110FE"/>
    <w:rsid w:val="0051110F"/>
    <w:rsid w:val="00511151"/>
    <w:rsid w:val="0051116B"/>
    <w:rsid w:val="00511187"/>
    <w:rsid w:val="005111A7"/>
    <w:rsid w:val="005111AE"/>
    <w:rsid w:val="005111D7"/>
    <w:rsid w:val="00511227"/>
    <w:rsid w:val="00511280"/>
    <w:rsid w:val="005112C1"/>
    <w:rsid w:val="00511303"/>
    <w:rsid w:val="00511319"/>
    <w:rsid w:val="0051132E"/>
    <w:rsid w:val="00511341"/>
    <w:rsid w:val="00511386"/>
    <w:rsid w:val="005113B0"/>
    <w:rsid w:val="005113F6"/>
    <w:rsid w:val="00511461"/>
    <w:rsid w:val="00511463"/>
    <w:rsid w:val="005114B6"/>
    <w:rsid w:val="005114CF"/>
    <w:rsid w:val="00511538"/>
    <w:rsid w:val="005115D8"/>
    <w:rsid w:val="005115FB"/>
    <w:rsid w:val="00511619"/>
    <w:rsid w:val="0051167B"/>
    <w:rsid w:val="005116AD"/>
    <w:rsid w:val="005116B9"/>
    <w:rsid w:val="005116F2"/>
    <w:rsid w:val="00511705"/>
    <w:rsid w:val="00511760"/>
    <w:rsid w:val="00511781"/>
    <w:rsid w:val="00511782"/>
    <w:rsid w:val="0051183C"/>
    <w:rsid w:val="00511895"/>
    <w:rsid w:val="005118DF"/>
    <w:rsid w:val="00511906"/>
    <w:rsid w:val="00511917"/>
    <w:rsid w:val="0051191F"/>
    <w:rsid w:val="00511922"/>
    <w:rsid w:val="00511929"/>
    <w:rsid w:val="0051192C"/>
    <w:rsid w:val="0051193D"/>
    <w:rsid w:val="00511978"/>
    <w:rsid w:val="00511982"/>
    <w:rsid w:val="005119B2"/>
    <w:rsid w:val="005119C7"/>
    <w:rsid w:val="005119E8"/>
    <w:rsid w:val="005119EF"/>
    <w:rsid w:val="00511A45"/>
    <w:rsid w:val="00511A54"/>
    <w:rsid w:val="00511A81"/>
    <w:rsid w:val="00511B39"/>
    <w:rsid w:val="00511B70"/>
    <w:rsid w:val="00511B74"/>
    <w:rsid w:val="00511BB7"/>
    <w:rsid w:val="00511BEF"/>
    <w:rsid w:val="00511C0B"/>
    <w:rsid w:val="00511C1A"/>
    <w:rsid w:val="00511C5F"/>
    <w:rsid w:val="00511C6C"/>
    <w:rsid w:val="00511CAF"/>
    <w:rsid w:val="00511CB4"/>
    <w:rsid w:val="00511CBD"/>
    <w:rsid w:val="00511CCA"/>
    <w:rsid w:val="00511CEF"/>
    <w:rsid w:val="00511CF6"/>
    <w:rsid w:val="00511CFD"/>
    <w:rsid w:val="00511D26"/>
    <w:rsid w:val="00511D2D"/>
    <w:rsid w:val="00511D2E"/>
    <w:rsid w:val="00511D3C"/>
    <w:rsid w:val="00511D4A"/>
    <w:rsid w:val="00511D8B"/>
    <w:rsid w:val="00511DEA"/>
    <w:rsid w:val="00511DF0"/>
    <w:rsid w:val="00511E23"/>
    <w:rsid w:val="00511E62"/>
    <w:rsid w:val="00511E77"/>
    <w:rsid w:val="00511EAF"/>
    <w:rsid w:val="00511F02"/>
    <w:rsid w:val="00511F81"/>
    <w:rsid w:val="00511F84"/>
    <w:rsid w:val="00511F95"/>
    <w:rsid w:val="00511FCE"/>
    <w:rsid w:val="00511FD5"/>
    <w:rsid w:val="00512036"/>
    <w:rsid w:val="0051203A"/>
    <w:rsid w:val="00512087"/>
    <w:rsid w:val="00512095"/>
    <w:rsid w:val="0051209C"/>
    <w:rsid w:val="005120C4"/>
    <w:rsid w:val="005120D8"/>
    <w:rsid w:val="005120EA"/>
    <w:rsid w:val="005120F1"/>
    <w:rsid w:val="005120F2"/>
    <w:rsid w:val="0051212B"/>
    <w:rsid w:val="00512152"/>
    <w:rsid w:val="0051215E"/>
    <w:rsid w:val="00512187"/>
    <w:rsid w:val="0051218C"/>
    <w:rsid w:val="005121C2"/>
    <w:rsid w:val="005121D1"/>
    <w:rsid w:val="005121D4"/>
    <w:rsid w:val="005121F6"/>
    <w:rsid w:val="005121FA"/>
    <w:rsid w:val="00512202"/>
    <w:rsid w:val="00512203"/>
    <w:rsid w:val="00512247"/>
    <w:rsid w:val="00512248"/>
    <w:rsid w:val="0051224E"/>
    <w:rsid w:val="0051226C"/>
    <w:rsid w:val="00512272"/>
    <w:rsid w:val="00512277"/>
    <w:rsid w:val="005122B3"/>
    <w:rsid w:val="0051233A"/>
    <w:rsid w:val="005123CB"/>
    <w:rsid w:val="005123D9"/>
    <w:rsid w:val="005123FB"/>
    <w:rsid w:val="00512440"/>
    <w:rsid w:val="0051245B"/>
    <w:rsid w:val="00512462"/>
    <w:rsid w:val="00512478"/>
    <w:rsid w:val="00512491"/>
    <w:rsid w:val="00512499"/>
    <w:rsid w:val="005124AE"/>
    <w:rsid w:val="005124B6"/>
    <w:rsid w:val="005124B9"/>
    <w:rsid w:val="005124C2"/>
    <w:rsid w:val="005124D4"/>
    <w:rsid w:val="0051250E"/>
    <w:rsid w:val="00512515"/>
    <w:rsid w:val="00512582"/>
    <w:rsid w:val="00512583"/>
    <w:rsid w:val="00512598"/>
    <w:rsid w:val="005125A0"/>
    <w:rsid w:val="005125E5"/>
    <w:rsid w:val="00512651"/>
    <w:rsid w:val="0051265F"/>
    <w:rsid w:val="00512695"/>
    <w:rsid w:val="005126D7"/>
    <w:rsid w:val="005126E0"/>
    <w:rsid w:val="00512755"/>
    <w:rsid w:val="0051277E"/>
    <w:rsid w:val="005127B1"/>
    <w:rsid w:val="005127BE"/>
    <w:rsid w:val="005127D2"/>
    <w:rsid w:val="005127D9"/>
    <w:rsid w:val="005127DB"/>
    <w:rsid w:val="005127F2"/>
    <w:rsid w:val="00512839"/>
    <w:rsid w:val="0051284E"/>
    <w:rsid w:val="0051285B"/>
    <w:rsid w:val="00512879"/>
    <w:rsid w:val="005128CC"/>
    <w:rsid w:val="00512903"/>
    <w:rsid w:val="00512908"/>
    <w:rsid w:val="0051290A"/>
    <w:rsid w:val="0051290D"/>
    <w:rsid w:val="00512914"/>
    <w:rsid w:val="0051291D"/>
    <w:rsid w:val="0051298B"/>
    <w:rsid w:val="00512998"/>
    <w:rsid w:val="005129B8"/>
    <w:rsid w:val="005129DB"/>
    <w:rsid w:val="00512A11"/>
    <w:rsid w:val="00512A26"/>
    <w:rsid w:val="00512A2F"/>
    <w:rsid w:val="00512A5D"/>
    <w:rsid w:val="00512A67"/>
    <w:rsid w:val="00512A7E"/>
    <w:rsid w:val="00512A9C"/>
    <w:rsid w:val="00512ADF"/>
    <w:rsid w:val="00512B8F"/>
    <w:rsid w:val="00512B9A"/>
    <w:rsid w:val="00512BA6"/>
    <w:rsid w:val="00512BC5"/>
    <w:rsid w:val="00512BDA"/>
    <w:rsid w:val="00512BEE"/>
    <w:rsid w:val="00512C5E"/>
    <w:rsid w:val="00512CA6"/>
    <w:rsid w:val="00512CD1"/>
    <w:rsid w:val="00512D0E"/>
    <w:rsid w:val="00512D3E"/>
    <w:rsid w:val="00512D3F"/>
    <w:rsid w:val="00512D4D"/>
    <w:rsid w:val="00512D53"/>
    <w:rsid w:val="00512D78"/>
    <w:rsid w:val="00512DCE"/>
    <w:rsid w:val="00512E13"/>
    <w:rsid w:val="00512E17"/>
    <w:rsid w:val="00512E23"/>
    <w:rsid w:val="00512E24"/>
    <w:rsid w:val="00512E2E"/>
    <w:rsid w:val="00512E3F"/>
    <w:rsid w:val="00512E4A"/>
    <w:rsid w:val="00512E55"/>
    <w:rsid w:val="00512E9E"/>
    <w:rsid w:val="00512EA9"/>
    <w:rsid w:val="00512EB9"/>
    <w:rsid w:val="00512ECE"/>
    <w:rsid w:val="00512F09"/>
    <w:rsid w:val="00512F77"/>
    <w:rsid w:val="00512FA2"/>
    <w:rsid w:val="00512FAC"/>
    <w:rsid w:val="00513046"/>
    <w:rsid w:val="0051305F"/>
    <w:rsid w:val="00513072"/>
    <w:rsid w:val="00513082"/>
    <w:rsid w:val="005130B3"/>
    <w:rsid w:val="005130EA"/>
    <w:rsid w:val="005130FD"/>
    <w:rsid w:val="0051315B"/>
    <w:rsid w:val="00513190"/>
    <w:rsid w:val="0051319B"/>
    <w:rsid w:val="0051319F"/>
    <w:rsid w:val="005131A8"/>
    <w:rsid w:val="005131B7"/>
    <w:rsid w:val="005131B8"/>
    <w:rsid w:val="005131C9"/>
    <w:rsid w:val="005131F0"/>
    <w:rsid w:val="0051327F"/>
    <w:rsid w:val="00513290"/>
    <w:rsid w:val="005132C5"/>
    <w:rsid w:val="005132F4"/>
    <w:rsid w:val="005132F9"/>
    <w:rsid w:val="0051339A"/>
    <w:rsid w:val="005133B6"/>
    <w:rsid w:val="005133DA"/>
    <w:rsid w:val="005133E5"/>
    <w:rsid w:val="005133F0"/>
    <w:rsid w:val="00513436"/>
    <w:rsid w:val="0051343D"/>
    <w:rsid w:val="0051346F"/>
    <w:rsid w:val="00513474"/>
    <w:rsid w:val="005134AF"/>
    <w:rsid w:val="005134EA"/>
    <w:rsid w:val="00513506"/>
    <w:rsid w:val="0051350A"/>
    <w:rsid w:val="00513513"/>
    <w:rsid w:val="0051355A"/>
    <w:rsid w:val="00513561"/>
    <w:rsid w:val="00513568"/>
    <w:rsid w:val="005135A5"/>
    <w:rsid w:val="005135C2"/>
    <w:rsid w:val="005135CD"/>
    <w:rsid w:val="0051364E"/>
    <w:rsid w:val="0051365B"/>
    <w:rsid w:val="00513670"/>
    <w:rsid w:val="00513694"/>
    <w:rsid w:val="005136A2"/>
    <w:rsid w:val="005136A7"/>
    <w:rsid w:val="005136AA"/>
    <w:rsid w:val="005136BC"/>
    <w:rsid w:val="0051371E"/>
    <w:rsid w:val="0051374B"/>
    <w:rsid w:val="00513760"/>
    <w:rsid w:val="00513763"/>
    <w:rsid w:val="0051377C"/>
    <w:rsid w:val="00513781"/>
    <w:rsid w:val="00513797"/>
    <w:rsid w:val="005137A4"/>
    <w:rsid w:val="005137C2"/>
    <w:rsid w:val="005137C5"/>
    <w:rsid w:val="00513849"/>
    <w:rsid w:val="0051389C"/>
    <w:rsid w:val="005138B4"/>
    <w:rsid w:val="00513925"/>
    <w:rsid w:val="00513943"/>
    <w:rsid w:val="00513945"/>
    <w:rsid w:val="00513974"/>
    <w:rsid w:val="00513991"/>
    <w:rsid w:val="005139E0"/>
    <w:rsid w:val="00513A13"/>
    <w:rsid w:val="00513A48"/>
    <w:rsid w:val="00513A4E"/>
    <w:rsid w:val="00513AA1"/>
    <w:rsid w:val="00513B8B"/>
    <w:rsid w:val="00513B93"/>
    <w:rsid w:val="00513B9B"/>
    <w:rsid w:val="00513BD2"/>
    <w:rsid w:val="00513C3E"/>
    <w:rsid w:val="00513C64"/>
    <w:rsid w:val="00513C7E"/>
    <w:rsid w:val="00513CC7"/>
    <w:rsid w:val="00513CF0"/>
    <w:rsid w:val="00513D12"/>
    <w:rsid w:val="00513DC4"/>
    <w:rsid w:val="00513E50"/>
    <w:rsid w:val="00513ED1"/>
    <w:rsid w:val="00513ED8"/>
    <w:rsid w:val="00513EDC"/>
    <w:rsid w:val="00513F51"/>
    <w:rsid w:val="00513F8C"/>
    <w:rsid w:val="00513FDA"/>
    <w:rsid w:val="00513FDC"/>
    <w:rsid w:val="00513FF0"/>
    <w:rsid w:val="00514005"/>
    <w:rsid w:val="005140C6"/>
    <w:rsid w:val="005140E2"/>
    <w:rsid w:val="005140E7"/>
    <w:rsid w:val="00514153"/>
    <w:rsid w:val="00514182"/>
    <w:rsid w:val="00514184"/>
    <w:rsid w:val="00514194"/>
    <w:rsid w:val="0051423D"/>
    <w:rsid w:val="005142E9"/>
    <w:rsid w:val="00514301"/>
    <w:rsid w:val="0051430A"/>
    <w:rsid w:val="00514339"/>
    <w:rsid w:val="00514364"/>
    <w:rsid w:val="005143C6"/>
    <w:rsid w:val="00514445"/>
    <w:rsid w:val="00514476"/>
    <w:rsid w:val="00514477"/>
    <w:rsid w:val="0051449D"/>
    <w:rsid w:val="005144C2"/>
    <w:rsid w:val="005144C6"/>
    <w:rsid w:val="005144E9"/>
    <w:rsid w:val="0051452B"/>
    <w:rsid w:val="0051458B"/>
    <w:rsid w:val="0051458C"/>
    <w:rsid w:val="005145EB"/>
    <w:rsid w:val="005145EE"/>
    <w:rsid w:val="005145FB"/>
    <w:rsid w:val="00514669"/>
    <w:rsid w:val="005146AE"/>
    <w:rsid w:val="005146BB"/>
    <w:rsid w:val="005146E6"/>
    <w:rsid w:val="0051470C"/>
    <w:rsid w:val="00514712"/>
    <w:rsid w:val="00514720"/>
    <w:rsid w:val="00514728"/>
    <w:rsid w:val="00514740"/>
    <w:rsid w:val="00514745"/>
    <w:rsid w:val="0051474E"/>
    <w:rsid w:val="00514750"/>
    <w:rsid w:val="00514765"/>
    <w:rsid w:val="0051476B"/>
    <w:rsid w:val="0051476E"/>
    <w:rsid w:val="005147A6"/>
    <w:rsid w:val="005147C4"/>
    <w:rsid w:val="005147E2"/>
    <w:rsid w:val="005147FF"/>
    <w:rsid w:val="00514827"/>
    <w:rsid w:val="00514845"/>
    <w:rsid w:val="00514859"/>
    <w:rsid w:val="0051485A"/>
    <w:rsid w:val="0051486C"/>
    <w:rsid w:val="0051487F"/>
    <w:rsid w:val="00514890"/>
    <w:rsid w:val="0051489D"/>
    <w:rsid w:val="00514927"/>
    <w:rsid w:val="00514947"/>
    <w:rsid w:val="00514990"/>
    <w:rsid w:val="00514995"/>
    <w:rsid w:val="005149B2"/>
    <w:rsid w:val="005149CB"/>
    <w:rsid w:val="005149CE"/>
    <w:rsid w:val="005149FE"/>
    <w:rsid w:val="00514A57"/>
    <w:rsid w:val="00514A5C"/>
    <w:rsid w:val="00514A5E"/>
    <w:rsid w:val="00514A6E"/>
    <w:rsid w:val="00514A72"/>
    <w:rsid w:val="00514A8C"/>
    <w:rsid w:val="00514A96"/>
    <w:rsid w:val="00514AD7"/>
    <w:rsid w:val="00514B10"/>
    <w:rsid w:val="00514B42"/>
    <w:rsid w:val="00514B6B"/>
    <w:rsid w:val="00514B7C"/>
    <w:rsid w:val="00514BCA"/>
    <w:rsid w:val="00514BCE"/>
    <w:rsid w:val="00514BF1"/>
    <w:rsid w:val="00514C06"/>
    <w:rsid w:val="00514C4B"/>
    <w:rsid w:val="00514C57"/>
    <w:rsid w:val="00514C83"/>
    <w:rsid w:val="00514C90"/>
    <w:rsid w:val="00514CCA"/>
    <w:rsid w:val="00514CDC"/>
    <w:rsid w:val="00514CDE"/>
    <w:rsid w:val="00514CE6"/>
    <w:rsid w:val="00514CFC"/>
    <w:rsid w:val="00514D04"/>
    <w:rsid w:val="00514D22"/>
    <w:rsid w:val="00514D56"/>
    <w:rsid w:val="00514D5D"/>
    <w:rsid w:val="00514D72"/>
    <w:rsid w:val="00514D74"/>
    <w:rsid w:val="00514E08"/>
    <w:rsid w:val="00514E19"/>
    <w:rsid w:val="00514E33"/>
    <w:rsid w:val="00514E43"/>
    <w:rsid w:val="00514E4F"/>
    <w:rsid w:val="00514E69"/>
    <w:rsid w:val="00514E6F"/>
    <w:rsid w:val="00514ED8"/>
    <w:rsid w:val="00514EE0"/>
    <w:rsid w:val="00514EE1"/>
    <w:rsid w:val="00514EE3"/>
    <w:rsid w:val="00514EF3"/>
    <w:rsid w:val="00514F31"/>
    <w:rsid w:val="00514F53"/>
    <w:rsid w:val="00514F7E"/>
    <w:rsid w:val="00514F7F"/>
    <w:rsid w:val="00514FCE"/>
    <w:rsid w:val="00514FD5"/>
    <w:rsid w:val="00514FEE"/>
    <w:rsid w:val="00514FF4"/>
    <w:rsid w:val="00515007"/>
    <w:rsid w:val="0051506F"/>
    <w:rsid w:val="00515070"/>
    <w:rsid w:val="0051507C"/>
    <w:rsid w:val="005150DA"/>
    <w:rsid w:val="005150DD"/>
    <w:rsid w:val="00515122"/>
    <w:rsid w:val="005151CA"/>
    <w:rsid w:val="005151E6"/>
    <w:rsid w:val="00515204"/>
    <w:rsid w:val="00515226"/>
    <w:rsid w:val="00515246"/>
    <w:rsid w:val="00515249"/>
    <w:rsid w:val="0051526B"/>
    <w:rsid w:val="00515291"/>
    <w:rsid w:val="0051529D"/>
    <w:rsid w:val="005152EA"/>
    <w:rsid w:val="005152EF"/>
    <w:rsid w:val="00515313"/>
    <w:rsid w:val="0051535F"/>
    <w:rsid w:val="00515373"/>
    <w:rsid w:val="005153A4"/>
    <w:rsid w:val="005153B3"/>
    <w:rsid w:val="005153B8"/>
    <w:rsid w:val="005153E7"/>
    <w:rsid w:val="00515404"/>
    <w:rsid w:val="00515450"/>
    <w:rsid w:val="0051546C"/>
    <w:rsid w:val="005154A2"/>
    <w:rsid w:val="005154B9"/>
    <w:rsid w:val="005154F1"/>
    <w:rsid w:val="00515504"/>
    <w:rsid w:val="0051554F"/>
    <w:rsid w:val="00515567"/>
    <w:rsid w:val="00515573"/>
    <w:rsid w:val="005155DF"/>
    <w:rsid w:val="0051561C"/>
    <w:rsid w:val="00515662"/>
    <w:rsid w:val="0051566C"/>
    <w:rsid w:val="00515689"/>
    <w:rsid w:val="0051569A"/>
    <w:rsid w:val="0051572B"/>
    <w:rsid w:val="0051572F"/>
    <w:rsid w:val="0051575F"/>
    <w:rsid w:val="00515767"/>
    <w:rsid w:val="00515796"/>
    <w:rsid w:val="005157AF"/>
    <w:rsid w:val="005157B3"/>
    <w:rsid w:val="005157DE"/>
    <w:rsid w:val="00515813"/>
    <w:rsid w:val="0051583D"/>
    <w:rsid w:val="00515858"/>
    <w:rsid w:val="005158A5"/>
    <w:rsid w:val="005158AA"/>
    <w:rsid w:val="0051590C"/>
    <w:rsid w:val="00515934"/>
    <w:rsid w:val="0051593C"/>
    <w:rsid w:val="00515962"/>
    <w:rsid w:val="005159A6"/>
    <w:rsid w:val="005159AA"/>
    <w:rsid w:val="005159C5"/>
    <w:rsid w:val="005159E1"/>
    <w:rsid w:val="005159E3"/>
    <w:rsid w:val="00515A0C"/>
    <w:rsid w:val="00515A45"/>
    <w:rsid w:val="00515A53"/>
    <w:rsid w:val="00515A6B"/>
    <w:rsid w:val="00515AA2"/>
    <w:rsid w:val="00515ABB"/>
    <w:rsid w:val="00515ABF"/>
    <w:rsid w:val="00515AF2"/>
    <w:rsid w:val="00515B9C"/>
    <w:rsid w:val="00515BEA"/>
    <w:rsid w:val="00515C15"/>
    <w:rsid w:val="00515C29"/>
    <w:rsid w:val="00515CA5"/>
    <w:rsid w:val="00515CBF"/>
    <w:rsid w:val="00515CC1"/>
    <w:rsid w:val="00515CCF"/>
    <w:rsid w:val="00515D12"/>
    <w:rsid w:val="00515E06"/>
    <w:rsid w:val="00515E79"/>
    <w:rsid w:val="00515F00"/>
    <w:rsid w:val="00515F01"/>
    <w:rsid w:val="00515F12"/>
    <w:rsid w:val="00515F1F"/>
    <w:rsid w:val="00515F57"/>
    <w:rsid w:val="00515F86"/>
    <w:rsid w:val="00515FAB"/>
    <w:rsid w:val="00515FD0"/>
    <w:rsid w:val="00515FDB"/>
    <w:rsid w:val="00515FE6"/>
    <w:rsid w:val="0051603A"/>
    <w:rsid w:val="0051603B"/>
    <w:rsid w:val="00516051"/>
    <w:rsid w:val="00516075"/>
    <w:rsid w:val="0051607C"/>
    <w:rsid w:val="005160C2"/>
    <w:rsid w:val="0051610B"/>
    <w:rsid w:val="00516125"/>
    <w:rsid w:val="00516142"/>
    <w:rsid w:val="00516159"/>
    <w:rsid w:val="00516160"/>
    <w:rsid w:val="00516165"/>
    <w:rsid w:val="00516177"/>
    <w:rsid w:val="00516185"/>
    <w:rsid w:val="00516197"/>
    <w:rsid w:val="005161AD"/>
    <w:rsid w:val="005161B6"/>
    <w:rsid w:val="005161FD"/>
    <w:rsid w:val="0051620C"/>
    <w:rsid w:val="00516236"/>
    <w:rsid w:val="0051623A"/>
    <w:rsid w:val="00516257"/>
    <w:rsid w:val="0051627E"/>
    <w:rsid w:val="005162BE"/>
    <w:rsid w:val="005162E1"/>
    <w:rsid w:val="00516350"/>
    <w:rsid w:val="00516352"/>
    <w:rsid w:val="00516358"/>
    <w:rsid w:val="00516371"/>
    <w:rsid w:val="005163A0"/>
    <w:rsid w:val="005163B5"/>
    <w:rsid w:val="005163DB"/>
    <w:rsid w:val="005163FF"/>
    <w:rsid w:val="0051642F"/>
    <w:rsid w:val="00516475"/>
    <w:rsid w:val="00516485"/>
    <w:rsid w:val="005164A4"/>
    <w:rsid w:val="005164EC"/>
    <w:rsid w:val="005164F8"/>
    <w:rsid w:val="00516517"/>
    <w:rsid w:val="00516529"/>
    <w:rsid w:val="0051653E"/>
    <w:rsid w:val="0051653F"/>
    <w:rsid w:val="00516559"/>
    <w:rsid w:val="00516575"/>
    <w:rsid w:val="0051657C"/>
    <w:rsid w:val="005165D0"/>
    <w:rsid w:val="005165DB"/>
    <w:rsid w:val="005165E0"/>
    <w:rsid w:val="0051664E"/>
    <w:rsid w:val="0051666E"/>
    <w:rsid w:val="00516678"/>
    <w:rsid w:val="005166CE"/>
    <w:rsid w:val="005166E9"/>
    <w:rsid w:val="0051671C"/>
    <w:rsid w:val="00516725"/>
    <w:rsid w:val="0051672E"/>
    <w:rsid w:val="005167B0"/>
    <w:rsid w:val="005167B4"/>
    <w:rsid w:val="005167DB"/>
    <w:rsid w:val="005167E5"/>
    <w:rsid w:val="00516834"/>
    <w:rsid w:val="0051685D"/>
    <w:rsid w:val="00516888"/>
    <w:rsid w:val="0051688A"/>
    <w:rsid w:val="005168B7"/>
    <w:rsid w:val="005168BB"/>
    <w:rsid w:val="00516903"/>
    <w:rsid w:val="0051691F"/>
    <w:rsid w:val="00516921"/>
    <w:rsid w:val="00516949"/>
    <w:rsid w:val="00516976"/>
    <w:rsid w:val="0051698B"/>
    <w:rsid w:val="005169AC"/>
    <w:rsid w:val="00516A0B"/>
    <w:rsid w:val="00516A0C"/>
    <w:rsid w:val="00516A38"/>
    <w:rsid w:val="00516A48"/>
    <w:rsid w:val="00516A52"/>
    <w:rsid w:val="00516A55"/>
    <w:rsid w:val="00516A60"/>
    <w:rsid w:val="00516AA5"/>
    <w:rsid w:val="00516AC8"/>
    <w:rsid w:val="00516B1E"/>
    <w:rsid w:val="00516BE2"/>
    <w:rsid w:val="00516C15"/>
    <w:rsid w:val="00516C20"/>
    <w:rsid w:val="00516C39"/>
    <w:rsid w:val="00516CA1"/>
    <w:rsid w:val="00516CA4"/>
    <w:rsid w:val="00516CE1"/>
    <w:rsid w:val="00516CFA"/>
    <w:rsid w:val="00516CFE"/>
    <w:rsid w:val="00516D3E"/>
    <w:rsid w:val="00516D6F"/>
    <w:rsid w:val="00516D96"/>
    <w:rsid w:val="00516DBD"/>
    <w:rsid w:val="00516DFA"/>
    <w:rsid w:val="00516E49"/>
    <w:rsid w:val="00516EA6"/>
    <w:rsid w:val="00516EC9"/>
    <w:rsid w:val="00516ED1"/>
    <w:rsid w:val="00516EE0"/>
    <w:rsid w:val="00516F39"/>
    <w:rsid w:val="00516F7A"/>
    <w:rsid w:val="00516F9F"/>
    <w:rsid w:val="00516FB5"/>
    <w:rsid w:val="00516FD7"/>
    <w:rsid w:val="00516FF4"/>
    <w:rsid w:val="00517013"/>
    <w:rsid w:val="0051702B"/>
    <w:rsid w:val="0051703D"/>
    <w:rsid w:val="00517064"/>
    <w:rsid w:val="00517081"/>
    <w:rsid w:val="0051709C"/>
    <w:rsid w:val="005170B4"/>
    <w:rsid w:val="005170CE"/>
    <w:rsid w:val="005170F8"/>
    <w:rsid w:val="00517136"/>
    <w:rsid w:val="00517183"/>
    <w:rsid w:val="005171D3"/>
    <w:rsid w:val="005171DE"/>
    <w:rsid w:val="005171DF"/>
    <w:rsid w:val="00517210"/>
    <w:rsid w:val="0051722B"/>
    <w:rsid w:val="00517241"/>
    <w:rsid w:val="00517294"/>
    <w:rsid w:val="0051729D"/>
    <w:rsid w:val="005172B1"/>
    <w:rsid w:val="005172B6"/>
    <w:rsid w:val="005172CE"/>
    <w:rsid w:val="005172F5"/>
    <w:rsid w:val="005172FE"/>
    <w:rsid w:val="0051733F"/>
    <w:rsid w:val="0051735B"/>
    <w:rsid w:val="0051736D"/>
    <w:rsid w:val="0051738F"/>
    <w:rsid w:val="005173A0"/>
    <w:rsid w:val="005173B5"/>
    <w:rsid w:val="005173CC"/>
    <w:rsid w:val="005173CE"/>
    <w:rsid w:val="00517408"/>
    <w:rsid w:val="00517416"/>
    <w:rsid w:val="00517421"/>
    <w:rsid w:val="00517422"/>
    <w:rsid w:val="00517426"/>
    <w:rsid w:val="0051743C"/>
    <w:rsid w:val="00517447"/>
    <w:rsid w:val="00517467"/>
    <w:rsid w:val="0051746C"/>
    <w:rsid w:val="0051749D"/>
    <w:rsid w:val="005174A2"/>
    <w:rsid w:val="0051751D"/>
    <w:rsid w:val="00517555"/>
    <w:rsid w:val="00517614"/>
    <w:rsid w:val="00517619"/>
    <w:rsid w:val="0051766B"/>
    <w:rsid w:val="00517741"/>
    <w:rsid w:val="005177BF"/>
    <w:rsid w:val="005177C8"/>
    <w:rsid w:val="005177D4"/>
    <w:rsid w:val="005177DA"/>
    <w:rsid w:val="0051785D"/>
    <w:rsid w:val="005178B8"/>
    <w:rsid w:val="005178D0"/>
    <w:rsid w:val="005178ED"/>
    <w:rsid w:val="0051790B"/>
    <w:rsid w:val="00517911"/>
    <w:rsid w:val="00517914"/>
    <w:rsid w:val="00517948"/>
    <w:rsid w:val="00517967"/>
    <w:rsid w:val="005179A5"/>
    <w:rsid w:val="005179BE"/>
    <w:rsid w:val="005179CE"/>
    <w:rsid w:val="005179EB"/>
    <w:rsid w:val="00517A08"/>
    <w:rsid w:val="00517A4A"/>
    <w:rsid w:val="00517A67"/>
    <w:rsid w:val="00517A82"/>
    <w:rsid w:val="00517A92"/>
    <w:rsid w:val="00517B33"/>
    <w:rsid w:val="00517B3F"/>
    <w:rsid w:val="00517B67"/>
    <w:rsid w:val="00517B82"/>
    <w:rsid w:val="00517B95"/>
    <w:rsid w:val="00517BA5"/>
    <w:rsid w:val="00517BC0"/>
    <w:rsid w:val="00517BD3"/>
    <w:rsid w:val="00517BEB"/>
    <w:rsid w:val="00517C13"/>
    <w:rsid w:val="00517C3E"/>
    <w:rsid w:val="00517C9F"/>
    <w:rsid w:val="00517CA5"/>
    <w:rsid w:val="00517CAF"/>
    <w:rsid w:val="00517D20"/>
    <w:rsid w:val="00517D4B"/>
    <w:rsid w:val="00517D62"/>
    <w:rsid w:val="00517D81"/>
    <w:rsid w:val="00517D96"/>
    <w:rsid w:val="00517DAB"/>
    <w:rsid w:val="00517DBE"/>
    <w:rsid w:val="00517E5B"/>
    <w:rsid w:val="00517EB2"/>
    <w:rsid w:val="00517ED2"/>
    <w:rsid w:val="00517F2D"/>
    <w:rsid w:val="00517F31"/>
    <w:rsid w:val="00517F65"/>
    <w:rsid w:val="00517F85"/>
    <w:rsid w:val="00517FC5"/>
    <w:rsid w:val="00520049"/>
    <w:rsid w:val="0052005C"/>
    <w:rsid w:val="00520071"/>
    <w:rsid w:val="0052013C"/>
    <w:rsid w:val="00520199"/>
    <w:rsid w:val="005201D4"/>
    <w:rsid w:val="005201FE"/>
    <w:rsid w:val="0052020A"/>
    <w:rsid w:val="00520215"/>
    <w:rsid w:val="0052023E"/>
    <w:rsid w:val="00520240"/>
    <w:rsid w:val="00520256"/>
    <w:rsid w:val="005202B0"/>
    <w:rsid w:val="005202EA"/>
    <w:rsid w:val="005202F1"/>
    <w:rsid w:val="005202F4"/>
    <w:rsid w:val="005202FE"/>
    <w:rsid w:val="0052031B"/>
    <w:rsid w:val="00520340"/>
    <w:rsid w:val="00520342"/>
    <w:rsid w:val="0052035F"/>
    <w:rsid w:val="00520399"/>
    <w:rsid w:val="005203A1"/>
    <w:rsid w:val="005203DB"/>
    <w:rsid w:val="005203E4"/>
    <w:rsid w:val="005203EB"/>
    <w:rsid w:val="005203F6"/>
    <w:rsid w:val="0052041A"/>
    <w:rsid w:val="0052046C"/>
    <w:rsid w:val="00520498"/>
    <w:rsid w:val="005204A6"/>
    <w:rsid w:val="005204BC"/>
    <w:rsid w:val="005204BF"/>
    <w:rsid w:val="0052051F"/>
    <w:rsid w:val="00520522"/>
    <w:rsid w:val="0052052E"/>
    <w:rsid w:val="00520556"/>
    <w:rsid w:val="00520588"/>
    <w:rsid w:val="00520591"/>
    <w:rsid w:val="0052059C"/>
    <w:rsid w:val="005205C3"/>
    <w:rsid w:val="005205F1"/>
    <w:rsid w:val="0052061A"/>
    <w:rsid w:val="00520625"/>
    <w:rsid w:val="0052062F"/>
    <w:rsid w:val="00520638"/>
    <w:rsid w:val="00520693"/>
    <w:rsid w:val="005206E4"/>
    <w:rsid w:val="00520713"/>
    <w:rsid w:val="0052071D"/>
    <w:rsid w:val="0052071E"/>
    <w:rsid w:val="00520723"/>
    <w:rsid w:val="00520727"/>
    <w:rsid w:val="0052073A"/>
    <w:rsid w:val="0052075D"/>
    <w:rsid w:val="00520761"/>
    <w:rsid w:val="005207E7"/>
    <w:rsid w:val="005207EC"/>
    <w:rsid w:val="00520830"/>
    <w:rsid w:val="00520839"/>
    <w:rsid w:val="00520877"/>
    <w:rsid w:val="0052087E"/>
    <w:rsid w:val="0052089A"/>
    <w:rsid w:val="005208AA"/>
    <w:rsid w:val="00520909"/>
    <w:rsid w:val="0052091B"/>
    <w:rsid w:val="0052091D"/>
    <w:rsid w:val="0052092C"/>
    <w:rsid w:val="0052094A"/>
    <w:rsid w:val="00520964"/>
    <w:rsid w:val="00520970"/>
    <w:rsid w:val="005209AB"/>
    <w:rsid w:val="005209C9"/>
    <w:rsid w:val="005209CB"/>
    <w:rsid w:val="005209F0"/>
    <w:rsid w:val="00520A38"/>
    <w:rsid w:val="00520A63"/>
    <w:rsid w:val="00520A7F"/>
    <w:rsid w:val="00520A9E"/>
    <w:rsid w:val="00520ABE"/>
    <w:rsid w:val="00520ACA"/>
    <w:rsid w:val="00520AFE"/>
    <w:rsid w:val="00520B01"/>
    <w:rsid w:val="00520B32"/>
    <w:rsid w:val="00520B6C"/>
    <w:rsid w:val="00520B7B"/>
    <w:rsid w:val="00520BB2"/>
    <w:rsid w:val="00520BC2"/>
    <w:rsid w:val="00520BF7"/>
    <w:rsid w:val="00520C1B"/>
    <w:rsid w:val="00520C27"/>
    <w:rsid w:val="00520C45"/>
    <w:rsid w:val="00520C80"/>
    <w:rsid w:val="00520D1D"/>
    <w:rsid w:val="00520D5E"/>
    <w:rsid w:val="00520D7B"/>
    <w:rsid w:val="00520D7F"/>
    <w:rsid w:val="00520DA5"/>
    <w:rsid w:val="00520DB5"/>
    <w:rsid w:val="00520DFF"/>
    <w:rsid w:val="00520E03"/>
    <w:rsid w:val="00520E16"/>
    <w:rsid w:val="00520E2D"/>
    <w:rsid w:val="00520E58"/>
    <w:rsid w:val="00520E67"/>
    <w:rsid w:val="00520E75"/>
    <w:rsid w:val="00520E7C"/>
    <w:rsid w:val="00520E8F"/>
    <w:rsid w:val="00520EC0"/>
    <w:rsid w:val="00520EE6"/>
    <w:rsid w:val="00520F04"/>
    <w:rsid w:val="00520F21"/>
    <w:rsid w:val="00520F36"/>
    <w:rsid w:val="00520F51"/>
    <w:rsid w:val="00520FD2"/>
    <w:rsid w:val="00520FEF"/>
    <w:rsid w:val="0052101F"/>
    <w:rsid w:val="0052108C"/>
    <w:rsid w:val="005210A1"/>
    <w:rsid w:val="005210A3"/>
    <w:rsid w:val="005210B6"/>
    <w:rsid w:val="005210C2"/>
    <w:rsid w:val="005210E1"/>
    <w:rsid w:val="0052110F"/>
    <w:rsid w:val="0052116E"/>
    <w:rsid w:val="00521183"/>
    <w:rsid w:val="00521184"/>
    <w:rsid w:val="0052122C"/>
    <w:rsid w:val="00521242"/>
    <w:rsid w:val="0052125D"/>
    <w:rsid w:val="0052129E"/>
    <w:rsid w:val="005212A2"/>
    <w:rsid w:val="005212B7"/>
    <w:rsid w:val="00521307"/>
    <w:rsid w:val="0052131B"/>
    <w:rsid w:val="00521342"/>
    <w:rsid w:val="0052137C"/>
    <w:rsid w:val="00521382"/>
    <w:rsid w:val="00521387"/>
    <w:rsid w:val="005213AE"/>
    <w:rsid w:val="00521441"/>
    <w:rsid w:val="0052146D"/>
    <w:rsid w:val="00521483"/>
    <w:rsid w:val="00521485"/>
    <w:rsid w:val="005214A1"/>
    <w:rsid w:val="005214A4"/>
    <w:rsid w:val="005214EC"/>
    <w:rsid w:val="005214ED"/>
    <w:rsid w:val="00521510"/>
    <w:rsid w:val="0052153B"/>
    <w:rsid w:val="00521572"/>
    <w:rsid w:val="00521588"/>
    <w:rsid w:val="005215D7"/>
    <w:rsid w:val="00521634"/>
    <w:rsid w:val="0052169B"/>
    <w:rsid w:val="005216BD"/>
    <w:rsid w:val="00521702"/>
    <w:rsid w:val="00521741"/>
    <w:rsid w:val="0052174E"/>
    <w:rsid w:val="0052178E"/>
    <w:rsid w:val="0052178F"/>
    <w:rsid w:val="005217CC"/>
    <w:rsid w:val="005217FE"/>
    <w:rsid w:val="0052186C"/>
    <w:rsid w:val="00521882"/>
    <w:rsid w:val="0052189C"/>
    <w:rsid w:val="005218EA"/>
    <w:rsid w:val="005218EE"/>
    <w:rsid w:val="005218EF"/>
    <w:rsid w:val="0052196D"/>
    <w:rsid w:val="005219E0"/>
    <w:rsid w:val="005219E6"/>
    <w:rsid w:val="00521A01"/>
    <w:rsid w:val="00521A1D"/>
    <w:rsid w:val="00521A42"/>
    <w:rsid w:val="00521A4A"/>
    <w:rsid w:val="00521A6E"/>
    <w:rsid w:val="00521A94"/>
    <w:rsid w:val="00521A95"/>
    <w:rsid w:val="00521AC7"/>
    <w:rsid w:val="00521ADA"/>
    <w:rsid w:val="00521B28"/>
    <w:rsid w:val="00521B5F"/>
    <w:rsid w:val="00521B75"/>
    <w:rsid w:val="00521B8C"/>
    <w:rsid w:val="00521B95"/>
    <w:rsid w:val="00521B99"/>
    <w:rsid w:val="00521BDB"/>
    <w:rsid w:val="00521BF3"/>
    <w:rsid w:val="00521C1C"/>
    <w:rsid w:val="00521C24"/>
    <w:rsid w:val="00521C2A"/>
    <w:rsid w:val="00521C41"/>
    <w:rsid w:val="00521C69"/>
    <w:rsid w:val="00521C6B"/>
    <w:rsid w:val="00521C78"/>
    <w:rsid w:val="00521C7E"/>
    <w:rsid w:val="00521CA2"/>
    <w:rsid w:val="00521CA5"/>
    <w:rsid w:val="00521CE6"/>
    <w:rsid w:val="00521D04"/>
    <w:rsid w:val="00521D08"/>
    <w:rsid w:val="00521D39"/>
    <w:rsid w:val="00521DBC"/>
    <w:rsid w:val="00521DC9"/>
    <w:rsid w:val="00521DE1"/>
    <w:rsid w:val="00521E13"/>
    <w:rsid w:val="00521E2B"/>
    <w:rsid w:val="00521E38"/>
    <w:rsid w:val="00521E7B"/>
    <w:rsid w:val="00521EEA"/>
    <w:rsid w:val="00521F12"/>
    <w:rsid w:val="00521F32"/>
    <w:rsid w:val="00521FA0"/>
    <w:rsid w:val="00521FD6"/>
    <w:rsid w:val="00522041"/>
    <w:rsid w:val="00522093"/>
    <w:rsid w:val="005220BE"/>
    <w:rsid w:val="005220C8"/>
    <w:rsid w:val="005220C9"/>
    <w:rsid w:val="005220E1"/>
    <w:rsid w:val="005220FB"/>
    <w:rsid w:val="005220FF"/>
    <w:rsid w:val="0052211C"/>
    <w:rsid w:val="00522120"/>
    <w:rsid w:val="0052218E"/>
    <w:rsid w:val="0052218F"/>
    <w:rsid w:val="00522195"/>
    <w:rsid w:val="005221BF"/>
    <w:rsid w:val="005221E2"/>
    <w:rsid w:val="005221F6"/>
    <w:rsid w:val="005221F8"/>
    <w:rsid w:val="0052224F"/>
    <w:rsid w:val="00522270"/>
    <w:rsid w:val="0052228A"/>
    <w:rsid w:val="005222DD"/>
    <w:rsid w:val="005222F7"/>
    <w:rsid w:val="00522311"/>
    <w:rsid w:val="00522335"/>
    <w:rsid w:val="00522340"/>
    <w:rsid w:val="00522356"/>
    <w:rsid w:val="00522391"/>
    <w:rsid w:val="0052239B"/>
    <w:rsid w:val="005223A5"/>
    <w:rsid w:val="005223B1"/>
    <w:rsid w:val="005223E1"/>
    <w:rsid w:val="0052245E"/>
    <w:rsid w:val="00522489"/>
    <w:rsid w:val="005224D4"/>
    <w:rsid w:val="005224D5"/>
    <w:rsid w:val="005224EE"/>
    <w:rsid w:val="00522516"/>
    <w:rsid w:val="0052251C"/>
    <w:rsid w:val="00522523"/>
    <w:rsid w:val="0052253A"/>
    <w:rsid w:val="00522546"/>
    <w:rsid w:val="00522577"/>
    <w:rsid w:val="005225C9"/>
    <w:rsid w:val="005225CB"/>
    <w:rsid w:val="0052260D"/>
    <w:rsid w:val="0052264C"/>
    <w:rsid w:val="0052264E"/>
    <w:rsid w:val="0052265A"/>
    <w:rsid w:val="0052266E"/>
    <w:rsid w:val="0052266F"/>
    <w:rsid w:val="00522680"/>
    <w:rsid w:val="005226A1"/>
    <w:rsid w:val="005226DC"/>
    <w:rsid w:val="00522731"/>
    <w:rsid w:val="00522763"/>
    <w:rsid w:val="00522783"/>
    <w:rsid w:val="0052278C"/>
    <w:rsid w:val="00522799"/>
    <w:rsid w:val="005227A6"/>
    <w:rsid w:val="005227D0"/>
    <w:rsid w:val="005227D1"/>
    <w:rsid w:val="00522801"/>
    <w:rsid w:val="00522805"/>
    <w:rsid w:val="0052281E"/>
    <w:rsid w:val="00522858"/>
    <w:rsid w:val="00522897"/>
    <w:rsid w:val="005228AE"/>
    <w:rsid w:val="005228B1"/>
    <w:rsid w:val="00522932"/>
    <w:rsid w:val="00522936"/>
    <w:rsid w:val="00522983"/>
    <w:rsid w:val="00522990"/>
    <w:rsid w:val="00522993"/>
    <w:rsid w:val="005229A5"/>
    <w:rsid w:val="005229A6"/>
    <w:rsid w:val="005229AB"/>
    <w:rsid w:val="005229BC"/>
    <w:rsid w:val="005229C1"/>
    <w:rsid w:val="00522A16"/>
    <w:rsid w:val="00522A22"/>
    <w:rsid w:val="00522A29"/>
    <w:rsid w:val="00522A55"/>
    <w:rsid w:val="00522A78"/>
    <w:rsid w:val="00522AAC"/>
    <w:rsid w:val="00522B18"/>
    <w:rsid w:val="00522B3C"/>
    <w:rsid w:val="00522B43"/>
    <w:rsid w:val="00522B4E"/>
    <w:rsid w:val="00522B5A"/>
    <w:rsid w:val="00522B78"/>
    <w:rsid w:val="00522BA2"/>
    <w:rsid w:val="00522BC6"/>
    <w:rsid w:val="00522BF7"/>
    <w:rsid w:val="00522C14"/>
    <w:rsid w:val="00522C2D"/>
    <w:rsid w:val="00522C6B"/>
    <w:rsid w:val="00522CA3"/>
    <w:rsid w:val="00522CD6"/>
    <w:rsid w:val="00522D31"/>
    <w:rsid w:val="00522D48"/>
    <w:rsid w:val="00522D79"/>
    <w:rsid w:val="00522D98"/>
    <w:rsid w:val="00522DA6"/>
    <w:rsid w:val="00522E2A"/>
    <w:rsid w:val="00522E31"/>
    <w:rsid w:val="00522E49"/>
    <w:rsid w:val="00522E4A"/>
    <w:rsid w:val="00522E4E"/>
    <w:rsid w:val="00522EC8"/>
    <w:rsid w:val="00522ECF"/>
    <w:rsid w:val="00522ED5"/>
    <w:rsid w:val="00522F1D"/>
    <w:rsid w:val="00522F9E"/>
    <w:rsid w:val="00522FE2"/>
    <w:rsid w:val="005230F7"/>
    <w:rsid w:val="005230F9"/>
    <w:rsid w:val="00523103"/>
    <w:rsid w:val="00523157"/>
    <w:rsid w:val="0052317A"/>
    <w:rsid w:val="00523194"/>
    <w:rsid w:val="005231B6"/>
    <w:rsid w:val="00523265"/>
    <w:rsid w:val="005232C0"/>
    <w:rsid w:val="00523358"/>
    <w:rsid w:val="00523440"/>
    <w:rsid w:val="005234DC"/>
    <w:rsid w:val="005234E2"/>
    <w:rsid w:val="005234F2"/>
    <w:rsid w:val="005234F6"/>
    <w:rsid w:val="005234FB"/>
    <w:rsid w:val="0052351F"/>
    <w:rsid w:val="00523526"/>
    <w:rsid w:val="00523564"/>
    <w:rsid w:val="0052356E"/>
    <w:rsid w:val="00523585"/>
    <w:rsid w:val="0052359E"/>
    <w:rsid w:val="005235E9"/>
    <w:rsid w:val="00523604"/>
    <w:rsid w:val="0052361C"/>
    <w:rsid w:val="00523667"/>
    <w:rsid w:val="005236AC"/>
    <w:rsid w:val="005236FA"/>
    <w:rsid w:val="0052371D"/>
    <w:rsid w:val="0052375F"/>
    <w:rsid w:val="00523777"/>
    <w:rsid w:val="00523780"/>
    <w:rsid w:val="0052379A"/>
    <w:rsid w:val="005237C3"/>
    <w:rsid w:val="00523807"/>
    <w:rsid w:val="0052380E"/>
    <w:rsid w:val="00523870"/>
    <w:rsid w:val="005238B2"/>
    <w:rsid w:val="005238BC"/>
    <w:rsid w:val="005238C9"/>
    <w:rsid w:val="005238CB"/>
    <w:rsid w:val="005238D1"/>
    <w:rsid w:val="005238DB"/>
    <w:rsid w:val="0052391B"/>
    <w:rsid w:val="005239A0"/>
    <w:rsid w:val="00523A06"/>
    <w:rsid w:val="00523A10"/>
    <w:rsid w:val="00523A2A"/>
    <w:rsid w:val="00523A38"/>
    <w:rsid w:val="00523A48"/>
    <w:rsid w:val="00523A7E"/>
    <w:rsid w:val="00523A88"/>
    <w:rsid w:val="00523AA1"/>
    <w:rsid w:val="00523AF5"/>
    <w:rsid w:val="00523B23"/>
    <w:rsid w:val="00523B76"/>
    <w:rsid w:val="00523BB5"/>
    <w:rsid w:val="00523BCD"/>
    <w:rsid w:val="00523C03"/>
    <w:rsid w:val="00523C13"/>
    <w:rsid w:val="00523C32"/>
    <w:rsid w:val="00523C49"/>
    <w:rsid w:val="00523C62"/>
    <w:rsid w:val="00523C8A"/>
    <w:rsid w:val="00523CC7"/>
    <w:rsid w:val="00523CEB"/>
    <w:rsid w:val="00523CF7"/>
    <w:rsid w:val="00523CFB"/>
    <w:rsid w:val="00523D30"/>
    <w:rsid w:val="00523D66"/>
    <w:rsid w:val="00523D8C"/>
    <w:rsid w:val="00523DEB"/>
    <w:rsid w:val="00523DEF"/>
    <w:rsid w:val="00523E0C"/>
    <w:rsid w:val="00523E10"/>
    <w:rsid w:val="00523E3C"/>
    <w:rsid w:val="00523E7B"/>
    <w:rsid w:val="00523EDC"/>
    <w:rsid w:val="00523EED"/>
    <w:rsid w:val="00523F3A"/>
    <w:rsid w:val="00523F59"/>
    <w:rsid w:val="00523F69"/>
    <w:rsid w:val="00523F7B"/>
    <w:rsid w:val="00523F83"/>
    <w:rsid w:val="00523F89"/>
    <w:rsid w:val="00523F8C"/>
    <w:rsid w:val="00523FA9"/>
    <w:rsid w:val="00523FBF"/>
    <w:rsid w:val="00523FCA"/>
    <w:rsid w:val="00523FED"/>
    <w:rsid w:val="00523FF6"/>
    <w:rsid w:val="0052400E"/>
    <w:rsid w:val="00524077"/>
    <w:rsid w:val="0052408C"/>
    <w:rsid w:val="00524093"/>
    <w:rsid w:val="005240C9"/>
    <w:rsid w:val="00524100"/>
    <w:rsid w:val="00524147"/>
    <w:rsid w:val="00524189"/>
    <w:rsid w:val="00524197"/>
    <w:rsid w:val="005241E0"/>
    <w:rsid w:val="005241E9"/>
    <w:rsid w:val="005241EA"/>
    <w:rsid w:val="00524200"/>
    <w:rsid w:val="00524213"/>
    <w:rsid w:val="0052422F"/>
    <w:rsid w:val="00524271"/>
    <w:rsid w:val="00524280"/>
    <w:rsid w:val="0052428A"/>
    <w:rsid w:val="005242C6"/>
    <w:rsid w:val="005242E6"/>
    <w:rsid w:val="0052432A"/>
    <w:rsid w:val="00524333"/>
    <w:rsid w:val="00524373"/>
    <w:rsid w:val="00524380"/>
    <w:rsid w:val="005243C5"/>
    <w:rsid w:val="005243D4"/>
    <w:rsid w:val="005243F7"/>
    <w:rsid w:val="00524400"/>
    <w:rsid w:val="0052442C"/>
    <w:rsid w:val="00524448"/>
    <w:rsid w:val="0052445C"/>
    <w:rsid w:val="0052445F"/>
    <w:rsid w:val="00524478"/>
    <w:rsid w:val="00524479"/>
    <w:rsid w:val="005244AE"/>
    <w:rsid w:val="005244F9"/>
    <w:rsid w:val="005244FB"/>
    <w:rsid w:val="00524500"/>
    <w:rsid w:val="00524502"/>
    <w:rsid w:val="00524513"/>
    <w:rsid w:val="00524537"/>
    <w:rsid w:val="00524574"/>
    <w:rsid w:val="0052459B"/>
    <w:rsid w:val="0052459E"/>
    <w:rsid w:val="005245B0"/>
    <w:rsid w:val="005245C2"/>
    <w:rsid w:val="005245D0"/>
    <w:rsid w:val="005245FA"/>
    <w:rsid w:val="00524605"/>
    <w:rsid w:val="00524612"/>
    <w:rsid w:val="00524641"/>
    <w:rsid w:val="00524653"/>
    <w:rsid w:val="00524684"/>
    <w:rsid w:val="005246A4"/>
    <w:rsid w:val="005246BC"/>
    <w:rsid w:val="005246D9"/>
    <w:rsid w:val="00524740"/>
    <w:rsid w:val="00524744"/>
    <w:rsid w:val="00524786"/>
    <w:rsid w:val="00524794"/>
    <w:rsid w:val="005247D1"/>
    <w:rsid w:val="005247E6"/>
    <w:rsid w:val="005247EB"/>
    <w:rsid w:val="005247ED"/>
    <w:rsid w:val="0052480F"/>
    <w:rsid w:val="00524838"/>
    <w:rsid w:val="005248B0"/>
    <w:rsid w:val="005248DF"/>
    <w:rsid w:val="005248E3"/>
    <w:rsid w:val="005248F2"/>
    <w:rsid w:val="005248FD"/>
    <w:rsid w:val="00524961"/>
    <w:rsid w:val="0052497A"/>
    <w:rsid w:val="005249AD"/>
    <w:rsid w:val="005249E4"/>
    <w:rsid w:val="00524A0E"/>
    <w:rsid w:val="00524A24"/>
    <w:rsid w:val="00524A3E"/>
    <w:rsid w:val="00524A7C"/>
    <w:rsid w:val="00524A89"/>
    <w:rsid w:val="00524AB0"/>
    <w:rsid w:val="00524AD9"/>
    <w:rsid w:val="00524AEE"/>
    <w:rsid w:val="00524AF3"/>
    <w:rsid w:val="00524B39"/>
    <w:rsid w:val="00524B4F"/>
    <w:rsid w:val="00524B58"/>
    <w:rsid w:val="00524B5F"/>
    <w:rsid w:val="00524B63"/>
    <w:rsid w:val="00524B78"/>
    <w:rsid w:val="00524B7C"/>
    <w:rsid w:val="00524B7E"/>
    <w:rsid w:val="00524B96"/>
    <w:rsid w:val="00524BFB"/>
    <w:rsid w:val="00524C06"/>
    <w:rsid w:val="00524C3D"/>
    <w:rsid w:val="00524C3E"/>
    <w:rsid w:val="00524C45"/>
    <w:rsid w:val="00524C75"/>
    <w:rsid w:val="00524C7D"/>
    <w:rsid w:val="00524D03"/>
    <w:rsid w:val="00524D1E"/>
    <w:rsid w:val="00524D29"/>
    <w:rsid w:val="00524D61"/>
    <w:rsid w:val="00524D6A"/>
    <w:rsid w:val="00524D7E"/>
    <w:rsid w:val="00524DBD"/>
    <w:rsid w:val="00524DCF"/>
    <w:rsid w:val="00524DE0"/>
    <w:rsid w:val="00524E1F"/>
    <w:rsid w:val="00524E24"/>
    <w:rsid w:val="00524E5A"/>
    <w:rsid w:val="00524E68"/>
    <w:rsid w:val="00524E7A"/>
    <w:rsid w:val="00524EA0"/>
    <w:rsid w:val="00524EC2"/>
    <w:rsid w:val="00524EC9"/>
    <w:rsid w:val="00524ED2"/>
    <w:rsid w:val="00524EDF"/>
    <w:rsid w:val="00524F08"/>
    <w:rsid w:val="00524F36"/>
    <w:rsid w:val="00524F8A"/>
    <w:rsid w:val="00524FB1"/>
    <w:rsid w:val="00524FF3"/>
    <w:rsid w:val="00525018"/>
    <w:rsid w:val="00525049"/>
    <w:rsid w:val="0052505A"/>
    <w:rsid w:val="0052505D"/>
    <w:rsid w:val="00525070"/>
    <w:rsid w:val="00525087"/>
    <w:rsid w:val="005250FE"/>
    <w:rsid w:val="00525100"/>
    <w:rsid w:val="00525102"/>
    <w:rsid w:val="0052516C"/>
    <w:rsid w:val="005251A5"/>
    <w:rsid w:val="005251B5"/>
    <w:rsid w:val="00525203"/>
    <w:rsid w:val="0052520A"/>
    <w:rsid w:val="00525217"/>
    <w:rsid w:val="0052525C"/>
    <w:rsid w:val="0052527C"/>
    <w:rsid w:val="00525281"/>
    <w:rsid w:val="0052528A"/>
    <w:rsid w:val="0052530E"/>
    <w:rsid w:val="0052531F"/>
    <w:rsid w:val="00525397"/>
    <w:rsid w:val="005253B6"/>
    <w:rsid w:val="005253B8"/>
    <w:rsid w:val="005253FB"/>
    <w:rsid w:val="0052542C"/>
    <w:rsid w:val="00525433"/>
    <w:rsid w:val="00525495"/>
    <w:rsid w:val="005254A2"/>
    <w:rsid w:val="005254BB"/>
    <w:rsid w:val="005254DB"/>
    <w:rsid w:val="00525503"/>
    <w:rsid w:val="00525515"/>
    <w:rsid w:val="00525535"/>
    <w:rsid w:val="00525536"/>
    <w:rsid w:val="00525547"/>
    <w:rsid w:val="0052554E"/>
    <w:rsid w:val="0052555F"/>
    <w:rsid w:val="00525560"/>
    <w:rsid w:val="005255B9"/>
    <w:rsid w:val="005255CE"/>
    <w:rsid w:val="005255E0"/>
    <w:rsid w:val="00525606"/>
    <w:rsid w:val="005256B2"/>
    <w:rsid w:val="00525751"/>
    <w:rsid w:val="00525757"/>
    <w:rsid w:val="00525779"/>
    <w:rsid w:val="00525780"/>
    <w:rsid w:val="00525806"/>
    <w:rsid w:val="00525840"/>
    <w:rsid w:val="00525845"/>
    <w:rsid w:val="00525869"/>
    <w:rsid w:val="0052589D"/>
    <w:rsid w:val="005258BD"/>
    <w:rsid w:val="005258D6"/>
    <w:rsid w:val="005258E9"/>
    <w:rsid w:val="005258F1"/>
    <w:rsid w:val="0052591A"/>
    <w:rsid w:val="00525924"/>
    <w:rsid w:val="0052594A"/>
    <w:rsid w:val="00525951"/>
    <w:rsid w:val="0052595B"/>
    <w:rsid w:val="0052598A"/>
    <w:rsid w:val="0052598E"/>
    <w:rsid w:val="005259AC"/>
    <w:rsid w:val="005259C1"/>
    <w:rsid w:val="005259D4"/>
    <w:rsid w:val="005259E6"/>
    <w:rsid w:val="005259F0"/>
    <w:rsid w:val="00525A17"/>
    <w:rsid w:val="00525A75"/>
    <w:rsid w:val="00525AB0"/>
    <w:rsid w:val="00525AD1"/>
    <w:rsid w:val="00525B00"/>
    <w:rsid w:val="00525B12"/>
    <w:rsid w:val="00525B1D"/>
    <w:rsid w:val="00525B30"/>
    <w:rsid w:val="00525B35"/>
    <w:rsid w:val="00525B8E"/>
    <w:rsid w:val="00525B94"/>
    <w:rsid w:val="00525B9E"/>
    <w:rsid w:val="00525BA6"/>
    <w:rsid w:val="00525BBA"/>
    <w:rsid w:val="00525BC3"/>
    <w:rsid w:val="00525BCC"/>
    <w:rsid w:val="00525BD4"/>
    <w:rsid w:val="00525BEB"/>
    <w:rsid w:val="00525C1D"/>
    <w:rsid w:val="00525C1E"/>
    <w:rsid w:val="00525C40"/>
    <w:rsid w:val="00525CB3"/>
    <w:rsid w:val="00525CEF"/>
    <w:rsid w:val="00525D07"/>
    <w:rsid w:val="00525D0C"/>
    <w:rsid w:val="00525DB6"/>
    <w:rsid w:val="00525DB9"/>
    <w:rsid w:val="00525DBB"/>
    <w:rsid w:val="00525DE3"/>
    <w:rsid w:val="00525E14"/>
    <w:rsid w:val="00525E51"/>
    <w:rsid w:val="00525E5C"/>
    <w:rsid w:val="00525E76"/>
    <w:rsid w:val="00525EA7"/>
    <w:rsid w:val="00525EAD"/>
    <w:rsid w:val="00525F25"/>
    <w:rsid w:val="00525F65"/>
    <w:rsid w:val="00525F6A"/>
    <w:rsid w:val="00525F75"/>
    <w:rsid w:val="00525FB8"/>
    <w:rsid w:val="00525FB9"/>
    <w:rsid w:val="00525FE9"/>
    <w:rsid w:val="00525FFF"/>
    <w:rsid w:val="00526004"/>
    <w:rsid w:val="00526020"/>
    <w:rsid w:val="0052603E"/>
    <w:rsid w:val="00526048"/>
    <w:rsid w:val="0052604A"/>
    <w:rsid w:val="00526154"/>
    <w:rsid w:val="0052616F"/>
    <w:rsid w:val="0052617F"/>
    <w:rsid w:val="0052619C"/>
    <w:rsid w:val="0052619D"/>
    <w:rsid w:val="005261AD"/>
    <w:rsid w:val="005261F8"/>
    <w:rsid w:val="00526224"/>
    <w:rsid w:val="00526243"/>
    <w:rsid w:val="00526272"/>
    <w:rsid w:val="00526297"/>
    <w:rsid w:val="005262C0"/>
    <w:rsid w:val="005262D2"/>
    <w:rsid w:val="005262D4"/>
    <w:rsid w:val="005262F3"/>
    <w:rsid w:val="00526301"/>
    <w:rsid w:val="00526302"/>
    <w:rsid w:val="00526309"/>
    <w:rsid w:val="00526358"/>
    <w:rsid w:val="0052637C"/>
    <w:rsid w:val="0052638B"/>
    <w:rsid w:val="005263A3"/>
    <w:rsid w:val="005263BF"/>
    <w:rsid w:val="005263D8"/>
    <w:rsid w:val="005263E9"/>
    <w:rsid w:val="00526437"/>
    <w:rsid w:val="00526457"/>
    <w:rsid w:val="00526475"/>
    <w:rsid w:val="0052649C"/>
    <w:rsid w:val="005264C1"/>
    <w:rsid w:val="005264C2"/>
    <w:rsid w:val="005264CB"/>
    <w:rsid w:val="005264D0"/>
    <w:rsid w:val="005264F7"/>
    <w:rsid w:val="00526509"/>
    <w:rsid w:val="00526527"/>
    <w:rsid w:val="0052655C"/>
    <w:rsid w:val="005265D1"/>
    <w:rsid w:val="00526631"/>
    <w:rsid w:val="00526645"/>
    <w:rsid w:val="00526654"/>
    <w:rsid w:val="00526666"/>
    <w:rsid w:val="00526670"/>
    <w:rsid w:val="00526693"/>
    <w:rsid w:val="00526695"/>
    <w:rsid w:val="005266C8"/>
    <w:rsid w:val="0052670A"/>
    <w:rsid w:val="0052671E"/>
    <w:rsid w:val="0052671F"/>
    <w:rsid w:val="00526753"/>
    <w:rsid w:val="0052675A"/>
    <w:rsid w:val="00526770"/>
    <w:rsid w:val="005267D8"/>
    <w:rsid w:val="0052680D"/>
    <w:rsid w:val="00526814"/>
    <w:rsid w:val="0052682C"/>
    <w:rsid w:val="00526866"/>
    <w:rsid w:val="00526871"/>
    <w:rsid w:val="005268AF"/>
    <w:rsid w:val="005268B6"/>
    <w:rsid w:val="005268BC"/>
    <w:rsid w:val="005268C5"/>
    <w:rsid w:val="005268EC"/>
    <w:rsid w:val="00526930"/>
    <w:rsid w:val="005269BB"/>
    <w:rsid w:val="005269E5"/>
    <w:rsid w:val="00526A03"/>
    <w:rsid w:val="00526A16"/>
    <w:rsid w:val="00526A3D"/>
    <w:rsid w:val="00526A3E"/>
    <w:rsid w:val="00526AA6"/>
    <w:rsid w:val="00526B5E"/>
    <w:rsid w:val="00526BA8"/>
    <w:rsid w:val="00526BB6"/>
    <w:rsid w:val="00526BC2"/>
    <w:rsid w:val="00526BF8"/>
    <w:rsid w:val="00526C05"/>
    <w:rsid w:val="00526C10"/>
    <w:rsid w:val="00526C31"/>
    <w:rsid w:val="00526C41"/>
    <w:rsid w:val="00526C4E"/>
    <w:rsid w:val="00526C7A"/>
    <w:rsid w:val="00526C9C"/>
    <w:rsid w:val="00526CE1"/>
    <w:rsid w:val="00526CF0"/>
    <w:rsid w:val="00526CF4"/>
    <w:rsid w:val="00526D2F"/>
    <w:rsid w:val="00526D59"/>
    <w:rsid w:val="00526DA3"/>
    <w:rsid w:val="00526DB8"/>
    <w:rsid w:val="00526DBE"/>
    <w:rsid w:val="00526DD1"/>
    <w:rsid w:val="00526E0C"/>
    <w:rsid w:val="00526E19"/>
    <w:rsid w:val="00526E29"/>
    <w:rsid w:val="00526E68"/>
    <w:rsid w:val="00526E75"/>
    <w:rsid w:val="00526E84"/>
    <w:rsid w:val="00526EC1"/>
    <w:rsid w:val="00526F06"/>
    <w:rsid w:val="00526F2B"/>
    <w:rsid w:val="00526F78"/>
    <w:rsid w:val="00526F89"/>
    <w:rsid w:val="00526F98"/>
    <w:rsid w:val="00526F9D"/>
    <w:rsid w:val="00526FE4"/>
    <w:rsid w:val="00527016"/>
    <w:rsid w:val="00527047"/>
    <w:rsid w:val="0052705B"/>
    <w:rsid w:val="00527081"/>
    <w:rsid w:val="00527092"/>
    <w:rsid w:val="005270AB"/>
    <w:rsid w:val="005270D0"/>
    <w:rsid w:val="00527132"/>
    <w:rsid w:val="00527137"/>
    <w:rsid w:val="0052717B"/>
    <w:rsid w:val="005271D6"/>
    <w:rsid w:val="0052724F"/>
    <w:rsid w:val="00527261"/>
    <w:rsid w:val="00527290"/>
    <w:rsid w:val="0052729E"/>
    <w:rsid w:val="005272C2"/>
    <w:rsid w:val="005272C3"/>
    <w:rsid w:val="005272E5"/>
    <w:rsid w:val="00527303"/>
    <w:rsid w:val="005273AE"/>
    <w:rsid w:val="005273E6"/>
    <w:rsid w:val="005273F6"/>
    <w:rsid w:val="00527400"/>
    <w:rsid w:val="0052740C"/>
    <w:rsid w:val="0052746E"/>
    <w:rsid w:val="00527473"/>
    <w:rsid w:val="00527484"/>
    <w:rsid w:val="005274B8"/>
    <w:rsid w:val="00527523"/>
    <w:rsid w:val="00527532"/>
    <w:rsid w:val="0052753C"/>
    <w:rsid w:val="005275AC"/>
    <w:rsid w:val="0052761A"/>
    <w:rsid w:val="00527646"/>
    <w:rsid w:val="00527650"/>
    <w:rsid w:val="0052768F"/>
    <w:rsid w:val="005276BA"/>
    <w:rsid w:val="005276F4"/>
    <w:rsid w:val="00527725"/>
    <w:rsid w:val="00527729"/>
    <w:rsid w:val="0052772D"/>
    <w:rsid w:val="00527757"/>
    <w:rsid w:val="00527794"/>
    <w:rsid w:val="005277B1"/>
    <w:rsid w:val="005277CE"/>
    <w:rsid w:val="005277EF"/>
    <w:rsid w:val="005277F3"/>
    <w:rsid w:val="00527819"/>
    <w:rsid w:val="00527849"/>
    <w:rsid w:val="0052787F"/>
    <w:rsid w:val="00527889"/>
    <w:rsid w:val="00527897"/>
    <w:rsid w:val="005278D5"/>
    <w:rsid w:val="005278F6"/>
    <w:rsid w:val="0052790C"/>
    <w:rsid w:val="0052795B"/>
    <w:rsid w:val="0052798F"/>
    <w:rsid w:val="0052799B"/>
    <w:rsid w:val="005279A2"/>
    <w:rsid w:val="005279D0"/>
    <w:rsid w:val="00527A10"/>
    <w:rsid w:val="00527A15"/>
    <w:rsid w:val="00527A69"/>
    <w:rsid w:val="00527A6D"/>
    <w:rsid w:val="00527A88"/>
    <w:rsid w:val="00527AB7"/>
    <w:rsid w:val="00527B46"/>
    <w:rsid w:val="00527B50"/>
    <w:rsid w:val="00527B5F"/>
    <w:rsid w:val="00527B63"/>
    <w:rsid w:val="00527B73"/>
    <w:rsid w:val="00527BBB"/>
    <w:rsid w:val="00527BC0"/>
    <w:rsid w:val="00527BC6"/>
    <w:rsid w:val="00527C19"/>
    <w:rsid w:val="00527C54"/>
    <w:rsid w:val="00527C78"/>
    <w:rsid w:val="00527C80"/>
    <w:rsid w:val="00527CBB"/>
    <w:rsid w:val="00527D2B"/>
    <w:rsid w:val="00527D33"/>
    <w:rsid w:val="00527D66"/>
    <w:rsid w:val="00527DA8"/>
    <w:rsid w:val="00527DDE"/>
    <w:rsid w:val="00527DDF"/>
    <w:rsid w:val="00527E08"/>
    <w:rsid w:val="00527E4F"/>
    <w:rsid w:val="00527E78"/>
    <w:rsid w:val="00527E93"/>
    <w:rsid w:val="00527EEB"/>
    <w:rsid w:val="00527F2A"/>
    <w:rsid w:val="00527F42"/>
    <w:rsid w:val="00527F55"/>
    <w:rsid w:val="00527F82"/>
    <w:rsid w:val="00527FAD"/>
    <w:rsid w:val="00527FB6"/>
    <w:rsid w:val="00527FBE"/>
    <w:rsid w:val="00527FCF"/>
    <w:rsid w:val="00527FED"/>
    <w:rsid w:val="00527FF2"/>
    <w:rsid w:val="00530026"/>
    <w:rsid w:val="00530048"/>
    <w:rsid w:val="00530065"/>
    <w:rsid w:val="005300C5"/>
    <w:rsid w:val="005300DF"/>
    <w:rsid w:val="005300E8"/>
    <w:rsid w:val="00530131"/>
    <w:rsid w:val="00530136"/>
    <w:rsid w:val="00530147"/>
    <w:rsid w:val="00530198"/>
    <w:rsid w:val="005301AC"/>
    <w:rsid w:val="005301DA"/>
    <w:rsid w:val="00530233"/>
    <w:rsid w:val="00530239"/>
    <w:rsid w:val="00530240"/>
    <w:rsid w:val="0053024E"/>
    <w:rsid w:val="0053026F"/>
    <w:rsid w:val="0053034E"/>
    <w:rsid w:val="0053037B"/>
    <w:rsid w:val="005303AE"/>
    <w:rsid w:val="005303B6"/>
    <w:rsid w:val="005303D6"/>
    <w:rsid w:val="005303FF"/>
    <w:rsid w:val="00530402"/>
    <w:rsid w:val="00530441"/>
    <w:rsid w:val="005304E8"/>
    <w:rsid w:val="005304FF"/>
    <w:rsid w:val="00530515"/>
    <w:rsid w:val="00530557"/>
    <w:rsid w:val="00530622"/>
    <w:rsid w:val="0053062F"/>
    <w:rsid w:val="00530670"/>
    <w:rsid w:val="0053067D"/>
    <w:rsid w:val="005306A3"/>
    <w:rsid w:val="005306DF"/>
    <w:rsid w:val="005306E5"/>
    <w:rsid w:val="00530721"/>
    <w:rsid w:val="00530745"/>
    <w:rsid w:val="00530752"/>
    <w:rsid w:val="0053078C"/>
    <w:rsid w:val="0053078E"/>
    <w:rsid w:val="005307A3"/>
    <w:rsid w:val="005307CE"/>
    <w:rsid w:val="005307E6"/>
    <w:rsid w:val="00530800"/>
    <w:rsid w:val="0053081D"/>
    <w:rsid w:val="0053084A"/>
    <w:rsid w:val="00530954"/>
    <w:rsid w:val="00530957"/>
    <w:rsid w:val="0053096D"/>
    <w:rsid w:val="00530971"/>
    <w:rsid w:val="0053097A"/>
    <w:rsid w:val="0053099F"/>
    <w:rsid w:val="005309D2"/>
    <w:rsid w:val="00530A0B"/>
    <w:rsid w:val="00530A1D"/>
    <w:rsid w:val="00530A74"/>
    <w:rsid w:val="00530A83"/>
    <w:rsid w:val="00530AB7"/>
    <w:rsid w:val="00530B35"/>
    <w:rsid w:val="00530B57"/>
    <w:rsid w:val="00530B76"/>
    <w:rsid w:val="00530B8A"/>
    <w:rsid w:val="00530BB3"/>
    <w:rsid w:val="00530BDC"/>
    <w:rsid w:val="00530BF9"/>
    <w:rsid w:val="00530C03"/>
    <w:rsid w:val="00530C0A"/>
    <w:rsid w:val="00530C18"/>
    <w:rsid w:val="00530C1A"/>
    <w:rsid w:val="00530C53"/>
    <w:rsid w:val="00530C5F"/>
    <w:rsid w:val="00530C6D"/>
    <w:rsid w:val="00530C76"/>
    <w:rsid w:val="00530CA0"/>
    <w:rsid w:val="00530CA1"/>
    <w:rsid w:val="00530CAA"/>
    <w:rsid w:val="00530CB4"/>
    <w:rsid w:val="00530CF5"/>
    <w:rsid w:val="00530CF7"/>
    <w:rsid w:val="00530D09"/>
    <w:rsid w:val="00530D39"/>
    <w:rsid w:val="00530D57"/>
    <w:rsid w:val="00530D6F"/>
    <w:rsid w:val="00530D76"/>
    <w:rsid w:val="00530D7D"/>
    <w:rsid w:val="00530D87"/>
    <w:rsid w:val="00530D8E"/>
    <w:rsid w:val="00530D93"/>
    <w:rsid w:val="00530DDD"/>
    <w:rsid w:val="00530DEE"/>
    <w:rsid w:val="00530DF6"/>
    <w:rsid w:val="00530E00"/>
    <w:rsid w:val="00530E28"/>
    <w:rsid w:val="00530E41"/>
    <w:rsid w:val="00530E52"/>
    <w:rsid w:val="00530E57"/>
    <w:rsid w:val="00530E66"/>
    <w:rsid w:val="00530E80"/>
    <w:rsid w:val="00530E85"/>
    <w:rsid w:val="00530E93"/>
    <w:rsid w:val="00530EB3"/>
    <w:rsid w:val="00530EB7"/>
    <w:rsid w:val="00530ED3"/>
    <w:rsid w:val="00530EDD"/>
    <w:rsid w:val="00530EE3"/>
    <w:rsid w:val="00530F06"/>
    <w:rsid w:val="00530F19"/>
    <w:rsid w:val="00530F31"/>
    <w:rsid w:val="00530F58"/>
    <w:rsid w:val="00530FB3"/>
    <w:rsid w:val="00530FC7"/>
    <w:rsid w:val="00530FDF"/>
    <w:rsid w:val="0053100A"/>
    <w:rsid w:val="00531014"/>
    <w:rsid w:val="00531064"/>
    <w:rsid w:val="00531076"/>
    <w:rsid w:val="005310A6"/>
    <w:rsid w:val="005310B4"/>
    <w:rsid w:val="005310FA"/>
    <w:rsid w:val="0053115D"/>
    <w:rsid w:val="005311BB"/>
    <w:rsid w:val="005311E3"/>
    <w:rsid w:val="00531201"/>
    <w:rsid w:val="00531222"/>
    <w:rsid w:val="00531233"/>
    <w:rsid w:val="00531247"/>
    <w:rsid w:val="00531266"/>
    <w:rsid w:val="00531269"/>
    <w:rsid w:val="0053127C"/>
    <w:rsid w:val="0053129F"/>
    <w:rsid w:val="005312A4"/>
    <w:rsid w:val="005312AD"/>
    <w:rsid w:val="005312D7"/>
    <w:rsid w:val="0053130F"/>
    <w:rsid w:val="00531337"/>
    <w:rsid w:val="0053134A"/>
    <w:rsid w:val="0053139E"/>
    <w:rsid w:val="005313DA"/>
    <w:rsid w:val="005313E5"/>
    <w:rsid w:val="00531432"/>
    <w:rsid w:val="0053145B"/>
    <w:rsid w:val="0053145D"/>
    <w:rsid w:val="00531461"/>
    <w:rsid w:val="0053146B"/>
    <w:rsid w:val="005314B6"/>
    <w:rsid w:val="005314B7"/>
    <w:rsid w:val="005314DF"/>
    <w:rsid w:val="005314EA"/>
    <w:rsid w:val="005314FC"/>
    <w:rsid w:val="00531513"/>
    <w:rsid w:val="00531523"/>
    <w:rsid w:val="0053152B"/>
    <w:rsid w:val="00531550"/>
    <w:rsid w:val="0053157A"/>
    <w:rsid w:val="0053158B"/>
    <w:rsid w:val="0053159A"/>
    <w:rsid w:val="005315A3"/>
    <w:rsid w:val="005315A5"/>
    <w:rsid w:val="005315B5"/>
    <w:rsid w:val="005315BA"/>
    <w:rsid w:val="005315BF"/>
    <w:rsid w:val="005315CB"/>
    <w:rsid w:val="005315D4"/>
    <w:rsid w:val="005315EA"/>
    <w:rsid w:val="005315FF"/>
    <w:rsid w:val="0053167F"/>
    <w:rsid w:val="00531688"/>
    <w:rsid w:val="005316AE"/>
    <w:rsid w:val="00531706"/>
    <w:rsid w:val="00531709"/>
    <w:rsid w:val="00531712"/>
    <w:rsid w:val="00531730"/>
    <w:rsid w:val="0053173A"/>
    <w:rsid w:val="00531771"/>
    <w:rsid w:val="005317A8"/>
    <w:rsid w:val="005317E1"/>
    <w:rsid w:val="005317E9"/>
    <w:rsid w:val="00531813"/>
    <w:rsid w:val="00531857"/>
    <w:rsid w:val="00531888"/>
    <w:rsid w:val="0053192E"/>
    <w:rsid w:val="00531931"/>
    <w:rsid w:val="00531993"/>
    <w:rsid w:val="005319AA"/>
    <w:rsid w:val="00531A28"/>
    <w:rsid w:val="00531A44"/>
    <w:rsid w:val="00531A5B"/>
    <w:rsid w:val="00531A5C"/>
    <w:rsid w:val="00531AAA"/>
    <w:rsid w:val="00531B31"/>
    <w:rsid w:val="00531B4E"/>
    <w:rsid w:val="00531B5B"/>
    <w:rsid w:val="00531B7F"/>
    <w:rsid w:val="00531BA5"/>
    <w:rsid w:val="00531BB0"/>
    <w:rsid w:val="00531BC5"/>
    <w:rsid w:val="00531BCE"/>
    <w:rsid w:val="00531BD0"/>
    <w:rsid w:val="00531BF6"/>
    <w:rsid w:val="00531BFE"/>
    <w:rsid w:val="00531C20"/>
    <w:rsid w:val="00531C48"/>
    <w:rsid w:val="00531C4C"/>
    <w:rsid w:val="00531C5F"/>
    <w:rsid w:val="00531CBC"/>
    <w:rsid w:val="00531CDE"/>
    <w:rsid w:val="00531D2D"/>
    <w:rsid w:val="00531D87"/>
    <w:rsid w:val="00531D8C"/>
    <w:rsid w:val="00531DA5"/>
    <w:rsid w:val="00531DD4"/>
    <w:rsid w:val="00531DF0"/>
    <w:rsid w:val="00531E25"/>
    <w:rsid w:val="00531E27"/>
    <w:rsid w:val="00531E40"/>
    <w:rsid w:val="00531E4A"/>
    <w:rsid w:val="00531E51"/>
    <w:rsid w:val="00531E54"/>
    <w:rsid w:val="00531E7F"/>
    <w:rsid w:val="00531E8A"/>
    <w:rsid w:val="00531E9E"/>
    <w:rsid w:val="00531EAB"/>
    <w:rsid w:val="00531EB0"/>
    <w:rsid w:val="00531F28"/>
    <w:rsid w:val="00531F5C"/>
    <w:rsid w:val="00531F6B"/>
    <w:rsid w:val="00531F99"/>
    <w:rsid w:val="00531FEB"/>
    <w:rsid w:val="0053208B"/>
    <w:rsid w:val="005320B0"/>
    <w:rsid w:val="005320D6"/>
    <w:rsid w:val="00532136"/>
    <w:rsid w:val="00532179"/>
    <w:rsid w:val="005321B4"/>
    <w:rsid w:val="005321B9"/>
    <w:rsid w:val="005321EB"/>
    <w:rsid w:val="0053220C"/>
    <w:rsid w:val="0053220E"/>
    <w:rsid w:val="00532248"/>
    <w:rsid w:val="0053227E"/>
    <w:rsid w:val="00532294"/>
    <w:rsid w:val="00532343"/>
    <w:rsid w:val="00532393"/>
    <w:rsid w:val="005323AE"/>
    <w:rsid w:val="005323CC"/>
    <w:rsid w:val="005323D1"/>
    <w:rsid w:val="005323DF"/>
    <w:rsid w:val="00532406"/>
    <w:rsid w:val="0053240A"/>
    <w:rsid w:val="00532419"/>
    <w:rsid w:val="0053241A"/>
    <w:rsid w:val="00532430"/>
    <w:rsid w:val="0053245B"/>
    <w:rsid w:val="00532477"/>
    <w:rsid w:val="00532498"/>
    <w:rsid w:val="0053249D"/>
    <w:rsid w:val="005324A1"/>
    <w:rsid w:val="005324B9"/>
    <w:rsid w:val="005324DB"/>
    <w:rsid w:val="005324F2"/>
    <w:rsid w:val="005324F7"/>
    <w:rsid w:val="005324F9"/>
    <w:rsid w:val="00532507"/>
    <w:rsid w:val="0053250F"/>
    <w:rsid w:val="0053251A"/>
    <w:rsid w:val="00532537"/>
    <w:rsid w:val="0053253C"/>
    <w:rsid w:val="00532548"/>
    <w:rsid w:val="0053255F"/>
    <w:rsid w:val="0053257A"/>
    <w:rsid w:val="005325E7"/>
    <w:rsid w:val="005325FD"/>
    <w:rsid w:val="00532611"/>
    <w:rsid w:val="0053262E"/>
    <w:rsid w:val="00532644"/>
    <w:rsid w:val="0053265D"/>
    <w:rsid w:val="00532677"/>
    <w:rsid w:val="00532687"/>
    <w:rsid w:val="0053269A"/>
    <w:rsid w:val="005326A6"/>
    <w:rsid w:val="005326D2"/>
    <w:rsid w:val="00532750"/>
    <w:rsid w:val="00532798"/>
    <w:rsid w:val="005327B9"/>
    <w:rsid w:val="005327BC"/>
    <w:rsid w:val="005327CC"/>
    <w:rsid w:val="00532831"/>
    <w:rsid w:val="00532835"/>
    <w:rsid w:val="00532843"/>
    <w:rsid w:val="005328E3"/>
    <w:rsid w:val="00532913"/>
    <w:rsid w:val="00532931"/>
    <w:rsid w:val="00532935"/>
    <w:rsid w:val="00532997"/>
    <w:rsid w:val="005329DB"/>
    <w:rsid w:val="00532A01"/>
    <w:rsid w:val="00532A13"/>
    <w:rsid w:val="00532A16"/>
    <w:rsid w:val="00532A19"/>
    <w:rsid w:val="00532A23"/>
    <w:rsid w:val="00532A44"/>
    <w:rsid w:val="00532AAA"/>
    <w:rsid w:val="00532B30"/>
    <w:rsid w:val="00532B4E"/>
    <w:rsid w:val="00532B57"/>
    <w:rsid w:val="00532B61"/>
    <w:rsid w:val="00532B8C"/>
    <w:rsid w:val="00532BA4"/>
    <w:rsid w:val="00532C29"/>
    <w:rsid w:val="00532C5C"/>
    <w:rsid w:val="00532C5E"/>
    <w:rsid w:val="00532C74"/>
    <w:rsid w:val="00532CEB"/>
    <w:rsid w:val="00532CF7"/>
    <w:rsid w:val="00532D04"/>
    <w:rsid w:val="00532D05"/>
    <w:rsid w:val="00532D25"/>
    <w:rsid w:val="00532D40"/>
    <w:rsid w:val="00532D5D"/>
    <w:rsid w:val="00532DB0"/>
    <w:rsid w:val="00532DC4"/>
    <w:rsid w:val="00532DD0"/>
    <w:rsid w:val="00532E32"/>
    <w:rsid w:val="00532E72"/>
    <w:rsid w:val="00532EA1"/>
    <w:rsid w:val="00532F01"/>
    <w:rsid w:val="00532F09"/>
    <w:rsid w:val="00532F15"/>
    <w:rsid w:val="00532F17"/>
    <w:rsid w:val="00532F24"/>
    <w:rsid w:val="00532F50"/>
    <w:rsid w:val="00532F54"/>
    <w:rsid w:val="00532F60"/>
    <w:rsid w:val="00532FFE"/>
    <w:rsid w:val="00533005"/>
    <w:rsid w:val="00533017"/>
    <w:rsid w:val="00533019"/>
    <w:rsid w:val="00533078"/>
    <w:rsid w:val="00533090"/>
    <w:rsid w:val="005330D5"/>
    <w:rsid w:val="0053311B"/>
    <w:rsid w:val="0053311E"/>
    <w:rsid w:val="00533135"/>
    <w:rsid w:val="00533146"/>
    <w:rsid w:val="00533150"/>
    <w:rsid w:val="005331AC"/>
    <w:rsid w:val="00533205"/>
    <w:rsid w:val="00533237"/>
    <w:rsid w:val="0053327C"/>
    <w:rsid w:val="0053329F"/>
    <w:rsid w:val="005332A6"/>
    <w:rsid w:val="005332A8"/>
    <w:rsid w:val="005332BD"/>
    <w:rsid w:val="005332DE"/>
    <w:rsid w:val="00533335"/>
    <w:rsid w:val="005333AE"/>
    <w:rsid w:val="005333EA"/>
    <w:rsid w:val="00533414"/>
    <w:rsid w:val="00533426"/>
    <w:rsid w:val="00533429"/>
    <w:rsid w:val="0053344B"/>
    <w:rsid w:val="00533490"/>
    <w:rsid w:val="005334A5"/>
    <w:rsid w:val="005334EF"/>
    <w:rsid w:val="0053353B"/>
    <w:rsid w:val="0053354A"/>
    <w:rsid w:val="00533563"/>
    <w:rsid w:val="005335A7"/>
    <w:rsid w:val="005335CD"/>
    <w:rsid w:val="005335CE"/>
    <w:rsid w:val="005335D3"/>
    <w:rsid w:val="0053361F"/>
    <w:rsid w:val="005336C4"/>
    <w:rsid w:val="005336D5"/>
    <w:rsid w:val="00533739"/>
    <w:rsid w:val="0053373B"/>
    <w:rsid w:val="005337A2"/>
    <w:rsid w:val="005337F5"/>
    <w:rsid w:val="005337FC"/>
    <w:rsid w:val="00533827"/>
    <w:rsid w:val="00533839"/>
    <w:rsid w:val="00533846"/>
    <w:rsid w:val="00533867"/>
    <w:rsid w:val="0053389B"/>
    <w:rsid w:val="005338A2"/>
    <w:rsid w:val="005338B7"/>
    <w:rsid w:val="0053393A"/>
    <w:rsid w:val="00533971"/>
    <w:rsid w:val="00533A02"/>
    <w:rsid w:val="00533A0A"/>
    <w:rsid w:val="00533A0B"/>
    <w:rsid w:val="00533A3F"/>
    <w:rsid w:val="00533A4F"/>
    <w:rsid w:val="00533A6F"/>
    <w:rsid w:val="00533A7E"/>
    <w:rsid w:val="00533A96"/>
    <w:rsid w:val="00533AA1"/>
    <w:rsid w:val="00533AD6"/>
    <w:rsid w:val="00533ADD"/>
    <w:rsid w:val="00533AE2"/>
    <w:rsid w:val="00533AEC"/>
    <w:rsid w:val="00533AFB"/>
    <w:rsid w:val="00533B21"/>
    <w:rsid w:val="00533B3C"/>
    <w:rsid w:val="00533B88"/>
    <w:rsid w:val="00533B9C"/>
    <w:rsid w:val="00533BAC"/>
    <w:rsid w:val="00533BE3"/>
    <w:rsid w:val="00533BEE"/>
    <w:rsid w:val="00533BF3"/>
    <w:rsid w:val="00533C0B"/>
    <w:rsid w:val="00533C34"/>
    <w:rsid w:val="00533C5C"/>
    <w:rsid w:val="00533CB6"/>
    <w:rsid w:val="00533CF3"/>
    <w:rsid w:val="00533D0B"/>
    <w:rsid w:val="00533D13"/>
    <w:rsid w:val="00533D20"/>
    <w:rsid w:val="00533D6A"/>
    <w:rsid w:val="00533D70"/>
    <w:rsid w:val="00533D94"/>
    <w:rsid w:val="00533DBD"/>
    <w:rsid w:val="00533DDF"/>
    <w:rsid w:val="00533DEF"/>
    <w:rsid w:val="00533E39"/>
    <w:rsid w:val="00533E3B"/>
    <w:rsid w:val="00533E48"/>
    <w:rsid w:val="00533E5F"/>
    <w:rsid w:val="00533E69"/>
    <w:rsid w:val="00533EA6"/>
    <w:rsid w:val="00533EB7"/>
    <w:rsid w:val="00533ED3"/>
    <w:rsid w:val="00533EF0"/>
    <w:rsid w:val="00533F1C"/>
    <w:rsid w:val="00533F54"/>
    <w:rsid w:val="00533FA8"/>
    <w:rsid w:val="00533FBC"/>
    <w:rsid w:val="00533FBD"/>
    <w:rsid w:val="0053408B"/>
    <w:rsid w:val="005340B2"/>
    <w:rsid w:val="005340BD"/>
    <w:rsid w:val="005340C7"/>
    <w:rsid w:val="005340D6"/>
    <w:rsid w:val="005340F1"/>
    <w:rsid w:val="00534101"/>
    <w:rsid w:val="00534120"/>
    <w:rsid w:val="00534131"/>
    <w:rsid w:val="005341D0"/>
    <w:rsid w:val="00534220"/>
    <w:rsid w:val="00534245"/>
    <w:rsid w:val="0053425C"/>
    <w:rsid w:val="0053425E"/>
    <w:rsid w:val="0053427D"/>
    <w:rsid w:val="005342AE"/>
    <w:rsid w:val="005342CF"/>
    <w:rsid w:val="005342F2"/>
    <w:rsid w:val="005342F4"/>
    <w:rsid w:val="00534347"/>
    <w:rsid w:val="00534361"/>
    <w:rsid w:val="0053437D"/>
    <w:rsid w:val="00534396"/>
    <w:rsid w:val="005343CC"/>
    <w:rsid w:val="005343F8"/>
    <w:rsid w:val="00534408"/>
    <w:rsid w:val="00534437"/>
    <w:rsid w:val="0053447E"/>
    <w:rsid w:val="005344A5"/>
    <w:rsid w:val="005344C2"/>
    <w:rsid w:val="005344DC"/>
    <w:rsid w:val="00534506"/>
    <w:rsid w:val="00534543"/>
    <w:rsid w:val="00534560"/>
    <w:rsid w:val="0053457D"/>
    <w:rsid w:val="0053458B"/>
    <w:rsid w:val="00534656"/>
    <w:rsid w:val="0053466F"/>
    <w:rsid w:val="00534684"/>
    <w:rsid w:val="0053468D"/>
    <w:rsid w:val="005346BE"/>
    <w:rsid w:val="005346DC"/>
    <w:rsid w:val="005346EB"/>
    <w:rsid w:val="0053470B"/>
    <w:rsid w:val="00534717"/>
    <w:rsid w:val="00534770"/>
    <w:rsid w:val="005347CF"/>
    <w:rsid w:val="0053482E"/>
    <w:rsid w:val="0053483C"/>
    <w:rsid w:val="00534847"/>
    <w:rsid w:val="00534865"/>
    <w:rsid w:val="0053488E"/>
    <w:rsid w:val="005348A0"/>
    <w:rsid w:val="005348C0"/>
    <w:rsid w:val="00534958"/>
    <w:rsid w:val="00534973"/>
    <w:rsid w:val="0053498B"/>
    <w:rsid w:val="0053499C"/>
    <w:rsid w:val="005349AC"/>
    <w:rsid w:val="005349DD"/>
    <w:rsid w:val="00534A7D"/>
    <w:rsid w:val="00534AB6"/>
    <w:rsid w:val="00534ACA"/>
    <w:rsid w:val="00534B1E"/>
    <w:rsid w:val="00534B38"/>
    <w:rsid w:val="00534B3C"/>
    <w:rsid w:val="00534B91"/>
    <w:rsid w:val="00534BDA"/>
    <w:rsid w:val="00534BEB"/>
    <w:rsid w:val="00534BF2"/>
    <w:rsid w:val="00534C23"/>
    <w:rsid w:val="00534C2C"/>
    <w:rsid w:val="00534C65"/>
    <w:rsid w:val="00534C74"/>
    <w:rsid w:val="00534CE3"/>
    <w:rsid w:val="00534D21"/>
    <w:rsid w:val="00534D23"/>
    <w:rsid w:val="00534D56"/>
    <w:rsid w:val="00534D5E"/>
    <w:rsid w:val="00534D6E"/>
    <w:rsid w:val="00534D88"/>
    <w:rsid w:val="00534D90"/>
    <w:rsid w:val="00534DE1"/>
    <w:rsid w:val="00534DE7"/>
    <w:rsid w:val="00534DFE"/>
    <w:rsid w:val="00534E30"/>
    <w:rsid w:val="00534E4E"/>
    <w:rsid w:val="00534E85"/>
    <w:rsid w:val="00534F02"/>
    <w:rsid w:val="00534F08"/>
    <w:rsid w:val="00534F17"/>
    <w:rsid w:val="00534F3D"/>
    <w:rsid w:val="00534F83"/>
    <w:rsid w:val="00534FBF"/>
    <w:rsid w:val="00534FF2"/>
    <w:rsid w:val="00534FF7"/>
    <w:rsid w:val="005350A7"/>
    <w:rsid w:val="005350AA"/>
    <w:rsid w:val="005350B8"/>
    <w:rsid w:val="005350DC"/>
    <w:rsid w:val="00535100"/>
    <w:rsid w:val="0053514E"/>
    <w:rsid w:val="00535194"/>
    <w:rsid w:val="00535196"/>
    <w:rsid w:val="0053519F"/>
    <w:rsid w:val="005351BA"/>
    <w:rsid w:val="005351C8"/>
    <w:rsid w:val="0053521F"/>
    <w:rsid w:val="00535239"/>
    <w:rsid w:val="0053525B"/>
    <w:rsid w:val="0053527D"/>
    <w:rsid w:val="005352D3"/>
    <w:rsid w:val="005352E1"/>
    <w:rsid w:val="005352E2"/>
    <w:rsid w:val="00535316"/>
    <w:rsid w:val="00535330"/>
    <w:rsid w:val="00535334"/>
    <w:rsid w:val="005353BD"/>
    <w:rsid w:val="005353CF"/>
    <w:rsid w:val="00535401"/>
    <w:rsid w:val="00535409"/>
    <w:rsid w:val="00535433"/>
    <w:rsid w:val="00535498"/>
    <w:rsid w:val="005354A1"/>
    <w:rsid w:val="005354E7"/>
    <w:rsid w:val="005354EC"/>
    <w:rsid w:val="00535572"/>
    <w:rsid w:val="00535587"/>
    <w:rsid w:val="0053558B"/>
    <w:rsid w:val="005355A3"/>
    <w:rsid w:val="005355D7"/>
    <w:rsid w:val="005355E5"/>
    <w:rsid w:val="0053560F"/>
    <w:rsid w:val="00535612"/>
    <w:rsid w:val="00535616"/>
    <w:rsid w:val="00535633"/>
    <w:rsid w:val="00535666"/>
    <w:rsid w:val="0053569F"/>
    <w:rsid w:val="005356B8"/>
    <w:rsid w:val="005356BF"/>
    <w:rsid w:val="005356CD"/>
    <w:rsid w:val="0053571B"/>
    <w:rsid w:val="005357AC"/>
    <w:rsid w:val="005357AD"/>
    <w:rsid w:val="005357BD"/>
    <w:rsid w:val="005357FB"/>
    <w:rsid w:val="00535816"/>
    <w:rsid w:val="00535894"/>
    <w:rsid w:val="005358CE"/>
    <w:rsid w:val="005358CF"/>
    <w:rsid w:val="005358F5"/>
    <w:rsid w:val="00535913"/>
    <w:rsid w:val="00535926"/>
    <w:rsid w:val="00535929"/>
    <w:rsid w:val="0053595C"/>
    <w:rsid w:val="0053598B"/>
    <w:rsid w:val="00535991"/>
    <w:rsid w:val="005359B3"/>
    <w:rsid w:val="005359B6"/>
    <w:rsid w:val="005359CB"/>
    <w:rsid w:val="00535A60"/>
    <w:rsid w:val="00535A66"/>
    <w:rsid w:val="00535A87"/>
    <w:rsid w:val="00535A97"/>
    <w:rsid w:val="00535A9B"/>
    <w:rsid w:val="00535AB1"/>
    <w:rsid w:val="00535AC0"/>
    <w:rsid w:val="00535AD1"/>
    <w:rsid w:val="00535AEB"/>
    <w:rsid w:val="00535B0E"/>
    <w:rsid w:val="00535B49"/>
    <w:rsid w:val="00535BB0"/>
    <w:rsid w:val="00535BD4"/>
    <w:rsid w:val="00535BE7"/>
    <w:rsid w:val="00535BF6"/>
    <w:rsid w:val="00535C14"/>
    <w:rsid w:val="00535C3B"/>
    <w:rsid w:val="00535C90"/>
    <w:rsid w:val="00535C91"/>
    <w:rsid w:val="00535CB3"/>
    <w:rsid w:val="00535CC7"/>
    <w:rsid w:val="00535CE0"/>
    <w:rsid w:val="00535CE5"/>
    <w:rsid w:val="00535D0B"/>
    <w:rsid w:val="00535D49"/>
    <w:rsid w:val="00535D5C"/>
    <w:rsid w:val="00535D69"/>
    <w:rsid w:val="00535DD6"/>
    <w:rsid w:val="00535DE3"/>
    <w:rsid w:val="00535E57"/>
    <w:rsid w:val="00535E5D"/>
    <w:rsid w:val="00535E93"/>
    <w:rsid w:val="00535EC0"/>
    <w:rsid w:val="00535EFC"/>
    <w:rsid w:val="00535F42"/>
    <w:rsid w:val="00535FD8"/>
    <w:rsid w:val="00535FEE"/>
    <w:rsid w:val="00536074"/>
    <w:rsid w:val="00536099"/>
    <w:rsid w:val="005360BB"/>
    <w:rsid w:val="005360EE"/>
    <w:rsid w:val="0053611F"/>
    <w:rsid w:val="00536139"/>
    <w:rsid w:val="00536175"/>
    <w:rsid w:val="00536228"/>
    <w:rsid w:val="0053624E"/>
    <w:rsid w:val="00536253"/>
    <w:rsid w:val="0053626F"/>
    <w:rsid w:val="00536282"/>
    <w:rsid w:val="005362A6"/>
    <w:rsid w:val="005362A8"/>
    <w:rsid w:val="005362C3"/>
    <w:rsid w:val="005362C8"/>
    <w:rsid w:val="005362E1"/>
    <w:rsid w:val="005362EE"/>
    <w:rsid w:val="00536302"/>
    <w:rsid w:val="00536328"/>
    <w:rsid w:val="0053638C"/>
    <w:rsid w:val="00536398"/>
    <w:rsid w:val="005363AF"/>
    <w:rsid w:val="005363CD"/>
    <w:rsid w:val="005363CF"/>
    <w:rsid w:val="005363DC"/>
    <w:rsid w:val="00536427"/>
    <w:rsid w:val="0053644C"/>
    <w:rsid w:val="0053646B"/>
    <w:rsid w:val="0053647E"/>
    <w:rsid w:val="00536495"/>
    <w:rsid w:val="005364A2"/>
    <w:rsid w:val="005364C3"/>
    <w:rsid w:val="005364C6"/>
    <w:rsid w:val="005364EB"/>
    <w:rsid w:val="00536546"/>
    <w:rsid w:val="00536569"/>
    <w:rsid w:val="0053658A"/>
    <w:rsid w:val="005365C1"/>
    <w:rsid w:val="00536616"/>
    <w:rsid w:val="00536643"/>
    <w:rsid w:val="00536663"/>
    <w:rsid w:val="005366F4"/>
    <w:rsid w:val="00536715"/>
    <w:rsid w:val="0053687E"/>
    <w:rsid w:val="0053688F"/>
    <w:rsid w:val="005368BA"/>
    <w:rsid w:val="005368CD"/>
    <w:rsid w:val="005368D3"/>
    <w:rsid w:val="00536901"/>
    <w:rsid w:val="00536925"/>
    <w:rsid w:val="005369EB"/>
    <w:rsid w:val="00536A2E"/>
    <w:rsid w:val="00536A88"/>
    <w:rsid w:val="00536AD0"/>
    <w:rsid w:val="00536AD8"/>
    <w:rsid w:val="00536ADA"/>
    <w:rsid w:val="00536AE7"/>
    <w:rsid w:val="00536AEB"/>
    <w:rsid w:val="00536AFA"/>
    <w:rsid w:val="00536B1C"/>
    <w:rsid w:val="00536BB8"/>
    <w:rsid w:val="00536BBF"/>
    <w:rsid w:val="00536BD1"/>
    <w:rsid w:val="00536BF0"/>
    <w:rsid w:val="00536C41"/>
    <w:rsid w:val="00536C61"/>
    <w:rsid w:val="00536C88"/>
    <w:rsid w:val="00536C89"/>
    <w:rsid w:val="00536D18"/>
    <w:rsid w:val="00536D1E"/>
    <w:rsid w:val="00536D65"/>
    <w:rsid w:val="00536D71"/>
    <w:rsid w:val="00536DAF"/>
    <w:rsid w:val="00536DB6"/>
    <w:rsid w:val="00536E04"/>
    <w:rsid w:val="00536E06"/>
    <w:rsid w:val="00536E4D"/>
    <w:rsid w:val="00536E6A"/>
    <w:rsid w:val="00536E9A"/>
    <w:rsid w:val="00536F01"/>
    <w:rsid w:val="00536F2B"/>
    <w:rsid w:val="00536F3A"/>
    <w:rsid w:val="00536F65"/>
    <w:rsid w:val="00536FC6"/>
    <w:rsid w:val="00536FDE"/>
    <w:rsid w:val="0053700F"/>
    <w:rsid w:val="0053706F"/>
    <w:rsid w:val="005370C8"/>
    <w:rsid w:val="0053713B"/>
    <w:rsid w:val="00537179"/>
    <w:rsid w:val="005371B5"/>
    <w:rsid w:val="005371DA"/>
    <w:rsid w:val="005371EB"/>
    <w:rsid w:val="005371FC"/>
    <w:rsid w:val="0053720D"/>
    <w:rsid w:val="0053720E"/>
    <w:rsid w:val="0053720F"/>
    <w:rsid w:val="00537229"/>
    <w:rsid w:val="0053727D"/>
    <w:rsid w:val="00537285"/>
    <w:rsid w:val="00537286"/>
    <w:rsid w:val="0053728E"/>
    <w:rsid w:val="005372D7"/>
    <w:rsid w:val="0053731A"/>
    <w:rsid w:val="00537325"/>
    <w:rsid w:val="0053732A"/>
    <w:rsid w:val="00537369"/>
    <w:rsid w:val="0053736D"/>
    <w:rsid w:val="00537371"/>
    <w:rsid w:val="00537402"/>
    <w:rsid w:val="0053743A"/>
    <w:rsid w:val="0053743D"/>
    <w:rsid w:val="00537450"/>
    <w:rsid w:val="00537462"/>
    <w:rsid w:val="00537466"/>
    <w:rsid w:val="00537485"/>
    <w:rsid w:val="0053748E"/>
    <w:rsid w:val="005374E6"/>
    <w:rsid w:val="00537503"/>
    <w:rsid w:val="0053751C"/>
    <w:rsid w:val="00537554"/>
    <w:rsid w:val="00537557"/>
    <w:rsid w:val="00537566"/>
    <w:rsid w:val="00537580"/>
    <w:rsid w:val="005375E7"/>
    <w:rsid w:val="005375F5"/>
    <w:rsid w:val="005376B6"/>
    <w:rsid w:val="005376CE"/>
    <w:rsid w:val="005376DD"/>
    <w:rsid w:val="00537700"/>
    <w:rsid w:val="00537705"/>
    <w:rsid w:val="00537723"/>
    <w:rsid w:val="0053775D"/>
    <w:rsid w:val="00537796"/>
    <w:rsid w:val="005377AD"/>
    <w:rsid w:val="005377B5"/>
    <w:rsid w:val="005377C5"/>
    <w:rsid w:val="005377E6"/>
    <w:rsid w:val="005377F5"/>
    <w:rsid w:val="00537805"/>
    <w:rsid w:val="00537813"/>
    <w:rsid w:val="00537837"/>
    <w:rsid w:val="00537858"/>
    <w:rsid w:val="00537867"/>
    <w:rsid w:val="00537877"/>
    <w:rsid w:val="005378AC"/>
    <w:rsid w:val="005378B9"/>
    <w:rsid w:val="005378FF"/>
    <w:rsid w:val="00537912"/>
    <w:rsid w:val="00537930"/>
    <w:rsid w:val="005379D0"/>
    <w:rsid w:val="005379F8"/>
    <w:rsid w:val="00537A0A"/>
    <w:rsid w:val="00537A3E"/>
    <w:rsid w:val="00537AB9"/>
    <w:rsid w:val="00537ACA"/>
    <w:rsid w:val="00537AF1"/>
    <w:rsid w:val="00537B1B"/>
    <w:rsid w:val="00537B66"/>
    <w:rsid w:val="00537B6A"/>
    <w:rsid w:val="00537B74"/>
    <w:rsid w:val="00537B7B"/>
    <w:rsid w:val="00537B7F"/>
    <w:rsid w:val="00537B86"/>
    <w:rsid w:val="00537B8C"/>
    <w:rsid w:val="00537BB6"/>
    <w:rsid w:val="00537BCA"/>
    <w:rsid w:val="00537BD6"/>
    <w:rsid w:val="00537BD8"/>
    <w:rsid w:val="00537C06"/>
    <w:rsid w:val="00537C25"/>
    <w:rsid w:val="00537C47"/>
    <w:rsid w:val="00537C61"/>
    <w:rsid w:val="00537C9F"/>
    <w:rsid w:val="00537D03"/>
    <w:rsid w:val="00537D34"/>
    <w:rsid w:val="00537D35"/>
    <w:rsid w:val="00537D5A"/>
    <w:rsid w:val="00537D63"/>
    <w:rsid w:val="00537DA8"/>
    <w:rsid w:val="00537E32"/>
    <w:rsid w:val="00537E53"/>
    <w:rsid w:val="00537EAF"/>
    <w:rsid w:val="00537EC8"/>
    <w:rsid w:val="00537EDE"/>
    <w:rsid w:val="00537EE2"/>
    <w:rsid w:val="00537F07"/>
    <w:rsid w:val="00537F65"/>
    <w:rsid w:val="00537F73"/>
    <w:rsid w:val="00537F91"/>
    <w:rsid w:val="00537F97"/>
    <w:rsid w:val="00537FDB"/>
    <w:rsid w:val="00537FE0"/>
    <w:rsid w:val="00537FFB"/>
    <w:rsid w:val="0054005E"/>
    <w:rsid w:val="0054008F"/>
    <w:rsid w:val="00540092"/>
    <w:rsid w:val="0054009F"/>
    <w:rsid w:val="005400C7"/>
    <w:rsid w:val="0054010B"/>
    <w:rsid w:val="0054011F"/>
    <w:rsid w:val="0054012E"/>
    <w:rsid w:val="0054013F"/>
    <w:rsid w:val="00540146"/>
    <w:rsid w:val="0054014B"/>
    <w:rsid w:val="005401A2"/>
    <w:rsid w:val="005401B6"/>
    <w:rsid w:val="005401C6"/>
    <w:rsid w:val="005401D6"/>
    <w:rsid w:val="005401DF"/>
    <w:rsid w:val="005401FB"/>
    <w:rsid w:val="00540209"/>
    <w:rsid w:val="0054021A"/>
    <w:rsid w:val="00540229"/>
    <w:rsid w:val="00540235"/>
    <w:rsid w:val="00540265"/>
    <w:rsid w:val="005402D3"/>
    <w:rsid w:val="005402F3"/>
    <w:rsid w:val="00540305"/>
    <w:rsid w:val="00540327"/>
    <w:rsid w:val="00540350"/>
    <w:rsid w:val="00540357"/>
    <w:rsid w:val="00540392"/>
    <w:rsid w:val="005403B1"/>
    <w:rsid w:val="005403CD"/>
    <w:rsid w:val="005403CE"/>
    <w:rsid w:val="005403E9"/>
    <w:rsid w:val="005403FD"/>
    <w:rsid w:val="00540403"/>
    <w:rsid w:val="00540426"/>
    <w:rsid w:val="00540433"/>
    <w:rsid w:val="0054043D"/>
    <w:rsid w:val="00540451"/>
    <w:rsid w:val="00540475"/>
    <w:rsid w:val="005404DD"/>
    <w:rsid w:val="0054052F"/>
    <w:rsid w:val="005405B7"/>
    <w:rsid w:val="005405BA"/>
    <w:rsid w:val="0054060E"/>
    <w:rsid w:val="0054061A"/>
    <w:rsid w:val="00540627"/>
    <w:rsid w:val="0054064E"/>
    <w:rsid w:val="00540668"/>
    <w:rsid w:val="0054069B"/>
    <w:rsid w:val="005406B6"/>
    <w:rsid w:val="005406DC"/>
    <w:rsid w:val="005406EC"/>
    <w:rsid w:val="00540707"/>
    <w:rsid w:val="0054071C"/>
    <w:rsid w:val="0054072A"/>
    <w:rsid w:val="00540773"/>
    <w:rsid w:val="0054078A"/>
    <w:rsid w:val="005407EA"/>
    <w:rsid w:val="00540800"/>
    <w:rsid w:val="00540803"/>
    <w:rsid w:val="00540810"/>
    <w:rsid w:val="00540811"/>
    <w:rsid w:val="00540818"/>
    <w:rsid w:val="00540864"/>
    <w:rsid w:val="00540891"/>
    <w:rsid w:val="005408D5"/>
    <w:rsid w:val="005408E3"/>
    <w:rsid w:val="0054092F"/>
    <w:rsid w:val="00540953"/>
    <w:rsid w:val="00540958"/>
    <w:rsid w:val="005409B8"/>
    <w:rsid w:val="005409BC"/>
    <w:rsid w:val="005409C2"/>
    <w:rsid w:val="005409E4"/>
    <w:rsid w:val="005409E7"/>
    <w:rsid w:val="005409FF"/>
    <w:rsid w:val="00540A2C"/>
    <w:rsid w:val="00540A3B"/>
    <w:rsid w:val="00540A3F"/>
    <w:rsid w:val="00540A85"/>
    <w:rsid w:val="00540AD8"/>
    <w:rsid w:val="00540B21"/>
    <w:rsid w:val="00540B4C"/>
    <w:rsid w:val="00540B61"/>
    <w:rsid w:val="00540B69"/>
    <w:rsid w:val="00540B82"/>
    <w:rsid w:val="00540B8B"/>
    <w:rsid w:val="00540B9D"/>
    <w:rsid w:val="00540BA3"/>
    <w:rsid w:val="00540BD0"/>
    <w:rsid w:val="00540BF8"/>
    <w:rsid w:val="00540C23"/>
    <w:rsid w:val="00540C47"/>
    <w:rsid w:val="00540C61"/>
    <w:rsid w:val="00540C78"/>
    <w:rsid w:val="00540C7D"/>
    <w:rsid w:val="00540C80"/>
    <w:rsid w:val="00540C81"/>
    <w:rsid w:val="00540C8D"/>
    <w:rsid w:val="00540CC5"/>
    <w:rsid w:val="00540CEE"/>
    <w:rsid w:val="00540D04"/>
    <w:rsid w:val="00540D06"/>
    <w:rsid w:val="00540D4A"/>
    <w:rsid w:val="00540D4B"/>
    <w:rsid w:val="00540DA7"/>
    <w:rsid w:val="00540DA9"/>
    <w:rsid w:val="00540DAD"/>
    <w:rsid w:val="00540DEC"/>
    <w:rsid w:val="00540DF9"/>
    <w:rsid w:val="00540E01"/>
    <w:rsid w:val="00540E39"/>
    <w:rsid w:val="00540E42"/>
    <w:rsid w:val="00540E4C"/>
    <w:rsid w:val="00540E5F"/>
    <w:rsid w:val="00540E77"/>
    <w:rsid w:val="00540E9C"/>
    <w:rsid w:val="00540F03"/>
    <w:rsid w:val="00540F29"/>
    <w:rsid w:val="00540F36"/>
    <w:rsid w:val="00540F3C"/>
    <w:rsid w:val="00540F9D"/>
    <w:rsid w:val="0054101A"/>
    <w:rsid w:val="0054103B"/>
    <w:rsid w:val="00541047"/>
    <w:rsid w:val="00541056"/>
    <w:rsid w:val="00541089"/>
    <w:rsid w:val="005410B0"/>
    <w:rsid w:val="005410F6"/>
    <w:rsid w:val="00541152"/>
    <w:rsid w:val="0054119A"/>
    <w:rsid w:val="005411B5"/>
    <w:rsid w:val="00541210"/>
    <w:rsid w:val="00541224"/>
    <w:rsid w:val="0054123F"/>
    <w:rsid w:val="00541251"/>
    <w:rsid w:val="0054126E"/>
    <w:rsid w:val="00541285"/>
    <w:rsid w:val="00541309"/>
    <w:rsid w:val="0054132C"/>
    <w:rsid w:val="00541353"/>
    <w:rsid w:val="0054136A"/>
    <w:rsid w:val="00541387"/>
    <w:rsid w:val="005413CA"/>
    <w:rsid w:val="005413F3"/>
    <w:rsid w:val="0054147B"/>
    <w:rsid w:val="005414AB"/>
    <w:rsid w:val="005414F5"/>
    <w:rsid w:val="00541504"/>
    <w:rsid w:val="005415AA"/>
    <w:rsid w:val="005415B3"/>
    <w:rsid w:val="005415B8"/>
    <w:rsid w:val="00541604"/>
    <w:rsid w:val="00541611"/>
    <w:rsid w:val="00541619"/>
    <w:rsid w:val="00541640"/>
    <w:rsid w:val="00541647"/>
    <w:rsid w:val="0054165D"/>
    <w:rsid w:val="00541709"/>
    <w:rsid w:val="00541716"/>
    <w:rsid w:val="0054178B"/>
    <w:rsid w:val="00541796"/>
    <w:rsid w:val="005417D8"/>
    <w:rsid w:val="00541813"/>
    <w:rsid w:val="00541815"/>
    <w:rsid w:val="0054185D"/>
    <w:rsid w:val="00541865"/>
    <w:rsid w:val="00541875"/>
    <w:rsid w:val="005418C1"/>
    <w:rsid w:val="005418C9"/>
    <w:rsid w:val="005418D1"/>
    <w:rsid w:val="005418E3"/>
    <w:rsid w:val="005418EC"/>
    <w:rsid w:val="005418FD"/>
    <w:rsid w:val="0054190C"/>
    <w:rsid w:val="00541913"/>
    <w:rsid w:val="0054192C"/>
    <w:rsid w:val="0054193C"/>
    <w:rsid w:val="00541940"/>
    <w:rsid w:val="00541970"/>
    <w:rsid w:val="00541983"/>
    <w:rsid w:val="005419C7"/>
    <w:rsid w:val="005419D9"/>
    <w:rsid w:val="005419E5"/>
    <w:rsid w:val="00541A0A"/>
    <w:rsid w:val="00541A36"/>
    <w:rsid w:val="00541A3A"/>
    <w:rsid w:val="00541A55"/>
    <w:rsid w:val="00541A68"/>
    <w:rsid w:val="00541A9D"/>
    <w:rsid w:val="00541AD3"/>
    <w:rsid w:val="00541AF2"/>
    <w:rsid w:val="00541B1D"/>
    <w:rsid w:val="00541B55"/>
    <w:rsid w:val="00541B90"/>
    <w:rsid w:val="00541B9E"/>
    <w:rsid w:val="00541BCF"/>
    <w:rsid w:val="00541BD0"/>
    <w:rsid w:val="00541BF1"/>
    <w:rsid w:val="00541C14"/>
    <w:rsid w:val="00541C5B"/>
    <w:rsid w:val="00541CD7"/>
    <w:rsid w:val="00541CDE"/>
    <w:rsid w:val="00541CE3"/>
    <w:rsid w:val="00541CEE"/>
    <w:rsid w:val="00541CF6"/>
    <w:rsid w:val="00541CF7"/>
    <w:rsid w:val="00541D1A"/>
    <w:rsid w:val="00541D32"/>
    <w:rsid w:val="00541D37"/>
    <w:rsid w:val="00541D41"/>
    <w:rsid w:val="00541D5C"/>
    <w:rsid w:val="00541D7B"/>
    <w:rsid w:val="00541D9B"/>
    <w:rsid w:val="00541DC7"/>
    <w:rsid w:val="00541DD6"/>
    <w:rsid w:val="00541DDC"/>
    <w:rsid w:val="00541DFA"/>
    <w:rsid w:val="00541E3B"/>
    <w:rsid w:val="00541E4E"/>
    <w:rsid w:val="00541E96"/>
    <w:rsid w:val="00541EDE"/>
    <w:rsid w:val="00541EE1"/>
    <w:rsid w:val="00541F0D"/>
    <w:rsid w:val="00541F21"/>
    <w:rsid w:val="00541F2C"/>
    <w:rsid w:val="00541F41"/>
    <w:rsid w:val="00541F66"/>
    <w:rsid w:val="00541F68"/>
    <w:rsid w:val="00541FAE"/>
    <w:rsid w:val="00542001"/>
    <w:rsid w:val="0054200B"/>
    <w:rsid w:val="0054202B"/>
    <w:rsid w:val="00542074"/>
    <w:rsid w:val="00542094"/>
    <w:rsid w:val="0054209C"/>
    <w:rsid w:val="005420BD"/>
    <w:rsid w:val="005420D9"/>
    <w:rsid w:val="005420DA"/>
    <w:rsid w:val="005420DB"/>
    <w:rsid w:val="00542119"/>
    <w:rsid w:val="00542150"/>
    <w:rsid w:val="00542157"/>
    <w:rsid w:val="0054216F"/>
    <w:rsid w:val="005421B4"/>
    <w:rsid w:val="005421C9"/>
    <w:rsid w:val="005421E2"/>
    <w:rsid w:val="005421EC"/>
    <w:rsid w:val="005421EF"/>
    <w:rsid w:val="005421F6"/>
    <w:rsid w:val="00542205"/>
    <w:rsid w:val="00542234"/>
    <w:rsid w:val="00542245"/>
    <w:rsid w:val="00542259"/>
    <w:rsid w:val="005422FE"/>
    <w:rsid w:val="00542321"/>
    <w:rsid w:val="00542330"/>
    <w:rsid w:val="00542331"/>
    <w:rsid w:val="0054235F"/>
    <w:rsid w:val="0054238E"/>
    <w:rsid w:val="00542426"/>
    <w:rsid w:val="0054242B"/>
    <w:rsid w:val="0054243F"/>
    <w:rsid w:val="0054245E"/>
    <w:rsid w:val="00542463"/>
    <w:rsid w:val="00542499"/>
    <w:rsid w:val="005424B4"/>
    <w:rsid w:val="005424C0"/>
    <w:rsid w:val="005424C6"/>
    <w:rsid w:val="005424DB"/>
    <w:rsid w:val="00542553"/>
    <w:rsid w:val="00542556"/>
    <w:rsid w:val="0054259A"/>
    <w:rsid w:val="005425A5"/>
    <w:rsid w:val="005425B0"/>
    <w:rsid w:val="005425E4"/>
    <w:rsid w:val="005425F6"/>
    <w:rsid w:val="005425FF"/>
    <w:rsid w:val="00542602"/>
    <w:rsid w:val="00542648"/>
    <w:rsid w:val="005426DD"/>
    <w:rsid w:val="005426F7"/>
    <w:rsid w:val="00542736"/>
    <w:rsid w:val="00542743"/>
    <w:rsid w:val="00542756"/>
    <w:rsid w:val="00542767"/>
    <w:rsid w:val="00542785"/>
    <w:rsid w:val="00542788"/>
    <w:rsid w:val="00542797"/>
    <w:rsid w:val="005427C6"/>
    <w:rsid w:val="005427CB"/>
    <w:rsid w:val="005427DC"/>
    <w:rsid w:val="005427F5"/>
    <w:rsid w:val="00542832"/>
    <w:rsid w:val="00542867"/>
    <w:rsid w:val="005428AC"/>
    <w:rsid w:val="005428B7"/>
    <w:rsid w:val="005428E5"/>
    <w:rsid w:val="005428F2"/>
    <w:rsid w:val="00542996"/>
    <w:rsid w:val="005429B5"/>
    <w:rsid w:val="005429F8"/>
    <w:rsid w:val="00542A00"/>
    <w:rsid w:val="00542A01"/>
    <w:rsid w:val="00542A1F"/>
    <w:rsid w:val="00542A6D"/>
    <w:rsid w:val="00542A7B"/>
    <w:rsid w:val="00542AAD"/>
    <w:rsid w:val="00542ACD"/>
    <w:rsid w:val="00542AF0"/>
    <w:rsid w:val="00542AFB"/>
    <w:rsid w:val="00542B2B"/>
    <w:rsid w:val="00542B4A"/>
    <w:rsid w:val="00542B7D"/>
    <w:rsid w:val="00542B7F"/>
    <w:rsid w:val="00542B86"/>
    <w:rsid w:val="00542BB8"/>
    <w:rsid w:val="00542C16"/>
    <w:rsid w:val="00542C68"/>
    <w:rsid w:val="00542C7F"/>
    <w:rsid w:val="00542CC5"/>
    <w:rsid w:val="00542CDB"/>
    <w:rsid w:val="00542D0C"/>
    <w:rsid w:val="00542D39"/>
    <w:rsid w:val="00542D6B"/>
    <w:rsid w:val="00542DA8"/>
    <w:rsid w:val="00542DAE"/>
    <w:rsid w:val="00542DBC"/>
    <w:rsid w:val="00542DD8"/>
    <w:rsid w:val="00542DE2"/>
    <w:rsid w:val="00542DE6"/>
    <w:rsid w:val="00542DF4"/>
    <w:rsid w:val="00542E2E"/>
    <w:rsid w:val="00542E30"/>
    <w:rsid w:val="00542E4E"/>
    <w:rsid w:val="00542E5D"/>
    <w:rsid w:val="00542E81"/>
    <w:rsid w:val="00542EA6"/>
    <w:rsid w:val="00542EC5"/>
    <w:rsid w:val="00542EC9"/>
    <w:rsid w:val="00542F2B"/>
    <w:rsid w:val="00542FCA"/>
    <w:rsid w:val="00542FCC"/>
    <w:rsid w:val="00542FE9"/>
    <w:rsid w:val="00542FF2"/>
    <w:rsid w:val="005430BF"/>
    <w:rsid w:val="005430CA"/>
    <w:rsid w:val="005430CB"/>
    <w:rsid w:val="005430F9"/>
    <w:rsid w:val="005430FA"/>
    <w:rsid w:val="005430FC"/>
    <w:rsid w:val="00543111"/>
    <w:rsid w:val="0054317E"/>
    <w:rsid w:val="00543186"/>
    <w:rsid w:val="005431FA"/>
    <w:rsid w:val="00543211"/>
    <w:rsid w:val="0054323F"/>
    <w:rsid w:val="00543246"/>
    <w:rsid w:val="0054324E"/>
    <w:rsid w:val="00543261"/>
    <w:rsid w:val="00543279"/>
    <w:rsid w:val="0054327E"/>
    <w:rsid w:val="0054328B"/>
    <w:rsid w:val="0054328F"/>
    <w:rsid w:val="005432B1"/>
    <w:rsid w:val="005432C5"/>
    <w:rsid w:val="00543309"/>
    <w:rsid w:val="00543311"/>
    <w:rsid w:val="00543316"/>
    <w:rsid w:val="0054332A"/>
    <w:rsid w:val="0054335F"/>
    <w:rsid w:val="00543382"/>
    <w:rsid w:val="005433CB"/>
    <w:rsid w:val="00543404"/>
    <w:rsid w:val="0054340E"/>
    <w:rsid w:val="00543435"/>
    <w:rsid w:val="0054343B"/>
    <w:rsid w:val="00543483"/>
    <w:rsid w:val="005434AC"/>
    <w:rsid w:val="005434C7"/>
    <w:rsid w:val="005434F1"/>
    <w:rsid w:val="005434F3"/>
    <w:rsid w:val="005434F8"/>
    <w:rsid w:val="0054350E"/>
    <w:rsid w:val="00543511"/>
    <w:rsid w:val="00543515"/>
    <w:rsid w:val="005435C3"/>
    <w:rsid w:val="00543621"/>
    <w:rsid w:val="0054362A"/>
    <w:rsid w:val="0054362F"/>
    <w:rsid w:val="00543642"/>
    <w:rsid w:val="005436AF"/>
    <w:rsid w:val="00543721"/>
    <w:rsid w:val="00543773"/>
    <w:rsid w:val="005437AE"/>
    <w:rsid w:val="005437B2"/>
    <w:rsid w:val="005437E4"/>
    <w:rsid w:val="00543853"/>
    <w:rsid w:val="0054385D"/>
    <w:rsid w:val="00543868"/>
    <w:rsid w:val="005438CE"/>
    <w:rsid w:val="005438E5"/>
    <w:rsid w:val="005438E7"/>
    <w:rsid w:val="005438EA"/>
    <w:rsid w:val="005438F0"/>
    <w:rsid w:val="0054391C"/>
    <w:rsid w:val="0054395C"/>
    <w:rsid w:val="00543986"/>
    <w:rsid w:val="00543989"/>
    <w:rsid w:val="005439AF"/>
    <w:rsid w:val="00543A0D"/>
    <w:rsid w:val="00543A25"/>
    <w:rsid w:val="00543A27"/>
    <w:rsid w:val="00543A30"/>
    <w:rsid w:val="00543A34"/>
    <w:rsid w:val="00543A46"/>
    <w:rsid w:val="00543A53"/>
    <w:rsid w:val="00543A86"/>
    <w:rsid w:val="00543A9E"/>
    <w:rsid w:val="00543AB0"/>
    <w:rsid w:val="00543AF4"/>
    <w:rsid w:val="00543B70"/>
    <w:rsid w:val="00543B7C"/>
    <w:rsid w:val="00543B88"/>
    <w:rsid w:val="00543B9A"/>
    <w:rsid w:val="00543BE6"/>
    <w:rsid w:val="00543BED"/>
    <w:rsid w:val="00543BF8"/>
    <w:rsid w:val="00543C2A"/>
    <w:rsid w:val="00543C49"/>
    <w:rsid w:val="00543C57"/>
    <w:rsid w:val="00543D18"/>
    <w:rsid w:val="00543D39"/>
    <w:rsid w:val="00543D5C"/>
    <w:rsid w:val="00543D8A"/>
    <w:rsid w:val="00543D93"/>
    <w:rsid w:val="00543DB7"/>
    <w:rsid w:val="00543DDF"/>
    <w:rsid w:val="00543DEA"/>
    <w:rsid w:val="00543E54"/>
    <w:rsid w:val="00543E62"/>
    <w:rsid w:val="00543EE4"/>
    <w:rsid w:val="00543EF3"/>
    <w:rsid w:val="00543F08"/>
    <w:rsid w:val="00543F29"/>
    <w:rsid w:val="00543F81"/>
    <w:rsid w:val="00543F88"/>
    <w:rsid w:val="00543FAB"/>
    <w:rsid w:val="00543FB8"/>
    <w:rsid w:val="00543FC2"/>
    <w:rsid w:val="0054401B"/>
    <w:rsid w:val="00544051"/>
    <w:rsid w:val="0054406C"/>
    <w:rsid w:val="0054407E"/>
    <w:rsid w:val="0054408E"/>
    <w:rsid w:val="0054410C"/>
    <w:rsid w:val="00544110"/>
    <w:rsid w:val="005441BA"/>
    <w:rsid w:val="005441C8"/>
    <w:rsid w:val="005441F8"/>
    <w:rsid w:val="00544245"/>
    <w:rsid w:val="0054424D"/>
    <w:rsid w:val="00544277"/>
    <w:rsid w:val="00544283"/>
    <w:rsid w:val="00544295"/>
    <w:rsid w:val="005442A4"/>
    <w:rsid w:val="0054433B"/>
    <w:rsid w:val="00544357"/>
    <w:rsid w:val="00544374"/>
    <w:rsid w:val="00544389"/>
    <w:rsid w:val="005443C2"/>
    <w:rsid w:val="005443E6"/>
    <w:rsid w:val="005443FB"/>
    <w:rsid w:val="00544441"/>
    <w:rsid w:val="0054444F"/>
    <w:rsid w:val="00544463"/>
    <w:rsid w:val="005444A4"/>
    <w:rsid w:val="0054452F"/>
    <w:rsid w:val="00544576"/>
    <w:rsid w:val="00544593"/>
    <w:rsid w:val="005445F3"/>
    <w:rsid w:val="00544619"/>
    <w:rsid w:val="00544634"/>
    <w:rsid w:val="00544648"/>
    <w:rsid w:val="0054464C"/>
    <w:rsid w:val="00544668"/>
    <w:rsid w:val="00544677"/>
    <w:rsid w:val="00544724"/>
    <w:rsid w:val="00544745"/>
    <w:rsid w:val="00544763"/>
    <w:rsid w:val="00544795"/>
    <w:rsid w:val="005447B4"/>
    <w:rsid w:val="005447CE"/>
    <w:rsid w:val="005447D2"/>
    <w:rsid w:val="005447D4"/>
    <w:rsid w:val="005447F1"/>
    <w:rsid w:val="005447FB"/>
    <w:rsid w:val="00544805"/>
    <w:rsid w:val="00544830"/>
    <w:rsid w:val="00544835"/>
    <w:rsid w:val="0054484B"/>
    <w:rsid w:val="00544850"/>
    <w:rsid w:val="00544861"/>
    <w:rsid w:val="005448A8"/>
    <w:rsid w:val="005448D4"/>
    <w:rsid w:val="005448E7"/>
    <w:rsid w:val="005448F8"/>
    <w:rsid w:val="0054490A"/>
    <w:rsid w:val="00544976"/>
    <w:rsid w:val="00544984"/>
    <w:rsid w:val="005449E9"/>
    <w:rsid w:val="00544A28"/>
    <w:rsid w:val="00544A3F"/>
    <w:rsid w:val="00544A78"/>
    <w:rsid w:val="00544A8D"/>
    <w:rsid w:val="00544AA3"/>
    <w:rsid w:val="00544ACA"/>
    <w:rsid w:val="00544AD7"/>
    <w:rsid w:val="00544B1F"/>
    <w:rsid w:val="00544B2E"/>
    <w:rsid w:val="00544B50"/>
    <w:rsid w:val="00544B63"/>
    <w:rsid w:val="00544B71"/>
    <w:rsid w:val="00544C00"/>
    <w:rsid w:val="00544C1A"/>
    <w:rsid w:val="00544C1B"/>
    <w:rsid w:val="00544C4E"/>
    <w:rsid w:val="00544C52"/>
    <w:rsid w:val="00544C8C"/>
    <w:rsid w:val="00544CD4"/>
    <w:rsid w:val="00544CDB"/>
    <w:rsid w:val="00544CFB"/>
    <w:rsid w:val="00544D2D"/>
    <w:rsid w:val="00544D39"/>
    <w:rsid w:val="00544D46"/>
    <w:rsid w:val="00544D86"/>
    <w:rsid w:val="00544D95"/>
    <w:rsid w:val="00544DA8"/>
    <w:rsid w:val="00544DB9"/>
    <w:rsid w:val="00544DD7"/>
    <w:rsid w:val="00544DDD"/>
    <w:rsid w:val="00544E02"/>
    <w:rsid w:val="00544E07"/>
    <w:rsid w:val="00544E29"/>
    <w:rsid w:val="00544E2A"/>
    <w:rsid w:val="00544E39"/>
    <w:rsid w:val="00544E3D"/>
    <w:rsid w:val="00544E95"/>
    <w:rsid w:val="00544EFA"/>
    <w:rsid w:val="00544F56"/>
    <w:rsid w:val="00544F57"/>
    <w:rsid w:val="00544F6F"/>
    <w:rsid w:val="00544FAF"/>
    <w:rsid w:val="00544FB5"/>
    <w:rsid w:val="00544FCA"/>
    <w:rsid w:val="00544FE6"/>
    <w:rsid w:val="00544FFB"/>
    <w:rsid w:val="00545016"/>
    <w:rsid w:val="00545021"/>
    <w:rsid w:val="0054503D"/>
    <w:rsid w:val="0054505B"/>
    <w:rsid w:val="0054508F"/>
    <w:rsid w:val="005450E5"/>
    <w:rsid w:val="005450F0"/>
    <w:rsid w:val="0054513F"/>
    <w:rsid w:val="00545142"/>
    <w:rsid w:val="00545189"/>
    <w:rsid w:val="005451A9"/>
    <w:rsid w:val="005451B7"/>
    <w:rsid w:val="005451F2"/>
    <w:rsid w:val="0054523D"/>
    <w:rsid w:val="0054523E"/>
    <w:rsid w:val="00545259"/>
    <w:rsid w:val="0054526F"/>
    <w:rsid w:val="00545295"/>
    <w:rsid w:val="005452EC"/>
    <w:rsid w:val="00545342"/>
    <w:rsid w:val="00545394"/>
    <w:rsid w:val="005453CB"/>
    <w:rsid w:val="005453CD"/>
    <w:rsid w:val="005453D4"/>
    <w:rsid w:val="005453DE"/>
    <w:rsid w:val="005453EB"/>
    <w:rsid w:val="00545488"/>
    <w:rsid w:val="00545500"/>
    <w:rsid w:val="0054558E"/>
    <w:rsid w:val="005455E1"/>
    <w:rsid w:val="00545639"/>
    <w:rsid w:val="0054566B"/>
    <w:rsid w:val="00545672"/>
    <w:rsid w:val="00545699"/>
    <w:rsid w:val="005456AC"/>
    <w:rsid w:val="005456AF"/>
    <w:rsid w:val="005456E9"/>
    <w:rsid w:val="00545701"/>
    <w:rsid w:val="0054572B"/>
    <w:rsid w:val="0054572C"/>
    <w:rsid w:val="0054575F"/>
    <w:rsid w:val="00545777"/>
    <w:rsid w:val="0054577E"/>
    <w:rsid w:val="005457A4"/>
    <w:rsid w:val="00545807"/>
    <w:rsid w:val="00545831"/>
    <w:rsid w:val="0054583D"/>
    <w:rsid w:val="00545882"/>
    <w:rsid w:val="0054588E"/>
    <w:rsid w:val="005458AC"/>
    <w:rsid w:val="005458AE"/>
    <w:rsid w:val="005458C6"/>
    <w:rsid w:val="005458D5"/>
    <w:rsid w:val="005458E6"/>
    <w:rsid w:val="005458F4"/>
    <w:rsid w:val="00545900"/>
    <w:rsid w:val="0054592A"/>
    <w:rsid w:val="00545958"/>
    <w:rsid w:val="00545971"/>
    <w:rsid w:val="00545A06"/>
    <w:rsid w:val="00545A57"/>
    <w:rsid w:val="00545A97"/>
    <w:rsid w:val="00545AC4"/>
    <w:rsid w:val="00545B0B"/>
    <w:rsid w:val="00545B1B"/>
    <w:rsid w:val="00545B29"/>
    <w:rsid w:val="00545B2C"/>
    <w:rsid w:val="00545B3A"/>
    <w:rsid w:val="00545B79"/>
    <w:rsid w:val="00545BAA"/>
    <w:rsid w:val="00545BF0"/>
    <w:rsid w:val="00545C09"/>
    <w:rsid w:val="00545C0F"/>
    <w:rsid w:val="00545C15"/>
    <w:rsid w:val="00545C1A"/>
    <w:rsid w:val="00545C32"/>
    <w:rsid w:val="00545CC6"/>
    <w:rsid w:val="00545D0E"/>
    <w:rsid w:val="00545D59"/>
    <w:rsid w:val="00545D5D"/>
    <w:rsid w:val="00545D6A"/>
    <w:rsid w:val="00545D76"/>
    <w:rsid w:val="00545D7F"/>
    <w:rsid w:val="00545DC1"/>
    <w:rsid w:val="00545DE3"/>
    <w:rsid w:val="00545DF1"/>
    <w:rsid w:val="00545E0C"/>
    <w:rsid w:val="00545E26"/>
    <w:rsid w:val="00545EA1"/>
    <w:rsid w:val="00545EC0"/>
    <w:rsid w:val="00545EDF"/>
    <w:rsid w:val="00545EEF"/>
    <w:rsid w:val="00545EFC"/>
    <w:rsid w:val="00545F1B"/>
    <w:rsid w:val="00545F2F"/>
    <w:rsid w:val="00545F46"/>
    <w:rsid w:val="00546008"/>
    <w:rsid w:val="0054602D"/>
    <w:rsid w:val="00546046"/>
    <w:rsid w:val="00546052"/>
    <w:rsid w:val="005460B0"/>
    <w:rsid w:val="005460CB"/>
    <w:rsid w:val="005460EF"/>
    <w:rsid w:val="005460F6"/>
    <w:rsid w:val="00546129"/>
    <w:rsid w:val="00546132"/>
    <w:rsid w:val="0054614E"/>
    <w:rsid w:val="00546150"/>
    <w:rsid w:val="00546194"/>
    <w:rsid w:val="00546197"/>
    <w:rsid w:val="005461EC"/>
    <w:rsid w:val="005461F2"/>
    <w:rsid w:val="00546211"/>
    <w:rsid w:val="00546217"/>
    <w:rsid w:val="00546256"/>
    <w:rsid w:val="00546292"/>
    <w:rsid w:val="005462A9"/>
    <w:rsid w:val="005462E1"/>
    <w:rsid w:val="00546309"/>
    <w:rsid w:val="00546379"/>
    <w:rsid w:val="00546389"/>
    <w:rsid w:val="005463EC"/>
    <w:rsid w:val="00546416"/>
    <w:rsid w:val="00546434"/>
    <w:rsid w:val="0054645F"/>
    <w:rsid w:val="00546460"/>
    <w:rsid w:val="0054646F"/>
    <w:rsid w:val="0054647F"/>
    <w:rsid w:val="00546486"/>
    <w:rsid w:val="00546497"/>
    <w:rsid w:val="005464A6"/>
    <w:rsid w:val="005464AB"/>
    <w:rsid w:val="00546529"/>
    <w:rsid w:val="0054653C"/>
    <w:rsid w:val="00546560"/>
    <w:rsid w:val="00546562"/>
    <w:rsid w:val="0054657F"/>
    <w:rsid w:val="00546592"/>
    <w:rsid w:val="00546597"/>
    <w:rsid w:val="00546599"/>
    <w:rsid w:val="005465BC"/>
    <w:rsid w:val="005465D3"/>
    <w:rsid w:val="005465EE"/>
    <w:rsid w:val="005465F4"/>
    <w:rsid w:val="00546665"/>
    <w:rsid w:val="0054666F"/>
    <w:rsid w:val="00546686"/>
    <w:rsid w:val="005466B3"/>
    <w:rsid w:val="005466DC"/>
    <w:rsid w:val="005466E0"/>
    <w:rsid w:val="00546716"/>
    <w:rsid w:val="00546724"/>
    <w:rsid w:val="0054674D"/>
    <w:rsid w:val="0054675F"/>
    <w:rsid w:val="00546788"/>
    <w:rsid w:val="00546795"/>
    <w:rsid w:val="005467AC"/>
    <w:rsid w:val="005467F0"/>
    <w:rsid w:val="00546819"/>
    <w:rsid w:val="00546845"/>
    <w:rsid w:val="0054686D"/>
    <w:rsid w:val="00546875"/>
    <w:rsid w:val="00546887"/>
    <w:rsid w:val="00546888"/>
    <w:rsid w:val="00546889"/>
    <w:rsid w:val="005468A7"/>
    <w:rsid w:val="005468E1"/>
    <w:rsid w:val="00546911"/>
    <w:rsid w:val="0054691C"/>
    <w:rsid w:val="00546924"/>
    <w:rsid w:val="005469C3"/>
    <w:rsid w:val="005469C7"/>
    <w:rsid w:val="00546A25"/>
    <w:rsid w:val="00546A67"/>
    <w:rsid w:val="00546AA0"/>
    <w:rsid w:val="00546AAE"/>
    <w:rsid w:val="00546ADC"/>
    <w:rsid w:val="00546AEF"/>
    <w:rsid w:val="00546B14"/>
    <w:rsid w:val="00546B3B"/>
    <w:rsid w:val="00546B6E"/>
    <w:rsid w:val="00546B78"/>
    <w:rsid w:val="00546B7D"/>
    <w:rsid w:val="00546B89"/>
    <w:rsid w:val="00546BF6"/>
    <w:rsid w:val="00546C27"/>
    <w:rsid w:val="00546C3D"/>
    <w:rsid w:val="00546C79"/>
    <w:rsid w:val="00546C80"/>
    <w:rsid w:val="00546C91"/>
    <w:rsid w:val="00546CA8"/>
    <w:rsid w:val="00546CAF"/>
    <w:rsid w:val="00546D0B"/>
    <w:rsid w:val="00546D2B"/>
    <w:rsid w:val="00546D2D"/>
    <w:rsid w:val="00546D46"/>
    <w:rsid w:val="00546D70"/>
    <w:rsid w:val="00546D8C"/>
    <w:rsid w:val="00546E84"/>
    <w:rsid w:val="00546E93"/>
    <w:rsid w:val="00546EAC"/>
    <w:rsid w:val="00546EC4"/>
    <w:rsid w:val="00546EE8"/>
    <w:rsid w:val="00546EEB"/>
    <w:rsid w:val="00546F0A"/>
    <w:rsid w:val="00546F19"/>
    <w:rsid w:val="00546F20"/>
    <w:rsid w:val="00546F24"/>
    <w:rsid w:val="00546F5E"/>
    <w:rsid w:val="00546FAB"/>
    <w:rsid w:val="00546FBC"/>
    <w:rsid w:val="00546FD6"/>
    <w:rsid w:val="00546FE6"/>
    <w:rsid w:val="00546FEB"/>
    <w:rsid w:val="00546FF8"/>
    <w:rsid w:val="00547002"/>
    <w:rsid w:val="0054700B"/>
    <w:rsid w:val="00547032"/>
    <w:rsid w:val="00547040"/>
    <w:rsid w:val="00547045"/>
    <w:rsid w:val="00547047"/>
    <w:rsid w:val="00547076"/>
    <w:rsid w:val="0054707F"/>
    <w:rsid w:val="005470B6"/>
    <w:rsid w:val="005470DB"/>
    <w:rsid w:val="005470EE"/>
    <w:rsid w:val="00547107"/>
    <w:rsid w:val="0054710F"/>
    <w:rsid w:val="00547140"/>
    <w:rsid w:val="0054715B"/>
    <w:rsid w:val="00547165"/>
    <w:rsid w:val="00547264"/>
    <w:rsid w:val="0054727A"/>
    <w:rsid w:val="005472CD"/>
    <w:rsid w:val="005472EC"/>
    <w:rsid w:val="0054732C"/>
    <w:rsid w:val="0054732E"/>
    <w:rsid w:val="005473CD"/>
    <w:rsid w:val="005473DB"/>
    <w:rsid w:val="005473E0"/>
    <w:rsid w:val="0054742B"/>
    <w:rsid w:val="00547437"/>
    <w:rsid w:val="00547454"/>
    <w:rsid w:val="00547463"/>
    <w:rsid w:val="005474EE"/>
    <w:rsid w:val="005474F3"/>
    <w:rsid w:val="005474FA"/>
    <w:rsid w:val="00547501"/>
    <w:rsid w:val="00547526"/>
    <w:rsid w:val="00547566"/>
    <w:rsid w:val="00547567"/>
    <w:rsid w:val="0054757B"/>
    <w:rsid w:val="00547595"/>
    <w:rsid w:val="00547612"/>
    <w:rsid w:val="00547639"/>
    <w:rsid w:val="00547691"/>
    <w:rsid w:val="005476D7"/>
    <w:rsid w:val="005476ED"/>
    <w:rsid w:val="0054771A"/>
    <w:rsid w:val="00547726"/>
    <w:rsid w:val="00547755"/>
    <w:rsid w:val="0054778B"/>
    <w:rsid w:val="005477B2"/>
    <w:rsid w:val="005477D6"/>
    <w:rsid w:val="00547806"/>
    <w:rsid w:val="00547814"/>
    <w:rsid w:val="00547850"/>
    <w:rsid w:val="0054789B"/>
    <w:rsid w:val="005478D7"/>
    <w:rsid w:val="00547930"/>
    <w:rsid w:val="00547954"/>
    <w:rsid w:val="0054796F"/>
    <w:rsid w:val="005479A6"/>
    <w:rsid w:val="005479B1"/>
    <w:rsid w:val="005479B9"/>
    <w:rsid w:val="005479BB"/>
    <w:rsid w:val="005479D4"/>
    <w:rsid w:val="005479FD"/>
    <w:rsid w:val="00547A38"/>
    <w:rsid w:val="00547A62"/>
    <w:rsid w:val="00547AAD"/>
    <w:rsid w:val="00547AB6"/>
    <w:rsid w:val="00547AEC"/>
    <w:rsid w:val="00547AFD"/>
    <w:rsid w:val="00547B26"/>
    <w:rsid w:val="00547B36"/>
    <w:rsid w:val="00547B71"/>
    <w:rsid w:val="00547B7E"/>
    <w:rsid w:val="00547BB0"/>
    <w:rsid w:val="00547BE1"/>
    <w:rsid w:val="00547C07"/>
    <w:rsid w:val="00547C2E"/>
    <w:rsid w:val="00547C3E"/>
    <w:rsid w:val="00547C48"/>
    <w:rsid w:val="00547C51"/>
    <w:rsid w:val="00547C5D"/>
    <w:rsid w:val="00547C74"/>
    <w:rsid w:val="00547C95"/>
    <w:rsid w:val="00547CB8"/>
    <w:rsid w:val="00547CC7"/>
    <w:rsid w:val="00547D00"/>
    <w:rsid w:val="00547D17"/>
    <w:rsid w:val="00547D68"/>
    <w:rsid w:val="00547D7C"/>
    <w:rsid w:val="00547DB2"/>
    <w:rsid w:val="00547DB9"/>
    <w:rsid w:val="00547DC2"/>
    <w:rsid w:val="00547DEB"/>
    <w:rsid w:val="00547EC5"/>
    <w:rsid w:val="00547F21"/>
    <w:rsid w:val="00547F25"/>
    <w:rsid w:val="00547F37"/>
    <w:rsid w:val="00547F6F"/>
    <w:rsid w:val="0055000F"/>
    <w:rsid w:val="00550036"/>
    <w:rsid w:val="00550078"/>
    <w:rsid w:val="00550081"/>
    <w:rsid w:val="00550083"/>
    <w:rsid w:val="0055008C"/>
    <w:rsid w:val="005500A8"/>
    <w:rsid w:val="005500DD"/>
    <w:rsid w:val="00550149"/>
    <w:rsid w:val="00550159"/>
    <w:rsid w:val="0055018B"/>
    <w:rsid w:val="0055019F"/>
    <w:rsid w:val="005501C1"/>
    <w:rsid w:val="005501F4"/>
    <w:rsid w:val="0055028F"/>
    <w:rsid w:val="005502CB"/>
    <w:rsid w:val="005502D5"/>
    <w:rsid w:val="005502DF"/>
    <w:rsid w:val="00550337"/>
    <w:rsid w:val="005503D2"/>
    <w:rsid w:val="005503EC"/>
    <w:rsid w:val="005503F2"/>
    <w:rsid w:val="00550414"/>
    <w:rsid w:val="0055041E"/>
    <w:rsid w:val="00550442"/>
    <w:rsid w:val="00550456"/>
    <w:rsid w:val="00550464"/>
    <w:rsid w:val="00550482"/>
    <w:rsid w:val="0055048F"/>
    <w:rsid w:val="0055049F"/>
    <w:rsid w:val="005504BE"/>
    <w:rsid w:val="005504DF"/>
    <w:rsid w:val="00550502"/>
    <w:rsid w:val="0055050F"/>
    <w:rsid w:val="00550522"/>
    <w:rsid w:val="0055052B"/>
    <w:rsid w:val="0055052C"/>
    <w:rsid w:val="0055054B"/>
    <w:rsid w:val="0055057A"/>
    <w:rsid w:val="0055058B"/>
    <w:rsid w:val="0055059C"/>
    <w:rsid w:val="005505D2"/>
    <w:rsid w:val="00550618"/>
    <w:rsid w:val="00550624"/>
    <w:rsid w:val="0055062C"/>
    <w:rsid w:val="00550642"/>
    <w:rsid w:val="00550649"/>
    <w:rsid w:val="00550673"/>
    <w:rsid w:val="0055067E"/>
    <w:rsid w:val="0055068E"/>
    <w:rsid w:val="00550697"/>
    <w:rsid w:val="005506AE"/>
    <w:rsid w:val="005506E7"/>
    <w:rsid w:val="005506F4"/>
    <w:rsid w:val="0055071C"/>
    <w:rsid w:val="00550781"/>
    <w:rsid w:val="00550791"/>
    <w:rsid w:val="005507AC"/>
    <w:rsid w:val="005507B4"/>
    <w:rsid w:val="005507D1"/>
    <w:rsid w:val="005507F1"/>
    <w:rsid w:val="005507F4"/>
    <w:rsid w:val="00550800"/>
    <w:rsid w:val="00550820"/>
    <w:rsid w:val="00550838"/>
    <w:rsid w:val="0055083C"/>
    <w:rsid w:val="00550847"/>
    <w:rsid w:val="0055085B"/>
    <w:rsid w:val="00550865"/>
    <w:rsid w:val="00550867"/>
    <w:rsid w:val="00550868"/>
    <w:rsid w:val="00550874"/>
    <w:rsid w:val="0055087C"/>
    <w:rsid w:val="0055088C"/>
    <w:rsid w:val="005508AF"/>
    <w:rsid w:val="005508E4"/>
    <w:rsid w:val="00550909"/>
    <w:rsid w:val="00550919"/>
    <w:rsid w:val="0055094D"/>
    <w:rsid w:val="00550960"/>
    <w:rsid w:val="00550969"/>
    <w:rsid w:val="0055096F"/>
    <w:rsid w:val="005509AA"/>
    <w:rsid w:val="005509EC"/>
    <w:rsid w:val="00550A22"/>
    <w:rsid w:val="00550AC3"/>
    <w:rsid w:val="00550AF3"/>
    <w:rsid w:val="00550B0A"/>
    <w:rsid w:val="00550B0D"/>
    <w:rsid w:val="00550B2A"/>
    <w:rsid w:val="00550B43"/>
    <w:rsid w:val="00550B45"/>
    <w:rsid w:val="00550B92"/>
    <w:rsid w:val="00550BBC"/>
    <w:rsid w:val="00550BCE"/>
    <w:rsid w:val="00550BD2"/>
    <w:rsid w:val="00550BE2"/>
    <w:rsid w:val="00550BE4"/>
    <w:rsid w:val="00550C6F"/>
    <w:rsid w:val="00550CB1"/>
    <w:rsid w:val="00550CEC"/>
    <w:rsid w:val="00550CFB"/>
    <w:rsid w:val="00550D57"/>
    <w:rsid w:val="00550D6F"/>
    <w:rsid w:val="00550D7D"/>
    <w:rsid w:val="00550D82"/>
    <w:rsid w:val="00550DA1"/>
    <w:rsid w:val="00550DB2"/>
    <w:rsid w:val="00550DB4"/>
    <w:rsid w:val="00550DC5"/>
    <w:rsid w:val="00550DD8"/>
    <w:rsid w:val="00550DDD"/>
    <w:rsid w:val="00550E3B"/>
    <w:rsid w:val="00550E54"/>
    <w:rsid w:val="00550E57"/>
    <w:rsid w:val="00550E5A"/>
    <w:rsid w:val="00550E74"/>
    <w:rsid w:val="00550E86"/>
    <w:rsid w:val="00550E98"/>
    <w:rsid w:val="00550E99"/>
    <w:rsid w:val="00550EE2"/>
    <w:rsid w:val="00550F0B"/>
    <w:rsid w:val="00550F53"/>
    <w:rsid w:val="00550F58"/>
    <w:rsid w:val="00550F74"/>
    <w:rsid w:val="00550F79"/>
    <w:rsid w:val="00550F90"/>
    <w:rsid w:val="00550FDC"/>
    <w:rsid w:val="00550FE0"/>
    <w:rsid w:val="00550FE4"/>
    <w:rsid w:val="00550FEE"/>
    <w:rsid w:val="00550FF8"/>
    <w:rsid w:val="00550FFA"/>
    <w:rsid w:val="0055100E"/>
    <w:rsid w:val="0055104C"/>
    <w:rsid w:val="00551072"/>
    <w:rsid w:val="0055108B"/>
    <w:rsid w:val="0055109F"/>
    <w:rsid w:val="005510C1"/>
    <w:rsid w:val="005510D8"/>
    <w:rsid w:val="005510E5"/>
    <w:rsid w:val="005510EC"/>
    <w:rsid w:val="0055116B"/>
    <w:rsid w:val="00551203"/>
    <w:rsid w:val="0055120B"/>
    <w:rsid w:val="0055120E"/>
    <w:rsid w:val="00551282"/>
    <w:rsid w:val="005512D1"/>
    <w:rsid w:val="005512D9"/>
    <w:rsid w:val="005512E4"/>
    <w:rsid w:val="005512F8"/>
    <w:rsid w:val="0055131B"/>
    <w:rsid w:val="00551335"/>
    <w:rsid w:val="00551362"/>
    <w:rsid w:val="005513A3"/>
    <w:rsid w:val="005513C7"/>
    <w:rsid w:val="005513DA"/>
    <w:rsid w:val="0055141E"/>
    <w:rsid w:val="00551484"/>
    <w:rsid w:val="00551487"/>
    <w:rsid w:val="0055149E"/>
    <w:rsid w:val="005514CC"/>
    <w:rsid w:val="005514F5"/>
    <w:rsid w:val="00551524"/>
    <w:rsid w:val="00551534"/>
    <w:rsid w:val="0055156A"/>
    <w:rsid w:val="0055156E"/>
    <w:rsid w:val="00551589"/>
    <w:rsid w:val="005515A6"/>
    <w:rsid w:val="005515EF"/>
    <w:rsid w:val="00551602"/>
    <w:rsid w:val="00551640"/>
    <w:rsid w:val="005516B0"/>
    <w:rsid w:val="005516BD"/>
    <w:rsid w:val="00551780"/>
    <w:rsid w:val="005517DD"/>
    <w:rsid w:val="0055184D"/>
    <w:rsid w:val="00551862"/>
    <w:rsid w:val="00551879"/>
    <w:rsid w:val="005518C2"/>
    <w:rsid w:val="005518C7"/>
    <w:rsid w:val="005518CF"/>
    <w:rsid w:val="005518D0"/>
    <w:rsid w:val="005518E0"/>
    <w:rsid w:val="005518F5"/>
    <w:rsid w:val="0055191C"/>
    <w:rsid w:val="00551936"/>
    <w:rsid w:val="00551995"/>
    <w:rsid w:val="005519B5"/>
    <w:rsid w:val="00551A03"/>
    <w:rsid w:val="00551A11"/>
    <w:rsid w:val="00551A44"/>
    <w:rsid w:val="00551A60"/>
    <w:rsid w:val="00551A68"/>
    <w:rsid w:val="00551AC6"/>
    <w:rsid w:val="00551ACA"/>
    <w:rsid w:val="00551AD4"/>
    <w:rsid w:val="00551B77"/>
    <w:rsid w:val="00551B78"/>
    <w:rsid w:val="00551B92"/>
    <w:rsid w:val="00551BAD"/>
    <w:rsid w:val="00551BB2"/>
    <w:rsid w:val="00551BDE"/>
    <w:rsid w:val="00551C18"/>
    <w:rsid w:val="00551C45"/>
    <w:rsid w:val="00551C72"/>
    <w:rsid w:val="00551C90"/>
    <w:rsid w:val="00551CAA"/>
    <w:rsid w:val="00551CAB"/>
    <w:rsid w:val="00551CC7"/>
    <w:rsid w:val="00551D12"/>
    <w:rsid w:val="00551D25"/>
    <w:rsid w:val="00551DC2"/>
    <w:rsid w:val="00551DCB"/>
    <w:rsid w:val="00551DED"/>
    <w:rsid w:val="00551E10"/>
    <w:rsid w:val="00551E50"/>
    <w:rsid w:val="00551E5D"/>
    <w:rsid w:val="00551E6D"/>
    <w:rsid w:val="00551E7A"/>
    <w:rsid w:val="00551E89"/>
    <w:rsid w:val="00551E8A"/>
    <w:rsid w:val="00551EFD"/>
    <w:rsid w:val="00551F1E"/>
    <w:rsid w:val="00551F32"/>
    <w:rsid w:val="00551F50"/>
    <w:rsid w:val="00551F66"/>
    <w:rsid w:val="00551F71"/>
    <w:rsid w:val="00551FF3"/>
    <w:rsid w:val="00551FF6"/>
    <w:rsid w:val="00552001"/>
    <w:rsid w:val="00552022"/>
    <w:rsid w:val="00552026"/>
    <w:rsid w:val="0055203B"/>
    <w:rsid w:val="0055207F"/>
    <w:rsid w:val="0055208D"/>
    <w:rsid w:val="005520B2"/>
    <w:rsid w:val="005520C5"/>
    <w:rsid w:val="005520C7"/>
    <w:rsid w:val="005520CB"/>
    <w:rsid w:val="005520ED"/>
    <w:rsid w:val="00552108"/>
    <w:rsid w:val="00552111"/>
    <w:rsid w:val="0055211B"/>
    <w:rsid w:val="0055212A"/>
    <w:rsid w:val="00552140"/>
    <w:rsid w:val="00552144"/>
    <w:rsid w:val="0055219C"/>
    <w:rsid w:val="005521A9"/>
    <w:rsid w:val="00552215"/>
    <w:rsid w:val="00552265"/>
    <w:rsid w:val="00552280"/>
    <w:rsid w:val="0055229E"/>
    <w:rsid w:val="005522B4"/>
    <w:rsid w:val="005522B6"/>
    <w:rsid w:val="0055233C"/>
    <w:rsid w:val="00552390"/>
    <w:rsid w:val="005523F2"/>
    <w:rsid w:val="00552419"/>
    <w:rsid w:val="00552440"/>
    <w:rsid w:val="0055245F"/>
    <w:rsid w:val="00552460"/>
    <w:rsid w:val="00552492"/>
    <w:rsid w:val="005524DB"/>
    <w:rsid w:val="00552514"/>
    <w:rsid w:val="0055251E"/>
    <w:rsid w:val="0055252B"/>
    <w:rsid w:val="0055255C"/>
    <w:rsid w:val="0055259D"/>
    <w:rsid w:val="005525CA"/>
    <w:rsid w:val="005525FA"/>
    <w:rsid w:val="00552603"/>
    <w:rsid w:val="0055260B"/>
    <w:rsid w:val="0055261B"/>
    <w:rsid w:val="0055261F"/>
    <w:rsid w:val="00552654"/>
    <w:rsid w:val="0055266B"/>
    <w:rsid w:val="005526A7"/>
    <w:rsid w:val="005526AB"/>
    <w:rsid w:val="005526B1"/>
    <w:rsid w:val="005526EA"/>
    <w:rsid w:val="005526F4"/>
    <w:rsid w:val="00552751"/>
    <w:rsid w:val="005527D2"/>
    <w:rsid w:val="005527FC"/>
    <w:rsid w:val="0055283E"/>
    <w:rsid w:val="0055285C"/>
    <w:rsid w:val="00552873"/>
    <w:rsid w:val="005528D4"/>
    <w:rsid w:val="005528F6"/>
    <w:rsid w:val="005528FB"/>
    <w:rsid w:val="00552917"/>
    <w:rsid w:val="0055291E"/>
    <w:rsid w:val="00552953"/>
    <w:rsid w:val="0055295D"/>
    <w:rsid w:val="00552970"/>
    <w:rsid w:val="00552980"/>
    <w:rsid w:val="00552A0C"/>
    <w:rsid w:val="00552A0D"/>
    <w:rsid w:val="00552A30"/>
    <w:rsid w:val="00552AB7"/>
    <w:rsid w:val="00552AC4"/>
    <w:rsid w:val="00552ACC"/>
    <w:rsid w:val="00552AD6"/>
    <w:rsid w:val="00552AE2"/>
    <w:rsid w:val="00552B2D"/>
    <w:rsid w:val="00552B4E"/>
    <w:rsid w:val="00552B5C"/>
    <w:rsid w:val="00552B7F"/>
    <w:rsid w:val="00552BB4"/>
    <w:rsid w:val="00552BBF"/>
    <w:rsid w:val="00552BDE"/>
    <w:rsid w:val="00552C01"/>
    <w:rsid w:val="00552C08"/>
    <w:rsid w:val="00552C0C"/>
    <w:rsid w:val="00552C55"/>
    <w:rsid w:val="00552C97"/>
    <w:rsid w:val="00552CB6"/>
    <w:rsid w:val="00552CD3"/>
    <w:rsid w:val="00552CDF"/>
    <w:rsid w:val="00552CF4"/>
    <w:rsid w:val="00552D2C"/>
    <w:rsid w:val="00552D5D"/>
    <w:rsid w:val="00552D6F"/>
    <w:rsid w:val="00552D77"/>
    <w:rsid w:val="00552E08"/>
    <w:rsid w:val="00552E0E"/>
    <w:rsid w:val="00552E1A"/>
    <w:rsid w:val="00552E1C"/>
    <w:rsid w:val="00552E24"/>
    <w:rsid w:val="00552E90"/>
    <w:rsid w:val="00552E9B"/>
    <w:rsid w:val="00552EA4"/>
    <w:rsid w:val="00552EA7"/>
    <w:rsid w:val="00552EEE"/>
    <w:rsid w:val="00552EF1"/>
    <w:rsid w:val="00552F21"/>
    <w:rsid w:val="00552F3F"/>
    <w:rsid w:val="00552F8B"/>
    <w:rsid w:val="00552FD8"/>
    <w:rsid w:val="00552FE5"/>
    <w:rsid w:val="0055300F"/>
    <w:rsid w:val="00553017"/>
    <w:rsid w:val="00553048"/>
    <w:rsid w:val="00553069"/>
    <w:rsid w:val="0055306D"/>
    <w:rsid w:val="00553095"/>
    <w:rsid w:val="005530B2"/>
    <w:rsid w:val="00553161"/>
    <w:rsid w:val="00553168"/>
    <w:rsid w:val="0055316C"/>
    <w:rsid w:val="0055316E"/>
    <w:rsid w:val="005531A9"/>
    <w:rsid w:val="005531C7"/>
    <w:rsid w:val="005531EC"/>
    <w:rsid w:val="00553220"/>
    <w:rsid w:val="0055323B"/>
    <w:rsid w:val="005532A5"/>
    <w:rsid w:val="005532B0"/>
    <w:rsid w:val="005532D7"/>
    <w:rsid w:val="00553300"/>
    <w:rsid w:val="00553398"/>
    <w:rsid w:val="005533DB"/>
    <w:rsid w:val="005533DF"/>
    <w:rsid w:val="005533EE"/>
    <w:rsid w:val="0055341E"/>
    <w:rsid w:val="00553490"/>
    <w:rsid w:val="00553493"/>
    <w:rsid w:val="005534CF"/>
    <w:rsid w:val="005534D4"/>
    <w:rsid w:val="005534D9"/>
    <w:rsid w:val="005534E3"/>
    <w:rsid w:val="005534EA"/>
    <w:rsid w:val="0055353F"/>
    <w:rsid w:val="00553595"/>
    <w:rsid w:val="00553621"/>
    <w:rsid w:val="00553626"/>
    <w:rsid w:val="00553669"/>
    <w:rsid w:val="00553684"/>
    <w:rsid w:val="005536AF"/>
    <w:rsid w:val="005536B8"/>
    <w:rsid w:val="005536C1"/>
    <w:rsid w:val="005536DB"/>
    <w:rsid w:val="005536E2"/>
    <w:rsid w:val="005536F3"/>
    <w:rsid w:val="0055372C"/>
    <w:rsid w:val="00553765"/>
    <w:rsid w:val="0055379C"/>
    <w:rsid w:val="005537E7"/>
    <w:rsid w:val="00553816"/>
    <w:rsid w:val="00553846"/>
    <w:rsid w:val="00553851"/>
    <w:rsid w:val="0055388F"/>
    <w:rsid w:val="005538C8"/>
    <w:rsid w:val="00553910"/>
    <w:rsid w:val="0055399E"/>
    <w:rsid w:val="0055399F"/>
    <w:rsid w:val="005539FC"/>
    <w:rsid w:val="00553A12"/>
    <w:rsid w:val="00553A4E"/>
    <w:rsid w:val="00553AAB"/>
    <w:rsid w:val="00553AAF"/>
    <w:rsid w:val="00553AC3"/>
    <w:rsid w:val="00553AC5"/>
    <w:rsid w:val="00553AF1"/>
    <w:rsid w:val="00553AF9"/>
    <w:rsid w:val="00553B0A"/>
    <w:rsid w:val="00553B40"/>
    <w:rsid w:val="00553B56"/>
    <w:rsid w:val="00553B5F"/>
    <w:rsid w:val="00553B6B"/>
    <w:rsid w:val="00553BCA"/>
    <w:rsid w:val="00553BDD"/>
    <w:rsid w:val="00553BF5"/>
    <w:rsid w:val="00553BF6"/>
    <w:rsid w:val="00553C09"/>
    <w:rsid w:val="00553C58"/>
    <w:rsid w:val="00553C7B"/>
    <w:rsid w:val="00553CC4"/>
    <w:rsid w:val="00553D02"/>
    <w:rsid w:val="00553D21"/>
    <w:rsid w:val="00553D8A"/>
    <w:rsid w:val="00553D9E"/>
    <w:rsid w:val="00553DA9"/>
    <w:rsid w:val="00553DEB"/>
    <w:rsid w:val="00553DF3"/>
    <w:rsid w:val="00553DF6"/>
    <w:rsid w:val="00553E05"/>
    <w:rsid w:val="00553E47"/>
    <w:rsid w:val="00553E53"/>
    <w:rsid w:val="00553EB5"/>
    <w:rsid w:val="00553F47"/>
    <w:rsid w:val="00553F5D"/>
    <w:rsid w:val="00553FF3"/>
    <w:rsid w:val="0055403C"/>
    <w:rsid w:val="00554068"/>
    <w:rsid w:val="00554069"/>
    <w:rsid w:val="00554074"/>
    <w:rsid w:val="005540A8"/>
    <w:rsid w:val="005540E7"/>
    <w:rsid w:val="005540FA"/>
    <w:rsid w:val="0055412E"/>
    <w:rsid w:val="0055413F"/>
    <w:rsid w:val="0055416E"/>
    <w:rsid w:val="0055419C"/>
    <w:rsid w:val="005541B8"/>
    <w:rsid w:val="005541E1"/>
    <w:rsid w:val="00554203"/>
    <w:rsid w:val="00554219"/>
    <w:rsid w:val="00554226"/>
    <w:rsid w:val="00554233"/>
    <w:rsid w:val="00554287"/>
    <w:rsid w:val="005542AD"/>
    <w:rsid w:val="005542E9"/>
    <w:rsid w:val="00554332"/>
    <w:rsid w:val="0055434C"/>
    <w:rsid w:val="0055436F"/>
    <w:rsid w:val="005543A6"/>
    <w:rsid w:val="005543A7"/>
    <w:rsid w:val="005543BC"/>
    <w:rsid w:val="005543C5"/>
    <w:rsid w:val="005543FD"/>
    <w:rsid w:val="005543FF"/>
    <w:rsid w:val="00554414"/>
    <w:rsid w:val="00554425"/>
    <w:rsid w:val="00554433"/>
    <w:rsid w:val="00554453"/>
    <w:rsid w:val="00554454"/>
    <w:rsid w:val="00554482"/>
    <w:rsid w:val="005544A5"/>
    <w:rsid w:val="005544B3"/>
    <w:rsid w:val="005544C0"/>
    <w:rsid w:val="005544CD"/>
    <w:rsid w:val="005544D1"/>
    <w:rsid w:val="005544EF"/>
    <w:rsid w:val="005544FC"/>
    <w:rsid w:val="00554508"/>
    <w:rsid w:val="00554528"/>
    <w:rsid w:val="0055452A"/>
    <w:rsid w:val="00554556"/>
    <w:rsid w:val="00554566"/>
    <w:rsid w:val="00554578"/>
    <w:rsid w:val="0055459C"/>
    <w:rsid w:val="005545DA"/>
    <w:rsid w:val="005545EE"/>
    <w:rsid w:val="005545EF"/>
    <w:rsid w:val="005545F9"/>
    <w:rsid w:val="00554654"/>
    <w:rsid w:val="005546C3"/>
    <w:rsid w:val="00554704"/>
    <w:rsid w:val="0055474E"/>
    <w:rsid w:val="0055478B"/>
    <w:rsid w:val="00554863"/>
    <w:rsid w:val="00554864"/>
    <w:rsid w:val="00554885"/>
    <w:rsid w:val="005548CF"/>
    <w:rsid w:val="005548D5"/>
    <w:rsid w:val="005548F0"/>
    <w:rsid w:val="00554911"/>
    <w:rsid w:val="005549A8"/>
    <w:rsid w:val="00554A06"/>
    <w:rsid w:val="00554A1A"/>
    <w:rsid w:val="00554A63"/>
    <w:rsid w:val="00554A6E"/>
    <w:rsid w:val="00554A96"/>
    <w:rsid w:val="00554AA5"/>
    <w:rsid w:val="00554B05"/>
    <w:rsid w:val="00554B31"/>
    <w:rsid w:val="00554BF3"/>
    <w:rsid w:val="00554C03"/>
    <w:rsid w:val="00554C40"/>
    <w:rsid w:val="00554C46"/>
    <w:rsid w:val="00554C58"/>
    <w:rsid w:val="00554C64"/>
    <w:rsid w:val="00554CD9"/>
    <w:rsid w:val="00554CE8"/>
    <w:rsid w:val="00554D10"/>
    <w:rsid w:val="00554D70"/>
    <w:rsid w:val="00554DA0"/>
    <w:rsid w:val="00554DB0"/>
    <w:rsid w:val="00554E01"/>
    <w:rsid w:val="00554E3D"/>
    <w:rsid w:val="00554EC5"/>
    <w:rsid w:val="00554EE7"/>
    <w:rsid w:val="00554F27"/>
    <w:rsid w:val="00554F51"/>
    <w:rsid w:val="00554F5A"/>
    <w:rsid w:val="00554F6A"/>
    <w:rsid w:val="00554F7F"/>
    <w:rsid w:val="00554F82"/>
    <w:rsid w:val="00554F85"/>
    <w:rsid w:val="00554FA2"/>
    <w:rsid w:val="00554FA4"/>
    <w:rsid w:val="00554FAA"/>
    <w:rsid w:val="00554FD0"/>
    <w:rsid w:val="00555071"/>
    <w:rsid w:val="005550A2"/>
    <w:rsid w:val="005550B2"/>
    <w:rsid w:val="00555100"/>
    <w:rsid w:val="0055516C"/>
    <w:rsid w:val="00555180"/>
    <w:rsid w:val="005551D0"/>
    <w:rsid w:val="0055520C"/>
    <w:rsid w:val="0055522D"/>
    <w:rsid w:val="00555256"/>
    <w:rsid w:val="0055526C"/>
    <w:rsid w:val="0055526D"/>
    <w:rsid w:val="00555321"/>
    <w:rsid w:val="0055533D"/>
    <w:rsid w:val="0055537A"/>
    <w:rsid w:val="00555384"/>
    <w:rsid w:val="005553B0"/>
    <w:rsid w:val="005553C6"/>
    <w:rsid w:val="005553D5"/>
    <w:rsid w:val="005553D8"/>
    <w:rsid w:val="005553EF"/>
    <w:rsid w:val="0055540E"/>
    <w:rsid w:val="00555465"/>
    <w:rsid w:val="00555468"/>
    <w:rsid w:val="00555495"/>
    <w:rsid w:val="005554AA"/>
    <w:rsid w:val="0055551B"/>
    <w:rsid w:val="00555567"/>
    <w:rsid w:val="00555585"/>
    <w:rsid w:val="00555593"/>
    <w:rsid w:val="0055559A"/>
    <w:rsid w:val="005555AB"/>
    <w:rsid w:val="005555C8"/>
    <w:rsid w:val="00555600"/>
    <w:rsid w:val="00555601"/>
    <w:rsid w:val="00555647"/>
    <w:rsid w:val="0055566A"/>
    <w:rsid w:val="00555671"/>
    <w:rsid w:val="005556D3"/>
    <w:rsid w:val="005556FA"/>
    <w:rsid w:val="00555700"/>
    <w:rsid w:val="0055572F"/>
    <w:rsid w:val="00555762"/>
    <w:rsid w:val="0055578C"/>
    <w:rsid w:val="0055579A"/>
    <w:rsid w:val="005557B5"/>
    <w:rsid w:val="005557C0"/>
    <w:rsid w:val="005557CC"/>
    <w:rsid w:val="005557E6"/>
    <w:rsid w:val="0055580C"/>
    <w:rsid w:val="0055580E"/>
    <w:rsid w:val="00555814"/>
    <w:rsid w:val="00555828"/>
    <w:rsid w:val="0055585C"/>
    <w:rsid w:val="00555862"/>
    <w:rsid w:val="0055586B"/>
    <w:rsid w:val="00555870"/>
    <w:rsid w:val="0055587F"/>
    <w:rsid w:val="005558DB"/>
    <w:rsid w:val="005558E7"/>
    <w:rsid w:val="0055591B"/>
    <w:rsid w:val="00555951"/>
    <w:rsid w:val="00555955"/>
    <w:rsid w:val="005559A6"/>
    <w:rsid w:val="005559CD"/>
    <w:rsid w:val="005559DE"/>
    <w:rsid w:val="005559E0"/>
    <w:rsid w:val="00555A08"/>
    <w:rsid w:val="00555A14"/>
    <w:rsid w:val="00555A31"/>
    <w:rsid w:val="00555A4E"/>
    <w:rsid w:val="00555A5C"/>
    <w:rsid w:val="00555AC2"/>
    <w:rsid w:val="00555B6A"/>
    <w:rsid w:val="00555B9C"/>
    <w:rsid w:val="00555BC1"/>
    <w:rsid w:val="00555BCD"/>
    <w:rsid w:val="00555BD7"/>
    <w:rsid w:val="00555BE4"/>
    <w:rsid w:val="00555C3D"/>
    <w:rsid w:val="00555C3F"/>
    <w:rsid w:val="00555C53"/>
    <w:rsid w:val="00555C96"/>
    <w:rsid w:val="00555CC0"/>
    <w:rsid w:val="00555CDF"/>
    <w:rsid w:val="00555CF9"/>
    <w:rsid w:val="00555DA2"/>
    <w:rsid w:val="00555DA6"/>
    <w:rsid w:val="00555DB2"/>
    <w:rsid w:val="00555DB9"/>
    <w:rsid w:val="00555DC0"/>
    <w:rsid w:val="00555DD2"/>
    <w:rsid w:val="00555DDA"/>
    <w:rsid w:val="00555E02"/>
    <w:rsid w:val="00555E09"/>
    <w:rsid w:val="00555E0E"/>
    <w:rsid w:val="00555E1D"/>
    <w:rsid w:val="00555E75"/>
    <w:rsid w:val="00555E88"/>
    <w:rsid w:val="00555EA8"/>
    <w:rsid w:val="00555EAC"/>
    <w:rsid w:val="00555F2F"/>
    <w:rsid w:val="00555F47"/>
    <w:rsid w:val="00555F71"/>
    <w:rsid w:val="00555FD0"/>
    <w:rsid w:val="00555FD4"/>
    <w:rsid w:val="00555FFC"/>
    <w:rsid w:val="00556032"/>
    <w:rsid w:val="00556044"/>
    <w:rsid w:val="0055604F"/>
    <w:rsid w:val="00556075"/>
    <w:rsid w:val="0055608F"/>
    <w:rsid w:val="00556090"/>
    <w:rsid w:val="00556093"/>
    <w:rsid w:val="005560D5"/>
    <w:rsid w:val="00556152"/>
    <w:rsid w:val="00556188"/>
    <w:rsid w:val="005561B0"/>
    <w:rsid w:val="005561FC"/>
    <w:rsid w:val="00556259"/>
    <w:rsid w:val="0055629F"/>
    <w:rsid w:val="005562AE"/>
    <w:rsid w:val="005562DB"/>
    <w:rsid w:val="00556329"/>
    <w:rsid w:val="00556355"/>
    <w:rsid w:val="00556362"/>
    <w:rsid w:val="0055636A"/>
    <w:rsid w:val="0055637D"/>
    <w:rsid w:val="005563C1"/>
    <w:rsid w:val="005563C5"/>
    <w:rsid w:val="00556404"/>
    <w:rsid w:val="00556418"/>
    <w:rsid w:val="0055643B"/>
    <w:rsid w:val="00556470"/>
    <w:rsid w:val="005564AA"/>
    <w:rsid w:val="005564C9"/>
    <w:rsid w:val="00556551"/>
    <w:rsid w:val="005565A2"/>
    <w:rsid w:val="005565BC"/>
    <w:rsid w:val="005565BD"/>
    <w:rsid w:val="005565CC"/>
    <w:rsid w:val="005565FA"/>
    <w:rsid w:val="0055665F"/>
    <w:rsid w:val="0055667C"/>
    <w:rsid w:val="00556684"/>
    <w:rsid w:val="00556693"/>
    <w:rsid w:val="0055669C"/>
    <w:rsid w:val="005566DF"/>
    <w:rsid w:val="005566E7"/>
    <w:rsid w:val="005566F2"/>
    <w:rsid w:val="00556711"/>
    <w:rsid w:val="0055674B"/>
    <w:rsid w:val="00556766"/>
    <w:rsid w:val="00556780"/>
    <w:rsid w:val="005567AC"/>
    <w:rsid w:val="005567D3"/>
    <w:rsid w:val="005567E5"/>
    <w:rsid w:val="00556815"/>
    <w:rsid w:val="00556820"/>
    <w:rsid w:val="00556835"/>
    <w:rsid w:val="0055683E"/>
    <w:rsid w:val="0055688F"/>
    <w:rsid w:val="005568A3"/>
    <w:rsid w:val="005568A4"/>
    <w:rsid w:val="005568AC"/>
    <w:rsid w:val="0055690F"/>
    <w:rsid w:val="00556911"/>
    <w:rsid w:val="00556935"/>
    <w:rsid w:val="00556945"/>
    <w:rsid w:val="0055698E"/>
    <w:rsid w:val="005569BC"/>
    <w:rsid w:val="005569E0"/>
    <w:rsid w:val="005569E7"/>
    <w:rsid w:val="00556A11"/>
    <w:rsid w:val="00556A15"/>
    <w:rsid w:val="00556A44"/>
    <w:rsid w:val="00556A4E"/>
    <w:rsid w:val="00556AC9"/>
    <w:rsid w:val="00556ACF"/>
    <w:rsid w:val="00556AE6"/>
    <w:rsid w:val="00556B03"/>
    <w:rsid w:val="00556B93"/>
    <w:rsid w:val="00556BB1"/>
    <w:rsid w:val="00556BCD"/>
    <w:rsid w:val="00556C11"/>
    <w:rsid w:val="00556C51"/>
    <w:rsid w:val="00556C76"/>
    <w:rsid w:val="00556C7E"/>
    <w:rsid w:val="00556C86"/>
    <w:rsid w:val="00556D07"/>
    <w:rsid w:val="00556D0A"/>
    <w:rsid w:val="00556D0B"/>
    <w:rsid w:val="00556D1D"/>
    <w:rsid w:val="00556D32"/>
    <w:rsid w:val="00556D3B"/>
    <w:rsid w:val="00556D3E"/>
    <w:rsid w:val="00556D76"/>
    <w:rsid w:val="00556DA1"/>
    <w:rsid w:val="00556DCE"/>
    <w:rsid w:val="00556DD7"/>
    <w:rsid w:val="00556DDC"/>
    <w:rsid w:val="00556E03"/>
    <w:rsid w:val="00556E28"/>
    <w:rsid w:val="00556E30"/>
    <w:rsid w:val="00556E5D"/>
    <w:rsid w:val="00556E67"/>
    <w:rsid w:val="00556E81"/>
    <w:rsid w:val="00556EA4"/>
    <w:rsid w:val="00556EAD"/>
    <w:rsid w:val="00556ECD"/>
    <w:rsid w:val="00556EE2"/>
    <w:rsid w:val="00556EEA"/>
    <w:rsid w:val="00556F51"/>
    <w:rsid w:val="00556F5B"/>
    <w:rsid w:val="00556F6A"/>
    <w:rsid w:val="00556F72"/>
    <w:rsid w:val="00556FA8"/>
    <w:rsid w:val="00556FC3"/>
    <w:rsid w:val="00556FEB"/>
    <w:rsid w:val="0055700A"/>
    <w:rsid w:val="00557026"/>
    <w:rsid w:val="00557030"/>
    <w:rsid w:val="00557069"/>
    <w:rsid w:val="005570A2"/>
    <w:rsid w:val="005570C9"/>
    <w:rsid w:val="005570E4"/>
    <w:rsid w:val="00557102"/>
    <w:rsid w:val="00557103"/>
    <w:rsid w:val="0055712F"/>
    <w:rsid w:val="00557162"/>
    <w:rsid w:val="00557172"/>
    <w:rsid w:val="0055717B"/>
    <w:rsid w:val="00557181"/>
    <w:rsid w:val="005571AC"/>
    <w:rsid w:val="005571B6"/>
    <w:rsid w:val="005571DA"/>
    <w:rsid w:val="00557262"/>
    <w:rsid w:val="0055726C"/>
    <w:rsid w:val="0055726F"/>
    <w:rsid w:val="005572C9"/>
    <w:rsid w:val="005572DF"/>
    <w:rsid w:val="005572E6"/>
    <w:rsid w:val="005572EB"/>
    <w:rsid w:val="005572F7"/>
    <w:rsid w:val="00557322"/>
    <w:rsid w:val="0055736B"/>
    <w:rsid w:val="0055738A"/>
    <w:rsid w:val="00557393"/>
    <w:rsid w:val="00557396"/>
    <w:rsid w:val="005573F0"/>
    <w:rsid w:val="005573FB"/>
    <w:rsid w:val="0055741D"/>
    <w:rsid w:val="0055743A"/>
    <w:rsid w:val="00557480"/>
    <w:rsid w:val="0055748A"/>
    <w:rsid w:val="005574A1"/>
    <w:rsid w:val="005574F2"/>
    <w:rsid w:val="005574FD"/>
    <w:rsid w:val="0055751A"/>
    <w:rsid w:val="00557544"/>
    <w:rsid w:val="00557569"/>
    <w:rsid w:val="0055759A"/>
    <w:rsid w:val="0055761D"/>
    <w:rsid w:val="00557646"/>
    <w:rsid w:val="00557651"/>
    <w:rsid w:val="00557673"/>
    <w:rsid w:val="00557688"/>
    <w:rsid w:val="005576A2"/>
    <w:rsid w:val="005576D7"/>
    <w:rsid w:val="00557753"/>
    <w:rsid w:val="00557760"/>
    <w:rsid w:val="00557771"/>
    <w:rsid w:val="005577B7"/>
    <w:rsid w:val="005577D7"/>
    <w:rsid w:val="005577F9"/>
    <w:rsid w:val="00557805"/>
    <w:rsid w:val="00557854"/>
    <w:rsid w:val="00557874"/>
    <w:rsid w:val="005578AA"/>
    <w:rsid w:val="00557963"/>
    <w:rsid w:val="00557971"/>
    <w:rsid w:val="00557999"/>
    <w:rsid w:val="005579DB"/>
    <w:rsid w:val="005579F2"/>
    <w:rsid w:val="00557A01"/>
    <w:rsid w:val="00557A02"/>
    <w:rsid w:val="00557A31"/>
    <w:rsid w:val="00557A5E"/>
    <w:rsid w:val="00557ADB"/>
    <w:rsid w:val="00557AED"/>
    <w:rsid w:val="00557AF0"/>
    <w:rsid w:val="00557B3B"/>
    <w:rsid w:val="00557B5D"/>
    <w:rsid w:val="00557B6D"/>
    <w:rsid w:val="00557B89"/>
    <w:rsid w:val="00557B98"/>
    <w:rsid w:val="00557B9E"/>
    <w:rsid w:val="00557BB8"/>
    <w:rsid w:val="00557BC3"/>
    <w:rsid w:val="00557BE3"/>
    <w:rsid w:val="00557C04"/>
    <w:rsid w:val="00557C16"/>
    <w:rsid w:val="00557C29"/>
    <w:rsid w:val="00557C32"/>
    <w:rsid w:val="00557C33"/>
    <w:rsid w:val="00557C41"/>
    <w:rsid w:val="00557C57"/>
    <w:rsid w:val="00557C63"/>
    <w:rsid w:val="00557C84"/>
    <w:rsid w:val="00557C8E"/>
    <w:rsid w:val="00557CD9"/>
    <w:rsid w:val="00557CDC"/>
    <w:rsid w:val="00557CF9"/>
    <w:rsid w:val="00557D14"/>
    <w:rsid w:val="00557D48"/>
    <w:rsid w:val="00557D5A"/>
    <w:rsid w:val="00557D69"/>
    <w:rsid w:val="00557DCD"/>
    <w:rsid w:val="00557DF5"/>
    <w:rsid w:val="00557E1F"/>
    <w:rsid w:val="00557E2C"/>
    <w:rsid w:val="00557E56"/>
    <w:rsid w:val="00557E5E"/>
    <w:rsid w:val="00557E68"/>
    <w:rsid w:val="00557E7D"/>
    <w:rsid w:val="00557E88"/>
    <w:rsid w:val="00557EAB"/>
    <w:rsid w:val="00557EC1"/>
    <w:rsid w:val="00557EFE"/>
    <w:rsid w:val="00557F18"/>
    <w:rsid w:val="00557F52"/>
    <w:rsid w:val="00557FBB"/>
    <w:rsid w:val="00557FF2"/>
    <w:rsid w:val="00557FF3"/>
    <w:rsid w:val="00560010"/>
    <w:rsid w:val="005600CB"/>
    <w:rsid w:val="00560148"/>
    <w:rsid w:val="00560160"/>
    <w:rsid w:val="0056016C"/>
    <w:rsid w:val="005601A5"/>
    <w:rsid w:val="005601C2"/>
    <w:rsid w:val="005601E2"/>
    <w:rsid w:val="00560234"/>
    <w:rsid w:val="00560261"/>
    <w:rsid w:val="0056027D"/>
    <w:rsid w:val="00560282"/>
    <w:rsid w:val="0056028C"/>
    <w:rsid w:val="00560290"/>
    <w:rsid w:val="005602CE"/>
    <w:rsid w:val="005602EE"/>
    <w:rsid w:val="00560314"/>
    <w:rsid w:val="00560321"/>
    <w:rsid w:val="00560336"/>
    <w:rsid w:val="00560339"/>
    <w:rsid w:val="00560343"/>
    <w:rsid w:val="0056035F"/>
    <w:rsid w:val="00560362"/>
    <w:rsid w:val="00560363"/>
    <w:rsid w:val="0056037E"/>
    <w:rsid w:val="005603AF"/>
    <w:rsid w:val="005603D9"/>
    <w:rsid w:val="005603FB"/>
    <w:rsid w:val="00560418"/>
    <w:rsid w:val="00560462"/>
    <w:rsid w:val="00560465"/>
    <w:rsid w:val="0056047A"/>
    <w:rsid w:val="005604BD"/>
    <w:rsid w:val="00560503"/>
    <w:rsid w:val="00560543"/>
    <w:rsid w:val="00560549"/>
    <w:rsid w:val="0056058C"/>
    <w:rsid w:val="005605B6"/>
    <w:rsid w:val="00560601"/>
    <w:rsid w:val="00560627"/>
    <w:rsid w:val="00560634"/>
    <w:rsid w:val="0056065F"/>
    <w:rsid w:val="00560665"/>
    <w:rsid w:val="005606BE"/>
    <w:rsid w:val="005606D8"/>
    <w:rsid w:val="005606E0"/>
    <w:rsid w:val="005606E9"/>
    <w:rsid w:val="005606F6"/>
    <w:rsid w:val="00560759"/>
    <w:rsid w:val="00560763"/>
    <w:rsid w:val="005607A3"/>
    <w:rsid w:val="005607A7"/>
    <w:rsid w:val="005607B9"/>
    <w:rsid w:val="005607BA"/>
    <w:rsid w:val="005607F8"/>
    <w:rsid w:val="00560839"/>
    <w:rsid w:val="0056085B"/>
    <w:rsid w:val="0056086A"/>
    <w:rsid w:val="00560886"/>
    <w:rsid w:val="005608B9"/>
    <w:rsid w:val="005608DC"/>
    <w:rsid w:val="005608E8"/>
    <w:rsid w:val="005608F3"/>
    <w:rsid w:val="00560975"/>
    <w:rsid w:val="00560988"/>
    <w:rsid w:val="00560998"/>
    <w:rsid w:val="005609CC"/>
    <w:rsid w:val="005609E9"/>
    <w:rsid w:val="00560A00"/>
    <w:rsid w:val="00560A01"/>
    <w:rsid w:val="00560A09"/>
    <w:rsid w:val="00560A22"/>
    <w:rsid w:val="00560A44"/>
    <w:rsid w:val="00560A8A"/>
    <w:rsid w:val="00560AB9"/>
    <w:rsid w:val="00560ADB"/>
    <w:rsid w:val="00560AE1"/>
    <w:rsid w:val="00560AF2"/>
    <w:rsid w:val="00560B0A"/>
    <w:rsid w:val="00560B20"/>
    <w:rsid w:val="00560B49"/>
    <w:rsid w:val="00560B56"/>
    <w:rsid w:val="00560B61"/>
    <w:rsid w:val="00560B99"/>
    <w:rsid w:val="00560BBD"/>
    <w:rsid w:val="00560BC5"/>
    <w:rsid w:val="00560BD0"/>
    <w:rsid w:val="00560BF5"/>
    <w:rsid w:val="00560BFD"/>
    <w:rsid w:val="00560CA9"/>
    <w:rsid w:val="00560CE1"/>
    <w:rsid w:val="00560CEF"/>
    <w:rsid w:val="00560D0E"/>
    <w:rsid w:val="00560D32"/>
    <w:rsid w:val="00560DB5"/>
    <w:rsid w:val="00560DCC"/>
    <w:rsid w:val="00560DF8"/>
    <w:rsid w:val="00560E2F"/>
    <w:rsid w:val="00560E46"/>
    <w:rsid w:val="00560E47"/>
    <w:rsid w:val="00560EC4"/>
    <w:rsid w:val="00560F10"/>
    <w:rsid w:val="00560F13"/>
    <w:rsid w:val="00560F20"/>
    <w:rsid w:val="00560F27"/>
    <w:rsid w:val="00560F8B"/>
    <w:rsid w:val="00560F8C"/>
    <w:rsid w:val="00560F91"/>
    <w:rsid w:val="00560FB6"/>
    <w:rsid w:val="00560FBC"/>
    <w:rsid w:val="00560FEC"/>
    <w:rsid w:val="00560FF6"/>
    <w:rsid w:val="0056100F"/>
    <w:rsid w:val="00561088"/>
    <w:rsid w:val="00561093"/>
    <w:rsid w:val="005610C2"/>
    <w:rsid w:val="005610C8"/>
    <w:rsid w:val="0056110A"/>
    <w:rsid w:val="00561113"/>
    <w:rsid w:val="00561115"/>
    <w:rsid w:val="00561117"/>
    <w:rsid w:val="00561119"/>
    <w:rsid w:val="00561120"/>
    <w:rsid w:val="00561172"/>
    <w:rsid w:val="00561178"/>
    <w:rsid w:val="0056118D"/>
    <w:rsid w:val="005611C5"/>
    <w:rsid w:val="005611C6"/>
    <w:rsid w:val="005611DA"/>
    <w:rsid w:val="005611FD"/>
    <w:rsid w:val="005612A2"/>
    <w:rsid w:val="005612B1"/>
    <w:rsid w:val="005612E3"/>
    <w:rsid w:val="00561301"/>
    <w:rsid w:val="00561345"/>
    <w:rsid w:val="0056135C"/>
    <w:rsid w:val="0056135E"/>
    <w:rsid w:val="00561394"/>
    <w:rsid w:val="005613A1"/>
    <w:rsid w:val="005613DF"/>
    <w:rsid w:val="005613F7"/>
    <w:rsid w:val="0056140F"/>
    <w:rsid w:val="0056143A"/>
    <w:rsid w:val="0056145E"/>
    <w:rsid w:val="00561471"/>
    <w:rsid w:val="00561493"/>
    <w:rsid w:val="005614B3"/>
    <w:rsid w:val="005614C2"/>
    <w:rsid w:val="005614F0"/>
    <w:rsid w:val="005614FC"/>
    <w:rsid w:val="005615BC"/>
    <w:rsid w:val="005615D2"/>
    <w:rsid w:val="005615EE"/>
    <w:rsid w:val="00561618"/>
    <w:rsid w:val="00561626"/>
    <w:rsid w:val="00561650"/>
    <w:rsid w:val="00561655"/>
    <w:rsid w:val="00561677"/>
    <w:rsid w:val="005616C8"/>
    <w:rsid w:val="005616D3"/>
    <w:rsid w:val="005616E0"/>
    <w:rsid w:val="005616F0"/>
    <w:rsid w:val="005616F7"/>
    <w:rsid w:val="00561760"/>
    <w:rsid w:val="0056177A"/>
    <w:rsid w:val="00561798"/>
    <w:rsid w:val="00561807"/>
    <w:rsid w:val="00561814"/>
    <w:rsid w:val="0056183B"/>
    <w:rsid w:val="00561885"/>
    <w:rsid w:val="005618A4"/>
    <w:rsid w:val="005618B0"/>
    <w:rsid w:val="005618C0"/>
    <w:rsid w:val="005618F1"/>
    <w:rsid w:val="005618F4"/>
    <w:rsid w:val="005618FE"/>
    <w:rsid w:val="00561923"/>
    <w:rsid w:val="00561936"/>
    <w:rsid w:val="00561998"/>
    <w:rsid w:val="005619ED"/>
    <w:rsid w:val="005619FF"/>
    <w:rsid w:val="00561A2A"/>
    <w:rsid w:val="00561A39"/>
    <w:rsid w:val="00561A46"/>
    <w:rsid w:val="00561A4E"/>
    <w:rsid w:val="00561A50"/>
    <w:rsid w:val="00561AB9"/>
    <w:rsid w:val="00561ADD"/>
    <w:rsid w:val="00561AF1"/>
    <w:rsid w:val="00561AFD"/>
    <w:rsid w:val="00561B27"/>
    <w:rsid w:val="00561B6B"/>
    <w:rsid w:val="00561B7E"/>
    <w:rsid w:val="00561B89"/>
    <w:rsid w:val="00561B99"/>
    <w:rsid w:val="00561BA2"/>
    <w:rsid w:val="00561BD4"/>
    <w:rsid w:val="00561BD5"/>
    <w:rsid w:val="00561BEE"/>
    <w:rsid w:val="00561C05"/>
    <w:rsid w:val="00561C34"/>
    <w:rsid w:val="00561C52"/>
    <w:rsid w:val="00561C54"/>
    <w:rsid w:val="00561CB5"/>
    <w:rsid w:val="00561D01"/>
    <w:rsid w:val="00561D66"/>
    <w:rsid w:val="00561D6D"/>
    <w:rsid w:val="00561D81"/>
    <w:rsid w:val="00561D90"/>
    <w:rsid w:val="00561D91"/>
    <w:rsid w:val="00561DAE"/>
    <w:rsid w:val="00561E0C"/>
    <w:rsid w:val="00561E22"/>
    <w:rsid w:val="00561E5F"/>
    <w:rsid w:val="00561E64"/>
    <w:rsid w:val="00561E8F"/>
    <w:rsid w:val="00561EEC"/>
    <w:rsid w:val="00561F31"/>
    <w:rsid w:val="00561F43"/>
    <w:rsid w:val="00561F69"/>
    <w:rsid w:val="00561F72"/>
    <w:rsid w:val="00561F73"/>
    <w:rsid w:val="00561FB6"/>
    <w:rsid w:val="00561FD5"/>
    <w:rsid w:val="00561FDE"/>
    <w:rsid w:val="00561FFD"/>
    <w:rsid w:val="00562029"/>
    <w:rsid w:val="0056202A"/>
    <w:rsid w:val="00562041"/>
    <w:rsid w:val="0056206F"/>
    <w:rsid w:val="00562072"/>
    <w:rsid w:val="0056208F"/>
    <w:rsid w:val="005620D5"/>
    <w:rsid w:val="005620FE"/>
    <w:rsid w:val="0056211B"/>
    <w:rsid w:val="0056211F"/>
    <w:rsid w:val="00562159"/>
    <w:rsid w:val="0056215F"/>
    <w:rsid w:val="00562168"/>
    <w:rsid w:val="0056216A"/>
    <w:rsid w:val="0056218A"/>
    <w:rsid w:val="0056218B"/>
    <w:rsid w:val="0056218F"/>
    <w:rsid w:val="005621A2"/>
    <w:rsid w:val="005621FE"/>
    <w:rsid w:val="00562267"/>
    <w:rsid w:val="005622C2"/>
    <w:rsid w:val="0056233C"/>
    <w:rsid w:val="0056234F"/>
    <w:rsid w:val="00562355"/>
    <w:rsid w:val="005623AC"/>
    <w:rsid w:val="005623BB"/>
    <w:rsid w:val="005623D5"/>
    <w:rsid w:val="005623F8"/>
    <w:rsid w:val="00562416"/>
    <w:rsid w:val="0056241D"/>
    <w:rsid w:val="0056246B"/>
    <w:rsid w:val="00562480"/>
    <w:rsid w:val="005624AF"/>
    <w:rsid w:val="0056252B"/>
    <w:rsid w:val="00562531"/>
    <w:rsid w:val="0056253E"/>
    <w:rsid w:val="00562557"/>
    <w:rsid w:val="00562592"/>
    <w:rsid w:val="00562595"/>
    <w:rsid w:val="005625A1"/>
    <w:rsid w:val="005625EB"/>
    <w:rsid w:val="0056260C"/>
    <w:rsid w:val="00562613"/>
    <w:rsid w:val="00562623"/>
    <w:rsid w:val="00562636"/>
    <w:rsid w:val="00562670"/>
    <w:rsid w:val="005626A9"/>
    <w:rsid w:val="005626DE"/>
    <w:rsid w:val="00562732"/>
    <w:rsid w:val="00562780"/>
    <w:rsid w:val="005627A5"/>
    <w:rsid w:val="005627AF"/>
    <w:rsid w:val="005627B0"/>
    <w:rsid w:val="005627E8"/>
    <w:rsid w:val="005627FC"/>
    <w:rsid w:val="0056285E"/>
    <w:rsid w:val="0056285F"/>
    <w:rsid w:val="005628E8"/>
    <w:rsid w:val="0056290E"/>
    <w:rsid w:val="00562954"/>
    <w:rsid w:val="00562964"/>
    <w:rsid w:val="00562978"/>
    <w:rsid w:val="005629A1"/>
    <w:rsid w:val="00562A21"/>
    <w:rsid w:val="00562A40"/>
    <w:rsid w:val="00562A7D"/>
    <w:rsid w:val="00562AAB"/>
    <w:rsid w:val="00562ABA"/>
    <w:rsid w:val="00562AC2"/>
    <w:rsid w:val="00562AD5"/>
    <w:rsid w:val="00562B06"/>
    <w:rsid w:val="00562B2E"/>
    <w:rsid w:val="00562B3B"/>
    <w:rsid w:val="00562B3C"/>
    <w:rsid w:val="00562B57"/>
    <w:rsid w:val="00562B5A"/>
    <w:rsid w:val="00562B5B"/>
    <w:rsid w:val="00562B75"/>
    <w:rsid w:val="00562B8D"/>
    <w:rsid w:val="00562BDB"/>
    <w:rsid w:val="00562C03"/>
    <w:rsid w:val="00562CB6"/>
    <w:rsid w:val="00562CC0"/>
    <w:rsid w:val="00562CCE"/>
    <w:rsid w:val="00562CEC"/>
    <w:rsid w:val="00562CFE"/>
    <w:rsid w:val="00562D41"/>
    <w:rsid w:val="00562D66"/>
    <w:rsid w:val="00562D9C"/>
    <w:rsid w:val="00562DB6"/>
    <w:rsid w:val="00562E08"/>
    <w:rsid w:val="00562E33"/>
    <w:rsid w:val="00562E64"/>
    <w:rsid w:val="00562E70"/>
    <w:rsid w:val="00562EC1"/>
    <w:rsid w:val="00562F31"/>
    <w:rsid w:val="00562F53"/>
    <w:rsid w:val="00562F58"/>
    <w:rsid w:val="00562F5D"/>
    <w:rsid w:val="00562F6F"/>
    <w:rsid w:val="00562FA9"/>
    <w:rsid w:val="00562FAC"/>
    <w:rsid w:val="00562FCE"/>
    <w:rsid w:val="00562FE1"/>
    <w:rsid w:val="00563006"/>
    <w:rsid w:val="00563014"/>
    <w:rsid w:val="00563030"/>
    <w:rsid w:val="0056303A"/>
    <w:rsid w:val="00563049"/>
    <w:rsid w:val="00563079"/>
    <w:rsid w:val="005630D0"/>
    <w:rsid w:val="005630EF"/>
    <w:rsid w:val="00563150"/>
    <w:rsid w:val="00563160"/>
    <w:rsid w:val="005631CD"/>
    <w:rsid w:val="00563205"/>
    <w:rsid w:val="00563208"/>
    <w:rsid w:val="0056321C"/>
    <w:rsid w:val="00563255"/>
    <w:rsid w:val="0056326E"/>
    <w:rsid w:val="0056328A"/>
    <w:rsid w:val="0056329E"/>
    <w:rsid w:val="005632A0"/>
    <w:rsid w:val="005632AA"/>
    <w:rsid w:val="005632B7"/>
    <w:rsid w:val="005632F3"/>
    <w:rsid w:val="0056330C"/>
    <w:rsid w:val="0056330D"/>
    <w:rsid w:val="0056332A"/>
    <w:rsid w:val="0056336F"/>
    <w:rsid w:val="00563386"/>
    <w:rsid w:val="005633AB"/>
    <w:rsid w:val="005633B3"/>
    <w:rsid w:val="005633C3"/>
    <w:rsid w:val="005633E1"/>
    <w:rsid w:val="005633E6"/>
    <w:rsid w:val="005633F2"/>
    <w:rsid w:val="005633F4"/>
    <w:rsid w:val="0056340B"/>
    <w:rsid w:val="0056341A"/>
    <w:rsid w:val="00563432"/>
    <w:rsid w:val="00563437"/>
    <w:rsid w:val="00563456"/>
    <w:rsid w:val="00563473"/>
    <w:rsid w:val="005634D9"/>
    <w:rsid w:val="0056350E"/>
    <w:rsid w:val="00563530"/>
    <w:rsid w:val="0056356D"/>
    <w:rsid w:val="00563580"/>
    <w:rsid w:val="005635A3"/>
    <w:rsid w:val="005635EE"/>
    <w:rsid w:val="00563610"/>
    <w:rsid w:val="0056361A"/>
    <w:rsid w:val="00563620"/>
    <w:rsid w:val="00563641"/>
    <w:rsid w:val="00563651"/>
    <w:rsid w:val="00563677"/>
    <w:rsid w:val="00563688"/>
    <w:rsid w:val="0056370C"/>
    <w:rsid w:val="00563721"/>
    <w:rsid w:val="00563723"/>
    <w:rsid w:val="00563741"/>
    <w:rsid w:val="0056376F"/>
    <w:rsid w:val="00563795"/>
    <w:rsid w:val="005637C1"/>
    <w:rsid w:val="0056384F"/>
    <w:rsid w:val="00563854"/>
    <w:rsid w:val="00563861"/>
    <w:rsid w:val="00563886"/>
    <w:rsid w:val="0056388E"/>
    <w:rsid w:val="00563890"/>
    <w:rsid w:val="005638E5"/>
    <w:rsid w:val="0056391F"/>
    <w:rsid w:val="00563927"/>
    <w:rsid w:val="00563932"/>
    <w:rsid w:val="0056393B"/>
    <w:rsid w:val="00563944"/>
    <w:rsid w:val="00563945"/>
    <w:rsid w:val="0056394D"/>
    <w:rsid w:val="00563972"/>
    <w:rsid w:val="00563985"/>
    <w:rsid w:val="00563995"/>
    <w:rsid w:val="005639DB"/>
    <w:rsid w:val="005639F1"/>
    <w:rsid w:val="005639FB"/>
    <w:rsid w:val="00563A00"/>
    <w:rsid w:val="00563A22"/>
    <w:rsid w:val="00563A2E"/>
    <w:rsid w:val="00563A45"/>
    <w:rsid w:val="00563A47"/>
    <w:rsid w:val="00563A6C"/>
    <w:rsid w:val="00563A8A"/>
    <w:rsid w:val="00563A91"/>
    <w:rsid w:val="00563AB0"/>
    <w:rsid w:val="00563AF9"/>
    <w:rsid w:val="00563B7C"/>
    <w:rsid w:val="00563BD8"/>
    <w:rsid w:val="00563C07"/>
    <w:rsid w:val="00563C1B"/>
    <w:rsid w:val="00563C25"/>
    <w:rsid w:val="00563C6F"/>
    <w:rsid w:val="00563CE1"/>
    <w:rsid w:val="00563CFF"/>
    <w:rsid w:val="00563D04"/>
    <w:rsid w:val="00563D15"/>
    <w:rsid w:val="00563D1D"/>
    <w:rsid w:val="00563D41"/>
    <w:rsid w:val="00563D4F"/>
    <w:rsid w:val="00563D76"/>
    <w:rsid w:val="00563D95"/>
    <w:rsid w:val="00563DAA"/>
    <w:rsid w:val="00563DEE"/>
    <w:rsid w:val="00563DFE"/>
    <w:rsid w:val="00563E07"/>
    <w:rsid w:val="00563E47"/>
    <w:rsid w:val="00563E5C"/>
    <w:rsid w:val="00563E77"/>
    <w:rsid w:val="00563E89"/>
    <w:rsid w:val="00563EC4"/>
    <w:rsid w:val="00563F89"/>
    <w:rsid w:val="00563FC9"/>
    <w:rsid w:val="00563FE4"/>
    <w:rsid w:val="00563FFF"/>
    <w:rsid w:val="0056402D"/>
    <w:rsid w:val="00564061"/>
    <w:rsid w:val="00564070"/>
    <w:rsid w:val="005640B3"/>
    <w:rsid w:val="005640C3"/>
    <w:rsid w:val="005640FE"/>
    <w:rsid w:val="00564101"/>
    <w:rsid w:val="00564107"/>
    <w:rsid w:val="00564110"/>
    <w:rsid w:val="00564135"/>
    <w:rsid w:val="00564187"/>
    <w:rsid w:val="0056419B"/>
    <w:rsid w:val="005641A2"/>
    <w:rsid w:val="005641BF"/>
    <w:rsid w:val="005641F4"/>
    <w:rsid w:val="005641FC"/>
    <w:rsid w:val="0056422D"/>
    <w:rsid w:val="0056422E"/>
    <w:rsid w:val="00564245"/>
    <w:rsid w:val="00564256"/>
    <w:rsid w:val="00564267"/>
    <w:rsid w:val="00564270"/>
    <w:rsid w:val="00564289"/>
    <w:rsid w:val="0056428F"/>
    <w:rsid w:val="005642A8"/>
    <w:rsid w:val="005642AA"/>
    <w:rsid w:val="005642C9"/>
    <w:rsid w:val="005642E8"/>
    <w:rsid w:val="005642F6"/>
    <w:rsid w:val="0056433B"/>
    <w:rsid w:val="00564363"/>
    <w:rsid w:val="00564385"/>
    <w:rsid w:val="005643B0"/>
    <w:rsid w:val="00564404"/>
    <w:rsid w:val="00564432"/>
    <w:rsid w:val="0056443E"/>
    <w:rsid w:val="00564458"/>
    <w:rsid w:val="0056447E"/>
    <w:rsid w:val="00564481"/>
    <w:rsid w:val="0056448B"/>
    <w:rsid w:val="005644AB"/>
    <w:rsid w:val="005644CA"/>
    <w:rsid w:val="005644D1"/>
    <w:rsid w:val="00564538"/>
    <w:rsid w:val="0056457E"/>
    <w:rsid w:val="005645B0"/>
    <w:rsid w:val="005645BD"/>
    <w:rsid w:val="005645E6"/>
    <w:rsid w:val="0056462D"/>
    <w:rsid w:val="00564661"/>
    <w:rsid w:val="00564699"/>
    <w:rsid w:val="0056469B"/>
    <w:rsid w:val="005646DE"/>
    <w:rsid w:val="0056472A"/>
    <w:rsid w:val="0056475D"/>
    <w:rsid w:val="00564760"/>
    <w:rsid w:val="00564761"/>
    <w:rsid w:val="005647D6"/>
    <w:rsid w:val="005647FA"/>
    <w:rsid w:val="005647FE"/>
    <w:rsid w:val="00564820"/>
    <w:rsid w:val="00564856"/>
    <w:rsid w:val="005648A5"/>
    <w:rsid w:val="005648BC"/>
    <w:rsid w:val="005648FE"/>
    <w:rsid w:val="00564923"/>
    <w:rsid w:val="00564930"/>
    <w:rsid w:val="00564983"/>
    <w:rsid w:val="005649B2"/>
    <w:rsid w:val="005649BB"/>
    <w:rsid w:val="005649C3"/>
    <w:rsid w:val="00564A07"/>
    <w:rsid w:val="00564A74"/>
    <w:rsid w:val="00564ADE"/>
    <w:rsid w:val="00564AE1"/>
    <w:rsid w:val="00564B0D"/>
    <w:rsid w:val="00564B16"/>
    <w:rsid w:val="00564B32"/>
    <w:rsid w:val="00564B77"/>
    <w:rsid w:val="00564BA9"/>
    <w:rsid w:val="00564BC9"/>
    <w:rsid w:val="00564BDF"/>
    <w:rsid w:val="00564C47"/>
    <w:rsid w:val="00564C60"/>
    <w:rsid w:val="00564C70"/>
    <w:rsid w:val="00564CAA"/>
    <w:rsid w:val="00564CAE"/>
    <w:rsid w:val="00564CE4"/>
    <w:rsid w:val="00564D83"/>
    <w:rsid w:val="00564E3A"/>
    <w:rsid w:val="00564E54"/>
    <w:rsid w:val="00564E93"/>
    <w:rsid w:val="00564E9B"/>
    <w:rsid w:val="00564EC0"/>
    <w:rsid w:val="00564EC7"/>
    <w:rsid w:val="00564ECD"/>
    <w:rsid w:val="00564ED3"/>
    <w:rsid w:val="00564F01"/>
    <w:rsid w:val="00564F2B"/>
    <w:rsid w:val="00564F48"/>
    <w:rsid w:val="00564F5D"/>
    <w:rsid w:val="00564F60"/>
    <w:rsid w:val="00564FA1"/>
    <w:rsid w:val="00564FAC"/>
    <w:rsid w:val="00564FCB"/>
    <w:rsid w:val="00564FF7"/>
    <w:rsid w:val="00565005"/>
    <w:rsid w:val="00565022"/>
    <w:rsid w:val="00565023"/>
    <w:rsid w:val="00565046"/>
    <w:rsid w:val="0056508E"/>
    <w:rsid w:val="0056509D"/>
    <w:rsid w:val="0056512D"/>
    <w:rsid w:val="00565136"/>
    <w:rsid w:val="0056513E"/>
    <w:rsid w:val="0056516B"/>
    <w:rsid w:val="00565174"/>
    <w:rsid w:val="0056519F"/>
    <w:rsid w:val="005651B2"/>
    <w:rsid w:val="005651C3"/>
    <w:rsid w:val="005651E0"/>
    <w:rsid w:val="00565226"/>
    <w:rsid w:val="0056522F"/>
    <w:rsid w:val="00565244"/>
    <w:rsid w:val="0056527D"/>
    <w:rsid w:val="00565288"/>
    <w:rsid w:val="0056528C"/>
    <w:rsid w:val="005652C1"/>
    <w:rsid w:val="005652C3"/>
    <w:rsid w:val="005652C8"/>
    <w:rsid w:val="005652D2"/>
    <w:rsid w:val="005652DC"/>
    <w:rsid w:val="005652E2"/>
    <w:rsid w:val="00565337"/>
    <w:rsid w:val="00565361"/>
    <w:rsid w:val="00565362"/>
    <w:rsid w:val="00565366"/>
    <w:rsid w:val="005653BB"/>
    <w:rsid w:val="00565418"/>
    <w:rsid w:val="0056541E"/>
    <w:rsid w:val="00565433"/>
    <w:rsid w:val="00565463"/>
    <w:rsid w:val="0056549F"/>
    <w:rsid w:val="005654A1"/>
    <w:rsid w:val="005654EC"/>
    <w:rsid w:val="00565505"/>
    <w:rsid w:val="00565516"/>
    <w:rsid w:val="0056554B"/>
    <w:rsid w:val="0056557D"/>
    <w:rsid w:val="0056559B"/>
    <w:rsid w:val="005655B9"/>
    <w:rsid w:val="005655CA"/>
    <w:rsid w:val="005655F5"/>
    <w:rsid w:val="0056560B"/>
    <w:rsid w:val="00565613"/>
    <w:rsid w:val="0056568D"/>
    <w:rsid w:val="005656B8"/>
    <w:rsid w:val="005656BB"/>
    <w:rsid w:val="005656C5"/>
    <w:rsid w:val="005656C7"/>
    <w:rsid w:val="005656E9"/>
    <w:rsid w:val="00565733"/>
    <w:rsid w:val="00565764"/>
    <w:rsid w:val="0056577C"/>
    <w:rsid w:val="00565787"/>
    <w:rsid w:val="0056579F"/>
    <w:rsid w:val="005657A9"/>
    <w:rsid w:val="005657BD"/>
    <w:rsid w:val="005657C9"/>
    <w:rsid w:val="005657EB"/>
    <w:rsid w:val="005657F3"/>
    <w:rsid w:val="00565857"/>
    <w:rsid w:val="005658A3"/>
    <w:rsid w:val="005658E8"/>
    <w:rsid w:val="005658F4"/>
    <w:rsid w:val="00565913"/>
    <w:rsid w:val="0056592B"/>
    <w:rsid w:val="005659D2"/>
    <w:rsid w:val="00565A35"/>
    <w:rsid w:val="00565A4A"/>
    <w:rsid w:val="00565A6C"/>
    <w:rsid w:val="00565A8C"/>
    <w:rsid w:val="00565AA1"/>
    <w:rsid w:val="00565ACE"/>
    <w:rsid w:val="00565B0F"/>
    <w:rsid w:val="00565B2D"/>
    <w:rsid w:val="00565B6B"/>
    <w:rsid w:val="00565BAB"/>
    <w:rsid w:val="00565BC7"/>
    <w:rsid w:val="00565BD7"/>
    <w:rsid w:val="00565BF0"/>
    <w:rsid w:val="00565C1E"/>
    <w:rsid w:val="00565C30"/>
    <w:rsid w:val="00565C88"/>
    <w:rsid w:val="00565CA4"/>
    <w:rsid w:val="00565CBA"/>
    <w:rsid w:val="00565CD0"/>
    <w:rsid w:val="00565CF3"/>
    <w:rsid w:val="00565D47"/>
    <w:rsid w:val="00565D4C"/>
    <w:rsid w:val="00565D62"/>
    <w:rsid w:val="00565DB2"/>
    <w:rsid w:val="00565DEF"/>
    <w:rsid w:val="00565DF5"/>
    <w:rsid w:val="00565E00"/>
    <w:rsid w:val="00565E27"/>
    <w:rsid w:val="00565E2F"/>
    <w:rsid w:val="00565E3D"/>
    <w:rsid w:val="00565EA1"/>
    <w:rsid w:val="00565EC9"/>
    <w:rsid w:val="00565ED4"/>
    <w:rsid w:val="00565EEF"/>
    <w:rsid w:val="00565F1E"/>
    <w:rsid w:val="00565F3E"/>
    <w:rsid w:val="00565F4D"/>
    <w:rsid w:val="00565F4E"/>
    <w:rsid w:val="00565F5B"/>
    <w:rsid w:val="00565F83"/>
    <w:rsid w:val="00565F90"/>
    <w:rsid w:val="00565FB5"/>
    <w:rsid w:val="00565FC8"/>
    <w:rsid w:val="00566057"/>
    <w:rsid w:val="00566077"/>
    <w:rsid w:val="0056607C"/>
    <w:rsid w:val="00566098"/>
    <w:rsid w:val="00566099"/>
    <w:rsid w:val="0056609B"/>
    <w:rsid w:val="0056609F"/>
    <w:rsid w:val="005660D8"/>
    <w:rsid w:val="005660F3"/>
    <w:rsid w:val="00566105"/>
    <w:rsid w:val="0056614D"/>
    <w:rsid w:val="00566177"/>
    <w:rsid w:val="00566198"/>
    <w:rsid w:val="0056619E"/>
    <w:rsid w:val="005661B4"/>
    <w:rsid w:val="005661CA"/>
    <w:rsid w:val="005661D2"/>
    <w:rsid w:val="005661D9"/>
    <w:rsid w:val="005661DF"/>
    <w:rsid w:val="00566224"/>
    <w:rsid w:val="00566236"/>
    <w:rsid w:val="0056624F"/>
    <w:rsid w:val="005662A3"/>
    <w:rsid w:val="005662AD"/>
    <w:rsid w:val="005662B5"/>
    <w:rsid w:val="00566306"/>
    <w:rsid w:val="0056631A"/>
    <w:rsid w:val="00566323"/>
    <w:rsid w:val="00566356"/>
    <w:rsid w:val="0056635C"/>
    <w:rsid w:val="00566364"/>
    <w:rsid w:val="00566367"/>
    <w:rsid w:val="00566380"/>
    <w:rsid w:val="00566397"/>
    <w:rsid w:val="005663A0"/>
    <w:rsid w:val="005663BE"/>
    <w:rsid w:val="005663BF"/>
    <w:rsid w:val="005663FA"/>
    <w:rsid w:val="005663FF"/>
    <w:rsid w:val="00566400"/>
    <w:rsid w:val="00566426"/>
    <w:rsid w:val="0056643B"/>
    <w:rsid w:val="0056648F"/>
    <w:rsid w:val="00566491"/>
    <w:rsid w:val="0056657B"/>
    <w:rsid w:val="0056659B"/>
    <w:rsid w:val="005665AB"/>
    <w:rsid w:val="005665B9"/>
    <w:rsid w:val="0056661C"/>
    <w:rsid w:val="00566620"/>
    <w:rsid w:val="00566664"/>
    <w:rsid w:val="00566666"/>
    <w:rsid w:val="00566680"/>
    <w:rsid w:val="00566683"/>
    <w:rsid w:val="005666BA"/>
    <w:rsid w:val="00566708"/>
    <w:rsid w:val="00566709"/>
    <w:rsid w:val="00566711"/>
    <w:rsid w:val="00566755"/>
    <w:rsid w:val="00566776"/>
    <w:rsid w:val="00566784"/>
    <w:rsid w:val="005667A6"/>
    <w:rsid w:val="005667FB"/>
    <w:rsid w:val="0056680F"/>
    <w:rsid w:val="00566821"/>
    <w:rsid w:val="00566850"/>
    <w:rsid w:val="0056688B"/>
    <w:rsid w:val="0056689E"/>
    <w:rsid w:val="005668B4"/>
    <w:rsid w:val="005668D2"/>
    <w:rsid w:val="00566926"/>
    <w:rsid w:val="00566939"/>
    <w:rsid w:val="00566940"/>
    <w:rsid w:val="00566987"/>
    <w:rsid w:val="005669D5"/>
    <w:rsid w:val="00566A30"/>
    <w:rsid w:val="00566A43"/>
    <w:rsid w:val="00566A51"/>
    <w:rsid w:val="00566A62"/>
    <w:rsid w:val="00566A66"/>
    <w:rsid w:val="00566A6A"/>
    <w:rsid w:val="00566A83"/>
    <w:rsid w:val="00566B22"/>
    <w:rsid w:val="00566B2E"/>
    <w:rsid w:val="00566B64"/>
    <w:rsid w:val="00566BA2"/>
    <w:rsid w:val="00566BB0"/>
    <w:rsid w:val="00566BEE"/>
    <w:rsid w:val="00566C0D"/>
    <w:rsid w:val="00566C15"/>
    <w:rsid w:val="00566C24"/>
    <w:rsid w:val="00566C56"/>
    <w:rsid w:val="00566C92"/>
    <w:rsid w:val="00566C98"/>
    <w:rsid w:val="00566C9C"/>
    <w:rsid w:val="00566CA0"/>
    <w:rsid w:val="00566D15"/>
    <w:rsid w:val="00566D3D"/>
    <w:rsid w:val="00566D3E"/>
    <w:rsid w:val="00566D6D"/>
    <w:rsid w:val="00566D74"/>
    <w:rsid w:val="00566DCD"/>
    <w:rsid w:val="00566DE5"/>
    <w:rsid w:val="00566E0B"/>
    <w:rsid w:val="00566E1C"/>
    <w:rsid w:val="00566E2D"/>
    <w:rsid w:val="00566E79"/>
    <w:rsid w:val="00566E83"/>
    <w:rsid w:val="00566ED3"/>
    <w:rsid w:val="00566EE3"/>
    <w:rsid w:val="00566F08"/>
    <w:rsid w:val="00566F0F"/>
    <w:rsid w:val="00566F2F"/>
    <w:rsid w:val="00566F41"/>
    <w:rsid w:val="00566F46"/>
    <w:rsid w:val="00566F50"/>
    <w:rsid w:val="00566F8A"/>
    <w:rsid w:val="00566FB5"/>
    <w:rsid w:val="00567003"/>
    <w:rsid w:val="00567006"/>
    <w:rsid w:val="00567009"/>
    <w:rsid w:val="0056703A"/>
    <w:rsid w:val="00567078"/>
    <w:rsid w:val="005670CC"/>
    <w:rsid w:val="00567116"/>
    <w:rsid w:val="00567148"/>
    <w:rsid w:val="0056714A"/>
    <w:rsid w:val="0056716C"/>
    <w:rsid w:val="00567194"/>
    <w:rsid w:val="005671AE"/>
    <w:rsid w:val="005671F4"/>
    <w:rsid w:val="005671F8"/>
    <w:rsid w:val="0056722C"/>
    <w:rsid w:val="00567238"/>
    <w:rsid w:val="00567254"/>
    <w:rsid w:val="00567255"/>
    <w:rsid w:val="00567256"/>
    <w:rsid w:val="0056728C"/>
    <w:rsid w:val="00567319"/>
    <w:rsid w:val="00567329"/>
    <w:rsid w:val="00567344"/>
    <w:rsid w:val="00567354"/>
    <w:rsid w:val="00567379"/>
    <w:rsid w:val="0056737F"/>
    <w:rsid w:val="005673AA"/>
    <w:rsid w:val="005673B2"/>
    <w:rsid w:val="005673D5"/>
    <w:rsid w:val="00567472"/>
    <w:rsid w:val="00567503"/>
    <w:rsid w:val="0056751C"/>
    <w:rsid w:val="00567533"/>
    <w:rsid w:val="00567541"/>
    <w:rsid w:val="0056759F"/>
    <w:rsid w:val="005675AD"/>
    <w:rsid w:val="005675E9"/>
    <w:rsid w:val="00567638"/>
    <w:rsid w:val="00567656"/>
    <w:rsid w:val="00567665"/>
    <w:rsid w:val="00567674"/>
    <w:rsid w:val="005676C7"/>
    <w:rsid w:val="005676CD"/>
    <w:rsid w:val="005676E3"/>
    <w:rsid w:val="0056773D"/>
    <w:rsid w:val="0056778F"/>
    <w:rsid w:val="00567795"/>
    <w:rsid w:val="005677AD"/>
    <w:rsid w:val="005677C0"/>
    <w:rsid w:val="00567815"/>
    <w:rsid w:val="00567819"/>
    <w:rsid w:val="00567845"/>
    <w:rsid w:val="00567862"/>
    <w:rsid w:val="0056787C"/>
    <w:rsid w:val="0056788D"/>
    <w:rsid w:val="005678A2"/>
    <w:rsid w:val="005678D5"/>
    <w:rsid w:val="0056791D"/>
    <w:rsid w:val="00567956"/>
    <w:rsid w:val="00567957"/>
    <w:rsid w:val="00567962"/>
    <w:rsid w:val="00567978"/>
    <w:rsid w:val="0056797B"/>
    <w:rsid w:val="005679A4"/>
    <w:rsid w:val="005679CE"/>
    <w:rsid w:val="005679D4"/>
    <w:rsid w:val="00567A0E"/>
    <w:rsid w:val="00567A2E"/>
    <w:rsid w:val="00567AA5"/>
    <w:rsid w:val="00567AE6"/>
    <w:rsid w:val="00567B0F"/>
    <w:rsid w:val="00567B3C"/>
    <w:rsid w:val="00567B50"/>
    <w:rsid w:val="00567B54"/>
    <w:rsid w:val="00567B58"/>
    <w:rsid w:val="00567B8A"/>
    <w:rsid w:val="00567BF0"/>
    <w:rsid w:val="00567C22"/>
    <w:rsid w:val="00567C27"/>
    <w:rsid w:val="00567C98"/>
    <w:rsid w:val="00567CA6"/>
    <w:rsid w:val="00567CC6"/>
    <w:rsid w:val="00567CD0"/>
    <w:rsid w:val="00567D54"/>
    <w:rsid w:val="00567D60"/>
    <w:rsid w:val="00567D61"/>
    <w:rsid w:val="00567D73"/>
    <w:rsid w:val="00567D8C"/>
    <w:rsid w:val="00567DAD"/>
    <w:rsid w:val="00567E08"/>
    <w:rsid w:val="00567E3A"/>
    <w:rsid w:val="00567E42"/>
    <w:rsid w:val="00567E6D"/>
    <w:rsid w:val="00567E8A"/>
    <w:rsid w:val="00567E94"/>
    <w:rsid w:val="00567F10"/>
    <w:rsid w:val="00567F18"/>
    <w:rsid w:val="00567FA8"/>
    <w:rsid w:val="00567FAD"/>
    <w:rsid w:val="00567FB5"/>
    <w:rsid w:val="00567FB6"/>
    <w:rsid w:val="00567FDA"/>
    <w:rsid w:val="00570008"/>
    <w:rsid w:val="00570054"/>
    <w:rsid w:val="00570067"/>
    <w:rsid w:val="0057007B"/>
    <w:rsid w:val="0057007C"/>
    <w:rsid w:val="00570087"/>
    <w:rsid w:val="00570093"/>
    <w:rsid w:val="005700D4"/>
    <w:rsid w:val="005700DC"/>
    <w:rsid w:val="0057011C"/>
    <w:rsid w:val="0057015D"/>
    <w:rsid w:val="00570169"/>
    <w:rsid w:val="0057016B"/>
    <w:rsid w:val="00570182"/>
    <w:rsid w:val="005701C6"/>
    <w:rsid w:val="00570205"/>
    <w:rsid w:val="00570216"/>
    <w:rsid w:val="00570231"/>
    <w:rsid w:val="00570253"/>
    <w:rsid w:val="00570259"/>
    <w:rsid w:val="00570294"/>
    <w:rsid w:val="005702B5"/>
    <w:rsid w:val="00570303"/>
    <w:rsid w:val="0057030B"/>
    <w:rsid w:val="00570351"/>
    <w:rsid w:val="00570356"/>
    <w:rsid w:val="005703AA"/>
    <w:rsid w:val="005703EE"/>
    <w:rsid w:val="00570438"/>
    <w:rsid w:val="00570470"/>
    <w:rsid w:val="0057047D"/>
    <w:rsid w:val="005704DA"/>
    <w:rsid w:val="005704EC"/>
    <w:rsid w:val="00570513"/>
    <w:rsid w:val="0057051D"/>
    <w:rsid w:val="00570521"/>
    <w:rsid w:val="0057053B"/>
    <w:rsid w:val="005705D6"/>
    <w:rsid w:val="005706EA"/>
    <w:rsid w:val="005706FC"/>
    <w:rsid w:val="00570720"/>
    <w:rsid w:val="00570744"/>
    <w:rsid w:val="0057074C"/>
    <w:rsid w:val="005707F9"/>
    <w:rsid w:val="005707FA"/>
    <w:rsid w:val="005707FC"/>
    <w:rsid w:val="005707FD"/>
    <w:rsid w:val="005707FF"/>
    <w:rsid w:val="00570817"/>
    <w:rsid w:val="00570854"/>
    <w:rsid w:val="0057086F"/>
    <w:rsid w:val="00570871"/>
    <w:rsid w:val="00570886"/>
    <w:rsid w:val="00570894"/>
    <w:rsid w:val="00570916"/>
    <w:rsid w:val="00570927"/>
    <w:rsid w:val="0057092E"/>
    <w:rsid w:val="00570997"/>
    <w:rsid w:val="00570A19"/>
    <w:rsid w:val="00570A34"/>
    <w:rsid w:val="00570A47"/>
    <w:rsid w:val="00570A56"/>
    <w:rsid w:val="00570A93"/>
    <w:rsid w:val="00570A98"/>
    <w:rsid w:val="00570AE5"/>
    <w:rsid w:val="00570AEF"/>
    <w:rsid w:val="00570B11"/>
    <w:rsid w:val="00570B50"/>
    <w:rsid w:val="00570B59"/>
    <w:rsid w:val="00570B5E"/>
    <w:rsid w:val="00570B83"/>
    <w:rsid w:val="00570B98"/>
    <w:rsid w:val="00570BA2"/>
    <w:rsid w:val="00570BF6"/>
    <w:rsid w:val="00570C03"/>
    <w:rsid w:val="00570C12"/>
    <w:rsid w:val="00570C62"/>
    <w:rsid w:val="00570C68"/>
    <w:rsid w:val="00570CEA"/>
    <w:rsid w:val="00570D0D"/>
    <w:rsid w:val="00570D18"/>
    <w:rsid w:val="00570D2A"/>
    <w:rsid w:val="00570D7C"/>
    <w:rsid w:val="00570DBF"/>
    <w:rsid w:val="00570DDB"/>
    <w:rsid w:val="00570E2C"/>
    <w:rsid w:val="00570E43"/>
    <w:rsid w:val="00570E52"/>
    <w:rsid w:val="00570E66"/>
    <w:rsid w:val="00570E8A"/>
    <w:rsid w:val="00570E92"/>
    <w:rsid w:val="00570EA0"/>
    <w:rsid w:val="00570F13"/>
    <w:rsid w:val="00570F24"/>
    <w:rsid w:val="00570F63"/>
    <w:rsid w:val="00570F7A"/>
    <w:rsid w:val="00570F7D"/>
    <w:rsid w:val="00570F92"/>
    <w:rsid w:val="00570FFD"/>
    <w:rsid w:val="0057100A"/>
    <w:rsid w:val="00571040"/>
    <w:rsid w:val="00571048"/>
    <w:rsid w:val="00571052"/>
    <w:rsid w:val="00571057"/>
    <w:rsid w:val="0057106F"/>
    <w:rsid w:val="00571073"/>
    <w:rsid w:val="00571078"/>
    <w:rsid w:val="0057108D"/>
    <w:rsid w:val="00571098"/>
    <w:rsid w:val="005710BF"/>
    <w:rsid w:val="005710F2"/>
    <w:rsid w:val="00571110"/>
    <w:rsid w:val="0057112B"/>
    <w:rsid w:val="00571138"/>
    <w:rsid w:val="0057115C"/>
    <w:rsid w:val="00571169"/>
    <w:rsid w:val="0057116B"/>
    <w:rsid w:val="00571179"/>
    <w:rsid w:val="005711C1"/>
    <w:rsid w:val="005711C3"/>
    <w:rsid w:val="005711D9"/>
    <w:rsid w:val="005711E2"/>
    <w:rsid w:val="005711E9"/>
    <w:rsid w:val="00571227"/>
    <w:rsid w:val="005712AE"/>
    <w:rsid w:val="005712B6"/>
    <w:rsid w:val="005712C0"/>
    <w:rsid w:val="005712C2"/>
    <w:rsid w:val="005712CE"/>
    <w:rsid w:val="005712D6"/>
    <w:rsid w:val="005712DF"/>
    <w:rsid w:val="0057132E"/>
    <w:rsid w:val="00571399"/>
    <w:rsid w:val="005713C9"/>
    <w:rsid w:val="005713E4"/>
    <w:rsid w:val="005713E7"/>
    <w:rsid w:val="005713ED"/>
    <w:rsid w:val="005713FB"/>
    <w:rsid w:val="00571403"/>
    <w:rsid w:val="0057141B"/>
    <w:rsid w:val="00571430"/>
    <w:rsid w:val="00571439"/>
    <w:rsid w:val="00571447"/>
    <w:rsid w:val="0057144D"/>
    <w:rsid w:val="00571450"/>
    <w:rsid w:val="00571459"/>
    <w:rsid w:val="0057146B"/>
    <w:rsid w:val="005714AF"/>
    <w:rsid w:val="005714E0"/>
    <w:rsid w:val="005714F5"/>
    <w:rsid w:val="005715AE"/>
    <w:rsid w:val="005715DA"/>
    <w:rsid w:val="005715ED"/>
    <w:rsid w:val="005715FB"/>
    <w:rsid w:val="0057163B"/>
    <w:rsid w:val="00571676"/>
    <w:rsid w:val="00571699"/>
    <w:rsid w:val="005716B5"/>
    <w:rsid w:val="005716F9"/>
    <w:rsid w:val="0057170B"/>
    <w:rsid w:val="00571739"/>
    <w:rsid w:val="00571744"/>
    <w:rsid w:val="00571781"/>
    <w:rsid w:val="005717C9"/>
    <w:rsid w:val="00571811"/>
    <w:rsid w:val="00571855"/>
    <w:rsid w:val="00571859"/>
    <w:rsid w:val="005718D2"/>
    <w:rsid w:val="005718D6"/>
    <w:rsid w:val="0057193C"/>
    <w:rsid w:val="0057194B"/>
    <w:rsid w:val="00571998"/>
    <w:rsid w:val="005719AB"/>
    <w:rsid w:val="005719D6"/>
    <w:rsid w:val="005719D9"/>
    <w:rsid w:val="00571A00"/>
    <w:rsid w:val="00571A08"/>
    <w:rsid w:val="00571A27"/>
    <w:rsid w:val="00571A30"/>
    <w:rsid w:val="00571A72"/>
    <w:rsid w:val="00571A99"/>
    <w:rsid w:val="00571A9C"/>
    <w:rsid w:val="00571AAF"/>
    <w:rsid w:val="00571AB5"/>
    <w:rsid w:val="00571AD7"/>
    <w:rsid w:val="00571AF2"/>
    <w:rsid w:val="00571AF6"/>
    <w:rsid w:val="00571B56"/>
    <w:rsid w:val="00571B58"/>
    <w:rsid w:val="00571B71"/>
    <w:rsid w:val="00571BA8"/>
    <w:rsid w:val="00571BE1"/>
    <w:rsid w:val="00571BF7"/>
    <w:rsid w:val="00571C2D"/>
    <w:rsid w:val="00571C35"/>
    <w:rsid w:val="00571C41"/>
    <w:rsid w:val="00571C79"/>
    <w:rsid w:val="00571C9F"/>
    <w:rsid w:val="00571D19"/>
    <w:rsid w:val="00571D1A"/>
    <w:rsid w:val="00571D1D"/>
    <w:rsid w:val="00571D94"/>
    <w:rsid w:val="00571D9E"/>
    <w:rsid w:val="00571E42"/>
    <w:rsid w:val="00571E94"/>
    <w:rsid w:val="00571EAF"/>
    <w:rsid w:val="00571EBA"/>
    <w:rsid w:val="00571EEF"/>
    <w:rsid w:val="00571F14"/>
    <w:rsid w:val="00571F38"/>
    <w:rsid w:val="00571F5B"/>
    <w:rsid w:val="00571F83"/>
    <w:rsid w:val="00571FB4"/>
    <w:rsid w:val="00571FBB"/>
    <w:rsid w:val="00571FCD"/>
    <w:rsid w:val="00571FE6"/>
    <w:rsid w:val="00571FFB"/>
    <w:rsid w:val="0057208B"/>
    <w:rsid w:val="00572091"/>
    <w:rsid w:val="005720A5"/>
    <w:rsid w:val="005720C0"/>
    <w:rsid w:val="005720D2"/>
    <w:rsid w:val="005720FB"/>
    <w:rsid w:val="005720FD"/>
    <w:rsid w:val="0057212A"/>
    <w:rsid w:val="0057215C"/>
    <w:rsid w:val="00572161"/>
    <w:rsid w:val="00572179"/>
    <w:rsid w:val="005721B3"/>
    <w:rsid w:val="005721D3"/>
    <w:rsid w:val="005721DE"/>
    <w:rsid w:val="005721F4"/>
    <w:rsid w:val="005721F5"/>
    <w:rsid w:val="00572217"/>
    <w:rsid w:val="00572228"/>
    <w:rsid w:val="005722C5"/>
    <w:rsid w:val="00572324"/>
    <w:rsid w:val="00572336"/>
    <w:rsid w:val="0057233D"/>
    <w:rsid w:val="00572342"/>
    <w:rsid w:val="0057235C"/>
    <w:rsid w:val="0057235F"/>
    <w:rsid w:val="00572365"/>
    <w:rsid w:val="00572378"/>
    <w:rsid w:val="005723F1"/>
    <w:rsid w:val="00572421"/>
    <w:rsid w:val="0057243A"/>
    <w:rsid w:val="00572469"/>
    <w:rsid w:val="00572481"/>
    <w:rsid w:val="005724AC"/>
    <w:rsid w:val="005724C5"/>
    <w:rsid w:val="005724F3"/>
    <w:rsid w:val="00572514"/>
    <w:rsid w:val="00572521"/>
    <w:rsid w:val="0057255A"/>
    <w:rsid w:val="00572583"/>
    <w:rsid w:val="00572591"/>
    <w:rsid w:val="005725A5"/>
    <w:rsid w:val="005725B7"/>
    <w:rsid w:val="005725BA"/>
    <w:rsid w:val="005725D1"/>
    <w:rsid w:val="00572614"/>
    <w:rsid w:val="0057267D"/>
    <w:rsid w:val="00572681"/>
    <w:rsid w:val="005726A4"/>
    <w:rsid w:val="005726B9"/>
    <w:rsid w:val="005726C1"/>
    <w:rsid w:val="005726C7"/>
    <w:rsid w:val="005726FA"/>
    <w:rsid w:val="00572714"/>
    <w:rsid w:val="0057273B"/>
    <w:rsid w:val="0057273F"/>
    <w:rsid w:val="005727D5"/>
    <w:rsid w:val="0057287B"/>
    <w:rsid w:val="00572882"/>
    <w:rsid w:val="00572884"/>
    <w:rsid w:val="005728A9"/>
    <w:rsid w:val="005728B0"/>
    <w:rsid w:val="005728B5"/>
    <w:rsid w:val="005728D0"/>
    <w:rsid w:val="0057294B"/>
    <w:rsid w:val="00572953"/>
    <w:rsid w:val="0057297F"/>
    <w:rsid w:val="005729A5"/>
    <w:rsid w:val="005729DB"/>
    <w:rsid w:val="005729E6"/>
    <w:rsid w:val="00572A07"/>
    <w:rsid w:val="00572A0F"/>
    <w:rsid w:val="00572A25"/>
    <w:rsid w:val="00572A47"/>
    <w:rsid w:val="00572A72"/>
    <w:rsid w:val="00572A75"/>
    <w:rsid w:val="00572A8F"/>
    <w:rsid w:val="00572B23"/>
    <w:rsid w:val="00572B46"/>
    <w:rsid w:val="00572B51"/>
    <w:rsid w:val="00572B71"/>
    <w:rsid w:val="00572BA1"/>
    <w:rsid w:val="00572BDB"/>
    <w:rsid w:val="00572CC2"/>
    <w:rsid w:val="00572CC7"/>
    <w:rsid w:val="00572D07"/>
    <w:rsid w:val="00572D2E"/>
    <w:rsid w:val="00572D4F"/>
    <w:rsid w:val="00572D5E"/>
    <w:rsid w:val="00572D6D"/>
    <w:rsid w:val="00572DD3"/>
    <w:rsid w:val="00572DEB"/>
    <w:rsid w:val="00572DF3"/>
    <w:rsid w:val="00572E00"/>
    <w:rsid w:val="00572E47"/>
    <w:rsid w:val="00572E59"/>
    <w:rsid w:val="00572E9D"/>
    <w:rsid w:val="00572EB8"/>
    <w:rsid w:val="00572EDA"/>
    <w:rsid w:val="00572EE6"/>
    <w:rsid w:val="00572F1D"/>
    <w:rsid w:val="00572F5B"/>
    <w:rsid w:val="00572F69"/>
    <w:rsid w:val="00572F84"/>
    <w:rsid w:val="00572F8B"/>
    <w:rsid w:val="00572F8F"/>
    <w:rsid w:val="00572F91"/>
    <w:rsid w:val="00572FE5"/>
    <w:rsid w:val="00573006"/>
    <w:rsid w:val="00573027"/>
    <w:rsid w:val="0057302D"/>
    <w:rsid w:val="0057303E"/>
    <w:rsid w:val="00573088"/>
    <w:rsid w:val="00573091"/>
    <w:rsid w:val="00573096"/>
    <w:rsid w:val="005730B1"/>
    <w:rsid w:val="005730B5"/>
    <w:rsid w:val="00573104"/>
    <w:rsid w:val="00573107"/>
    <w:rsid w:val="0057312E"/>
    <w:rsid w:val="00573165"/>
    <w:rsid w:val="00573175"/>
    <w:rsid w:val="00573183"/>
    <w:rsid w:val="00573192"/>
    <w:rsid w:val="00573196"/>
    <w:rsid w:val="005731D6"/>
    <w:rsid w:val="0057320F"/>
    <w:rsid w:val="0057321D"/>
    <w:rsid w:val="00573229"/>
    <w:rsid w:val="0057322B"/>
    <w:rsid w:val="0057322E"/>
    <w:rsid w:val="0057322F"/>
    <w:rsid w:val="00573234"/>
    <w:rsid w:val="00573255"/>
    <w:rsid w:val="00573288"/>
    <w:rsid w:val="005732A0"/>
    <w:rsid w:val="005732A5"/>
    <w:rsid w:val="005732A9"/>
    <w:rsid w:val="005732D6"/>
    <w:rsid w:val="005732E8"/>
    <w:rsid w:val="005732FA"/>
    <w:rsid w:val="00573302"/>
    <w:rsid w:val="0057332D"/>
    <w:rsid w:val="00573354"/>
    <w:rsid w:val="00573380"/>
    <w:rsid w:val="00573382"/>
    <w:rsid w:val="00573387"/>
    <w:rsid w:val="005733B4"/>
    <w:rsid w:val="005733E8"/>
    <w:rsid w:val="00573459"/>
    <w:rsid w:val="005734A0"/>
    <w:rsid w:val="005734C2"/>
    <w:rsid w:val="005734D9"/>
    <w:rsid w:val="005734ED"/>
    <w:rsid w:val="00573529"/>
    <w:rsid w:val="00573569"/>
    <w:rsid w:val="005735EB"/>
    <w:rsid w:val="005735F7"/>
    <w:rsid w:val="005735FF"/>
    <w:rsid w:val="00573605"/>
    <w:rsid w:val="0057362B"/>
    <w:rsid w:val="0057367B"/>
    <w:rsid w:val="005736BF"/>
    <w:rsid w:val="005737CF"/>
    <w:rsid w:val="0057380B"/>
    <w:rsid w:val="00573818"/>
    <w:rsid w:val="00573829"/>
    <w:rsid w:val="0057382E"/>
    <w:rsid w:val="0057385E"/>
    <w:rsid w:val="00573870"/>
    <w:rsid w:val="00573878"/>
    <w:rsid w:val="005738D2"/>
    <w:rsid w:val="00573910"/>
    <w:rsid w:val="00573933"/>
    <w:rsid w:val="00573959"/>
    <w:rsid w:val="00573967"/>
    <w:rsid w:val="00573970"/>
    <w:rsid w:val="005739B9"/>
    <w:rsid w:val="005739C7"/>
    <w:rsid w:val="00573A28"/>
    <w:rsid w:val="00573A2A"/>
    <w:rsid w:val="00573A3D"/>
    <w:rsid w:val="00573A8D"/>
    <w:rsid w:val="00573AAB"/>
    <w:rsid w:val="00573B0A"/>
    <w:rsid w:val="00573B10"/>
    <w:rsid w:val="00573B3C"/>
    <w:rsid w:val="00573B5F"/>
    <w:rsid w:val="00573B70"/>
    <w:rsid w:val="00573B7F"/>
    <w:rsid w:val="00573B92"/>
    <w:rsid w:val="00573BB9"/>
    <w:rsid w:val="00573BBC"/>
    <w:rsid w:val="00573C12"/>
    <w:rsid w:val="00573C31"/>
    <w:rsid w:val="00573C38"/>
    <w:rsid w:val="00573C58"/>
    <w:rsid w:val="00573C5D"/>
    <w:rsid w:val="00573CE9"/>
    <w:rsid w:val="00573D8F"/>
    <w:rsid w:val="00573D97"/>
    <w:rsid w:val="00573D9D"/>
    <w:rsid w:val="00573E19"/>
    <w:rsid w:val="00573E4A"/>
    <w:rsid w:val="00573E5B"/>
    <w:rsid w:val="00573E60"/>
    <w:rsid w:val="00573E6D"/>
    <w:rsid w:val="00573E91"/>
    <w:rsid w:val="00573E98"/>
    <w:rsid w:val="00573EA7"/>
    <w:rsid w:val="00573EC3"/>
    <w:rsid w:val="00573F07"/>
    <w:rsid w:val="00573F20"/>
    <w:rsid w:val="00573F35"/>
    <w:rsid w:val="00573F49"/>
    <w:rsid w:val="00573F5D"/>
    <w:rsid w:val="00573F77"/>
    <w:rsid w:val="00573FBF"/>
    <w:rsid w:val="00573FF0"/>
    <w:rsid w:val="00574004"/>
    <w:rsid w:val="00574061"/>
    <w:rsid w:val="0057407C"/>
    <w:rsid w:val="00574089"/>
    <w:rsid w:val="00574097"/>
    <w:rsid w:val="005740AF"/>
    <w:rsid w:val="005740F1"/>
    <w:rsid w:val="005740F5"/>
    <w:rsid w:val="0057410D"/>
    <w:rsid w:val="00574136"/>
    <w:rsid w:val="005741BD"/>
    <w:rsid w:val="005741E7"/>
    <w:rsid w:val="00574205"/>
    <w:rsid w:val="00574224"/>
    <w:rsid w:val="0057426E"/>
    <w:rsid w:val="005742DE"/>
    <w:rsid w:val="0057430C"/>
    <w:rsid w:val="0057430F"/>
    <w:rsid w:val="0057431C"/>
    <w:rsid w:val="00574375"/>
    <w:rsid w:val="0057438F"/>
    <w:rsid w:val="00574390"/>
    <w:rsid w:val="005743D5"/>
    <w:rsid w:val="005743D6"/>
    <w:rsid w:val="00574459"/>
    <w:rsid w:val="00574460"/>
    <w:rsid w:val="00574470"/>
    <w:rsid w:val="005744A0"/>
    <w:rsid w:val="00574512"/>
    <w:rsid w:val="0057452A"/>
    <w:rsid w:val="0057453E"/>
    <w:rsid w:val="00574544"/>
    <w:rsid w:val="0057454C"/>
    <w:rsid w:val="00574577"/>
    <w:rsid w:val="00574604"/>
    <w:rsid w:val="00574629"/>
    <w:rsid w:val="00574690"/>
    <w:rsid w:val="0057469A"/>
    <w:rsid w:val="005746CC"/>
    <w:rsid w:val="005746FF"/>
    <w:rsid w:val="00574716"/>
    <w:rsid w:val="00574734"/>
    <w:rsid w:val="00574772"/>
    <w:rsid w:val="005747CD"/>
    <w:rsid w:val="005747D9"/>
    <w:rsid w:val="0057482F"/>
    <w:rsid w:val="0057483B"/>
    <w:rsid w:val="00574854"/>
    <w:rsid w:val="00574867"/>
    <w:rsid w:val="00574869"/>
    <w:rsid w:val="00574892"/>
    <w:rsid w:val="005748A8"/>
    <w:rsid w:val="005748BE"/>
    <w:rsid w:val="005748BF"/>
    <w:rsid w:val="005748F2"/>
    <w:rsid w:val="0057492E"/>
    <w:rsid w:val="00574943"/>
    <w:rsid w:val="00574944"/>
    <w:rsid w:val="00574955"/>
    <w:rsid w:val="0057495F"/>
    <w:rsid w:val="00574972"/>
    <w:rsid w:val="00574990"/>
    <w:rsid w:val="00574998"/>
    <w:rsid w:val="0057499C"/>
    <w:rsid w:val="005749C2"/>
    <w:rsid w:val="005749E2"/>
    <w:rsid w:val="005749F0"/>
    <w:rsid w:val="005749F5"/>
    <w:rsid w:val="00574A6E"/>
    <w:rsid w:val="00574A75"/>
    <w:rsid w:val="00574A79"/>
    <w:rsid w:val="00574AA5"/>
    <w:rsid w:val="00574ABC"/>
    <w:rsid w:val="00574ACB"/>
    <w:rsid w:val="00574ACF"/>
    <w:rsid w:val="00574ADC"/>
    <w:rsid w:val="00574B22"/>
    <w:rsid w:val="00574B3E"/>
    <w:rsid w:val="00574B65"/>
    <w:rsid w:val="00574BA3"/>
    <w:rsid w:val="00574BC0"/>
    <w:rsid w:val="00574BE9"/>
    <w:rsid w:val="00574BEB"/>
    <w:rsid w:val="00574C2E"/>
    <w:rsid w:val="00574C8B"/>
    <w:rsid w:val="00574C9C"/>
    <w:rsid w:val="00574CE8"/>
    <w:rsid w:val="00574CFC"/>
    <w:rsid w:val="00574CFF"/>
    <w:rsid w:val="00574D58"/>
    <w:rsid w:val="00574DE0"/>
    <w:rsid w:val="00574E55"/>
    <w:rsid w:val="00574E61"/>
    <w:rsid w:val="00574E89"/>
    <w:rsid w:val="00574E96"/>
    <w:rsid w:val="00574EAC"/>
    <w:rsid w:val="00574F07"/>
    <w:rsid w:val="00574F4B"/>
    <w:rsid w:val="00574F5F"/>
    <w:rsid w:val="00574F9B"/>
    <w:rsid w:val="00574FDB"/>
    <w:rsid w:val="00574FE5"/>
    <w:rsid w:val="0057500B"/>
    <w:rsid w:val="00575015"/>
    <w:rsid w:val="0057506B"/>
    <w:rsid w:val="00575071"/>
    <w:rsid w:val="00575077"/>
    <w:rsid w:val="0057508E"/>
    <w:rsid w:val="005750B9"/>
    <w:rsid w:val="005750C8"/>
    <w:rsid w:val="005750F2"/>
    <w:rsid w:val="00575100"/>
    <w:rsid w:val="0057510C"/>
    <w:rsid w:val="00575112"/>
    <w:rsid w:val="00575128"/>
    <w:rsid w:val="00575134"/>
    <w:rsid w:val="0057516F"/>
    <w:rsid w:val="005751A4"/>
    <w:rsid w:val="005751CE"/>
    <w:rsid w:val="005751E3"/>
    <w:rsid w:val="005751E9"/>
    <w:rsid w:val="0057526C"/>
    <w:rsid w:val="0057526E"/>
    <w:rsid w:val="00575270"/>
    <w:rsid w:val="00575299"/>
    <w:rsid w:val="005752CE"/>
    <w:rsid w:val="0057530F"/>
    <w:rsid w:val="0057534B"/>
    <w:rsid w:val="0057537D"/>
    <w:rsid w:val="005753B4"/>
    <w:rsid w:val="00575415"/>
    <w:rsid w:val="00575419"/>
    <w:rsid w:val="00575498"/>
    <w:rsid w:val="005754A5"/>
    <w:rsid w:val="005754AF"/>
    <w:rsid w:val="005754CF"/>
    <w:rsid w:val="0057553A"/>
    <w:rsid w:val="00575597"/>
    <w:rsid w:val="005755EB"/>
    <w:rsid w:val="005755F8"/>
    <w:rsid w:val="00575606"/>
    <w:rsid w:val="00575626"/>
    <w:rsid w:val="00575694"/>
    <w:rsid w:val="0057569A"/>
    <w:rsid w:val="005756A0"/>
    <w:rsid w:val="005756CB"/>
    <w:rsid w:val="005756FF"/>
    <w:rsid w:val="0057574B"/>
    <w:rsid w:val="0057575E"/>
    <w:rsid w:val="00575776"/>
    <w:rsid w:val="00575790"/>
    <w:rsid w:val="00575791"/>
    <w:rsid w:val="005757C0"/>
    <w:rsid w:val="005757E5"/>
    <w:rsid w:val="0057580D"/>
    <w:rsid w:val="0057581E"/>
    <w:rsid w:val="00575825"/>
    <w:rsid w:val="00575828"/>
    <w:rsid w:val="0057584C"/>
    <w:rsid w:val="00575869"/>
    <w:rsid w:val="005758B4"/>
    <w:rsid w:val="00575900"/>
    <w:rsid w:val="0057590E"/>
    <w:rsid w:val="0057591C"/>
    <w:rsid w:val="00575940"/>
    <w:rsid w:val="00575948"/>
    <w:rsid w:val="0057596A"/>
    <w:rsid w:val="005759C8"/>
    <w:rsid w:val="005759F0"/>
    <w:rsid w:val="005759F5"/>
    <w:rsid w:val="00575A06"/>
    <w:rsid w:val="00575A5E"/>
    <w:rsid w:val="00575A70"/>
    <w:rsid w:val="00575A9A"/>
    <w:rsid w:val="00575AC2"/>
    <w:rsid w:val="00575AE1"/>
    <w:rsid w:val="00575AF3"/>
    <w:rsid w:val="00575B3D"/>
    <w:rsid w:val="00575B90"/>
    <w:rsid w:val="00575BC3"/>
    <w:rsid w:val="00575BC6"/>
    <w:rsid w:val="00575BD1"/>
    <w:rsid w:val="00575BF7"/>
    <w:rsid w:val="00575C07"/>
    <w:rsid w:val="00575C31"/>
    <w:rsid w:val="00575C5A"/>
    <w:rsid w:val="00575C9A"/>
    <w:rsid w:val="00575CD4"/>
    <w:rsid w:val="00575D22"/>
    <w:rsid w:val="00575D52"/>
    <w:rsid w:val="00575D95"/>
    <w:rsid w:val="00575D98"/>
    <w:rsid w:val="00575DD3"/>
    <w:rsid w:val="00575DD7"/>
    <w:rsid w:val="00575E2C"/>
    <w:rsid w:val="00575E50"/>
    <w:rsid w:val="00575E77"/>
    <w:rsid w:val="00575EC1"/>
    <w:rsid w:val="00575EEC"/>
    <w:rsid w:val="00575F0D"/>
    <w:rsid w:val="00575F33"/>
    <w:rsid w:val="00575F37"/>
    <w:rsid w:val="00575F40"/>
    <w:rsid w:val="00575F59"/>
    <w:rsid w:val="00575FBF"/>
    <w:rsid w:val="00575FDD"/>
    <w:rsid w:val="00576057"/>
    <w:rsid w:val="00576064"/>
    <w:rsid w:val="00576083"/>
    <w:rsid w:val="005760CE"/>
    <w:rsid w:val="005760D6"/>
    <w:rsid w:val="00576116"/>
    <w:rsid w:val="00576131"/>
    <w:rsid w:val="00576151"/>
    <w:rsid w:val="0057617B"/>
    <w:rsid w:val="00576183"/>
    <w:rsid w:val="005761A1"/>
    <w:rsid w:val="00576203"/>
    <w:rsid w:val="00576214"/>
    <w:rsid w:val="00576263"/>
    <w:rsid w:val="00576289"/>
    <w:rsid w:val="0057629A"/>
    <w:rsid w:val="005762E0"/>
    <w:rsid w:val="005762E7"/>
    <w:rsid w:val="0057633C"/>
    <w:rsid w:val="0057638B"/>
    <w:rsid w:val="005763A5"/>
    <w:rsid w:val="005763A6"/>
    <w:rsid w:val="005763B0"/>
    <w:rsid w:val="005763E8"/>
    <w:rsid w:val="00576430"/>
    <w:rsid w:val="00576440"/>
    <w:rsid w:val="00576457"/>
    <w:rsid w:val="0057649A"/>
    <w:rsid w:val="005764A0"/>
    <w:rsid w:val="005764A6"/>
    <w:rsid w:val="005764DC"/>
    <w:rsid w:val="005764FF"/>
    <w:rsid w:val="0057652A"/>
    <w:rsid w:val="00576571"/>
    <w:rsid w:val="0057657F"/>
    <w:rsid w:val="005765E3"/>
    <w:rsid w:val="005765EB"/>
    <w:rsid w:val="0057662F"/>
    <w:rsid w:val="00576665"/>
    <w:rsid w:val="0057669B"/>
    <w:rsid w:val="0057670A"/>
    <w:rsid w:val="00576717"/>
    <w:rsid w:val="00576743"/>
    <w:rsid w:val="00576751"/>
    <w:rsid w:val="00576753"/>
    <w:rsid w:val="00576775"/>
    <w:rsid w:val="00576776"/>
    <w:rsid w:val="0057677F"/>
    <w:rsid w:val="005767D0"/>
    <w:rsid w:val="005767D3"/>
    <w:rsid w:val="005767E6"/>
    <w:rsid w:val="005767FA"/>
    <w:rsid w:val="00576819"/>
    <w:rsid w:val="0057686F"/>
    <w:rsid w:val="00576894"/>
    <w:rsid w:val="005768B1"/>
    <w:rsid w:val="005768C9"/>
    <w:rsid w:val="0057694D"/>
    <w:rsid w:val="00576958"/>
    <w:rsid w:val="00576964"/>
    <w:rsid w:val="00576984"/>
    <w:rsid w:val="00576995"/>
    <w:rsid w:val="005769C5"/>
    <w:rsid w:val="005769C8"/>
    <w:rsid w:val="00576A1B"/>
    <w:rsid w:val="00576A3B"/>
    <w:rsid w:val="00576A4D"/>
    <w:rsid w:val="00576ACE"/>
    <w:rsid w:val="00576AEB"/>
    <w:rsid w:val="00576AF0"/>
    <w:rsid w:val="00576B05"/>
    <w:rsid w:val="00576B7F"/>
    <w:rsid w:val="00576BA3"/>
    <w:rsid w:val="00576BCC"/>
    <w:rsid w:val="00576BF8"/>
    <w:rsid w:val="00576C3E"/>
    <w:rsid w:val="00576C66"/>
    <w:rsid w:val="00576C95"/>
    <w:rsid w:val="00576C9A"/>
    <w:rsid w:val="00576C9F"/>
    <w:rsid w:val="00576CB8"/>
    <w:rsid w:val="00576CDF"/>
    <w:rsid w:val="00576CF3"/>
    <w:rsid w:val="00576D1A"/>
    <w:rsid w:val="00576D3D"/>
    <w:rsid w:val="00576D5A"/>
    <w:rsid w:val="00576D87"/>
    <w:rsid w:val="00576D9E"/>
    <w:rsid w:val="00576DC8"/>
    <w:rsid w:val="00576E27"/>
    <w:rsid w:val="00576E40"/>
    <w:rsid w:val="00576E71"/>
    <w:rsid w:val="00576E8F"/>
    <w:rsid w:val="00576E9F"/>
    <w:rsid w:val="00576EA4"/>
    <w:rsid w:val="00576EC8"/>
    <w:rsid w:val="00576EE7"/>
    <w:rsid w:val="00576EEF"/>
    <w:rsid w:val="00576F11"/>
    <w:rsid w:val="00576F48"/>
    <w:rsid w:val="00576F53"/>
    <w:rsid w:val="00576FB3"/>
    <w:rsid w:val="00576FE0"/>
    <w:rsid w:val="00577018"/>
    <w:rsid w:val="00577044"/>
    <w:rsid w:val="00577053"/>
    <w:rsid w:val="0057708A"/>
    <w:rsid w:val="005770A0"/>
    <w:rsid w:val="005770BB"/>
    <w:rsid w:val="005770CB"/>
    <w:rsid w:val="005770F7"/>
    <w:rsid w:val="00577100"/>
    <w:rsid w:val="0057712D"/>
    <w:rsid w:val="00577145"/>
    <w:rsid w:val="0057714A"/>
    <w:rsid w:val="0057714C"/>
    <w:rsid w:val="0057716E"/>
    <w:rsid w:val="0057719F"/>
    <w:rsid w:val="00577214"/>
    <w:rsid w:val="00577227"/>
    <w:rsid w:val="0057724A"/>
    <w:rsid w:val="00577284"/>
    <w:rsid w:val="005772A7"/>
    <w:rsid w:val="005772AC"/>
    <w:rsid w:val="0057730E"/>
    <w:rsid w:val="00577322"/>
    <w:rsid w:val="0057733E"/>
    <w:rsid w:val="0057736A"/>
    <w:rsid w:val="00577437"/>
    <w:rsid w:val="0057743D"/>
    <w:rsid w:val="00577442"/>
    <w:rsid w:val="00577448"/>
    <w:rsid w:val="00577484"/>
    <w:rsid w:val="00577488"/>
    <w:rsid w:val="0057749A"/>
    <w:rsid w:val="0057749D"/>
    <w:rsid w:val="005774A2"/>
    <w:rsid w:val="005774BD"/>
    <w:rsid w:val="005774C9"/>
    <w:rsid w:val="005774DD"/>
    <w:rsid w:val="0057750C"/>
    <w:rsid w:val="00577521"/>
    <w:rsid w:val="00577522"/>
    <w:rsid w:val="00577530"/>
    <w:rsid w:val="00577542"/>
    <w:rsid w:val="0057754F"/>
    <w:rsid w:val="00577560"/>
    <w:rsid w:val="0057756A"/>
    <w:rsid w:val="00577578"/>
    <w:rsid w:val="005775AD"/>
    <w:rsid w:val="005775BE"/>
    <w:rsid w:val="005775E9"/>
    <w:rsid w:val="005775F8"/>
    <w:rsid w:val="00577603"/>
    <w:rsid w:val="00577648"/>
    <w:rsid w:val="0057764A"/>
    <w:rsid w:val="0057766B"/>
    <w:rsid w:val="005776A4"/>
    <w:rsid w:val="005776CE"/>
    <w:rsid w:val="00577719"/>
    <w:rsid w:val="0057773C"/>
    <w:rsid w:val="00577773"/>
    <w:rsid w:val="005777AF"/>
    <w:rsid w:val="005777B7"/>
    <w:rsid w:val="005777BD"/>
    <w:rsid w:val="00577859"/>
    <w:rsid w:val="0057785C"/>
    <w:rsid w:val="00577862"/>
    <w:rsid w:val="00577867"/>
    <w:rsid w:val="00577922"/>
    <w:rsid w:val="00577941"/>
    <w:rsid w:val="00577956"/>
    <w:rsid w:val="00577990"/>
    <w:rsid w:val="005779E2"/>
    <w:rsid w:val="005779F0"/>
    <w:rsid w:val="00577A05"/>
    <w:rsid w:val="00577A19"/>
    <w:rsid w:val="00577A36"/>
    <w:rsid w:val="00577AB3"/>
    <w:rsid w:val="00577ABE"/>
    <w:rsid w:val="00577ABF"/>
    <w:rsid w:val="00577ACE"/>
    <w:rsid w:val="00577ACF"/>
    <w:rsid w:val="00577B12"/>
    <w:rsid w:val="00577B18"/>
    <w:rsid w:val="00577B1E"/>
    <w:rsid w:val="00577B92"/>
    <w:rsid w:val="00577BAC"/>
    <w:rsid w:val="00577BE0"/>
    <w:rsid w:val="00577BE3"/>
    <w:rsid w:val="00577C1E"/>
    <w:rsid w:val="00577C5D"/>
    <w:rsid w:val="00577C75"/>
    <w:rsid w:val="00577C90"/>
    <w:rsid w:val="00577C9A"/>
    <w:rsid w:val="00577CAA"/>
    <w:rsid w:val="00577CCC"/>
    <w:rsid w:val="00577CF2"/>
    <w:rsid w:val="00577CF3"/>
    <w:rsid w:val="00577D1B"/>
    <w:rsid w:val="00577D2C"/>
    <w:rsid w:val="00577D3E"/>
    <w:rsid w:val="00577DD3"/>
    <w:rsid w:val="00577DF0"/>
    <w:rsid w:val="00577DFE"/>
    <w:rsid w:val="00577E5A"/>
    <w:rsid w:val="00577E70"/>
    <w:rsid w:val="00577E7A"/>
    <w:rsid w:val="00577E86"/>
    <w:rsid w:val="00577E87"/>
    <w:rsid w:val="00577EA9"/>
    <w:rsid w:val="00577EAE"/>
    <w:rsid w:val="00577EB4"/>
    <w:rsid w:val="00577EF5"/>
    <w:rsid w:val="00577F07"/>
    <w:rsid w:val="00577F24"/>
    <w:rsid w:val="00577F2D"/>
    <w:rsid w:val="00577F71"/>
    <w:rsid w:val="00577FDE"/>
    <w:rsid w:val="00577FE3"/>
    <w:rsid w:val="00580003"/>
    <w:rsid w:val="0058000B"/>
    <w:rsid w:val="0058003A"/>
    <w:rsid w:val="0058003B"/>
    <w:rsid w:val="00580099"/>
    <w:rsid w:val="005800E1"/>
    <w:rsid w:val="00580154"/>
    <w:rsid w:val="005801A3"/>
    <w:rsid w:val="005801AF"/>
    <w:rsid w:val="005801DF"/>
    <w:rsid w:val="005801FD"/>
    <w:rsid w:val="00580206"/>
    <w:rsid w:val="0058020B"/>
    <w:rsid w:val="00580224"/>
    <w:rsid w:val="0058022F"/>
    <w:rsid w:val="0058024C"/>
    <w:rsid w:val="00580277"/>
    <w:rsid w:val="005802B0"/>
    <w:rsid w:val="00580303"/>
    <w:rsid w:val="0058030A"/>
    <w:rsid w:val="00580338"/>
    <w:rsid w:val="00580341"/>
    <w:rsid w:val="00580344"/>
    <w:rsid w:val="0058036A"/>
    <w:rsid w:val="00580370"/>
    <w:rsid w:val="00580387"/>
    <w:rsid w:val="00580390"/>
    <w:rsid w:val="00580398"/>
    <w:rsid w:val="005803B2"/>
    <w:rsid w:val="005803BD"/>
    <w:rsid w:val="005803E5"/>
    <w:rsid w:val="005803E6"/>
    <w:rsid w:val="00580422"/>
    <w:rsid w:val="00580437"/>
    <w:rsid w:val="005804CB"/>
    <w:rsid w:val="005804CE"/>
    <w:rsid w:val="005804DE"/>
    <w:rsid w:val="005804F5"/>
    <w:rsid w:val="005804FF"/>
    <w:rsid w:val="00580519"/>
    <w:rsid w:val="00580554"/>
    <w:rsid w:val="0058055F"/>
    <w:rsid w:val="00580562"/>
    <w:rsid w:val="00580563"/>
    <w:rsid w:val="00580564"/>
    <w:rsid w:val="005805B5"/>
    <w:rsid w:val="005805B7"/>
    <w:rsid w:val="005805BA"/>
    <w:rsid w:val="005805C0"/>
    <w:rsid w:val="005805CA"/>
    <w:rsid w:val="005805EA"/>
    <w:rsid w:val="00580629"/>
    <w:rsid w:val="00580646"/>
    <w:rsid w:val="00580649"/>
    <w:rsid w:val="00580668"/>
    <w:rsid w:val="005806CC"/>
    <w:rsid w:val="005806D6"/>
    <w:rsid w:val="00580717"/>
    <w:rsid w:val="0058071C"/>
    <w:rsid w:val="00580722"/>
    <w:rsid w:val="00580725"/>
    <w:rsid w:val="0058077E"/>
    <w:rsid w:val="00580796"/>
    <w:rsid w:val="00580838"/>
    <w:rsid w:val="0058083A"/>
    <w:rsid w:val="0058084D"/>
    <w:rsid w:val="0058086B"/>
    <w:rsid w:val="00580877"/>
    <w:rsid w:val="0058087B"/>
    <w:rsid w:val="0058088C"/>
    <w:rsid w:val="0058090F"/>
    <w:rsid w:val="0058092B"/>
    <w:rsid w:val="0058096A"/>
    <w:rsid w:val="0058098B"/>
    <w:rsid w:val="005809BA"/>
    <w:rsid w:val="005809D0"/>
    <w:rsid w:val="00580A29"/>
    <w:rsid w:val="00580A52"/>
    <w:rsid w:val="00580A57"/>
    <w:rsid w:val="00580A6B"/>
    <w:rsid w:val="00580A90"/>
    <w:rsid w:val="00580A93"/>
    <w:rsid w:val="00580AA7"/>
    <w:rsid w:val="00580AC5"/>
    <w:rsid w:val="00580B19"/>
    <w:rsid w:val="00580B22"/>
    <w:rsid w:val="00580B24"/>
    <w:rsid w:val="00580B25"/>
    <w:rsid w:val="00580B2D"/>
    <w:rsid w:val="00580B3F"/>
    <w:rsid w:val="00580B4E"/>
    <w:rsid w:val="00580B87"/>
    <w:rsid w:val="00580BFC"/>
    <w:rsid w:val="00580CDB"/>
    <w:rsid w:val="00580CDE"/>
    <w:rsid w:val="00580D14"/>
    <w:rsid w:val="00580D21"/>
    <w:rsid w:val="00580D97"/>
    <w:rsid w:val="00580DAE"/>
    <w:rsid w:val="00580DB5"/>
    <w:rsid w:val="00580DD8"/>
    <w:rsid w:val="00580E0F"/>
    <w:rsid w:val="00580E2D"/>
    <w:rsid w:val="00580E3A"/>
    <w:rsid w:val="00580E54"/>
    <w:rsid w:val="00580E8D"/>
    <w:rsid w:val="00580EB3"/>
    <w:rsid w:val="00580EE1"/>
    <w:rsid w:val="00580EE3"/>
    <w:rsid w:val="00580EF2"/>
    <w:rsid w:val="00580F00"/>
    <w:rsid w:val="00580F06"/>
    <w:rsid w:val="00580F4E"/>
    <w:rsid w:val="00580F90"/>
    <w:rsid w:val="00580F94"/>
    <w:rsid w:val="00580FB2"/>
    <w:rsid w:val="00580FD3"/>
    <w:rsid w:val="00580FF4"/>
    <w:rsid w:val="00581023"/>
    <w:rsid w:val="00581085"/>
    <w:rsid w:val="0058108A"/>
    <w:rsid w:val="0058108E"/>
    <w:rsid w:val="005810B2"/>
    <w:rsid w:val="005810C1"/>
    <w:rsid w:val="005810F6"/>
    <w:rsid w:val="00581116"/>
    <w:rsid w:val="00581117"/>
    <w:rsid w:val="00581144"/>
    <w:rsid w:val="00581170"/>
    <w:rsid w:val="00581179"/>
    <w:rsid w:val="0058117D"/>
    <w:rsid w:val="005811A9"/>
    <w:rsid w:val="005811B3"/>
    <w:rsid w:val="005811CF"/>
    <w:rsid w:val="005811D7"/>
    <w:rsid w:val="005811F2"/>
    <w:rsid w:val="0058124B"/>
    <w:rsid w:val="0058126E"/>
    <w:rsid w:val="0058127F"/>
    <w:rsid w:val="005812B4"/>
    <w:rsid w:val="005812F0"/>
    <w:rsid w:val="0058131D"/>
    <w:rsid w:val="0058136B"/>
    <w:rsid w:val="005813DA"/>
    <w:rsid w:val="00581466"/>
    <w:rsid w:val="005814E3"/>
    <w:rsid w:val="00581536"/>
    <w:rsid w:val="00581573"/>
    <w:rsid w:val="0058159D"/>
    <w:rsid w:val="005815AD"/>
    <w:rsid w:val="005815E4"/>
    <w:rsid w:val="005815E5"/>
    <w:rsid w:val="0058160A"/>
    <w:rsid w:val="00581617"/>
    <w:rsid w:val="0058161E"/>
    <w:rsid w:val="00581627"/>
    <w:rsid w:val="00581634"/>
    <w:rsid w:val="00581692"/>
    <w:rsid w:val="00581694"/>
    <w:rsid w:val="005816AD"/>
    <w:rsid w:val="005816F5"/>
    <w:rsid w:val="0058173C"/>
    <w:rsid w:val="0058177D"/>
    <w:rsid w:val="005817A6"/>
    <w:rsid w:val="005817AA"/>
    <w:rsid w:val="00581856"/>
    <w:rsid w:val="0058187E"/>
    <w:rsid w:val="005818E5"/>
    <w:rsid w:val="005818EE"/>
    <w:rsid w:val="0058193E"/>
    <w:rsid w:val="00581945"/>
    <w:rsid w:val="00581A08"/>
    <w:rsid w:val="00581A18"/>
    <w:rsid w:val="00581A29"/>
    <w:rsid w:val="00581A2A"/>
    <w:rsid w:val="00581A3D"/>
    <w:rsid w:val="00581A74"/>
    <w:rsid w:val="00581A7A"/>
    <w:rsid w:val="00581A87"/>
    <w:rsid w:val="00581A94"/>
    <w:rsid w:val="00581AAB"/>
    <w:rsid w:val="00581AB4"/>
    <w:rsid w:val="00581AEB"/>
    <w:rsid w:val="00581B01"/>
    <w:rsid w:val="00581B54"/>
    <w:rsid w:val="00581B5A"/>
    <w:rsid w:val="00581BBB"/>
    <w:rsid w:val="00581BF7"/>
    <w:rsid w:val="00581BFB"/>
    <w:rsid w:val="00581C0E"/>
    <w:rsid w:val="00581C16"/>
    <w:rsid w:val="00581C17"/>
    <w:rsid w:val="00581C37"/>
    <w:rsid w:val="00581C55"/>
    <w:rsid w:val="00581C58"/>
    <w:rsid w:val="00581CBF"/>
    <w:rsid w:val="00581CDF"/>
    <w:rsid w:val="00581CE3"/>
    <w:rsid w:val="00581D25"/>
    <w:rsid w:val="00581D51"/>
    <w:rsid w:val="00581D79"/>
    <w:rsid w:val="00581D86"/>
    <w:rsid w:val="00581D94"/>
    <w:rsid w:val="00581DA2"/>
    <w:rsid w:val="00581DB2"/>
    <w:rsid w:val="00581DD9"/>
    <w:rsid w:val="00581DE5"/>
    <w:rsid w:val="00581E5C"/>
    <w:rsid w:val="00581E79"/>
    <w:rsid w:val="00581E7B"/>
    <w:rsid w:val="00581EBC"/>
    <w:rsid w:val="00581EFD"/>
    <w:rsid w:val="00581F01"/>
    <w:rsid w:val="00581F62"/>
    <w:rsid w:val="00581F7A"/>
    <w:rsid w:val="00581F88"/>
    <w:rsid w:val="00581FA4"/>
    <w:rsid w:val="00581FA5"/>
    <w:rsid w:val="00581FA9"/>
    <w:rsid w:val="00581FAC"/>
    <w:rsid w:val="00581FC9"/>
    <w:rsid w:val="00581FF8"/>
    <w:rsid w:val="0058200F"/>
    <w:rsid w:val="00582053"/>
    <w:rsid w:val="00582096"/>
    <w:rsid w:val="005820A4"/>
    <w:rsid w:val="005820B5"/>
    <w:rsid w:val="005820BF"/>
    <w:rsid w:val="0058210C"/>
    <w:rsid w:val="00582129"/>
    <w:rsid w:val="00582177"/>
    <w:rsid w:val="00582199"/>
    <w:rsid w:val="005821C8"/>
    <w:rsid w:val="00582213"/>
    <w:rsid w:val="00582223"/>
    <w:rsid w:val="0058222E"/>
    <w:rsid w:val="0058223A"/>
    <w:rsid w:val="00582242"/>
    <w:rsid w:val="00582261"/>
    <w:rsid w:val="005822F8"/>
    <w:rsid w:val="00582300"/>
    <w:rsid w:val="00582359"/>
    <w:rsid w:val="005823A5"/>
    <w:rsid w:val="005823BB"/>
    <w:rsid w:val="00582406"/>
    <w:rsid w:val="00582411"/>
    <w:rsid w:val="00582412"/>
    <w:rsid w:val="0058249B"/>
    <w:rsid w:val="005824BA"/>
    <w:rsid w:val="00582507"/>
    <w:rsid w:val="0058250B"/>
    <w:rsid w:val="0058251D"/>
    <w:rsid w:val="00582526"/>
    <w:rsid w:val="0058254F"/>
    <w:rsid w:val="0058255E"/>
    <w:rsid w:val="00582570"/>
    <w:rsid w:val="005825BA"/>
    <w:rsid w:val="005825C9"/>
    <w:rsid w:val="005825CA"/>
    <w:rsid w:val="005825D0"/>
    <w:rsid w:val="00582623"/>
    <w:rsid w:val="005826D3"/>
    <w:rsid w:val="00582714"/>
    <w:rsid w:val="00582752"/>
    <w:rsid w:val="0058276A"/>
    <w:rsid w:val="005827A8"/>
    <w:rsid w:val="005827EF"/>
    <w:rsid w:val="00582803"/>
    <w:rsid w:val="00582835"/>
    <w:rsid w:val="0058286A"/>
    <w:rsid w:val="00582882"/>
    <w:rsid w:val="00582889"/>
    <w:rsid w:val="00582905"/>
    <w:rsid w:val="00582907"/>
    <w:rsid w:val="00582916"/>
    <w:rsid w:val="00582920"/>
    <w:rsid w:val="0058298D"/>
    <w:rsid w:val="00582A15"/>
    <w:rsid w:val="00582A1A"/>
    <w:rsid w:val="00582AA9"/>
    <w:rsid w:val="00582AFA"/>
    <w:rsid w:val="00582B0B"/>
    <w:rsid w:val="00582B30"/>
    <w:rsid w:val="00582B49"/>
    <w:rsid w:val="00582B72"/>
    <w:rsid w:val="00582B78"/>
    <w:rsid w:val="00582C18"/>
    <w:rsid w:val="00582C34"/>
    <w:rsid w:val="00582C7A"/>
    <w:rsid w:val="00582CC1"/>
    <w:rsid w:val="00582CF8"/>
    <w:rsid w:val="00582D0D"/>
    <w:rsid w:val="00582D23"/>
    <w:rsid w:val="00582D37"/>
    <w:rsid w:val="00582D63"/>
    <w:rsid w:val="00582DF1"/>
    <w:rsid w:val="00582E16"/>
    <w:rsid w:val="00582E24"/>
    <w:rsid w:val="00582E64"/>
    <w:rsid w:val="00582EC1"/>
    <w:rsid w:val="00582F11"/>
    <w:rsid w:val="00582F59"/>
    <w:rsid w:val="00582F61"/>
    <w:rsid w:val="00582F6E"/>
    <w:rsid w:val="00582F99"/>
    <w:rsid w:val="00582FB5"/>
    <w:rsid w:val="00582FD7"/>
    <w:rsid w:val="00582FED"/>
    <w:rsid w:val="00583003"/>
    <w:rsid w:val="0058300D"/>
    <w:rsid w:val="00583063"/>
    <w:rsid w:val="005830C1"/>
    <w:rsid w:val="005830CD"/>
    <w:rsid w:val="00583135"/>
    <w:rsid w:val="00583141"/>
    <w:rsid w:val="00583162"/>
    <w:rsid w:val="00583184"/>
    <w:rsid w:val="005831C3"/>
    <w:rsid w:val="0058321F"/>
    <w:rsid w:val="00583274"/>
    <w:rsid w:val="0058327B"/>
    <w:rsid w:val="005832C1"/>
    <w:rsid w:val="005832C3"/>
    <w:rsid w:val="005832FB"/>
    <w:rsid w:val="00583301"/>
    <w:rsid w:val="0058338C"/>
    <w:rsid w:val="005833AE"/>
    <w:rsid w:val="005833C7"/>
    <w:rsid w:val="00583401"/>
    <w:rsid w:val="00583439"/>
    <w:rsid w:val="00583467"/>
    <w:rsid w:val="00583472"/>
    <w:rsid w:val="005834F9"/>
    <w:rsid w:val="005835AE"/>
    <w:rsid w:val="005835CC"/>
    <w:rsid w:val="00583607"/>
    <w:rsid w:val="00583616"/>
    <w:rsid w:val="0058362B"/>
    <w:rsid w:val="00583683"/>
    <w:rsid w:val="00583693"/>
    <w:rsid w:val="005836CC"/>
    <w:rsid w:val="00583729"/>
    <w:rsid w:val="0058372D"/>
    <w:rsid w:val="0058375F"/>
    <w:rsid w:val="00583784"/>
    <w:rsid w:val="005837A8"/>
    <w:rsid w:val="005837CB"/>
    <w:rsid w:val="005837DA"/>
    <w:rsid w:val="00583827"/>
    <w:rsid w:val="0058384D"/>
    <w:rsid w:val="0058385A"/>
    <w:rsid w:val="0058389E"/>
    <w:rsid w:val="005838CE"/>
    <w:rsid w:val="005838FE"/>
    <w:rsid w:val="00583909"/>
    <w:rsid w:val="0058390E"/>
    <w:rsid w:val="0058393D"/>
    <w:rsid w:val="0058397A"/>
    <w:rsid w:val="00583A1F"/>
    <w:rsid w:val="00583A2A"/>
    <w:rsid w:val="00583A6B"/>
    <w:rsid w:val="00583A7B"/>
    <w:rsid w:val="00583AC2"/>
    <w:rsid w:val="00583ADE"/>
    <w:rsid w:val="00583AE5"/>
    <w:rsid w:val="00583B60"/>
    <w:rsid w:val="00583B8A"/>
    <w:rsid w:val="00583B9E"/>
    <w:rsid w:val="00583BA5"/>
    <w:rsid w:val="00583BC7"/>
    <w:rsid w:val="00583C97"/>
    <w:rsid w:val="00583C99"/>
    <w:rsid w:val="00583CA3"/>
    <w:rsid w:val="00583CF7"/>
    <w:rsid w:val="00583D48"/>
    <w:rsid w:val="00583D8D"/>
    <w:rsid w:val="00583DA2"/>
    <w:rsid w:val="00583E33"/>
    <w:rsid w:val="00583E65"/>
    <w:rsid w:val="00583E79"/>
    <w:rsid w:val="00583F33"/>
    <w:rsid w:val="00583F4F"/>
    <w:rsid w:val="00583F9A"/>
    <w:rsid w:val="00583FA0"/>
    <w:rsid w:val="00583FA5"/>
    <w:rsid w:val="00583FB3"/>
    <w:rsid w:val="00583FB7"/>
    <w:rsid w:val="00583FC3"/>
    <w:rsid w:val="00584058"/>
    <w:rsid w:val="00584079"/>
    <w:rsid w:val="005840DF"/>
    <w:rsid w:val="00584120"/>
    <w:rsid w:val="0058416C"/>
    <w:rsid w:val="0058417F"/>
    <w:rsid w:val="00584198"/>
    <w:rsid w:val="005841B8"/>
    <w:rsid w:val="005841D9"/>
    <w:rsid w:val="00584212"/>
    <w:rsid w:val="00584232"/>
    <w:rsid w:val="00584269"/>
    <w:rsid w:val="0058428A"/>
    <w:rsid w:val="005842A9"/>
    <w:rsid w:val="005842B5"/>
    <w:rsid w:val="005842DC"/>
    <w:rsid w:val="00584326"/>
    <w:rsid w:val="0058435A"/>
    <w:rsid w:val="0058435D"/>
    <w:rsid w:val="00584379"/>
    <w:rsid w:val="00584387"/>
    <w:rsid w:val="005843EE"/>
    <w:rsid w:val="005843F3"/>
    <w:rsid w:val="00584426"/>
    <w:rsid w:val="00584431"/>
    <w:rsid w:val="0058443F"/>
    <w:rsid w:val="00584448"/>
    <w:rsid w:val="0058445A"/>
    <w:rsid w:val="0058445D"/>
    <w:rsid w:val="00584460"/>
    <w:rsid w:val="005844B8"/>
    <w:rsid w:val="005844DE"/>
    <w:rsid w:val="005844E0"/>
    <w:rsid w:val="00584505"/>
    <w:rsid w:val="00584534"/>
    <w:rsid w:val="00584536"/>
    <w:rsid w:val="00584544"/>
    <w:rsid w:val="005845EA"/>
    <w:rsid w:val="0058463E"/>
    <w:rsid w:val="00584657"/>
    <w:rsid w:val="00584672"/>
    <w:rsid w:val="005846A9"/>
    <w:rsid w:val="005846D2"/>
    <w:rsid w:val="00584725"/>
    <w:rsid w:val="00584728"/>
    <w:rsid w:val="005847A7"/>
    <w:rsid w:val="005847C5"/>
    <w:rsid w:val="005847D1"/>
    <w:rsid w:val="005847E2"/>
    <w:rsid w:val="005847E5"/>
    <w:rsid w:val="00584814"/>
    <w:rsid w:val="00584818"/>
    <w:rsid w:val="00584819"/>
    <w:rsid w:val="00584821"/>
    <w:rsid w:val="00584856"/>
    <w:rsid w:val="0058492E"/>
    <w:rsid w:val="0058496F"/>
    <w:rsid w:val="00584970"/>
    <w:rsid w:val="00584977"/>
    <w:rsid w:val="0058498D"/>
    <w:rsid w:val="005849BA"/>
    <w:rsid w:val="005849C2"/>
    <w:rsid w:val="005849D0"/>
    <w:rsid w:val="005849D7"/>
    <w:rsid w:val="00584A10"/>
    <w:rsid w:val="00584AB2"/>
    <w:rsid w:val="00584AB4"/>
    <w:rsid w:val="00584AC2"/>
    <w:rsid w:val="00584AC9"/>
    <w:rsid w:val="00584AD3"/>
    <w:rsid w:val="00584AED"/>
    <w:rsid w:val="00584B29"/>
    <w:rsid w:val="00584B3F"/>
    <w:rsid w:val="00584B52"/>
    <w:rsid w:val="00584B67"/>
    <w:rsid w:val="00584B6F"/>
    <w:rsid w:val="00584B8E"/>
    <w:rsid w:val="00584B95"/>
    <w:rsid w:val="00584BDF"/>
    <w:rsid w:val="00584BE9"/>
    <w:rsid w:val="00584BF5"/>
    <w:rsid w:val="00584C09"/>
    <w:rsid w:val="00584C14"/>
    <w:rsid w:val="00584C22"/>
    <w:rsid w:val="00584C43"/>
    <w:rsid w:val="00584C4F"/>
    <w:rsid w:val="00584CD9"/>
    <w:rsid w:val="00584CF2"/>
    <w:rsid w:val="00584CFB"/>
    <w:rsid w:val="00584D0D"/>
    <w:rsid w:val="00584D7D"/>
    <w:rsid w:val="00584DA9"/>
    <w:rsid w:val="00584E55"/>
    <w:rsid w:val="00584E74"/>
    <w:rsid w:val="00584ECF"/>
    <w:rsid w:val="00584ED4"/>
    <w:rsid w:val="00584EDA"/>
    <w:rsid w:val="00584F18"/>
    <w:rsid w:val="00584F19"/>
    <w:rsid w:val="00584F1A"/>
    <w:rsid w:val="00584F31"/>
    <w:rsid w:val="00584F67"/>
    <w:rsid w:val="00584F9E"/>
    <w:rsid w:val="00584FDC"/>
    <w:rsid w:val="00584FEE"/>
    <w:rsid w:val="0058500B"/>
    <w:rsid w:val="0058503D"/>
    <w:rsid w:val="00585042"/>
    <w:rsid w:val="0058506A"/>
    <w:rsid w:val="00585082"/>
    <w:rsid w:val="005850B2"/>
    <w:rsid w:val="005850E6"/>
    <w:rsid w:val="005850FF"/>
    <w:rsid w:val="00585101"/>
    <w:rsid w:val="00585119"/>
    <w:rsid w:val="0058513E"/>
    <w:rsid w:val="00585142"/>
    <w:rsid w:val="00585151"/>
    <w:rsid w:val="005851C6"/>
    <w:rsid w:val="005851D9"/>
    <w:rsid w:val="005851EB"/>
    <w:rsid w:val="00585217"/>
    <w:rsid w:val="00585249"/>
    <w:rsid w:val="00585257"/>
    <w:rsid w:val="0058525B"/>
    <w:rsid w:val="005852A1"/>
    <w:rsid w:val="005852AF"/>
    <w:rsid w:val="005852F1"/>
    <w:rsid w:val="00585304"/>
    <w:rsid w:val="00585317"/>
    <w:rsid w:val="00585330"/>
    <w:rsid w:val="0058533D"/>
    <w:rsid w:val="00585347"/>
    <w:rsid w:val="00585359"/>
    <w:rsid w:val="005853BB"/>
    <w:rsid w:val="00585433"/>
    <w:rsid w:val="00585440"/>
    <w:rsid w:val="00585467"/>
    <w:rsid w:val="0058547F"/>
    <w:rsid w:val="00585486"/>
    <w:rsid w:val="005854B0"/>
    <w:rsid w:val="005854B6"/>
    <w:rsid w:val="005854E1"/>
    <w:rsid w:val="00585510"/>
    <w:rsid w:val="0058551E"/>
    <w:rsid w:val="0058552F"/>
    <w:rsid w:val="00585532"/>
    <w:rsid w:val="00585563"/>
    <w:rsid w:val="005855DA"/>
    <w:rsid w:val="005855E1"/>
    <w:rsid w:val="00585624"/>
    <w:rsid w:val="0058562B"/>
    <w:rsid w:val="0058562E"/>
    <w:rsid w:val="00585652"/>
    <w:rsid w:val="0058566E"/>
    <w:rsid w:val="005856C2"/>
    <w:rsid w:val="00585707"/>
    <w:rsid w:val="00585729"/>
    <w:rsid w:val="00585761"/>
    <w:rsid w:val="0058577A"/>
    <w:rsid w:val="0058577B"/>
    <w:rsid w:val="00585787"/>
    <w:rsid w:val="00585792"/>
    <w:rsid w:val="005857A7"/>
    <w:rsid w:val="005857C4"/>
    <w:rsid w:val="005857CD"/>
    <w:rsid w:val="005857FB"/>
    <w:rsid w:val="00585800"/>
    <w:rsid w:val="00585803"/>
    <w:rsid w:val="0058580B"/>
    <w:rsid w:val="0058583A"/>
    <w:rsid w:val="0058583C"/>
    <w:rsid w:val="00585850"/>
    <w:rsid w:val="00585869"/>
    <w:rsid w:val="005858FD"/>
    <w:rsid w:val="00585906"/>
    <w:rsid w:val="0058591F"/>
    <w:rsid w:val="0058592F"/>
    <w:rsid w:val="0058595D"/>
    <w:rsid w:val="00585982"/>
    <w:rsid w:val="005859B6"/>
    <w:rsid w:val="00585A2A"/>
    <w:rsid w:val="00585A32"/>
    <w:rsid w:val="00585A3B"/>
    <w:rsid w:val="00585A79"/>
    <w:rsid w:val="00585A84"/>
    <w:rsid w:val="00585AA1"/>
    <w:rsid w:val="00585AEA"/>
    <w:rsid w:val="00585AEC"/>
    <w:rsid w:val="00585AFE"/>
    <w:rsid w:val="00585B1B"/>
    <w:rsid w:val="00585B32"/>
    <w:rsid w:val="00585B38"/>
    <w:rsid w:val="00585B5A"/>
    <w:rsid w:val="00585B5F"/>
    <w:rsid w:val="00585B66"/>
    <w:rsid w:val="00585B99"/>
    <w:rsid w:val="00585B9C"/>
    <w:rsid w:val="00585BA7"/>
    <w:rsid w:val="00585BBC"/>
    <w:rsid w:val="00585BCD"/>
    <w:rsid w:val="00585C82"/>
    <w:rsid w:val="00585C8E"/>
    <w:rsid w:val="00585CC6"/>
    <w:rsid w:val="00585CF3"/>
    <w:rsid w:val="00585CF5"/>
    <w:rsid w:val="00585D01"/>
    <w:rsid w:val="00585D07"/>
    <w:rsid w:val="00585D10"/>
    <w:rsid w:val="00585D15"/>
    <w:rsid w:val="00585D8D"/>
    <w:rsid w:val="00585D99"/>
    <w:rsid w:val="00585DA9"/>
    <w:rsid w:val="00585DC0"/>
    <w:rsid w:val="00585E15"/>
    <w:rsid w:val="00585E2A"/>
    <w:rsid w:val="00585E44"/>
    <w:rsid w:val="00585E65"/>
    <w:rsid w:val="00585E7E"/>
    <w:rsid w:val="00585E89"/>
    <w:rsid w:val="00585E8D"/>
    <w:rsid w:val="00585E9A"/>
    <w:rsid w:val="00585EBC"/>
    <w:rsid w:val="00585EE0"/>
    <w:rsid w:val="00585F2D"/>
    <w:rsid w:val="00585F84"/>
    <w:rsid w:val="00585F98"/>
    <w:rsid w:val="00585FBC"/>
    <w:rsid w:val="00585FE0"/>
    <w:rsid w:val="00585FE7"/>
    <w:rsid w:val="00585FF2"/>
    <w:rsid w:val="00586049"/>
    <w:rsid w:val="0058605E"/>
    <w:rsid w:val="00586077"/>
    <w:rsid w:val="00586083"/>
    <w:rsid w:val="005860AD"/>
    <w:rsid w:val="005860C3"/>
    <w:rsid w:val="005860D2"/>
    <w:rsid w:val="005860D3"/>
    <w:rsid w:val="005860D4"/>
    <w:rsid w:val="0058610E"/>
    <w:rsid w:val="00586117"/>
    <w:rsid w:val="00586121"/>
    <w:rsid w:val="0058612E"/>
    <w:rsid w:val="0058613E"/>
    <w:rsid w:val="00586145"/>
    <w:rsid w:val="0058614B"/>
    <w:rsid w:val="00586167"/>
    <w:rsid w:val="0058616B"/>
    <w:rsid w:val="0058617F"/>
    <w:rsid w:val="00586199"/>
    <w:rsid w:val="005861A1"/>
    <w:rsid w:val="005861E9"/>
    <w:rsid w:val="00586215"/>
    <w:rsid w:val="00586223"/>
    <w:rsid w:val="00586247"/>
    <w:rsid w:val="005862E1"/>
    <w:rsid w:val="005862F8"/>
    <w:rsid w:val="00586378"/>
    <w:rsid w:val="00586384"/>
    <w:rsid w:val="005863B1"/>
    <w:rsid w:val="005863C5"/>
    <w:rsid w:val="0058641E"/>
    <w:rsid w:val="00586475"/>
    <w:rsid w:val="00586494"/>
    <w:rsid w:val="005864A8"/>
    <w:rsid w:val="005864AB"/>
    <w:rsid w:val="005864D0"/>
    <w:rsid w:val="005864E0"/>
    <w:rsid w:val="005864E6"/>
    <w:rsid w:val="005864FA"/>
    <w:rsid w:val="00586504"/>
    <w:rsid w:val="00586506"/>
    <w:rsid w:val="00586532"/>
    <w:rsid w:val="00586564"/>
    <w:rsid w:val="0058656E"/>
    <w:rsid w:val="0058657E"/>
    <w:rsid w:val="005865CE"/>
    <w:rsid w:val="005865D1"/>
    <w:rsid w:val="005865D9"/>
    <w:rsid w:val="005865F2"/>
    <w:rsid w:val="0058660F"/>
    <w:rsid w:val="00586635"/>
    <w:rsid w:val="00586672"/>
    <w:rsid w:val="00586678"/>
    <w:rsid w:val="0058667D"/>
    <w:rsid w:val="00586734"/>
    <w:rsid w:val="0058673C"/>
    <w:rsid w:val="0058674C"/>
    <w:rsid w:val="00586766"/>
    <w:rsid w:val="0058677E"/>
    <w:rsid w:val="00586797"/>
    <w:rsid w:val="005867AC"/>
    <w:rsid w:val="005867B7"/>
    <w:rsid w:val="005867ED"/>
    <w:rsid w:val="00586804"/>
    <w:rsid w:val="00586807"/>
    <w:rsid w:val="00586861"/>
    <w:rsid w:val="00586877"/>
    <w:rsid w:val="0058689E"/>
    <w:rsid w:val="005868C1"/>
    <w:rsid w:val="00586910"/>
    <w:rsid w:val="0058694D"/>
    <w:rsid w:val="00586988"/>
    <w:rsid w:val="00586991"/>
    <w:rsid w:val="0058699C"/>
    <w:rsid w:val="005869CA"/>
    <w:rsid w:val="00586A0A"/>
    <w:rsid w:val="00586A16"/>
    <w:rsid w:val="00586A20"/>
    <w:rsid w:val="00586A78"/>
    <w:rsid w:val="00586ABC"/>
    <w:rsid w:val="00586AD6"/>
    <w:rsid w:val="00586AFD"/>
    <w:rsid w:val="00586B50"/>
    <w:rsid w:val="00586B86"/>
    <w:rsid w:val="00586B9E"/>
    <w:rsid w:val="00586BF2"/>
    <w:rsid w:val="00586C13"/>
    <w:rsid w:val="00586C75"/>
    <w:rsid w:val="00586C90"/>
    <w:rsid w:val="00586CC0"/>
    <w:rsid w:val="00586CD9"/>
    <w:rsid w:val="00586CDF"/>
    <w:rsid w:val="00586CFC"/>
    <w:rsid w:val="00586D07"/>
    <w:rsid w:val="00586D76"/>
    <w:rsid w:val="00586D9E"/>
    <w:rsid w:val="00586DC0"/>
    <w:rsid w:val="00586DC6"/>
    <w:rsid w:val="00586DCC"/>
    <w:rsid w:val="00586DE6"/>
    <w:rsid w:val="00586E36"/>
    <w:rsid w:val="00586E3B"/>
    <w:rsid w:val="00586E46"/>
    <w:rsid w:val="00586E67"/>
    <w:rsid w:val="00586E74"/>
    <w:rsid w:val="00586EDC"/>
    <w:rsid w:val="00586EE1"/>
    <w:rsid w:val="00586EF7"/>
    <w:rsid w:val="00586F01"/>
    <w:rsid w:val="00586F13"/>
    <w:rsid w:val="00586F8E"/>
    <w:rsid w:val="00586FA6"/>
    <w:rsid w:val="00586FD8"/>
    <w:rsid w:val="0058703E"/>
    <w:rsid w:val="0058707D"/>
    <w:rsid w:val="005870C3"/>
    <w:rsid w:val="005870E8"/>
    <w:rsid w:val="005870F0"/>
    <w:rsid w:val="0058711F"/>
    <w:rsid w:val="00587168"/>
    <w:rsid w:val="0058717D"/>
    <w:rsid w:val="0058719C"/>
    <w:rsid w:val="00587203"/>
    <w:rsid w:val="00587207"/>
    <w:rsid w:val="0058720F"/>
    <w:rsid w:val="0058722B"/>
    <w:rsid w:val="0058724F"/>
    <w:rsid w:val="00587268"/>
    <w:rsid w:val="0058726A"/>
    <w:rsid w:val="0058726D"/>
    <w:rsid w:val="0058726E"/>
    <w:rsid w:val="005872E4"/>
    <w:rsid w:val="005872E5"/>
    <w:rsid w:val="0058732F"/>
    <w:rsid w:val="00587336"/>
    <w:rsid w:val="00587338"/>
    <w:rsid w:val="0058734E"/>
    <w:rsid w:val="00587399"/>
    <w:rsid w:val="005873B7"/>
    <w:rsid w:val="005873C0"/>
    <w:rsid w:val="005873CC"/>
    <w:rsid w:val="005873DE"/>
    <w:rsid w:val="0058743D"/>
    <w:rsid w:val="005874B5"/>
    <w:rsid w:val="005874D9"/>
    <w:rsid w:val="005874DE"/>
    <w:rsid w:val="005874ED"/>
    <w:rsid w:val="005874FF"/>
    <w:rsid w:val="00587511"/>
    <w:rsid w:val="0058754F"/>
    <w:rsid w:val="00587552"/>
    <w:rsid w:val="00587591"/>
    <w:rsid w:val="0058759B"/>
    <w:rsid w:val="005875BC"/>
    <w:rsid w:val="005875E5"/>
    <w:rsid w:val="0058761B"/>
    <w:rsid w:val="00587651"/>
    <w:rsid w:val="00587663"/>
    <w:rsid w:val="00587677"/>
    <w:rsid w:val="00587694"/>
    <w:rsid w:val="00587703"/>
    <w:rsid w:val="0058775F"/>
    <w:rsid w:val="0058779B"/>
    <w:rsid w:val="005877E6"/>
    <w:rsid w:val="00587831"/>
    <w:rsid w:val="00587856"/>
    <w:rsid w:val="0058789B"/>
    <w:rsid w:val="005878CC"/>
    <w:rsid w:val="005878DB"/>
    <w:rsid w:val="0058790E"/>
    <w:rsid w:val="00587930"/>
    <w:rsid w:val="00587958"/>
    <w:rsid w:val="0058797A"/>
    <w:rsid w:val="005879BA"/>
    <w:rsid w:val="00587A51"/>
    <w:rsid w:val="00587AF3"/>
    <w:rsid w:val="00587B28"/>
    <w:rsid w:val="00587B3E"/>
    <w:rsid w:val="00587B80"/>
    <w:rsid w:val="00587BDD"/>
    <w:rsid w:val="00587BE5"/>
    <w:rsid w:val="00587C41"/>
    <w:rsid w:val="00587C6F"/>
    <w:rsid w:val="00587CA3"/>
    <w:rsid w:val="00587CB6"/>
    <w:rsid w:val="00587CB9"/>
    <w:rsid w:val="00587CCE"/>
    <w:rsid w:val="00587D22"/>
    <w:rsid w:val="00587D8A"/>
    <w:rsid w:val="00587DBB"/>
    <w:rsid w:val="00587DF2"/>
    <w:rsid w:val="00587DF5"/>
    <w:rsid w:val="00587DF9"/>
    <w:rsid w:val="00587E11"/>
    <w:rsid w:val="00587E1A"/>
    <w:rsid w:val="00587E20"/>
    <w:rsid w:val="00587E26"/>
    <w:rsid w:val="00587E50"/>
    <w:rsid w:val="00587E69"/>
    <w:rsid w:val="00587E79"/>
    <w:rsid w:val="00587E97"/>
    <w:rsid w:val="00587EB7"/>
    <w:rsid w:val="00587EC6"/>
    <w:rsid w:val="00587ECF"/>
    <w:rsid w:val="00587EE5"/>
    <w:rsid w:val="00587EFE"/>
    <w:rsid w:val="00587F16"/>
    <w:rsid w:val="00587F3C"/>
    <w:rsid w:val="00587F50"/>
    <w:rsid w:val="00587F59"/>
    <w:rsid w:val="00587F70"/>
    <w:rsid w:val="00587F81"/>
    <w:rsid w:val="00587F94"/>
    <w:rsid w:val="00587FC3"/>
    <w:rsid w:val="00587FDF"/>
    <w:rsid w:val="0058A8D4"/>
    <w:rsid w:val="00590008"/>
    <w:rsid w:val="0059001F"/>
    <w:rsid w:val="0059003F"/>
    <w:rsid w:val="00590081"/>
    <w:rsid w:val="005900AA"/>
    <w:rsid w:val="005900BA"/>
    <w:rsid w:val="005900C9"/>
    <w:rsid w:val="005900CB"/>
    <w:rsid w:val="0059014A"/>
    <w:rsid w:val="005901B8"/>
    <w:rsid w:val="005901BD"/>
    <w:rsid w:val="00590210"/>
    <w:rsid w:val="00590221"/>
    <w:rsid w:val="00590223"/>
    <w:rsid w:val="0059022A"/>
    <w:rsid w:val="00590270"/>
    <w:rsid w:val="005902B8"/>
    <w:rsid w:val="005902DF"/>
    <w:rsid w:val="005902EE"/>
    <w:rsid w:val="0059032C"/>
    <w:rsid w:val="00590330"/>
    <w:rsid w:val="00590331"/>
    <w:rsid w:val="00590386"/>
    <w:rsid w:val="005903FB"/>
    <w:rsid w:val="00590406"/>
    <w:rsid w:val="00590416"/>
    <w:rsid w:val="00590418"/>
    <w:rsid w:val="00590419"/>
    <w:rsid w:val="0059041C"/>
    <w:rsid w:val="00590479"/>
    <w:rsid w:val="005904A0"/>
    <w:rsid w:val="005904BF"/>
    <w:rsid w:val="005904D9"/>
    <w:rsid w:val="00590532"/>
    <w:rsid w:val="00590533"/>
    <w:rsid w:val="0059056E"/>
    <w:rsid w:val="00590596"/>
    <w:rsid w:val="005905C4"/>
    <w:rsid w:val="005905CE"/>
    <w:rsid w:val="005905D7"/>
    <w:rsid w:val="005905FA"/>
    <w:rsid w:val="00590605"/>
    <w:rsid w:val="00590606"/>
    <w:rsid w:val="00590642"/>
    <w:rsid w:val="00590655"/>
    <w:rsid w:val="00590660"/>
    <w:rsid w:val="00590674"/>
    <w:rsid w:val="0059067B"/>
    <w:rsid w:val="005906A5"/>
    <w:rsid w:val="005906A6"/>
    <w:rsid w:val="005906AB"/>
    <w:rsid w:val="005906BE"/>
    <w:rsid w:val="005906CE"/>
    <w:rsid w:val="0059070A"/>
    <w:rsid w:val="00590714"/>
    <w:rsid w:val="00590775"/>
    <w:rsid w:val="0059078B"/>
    <w:rsid w:val="005907B9"/>
    <w:rsid w:val="00590826"/>
    <w:rsid w:val="0059082E"/>
    <w:rsid w:val="0059083D"/>
    <w:rsid w:val="0059086D"/>
    <w:rsid w:val="0059087F"/>
    <w:rsid w:val="005908CB"/>
    <w:rsid w:val="0059093E"/>
    <w:rsid w:val="005909D2"/>
    <w:rsid w:val="005909DB"/>
    <w:rsid w:val="005909FE"/>
    <w:rsid w:val="00590A11"/>
    <w:rsid w:val="00590A2D"/>
    <w:rsid w:val="00590A90"/>
    <w:rsid w:val="00590A9E"/>
    <w:rsid w:val="00590AE0"/>
    <w:rsid w:val="00590B0F"/>
    <w:rsid w:val="00590B1F"/>
    <w:rsid w:val="00590B2A"/>
    <w:rsid w:val="00590B2E"/>
    <w:rsid w:val="00590B3F"/>
    <w:rsid w:val="00590B47"/>
    <w:rsid w:val="00590B59"/>
    <w:rsid w:val="00590BAF"/>
    <w:rsid w:val="00590BC4"/>
    <w:rsid w:val="00590BDE"/>
    <w:rsid w:val="00590BEE"/>
    <w:rsid w:val="00590BFA"/>
    <w:rsid w:val="00590C55"/>
    <w:rsid w:val="00590C56"/>
    <w:rsid w:val="00590C8F"/>
    <w:rsid w:val="00590C99"/>
    <w:rsid w:val="00590CC2"/>
    <w:rsid w:val="00590CDC"/>
    <w:rsid w:val="00590CDF"/>
    <w:rsid w:val="00590CE9"/>
    <w:rsid w:val="00590CEB"/>
    <w:rsid w:val="00590D01"/>
    <w:rsid w:val="00590D68"/>
    <w:rsid w:val="00590D74"/>
    <w:rsid w:val="00590DA0"/>
    <w:rsid w:val="00590DA6"/>
    <w:rsid w:val="00590E2B"/>
    <w:rsid w:val="00590E40"/>
    <w:rsid w:val="00590E9E"/>
    <w:rsid w:val="00590EA0"/>
    <w:rsid w:val="00590EA1"/>
    <w:rsid w:val="00590EBE"/>
    <w:rsid w:val="00590EED"/>
    <w:rsid w:val="00590EFC"/>
    <w:rsid w:val="00590F1F"/>
    <w:rsid w:val="00590F9E"/>
    <w:rsid w:val="00590FFE"/>
    <w:rsid w:val="00591010"/>
    <w:rsid w:val="0059103C"/>
    <w:rsid w:val="005910D4"/>
    <w:rsid w:val="005910FA"/>
    <w:rsid w:val="005910FF"/>
    <w:rsid w:val="00591159"/>
    <w:rsid w:val="0059115F"/>
    <w:rsid w:val="00591173"/>
    <w:rsid w:val="00591181"/>
    <w:rsid w:val="0059118D"/>
    <w:rsid w:val="005911B2"/>
    <w:rsid w:val="005911B6"/>
    <w:rsid w:val="005911DA"/>
    <w:rsid w:val="005911DF"/>
    <w:rsid w:val="0059120F"/>
    <w:rsid w:val="00591241"/>
    <w:rsid w:val="0059127A"/>
    <w:rsid w:val="00591288"/>
    <w:rsid w:val="0059129C"/>
    <w:rsid w:val="00591324"/>
    <w:rsid w:val="00591360"/>
    <w:rsid w:val="0059137D"/>
    <w:rsid w:val="005913D8"/>
    <w:rsid w:val="005913DD"/>
    <w:rsid w:val="00591411"/>
    <w:rsid w:val="0059147D"/>
    <w:rsid w:val="00591492"/>
    <w:rsid w:val="005914A9"/>
    <w:rsid w:val="005914AC"/>
    <w:rsid w:val="005914F8"/>
    <w:rsid w:val="0059157A"/>
    <w:rsid w:val="0059157B"/>
    <w:rsid w:val="00591580"/>
    <w:rsid w:val="00591583"/>
    <w:rsid w:val="0059159E"/>
    <w:rsid w:val="005915A7"/>
    <w:rsid w:val="005915C1"/>
    <w:rsid w:val="005915C9"/>
    <w:rsid w:val="005915D9"/>
    <w:rsid w:val="005915FB"/>
    <w:rsid w:val="0059160A"/>
    <w:rsid w:val="0059160E"/>
    <w:rsid w:val="0059163D"/>
    <w:rsid w:val="0059169C"/>
    <w:rsid w:val="005916A1"/>
    <w:rsid w:val="00591759"/>
    <w:rsid w:val="00591763"/>
    <w:rsid w:val="0059179B"/>
    <w:rsid w:val="0059179D"/>
    <w:rsid w:val="0059179E"/>
    <w:rsid w:val="005917B3"/>
    <w:rsid w:val="0059181F"/>
    <w:rsid w:val="00591825"/>
    <w:rsid w:val="00591826"/>
    <w:rsid w:val="00591872"/>
    <w:rsid w:val="0059187B"/>
    <w:rsid w:val="0059189E"/>
    <w:rsid w:val="005918B2"/>
    <w:rsid w:val="005918B4"/>
    <w:rsid w:val="005918D0"/>
    <w:rsid w:val="005918E3"/>
    <w:rsid w:val="0059191B"/>
    <w:rsid w:val="00591997"/>
    <w:rsid w:val="005919B3"/>
    <w:rsid w:val="005919BE"/>
    <w:rsid w:val="005919C1"/>
    <w:rsid w:val="005919D5"/>
    <w:rsid w:val="00591A10"/>
    <w:rsid w:val="00591A26"/>
    <w:rsid w:val="00591A3B"/>
    <w:rsid w:val="00591A70"/>
    <w:rsid w:val="00591A90"/>
    <w:rsid w:val="00591B08"/>
    <w:rsid w:val="00591B28"/>
    <w:rsid w:val="00591B46"/>
    <w:rsid w:val="00591B53"/>
    <w:rsid w:val="00591B5A"/>
    <w:rsid w:val="00591B69"/>
    <w:rsid w:val="00591B79"/>
    <w:rsid w:val="00591B7D"/>
    <w:rsid w:val="00591B8B"/>
    <w:rsid w:val="00591BAA"/>
    <w:rsid w:val="00591C0A"/>
    <w:rsid w:val="00591C30"/>
    <w:rsid w:val="00591C5A"/>
    <w:rsid w:val="00591C95"/>
    <w:rsid w:val="00591D33"/>
    <w:rsid w:val="00591D40"/>
    <w:rsid w:val="00591D69"/>
    <w:rsid w:val="00591D72"/>
    <w:rsid w:val="00591DB2"/>
    <w:rsid w:val="00591DBF"/>
    <w:rsid w:val="00591DC5"/>
    <w:rsid w:val="00591DDF"/>
    <w:rsid w:val="00591E00"/>
    <w:rsid w:val="00591E23"/>
    <w:rsid w:val="00591E74"/>
    <w:rsid w:val="00591EC1"/>
    <w:rsid w:val="00591EE9"/>
    <w:rsid w:val="00591EF4"/>
    <w:rsid w:val="00591F03"/>
    <w:rsid w:val="00591F1A"/>
    <w:rsid w:val="00591F32"/>
    <w:rsid w:val="00591FA1"/>
    <w:rsid w:val="00591FCF"/>
    <w:rsid w:val="00591FD1"/>
    <w:rsid w:val="00592028"/>
    <w:rsid w:val="0059207E"/>
    <w:rsid w:val="0059209A"/>
    <w:rsid w:val="005920AB"/>
    <w:rsid w:val="005920C8"/>
    <w:rsid w:val="005920D3"/>
    <w:rsid w:val="005920F1"/>
    <w:rsid w:val="0059215D"/>
    <w:rsid w:val="00592167"/>
    <w:rsid w:val="00592174"/>
    <w:rsid w:val="00592192"/>
    <w:rsid w:val="0059219D"/>
    <w:rsid w:val="005921B6"/>
    <w:rsid w:val="005921C5"/>
    <w:rsid w:val="005921D2"/>
    <w:rsid w:val="005921FB"/>
    <w:rsid w:val="0059221D"/>
    <w:rsid w:val="00592236"/>
    <w:rsid w:val="00592273"/>
    <w:rsid w:val="00592288"/>
    <w:rsid w:val="00592294"/>
    <w:rsid w:val="00592296"/>
    <w:rsid w:val="005922A2"/>
    <w:rsid w:val="005922D2"/>
    <w:rsid w:val="00592302"/>
    <w:rsid w:val="0059232E"/>
    <w:rsid w:val="005923AF"/>
    <w:rsid w:val="005923B9"/>
    <w:rsid w:val="005923BA"/>
    <w:rsid w:val="005923CD"/>
    <w:rsid w:val="005923F8"/>
    <w:rsid w:val="00592482"/>
    <w:rsid w:val="00592484"/>
    <w:rsid w:val="005924E5"/>
    <w:rsid w:val="005924E8"/>
    <w:rsid w:val="00592503"/>
    <w:rsid w:val="00592541"/>
    <w:rsid w:val="00592575"/>
    <w:rsid w:val="0059258B"/>
    <w:rsid w:val="005925C1"/>
    <w:rsid w:val="005925FA"/>
    <w:rsid w:val="005925FC"/>
    <w:rsid w:val="0059263F"/>
    <w:rsid w:val="00592660"/>
    <w:rsid w:val="005926AB"/>
    <w:rsid w:val="00592709"/>
    <w:rsid w:val="00592721"/>
    <w:rsid w:val="00592768"/>
    <w:rsid w:val="005927A4"/>
    <w:rsid w:val="005927CA"/>
    <w:rsid w:val="005927D0"/>
    <w:rsid w:val="005927E1"/>
    <w:rsid w:val="005927FB"/>
    <w:rsid w:val="00592804"/>
    <w:rsid w:val="0059281E"/>
    <w:rsid w:val="0059282B"/>
    <w:rsid w:val="0059283D"/>
    <w:rsid w:val="005928B4"/>
    <w:rsid w:val="00592906"/>
    <w:rsid w:val="00592993"/>
    <w:rsid w:val="00592995"/>
    <w:rsid w:val="005929B4"/>
    <w:rsid w:val="005929BD"/>
    <w:rsid w:val="00592A10"/>
    <w:rsid w:val="00592A70"/>
    <w:rsid w:val="00592A89"/>
    <w:rsid w:val="00592A96"/>
    <w:rsid w:val="00592AAD"/>
    <w:rsid w:val="00592AE3"/>
    <w:rsid w:val="00592B08"/>
    <w:rsid w:val="00592B30"/>
    <w:rsid w:val="00592B34"/>
    <w:rsid w:val="00592B95"/>
    <w:rsid w:val="00592BBE"/>
    <w:rsid w:val="00592C0C"/>
    <w:rsid w:val="00592C7C"/>
    <w:rsid w:val="00592C84"/>
    <w:rsid w:val="00592CF3"/>
    <w:rsid w:val="00592D0A"/>
    <w:rsid w:val="00592D27"/>
    <w:rsid w:val="00592D99"/>
    <w:rsid w:val="00592D9B"/>
    <w:rsid w:val="00592DA7"/>
    <w:rsid w:val="00592DAD"/>
    <w:rsid w:val="00592E07"/>
    <w:rsid w:val="00592E25"/>
    <w:rsid w:val="00592E28"/>
    <w:rsid w:val="00592E2D"/>
    <w:rsid w:val="00592E42"/>
    <w:rsid w:val="00592E46"/>
    <w:rsid w:val="00592E57"/>
    <w:rsid w:val="00592E6D"/>
    <w:rsid w:val="00592E72"/>
    <w:rsid w:val="00592E7C"/>
    <w:rsid w:val="00592EB0"/>
    <w:rsid w:val="00592EB9"/>
    <w:rsid w:val="00592ECA"/>
    <w:rsid w:val="00592ECC"/>
    <w:rsid w:val="00592EDC"/>
    <w:rsid w:val="00592EE0"/>
    <w:rsid w:val="00592F12"/>
    <w:rsid w:val="00592F39"/>
    <w:rsid w:val="00592F5F"/>
    <w:rsid w:val="00592FC5"/>
    <w:rsid w:val="00592FCA"/>
    <w:rsid w:val="00592FE1"/>
    <w:rsid w:val="00592FEB"/>
    <w:rsid w:val="0059304A"/>
    <w:rsid w:val="005930DA"/>
    <w:rsid w:val="005930EC"/>
    <w:rsid w:val="00593112"/>
    <w:rsid w:val="0059314A"/>
    <w:rsid w:val="0059314C"/>
    <w:rsid w:val="00593160"/>
    <w:rsid w:val="00593192"/>
    <w:rsid w:val="005931B5"/>
    <w:rsid w:val="005931D4"/>
    <w:rsid w:val="005931D5"/>
    <w:rsid w:val="005931FB"/>
    <w:rsid w:val="00593239"/>
    <w:rsid w:val="00593262"/>
    <w:rsid w:val="00593278"/>
    <w:rsid w:val="00593289"/>
    <w:rsid w:val="005932A9"/>
    <w:rsid w:val="005932AB"/>
    <w:rsid w:val="005932B3"/>
    <w:rsid w:val="005932CF"/>
    <w:rsid w:val="005932DD"/>
    <w:rsid w:val="005932FB"/>
    <w:rsid w:val="00593314"/>
    <w:rsid w:val="00593339"/>
    <w:rsid w:val="00593352"/>
    <w:rsid w:val="0059335B"/>
    <w:rsid w:val="005933D9"/>
    <w:rsid w:val="005933E0"/>
    <w:rsid w:val="005933F5"/>
    <w:rsid w:val="00593400"/>
    <w:rsid w:val="00593412"/>
    <w:rsid w:val="0059345B"/>
    <w:rsid w:val="0059345F"/>
    <w:rsid w:val="005934C6"/>
    <w:rsid w:val="005934FC"/>
    <w:rsid w:val="00593594"/>
    <w:rsid w:val="005935A9"/>
    <w:rsid w:val="005935BD"/>
    <w:rsid w:val="005935ED"/>
    <w:rsid w:val="005935F9"/>
    <w:rsid w:val="005936C3"/>
    <w:rsid w:val="005936D0"/>
    <w:rsid w:val="005936F5"/>
    <w:rsid w:val="0059370D"/>
    <w:rsid w:val="0059379A"/>
    <w:rsid w:val="005937A3"/>
    <w:rsid w:val="005937B8"/>
    <w:rsid w:val="005937E4"/>
    <w:rsid w:val="005937EC"/>
    <w:rsid w:val="005937FB"/>
    <w:rsid w:val="00593831"/>
    <w:rsid w:val="0059383C"/>
    <w:rsid w:val="00593847"/>
    <w:rsid w:val="0059389B"/>
    <w:rsid w:val="005938AF"/>
    <w:rsid w:val="00593913"/>
    <w:rsid w:val="00593940"/>
    <w:rsid w:val="0059398A"/>
    <w:rsid w:val="00593A0F"/>
    <w:rsid w:val="00593A29"/>
    <w:rsid w:val="00593A55"/>
    <w:rsid w:val="00593A75"/>
    <w:rsid w:val="00593A87"/>
    <w:rsid w:val="00593A9D"/>
    <w:rsid w:val="00593AA4"/>
    <w:rsid w:val="00593ABF"/>
    <w:rsid w:val="00593AD8"/>
    <w:rsid w:val="00593ADC"/>
    <w:rsid w:val="00593B51"/>
    <w:rsid w:val="00593B70"/>
    <w:rsid w:val="00593B97"/>
    <w:rsid w:val="00593BF8"/>
    <w:rsid w:val="00593C1F"/>
    <w:rsid w:val="00593C25"/>
    <w:rsid w:val="00593C35"/>
    <w:rsid w:val="00593C64"/>
    <w:rsid w:val="00593CA8"/>
    <w:rsid w:val="00593CB9"/>
    <w:rsid w:val="00593CBA"/>
    <w:rsid w:val="00593CC7"/>
    <w:rsid w:val="00593CD1"/>
    <w:rsid w:val="00593D01"/>
    <w:rsid w:val="00593D17"/>
    <w:rsid w:val="00593D50"/>
    <w:rsid w:val="00593D7D"/>
    <w:rsid w:val="00593D8E"/>
    <w:rsid w:val="00593DA1"/>
    <w:rsid w:val="00593DAA"/>
    <w:rsid w:val="00593DB0"/>
    <w:rsid w:val="00593DDD"/>
    <w:rsid w:val="00593DF1"/>
    <w:rsid w:val="00593E01"/>
    <w:rsid w:val="00593E0F"/>
    <w:rsid w:val="00593E15"/>
    <w:rsid w:val="00593E1A"/>
    <w:rsid w:val="00593E49"/>
    <w:rsid w:val="00593E6E"/>
    <w:rsid w:val="00593E7D"/>
    <w:rsid w:val="00593ECB"/>
    <w:rsid w:val="00593EEC"/>
    <w:rsid w:val="00593F03"/>
    <w:rsid w:val="00593F25"/>
    <w:rsid w:val="00593F70"/>
    <w:rsid w:val="00593FFE"/>
    <w:rsid w:val="00593FFF"/>
    <w:rsid w:val="0059401D"/>
    <w:rsid w:val="0059401F"/>
    <w:rsid w:val="0059402F"/>
    <w:rsid w:val="00594035"/>
    <w:rsid w:val="00594038"/>
    <w:rsid w:val="00594079"/>
    <w:rsid w:val="00594088"/>
    <w:rsid w:val="005940AC"/>
    <w:rsid w:val="005940B0"/>
    <w:rsid w:val="005940DC"/>
    <w:rsid w:val="00594108"/>
    <w:rsid w:val="00594115"/>
    <w:rsid w:val="005941A2"/>
    <w:rsid w:val="005941D6"/>
    <w:rsid w:val="005941FE"/>
    <w:rsid w:val="00594221"/>
    <w:rsid w:val="005942DC"/>
    <w:rsid w:val="00594301"/>
    <w:rsid w:val="0059434B"/>
    <w:rsid w:val="00594396"/>
    <w:rsid w:val="005943C2"/>
    <w:rsid w:val="005943D9"/>
    <w:rsid w:val="0059441E"/>
    <w:rsid w:val="0059441F"/>
    <w:rsid w:val="00594427"/>
    <w:rsid w:val="0059443E"/>
    <w:rsid w:val="0059447F"/>
    <w:rsid w:val="005944BB"/>
    <w:rsid w:val="005944C1"/>
    <w:rsid w:val="005944DE"/>
    <w:rsid w:val="005944F1"/>
    <w:rsid w:val="00594502"/>
    <w:rsid w:val="00594505"/>
    <w:rsid w:val="00594556"/>
    <w:rsid w:val="0059455D"/>
    <w:rsid w:val="00594562"/>
    <w:rsid w:val="0059456E"/>
    <w:rsid w:val="00594576"/>
    <w:rsid w:val="005945C9"/>
    <w:rsid w:val="00594601"/>
    <w:rsid w:val="0059461C"/>
    <w:rsid w:val="0059462D"/>
    <w:rsid w:val="00594666"/>
    <w:rsid w:val="0059466E"/>
    <w:rsid w:val="005946BB"/>
    <w:rsid w:val="005946D6"/>
    <w:rsid w:val="005946D8"/>
    <w:rsid w:val="005946E2"/>
    <w:rsid w:val="00594725"/>
    <w:rsid w:val="0059479B"/>
    <w:rsid w:val="005947C1"/>
    <w:rsid w:val="005947DD"/>
    <w:rsid w:val="005947E7"/>
    <w:rsid w:val="0059480C"/>
    <w:rsid w:val="00594811"/>
    <w:rsid w:val="0059483A"/>
    <w:rsid w:val="00594878"/>
    <w:rsid w:val="0059487F"/>
    <w:rsid w:val="005948D3"/>
    <w:rsid w:val="005948EB"/>
    <w:rsid w:val="00594907"/>
    <w:rsid w:val="00594950"/>
    <w:rsid w:val="00594965"/>
    <w:rsid w:val="00594967"/>
    <w:rsid w:val="00594986"/>
    <w:rsid w:val="0059499E"/>
    <w:rsid w:val="005949A7"/>
    <w:rsid w:val="005949B4"/>
    <w:rsid w:val="005949E0"/>
    <w:rsid w:val="00594A01"/>
    <w:rsid w:val="00594A32"/>
    <w:rsid w:val="00594A49"/>
    <w:rsid w:val="00594A91"/>
    <w:rsid w:val="00594AA4"/>
    <w:rsid w:val="00594ABE"/>
    <w:rsid w:val="00594AD8"/>
    <w:rsid w:val="00594ADC"/>
    <w:rsid w:val="00594B54"/>
    <w:rsid w:val="00594B83"/>
    <w:rsid w:val="00594BBC"/>
    <w:rsid w:val="00594BD6"/>
    <w:rsid w:val="00594C63"/>
    <w:rsid w:val="00594C9F"/>
    <w:rsid w:val="00594CBA"/>
    <w:rsid w:val="00594CCD"/>
    <w:rsid w:val="00594CDE"/>
    <w:rsid w:val="00594CFE"/>
    <w:rsid w:val="00594D0D"/>
    <w:rsid w:val="00594D17"/>
    <w:rsid w:val="00594D1D"/>
    <w:rsid w:val="00594D34"/>
    <w:rsid w:val="00594D4D"/>
    <w:rsid w:val="00594D66"/>
    <w:rsid w:val="00594D72"/>
    <w:rsid w:val="00594DDF"/>
    <w:rsid w:val="00594E28"/>
    <w:rsid w:val="00594E3B"/>
    <w:rsid w:val="00594E66"/>
    <w:rsid w:val="00594E8F"/>
    <w:rsid w:val="00594EED"/>
    <w:rsid w:val="00594EFA"/>
    <w:rsid w:val="00594F57"/>
    <w:rsid w:val="00594F74"/>
    <w:rsid w:val="00594F87"/>
    <w:rsid w:val="00594FC3"/>
    <w:rsid w:val="00594FCF"/>
    <w:rsid w:val="00595006"/>
    <w:rsid w:val="0059502F"/>
    <w:rsid w:val="00595034"/>
    <w:rsid w:val="00595039"/>
    <w:rsid w:val="0059504A"/>
    <w:rsid w:val="00595061"/>
    <w:rsid w:val="005950DF"/>
    <w:rsid w:val="00595108"/>
    <w:rsid w:val="00595144"/>
    <w:rsid w:val="00595147"/>
    <w:rsid w:val="00595155"/>
    <w:rsid w:val="00595157"/>
    <w:rsid w:val="00595174"/>
    <w:rsid w:val="0059517F"/>
    <w:rsid w:val="005951AE"/>
    <w:rsid w:val="005951F8"/>
    <w:rsid w:val="005951FE"/>
    <w:rsid w:val="00595220"/>
    <w:rsid w:val="0059524D"/>
    <w:rsid w:val="005952BA"/>
    <w:rsid w:val="005952C3"/>
    <w:rsid w:val="005952CA"/>
    <w:rsid w:val="005952D4"/>
    <w:rsid w:val="005952E6"/>
    <w:rsid w:val="005952F9"/>
    <w:rsid w:val="00595300"/>
    <w:rsid w:val="0059532B"/>
    <w:rsid w:val="005953C3"/>
    <w:rsid w:val="005953CF"/>
    <w:rsid w:val="005953FF"/>
    <w:rsid w:val="00595447"/>
    <w:rsid w:val="00595473"/>
    <w:rsid w:val="00595493"/>
    <w:rsid w:val="005954C9"/>
    <w:rsid w:val="005954EB"/>
    <w:rsid w:val="005954EC"/>
    <w:rsid w:val="00595584"/>
    <w:rsid w:val="005955A5"/>
    <w:rsid w:val="005955B5"/>
    <w:rsid w:val="005955DF"/>
    <w:rsid w:val="005955F0"/>
    <w:rsid w:val="005955F2"/>
    <w:rsid w:val="005955F3"/>
    <w:rsid w:val="005955FB"/>
    <w:rsid w:val="00595621"/>
    <w:rsid w:val="0059562F"/>
    <w:rsid w:val="00595636"/>
    <w:rsid w:val="00595650"/>
    <w:rsid w:val="00595665"/>
    <w:rsid w:val="00595670"/>
    <w:rsid w:val="0059567D"/>
    <w:rsid w:val="005956CD"/>
    <w:rsid w:val="00595739"/>
    <w:rsid w:val="00595751"/>
    <w:rsid w:val="005957A0"/>
    <w:rsid w:val="005957C3"/>
    <w:rsid w:val="00595837"/>
    <w:rsid w:val="00595844"/>
    <w:rsid w:val="00595849"/>
    <w:rsid w:val="005958AF"/>
    <w:rsid w:val="005958BE"/>
    <w:rsid w:val="005958C4"/>
    <w:rsid w:val="005958CD"/>
    <w:rsid w:val="005958D1"/>
    <w:rsid w:val="00595920"/>
    <w:rsid w:val="00595937"/>
    <w:rsid w:val="00595967"/>
    <w:rsid w:val="00595978"/>
    <w:rsid w:val="005959B4"/>
    <w:rsid w:val="005959C1"/>
    <w:rsid w:val="00595A17"/>
    <w:rsid w:val="00595A2E"/>
    <w:rsid w:val="00595A37"/>
    <w:rsid w:val="00595A9D"/>
    <w:rsid w:val="00595AC6"/>
    <w:rsid w:val="00595AEA"/>
    <w:rsid w:val="00595AF6"/>
    <w:rsid w:val="00595AFA"/>
    <w:rsid w:val="00595B61"/>
    <w:rsid w:val="00595B77"/>
    <w:rsid w:val="00595B8A"/>
    <w:rsid w:val="00595C6A"/>
    <w:rsid w:val="00595CDC"/>
    <w:rsid w:val="00595CFD"/>
    <w:rsid w:val="00595CFE"/>
    <w:rsid w:val="00595D19"/>
    <w:rsid w:val="00595D29"/>
    <w:rsid w:val="00595D46"/>
    <w:rsid w:val="00595D89"/>
    <w:rsid w:val="00595D94"/>
    <w:rsid w:val="00595D9D"/>
    <w:rsid w:val="00595DAF"/>
    <w:rsid w:val="00595DB1"/>
    <w:rsid w:val="00595DBE"/>
    <w:rsid w:val="00595E1E"/>
    <w:rsid w:val="00595E46"/>
    <w:rsid w:val="00595E66"/>
    <w:rsid w:val="00595E74"/>
    <w:rsid w:val="00595EF2"/>
    <w:rsid w:val="00595F09"/>
    <w:rsid w:val="00595F69"/>
    <w:rsid w:val="00595F72"/>
    <w:rsid w:val="00595F94"/>
    <w:rsid w:val="00595F98"/>
    <w:rsid w:val="00595F9D"/>
    <w:rsid w:val="00595FAC"/>
    <w:rsid w:val="00595FFB"/>
    <w:rsid w:val="00596006"/>
    <w:rsid w:val="0059601A"/>
    <w:rsid w:val="00596021"/>
    <w:rsid w:val="0059604D"/>
    <w:rsid w:val="00596050"/>
    <w:rsid w:val="00596088"/>
    <w:rsid w:val="005960D5"/>
    <w:rsid w:val="0059610A"/>
    <w:rsid w:val="00596118"/>
    <w:rsid w:val="00596129"/>
    <w:rsid w:val="00596135"/>
    <w:rsid w:val="00596137"/>
    <w:rsid w:val="00596138"/>
    <w:rsid w:val="0059615B"/>
    <w:rsid w:val="0059616D"/>
    <w:rsid w:val="0059617F"/>
    <w:rsid w:val="005961DE"/>
    <w:rsid w:val="005961E9"/>
    <w:rsid w:val="005961FF"/>
    <w:rsid w:val="00596249"/>
    <w:rsid w:val="00596259"/>
    <w:rsid w:val="0059625A"/>
    <w:rsid w:val="00596279"/>
    <w:rsid w:val="00596289"/>
    <w:rsid w:val="005962E4"/>
    <w:rsid w:val="005962EF"/>
    <w:rsid w:val="0059639F"/>
    <w:rsid w:val="005963A8"/>
    <w:rsid w:val="005963B6"/>
    <w:rsid w:val="005963BA"/>
    <w:rsid w:val="005963D6"/>
    <w:rsid w:val="005963FD"/>
    <w:rsid w:val="005963FF"/>
    <w:rsid w:val="00596402"/>
    <w:rsid w:val="00596419"/>
    <w:rsid w:val="0059644A"/>
    <w:rsid w:val="0059644E"/>
    <w:rsid w:val="00596487"/>
    <w:rsid w:val="00596490"/>
    <w:rsid w:val="005964B0"/>
    <w:rsid w:val="005964E5"/>
    <w:rsid w:val="005964F0"/>
    <w:rsid w:val="00596504"/>
    <w:rsid w:val="0059650B"/>
    <w:rsid w:val="00596519"/>
    <w:rsid w:val="00596587"/>
    <w:rsid w:val="005965B3"/>
    <w:rsid w:val="005965C4"/>
    <w:rsid w:val="005965F7"/>
    <w:rsid w:val="00596615"/>
    <w:rsid w:val="0059661C"/>
    <w:rsid w:val="00596628"/>
    <w:rsid w:val="0059667A"/>
    <w:rsid w:val="00596682"/>
    <w:rsid w:val="005966D0"/>
    <w:rsid w:val="005966F6"/>
    <w:rsid w:val="005966F8"/>
    <w:rsid w:val="005966F9"/>
    <w:rsid w:val="00596706"/>
    <w:rsid w:val="0059671C"/>
    <w:rsid w:val="00596726"/>
    <w:rsid w:val="00596771"/>
    <w:rsid w:val="0059678F"/>
    <w:rsid w:val="00596792"/>
    <w:rsid w:val="005967A6"/>
    <w:rsid w:val="005967BB"/>
    <w:rsid w:val="0059682B"/>
    <w:rsid w:val="0059684E"/>
    <w:rsid w:val="00596872"/>
    <w:rsid w:val="005968B7"/>
    <w:rsid w:val="005968CD"/>
    <w:rsid w:val="005968E9"/>
    <w:rsid w:val="00596911"/>
    <w:rsid w:val="0059691A"/>
    <w:rsid w:val="00596931"/>
    <w:rsid w:val="0059693C"/>
    <w:rsid w:val="0059694E"/>
    <w:rsid w:val="00596954"/>
    <w:rsid w:val="00596971"/>
    <w:rsid w:val="00596990"/>
    <w:rsid w:val="005969D0"/>
    <w:rsid w:val="00596A36"/>
    <w:rsid w:val="00596A37"/>
    <w:rsid w:val="00596A65"/>
    <w:rsid w:val="00596A72"/>
    <w:rsid w:val="00596A88"/>
    <w:rsid w:val="00596A9B"/>
    <w:rsid w:val="00596AF9"/>
    <w:rsid w:val="00596B12"/>
    <w:rsid w:val="00596B16"/>
    <w:rsid w:val="00596B1A"/>
    <w:rsid w:val="00596B4E"/>
    <w:rsid w:val="00596B6C"/>
    <w:rsid w:val="00596B93"/>
    <w:rsid w:val="00596B98"/>
    <w:rsid w:val="00596BE3"/>
    <w:rsid w:val="00596BF2"/>
    <w:rsid w:val="00596BF3"/>
    <w:rsid w:val="00596C4A"/>
    <w:rsid w:val="00596C4D"/>
    <w:rsid w:val="00596C67"/>
    <w:rsid w:val="00596C92"/>
    <w:rsid w:val="00596CA2"/>
    <w:rsid w:val="00596CB9"/>
    <w:rsid w:val="00596CF9"/>
    <w:rsid w:val="00596D18"/>
    <w:rsid w:val="00596D4D"/>
    <w:rsid w:val="00596D5B"/>
    <w:rsid w:val="00596DAF"/>
    <w:rsid w:val="00596DB3"/>
    <w:rsid w:val="00596DED"/>
    <w:rsid w:val="00596E33"/>
    <w:rsid w:val="00596E5D"/>
    <w:rsid w:val="00596EB7"/>
    <w:rsid w:val="00596F57"/>
    <w:rsid w:val="00596F97"/>
    <w:rsid w:val="00596FBB"/>
    <w:rsid w:val="00596FDB"/>
    <w:rsid w:val="00596FED"/>
    <w:rsid w:val="0059701C"/>
    <w:rsid w:val="00597029"/>
    <w:rsid w:val="0059702F"/>
    <w:rsid w:val="00597049"/>
    <w:rsid w:val="0059709B"/>
    <w:rsid w:val="005970AF"/>
    <w:rsid w:val="005970BF"/>
    <w:rsid w:val="005970C2"/>
    <w:rsid w:val="005970F6"/>
    <w:rsid w:val="00597105"/>
    <w:rsid w:val="00597149"/>
    <w:rsid w:val="0059714F"/>
    <w:rsid w:val="00597159"/>
    <w:rsid w:val="0059719B"/>
    <w:rsid w:val="005971A7"/>
    <w:rsid w:val="005971B7"/>
    <w:rsid w:val="005971C9"/>
    <w:rsid w:val="005971D6"/>
    <w:rsid w:val="00597215"/>
    <w:rsid w:val="00597222"/>
    <w:rsid w:val="00597226"/>
    <w:rsid w:val="005972B8"/>
    <w:rsid w:val="005972C8"/>
    <w:rsid w:val="005972D6"/>
    <w:rsid w:val="0059732C"/>
    <w:rsid w:val="00597343"/>
    <w:rsid w:val="00597378"/>
    <w:rsid w:val="0059738A"/>
    <w:rsid w:val="005973B6"/>
    <w:rsid w:val="005973C0"/>
    <w:rsid w:val="0059746A"/>
    <w:rsid w:val="0059746D"/>
    <w:rsid w:val="00597493"/>
    <w:rsid w:val="005974D8"/>
    <w:rsid w:val="005974E2"/>
    <w:rsid w:val="005974FA"/>
    <w:rsid w:val="0059751A"/>
    <w:rsid w:val="00597573"/>
    <w:rsid w:val="0059758F"/>
    <w:rsid w:val="00597594"/>
    <w:rsid w:val="005975B8"/>
    <w:rsid w:val="005975CC"/>
    <w:rsid w:val="00597602"/>
    <w:rsid w:val="00597618"/>
    <w:rsid w:val="00597628"/>
    <w:rsid w:val="0059768A"/>
    <w:rsid w:val="0059768E"/>
    <w:rsid w:val="005976A3"/>
    <w:rsid w:val="005976C7"/>
    <w:rsid w:val="00597706"/>
    <w:rsid w:val="00597732"/>
    <w:rsid w:val="0059776B"/>
    <w:rsid w:val="00597795"/>
    <w:rsid w:val="00597798"/>
    <w:rsid w:val="005977A4"/>
    <w:rsid w:val="005977A9"/>
    <w:rsid w:val="005977AD"/>
    <w:rsid w:val="005977FA"/>
    <w:rsid w:val="00597820"/>
    <w:rsid w:val="00597827"/>
    <w:rsid w:val="0059784F"/>
    <w:rsid w:val="0059786D"/>
    <w:rsid w:val="005978A2"/>
    <w:rsid w:val="005978BA"/>
    <w:rsid w:val="005978FF"/>
    <w:rsid w:val="00597992"/>
    <w:rsid w:val="00597A1D"/>
    <w:rsid w:val="00597A2B"/>
    <w:rsid w:val="00597A3A"/>
    <w:rsid w:val="00597A6E"/>
    <w:rsid w:val="00597A7B"/>
    <w:rsid w:val="00597AFF"/>
    <w:rsid w:val="00597B07"/>
    <w:rsid w:val="00597B34"/>
    <w:rsid w:val="00597B4B"/>
    <w:rsid w:val="00597B69"/>
    <w:rsid w:val="00597B7F"/>
    <w:rsid w:val="00597BBB"/>
    <w:rsid w:val="00597BF2"/>
    <w:rsid w:val="00597BFB"/>
    <w:rsid w:val="00597BFD"/>
    <w:rsid w:val="00597CC6"/>
    <w:rsid w:val="00597D03"/>
    <w:rsid w:val="00597D1C"/>
    <w:rsid w:val="00597D99"/>
    <w:rsid w:val="00597DB4"/>
    <w:rsid w:val="00597DBD"/>
    <w:rsid w:val="00597E0F"/>
    <w:rsid w:val="00597E11"/>
    <w:rsid w:val="00597E40"/>
    <w:rsid w:val="00597E68"/>
    <w:rsid w:val="00597E8A"/>
    <w:rsid w:val="00597E92"/>
    <w:rsid w:val="00597EB8"/>
    <w:rsid w:val="00597EDE"/>
    <w:rsid w:val="00597EF3"/>
    <w:rsid w:val="00597F01"/>
    <w:rsid w:val="00597F11"/>
    <w:rsid w:val="00597F19"/>
    <w:rsid w:val="00597F5F"/>
    <w:rsid w:val="00597FA2"/>
    <w:rsid w:val="00597FA8"/>
    <w:rsid w:val="00597FCF"/>
    <w:rsid w:val="00597FF3"/>
    <w:rsid w:val="005A000E"/>
    <w:rsid w:val="005A001E"/>
    <w:rsid w:val="005A0050"/>
    <w:rsid w:val="005A0088"/>
    <w:rsid w:val="005A00BA"/>
    <w:rsid w:val="005A00BD"/>
    <w:rsid w:val="005A00E3"/>
    <w:rsid w:val="005A00ED"/>
    <w:rsid w:val="005A0135"/>
    <w:rsid w:val="005A013B"/>
    <w:rsid w:val="005A0161"/>
    <w:rsid w:val="005A0185"/>
    <w:rsid w:val="005A01A9"/>
    <w:rsid w:val="005A01BD"/>
    <w:rsid w:val="005A01C7"/>
    <w:rsid w:val="005A01E2"/>
    <w:rsid w:val="005A01E5"/>
    <w:rsid w:val="005A0252"/>
    <w:rsid w:val="005A02A2"/>
    <w:rsid w:val="005A02AF"/>
    <w:rsid w:val="005A02DF"/>
    <w:rsid w:val="005A02FC"/>
    <w:rsid w:val="005A030D"/>
    <w:rsid w:val="005A0317"/>
    <w:rsid w:val="005A0320"/>
    <w:rsid w:val="005A0332"/>
    <w:rsid w:val="005A034D"/>
    <w:rsid w:val="005A0374"/>
    <w:rsid w:val="005A0387"/>
    <w:rsid w:val="005A03B2"/>
    <w:rsid w:val="005A03D6"/>
    <w:rsid w:val="005A03DE"/>
    <w:rsid w:val="005A040C"/>
    <w:rsid w:val="005A041B"/>
    <w:rsid w:val="005A0441"/>
    <w:rsid w:val="005A046E"/>
    <w:rsid w:val="005A0496"/>
    <w:rsid w:val="005A04DD"/>
    <w:rsid w:val="005A04FC"/>
    <w:rsid w:val="005A052E"/>
    <w:rsid w:val="005A058C"/>
    <w:rsid w:val="005A0597"/>
    <w:rsid w:val="005A059C"/>
    <w:rsid w:val="005A05C8"/>
    <w:rsid w:val="005A05E0"/>
    <w:rsid w:val="005A05E9"/>
    <w:rsid w:val="005A0603"/>
    <w:rsid w:val="005A060A"/>
    <w:rsid w:val="005A065C"/>
    <w:rsid w:val="005A0662"/>
    <w:rsid w:val="005A06B7"/>
    <w:rsid w:val="005A06BF"/>
    <w:rsid w:val="005A06D2"/>
    <w:rsid w:val="005A06F0"/>
    <w:rsid w:val="005A06FD"/>
    <w:rsid w:val="005A0706"/>
    <w:rsid w:val="005A077E"/>
    <w:rsid w:val="005A07B8"/>
    <w:rsid w:val="005A07D8"/>
    <w:rsid w:val="005A07E4"/>
    <w:rsid w:val="005A0804"/>
    <w:rsid w:val="005A0819"/>
    <w:rsid w:val="005A0834"/>
    <w:rsid w:val="005A0877"/>
    <w:rsid w:val="005A0894"/>
    <w:rsid w:val="005A08A7"/>
    <w:rsid w:val="005A08AA"/>
    <w:rsid w:val="005A08AC"/>
    <w:rsid w:val="005A0908"/>
    <w:rsid w:val="005A0939"/>
    <w:rsid w:val="005A0951"/>
    <w:rsid w:val="005A097E"/>
    <w:rsid w:val="005A09FF"/>
    <w:rsid w:val="005A0A08"/>
    <w:rsid w:val="005A0A6B"/>
    <w:rsid w:val="005A0A9B"/>
    <w:rsid w:val="005A0B22"/>
    <w:rsid w:val="005A0B37"/>
    <w:rsid w:val="005A0B8F"/>
    <w:rsid w:val="005A0B93"/>
    <w:rsid w:val="005A0B9B"/>
    <w:rsid w:val="005A0BA2"/>
    <w:rsid w:val="005A0BB8"/>
    <w:rsid w:val="005A0BCA"/>
    <w:rsid w:val="005A0C02"/>
    <w:rsid w:val="005A0C5A"/>
    <w:rsid w:val="005A0C5F"/>
    <w:rsid w:val="005A0C62"/>
    <w:rsid w:val="005A0C70"/>
    <w:rsid w:val="005A0C86"/>
    <w:rsid w:val="005A0C9C"/>
    <w:rsid w:val="005A0CAC"/>
    <w:rsid w:val="005A0CBC"/>
    <w:rsid w:val="005A0CDA"/>
    <w:rsid w:val="005A0CE9"/>
    <w:rsid w:val="005A0D18"/>
    <w:rsid w:val="005A0D34"/>
    <w:rsid w:val="005A0D57"/>
    <w:rsid w:val="005A0D64"/>
    <w:rsid w:val="005A0DD1"/>
    <w:rsid w:val="005A0DD5"/>
    <w:rsid w:val="005A0DE3"/>
    <w:rsid w:val="005A0DF4"/>
    <w:rsid w:val="005A0DF6"/>
    <w:rsid w:val="005A0DFE"/>
    <w:rsid w:val="005A0E0C"/>
    <w:rsid w:val="005A0E11"/>
    <w:rsid w:val="005A0E12"/>
    <w:rsid w:val="005A0E40"/>
    <w:rsid w:val="005A0E45"/>
    <w:rsid w:val="005A0E52"/>
    <w:rsid w:val="005A0E98"/>
    <w:rsid w:val="005A0EAD"/>
    <w:rsid w:val="005A0EBB"/>
    <w:rsid w:val="005A0ECA"/>
    <w:rsid w:val="005A0ED2"/>
    <w:rsid w:val="005A0EFD"/>
    <w:rsid w:val="005A0F00"/>
    <w:rsid w:val="005A0F49"/>
    <w:rsid w:val="005A0F58"/>
    <w:rsid w:val="005A0F6F"/>
    <w:rsid w:val="005A0FBB"/>
    <w:rsid w:val="005A0FC7"/>
    <w:rsid w:val="005A0FFD"/>
    <w:rsid w:val="005A1027"/>
    <w:rsid w:val="005A103F"/>
    <w:rsid w:val="005A10C6"/>
    <w:rsid w:val="005A10E9"/>
    <w:rsid w:val="005A1104"/>
    <w:rsid w:val="005A111A"/>
    <w:rsid w:val="005A1131"/>
    <w:rsid w:val="005A1135"/>
    <w:rsid w:val="005A116D"/>
    <w:rsid w:val="005A1172"/>
    <w:rsid w:val="005A1183"/>
    <w:rsid w:val="005A11E5"/>
    <w:rsid w:val="005A11E8"/>
    <w:rsid w:val="005A1212"/>
    <w:rsid w:val="005A1220"/>
    <w:rsid w:val="005A1251"/>
    <w:rsid w:val="005A1266"/>
    <w:rsid w:val="005A127E"/>
    <w:rsid w:val="005A12AC"/>
    <w:rsid w:val="005A12F5"/>
    <w:rsid w:val="005A1311"/>
    <w:rsid w:val="005A132C"/>
    <w:rsid w:val="005A1356"/>
    <w:rsid w:val="005A1369"/>
    <w:rsid w:val="005A1390"/>
    <w:rsid w:val="005A13B9"/>
    <w:rsid w:val="005A13E8"/>
    <w:rsid w:val="005A1406"/>
    <w:rsid w:val="005A1410"/>
    <w:rsid w:val="005A1419"/>
    <w:rsid w:val="005A1453"/>
    <w:rsid w:val="005A1458"/>
    <w:rsid w:val="005A146B"/>
    <w:rsid w:val="005A1474"/>
    <w:rsid w:val="005A14BF"/>
    <w:rsid w:val="005A14C8"/>
    <w:rsid w:val="005A14CA"/>
    <w:rsid w:val="005A14FF"/>
    <w:rsid w:val="005A1563"/>
    <w:rsid w:val="005A1594"/>
    <w:rsid w:val="005A15A5"/>
    <w:rsid w:val="005A15CF"/>
    <w:rsid w:val="005A160E"/>
    <w:rsid w:val="005A161D"/>
    <w:rsid w:val="005A164E"/>
    <w:rsid w:val="005A1681"/>
    <w:rsid w:val="005A1699"/>
    <w:rsid w:val="005A16BB"/>
    <w:rsid w:val="005A16ED"/>
    <w:rsid w:val="005A1716"/>
    <w:rsid w:val="005A1754"/>
    <w:rsid w:val="005A1756"/>
    <w:rsid w:val="005A1764"/>
    <w:rsid w:val="005A17CB"/>
    <w:rsid w:val="005A17CE"/>
    <w:rsid w:val="005A17EB"/>
    <w:rsid w:val="005A17F9"/>
    <w:rsid w:val="005A1847"/>
    <w:rsid w:val="005A184A"/>
    <w:rsid w:val="005A1863"/>
    <w:rsid w:val="005A1890"/>
    <w:rsid w:val="005A1894"/>
    <w:rsid w:val="005A18D1"/>
    <w:rsid w:val="005A18DB"/>
    <w:rsid w:val="005A192D"/>
    <w:rsid w:val="005A1937"/>
    <w:rsid w:val="005A197D"/>
    <w:rsid w:val="005A1981"/>
    <w:rsid w:val="005A19AB"/>
    <w:rsid w:val="005A1A00"/>
    <w:rsid w:val="005A1A2A"/>
    <w:rsid w:val="005A1A4E"/>
    <w:rsid w:val="005A1A89"/>
    <w:rsid w:val="005A1ABC"/>
    <w:rsid w:val="005A1B12"/>
    <w:rsid w:val="005A1B27"/>
    <w:rsid w:val="005A1B52"/>
    <w:rsid w:val="005A1B68"/>
    <w:rsid w:val="005A1B89"/>
    <w:rsid w:val="005A1B92"/>
    <w:rsid w:val="005A1B9F"/>
    <w:rsid w:val="005A1BA8"/>
    <w:rsid w:val="005A1BE6"/>
    <w:rsid w:val="005A1C2F"/>
    <w:rsid w:val="005A1C39"/>
    <w:rsid w:val="005A1C89"/>
    <w:rsid w:val="005A1C91"/>
    <w:rsid w:val="005A1C9D"/>
    <w:rsid w:val="005A1CAF"/>
    <w:rsid w:val="005A1CB7"/>
    <w:rsid w:val="005A1CC5"/>
    <w:rsid w:val="005A1CD3"/>
    <w:rsid w:val="005A1D61"/>
    <w:rsid w:val="005A1D6A"/>
    <w:rsid w:val="005A1D72"/>
    <w:rsid w:val="005A1D8E"/>
    <w:rsid w:val="005A1DF3"/>
    <w:rsid w:val="005A1E11"/>
    <w:rsid w:val="005A1E21"/>
    <w:rsid w:val="005A1E29"/>
    <w:rsid w:val="005A1E41"/>
    <w:rsid w:val="005A1E48"/>
    <w:rsid w:val="005A1E5B"/>
    <w:rsid w:val="005A1E75"/>
    <w:rsid w:val="005A1EAB"/>
    <w:rsid w:val="005A1EB0"/>
    <w:rsid w:val="005A1EB4"/>
    <w:rsid w:val="005A1EDF"/>
    <w:rsid w:val="005A1EE7"/>
    <w:rsid w:val="005A1F0A"/>
    <w:rsid w:val="005A1F4B"/>
    <w:rsid w:val="005A1FBB"/>
    <w:rsid w:val="005A1FC6"/>
    <w:rsid w:val="005A2009"/>
    <w:rsid w:val="005A2010"/>
    <w:rsid w:val="005A2014"/>
    <w:rsid w:val="005A2017"/>
    <w:rsid w:val="005A2028"/>
    <w:rsid w:val="005A2070"/>
    <w:rsid w:val="005A20C6"/>
    <w:rsid w:val="005A20DE"/>
    <w:rsid w:val="005A218C"/>
    <w:rsid w:val="005A2198"/>
    <w:rsid w:val="005A21BE"/>
    <w:rsid w:val="005A21BF"/>
    <w:rsid w:val="005A21C7"/>
    <w:rsid w:val="005A21DE"/>
    <w:rsid w:val="005A21F9"/>
    <w:rsid w:val="005A221C"/>
    <w:rsid w:val="005A2242"/>
    <w:rsid w:val="005A2271"/>
    <w:rsid w:val="005A2276"/>
    <w:rsid w:val="005A227B"/>
    <w:rsid w:val="005A2283"/>
    <w:rsid w:val="005A2289"/>
    <w:rsid w:val="005A22A5"/>
    <w:rsid w:val="005A22AD"/>
    <w:rsid w:val="005A22CC"/>
    <w:rsid w:val="005A2367"/>
    <w:rsid w:val="005A2368"/>
    <w:rsid w:val="005A2386"/>
    <w:rsid w:val="005A23A2"/>
    <w:rsid w:val="005A23EA"/>
    <w:rsid w:val="005A2449"/>
    <w:rsid w:val="005A2461"/>
    <w:rsid w:val="005A2498"/>
    <w:rsid w:val="005A24FB"/>
    <w:rsid w:val="005A2570"/>
    <w:rsid w:val="005A25AA"/>
    <w:rsid w:val="005A25B5"/>
    <w:rsid w:val="005A25D8"/>
    <w:rsid w:val="005A25DA"/>
    <w:rsid w:val="005A25EA"/>
    <w:rsid w:val="005A2600"/>
    <w:rsid w:val="005A2618"/>
    <w:rsid w:val="005A2619"/>
    <w:rsid w:val="005A2638"/>
    <w:rsid w:val="005A2650"/>
    <w:rsid w:val="005A26A1"/>
    <w:rsid w:val="005A26FA"/>
    <w:rsid w:val="005A26FD"/>
    <w:rsid w:val="005A2745"/>
    <w:rsid w:val="005A2760"/>
    <w:rsid w:val="005A2789"/>
    <w:rsid w:val="005A27A7"/>
    <w:rsid w:val="005A27FE"/>
    <w:rsid w:val="005A2802"/>
    <w:rsid w:val="005A2846"/>
    <w:rsid w:val="005A284A"/>
    <w:rsid w:val="005A2850"/>
    <w:rsid w:val="005A2871"/>
    <w:rsid w:val="005A2877"/>
    <w:rsid w:val="005A288A"/>
    <w:rsid w:val="005A289A"/>
    <w:rsid w:val="005A28E2"/>
    <w:rsid w:val="005A291E"/>
    <w:rsid w:val="005A2941"/>
    <w:rsid w:val="005A2968"/>
    <w:rsid w:val="005A2975"/>
    <w:rsid w:val="005A299C"/>
    <w:rsid w:val="005A29BC"/>
    <w:rsid w:val="005A29EB"/>
    <w:rsid w:val="005A2AC7"/>
    <w:rsid w:val="005A2AD0"/>
    <w:rsid w:val="005A2AE3"/>
    <w:rsid w:val="005A2AF5"/>
    <w:rsid w:val="005A2B2E"/>
    <w:rsid w:val="005A2B43"/>
    <w:rsid w:val="005A2B7D"/>
    <w:rsid w:val="005A2BA3"/>
    <w:rsid w:val="005A2BA4"/>
    <w:rsid w:val="005A2BAA"/>
    <w:rsid w:val="005A2BC6"/>
    <w:rsid w:val="005A2BCA"/>
    <w:rsid w:val="005A2C3D"/>
    <w:rsid w:val="005A2C73"/>
    <w:rsid w:val="005A2C8B"/>
    <w:rsid w:val="005A2CD4"/>
    <w:rsid w:val="005A2CDB"/>
    <w:rsid w:val="005A2D05"/>
    <w:rsid w:val="005A2D65"/>
    <w:rsid w:val="005A2D6F"/>
    <w:rsid w:val="005A2D7A"/>
    <w:rsid w:val="005A2D8B"/>
    <w:rsid w:val="005A2D92"/>
    <w:rsid w:val="005A2DA2"/>
    <w:rsid w:val="005A2DC2"/>
    <w:rsid w:val="005A2DFF"/>
    <w:rsid w:val="005A2E1E"/>
    <w:rsid w:val="005A2E20"/>
    <w:rsid w:val="005A2E23"/>
    <w:rsid w:val="005A2E5F"/>
    <w:rsid w:val="005A2E69"/>
    <w:rsid w:val="005A2E6F"/>
    <w:rsid w:val="005A2EC4"/>
    <w:rsid w:val="005A2F27"/>
    <w:rsid w:val="005A2F50"/>
    <w:rsid w:val="005A2FA2"/>
    <w:rsid w:val="005A2FAD"/>
    <w:rsid w:val="005A2FE6"/>
    <w:rsid w:val="005A3030"/>
    <w:rsid w:val="005A305D"/>
    <w:rsid w:val="005A3077"/>
    <w:rsid w:val="005A307F"/>
    <w:rsid w:val="005A3085"/>
    <w:rsid w:val="005A308D"/>
    <w:rsid w:val="005A30F6"/>
    <w:rsid w:val="005A30FA"/>
    <w:rsid w:val="005A3102"/>
    <w:rsid w:val="005A3109"/>
    <w:rsid w:val="005A318B"/>
    <w:rsid w:val="005A31D5"/>
    <w:rsid w:val="005A31F2"/>
    <w:rsid w:val="005A31FA"/>
    <w:rsid w:val="005A3213"/>
    <w:rsid w:val="005A3217"/>
    <w:rsid w:val="005A321D"/>
    <w:rsid w:val="005A3229"/>
    <w:rsid w:val="005A322A"/>
    <w:rsid w:val="005A3255"/>
    <w:rsid w:val="005A325E"/>
    <w:rsid w:val="005A32A8"/>
    <w:rsid w:val="005A32AB"/>
    <w:rsid w:val="005A32C6"/>
    <w:rsid w:val="005A32EF"/>
    <w:rsid w:val="005A32F5"/>
    <w:rsid w:val="005A3354"/>
    <w:rsid w:val="005A336F"/>
    <w:rsid w:val="005A337B"/>
    <w:rsid w:val="005A3386"/>
    <w:rsid w:val="005A3390"/>
    <w:rsid w:val="005A339E"/>
    <w:rsid w:val="005A33B6"/>
    <w:rsid w:val="005A3424"/>
    <w:rsid w:val="005A3452"/>
    <w:rsid w:val="005A3489"/>
    <w:rsid w:val="005A34E8"/>
    <w:rsid w:val="005A34EB"/>
    <w:rsid w:val="005A3528"/>
    <w:rsid w:val="005A3541"/>
    <w:rsid w:val="005A356C"/>
    <w:rsid w:val="005A35A8"/>
    <w:rsid w:val="005A35D2"/>
    <w:rsid w:val="005A35EF"/>
    <w:rsid w:val="005A3623"/>
    <w:rsid w:val="005A3628"/>
    <w:rsid w:val="005A364B"/>
    <w:rsid w:val="005A36C1"/>
    <w:rsid w:val="005A36E6"/>
    <w:rsid w:val="005A36EA"/>
    <w:rsid w:val="005A36F6"/>
    <w:rsid w:val="005A3717"/>
    <w:rsid w:val="005A3718"/>
    <w:rsid w:val="005A3719"/>
    <w:rsid w:val="005A373D"/>
    <w:rsid w:val="005A3743"/>
    <w:rsid w:val="005A37A3"/>
    <w:rsid w:val="005A37CC"/>
    <w:rsid w:val="005A37E4"/>
    <w:rsid w:val="005A37F8"/>
    <w:rsid w:val="005A37FD"/>
    <w:rsid w:val="005A3804"/>
    <w:rsid w:val="005A3817"/>
    <w:rsid w:val="005A383E"/>
    <w:rsid w:val="005A3858"/>
    <w:rsid w:val="005A385C"/>
    <w:rsid w:val="005A38D7"/>
    <w:rsid w:val="005A38F2"/>
    <w:rsid w:val="005A39BC"/>
    <w:rsid w:val="005A39C0"/>
    <w:rsid w:val="005A39D4"/>
    <w:rsid w:val="005A39FB"/>
    <w:rsid w:val="005A3A02"/>
    <w:rsid w:val="005A3A13"/>
    <w:rsid w:val="005A3A2B"/>
    <w:rsid w:val="005A3A3B"/>
    <w:rsid w:val="005A3A45"/>
    <w:rsid w:val="005A3A58"/>
    <w:rsid w:val="005A3A5C"/>
    <w:rsid w:val="005A3A5F"/>
    <w:rsid w:val="005A3A77"/>
    <w:rsid w:val="005A3A7B"/>
    <w:rsid w:val="005A3A7F"/>
    <w:rsid w:val="005A3AA6"/>
    <w:rsid w:val="005A3AF0"/>
    <w:rsid w:val="005A3AF8"/>
    <w:rsid w:val="005A3B34"/>
    <w:rsid w:val="005A3B4D"/>
    <w:rsid w:val="005A3B76"/>
    <w:rsid w:val="005A3BBF"/>
    <w:rsid w:val="005A3BC6"/>
    <w:rsid w:val="005A3BFD"/>
    <w:rsid w:val="005A3C23"/>
    <w:rsid w:val="005A3C4E"/>
    <w:rsid w:val="005A3C61"/>
    <w:rsid w:val="005A3C85"/>
    <w:rsid w:val="005A3C8E"/>
    <w:rsid w:val="005A3CA8"/>
    <w:rsid w:val="005A3D0E"/>
    <w:rsid w:val="005A3D33"/>
    <w:rsid w:val="005A3D6E"/>
    <w:rsid w:val="005A3D73"/>
    <w:rsid w:val="005A3D98"/>
    <w:rsid w:val="005A3DAD"/>
    <w:rsid w:val="005A3DF3"/>
    <w:rsid w:val="005A3E45"/>
    <w:rsid w:val="005A3E69"/>
    <w:rsid w:val="005A3E75"/>
    <w:rsid w:val="005A3E78"/>
    <w:rsid w:val="005A3E7A"/>
    <w:rsid w:val="005A3E7C"/>
    <w:rsid w:val="005A3E83"/>
    <w:rsid w:val="005A3EB8"/>
    <w:rsid w:val="005A3EEB"/>
    <w:rsid w:val="005A3EF1"/>
    <w:rsid w:val="005A3EF4"/>
    <w:rsid w:val="005A3F40"/>
    <w:rsid w:val="005A3F4F"/>
    <w:rsid w:val="005A3F67"/>
    <w:rsid w:val="005A3F7C"/>
    <w:rsid w:val="005A3F95"/>
    <w:rsid w:val="005A3FCB"/>
    <w:rsid w:val="005A400E"/>
    <w:rsid w:val="005A401A"/>
    <w:rsid w:val="005A402C"/>
    <w:rsid w:val="005A402E"/>
    <w:rsid w:val="005A4052"/>
    <w:rsid w:val="005A405D"/>
    <w:rsid w:val="005A40A0"/>
    <w:rsid w:val="005A40AC"/>
    <w:rsid w:val="005A40B3"/>
    <w:rsid w:val="005A40BC"/>
    <w:rsid w:val="005A40DB"/>
    <w:rsid w:val="005A4115"/>
    <w:rsid w:val="005A4134"/>
    <w:rsid w:val="005A414A"/>
    <w:rsid w:val="005A417B"/>
    <w:rsid w:val="005A4195"/>
    <w:rsid w:val="005A41B6"/>
    <w:rsid w:val="005A41B7"/>
    <w:rsid w:val="005A41C0"/>
    <w:rsid w:val="005A41D1"/>
    <w:rsid w:val="005A4264"/>
    <w:rsid w:val="005A4283"/>
    <w:rsid w:val="005A42AF"/>
    <w:rsid w:val="005A42B6"/>
    <w:rsid w:val="005A42BB"/>
    <w:rsid w:val="005A42DE"/>
    <w:rsid w:val="005A42FB"/>
    <w:rsid w:val="005A42FD"/>
    <w:rsid w:val="005A430C"/>
    <w:rsid w:val="005A4322"/>
    <w:rsid w:val="005A4333"/>
    <w:rsid w:val="005A4375"/>
    <w:rsid w:val="005A443B"/>
    <w:rsid w:val="005A444D"/>
    <w:rsid w:val="005A4473"/>
    <w:rsid w:val="005A447E"/>
    <w:rsid w:val="005A44E1"/>
    <w:rsid w:val="005A44E9"/>
    <w:rsid w:val="005A44F6"/>
    <w:rsid w:val="005A4503"/>
    <w:rsid w:val="005A4514"/>
    <w:rsid w:val="005A4540"/>
    <w:rsid w:val="005A4570"/>
    <w:rsid w:val="005A45AC"/>
    <w:rsid w:val="005A45C3"/>
    <w:rsid w:val="005A45DB"/>
    <w:rsid w:val="005A465F"/>
    <w:rsid w:val="005A4663"/>
    <w:rsid w:val="005A4668"/>
    <w:rsid w:val="005A46AA"/>
    <w:rsid w:val="005A46BE"/>
    <w:rsid w:val="005A46E9"/>
    <w:rsid w:val="005A4790"/>
    <w:rsid w:val="005A47A7"/>
    <w:rsid w:val="005A47F7"/>
    <w:rsid w:val="005A481E"/>
    <w:rsid w:val="005A4860"/>
    <w:rsid w:val="005A48A5"/>
    <w:rsid w:val="005A48C2"/>
    <w:rsid w:val="005A48CA"/>
    <w:rsid w:val="005A48E7"/>
    <w:rsid w:val="005A48FE"/>
    <w:rsid w:val="005A4901"/>
    <w:rsid w:val="005A493E"/>
    <w:rsid w:val="005A4940"/>
    <w:rsid w:val="005A494F"/>
    <w:rsid w:val="005A498A"/>
    <w:rsid w:val="005A4994"/>
    <w:rsid w:val="005A49BF"/>
    <w:rsid w:val="005A49C7"/>
    <w:rsid w:val="005A49D6"/>
    <w:rsid w:val="005A4A5F"/>
    <w:rsid w:val="005A4AB0"/>
    <w:rsid w:val="005A4AB5"/>
    <w:rsid w:val="005A4ACE"/>
    <w:rsid w:val="005A4B0E"/>
    <w:rsid w:val="005A4B28"/>
    <w:rsid w:val="005A4B29"/>
    <w:rsid w:val="005A4B6F"/>
    <w:rsid w:val="005A4B80"/>
    <w:rsid w:val="005A4BB3"/>
    <w:rsid w:val="005A4BB5"/>
    <w:rsid w:val="005A4BCF"/>
    <w:rsid w:val="005A4BE7"/>
    <w:rsid w:val="005A4BFE"/>
    <w:rsid w:val="005A4C16"/>
    <w:rsid w:val="005A4C1B"/>
    <w:rsid w:val="005A4C1C"/>
    <w:rsid w:val="005A4C68"/>
    <w:rsid w:val="005A4C99"/>
    <w:rsid w:val="005A4CA3"/>
    <w:rsid w:val="005A4CB0"/>
    <w:rsid w:val="005A4CB8"/>
    <w:rsid w:val="005A4CDC"/>
    <w:rsid w:val="005A4DE8"/>
    <w:rsid w:val="005A4E87"/>
    <w:rsid w:val="005A4E97"/>
    <w:rsid w:val="005A4F3A"/>
    <w:rsid w:val="005A4F48"/>
    <w:rsid w:val="005A4FBE"/>
    <w:rsid w:val="005A5045"/>
    <w:rsid w:val="005A50DD"/>
    <w:rsid w:val="005A50EE"/>
    <w:rsid w:val="005A5112"/>
    <w:rsid w:val="005A5132"/>
    <w:rsid w:val="005A51C6"/>
    <w:rsid w:val="005A51CB"/>
    <w:rsid w:val="005A51F2"/>
    <w:rsid w:val="005A5260"/>
    <w:rsid w:val="005A526A"/>
    <w:rsid w:val="005A526B"/>
    <w:rsid w:val="005A5278"/>
    <w:rsid w:val="005A52A7"/>
    <w:rsid w:val="005A52FC"/>
    <w:rsid w:val="005A5308"/>
    <w:rsid w:val="005A5342"/>
    <w:rsid w:val="005A5350"/>
    <w:rsid w:val="005A5352"/>
    <w:rsid w:val="005A5370"/>
    <w:rsid w:val="005A5386"/>
    <w:rsid w:val="005A539B"/>
    <w:rsid w:val="005A53C7"/>
    <w:rsid w:val="005A53CE"/>
    <w:rsid w:val="005A540A"/>
    <w:rsid w:val="005A543D"/>
    <w:rsid w:val="005A5494"/>
    <w:rsid w:val="005A54EF"/>
    <w:rsid w:val="005A54F7"/>
    <w:rsid w:val="005A55A8"/>
    <w:rsid w:val="005A561C"/>
    <w:rsid w:val="005A562A"/>
    <w:rsid w:val="005A5639"/>
    <w:rsid w:val="005A566B"/>
    <w:rsid w:val="005A568F"/>
    <w:rsid w:val="005A5694"/>
    <w:rsid w:val="005A56B7"/>
    <w:rsid w:val="005A56BF"/>
    <w:rsid w:val="005A5720"/>
    <w:rsid w:val="005A57A5"/>
    <w:rsid w:val="005A57AB"/>
    <w:rsid w:val="005A57C7"/>
    <w:rsid w:val="005A57F1"/>
    <w:rsid w:val="005A57FB"/>
    <w:rsid w:val="005A57FC"/>
    <w:rsid w:val="005A5824"/>
    <w:rsid w:val="005A583E"/>
    <w:rsid w:val="005A584D"/>
    <w:rsid w:val="005A586A"/>
    <w:rsid w:val="005A588E"/>
    <w:rsid w:val="005A58B0"/>
    <w:rsid w:val="005A58B6"/>
    <w:rsid w:val="005A591F"/>
    <w:rsid w:val="005A59A6"/>
    <w:rsid w:val="005A59A9"/>
    <w:rsid w:val="005A59CE"/>
    <w:rsid w:val="005A5A1E"/>
    <w:rsid w:val="005A5A2C"/>
    <w:rsid w:val="005A5A37"/>
    <w:rsid w:val="005A5A6C"/>
    <w:rsid w:val="005A5A75"/>
    <w:rsid w:val="005A5A82"/>
    <w:rsid w:val="005A5A9A"/>
    <w:rsid w:val="005A5AA1"/>
    <w:rsid w:val="005A5AD4"/>
    <w:rsid w:val="005A5B31"/>
    <w:rsid w:val="005A5B3D"/>
    <w:rsid w:val="005A5B6E"/>
    <w:rsid w:val="005A5B83"/>
    <w:rsid w:val="005A5B9E"/>
    <w:rsid w:val="005A5BB9"/>
    <w:rsid w:val="005A5BF4"/>
    <w:rsid w:val="005A5C09"/>
    <w:rsid w:val="005A5C17"/>
    <w:rsid w:val="005A5C34"/>
    <w:rsid w:val="005A5C66"/>
    <w:rsid w:val="005A5C69"/>
    <w:rsid w:val="005A5C85"/>
    <w:rsid w:val="005A5CDC"/>
    <w:rsid w:val="005A5D30"/>
    <w:rsid w:val="005A5D5E"/>
    <w:rsid w:val="005A5D60"/>
    <w:rsid w:val="005A5DA2"/>
    <w:rsid w:val="005A5DAF"/>
    <w:rsid w:val="005A5DBD"/>
    <w:rsid w:val="005A5DDB"/>
    <w:rsid w:val="005A5E19"/>
    <w:rsid w:val="005A5E1B"/>
    <w:rsid w:val="005A5E23"/>
    <w:rsid w:val="005A5E3A"/>
    <w:rsid w:val="005A5E42"/>
    <w:rsid w:val="005A5E4E"/>
    <w:rsid w:val="005A5E81"/>
    <w:rsid w:val="005A5F18"/>
    <w:rsid w:val="005A5F28"/>
    <w:rsid w:val="005A5F8B"/>
    <w:rsid w:val="005A5FD9"/>
    <w:rsid w:val="005A5FE8"/>
    <w:rsid w:val="005A6027"/>
    <w:rsid w:val="005A6072"/>
    <w:rsid w:val="005A60BD"/>
    <w:rsid w:val="005A60F8"/>
    <w:rsid w:val="005A6140"/>
    <w:rsid w:val="005A6167"/>
    <w:rsid w:val="005A6198"/>
    <w:rsid w:val="005A61DA"/>
    <w:rsid w:val="005A61DD"/>
    <w:rsid w:val="005A620D"/>
    <w:rsid w:val="005A623C"/>
    <w:rsid w:val="005A6282"/>
    <w:rsid w:val="005A6297"/>
    <w:rsid w:val="005A62D9"/>
    <w:rsid w:val="005A62E1"/>
    <w:rsid w:val="005A635D"/>
    <w:rsid w:val="005A63C1"/>
    <w:rsid w:val="005A63C4"/>
    <w:rsid w:val="005A63C5"/>
    <w:rsid w:val="005A643B"/>
    <w:rsid w:val="005A6444"/>
    <w:rsid w:val="005A6472"/>
    <w:rsid w:val="005A649B"/>
    <w:rsid w:val="005A64D3"/>
    <w:rsid w:val="005A6512"/>
    <w:rsid w:val="005A651B"/>
    <w:rsid w:val="005A6535"/>
    <w:rsid w:val="005A6580"/>
    <w:rsid w:val="005A6587"/>
    <w:rsid w:val="005A65F0"/>
    <w:rsid w:val="005A660D"/>
    <w:rsid w:val="005A6620"/>
    <w:rsid w:val="005A6639"/>
    <w:rsid w:val="005A6659"/>
    <w:rsid w:val="005A665E"/>
    <w:rsid w:val="005A6670"/>
    <w:rsid w:val="005A6698"/>
    <w:rsid w:val="005A66D5"/>
    <w:rsid w:val="005A66DD"/>
    <w:rsid w:val="005A66F0"/>
    <w:rsid w:val="005A66FA"/>
    <w:rsid w:val="005A6701"/>
    <w:rsid w:val="005A6708"/>
    <w:rsid w:val="005A670A"/>
    <w:rsid w:val="005A672A"/>
    <w:rsid w:val="005A6744"/>
    <w:rsid w:val="005A6751"/>
    <w:rsid w:val="005A67C8"/>
    <w:rsid w:val="005A67D0"/>
    <w:rsid w:val="005A67D7"/>
    <w:rsid w:val="005A683E"/>
    <w:rsid w:val="005A6842"/>
    <w:rsid w:val="005A6861"/>
    <w:rsid w:val="005A6865"/>
    <w:rsid w:val="005A6884"/>
    <w:rsid w:val="005A6894"/>
    <w:rsid w:val="005A68B6"/>
    <w:rsid w:val="005A68C5"/>
    <w:rsid w:val="005A68C9"/>
    <w:rsid w:val="005A68CF"/>
    <w:rsid w:val="005A68E6"/>
    <w:rsid w:val="005A6922"/>
    <w:rsid w:val="005A6942"/>
    <w:rsid w:val="005A6968"/>
    <w:rsid w:val="005A6979"/>
    <w:rsid w:val="005A6993"/>
    <w:rsid w:val="005A699B"/>
    <w:rsid w:val="005A69B0"/>
    <w:rsid w:val="005A69CC"/>
    <w:rsid w:val="005A69F2"/>
    <w:rsid w:val="005A6A02"/>
    <w:rsid w:val="005A6A61"/>
    <w:rsid w:val="005A6A72"/>
    <w:rsid w:val="005A6AAB"/>
    <w:rsid w:val="005A6AB9"/>
    <w:rsid w:val="005A6AE1"/>
    <w:rsid w:val="005A6B37"/>
    <w:rsid w:val="005A6B40"/>
    <w:rsid w:val="005A6B42"/>
    <w:rsid w:val="005A6B50"/>
    <w:rsid w:val="005A6B56"/>
    <w:rsid w:val="005A6B88"/>
    <w:rsid w:val="005A6BA7"/>
    <w:rsid w:val="005A6C24"/>
    <w:rsid w:val="005A6C35"/>
    <w:rsid w:val="005A6CB3"/>
    <w:rsid w:val="005A6CB7"/>
    <w:rsid w:val="005A6D01"/>
    <w:rsid w:val="005A6D56"/>
    <w:rsid w:val="005A6D68"/>
    <w:rsid w:val="005A6DA6"/>
    <w:rsid w:val="005A6DAF"/>
    <w:rsid w:val="005A6DC3"/>
    <w:rsid w:val="005A6DFB"/>
    <w:rsid w:val="005A6E38"/>
    <w:rsid w:val="005A6E79"/>
    <w:rsid w:val="005A6E85"/>
    <w:rsid w:val="005A6E92"/>
    <w:rsid w:val="005A6EA8"/>
    <w:rsid w:val="005A6EC8"/>
    <w:rsid w:val="005A6EDA"/>
    <w:rsid w:val="005A6EE0"/>
    <w:rsid w:val="005A6EE8"/>
    <w:rsid w:val="005A6F19"/>
    <w:rsid w:val="005A6F2F"/>
    <w:rsid w:val="005A6F3F"/>
    <w:rsid w:val="005A6F48"/>
    <w:rsid w:val="005A6F72"/>
    <w:rsid w:val="005A6FDD"/>
    <w:rsid w:val="005A703E"/>
    <w:rsid w:val="005A7045"/>
    <w:rsid w:val="005A7079"/>
    <w:rsid w:val="005A709C"/>
    <w:rsid w:val="005A70B0"/>
    <w:rsid w:val="005A70F0"/>
    <w:rsid w:val="005A712E"/>
    <w:rsid w:val="005A7151"/>
    <w:rsid w:val="005A7158"/>
    <w:rsid w:val="005A7161"/>
    <w:rsid w:val="005A7187"/>
    <w:rsid w:val="005A71B0"/>
    <w:rsid w:val="005A71C7"/>
    <w:rsid w:val="005A71D1"/>
    <w:rsid w:val="005A7214"/>
    <w:rsid w:val="005A7252"/>
    <w:rsid w:val="005A7259"/>
    <w:rsid w:val="005A729C"/>
    <w:rsid w:val="005A72B1"/>
    <w:rsid w:val="005A7301"/>
    <w:rsid w:val="005A731B"/>
    <w:rsid w:val="005A7323"/>
    <w:rsid w:val="005A732E"/>
    <w:rsid w:val="005A7352"/>
    <w:rsid w:val="005A73CE"/>
    <w:rsid w:val="005A73D5"/>
    <w:rsid w:val="005A7408"/>
    <w:rsid w:val="005A740C"/>
    <w:rsid w:val="005A740E"/>
    <w:rsid w:val="005A7418"/>
    <w:rsid w:val="005A7439"/>
    <w:rsid w:val="005A7457"/>
    <w:rsid w:val="005A7468"/>
    <w:rsid w:val="005A7483"/>
    <w:rsid w:val="005A74DD"/>
    <w:rsid w:val="005A74EC"/>
    <w:rsid w:val="005A74FF"/>
    <w:rsid w:val="005A758E"/>
    <w:rsid w:val="005A75B7"/>
    <w:rsid w:val="005A75D0"/>
    <w:rsid w:val="005A761E"/>
    <w:rsid w:val="005A762F"/>
    <w:rsid w:val="005A76A3"/>
    <w:rsid w:val="005A76F6"/>
    <w:rsid w:val="005A76FE"/>
    <w:rsid w:val="005A770A"/>
    <w:rsid w:val="005A771E"/>
    <w:rsid w:val="005A7722"/>
    <w:rsid w:val="005A7729"/>
    <w:rsid w:val="005A7733"/>
    <w:rsid w:val="005A7749"/>
    <w:rsid w:val="005A7764"/>
    <w:rsid w:val="005A7785"/>
    <w:rsid w:val="005A7788"/>
    <w:rsid w:val="005A77FE"/>
    <w:rsid w:val="005A7831"/>
    <w:rsid w:val="005A7837"/>
    <w:rsid w:val="005A7873"/>
    <w:rsid w:val="005A7894"/>
    <w:rsid w:val="005A78AF"/>
    <w:rsid w:val="005A78CC"/>
    <w:rsid w:val="005A78E9"/>
    <w:rsid w:val="005A791F"/>
    <w:rsid w:val="005A7951"/>
    <w:rsid w:val="005A7961"/>
    <w:rsid w:val="005A7964"/>
    <w:rsid w:val="005A7969"/>
    <w:rsid w:val="005A7976"/>
    <w:rsid w:val="005A79CC"/>
    <w:rsid w:val="005A7A00"/>
    <w:rsid w:val="005A7A03"/>
    <w:rsid w:val="005A7A66"/>
    <w:rsid w:val="005A7A7B"/>
    <w:rsid w:val="005A7AB7"/>
    <w:rsid w:val="005A7ADA"/>
    <w:rsid w:val="005A7B14"/>
    <w:rsid w:val="005A7B15"/>
    <w:rsid w:val="005A7B18"/>
    <w:rsid w:val="005A7B70"/>
    <w:rsid w:val="005A7B8C"/>
    <w:rsid w:val="005A7B8F"/>
    <w:rsid w:val="005A7B9D"/>
    <w:rsid w:val="005A7BE4"/>
    <w:rsid w:val="005A7BFC"/>
    <w:rsid w:val="005A7C58"/>
    <w:rsid w:val="005A7C7B"/>
    <w:rsid w:val="005A7CAB"/>
    <w:rsid w:val="005A7CDB"/>
    <w:rsid w:val="005A7CDE"/>
    <w:rsid w:val="005A7D34"/>
    <w:rsid w:val="005A7D4B"/>
    <w:rsid w:val="005A7D83"/>
    <w:rsid w:val="005A7DCC"/>
    <w:rsid w:val="005A7DF2"/>
    <w:rsid w:val="005A7DF7"/>
    <w:rsid w:val="005A7E08"/>
    <w:rsid w:val="005A7E0B"/>
    <w:rsid w:val="005A7E17"/>
    <w:rsid w:val="005A7E38"/>
    <w:rsid w:val="005A7E45"/>
    <w:rsid w:val="005A7E56"/>
    <w:rsid w:val="005A7E64"/>
    <w:rsid w:val="005A7E6C"/>
    <w:rsid w:val="005A7E84"/>
    <w:rsid w:val="005A7E97"/>
    <w:rsid w:val="005A7EAD"/>
    <w:rsid w:val="005A7EC9"/>
    <w:rsid w:val="005A7EE4"/>
    <w:rsid w:val="005A7F12"/>
    <w:rsid w:val="005A7F16"/>
    <w:rsid w:val="005A7F6B"/>
    <w:rsid w:val="005A7F9F"/>
    <w:rsid w:val="005A7FD8"/>
    <w:rsid w:val="005A7FF2"/>
    <w:rsid w:val="005B0004"/>
    <w:rsid w:val="005B007D"/>
    <w:rsid w:val="005B0089"/>
    <w:rsid w:val="005B0090"/>
    <w:rsid w:val="005B00C7"/>
    <w:rsid w:val="005B00FD"/>
    <w:rsid w:val="005B0138"/>
    <w:rsid w:val="005B0145"/>
    <w:rsid w:val="005B014A"/>
    <w:rsid w:val="005B0170"/>
    <w:rsid w:val="005B019F"/>
    <w:rsid w:val="005B01EB"/>
    <w:rsid w:val="005B0238"/>
    <w:rsid w:val="005B02A8"/>
    <w:rsid w:val="005B02E3"/>
    <w:rsid w:val="005B02EF"/>
    <w:rsid w:val="005B02F2"/>
    <w:rsid w:val="005B0318"/>
    <w:rsid w:val="005B0347"/>
    <w:rsid w:val="005B034E"/>
    <w:rsid w:val="005B03C3"/>
    <w:rsid w:val="005B03D6"/>
    <w:rsid w:val="005B03E1"/>
    <w:rsid w:val="005B0415"/>
    <w:rsid w:val="005B042C"/>
    <w:rsid w:val="005B044B"/>
    <w:rsid w:val="005B047F"/>
    <w:rsid w:val="005B04B6"/>
    <w:rsid w:val="005B04E1"/>
    <w:rsid w:val="005B0529"/>
    <w:rsid w:val="005B05C0"/>
    <w:rsid w:val="005B05C3"/>
    <w:rsid w:val="005B05DF"/>
    <w:rsid w:val="005B05ED"/>
    <w:rsid w:val="005B061D"/>
    <w:rsid w:val="005B065E"/>
    <w:rsid w:val="005B0699"/>
    <w:rsid w:val="005B069D"/>
    <w:rsid w:val="005B06B8"/>
    <w:rsid w:val="005B06D4"/>
    <w:rsid w:val="005B06F5"/>
    <w:rsid w:val="005B0708"/>
    <w:rsid w:val="005B0718"/>
    <w:rsid w:val="005B073C"/>
    <w:rsid w:val="005B073E"/>
    <w:rsid w:val="005B074F"/>
    <w:rsid w:val="005B0768"/>
    <w:rsid w:val="005B0779"/>
    <w:rsid w:val="005B07A9"/>
    <w:rsid w:val="005B07F5"/>
    <w:rsid w:val="005B083E"/>
    <w:rsid w:val="005B0848"/>
    <w:rsid w:val="005B0856"/>
    <w:rsid w:val="005B08B8"/>
    <w:rsid w:val="005B08D1"/>
    <w:rsid w:val="005B08DC"/>
    <w:rsid w:val="005B0922"/>
    <w:rsid w:val="005B092E"/>
    <w:rsid w:val="005B0935"/>
    <w:rsid w:val="005B0961"/>
    <w:rsid w:val="005B09C4"/>
    <w:rsid w:val="005B09CC"/>
    <w:rsid w:val="005B09DC"/>
    <w:rsid w:val="005B09DD"/>
    <w:rsid w:val="005B0A1B"/>
    <w:rsid w:val="005B0A69"/>
    <w:rsid w:val="005B0AA4"/>
    <w:rsid w:val="005B0AB3"/>
    <w:rsid w:val="005B0AC1"/>
    <w:rsid w:val="005B0AE8"/>
    <w:rsid w:val="005B0B11"/>
    <w:rsid w:val="005B0B20"/>
    <w:rsid w:val="005B0B25"/>
    <w:rsid w:val="005B0B3D"/>
    <w:rsid w:val="005B0B6B"/>
    <w:rsid w:val="005B0B9C"/>
    <w:rsid w:val="005B0BED"/>
    <w:rsid w:val="005B0C61"/>
    <w:rsid w:val="005B0C72"/>
    <w:rsid w:val="005B0C82"/>
    <w:rsid w:val="005B0C84"/>
    <w:rsid w:val="005B0D25"/>
    <w:rsid w:val="005B0D44"/>
    <w:rsid w:val="005B0D4D"/>
    <w:rsid w:val="005B0D54"/>
    <w:rsid w:val="005B0D8F"/>
    <w:rsid w:val="005B0DA4"/>
    <w:rsid w:val="005B0DA5"/>
    <w:rsid w:val="005B0DBB"/>
    <w:rsid w:val="005B0DFC"/>
    <w:rsid w:val="005B0DFE"/>
    <w:rsid w:val="005B0E56"/>
    <w:rsid w:val="005B0E69"/>
    <w:rsid w:val="005B0E88"/>
    <w:rsid w:val="005B0E91"/>
    <w:rsid w:val="005B0EA9"/>
    <w:rsid w:val="005B0EE3"/>
    <w:rsid w:val="005B0EEA"/>
    <w:rsid w:val="005B0F73"/>
    <w:rsid w:val="005B0F85"/>
    <w:rsid w:val="005B0F8A"/>
    <w:rsid w:val="005B0FA2"/>
    <w:rsid w:val="005B0FDE"/>
    <w:rsid w:val="005B0FF7"/>
    <w:rsid w:val="005B0FFA"/>
    <w:rsid w:val="005B1016"/>
    <w:rsid w:val="005B1032"/>
    <w:rsid w:val="005B104D"/>
    <w:rsid w:val="005B106E"/>
    <w:rsid w:val="005B1089"/>
    <w:rsid w:val="005B1095"/>
    <w:rsid w:val="005B10CA"/>
    <w:rsid w:val="005B10DB"/>
    <w:rsid w:val="005B111C"/>
    <w:rsid w:val="005B1149"/>
    <w:rsid w:val="005B1153"/>
    <w:rsid w:val="005B117E"/>
    <w:rsid w:val="005B1196"/>
    <w:rsid w:val="005B11DD"/>
    <w:rsid w:val="005B11EF"/>
    <w:rsid w:val="005B122C"/>
    <w:rsid w:val="005B1238"/>
    <w:rsid w:val="005B123A"/>
    <w:rsid w:val="005B123C"/>
    <w:rsid w:val="005B123D"/>
    <w:rsid w:val="005B1246"/>
    <w:rsid w:val="005B124E"/>
    <w:rsid w:val="005B12CD"/>
    <w:rsid w:val="005B1314"/>
    <w:rsid w:val="005B131B"/>
    <w:rsid w:val="005B1344"/>
    <w:rsid w:val="005B1374"/>
    <w:rsid w:val="005B1383"/>
    <w:rsid w:val="005B139F"/>
    <w:rsid w:val="005B13A3"/>
    <w:rsid w:val="005B13B6"/>
    <w:rsid w:val="005B13BA"/>
    <w:rsid w:val="005B13C8"/>
    <w:rsid w:val="005B1426"/>
    <w:rsid w:val="005B1446"/>
    <w:rsid w:val="005B1468"/>
    <w:rsid w:val="005B1473"/>
    <w:rsid w:val="005B14AF"/>
    <w:rsid w:val="005B14B2"/>
    <w:rsid w:val="005B14DE"/>
    <w:rsid w:val="005B152D"/>
    <w:rsid w:val="005B1558"/>
    <w:rsid w:val="005B1567"/>
    <w:rsid w:val="005B156B"/>
    <w:rsid w:val="005B1579"/>
    <w:rsid w:val="005B1584"/>
    <w:rsid w:val="005B1607"/>
    <w:rsid w:val="005B164B"/>
    <w:rsid w:val="005B165B"/>
    <w:rsid w:val="005B165F"/>
    <w:rsid w:val="005B1696"/>
    <w:rsid w:val="005B16A5"/>
    <w:rsid w:val="005B16A8"/>
    <w:rsid w:val="005B16E3"/>
    <w:rsid w:val="005B16F4"/>
    <w:rsid w:val="005B1754"/>
    <w:rsid w:val="005B1771"/>
    <w:rsid w:val="005B177C"/>
    <w:rsid w:val="005B17DF"/>
    <w:rsid w:val="005B17EC"/>
    <w:rsid w:val="005B17FE"/>
    <w:rsid w:val="005B180B"/>
    <w:rsid w:val="005B188C"/>
    <w:rsid w:val="005B18D3"/>
    <w:rsid w:val="005B18E4"/>
    <w:rsid w:val="005B18E8"/>
    <w:rsid w:val="005B190F"/>
    <w:rsid w:val="005B1924"/>
    <w:rsid w:val="005B196E"/>
    <w:rsid w:val="005B1976"/>
    <w:rsid w:val="005B1983"/>
    <w:rsid w:val="005B1A05"/>
    <w:rsid w:val="005B1A0F"/>
    <w:rsid w:val="005B1A43"/>
    <w:rsid w:val="005B1A5A"/>
    <w:rsid w:val="005B1A8A"/>
    <w:rsid w:val="005B1AFB"/>
    <w:rsid w:val="005B1B34"/>
    <w:rsid w:val="005B1B3B"/>
    <w:rsid w:val="005B1B42"/>
    <w:rsid w:val="005B1B48"/>
    <w:rsid w:val="005B1B6A"/>
    <w:rsid w:val="005B1B86"/>
    <w:rsid w:val="005B1BBA"/>
    <w:rsid w:val="005B1C2E"/>
    <w:rsid w:val="005B1C48"/>
    <w:rsid w:val="005B1CA7"/>
    <w:rsid w:val="005B1CB6"/>
    <w:rsid w:val="005B1CD9"/>
    <w:rsid w:val="005B1D07"/>
    <w:rsid w:val="005B1D36"/>
    <w:rsid w:val="005B1D44"/>
    <w:rsid w:val="005B1D55"/>
    <w:rsid w:val="005B1D6C"/>
    <w:rsid w:val="005B1D78"/>
    <w:rsid w:val="005B1D90"/>
    <w:rsid w:val="005B1DAC"/>
    <w:rsid w:val="005B1DC7"/>
    <w:rsid w:val="005B1DEA"/>
    <w:rsid w:val="005B1E12"/>
    <w:rsid w:val="005B1E29"/>
    <w:rsid w:val="005B1E52"/>
    <w:rsid w:val="005B1E60"/>
    <w:rsid w:val="005B1E6D"/>
    <w:rsid w:val="005B1EB1"/>
    <w:rsid w:val="005B1EB6"/>
    <w:rsid w:val="005B1ED4"/>
    <w:rsid w:val="005B1F6F"/>
    <w:rsid w:val="005B1FAC"/>
    <w:rsid w:val="005B1FF5"/>
    <w:rsid w:val="005B200C"/>
    <w:rsid w:val="005B201F"/>
    <w:rsid w:val="005B2024"/>
    <w:rsid w:val="005B2026"/>
    <w:rsid w:val="005B204F"/>
    <w:rsid w:val="005B2050"/>
    <w:rsid w:val="005B2084"/>
    <w:rsid w:val="005B20B3"/>
    <w:rsid w:val="005B20BE"/>
    <w:rsid w:val="005B20FE"/>
    <w:rsid w:val="005B2105"/>
    <w:rsid w:val="005B2176"/>
    <w:rsid w:val="005B217D"/>
    <w:rsid w:val="005B219A"/>
    <w:rsid w:val="005B219B"/>
    <w:rsid w:val="005B21A2"/>
    <w:rsid w:val="005B21A6"/>
    <w:rsid w:val="005B21DB"/>
    <w:rsid w:val="005B21E2"/>
    <w:rsid w:val="005B21F6"/>
    <w:rsid w:val="005B21FC"/>
    <w:rsid w:val="005B222B"/>
    <w:rsid w:val="005B2252"/>
    <w:rsid w:val="005B229A"/>
    <w:rsid w:val="005B22A7"/>
    <w:rsid w:val="005B22E7"/>
    <w:rsid w:val="005B22E8"/>
    <w:rsid w:val="005B22EA"/>
    <w:rsid w:val="005B2314"/>
    <w:rsid w:val="005B2335"/>
    <w:rsid w:val="005B233D"/>
    <w:rsid w:val="005B2373"/>
    <w:rsid w:val="005B2382"/>
    <w:rsid w:val="005B23A5"/>
    <w:rsid w:val="005B23E0"/>
    <w:rsid w:val="005B23E4"/>
    <w:rsid w:val="005B23F4"/>
    <w:rsid w:val="005B2412"/>
    <w:rsid w:val="005B2430"/>
    <w:rsid w:val="005B244C"/>
    <w:rsid w:val="005B244F"/>
    <w:rsid w:val="005B2475"/>
    <w:rsid w:val="005B247A"/>
    <w:rsid w:val="005B2488"/>
    <w:rsid w:val="005B24A0"/>
    <w:rsid w:val="005B24C0"/>
    <w:rsid w:val="005B24D1"/>
    <w:rsid w:val="005B24D8"/>
    <w:rsid w:val="005B252A"/>
    <w:rsid w:val="005B2567"/>
    <w:rsid w:val="005B257A"/>
    <w:rsid w:val="005B259A"/>
    <w:rsid w:val="005B25A8"/>
    <w:rsid w:val="005B25FB"/>
    <w:rsid w:val="005B2605"/>
    <w:rsid w:val="005B261B"/>
    <w:rsid w:val="005B2623"/>
    <w:rsid w:val="005B262E"/>
    <w:rsid w:val="005B264B"/>
    <w:rsid w:val="005B2655"/>
    <w:rsid w:val="005B2666"/>
    <w:rsid w:val="005B26A4"/>
    <w:rsid w:val="005B26A5"/>
    <w:rsid w:val="005B26B2"/>
    <w:rsid w:val="005B26D3"/>
    <w:rsid w:val="005B2717"/>
    <w:rsid w:val="005B272F"/>
    <w:rsid w:val="005B277C"/>
    <w:rsid w:val="005B280F"/>
    <w:rsid w:val="005B2837"/>
    <w:rsid w:val="005B2861"/>
    <w:rsid w:val="005B2880"/>
    <w:rsid w:val="005B2882"/>
    <w:rsid w:val="005B28D5"/>
    <w:rsid w:val="005B28DA"/>
    <w:rsid w:val="005B2901"/>
    <w:rsid w:val="005B2941"/>
    <w:rsid w:val="005B2960"/>
    <w:rsid w:val="005B2A04"/>
    <w:rsid w:val="005B2A2E"/>
    <w:rsid w:val="005B2A3C"/>
    <w:rsid w:val="005B2A3F"/>
    <w:rsid w:val="005B2A74"/>
    <w:rsid w:val="005B2ACF"/>
    <w:rsid w:val="005B2B84"/>
    <w:rsid w:val="005B2BCB"/>
    <w:rsid w:val="005B2BCD"/>
    <w:rsid w:val="005B2BCF"/>
    <w:rsid w:val="005B2BD1"/>
    <w:rsid w:val="005B2BD3"/>
    <w:rsid w:val="005B2C07"/>
    <w:rsid w:val="005B2C26"/>
    <w:rsid w:val="005B2C27"/>
    <w:rsid w:val="005B2C59"/>
    <w:rsid w:val="005B2CBD"/>
    <w:rsid w:val="005B2CF1"/>
    <w:rsid w:val="005B2D05"/>
    <w:rsid w:val="005B2D1B"/>
    <w:rsid w:val="005B2D53"/>
    <w:rsid w:val="005B2D5E"/>
    <w:rsid w:val="005B2D68"/>
    <w:rsid w:val="005B2D86"/>
    <w:rsid w:val="005B2E13"/>
    <w:rsid w:val="005B2E16"/>
    <w:rsid w:val="005B2E27"/>
    <w:rsid w:val="005B2E32"/>
    <w:rsid w:val="005B2E65"/>
    <w:rsid w:val="005B2EA8"/>
    <w:rsid w:val="005B2EDE"/>
    <w:rsid w:val="005B2EF3"/>
    <w:rsid w:val="005B2F2E"/>
    <w:rsid w:val="005B2F3D"/>
    <w:rsid w:val="005B2F62"/>
    <w:rsid w:val="005B2F85"/>
    <w:rsid w:val="005B2F94"/>
    <w:rsid w:val="005B2F9B"/>
    <w:rsid w:val="005B2FD5"/>
    <w:rsid w:val="005B301D"/>
    <w:rsid w:val="005B3043"/>
    <w:rsid w:val="005B3047"/>
    <w:rsid w:val="005B3057"/>
    <w:rsid w:val="005B3093"/>
    <w:rsid w:val="005B3099"/>
    <w:rsid w:val="005B309D"/>
    <w:rsid w:val="005B30DB"/>
    <w:rsid w:val="005B30EA"/>
    <w:rsid w:val="005B3128"/>
    <w:rsid w:val="005B3142"/>
    <w:rsid w:val="005B314C"/>
    <w:rsid w:val="005B31CB"/>
    <w:rsid w:val="005B31DA"/>
    <w:rsid w:val="005B322D"/>
    <w:rsid w:val="005B3249"/>
    <w:rsid w:val="005B3262"/>
    <w:rsid w:val="005B3278"/>
    <w:rsid w:val="005B329A"/>
    <w:rsid w:val="005B32A5"/>
    <w:rsid w:val="005B32A8"/>
    <w:rsid w:val="005B32DB"/>
    <w:rsid w:val="005B32E8"/>
    <w:rsid w:val="005B337E"/>
    <w:rsid w:val="005B33B5"/>
    <w:rsid w:val="005B33C3"/>
    <w:rsid w:val="005B33D7"/>
    <w:rsid w:val="005B340C"/>
    <w:rsid w:val="005B341F"/>
    <w:rsid w:val="005B3425"/>
    <w:rsid w:val="005B343A"/>
    <w:rsid w:val="005B346E"/>
    <w:rsid w:val="005B346F"/>
    <w:rsid w:val="005B347B"/>
    <w:rsid w:val="005B34A0"/>
    <w:rsid w:val="005B34D4"/>
    <w:rsid w:val="005B34F1"/>
    <w:rsid w:val="005B3500"/>
    <w:rsid w:val="005B350B"/>
    <w:rsid w:val="005B3510"/>
    <w:rsid w:val="005B3581"/>
    <w:rsid w:val="005B3594"/>
    <w:rsid w:val="005B3595"/>
    <w:rsid w:val="005B3598"/>
    <w:rsid w:val="005B35B6"/>
    <w:rsid w:val="005B35C1"/>
    <w:rsid w:val="005B35EF"/>
    <w:rsid w:val="005B3609"/>
    <w:rsid w:val="005B360C"/>
    <w:rsid w:val="005B3619"/>
    <w:rsid w:val="005B3639"/>
    <w:rsid w:val="005B366F"/>
    <w:rsid w:val="005B368E"/>
    <w:rsid w:val="005B3691"/>
    <w:rsid w:val="005B36C8"/>
    <w:rsid w:val="005B36C9"/>
    <w:rsid w:val="005B36CE"/>
    <w:rsid w:val="005B371D"/>
    <w:rsid w:val="005B3728"/>
    <w:rsid w:val="005B3776"/>
    <w:rsid w:val="005B37BE"/>
    <w:rsid w:val="005B3859"/>
    <w:rsid w:val="005B385A"/>
    <w:rsid w:val="005B3877"/>
    <w:rsid w:val="005B387A"/>
    <w:rsid w:val="005B38E4"/>
    <w:rsid w:val="005B38E6"/>
    <w:rsid w:val="005B38F5"/>
    <w:rsid w:val="005B390B"/>
    <w:rsid w:val="005B3932"/>
    <w:rsid w:val="005B3954"/>
    <w:rsid w:val="005B3961"/>
    <w:rsid w:val="005B396D"/>
    <w:rsid w:val="005B39C6"/>
    <w:rsid w:val="005B39F7"/>
    <w:rsid w:val="005B3A1F"/>
    <w:rsid w:val="005B3A72"/>
    <w:rsid w:val="005B3ABE"/>
    <w:rsid w:val="005B3B08"/>
    <w:rsid w:val="005B3B89"/>
    <w:rsid w:val="005B3B99"/>
    <w:rsid w:val="005B3BE6"/>
    <w:rsid w:val="005B3C04"/>
    <w:rsid w:val="005B3C1F"/>
    <w:rsid w:val="005B3C3F"/>
    <w:rsid w:val="005B3C44"/>
    <w:rsid w:val="005B3C86"/>
    <w:rsid w:val="005B3CA5"/>
    <w:rsid w:val="005B3CBC"/>
    <w:rsid w:val="005B3CE3"/>
    <w:rsid w:val="005B3D5C"/>
    <w:rsid w:val="005B3DAD"/>
    <w:rsid w:val="005B3DB0"/>
    <w:rsid w:val="005B3DB2"/>
    <w:rsid w:val="005B3DBB"/>
    <w:rsid w:val="005B3DD5"/>
    <w:rsid w:val="005B3E2E"/>
    <w:rsid w:val="005B3E4B"/>
    <w:rsid w:val="005B3E60"/>
    <w:rsid w:val="005B3E78"/>
    <w:rsid w:val="005B3E8B"/>
    <w:rsid w:val="005B3E9B"/>
    <w:rsid w:val="005B3ED1"/>
    <w:rsid w:val="005B3EF4"/>
    <w:rsid w:val="005B3F01"/>
    <w:rsid w:val="005B3F60"/>
    <w:rsid w:val="005B3F62"/>
    <w:rsid w:val="005B3F80"/>
    <w:rsid w:val="005B3FBA"/>
    <w:rsid w:val="005B3FD2"/>
    <w:rsid w:val="005B3FE5"/>
    <w:rsid w:val="005B3FEA"/>
    <w:rsid w:val="005B402E"/>
    <w:rsid w:val="005B4053"/>
    <w:rsid w:val="005B4084"/>
    <w:rsid w:val="005B408A"/>
    <w:rsid w:val="005B408D"/>
    <w:rsid w:val="005B4092"/>
    <w:rsid w:val="005B40BA"/>
    <w:rsid w:val="005B40C2"/>
    <w:rsid w:val="005B40D7"/>
    <w:rsid w:val="005B40E1"/>
    <w:rsid w:val="005B4111"/>
    <w:rsid w:val="005B415D"/>
    <w:rsid w:val="005B4172"/>
    <w:rsid w:val="005B4173"/>
    <w:rsid w:val="005B417B"/>
    <w:rsid w:val="005B4183"/>
    <w:rsid w:val="005B4191"/>
    <w:rsid w:val="005B41BB"/>
    <w:rsid w:val="005B41C4"/>
    <w:rsid w:val="005B41DB"/>
    <w:rsid w:val="005B4211"/>
    <w:rsid w:val="005B4217"/>
    <w:rsid w:val="005B422F"/>
    <w:rsid w:val="005B4273"/>
    <w:rsid w:val="005B4284"/>
    <w:rsid w:val="005B4287"/>
    <w:rsid w:val="005B4288"/>
    <w:rsid w:val="005B430D"/>
    <w:rsid w:val="005B4321"/>
    <w:rsid w:val="005B435D"/>
    <w:rsid w:val="005B4369"/>
    <w:rsid w:val="005B437E"/>
    <w:rsid w:val="005B439D"/>
    <w:rsid w:val="005B43A1"/>
    <w:rsid w:val="005B43AD"/>
    <w:rsid w:val="005B43D7"/>
    <w:rsid w:val="005B43E7"/>
    <w:rsid w:val="005B43E9"/>
    <w:rsid w:val="005B4429"/>
    <w:rsid w:val="005B4433"/>
    <w:rsid w:val="005B4438"/>
    <w:rsid w:val="005B44AF"/>
    <w:rsid w:val="005B44C6"/>
    <w:rsid w:val="005B44D2"/>
    <w:rsid w:val="005B4539"/>
    <w:rsid w:val="005B4567"/>
    <w:rsid w:val="005B4577"/>
    <w:rsid w:val="005B4592"/>
    <w:rsid w:val="005B4593"/>
    <w:rsid w:val="005B459B"/>
    <w:rsid w:val="005B459C"/>
    <w:rsid w:val="005B45BF"/>
    <w:rsid w:val="005B45E9"/>
    <w:rsid w:val="005B461B"/>
    <w:rsid w:val="005B463B"/>
    <w:rsid w:val="005B463C"/>
    <w:rsid w:val="005B4682"/>
    <w:rsid w:val="005B4692"/>
    <w:rsid w:val="005B4710"/>
    <w:rsid w:val="005B4767"/>
    <w:rsid w:val="005B4780"/>
    <w:rsid w:val="005B47B8"/>
    <w:rsid w:val="005B4809"/>
    <w:rsid w:val="005B482E"/>
    <w:rsid w:val="005B4836"/>
    <w:rsid w:val="005B485A"/>
    <w:rsid w:val="005B486E"/>
    <w:rsid w:val="005B48BF"/>
    <w:rsid w:val="005B48DD"/>
    <w:rsid w:val="005B495D"/>
    <w:rsid w:val="005B496A"/>
    <w:rsid w:val="005B496D"/>
    <w:rsid w:val="005B497E"/>
    <w:rsid w:val="005B498B"/>
    <w:rsid w:val="005B49C1"/>
    <w:rsid w:val="005B49C6"/>
    <w:rsid w:val="005B4A11"/>
    <w:rsid w:val="005B4A31"/>
    <w:rsid w:val="005B4A5C"/>
    <w:rsid w:val="005B4A9D"/>
    <w:rsid w:val="005B4AB8"/>
    <w:rsid w:val="005B4AC3"/>
    <w:rsid w:val="005B4ADE"/>
    <w:rsid w:val="005B4AE8"/>
    <w:rsid w:val="005B4B17"/>
    <w:rsid w:val="005B4B45"/>
    <w:rsid w:val="005B4B8F"/>
    <w:rsid w:val="005B4B93"/>
    <w:rsid w:val="005B4B97"/>
    <w:rsid w:val="005B4BB3"/>
    <w:rsid w:val="005B4BBE"/>
    <w:rsid w:val="005B4BCF"/>
    <w:rsid w:val="005B4BD1"/>
    <w:rsid w:val="005B4BFD"/>
    <w:rsid w:val="005B4C29"/>
    <w:rsid w:val="005B4C75"/>
    <w:rsid w:val="005B4C85"/>
    <w:rsid w:val="005B4C96"/>
    <w:rsid w:val="005B4CAA"/>
    <w:rsid w:val="005B4CE7"/>
    <w:rsid w:val="005B4CFC"/>
    <w:rsid w:val="005B4D34"/>
    <w:rsid w:val="005B4D4E"/>
    <w:rsid w:val="005B4D58"/>
    <w:rsid w:val="005B4E0B"/>
    <w:rsid w:val="005B4E7C"/>
    <w:rsid w:val="005B4ED4"/>
    <w:rsid w:val="005B4EFB"/>
    <w:rsid w:val="005B4F92"/>
    <w:rsid w:val="005B506D"/>
    <w:rsid w:val="005B50A9"/>
    <w:rsid w:val="005B50CE"/>
    <w:rsid w:val="005B50FB"/>
    <w:rsid w:val="005B5115"/>
    <w:rsid w:val="005B5127"/>
    <w:rsid w:val="005B5141"/>
    <w:rsid w:val="005B515A"/>
    <w:rsid w:val="005B517E"/>
    <w:rsid w:val="005B51C3"/>
    <w:rsid w:val="005B51D1"/>
    <w:rsid w:val="005B51FE"/>
    <w:rsid w:val="005B5212"/>
    <w:rsid w:val="005B5231"/>
    <w:rsid w:val="005B5267"/>
    <w:rsid w:val="005B526B"/>
    <w:rsid w:val="005B5272"/>
    <w:rsid w:val="005B52AF"/>
    <w:rsid w:val="005B52D3"/>
    <w:rsid w:val="005B52D4"/>
    <w:rsid w:val="005B52DB"/>
    <w:rsid w:val="005B530C"/>
    <w:rsid w:val="005B5324"/>
    <w:rsid w:val="005B5326"/>
    <w:rsid w:val="005B532F"/>
    <w:rsid w:val="005B5375"/>
    <w:rsid w:val="005B537C"/>
    <w:rsid w:val="005B53E8"/>
    <w:rsid w:val="005B53F9"/>
    <w:rsid w:val="005B542B"/>
    <w:rsid w:val="005B5457"/>
    <w:rsid w:val="005B5459"/>
    <w:rsid w:val="005B54A9"/>
    <w:rsid w:val="005B54B0"/>
    <w:rsid w:val="005B551A"/>
    <w:rsid w:val="005B5545"/>
    <w:rsid w:val="005B5563"/>
    <w:rsid w:val="005B5589"/>
    <w:rsid w:val="005B55A5"/>
    <w:rsid w:val="005B55B2"/>
    <w:rsid w:val="005B55D8"/>
    <w:rsid w:val="005B55E1"/>
    <w:rsid w:val="005B55EB"/>
    <w:rsid w:val="005B5602"/>
    <w:rsid w:val="005B5603"/>
    <w:rsid w:val="005B560F"/>
    <w:rsid w:val="005B5618"/>
    <w:rsid w:val="005B561C"/>
    <w:rsid w:val="005B561D"/>
    <w:rsid w:val="005B5629"/>
    <w:rsid w:val="005B562B"/>
    <w:rsid w:val="005B566C"/>
    <w:rsid w:val="005B5673"/>
    <w:rsid w:val="005B5679"/>
    <w:rsid w:val="005B56A0"/>
    <w:rsid w:val="005B56FD"/>
    <w:rsid w:val="005B5713"/>
    <w:rsid w:val="005B5727"/>
    <w:rsid w:val="005B5734"/>
    <w:rsid w:val="005B573F"/>
    <w:rsid w:val="005B578F"/>
    <w:rsid w:val="005B57C2"/>
    <w:rsid w:val="005B57FF"/>
    <w:rsid w:val="005B580D"/>
    <w:rsid w:val="005B5812"/>
    <w:rsid w:val="005B5842"/>
    <w:rsid w:val="005B58AD"/>
    <w:rsid w:val="005B58B1"/>
    <w:rsid w:val="005B58B5"/>
    <w:rsid w:val="005B591B"/>
    <w:rsid w:val="005B593D"/>
    <w:rsid w:val="005B597D"/>
    <w:rsid w:val="005B5982"/>
    <w:rsid w:val="005B59EE"/>
    <w:rsid w:val="005B5A12"/>
    <w:rsid w:val="005B5A59"/>
    <w:rsid w:val="005B5A7C"/>
    <w:rsid w:val="005B5AA7"/>
    <w:rsid w:val="005B5AB8"/>
    <w:rsid w:val="005B5AE1"/>
    <w:rsid w:val="005B5B28"/>
    <w:rsid w:val="005B5B34"/>
    <w:rsid w:val="005B5B39"/>
    <w:rsid w:val="005B5B44"/>
    <w:rsid w:val="005B5B58"/>
    <w:rsid w:val="005B5B73"/>
    <w:rsid w:val="005B5BB1"/>
    <w:rsid w:val="005B5BC5"/>
    <w:rsid w:val="005B5BF7"/>
    <w:rsid w:val="005B5C5C"/>
    <w:rsid w:val="005B5C66"/>
    <w:rsid w:val="005B5CA0"/>
    <w:rsid w:val="005B5D0D"/>
    <w:rsid w:val="005B5D38"/>
    <w:rsid w:val="005B5D53"/>
    <w:rsid w:val="005B5DA0"/>
    <w:rsid w:val="005B5DB6"/>
    <w:rsid w:val="005B5DDF"/>
    <w:rsid w:val="005B5DE7"/>
    <w:rsid w:val="005B5E35"/>
    <w:rsid w:val="005B5E84"/>
    <w:rsid w:val="005B5EA4"/>
    <w:rsid w:val="005B5EF9"/>
    <w:rsid w:val="005B5F20"/>
    <w:rsid w:val="005B5F56"/>
    <w:rsid w:val="005B5F57"/>
    <w:rsid w:val="005B5F74"/>
    <w:rsid w:val="005B5F7D"/>
    <w:rsid w:val="005B5F8F"/>
    <w:rsid w:val="005B5F96"/>
    <w:rsid w:val="005B5FAF"/>
    <w:rsid w:val="005B5FDD"/>
    <w:rsid w:val="005B6020"/>
    <w:rsid w:val="005B6027"/>
    <w:rsid w:val="005B604B"/>
    <w:rsid w:val="005B6059"/>
    <w:rsid w:val="005B6074"/>
    <w:rsid w:val="005B608C"/>
    <w:rsid w:val="005B60D8"/>
    <w:rsid w:val="005B6100"/>
    <w:rsid w:val="005B617B"/>
    <w:rsid w:val="005B618E"/>
    <w:rsid w:val="005B61A5"/>
    <w:rsid w:val="005B61A6"/>
    <w:rsid w:val="005B61E2"/>
    <w:rsid w:val="005B61F1"/>
    <w:rsid w:val="005B6206"/>
    <w:rsid w:val="005B626E"/>
    <w:rsid w:val="005B6287"/>
    <w:rsid w:val="005B62A3"/>
    <w:rsid w:val="005B62D7"/>
    <w:rsid w:val="005B62E5"/>
    <w:rsid w:val="005B62F0"/>
    <w:rsid w:val="005B62F1"/>
    <w:rsid w:val="005B6309"/>
    <w:rsid w:val="005B6329"/>
    <w:rsid w:val="005B6355"/>
    <w:rsid w:val="005B6387"/>
    <w:rsid w:val="005B638A"/>
    <w:rsid w:val="005B63B7"/>
    <w:rsid w:val="005B63B8"/>
    <w:rsid w:val="005B63C1"/>
    <w:rsid w:val="005B63C6"/>
    <w:rsid w:val="005B63E2"/>
    <w:rsid w:val="005B644C"/>
    <w:rsid w:val="005B6458"/>
    <w:rsid w:val="005B645D"/>
    <w:rsid w:val="005B646D"/>
    <w:rsid w:val="005B6470"/>
    <w:rsid w:val="005B647C"/>
    <w:rsid w:val="005B64B4"/>
    <w:rsid w:val="005B64BB"/>
    <w:rsid w:val="005B655B"/>
    <w:rsid w:val="005B6571"/>
    <w:rsid w:val="005B6579"/>
    <w:rsid w:val="005B6596"/>
    <w:rsid w:val="005B659A"/>
    <w:rsid w:val="005B659C"/>
    <w:rsid w:val="005B65C2"/>
    <w:rsid w:val="005B668C"/>
    <w:rsid w:val="005B6694"/>
    <w:rsid w:val="005B66C1"/>
    <w:rsid w:val="005B66CB"/>
    <w:rsid w:val="005B66F0"/>
    <w:rsid w:val="005B6705"/>
    <w:rsid w:val="005B6771"/>
    <w:rsid w:val="005B677C"/>
    <w:rsid w:val="005B6782"/>
    <w:rsid w:val="005B678B"/>
    <w:rsid w:val="005B6793"/>
    <w:rsid w:val="005B67AE"/>
    <w:rsid w:val="005B6832"/>
    <w:rsid w:val="005B690B"/>
    <w:rsid w:val="005B6910"/>
    <w:rsid w:val="005B692A"/>
    <w:rsid w:val="005B6948"/>
    <w:rsid w:val="005B69A0"/>
    <w:rsid w:val="005B69C7"/>
    <w:rsid w:val="005B69C8"/>
    <w:rsid w:val="005B6A4E"/>
    <w:rsid w:val="005B6A8B"/>
    <w:rsid w:val="005B6ABF"/>
    <w:rsid w:val="005B6ACC"/>
    <w:rsid w:val="005B6AFE"/>
    <w:rsid w:val="005B6B28"/>
    <w:rsid w:val="005B6B2F"/>
    <w:rsid w:val="005B6B55"/>
    <w:rsid w:val="005B6B80"/>
    <w:rsid w:val="005B6BA0"/>
    <w:rsid w:val="005B6BE6"/>
    <w:rsid w:val="005B6BF2"/>
    <w:rsid w:val="005B6BF3"/>
    <w:rsid w:val="005B6BF8"/>
    <w:rsid w:val="005B6C0E"/>
    <w:rsid w:val="005B6C2C"/>
    <w:rsid w:val="005B6CA1"/>
    <w:rsid w:val="005B6CAF"/>
    <w:rsid w:val="005B6D49"/>
    <w:rsid w:val="005B6D52"/>
    <w:rsid w:val="005B6D58"/>
    <w:rsid w:val="005B6D61"/>
    <w:rsid w:val="005B6D6F"/>
    <w:rsid w:val="005B6D80"/>
    <w:rsid w:val="005B6DAB"/>
    <w:rsid w:val="005B6DEB"/>
    <w:rsid w:val="005B6E27"/>
    <w:rsid w:val="005B6E45"/>
    <w:rsid w:val="005B6E7C"/>
    <w:rsid w:val="005B6E95"/>
    <w:rsid w:val="005B6EB5"/>
    <w:rsid w:val="005B6EC5"/>
    <w:rsid w:val="005B6EE0"/>
    <w:rsid w:val="005B6EFB"/>
    <w:rsid w:val="005B6F1E"/>
    <w:rsid w:val="005B6F20"/>
    <w:rsid w:val="005B6F28"/>
    <w:rsid w:val="005B6F4E"/>
    <w:rsid w:val="005B6F87"/>
    <w:rsid w:val="005B6F8A"/>
    <w:rsid w:val="005B6FFF"/>
    <w:rsid w:val="005B70A1"/>
    <w:rsid w:val="005B7141"/>
    <w:rsid w:val="005B7147"/>
    <w:rsid w:val="005B718C"/>
    <w:rsid w:val="005B7199"/>
    <w:rsid w:val="005B71A6"/>
    <w:rsid w:val="005B724D"/>
    <w:rsid w:val="005B724F"/>
    <w:rsid w:val="005B7258"/>
    <w:rsid w:val="005B7259"/>
    <w:rsid w:val="005B7264"/>
    <w:rsid w:val="005B727E"/>
    <w:rsid w:val="005B7292"/>
    <w:rsid w:val="005B72A1"/>
    <w:rsid w:val="005B72CB"/>
    <w:rsid w:val="005B72E1"/>
    <w:rsid w:val="005B72EC"/>
    <w:rsid w:val="005B72EF"/>
    <w:rsid w:val="005B7358"/>
    <w:rsid w:val="005B739A"/>
    <w:rsid w:val="005B73BD"/>
    <w:rsid w:val="005B73DB"/>
    <w:rsid w:val="005B73ED"/>
    <w:rsid w:val="005B7497"/>
    <w:rsid w:val="005B74EB"/>
    <w:rsid w:val="005B7517"/>
    <w:rsid w:val="005B7534"/>
    <w:rsid w:val="005B7549"/>
    <w:rsid w:val="005B7554"/>
    <w:rsid w:val="005B755D"/>
    <w:rsid w:val="005B756C"/>
    <w:rsid w:val="005B756D"/>
    <w:rsid w:val="005B7578"/>
    <w:rsid w:val="005B7586"/>
    <w:rsid w:val="005B75A2"/>
    <w:rsid w:val="005B75B7"/>
    <w:rsid w:val="005B7642"/>
    <w:rsid w:val="005B765A"/>
    <w:rsid w:val="005B765C"/>
    <w:rsid w:val="005B7673"/>
    <w:rsid w:val="005B7674"/>
    <w:rsid w:val="005B7698"/>
    <w:rsid w:val="005B769D"/>
    <w:rsid w:val="005B7728"/>
    <w:rsid w:val="005B7760"/>
    <w:rsid w:val="005B77A2"/>
    <w:rsid w:val="005B77CE"/>
    <w:rsid w:val="005B77DE"/>
    <w:rsid w:val="005B7813"/>
    <w:rsid w:val="005B7825"/>
    <w:rsid w:val="005B7833"/>
    <w:rsid w:val="005B7841"/>
    <w:rsid w:val="005B7854"/>
    <w:rsid w:val="005B7876"/>
    <w:rsid w:val="005B789F"/>
    <w:rsid w:val="005B78B1"/>
    <w:rsid w:val="005B7933"/>
    <w:rsid w:val="005B7936"/>
    <w:rsid w:val="005B7948"/>
    <w:rsid w:val="005B7976"/>
    <w:rsid w:val="005B79D1"/>
    <w:rsid w:val="005B79D9"/>
    <w:rsid w:val="005B79EB"/>
    <w:rsid w:val="005B7A27"/>
    <w:rsid w:val="005B7A28"/>
    <w:rsid w:val="005B7A48"/>
    <w:rsid w:val="005B7A9C"/>
    <w:rsid w:val="005B7AD6"/>
    <w:rsid w:val="005B7AF4"/>
    <w:rsid w:val="005B7BAD"/>
    <w:rsid w:val="005B7C30"/>
    <w:rsid w:val="005B7C55"/>
    <w:rsid w:val="005B7C88"/>
    <w:rsid w:val="005B7C93"/>
    <w:rsid w:val="005B7CC4"/>
    <w:rsid w:val="005B7CD2"/>
    <w:rsid w:val="005B7D04"/>
    <w:rsid w:val="005B7D5E"/>
    <w:rsid w:val="005B7DA3"/>
    <w:rsid w:val="005B7DB5"/>
    <w:rsid w:val="005B7DEE"/>
    <w:rsid w:val="005B7DF4"/>
    <w:rsid w:val="005B7E69"/>
    <w:rsid w:val="005B7E73"/>
    <w:rsid w:val="005B7E94"/>
    <w:rsid w:val="005B7EB5"/>
    <w:rsid w:val="005B7ED0"/>
    <w:rsid w:val="005B7ED2"/>
    <w:rsid w:val="005B7EE4"/>
    <w:rsid w:val="005B7F5B"/>
    <w:rsid w:val="005B7F65"/>
    <w:rsid w:val="005B7F6C"/>
    <w:rsid w:val="005B7FF6"/>
    <w:rsid w:val="005C0024"/>
    <w:rsid w:val="005C002F"/>
    <w:rsid w:val="005C0033"/>
    <w:rsid w:val="005C0039"/>
    <w:rsid w:val="005C004B"/>
    <w:rsid w:val="005C009D"/>
    <w:rsid w:val="005C00AE"/>
    <w:rsid w:val="005C00D4"/>
    <w:rsid w:val="005C00F0"/>
    <w:rsid w:val="005C0143"/>
    <w:rsid w:val="005C0175"/>
    <w:rsid w:val="005C0194"/>
    <w:rsid w:val="005C0197"/>
    <w:rsid w:val="005C01A9"/>
    <w:rsid w:val="005C01AD"/>
    <w:rsid w:val="005C01CD"/>
    <w:rsid w:val="005C01D9"/>
    <w:rsid w:val="005C01F7"/>
    <w:rsid w:val="005C0246"/>
    <w:rsid w:val="005C0259"/>
    <w:rsid w:val="005C02A4"/>
    <w:rsid w:val="005C02A8"/>
    <w:rsid w:val="005C02D3"/>
    <w:rsid w:val="005C02D6"/>
    <w:rsid w:val="005C02E5"/>
    <w:rsid w:val="005C030A"/>
    <w:rsid w:val="005C0316"/>
    <w:rsid w:val="005C031E"/>
    <w:rsid w:val="005C0346"/>
    <w:rsid w:val="005C0370"/>
    <w:rsid w:val="005C0389"/>
    <w:rsid w:val="005C03A3"/>
    <w:rsid w:val="005C03A9"/>
    <w:rsid w:val="005C03B3"/>
    <w:rsid w:val="005C03B7"/>
    <w:rsid w:val="005C03C5"/>
    <w:rsid w:val="005C0415"/>
    <w:rsid w:val="005C042A"/>
    <w:rsid w:val="005C044D"/>
    <w:rsid w:val="005C04A8"/>
    <w:rsid w:val="005C04BD"/>
    <w:rsid w:val="005C0517"/>
    <w:rsid w:val="005C052A"/>
    <w:rsid w:val="005C055D"/>
    <w:rsid w:val="005C0574"/>
    <w:rsid w:val="005C0577"/>
    <w:rsid w:val="005C05EB"/>
    <w:rsid w:val="005C05F8"/>
    <w:rsid w:val="005C060C"/>
    <w:rsid w:val="005C0656"/>
    <w:rsid w:val="005C0659"/>
    <w:rsid w:val="005C065C"/>
    <w:rsid w:val="005C067E"/>
    <w:rsid w:val="005C0689"/>
    <w:rsid w:val="005C06AD"/>
    <w:rsid w:val="005C06D4"/>
    <w:rsid w:val="005C06F2"/>
    <w:rsid w:val="005C070D"/>
    <w:rsid w:val="005C074D"/>
    <w:rsid w:val="005C0770"/>
    <w:rsid w:val="005C0786"/>
    <w:rsid w:val="005C07D2"/>
    <w:rsid w:val="005C07EC"/>
    <w:rsid w:val="005C0809"/>
    <w:rsid w:val="005C0843"/>
    <w:rsid w:val="005C0876"/>
    <w:rsid w:val="005C094B"/>
    <w:rsid w:val="005C0956"/>
    <w:rsid w:val="005C0958"/>
    <w:rsid w:val="005C0972"/>
    <w:rsid w:val="005C0974"/>
    <w:rsid w:val="005C097A"/>
    <w:rsid w:val="005C09A3"/>
    <w:rsid w:val="005C09BC"/>
    <w:rsid w:val="005C09DB"/>
    <w:rsid w:val="005C09F2"/>
    <w:rsid w:val="005C0A01"/>
    <w:rsid w:val="005C0A3D"/>
    <w:rsid w:val="005C0A56"/>
    <w:rsid w:val="005C0A5D"/>
    <w:rsid w:val="005C0A71"/>
    <w:rsid w:val="005C0AA1"/>
    <w:rsid w:val="005C0AB9"/>
    <w:rsid w:val="005C0B0D"/>
    <w:rsid w:val="005C0B5B"/>
    <w:rsid w:val="005C0B67"/>
    <w:rsid w:val="005C0B87"/>
    <w:rsid w:val="005C0B91"/>
    <w:rsid w:val="005C0BA3"/>
    <w:rsid w:val="005C0BE2"/>
    <w:rsid w:val="005C0C11"/>
    <w:rsid w:val="005C0C35"/>
    <w:rsid w:val="005C0C3C"/>
    <w:rsid w:val="005C0C56"/>
    <w:rsid w:val="005C0C68"/>
    <w:rsid w:val="005C0C98"/>
    <w:rsid w:val="005C0CFF"/>
    <w:rsid w:val="005C0D0C"/>
    <w:rsid w:val="005C0D53"/>
    <w:rsid w:val="005C0DCF"/>
    <w:rsid w:val="005C0DF2"/>
    <w:rsid w:val="005C0DFC"/>
    <w:rsid w:val="005C0E10"/>
    <w:rsid w:val="005C0E25"/>
    <w:rsid w:val="005C0E6C"/>
    <w:rsid w:val="005C0EA0"/>
    <w:rsid w:val="005C0EE0"/>
    <w:rsid w:val="005C0EF8"/>
    <w:rsid w:val="005C0F0C"/>
    <w:rsid w:val="005C0F1C"/>
    <w:rsid w:val="005C0F64"/>
    <w:rsid w:val="005C0F76"/>
    <w:rsid w:val="005C0F77"/>
    <w:rsid w:val="005C0FA1"/>
    <w:rsid w:val="005C0FCF"/>
    <w:rsid w:val="005C104F"/>
    <w:rsid w:val="005C10A0"/>
    <w:rsid w:val="005C10B2"/>
    <w:rsid w:val="005C10C4"/>
    <w:rsid w:val="005C110D"/>
    <w:rsid w:val="005C1134"/>
    <w:rsid w:val="005C1163"/>
    <w:rsid w:val="005C1187"/>
    <w:rsid w:val="005C1194"/>
    <w:rsid w:val="005C119C"/>
    <w:rsid w:val="005C11B7"/>
    <w:rsid w:val="005C11C6"/>
    <w:rsid w:val="005C11EE"/>
    <w:rsid w:val="005C11F3"/>
    <w:rsid w:val="005C120C"/>
    <w:rsid w:val="005C1221"/>
    <w:rsid w:val="005C124E"/>
    <w:rsid w:val="005C1265"/>
    <w:rsid w:val="005C1276"/>
    <w:rsid w:val="005C1277"/>
    <w:rsid w:val="005C1288"/>
    <w:rsid w:val="005C128A"/>
    <w:rsid w:val="005C128F"/>
    <w:rsid w:val="005C12D0"/>
    <w:rsid w:val="005C12DE"/>
    <w:rsid w:val="005C12F7"/>
    <w:rsid w:val="005C12FA"/>
    <w:rsid w:val="005C1318"/>
    <w:rsid w:val="005C131A"/>
    <w:rsid w:val="005C1320"/>
    <w:rsid w:val="005C134E"/>
    <w:rsid w:val="005C138A"/>
    <w:rsid w:val="005C139C"/>
    <w:rsid w:val="005C13AA"/>
    <w:rsid w:val="005C13C7"/>
    <w:rsid w:val="005C1409"/>
    <w:rsid w:val="005C1432"/>
    <w:rsid w:val="005C1521"/>
    <w:rsid w:val="005C1539"/>
    <w:rsid w:val="005C15A9"/>
    <w:rsid w:val="005C15B4"/>
    <w:rsid w:val="005C15D6"/>
    <w:rsid w:val="005C1613"/>
    <w:rsid w:val="005C1635"/>
    <w:rsid w:val="005C164B"/>
    <w:rsid w:val="005C1668"/>
    <w:rsid w:val="005C167F"/>
    <w:rsid w:val="005C16A3"/>
    <w:rsid w:val="005C16B3"/>
    <w:rsid w:val="005C16CC"/>
    <w:rsid w:val="005C1702"/>
    <w:rsid w:val="005C1714"/>
    <w:rsid w:val="005C1728"/>
    <w:rsid w:val="005C1795"/>
    <w:rsid w:val="005C17AF"/>
    <w:rsid w:val="005C17C9"/>
    <w:rsid w:val="005C1833"/>
    <w:rsid w:val="005C1893"/>
    <w:rsid w:val="005C18B5"/>
    <w:rsid w:val="005C18B8"/>
    <w:rsid w:val="005C18EB"/>
    <w:rsid w:val="005C1961"/>
    <w:rsid w:val="005C198F"/>
    <w:rsid w:val="005C1A1F"/>
    <w:rsid w:val="005C1A65"/>
    <w:rsid w:val="005C1AA8"/>
    <w:rsid w:val="005C1AE6"/>
    <w:rsid w:val="005C1B00"/>
    <w:rsid w:val="005C1B07"/>
    <w:rsid w:val="005C1BAC"/>
    <w:rsid w:val="005C1BCB"/>
    <w:rsid w:val="005C1BF0"/>
    <w:rsid w:val="005C1BF2"/>
    <w:rsid w:val="005C1C2B"/>
    <w:rsid w:val="005C1C41"/>
    <w:rsid w:val="005C1C43"/>
    <w:rsid w:val="005C1C48"/>
    <w:rsid w:val="005C1C8E"/>
    <w:rsid w:val="005C1CBB"/>
    <w:rsid w:val="005C1D27"/>
    <w:rsid w:val="005C1D2E"/>
    <w:rsid w:val="005C1D5D"/>
    <w:rsid w:val="005C1DA6"/>
    <w:rsid w:val="005C1DB2"/>
    <w:rsid w:val="005C1DDB"/>
    <w:rsid w:val="005C1E19"/>
    <w:rsid w:val="005C1E5B"/>
    <w:rsid w:val="005C1E6F"/>
    <w:rsid w:val="005C1F24"/>
    <w:rsid w:val="005C1F7D"/>
    <w:rsid w:val="005C1F86"/>
    <w:rsid w:val="005C1FAE"/>
    <w:rsid w:val="005C1FB2"/>
    <w:rsid w:val="005C1FE5"/>
    <w:rsid w:val="005C1FEF"/>
    <w:rsid w:val="005C200A"/>
    <w:rsid w:val="005C203E"/>
    <w:rsid w:val="005C2041"/>
    <w:rsid w:val="005C2075"/>
    <w:rsid w:val="005C20F5"/>
    <w:rsid w:val="005C20FA"/>
    <w:rsid w:val="005C2128"/>
    <w:rsid w:val="005C2145"/>
    <w:rsid w:val="005C2156"/>
    <w:rsid w:val="005C216F"/>
    <w:rsid w:val="005C219B"/>
    <w:rsid w:val="005C21BA"/>
    <w:rsid w:val="005C21C2"/>
    <w:rsid w:val="005C21E1"/>
    <w:rsid w:val="005C21FA"/>
    <w:rsid w:val="005C2215"/>
    <w:rsid w:val="005C2253"/>
    <w:rsid w:val="005C2258"/>
    <w:rsid w:val="005C225A"/>
    <w:rsid w:val="005C227C"/>
    <w:rsid w:val="005C22A9"/>
    <w:rsid w:val="005C22C4"/>
    <w:rsid w:val="005C22C6"/>
    <w:rsid w:val="005C22D6"/>
    <w:rsid w:val="005C2302"/>
    <w:rsid w:val="005C2362"/>
    <w:rsid w:val="005C236E"/>
    <w:rsid w:val="005C2377"/>
    <w:rsid w:val="005C23C5"/>
    <w:rsid w:val="005C23EF"/>
    <w:rsid w:val="005C23F6"/>
    <w:rsid w:val="005C23F7"/>
    <w:rsid w:val="005C23FD"/>
    <w:rsid w:val="005C2437"/>
    <w:rsid w:val="005C249C"/>
    <w:rsid w:val="005C24E3"/>
    <w:rsid w:val="005C24F3"/>
    <w:rsid w:val="005C254F"/>
    <w:rsid w:val="005C2575"/>
    <w:rsid w:val="005C257A"/>
    <w:rsid w:val="005C2582"/>
    <w:rsid w:val="005C258A"/>
    <w:rsid w:val="005C25A0"/>
    <w:rsid w:val="005C25D4"/>
    <w:rsid w:val="005C25E1"/>
    <w:rsid w:val="005C260F"/>
    <w:rsid w:val="005C2637"/>
    <w:rsid w:val="005C269E"/>
    <w:rsid w:val="005C2706"/>
    <w:rsid w:val="005C2750"/>
    <w:rsid w:val="005C2772"/>
    <w:rsid w:val="005C2788"/>
    <w:rsid w:val="005C27CE"/>
    <w:rsid w:val="005C27DC"/>
    <w:rsid w:val="005C27DD"/>
    <w:rsid w:val="005C282C"/>
    <w:rsid w:val="005C2834"/>
    <w:rsid w:val="005C2874"/>
    <w:rsid w:val="005C2885"/>
    <w:rsid w:val="005C2899"/>
    <w:rsid w:val="005C28A4"/>
    <w:rsid w:val="005C28C2"/>
    <w:rsid w:val="005C28C5"/>
    <w:rsid w:val="005C28CA"/>
    <w:rsid w:val="005C28E8"/>
    <w:rsid w:val="005C292F"/>
    <w:rsid w:val="005C2948"/>
    <w:rsid w:val="005C2961"/>
    <w:rsid w:val="005C2979"/>
    <w:rsid w:val="005C297D"/>
    <w:rsid w:val="005C29B7"/>
    <w:rsid w:val="005C2A01"/>
    <w:rsid w:val="005C2A2E"/>
    <w:rsid w:val="005C2A51"/>
    <w:rsid w:val="005C2A5A"/>
    <w:rsid w:val="005C2A77"/>
    <w:rsid w:val="005C2A9E"/>
    <w:rsid w:val="005C2AA2"/>
    <w:rsid w:val="005C2AD0"/>
    <w:rsid w:val="005C2AD4"/>
    <w:rsid w:val="005C2AF7"/>
    <w:rsid w:val="005C2B0A"/>
    <w:rsid w:val="005C2B0E"/>
    <w:rsid w:val="005C2B10"/>
    <w:rsid w:val="005C2B63"/>
    <w:rsid w:val="005C2B82"/>
    <w:rsid w:val="005C2B8A"/>
    <w:rsid w:val="005C2B8C"/>
    <w:rsid w:val="005C2B94"/>
    <w:rsid w:val="005C2BBE"/>
    <w:rsid w:val="005C2BF5"/>
    <w:rsid w:val="005C2C52"/>
    <w:rsid w:val="005C2C9E"/>
    <w:rsid w:val="005C2D17"/>
    <w:rsid w:val="005C2D40"/>
    <w:rsid w:val="005C2D7A"/>
    <w:rsid w:val="005C2DA9"/>
    <w:rsid w:val="005C2DBC"/>
    <w:rsid w:val="005C2E14"/>
    <w:rsid w:val="005C2E1D"/>
    <w:rsid w:val="005C2E20"/>
    <w:rsid w:val="005C2E2C"/>
    <w:rsid w:val="005C2E62"/>
    <w:rsid w:val="005C2E6F"/>
    <w:rsid w:val="005C2F67"/>
    <w:rsid w:val="005C2F81"/>
    <w:rsid w:val="005C2FA4"/>
    <w:rsid w:val="005C2FB9"/>
    <w:rsid w:val="005C2FF1"/>
    <w:rsid w:val="005C2FFB"/>
    <w:rsid w:val="005C301D"/>
    <w:rsid w:val="005C3037"/>
    <w:rsid w:val="005C305C"/>
    <w:rsid w:val="005C3062"/>
    <w:rsid w:val="005C3097"/>
    <w:rsid w:val="005C30B4"/>
    <w:rsid w:val="005C30C2"/>
    <w:rsid w:val="005C30D5"/>
    <w:rsid w:val="005C30EE"/>
    <w:rsid w:val="005C313B"/>
    <w:rsid w:val="005C3154"/>
    <w:rsid w:val="005C31E7"/>
    <w:rsid w:val="005C3240"/>
    <w:rsid w:val="005C3278"/>
    <w:rsid w:val="005C327A"/>
    <w:rsid w:val="005C32A2"/>
    <w:rsid w:val="005C32E4"/>
    <w:rsid w:val="005C32FD"/>
    <w:rsid w:val="005C33EF"/>
    <w:rsid w:val="005C34B8"/>
    <w:rsid w:val="005C34BE"/>
    <w:rsid w:val="005C34C5"/>
    <w:rsid w:val="005C34C8"/>
    <w:rsid w:val="005C3510"/>
    <w:rsid w:val="005C3521"/>
    <w:rsid w:val="005C35DC"/>
    <w:rsid w:val="005C3609"/>
    <w:rsid w:val="005C3638"/>
    <w:rsid w:val="005C3690"/>
    <w:rsid w:val="005C36A4"/>
    <w:rsid w:val="005C36FC"/>
    <w:rsid w:val="005C371A"/>
    <w:rsid w:val="005C3722"/>
    <w:rsid w:val="005C3757"/>
    <w:rsid w:val="005C376C"/>
    <w:rsid w:val="005C3785"/>
    <w:rsid w:val="005C37A0"/>
    <w:rsid w:val="005C37A7"/>
    <w:rsid w:val="005C37B3"/>
    <w:rsid w:val="005C37C6"/>
    <w:rsid w:val="005C37DA"/>
    <w:rsid w:val="005C3805"/>
    <w:rsid w:val="005C380E"/>
    <w:rsid w:val="005C3881"/>
    <w:rsid w:val="005C38AE"/>
    <w:rsid w:val="005C38C0"/>
    <w:rsid w:val="005C38F8"/>
    <w:rsid w:val="005C38FB"/>
    <w:rsid w:val="005C3928"/>
    <w:rsid w:val="005C3929"/>
    <w:rsid w:val="005C392E"/>
    <w:rsid w:val="005C39A8"/>
    <w:rsid w:val="005C39BD"/>
    <w:rsid w:val="005C39CC"/>
    <w:rsid w:val="005C39CE"/>
    <w:rsid w:val="005C3A23"/>
    <w:rsid w:val="005C3A49"/>
    <w:rsid w:val="005C3A74"/>
    <w:rsid w:val="005C3AB3"/>
    <w:rsid w:val="005C3AED"/>
    <w:rsid w:val="005C3AFF"/>
    <w:rsid w:val="005C3B1A"/>
    <w:rsid w:val="005C3B24"/>
    <w:rsid w:val="005C3B2A"/>
    <w:rsid w:val="005C3B32"/>
    <w:rsid w:val="005C3B53"/>
    <w:rsid w:val="005C3B9D"/>
    <w:rsid w:val="005C3BD4"/>
    <w:rsid w:val="005C3BF5"/>
    <w:rsid w:val="005C3BFB"/>
    <w:rsid w:val="005C3C13"/>
    <w:rsid w:val="005C3C57"/>
    <w:rsid w:val="005C3C94"/>
    <w:rsid w:val="005C3CB5"/>
    <w:rsid w:val="005C3CB7"/>
    <w:rsid w:val="005C3CD5"/>
    <w:rsid w:val="005C3D1D"/>
    <w:rsid w:val="005C3D32"/>
    <w:rsid w:val="005C3D42"/>
    <w:rsid w:val="005C3D5E"/>
    <w:rsid w:val="005C3D63"/>
    <w:rsid w:val="005C3D76"/>
    <w:rsid w:val="005C3D96"/>
    <w:rsid w:val="005C3DE3"/>
    <w:rsid w:val="005C3E53"/>
    <w:rsid w:val="005C3EA7"/>
    <w:rsid w:val="005C3EAE"/>
    <w:rsid w:val="005C3ED3"/>
    <w:rsid w:val="005C3ED5"/>
    <w:rsid w:val="005C3EDD"/>
    <w:rsid w:val="005C3EFB"/>
    <w:rsid w:val="005C3F95"/>
    <w:rsid w:val="005C3FA4"/>
    <w:rsid w:val="005C3FB1"/>
    <w:rsid w:val="005C3FB5"/>
    <w:rsid w:val="005C400E"/>
    <w:rsid w:val="005C4011"/>
    <w:rsid w:val="005C4024"/>
    <w:rsid w:val="005C4032"/>
    <w:rsid w:val="005C404E"/>
    <w:rsid w:val="005C4056"/>
    <w:rsid w:val="005C405B"/>
    <w:rsid w:val="005C405F"/>
    <w:rsid w:val="005C40BE"/>
    <w:rsid w:val="005C40C4"/>
    <w:rsid w:val="005C40C8"/>
    <w:rsid w:val="005C40E4"/>
    <w:rsid w:val="005C40EB"/>
    <w:rsid w:val="005C41A6"/>
    <w:rsid w:val="005C41E1"/>
    <w:rsid w:val="005C4204"/>
    <w:rsid w:val="005C422E"/>
    <w:rsid w:val="005C423A"/>
    <w:rsid w:val="005C4248"/>
    <w:rsid w:val="005C4254"/>
    <w:rsid w:val="005C42C7"/>
    <w:rsid w:val="005C42D8"/>
    <w:rsid w:val="005C4338"/>
    <w:rsid w:val="005C4347"/>
    <w:rsid w:val="005C434D"/>
    <w:rsid w:val="005C4393"/>
    <w:rsid w:val="005C43F4"/>
    <w:rsid w:val="005C43F6"/>
    <w:rsid w:val="005C43FC"/>
    <w:rsid w:val="005C4411"/>
    <w:rsid w:val="005C4415"/>
    <w:rsid w:val="005C441A"/>
    <w:rsid w:val="005C442D"/>
    <w:rsid w:val="005C4472"/>
    <w:rsid w:val="005C448F"/>
    <w:rsid w:val="005C44DB"/>
    <w:rsid w:val="005C4543"/>
    <w:rsid w:val="005C455F"/>
    <w:rsid w:val="005C4562"/>
    <w:rsid w:val="005C4572"/>
    <w:rsid w:val="005C45BB"/>
    <w:rsid w:val="005C4606"/>
    <w:rsid w:val="005C4612"/>
    <w:rsid w:val="005C463E"/>
    <w:rsid w:val="005C4695"/>
    <w:rsid w:val="005C469E"/>
    <w:rsid w:val="005C46FE"/>
    <w:rsid w:val="005C4708"/>
    <w:rsid w:val="005C470A"/>
    <w:rsid w:val="005C4732"/>
    <w:rsid w:val="005C476A"/>
    <w:rsid w:val="005C4825"/>
    <w:rsid w:val="005C48E3"/>
    <w:rsid w:val="005C48FA"/>
    <w:rsid w:val="005C48FF"/>
    <w:rsid w:val="005C4912"/>
    <w:rsid w:val="005C4918"/>
    <w:rsid w:val="005C494A"/>
    <w:rsid w:val="005C4968"/>
    <w:rsid w:val="005C4976"/>
    <w:rsid w:val="005C4988"/>
    <w:rsid w:val="005C49A5"/>
    <w:rsid w:val="005C49AF"/>
    <w:rsid w:val="005C49B7"/>
    <w:rsid w:val="005C49DB"/>
    <w:rsid w:val="005C4A23"/>
    <w:rsid w:val="005C4A5B"/>
    <w:rsid w:val="005C4A6C"/>
    <w:rsid w:val="005C4A93"/>
    <w:rsid w:val="005C4AD7"/>
    <w:rsid w:val="005C4AD8"/>
    <w:rsid w:val="005C4AE9"/>
    <w:rsid w:val="005C4AFB"/>
    <w:rsid w:val="005C4B09"/>
    <w:rsid w:val="005C4B51"/>
    <w:rsid w:val="005C4B76"/>
    <w:rsid w:val="005C4BD2"/>
    <w:rsid w:val="005C4BD8"/>
    <w:rsid w:val="005C4BEA"/>
    <w:rsid w:val="005C4C0B"/>
    <w:rsid w:val="005C4C2C"/>
    <w:rsid w:val="005C4C7A"/>
    <w:rsid w:val="005C4CCE"/>
    <w:rsid w:val="005C4CF7"/>
    <w:rsid w:val="005C4E83"/>
    <w:rsid w:val="005C4E8B"/>
    <w:rsid w:val="005C4E91"/>
    <w:rsid w:val="005C4E9E"/>
    <w:rsid w:val="005C4EC6"/>
    <w:rsid w:val="005C4EE5"/>
    <w:rsid w:val="005C4EF3"/>
    <w:rsid w:val="005C4F43"/>
    <w:rsid w:val="005C4FB2"/>
    <w:rsid w:val="005C4FB3"/>
    <w:rsid w:val="005C5027"/>
    <w:rsid w:val="005C5030"/>
    <w:rsid w:val="005C507C"/>
    <w:rsid w:val="005C5091"/>
    <w:rsid w:val="005C5095"/>
    <w:rsid w:val="005C50AD"/>
    <w:rsid w:val="005C50D0"/>
    <w:rsid w:val="005C50E8"/>
    <w:rsid w:val="005C50EE"/>
    <w:rsid w:val="005C513E"/>
    <w:rsid w:val="005C5153"/>
    <w:rsid w:val="005C5155"/>
    <w:rsid w:val="005C519B"/>
    <w:rsid w:val="005C51F9"/>
    <w:rsid w:val="005C520F"/>
    <w:rsid w:val="005C5214"/>
    <w:rsid w:val="005C521A"/>
    <w:rsid w:val="005C521E"/>
    <w:rsid w:val="005C522B"/>
    <w:rsid w:val="005C5233"/>
    <w:rsid w:val="005C5234"/>
    <w:rsid w:val="005C5241"/>
    <w:rsid w:val="005C5286"/>
    <w:rsid w:val="005C5287"/>
    <w:rsid w:val="005C529A"/>
    <w:rsid w:val="005C52DD"/>
    <w:rsid w:val="005C52EA"/>
    <w:rsid w:val="005C52F2"/>
    <w:rsid w:val="005C52F6"/>
    <w:rsid w:val="005C530D"/>
    <w:rsid w:val="005C5312"/>
    <w:rsid w:val="005C5332"/>
    <w:rsid w:val="005C533A"/>
    <w:rsid w:val="005C5343"/>
    <w:rsid w:val="005C538B"/>
    <w:rsid w:val="005C53A2"/>
    <w:rsid w:val="005C53D3"/>
    <w:rsid w:val="005C53E6"/>
    <w:rsid w:val="005C5404"/>
    <w:rsid w:val="005C5408"/>
    <w:rsid w:val="005C540A"/>
    <w:rsid w:val="005C5435"/>
    <w:rsid w:val="005C543E"/>
    <w:rsid w:val="005C544C"/>
    <w:rsid w:val="005C5466"/>
    <w:rsid w:val="005C547A"/>
    <w:rsid w:val="005C5487"/>
    <w:rsid w:val="005C548B"/>
    <w:rsid w:val="005C549E"/>
    <w:rsid w:val="005C54C5"/>
    <w:rsid w:val="005C54F3"/>
    <w:rsid w:val="005C5555"/>
    <w:rsid w:val="005C559D"/>
    <w:rsid w:val="005C559E"/>
    <w:rsid w:val="005C55C9"/>
    <w:rsid w:val="005C55D7"/>
    <w:rsid w:val="005C55E7"/>
    <w:rsid w:val="005C5616"/>
    <w:rsid w:val="005C5653"/>
    <w:rsid w:val="005C5683"/>
    <w:rsid w:val="005C56A4"/>
    <w:rsid w:val="005C570F"/>
    <w:rsid w:val="005C5725"/>
    <w:rsid w:val="005C573B"/>
    <w:rsid w:val="005C5763"/>
    <w:rsid w:val="005C5769"/>
    <w:rsid w:val="005C5771"/>
    <w:rsid w:val="005C5777"/>
    <w:rsid w:val="005C579C"/>
    <w:rsid w:val="005C57A6"/>
    <w:rsid w:val="005C57C8"/>
    <w:rsid w:val="005C57DA"/>
    <w:rsid w:val="005C5813"/>
    <w:rsid w:val="005C5828"/>
    <w:rsid w:val="005C5840"/>
    <w:rsid w:val="005C5859"/>
    <w:rsid w:val="005C5887"/>
    <w:rsid w:val="005C5892"/>
    <w:rsid w:val="005C58DA"/>
    <w:rsid w:val="005C58EA"/>
    <w:rsid w:val="005C58EE"/>
    <w:rsid w:val="005C58FA"/>
    <w:rsid w:val="005C5923"/>
    <w:rsid w:val="005C5929"/>
    <w:rsid w:val="005C595B"/>
    <w:rsid w:val="005C5964"/>
    <w:rsid w:val="005C5970"/>
    <w:rsid w:val="005C5974"/>
    <w:rsid w:val="005C598E"/>
    <w:rsid w:val="005C59B1"/>
    <w:rsid w:val="005C59DC"/>
    <w:rsid w:val="005C59FD"/>
    <w:rsid w:val="005C5A18"/>
    <w:rsid w:val="005C5A22"/>
    <w:rsid w:val="005C5A30"/>
    <w:rsid w:val="005C5A3E"/>
    <w:rsid w:val="005C5A46"/>
    <w:rsid w:val="005C5ABB"/>
    <w:rsid w:val="005C5AC8"/>
    <w:rsid w:val="005C5ADB"/>
    <w:rsid w:val="005C5AE6"/>
    <w:rsid w:val="005C5AED"/>
    <w:rsid w:val="005C5B1E"/>
    <w:rsid w:val="005C5B1F"/>
    <w:rsid w:val="005C5B29"/>
    <w:rsid w:val="005C5B43"/>
    <w:rsid w:val="005C5B68"/>
    <w:rsid w:val="005C5B9A"/>
    <w:rsid w:val="005C5BAB"/>
    <w:rsid w:val="005C5BF1"/>
    <w:rsid w:val="005C5C09"/>
    <w:rsid w:val="005C5C16"/>
    <w:rsid w:val="005C5C22"/>
    <w:rsid w:val="005C5C3B"/>
    <w:rsid w:val="005C5C76"/>
    <w:rsid w:val="005C5C7B"/>
    <w:rsid w:val="005C5C85"/>
    <w:rsid w:val="005C5CC4"/>
    <w:rsid w:val="005C5D55"/>
    <w:rsid w:val="005C5DE1"/>
    <w:rsid w:val="005C5DF8"/>
    <w:rsid w:val="005C5E1A"/>
    <w:rsid w:val="005C5E9B"/>
    <w:rsid w:val="005C5EE7"/>
    <w:rsid w:val="005C5EE8"/>
    <w:rsid w:val="005C5F05"/>
    <w:rsid w:val="005C5F3B"/>
    <w:rsid w:val="005C5F5C"/>
    <w:rsid w:val="005C5F64"/>
    <w:rsid w:val="005C5F67"/>
    <w:rsid w:val="005C5F83"/>
    <w:rsid w:val="005C5F95"/>
    <w:rsid w:val="005C5FB6"/>
    <w:rsid w:val="005C608F"/>
    <w:rsid w:val="005C609E"/>
    <w:rsid w:val="005C60C0"/>
    <w:rsid w:val="005C60E3"/>
    <w:rsid w:val="005C6186"/>
    <w:rsid w:val="005C6198"/>
    <w:rsid w:val="005C619C"/>
    <w:rsid w:val="005C61A1"/>
    <w:rsid w:val="005C620E"/>
    <w:rsid w:val="005C6280"/>
    <w:rsid w:val="005C62AA"/>
    <w:rsid w:val="005C62AC"/>
    <w:rsid w:val="005C62CF"/>
    <w:rsid w:val="005C632C"/>
    <w:rsid w:val="005C634B"/>
    <w:rsid w:val="005C6351"/>
    <w:rsid w:val="005C6371"/>
    <w:rsid w:val="005C6385"/>
    <w:rsid w:val="005C638E"/>
    <w:rsid w:val="005C63E0"/>
    <w:rsid w:val="005C63FE"/>
    <w:rsid w:val="005C651B"/>
    <w:rsid w:val="005C6523"/>
    <w:rsid w:val="005C6553"/>
    <w:rsid w:val="005C656A"/>
    <w:rsid w:val="005C65BB"/>
    <w:rsid w:val="005C65C0"/>
    <w:rsid w:val="005C65D3"/>
    <w:rsid w:val="005C65FF"/>
    <w:rsid w:val="005C6612"/>
    <w:rsid w:val="005C6623"/>
    <w:rsid w:val="005C663E"/>
    <w:rsid w:val="005C667B"/>
    <w:rsid w:val="005C66B1"/>
    <w:rsid w:val="005C6739"/>
    <w:rsid w:val="005C673E"/>
    <w:rsid w:val="005C6745"/>
    <w:rsid w:val="005C6779"/>
    <w:rsid w:val="005C677E"/>
    <w:rsid w:val="005C67A7"/>
    <w:rsid w:val="005C67CA"/>
    <w:rsid w:val="005C67E6"/>
    <w:rsid w:val="005C6866"/>
    <w:rsid w:val="005C686A"/>
    <w:rsid w:val="005C686C"/>
    <w:rsid w:val="005C6882"/>
    <w:rsid w:val="005C688A"/>
    <w:rsid w:val="005C68B5"/>
    <w:rsid w:val="005C6904"/>
    <w:rsid w:val="005C6958"/>
    <w:rsid w:val="005C698A"/>
    <w:rsid w:val="005C69E9"/>
    <w:rsid w:val="005C6A55"/>
    <w:rsid w:val="005C6A82"/>
    <w:rsid w:val="005C6ACE"/>
    <w:rsid w:val="005C6ADA"/>
    <w:rsid w:val="005C6B27"/>
    <w:rsid w:val="005C6B2A"/>
    <w:rsid w:val="005C6B32"/>
    <w:rsid w:val="005C6B37"/>
    <w:rsid w:val="005C6B57"/>
    <w:rsid w:val="005C6B64"/>
    <w:rsid w:val="005C6BA0"/>
    <w:rsid w:val="005C6BE0"/>
    <w:rsid w:val="005C6BE4"/>
    <w:rsid w:val="005C6BEB"/>
    <w:rsid w:val="005C6BF2"/>
    <w:rsid w:val="005C6C30"/>
    <w:rsid w:val="005C6C88"/>
    <w:rsid w:val="005C6CDA"/>
    <w:rsid w:val="005C6CEC"/>
    <w:rsid w:val="005C6D17"/>
    <w:rsid w:val="005C6D4A"/>
    <w:rsid w:val="005C6E28"/>
    <w:rsid w:val="005C6E58"/>
    <w:rsid w:val="005C6EAB"/>
    <w:rsid w:val="005C6F2B"/>
    <w:rsid w:val="005C6F2E"/>
    <w:rsid w:val="005C6F65"/>
    <w:rsid w:val="005C6F72"/>
    <w:rsid w:val="005C6FD2"/>
    <w:rsid w:val="005C6FDC"/>
    <w:rsid w:val="005C6FED"/>
    <w:rsid w:val="005C6FF3"/>
    <w:rsid w:val="005C7048"/>
    <w:rsid w:val="005C7057"/>
    <w:rsid w:val="005C7079"/>
    <w:rsid w:val="005C7081"/>
    <w:rsid w:val="005C7105"/>
    <w:rsid w:val="005C7147"/>
    <w:rsid w:val="005C714A"/>
    <w:rsid w:val="005C716A"/>
    <w:rsid w:val="005C71D0"/>
    <w:rsid w:val="005C71DD"/>
    <w:rsid w:val="005C71FE"/>
    <w:rsid w:val="005C722E"/>
    <w:rsid w:val="005C7240"/>
    <w:rsid w:val="005C7254"/>
    <w:rsid w:val="005C7270"/>
    <w:rsid w:val="005C7282"/>
    <w:rsid w:val="005C7321"/>
    <w:rsid w:val="005C732C"/>
    <w:rsid w:val="005C7352"/>
    <w:rsid w:val="005C735A"/>
    <w:rsid w:val="005C7365"/>
    <w:rsid w:val="005C737C"/>
    <w:rsid w:val="005C73A8"/>
    <w:rsid w:val="005C73F0"/>
    <w:rsid w:val="005C7402"/>
    <w:rsid w:val="005C7415"/>
    <w:rsid w:val="005C7495"/>
    <w:rsid w:val="005C7499"/>
    <w:rsid w:val="005C74DF"/>
    <w:rsid w:val="005C74E7"/>
    <w:rsid w:val="005C756D"/>
    <w:rsid w:val="005C7576"/>
    <w:rsid w:val="005C75C0"/>
    <w:rsid w:val="005C75DA"/>
    <w:rsid w:val="005C75F6"/>
    <w:rsid w:val="005C7632"/>
    <w:rsid w:val="005C763D"/>
    <w:rsid w:val="005C765F"/>
    <w:rsid w:val="005C767D"/>
    <w:rsid w:val="005C7688"/>
    <w:rsid w:val="005C768E"/>
    <w:rsid w:val="005C76CB"/>
    <w:rsid w:val="005C76FA"/>
    <w:rsid w:val="005C7723"/>
    <w:rsid w:val="005C775B"/>
    <w:rsid w:val="005C7767"/>
    <w:rsid w:val="005C7784"/>
    <w:rsid w:val="005C77BA"/>
    <w:rsid w:val="005C7805"/>
    <w:rsid w:val="005C7820"/>
    <w:rsid w:val="005C7833"/>
    <w:rsid w:val="005C7852"/>
    <w:rsid w:val="005C78A8"/>
    <w:rsid w:val="005C78AF"/>
    <w:rsid w:val="005C78B3"/>
    <w:rsid w:val="005C78D8"/>
    <w:rsid w:val="005C7904"/>
    <w:rsid w:val="005C797C"/>
    <w:rsid w:val="005C79A6"/>
    <w:rsid w:val="005C79B0"/>
    <w:rsid w:val="005C79B7"/>
    <w:rsid w:val="005C79C1"/>
    <w:rsid w:val="005C7A11"/>
    <w:rsid w:val="005C7A15"/>
    <w:rsid w:val="005C7A1E"/>
    <w:rsid w:val="005C7A2F"/>
    <w:rsid w:val="005C7A7D"/>
    <w:rsid w:val="005C7A90"/>
    <w:rsid w:val="005C7AC0"/>
    <w:rsid w:val="005C7B16"/>
    <w:rsid w:val="005C7BD1"/>
    <w:rsid w:val="005C7C19"/>
    <w:rsid w:val="005C7C83"/>
    <w:rsid w:val="005C7C8A"/>
    <w:rsid w:val="005C7CA0"/>
    <w:rsid w:val="005C7CB9"/>
    <w:rsid w:val="005C7CEF"/>
    <w:rsid w:val="005C7D1F"/>
    <w:rsid w:val="005C7D44"/>
    <w:rsid w:val="005C7D49"/>
    <w:rsid w:val="005C7DB9"/>
    <w:rsid w:val="005C7DC4"/>
    <w:rsid w:val="005C7DEF"/>
    <w:rsid w:val="005C7DFD"/>
    <w:rsid w:val="005C7E37"/>
    <w:rsid w:val="005C7E6A"/>
    <w:rsid w:val="005C7E89"/>
    <w:rsid w:val="005C7E8F"/>
    <w:rsid w:val="005C7EAF"/>
    <w:rsid w:val="005C7EB2"/>
    <w:rsid w:val="005C7F55"/>
    <w:rsid w:val="005C7FD2"/>
    <w:rsid w:val="005C7FE6"/>
    <w:rsid w:val="005D0004"/>
    <w:rsid w:val="005D001F"/>
    <w:rsid w:val="005D002F"/>
    <w:rsid w:val="005D00C4"/>
    <w:rsid w:val="005D0115"/>
    <w:rsid w:val="005D011D"/>
    <w:rsid w:val="005D0141"/>
    <w:rsid w:val="005D015A"/>
    <w:rsid w:val="005D01CE"/>
    <w:rsid w:val="005D01D6"/>
    <w:rsid w:val="005D01EE"/>
    <w:rsid w:val="005D0246"/>
    <w:rsid w:val="005D025F"/>
    <w:rsid w:val="005D026C"/>
    <w:rsid w:val="005D028A"/>
    <w:rsid w:val="005D02C4"/>
    <w:rsid w:val="005D02E5"/>
    <w:rsid w:val="005D02F0"/>
    <w:rsid w:val="005D031B"/>
    <w:rsid w:val="005D0324"/>
    <w:rsid w:val="005D0325"/>
    <w:rsid w:val="005D0328"/>
    <w:rsid w:val="005D0329"/>
    <w:rsid w:val="005D035D"/>
    <w:rsid w:val="005D0377"/>
    <w:rsid w:val="005D03C9"/>
    <w:rsid w:val="005D03CB"/>
    <w:rsid w:val="005D03DD"/>
    <w:rsid w:val="005D03EA"/>
    <w:rsid w:val="005D03ED"/>
    <w:rsid w:val="005D03FC"/>
    <w:rsid w:val="005D03FE"/>
    <w:rsid w:val="005D042F"/>
    <w:rsid w:val="005D048C"/>
    <w:rsid w:val="005D0496"/>
    <w:rsid w:val="005D0497"/>
    <w:rsid w:val="005D04F3"/>
    <w:rsid w:val="005D04FD"/>
    <w:rsid w:val="005D0555"/>
    <w:rsid w:val="005D0571"/>
    <w:rsid w:val="005D05BC"/>
    <w:rsid w:val="005D05E9"/>
    <w:rsid w:val="005D0608"/>
    <w:rsid w:val="005D060D"/>
    <w:rsid w:val="005D0631"/>
    <w:rsid w:val="005D06B1"/>
    <w:rsid w:val="005D06CD"/>
    <w:rsid w:val="005D06D8"/>
    <w:rsid w:val="005D06F1"/>
    <w:rsid w:val="005D0712"/>
    <w:rsid w:val="005D071A"/>
    <w:rsid w:val="005D072B"/>
    <w:rsid w:val="005D0743"/>
    <w:rsid w:val="005D0753"/>
    <w:rsid w:val="005D075E"/>
    <w:rsid w:val="005D0771"/>
    <w:rsid w:val="005D0773"/>
    <w:rsid w:val="005D07A6"/>
    <w:rsid w:val="005D07CA"/>
    <w:rsid w:val="005D0843"/>
    <w:rsid w:val="005D089E"/>
    <w:rsid w:val="005D08C8"/>
    <w:rsid w:val="005D08F2"/>
    <w:rsid w:val="005D093C"/>
    <w:rsid w:val="005D096F"/>
    <w:rsid w:val="005D0996"/>
    <w:rsid w:val="005D099C"/>
    <w:rsid w:val="005D09BD"/>
    <w:rsid w:val="005D09ED"/>
    <w:rsid w:val="005D09F1"/>
    <w:rsid w:val="005D0A64"/>
    <w:rsid w:val="005D0A67"/>
    <w:rsid w:val="005D0A96"/>
    <w:rsid w:val="005D0AB4"/>
    <w:rsid w:val="005D0AE2"/>
    <w:rsid w:val="005D0AF3"/>
    <w:rsid w:val="005D0B14"/>
    <w:rsid w:val="005D0B24"/>
    <w:rsid w:val="005D0B42"/>
    <w:rsid w:val="005D0BDF"/>
    <w:rsid w:val="005D0C07"/>
    <w:rsid w:val="005D0C3A"/>
    <w:rsid w:val="005D0C3D"/>
    <w:rsid w:val="005D0C46"/>
    <w:rsid w:val="005D0C4D"/>
    <w:rsid w:val="005D0C7C"/>
    <w:rsid w:val="005D0C8B"/>
    <w:rsid w:val="005D0CAE"/>
    <w:rsid w:val="005D0CD4"/>
    <w:rsid w:val="005D0D33"/>
    <w:rsid w:val="005D0D4F"/>
    <w:rsid w:val="005D0D5F"/>
    <w:rsid w:val="005D0D60"/>
    <w:rsid w:val="005D0DEF"/>
    <w:rsid w:val="005D0E37"/>
    <w:rsid w:val="005D0E9C"/>
    <w:rsid w:val="005D0EFE"/>
    <w:rsid w:val="005D0F18"/>
    <w:rsid w:val="005D0F32"/>
    <w:rsid w:val="005D0F61"/>
    <w:rsid w:val="005D0F8B"/>
    <w:rsid w:val="005D0FE5"/>
    <w:rsid w:val="005D1001"/>
    <w:rsid w:val="005D102E"/>
    <w:rsid w:val="005D1068"/>
    <w:rsid w:val="005D1096"/>
    <w:rsid w:val="005D10B8"/>
    <w:rsid w:val="005D10C4"/>
    <w:rsid w:val="005D10CD"/>
    <w:rsid w:val="005D113B"/>
    <w:rsid w:val="005D114F"/>
    <w:rsid w:val="005D119E"/>
    <w:rsid w:val="005D11DC"/>
    <w:rsid w:val="005D11EE"/>
    <w:rsid w:val="005D1223"/>
    <w:rsid w:val="005D1229"/>
    <w:rsid w:val="005D124C"/>
    <w:rsid w:val="005D12A7"/>
    <w:rsid w:val="005D12C0"/>
    <w:rsid w:val="005D12F7"/>
    <w:rsid w:val="005D12FB"/>
    <w:rsid w:val="005D1306"/>
    <w:rsid w:val="005D1392"/>
    <w:rsid w:val="005D13BF"/>
    <w:rsid w:val="005D140F"/>
    <w:rsid w:val="005D144B"/>
    <w:rsid w:val="005D145B"/>
    <w:rsid w:val="005D1480"/>
    <w:rsid w:val="005D14C6"/>
    <w:rsid w:val="005D152B"/>
    <w:rsid w:val="005D152F"/>
    <w:rsid w:val="005D1558"/>
    <w:rsid w:val="005D1575"/>
    <w:rsid w:val="005D157E"/>
    <w:rsid w:val="005D1588"/>
    <w:rsid w:val="005D158E"/>
    <w:rsid w:val="005D15B5"/>
    <w:rsid w:val="005D15BA"/>
    <w:rsid w:val="005D15C4"/>
    <w:rsid w:val="005D15EE"/>
    <w:rsid w:val="005D15F7"/>
    <w:rsid w:val="005D1656"/>
    <w:rsid w:val="005D1667"/>
    <w:rsid w:val="005D166B"/>
    <w:rsid w:val="005D16F6"/>
    <w:rsid w:val="005D1715"/>
    <w:rsid w:val="005D1718"/>
    <w:rsid w:val="005D1724"/>
    <w:rsid w:val="005D1739"/>
    <w:rsid w:val="005D1748"/>
    <w:rsid w:val="005D1774"/>
    <w:rsid w:val="005D177C"/>
    <w:rsid w:val="005D17D2"/>
    <w:rsid w:val="005D17F0"/>
    <w:rsid w:val="005D1835"/>
    <w:rsid w:val="005D1846"/>
    <w:rsid w:val="005D184B"/>
    <w:rsid w:val="005D1870"/>
    <w:rsid w:val="005D1880"/>
    <w:rsid w:val="005D1889"/>
    <w:rsid w:val="005D18A4"/>
    <w:rsid w:val="005D18CE"/>
    <w:rsid w:val="005D18F4"/>
    <w:rsid w:val="005D1956"/>
    <w:rsid w:val="005D1965"/>
    <w:rsid w:val="005D1974"/>
    <w:rsid w:val="005D1976"/>
    <w:rsid w:val="005D1992"/>
    <w:rsid w:val="005D1A07"/>
    <w:rsid w:val="005D1A10"/>
    <w:rsid w:val="005D1A35"/>
    <w:rsid w:val="005D1A3F"/>
    <w:rsid w:val="005D1A5D"/>
    <w:rsid w:val="005D1A67"/>
    <w:rsid w:val="005D1A77"/>
    <w:rsid w:val="005D1A81"/>
    <w:rsid w:val="005D1A82"/>
    <w:rsid w:val="005D1A95"/>
    <w:rsid w:val="005D1A98"/>
    <w:rsid w:val="005D1AA7"/>
    <w:rsid w:val="005D1B0B"/>
    <w:rsid w:val="005D1B20"/>
    <w:rsid w:val="005D1B44"/>
    <w:rsid w:val="005D1BA0"/>
    <w:rsid w:val="005D1BB3"/>
    <w:rsid w:val="005D1C1C"/>
    <w:rsid w:val="005D1C53"/>
    <w:rsid w:val="005D1C9E"/>
    <w:rsid w:val="005D1CC9"/>
    <w:rsid w:val="005D1CDD"/>
    <w:rsid w:val="005D1D51"/>
    <w:rsid w:val="005D1D7F"/>
    <w:rsid w:val="005D1D81"/>
    <w:rsid w:val="005D1D99"/>
    <w:rsid w:val="005D1DBA"/>
    <w:rsid w:val="005D1DC4"/>
    <w:rsid w:val="005D1E2C"/>
    <w:rsid w:val="005D1E84"/>
    <w:rsid w:val="005D1EA8"/>
    <w:rsid w:val="005D1EF1"/>
    <w:rsid w:val="005D1EF6"/>
    <w:rsid w:val="005D1EFB"/>
    <w:rsid w:val="005D1F0A"/>
    <w:rsid w:val="005D1F2D"/>
    <w:rsid w:val="005D1F3D"/>
    <w:rsid w:val="005D1FD4"/>
    <w:rsid w:val="005D1FF1"/>
    <w:rsid w:val="005D1FF6"/>
    <w:rsid w:val="005D1FFC"/>
    <w:rsid w:val="005D2064"/>
    <w:rsid w:val="005D207D"/>
    <w:rsid w:val="005D2083"/>
    <w:rsid w:val="005D2094"/>
    <w:rsid w:val="005D20B0"/>
    <w:rsid w:val="005D20DA"/>
    <w:rsid w:val="005D20FC"/>
    <w:rsid w:val="005D2168"/>
    <w:rsid w:val="005D21B3"/>
    <w:rsid w:val="005D220E"/>
    <w:rsid w:val="005D2212"/>
    <w:rsid w:val="005D2216"/>
    <w:rsid w:val="005D2269"/>
    <w:rsid w:val="005D229D"/>
    <w:rsid w:val="005D22BF"/>
    <w:rsid w:val="005D22CB"/>
    <w:rsid w:val="005D22DB"/>
    <w:rsid w:val="005D22E5"/>
    <w:rsid w:val="005D22E7"/>
    <w:rsid w:val="005D2332"/>
    <w:rsid w:val="005D2340"/>
    <w:rsid w:val="005D236F"/>
    <w:rsid w:val="005D237A"/>
    <w:rsid w:val="005D239F"/>
    <w:rsid w:val="005D23AD"/>
    <w:rsid w:val="005D23D7"/>
    <w:rsid w:val="005D2414"/>
    <w:rsid w:val="005D242A"/>
    <w:rsid w:val="005D243C"/>
    <w:rsid w:val="005D246F"/>
    <w:rsid w:val="005D248E"/>
    <w:rsid w:val="005D2499"/>
    <w:rsid w:val="005D249C"/>
    <w:rsid w:val="005D24AD"/>
    <w:rsid w:val="005D24E5"/>
    <w:rsid w:val="005D2519"/>
    <w:rsid w:val="005D2566"/>
    <w:rsid w:val="005D256E"/>
    <w:rsid w:val="005D25B6"/>
    <w:rsid w:val="005D25B8"/>
    <w:rsid w:val="005D25E4"/>
    <w:rsid w:val="005D25EC"/>
    <w:rsid w:val="005D25FE"/>
    <w:rsid w:val="005D2607"/>
    <w:rsid w:val="005D260D"/>
    <w:rsid w:val="005D2611"/>
    <w:rsid w:val="005D2632"/>
    <w:rsid w:val="005D263E"/>
    <w:rsid w:val="005D2649"/>
    <w:rsid w:val="005D2671"/>
    <w:rsid w:val="005D2674"/>
    <w:rsid w:val="005D2683"/>
    <w:rsid w:val="005D2698"/>
    <w:rsid w:val="005D26AE"/>
    <w:rsid w:val="005D26B1"/>
    <w:rsid w:val="005D26B5"/>
    <w:rsid w:val="005D26ED"/>
    <w:rsid w:val="005D26F7"/>
    <w:rsid w:val="005D2728"/>
    <w:rsid w:val="005D2739"/>
    <w:rsid w:val="005D274B"/>
    <w:rsid w:val="005D27E2"/>
    <w:rsid w:val="005D27F8"/>
    <w:rsid w:val="005D2818"/>
    <w:rsid w:val="005D281E"/>
    <w:rsid w:val="005D2866"/>
    <w:rsid w:val="005D28FD"/>
    <w:rsid w:val="005D2977"/>
    <w:rsid w:val="005D2990"/>
    <w:rsid w:val="005D2995"/>
    <w:rsid w:val="005D29A2"/>
    <w:rsid w:val="005D29CB"/>
    <w:rsid w:val="005D29EB"/>
    <w:rsid w:val="005D2A2C"/>
    <w:rsid w:val="005D2AB0"/>
    <w:rsid w:val="005D2AD3"/>
    <w:rsid w:val="005D2AF8"/>
    <w:rsid w:val="005D2B06"/>
    <w:rsid w:val="005D2B11"/>
    <w:rsid w:val="005D2B81"/>
    <w:rsid w:val="005D2BB1"/>
    <w:rsid w:val="005D2BD4"/>
    <w:rsid w:val="005D2BD5"/>
    <w:rsid w:val="005D2BDE"/>
    <w:rsid w:val="005D2BF1"/>
    <w:rsid w:val="005D2C06"/>
    <w:rsid w:val="005D2CA8"/>
    <w:rsid w:val="005D2CEF"/>
    <w:rsid w:val="005D2CF2"/>
    <w:rsid w:val="005D2D1C"/>
    <w:rsid w:val="005D2D52"/>
    <w:rsid w:val="005D2D6C"/>
    <w:rsid w:val="005D2D79"/>
    <w:rsid w:val="005D2D81"/>
    <w:rsid w:val="005D2DD1"/>
    <w:rsid w:val="005D2DE2"/>
    <w:rsid w:val="005D2E62"/>
    <w:rsid w:val="005D2E84"/>
    <w:rsid w:val="005D2EA4"/>
    <w:rsid w:val="005D2EBD"/>
    <w:rsid w:val="005D2EED"/>
    <w:rsid w:val="005D2F09"/>
    <w:rsid w:val="005D2F15"/>
    <w:rsid w:val="005D2F28"/>
    <w:rsid w:val="005D2F79"/>
    <w:rsid w:val="005D2F85"/>
    <w:rsid w:val="005D2FDC"/>
    <w:rsid w:val="005D2FE6"/>
    <w:rsid w:val="005D3004"/>
    <w:rsid w:val="005D300C"/>
    <w:rsid w:val="005D3025"/>
    <w:rsid w:val="005D3042"/>
    <w:rsid w:val="005D30C1"/>
    <w:rsid w:val="005D30C9"/>
    <w:rsid w:val="005D30EB"/>
    <w:rsid w:val="005D3105"/>
    <w:rsid w:val="005D310E"/>
    <w:rsid w:val="005D3121"/>
    <w:rsid w:val="005D3123"/>
    <w:rsid w:val="005D3124"/>
    <w:rsid w:val="005D3125"/>
    <w:rsid w:val="005D31CB"/>
    <w:rsid w:val="005D31CD"/>
    <w:rsid w:val="005D31D5"/>
    <w:rsid w:val="005D31DC"/>
    <w:rsid w:val="005D3233"/>
    <w:rsid w:val="005D3246"/>
    <w:rsid w:val="005D324A"/>
    <w:rsid w:val="005D32AB"/>
    <w:rsid w:val="005D32B6"/>
    <w:rsid w:val="005D32B7"/>
    <w:rsid w:val="005D32DA"/>
    <w:rsid w:val="005D32FE"/>
    <w:rsid w:val="005D331C"/>
    <w:rsid w:val="005D336E"/>
    <w:rsid w:val="005D3391"/>
    <w:rsid w:val="005D3395"/>
    <w:rsid w:val="005D33BF"/>
    <w:rsid w:val="005D3440"/>
    <w:rsid w:val="005D346A"/>
    <w:rsid w:val="005D346F"/>
    <w:rsid w:val="005D3489"/>
    <w:rsid w:val="005D34B5"/>
    <w:rsid w:val="005D34DD"/>
    <w:rsid w:val="005D34E2"/>
    <w:rsid w:val="005D34E5"/>
    <w:rsid w:val="005D350D"/>
    <w:rsid w:val="005D351C"/>
    <w:rsid w:val="005D3532"/>
    <w:rsid w:val="005D3540"/>
    <w:rsid w:val="005D354D"/>
    <w:rsid w:val="005D3587"/>
    <w:rsid w:val="005D35A0"/>
    <w:rsid w:val="005D35A4"/>
    <w:rsid w:val="005D35BF"/>
    <w:rsid w:val="005D35EB"/>
    <w:rsid w:val="005D3607"/>
    <w:rsid w:val="005D3630"/>
    <w:rsid w:val="005D368E"/>
    <w:rsid w:val="005D36B6"/>
    <w:rsid w:val="005D36B8"/>
    <w:rsid w:val="005D36D3"/>
    <w:rsid w:val="005D36D4"/>
    <w:rsid w:val="005D36DD"/>
    <w:rsid w:val="005D3707"/>
    <w:rsid w:val="005D3726"/>
    <w:rsid w:val="005D377B"/>
    <w:rsid w:val="005D37BA"/>
    <w:rsid w:val="005D37C9"/>
    <w:rsid w:val="005D37D7"/>
    <w:rsid w:val="005D37E1"/>
    <w:rsid w:val="005D3820"/>
    <w:rsid w:val="005D383A"/>
    <w:rsid w:val="005D386B"/>
    <w:rsid w:val="005D3891"/>
    <w:rsid w:val="005D38B1"/>
    <w:rsid w:val="005D38C1"/>
    <w:rsid w:val="005D3905"/>
    <w:rsid w:val="005D391B"/>
    <w:rsid w:val="005D3942"/>
    <w:rsid w:val="005D395A"/>
    <w:rsid w:val="005D3971"/>
    <w:rsid w:val="005D3982"/>
    <w:rsid w:val="005D3991"/>
    <w:rsid w:val="005D39AA"/>
    <w:rsid w:val="005D3A98"/>
    <w:rsid w:val="005D3AF0"/>
    <w:rsid w:val="005D3AFE"/>
    <w:rsid w:val="005D3B66"/>
    <w:rsid w:val="005D3B9C"/>
    <w:rsid w:val="005D3BA5"/>
    <w:rsid w:val="005D3BA6"/>
    <w:rsid w:val="005D3BF8"/>
    <w:rsid w:val="005D3C04"/>
    <w:rsid w:val="005D3C1F"/>
    <w:rsid w:val="005D3C35"/>
    <w:rsid w:val="005D3C62"/>
    <w:rsid w:val="005D3D0A"/>
    <w:rsid w:val="005D3D5E"/>
    <w:rsid w:val="005D3D7C"/>
    <w:rsid w:val="005D3D93"/>
    <w:rsid w:val="005D3DB6"/>
    <w:rsid w:val="005D3DF1"/>
    <w:rsid w:val="005D3DF9"/>
    <w:rsid w:val="005D3E02"/>
    <w:rsid w:val="005D3E10"/>
    <w:rsid w:val="005D3E14"/>
    <w:rsid w:val="005D3E1D"/>
    <w:rsid w:val="005D3E42"/>
    <w:rsid w:val="005D3E48"/>
    <w:rsid w:val="005D3E6A"/>
    <w:rsid w:val="005D3F20"/>
    <w:rsid w:val="005D3F5A"/>
    <w:rsid w:val="005D3F73"/>
    <w:rsid w:val="005D3F75"/>
    <w:rsid w:val="005D3FA1"/>
    <w:rsid w:val="005D3FE5"/>
    <w:rsid w:val="005D3FF1"/>
    <w:rsid w:val="005D3FFA"/>
    <w:rsid w:val="005D401A"/>
    <w:rsid w:val="005D4037"/>
    <w:rsid w:val="005D403A"/>
    <w:rsid w:val="005D403B"/>
    <w:rsid w:val="005D4047"/>
    <w:rsid w:val="005D40AF"/>
    <w:rsid w:val="005D40BC"/>
    <w:rsid w:val="005D40E4"/>
    <w:rsid w:val="005D4125"/>
    <w:rsid w:val="005D41A3"/>
    <w:rsid w:val="005D41BC"/>
    <w:rsid w:val="005D41C0"/>
    <w:rsid w:val="005D41E1"/>
    <w:rsid w:val="005D4205"/>
    <w:rsid w:val="005D4227"/>
    <w:rsid w:val="005D4257"/>
    <w:rsid w:val="005D4273"/>
    <w:rsid w:val="005D427A"/>
    <w:rsid w:val="005D4296"/>
    <w:rsid w:val="005D4298"/>
    <w:rsid w:val="005D42B5"/>
    <w:rsid w:val="005D42C0"/>
    <w:rsid w:val="005D433A"/>
    <w:rsid w:val="005D4363"/>
    <w:rsid w:val="005D4376"/>
    <w:rsid w:val="005D4377"/>
    <w:rsid w:val="005D438A"/>
    <w:rsid w:val="005D4392"/>
    <w:rsid w:val="005D4396"/>
    <w:rsid w:val="005D43AD"/>
    <w:rsid w:val="005D43BE"/>
    <w:rsid w:val="005D43F1"/>
    <w:rsid w:val="005D43FC"/>
    <w:rsid w:val="005D4421"/>
    <w:rsid w:val="005D446B"/>
    <w:rsid w:val="005D4473"/>
    <w:rsid w:val="005D4499"/>
    <w:rsid w:val="005D44C0"/>
    <w:rsid w:val="005D44D0"/>
    <w:rsid w:val="005D456C"/>
    <w:rsid w:val="005D458C"/>
    <w:rsid w:val="005D4659"/>
    <w:rsid w:val="005D4698"/>
    <w:rsid w:val="005D4718"/>
    <w:rsid w:val="005D4720"/>
    <w:rsid w:val="005D4731"/>
    <w:rsid w:val="005D4739"/>
    <w:rsid w:val="005D47E1"/>
    <w:rsid w:val="005D483F"/>
    <w:rsid w:val="005D4852"/>
    <w:rsid w:val="005D4888"/>
    <w:rsid w:val="005D488F"/>
    <w:rsid w:val="005D48CC"/>
    <w:rsid w:val="005D48EC"/>
    <w:rsid w:val="005D4900"/>
    <w:rsid w:val="005D4946"/>
    <w:rsid w:val="005D4966"/>
    <w:rsid w:val="005D4998"/>
    <w:rsid w:val="005D49BF"/>
    <w:rsid w:val="005D49FB"/>
    <w:rsid w:val="005D4A27"/>
    <w:rsid w:val="005D4A36"/>
    <w:rsid w:val="005D4A3F"/>
    <w:rsid w:val="005D4A51"/>
    <w:rsid w:val="005D4A5C"/>
    <w:rsid w:val="005D4A99"/>
    <w:rsid w:val="005D4AA0"/>
    <w:rsid w:val="005D4AA9"/>
    <w:rsid w:val="005D4AD8"/>
    <w:rsid w:val="005D4AE2"/>
    <w:rsid w:val="005D4AE8"/>
    <w:rsid w:val="005D4AF1"/>
    <w:rsid w:val="005D4B31"/>
    <w:rsid w:val="005D4B87"/>
    <w:rsid w:val="005D4C15"/>
    <w:rsid w:val="005D4C59"/>
    <w:rsid w:val="005D4C78"/>
    <w:rsid w:val="005D4C8F"/>
    <w:rsid w:val="005D4CB0"/>
    <w:rsid w:val="005D4CDB"/>
    <w:rsid w:val="005D4CEC"/>
    <w:rsid w:val="005D4CFA"/>
    <w:rsid w:val="005D4D05"/>
    <w:rsid w:val="005D4D31"/>
    <w:rsid w:val="005D4D32"/>
    <w:rsid w:val="005D4D56"/>
    <w:rsid w:val="005D4D62"/>
    <w:rsid w:val="005D4D76"/>
    <w:rsid w:val="005D4D7D"/>
    <w:rsid w:val="005D4DBF"/>
    <w:rsid w:val="005D4E6F"/>
    <w:rsid w:val="005D4E70"/>
    <w:rsid w:val="005D4E81"/>
    <w:rsid w:val="005D4E86"/>
    <w:rsid w:val="005D4E89"/>
    <w:rsid w:val="005D4EB0"/>
    <w:rsid w:val="005D4EFF"/>
    <w:rsid w:val="005D4F10"/>
    <w:rsid w:val="005D4F3C"/>
    <w:rsid w:val="005D4F49"/>
    <w:rsid w:val="005D4F53"/>
    <w:rsid w:val="005D4FCE"/>
    <w:rsid w:val="005D5006"/>
    <w:rsid w:val="005D503D"/>
    <w:rsid w:val="005D506B"/>
    <w:rsid w:val="005D506E"/>
    <w:rsid w:val="005D507D"/>
    <w:rsid w:val="005D50AA"/>
    <w:rsid w:val="005D50EA"/>
    <w:rsid w:val="005D510D"/>
    <w:rsid w:val="005D5115"/>
    <w:rsid w:val="005D5126"/>
    <w:rsid w:val="005D512E"/>
    <w:rsid w:val="005D517E"/>
    <w:rsid w:val="005D51BE"/>
    <w:rsid w:val="005D51E7"/>
    <w:rsid w:val="005D51FA"/>
    <w:rsid w:val="005D5299"/>
    <w:rsid w:val="005D52AD"/>
    <w:rsid w:val="005D52C9"/>
    <w:rsid w:val="005D530F"/>
    <w:rsid w:val="005D5314"/>
    <w:rsid w:val="005D532E"/>
    <w:rsid w:val="005D5394"/>
    <w:rsid w:val="005D5416"/>
    <w:rsid w:val="005D5473"/>
    <w:rsid w:val="005D548E"/>
    <w:rsid w:val="005D5496"/>
    <w:rsid w:val="005D54A1"/>
    <w:rsid w:val="005D54DE"/>
    <w:rsid w:val="005D5528"/>
    <w:rsid w:val="005D5529"/>
    <w:rsid w:val="005D5554"/>
    <w:rsid w:val="005D5587"/>
    <w:rsid w:val="005D55C1"/>
    <w:rsid w:val="005D560F"/>
    <w:rsid w:val="005D5657"/>
    <w:rsid w:val="005D5672"/>
    <w:rsid w:val="005D568E"/>
    <w:rsid w:val="005D56AA"/>
    <w:rsid w:val="005D56AB"/>
    <w:rsid w:val="005D56E0"/>
    <w:rsid w:val="005D577B"/>
    <w:rsid w:val="005D578A"/>
    <w:rsid w:val="005D57A6"/>
    <w:rsid w:val="005D5836"/>
    <w:rsid w:val="005D583C"/>
    <w:rsid w:val="005D5865"/>
    <w:rsid w:val="005D5871"/>
    <w:rsid w:val="005D588C"/>
    <w:rsid w:val="005D5898"/>
    <w:rsid w:val="005D58B3"/>
    <w:rsid w:val="005D58CF"/>
    <w:rsid w:val="005D5933"/>
    <w:rsid w:val="005D5985"/>
    <w:rsid w:val="005D5996"/>
    <w:rsid w:val="005D599F"/>
    <w:rsid w:val="005D59AC"/>
    <w:rsid w:val="005D59D8"/>
    <w:rsid w:val="005D59ED"/>
    <w:rsid w:val="005D59EE"/>
    <w:rsid w:val="005D5A02"/>
    <w:rsid w:val="005D5A2B"/>
    <w:rsid w:val="005D5A2E"/>
    <w:rsid w:val="005D5A2F"/>
    <w:rsid w:val="005D5A3D"/>
    <w:rsid w:val="005D5A4E"/>
    <w:rsid w:val="005D5A77"/>
    <w:rsid w:val="005D5A89"/>
    <w:rsid w:val="005D5AAD"/>
    <w:rsid w:val="005D5AC1"/>
    <w:rsid w:val="005D5B3E"/>
    <w:rsid w:val="005D5B49"/>
    <w:rsid w:val="005D5B54"/>
    <w:rsid w:val="005D5B5D"/>
    <w:rsid w:val="005D5B7E"/>
    <w:rsid w:val="005D5BE2"/>
    <w:rsid w:val="005D5BFF"/>
    <w:rsid w:val="005D5C04"/>
    <w:rsid w:val="005D5C1E"/>
    <w:rsid w:val="005D5C27"/>
    <w:rsid w:val="005D5C38"/>
    <w:rsid w:val="005D5CA4"/>
    <w:rsid w:val="005D5CB4"/>
    <w:rsid w:val="005D5CC9"/>
    <w:rsid w:val="005D5D13"/>
    <w:rsid w:val="005D5D1D"/>
    <w:rsid w:val="005D5D91"/>
    <w:rsid w:val="005D5DB6"/>
    <w:rsid w:val="005D5DCA"/>
    <w:rsid w:val="005D5DD2"/>
    <w:rsid w:val="005D5E25"/>
    <w:rsid w:val="005D5E2F"/>
    <w:rsid w:val="005D5E4A"/>
    <w:rsid w:val="005D5E4B"/>
    <w:rsid w:val="005D5E55"/>
    <w:rsid w:val="005D5E9F"/>
    <w:rsid w:val="005D5F00"/>
    <w:rsid w:val="005D5F3D"/>
    <w:rsid w:val="005D5F40"/>
    <w:rsid w:val="005D5F52"/>
    <w:rsid w:val="005D5F93"/>
    <w:rsid w:val="005D5FA1"/>
    <w:rsid w:val="005D5FD5"/>
    <w:rsid w:val="005D5FDA"/>
    <w:rsid w:val="005D5FE9"/>
    <w:rsid w:val="005D5FEA"/>
    <w:rsid w:val="005D5FEC"/>
    <w:rsid w:val="005D5FF9"/>
    <w:rsid w:val="005D6000"/>
    <w:rsid w:val="005D602D"/>
    <w:rsid w:val="005D6086"/>
    <w:rsid w:val="005D60BE"/>
    <w:rsid w:val="005D60D5"/>
    <w:rsid w:val="005D60EC"/>
    <w:rsid w:val="005D6125"/>
    <w:rsid w:val="005D6164"/>
    <w:rsid w:val="005D6185"/>
    <w:rsid w:val="005D6198"/>
    <w:rsid w:val="005D61D0"/>
    <w:rsid w:val="005D61E8"/>
    <w:rsid w:val="005D6201"/>
    <w:rsid w:val="005D6210"/>
    <w:rsid w:val="005D621E"/>
    <w:rsid w:val="005D6232"/>
    <w:rsid w:val="005D6256"/>
    <w:rsid w:val="005D626D"/>
    <w:rsid w:val="005D6271"/>
    <w:rsid w:val="005D62D9"/>
    <w:rsid w:val="005D62F3"/>
    <w:rsid w:val="005D62FD"/>
    <w:rsid w:val="005D6313"/>
    <w:rsid w:val="005D6319"/>
    <w:rsid w:val="005D631A"/>
    <w:rsid w:val="005D6391"/>
    <w:rsid w:val="005D639E"/>
    <w:rsid w:val="005D63D5"/>
    <w:rsid w:val="005D63D6"/>
    <w:rsid w:val="005D63DC"/>
    <w:rsid w:val="005D63EB"/>
    <w:rsid w:val="005D646C"/>
    <w:rsid w:val="005D6521"/>
    <w:rsid w:val="005D654B"/>
    <w:rsid w:val="005D6565"/>
    <w:rsid w:val="005D657D"/>
    <w:rsid w:val="005D65A9"/>
    <w:rsid w:val="005D660A"/>
    <w:rsid w:val="005D6613"/>
    <w:rsid w:val="005D6614"/>
    <w:rsid w:val="005D6645"/>
    <w:rsid w:val="005D664C"/>
    <w:rsid w:val="005D664D"/>
    <w:rsid w:val="005D666F"/>
    <w:rsid w:val="005D667C"/>
    <w:rsid w:val="005D66A6"/>
    <w:rsid w:val="005D66CC"/>
    <w:rsid w:val="005D66E1"/>
    <w:rsid w:val="005D66F0"/>
    <w:rsid w:val="005D67D4"/>
    <w:rsid w:val="005D682C"/>
    <w:rsid w:val="005D683F"/>
    <w:rsid w:val="005D6845"/>
    <w:rsid w:val="005D6848"/>
    <w:rsid w:val="005D685F"/>
    <w:rsid w:val="005D68D5"/>
    <w:rsid w:val="005D68E2"/>
    <w:rsid w:val="005D68ED"/>
    <w:rsid w:val="005D68FD"/>
    <w:rsid w:val="005D6916"/>
    <w:rsid w:val="005D6929"/>
    <w:rsid w:val="005D6977"/>
    <w:rsid w:val="005D69B4"/>
    <w:rsid w:val="005D69D9"/>
    <w:rsid w:val="005D6A3A"/>
    <w:rsid w:val="005D6A48"/>
    <w:rsid w:val="005D6A4C"/>
    <w:rsid w:val="005D6A6B"/>
    <w:rsid w:val="005D6AAF"/>
    <w:rsid w:val="005D6AC5"/>
    <w:rsid w:val="005D6ACB"/>
    <w:rsid w:val="005D6AE7"/>
    <w:rsid w:val="005D6B0D"/>
    <w:rsid w:val="005D6B4F"/>
    <w:rsid w:val="005D6B61"/>
    <w:rsid w:val="005D6B8B"/>
    <w:rsid w:val="005D6BA0"/>
    <w:rsid w:val="005D6BC1"/>
    <w:rsid w:val="005D6C03"/>
    <w:rsid w:val="005D6C1B"/>
    <w:rsid w:val="005D6C28"/>
    <w:rsid w:val="005D6C38"/>
    <w:rsid w:val="005D6C5A"/>
    <w:rsid w:val="005D6C65"/>
    <w:rsid w:val="005D6C6E"/>
    <w:rsid w:val="005D6C8C"/>
    <w:rsid w:val="005D6CA7"/>
    <w:rsid w:val="005D6CB4"/>
    <w:rsid w:val="005D6CEC"/>
    <w:rsid w:val="005D6D00"/>
    <w:rsid w:val="005D6D06"/>
    <w:rsid w:val="005D6D13"/>
    <w:rsid w:val="005D6D4D"/>
    <w:rsid w:val="005D6D94"/>
    <w:rsid w:val="005D6D98"/>
    <w:rsid w:val="005D6DD3"/>
    <w:rsid w:val="005D6E26"/>
    <w:rsid w:val="005D6E54"/>
    <w:rsid w:val="005D6E5E"/>
    <w:rsid w:val="005D6E70"/>
    <w:rsid w:val="005D6E99"/>
    <w:rsid w:val="005D6EBC"/>
    <w:rsid w:val="005D6ED3"/>
    <w:rsid w:val="005D6ED4"/>
    <w:rsid w:val="005D6EED"/>
    <w:rsid w:val="005D6F13"/>
    <w:rsid w:val="005D6F33"/>
    <w:rsid w:val="005D6FBC"/>
    <w:rsid w:val="005D6FC3"/>
    <w:rsid w:val="005D7002"/>
    <w:rsid w:val="005D700E"/>
    <w:rsid w:val="005D7015"/>
    <w:rsid w:val="005D701A"/>
    <w:rsid w:val="005D702F"/>
    <w:rsid w:val="005D703F"/>
    <w:rsid w:val="005D7076"/>
    <w:rsid w:val="005D7090"/>
    <w:rsid w:val="005D7098"/>
    <w:rsid w:val="005D709C"/>
    <w:rsid w:val="005D70A1"/>
    <w:rsid w:val="005D70B9"/>
    <w:rsid w:val="005D70D5"/>
    <w:rsid w:val="005D7105"/>
    <w:rsid w:val="005D7124"/>
    <w:rsid w:val="005D7149"/>
    <w:rsid w:val="005D7151"/>
    <w:rsid w:val="005D715B"/>
    <w:rsid w:val="005D71AE"/>
    <w:rsid w:val="005D71E3"/>
    <w:rsid w:val="005D7201"/>
    <w:rsid w:val="005D7205"/>
    <w:rsid w:val="005D721A"/>
    <w:rsid w:val="005D7221"/>
    <w:rsid w:val="005D7253"/>
    <w:rsid w:val="005D7291"/>
    <w:rsid w:val="005D72BB"/>
    <w:rsid w:val="005D72E6"/>
    <w:rsid w:val="005D72EC"/>
    <w:rsid w:val="005D734B"/>
    <w:rsid w:val="005D7350"/>
    <w:rsid w:val="005D736C"/>
    <w:rsid w:val="005D737F"/>
    <w:rsid w:val="005D7395"/>
    <w:rsid w:val="005D7399"/>
    <w:rsid w:val="005D739E"/>
    <w:rsid w:val="005D73A0"/>
    <w:rsid w:val="005D742E"/>
    <w:rsid w:val="005D7457"/>
    <w:rsid w:val="005D7494"/>
    <w:rsid w:val="005D749C"/>
    <w:rsid w:val="005D74B3"/>
    <w:rsid w:val="005D74BC"/>
    <w:rsid w:val="005D74D5"/>
    <w:rsid w:val="005D74EE"/>
    <w:rsid w:val="005D750C"/>
    <w:rsid w:val="005D7538"/>
    <w:rsid w:val="005D7548"/>
    <w:rsid w:val="005D7567"/>
    <w:rsid w:val="005D7589"/>
    <w:rsid w:val="005D758B"/>
    <w:rsid w:val="005D75BC"/>
    <w:rsid w:val="005D7642"/>
    <w:rsid w:val="005D764B"/>
    <w:rsid w:val="005D76F2"/>
    <w:rsid w:val="005D7701"/>
    <w:rsid w:val="005D772B"/>
    <w:rsid w:val="005D7734"/>
    <w:rsid w:val="005D7746"/>
    <w:rsid w:val="005D775D"/>
    <w:rsid w:val="005D7761"/>
    <w:rsid w:val="005D776F"/>
    <w:rsid w:val="005D779F"/>
    <w:rsid w:val="005D77A8"/>
    <w:rsid w:val="005D77B0"/>
    <w:rsid w:val="005D780E"/>
    <w:rsid w:val="005D7837"/>
    <w:rsid w:val="005D7860"/>
    <w:rsid w:val="005D7863"/>
    <w:rsid w:val="005D7870"/>
    <w:rsid w:val="005D7886"/>
    <w:rsid w:val="005D789A"/>
    <w:rsid w:val="005D78DD"/>
    <w:rsid w:val="005D7954"/>
    <w:rsid w:val="005D7971"/>
    <w:rsid w:val="005D797A"/>
    <w:rsid w:val="005D79A4"/>
    <w:rsid w:val="005D79B9"/>
    <w:rsid w:val="005D79D4"/>
    <w:rsid w:val="005D79F3"/>
    <w:rsid w:val="005D7A2E"/>
    <w:rsid w:val="005D7A84"/>
    <w:rsid w:val="005D7AD0"/>
    <w:rsid w:val="005D7B0C"/>
    <w:rsid w:val="005D7B50"/>
    <w:rsid w:val="005D7B53"/>
    <w:rsid w:val="005D7B6A"/>
    <w:rsid w:val="005D7B86"/>
    <w:rsid w:val="005D7BB7"/>
    <w:rsid w:val="005D7BD8"/>
    <w:rsid w:val="005D7BE7"/>
    <w:rsid w:val="005D7BE8"/>
    <w:rsid w:val="005D7BFA"/>
    <w:rsid w:val="005D7BFC"/>
    <w:rsid w:val="005D7C12"/>
    <w:rsid w:val="005D7C63"/>
    <w:rsid w:val="005D7CA9"/>
    <w:rsid w:val="005D7CBE"/>
    <w:rsid w:val="005D7CD7"/>
    <w:rsid w:val="005D7CE7"/>
    <w:rsid w:val="005D7D4E"/>
    <w:rsid w:val="005D7D77"/>
    <w:rsid w:val="005D7D8F"/>
    <w:rsid w:val="005D7D95"/>
    <w:rsid w:val="005D7D9C"/>
    <w:rsid w:val="005D7E27"/>
    <w:rsid w:val="005D7E44"/>
    <w:rsid w:val="005D7E68"/>
    <w:rsid w:val="005D7E8A"/>
    <w:rsid w:val="005D7ECE"/>
    <w:rsid w:val="005D7EFA"/>
    <w:rsid w:val="005D7EFE"/>
    <w:rsid w:val="005D7F28"/>
    <w:rsid w:val="005D7F3C"/>
    <w:rsid w:val="005D7F3F"/>
    <w:rsid w:val="005D7F40"/>
    <w:rsid w:val="005D7F57"/>
    <w:rsid w:val="005D7F9B"/>
    <w:rsid w:val="005D7FB4"/>
    <w:rsid w:val="005D7FB8"/>
    <w:rsid w:val="005D7FDF"/>
    <w:rsid w:val="005D7FE1"/>
    <w:rsid w:val="005D7FE2"/>
    <w:rsid w:val="005D7FF9"/>
    <w:rsid w:val="005E002D"/>
    <w:rsid w:val="005E0030"/>
    <w:rsid w:val="005E0034"/>
    <w:rsid w:val="005E0050"/>
    <w:rsid w:val="005E00A6"/>
    <w:rsid w:val="005E00C2"/>
    <w:rsid w:val="005E00D4"/>
    <w:rsid w:val="005E00DF"/>
    <w:rsid w:val="005E00E9"/>
    <w:rsid w:val="005E011D"/>
    <w:rsid w:val="005E0137"/>
    <w:rsid w:val="005E0140"/>
    <w:rsid w:val="005E016F"/>
    <w:rsid w:val="005E0186"/>
    <w:rsid w:val="005E0192"/>
    <w:rsid w:val="005E01B5"/>
    <w:rsid w:val="005E01DF"/>
    <w:rsid w:val="005E0250"/>
    <w:rsid w:val="005E0287"/>
    <w:rsid w:val="005E02C0"/>
    <w:rsid w:val="005E02D8"/>
    <w:rsid w:val="005E02EC"/>
    <w:rsid w:val="005E0311"/>
    <w:rsid w:val="005E032B"/>
    <w:rsid w:val="005E0358"/>
    <w:rsid w:val="005E0390"/>
    <w:rsid w:val="005E03C6"/>
    <w:rsid w:val="005E03D9"/>
    <w:rsid w:val="005E03E3"/>
    <w:rsid w:val="005E0403"/>
    <w:rsid w:val="005E043C"/>
    <w:rsid w:val="005E044D"/>
    <w:rsid w:val="005E044F"/>
    <w:rsid w:val="005E046F"/>
    <w:rsid w:val="005E04A6"/>
    <w:rsid w:val="005E04BA"/>
    <w:rsid w:val="005E04BE"/>
    <w:rsid w:val="005E04E5"/>
    <w:rsid w:val="005E04F4"/>
    <w:rsid w:val="005E04FC"/>
    <w:rsid w:val="005E0506"/>
    <w:rsid w:val="005E0537"/>
    <w:rsid w:val="005E053C"/>
    <w:rsid w:val="005E055B"/>
    <w:rsid w:val="005E055C"/>
    <w:rsid w:val="005E057D"/>
    <w:rsid w:val="005E0580"/>
    <w:rsid w:val="005E05AC"/>
    <w:rsid w:val="005E05E3"/>
    <w:rsid w:val="005E064B"/>
    <w:rsid w:val="005E0657"/>
    <w:rsid w:val="005E067E"/>
    <w:rsid w:val="005E0689"/>
    <w:rsid w:val="005E0698"/>
    <w:rsid w:val="005E06AB"/>
    <w:rsid w:val="005E06D1"/>
    <w:rsid w:val="005E06D7"/>
    <w:rsid w:val="005E0714"/>
    <w:rsid w:val="005E0729"/>
    <w:rsid w:val="005E0770"/>
    <w:rsid w:val="005E0784"/>
    <w:rsid w:val="005E078E"/>
    <w:rsid w:val="005E07C6"/>
    <w:rsid w:val="005E07D0"/>
    <w:rsid w:val="005E07D4"/>
    <w:rsid w:val="005E07F2"/>
    <w:rsid w:val="005E0852"/>
    <w:rsid w:val="005E08CA"/>
    <w:rsid w:val="005E08DA"/>
    <w:rsid w:val="005E08E9"/>
    <w:rsid w:val="005E09AC"/>
    <w:rsid w:val="005E09D8"/>
    <w:rsid w:val="005E09E0"/>
    <w:rsid w:val="005E0A16"/>
    <w:rsid w:val="005E0A3E"/>
    <w:rsid w:val="005E0AA1"/>
    <w:rsid w:val="005E0AC4"/>
    <w:rsid w:val="005E0ACB"/>
    <w:rsid w:val="005E0ADF"/>
    <w:rsid w:val="005E0B26"/>
    <w:rsid w:val="005E0B70"/>
    <w:rsid w:val="005E0BA4"/>
    <w:rsid w:val="005E0BBE"/>
    <w:rsid w:val="005E0BC4"/>
    <w:rsid w:val="005E0BF7"/>
    <w:rsid w:val="005E0BF8"/>
    <w:rsid w:val="005E0C20"/>
    <w:rsid w:val="005E0C3C"/>
    <w:rsid w:val="005E0C44"/>
    <w:rsid w:val="005E0C8D"/>
    <w:rsid w:val="005E0C9D"/>
    <w:rsid w:val="005E0CA1"/>
    <w:rsid w:val="005E0CB3"/>
    <w:rsid w:val="005E0CD4"/>
    <w:rsid w:val="005E0D36"/>
    <w:rsid w:val="005E0D3A"/>
    <w:rsid w:val="005E0D3E"/>
    <w:rsid w:val="005E0D40"/>
    <w:rsid w:val="005E0DCA"/>
    <w:rsid w:val="005E0DCD"/>
    <w:rsid w:val="005E0DD3"/>
    <w:rsid w:val="005E0DEF"/>
    <w:rsid w:val="005E0E26"/>
    <w:rsid w:val="005E0E46"/>
    <w:rsid w:val="005E0E72"/>
    <w:rsid w:val="005E0E8F"/>
    <w:rsid w:val="005E0EDA"/>
    <w:rsid w:val="005E0EDF"/>
    <w:rsid w:val="005E0EEB"/>
    <w:rsid w:val="005E0EEE"/>
    <w:rsid w:val="005E0EF1"/>
    <w:rsid w:val="005E0F2B"/>
    <w:rsid w:val="005E0F53"/>
    <w:rsid w:val="005E0F68"/>
    <w:rsid w:val="005E0F6D"/>
    <w:rsid w:val="005E0FD5"/>
    <w:rsid w:val="005E0FEB"/>
    <w:rsid w:val="005E102B"/>
    <w:rsid w:val="005E1062"/>
    <w:rsid w:val="005E10D3"/>
    <w:rsid w:val="005E10DF"/>
    <w:rsid w:val="005E10E9"/>
    <w:rsid w:val="005E10ED"/>
    <w:rsid w:val="005E1158"/>
    <w:rsid w:val="005E117C"/>
    <w:rsid w:val="005E1189"/>
    <w:rsid w:val="005E11DD"/>
    <w:rsid w:val="005E1218"/>
    <w:rsid w:val="005E1287"/>
    <w:rsid w:val="005E12B5"/>
    <w:rsid w:val="005E12C6"/>
    <w:rsid w:val="005E1335"/>
    <w:rsid w:val="005E136D"/>
    <w:rsid w:val="005E1376"/>
    <w:rsid w:val="005E13DA"/>
    <w:rsid w:val="005E13E4"/>
    <w:rsid w:val="005E13F6"/>
    <w:rsid w:val="005E140E"/>
    <w:rsid w:val="005E1457"/>
    <w:rsid w:val="005E146A"/>
    <w:rsid w:val="005E14A9"/>
    <w:rsid w:val="005E14E0"/>
    <w:rsid w:val="005E157C"/>
    <w:rsid w:val="005E157E"/>
    <w:rsid w:val="005E15D8"/>
    <w:rsid w:val="005E165E"/>
    <w:rsid w:val="005E1675"/>
    <w:rsid w:val="005E1694"/>
    <w:rsid w:val="005E1695"/>
    <w:rsid w:val="005E16E8"/>
    <w:rsid w:val="005E170C"/>
    <w:rsid w:val="005E1748"/>
    <w:rsid w:val="005E174C"/>
    <w:rsid w:val="005E1757"/>
    <w:rsid w:val="005E179A"/>
    <w:rsid w:val="005E17B9"/>
    <w:rsid w:val="005E17C7"/>
    <w:rsid w:val="005E17D2"/>
    <w:rsid w:val="005E180B"/>
    <w:rsid w:val="005E1818"/>
    <w:rsid w:val="005E1826"/>
    <w:rsid w:val="005E182D"/>
    <w:rsid w:val="005E183E"/>
    <w:rsid w:val="005E18AD"/>
    <w:rsid w:val="005E18C2"/>
    <w:rsid w:val="005E18C8"/>
    <w:rsid w:val="005E18CC"/>
    <w:rsid w:val="005E18DD"/>
    <w:rsid w:val="005E1902"/>
    <w:rsid w:val="005E190C"/>
    <w:rsid w:val="005E194B"/>
    <w:rsid w:val="005E198B"/>
    <w:rsid w:val="005E19A8"/>
    <w:rsid w:val="005E19AD"/>
    <w:rsid w:val="005E19D5"/>
    <w:rsid w:val="005E1A28"/>
    <w:rsid w:val="005E1A61"/>
    <w:rsid w:val="005E1A81"/>
    <w:rsid w:val="005E1AAE"/>
    <w:rsid w:val="005E1ACE"/>
    <w:rsid w:val="005E1AF7"/>
    <w:rsid w:val="005E1B45"/>
    <w:rsid w:val="005E1BD6"/>
    <w:rsid w:val="005E1BDC"/>
    <w:rsid w:val="005E1BFF"/>
    <w:rsid w:val="005E1C11"/>
    <w:rsid w:val="005E1C2A"/>
    <w:rsid w:val="005E1C4D"/>
    <w:rsid w:val="005E1C6A"/>
    <w:rsid w:val="005E1C70"/>
    <w:rsid w:val="005E1CC0"/>
    <w:rsid w:val="005E1CF0"/>
    <w:rsid w:val="005E1CF1"/>
    <w:rsid w:val="005E1D1D"/>
    <w:rsid w:val="005E1D41"/>
    <w:rsid w:val="005E1D43"/>
    <w:rsid w:val="005E1D4C"/>
    <w:rsid w:val="005E1D82"/>
    <w:rsid w:val="005E1DDC"/>
    <w:rsid w:val="005E1E18"/>
    <w:rsid w:val="005E1E39"/>
    <w:rsid w:val="005E1E3B"/>
    <w:rsid w:val="005E1E66"/>
    <w:rsid w:val="005E1E71"/>
    <w:rsid w:val="005E1EA9"/>
    <w:rsid w:val="005E1EC9"/>
    <w:rsid w:val="005E1ED3"/>
    <w:rsid w:val="005E1F2D"/>
    <w:rsid w:val="005E1F5B"/>
    <w:rsid w:val="005E1FA1"/>
    <w:rsid w:val="005E1FB4"/>
    <w:rsid w:val="005E1FC5"/>
    <w:rsid w:val="005E1FD0"/>
    <w:rsid w:val="005E1FE4"/>
    <w:rsid w:val="005E2007"/>
    <w:rsid w:val="005E2040"/>
    <w:rsid w:val="005E204C"/>
    <w:rsid w:val="005E2050"/>
    <w:rsid w:val="005E2058"/>
    <w:rsid w:val="005E2069"/>
    <w:rsid w:val="005E20A1"/>
    <w:rsid w:val="005E20C4"/>
    <w:rsid w:val="005E20C5"/>
    <w:rsid w:val="005E2116"/>
    <w:rsid w:val="005E2148"/>
    <w:rsid w:val="005E2153"/>
    <w:rsid w:val="005E21A3"/>
    <w:rsid w:val="005E21D7"/>
    <w:rsid w:val="005E21DD"/>
    <w:rsid w:val="005E21F9"/>
    <w:rsid w:val="005E2240"/>
    <w:rsid w:val="005E224A"/>
    <w:rsid w:val="005E2292"/>
    <w:rsid w:val="005E22A6"/>
    <w:rsid w:val="005E22B2"/>
    <w:rsid w:val="005E22B8"/>
    <w:rsid w:val="005E2364"/>
    <w:rsid w:val="005E2425"/>
    <w:rsid w:val="005E246E"/>
    <w:rsid w:val="005E2470"/>
    <w:rsid w:val="005E2471"/>
    <w:rsid w:val="005E2482"/>
    <w:rsid w:val="005E24C3"/>
    <w:rsid w:val="005E24D3"/>
    <w:rsid w:val="005E2511"/>
    <w:rsid w:val="005E253E"/>
    <w:rsid w:val="005E2570"/>
    <w:rsid w:val="005E2573"/>
    <w:rsid w:val="005E257E"/>
    <w:rsid w:val="005E2594"/>
    <w:rsid w:val="005E2595"/>
    <w:rsid w:val="005E2596"/>
    <w:rsid w:val="005E25B2"/>
    <w:rsid w:val="005E25BE"/>
    <w:rsid w:val="005E25E0"/>
    <w:rsid w:val="005E2604"/>
    <w:rsid w:val="005E2665"/>
    <w:rsid w:val="005E2669"/>
    <w:rsid w:val="005E266C"/>
    <w:rsid w:val="005E2672"/>
    <w:rsid w:val="005E2673"/>
    <w:rsid w:val="005E2683"/>
    <w:rsid w:val="005E2694"/>
    <w:rsid w:val="005E2695"/>
    <w:rsid w:val="005E26B2"/>
    <w:rsid w:val="005E26D0"/>
    <w:rsid w:val="005E273D"/>
    <w:rsid w:val="005E274C"/>
    <w:rsid w:val="005E2779"/>
    <w:rsid w:val="005E277D"/>
    <w:rsid w:val="005E2786"/>
    <w:rsid w:val="005E278C"/>
    <w:rsid w:val="005E2791"/>
    <w:rsid w:val="005E27FF"/>
    <w:rsid w:val="005E2802"/>
    <w:rsid w:val="005E2871"/>
    <w:rsid w:val="005E287E"/>
    <w:rsid w:val="005E2888"/>
    <w:rsid w:val="005E2901"/>
    <w:rsid w:val="005E292F"/>
    <w:rsid w:val="005E2950"/>
    <w:rsid w:val="005E295B"/>
    <w:rsid w:val="005E2989"/>
    <w:rsid w:val="005E29A0"/>
    <w:rsid w:val="005E29BA"/>
    <w:rsid w:val="005E29C3"/>
    <w:rsid w:val="005E29DF"/>
    <w:rsid w:val="005E29E7"/>
    <w:rsid w:val="005E2A1C"/>
    <w:rsid w:val="005E2A28"/>
    <w:rsid w:val="005E2A2B"/>
    <w:rsid w:val="005E2A55"/>
    <w:rsid w:val="005E2A5D"/>
    <w:rsid w:val="005E2A61"/>
    <w:rsid w:val="005E2A6D"/>
    <w:rsid w:val="005E2A79"/>
    <w:rsid w:val="005E2AE1"/>
    <w:rsid w:val="005E2AF9"/>
    <w:rsid w:val="005E2B14"/>
    <w:rsid w:val="005E2B7E"/>
    <w:rsid w:val="005E2BCA"/>
    <w:rsid w:val="005E2BE1"/>
    <w:rsid w:val="005E2BEB"/>
    <w:rsid w:val="005E2C48"/>
    <w:rsid w:val="005E2C97"/>
    <w:rsid w:val="005E2CAA"/>
    <w:rsid w:val="005E2CAF"/>
    <w:rsid w:val="005E2D41"/>
    <w:rsid w:val="005E2D81"/>
    <w:rsid w:val="005E2DAA"/>
    <w:rsid w:val="005E2E11"/>
    <w:rsid w:val="005E2E2A"/>
    <w:rsid w:val="005E2E30"/>
    <w:rsid w:val="005E2E79"/>
    <w:rsid w:val="005E2E85"/>
    <w:rsid w:val="005E2ECF"/>
    <w:rsid w:val="005E2EE1"/>
    <w:rsid w:val="005E2F3B"/>
    <w:rsid w:val="005E2F61"/>
    <w:rsid w:val="005E2F77"/>
    <w:rsid w:val="005E2FAE"/>
    <w:rsid w:val="005E2FEE"/>
    <w:rsid w:val="005E303A"/>
    <w:rsid w:val="005E3069"/>
    <w:rsid w:val="005E307B"/>
    <w:rsid w:val="005E3080"/>
    <w:rsid w:val="005E3091"/>
    <w:rsid w:val="005E30A1"/>
    <w:rsid w:val="005E30B2"/>
    <w:rsid w:val="005E30C1"/>
    <w:rsid w:val="005E30D3"/>
    <w:rsid w:val="005E3118"/>
    <w:rsid w:val="005E3119"/>
    <w:rsid w:val="005E3128"/>
    <w:rsid w:val="005E3139"/>
    <w:rsid w:val="005E3170"/>
    <w:rsid w:val="005E31A5"/>
    <w:rsid w:val="005E31B2"/>
    <w:rsid w:val="005E31B5"/>
    <w:rsid w:val="005E31CD"/>
    <w:rsid w:val="005E31FB"/>
    <w:rsid w:val="005E3273"/>
    <w:rsid w:val="005E32F1"/>
    <w:rsid w:val="005E330D"/>
    <w:rsid w:val="005E3336"/>
    <w:rsid w:val="005E334C"/>
    <w:rsid w:val="005E3366"/>
    <w:rsid w:val="005E337C"/>
    <w:rsid w:val="005E33BF"/>
    <w:rsid w:val="005E33E5"/>
    <w:rsid w:val="005E3401"/>
    <w:rsid w:val="005E342D"/>
    <w:rsid w:val="005E345F"/>
    <w:rsid w:val="005E3490"/>
    <w:rsid w:val="005E34D0"/>
    <w:rsid w:val="005E34FC"/>
    <w:rsid w:val="005E3509"/>
    <w:rsid w:val="005E3533"/>
    <w:rsid w:val="005E3552"/>
    <w:rsid w:val="005E3595"/>
    <w:rsid w:val="005E359F"/>
    <w:rsid w:val="005E35A7"/>
    <w:rsid w:val="005E35AC"/>
    <w:rsid w:val="005E35B2"/>
    <w:rsid w:val="005E35FD"/>
    <w:rsid w:val="005E362B"/>
    <w:rsid w:val="005E368A"/>
    <w:rsid w:val="005E369A"/>
    <w:rsid w:val="005E36A2"/>
    <w:rsid w:val="005E36B4"/>
    <w:rsid w:val="005E36CA"/>
    <w:rsid w:val="005E373F"/>
    <w:rsid w:val="005E3740"/>
    <w:rsid w:val="005E3749"/>
    <w:rsid w:val="005E3802"/>
    <w:rsid w:val="005E382F"/>
    <w:rsid w:val="005E385E"/>
    <w:rsid w:val="005E388D"/>
    <w:rsid w:val="005E38AF"/>
    <w:rsid w:val="005E38B2"/>
    <w:rsid w:val="005E38BA"/>
    <w:rsid w:val="005E38BE"/>
    <w:rsid w:val="005E38C7"/>
    <w:rsid w:val="005E3901"/>
    <w:rsid w:val="005E3968"/>
    <w:rsid w:val="005E396E"/>
    <w:rsid w:val="005E39B3"/>
    <w:rsid w:val="005E39CA"/>
    <w:rsid w:val="005E3A60"/>
    <w:rsid w:val="005E3A96"/>
    <w:rsid w:val="005E3AE3"/>
    <w:rsid w:val="005E3B3B"/>
    <w:rsid w:val="005E3B9F"/>
    <w:rsid w:val="005E3BC5"/>
    <w:rsid w:val="005E3C06"/>
    <w:rsid w:val="005E3C17"/>
    <w:rsid w:val="005E3C5F"/>
    <w:rsid w:val="005E3C61"/>
    <w:rsid w:val="005E3C65"/>
    <w:rsid w:val="005E3C71"/>
    <w:rsid w:val="005E3D09"/>
    <w:rsid w:val="005E3D1B"/>
    <w:rsid w:val="005E3D36"/>
    <w:rsid w:val="005E3D80"/>
    <w:rsid w:val="005E3DBA"/>
    <w:rsid w:val="005E3E8F"/>
    <w:rsid w:val="005E3EA0"/>
    <w:rsid w:val="005E3EAF"/>
    <w:rsid w:val="005E3EB8"/>
    <w:rsid w:val="005E3EC0"/>
    <w:rsid w:val="005E3F01"/>
    <w:rsid w:val="005E3F12"/>
    <w:rsid w:val="005E3F56"/>
    <w:rsid w:val="005E3FAD"/>
    <w:rsid w:val="005E4048"/>
    <w:rsid w:val="005E4056"/>
    <w:rsid w:val="005E407D"/>
    <w:rsid w:val="005E4097"/>
    <w:rsid w:val="005E40B2"/>
    <w:rsid w:val="005E40BE"/>
    <w:rsid w:val="005E4112"/>
    <w:rsid w:val="005E4189"/>
    <w:rsid w:val="005E41C3"/>
    <w:rsid w:val="005E41E2"/>
    <w:rsid w:val="005E41F1"/>
    <w:rsid w:val="005E4208"/>
    <w:rsid w:val="005E420A"/>
    <w:rsid w:val="005E420F"/>
    <w:rsid w:val="005E4234"/>
    <w:rsid w:val="005E4237"/>
    <w:rsid w:val="005E4261"/>
    <w:rsid w:val="005E4277"/>
    <w:rsid w:val="005E42BC"/>
    <w:rsid w:val="005E42C1"/>
    <w:rsid w:val="005E42C7"/>
    <w:rsid w:val="005E42D1"/>
    <w:rsid w:val="005E42EC"/>
    <w:rsid w:val="005E4318"/>
    <w:rsid w:val="005E4333"/>
    <w:rsid w:val="005E4345"/>
    <w:rsid w:val="005E437D"/>
    <w:rsid w:val="005E4392"/>
    <w:rsid w:val="005E4397"/>
    <w:rsid w:val="005E43A3"/>
    <w:rsid w:val="005E43A5"/>
    <w:rsid w:val="005E43AC"/>
    <w:rsid w:val="005E4406"/>
    <w:rsid w:val="005E4418"/>
    <w:rsid w:val="005E443C"/>
    <w:rsid w:val="005E446B"/>
    <w:rsid w:val="005E44EB"/>
    <w:rsid w:val="005E4517"/>
    <w:rsid w:val="005E451F"/>
    <w:rsid w:val="005E4587"/>
    <w:rsid w:val="005E45E4"/>
    <w:rsid w:val="005E45ED"/>
    <w:rsid w:val="005E4612"/>
    <w:rsid w:val="005E463A"/>
    <w:rsid w:val="005E4645"/>
    <w:rsid w:val="005E464B"/>
    <w:rsid w:val="005E4656"/>
    <w:rsid w:val="005E465B"/>
    <w:rsid w:val="005E468D"/>
    <w:rsid w:val="005E46BC"/>
    <w:rsid w:val="005E4736"/>
    <w:rsid w:val="005E4744"/>
    <w:rsid w:val="005E4748"/>
    <w:rsid w:val="005E4758"/>
    <w:rsid w:val="005E4778"/>
    <w:rsid w:val="005E477B"/>
    <w:rsid w:val="005E4780"/>
    <w:rsid w:val="005E47AF"/>
    <w:rsid w:val="005E47D4"/>
    <w:rsid w:val="005E4824"/>
    <w:rsid w:val="005E4826"/>
    <w:rsid w:val="005E4861"/>
    <w:rsid w:val="005E487F"/>
    <w:rsid w:val="005E4898"/>
    <w:rsid w:val="005E489E"/>
    <w:rsid w:val="005E48B7"/>
    <w:rsid w:val="005E48B8"/>
    <w:rsid w:val="005E48C0"/>
    <w:rsid w:val="005E48DB"/>
    <w:rsid w:val="005E48E0"/>
    <w:rsid w:val="005E48EB"/>
    <w:rsid w:val="005E48F7"/>
    <w:rsid w:val="005E4934"/>
    <w:rsid w:val="005E494B"/>
    <w:rsid w:val="005E496F"/>
    <w:rsid w:val="005E4996"/>
    <w:rsid w:val="005E49BA"/>
    <w:rsid w:val="005E49FA"/>
    <w:rsid w:val="005E4A01"/>
    <w:rsid w:val="005E4A31"/>
    <w:rsid w:val="005E4A33"/>
    <w:rsid w:val="005E4A55"/>
    <w:rsid w:val="005E4A62"/>
    <w:rsid w:val="005E4A9A"/>
    <w:rsid w:val="005E4AB7"/>
    <w:rsid w:val="005E4AFF"/>
    <w:rsid w:val="005E4B49"/>
    <w:rsid w:val="005E4B9F"/>
    <w:rsid w:val="005E4BD0"/>
    <w:rsid w:val="005E4BD1"/>
    <w:rsid w:val="005E4BED"/>
    <w:rsid w:val="005E4C05"/>
    <w:rsid w:val="005E4C0D"/>
    <w:rsid w:val="005E4C10"/>
    <w:rsid w:val="005E4C4F"/>
    <w:rsid w:val="005E4C5C"/>
    <w:rsid w:val="005E4CCD"/>
    <w:rsid w:val="005E4CDB"/>
    <w:rsid w:val="005E4D2C"/>
    <w:rsid w:val="005E4D3D"/>
    <w:rsid w:val="005E4D3E"/>
    <w:rsid w:val="005E4D47"/>
    <w:rsid w:val="005E4D56"/>
    <w:rsid w:val="005E4D58"/>
    <w:rsid w:val="005E4D6A"/>
    <w:rsid w:val="005E4D94"/>
    <w:rsid w:val="005E4DBB"/>
    <w:rsid w:val="005E4DC4"/>
    <w:rsid w:val="005E4DE4"/>
    <w:rsid w:val="005E4DE8"/>
    <w:rsid w:val="005E4E1E"/>
    <w:rsid w:val="005E4E26"/>
    <w:rsid w:val="005E4E65"/>
    <w:rsid w:val="005E4E87"/>
    <w:rsid w:val="005E4E90"/>
    <w:rsid w:val="005E4E98"/>
    <w:rsid w:val="005E4EA1"/>
    <w:rsid w:val="005E4EA3"/>
    <w:rsid w:val="005E4EEC"/>
    <w:rsid w:val="005E4F04"/>
    <w:rsid w:val="005E4F54"/>
    <w:rsid w:val="005E4F5C"/>
    <w:rsid w:val="005E4F76"/>
    <w:rsid w:val="005E4F7B"/>
    <w:rsid w:val="005E4F7D"/>
    <w:rsid w:val="005E4FC5"/>
    <w:rsid w:val="005E4FC8"/>
    <w:rsid w:val="005E4FE2"/>
    <w:rsid w:val="005E500B"/>
    <w:rsid w:val="005E5021"/>
    <w:rsid w:val="005E502A"/>
    <w:rsid w:val="005E5075"/>
    <w:rsid w:val="005E5095"/>
    <w:rsid w:val="005E50A7"/>
    <w:rsid w:val="005E50DD"/>
    <w:rsid w:val="005E50F0"/>
    <w:rsid w:val="005E511F"/>
    <w:rsid w:val="005E5158"/>
    <w:rsid w:val="005E515C"/>
    <w:rsid w:val="005E51B1"/>
    <w:rsid w:val="005E51E3"/>
    <w:rsid w:val="005E51F2"/>
    <w:rsid w:val="005E5207"/>
    <w:rsid w:val="005E5233"/>
    <w:rsid w:val="005E52AC"/>
    <w:rsid w:val="005E52AF"/>
    <w:rsid w:val="005E52D2"/>
    <w:rsid w:val="005E532B"/>
    <w:rsid w:val="005E534F"/>
    <w:rsid w:val="005E535C"/>
    <w:rsid w:val="005E53C9"/>
    <w:rsid w:val="005E53E5"/>
    <w:rsid w:val="005E5408"/>
    <w:rsid w:val="005E5417"/>
    <w:rsid w:val="005E542A"/>
    <w:rsid w:val="005E5431"/>
    <w:rsid w:val="005E5484"/>
    <w:rsid w:val="005E548F"/>
    <w:rsid w:val="005E549A"/>
    <w:rsid w:val="005E54F0"/>
    <w:rsid w:val="005E5522"/>
    <w:rsid w:val="005E552D"/>
    <w:rsid w:val="005E554B"/>
    <w:rsid w:val="005E5557"/>
    <w:rsid w:val="005E55B3"/>
    <w:rsid w:val="005E55DD"/>
    <w:rsid w:val="005E55F9"/>
    <w:rsid w:val="005E5624"/>
    <w:rsid w:val="005E565F"/>
    <w:rsid w:val="005E5675"/>
    <w:rsid w:val="005E56D4"/>
    <w:rsid w:val="005E56F4"/>
    <w:rsid w:val="005E5711"/>
    <w:rsid w:val="005E5739"/>
    <w:rsid w:val="005E57C3"/>
    <w:rsid w:val="005E57DF"/>
    <w:rsid w:val="005E57F3"/>
    <w:rsid w:val="005E57F7"/>
    <w:rsid w:val="005E580A"/>
    <w:rsid w:val="005E5825"/>
    <w:rsid w:val="005E582B"/>
    <w:rsid w:val="005E5836"/>
    <w:rsid w:val="005E583F"/>
    <w:rsid w:val="005E5880"/>
    <w:rsid w:val="005E5896"/>
    <w:rsid w:val="005E58A3"/>
    <w:rsid w:val="005E58A9"/>
    <w:rsid w:val="005E58C9"/>
    <w:rsid w:val="005E58E1"/>
    <w:rsid w:val="005E58F5"/>
    <w:rsid w:val="005E58FD"/>
    <w:rsid w:val="005E5902"/>
    <w:rsid w:val="005E591F"/>
    <w:rsid w:val="005E5938"/>
    <w:rsid w:val="005E5940"/>
    <w:rsid w:val="005E5949"/>
    <w:rsid w:val="005E597B"/>
    <w:rsid w:val="005E5985"/>
    <w:rsid w:val="005E59A3"/>
    <w:rsid w:val="005E59A9"/>
    <w:rsid w:val="005E59DD"/>
    <w:rsid w:val="005E59F6"/>
    <w:rsid w:val="005E59FD"/>
    <w:rsid w:val="005E5A3E"/>
    <w:rsid w:val="005E5A5A"/>
    <w:rsid w:val="005E5A76"/>
    <w:rsid w:val="005E5A86"/>
    <w:rsid w:val="005E5AA2"/>
    <w:rsid w:val="005E5AA3"/>
    <w:rsid w:val="005E5AA5"/>
    <w:rsid w:val="005E5ACF"/>
    <w:rsid w:val="005E5B3E"/>
    <w:rsid w:val="005E5BAC"/>
    <w:rsid w:val="005E5BDD"/>
    <w:rsid w:val="005E5BEF"/>
    <w:rsid w:val="005E5C24"/>
    <w:rsid w:val="005E5C50"/>
    <w:rsid w:val="005E5C58"/>
    <w:rsid w:val="005E5C63"/>
    <w:rsid w:val="005E5C96"/>
    <w:rsid w:val="005E5D3A"/>
    <w:rsid w:val="005E5D5C"/>
    <w:rsid w:val="005E5D6A"/>
    <w:rsid w:val="005E5D6C"/>
    <w:rsid w:val="005E5DB5"/>
    <w:rsid w:val="005E5DE4"/>
    <w:rsid w:val="005E5DFA"/>
    <w:rsid w:val="005E5E3D"/>
    <w:rsid w:val="005E5E47"/>
    <w:rsid w:val="005E5E57"/>
    <w:rsid w:val="005E5E65"/>
    <w:rsid w:val="005E5E7B"/>
    <w:rsid w:val="005E5E9A"/>
    <w:rsid w:val="005E5EAD"/>
    <w:rsid w:val="005E5ECC"/>
    <w:rsid w:val="005E5ECF"/>
    <w:rsid w:val="005E5EE1"/>
    <w:rsid w:val="005E5EFD"/>
    <w:rsid w:val="005E5F14"/>
    <w:rsid w:val="005E5F26"/>
    <w:rsid w:val="005E5F27"/>
    <w:rsid w:val="005E5F3A"/>
    <w:rsid w:val="005E5F77"/>
    <w:rsid w:val="005E5F86"/>
    <w:rsid w:val="005E5FE0"/>
    <w:rsid w:val="005E5FEB"/>
    <w:rsid w:val="005E5FEE"/>
    <w:rsid w:val="005E6008"/>
    <w:rsid w:val="005E601E"/>
    <w:rsid w:val="005E603F"/>
    <w:rsid w:val="005E60A7"/>
    <w:rsid w:val="005E60BA"/>
    <w:rsid w:val="005E60D1"/>
    <w:rsid w:val="005E60D5"/>
    <w:rsid w:val="005E60E4"/>
    <w:rsid w:val="005E6147"/>
    <w:rsid w:val="005E614E"/>
    <w:rsid w:val="005E6172"/>
    <w:rsid w:val="005E6178"/>
    <w:rsid w:val="005E617C"/>
    <w:rsid w:val="005E6183"/>
    <w:rsid w:val="005E61C6"/>
    <w:rsid w:val="005E61CE"/>
    <w:rsid w:val="005E61DD"/>
    <w:rsid w:val="005E6220"/>
    <w:rsid w:val="005E626D"/>
    <w:rsid w:val="005E6293"/>
    <w:rsid w:val="005E62A5"/>
    <w:rsid w:val="005E62B3"/>
    <w:rsid w:val="005E62BF"/>
    <w:rsid w:val="005E62D4"/>
    <w:rsid w:val="005E62E5"/>
    <w:rsid w:val="005E6355"/>
    <w:rsid w:val="005E63BB"/>
    <w:rsid w:val="005E6446"/>
    <w:rsid w:val="005E6449"/>
    <w:rsid w:val="005E64C6"/>
    <w:rsid w:val="005E64DA"/>
    <w:rsid w:val="005E6539"/>
    <w:rsid w:val="005E6561"/>
    <w:rsid w:val="005E6597"/>
    <w:rsid w:val="005E65B1"/>
    <w:rsid w:val="005E65E6"/>
    <w:rsid w:val="005E65F7"/>
    <w:rsid w:val="005E6620"/>
    <w:rsid w:val="005E6630"/>
    <w:rsid w:val="005E6662"/>
    <w:rsid w:val="005E6670"/>
    <w:rsid w:val="005E667F"/>
    <w:rsid w:val="005E66C7"/>
    <w:rsid w:val="005E66DB"/>
    <w:rsid w:val="005E6754"/>
    <w:rsid w:val="005E676D"/>
    <w:rsid w:val="005E677D"/>
    <w:rsid w:val="005E6807"/>
    <w:rsid w:val="005E680E"/>
    <w:rsid w:val="005E6818"/>
    <w:rsid w:val="005E6822"/>
    <w:rsid w:val="005E6884"/>
    <w:rsid w:val="005E6890"/>
    <w:rsid w:val="005E68EC"/>
    <w:rsid w:val="005E6916"/>
    <w:rsid w:val="005E6967"/>
    <w:rsid w:val="005E69DB"/>
    <w:rsid w:val="005E6A43"/>
    <w:rsid w:val="005E6A5D"/>
    <w:rsid w:val="005E6A74"/>
    <w:rsid w:val="005E6A7B"/>
    <w:rsid w:val="005E6AA3"/>
    <w:rsid w:val="005E6AC5"/>
    <w:rsid w:val="005E6B01"/>
    <w:rsid w:val="005E6B46"/>
    <w:rsid w:val="005E6B65"/>
    <w:rsid w:val="005E6B7C"/>
    <w:rsid w:val="005E6B84"/>
    <w:rsid w:val="005E6C6C"/>
    <w:rsid w:val="005E6C8C"/>
    <w:rsid w:val="005E6C9C"/>
    <w:rsid w:val="005E6C9D"/>
    <w:rsid w:val="005E6CFA"/>
    <w:rsid w:val="005E6D47"/>
    <w:rsid w:val="005E6D4C"/>
    <w:rsid w:val="005E6D61"/>
    <w:rsid w:val="005E6D7B"/>
    <w:rsid w:val="005E6D88"/>
    <w:rsid w:val="005E6E2A"/>
    <w:rsid w:val="005E6E3F"/>
    <w:rsid w:val="005E6E49"/>
    <w:rsid w:val="005E6E5C"/>
    <w:rsid w:val="005E6E64"/>
    <w:rsid w:val="005E6E9F"/>
    <w:rsid w:val="005E6EC4"/>
    <w:rsid w:val="005E6EFB"/>
    <w:rsid w:val="005E6F61"/>
    <w:rsid w:val="005E6F77"/>
    <w:rsid w:val="005E6F83"/>
    <w:rsid w:val="005E6FBE"/>
    <w:rsid w:val="005E6FD6"/>
    <w:rsid w:val="005E7040"/>
    <w:rsid w:val="005E7045"/>
    <w:rsid w:val="005E7060"/>
    <w:rsid w:val="005E7071"/>
    <w:rsid w:val="005E7088"/>
    <w:rsid w:val="005E70B3"/>
    <w:rsid w:val="005E70D7"/>
    <w:rsid w:val="005E70F2"/>
    <w:rsid w:val="005E7140"/>
    <w:rsid w:val="005E71D7"/>
    <w:rsid w:val="005E71F6"/>
    <w:rsid w:val="005E722C"/>
    <w:rsid w:val="005E725E"/>
    <w:rsid w:val="005E7270"/>
    <w:rsid w:val="005E72FB"/>
    <w:rsid w:val="005E7327"/>
    <w:rsid w:val="005E7377"/>
    <w:rsid w:val="005E7383"/>
    <w:rsid w:val="005E7393"/>
    <w:rsid w:val="005E73FC"/>
    <w:rsid w:val="005E7412"/>
    <w:rsid w:val="005E743B"/>
    <w:rsid w:val="005E7467"/>
    <w:rsid w:val="005E746D"/>
    <w:rsid w:val="005E7478"/>
    <w:rsid w:val="005E7490"/>
    <w:rsid w:val="005E7492"/>
    <w:rsid w:val="005E74A8"/>
    <w:rsid w:val="005E74BD"/>
    <w:rsid w:val="005E74C0"/>
    <w:rsid w:val="005E74EA"/>
    <w:rsid w:val="005E7518"/>
    <w:rsid w:val="005E756D"/>
    <w:rsid w:val="005E759A"/>
    <w:rsid w:val="005E75BE"/>
    <w:rsid w:val="005E75E7"/>
    <w:rsid w:val="005E75FE"/>
    <w:rsid w:val="005E7645"/>
    <w:rsid w:val="005E765C"/>
    <w:rsid w:val="005E7661"/>
    <w:rsid w:val="005E766E"/>
    <w:rsid w:val="005E767A"/>
    <w:rsid w:val="005E76C5"/>
    <w:rsid w:val="005E7719"/>
    <w:rsid w:val="005E771E"/>
    <w:rsid w:val="005E775D"/>
    <w:rsid w:val="005E7797"/>
    <w:rsid w:val="005E7807"/>
    <w:rsid w:val="005E783A"/>
    <w:rsid w:val="005E7840"/>
    <w:rsid w:val="005E786A"/>
    <w:rsid w:val="005E7877"/>
    <w:rsid w:val="005E788A"/>
    <w:rsid w:val="005E78F0"/>
    <w:rsid w:val="005E7905"/>
    <w:rsid w:val="005E7961"/>
    <w:rsid w:val="005E7977"/>
    <w:rsid w:val="005E79D7"/>
    <w:rsid w:val="005E79F3"/>
    <w:rsid w:val="005E79F9"/>
    <w:rsid w:val="005E7A12"/>
    <w:rsid w:val="005E7A2C"/>
    <w:rsid w:val="005E7A55"/>
    <w:rsid w:val="005E7A8B"/>
    <w:rsid w:val="005E7A97"/>
    <w:rsid w:val="005E7AA4"/>
    <w:rsid w:val="005E7AA7"/>
    <w:rsid w:val="005E7AE6"/>
    <w:rsid w:val="005E7AFA"/>
    <w:rsid w:val="005E7B12"/>
    <w:rsid w:val="005E7B1B"/>
    <w:rsid w:val="005E7B24"/>
    <w:rsid w:val="005E7B27"/>
    <w:rsid w:val="005E7B3E"/>
    <w:rsid w:val="005E7B6B"/>
    <w:rsid w:val="005E7B91"/>
    <w:rsid w:val="005E7BDC"/>
    <w:rsid w:val="005E7C18"/>
    <w:rsid w:val="005E7C29"/>
    <w:rsid w:val="005E7C4A"/>
    <w:rsid w:val="005E7C4E"/>
    <w:rsid w:val="005E7C59"/>
    <w:rsid w:val="005E7C7D"/>
    <w:rsid w:val="005E7CAF"/>
    <w:rsid w:val="005E7CCD"/>
    <w:rsid w:val="005E7CDE"/>
    <w:rsid w:val="005E7CEF"/>
    <w:rsid w:val="005E7CF2"/>
    <w:rsid w:val="005E7CF5"/>
    <w:rsid w:val="005E7D00"/>
    <w:rsid w:val="005E7D11"/>
    <w:rsid w:val="005E7D28"/>
    <w:rsid w:val="005E7D35"/>
    <w:rsid w:val="005E7D50"/>
    <w:rsid w:val="005E7D94"/>
    <w:rsid w:val="005E7DA6"/>
    <w:rsid w:val="005E7E13"/>
    <w:rsid w:val="005E7E37"/>
    <w:rsid w:val="005E7E45"/>
    <w:rsid w:val="005E7E49"/>
    <w:rsid w:val="005E7E74"/>
    <w:rsid w:val="005E7E87"/>
    <w:rsid w:val="005E7E8B"/>
    <w:rsid w:val="005E7E8F"/>
    <w:rsid w:val="005E7E9C"/>
    <w:rsid w:val="005E7EAD"/>
    <w:rsid w:val="005E7F08"/>
    <w:rsid w:val="005E7F7E"/>
    <w:rsid w:val="005E7F9D"/>
    <w:rsid w:val="005E7FB3"/>
    <w:rsid w:val="005E7FDA"/>
    <w:rsid w:val="005E7FE0"/>
    <w:rsid w:val="005F000F"/>
    <w:rsid w:val="005F0010"/>
    <w:rsid w:val="005F0049"/>
    <w:rsid w:val="005F0050"/>
    <w:rsid w:val="005F0079"/>
    <w:rsid w:val="005F00A9"/>
    <w:rsid w:val="005F00BE"/>
    <w:rsid w:val="005F00EB"/>
    <w:rsid w:val="005F0165"/>
    <w:rsid w:val="005F01C5"/>
    <w:rsid w:val="005F01FA"/>
    <w:rsid w:val="005F0206"/>
    <w:rsid w:val="005F0209"/>
    <w:rsid w:val="005F022A"/>
    <w:rsid w:val="005F023A"/>
    <w:rsid w:val="005F027F"/>
    <w:rsid w:val="005F0289"/>
    <w:rsid w:val="005F0290"/>
    <w:rsid w:val="005F02A3"/>
    <w:rsid w:val="005F02BD"/>
    <w:rsid w:val="005F0364"/>
    <w:rsid w:val="005F039B"/>
    <w:rsid w:val="005F03AF"/>
    <w:rsid w:val="005F03BC"/>
    <w:rsid w:val="005F041C"/>
    <w:rsid w:val="005F0474"/>
    <w:rsid w:val="005F0484"/>
    <w:rsid w:val="005F04A0"/>
    <w:rsid w:val="005F04CA"/>
    <w:rsid w:val="005F04D0"/>
    <w:rsid w:val="005F04D8"/>
    <w:rsid w:val="005F04E0"/>
    <w:rsid w:val="005F0501"/>
    <w:rsid w:val="005F053B"/>
    <w:rsid w:val="005F0561"/>
    <w:rsid w:val="005F0570"/>
    <w:rsid w:val="005F0578"/>
    <w:rsid w:val="005F05D0"/>
    <w:rsid w:val="005F0607"/>
    <w:rsid w:val="005F062B"/>
    <w:rsid w:val="005F063A"/>
    <w:rsid w:val="005F0645"/>
    <w:rsid w:val="005F0659"/>
    <w:rsid w:val="005F066C"/>
    <w:rsid w:val="005F0689"/>
    <w:rsid w:val="005F06E7"/>
    <w:rsid w:val="005F06FF"/>
    <w:rsid w:val="005F0730"/>
    <w:rsid w:val="005F0751"/>
    <w:rsid w:val="005F0767"/>
    <w:rsid w:val="005F0790"/>
    <w:rsid w:val="005F07B5"/>
    <w:rsid w:val="005F07E8"/>
    <w:rsid w:val="005F0837"/>
    <w:rsid w:val="005F083D"/>
    <w:rsid w:val="005F086B"/>
    <w:rsid w:val="005F08E3"/>
    <w:rsid w:val="005F0962"/>
    <w:rsid w:val="005F09F4"/>
    <w:rsid w:val="005F0A22"/>
    <w:rsid w:val="005F0A3D"/>
    <w:rsid w:val="005F0A91"/>
    <w:rsid w:val="005F0AC6"/>
    <w:rsid w:val="005F0ADA"/>
    <w:rsid w:val="005F0B2C"/>
    <w:rsid w:val="005F0B5E"/>
    <w:rsid w:val="005F0B72"/>
    <w:rsid w:val="005F0B78"/>
    <w:rsid w:val="005F0B7B"/>
    <w:rsid w:val="005F0BE3"/>
    <w:rsid w:val="005F0BE6"/>
    <w:rsid w:val="005F0C0A"/>
    <w:rsid w:val="005F0C29"/>
    <w:rsid w:val="005F0C2D"/>
    <w:rsid w:val="005F0C45"/>
    <w:rsid w:val="005F0C53"/>
    <w:rsid w:val="005F0C6E"/>
    <w:rsid w:val="005F0C6F"/>
    <w:rsid w:val="005F0CDD"/>
    <w:rsid w:val="005F0CE4"/>
    <w:rsid w:val="005F0D19"/>
    <w:rsid w:val="005F0D4C"/>
    <w:rsid w:val="005F0D4E"/>
    <w:rsid w:val="005F0D50"/>
    <w:rsid w:val="005F0D7F"/>
    <w:rsid w:val="005F0D96"/>
    <w:rsid w:val="005F0DB0"/>
    <w:rsid w:val="005F0DB5"/>
    <w:rsid w:val="005F0DCF"/>
    <w:rsid w:val="005F0E21"/>
    <w:rsid w:val="005F0EBD"/>
    <w:rsid w:val="005F0F06"/>
    <w:rsid w:val="005F0F36"/>
    <w:rsid w:val="005F0F6A"/>
    <w:rsid w:val="005F0F70"/>
    <w:rsid w:val="005F0FAE"/>
    <w:rsid w:val="005F0FB7"/>
    <w:rsid w:val="005F0FC1"/>
    <w:rsid w:val="005F0FC6"/>
    <w:rsid w:val="005F0FDA"/>
    <w:rsid w:val="005F0FE7"/>
    <w:rsid w:val="005F102B"/>
    <w:rsid w:val="005F1051"/>
    <w:rsid w:val="005F1099"/>
    <w:rsid w:val="005F10AC"/>
    <w:rsid w:val="005F10B2"/>
    <w:rsid w:val="005F10D3"/>
    <w:rsid w:val="005F1112"/>
    <w:rsid w:val="005F11BB"/>
    <w:rsid w:val="005F1232"/>
    <w:rsid w:val="005F1239"/>
    <w:rsid w:val="005F123D"/>
    <w:rsid w:val="005F1294"/>
    <w:rsid w:val="005F1298"/>
    <w:rsid w:val="005F129E"/>
    <w:rsid w:val="005F12AC"/>
    <w:rsid w:val="005F12CC"/>
    <w:rsid w:val="005F1362"/>
    <w:rsid w:val="005F1370"/>
    <w:rsid w:val="005F137E"/>
    <w:rsid w:val="005F13E0"/>
    <w:rsid w:val="005F13E9"/>
    <w:rsid w:val="005F13F0"/>
    <w:rsid w:val="005F1407"/>
    <w:rsid w:val="005F1421"/>
    <w:rsid w:val="005F142F"/>
    <w:rsid w:val="005F1442"/>
    <w:rsid w:val="005F1443"/>
    <w:rsid w:val="005F1464"/>
    <w:rsid w:val="005F1489"/>
    <w:rsid w:val="005F14A4"/>
    <w:rsid w:val="005F14B8"/>
    <w:rsid w:val="005F1542"/>
    <w:rsid w:val="005F1579"/>
    <w:rsid w:val="005F158A"/>
    <w:rsid w:val="005F15D4"/>
    <w:rsid w:val="005F160C"/>
    <w:rsid w:val="005F162B"/>
    <w:rsid w:val="005F1655"/>
    <w:rsid w:val="005F165F"/>
    <w:rsid w:val="005F16C0"/>
    <w:rsid w:val="005F16CF"/>
    <w:rsid w:val="005F16F8"/>
    <w:rsid w:val="005F16FD"/>
    <w:rsid w:val="005F1761"/>
    <w:rsid w:val="005F1793"/>
    <w:rsid w:val="005F17A1"/>
    <w:rsid w:val="005F17BF"/>
    <w:rsid w:val="005F17D0"/>
    <w:rsid w:val="005F17E4"/>
    <w:rsid w:val="005F1810"/>
    <w:rsid w:val="005F1812"/>
    <w:rsid w:val="005F182F"/>
    <w:rsid w:val="005F1863"/>
    <w:rsid w:val="005F1886"/>
    <w:rsid w:val="005F1889"/>
    <w:rsid w:val="005F188A"/>
    <w:rsid w:val="005F18B3"/>
    <w:rsid w:val="005F18F9"/>
    <w:rsid w:val="005F1902"/>
    <w:rsid w:val="005F1929"/>
    <w:rsid w:val="005F1967"/>
    <w:rsid w:val="005F1974"/>
    <w:rsid w:val="005F1975"/>
    <w:rsid w:val="005F1981"/>
    <w:rsid w:val="005F1994"/>
    <w:rsid w:val="005F19D4"/>
    <w:rsid w:val="005F1A05"/>
    <w:rsid w:val="005F1A3E"/>
    <w:rsid w:val="005F1A83"/>
    <w:rsid w:val="005F1A89"/>
    <w:rsid w:val="005F1ADF"/>
    <w:rsid w:val="005F1AFA"/>
    <w:rsid w:val="005F1B12"/>
    <w:rsid w:val="005F1B18"/>
    <w:rsid w:val="005F1B54"/>
    <w:rsid w:val="005F1B89"/>
    <w:rsid w:val="005F1BB2"/>
    <w:rsid w:val="005F1BD6"/>
    <w:rsid w:val="005F1C3B"/>
    <w:rsid w:val="005F1C45"/>
    <w:rsid w:val="005F1C59"/>
    <w:rsid w:val="005F1C60"/>
    <w:rsid w:val="005F1C7D"/>
    <w:rsid w:val="005F1CFD"/>
    <w:rsid w:val="005F1D1F"/>
    <w:rsid w:val="005F1D3E"/>
    <w:rsid w:val="005F1D79"/>
    <w:rsid w:val="005F1D95"/>
    <w:rsid w:val="005F1DCD"/>
    <w:rsid w:val="005F1DD5"/>
    <w:rsid w:val="005F1E43"/>
    <w:rsid w:val="005F1E72"/>
    <w:rsid w:val="005F1ECC"/>
    <w:rsid w:val="005F1ED6"/>
    <w:rsid w:val="005F1EEE"/>
    <w:rsid w:val="005F1F0B"/>
    <w:rsid w:val="005F1F22"/>
    <w:rsid w:val="005F1F42"/>
    <w:rsid w:val="005F1F5D"/>
    <w:rsid w:val="005F1F9D"/>
    <w:rsid w:val="005F1FB7"/>
    <w:rsid w:val="005F1FD4"/>
    <w:rsid w:val="005F1FE9"/>
    <w:rsid w:val="005F2033"/>
    <w:rsid w:val="005F203A"/>
    <w:rsid w:val="005F204F"/>
    <w:rsid w:val="005F2081"/>
    <w:rsid w:val="005F2094"/>
    <w:rsid w:val="005F20C6"/>
    <w:rsid w:val="005F20E9"/>
    <w:rsid w:val="005F20EA"/>
    <w:rsid w:val="005F210C"/>
    <w:rsid w:val="005F2118"/>
    <w:rsid w:val="005F2121"/>
    <w:rsid w:val="005F213E"/>
    <w:rsid w:val="005F2161"/>
    <w:rsid w:val="005F2185"/>
    <w:rsid w:val="005F21B1"/>
    <w:rsid w:val="005F21EF"/>
    <w:rsid w:val="005F21FC"/>
    <w:rsid w:val="005F2255"/>
    <w:rsid w:val="005F2298"/>
    <w:rsid w:val="005F229A"/>
    <w:rsid w:val="005F22F8"/>
    <w:rsid w:val="005F2306"/>
    <w:rsid w:val="005F2311"/>
    <w:rsid w:val="005F236C"/>
    <w:rsid w:val="005F2376"/>
    <w:rsid w:val="005F2380"/>
    <w:rsid w:val="005F23AD"/>
    <w:rsid w:val="005F23B3"/>
    <w:rsid w:val="005F2421"/>
    <w:rsid w:val="005F2428"/>
    <w:rsid w:val="005F2440"/>
    <w:rsid w:val="005F2493"/>
    <w:rsid w:val="005F24B2"/>
    <w:rsid w:val="005F24CF"/>
    <w:rsid w:val="005F24E8"/>
    <w:rsid w:val="005F2515"/>
    <w:rsid w:val="005F252A"/>
    <w:rsid w:val="005F252C"/>
    <w:rsid w:val="005F2545"/>
    <w:rsid w:val="005F255D"/>
    <w:rsid w:val="005F2578"/>
    <w:rsid w:val="005F259D"/>
    <w:rsid w:val="005F25A6"/>
    <w:rsid w:val="005F25C0"/>
    <w:rsid w:val="005F25C3"/>
    <w:rsid w:val="005F2671"/>
    <w:rsid w:val="005F269C"/>
    <w:rsid w:val="005F26BC"/>
    <w:rsid w:val="005F26DF"/>
    <w:rsid w:val="005F2730"/>
    <w:rsid w:val="005F2732"/>
    <w:rsid w:val="005F2740"/>
    <w:rsid w:val="005F2754"/>
    <w:rsid w:val="005F278F"/>
    <w:rsid w:val="005F27B5"/>
    <w:rsid w:val="005F2801"/>
    <w:rsid w:val="005F2825"/>
    <w:rsid w:val="005F2838"/>
    <w:rsid w:val="005F2847"/>
    <w:rsid w:val="005F284B"/>
    <w:rsid w:val="005F284E"/>
    <w:rsid w:val="005F286A"/>
    <w:rsid w:val="005F287D"/>
    <w:rsid w:val="005F28CE"/>
    <w:rsid w:val="005F292E"/>
    <w:rsid w:val="005F296A"/>
    <w:rsid w:val="005F298C"/>
    <w:rsid w:val="005F29C2"/>
    <w:rsid w:val="005F29FD"/>
    <w:rsid w:val="005F2A00"/>
    <w:rsid w:val="005F2A4D"/>
    <w:rsid w:val="005F2A6A"/>
    <w:rsid w:val="005F2A94"/>
    <w:rsid w:val="005F2AC1"/>
    <w:rsid w:val="005F2B05"/>
    <w:rsid w:val="005F2B06"/>
    <w:rsid w:val="005F2B19"/>
    <w:rsid w:val="005F2B2E"/>
    <w:rsid w:val="005F2B77"/>
    <w:rsid w:val="005F2B96"/>
    <w:rsid w:val="005F2BC7"/>
    <w:rsid w:val="005F2BD1"/>
    <w:rsid w:val="005F2BF9"/>
    <w:rsid w:val="005F2BFF"/>
    <w:rsid w:val="005F2C30"/>
    <w:rsid w:val="005F2C3C"/>
    <w:rsid w:val="005F2C68"/>
    <w:rsid w:val="005F2C88"/>
    <w:rsid w:val="005F2C9B"/>
    <w:rsid w:val="005F2C9D"/>
    <w:rsid w:val="005F2CA1"/>
    <w:rsid w:val="005F2CBA"/>
    <w:rsid w:val="005F2CF3"/>
    <w:rsid w:val="005F2D00"/>
    <w:rsid w:val="005F2D13"/>
    <w:rsid w:val="005F2D22"/>
    <w:rsid w:val="005F2D2E"/>
    <w:rsid w:val="005F2D41"/>
    <w:rsid w:val="005F2DB9"/>
    <w:rsid w:val="005F2DF6"/>
    <w:rsid w:val="005F2E33"/>
    <w:rsid w:val="005F2E4B"/>
    <w:rsid w:val="005F2E60"/>
    <w:rsid w:val="005F2E66"/>
    <w:rsid w:val="005F2E73"/>
    <w:rsid w:val="005F2E7F"/>
    <w:rsid w:val="005F2E89"/>
    <w:rsid w:val="005F2EA1"/>
    <w:rsid w:val="005F2EE2"/>
    <w:rsid w:val="005F2EE5"/>
    <w:rsid w:val="005F2EEB"/>
    <w:rsid w:val="005F2F10"/>
    <w:rsid w:val="005F2F22"/>
    <w:rsid w:val="005F2F34"/>
    <w:rsid w:val="005F2F4F"/>
    <w:rsid w:val="005F2F83"/>
    <w:rsid w:val="005F2F9C"/>
    <w:rsid w:val="005F2F9F"/>
    <w:rsid w:val="005F2FB1"/>
    <w:rsid w:val="005F3034"/>
    <w:rsid w:val="005F30BD"/>
    <w:rsid w:val="005F30BE"/>
    <w:rsid w:val="005F30DE"/>
    <w:rsid w:val="005F30E7"/>
    <w:rsid w:val="005F30F5"/>
    <w:rsid w:val="005F30F6"/>
    <w:rsid w:val="005F30F8"/>
    <w:rsid w:val="005F3101"/>
    <w:rsid w:val="005F3107"/>
    <w:rsid w:val="005F3136"/>
    <w:rsid w:val="005F31DF"/>
    <w:rsid w:val="005F31EA"/>
    <w:rsid w:val="005F321B"/>
    <w:rsid w:val="005F326F"/>
    <w:rsid w:val="005F3277"/>
    <w:rsid w:val="005F327A"/>
    <w:rsid w:val="005F32C9"/>
    <w:rsid w:val="005F32EC"/>
    <w:rsid w:val="005F333E"/>
    <w:rsid w:val="005F3362"/>
    <w:rsid w:val="005F33CD"/>
    <w:rsid w:val="005F33DB"/>
    <w:rsid w:val="005F342D"/>
    <w:rsid w:val="005F343C"/>
    <w:rsid w:val="005F3465"/>
    <w:rsid w:val="005F3491"/>
    <w:rsid w:val="005F350A"/>
    <w:rsid w:val="005F351B"/>
    <w:rsid w:val="005F3551"/>
    <w:rsid w:val="005F355D"/>
    <w:rsid w:val="005F356D"/>
    <w:rsid w:val="005F3597"/>
    <w:rsid w:val="005F35A4"/>
    <w:rsid w:val="005F35D2"/>
    <w:rsid w:val="005F35D7"/>
    <w:rsid w:val="005F35D9"/>
    <w:rsid w:val="005F361A"/>
    <w:rsid w:val="005F3629"/>
    <w:rsid w:val="005F363E"/>
    <w:rsid w:val="005F3712"/>
    <w:rsid w:val="005F376C"/>
    <w:rsid w:val="005F37AB"/>
    <w:rsid w:val="005F3815"/>
    <w:rsid w:val="005F385E"/>
    <w:rsid w:val="005F387D"/>
    <w:rsid w:val="005F38A7"/>
    <w:rsid w:val="005F38D0"/>
    <w:rsid w:val="005F38D8"/>
    <w:rsid w:val="005F3901"/>
    <w:rsid w:val="005F390B"/>
    <w:rsid w:val="005F3975"/>
    <w:rsid w:val="005F3999"/>
    <w:rsid w:val="005F39C0"/>
    <w:rsid w:val="005F39E5"/>
    <w:rsid w:val="005F39F0"/>
    <w:rsid w:val="005F3A0B"/>
    <w:rsid w:val="005F3A42"/>
    <w:rsid w:val="005F3A6E"/>
    <w:rsid w:val="005F3A78"/>
    <w:rsid w:val="005F3AA4"/>
    <w:rsid w:val="005F3AC6"/>
    <w:rsid w:val="005F3ACC"/>
    <w:rsid w:val="005F3AE2"/>
    <w:rsid w:val="005F3AFE"/>
    <w:rsid w:val="005F3B30"/>
    <w:rsid w:val="005F3B72"/>
    <w:rsid w:val="005F3B88"/>
    <w:rsid w:val="005F3BCA"/>
    <w:rsid w:val="005F3BDF"/>
    <w:rsid w:val="005F3BFC"/>
    <w:rsid w:val="005F3BFF"/>
    <w:rsid w:val="005F3C08"/>
    <w:rsid w:val="005F3C11"/>
    <w:rsid w:val="005F3C33"/>
    <w:rsid w:val="005F3C38"/>
    <w:rsid w:val="005F3C3B"/>
    <w:rsid w:val="005F3C6D"/>
    <w:rsid w:val="005F3C89"/>
    <w:rsid w:val="005F3CF4"/>
    <w:rsid w:val="005F3D28"/>
    <w:rsid w:val="005F3D48"/>
    <w:rsid w:val="005F3DE1"/>
    <w:rsid w:val="005F3DE4"/>
    <w:rsid w:val="005F3E2D"/>
    <w:rsid w:val="005F3E86"/>
    <w:rsid w:val="005F3EE8"/>
    <w:rsid w:val="005F3F3E"/>
    <w:rsid w:val="005F3F81"/>
    <w:rsid w:val="005F3F89"/>
    <w:rsid w:val="005F3FA6"/>
    <w:rsid w:val="005F3FB4"/>
    <w:rsid w:val="005F4014"/>
    <w:rsid w:val="005F4027"/>
    <w:rsid w:val="005F4071"/>
    <w:rsid w:val="005F4089"/>
    <w:rsid w:val="005F4105"/>
    <w:rsid w:val="005F411B"/>
    <w:rsid w:val="005F4192"/>
    <w:rsid w:val="005F41A3"/>
    <w:rsid w:val="005F41CC"/>
    <w:rsid w:val="005F41EA"/>
    <w:rsid w:val="005F4227"/>
    <w:rsid w:val="005F423C"/>
    <w:rsid w:val="005F4284"/>
    <w:rsid w:val="005F42B9"/>
    <w:rsid w:val="005F433B"/>
    <w:rsid w:val="005F435D"/>
    <w:rsid w:val="005F4398"/>
    <w:rsid w:val="005F43C1"/>
    <w:rsid w:val="005F43EA"/>
    <w:rsid w:val="005F4412"/>
    <w:rsid w:val="005F442D"/>
    <w:rsid w:val="005F4463"/>
    <w:rsid w:val="005F446F"/>
    <w:rsid w:val="005F44FC"/>
    <w:rsid w:val="005F4562"/>
    <w:rsid w:val="005F4565"/>
    <w:rsid w:val="005F456B"/>
    <w:rsid w:val="005F456C"/>
    <w:rsid w:val="005F4595"/>
    <w:rsid w:val="005F4599"/>
    <w:rsid w:val="005F45A2"/>
    <w:rsid w:val="005F45C6"/>
    <w:rsid w:val="005F45DD"/>
    <w:rsid w:val="005F45DF"/>
    <w:rsid w:val="005F4606"/>
    <w:rsid w:val="005F4669"/>
    <w:rsid w:val="005F46A1"/>
    <w:rsid w:val="005F46AD"/>
    <w:rsid w:val="005F46DC"/>
    <w:rsid w:val="005F4705"/>
    <w:rsid w:val="005F470B"/>
    <w:rsid w:val="005F4716"/>
    <w:rsid w:val="005F471A"/>
    <w:rsid w:val="005F4777"/>
    <w:rsid w:val="005F479E"/>
    <w:rsid w:val="005F47A1"/>
    <w:rsid w:val="005F47C8"/>
    <w:rsid w:val="005F47E9"/>
    <w:rsid w:val="005F47FC"/>
    <w:rsid w:val="005F4804"/>
    <w:rsid w:val="005F4847"/>
    <w:rsid w:val="005F485A"/>
    <w:rsid w:val="005F48CC"/>
    <w:rsid w:val="005F4905"/>
    <w:rsid w:val="005F4916"/>
    <w:rsid w:val="005F492D"/>
    <w:rsid w:val="005F4935"/>
    <w:rsid w:val="005F4967"/>
    <w:rsid w:val="005F4970"/>
    <w:rsid w:val="005F497E"/>
    <w:rsid w:val="005F498F"/>
    <w:rsid w:val="005F49FA"/>
    <w:rsid w:val="005F4A48"/>
    <w:rsid w:val="005F4A4B"/>
    <w:rsid w:val="005F4A6E"/>
    <w:rsid w:val="005F4A7C"/>
    <w:rsid w:val="005F4A8B"/>
    <w:rsid w:val="005F4AAF"/>
    <w:rsid w:val="005F4ABC"/>
    <w:rsid w:val="005F4AC0"/>
    <w:rsid w:val="005F4ACB"/>
    <w:rsid w:val="005F4ACF"/>
    <w:rsid w:val="005F4B3A"/>
    <w:rsid w:val="005F4B46"/>
    <w:rsid w:val="005F4B55"/>
    <w:rsid w:val="005F4B74"/>
    <w:rsid w:val="005F4BA6"/>
    <w:rsid w:val="005F4BAD"/>
    <w:rsid w:val="005F4BBB"/>
    <w:rsid w:val="005F4BCE"/>
    <w:rsid w:val="005F4C09"/>
    <w:rsid w:val="005F4C1A"/>
    <w:rsid w:val="005F4C21"/>
    <w:rsid w:val="005F4C79"/>
    <w:rsid w:val="005F4C95"/>
    <w:rsid w:val="005F4CFE"/>
    <w:rsid w:val="005F4D07"/>
    <w:rsid w:val="005F4D15"/>
    <w:rsid w:val="005F4D6F"/>
    <w:rsid w:val="005F4D75"/>
    <w:rsid w:val="005F4D81"/>
    <w:rsid w:val="005F4D99"/>
    <w:rsid w:val="005F4DAD"/>
    <w:rsid w:val="005F4DC0"/>
    <w:rsid w:val="005F4DC2"/>
    <w:rsid w:val="005F4DCA"/>
    <w:rsid w:val="005F4DF9"/>
    <w:rsid w:val="005F4E19"/>
    <w:rsid w:val="005F4E24"/>
    <w:rsid w:val="005F4E6E"/>
    <w:rsid w:val="005F4E8D"/>
    <w:rsid w:val="005F4EAE"/>
    <w:rsid w:val="005F4EBB"/>
    <w:rsid w:val="005F4EC8"/>
    <w:rsid w:val="005F4EC9"/>
    <w:rsid w:val="005F4ED2"/>
    <w:rsid w:val="005F4EF8"/>
    <w:rsid w:val="005F4F05"/>
    <w:rsid w:val="005F4FD3"/>
    <w:rsid w:val="005F503A"/>
    <w:rsid w:val="005F504D"/>
    <w:rsid w:val="005F5055"/>
    <w:rsid w:val="005F50A8"/>
    <w:rsid w:val="005F50CC"/>
    <w:rsid w:val="005F50DC"/>
    <w:rsid w:val="005F50E3"/>
    <w:rsid w:val="005F50F2"/>
    <w:rsid w:val="005F511A"/>
    <w:rsid w:val="005F517A"/>
    <w:rsid w:val="005F518A"/>
    <w:rsid w:val="005F51B0"/>
    <w:rsid w:val="005F51D5"/>
    <w:rsid w:val="005F51EF"/>
    <w:rsid w:val="005F51F0"/>
    <w:rsid w:val="005F520D"/>
    <w:rsid w:val="005F5213"/>
    <w:rsid w:val="005F5235"/>
    <w:rsid w:val="005F5240"/>
    <w:rsid w:val="005F5243"/>
    <w:rsid w:val="005F5245"/>
    <w:rsid w:val="005F5267"/>
    <w:rsid w:val="005F5288"/>
    <w:rsid w:val="005F528D"/>
    <w:rsid w:val="005F52C3"/>
    <w:rsid w:val="005F530A"/>
    <w:rsid w:val="005F5311"/>
    <w:rsid w:val="005F5397"/>
    <w:rsid w:val="005F53AE"/>
    <w:rsid w:val="005F5404"/>
    <w:rsid w:val="005F544E"/>
    <w:rsid w:val="005F5466"/>
    <w:rsid w:val="005F54F8"/>
    <w:rsid w:val="005F5573"/>
    <w:rsid w:val="005F55B3"/>
    <w:rsid w:val="005F560A"/>
    <w:rsid w:val="005F5632"/>
    <w:rsid w:val="005F564D"/>
    <w:rsid w:val="005F5660"/>
    <w:rsid w:val="005F567D"/>
    <w:rsid w:val="005F5684"/>
    <w:rsid w:val="005F56B9"/>
    <w:rsid w:val="005F5720"/>
    <w:rsid w:val="005F577E"/>
    <w:rsid w:val="005F578E"/>
    <w:rsid w:val="005F578F"/>
    <w:rsid w:val="005F57B9"/>
    <w:rsid w:val="005F580E"/>
    <w:rsid w:val="005F5839"/>
    <w:rsid w:val="005F5877"/>
    <w:rsid w:val="005F588F"/>
    <w:rsid w:val="005F5894"/>
    <w:rsid w:val="005F58C4"/>
    <w:rsid w:val="005F5914"/>
    <w:rsid w:val="005F598B"/>
    <w:rsid w:val="005F59A7"/>
    <w:rsid w:val="005F59AB"/>
    <w:rsid w:val="005F59B4"/>
    <w:rsid w:val="005F5A32"/>
    <w:rsid w:val="005F5A5A"/>
    <w:rsid w:val="005F5A60"/>
    <w:rsid w:val="005F5A6D"/>
    <w:rsid w:val="005F5A99"/>
    <w:rsid w:val="005F5AB8"/>
    <w:rsid w:val="005F5AC6"/>
    <w:rsid w:val="005F5AE4"/>
    <w:rsid w:val="005F5AF7"/>
    <w:rsid w:val="005F5B06"/>
    <w:rsid w:val="005F5B3C"/>
    <w:rsid w:val="005F5B6B"/>
    <w:rsid w:val="005F5B8B"/>
    <w:rsid w:val="005F5BA7"/>
    <w:rsid w:val="005F5BB1"/>
    <w:rsid w:val="005F5BC6"/>
    <w:rsid w:val="005F5BCE"/>
    <w:rsid w:val="005F5BFC"/>
    <w:rsid w:val="005F5C19"/>
    <w:rsid w:val="005F5C35"/>
    <w:rsid w:val="005F5C6B"/>
    <w:rsid w:val="005F5C7A"/>
    <w:rsid w:val="005F5C95"/>
    <w:rsid w:val="005F5CA0"/>
    <w:rsid w:val="005F5CE9"/>
    <w:rsid w:val="005F5CFC"/>
    <w:rsid w:val="005F5D4F"/>
    <w:rsid w:val="005F5D6F"/>
    <w:rsid w:val="005F5D9A"/>
    <w:rsid w:val="005F5DB9"/>
    <w:rsid w:val="005F5DE1"/>
    <w:rsid w:val="005F5DE5"/>
    <w:rsid w:val="005F5DE9"/>
    <w:rsid w:val="005F5DEF"/>
    <w:rsid w:val="005F5E15"/>
    <w:rsid w:val="005F5E86"/>
    <w:rsid w:val="005F5E94"/>
    <w:rsid w:val="005F5EA2"/>
    <w:rsid w:val="005F5EB7"/>
    <w:rsid w:val="005F5EC3"/>
    <w:rsid w:val="005F5EDD"/>
    <w:rsid w:val="005F5EE1"/>
    <w:rsid w:val="005F5EEB"/>
    <w:rsid w:val="005F5EED"/>
    <w:rsid w:val="005F5F6B"/>
    <w:rsid w:val="005F5F6E"/>
    <w:rsid w:val="005F5F9D"/>
    <w:rsid w:val="005F5FBE"/>
    <w:rsid w:val="005F5FC0"/>
    <w:rsid w:val="005F5FCD"/>
    <w:rsid w:val="005F5FEF"/>
    <w:rsid w:val="005F600C"/>
    <w:rsid w:val="005F6022"/>
    <w:rsid w:val="005F6064"/>
    <w:rsid w:val="005F6080"/>
    <w:rsid w:val="005F6082"/>
    <w:rsid w:val="005F60A2"/>
    <w:rsid w:val="005F60BB"/>
    <w:rsid w:val="005F60BD"/>
    <w:rsid w:val="005F60D6"/>
    <w:rsid w:val="005F60DC"/>
    <w:rsid w:val="005F6138"/>
    <w:rsid w:val="005F61B7"/>
    <w:rsid w:val="005F61BC"/>
    <w:rsid w:val="005F61D1"/>
    <w:rsid w:val="005F61E4"/>
    <w:rsid w:val="005F6218"/>
    <w:rsid w:val="005F627F"/>
    <w:rsid w:val="005F6298"/>
    <w:rsid w:val="005F62BB"/>
    <w:rsid w:val="005F62BF"/>
    <w:rsid w:val="005F62DA"/>
    <w:rsid w:val="005F6387"/>
    <w:rsid w:val="005F6397"/>
    <w:rsid w:val="005F63A2"/>
    <w:rsid w:val="005F63E6"/>
    <w:rsid w:val="005F63F8"/>
    <w:rsid w:val="005F6423"/>
    <w:rsid w:val="005F6442"/>
    <w:rsid w:val="005F6470"/>
    <w:rsid w:val="005F648A"/>
    <w:rsid w:val="005F64B5"/>
    <w:rsid w:val="005F64F2"/>
    <w:rsid w:val="005F64F5"/>
    <w:rsid w:val="005F64FA"/>
    <w:rsid w:val="005F64FB"/>
    <w:rsid w:val="005F64FC"/>
    <w:rsid w:val="005F6511"/>
    <w:rsid w:val="005F6554"/>
    <w:rsid w:val="005F65C8"/>
    <w:rsid w:val="005F65E8"/>
    <w:rsid w:val="005F661B"/>
    <w:rsid w:val="005F6624"/>
    <w:rsid w:val="005F6637"/>
    <w:rsid w:val="005F665C"/>
    <w:rsid w:val="005F6685"/>
    <w:rsid w:val="005F6692"/>
    <w:rsid w:val="005F66AE"/>
    <w:rsid w:val="005F66B3"/>
    <w:rsid w:val="005F66D1"/>
    <w:rsid w:val="005F66DB"/>
    <w:rsid w:val="005F66E6"/>
    <w:rsid w:val="005F66EC"/>
    <w:rsid w:val="005F6710"/>
    <w:rsid w:val="005F6724"/>
    <w:rsid w:val="005F6726"/>
    <w:rsid w:val="005F676D"/>
    <w:rsid w:val="005F67AC"/>
    <w:rsid w:val="005F67B0"/>
    <w:rsid w:val="005F67CA"/>
    <w:rsid w:val="005F67D1"/>
    <w:rsid w:val="005F67F3"/>
    <w:rsid w:val="005F6813"/>
    <w:rsid w:val="005F6857"/>
    <w:rsid w:val="005F6887"/>
    <w:rsid w:val="005F68B6"/>
    <w:rsid w:val="005F68C6"/>
    <w:rsid w:val="005F68CF"/>
    <w:rsid w:val="005F68FF"/>
    <w:rsid w:val="005F6934"/>
    <w:rsid w:val="005F69A9"/>
    <w:rsid w:val="005F69B4"/>
    <w:rsid w:val="005F6A24"/>
    <w:rsid w:val="005F6A33"/>
    <w:rsid w:val="005F6A76"/>
    <w:rsid w:val="005F6A8D"/>
    <w:rsid w:val="005F6AAB"/>
    <w:rsid w:val="005F6ADB"/>
    <w:rsid w:val="005F6B2C"/>
    <w:rsid w:val="005F6B2F"/>
    <w:rsid w:val="005F6B51"/>
    <w:rsid w:val="005F6BD3"/>
    <w:rsid w:val="005F6BD4"/>
    <w:rsid w:val="005F6BFB"/>
    <w:rsid w:val="005F6C1E"/>
    <w:rsid w:val="005F6C8A"/>
    <w:rsid w:val="005F6C91"/>
    <w:rsid w:val="005F6C9A"/>
    <w:rsid w:val="005F6CE4"/>
    <w:rsid w:val="005F6CED"/>
    <w:rsid w:val="005F6D0B"/>
    <w:rsid w:val="005F6D8C"/>
    <w:rsid w:val="005F6DBB"/>
    <w:rsid w:val="005F6E27"/>
    <w:rsid w:val="005F6E39"/>
    <w:rsid w:val="005F6E54"/>
    <w:rsid w:val="005F6E5A"/>
    <w:rsid w:val="005F6E5F"/>
    <w:rsid w:val="005F6E69"/>
    <w:rsid w:val="005F6EB0"/>
    <w:rsid w:val="005F6EC3"/>
    <w:rsid w:val="005F6EFC"/>
    <w:rsid w:val="005F6F0A"/>
    <w:rsid w:val="005F6F5B"/>
    <w:rsid w:val="005F6F61"/>
    <w:rsid w:val="005F6FAF"/>
    <w:rsid w:val="005F6FDA"/>
    <w:rsid w:val="005F6FE6"/>
    <w:rsid w:val="005F6FF5"/>
    <w:rsid w:val="005F7000"/>
    <w:rsid w:val="005F7005"/>
    <w:rsid w:val="005F7030"/>
    <w:rsid w:val="005F7091"/>
    <w:rsid w:val="005F70A8"/>
    <w:rsid w:val="005F70C2"/>
    <w:rsid w:val="005F70F3"/>
    <w:rsid w:val="005F71A9"/>
    <w:rsid w:val="005F71AF"/>
    <w:rsid w:val="005F71E9"/>
    <w:rsid w:val="005F7210"/>
    <w:rsid w:val="005F725F"/>
    <w:rsid w:val="005F726C"/>
    <w:rsid w:val="005F727B"/>
    <w:rsid w:val="005F728A"/>
    <w:rsid w:val="005F72EC"/>
    <w:rsid w:val="005F730A"/>
    <w:rsid w:val="005F730D"/>
    <w:rsid w:val="005F7324"/>
    <w:rsid w:val="005F7366"/>
    <w:rsid w:val="005F737F"/>
    <w:rsid w:val="005F7381"/>
    <w:rsid w:val="005F73C3"/>
    <w:rsid w:val="005F73C4"/>
    <w:rsid w:val="005F741C"/>
    <w:rsid w:val="005F7441"/>
    <w:rsid w:val="005F747C"/>
    <w:rsid w:val="005F74B5"/>
    <w:rsid w:val="005F74BC"/>
    <w:rsid w:val="005F74D8"/>
    <w:rsid w:val="005F7533"/>
    <w:rsid w:val="005F7548"/>
    <w:rsid w:val="005F755E"/>
    <w:rsid w:val="005F7567"/>
    <w:rsid w:val="005F759E"/>
    <w:rsid w:val="005F75B4"/>
    <w:rsid w:val="005F75BE"/>
    <w:rsid w:val="005F75DD"/>
    <w:rsid w:val="005F75FA"/>
    <w:rsid w:val="005F75FE"/>
    <w:rsid w:val="005F7601"/>
    <w:rsid w:val="005F765D"/>
    <w:rsid w:val="005F7664"/>
    <w:rsid w:val="005F7690"/>
    <w:rsid w:val="005F769D"/>
    <w:rsid w:val="005F76B4"/>
    <w:rsid w:val="005F76E4"/>
    <w:rsid w:val="005F76F0"/>
    <w:rsid w:val="005F7722"/>
    <w:rsid w:val="005F772D"/>
    <w:rsid w:val="005F7777"/>
    <w:rsid w:val="005F7791"/>
    <w:rsid w:val="005F77A9"/>
    <w:rsid w:val="005F7801"/>
    <w:rsid w:val="005F7833"/>
    <w:rsid w:val="005F78B6"/>
    <w:rsid w:val="005F78B7"/>
    <w:rsid w:val="005F78E7"/>
    <w:rsid w:val="005F791D"/>
    <w:rsid w:val="005F792A"/>
    <w:rsid w:val="005F794F"/>
    <w:rsid w:val="005F7950"/>
    <w:rsid w:val="005F795F"/>
    <w:rsid w:val="005F796D"/>
    <w:rsid w:val="005F796E"/>
    <w:rsid w:val="005F7997"/>
    <w:rsid w:val="005F79D0"/>
    <w:rsid w:val="005F79DD"/>
    <w:rsid w:val="005F7A12"/>
    <w:rsid w:val="005F7A14"/>
    <w:rsid w:val="005F7A5B"/>
    <w:rsid w:val="005F7A79"/>
    <w:rsid w:val="005F7A97"/>
    <w:rsid w:val="005F7B10"/>
    <w:rsid w:val="005F7B3D"/>
    <w:rsid w:val="005F7B78"/>
    <w:rsid w:val="005F7B81"/>
    <w:rsid w:val="005F7B97"/>
    <w:rsid w:val="005F7C2E"/>
    <w:rsid w:val="005F7C5D"/>
    <w:rsid w:val="005F7D0D"/>
    <w:rsid w:val="005F7D16"/>
    <w:rsid w:val="005F7D22"/>
    <w:rsid w:val="005F7D6A"/>
    <w:rsid w:val="005F7DB2"/>
    <w:rsid w:val="005F7DE8"/>
    <w:rsid w:val="005F7DF0"/>
    <w:rsid w:val="005F7DFB"/>
    <w:rsid w:val="005F7E0B"/>
    <w:rsid w:val="005F7E58"/>
    <w:rsid w:val="005F7EC5"/>
    <w:rsid w:val="005F7F0A"/>
    <w:rsid w:val="005F7F99"/>
    <w:rsid w:val="005F7FB1"/>
    <w:rsid w:val="005F7FC0"/>
    <w:rsid w:val="005F7FF7"/>
    <w:rsid w:val="00600062"/>
    <w:rsid w:val="006000A2"/>
    <w:rsid w:val="006000A5"/>
    <w:rsid w:val="006000C4"/>
    <w:rsid w:val="00600107"/>
    <w:rsid w:val="00600140"/>
    <w:rsid w:val="0060015E"/>
    <w:rsid w:val="006001AE"/>
    <w:rsid w:val="006001AF"/>
    <w:rsid w:val="006001CE"/>
    <w:rsid w:val="00600210"/>
    <w:rsid w:val="0060028E"/>
    <w:rsid w:val="006002AB"/>
    <w:rsid w:val="006002F1"/>
    <w:rsid w:val="00600318"/>
    <w:rsid w:val="0060034B"/>
    <w:rsid w:val="00600357"/>
    <w:rsid w:val="0060035B"/>
    <w:rsid w:val="0060038B"/>
    <w:rsid w:val="006003B8"/>
    <w:rsid w:val="006003BA"/>
    <w:rsid w:val="006004D6"/>
    <w:rsid w:val="0060050B"/>
    <w:rsid w:val="0060051D"/>
    <w:rsid w:val="00600527"/>
    <w:rsid w:val="0060056F"/>
    <w:rsid w:val="0060058E"/>
    <w:rsid w:val="006005B5"/>
    <w:rsid w:val="006005DE"/>
    <w:rsid w:val="006005F2"/>
    <w:rsid w:val="0060061E"/>
    <w:rsid w:val="00600624"/>
    <w:rsid w:val="0060062E"/>
    <w:rsid w:val="006006C2"/>
    <w:rsid w:val="006006F7"/>
    <w:rsid w:val="00600729"/>
    <w:rsid w:val="00600731"/>
    <w:rsid w:val="0060076C"/>
    <w:rsid w:val="006007B2"/>
    <w:rsid w:val="006007C1"/>
    <w:rsid w:val="006007C9"/>
    <w:rsid w:val="006007CA"/>
    <w:rsid w:val="006007E1"/>
    <w:rsid w:val="006007E8"/>
    <w:rsid w:val="006007F8"/>
    <w:rsid w:val="00600804"/>
    <w:rsid w:val="00600831"/>
    <w:rsid w:val="00600843"/>
    <w:rsid w:val="00600845"/>
    <w:rsid w:val="00600846"/>
    <w:rsid w:val="00600863"/>
    <w:rsid w:val="00600866"/>
    <w:rsid w:val="00600881"/>
    <w:rsid w:val="0060089D"/>
    <w:rsid w:val="006008AF"/>
    <w:rsid w:val="006008F0"/>
    <w:rsid w:val="00600914"/>
    <w:rsid w:val="00600927"/>
    <w:rsid w:val="00600933"/>
    <w:rsid w:val="0060094D"/>
    <w:rsid w:val="00600985"/>
    <w:rsid w:val="006009A5"/>
    <w:rsid w:val="006009C7"/>
    <w:rsid w:val="006009E0"/>
    <w:rsid w:val="006009E8"/>
    <w:rsid w:val="00600A23"/>
    <w:rsid w:val="00600AB7"/>
    <w:rsid w:val="00600ACE"/>
    <w:rsid w:val="00600AD9"/>
    <w:rsid w:val="00600AED"/>
    <w:rsid w:val="00600B3E"/>
    <w:rsid w:val="00600B60"/>
    <w:rsid w:val="00600BB3"/>
    <w:rsid w:val="00600BC6"/>
    <w:rsid w:val="00600BEE"/>
    <w:rsid w:val="00600C43"/>
    <w:rsid w:val="00600CAF"/>
    <w:rsid w:val="00600CD9"/>
    <w:rsid w:val="00600D81"/>
    <w:rsid w:val="00600DA0"/>
    <w:rsid w:val="00600DAC"/>
    <w:rsid w:val="00600DC8"/>
    <w:rsid w:val="00600DD4"/>
    <w:rsid w:val="00600DD9"/>
    <w:rsid w:val="00600DDB"/>
    <w:rsid w:val="00600DE6"/>
    <w:rsid w:val="00600DE9"/>
    <w:rsid w:val="00600E01"/>
    <w:rsid w:val="00600E49"/>
    <w:rsid w:val="00600E59"/>
    <w:rsid w:val="00600EE7"/>
    <w:rsid w:val="00600EEE"/>
    <w:rsid w:val="00600EFD"/>
    <w:rsid w:val="00600F41"/>
    <w:rsid w:val="00600F44"/>
    <w:rsid w:val="00600F46"/>
    <w:rsid w:val="00600F60"/>
    <w:rsid w:val="00600F8E"/>
    <w:rsid w:val="00600FA2"/>
    <w:rsid w:val="00600FDF"/>
    <w:rsid w:val="00601004"/>
    <w:rsid w:val="00601023"/>
    <w:rsid w:val="0060106B"/>
    <w:rsid w:val="0060108B"/>
    <w:rsid w:val="00601098"/>
    <w:rsid w:val="0060110E"/>
    <w:rsid w:val="0060111E"/>
    <w:rsid w:val="0060112B"/>
    <w:rsid w:val="00601141"/>
    <w:rsid w:val="00601157"/>
    <w:rsid w:val="00601196"/>
    <w:rsid w:val="0060119B"/>
    <w:rsid w:val="0060119D"/>
    <w:rsid w:val="0060119E"/>
    <w:rsid w:val="0060119F"/>
    <w:rsid w:val="006011A4"/>
    <w:rsid w:val="006011CB"/>
    <w:rsid w:val="0060121A"/>
    <w:rsid w:val="0060121E"/>
    <w:rsid w:val="00601230"/>
    <w:rsid w:val="0060124D"/>
    <w:rsid w:val="00601279"/>
    <w:rsid w:val="006012BA"/>
    <w:rsid w:val="006012CE"/>
    <w:rsid w:val="006012D7"/>
    <w:rsid w:val="006012E8"/>
    <w:rsid w:val="0060130B"/>
    <w:rsid w:val="00601326"/>
    <w:rsid w:val="00601366"/>
    <w:rsid w:val="00601391"/>
    <w:rsid w:val="006013A0"/>
    <w:rsid w:val="006013B1"/>
    <w:rsid w:val="006013C0"/>
    <w:rsid w:val="006013F9"/>
    <w:rsid w:val="0060141A"/>
    <w:rsid w:val="00601466"/>
    <w:rsid w:val="00601476"/>
    <w:rsid w:val="00601500"/>
    <w:rsid w:val="00601545"/>
    <w:rsid w:val="0060156F"/>
    <w:rsid w:val="00601584"/>
    <w:rsid w:val="0060158C"/>
    <w:rsid w:val="0060158E"/>
    <w:rsid w:val="006015A1"/>
    <w:rsid w:val="006015F0"/>
    <w:rsid w:val="00601622"/>
    <w:rsid w:val="00601623"/>
    <w:rsid w:val="00601647"/>
    <w:rsid w:val="00601667"/>
    <w:rsid w:val="00601686"/>
    <w:rsid w:val="00601689"/>
    <w:rsid w:val="00601694"/>
    <w:rsid w:val="006016B4"/>
    <w:rsid w:val="006016B8"/>
    <w:rsid w:val="006016DB"/>
    <w:rsid w:val="00601704"/>
    <w:rsid w:val="00601763"/>
    <w:rsid w:val="00601782"/>
    <w:rsid w:val="006017B2"/>
    <w:rsid w:val="006017D1"/>
    <w:rsid w:val="006017F2"/>
    <w:rsid w:val="0060181C"/>
    <w:rsid w:val="00601881"/>
    <w:rsid w:val="006018B6"/>
    <w:rsid w:val="006018BC"/>
    <w:rsid w:val="006018E6"/>
    <w:rsid w:val="006018EB"/>
    <w:rsid w:val="0060190C"/>
    <w:rsid w:val="00601912"/>
    <w:rsid w:val="00601976"/>
    <w:rsid w:val="0060199B"/>
    <w:rsid w:val="006019B6"/>
    <w:rsid w:val="006019BA"/>
    <w:rsid w:val="006019BB"/>
    <w:rsid w:val="006019D4"/>
    <w:rsid w:val="006019DB"/>
    <w:rsid w:val="006019F4"/>
    <w:rsid w:val="006019F5"/>
    <w:rsid w:val="00601A2B"/>
    <w:rsid w:val="00601A34"/>
    <w:rsid w:val="00601A35"/>
    <w:rsid w:val="00601A4C"/>
    <w:rsid w:val="00601A5F"/>
    <w:rsid w:val="00601A6E"/>
    <w:rsid w:val="00601A72"/>
    <w:rsid w:val="00601A80"/>
    <w:rsid w:val="00601A97"/>
    <w:rsid w:val="00601AA0"/>
    <w:rsid w:val="00601AD4"/>
    <w:rsid w:val="00601AE4"/>
    <w:rsid w:val="00601B1A"/>
    <w:rsid w:val="00601B2B"/>
    <w:rsid w:val="00601B37"/>
    <w:rsid w:val="00601B98"/>
    <w:rsid w:val="00601BA2"/>
    <w:rsid w:val="00601BAA"/>
    <w:rsid w:val="00601BD3"/>
    <w:rsid w:val="00601BDA"/>
    <w:rsid w:val="00601C6B"/>
    <w:rsid w:val="00601C8C"/>
    <w:rsid w:val="00601C96"/>
    <w:rsid w:val="00601CA2"/>
    <w:rsid w:val="00601CA5"/>
    <w:rsid w:val="00601CD4"/>
    <w:rsid w:val="00601D3B"/>
    <w:rsid w:val="00601D42"/>
    <w:rsid w:val="00601D94"/>
    <w:rsid w:val="00601D95"/>
    <w:rsid w:val="00601DA7"/>
    <w:rsid w:val="00601DE0"/>
    <w:rsid w:val="00601DFF"/>
    <w:rsid w:val="00601E13"/>
    <w:rsid w:val="00601E2D"/>
    <w:rsid w:val="00601E50"/>
    <w:rsid w:val="00601E6C"/>
    <w:rsid w:val="00601EEA"/>
    <w:rsid w:val="00601F1C"/>
    <w:rsid w:val="00601FB0"/>
    <w:rsid w:val="00601FFB"/>
    <w:rsid w:val="0060200C"/>
    <w:rsid w:val="00602037"/>
    <w:rsid w:val="006020D4"/>
    <w:rsid w:val="006020E9"/>
    <w:rsid w:val="006020EE"/>
    <w:rsid w:val="0060216E"/>
    <w:rsid w:val="006021BC"/>
    <w:rsid w:val="006021C2"/>
    <w:rsid w:val="0060224C"/>
    <w:rsid w:val="00602250"/>
    <w:rsid w:val="0060227D"/>
    <w:rsid w:val="0060228A"/>
    <w:rsid w:val="006022AB"/>
    <w:rsid w:val="006022C8"/>
    <w:rsid w:val="006022DE"/>
    <w:rsid w:val="00602317"/>
    <w:rsid w:val="00602322"/>
    <w:rsid w:val="0060234C"/>
    <w:rsid w:val="0060239A"/>
    <w:rsid w:val="006023DB"/>
    <w:rsid w:val="0060240A"/>
    <w:rsid w:val="00602420"/>
    <w:rsid w:val="00602493"/>
    <w:rsid w:val="006024B4"/>
    <w:rsid w:val="006024E7"/>
    <w:rsid w:val="0060252F"/>
    <w:rsid w:val="00602544"/>
    <w:rsid w:val="00602552"/>
    <w:rsid w:val="00602555"/>
    <w:rsid w:val="0060256C"/>
    <w:rsid w:val="0060256E"/>
    <w:rsid w:val="00602585"/>
    <w:rsid w:val="00602591"/>
    <w:rsid w:val="006025F6"/>
    <w:rsid w:val="00602627"/>
    <w:rsid w:val="0060262D"/>
    <w:rsid w:val="00602634"/>
    <w:rsid w:val="00602682"/>
    <w:rsid w:val="00602685"/>
    <w:rsid w:val="006026A3"/>
    <w:rsid w:val="006026AA"/>
    <w:rsid w:val="006026D8"/>
    <w:rsid w:val="0060279A"/>
    <w:rsid w:val="006027A5"/>
    <w:rsid w:val="00602804"/>
    <w:rsid w:val="00602861"/>
    <w:rsid w:val="00602864"/>
    <w:rsid w:val="0060286E"/>
    <w:rsid w:val="00602872"/>
    <w:rsid w:val="00602875"/>
    <w:rsid w:val="00602878"/>
    <w:rsid w:val="006028BB"/>
    <w:rsid w:val="006028C7"/>
    <w:rsid w:val="00602910"/>
    <w:rsid w:val="00602991"/>
    <w:rsid w:val="006029BC"/>
    <w:rsid w:val="006029C2"/>
    <w:rsid w:val="006029E2"/>
    <w:rsid w:val="00602A10"/>
    <w:rsid w:val="00602A30"/>
    <w:rsid w:val="00602A38"/>
    <w:rsid w:val="00602A47"/>
    <w:rsid w:val="00602A5B"/>
    <w:rsid w:val="00602A9B"/>
    <w:rsid w:val="00602AA8"/>
    <w:rsid w:val="00602AAF"/>
    <w:rsid w:val="00602AE2"/>
    <w:rsid w:val="00602B26"/>
    <w:rsid w:val="00602B32"/>
    <w:rsid w:val="00602B9E"/>
    <w:rsid w:val="00602C40"/>
    <w:rsid w:val="00602C5F"/>
    <w:rsid w:val="00602C85"/>
    <w:rsid w:val="00602C8C"/>
    <w:rsid w:val="00602CA5"/>
    <w:rsid w:val="00602CA8"/>
    <w:rsid w:val="00602CE9"/>
    <w:rsid w:val="00602CF2"/>
    <w:rsid w:val="00602D02"/>
    <w:rsid w:val="00602D27"/>
    <w:rsid w:val="00602D3E"/>
    <w:rsid w:val="00602DEE"/>
    <w:rsid w:val="00602E2B"/>
    <w:rsid w:val="00602E9C"/>
    <w:rsid w:val="00602EAF"/>
    <w:rsid w:val="00602ECB"/>
    <w:rsid w:val="00602EFB"/>
    <w:rsid w:val="00602F09"/>
    <w:rsid w:val="00602F0B"/>
    <w:rsid w:val="00602F29"/>
    <w:rsid w:val="00602F4A"/>
    <w:rsid w:val="00602F54"/>
    <w:rsid w:val="00602F63"/>
    <w:rsid w:val="00602F67"/>
    <w:rsid w:val="00602F6B"/>
    <w:rsid w:val="00602F7A"/>
    <w:rsid w:val="00602F82"/>
    <w:rsid w:val="00602F84"/>
    <w:rsid w:val="0060304D"/>
    <w:rsid w:val="0060305D"/>
    <w:rsid w:val="0060305F"/>
    <w:rsid w:val="00603061"/>
    <w:rsid w:val="00603074"/>
    <w:rsid w:val="006030B6"/>
    <w:rsid w:val="006030E3"/>
    <w:rsid w:val="00603127"/>
    <w:rsid w:val="00603142"/>
    <w:rsid w:val="0060315A"/>
    <w:rsid w:val="0060316E"/>
    <w:rsid w:val="0060318A"/>
    <w:rsid w:val="006031AB"/>
    <w:rsid w:val="0060325D"/>
    <w:rsid w:val="0060326B"/>
    <w:rsid w:val="006032C1"/>
    <w:rsid w:val="006032CD"/>
    <w:rsid w:val="006032D9"/>
    <w:rsid w:val="006032E0"/>
    <w:rsid w:val="006032E2"/>
    <w:rsid w:val="006032E7"/>
    <w:rsid w:val="00603310"/>
    <w:rsid w:val="0060337D"/>
    <w:rsid w:val="006033D8"/>
    <w:rsid w:val="00603434"/>
    <w:rsid w:val="0060345C"/>
    <w:rsid w:val="00603481"/>
    <w:rsid w:val="00603497"/>
    <w:rsid w:val="006034A8"/>
    <w:rsid w:val="006034B7"/>
    <w:rsid w:val="006034DA"/>
    <w:rsid w:val="006034F0"/>
    <w:rsid w:val="00603504"/>
    <w:rsid w:val="00603529"/>
    <w:rsid w:val="0060352B"/>
    <w:rsid w:val="0060352C"/>
    <w:rsid w:val="00603567"/>
    <w:rsid w:val="0060356C"/>
    <w:rsid w:val="006035B6"/>
    <w:rsid w:val="006035B7"/>
    <w:rsid w:val="006035DA"/>
    <w:rsid w:val="00603618"/>
    <w:rsid w:val="00603636"/>
    <w:rsid w:val="00603651"/>
    <w:rsid w:val="00603696"/>
    <w:rsid w:val="0060369C"/>
    <w:rsid w:val="006036CA"/>
    <w:rsid w:val="006036D1"/>
    <w:rsid w:val="00603712"/>
    <w:rsid w:val="0060371A"/>
    <w:rsid w:val="0060371E"/>
    <w:rsid w:val="00603764"/>
    <w:rsid w:val="006037C0"/>
    <w:rsid w:val="006037D8"/>
    <w:rsid w:val="006037EB"/>
    <w:rsid w:val="006037F3"/>
    <w:rsid w:val="006037FF"/>
    <w:rsid w:val="0060387C"/>
    <w:rsid w:val="00603880"/>
    <w:rsid w:val="0060389A"/>
    <w:rsid w:val="006038B4"/>
    <w:rsid w:val="0060390E"/>
    <w:rsid w:val="00603913"/>
    <w:rsid w:val="00603936"/>
    <w:rsid w:val="00603949"/>
    <w:rsid w:val="00603987"/>
    <w:rsid w:val="006039B3"/>
    <w:rsid w:val="006039D7"/>
    <w:rsid w:val="006039E6"/>
    <w:rsid w:val="006039EC"/>
    <w:rsid w:val="00603A45"/>
    <w:rsid w:val="00603A4E"/>
    <w:rsid w:val="00603B00"/>
    <w:rsid w:val="00603B30"/>
    <w:rsid w:val="00603BDB"/>
    <w:rsid w:val="00603C3F"/>
    <w:rsid w:val="00603C94"/>
    <w:rsid w:val="00603C96"/>
    <w:rsid w:val="00603C97"/>
    <w:rsid w:val="00603CCE"/>
    <w:rsid w:val="00603D12"/>
    <w:rsid w:val="00603D14"/>
    <w:rsid w:val="00603D2C"/>
    <w:rsid w:val="00603D93"/>
    <w:rsid w:val="00603DC2"/>
    <w:rsid w:val="00603DFD"/>
    <w:rsid w:val="00603E11"/>
    <w:rsid w:val="00603E3A"/>
    <w:rsid w:val="00603E62"/>
    <w:rsid w:val="00603F0C"/>
    <w:rsid w:val="00603F14"/>
    <w:rsid w:val="00603F4B"/>
    <w:rsid w:val="00603F60"/>
    <w:rsid w:val="00603F7E"/>
    <w:rsid w:val="00603F89"/>
    <w:rsid w:val="00603F98"/>
    <w:rsid w:val="00603FB9"/>
    <w:rsid w:val="00603FCB"/>
    <w:rsid w:val="00604027"/>
    <w:rsid w:val="00604039"/>
    <w:rsid w:val="0060404E"/>
    <w:rsid w:val="00604067"/>
    <w:rsid w:val="00604094"/>
    <w:rsid w:val="006040A9"/>
    <w:rsid w:val="006040BD"/>
    <w:rsid w:val="006040BE"/>
    <w:rsid w:val="006040D6"/>
    <w:rsid w:val="006040E3"/>
    <w:rsid w:val="00604104"/>
    <w:rsid w:val="00604127"/>
    <w:rsid w:val="0060416D"/>
    <w:rsid w:val="00604179"/>
    <w:rsid w:val="00604197"/>
    <w:rsid w:val="006041B6"/>
    <w:rsid w:val="006041BE"/>
    <w:rsid w:val="006041ED"/>
    <w:rsid w:val="006041F2"/>
    <w:rsid w:val="0060420C"/>
    <w:rsid w:val="00604213"/>
    <w:rsid w:val="00604245"/>
    <w:rsid w:val="0060425F"/>
    <w:rsid w:val="00604293"/>
    <w:rsid w:val="0060429B"/>
    <w:rsid w:val="006042F7"/>
    <w:rsid w:val="00604322"/>
    <w:rsid w:val="0060433E"/>
    <w:rsid w:val="00604351"/>
    <w:rsid w:val="0060435F"/>
    <w:rsid w:val="0060437F"/>
    <w:rsid w:val="00604395"/>
    <w:rsid w:val="006043BB"/>
    <w:rsid w:val="006043C8"/>
    <w:rsid w:val="006043EA"/>
    <w:rsid w:val="006043F5"/>
    <w:rsid w:val="00604403"/>
    <w:rsid w:val="00604423"/>
    <w:rsid w:val="0060443F"/>
    <w:rsid w:val="0060446D"/>
    <w:rsid w:val="00604483"/>
    <w:rsid w:val="006044BD"/>
    <w:rsid w:val="006044D2"/>
    <w:rsid w:val="006044FE"/>
    <w:rsid w:val="00604502"/>
    <w:rsid w:val="00604527"/>
    <w:rsid w:val="006045A2"/>
    <w:rsid w:val="006045C3"/>
    <w:rsid w:val="006045CB"/>
    <w:rsid w:val="006045E0"/>
    <w:rsid w:val="006045EC"/>
    <w:rsid w:val="00604601"/>
    <w:rsid w:val="0060460E"/>
    <w:rsid w:val="0060461F"/>
    <w:rsid w:val="00604669"/>
    <w:rsid w:val="006046A6"/>
    <w:rsid w:val="006046F8"/>
    <w:rsid w:val="0060472C"/>
    <w:rsid w:val="00604731"/>
    <w:rsid w:val="00604748"/>
    <w:rsid w:val="00604781"/>
    <w:rsid w:val="00604789"/>
    <w:rsid w:val="006047E8"/>
    <w:rsid w:val="00604804"/>
    <w:rsid w:val="0060481E"/>
    <w:rsid w:val="0060483F"/>
    <w:rsid w:val="00604855"/>
    <w:rsid w:val="00604875"/>
    <w:rsid w:val="006048AA"/>
    <w:rsid w:val="006048BA"/>
    <w:rsid w:val="006048BF"/>
    <w:rsid w:val="006048C6"/>
    <w:rsid w:val="006048DD"/>
    <w:rsid w:val="00604948"/>
    <w:rsid w:val="00604996"/>
    <w:rsid w:val="006049AB"/>
    <w:rsid w:val="006049CB"/>
    <w:rsid w:val="00604A22"/>
    <w:rsid w:val="00604A42"/>
    <w:rsid w:val="00604A8A"/>
    <w:rsid w:val="00604AA7"/>
    <w:rsid w:val="00604ADE"/>
    <w:rsid w:val="00604B06"/>
    <w:rsid w:val="00604B13"/>
    <w:rsid w:val="00604B92"/>
    <w:rsid w:val="00604B96"/>
    <w:rsid w:val="00604BCD"/>
    <w:rsid w:val="00604C02"/>
    <w:rsid w:val="00604C03"/>
    <w:rsid w:val="00604C52"/>
    <w:rsid w:val="00604C56"/>
    <w:rsid w:val="00604C88"/>
    <w:rsid w:val="00604CD4"/>
    <w:rsid w:val="00604D01"/>
    <w:rsid w:val="00604D08"/>
    <w:rsid w:val="00604D15"/>
    <w:rsid w:val="00604D46"/>
    <w:rsid w:val="00604D4E"/>
    <w:rsid w:val="00604D68"/>
    <w:rsid w:val="00604D84"/>
    <w:rsid w:val="00604D9C"/>
    <w:rsid w:val="00604DA4"/>
    <w:rsid w:val="00604E30"/>
    <w:rsid w:val="00604E3B"/>
    <w:rsid w:val="00604EA9"/>
    <w:rsid w:val="00604EFF"/>
    <w:rsid w:val="00604F1E"/>
    <w:rsid w:val="00604F39"/>
    <w:rsid w:val="00604F7E"/>
    <w:rsid w:val="0060501F"/>
    <w:rsid w:val="00605037"/>
    <w:rsid w:val="0060503D"/>
    <w:rsid w:val="0060505F"/>
    <w:rsid w:val="00605060"/>
    <w:rsid w:val="00605065"/>
    <w:rsid w:val="006050B2"/>
    <w:rsid w:val="006050DA"/>
    <w:rsid w:val="006050EC"/>
    <w:rsid w:val="0060512F"/>
    <w:rsid w:val="0060515B"/>
    <w:rsid w:val="006051AC"/>
    <w:rsid w:val="006051C2"/>
    <w:rsid w:val="006051EB"/>
    <w:rsid w:val="00605211"/>
    <w:rsid w:val="00605236"/>
    <w:rsid w:val="00605245"/>
    <w:rsid w:val="00605263"/>
    <w:rsid w:val="006052CE"/>
    <w:rsid w:val="006052EC"/>
    <w:rsid w:val="00605347"/>
    <w:rsid w:val="0060534E"/>
    <w:rsid w:val="0060534F"/>
    <w:rsid w:val="00605351"/>
    <w:rsid w:val="00605386"/>
    <w:rsid w:val="006053A2"/>
    <w:rsid w:val="006053C3"/>
    <w:rsid w:val="006053E5"/>
    <w:rsid w:val="00605428"/>
    <w:rsid w:val="00605454"/>
    <w:rsid w:val="00605463"/>
    <w:rsid w:val="00605468"/>
    <w:rsid w:val="0060546E"/>
    <w:rsid w:val="0060548A"/>
    <w:rsid w:val="006054A8"/>
    <w:rsid w:val="006054B2"/>
    <w:rsid w:val="006054D3"/>
    <w:rsid w:val="006054F1"/>
    <w:rsid w:val="0060556C"/>
    <w:rsid w:val="00605598"/>
    <w:rsid w:val="006055AC"/>
    <w:rsid w:val="006055B6"/>
    <w:rsid w:val="006055BC"/>
    <w:rsid w:val="006055CD"/>
    <w:rsid w:val="006055F3"/>
    <w:rsid w:val="00605651"/>
    <w:rsid w:val="00605665"/>
    <w:rsid w:val="00605672"/>
    <w:rsid w:val="00605771"/>
    <w:rsid w:val="00605774"/>
    <w:rsid w:val="006057A4"/>
    <w:rsid w:val="006057AF"/>
    <w:rsid w:val="006057BC"/>
    <w:rsid w:val="006057BE"/>
    <w:rsid w:val="006057EF"/>
    <w:rsid w:val="0060581C"/>
    <w:rsid w:val="00605830"/>
    <w:rsid w:val="00605836"/>
    <w:rsid w:val="00605864"/>
    <w:rsid w:val="00605876"/>
    <w:rsid w:val="0060588F"/>
    <w:rsid w:val="006058C7"/>
    <w:rsid w:val="006058F7"/>
    <w:rsid w:val="0060592E"/>
    <w:rsid w:val="00605980"/>
    <w:rsid w:val="00605981"/>
    <w:rsid w:val="00605985"/>
    <w:rsid w:val="0060599B"/>
    <w:rsid w:val="00605A21"/>
    <w:rsid w:val="00605A26"/>
    <w:rsid w:val="00605A6B"/>
    <w:rsid w:val="00605A9D"/>
    <w:rsid w:val="00605AB5"/>
    <w:rsid w:val="00605AFA"/>
    <w:rsid w:val="00605B0E"/>
    <w:rsid w:val="00605B24"/>
    <w:rsid w:val="00605B32"/>
    <w:rsid w:val="00605B6C"/>
    <w:rsid w:val="00605BAF"/>
    <w:rsid w:val="00605BDA"/>
    <w:rsid w:val="00605C00"/>
    <w:rsid w:val="00605C34"/>
    <w:rsid w:val="00605C5E"/>
    <w:rsid w:val="00605C6A"/>
    <w:rsid w:val="00605C79"/>
    <w:rsid w:val="00605C8D"/>
    <w:rsid w:val="00605CD2"/>
    <w:rsid w:val="00605CD9"/>
    <w:rsid w:val="00605CF3"/>
    <w:rsid w:val="00605D1A"/>
    <w:rsid w:val="00605D39"/>
    <w:rsid w:val="00605D6F"/>
    <w:rsid w:val="00605E14"/>
    <w:rsid w:val="00605E2E"/>
    <w:rsid w:val="00605E38"/>
    <w:rsid w:val="00605E72"/>
    <w:rsid w:val="00605EAD"/>
    <w:rsid w:val="00605EBA"/>
    <w:rsid w:val="00605EF2"/>
    <w:rsid w:val="00605EF6"/>
    <w:rsid w:val="00606001"/>
    <w:rsid w:val="0060601F"/>
    <w:rsid w:val="00606025"/>
    <w:rsid w:val="00606077"/>
    <w:rsid w:val="006060B3"/>
    <w:rsid w:val="006060CA"/>
    <w:rsid w:val="00606102"/>
    <w:rsid w:val="00606117"/>
    <w:rsid w:val="00606145"/>
    <w:rsid w:val="00606150"/>
    <w:rsid w:val="00606190"/>
    <w:rsid w:val="0060619B"/>
    <w:rsid w:val="006061A6"/>
    <w:rsid w:val="006061D0"/>
    <w:rsid w:val="006061DC"/>
    <w:rsid w:val="006061E1"/>
    <w:rsid w:val="00606206"/>
    <w:rsid w:val="00606217"/>
    <w:rsid w:val="0060621B"/>
    <w:rsid w:val="00606220"/>
    <w:rsid w:val="0060622E"/>
    <w:rsid w:val="00606248"/>
    <w:rsid w:val="0060624F"/>
    <w:rsid w:val="0060626A"/>
    <w:rsid w:val="006062A1"/>
    <w:rsid w:val="006062B3"/>
    <w:rsid w:val="006062DB"/>
    <w:rsid w:val="0060631D"/>
    <w:rsid w:val="0060639D"/>
    <w:rsid w:val="006063F7"/>
    <w:rsid w:val="00606421"/>
    <w:rsid w:val="00606431"/>
    <w:rsid w:val="00606443"/>
    <w:rsid w:val="00606472"/>
    <w:rsid w:val="0060648B"/>
    <w:rsid w:val="00606506"/>
    <w:rsid w:val="00606520"/>
    <w:rsid w:val="00606595"/>
    <w:rsid w:val="00606599"/>
    <w:rsid w:val="0060659D"/>
    <w:rsid w:val="006065A5"/>
    <w:rsid w:val="006065E0"/>
    <w:rsid w:val="006065EF"/>
    <w:rsid w:val="006065F6"/>
    <w:rsid w:val="00606613"/>
    <w:rsid w:val="00606634"/>
    <w:rsid w:val="00606682"/>
    <w:rsid w:val="006066B5"/>
    <w:rsid w:val="006066C3"/>
    <w:rsid w:val="006066CA"/>
    <w:rsid w:val="00606795"/>
    <w:rsid w:val="006067A5"/>
    <w:rsid w:val="006067CB"/>
    <w:rsid w:val="006067F7"/>
    <w:rsid w:val="0060680B"/>
    <w:rsid w:val="0060681D"/>
    <w:rsid w:val="00606845"/>
    <w:rsid w:val="00606874"/>
    <w:rsid w:val="00606885"/>
    <w:rsid w:val="006068CA"/>
    <w:rsid w:val="006068F4"/>
    <w:rsid w:val="0060699F"/>
    <w:rsid w:val="006069AA"/>
    <w:rsid w:val="006069C2"/>
    <w:rsid w:val="006069E6"/>
    <w:rsid w:val="00606A29"/>
    <w:rsid w:val="00606A3B"/>
    <w:rsid w:val="00606A5C"/>
    <w:rsid w:val="00606A80"/>
    <w:rsid w:val="00606A8C"/>
    <w:rsid w:val="00606AA4"/>
    <w:rsid w:val="00606AAC"/>
    <w:rsid w:val="00606AB6"/>
    <w:rsid w:val="00606B06"/>
    <w:rsid w:val="00606B19"/>
    <w:rsid w:val="00606BA2"/>
    <w:rsid w:val="00606BFF"/>
    <w:rsid w:val="00606C45"/>
    <w:rsid w:val="00606C66"/>
    <w:rsid w:val="00606C76"/>
    <w:rsid w:val="00606C7E"/>
    <w:rsid w:val="00606C92"/>
    <w:rsid w:val="00606C9E"/>
    <w:rsid w:val="00606CEC"/>
    <w:rsid w:val="00606D0F"/>
    <w:rsid w:val="00606D19"/>
    <w:rsid w:val="00606D36"/>
    <w:rsid w:val="00606D95"/>
    <w:rsid w:val="00606E12"/>
    <w:rsid w:val="00606E3D"/>
    <w:rsid w:val="00606E5C"/>
    <w:rsid w:val="00606E70"/>
    <w:rsid w:val="00606E78"/>
    <w:rsid w:val="00606E82"/>
    <w:rsid w:val="00606E8C"/>
    <w:rsid w:val="00606EC1"/>
    <w:rsid w:val="00606F01"/>
    <w:rsid w:val="00606F07"/>
    <w:rsid w:val="00606FB1"/>
    <w:rsid w:val="00606FEE"/>
    <w:rsid w:val="00607023"/>
    <w:rsid w:val="00607026"/>
    <w:rsid w:val="0060702C"/>
    <w:rsid w:val="00607064"/>
    <w:rsid w:val="006070C4"/>
    <w:rsid w:val="006070D2"/>
    <w:rsid w:val="006070D9"/>
    <w:rsid w:val="006070EA"/>
    <w:rsid w:val="00607140"/>
    <w:rsid w:val="00607191"/>
    <w:rsid w:val="006071F9"/>
    <w:rsid w:val="006072B7"/>
    <w:rsid w:val="0060730A"/>
    <w:rsid w:val="00607311"/>
    <w:rsid w:val="00607354"/>
    <w:rsid w:val="006073BE"/>
    <w:rsid w:val="006073D7"/>
    <w:rsid w:val="006073D9"/>
    <w:rsid w:val="00607423"/>
    <w:rsid w:val="00607424"/>
    <w:rsid w:val="0060743E"/>
    <w:rsid w:val="00607445"/>
    <w:rsid w:val="0060745A"/>
    <w:rsid w:val="00607480"/>
    <w:rsid w:val="0060748B"/>
    <w:rsid w:val="006074A3"/>
    <w:rsid w:val="006074CA"/>
    <w:rsid w:val="00607511"/>
    <w:rsid w:val="0060753D"/>
    <w:rsid w:val="0060755B"/>
    <w:rsid w:val="0060759E"/>
    <w:rsid w:val="006075EC"/>
    <w:rsid w:val="006075FB"/>
    <w:rsid w:val="006075FD"/>
    <w:rsid w:val="00607631"/>
    <w:rsid w:val="00607657"/>
    <w:rsid w:val="00607683"/>
    <w:rsid w:val="0060769A"/>
    <w:rsid w:val="006076B7"/>
    <w:rsid w:val="006076C3"/>
    <w:rsid w:val="006076C9"/>
    <w:rsid w:val="006076EC"/>
    <w:rsid w:val="006076F4"/>
    <w:rsid w:val="0060771B"/>
    <w:rsid w:val="0060771E"/>
    <w:rsid w:val="0060774A"/>
    <w:rsid w:val="00607758"/>
    <w:rsid w:val="0060778C"/>
    <w:rsid w:val="006077AB"/>
    <w:rsid w:val="006077AC"/>
    <w:rsid w:val="00607856"/>
    <w:rsid w:val="00607858"/>
    <w:rsid w:val="00607860"/>
    <w:rsid w:val="00607887"/>
    <w:rsid w:val="006078CB"/>
    <w:rsid w:val="006078CE"/>
    <w:rsid w:val="00607907"/>
    <w:rsid w:val="00607909"/>
    <w:rsid w:val="00607925"/>
    <w:rsid w:val="0060796D"/>
    <w:rsid w:val="0060799C"/>
    <w:rsid w:val="006079BF"/>
    <w:rsid w:val="006079C8"/>
    <w:rsid w:val="006079CC"/>
    <w:rsid w:val="006079D4"/>
    <w:rsid w:val="00607A2F"/>
    <w:rsid w:val="00607A93"/>
    <w:rsid w:val="00607A96"/>
    <w:rsid w:val="00607AB4"/>
    <w:rsid w:val="00607ABC"/>
    <w:rsid w:val="00607AD9"/>
    <w:rsid w:val="00607B30"/>
    <w:rsid w:val="00607B58"/>
    <w:rsid w:val="00607B7D"/>
    <w:rsid w:val="00607B84"/>
    <w:rsid w:val="00607B86"/>
    <w:rsid w:val="00607BA1"/>
    <w:rsid w:val="00607BC6"/>
    <w:rsid w:val="00607BEB"/>
    <w:rsid w:val="00607C04"/>
    <w:rsid w:val="00607C44"/>
    <w:rsid w:val="00607C49"/>
    <w:rsid w:val="00607C7F"/>
    <w:rsid w:val="00607C91"/>
    <w:rsid w:val="00607CAA"/>
    <w:rsid w:val="00607CAE"/>
    <w:rsid w:val="00607CC7"/>
    <w:rsid w:val="00607CDE"/>
    <w:rsid w:val="00607CF7"/>
    <w:rsid w:val="00607CFB"/>
    <w:rsid w:val="00607D55"/>
    <w:rsid w:val="00607D63"/>
    <w:rsid w:val="00607D85"/>
    <w:rsid w:val="00607DAB"/>
    <w:rsid w:val="00607DB2"/>
    <w:rsid w:val="00607DB8"/>
    <w:rsid w:val="00607DBF"/>
    <w:rsid w:val="00607E12"/>
    <w:rsid w:val="00607E17"/>
    <w:rsid w:val="00607E43"/>
    <w:rsid w:val="00607E4D"/>
    <w:rsid w:val="00607E81"/>
    <w:rsid w:val="00607E89"/>
    <w:rsid w:val="00607E9B"/>
    <w:rsid w:val="00607EA7"/>
    <w:rsid w:val="00607ECD"/>
    <w:rsid w:val="00607F00"/>
    <w:rsid w:val="00607F0E"/>
    <w:rsid w:val="00607F13"/>
    <w:rsid w:val="00607F1C"/>
    <w:rsid w:val="00607F79"/>
    <w:rsid w:val="00607FA4"/>
    <w:rsid w:val="00607FA5"/>
    <w:rsid w:val="00607FF4"/>
    <w:rsid w:val="00610004"/>
    <w:rsid w:val="00610014"/>
    <w:rsid w:val="0061001B"/>
    <w:rsid w:val="0061002B"/>
    <w:rsid w:val="00610063"/>
    <w:rsid w:val="00610074"/>
    <w:rsid w:val="0061008B"/>
    <w:rsid w:val="0061008E"/>
    <w:rsid w:val="0061009C"/>
    <w:rsid w:val="006100BB"/>
    <w:rsid w:val="006100C3"/>
    <w:rsid w:val="006100CA"/>
    <w:rsid w:val="006100CC"/>
    <w:rsid w:val="006100D7"/>
    <w:rsid w:val="00610175"/>
    <w:rsid w:val="006101AD"/>
    <w:rsid w:val="006101C8"/>
    <w:rsid w:val="006101C9"/>
    <w:rsid w:val="0061020D"/>
    <w:rsid w:val="0061022C"/>
    <w:rsid w:val="00610242"/>
    <w:rsid w:val="00610248"/>
    <w:rsid w:val="0061025A"/>
    <w:rsid w:val="00610261"/>
    <w:rsid w:val="006102AA"/>
    <w:rsid w:val="006102E1"/>
    <w:rsid w:val="006102EF"/>
    <w:rsid w:val="0061033E"/>
    <w:rsid w:val="0061034D"/>
    <w:rsid w:val="00610396"/>
    <w:rsid w:val="00610435"/>
    <w:rsid w:val="0061043F"/>
    <w:rsid w:val="0061046D"/>
    <w:rsid w:val="00610473"/>
    <w:rsid w:val="00610500"/>
    <w:rsid w:val="00610519"/>
    <w:rsid w:val="00610556"/>
    <w:rsid w:val="0061056E"/>
    <w:rsid w:val="0061058D"/>
    <w:rsid w:val="006105B9"/>
    <w:rsid w:val="006105C3"/>
    <w:rsid w:val="006105DA"/>
    <w:rsid w:val="006105E7"/>
    <w:rsid w:val="006105F7"/>
    <w:rsid w:val="006105FE"/>
    <w:rsid w:val="0061060F"/>
    <w:rsid w:val="00610636"/>
    <w:rsid w:val="00610684"/>
    <w:rsid w:val="006106AF"/>
    <w:rsid w:val="006106F5"/>
    <w:rsid w:val="0061070F"/>
    <w:rsid w:val="0061073C"/>
    <w:rsid w:val="0061073E"/>
    <w:rsid w:val="0061073F"/>
    <w:rsid w:val="0061074E"/>
    <w:rsid w:val="00610750"/>
    <w:rsid w:val="00610773"/>
    <w:rsid w:val="0061077C"/>
    <w:rsid w:val="006107AA"/>
    <w:rsid w:val="006107B8"/>
    <w:rsid w:val="006107FD"/>
    <w:rsid w:val="0061085C"/>
    <w:rsid w:val="006108AE"/>
    <w:rsid w:val="006108D8"/>
    <w:rsid w:val="00610929"/>
    <w:rsid w:val="00610951"/>
    <w:rsid w:val="00610955"/>
    <w:rsid w:val="0061097E"/>
    <w:rsid w:val="006109B8"/>
    <w:rsid w:val="006109EE"/>
    <w:rsid w:val="00610A62"/>
    <w:rsid w:val="00610A75"/>
    <w:rsid w:val="00610AE7"/>
    <w:rsid w:val="00610B22"/>
    <w:rsid w:val="00610B2C"/>
    <w:rsid w:val="00610B73"/>
    <w:rsid w:val="00610B7F"/>
    <w:rsid w:val="00610BA5"/>
    <w:rsid w:val="00610BAF"/>
    <w:rsid w:val="00610BD1"/>
    <w:rsid w:val="00610BDC"/>
    <w:rsid w:val="00610BDF"/>
    <w:rsid w:val="00610C0B"/>
    <w:rsid w:val="00610C1A"/>
    <w:rsid w:val="00610C34"/>
    <w:rsid w:val="00610CC7"/>
    <w:rsid w:val="00610CF0"/>
    <w:rsid w:val="00610D1B"/>
    <w:rsid w:val="00610D42"/>
    <w:rsid w:val="00610D86"/>
    <w:rsid w:val="00610DE5"/>
    <w:rsid w:val="00610DF5"/>
    <w:rsid w:val="00610E1D"/>
    <w:rsid w:val="00610EC1"/>
    <w:rsid w:val="00610F11"/>
    <w:rsid w:val="00610F42"/>
    <w:rsid w:val="00610F46"/>
    <w:rsid w:val="00610F93"/>
    <w:rsid w:val="00610FE5"/>
    <w:rsid w:val="0061101F"/>
    <w:rsid w:val="00611026"/>
    <w:rsid w:val="00611040"/>
    <w:rsid w:val="00611051"/>
    <w:rsid w:val="0061106D"/>
    <w:rsid w:val="00611091"/>
    <w:rsid w:val="00611092"/>
    <w:rsid w:val="006110C4"/>
    <w:rsid w:val="006110E7"/>
    <w:rsid w:val="006110F2"/>
    <w:rsid w:val="00611176"/>
    <w:rsid w:val="0061118A"/>
    <w:rsid w:val="006111F4"/>
    <w:rsid w:val="006111F5"/>
    <w:rsid w:val="00611217"/>
    <w:rsid w:val="00611233"/>
    <w:rsid w:val="0061124B"/>
    <w:rsid w:val="00611251"/>
    <w:rsid w:val="00611278"/>
    <w:rsid w:val="006112A1"/>
    <w:rsid w:val="006112A8"/>
    <w:rsid w:val="006112AD"/>
    <w:rsid w:val="006112AF"/>
    <w:rsid w:val="006112F1"/>
    <w:rsid w:val="00611324"/>
    <w:rsid w:val="00611326"/>
    <w:rsid w:val="00611382"/>
    <w:rsid w:val="006113C0"/>
    <w:rsid w:val="00611414"/>
    <w:rsid w:val="0061141E"/>
    <w:rsid w:val="00611485"/>
    <w:rsid w:val="0061148B"/>
    <w:rsid w:val="006114A6"/>
    <w:rsid w:val="006114D3"/>
    <w:rsid w:val="006114D5"/>
    <w:rsid w:val="006114ED"/>
    <w:rsid w:val="00611514"/>
    <w:rsid w:val="00611527"/>
    <w:rsid w:val="00611528"/>
    <w:rsid w:val="00611535"/>
    <w:rsid w:val="00611577"/>
    <w:rsid w:val="006115AF"/>
    <w:rsid w:val="00611602"/>
    <w:rsid w:val="00611606"/>
    <w:rsid w:val="00611629"/>
    <w:rsid w:val="0061164A"/>
    <w:rsid w:val="00611689"/>
    <w:rsid w:val="0061168F"/>
    <w:rsid w:val="00611690"/>
    <w:rsid w:val="006116A6"/>
    <w:rsid w:val="006116B5"/>
    <w:rsid w:val="0061170C"/>
    <w:rsid w:val="0061171A"/>
    <w:rsid w:val="0061171F"/>
    <w:rsid w:val="0061172B"/>
    <w:rsid w:val="00611739"/>
    <w:rsid w:val="00611768"/>
    <w:rsid w:val="00611780"/>
    <w:rsid w:val="0061178D"/>
    <w:rsid w:val="0061179C"/>
    <w:rsid w:val="006117B3"/>
    <w:rsid w:val="006117C7"/>
    <w:rsid w:val="006117C8"/>
    <w:rsid w:val="006117CE"/>
    <w:rsid w:val="006117EA"/>
    <w:rsid w:val="00611812"/>
    <w:rsid w:val="0061181D"/>
    <w:rsid w:val="0061182A"/>
    <w:rsid w:val="00611862"/>
    <w:rsid w:val="0061188E"/>
    <w:rsid w:val="006118A6"/>
    <w:rsid w:val="006118AD"/>
    <w:rsid w:val="006118B7"/>
    <w:rsid w:val="006118CA"/>
    <w:rsid w:val="006118F2"/>
    <w:rsid w:val="00611903"/>
    <w:rsid w:val="00611913"/>
    <w:rsid w:val="00611937"/>
    <w:rsid w:val="00611945"/>
    <w:rsid w:val="00611971"/>
    <w:rsid w:val="00611975"/>
    <w:rsid w:val="00611987"/>
    <w:rsid w:val="00611996"/>
    <w:rsid w:val="006119A8"/>
    <w:rsid w:val="006119D9"/>
    <w:rsid w:val="00611A31"/>
    <w:rsid w:val="00611A40"/>
    <w:rsid w:val="00611A4A"/>
    <w:rsid w:val="00611A68"/>
    <w:rsid w:val="00611A86"/>
    <w:rsid w:val="00611A92"/>
    <w:rsid w:val="00611B60"/>
    <w:rsid w:val="00611B68"/>
    <w:rsid w:val="00611B90"/>
    <w:rsid w:val="00611C6B"/>
    <w:rsid w:val="00611CE3"/>
    <w:rsid w:val="00611CEB"/>
    <w:rsid w:val="00611D02"/>
    <w:rsid w:val="00611D25"/>
    <w:rsid w:val="00611D26"/>
    <w:rsid w:val="00611D6E"/>
    <w:rsid w:val="00611D71"/>
    <w:rsid w:val="00611D75"/>
    <w:rsid w:val="00611E01"/>
    <w:rsid w:val="00611E1E"/>
    <w:rsid w:val="00611E8B"/>
    <w:rsid w:val="00611ECA"/>
    <w:rsid w:val="00611ED8"/>
    <w:rsid w:val="00611EFF"/>
    <w:rsid w:val="00611F1D"/>
    <w:rsid w:val="00611F3D"/>
    <w:rsid w:val="00611F4B"/>
    <w:rsid w:val="00611F76"/>
    <w:rsid w:val="00611F82"/>
    <w:rsid w:val="00611FFB"/>
    <w:rsid w:val="0061203E"/>
    <w:rsid w:val="00612040"/>
    <w:rsid w:val="0061205A"/>
    <w:rsid w:val="0061205C"/>
    <w:rsid w:val="00612076"/>
    <w:rsid w:val="0061207D"/>
    <w:rsid w:val="00612093"/>
    <w:rsid w:val="00612094"/>
    <w:rsid w:val="00612110"/>
    <w:rsid w:val="00612118"/>
    <w:rsid w:val="00612119"/>
    <w:rsid w:val="0061212A"/>
    <w:rsid w:val="00612175"/>
    <w:rsid w:val="00612179"/>
    <w:rsid w:val="0061219E"/>
    <w:rsid w:val="006121AC"/>
    <w:rsid w:val="006121C0"/>
    <w:rsid w:val="006121C5"/>
    <w:rsid w:val="006121CB"/>
    <w:rsid w:val="00612204"/>
    <w:rsid w:val="00612219"/>
    <w:rsid w:val="00612262"/>
    <w:rsid w:val="006122AD"/>
    <w:rsid w:val="006122FA"/>
    <w:rsid w:val="0061230E"/>
    <w:rsid w:val="00612326"/>
    <w:rsid w:val="0061235D"/>
    <w:rsid w:val="00612377"/>
    <w:rsid w:val="006123B4"/>
    <w:rsid w:val="006123FC"/>
    <w:rsid w:val="00612420"/>
    <w:rsid w:val="00612432"/>
    <w:rsid w:val="0061243D"/>
    <w:rsid w:val="006124BC"/>
    <w:rsid w:val="00612509"/>
    <w:rsid w:val="00612516"/>
    <w:rsid w:val="00612574"/>
    <w:rsid w:val="006125B1"/>
    <w:rsid w:val="006125C6"/>
    <w:rsid w:val="006125EA"/>
    <w:rsid w:val="00612603"/>
    <w:rsid w:val="0061265E"/>
    <w:rsid w:val="00612683"/>
    <w:rsid w:val="006126A5"/>
    <w:rsid w:val="006126DE"/>
    <w:rsid w:val="00612713"/>
    <w:rsid w:val="00612722"/>
    <w:rsid w:val="0061273D"/>
    <w:rsid w:val="00612753"/>
    <w:rsid w:val="0061277D"/>
    <w:rsid w:val="00612798"/>
    <w:rsid w:val="006127FC"/>
    <w:rsid w:val="00612817"/>
    <w:rsid w:val="0061282B"/>
    <w:rsid w:val="00612862"/>
    <w:rsid w:val="00612873"/>
    <w:rsid w:val="00612885"/>
    <w:rsid w:val="00612894"/>
    <w:rsid w:val="006128A2"/>
    <w:rsid w:val="006128C1"/>
    <w:rsid w:val="006128D6"/>
    <w:rsid w:val="006128FE"/>
    <w:rsid w:val="00612919"/>
    <w:rsid w:val="00612940"/>
    <w:rsid w:val="00612941"/>
    <w:rsid w:val="00612969"/>
    <w:rsid w:val="0061297F"/>
    <w:rsid w:val="006129A1"/>
    <w:rsid w:val="006129BA"/>
    <w:rsid w:val="006129BD"/>
    <w:rsid w:val="006129F7"/>
    <w:rsid w:val="00612A28"/>
    <w:rsid w:val="00612A69"/>
    <w:rsid w:val="00612A96"/>
    <w:rsid w:val="00612ACC"/>
    <w:rsid w:val="00612B19"/>
    <w:rsid w:val="00612B58"/>
    <w:rsid w:val="00612B69"/>
    <w:rsid w:val="00612B6B"/>
    <w:rsid w:val="00612B7A"/>
    <w:rsid w:val="00612B93"/>
    <w:rsid w:val="00612BA4"/>
    <w:rsid w:val="00612BA5"/>
    <w:rsid w:val="00612BC2"/>
    <w:rsid w:val="00612BF7"/>
    <w:rsid w:val="00612C05"/>
    <w:rsid w:val="00612C07"/>
    <w:rsid w:val="00612C0F"/>
    <w:rsid w:val="00612C36"/>
    <w:rsid w:val="00612C50"/>
    <w:rsid w:val="00612C58"/>
    <w:rsid w:val="00612C65"/>
    <w:rsid w:val="00612C67"/>
    <w:rsid w:val="00612CBC"/>
    <w:rsid w:val="00612D23"/>
    <w:rsid w:val="00612D35"/>
    <w:rsid w:val="00612D40"/>
    <w:rsid w:val="00612D8E"/>
    <w:rsid w:val="00612DCB"/>
    <w:rsid w:val="00612DFB"/>
    <w:rsid w:val="00612E0B"/>
    <w:rsid w:val="00612E1B"/>
    <w:rsid w:val="00612E56"/>
    <w:rsid w:val="00612E6D"/>
    <w:rsid w:val="00612E6F"/>
    <w:rsid w:val="00612E7E"/>
    <w:rsid w:val="00612E88"/>
    <w:rsid w:val="00612F0B"/>
    <w:rsid w:val="00612F1B"/>
    <w:rsid w:val="00612F1F"/>
    <w:rsid w:val="00612F42"/>
    <w:rsid w:val="00612F9C"/>
    <w:rsid w:val="00612FD6"/>
    <w:rsid w:val="00613005"/>
    <w:rsid w:val="00613047"/>
    <w:rsid w:val="006130A9"/>
    <w:rsid w:val="006130F2"/>
    <w:rsid w:val="00613111"/>
    <w:rsid w:val="0061313A"/>
    <w:rsid w:val="0061314F"/>
    <w:rsid w:val="0061318D"/>
    <w:rsid w:val="006131DD"/>
    <w:rsid w:val="006131DF"/>
    <w:rsid w:val="006131E0"/>
    <w:rsid w:val="006131F4"/>
    <w:rsid w:val="00613219"/>
    <w:rsid w:val="006132B1"/>
    <w:rsid w:val="006132BA"/>
    <w:rsid w:val="0061332C"/>
    <w:rsid w:val="00613339"/>
    <w:rsid w:val="0061337B"/>
    <w:rsid w:val="006133DB"/>
    <w:rsid w:val="006133F5"/>
    <w:rsid w:val="006133FA"/>
    <w:rsid w:val="00613402"/>
    <w:rsid w:val="00613413"/>
    <w:rsid w:val="00613417"/>
    <w:rsid w:val="00613427"/>
    <w:rsid w:val="0061342E"/>
    <w:rsid w:val="0061343F"/>
    <w:rsid w:val="006134D6"/>
    <w:rsid w:val="006134EC"/>
    <w:rsid w:val="00613523"/>
    <w:rsid w:val="00613527"/>
    <w:rsid w:val="0061353E"/>
    <w:rsid w:val="0061359E"/>
    <w:rsid w:val="006135DA"/>
    <w:rsid w:val="00613604"/>
    <w:rsid w:val="00613620"/>
    <w:rsid w:val="00613674"/>
    <w:rsid w:val="00613693"/>
    <w:rsid w:val="006136A8"/>
    <w:rsid w:val="006136B6"/>
    <w:rsid w:val="006136E5"/>
    <w:rsid w:val="006136F8"/>
    <w:rsid w:val="00613749"/>
    <w:rsid w:val="00613750"/>
    <w:rsid w:val="00613780"/>
    <w:rsid w:val="00613789"/>
    <w:rsid w:val="006137C0"/>
    <w:rsid w:val="006137C4"/>
    <w:rsid w:val="006137D5"/>
    <w:rsid w:val="006137E8"/>
    <w:rsid w:val="006137F6"/>
    <w:rsid w:val="006137F8"/>
    <w:rsid w:val="006137FB"/>
    <w:rsid w:val="006137FD"/>
    <w:rsid w:val="00613811"/>
    <w:rsid w:val="00613813"/>
    <w:rsid w:val="0061384D"/>
    <w:rsid w:val="0061386E"/>
    <w:rsid w:val="00613893"/>
    <w:rsid w:val="00613899"/>
    <w:rsid w:val="006138AE"/>
    <w:rsid w:val="006138C4"/>
    <w:rsid w:val="0061391D"/>
    <w:rsid w:val="00613931"/>
    <w:rsid w:val="0061393A"/>
    <w:rsid w:val="00613968"/>
    <w:rsid w:val="00613A17"/>
    <w:rsid w:val="00613A33"/>
    <w:rsid w:val="00613A5E"/>
    <w:rsid w:val="00613AAE"/>
    <w:rsid w:val="00613B06"/>
    <w:rsid w:val="00613B08"/>
    <w:rsid w:val="00613B30"/>
    <w:rsid w:val="00613B42"/>
    <w:rsid w:val="00613B55"/>
    <w:rsid w:val="00613B5F"/>
    <w:rsid w:val="00613B88"/>
    <w:rsid w:val="00613BF3"/>
    <w:rsid w:val="00613C39"/>
    <w:rsid w:val="00613C5B"/>
    <w:rsid w:val="00613C6F"/>
    <w:rsid w:val="00613C7E"/>
    <w:rsid w:val="00613CD1"/>
    <w:rsid w:val="00613D16"/>
    <w:rsid w:val="00613D31"/>
    <w:rsid w:val="00613D45"/>
    <w:rsid w:val="00613D58"/>
    <w:rsid w:val="00613DAD"/>
    <w:rsid w:val="00613DC2"/>
    <w:rsid w:val="00613DC9"/>
    <w:rsid w:val="00613DEB"/>
    <w:rsid w:val="00613E1F"/>
    <w:rsid w:val="00613E2B"/>
    <w:rsid w:val="00613E7C"/>
    <w:rsid w:val="00613E86"/>
    <w:rsid w:val="00613EE3"/>
    <w:rsid w:val="00613F0A"/>
    <w:rsid w:val="00613F1E"/>
    <w:rsid w:val="00613F66"/>
    <w:rsid w:val="00613FA9"/>
    <w:rsid w:val="00613FAA"/>
    <w:rsid w:val="00613FC4"/>
    <w:rsid w:val="00613FC5"/>
    <w:rsid w:val="00613FDE"/>
    <w:rsid w:val="00614007"/>
    <w:rsid w:val="00614042"/>
    <w:rsid w:val="00614046"/>
    <w:rsid w:val="00614056"/>
    <w:rsid w:val="006140AF"/>
    <w:rsid w:val="00614104"/>
    <w:rsid w:val="00614118"/>
    <w:rsid w:val="0061411B"/>
    <w:rsid w:val="00614127"/>
    <w:rsid w:val="00614163"/>
    <w:rsid w:val="006141BE"/>
    <w:rsid w:val="006141D0"/>
    <w:rsid w:val="006141DE"/>
    <w:rsid w:val="006141E8"/>
    <w:rsid w:val="00614202"/>
    <w:rsid w:val="0061420A"/>
    <w:rsid w:val="00614213"/>
    <w:rsid w:val="0061423D"/>
    <w:rsid w:val="00614270"/>
    <w:rsid w:val="00614296"/>
    <w:rsid w:val="006142D2"/>
    <w:rsid w:val="006142DA"/>
    <w:rsid w:val="006142E3"/>
    <w:rsid w:val="006142F0"/>
    <w:rsid w:val="00614338"/>
    <w:rsid w:val="0061436F"/>
    <w:rsid w:val="00614394"/>
    <w:rsid w:val="0061440D"/>
    <w:rsid w:val="00614422"/>
    <w:rsid w:val="00614461"/>
    <w:rsid w:val="00614465"/>
    <w:rsid w:val="006144D4"/>
    <w:rsid w:val="006144E9"/>
    <w:rsid w:val="0061451E"/>
    <w:rsid w:val="0061453D"/>
    <w:rsid w:val="00614565"/>
    <w:rsid w:val="00614572"/>
    <w:rsid w:val="006145C8"/>
    <w:rsid w:val="006145D9"/>
    <w:rsid w:val="006145FD"/>
    <w:rsid w:val="00614629"/>
    <w:rsid w:val="0061462E"/>
    <w:rsid w:val="00614692"/>
    <w:rsid w:val="0061469A"/>
    <w:rsid w:val="006146A6"/>
    <w:rsid w:val="006146B0"/>
    <w:rsid w:val="006146C5"/>
    <w:rsid w:val="006146D0"/>
    <w:rsid w:val="006146D2"/>
    <w:rsid w:val="006146D3"/>
    <w:rsid w:val="00614729"/>
    <w:rsid w:val="0061475D"/>
    <w:rsid w:val="00614781"/>
    <w:rsid w:val="00614788"/>
    <w:rsid w:val="00614794"/>
    <w:rsid w:val="006147CF"/>
    <w:rsid w:val="006147D3"/>
    <w:rsid w:val="006147E6"/>
    <w:rsid w:val="0061480F"/>
    <w:rsid w:val="0061483F"/>
    <w:rsid w:val="006148A6"/>
    <w:rsid w:val="006148E3"/>
    <w:rsid w:val="006148EF"/>
    <w:rsid w:val="006148F1"/>
    <w:rsid w:val="00614960"/>
    <w:rsid w:val="0061497A"/>
    <w:rsid w:val="0061497F"/>
    <w:rsid w:val="006149B5"/>
    <w:rsid w:val="006149CF"/>
    <w:rsid w:val="006149E6"/>
    <w:rsid w:val="00614A04"/>
    <w:rsid w:val="00614A6F"/>
    <w:rsid w:val="00614A7A"/>
    <w:rsid w:val="00614AA6"/>
    <w:rsid w:val="00614AE0"/>
    <w:rsid w:val="00614AFA"/>
    <w:rsid w:val="00614B07"/>
    <w:rsid w:val="00614B34"/>
    <w:rsid w:val="00614B87"/>
    <w:rsid w:val="00614B8E"/>
    <w:rsid w:val="00614BB9"/>
    <w:rsid w:val="00614BFB"/>
    <w:rsid w:val="00614C03"/>
    <w:rsid w:val="00614C1D"/>
    <w:rsid w:val="00614C3B"/>
    <w:rsid w:val="00614C44"/>
    <w:rsid w:val="00614C70"/>
    <w:rsid w:val="00614CF8"/>
    <w:rsid w:val="00614CFB"/>
    <w:rsid w:val="00614D2C"/>
    <w:rsid w:val="00614D46"/>
    <w:rsid w:val="00614DD9"/>
    <w:rsid w:val="00614E05"/>
    <w:rsid w:val="00614E22"/>
    <w:rsid w:val="00614E24"/>
    <w:rsid w:val="00614E53"/>
    <w:rsid w:val="00614E68"/>
    <w:rsid w:val="00614E82"/>
    <w:rsid w:val="00614E85"/>
    <w:rsid w:val="00614E8E"/>
    <w:rsid w:val="00614E97"/>
    <w:rsid w:val="00614E9F"/>
    <w:rsid w:val="00614EE1"/>
    <w:rsid w:val="00614F0B"/>
    <w:rsid w:val="00614F1A"/>
    <w:rsid w:val="00614F46"/>
    <w:rsid w:val="00614F7E"/>
    <w:rsid w:val="00614F84"/>
    <w:rsid w:val="00614FA1"/>
    <w:rsid w:val="00614FB3"/>
    <w:rsid w:val="00614FF3"/>
    <w:rsid w:val="00614FF8"/>
    <w:rsid w:val="00614FFF"/>
    <w:rsid w:val="0061501D"/>
    <w:rsid w:val="0061505A"/>
    <w:rsid w:val="0061505B"/>
    <w:rsid w:val="00615071"/>
    <w:rsid w:val="00615084"/>
    <w:rsid w:val="00615096"/>
    <w:rsid w:val="006150A9"/>
    <w:rsid w:val="006150C0"/>
    <w:rsid w:val="006150CA"/>
    <w:rsid w:val="006150CD"/>
    <w:rsid w:val="006150D6"/>
    <w:rsid w:val="006150EA"/>
    <w:rsid w:val="00615116"/>
    <w:rsid w:val="0061512E"/>
    <w:rsid w:val="006151C3"/>
    <w:rsid w:val="00615208"/>
    <w:rsid w:val="0061523C"/>
    <w:rsid w:val="00615248"/>
    <w:rsid w:val="0061529B"/>
    <w:rsid w:val="006152DB"/>
    <w:rsid w:val="006152E0"/>
    <w:rsid w:val="006152FF"/>
    <w:rsid w:val="00615308"/>
    <w:rsid w:val="0061530C"/>
    <w:rsid w:val="0061530E"/>
    <w:rsid w:val="00615335"/>
    <w:rsid w:val="006153A9"/>
    <w:rsid w:val="006153CC"/>
    <w:rsid w:val="006153D0"/>
    <w:rsid w:val="006153DA"/>
    <w:rsid w:val="006153FB"/>
    <w:rsid w:val="0061542F"/>
    <w:rsid w:val="00615477"/>
    <w:rsid w:val="006154A4"/>
    <w:rsid w:val="006154CB"/>
    <w:rsid w:val="006154FD"/>
    <w:rsid w:val="0061551C"/>
    <w:rsid w:val="00615561"/>
    <w:rsid w:val="00615580"/>
    <w:rsid w:val="00615597"/>
    <w:rsid w:val="0061559B"/>
    <w:rsid w:val="006155D7"/>
    <w:rsid w:val="006155DF"/>
    <w:rsid w:val="0061560A"/>
    <w:rsid w:val="00615612"/>
    <w:rsid w:val="00615649"/>
    <w:rsid w:val="00615667"/>
    <w:rsid w:val="00615672"/>
    <w:rsid w:val="0061568C"/>
    <w:rsid w:val="006156B0"/>
    <w:rsid w:val="006156B5"/>
    <w:rsid w:val="006156BC"/>
    <w:rsid w:val="0061570E"/>
    <w:rsid w:val="00615719"/>
    <w:rsid w:val="00615732"/>
    <w:rsid w:val="00615796"/>
    <w:rsid w:val="006157A7"/>
    <w:rsid w:val="006157C3"/>
    <w:rsid w:val="0061580E"/>
    <w:rsid w:val="00615813"/>
    <w:rsid w:val="00615821"/>
    <w:rsid w:val="00615865"/>
    <w:rsid w:val="00615899"/>
    <w:rsid w:val="0061589D"/>
    <w:rsid w:val="006158A6"/>
    <w:rsid w:val="006158B9"/>
    <w:rsid w:val="006158CB"/>
    <w:rsid w:val="0061590A"/>
    <w:rsid w:val="00615924"/>
    <w:rsid w:val="0061592D"/>
    <w:rsid w:val="00615939"/>
    <w:rsid w:val="00615948"/>
    <w:rsid w:val="00615955"/>
    <w:rsid w:val="00615A10"/>
    <w:rsid w:val="00615A20"/>
    <w:rsid w:val="00615A3C"/>
    <w:rsid w:val="00615A55"/>
    <w:rsid w:val="00615A5C"/>
    <w:rsid w:val="00615AA1"/>
    <w:rsid w:val="00615AD3"/>
    <w:rsid w:val="00615AED"/>
    <w:rsid w:val="00615AFA"/>
    <w:rsid w:val="00615B18"/>
    <w:rsid w:val="00615B3F"/>
    <w:rsid w:val="00615B4B"/>
    <w:rsid w:val="00615B94"/>
    <w:rsid w:val="00615B97"/>
    <w:rsid w:val="00615BAB"/>
    <w:rsid w:val="00615BC5"/>
    <w:rsid w:val="00615BCB"/>
    <w:rsid w:val="00615C0E"/>
    <w:rsid w:val="00615C1C"/>
    <w:rsid w:val="00615C47"/>
    <w:rsid w:val="00615C53"/>
    <w:rsid w:val="00615C73"/>
    <w:rsid w:val="00615C93"/>
    <w:rsid w:val="00615C99"/>
    <w:rsid w:val="00615CAF"/>
    <w:rsid w:val="00615CCD"/>
    <w:rsid w:val="00615CD4"/>
    <w:rsid w:val="00615CDE"/>
    <w:rsid w:val="00615CF8"/>
    <w:rsid w:val="00615CFC"/>
    <w:rsid w:val="00615D1C"/>
    <w:rsid w:val="00615D21"/>
    <w:rsid w:val="00615D47"/>
    <w:rsid w:val="00615D96"/>
    <w:rsid w:val="00615E14"/>
    <w:rsid w:val="00615E24"/>
    <w:rsid w:val="00615F25"/>
    <w:rsid w:val="00615F67"/>
    <w:rsid w:val="00615FF1"/>
    <w:rsid w:val="00615FF4"/>
    <w:rsid w:val="00616002"/>
    <w:rsid w:val="00616019"/>
    <w:rsid w:val="0061602C"/>
    <w:rsid w:val="00616034"/>
    <w:rsid w:val="00616038"/>
    <w:rsid w:val="00616054"/>
    <w:rsid w:val="0061608C"/>
    <w:rsid w:val="006160DF"/>
    <w:rsid w:val="00616112"/>
    <w:rsid w:val="00616127"/>
    <w:rsid w:val="00616129"/>
    <w:rsid w:val="0061617A"/>
    <w:rsid w:val="0061619D"/>
    <w:rsid w:val="006161A7"/>
    <w:rsid w:val="006161C4"/>
    <w:rsid w:val="006161C6"/>
    <w:rsid w:val="00616220"/>
    <w:rsid w:val="00616239"/>
    <w:rsid w:val="00616241"/>
    <w:rsid w:val="0061627F"/>
    <w:rsid w:val="006162AE"/>
    <w:rsid w:val="006162C0"/>
    <w:rsid w:val="006162C7"/>
    <w:rsid w:val="006162ED"/>
    <w:rsid w:val="0061630B"/>
    <w:rsid w:val="00616310"/>
    <w:rsid w:val="0061631D"/>
    <w:rsid w:val="00616333"/>
    <w:rsid w:val="00616372"/>
    <w:rsid w:val="00616388"/>
    <w:rsid w:val="0061639D"/>
    <w:rsid w:val="006163B3"/>
    <w:rsid w:val="006163D0"/>
    <w:rsid w:val="0061643C"/>
    <w:rsid w:val="0061646C"/>
    <w:rsid w:val="006164B9"/>
    <w:rsid w:val="006164D2"/>
    <w:rsid w:val="00616500"/>
    <w:rsid w:val="00616518"/>
    <w:rsid w:val="0061652B"/>
    <w:rsid w:val="00616533"/>
    <w:rsid w:val="00616540"/>
    <w:rsid w:val="0061654A"/>
    <w:rsid w:val="00616555"/>
    <w:rsid w:val="00616578"/>
    <w:rsid w:val="00616585"/>
    <w:rsid w:val="006165D7"/>
    <w:rsid w:val="006165F5"/>
    <w:rsid w:val="0061661D"/>
    <w:rsid w:val="00616623"/>
    <w:rsid w:val="0061665D"/>
    <w:rsid w:val="00616686"/>
    <w:rsid w:val="006166B4"/>
    <w:rsid w:val="00616709"/>
    <w:rsid w:val="0061675A"/>
    <w:rsid w:val="00616782"/>
    <w:rsid w:val="006167BB"/>
    <w:rsid w:val="006167EB"/>
    <w:rsid w:val="00616813"/>
    <w:rsid w:val="0061681A"/>
    <w:rsid w:val="00616834"/>
    <w:rsid w:val="00616838"/>
    <w:rsid w:val="00616883"/>
    <w:rsid w:val="0061688B"/>
    <w:rsid w:val="006168AE"/>
    <w:rsid w:val="006168BD"/>
    <w:rsid w:val="006168D0"/>
    <w:rsid w:val="006168EB"/>
    <w:rsid w:val="006168F9"/>
    <w:rsid w:val="00616904"/>
    <w:rsid w:val="00616905"/>
    <w:rsid w:val="0061690C"/>
    <w:rsid w:val="00616956"/>
    <w:rsid w:val="006169A0"/>
    <w:rsid w:val="006169A6"/>
    <w:rsid w:val="006169F1"/>
    <w:rsid w:val="00616A2D"/>
    <w:rsid w:val="00616A4F"/>
    <w:rsid w:val="00616A67"/>
    <w:rsid w:val="00616A6B"/>
    <w:rsid w:val="00616A7C"/>
    <w:rsid w:val="00616AA2"/>
    <w:rsid w:val="00616AB1"/>
    <w:rsid w:val="00616AD7"/>
    <w:rsid w:val="00616B0A"/>
    <w:rsid w:val="00616B0F"/>
    <w:rsid w:val="00616B10"/>
    <w:rsid w:val="00616B38"/>
    <w:rsid w:val="00616B8F"/>
    <w:rsid w:val="00616BA4"/>
    <w:rsid w:val="00616BA8"/>
    <w:rsid w:val="00616BB0"/>
    <w:rsid w:val="00616BCD"/>
    <w:rsid w:val="00616BE2"/>
    <w:rsid w:val="00616BE9"/>
    <w:rsid w:val="00616C32"/>
    <w:rsid w:val="00616C61"/>
    <w:rsid w:val="00616C71"/>
    <w:rsid w:val="00616C86"/>
    <w:rsid w:val="00616CAD"/>
    <w:rsid w:val="00616CAE"/>
    <w:rsid w:val="00616CBF"/>
    <w:rsid w:val="00616CDD"/>
    <w:rsid w:val="00616D22"/>
    <w:rsid w:val="00616D28"/>
    <w:rsid w:val="00616D3C"/>
    <w:rsid w:val="00616D8F"/>
    <w:rsid w:val="00616D90"/>
    <w:rsid w:val="00616D94"/>
    <w:rsid w:val="00616DC6"/>
    <w:rsid w:val="00616DDB"/>
    <w:rsid w:val="00616DF6"/>
    <w:rsid w:val="00616E58"/>
    <w:rsid w:val="00616E86"/>
    <w:rsid w:val="00616EB3"/>
    <w:rsid w:val="00616EBB"/>
    <w:rsid w:val="00616EDD"/>
    <w:rsid w:val="00616EED"/>
    <w:rsid w:val="00616F25"/>
    <w:rsid w:val="00616F33"/>
    <w:rsid w:val="00616F50"/>
    <w:rsid w:val="00616F5E"/>
    <w:rsid w:val="00616FB5"/>
    <w:rsid w:val="00617013"/>
    <w:rsid w:val="006170CC"/>
    <w:rsid w:val="006170D6"/>
    <w:rsid w:val="006170DD"/>
    <w:rsid w:val="006170F1"/>
    <w:rsid w:val="00617115"/>
    <w:rsid w:val="00617185"/>
    <w:rsid w:val="006171E8"/>
    <w:rsid w:val="0061720E"/>
    <w:rsid w:val="00617244"/>
    <w:rsid w:val="00617267"/>
    <w:rsid w:val="0061727B"/>
    <w:rsid w:val="006172C9"/>
    <w:rsid w:val="006172F1"/>
    <w:rsid w:val="006172FE"/>
    <w:rsid w:val="00617300"/>
    <w:rsid w:val="0061736C"/>
    <w:rsid w:val="0061738D"/>
    <w:rsid w:val="0061739C"/>
    <w:rsid w:val="006173B9"/>
    <w:rsid w:val="006173CB"/>
    <w:rsid w:val="006173D9"/>
    <w:rsid w:val="00617434"/>
    <w:rsid w:val="0061746B"/>
    <w:rsid w:val="006174A4"/>
    <w:rsid w:val="006174CB"/>
    <w:rsid w:val="0061751A"/>
    <w:rsid w:val="0061753F"/>
    <w:rsid w:val="00617564"/>
    <w:rsid w:val="00617578"/>
    <w:rsid w:val="00617592"/>
    <w:rsid w:val="00617598"/>
    <w:rsid w:val="006175A8"/>
    <w:rsid w:val="006175C6"/>
    <w:rsid w:val="006175E2"/>
    <w:rsid w:val="006175F2"/>
    <w:rsid w:val="0061763D"/>
    <w:rsid w:val="0061763E"/>
    <w:rsid w:val="00617641"/>
    <w:rsid w:val="0061768A"/>
    <w:rsid w:val="0061774C"/>
    <w:rsid w:val="0061778A"/>
    <w:rsid w:val="0061779E"/>
    <w:rsid w:val="006177A0"/>
    <w:rsid w:val="006177B6"/>
    <w:rsid w:val="006177D8"/>
    <w:rsid w:val="00617812"/>
    <w:rsid w:val="0061781B"/>
    <w:rsid w:val="0061781C"/>
    <w:rsid w:val="00617839"/>
    <w:rsid w:val="0061783E"/>
    <w:rsid w:val="00617849"/>
    <w:rsid w:val="0061785C"/>
    <w:rsid w:val="00617887"/>
    <w:rsid w:val="0061790B"/>
    <w:rsid w:val="00617971"/>
    <w:rsid w:val="0061798B"/>
    <w:rsid w:val="006179C2"/>
    <w:rsid w:val="00617A24"/>
    <w:rsid w:val="00617A9A"/>
    <w:rsid w:val="00617B1B"/>
    <w:rsid w:val="00617B6D"/>
    <w:rsid w:val="00617B6F"/>
    <w:rsid w:val="00617B71"/>
    <w:rsid w:val="00617B74"/>
    <w:rsid w:val="00617BEB"/>
    <w:rsid w:val="00617BFA"/>
    <w:rsid w:val="00617C02"/>
    <w:rsid w:val="00617C31"/>
    <w:rsid w:val="00617C3D"/>
    <w:rsid w:val="00617C51"/>
    <w:rsid w:val="00617C87"/>
    <w:rsid w:val="00617C97"/>
    <w:rsid w:val="00617C9B"/>
    <w:rsid w:val="00617CE3"/>
    <w:rsid w:val="00617CED"/>
    <w:rsid w:val="00617D38"/>
    <w:rsid w:val="00617D3E"/>
    <w:rsid w:val="00617D81"/>
    <w:rsid w:val="00617D9C"/>
    <w:rsid w:val="00617DB7"/>
    <w:rsid w:val="00617DBD"/>
    <w:rsid w:val="00617DD6"/>
    <w:rsid w:val="00617E3D"/>
    <w:rsid w:val="00617E81"/>
    <w:rsid w:val="00617EC6"/>
    <w:rsid w:val="00617EF2"/>
    <w:rsid w:val="00617F27"/>
    <w:rsid w:val="00617FAB"/>
    <w:rsid w:val="00617FBB"/>
    <w:rsid w:val="00617FBC"/>
    <w:rsid w:val="00617FE1"/>
    <w:rsid w:val="00620051"/>
    <w:rsid w:val="00620055"/>
    <w:rsid w:val="00620063"/>
    <w:rsid w:val="00620067"/>
    <w:rsid w:val="006200B3"/>
    <w:rsid w:val="006200D2"/>
    <w:rsid w:val="006200FB"/>
    <w:rsid w:val="0062014B"/>
    <w:rsid w:val="00620159"/>
    <w:rsid w:val="0062018B"/>
    <w:rsid w:val="00620194"/>
    <w:rsid w:val="006201C7"/>
    <w:rsid w:val="0062020B"/>
    <w:rsid w:val="00620232"/>
    <w:rsid w:val="0062023D"/>
    <w:rsid w:val="0062023E"/>
    <w:rsid w:val="006202C6"/>
    <w:rsid w:val="0062030A"/>
    <w:rsid w:val="0062030C"/>
    <w:rsid w:val="00620367"/>
    <w:rsid w:val="0062037B"/>
    <w:rsid w:val="00620399"/>
    <w:rsid w:val="006203A6"/>
    <w:rsid w:val="006203BD"/>
    <w:rsid w:val="006203FD"/>
    <w:rsid w:val="006203FF"/>
    <w:rsid w:val="00620424"/>
    <w:rsid w:val="00620429"/>
    <w:rsid w:val="0062047C"/>
    <w:rsid w:val="006204D9"/>
    <w:rsid w:val="006204DA"/>
    <w:rsid w:val="00620501"/>
    <w:rsid w:val="00620520"/>
    <w:rsid w:val="00620534"/>
    <w:rsid w:val="0062053A"/>
    <w:rsid w:val="0062057C"/>
    <w:rsid w:val="0062059D"/>
    <w:rsid w:val="006205A1"/>
    <w:rsid w:val="006205D8"/>
    <w:rsid w:val="006205E0"/>
    <w:rsid w:val="0062063E"/>
    <w:rsid w:val="0062065E"/>
    <w:rsid w:val="0062066D"/>
    <w:rsid w:val="00620672"/>
    <w:rsid w:val="006206BF"/>
    <w:rsid w:val="00620724"/>
    <w:rsid w:val="00620756"/>
    <w:rsid w:val="00620767"/>
    <w:rsid w:val="006207C1"/>
    <w:rsid w:val="00620801"/>
    <w:rsid w:val="00620809"/>
    <w:rsid w:val="00620813"/>
    <w:rsid w:val="0062087D"/>
    <w:rsid w:val="006208B5"/>
    <w:rsid w:val="00620936"/>
    <w:rsid w:val="0062095A"/>
    <w:rsid w:val="0062095E"/>
    <w:rsid w:val="00620999"/>
    <w:rsid w:val="006209B9"/>
    <w:rsid w:val="006209DB"/>
    <w:rsid w:val="00620A12"/>
    <w:rsid w:val="00620A20"/>
    <w:rsid w:val="00620A2D"/>
    <w:rsid w:val="00620A4A"/>
    <w:rsid w:val="00620A72"/>
    <w:rsid w:val="00620AAA"/>
    <w:rsid w:val="00620ACF"/>
    <w:rsid w:val="00620AE1"/>
    <w:rsid w:val="00620AE6"/>
    <w:rsid w:val="00620AF2"/>
    <w:rsid w:val="00620AF6"/>
    <w:rsid w:val="00620B06"/>
    <w:rsid w:val="00620B51"/>
    <w:rsid w:val="00620B62"/>
    <w:rsid w:val="00620C00"/>
    <w:rsid w:val="00620C09"/>
    <w:rsid w:val="00620C2B"/>
    <w:rsid w:val="00620C35"/>
    <w:rsid w:val="00620C41"/>
    <w:rsid w:val="00620C51"/>
    <w:rsid w:val="00620C58"/>
    <w:rsid w:val="00620CB0"/>
    <w:rsid w:val="00620CC7"/>
    <w:rsid w:val="00620D03"/>
    <w:rsid w:val="00620D2A"/>
    <w:rsid w:val="00620D32"/>
    <w:rsid w:val="00620D4F"/>
    <w:rsid w:val="00620D74"/>
    <w:rsid w:val="00620DA5"/>
    <w:rsid w:val="00620DED"/>
    <w:rsid w:val="00620DF4"/>
    <w:rsid w:val="00620DFA"/>
    <w:rsid w:val="00620E1D"/>
    <w:rsid w:val="00620E49"/>
    <w:rsid w:val="00620E53"/>
    <w:rsid w:val="00620EBC"/>
    <w:rsid w:val="00620EC8"/>
    <w:rsid w:val="00620ED2"/>
    <w:rsid w:val="00620EE7"/>
    <w:rsid w:val="00620F2A"/>
    <w:rsid w:val="00620F50"/>
    <w:rsid w:val="00620F89"/>
    <w:rsid w:val="00620FCD"/>
    <w:rsid w:val="00620FD8"/>
    <w:rsid w:val="0062100F"/>
    <w:rsid w:val="00621013"/>
    <w:rsid w:val="0062102F"/>
    <w:rsid w:val="00621064"/>
    <w:rsid w:val="00621075"/>
    <w:rsid w:val="006210B2"/>
    <w:rsid w:val="006210C7"/>
    <w:rsid w:val="0062110D"/>
    <w:rsid w:val="0062110F"/>
    <w:rsid w:val="00621140"/>
    <w:rsid w:val="006211C9"/>
    <w:rsid w:val="006211DB"/>
    <w:rsid w:val="006211E2"/>
    <w:rsid w:val="00621215"/>
    <w:rsid w:val="00621217"/>
    <w:rsid w:val="00621239"/>
    <w:rsid w:val="006212D6"/>
    <w:rsid w:val="006212DA"/>
    <w:rsid w:val="00621313"/>
    <w:rsid w:val="00621324"/>
    <w:rsid w:val="0062132D"/>
    <w:rsid w:val="006213B0"/>
    <w:rsid w:val="0062140F"/>
    <w:rsid w:val="00621428"/>
    <w:rsid w:val="00621459"/>
    <w:rsid w:val="00621479"/>
    <w:rsid w:val="006214DC"/>
    <w:rsid w:val="0062150A"/>
    <w:rsid w:val="00621548"/>
    <w:rsid w:val="0062154F"/>
    <w:rsid w:val="00621566"/>
    <w:rsid w:val="00621584"/>
    <w:rsid w:val="00621589"/>
    <w:rsid w:val="00621597"/>
    <w:rsid w:val="006215C0"/>
    <w:rsid w:val="006215E8"/>
    <w:rsid w:val="0062166F"/>
    <w:rsid w:val="00621675"/>
    <w:rsid w:val="00621687"/>
    <w:rsid w:val="0062168E"/>
    <w:rsid w:val="006216AA"/>
    <w:rsid w:val="006216B5"/>
    <w:rsid w:val="00621704"/>
    <w:rsid w:val="00621726"/>
    <w:rsid w:val="00621728"/>
    <w:rsid w:val="00621739"/>
    <w:rsid w:val="00621746"/>
    <w:rsid w:val="0062175E"/>
    <w:rsid w:val="00621762"/>
    <w:rsid w:val="00621807"/>
    <w:rsid w:val="0062180C"/>
    <w:rsid w:val="0062184B"/>
    <w:rsid w:val="00621879"/>
    <w:rsid w:val="0062189C"/>
    <w:rsid w:val="006218D3"/>
    <w:rsid w:val="00621917"/>
    <w:rsid w:val="0062192A"/>
    <w:rsid w:val="0062192D"/>
    <w:rsid w:val="0062194E"/>
    <w:rsid w:val="00621959"/>
    <w:rsid w:val="00621982"/>
    <w:rsid w:val="006219AD"/>
    <w:rsid w:val="006219B7"/>
    <w:rsid w:val="00621A1A"/>
    <w:rsid w:val="00621A52"/>
    <w:rsid w:val="00621A87"/>
    <w:rsid w:val="00621A8C"/>
    <w:rsid w:val="00621AB2"/>
    <w:rsid w:val="00621AD8"/>
    <w:rsid w:val="00621AE9"/>
    <w:rsid w:val="00621B36"/>
    <w:rsid w:val="00621B47"/>
    <w:rsid w:val="00621B91"/>
    <w:rsid w:val="00621BA7"/>
    <w:rsid w:val="00621BBC"/>
    <w:rsid w:val="00621BE1"/>
    <w:rsid w:val="00621C12"/>
    <w:rsid w:val="00621C1D"/>
    <w:rsid w:val="00621C2D"/>
    <w:rsid w:val="00621CA2"/>
    <w:rsid w:val="00621CDE"/>
    <w:rsid w:val="00621CE1"/>
    <w:rsid w:val="00621CE3"/>
    <w:rsid w:val="00621CF8"/>
    <w:rsid w:val="00621D0E"/>
    <w:rsid w:val="00621D18"/>
    <w:rsid w:val="00621D61"/>
    <w:rsid w:val="00621D83"/>
    <w:rsid w:val="00621DD7"/>
    <w:rsid w:val="00621E02"/>
    <w:rsid w:val="00621E59"/>
    <w:rsid w:val="00621E7B"/>
    <w:rsid w:val="00621E80"/>
    <w:rsid w:val="00621EDE"/>
    <w:rsid w:val="00621F7E"/>
    <w:rsid w:val="00621FA2"/>
    <w:rsid w:val="00621FA6"/>
    <w:rsid w:val="00621FB7"/>
    <w:rsid w:val="0062200E"/>
    <w:rsid w:val="00622033"/>
    <w:rsid w:val="00622046"/>
    <w:rsid w:val="0062204F"/>
    <w:rsid w:val="0062205A"/>
    <w:rsid w:val="0062206A"/>
    <w:rsid w:val="0062207B"/>
    <w:rsid w:val="0062209B"/>
    <w:rsid w:val="006220AF"/>
    <w:rsid w:val="006220D2"/>
    <w:rsid w:val="0062211E"/>
    <w:rsid w:val="0062211F"/>
    <w:rsid w:val="00622129"/>
    <w:rsid w:val="0062212A"/>
    <w:rsid w:val="00622176"/>
    <w:rsid w:val="00622189"/>
    <w:rsid w:val="0062218F"/>
    <w:rsid w:val="0062219A"/>
    <w:rsid w:val="006221CC"/>
    <w:rsid w:val="006221DF"/>
    <w:rsid w:val="00622249"/>
    <w:rsid w:val="00622251"/>
    <w:rsid w:val="006222C1"/>
    <w:rsid w:val="006222C7"/>
    <w:rsid w:val="006222F1"/>
    <w:rsid w:val="006222FB"/>
    <w:rsid w:val="0062236B"/>
    <w:rsid w:val="00622371"/>
    <w:rsid w:val="00622393"/>
    <w:rsid w:val="006223AC"/>
    <w:rsid w:val="006223C4"/>
    <w:rsid w:val="00622401"/>
    <w:rsid w:val="0062246D"/>
    <w:rsid w:val="00622494"/>
    <w:rsid w:val="006224E1"/>
    <w:rsid w:val="006224E4"/>
    <w:rsid w:val="00622557"/>
    <w:rsid w:val="00622582"/>
    <w:rsid w:val="006225BA"/>
    <w:rsid w:val="006225EB"/>
    <w:rsid w:val="006225EC"/>
    <w:rsid w:val="006225FB"/>
    <w:rsid w:val="00622657"/>
    <w:rsid w:val="00622659"/>
    <w:rsid w:val="00622694"/>
    <w:rsid w:val="0062269C"/>
    <w:rsid w:val="0062271B"/>
    <w:rsid w:val="0062275D"/>
    <w:rsid w:val="00622765"/>
    <w:rsid w:val="0062278E"/>
    <w:rsid w:val="006227B9"/>
    <w:rsid w:val="006227BC"/>
    <w:rsid w:val="006227EE"/>
    <w:rsid w:val="0062283C"/>
    <w:rsid w:val="00622857"/>
    <w:rsid w:val="00622868"/>
    <w:rsid w:val="00622887"/>
    <w:rsid w:val="0062291C"/>
    <w:rsid w:val="00622923"/>
    <w:rsid w:val="00622937"/>
    <w:rsid w:val="0062293F"/>
    <w:rsid w:val="00622984"/>
    <w:rsid w:val="00622997"/>
    <w:rsid w:val="006229A7"/>
    <w:rsid w:val="006229AF"/>
    <w:rsid w:val="006229FC"/>
    <w:rsid w:val="00622A20"/>
    <w:rsid w:val="00622A25"/>
    <w:rsid w:val="00622A53"/>
    <w:rsid w:val="00622A6E"/>
    <w:rsid w:val="00622A71"/>
    <w:rsid w:val="00622A74"/>
    <w:rsid w:val="00622A78"/>
    <w:rsid w:val="00622A7F"/>
    <w:rsid w:val="00622AAE"/>
    <w:rsid w:val="00622ABB"/>
    <w:rsid w:val="00622ADC"/>
    <w:rsid w:val="00622ADF"/>
    <w:rsid w:val="00622B05"/>
    <w:rsid w:val="00622B30"/>
    <w:rsid w:val="00622B72"/>
    <w:rsid w:val="00622B7F"/>
    <w:rsid w:val="00622B84"/>
    <w:rsid w:val="00622B8B"/>
    <w:rsid w:val="00622B9D"/>
    <w:rsid w:val="00622BD5"/>
    <w:rsid w:val="00622C45"/>
    <w:rsid w:val="00622C97"/>
    <w:rsid w:val="00622C99"/>
    <w:rsid w:val="00622CA9"/>
    <w:rsid w:val="00622CBA"/>
    <w:rsid w:val="00622CC7"/>
    <w:rsid w:val="00622CD5"/>
    <w:rsid w:val="00622CEA"/>
    <w:rsid w:val="00622CEE"/>
    <w:rsid w:val="00622CFF"/>
    <w:rsid w:val="00622D17"/>
    <w:rsid w:val="00622D32"/>
    <w:rsid w:val="00622D3E"/>
    <w:rsid w:val="00622D5E"/>
    <w:rsid w:val="00622D82"/>
    <w:rsid w:val="00622D9B"/>
    <w:rsid w:val="00622DA7"/>
    <w:rsid w:val="00622DBF"/>
    <w:rsid w:val="00622E03"/>
    <w:rsid w:val="00622E3E"/>
    <w:rsid w:val="00622E3F"/>
    <w:rsid w:val="00622E73"/>
    <w:rsid w:val="00622E77"/>
    <w:rsid w:val="00622EC2"/>
    <w:rsid w:val="00622EC7"/>
    <w:rsid w:val="00622ECF"/>
    <w:rsid w:val="00622EDE"/>
    <w:rsid w:val="00622F33"/>
    <w:rsid w:val="00622F57"/>
    <w:rsid w:val="00622F82"/>
    <w:rsid w:val="00622F95"/>
    <w:rsid w:val="00622FA9"/>
    <w:rsid w:val="00622FF8"/>
    <w:rsid w:val="00623045"/>
    <w:rsid w:val="00623063"/>
    <w:rsid w:val="0062306B"/>
    <w:rsid w:val="0062308B"/>
    <w:rsid w:val="006230B5"/>
    <w:rsid w:val="006230DC"/>
    <w:rsid w:val="0062312D"/>
    <w:rsid w:val="0062312F"/>
    <w:rsid w:val="0062313E"/>
    <w:rsid w:val="00623146"/>
    <w:rsid w:val="0062314F"/>
    <w:rsid w:val="006231D3"/>
    <w:rsid w:val="006231E9"/>
    <w:rsid w:val="006231F3"/>
    <w:rsid w:val="00623208"/>
    <w:rsid w:val="00623209"/>
    <w:rsid w:val="0062320E"/>
    <w:rsid w:val="00623211"/>
    <w:rsid w:val="0062321E"/>
    <w:rsid w:val="00623234"/>
    <w:rsid w:val="006232C1"/>
    <w:rsid w:val="006232C8"/>
    <w:rsid w:val="006232E2"/>
    <w:rsid w:val="00623309"/>
    <w:rsid w:val="0062330F"/>
    <w:rsid w:val="00623347"/>
    <w:rsid w:val="0062336D"/>
    <w:rsid w:val="00623375"/>
    <w:rsid w:val="0062338C"/>
    <w:rsid w:val="0062338E"/>
    <w:rsid w:val="0062339F"/>
    <w:rsid w:val="006233A0"/>
    <w:rsid w:val="006233A3"/>
    <w:rsid w:val="006233A6"/>
    <w:rsid w:val="006233CC"/>
    <w:rsid w:val="006233F8"/>
    <w:rsid w:val="006233FD"/>
    <w:rsid w:val="0062340F"/>
    <w:rsid w:val="006234D7"/>
    <w:rsid w:val="006234E7"/>
    <w:rsid w:val="00623503"/>
    <w:rsid w:val="0062352F"/>
    <w:rsid w:val="00623548"/>
    <w:rsid w:val="0062354C"/>
    <w:rsid w:val="0062356E"/>
    <w:rsid w:val="00623573"/>
    <w:rsid w:val="00623588"/>
    <w:rsid w:val="00623598"/>
    <w:rsid w:val="0062359E"/>
    <w:rsid w:val="006235F0"/>
    <w:rsid w:val="00623665"/>
    <w:rsid w:val="0062366A"/>
    <w:rsid w:val="0062369A"/>
    <w:rsid w:val="0062369F"/>
    <w:rsid w:val="006236A8"/>
    <w:rsid w:val="006236F2"/>
    <w:rsid w:val="00623762"/>
    <w:rsid w:val="0062376B"/>
    <w:rsid w:val="00623795"/>
    <w:rsid w:val="006237C3"/>
    <w:rsid w:val="0062383F"/>
    <w:rsid w:val="0062385D"/>
    <w:rsid w:val="00623865"/>
    <w:rsid w:val="00623877"/>
    <w:rsid w:val="00623883"/>
    <w:rsid w:val="006238DF"/>
    <w:rsid w:val="006238FA"/>
    <w:rsid w:val="006238FD"/>
    <w:rsid w:val="00623906"/>
    <w:rsid w:val="00623927"/>
    <w:rsid w:val="0062393C"/>
    <w:rsid w:val="00623940"/>
    <w:rsid w:val="0062398B"/>
    <w:rsid w:val="00623995"/>
    <w:rsid w:val="006239E0"/>
    <w:rsid w:val="00623A33"/>
    <w:rsid w:val="00623A3C"/>
    <w:rsid w:val="00623A55"/>
    <w:rsid w:val="00623AF3"/>
    <w:rsid w:val="00623B06"/>
    <w:rsid w:val="00623B2A"/>
    <w:rsid w:val="00623B30"/>
    <w:rsid w:val="00623B38"/>
    <w:rsid w:val="00623B50"/>
    <w:rsid w:val="00623B61"/>
    <w:rsid w:val="00623B9C"/>
    <w:rsid w:val="00623BAE"/>
    <w:rsid w:val="00623BEC"/>
    <w:rsid w:val="00623C6A"/>
    <w:rsid w:val="00623CE5"/>
    <w:rsid w:val="00623CEB"/>
    <w:rsid w:val="00623D0A"/>
    <w:rsid w:val="00623D54"/>
    <w:rsid w:val="00623D5A"/>
    <w:rsid w:val="00623D69"/>
    <w:rsid w:val="00623D8C"/>
    <w:rsid w:val="00623D8E"/>
    <w:rsid w:val="00623DA2"/>
    <w:rsid w:val="00623DA9"/>
    <w:rsid w:val="00623DD2"/>
    <w:rsid w:val="00623DF5"/>
    <w:rsid w:val="00623E1E"/>
    <w:rsid w:val="00623E28"/>
    <w:rsid w:val="00623E3B"/>
    <w:rsid w:val="00623E6D"/>
    <w:rsid w:val="00623E83"/>
    <w:rsid w:val="00623ED9"/>
    <w:rsid w:val="00623EDF"/>
    <w:rsid w:val="00623F14"/>
    <w:rsid w:val="00623F91"/>
    <w:rsid w:val="00623F9C"/>
    <w:rsid w:val="00624036"/>
    <w:rsid w:val="00624052"/>
    <w:rsid w:val="006240DD"/>
    <w:rsid w:val="0062411A"/>
    <w:rsid w:val="006241A2"/>
    <w:rsid w:val="006241BF"/>
    <w:rsid w:val="006241C7"/>
    <w:rsid w:val="006241DC"/>
    <w:rsid w:val="006241F3"/>
    <w:rsid w:val="00624204"/>
    <w:rsid w:val="00624250"/>
    <w:rsid w:val="0062426A"/>
    <w:rsid w:val="0062428C"/>
    <w:rsid w:val="0062428E"/>
    <w:rsid w:val="006242AD"/>
    <w:rsid w:val="006242BB"/>
    <w:rsid w:val="00624306"/>
    <w:rsid w:val="00624325"/>
    <w:rsid w:val="006243A0"/>
    <w:rsid w:val="006243AA"/>
    <w:rsid w:val="006243CE"/>
    <w:rsid w:val="00624419"/>
    <w:rsid w:val="00624420"/>
    <w:rsid w:val="00624421"/>
    <w:rsid w:val="0062446D"/>
    <w:rsid w:val="006244A6"/>
    <w:rsid w:val="006244D5"/>
    <w:rsid w:val="006244EB"/>
    <w:rsid w:val="0062450B"/>
    <w:rsid w:val="00624529"/>
    <w:rsid w:val="00624554"/>
    <w:rsid w:val="006245C4"/>
    <w:rsid w:val="006245D4"/>
    <w:rsid w:val="00624607"/>
    <w:rsid w:val="00624617"/>
    <w:rsid w:val="0062461E"/>
    <w:rsid w:val="0062462B"/>
    <w:rsid w:val="00624645"/>
    <w:rsid w:val="00624646"/>
    <w:rsid w:val="00624659"/>
    <w:rsid w:val="0062469C"/>
    <w:rsid w:val="006246B9"/>
    <w:rsid w:val="00624706"/>
    <w:rsid w:val="0062473E"/>
    <w:rsid w:val="00624748"/>
    <w:rsid w:val="00624751"/>
    <w:rsid w:val="00624756"/>
    <w:rsid w:val="0062476A"/>
    <w:rsid w:val="00624783"/>
    <w:rsid w:val="00624785"/>
    <w:rsid w:val="0062478E"/>
    <w:rsid w:val="006247B0"/>
    <w:rsid w:val="00624807"/>
    <w:rsid w:val="00624844"/>
    <w:rsid w:val="006248CD"/>
    <w:rsid w:val="006248DB"/>
    <w:rsid w:val="00624902"/>
    <w:rsid w:val="00624903"/>
    <w:rsid w:val="0062490D"/>
    <w:rsid w:val="0062497C"/>
    <w:rsid w:val="006249DB"/>
    <w:rsid w:val="006249E8"/>
    <w:rsid w:val="00624A02"/>
    <w:rsid w:val="00624A0E"/>
    <w:rsid w:val="00624A3D"/>
    <w:rsid w:val="00624A62"/>
    <w:rsid w:val="00624A6D"/>
    <w:rsid w:val="00624A90"/>
    <w:rsid w:val="00624AB0"/>
    <w:rsid w:val="00624AB9"/>
    <w:rsid w:val="00624AD7"/>
    <w:rsid w:val="00624ADB"/>
    <w:rsid w:val="00624AF2"/>
    <w:rsid w:val="00624B2E"/>
    <w:rsid w:val="00624B7A"/>
    <w:rsid w:val="00624BC1"/>
    <w:rsid w:val="00624BFA"/>
    <w:rsid w:val="00624C43"/>
    <w:rsid w:val="00624C9F"/>
    <w:rsid w:val="00624CA8"/>
    <w:rsid w:val="00624CB0"/>
    <w:rsid w:val="00624CF0"/>
    <w:rsid w:val="00624D01"/>
    <w:rsid w:val="00624D0B"/>
    <w:rsid w:val="00624D1B"/>
    <w:rsid w:val="00624D4E"/>
    <w:rsid w:val="00624D61"/>
    <w:rsid w:val="00624D6A"/>
    <w:rsid w:val="00624D8E"/>
    <w:rsid w:val="00624DC6"/>
    <w:rsid w:val="00624DEA"/>
    <w:rsid w:val="00624DFB"/>
    <w:rsid w:val="00624E0A"/>
    <w:rsid w:val="00624E15"/>
    <w:rsid w:val="00624E40"/>
    <w:rsid w:val="00624E4D"/>
    <w:rsid w:val="00624E85"/>
    <w:rsid w:val="00624E8B"/>
    <w:rsid w:val="00624EBF"/>
    <w:rsid w:val="00624F03"/>
    <w:rsid w:val="00624F04"/>
    <w:rsid w:val="00624F0A"/>
    <w:rsid w:val="00624F53"/>
    <w:rsid w:val="00624F60"/>
    <w:rsid w:val="00624F69"/>
    <w:rsid w:val="00624F76"/>
    <w:rsid w:val="00624F91"/>
    <w:rsid w:val="00624FA4"/>
    <w:rsid w:val="00624FDB"/>
    <w:rsid w:val="00624FEE"/>
    <w:rsid w:val="0062501C"/>
    <w:rsid w:val="0062504E"/>
    <w:rsid w:val="0062507A"/>
    <w:rsid w:val="0062508A"/>
    <w:rsid w:val="0062509E"/>
    <w:rsid w:val="006250DC"/>
    <w:rsid w:val="006250E1"/>
    <w:rsid w:val="0062511F"/>
    <w:rsid w:val="0062512A"/>
    <w:rsid w:val="0062513B"/>
    <w:rsid w:val="0062513F"/>
    <w:rsid w:val="00625141"/>
    <w:rsid w:val="0062518C"/>
    <w:rsid w:val="0062519E"/>
    <w:rsid w:val="006251B6"/>
    <w:rsid w:val="0062522D"/>
    <w:rsid w:val="0062523A"/>
    <w:rsid w:val="00625283"/>
    <w:rsid w:val="00625287"/>
    <w:rsid w:val="006252A5"/>
    <w:rsid w:val="006252B1"/>
    <w:rsid w:val="006252DF"/>
    <w:rsid w:val="006252EB"/>
    <w:rsid w:val="00625300"/>
    <w:rsid w:val="00625310"/>
    <w:rsid w:val="00625311"/>
    <w:rsid w:val="00625345"/>
    <w:rsid w:val="00625354"/>
    <w:rsid w:val="0062535E"/>
    <w:rsid w:val="0062537C"/>
    <w:rsid w:val="0062538D"/>
    <w:rsid w:val="00625399"/>
    <w:rsid w:val="006253A8"/>
    <w:rsid w:val="006253B5"/>
    <w:rsid w:val="006253C6"/>
    <w:rsid w:val="006253ED"/>
    <w:rsid w:val="00625427"/>
    <w:rsid w:val="00625471"/>
    <w:rsid w:val="0062549F"/>
    <w:rsid w:val="006254EA"/>
    <w:rsid w:val="006254F7"/>
    <w:rsid w:val="0062554B"/>
    <w:rsid w:val="00625563"/>
    <w:rsid w:val="006255B2"/>
    <w:rsid w:val="006255F4"/>
    <w:rsid w:val="006255FD"/>
    <w:rsid w:val="006255FF"/>
    <w:rsid w:val="0062562E"/>
    <w:rsid w:val="0062564B"/>
    <w:rsid w:val="0062565E"/>
    <w:rsid w:val="0062569E"/>
    <w:rsid w:val="006256A0"/>
    <w:rsid w:val="006256BA"/>
    <w:rsid w:val="006256E8"/>
    <w:rsid w:val="00625713"/>
    <w:rsid w:val="00625723"/>
    <w:rsid w:val="0062573C"/>
    <w:rsid w:val="0062575E"/>
    <w:rsid w:val="00625768"/>
    <w:rsid w:val="00625777"/>
    <w:rsid w:val="006257B3"/>
    <w:rsid w:val="006257B9"/>
    <w:rsid w:val="0062583F"/>
    <w:rsid w:val="00625859"/>
    <w:rsid w:val="00625880"/>
    <w:rsid w:val="00625898"/>
    <w:rsid w:val="006258A5"/>
    <w:rsid w:val="006258C9"/>
    <w:rsid w:val="006258D3"/>
    <w:rsid w:val="006258FC"/>
    <w:rsid w:val="006259A9"/>
    <w:rsid w:val="006259CE"/>
    <w:rsid w:val="006259EC"/>
    <w:rsid w:val="006259F6"/>
    <w:rsid w:val="006259F7"/>
    <w:rsid w:val="00625A0E"/>
    <w:rsid w:val="00625A11"/>
    <w:rsid w:val="00625A2D"/>
    <w:rsid w:val="00625A3A"/>
    <w:rsid w:val="00625A44"/>
    <w:rsid w:val="00625B64"/>
    <w:rsid w:val="00625B9C"/>
    <w:rsid w:val="00625BE8"/>
    <w:rsid w:val="00625C14"/>
    <w:rsid w:val="00625C3B"/>
    <w:rsid w:val="00625C3E"/>
    <w:rsid w:val="00625C50"/>
    <w:rsid w:val="00625C5F"/>
    <w:rsid w:val="00625C7A"/>
    <w:rsid w:val="00625C92"/>
    <w:rsid w:val="00625CA5"/>
    <w:rsid w:val="00625CAF"/>
    <w:rsid w:val="00625CD1"/>
    <w:rsid w:val="00625CF9"/>
    <w:rsid w:val="00625D07"/>
    <w:rsid w:val="00625D1A"/>
    <w:rsid w:val="00625D4B"/>
    <w:rsid w:val="00625DFC"/>
    <w:rsid w:val="00625E02"/>
    <w:rsid w:val="00625E5D"/>
    <w:rsid w:val="00625E71"/>
    <w:rsid w:val="00625E86"/>
    <w:rsid w:val="00625E9E"/>
    <w:rsid w:val="00625ECE"/>
    <w:rsid w:val="00625ED1"/>
    <w:rsid w:val="00625EF9"/>
    <w:rsid w:val="00625F37"/>
    <w:rsid w:val="00625F4E"/>
    <w:rsid w:val="00625F5E"/>
    <w:rsid w:val="00625F89"/>
    <w:rsid w:val="00625F99"/>
    <w:rsid w:val="00625F9F"/>
    <w:rsid w:val="00625FA1"/>
    <w:rsid w:val="00625FC0"/>
    <w:rsid w:val="00626016"/>
    <w:rsid w:val="00626055"/>
    <w:rsid w:val="00626059"/>
    <w:rsid w:val="00626093"/>
    <w:rsid w:val="006260DA"/>
    <w:rsid w:val="00626144"/>
    <w:rsid w:val="00626192"/>
    <w:rsid w:val="006261D6"/>
    <w:rsid w:val="006261EE"/>
    <w:rsid w:val="006261F3"/>
    <w:rsid w:val="00626287"/>
    <w:rsid w:val="0062628D"/>
    <w:rsid w:val="006262B7"/>
    <w:rsid w:val="006262D1"/>
    <w:rsid w:val="006262D6"/>
    <w:rsid w:val="006262F4"/>
    <w:rsid w:val="00626300"/>
    <w:rsid w:val="00626325"/>
    <w:rsid w:val="0062633C"/>
    <w:rsid w:val="0062635B"/>
    <w:rsid w:val="00626378"/>
    <w:rsid w:val="00626391"/>
    <w:rsid w:val="006263AD"/>
    <w:rsid w:val="006263B5"/>
    <w:rsid w:val="006263C6"/>
    <w:rsid w:val="006263CC"/>
    <w:rsid w:val="006263CD"/>
    <w:rsid w:val="006263D4"/>
    <w:rsid w:val="006263ED"/>
    <w:rsid w:val="006263FF"/>
    <w:rsid w:val="00626403"/>
    <w:rsid w:val="00626447"/>
    <w:rsid w:val="00626461"/>
    <w:rsid w:val="006264CC"/>
    <w:rsid w:val="006264F4"/>
    <w:rsid w:val="00626509"/>
    <w:rsid w:val="00626517"/>
    <w:rsid w:val="00626522"/>
    <w:rsid w:val="00626532"/>
    <w:rsid w:val="00626557"/>
    <w:rsid w:val="006265BC"/>
    <w:rsid w:val="006265F8"/>
    <w:rsid w:val="00626602"/>
    <w:rsid w:val="00626604"/>
    <w:rsid w:val="0062660D"/>
    <w:rsid w:val="00626695"/>
    <w:rsid w:val="006266F2"/>
    <w:rsid w:val="006266FE"/>
    <w:rsid w:val="00626701"/>
    <w:rsid w:val="0062670F"/>
    <w:rsid w:val="0062671F"/>
    <w:rsid w:val="0062673E"/>
    <w:rsid w:val="00626755"/>
    <w:rsid w:val="00626768"/>
    <w:rsid w:val="006267D0"/>
    <w:rsid w:val="006267E7"/>
    <w:rsid w:val="006267F0"/>
    <w:rsid w:val="00626805"/>
    <w:rsid w:val="00626810"/>
    <w:rsid w:val="0062686D"/>
    <w:rsid w:val="00626876"/>
    <w:rsid w:val="006268C3"/>
    <w:rsid w:val="006268CD"/>
    <w:rsid w:val="006268D6"/>
    <w:rsid w:val="006268F6"/>
    <w:rsid w:val="0062690E"/>
    <w:rsid w:val="0062691C"/>
    <w:rsid w:val="0062693E"/>
    <w:rsid w:val="0062694B"/>
    <w:rsid w:val="00626952"/>
    <w:rsid w:val="0062696E"/>
    <w:rsid w:val="006269B5"/>
    <w:rsid w:val="006269E1"/>
    <w:rsid w:val="006269E3"/>
    <w:rsid w:val="00626A05"/>
    <w:rsid w:val="00626A6F"/>
    <w:rsid w:val="00626A96"/>
    <w:rsid w:val="00626AA5"/>
    <w:rsid w:val="00626B05"/>
    <w:rsid w:val="00626B1A"/>
    <w:rsid w:val="00626B4E"/>
    <w:rsid w:val="00626B5F"/>
    <w:rsid w:val="00626BAA"/>
    <w:rsid w:val="00626BCE"/>
    <w:rsid w:val="00626BD4"/>
    <w:rsid w:val="00626BE6"/>
    <w:rsid w:val="00626C21"/>
    <w:rsid w:val="00626C2C"/>
    <w:rsid w:val="00626C32"/>
    <w:rsid w:val="00626C5A"/>
    <w:rsid w:val="00626CE3"/>
    <w:rsid w:val="00626D44"/>
    <w:rsid w:val="00626D5A"/>
    <w:rsid w:val="00626D6B"/>
    <w:rsid w:val="00626D76"/>
    <w:rsid w:val="00626DAC"/>
    <w:rsid w:val="00626DAE"/>
    <w:rsid w:val="00626DB2"/>
    <w:rsid w:val="00626DE9"/>
    <w:rsid w:val="00626E01"/>
    <w:rsid w:val="00626E09"/>
    <w:rsid w:val="00626E42"/>
    <w:rsid w:val="00626E68"/>
    <w:rsid w:val="00626ECE"/>
    <w:rsid w:val="00626F14"/>
    <w:rsid w:val="00626F54"/>
    <w:rsid w:val="00626F6B"/>
    <w:rsid w:val="00626F79"/>
    <w:rsid w:val="00626F94"/>
    <w:rsid w:val="00626F98"/>
    <w:rsid w:val="00626FD6"/>
    <w:rsid w:val="00627060"/>
    <w:rsid w:val="0062707E"/>
    <w:rsid w:val="0062708B"/>
    <w:rsid w:val="006270B7"/>
    <w:rsid w:val="006270BE"/>
    <w:rsid w:val="00627102"/>
    <w:rsid w:val="0062712B"/>
    <w:rsid w:val="00627140"/>
    <w:rsid w:val="00627161"/>
    <w:rsid w:val="00627170"/>
    <w:rsid w:val="006271A9"/>
    <w:rsid w:val="00627235"/>
    <w:rsid w:val="00627285"/>
    <w:rsid w:val="00627295"/>
    <w:rsid w:val="0062729A"/>
    <w:rsid w:val="006272E2"/>
    <w:rsid w:val="006272EA"/>
    <w:rsid w:val="0062731C"/>
    <w:rsid w:val="00627328"/>
    <w:rsid w:val="00627353"/>
    <w:rsid w:val="00627363"/>
    <w:rsid w:val="0062737F"/>
    <w:rsid w:val="006273AB"/>
    <w:rsid w:val="006273CE"/>
    <w:rsid w:val="006273FD"/>
    <w:rsid w:val="00627404"/>
    <w:rsid w:val="00627428"/>
    <w:rsid w:val="00627482"/>
    <w:rsid w:val="006274B1"/>
    <w:rsid w:val="006274FD"/>
    <w:rsid w:val="00627501"/>
    <w:rsid w:val="00627534"/>
    <w:rsid w:val="00627541"/>
    <w:rsid w:val="00627543"/>
    <w:rsid w:val="00627583"/>
    <w:rsid w:val="006275A4"/>
    <w:rsid w:val="006275B2"/>
    <w:rsid w:val="006275C0"/>
    <w:rsid w:val="006275E4"/>
    <w:rsid w:val="006275EC"/>
    <w:rsid w:val="00627648"/>
    <w:rsid w:val="0062764C"/>
    <w:rsid w:val="00627652"/>
    <w:rsid w:val="0062765A"/>
    <w:rsid w:val="0062765B"/>
    <w:rsid w:val="00627665"/>
    <w:rsid w:val="00627678"/>
    <w:rsid w:val="0062767A"/>
    <w:rsid w:val="0062768A"/>
    <w:rsid w:val="006276AB"/>
    <w:rsid w:val="006276B2"/>
    <w:rsid w:val="006276B3"/>
    <w:rsid w:val="006276B7"/>
    <w:rsid w:val="00627702"/>
    <w:rsid w:val="0062770B"/>
    <w:rsid w:val="0062773C"/>
    <w:rsid w:val="00627742"/>
    <w:rsid w:val="0062775B"/>
    <w:rsid w:val="0062776B"/>
    <w:rsid w:val="00627775"/>
    <w:rsid w:val="00627779"/>
    <w:rsid w:val="00627780"/>
    <w:rsid w:val="00627794"/>
    <w:rsid w:val="00627835"/>
    <w:rsid w:val="0062784E"/>
    <w:rsid w:val="0062788E"/>
    <w:rsid w:val="006278D5"/>
    <w:rsid w:val="00627914"/>
    <w:rsid w:val="00627916"/>
    <w:rsid w:val="0062798C"/>
    <w:rsid w:val="006279A7"/>
    <w:rsid w:val="006279B7"/>
    <w:rsid w:val="006279BD"/>
    <w:rsid w:val="00627A3E"/>
    <w:rsid w:val="00627A9B"/>
    <w:rsid w:val="00627AA0"/>
    <w:rsid w:val="00627AB6"/>
    <w:rsid w:val="00627AC3"/>
    <w:rsid w:val="00627B30"/>
    <w:rsid w:val="00627B54"/>
    <w:rsid w:val="00627B9B"/>
    <w:rsid w:val="00627BC8"/>
    <w:rsid w:val="00627BFD"/>
    <w:rsid w:val="00627C37"/>
    <w:rsid w:val="00627C5E"/>
    <w:rsid w:val="00627C5F"/>
    <w:rsid w:val="00627CAE"/>
    <w:rsid w:val="00627CB6"/>
    <w:rsid w:val="00627CF2"/>
    <w:rsid w:val="00627D19"/>
    <w:rsid w:val="00627D3D"/>
    <w:rsid w:val="00627D41"/>
    <w:rsid w:val="00627D46"/>
    <w:rsid w:val="00627D4E"/>
    <w:rsid w:val="00627D6B"/>
    <w:rsid w:val="00627DE3"/>
    <w:rsid w:val="00627DF3"/>
    <w:rsid w:val="00627E16"/>
    <w:rsid w:val="00627E3E"/>
    <w:rsid w:val="00627E44"/>
    <w:rsid w:val="00627E57"/>
    <w:rsid w:val="00627E64"/>
    <w:rsid w:val="00627E98"/>
    <w:rsid w:val="00627EEF"/>
    <w:rsid w:val="00627F5A"/>
    <w:rsid w:val="00627F6C"/>
    <w:rsid w:val="00627F71"/>
    <w:rsid w:val="00627F87"/>
    <w:rsid w:val="00627FA7"/>
    <w:rsid w:val="00627FC7"/>
    <w:rsid w:val="00627FCA"/>
    <w:rsid w:val="00627FED"/>
    <w:rsid w:val="00627FEF"/>
    <w:rsid w:val="00630004"/>
    <w:rsid w:val="00630021"/>
    <w:rsid w:val="00630027"/>
    <w:rsid w:val="00630044"/>
    <w:rsid w:val="00630065"/>
    <w:rsid w:val="0063007A"/>
    <w:rsid w:val="006300BF"/>
    <w:rsid w:val="006300CC"/>
    <w:rsid w:val="0063014A"/>
    <w:rsid w:val="00630152"/>
    <w:rsid w:val="00630182"/>
    <w:rsid w:val="006301C1"/>
    <w:rsid w:val="00630213"/>
    <w:rsid w:val="00630222"/>
    <w:rsid w:val="00630248"/>
    <w:rsid w:val="0063026A"/>
    <w:rsid w:val="00630283"/>
    <w:rsid w:val="006302AB"/>
    <w:rsid w:val="006302BB"/>
    <w:rsid w:val="006302BF"/>
    <w:rsid w:val="006302E2"/>
    <w:rsid w:val="00630317"/>
    <w:rsid w:val="00630349"/>
    <w:rsid w:val="00630387"/>
    <w:rsid w:val="0063038F"/>
    <w:rsid w:val="006303ED"/>
    <w:rsid w:val="00630434"/>
    <w:rsid w:val="00630440"/>
    <w:rsid w:val="00630459"/>
    <w:rsid w:val="006304C2"/>
    <w:rsid w:val="006304CF"/>
    <w:rsid w:val="006304D3"/>
    <w:rsid w:val="006304E3"/>
    <w:rsid w:val="006304E7"/>
    <w:rsid w:val="0063050F"/>
    <w:rsid w:val="00630558"/>
    <w:rsid w:val="00630568"/>
    <w:rsid w:val="0063056F"/>
    <w:rsid w:val="00630587"/>
    <w:rsid w:val="006305D5"/>
    <w:rsid w:val="00630602"/>
    <w:rsid w:val="00630614"/>
    <w:rsid w:val="0063062F"/>
    <w:rsid w:val="006306B1"/>
    <w:rsid w:val="006306D5"/>
    <w:rsid w:val="006306F8"/>
    <w:rsid w:val="00630717"/>
    <w:rsid w:val="006307AF"/>
    <w:rsid w:val="00630811"/>
    <w:rsid w:val="0063082A"/>
    <w:rsid w:val="0063082E"/>
    <w:rsid w:val="0063087F"/>
    <w:rsid w:val="006308E3"/>
    <w:rsid w:val="006308EA"/>
    <w:rsid w:val="006308F6"/>
    <w:rsid w:val="00630959"/>
    <w:rsid w:val="00630966"/>
    <w:rsid w:val="0063096E"/>
    <w:rsid w:val="0063099B"/>
    <w:rsid w:val="006309DC"/>
    <w:rsid w:val="00630A53"/>
    <w:rsid w:val="00630A71"/>
    <w:rsid w:val="00630A79"/>
    <w:rsid w:val="00630ADA"/>
    <w:rsid w:val="00630AFD"/>
    <w:rsid w:val="00630B56"/>
    <w:rsid w:val="00630B6B"/>
    <w:rsid w:val="00630B8C"/>
    <w:rsid w:val="00630C17"/>
    <w:rsid w:val="00630C1E"/>
    <w:rsid w:val="00630C1F"/>
    <w:rsid w:val="00630C21"/>
    <w:rsid w:val="00630C4F"/>
    <w:rsid w:val="00630C65"/>
    <w:rsid w:val="00630C68"/>
    <w:rsid w:val="00630C9A"/>
    <w:rsid w:val="00630CA0"/>
    <w:rsid w:val="00630CDC"/>
    <w:rsid w:val="00630CED"/>
    <w:rsid w:val="00630D36"/>
    <w:rsid w:val="00630D6D"/>
    <w:rsid w:val="00630D70"/>
    <w:rsid w:val="00630DD8"/>
    <w:rsid w:val="00630DDD"/>
    <w:rsid w:val="00630DE6"/>
    <w:rsid w:val="00630DF5"/>
    <w:rsid w:val="00630E03"/>
    <w:rsid w:val="00630E0B"/>
    <w:rsid w:val="00630E87"/>
    <w:rsid w:val="00630EA7"/>
    <w:rsid w:val="00630EB0"/>
    <w:rsid w:val="00630EB1"/>
    <w:rsid w:val="00630EC8"/>
    <w:rsid w:val="00630EFE"/>
    <w:rsid w:val="00630F00"/>
    <w:rsid w:val="00630F10"/>
    <w:rsid w:val="00630F87"/>
    <w:rsid w:val="00630FF1"/>
    <w:rsid w:val="00631009"/>
    <w:rsid w:val="0063100E"/>
    <w:rsid w:val="00631048"/>
    <w:rsid w:val="0063105E"/>
    <w:rsid w:val="006310AE"/>
    <w:rsid w:val="006310B7"/>
    <w:rsid w:val="00631102"/>
    <w:rsid w:val="00631103"/>
    <w:rsid w:val="00631146"/>
    <w:rsid w:val="00631148"/>
    <w:rsid w:val="00631165"/>
    <w:rsid w:val="0063116A"/>
    <w:rsid w:val="00631190"/>
    <w:rsid w:val="006311D5"/>
    <w:rsid w:val="006311E0"/>
    <w:rsid w:val="00631228"/>
    <w:rsid w:val="00631230"/>
    <w:rsid w:val="00631231"/>
    <w:rsid w:val="00631235"/>
    <w:rsid w:val="0063124B"/>
    <w:rsid w:val="00631251"/>
    <w:rsid w:val="00631274"/>
    <w:rsid w:val="006312A5"/>
    <w:rsid w:val="006312F9"/>
    <w:rsid w:val="00631300"/>
    <w:rsid w:val="0063130C"/>
    <w:rsid w:val="00631329"/>
    <w:rsid w:val="00631339"/>
    <w:rsid w:val="00631374"/>
    <w:rsid w:val="00631382"/>
    <w:rsid w:val="00631384"/>
    <w:rsid w:val="0063138E"/>
    <w:rsid w:val="00631392"/>
    <w:rsid w:val="00631396"/>
    <w:rsid w:val="006313B2"/>
    <w:rsid w:val="006313CF"/>
    <w:rsid w:val="006313D7"/>
    <w:rsid w:val="00631402"/>
    <w:rsid w:val="00631403"/>
    <w:rsid w:val="00631471"/>
    <w:rsid w:val="0063147D"/>
    <w:rsid w:val="0063148E"/>
    <w:rsid w:val="006314BA"/>
    <w:rsid w:val="006314C4"/>
    <w:rsid w:val="006314DD"/>
    <w:rsid w:val="00631503"/>
    <w:rsid w:val="00631558"/>
    <w:rsid w:val="0063156E"/>
    <w:rsid w:val="0063157A"/>
    <w:rsid w:val="006315EE"/>
    <w:rsid w:val="00631649"/>
    <w:rsid w:val="00631689"/>
    <w:rsid w:val="006316A0"/>
    <w:rsid w:val="006316BB"/>
    <w:rsid w:val="006316F2"/>
    <w:rsid w:val="00631738"/>
    <w:rsid w:val="0063173F"/>
    <w:rsid w:val="00631793"/>
    <w:rsid w:val="006317BD"/>
    <w:rsid w:val="006317E5"/>
    <w:rsid w:val="006317EC"/>
    <w:rsid w:val="006317F7"/>
    <w:rsid w:val="00631835"/>
    <w:rsid w:val="0063189B"/>
    <w:rsid w:val="006318BD"/>
    <w:rsid w:val="006318E0"/>
    <w:rsid w:val="00631900"/>
    <w:rsid w:val="00631915"/>
    <w:rsid w:val="0063193C"/>
    <w:rsid w:val="00631946"/>
    <w:rsid w:val="00631967"/>
    <w:rsid w:val="00631981"/>
    <w:rsid w:val="006319B4"/>
    <w:rsid w:val="006319CB"/>
    <w:rsid w:val="00631A06"/>
    <w:rsid w:val="00631A10"/>
    <w:rsid w:val="00631A2F"/>
    <w:rsid w:val="00631A40"/>
    <w:rsid w:val="00631A43"/>
    <w:rsid w:val="00631A57"/>
    <w:rsid w:val="00631A72"/>
    <w:rsid w:val="00631A75"/>
    <w:rsid w:val="00631ABD"/>
    <w:rsid w:val="00631AE2"/>
    <w:rsid w:val="00631B08"/>
    <w:rsid w:val="00631B34"/>
    <w:rsid w:val="00631B3A"/>
    <w:rsid w:val="00631B67"/>
    <w:rsid w:val="00631BB3"/>
    <w:rsid w:val="00631BE0"/>
    <w:rsid w:val="00631BE6"/>
    <w:rsid w:val="00631C29"/>
    <w:rsid w:val="00631C81"/>
    <w:rsid w:val="00631CAA"/>
    <w:rsid w:val="00631CBA"/>
    <w:rsid w:val="00631CE1"/>
    <w:rsid w:val="00631D42"/>
    <w:rsid w:val="00631DB7"/>
    <w:rsid w:val="00631DB8"/>
    <w:rsid w:val="00631DE9"/>
    <w:rsid w:val="00631DEB"/>
    <w:rsid w:val="00631E12"/>
    <w:rsid w:val="00631E38"/>
    <w:rsid w:val="00631E45"/>
    <w:rsid w:val="00631E47"/>
    <w:rsid w:val="00631E52"/>
    <w:rsid w:val="00631E6A"/>
    <w:rsid w:val="00631E6E"/>
    <w:rsid w:val="00631E72"/>
    <w:rsid w:val="00631E7A"/>
    <w:rsid w:val="00631E87"/>
    <w:rsid w:val="00631EE7"/>
    <w:rsid w:val="00631EEF"/>
    <w:rsid w:val="00631F09"/>
    <w:rsid w:val="00631F23"/>
    <w:rsid w:val="00631F3C"/>
    <w:rsid w:val="00631F89"/>
    <w:rsid w:val="00631FD6"/>
    <w:rsid w:val="00632010"/>
    <w:rsid w:val="0063202D"/>
    <w:rsid w:val="00632030"/>
    <w:rsid w:val="00632059"/>
    <w:rsid w:val="00632091"/>
    <w:rsid w:val="006320B4"/>
    <w:rsid w:val="006320F0"/>
    <w:rsid w:val="00632142"/>
    <w:rsid w:val="00632144"/>
    <w:rsid w:val="00632148"/>
    <w:rsid w:val="00632153"/>
    <w:rsid w:val="00632154"/>
    <w:rsid w:val="0063218C"/>
    <w:rsid w:val="0063219B"/>
    <w:rsid w:val="006321D6"/>
    <w:rsid w:val="006321EE"/>
    <w:rsid w:val="00632214"/>
    <w:rsid w:val="0063226A"/>
    <w:rsid w:val="0063226C"/>
    <w:rsid w:val="00632270"/>
    <w:rsid w:val="006322B0"/>
    <w:rsid w:val="006322B3"/>
    <w:rsid w:val="006322D9"/>
    <w:rsid w:val="006322E7"/>
    <w:rsid w:val="006322F6"/>
    <w:rsid w:val="006322F8"/>
    <w:rsid w:val="00632305"/>
    <w:rsid w:val="0063230E"/>
    <w:rsid w:val="00632340"/>
    <w:rsid w:val="0063236D"/>
    <w:rsid w:val="006323A4"/>
    <w:rsid w:val="006323DF"/>
    <w:rsid w:val="006323E9"/>
    <w:rsid w:val="0063241A"/>
    <w:rsid w:val="00632429"/>
    <w:rsid w:val="0063243E"/>
    <w:rsid w:val="00632443"/>
    <w:rsid w:val="0063247D"/>
    <w:rsid w:val="006324B4"/>
    <w:rsid w:val="006324F9"/>
    <w:rsid w:val="0063250D"/>
    <w:rsid w:val="0063252E"/>
    <w:rsid w:val="0063254B"/>
    <w:rsid w:val="0063258D"/>
    <w:rsid w:val="006325A7"/>
    <w:rsid w:val="006325E1"/>
    <w:rsid w:val="006325ED"/>
    <w:rsid w:val="0063260E"/>
    <w:rsid w:val="00632645"/>
    <w:rsid w:val="00632646"/>
    <w:rsid w:val="00632664"/>
    <w:rsid w:val="0063267B"/>
    <w:rsid w:val="0063268B"/>
    <w:rsid w:val="006326A3"/>
    <w:rsid w:val="006326F2"/>
    <w:rsid w:val="006326F8"/>
    <w:rsid w:val="0063271A"/>
    <w:rsid w:val="0063274F"/>
    <w:rsid w:val="00632783"/>
    <w:rsid w:val="006327A4"/>
    <w:rsid w:val="006327AB"/>
    <w:rsid w:val="006327B2"/>
    <w:rsid w:val="006327F7"/>
    <w:rsid w:val="00632807"/>
    <w:rsid w:val="00632808"/>
    <w:rsid w:val="00632809"/>
    <w:rsid w:val="0063281A"/>
    <w:rsid w:val="00632852"/>
    <w:rsid w:val="00632862"/>
    <w:rsid w:val="0063289A"/>
    <w:rsid w:val="006328B9"/>
    <w:rsid w:val="006328BE"/>
    <w:rsid w:val="006328C2"/>
    <w:rsid w:val="0063290B"/>
    <w:rsid w:val="00632950"/>
    <w:rsid w:val="0063298B"/>
    <w:rsid w:val="006329B9"/>
    <w:rsid w:val="006329FE"/>
    <w:rsid w:val="00632A3D"/>
    <w:rsid w:val="00632A42"/>
    <w:rsid w:val="00632A48"/>
    <w:rsid w:val="00632B3C"/>
    <w:rsid w:val="00632B69"/>
    <w:rsid w:val="00632B6A"/>
    <w:rsid w:val="00632B78"/>
    <w:rsid w:val="00632B97"/>
    <w:rsid w:val="00632BA9"/>
    <w:rsid w:val="00632BC0"/>
    <w:rsid w:val="00632BE8"/>
    <w:rsid w:val="00632C94"/>
    <w:rsid w:val="00632CA6"/>
    <w:rsid w:val="00632CBD"/>
    <w:rsid w:val="00632CCB"/>
    <w:rsid w:val="00632CD7"/>
    <w:rsid w:val="00632CDA"/>
    <w:rsid w:val="00632D10"/>
    <w:rsid w:val="00632D2E"/>
    <w:rsid w:val="00632D49"/>
    <w:rsid w:val="00632DD8"/>
    <w:rsid w:val="00632DE6"/>
    <w:rsid w:val="00632E05"/>
    <w:rsid w:val="00632E0B"/>
    <w:rsid w:val="00632E1F"/>
    <w:rsid w:val="00632E39"/>
    <w:rsid w:val="00632E96"/>
    <w:rsid w:val="00632F14"/>
    <w:rsid w:val="00633018"/>
    <w:rsid w:val="00633085"/>
    <w:rsid w:val="0063309C"/>
    <w:rsid w:val="0063309E"/>
    <w:rsid w:val="006330DA"/>
    <w:rsid w:val="006330E0"/>
    <w:rsid w:val="006330E7"/>
    <w:rsid w:val="00633118"/>
    <w:rsid w:val="00633166"/>
    <w:rsid w:val="00633192"/>
    <w:rsid w:val="00633195"/>
    <w:rsid w:val="006331AD"/>
    <w:rsid w:val="006331EF"/>
    <w:rsid w:val="006331F5"/>
    <w:rsid w:val="006331F8"/>
    <w:rsid w:val="0063323E"/>
    <w:rsid w:val="00633251"/>
    <w:rsid w:val="00633271"/>
    <w:rsid w:val="006332B3"/>
    <w:rsid w:val="006332D0"/>
    <w:rsid w:val="00633315"/>
    <w:rsid w:val="0063331A"/>
    <w:rsid w:val="00633322"/>
    <w:rsid w:val="00633333"/>
    <w:rsid w:val="00633335"/>
    <w:rsid w:val="0063338C"/>
    <w:rsid w:val="006333C7"/>
    <w:rsid w:val="006333E1"/>
    <w:rsid w:val="00633418"/>
    <w:rsid w:val="0063342D"/>
    <w:rsid w:val="00633497"/>
    <w:rsid w:val="006334A1"/>
    <w:rsid w:val="006334B8"/>
    <w:rsid w:val="006334D9"/>
    <w:rsid w:val="006334EB"/>
    <w:rsid w:val="006334FA"/>
    <w:rsid w:val="00633502"/>
    <w:rsid w:val="00633521"/>
    <w:rsid w:val="0063353B"/>
    <w:rsid w:val="00633545"/>
    <w:rsid w:val="00633554"/>
    <w:rsid w:val="0063357D"/>
    <w:rsid w:val="00633590"/>
    <w:rsid w:val="006335B1"/>
    <w:rsid w:val="006335E6"/>
    <w:rsid w:val="00633605"/>
    <w:rsid w:val="006336B2"/>
    <w:rsid w:val="006336C5"/>
    <w:rsid w:val="006336EB"/>
    <w:rsid w:val="00633734"/>
    <w:rsid w:val="00633752"/>
    <w:rsid w:val="00633756"/>
    <w:rsid w:val="00633759"/>
    <w:rsid w:val="00633777"/>
    <w:rsid w:val="006337E0"/>
    <w:rsid w:val="006337FA"/>
    <w:rsid w:val="00633800"/>
    <w:rsid w:val="00633809"/>
    <w:rsid w:val="00633852"/>
    <w:rsid w:val="0063386D"/>
    <w:rsid w:val="00633870"/>
    <w:rsid w:val="0063387C"/>
    <w:rsid w:val="0063388D"/>
    <w:rsid w:val="006338A0"/>
    <w:rsid w:val="006338BB"/>
    <w:rsid w:val="006338E3"/>
    <w:rsid w:val="006338F5"/>
    <w:rsid w:val="006338FC"/>
    <w:rsid w:val="0063390C"/>
    <w:rsid w:val="00633925"/>
    <w:rsid w:val="0063396A"/>
    <w:rsid w:val="006339AD"/>
    <w:rsid w:val="00633A93"/>
    <w:rsid w:val="00633A96"/>
    <w:rsid w:val="00633ACE"/>
    <w:rsid w:val="00633AD5"/>
    <w:rsid w:val="00633AF8"/>
    <w:rsid w:val="00633AFB"/>
    <w:rsid w:val="00633B04"/>
    <w:rsid w:val="00633B22"/>
    <w:rsid w:val="00633B3A"/>
    <w:rsid w:val="00633B4F"/>
    <w:rsid w:val="00633B89"/>
    <w:rsid w:val="00633B95"/>
    <w:rsid w:val="00633B96"/>
    <w:rsid w:val="00633BBC"/>
    <w:rsid w:val="00633C10"/>
    <w:rsid w:val="00633C20"/>
    <w:rsid w:val="00633C28"/>
    <w:rsid w:val="00633C51"/>
    <w:rsid w:val="00633C66"/>
    <w:rsid w:val="00633C97"/>
    <w:rsid w:val="00633CD3"/>
    <w:rsid w:val="00633CEE"/>
    <w:rsid w:val="00633CF5"/>
    <w:rsid w:val="00633CFB"/>
    <w:rsid w:val="00633D0D"/>
    <w:rsid w:val="00633D39"/>
    <w:rsid w:val="00633D4B"/>
    <w:rsid w:val="00633D54"/>
    <w:rsid w:val="00633D57"/>
    <w:rsid w:val="00633D6C"/>
    <w:rsid w:val="00633D78"/>
    <w:rsid w:val="00633DB5"/>
    <w:rsid w:val="00633DDE"/>
    <w:rsid w:val="00633E03"/>
    <w:rsid w:val="00633E16"/>
    <w:rsid w:val="00633E26"/>
    <w:rsid w:val="00633E33"/>
    <w:rsid w:val="00633E3A"/>
    <w:rsid w:val="00633E75"/>
    <w:rsid w:val="00633E94"/>
    <w:rsid w:val="00633EB2"/>
    <w:rsid w:val="00633EDC"/>
    <w:rsid w:val="00633EE3"/>
    <w:rsid w:val="00633EE7"/>
    <w:rsid w:val="00633EF7"/>
    <w:rsid w:val="00633F05"/>
    <w:rsid w:val="00633F13"/>
    <w:rsid w:val="00633F3F"/>
    <w:rsid w:val="00633F80"/>
    <w:rsid w:val="00633FA6"/>
    <w:rsid w:val="00633FAF"/>
    <w:rsid w:val="00633FBB"/>
    <w:rsid w:val="00633FD6"/>
    <w:rsid w:val="00633FF7"/>
    <w:rsid w:val="00634031"/>
    <w:rsid w:val="0063404B"/>
    <w:rsid w:val="006340B0"/>
    <w:rsid w:val="006340B3"/>
    <w:rsid w:val="00634141"/>
    <w:rsid w:val="00634158"/>
    <w:rsid w:val="00634173"/>
    <w:rsid w:val="0063417A"/>
    <w:rsid w:val="006341A5"/>
    <w:rsid w:val="006341A9"/>
    <w:rsid w:val="006341AA"/>
    <w:rsid w:val="006341DB"/>
    <w:rsid w:val="006341DC"/>
    <w:rsid w:val="006341F0"/>
    <w:rsid w:val="00634207"/>
    <w:rsid w:val="0063422C"/>
    <w:rsid w:val="00634240"/>
    <w:rsid w:val="0063427C"/>
    <w:rsid w:val="006342B5"/>
    <w:rsid w:val="0063432C"/>
    <w:rsid w:val="00634357"/>
    <w:rsid w:val="0063435C"/>
    <w:rsid w:val="006343A9"/>
    <w:rsid w:val="00634408"/>
    <w:rsid w:val="00634419"/>
    <w:rsid w:val="00634421"/>
    <w:rsid w:val="00634424"/>
    <w:rsid w:val="00634434"/>
    <w:rsid w:val="0063444F"/>
    <w:rsid w:val="00634474"/>
    <w:rsid w:val="0063448C"/>
    <w:rsid w:val="006344C6"/>
    <w:rsid w:val="006344C8"/>
    <w:rsid w:val="006344D2"/>
    <w:rsid w:val="006344D4"/>
    <w:rsid w:val="006344F0"/>
    <w:rsid w:val="00634502"/>
    <w:rsid w:val="00634510"/>
    <w:rsid w:val="00634566"/>
    <w:rsid w:val="00634573"/>
    <w:rsid w:val="00634592"/>
    <w:rsid w:val="0063459C"/>
    <w:rsid w:val="00634621"/>
    <w:rsid w:val="00634623"/>
    <w:rsid w:val="00634627"/>
    <w:rsid w:val="0063462C"/>
    <w:rsid w:val="00634639"/>
    <w:rsid w:val="0063463C"/>
    <w:rsid w:val="00634657"/>
    <w:rsid w:val="0063467A"/>
    <w:rsid w:val="00634684"/>
    <w:rsid w:val="0063468B"/>
    <w:rsid w:val="00634693"/>
    <w:rsid w:val="006346BA"/>
    <w:rsid w:val="006346E0"/>
    <w:rsid w:val="00634757"/>
    <w:rsid w:val="0063476C"/>
    <w:rsid w:val="00634779"/>
    <w:rsid w:val="006347B7"/>
    <w:rsid w:val="006347EA"/>
    <w:rsid w:val="006347ED"/>
    <w:rsid w:val="0063482F"/>
    <w:rsid w:val="00634866"/>
    <w:rsid w:val="00634875"/>
    <w:rsid w:val="0063487E"/>
    <w:rsid w:val="006348BA"/>
    <w:rsid w:val="006348CB"/>
    <w:rsid w:val="006348DA"/>
    <w:rsid w:val="006348E1"/>
    <w:rsid w:val="006348F0"/>
    <w:rsid w:val="00634958"/>
    <w:rsid w:val="00634963"/>
    <w:rsid w:val="0063496F"/>
    <w:rsid w:val="0063498E"/>
    <w:rsid w:val="006349A1"/>
    <w:rsid w:val="006349C1"/>
    <w:rsid w:val="006349F1"/>
    <w:rsid w:val="00634A00"/>
    <w:rsid w:val="00634A15"/>
    <w:rsid w:val="00634A2F"/>
    <w:rsid w:val="00634A3B"/>
    <w:rsid w:val="00634A49"/>
    <w:rsid w:val="00634A61"/>
    <w:rsid w:val="00634A63"/>
    <w:rsid w:val="00634A7B"/>
    <w:rsid w:val="00634ACD"/>
    <w:rsid w:val="00634B36"/>
    <w:rsid w:val="00634B45"/>
    <w:rsid w:val="00634B47"/>
    <w:rsid w:val="00634B52"/>
    <w:rsid w:val="00634B9D"/>
    <w:rsid w:val="00634BAD"/>
    <w:rsid w:val="00634C1D"/>
    <w:rsid w:val="00634C45"/>
    <w:rsid w:val="00634C62"/>
    <w:rsid w:val="00634CB6"/>
    <w:rsid w:val="00634CBA"/>
    <w:rsid w:val="00634CBD"/>
    <w:rsid w:val="00634CEF"/>
    <w:rsid w:val="00634D1F"/>
    <w:rsid w:val="00634D25"/>
    <w:rsid w:val="00634D2F"/>
    <w:rsid w:val="00634D50"/>
    <w:rsid w:val="00634DCF"/>
    <w:rsid w:val="00634DD4"/>
    <w:rsid w:val="00634DE4"/>
    <w:rsid w:val="00634E17"/>
    <w:rsid w:val="00634E4F"/>
    <w:rsid w:val="00634E57"/>
    <w:rsid w:val="00634E64"/>
    <w:rsid w:val="00634E76"/>
    <w:rsid w:val="00634E78"/>
    <w:rsid w:val="00634E9A"/>
    <w:rsid w:val="00634EAD"/>
    <w:rsid w:val="00634EC6"/>
    <w:rsid w:val="00634EE0"/>
    <w:rsid w:val="00634F18"/>
    <w:rsid w:val="00634F1D"/>
    <w:rsid w:val="00634F51"/>
    <w:rsid w:val="00634F5C"/>
    <w:rsid w:val="00634FA3"/>
    <w:rsid w:val="00634FE9"/>
    <w:rsid w:val="00634FF5"/>
    <w:rsid w:val="00634FF7"/>
    <w:rsid w:val="00635007"/>
    <w:rsid w:val="00635059"/>
    <w:rsid w:val="0063506A"/>
    <w:rsid w:val="006350A6"/>
    <w:rsid w:val="006350AB"/>
    <w:rsid w:val="006350B8"/>
    <w:rsid w:val="006350CA"/>
    <w:rsid w:val="006350E5"/>
    <w:rsid w:val="0063512E"/>
    <w:rsid w:val="00635172"/>
    <w:rsid w:val="0063517D"/>
    <w:rsid w:val="0063518D"/>
    <w:rsid w:val="006351A4"/>
    <w:rsid w:val="006351D2"/>
    <w:rsid w:val="00635203"/>
    <w:rsid w:val="00635222"/>
    <w:rsid w:val="0063522E"/>
    <w:rsid w:val="0063523A"/>
    <w:rsid w:val="00635261"/>
    <w:rsid w:val="0063526E"/>
    <w:rsid w:val="00635288"/>
    <w:rsid w:val="0063529F"/>
    <w:rsid w:val="006352B4"/>
    <w:rsid w:val="006352FA"/>
    <w:rsid w:val="00635313"/>
    <w:rsid w:val="0063533A"/>
    <w:rsid w:val="00635346"/>
    <w:rsid w:val="0063535F"/>
    <w:rsid w:val="0063537C"/>
    <w:rsid w:val="00635399"/>
    <w:rsid w:val="006353E0"/>
    <w:rsid w:val="006353E1"/>
    <w:rsid w:val="006353E4"/>
    <w:rsid w:val="00635402"/>
    <w:rsid w:val="00635420"/>
    <w:rsid w:val="0063542A"/>
    <w:rsid w:val="0063543E"/>
    <w:rsid w:val="00635447"/>
    <w:rsid w:val="0063547C"/>
    <w:rsid w:val="00635486"/>
    <w:rsid w:val="006354AA"/>
    <w:rsid w:val="006354BF"/>
    <w:rsid w:val="006354C0"/>
    <w:rsid w:val="006354EF"/>
    <w:rsid w:val="006354F5"/>
    <w:rsid w:val="006355BA"/>
    <w:rsid w:val="00635603"/>
    <w:rsid w:val="00635642"/>
    <w:rsid w:val="00635656"/>
    <w:rsid w:val="006356A9"/>
    <w:rsid w:val="006356D7"/>
    <w:rsid w:val="006356EA"/>
    <w:rsid w:val="006356ED"/>
    <w:rsid w:val="0063571B"/>
    <w:rsid w:val="00635756"/>
    <w:rsid w:val="00635777"/>
    <w:rsid w:val="00635781"/>
    <w:rsid w:val="006357A7"/>
    <w:rsid w:val="006357C7"/>
    <w:rsid w:val="00635801"/>
    <w:rsid w:val="0063580F"/>
    <w:rsid w:val="00635830"/>
    <w:rsid w:val="00635844"/>
    <w:rsid w:val="00635852"/>
    <w:rsid w:val="00635881"/>
    <w:rsid w:val="00635886"/>
    <w:rsid w:val="006358AF"/>
    <w:rsid w:val="006358EE"/>
    <w:rsid w:val="00635965"/>
    <w:rsid w:val="00635972"/>
    <w:rsid w:val="0063599E"/>
    <w:rsid w:val="006359C3"/>
    <w:rsid w:val="00635A04"/>
    <w:rsid w:val="00635A75"/>
    <w:rsid w:val="00635A86"/>
    <w:rsid w:val="00635A87"/>
    <w:rsid w:val="00635ABF"/>
    <w:rsid w:val="00635AEA"/>
    <w:rsid w:val="00635AEF"/>
    <w:rsid w:val="00635B4D"/>
    <w:rsid w:val="00635B4F"/>
    <w:rsid w:val="00635BA2"/>
    <w:rsid w:val="00635BC0"/>
    <w:rsid w:val="00635BF3"/>
    <w:rsid w:val="00635C13"/>
    <w:rsid w:val="00635C6A"/>
    <w:rsid w:val="00635D03"/>
    <w:rsid w:val="00635D10"/>
    <w:rsid w:val="00635D3E"/>
    <w:rsid w:val="00635D4F"/>
    <w:rsid w:val="00635D54"/>
    <w:rsid w:val="00635D74"/>
    <w:rsid w:val="00635D7E"/>
    <w:rsid w:val="00635DA7"/>
    <w:rsid w:val="00635DB3"/>
    <w:rsid w:val="00635DB4"/>
    <w:rsid w:val="00635DBC"/>
    <w:rsid w:val="00635DDD"/>
    <w:rsid w:val="00635DE6"/>
    <w:rsid w:val="00635DEF"/>
    <w:rsid w:val="00635E20"/>
    <w:rsid w:val="00635E64"/>
    <w:rsid w:val="00635E7A"/>
    <w:rsid w:val="00635E8C"/>
    <w:rsid w:val="00635ED1"/>
    <w:rsid w:val="00635ED5"/>
    <w:rsid w:val="00635EFC"/>
    <w:rsid w:val="00635F13"/>
    <w:rsid w:val="00635F35"/>
    <w:rsid w:val="00635F37"/>
    <w:rsid w:val="00635F46"/>
    <w:rsid w:val="00635F50"/>
    <w:rsid w:val="00635F77"/>
    <w:rsid w:val="00635FC8"/>
    <w:rsid w:val="00635FD7"/>
    <w:rsid w:val="00635FF9"/>
    <w:rsid w:val="00636003"/>
    <w:rsid w:val="00636017"/>
    <w:rsid w:val="0063602E"/>
    <w:rsid w:val="0063605A"/>
    <w:rsid w:val="0063606C"/>
    <w:rsid w:val="00636071"/>
    <w:rsid w:val="006360A5"/>
    <w:rsid w:val="006360E6"/>
    <w:rsid w:val="0063610A"/>
    <w:rsid w:val="00636148"/>
    <w:rsid w:val="0063616C"/>
    <w:rsid w:val="0063619C"/>
    <w:rsid w:val="006361AE"/>
    <w:rsid w:val="006361B5"/>
    <w:rsid w:val="006361DD"/>
    <w:rsid w:val="00636265"/>
    <w:rsid w:val="0063628C"/>
    <w:rsid w:val="0063629F"/>
    <w:rsid w:val="006362AA"/>
    <w:rsid w:val="006362C7"/>
    <w:rsid w:val="006362E1"/>
    <w:rsid w:val="006362EB"/>
    <w:rsid w:val="006362F6"/>
    <w:rsid w:val="00636303"/>
    <w:rsid w:val="00636316"/>
    <w:rsid w:val="00636326"/>
    <w:rsid w:val="00636327"/>
    <w:rsid w:val="00636372"/>
    <w:rsid w:val="00636378"/>
    <w:rsid w:val="0063639F"/>
    <w:rsid w:val="006363AA"/>
    <w:rsid w:val="006363AB"/>
    <w:rsid w:val="006363E5"/>
    <w:rsid w:val="006363F3"/>
    <w:rsid w:val="00636400"/>
    <w:rsid w:val="00636410"/>
    <w:rsid w:val="00636411"/>
    <w:rsid w:val="0063646B"/>
    <w:rsid w:val="0063646D"/>
    <w:rsid w:val="00636497"/>
    <w:rsid w:val="006364B7"/>
    <w:rsid w:val="006364D6"/>
    <w:rsid w:val="006364D7"/>
    <w:rsid w:val="006364F2"/>
    <w:rsid w:val="00636530"/>
    <w:rsid w:val="0063657C"/>
    <w:rsid w:val="00636583"/>
    <w:rsid w:val="006365D3"/>
    <w:rsid w:val="006365E4"/>
    <w:rsid w:val="00636624"/>
    <w:rsid w:val="00636642"/>
    <w:rsid w:val="006366C2"/>
    <w:rsid w:val="006366C7"/>
    <w:rsid w:val="006366CD"/>
    <w:rsid w:val="006366ED"/>
    <w:rsid w:val="006366EE"/>
    <w:rsid w:val="0063671E"/>
    <w:rsid w:val="00636739"/>
    <w:rsid w:val="0063674D"/>
    <w:rsid w:val="0063676B"/>
    <w:rsid w:val="00636781"/>
    <w:rsid w:val="006367AD"/>
    <w:rsid w:val="006367CF"/>
    <w:rsid w:val="006367F4"/>
    <w:rsid w:val="00636808"/>
    <w:rsid w:val="0063683E"/>
    <w:rsid w:val="00636861"/>
    <w:rsid w:val="00636863"/>
    <w:rsid w:val="00636872"/>
    <w:rsid w:val="006368A7"/>
    <w:rsid w:val="006368A8"/>
    <w:rsid w:val="006368B8"/>
    <w:rsid w:val="006368D2"/>
    <w:rsid w:val="006368D8"/>
    <w:rsid w:val="0063690D"/>
    <w:rsid w:val="0063691E"/>
    <w:rsid w:val="00636925"/>
    <w:rsid w:val="0063693D"/>
    <w:rsid w:val="0063694E"/>
    <w:rsid w:val="00636984"/>
    <w:rsid w:val="0063698A"/>
    <w:rsid w:val="006369C4"/>
    <w:rsid w:val="006369D9"/>
    <w:rsid w:val="006369ED"/>
    <w:rsid w:val="006369EE"/>
    <w:rsid w:val="006369FB"/>
    <w:rsid w:val="00636A0E"/>
    <w:rsid w:val="00636A52"/>
    <w:rsid w:val="00636A60"/>
    <w:rsid w:val="00636A7B"/>
    <w:rsid w:val="00636A96"/>
    <w:rsid w:val="00636AA9"/>
    <w:rsid w:val="00636AB7"/>
    <w:rsid w:val="00636AE5"/>
    <w:rsid w:val="00636B29"/>
    <w:rsid w:val="00636B4B"/>
    <w:rsid w:val="00636BB5"/>
    <w:rsid w:val="00636BB8"/>
    <w:rsid w:val="00636BE5"/>
    <w:rsid w:val="00636C47"/>
    <w:rsid w:val="00636C66"/>
    <w:rsid w:val="00636C79"/>
    <w:rsid w:val="00636CBF"/>
    <w:rsid w:val="00636D05"/>
    <w:rsid w:val="00636D5A"/>
    <w:rsid w:val="00636D6D"/>
    <w:rsid w:val="00636D87"/>
    <w:rsid w:val="00636DD8"/>
    <w:rsid w:val="00636DEB"/>
    <w:rsid w:val="00636E26"/>
    <w:rsid w:val="00636E42"/>
    <w:rsid w:val="00636E45"/>
    <w:rsid w:val="00636E92"/>
    <w:rsid w:val="00636E96"/>
    <w:rsid w:val="00636EBF"/>
    <w:rsid w:val="00636EDC"/>
    <w:rsid w:val="00636EF7"/>
    <w:rsid w:val="00636EFA"/>
    <w:rsid w:val="00636F24"/>
    <w:rsid w:val="00636FA9"/>
    <w:rsid w:val="00636FC2"/>
    <w:rsid w:val="00636FCB"/>
    <w:rsid w:val="00636FF8"/>
    <w:rsid w:val="00637049"/>
    <w:rsid w:val="00637096"/>
    <w:rsid w:val="006370BB"/>
    <w:rsid w:val="006370C5"/>
    <w:rsid w:val="006370DE"/>
    <w:rsid w:val="006370ED"/>
    <w:rsid w:val="00637108"/>
    <w:rsid w:val="00637118"/>
    <w:rsid w:val="00637130"/>
    <w:rsid w:val="00637147"/>
    <w:rsid w:val="0063718D"/>
    <w:rsid w:val="006371B5"/>
    <w:rsid w:val="006371C0"/>
    <w:rsid w:val="006371E4"/>
    <w:rsid w:val="006371E7"/>
    <w:rsid w:val="00637202"/>
    <w:rsid w:val="00637209"/>
    <w:rsid w:val="00637226"/>
    <w:rsid w:val="00637245"/>
    <w:rsid w:val="00637293"/>
    <w:rsid w:val="0063729C"/>
    <w:rsid w:val="006372C8"/>
    <w:rsid w:val="006372D5"/>
    <w:rsid w:val="006372D9"/>
    <w:rsid w:val="006372F7"/>
    <w:rsid w:val="0063737B"/>
    <w:rsid w:val="006373BB"/>
    <w:rsid w:val="00637402"/>
    <w:rsid w:val="00637413"/>
    <w:rsid w:val="0063742F"/>
    <w:rsid w:val="006374B8"/>
    <w:rsid w:val="006374C5"/>
    <w:rsid w:val="006374E0"/>
    <w:rsid w:val="00637503"/>
    <w:rsid w:val="00637535"/>
    <w:rsid w:val="00637541"/>
    <w:rsid w:val="006375C3"/>
    <w:rsid w:val="006375DE"/>
    <w:rsid w:val="00637616"/>
    <w:rsid w:val="006376DA"/>
    <w:rsid w:val="00637704"/>
    <w:rsid w:val="00637718"/>
    <w:rsid w:val="0063775C"/>
    <w:rsid w:val="006377B0"/>
    <w:rsid w:val="006377BA"/>
    <w:rsid w:val="006377F6"/>
    <w:rsid w:val="00637811"/>
    <w:rsid w:val="00637815"/>
    <w:rsid w:val="00637819"/>
    <w:rsid w:val="0063788B"/>
    <w:rsid w:val="006378EB"/>
    <w:rsid w:val="00637918"/>
    <w:rsid w:val="0063796F"/>
    <w:rsid w:val="0063797F"/>
    <w:rsid w:val="00637997"/>
    <w:rsid w:val="006379F0"/>
    <w:rsid w:val="00637A02"/>
    <w:rsid w:val="00637A0F"/>
    <w:rsid w:val="00637A4D"/>
    <w:rsid w:val="00637A8F"/>
    <w:rsid w:val="00637A96"/>
    <w:rsid w:val="00637AA9"/>
    <w:rsid w:val="00637AAA"/>
    <w:rsid w:val="00637AB4"/>
    <w:rsid w:val="00637ACA"/>
    <w:rsid w:val="00637B3F"/>
    <w:rsid w:val="00637B59"/>
    <w:rsid w:val="00637B77"/>
    <w:rsid w:val="00637BD9"/>
    <w:rsid w:val="00637BF1"/>
    <w:rsid w:val="00637BF5"/>
    <w:rsid w:val="00637C1F"/>
    <w:rsid w:val="00637C3E"/>
    <w:rsid w:val="00637C48"/>
    <w:rsid w:val="00637C67"/>
    <w:rsid w:val="00637C88"/>
    <w:rsid w:val="00637CB7"/>
    <w:rsid w:val="00637CBD"/>
    <w:rsid w:val="00637CCF"/>
    <w:rsid w:val="00637CED"/>
    <w:rsid w:val="00637CFE"/>
    <w:rsid w:val="00637D0E"/>
    <w:rsid w:val="00637D34"/>
    <w:rsid w:val="00637DAC"/>
    <w:rsid w:val="00637DBC"/>
    <w:rsid w:val="00637DCF"/>
    <w:rsid w:val="00637DE2"/>
    <w:rsid w:val="00637DFF"/>
    <w:rsid w:val="00637E00"/>
    <w:rsid w:val="00637E04"/>
    <w:rsid w:val="00637E0B"/>
    <w:rsid w:val="00637E23"/>
    <w:rsid w:val="00637E29"/>
    <w:rsid w:val="00637E56"/>
    <w:rsid w:val="00637E79"/>
    <w:rsid w:val="00637E7D"/>
    <w:rsid w:val="00637E8E"/>
    <w:rsid w:val="00637ECE"/>
    <w:rsid w:val="00637EFA"/>
    <w:rsid w:val="00637F20"/>
    <w:rsid w:val="00637F22"/>
    <w:rsid w:val="00637F28"/>
    <w:rsid w:val="00637F72"/>
    <w:rsid w:val="00637F77"/>
    <w:rsid w:val="00637F93"/>
    <w:rsid w:val="00637F98"/>
    <w:rsid w:val="00637FA5"/>
    <w:rsid w:val="00637FBD"/>
    <w:rsid w:val="00637FF7"/>
    <w:rsid w:val="00637FFC"/>
    <w:rsid w:val="00640004"/>
    <w:rsid w:val="0064002D"/>
    <w:rsid w:val="0064004D"/>
    <w:rsid w:val="00640062"/>
    <w:rsid w:val="0064008C"/>
    <w:rsid w:val="006400F2"/>
    <w:rsid w:val="006400F9"/>
    <w:rsid w:val="00640136"/>
    <w:rsid w:val="0064014D"/>
    <w:rsid w:val="0064017C"/>
    <w:rsid w:val="0064018E"/>
    <w:rsid w:val="006401B9"/>
    <w:rsid w:val="006401D8"/>
    <w:rsid w:val="00640212"/>
    <w:rsid w:val="00640250"/>
    <w:rsid w:val="0064028E"/>
    <w:rsid w:val="006402D8"/>
    <w:rsid w:val="00640307"/>
    <w:rsid w:val="00640320"/>
    <w:rsid w:val="0064034C"/>
    <w:rsid w:val="0064037C"/>
    <w:rsid w:val="006403A2"/>
    <w:rsid w:val="006403B1"/>
    <w:rsid w:val="006403BA"/>
    <w:rsid w:val="00640416"/>
    <w:rsid w:val="00640444"/>
    <w:rsid w:val="00640560"/>
    <w:rsid w:val="00640590"/>
    <w:rsid w:val="006405D4"/>
    <w:rsid w:val="006405D9"/>
    <w:rsid w:val="006405E8"/>
    <w:rsid w:val="00640639"/>
    <w:rsid w:val="00640675"/>
    <w:rsid w:val="00640683"/>
    <w:rsid w:val="00640696"/>
    <w:rsid w:val="006406FB"/>
    <w:rsid w:val="00640712"/>
    <w:rsid w:val="00640719"/>
    <w:rsid w:val="0064071C"/>
    <w:rsid w:val="00640727"/>
    <w:rsid w:val="0064076D"/>
    <w:rsid w:val="006407C0"/>
    <w:rsid w:val="0064081F"/>
    <w:rsid w:val="00640820"/>
    <w:rsid w:val="00640850"/>
    <w:rsid w:val="00640856"/>
    <w:rsid w:val="0064085B"/>
    <w:rsid w:val="0064087F"/>
    <w:rsid w:val="00640897"/>
    <w:rsid w:val="00640909"/>
    <w:rsid w:val="0064093E"/>
    <w:rsid w:val="00640952"/>
    <w:rsid w:val="00640955"/>
    <w:rsid w:val="0064095F"/>
    <w:rsid w:val="00640977"/>
    <w:rsid w:val="00640A1B"/>
    <w:rsid w:val="00640A2C"/>
    <w:rsid w:val="00640A4F"/>
    <w:rsid w:val="00640A5F"/>
    <w:rsid w:val="00640A98"/>
    <w:rsid w:val="00640AD6"/>
    <w:rsid w:val="00640B09"/>
    <w:rsid w:val="00640B1F"/>
    <w:rsid w:val="00640B6B"/>
    <w:rsid w:val="00640C01"/>
    <w:rsid w:val="00640C0C"/>
    <w:rsid w:val="00640C39"/>
    <w:rsid w:val="00640C3A"/>
    <w:rsid w:val="00640C3F"/>
    <w:rsid w:val="00640C42"/>
    <w:rsid w:val="00640C4B"/>
    <w:rsid w:val="00640C57"/>
    <w:rsid w:val="00640C9F"/>
    <w:rsid w:val="00640CD9"/>
    <w:rsid w:val="00640CEE"/>
    <w:rsid w:val="00640D00"/>
    <w:rsid w:val="00640D18"/>
    <w:rsid w:val="00640D27"/>
    <w:rsid w:val="00640D48"/>
    <w:rsid w:val="00640D53"/>
    <w:rsid w:val="00640DA6"/>
    <w:rsid w:val="00640DF0"/>
    <w:rsid w:val="00640E20"/>
    <w:rsid w:val="00640E51"/>
    <w:rsid w:val="00640EA2"/>
    <w:rsid w:val="00640F15"/>
    <w:rsid w:val="00640F47"/>
    <w:rsid w:val="00640F51"/>
    <w:rsid w:val="00640F7B"/>
    <w:rsid w:val="00640F9A"/>
    <w:rsid w:val="00640FAC"/>
    <w:rsid w:val="00640FB0"/>
    <w:rsid w:val="00640FC2"/>
    <w:rsid w:val="00640FCA"/>
    <w:rsid w:val="00641027"/>
    <w:rsid w:val="00641058"/>
    <w:rsid w:val="00641062"/>
    <w:rsid w:val="00641064"/>
    <w:rsid w:val="0064106E"/>
    <w:rsid w:val="006410C4"/>
    <w:rsid w:val="006410D7"/>
    <w:rsid w:val="00641111"/>
    <w:rsid w:val="00641113"/>
    <w:rsid w:val="00641129"/>
    <w:rsid w:val="0064112A"/>
    <w:rsid w:val="0064113D"/>
    <w:rsid w:val="00641168"/>
    <w:rsid w:val="006411D6"/>
    <w:rsid w:val="00641205"/>
    <w:rsid w:val="00641210"/>
    <w:rsid w:val="0064121C"/>
    <w:rsid w:val="00641227"/>
    <w:rsid w:val="0064122B"/>
    <w:rsid w:val="00641257"/>
    <w:rsid w:val="00641258"/>
    <w:rsid w:val="00641264"/>
    <w:rsid w:val="00641269"/>
    <w:rsid w:val="00641291"/>
    <w:rsid w:val="006412AA"/>
    <w:rsid w:val="006412F9"/>
    <w:rsid w:val="006413DA"/>
    <w:rsid w:val="00641438"/>
    <w:rsid w:val="00641465"/>
    <w:rsid w:val="00641488"/>
    <w:rsid w:val="006414A0"/>
    <w:rsid w:val="006414FF"/>
    <w:rsid w:val="00641516"/>
    <w:rsid w:val="00641517"/>
    <w:rsid w:val="0064154A"/>
    <w:rsid w:val="00641563"/>
    <w:rsid w:val="006415A7"/>
    <w:rsid w:val="006415BF"/>
    <w:rsid w:val="006415C4"/>
    <w:rsid w:val="006415C5"/>
    <w:rsid w:val="006415C7"/>
    <w:rsid w:val="006415DF"/>
    <w:rsid w:val="006415E9"/>
    <w:rsid w:val="0064160F"/>
    <w:rsid w:val="00641617"/>
    <w:rsid w:val="00641623"/>
    <w:rsid w:val="00641628"/>
    <w:rsid w:val="0064165A"/>
    <w:rsid w:val="0064168F"/>
    <w:rsid w:val="006416A9"/>
    <w:rsid w:val="006416B3"/>
    <w:rsid w:val="006416E9"/>
    <w:rsid w:val="00641713"/>
    <w:rsid w:val="006417F8"/>
    <w:rsid w:val="00641815"/>
    <w:rsid w:val="00641850"/>
    <w:rsid w:val="00641854"/>
    <w:rsid w:val="00641858"/>
    <w:rsid w:val="00641871"/>
    <w:rsid w:val="00641892"/>
    <w:rsid w:val="0064189C"/>
    <w:rsid w:val="006418B7"/>
    <w:rsid w:val="006418D5"/>
    <w:rsid w:val="00641919"/>
    <w:rsid w:val="00641943"/>
    <w:rsid w:val="0064194E"/>
    <w:rsid w:val="00641972"/>
    <w:rsid w:val="006419A4"/>
    <w:rsid w:val="006419C9"/>
    <w:rsid w:val="006419F4"/>
    <w:rsid w:val="00641A32"/>
    <w:rsid w:val="00641A39"/>
    <w:rsid w:val="00641AA7"/>
    <w:rsid w:val="00641AB5"/>
    <w:rsid w:val="00641AB8"/>
    <w:rsid w:val="00641ADF"/>
    <w:rsid w:val="00641AED"/>
    <w:rsid w:val="00641B18"/>
    <w:rsid w:val="00641B32"/>
    <w:rsid w:val="00641B61"/>
    <w:rsid w:val="00641B77"/>
    <w:rsid w:val="00641B97"/>
    <w:rsid w:val="00641BA3"/>
    <w:rsid w:val="00641BC2"/>
    <w:rsid w:val="00641BE9"/>
    <w:rsid w:val="00641BEB"/>
    <w:rsid w:val="00641BF6"/>
    <w:rsid w:val="00641C44"/>
    <w:rsid w:val="00641C48"/>
    <w:rsid w:val="00641C59"/>
    <w:rsid w:val="00641C95"/>
    <w:rsid w:val="00641D91"/>
    <w:rsid w:val="00641E26"/>
    <w:rsid w:val="00641E46"/>
    <w:rsid w:val="00641E70"/>
    <w:rsid w:val="00641EAE"/>
    <w:rsid w:val="00641EEC"/>
    <w:rsid w:val="00641EF6"/>
    <w:rsid w:val="00641EFE"/>
    <w:rsid w:val="00641F4A"/>
    <w:rsid w:val="00641FAD"/>
    <w:rsid w:val="00641FBE"/>
    <w:rsid w:val="00641FCF"/>
    <w:rsid w:val="00641FDF"/>
    <w:rsid w:val="00642015"/>
    <w:rsid w:val="0064202B"/>
    <w:rsid w:val="00642066"/>
    <w:rsid w:val="00642075"/>
    <w:rsid w:val="006420D9"/>
    <w:rsid w:val="0064211D"/>
    <w:rsid w:val="0064215F"/>
    <w:rsid w:val="00642187"/>
    <w:rsid w:val="00642198"/>
    <w:rsid w:val="006421D5"/>
    <w:rsid w:val="006421DC"/>
    <w:rsid w:val="00642249"/>
    <w:rsid w:val="006422B2"/>
    <w:rsid w:val="006422EF"/>
    <w:rsid w:val="00642300"/>
    <w:rsid w:val="0064232C"/>
    <w:rsid w:val="0064235F"/>
    <w:rsid w:val="0064238C"/>
    <w:rsid w:val="006423AB"/>
    <w:rsid w:val="006423B3"/>
    <w:rsid w:val="006423B7"/>
    <w:rsid w:val="006423DE"/>
    <w:rsid w:val="006423F2"/>
    <w:rsid w:val="0064240B"/>
    <w:rsid w:val="00642418"/>
    <w:rsid w:val="00642453"/>
    <w:rsid w:val="0064245C"/>
    <w:rsid w:val="00642461"/>
    <w:rsid w:val="0064246B"/>
    <w:rsid w:val="00642488"/>
    <w:rsid w:val="0064248C"/>
    <w:rsid w:val="006424B0"/>
    <w:rsid w:val="006424B1"/>
    <w:rsid w:val="006424B2"/>
    <w:rsid w:val="006424BB"/>
    <w:rsid w:val="00642512"/>
    <w:rsid w:val="00642541"/>
    <w:rsid w:val="00642583"/>
    <w:rsid w:val="00642589"/>
    <w:rsid w:val="0064259E"/>
    <w:rsid w:val="00642613"/>
    <w:rsid w:val="00642630"/>
    <w:rsid w:val="0064266E"/>
    <w:rsid w:val="0064268F"/>
    <w:rsid w:val="006426CB"/>
    <w:rsid w:val="006426D3"/>
    <w:rsid w:val="006426DA"/>
    <w:rsid w:val="006426DC"/>
    <w:rsid w:val="006426FC"/>
    <w:rsid w:val="0064270B"/>
    <w:rsid w:val="00642744"/>
    <w:rsid w:val="00642757"/>
    <w:rsid w:val="00642758"/>
    <w:rsid w:val="00642764"/>
    <w:rsid w:val="00642798"/>
    <w:rsid w:val="0064279B"/>
    <w:rsid w:val="006427C6"/>
    <w:rsid w:val="006427DB"/>
    <w:rsid w:val="00642806"/>
    <w:rsid w:val="0064281A"/>
    <w:rsid w:val="00642825"/>
    <w:rsid w:val="00642848"/>
    <w:rsid w:val="0064285E"/>
    <w:rsid w:val="0064287D"/>
    <w:rsid w:val="00642899"/>
    <w:rsid w:val="006428B0"/>
    <w:rsid w:val="006428EB"/>
    <w:rsid w:val="00642919"/>
    <w:rsid w:val="00642980"/>
    <w:rsid w:val="006429BD"/>
    <w:rsid w:val="006429C2"/>
    <w:rsid w:val="006429C3"/>
    <w:rsid w:val="006429EF"/>
    <w:rsid w:val="00642A3B"/>
    <w:rsid w:val="00642A60"/>
    <w:rsid w:val="00642A69"/>
    <w:rsid w:val="00642A91"/>
    <w:rsid w:val="00642AB1"/>
    <w:rsid w:val="00642AD9"/>
    <w:rsid w:val="00642ADA"/>
    <w:rsid w:val="00642AE1"/>
    <w:rsid w:val="00642B1D"/>
    <w:rsid w:val="00642B63"/>
    <w:rsid w:val="00642B8E"/>
    <w:rsid w:val="00642BA2"/>
    <w:rsid w:val="00642BD4"/>
    <w:rsid w:val="00642BD9"/>
    <w:rsid w:val="00642BE2"/>
    <w:rsid w:val="00642C03"/>
    <w:rsid w:val="00642C11"/>
    <w:rsid w:val="00642C23"/>
    <w:rsid w:val="00642C71"/>
    <w:rsid w:val="00642C78"/>
    <w:rsid w:val="00642C80"/>
    <w:rsid w:val="00642D3B"/>
    <w:rsid w:val="00642D63"/>
    <w:rsid w:val="00642D74"/>
    <w:rsid w:val="00642D97"/>
    <w:rsid w:val="00642DB8"/>
    <w:rsid w:val="00642DD4"/>
    <w:rsid w:val="00642E45"/>
    <w:rsid w:val="00642E5D"/>
    <w:rsid w:val="00642EBF"/>
    <w:rsid w:val="00642ECB"/>
    <w:rsid w:val="00642EE4"/>
    <w:rsid w:val="00642F0C"/>
    <w:rsid w:val="00642F9F"/>
    <w:rsid w:val="00642FB0"/>
    <w:rsid w:val="00642FE5"/>
    <w:rsid w:val="00643001"/>
    <w:rsid w:val="00643022"/>
    <w:rsid w:val="0064303C"/>
    <w:rsid w:val="0064303E"/>
    <w:rsid w:val="00643060"/>
    <w:rsid w:val="00643066"/>
    <w:rsid w:val="00643071"/>
    <w:rsid w:val="00643087"/>
    <w:rsid w:val="006430A0"/>
    <w:rsid w:val="006430B2"/>
    <w:rsid w:val="006430CB"/>
    <w:rsid w:val="006430D7"/>
    <w:rsid w:val="00643139"/>
    <w:rsid w:val="00643191"/>
    <w:rsid w:val="006431D1"/>
    <w:rsid w:val="0064321D"/>
    <w:rsid w:val="00643249"/>
    <w:rsid w:val="0064326D"/>
    <w:rsid w:val="0064328C"/>
    <w:rsid w:val="0064328F"/>
    <w:rsid w:val="00643290"/>
    <w:rsid w:val="0064329D"/>
    <w:rsid w:val="0064329F"/>
    <w:rsid w:val="006432BD"/>
    <w:rsid w:val="00643300"/>
    <w:rsid w:val="00643358"/>
    <w:rsid w:val="00643365"/>
    <w:rsid w:val="0064337D"/>
    <w:rsid w:val="00643380"/>
    <w:rsid w:val="006433CE"/>
    <w:rsid w:val="00643404"/>
    <w:rsid w:val="00643443"/>
    <w:rsid w:val="0064347D"/>
    <w:rsid w:val="00643487"/>
    <w:rsid w:val="006434B7"/>
    <w:rsid w:val="006434EA"/>
    <w:rsid w:val="0064350B"/>
    <w:rsid w:val="00643511"/>
    <w:rsid w:val="00643515"/>
    <w:rsid w:val="00643519"/>
    <w:rsid w:val="0064351F"/>
    <w:rsid w:val="00643523"/>
    <w:rsid w:val="00643544"/>
    <w:rsid w:val="00643547"/>
    <w:rsid w:val="0064354E"/>
    <w:rsid w:val="0064357B"/>
    <w:rsid w:val="006435A4"/>
    <w:rsid w:val="006435B1"/>
    <w:rsid w:val="006435B2"/>
    <w:rsid w:val="006435C2"/>
    <w:rsid w:val="006435CA"/>
    <w:rsid w:val="006435E6"/>
    <w:rsid w:val="00643647"/>
    <w:rsid w:val="0064364E"/>
    <w:rsid w:val="00643656"/>
    <w:rsid w:val="0064365C"/>
    <w:rsid w:val="006436B4"/>
    <w:rsid w:val="006436CF"/>
    <w:rsid w:val="00643713"/>
    <w:rsid w:val="0064373F"/>
    <w:rsid w:val="00643762"/>
    <w:rsid w:val="00643775"/>
    <w:rsid w:val="006437B4"/>
    <w:rsid w:val="006437E9"/>
    <w:rsid w:val="006437FE"/>
    <w:rsid w:val="00643813"/>
    <w:rsid w:val="00643819"/>
    <w:rsid w:val="00643849"/>
    <w:rsid w:val="0064384D"/>
    <w:rsid w:val="00643878"/>
    <w:rsid w:val="00643898"/>
    <w:rsid w:val="006438C4"/>
    <w:rsid w:val="006438E5"/>
    <w:rsid w:val="00643920"/>
    <w:rsid w:val="0064396B"/>
    <w:rsid w:val="0064398E"/>
    <w:rsid w:val="006439BC"/>
    <w:rsid w:val="006439D9"/>
    <w:rsid w:val="006439E5"/>
    <w:rsid w:val="006439FA"/>
    <w:rsid w:val="00643A0E"/>
    <w:rsid w:val="00643A1E"/>
    <w:rsid w:val="00643A29"/>
    <w:rsid w:val="00643A68"/>
    <w:rsid w:val="00643A94"/>
    <w:rsid w:val="00643AAF"/>
    <w:rsid w:val="00643AB5"/>
    <w:rsid w:val="00643AD2"/>
    <w:rsid w:val="00643ADF"/>
    <w:rsid w:val="00643AED"/>
    <w:rsid w:val="00643B37"/>
    <w:rsid w:val="00643B45"/>
    <w:rsid w:val="00643B55"/>
    <w:rsid w:val="00643B74"/>
    <w:rsid w:val="00643B76"/>
    <w:rsid w:val="00643B7D"/>
    <w:rsid w:val="00643B8D"/>
    <w:rsid w:val="00643BA8"/>
    <w:rsid w:val="00643BE6"/>
    <w:rsid w:val="00643BFC"/>
    <w:rsid w:val="00643C00"/>
    <w:rsid w:val="00643C15"/>
    <w:rsid w:val="00643C23"/>
    <w:rsid w:val="00643C34"/>
    <w:rsid w:val="00643C39"/>
    <w:rsid w:val="00643C44"/>
    <w:rsid w:val="00643C51"/>
    <w:rsid w:val="00643C5E"/>
    <w:rsid w:val="00643C7A"/>
    <w:rsid w:val="00643C9E"/>
    <w:rsid w:val="00643CDE"/>
    <w:rsid w:val="00643D3E"/>
    <w:rsid w:val="00643D48"/>
    <w:rsid w:val="00643D5C"/>
    <w:rsid w:val="00643D7D"/>
    <w:rsid w:val="00643D82"/>
    <w:rsid w:val="00643D9F"/>
    <w:rsid w:val="00643DD6"/>
    <w:rsid w:val="00643DE1"/>
    <w:rsid w:val="00643DE6"/>
    <w:rsid w:val="00643E03"/>
    <w:rsid w:val="00643E87"/>
    <w:rsid w:val="00643E95"/>
    <w:rsid w:val="00643ECB"/>
    <w:rsid w:val="00643F13"/>
    <w:rsid w:val="00643F54"/>
    <w:rsid w:val="00643FC6"/>
    <w:rsid w:val="00643FD8"/>
    <w:rsid w:val="00644007"/>
    <w:rsid w:val="00644023"/>
    <w:rsid w:val="0064402E"/>
    <w:rsid w:val="0064403A"/>
    <w:rsid w:val="00644047"/>
    <w:rsid w:val="00644051"/>
    <w:rsid w:val="006440E2"/>
    <w:rsid w:val="00644122"/>
    <w:rsid w:val="00644151"/>
    <w:rsid w:val="0064415F"/>
    <w:rsid w:val="00644162"/>
    <w:rsid w:val="00644168"/>
    <w:rsid w:val="0064416C"/>
    <w:rsid w:val="0064418D"/>
    <w:rsid w:val="006441CB"/>
    <w:rsid w:val="006441F5"/>
    <w:rsid w:val="0064422A"/>
    <w:rsid w:val="006442C4"/>
    <w:rsid w:val="006442CC"/>
    <w:rsid w:val="00644314"/>
    <w:rsid w:val="00644351"/>
    <w:rsid w:val="00644354"/>
    <w:rsid w:val="006443A4"/>
    <w:rsid w:val="006443C8"/>
    <w:rsid w:val="006443E2"/>
    <w:rsid w:val="006443E4"/>
    <w:rsid w:val="006443F6"/>
    <w:rsid w:val="0064440D"/>
    <w:rsid w:val="0064440E"/>
    <w:rsid w:val="0064444C"/>
    <w:rsid w:val="00644454"/>
    <w:rsid w:val="0064445C"/>
    <w:rsid w:val="00644494"/>
    <w:rsid w:val="006444AD"/>
    <w:rsid w:val="006444C6"/>
    <w:rsid w:val="006444EE"/>
    <w:rsid w:val="006444FE"/>
    <w:rsid w:val="00644517"/>
    <w:rsid w:val="0064452C"/>
    <w:rsid w:val="0064452D"/>
    <w:rsid w:val="0064456B"/>
    <w:rsid w:val="006445AA"/>
    <w:rsid w:val="006445C0"/>
    <w:rsid w:val="006445DB"/>
    <w:rsid w:val="00644615"/>
    <w:rsid w:val="00644632"/>
    <w:rsid w:val="0064463C"/>
    <w:rsid w:val="0064465F"/>
    <w:rsid w:val="00644663"/>
    <w:rsid w:val="00644679"/>
    <w:rsid w:val="0064467D"/>
    <w:rsid w:val="00644681"/>
    <w:rsid w:val="00644687"/>
    <w:rsid w:val="006446A3"/>
    <w:rsid w:val="006446A7"/>
    <w:rsid w:val="0064473B"/>
    <w:rsid w:val="00644741"/>
    <w:rsid w:val="00644768"/>
    <w:rsid w:val="00644779"/>
    <w:rsid w:val="00644783"/>
    <w:rsid w:val="0064479C"/>
    <w:rsid w:val="006447C3"/>
    <w:rsid w:val="006447D9"/>
    <w:rsid w:val="006447E9"/>
    <w:rsid w:val="00644807"/>
    <w:rsid w:val="00644811"/>
    <w:rsid w:val="0064481E"/>
    <w:rsid w:val="00644888"/>
    <w:rsid w:val="0064488E"/>
    <w:rsid w:val="006448C6"/>
    <w:rsid w:val="006448CA"/>
    <w:rsid w:val="006448FE"/>
    <w:rsid w:val="00644928"/>
    <w:rsid w:val="00644929"/>
    <w:rsid w:val="00644944"/>
    <w:rsid w:val="00644950"/>
    <w:rsid w:val="00644970"/>
    <w:rsid w:val="0064497E"/>
    <w:rsid w:val="00644994"/>
    <w:rsid w:val="00644997"/>
    <w:rsid w:val="0064499E"/>
    <w:rsid w:val="006449BA"/>
    <w:rsid w:val="006449D5"/>
    <w:rsid w:val="00644A0F"/>
    <w:rsid w:val="00644A75"/>
    <w:rsid w:val="00644ABC"/>
    <w:rsid w:val="00644ACC"/>
    <w:rsid w:val="00644B2E"/>
    <w:rsid w:val="00644B34"/>
    <w:rsid w:val="00644B35"/>
    <w:rsid w:val="00644B40"/>
    <w:rsid w:val="00644B69"/>
    <w:rsid w:val="00644B6F"/>
    <w:rsid w:val="00644B8F"/>
    <w:rsid w:val="00644C27"/>
    <w:rsid w:val="00644C2E"/>
    <w:rsid w:val="00644C42"/>
    <w:rsid w:val="00644C5A"/>
    <w:rsid w:val="00644C5F"/>
    <w:rsid w:val="00644CAC"/>
    <w:rsid w:val="00644CB7"/>
    <w:rsid w:val="00644CE3"/>
    <w:rsid w:val="00644CE7"/>
    <w:rsid w:val="00644D01"/>
    <w:rsid w:val="00644D04"/>
    <w:rsid w:val="00644D0B"/>
    <w:rsid w:val="00644D27"/>
    <w:rsid w:val="00644D2B"/>
    <w:rsid w:val="00644DF0"/>
    <w:rsid w:val="00644E19"/>
    <w:rsid w:val="00644E61"/>
    <w:rsid w:val="00644ED2"/>
    <w:rsid w:val="00644F39"/>
    <w:rsid w:val="00644F43"/>
    <w:rsid w:val="00644F68"/>
    <w:rsid w:val="00644F9B"/>
    <w:rsid w:val="00644FAE"/>
    <w:rsid w:val="00644FB4"/>
    <w:rsid w:val="00644FB5"/>
    <w:rsid w:val="00644FD6"/>
    <w:rsid w:val="00644FD9"/>
    <w:rsid w:val="00645024"/>
    <w:rsid w:val="00645052"/>
    <w:rsid w:val="00645056"/>
    <w:rsid w:val="00645076"/>
    <w:rsid w:val="00645088"/>
    <w:rsid w:val="00645103"/>
    <w:rsid w:val="0064511A"/>
    <w:rsid w:val="0064512F"/>
    <w:rsid w:val="00645134"/>
    <w:rsid w:val="00645139"/>
    <w:rsid w:val="00645158"/>
    <w:rsid w:val="00645185"/>
    <w:rsid w:val="006451C8"/>
    <w:rsid w:val="006451CA"/>
    <w:rsid w:val="006451EE"/>
    <w:rsid w:val="006451F4"/>
    <w:rsid w:val="006451FE"/>
    <w:rsid w:val="00645232"/>
    <w:rsid w:val="00645247"/>
    <w:rsid w:val="00645285"/>
    <w:rsid w:val="00645294"/>
    <w:rsid w:val="006452B1"/>
    <w:rsid w:val="006452B5"/>
    <w:rsid w:val="006452C0"/>
    <w:rsid w:val="006452E7"/>
    <w:rsid w:val="00645320"/>
    <w:rsid w:val="00645345"/>
    <w:rsid w:val="0064535D"/>
    <w:rsid w:val="00645384"/>
    <w:rsid w:val="006453BF"/>
    <w:rsid w:val="006453D8"/>
    <w:rsid w:val="006453E2"/>
    <w:rsid w:val="00645414"/>
    <w:rsid w:val="00645417"/>
    <w:rsid w:val="0064546F"/>
    <w:rsid w:val="0064547A"/>
    <w:rsid w:val="00645496"/>
    <w:rsid w:val="00645553"/>
    <w:rsid w:val="00645558"/>
    <w:rsid w:val="006455AA"/>
    <w:rsid w:val="006455FE"/>
    <w:rsid w:val="00645614"/>
    <w:rsid w:val="00645634"/>
    <w:rsid w:val="00645641"/>
    <w:rsid w:val="0064568E"/>
    <w:rsid w:val="006456C2"/>
    <w:rsid w:val="006456D6"/>
    <w:rsid w:val="006456E4"/>
    <w:rsid w:val="006456E8"/>
    <w:rsid w:val="00645777"/>
    <w:rsid w:val="006457B2"/>
    <w:rsid w:val="006457B6"/>
    <w:rsid w:val="006457D3"/>
    <w:rsid w:val="006457F0"/>
    <w:rsid w:val="00645805"/>
    <w:rsid w:val="0064586D"/>
    <w:rsid w:val="006458AF"/>
    <w:rsid w:val="006458E5"/>
    <w:rsid w:val="0064593E"/>
    <w:rsid w:val="00645940"/>
    <w:rsid w:val="00645947"/>
    <w:rsid w:val="00645961"/>
    <w:rsid w:val="00645987"/>
    <w:rsid w:val="0064598E"/>
    <w:rsid w:val="006459A4"/>
    <w:rsid w:val="006459B3"/>
    <w:rsid w:val="006459C4"/>
    <w:rsid w:val="006459F6"/>
    <w:rsid w:val="00645A19"/>
    <w:rsid w:val="00645A28"/>
    <w:rsid w:val="00645A42"/>
    <w:rsid w:val="00645A82"/>
    <w:rsid w:val="00645A96"/>
    <w:rsid w:val="00645B37"/>
    <w:rsid w:val="00645B3A"/>
    <w:rsid w:val="00645B3D"/>
    <w:rsid w:val="00645B61"/>
    <w:rsid w:val="00645B66"/>
    <w:rsid w:val="00645B82"/>
    <w:rsid w:val="00645B98"/>
    <w:rsid w:val="00645BA2"/>
    <w:rsid w:val="00645BA4"/>
    <w:rsid w:val="00645BAD"/>
    <w:rsid w:val="00645BC3"/>
    <w:rsid w:val="00645BEE"/>
    <w:rsid w:val="00645BF3"/>
    <w:rsid w:val="00645C11"/>
    <w:rsid w:val="00645C14"/>
    <w:rsid w:val="00645C4B"/>
    <w:rsid w:val="00645C5A"/>
    <w:rsid w:val="00645C65"/>
    <w:rsid w:val="00645CF2"/>
    <w:rsid w:val="00645D10"/>
    <w:rsid w:val="00645D36"/>
    <w:rsid w:val="00645D58"/>
    <w:rsid w:val="00645DD9"/>
    <w:rsid w:val="00645E95"/>
    <w:rsid w:val="00645EA1"/>
    <w:rsid w:val="00645ECA"/>
    <w:rsid w:val="00645EDD"/>
    <w:rsid w:val="00645EF0"/>
    <w:rsid w:val="00645F1C"/>
    <w:rsid w:val="00645F28"/>
    <w:rsid w:val="00645F36"/>
    <w:rsid w:val="00645F5B"/>
    <w:rsid w:val="00645F5C"/>
    <w:rsid w:val="00645F73"/>
    <w:rsid w:val="00645F74"/>
    <w:rsid w:val="00645F9D"/>
    <w:rsid w:val="00645FA3"/>
    <w:rsid w:val="00645FA5"/>
    <w:rsid w:val="00645FAE"/>
    <w:rsid w:val="00645FDA"/>
    <w:rsid w:val="00645FE4"/>
    <w:rsid w:val="00645FF3"/>
    <w:rsid w:val="00645FF7"/>
    <w:rsid w:val="00646084"/>
    <w:rsid w:val="00646088"/>
    <w:rsid w:val="00646093"/>
    <w:rsid w:val="00646096"/>
    <w:rsid w:val="006460D5"/>
    <w:rsid w:val="006460D7"/>
    <w:rsid w:val="006460D8"/>
    <w:rsid w:val="006460F7"/>
    <w:rsid w:val="006460FE"/>
    <w:rsid w:val="0064610B"/>
    <w:rsid w:val="00646127"/>
    <w:rsid w:val="0064612D"/>
    <w:rsid w:val="00646174"/>
    <w:rsid w:val="006461AA"/>
    <w:rsid w:val="00646218"/>
    <w:rsid w:val="0064621C"/>
    <w:rsid w:val="006462CD"/>
    <w:rsid w:val="006462D1"/>
    <w:rsid w:val="0064630C"/>
    <w:rsid w:val="00646325"/>
    <w:rsid w:val="00646360"/>
    <w:rsid w:val="00646369"/>
    <w:rsid w:val="00646377"/>
    <w:rsid w:val="00646380"/>
    <w:rsid w:val="006463D2"/>
    <w:rsid w:val="006463F4"/>
    <w:rsid w:val="00646410"/>
    <w:rsid w:val="00646411"/>
    <w:rsid w:val="0064646C"/>
    <w:rsid w:val="006464B5"/>
    <w:rsid w:val="006464C5"/>
    <w:rsid w:val="006464CA"/>
    <w:rsid w:val="00646503"/>
    <w:rsid w:val="00646510"/>
    <w:rsid w:val="0064654E"/>
    <w:rsid w:val="00646550"/>
    <w:rsid w:val="0064656D"/>
    <w:rsid w:val="006465D2"/>
    <w:rsid w:val="00646626"/>
    <w:rsid w:val="0064664B"/>
    <w:rsid w:val="006466AD"/>
    <w:rsid w:val="0064670A"/>
    <w:rsid w:val="00646753"/>
    <w:rsid w:val="0064676A"/>
    <w:rsid w:val="006467CF"/>
    <w:rsid w:val="00646831"/>
    <w:rsid w:val="0064686C"/>
    <w:rsid w:val="0064689B"/>
    <w:rsid w:val="006468AD"/>
    <w:rsid w:val="0064690E"/>
    <w:rsid w:val="006469A4"/>
    <w:rsid w:val="006469C4"/>
    <w:rsid w:val="00646A0C"/>
    <w:rsid w:val="00646A3D"/>
    <w:rsid w:val="00646A4F"/>
    <w:rsid w:val="00646A68"/>
    <w:rsid w:val="00646A7A"/>
    <w:rsid w:val="00646A7B"/>
    <w:rsid w:val="00646A7F"/>
    <w:rsid w:val="00646AA9"/>
    <w:rsid w:val="00646AAD"/>
    <w:rsid w:val="00646AB7"/>
    <w:rsid w:val="00646AF7"/>
    <w:rsid w:val="00646B41"/>
    <w:rsid w:val="00646B83"/>
    <w:rsid w:val="00646BBE"/>
    <w:rsid w:val="00646BC8"/>
    <w:rsid w:val="00646BF1"/>
    <w:rsid w:val="00646BF9"/>
    <w:rsid w:val="00646C11"/>
    <w:rsid w:val="00646C23"/>
    <w:rsid w:val="00646C27"/>
    <w:rsid w:val="00646C9D"/>
    <w:rsid w:val="00646D59"/>
    <w:rsid w:val="00646D64"/>
    <w:rsid w:val="00646D8A"/>
    <w:rsid w:val="00646DCD"/>
    <w:rsid w:val="00646DD8"/>
    <w:rsid w:val="00646E38"/>
    <w:rsid w:val="00646E3E"/>
    <w:rsid w:val="00646E3F"/>
    <w:rsid w:val="00646E57"/>
    <w:rsid w:val="00646E6D"/>
    <w:rsid w:val="00646E8E"/>
    <w:rsid w:val="00646E9A"/>
    <w:rsid w:val="00646EA5"/>
    <w:rsid w:val="00646EB3"/>
    <w:rsid w:val="00646F07"/>
    <w:rsid w:val="00646F67"/>
    <w:rsid w:val="00646F78"/>
    <w:rsid w:val="00646F81"/>
    <w:rsid w:val="00646F8C"/>
    <w:rsid w:val="00646FAD"/>
    <w:rsid w:val="00646FDD"/>
    <w:rsid w:val="0064701B"/>
    <w:rsid w:val="00647044"/>
    <w:rsid w:val="00647094"/>
    <w:rsid w:val="006470D2"/>
    <w:rsid w:val="006470D9"/>
    <w:rsid w:val="0064711E"/>
    <w:rsid w:val="00647177"/>
    <w:rsid w:val="00647193"/>
    <w:rsid w:val="006471A2"/>
    <w:rsid w:val="006471B0"/>
    <w:rsid w:val="006471CE"/>
    <w:rsid w:val="006471E1"/>
    <w:rsid w:val="0064721B"/>
    <w:rsid w:val="00647271"/>
    <w:rsid w:val="006472A2"/>
    <w:rsid w:val="006472AE"/>
    <w:rsid w:val="006472B2"/>
    <w:rsid w:val="006472B5"/>
    <w:rsid w:val="006472B9"/>
    <w:rsid w:val="006472CB"/>
    <w:rsid w:val="00647311"/>
    <w:rsid w:val="006473C1"/>
    <w:rsid w:val="006473CB"/>
    <w:rsid w:val="006473D2"/>
    <w:rsid w:val="0064741C"/>
    <w:rsid w:val="00647434"/>
    <w:rsid w:val="0064743A"/>
    <w:rsid w:val="0064743D"/>
    <w:rsid w:val="00647461"/>
    <w:rsid w:val="0064746F"/>
    <w:rsid w:val="00647481"/>
    <w:rsid w:val="006474A2"/>
    <w:rsid w:val="006474AA"/>
    <w:rsid w:val="006474CB"/>
    <w:rsid w:val="006474CF"/>
    <w:rsid w:val="00647565"/>
    <w:rsid w:val="006475AE"/>
    <w:rsid w:val="00647647"/>
    <w:rsid w:val="0064766A"/>
    <w:rsid w:val="006476A3"/>
    <w:rsid w:val="006476B3"/>
    <w:rsid w:val="006476E8"/>
    <w:rsid w:val="00647700"/>
    <w:rsid w:val="0064770D"/>
    <w:rsid w:val="006477C1"/>
    <w:rsid w:val="006477D6"/>
    <w:rsid w:val="00647818"/>
    <w:rsid w:val="0064783A"/>
    <w:rsid w:val="00647846"/>
    <w:rsid w:val="00647849"/>
    <w:rsid w:val="0064789B"/>
    <w:rsid w:val="006478CC"/>
    <w:rsid w:val="006478E1"/>
    <w:rsid w:val="00647914"/>
    <w:rsid w:val="00647919"/>
    <w:rsid w:val="00647943"/>
    <w:rsid w:val="00647962"/>
    <w:rsid w:val="00647964"/>
    <w:rsid w:val="00647983"/>
    <w:rsid w:val="0064799D"/>
    <w:rsid w:val="006479E8"/>
    <w:rsid w:val="006479FC"/>
    <w:rsid w:val="00647A1A"/>
    <w:rsid w:val="00647A6F"/>
    <w:rsid w:val="00647A8D"/>
    <w:rsid w:val="00647AA7"/>
    <w:rsid w:val="00647AC5"/>
    <w:rsid w:val="00647AC8"/>
    <w:rsid w:val="00647AD8"/>
    <w:rsid w:val="00647B0A"/>
    <w:rsid w:val="00647B52"/>
    <w:rsid w:val="00647B7D"/>
    <w:rsid w:val="00647BE1"/>
    <w:rsid w:val="00647BE3"/>
    <w:rsid w:val="00647BF7"/>
    <w:rsid w:val="00647C12"/>
    <w:rsid w:val="00647C49"/>
    <w:rsid w:val="00647CCF"/>
    <w:rsid w:val="00647D0B"/>
    <w:rsid w:val="00647D61"/>
    <w:rsid w:val="00647D76"/>
    <w:rsid w:val="00647D78"/>
    <w:rsid w:val="00647D97"/>
    <w:rsid w:val="00647DB9"/>
    <w:rsid w:val="00647DDE"/>
    <w:rsid w:val="00647DE0"/>
    <w:rsid w:val="00647DE7"/>
    <w:rsid w:val="00647DE9"/>
    <w:rsid w:val="00647E19"/>
    <w:rsid w:val="00647E42"/>
    <w:rsid w:val="00647E5B"/>
    <w:rsid w:val="00647EF0"/>
    <w:rsid w:val="00647F5F"/>
    <w:rsid w:val="00647F69"/>
    <w:rsid w:val="00647F8B"/>
    <w:rsid w:val="00647F95"/>
    <w:rsid w:val="00647F9E"/>
    <w:rsid w:val="00647FC6"/>
    <w:rsid w:val="00647FF7"/>
    <w:rsid w:val="00650006"/>
    <w:rsid w:val="00650050"/>
    <w:rsid w:val="00650057"/>
    <w:rsid w:val="00650080"/>
    <w:rsid w:val="006500C5"/>
    <w:rsid w:val="006500E8"/>
    <w:rsid w:val="0065011F"/>
    <w:rsid w:val="0065015E"/>
    <w:rsid w:val="00650197"/>
    <w:rsid w:val="00650199"/>
    <w:rsid w:val="006501A4"/>
    <w:rsid w:val="006501B2"/>
    <w:rsid w:val="006501B5"/>
    <w:rsid w:val="006501BF"/>
    <w:rsid w:val="006501D1"/>
    <w:rsid w:val="006501DA"/>
    <w:rsid w:val="00650200"/>
    <w:rsid w:val="00650201"/>
    <w:rsid w:val="00650206"/>
    <w:rsid w:val="0065022D"/>
    <w:rsid w:val="0065022F"/>
    <w:rsid w:val="0065023C"/>
    <w:rsid w:val="00650270"/>
    <w:rsid w:val="0065027C"/>
    <w:rsid w:val="00650337"/>
    <w:rsid w:val="00650350"/>
    <w:rsid w:val="00650390"/>
    <w:rsid w:val="006503E7"/>
    <w:rsid w:val="006503EB"/>
    <w:rsid w:val="006503EC"/>
    <w:rsid w:val="00650422"/>
    <w:rsid w:val="00650447"/>
    <w:rsid w:val="00650471"/>
    <w:rsid w:val="00650497"/>
    <w:rsid w:val="006504E0"/>
    <w:rsid w:val="006504EA"/>
    <w:rsid w:val="00650593"/>
    <w:rsid w:val="006505A3"/>
    <w:rsid w:val="006505CF"/>
    <w:rsid w:val="006505D0"/>
    <w:rsid w:val="0065062A"/>
    <w:rsid w:val="00650654"/>
    <w:rsid w:val="0065067D"/>
    <w:rsid w:val="006506AB"/>
    <w:rsid w:val="006506BD"/>
    <w:rsid w:val="00650716"/>
    <w:rsid w:val="00650722"/>
    <w:rsid w:val="00650724"/>
    <w:rsid w:val="0065074F"/>
    <w:rsid w:val="006507A0"/>
    <w:rsid w:val="006507CB"/>
    <w:rsid w:val="006507CF"/>
    <w:rsid w:val="006507DC"/>
    <w:rsid w:val="00650821"/>
    <w:rsid w:val="0065082C"/>
    <w:rsid w:val="0065083A"/>
    <w:rsid w:val="0065086B"/>
    <w:rsid w:val="0065089B"/>
    <w:rsid w:val="0065089D"/>
    <w:rsid w:val="006508DC"/>
    <w:rsid w:val="0065091C"/>
    <w:rsid w:val="00650940"/>
    <w:rsid w:val="0065094B"/>
    <w:rsid w:val="00650968"/>
    <w:rsid w:val="0065098A"/>
    <w:rsid w:val="006509C6"/>
    <w:rsid w:val="00650A10"/>
    <w:rsid w:val="00650A55"/>
    <w:rsid w:val="00650A5F"/>
    <w:rsid w:val="00650A6E"/>
    <w:rsid w:val="00650A7F"/>
    <w:rsid w:val="00650A92"/>
    <w:rsid w:val="00650A9D"/>
    <w:rsid w:val="00650AAC"/>
    <w:rsid w:val="00650AB8"/>
    <w:rsid w:val="00650ABD"/>
    <w:rsid w:val="00650AC3"/>
    <w:rsid w:val="00650AE4"/>
    <w:rsid w:val="00650AF3"/>
    <w:rsid w:val="00650B23"/>
    <w:rsid w:val="00650B51"/>
    <w:rsid w:val="00650B7C"/>
    <w:rsid w:val="00650B8E"/>
    <w:rsid w:val="00650BE6"/>
    <w:rsid w:val="00650CA2"/>
    <w:rsid w:val="00650CAB"/>
    <w:rsid w:val="00650CC6"/>
    <w:rsid w:val="00650CC9"/>
    <w:rsid w:val="00650D24"/>
    <w:rsid w:val="00650D70"/>
    <w:rsid w:val="00650D7C"/>
    <w:rsid w:val="00650D91"/>
    <w:rsid w:val="00650D94"/>
    <w:rsid w:val="00650DB1"/>
    <w:rsid w:val="00650DC9"/>
    <w:rsid w:val="00650DCF"/>
    <w:rsid w:val="00650E24"/>
    <w:rsid w:val="00650E43"/>
    <w:rsid w:val="00650E5D"/>
    <w:rsid w:val="00650E89"/>
    <w:rsid w:val="00650EF8"/>
    <w:rsid w:val="00650EF9"/>
    <w:rsid w:val="00650F05"/>
    <w:rsid w:val="00650F25"/>
    <w:rsid w:val="00650FAE"/>
    <w:rsid w:val="0065100A"/>
    <w:rsid w:val="0065102F"/>
    <w:rsid w:val="00651040"/>
    <w:rsid w:val="0065104A"/>
    <w:rsid w:val="0065104B"/>
    <w:rsid w:val="00651053"/>
    <w:rsid w:val="00651058"/>
    <w:rsid w:val="00651063"/>
    <w:rsid w:val="0065108D"/>
    <w:rsid w:val="006510C5"/>
    <w:rsid w:val="006510D4"/>
    <w:rsid w:val="006510EB"/>
    <w:rsid w:val="0065110B"/>
    <w:rsid w:val="0065112E"/>
    <w:rsid w:val="00651139"/>
    <w:rsid w:val="0065119A"/>
    <w:rsid w:val="006511F1"/>
    <w:rsid w:val="00651215"/>
    <w:rsid w:val="0065121B"/>
    <w:rsid w:val="00651254"/>
    <w:rsid w:val="00651257"/>
    <w:rsid w:val="0065129C"/>
    <w:rsid w:val="006512A0"/>
    <w:rsid w:val="006512C2"/>
    <w:rsid w:val="006512CD"/>
    <w:rsid w:val="00651332"/>
    <w:rsid w:val="0065135E"/>
    <w:rsid w:val="00651389"/>
    <w:rsid w:val="006513AD"/>
    <w:rsid w:val="006513D7"/>
    <w:rsid w:val="0065141B"/>
    <w:rsid w:val="0065142F"/>
    <w:rsid w:val="00651464"/>
    <w:rsid w:val="0065146E"/>
    <w:rsid w:val="0065147E"/>
    <w:rsid w:val="006514C2"/>
    <w:rsid w:val="006514CC"/>
    <w:rsid w:val="006514CD"/>
    <w:rsid w:val="006514EE"/>
    <w:rsid w:val="0065152B"/>
    <w:rsid w:val="00651539"/>
    <w:rsid w:val="0065158B"/>
    <w:rsid w:val="006515CA"/>
    <w:rsid w:val="006516EA"/>
    <w:rsid w:val="0065171C"/>
    <w:rsid w:val="00651724"/>
    <w:rsid w:val="00651730"/>
    <w:rsid w:val="00651751"/>
    <w:rsid w:val="006517E2"/>
    <w:rsid w:val="006517FA"/>
    <w:rsid w:val="00651811"/>
    <w:rsid w:val="00651814"/>
    <w:rsid w:val="0065182D"/>
    <w:rsid w:val="00651835"/>
    <w:rsid w:val="0065192D"/>
    <w:rsid w:val="00651935"/>
    <w:rsid w:val="00651950"/>
    <w:rsid w:val="0065199B"/>
    <w:rsid w:val="006519AA"/>
    <w:rsid w:val="00651A37"/>
    <w:rsid w:val="00651A3A"/>
    <w:rsid w:val="00651A63"/>
    <w:rsid w:val="00651AC4"/>
    <w:rsid w:val="00651B05"/>
    <w:rsid w:val="00651B0B"/>
    <w:rsid w:val="00651B31"/>
    <w:rsid w:val="00651BD9"/>
    <w:rsid w:val="00651C4D"/>
    <w:rsid w:val="00651CBB"/>
    <w:rsid w:val="00651CCC"/>
    <w:rsid w:val="00651CE3"/>
    <w:rsid w:val="00651CF3"/>
    <w:rsid w:val="00651D29"/>
    <w:rsid w:val="00651D89"/>
    <w:rsid w:val="00651D98"/>
    <w:rsid w:val="00651E1E"/>
    <w:rsid w:val="00651E2A"/>
    <w:rsid w:val="00651E30"/>
    <w:rsid w:val="00651E73"/>
    <w:rsid w:val="00651E7B"/>
    <w:rsid w:val="00651E84"/>
    <w:rsid w:val="00651E94"/>
    <w:rsid w:val="00651E9B"/>
    <w:rsid w:val="00651ECF"/>
    <w:rsid w:val="00651EDE"/>
    <w:rsid w:val="00651EE1"/>
    <w:rsid w:val="00651EE3"/>
    <w:rsid w:val="00651EEA"/>
    <w:rsid w:val="00651F13"/>
    <w:rsid w:val="00651F60"/>
    <w:rsid w:val="00651F9F"/>
    <w:rsid w:val="00651FA4"/>
    <w:rsid w:val="00652043"/>
    <w:rsid w:val="00652054"/>
    <w:rsid w:val="006520A8"/>
    <w:rsid w:val="006520B4"/>
    <w:rsid w:val="006520C3"/>
    <w:rsid w:val="00652108"/>
    <w:rsid w:val="0065211E"/>
    <w:rsid w:val="00652122"/>
    <w:rsid w:val="00652162"/>
    <w:rsid w:val="0065218B"/>
    <w:rsid w:val="006521A8"/>
    <w:rsid w:val="006521BF"/>
    <w:rsid w:val="006521C8"/>
    <w:rsid w:val="006521CC"/>
    <w:rsid w:val="006521E2"/>
    <w:rsid w:val="0065225F"/>
    <w:rsid w:val="00652269"/>
    <w:rsid w:val="0065227E"/>
    <w:rsid w:val="006522B8"/>
    <w:rsid w:val="006522F2"/>
    <w:rsid w:val="00652310"/>
    <w:rsid w:val="00652316"/>
    <w:rsid w:val="0065233D"/>
    <w:rsid w:val="0065234D"/>
    <w:rsid w:val="00652350"/>
    <w:rsid w:val="0065236E"/>
    <w:rsid w:val="00652380"/>
    <w:rsid w:val="006523B1"/>
    <w:rsid w:val="006523CB"/>
    <w:rsid w:val="0065240E"/>
    <w:rsid w:val="00652475"/>
    <w:rsid w:val="0065247D"/>
    <w:rsid w:val="00652487"/>
    <w:rsid w:val="006524C7"/>
    <w:rsid w:val="006524E4"/>
    <w:rsid w:val="006524F4"/>
    <w:rsid w:val="00652518"/>
    <w:rsid w:val="0065254A"/>
    <w:rsid w:val="0065254B"/>
    <w:rsid w:val="00652564"/>
    <w:rsid w:val="00652572"/>
    <w:rsid w:val="0065263D"/>
    <w:rsid w:val="00652666"/>
    <w:rsid w:val="00652676"/>
    <w:rsid w:val="0065268C"/>
    <w:rsid w:val="0065268E"/>
    <w:rsid w:val="006526A2"/>
    <w:rsid w:val="006526B0"/>
    <w:rsid w:val="006526CB"/>
    <w:rsid w:val="006526FD"/>
    <w:rsid w:val="00652702"/>
    <w:rsid w:val="0065276B"/>
    <w:rsid w:val="00652776"/>
    <w:rsid w:val="0065277A"/>
    <w:rsid w:val="006527A7"/>
    <w:rsid w:val="006527E6"/>
    <w:rsid w:val="006527EE"/>
    <w:rsid w:val="0065285F"/>
    <w:rsid w:val="00652866"/>
    <w:rsid w:val="00652883"/>
    <w:rsid w:val="006528A7"/>
    <w:rsid w:val="006528F4"/>
    <w:rsid w:val="00652916"/>
    <w:rsid w:val="006529BB"/>
    <w:rsid w:val="006529CD"/>
    <w:rsid w:val="006529DF"/>
    <w:rsid w:val="00652A26"/>
    <w:rsid w:val="00652A47"/>
    <w:rsid w:val="00652A8B"/>
    <w:rsid w:val="00652A9A"/>
    <w:rsid w:val="00652AAC"/>
    <w:rsid w:val="00652AFD"/>
    <w:rsid w:val="00652B0C"/>
    <w:rsid w:val="00652B29"/>
    <w:rsid w:val="00652B78"/>
    <w:rsid w:val="00652B90"/>
    <w:rsid w:val="00652B9F"/>
    <w:rsid w:val="00652BD1"/>
    <w:rsid w:val="00652BE0"/>
    <w:rsid w:val="00652BFA"/>
    <w:rsid w:val="00652BFE"/>
    <w:rsid w:val="00652C0E"/>
    <w:rsid w:val="00652C2C"/>
    <w:rsid w:val="00652C4C"/>
    <w:rsid w:val="00652C52"/>
    <w:rsid w:val="00652C53"/>
    <w:rsid w:val="00652CD3"/>
    <w:rsid w:val="00652CD9"/>
    <w:rsid w:val="00652D0D"/>
    <w:rsid w:val="00652D38"/>
    <w:rsid w:val="00652D5F"/>
    <w:rsid w:val="00652D9D"/>
    <w:rsid w:val="00652DBA"/>
    <w:rsid w:val="00652E8E"/>
    <w:rsid w:val="00652EDA"/>
    <w:rsid w:val="00652EE6"/>
    <w:rsid w:val="00652F08"/>
    <w:rsid w:val="00652F2F"/>
    <w:rsid w:val="00652F69"/>
    <w:rsid w:val="00652F6A"/>
    <w:rsid w:val="00652F71"/>
    <w:rsid w:val="00652F95"/>
    <w:rsid w:val="0065300A"/>
    <w:rsid w:val="00653012"/>
    <w:rsid w:val="0065301F"/>
    <w:rsid w:val="00653066"/>
    <w:rsid w:val="006530A7"/>
    <w:rsid w:val="006530AE"/>
    <w:rsid w:val="006530D0"/>
    <w:rsid w:val="006530D1"/>
    <w:rsid w:val="006530D4"/>
    <w:rsid w:val="006530EA"/>
    <w:rsid w:val="00653152"/>
    <w:rsid w:val="00653156"/>
    <w:rsid w:val="00653175"/>
    <w:rsid w:val="00653185"/>
    <w:rsid w:val="00653190"/>
    <w:rsid w:val="006531E5"/>
    <w:rsid w:val="00653215"/>
    <w:rsid w:val="0065321E"/>
    <w:rsid w:val="00653221"/>
    <w:rsid w:val="00653258"/>
    <w:rsid w:val="00653281"/>
    <w:rsid w:val="0065328F"/>
    <w:rsid w:val="00653290"/>
    <w:rsid w:val="00653316"/>
    <w:rsid w:val="00653324"/>
    <w:rsid w:val="0065332D"/>
    <w:rsid w:val="00653364"/>
    <w:rsid w:val="0065338A"/>
    <w:rsid w:val="00653392"/>
    <w:rsid w:val="006533C8"/>
    <w:rsid w:val="006533D3"/>
    <w:rsid w:val="006533FE"/>
    <w:rsid w:val="00653410"/>
    <w:rsid w:val="0065341E"/>
    <w:rsid w:val="00653431"/>
    <w:rsid w:val="006534A1"/>
    <w:rsid w:val="006534C9"/>
    <w:rsid w:val="006534E1"/>
    <w:rsid w:val="006534FB"/>
    <w:rsid w:val="00653579"/>
    <w:rsid w:val="006535BA"/>
    <w:rsid w:val="006535C4"/>
    <w:rsid w:val="006535F2"/>
    <w:rsid w:val="00653602"/>
    <w:rsid w:val="00653609"/>
    <w:rsid w:val="00653615"/>
    <w:rsid w:val="00653618"/>
    <w:rsid w:val="00653640"/>
    <w:rsid w:val="0065364B"/>
    <w:rsid w:val="00653657"/>
    <w:rsid w:val="0065366C"/>
    <w:rsid w:val="006536A1"/>
    <w:rsid w:val="006536BD"/>
    <w:rsid w:val="006536C1"/>
    <w:rsid w:val="0065374A"/>
    <w:rsid w:val="006537C9"/>
    <w:rsid w:val="0065380F"/>
    <w:rsid w:val="00653814"/>
    <w:rsid w:val="00653815"/>
    <w:rsid w:val="00653867"/>
    <w:rsid w:val="006538D4"/>
    <w:rsid w:val="006538D6"/>
    <w:rsid w:val="00653938"/>
    <w:rsid w:val="006539E1"/>
    <w:rsid w:val="00653A1B"/>
    <w:rsid w:val="00653A2C"/>
    <w:rsid w:val="00653A3B"/>
    <w:rsid w:val="00653A47"/>
    <w:rsid w:val="00653A91"/>
    <w:rsid w:val="00653A92"/>
    <w:rsid w:val="00653A93"/>
    <w:rsid w:val="00653A97"/>
    <w:rsid w:val="00653A99"/>
    <w:rsid w:val="00653B04"/>
    <w:rsid w:val="00653B59"/>
    <w:rsid w:val="00653B5F"/>
    <w:rsid w:val="00653C0E"/>
    <w:rsid w:val="00653C69"/>
    <w:rsid w:val="00653C80"/>
    <w:rsid w:val="00653C8C"/>
    <w:rsid w:val="00653CCB"/>
    <w:rsid w:val="00653D3D"/>
    <w:rsid w:val="00653D83"/>
    <w:rsid w:val="00653DD2"/>
    <w:rsid w:val="00653DE3"/>
    <w:rsid w:val="00653E3A"/>
    <w:rsid w:val="00653E67"/>
    <w:rsid w:val="00653E6F"/>
    <w:rsid w:val="00653E70"/>
    <w:rsid w:val="00653E86"/>
    <w:rsid w:val="00653EB6"/>
    <w:rsid w:val="00653EF2"/>
    <w:rsid w:val="00653F22"/>
    <w:rsid w:val="00653F46"/>
    <w:rsid w:val="00653FAD"/>
    <w:rsid w:val="00653FAF"/>
    <w:rsid w:val="00653FB0"/>
    <w:rsid w:val="00654022"/>
    <w:rsid w:val="00654045"/>
    <w:rsid w:val="00654052"/>
    <w:rsid w:val="0065405B"/>
    <w:rsid w:val="0065407A"/>
    <w:rsid w:val="0065407E"/>
    <w:rsid w:val="006540A4"/>
    <w:rsid w:val="006540A7"/>
    <w:rsid w:val="006540BD"/>
    <w:rsid w:val="006540CF"/>
    <w:rsid w:val="006540E6"/>
    <w:rsid w:val="00654102"/>
    <w:rsid w:val="0065410F"/>
    <w:rsid w:val="00654111"/>
    <w:rsid w:val="0065411E"/>
    <w:rsid w:val="0065412E"/>
    <w:rsid w:val="00654145"/>
    <w:rsid w:val="0065414B"/>
    <w:rsid w:val="0065415B"/>
    <w:rsid w:val="0065415F"/>
    <w:rsid w:val="0065416D"/>
    <w:rsid w:val="0065418A"/>
    <w:rsid w:val="006541B5"/>
    <w:rsid w:val="006541C6"/>
    <w:rsid w:val="006541FE"/>
    <w:rsid w:val="00654237"/>
    <w:rsid w:val="00654244"/>
    <w:rsid w:val="0065424A"/>
    <w:rsid w:val="00654260"/>
    <w:rsid w:val="00654285"/>
    <w:rsid w:val="00654347"/>
    <w:rsid w:val="006543B5"/>
    <w:rsid w:val="006543B6"/>
    <w:rsid w:val="00654409"/>
    <w:rsid w:val="00654449"/>
    <w:rsid w:val="0065444F"/>
    <w:rsid w:val="00654487"/>
    <w:rsid w:val="006544C1"/>
    <w:rsid w:val="006544CA"/>
    <w:rsid w:val="006544CB"/>
    <w:rsid w:val="006544D5"/>
    <w:rsid w:val="006544F8"/>
    <w:rsid w:val="0065455A"/>
    <w:rsid w:val="00654622"/>
    <w:rsid w:val="006546B1"/>
    <w:rsid w:val="006546B5"/>
    <w:rsid w:val="006546C0"/>
    <w:rsid w:val="006546D2"/>
    <w:rsid w:val="006546FC"/>
    <w:rsid w:val="0065471A"/>
    <w:rsid w:val="0065475E"/>
    <w:rsid w:val="00654764"/>
    <w:rsid w:val="006547CB"/>
    <w:rsid w:val="006547E6"/>
    <w:rsid w:val="006547EB"/>
    <w:rsid w:val="006547EE"/>
    <w:rsid w:val="00654840"/>
    <w:rsid w:val="00654854"/>
    <w:rsid w:val="0065485E"/>
    <w:rsid w:val="0065486C"/>
    <w:rsid w:val="00654875"/>
    <w:rsid w:val="00654883"/>
    <w:rsid w:val="006548AB"/>
    <w:rsid w:val="006548E3"/>
    <w:rsid w:val="006548FC"/>
    <w:rsid w:val="00654938"/>
    <w:rsid w:val="0065494E"/>
    <w:rsid w:val="006549A3"/>
    <w:rsid w:val="00654A31"/>
    <w:rsid w:val="00654A4D"/>
    <w:rsid w:val="00654A5A"/>
    <w:rsid w:val="00654A91"/>
    <w:rsid w:val="00654B23"/>
    <w:rsid w:val="00654B44"/>
    <w:rsid w:val="00654B46"/>
    <w:rsid w:val="00654BAA"/>
    <w:rsid w:val="00654BD6"/>
    <w:rsid w:val="00654C16"/>
    <w:rsid w:val="00654C17"/>
    <w:rsid w:val="00654C35"/>
    <w:rsid w:val="00654C5B"/>
    <w:rsid w:val="00654C5C"/>
    <w:rsid w:val="00654C99"/>
    <w:rsid w:val="00654CD1"/>
    <w:rsid w:val="00654D3A"/>
    <w:rsid w:val="00654D42"/>
    <w:rsid w:val="00654D47"/>
    <w:rsid w:val="00654D89"/>
    <w:rsid w:val="00654D90"/>
    <w:rsid w:val="00654D99"/>
    <w:rsid w:val="00654DA6"/>
    <w:rsid w:val="00654DC0"/>
    <w:rsid w:val="00654DF1"/>
    <w:rsid w:val="00654DF2"/>
    <w:rsid w:val="00654E04"/>
    <w:rsid w:val="00654E2E"/>
    <w:rsid w:val="00654E43"/>
    <w:rsid w:val="00654E48"/>
    <w:rsid w:val="00654E4F"/>
    <w:rsid w:val="00654E6F"/>
    <w:rsid w:val="00654E72"/>
    <w:rsid w:val="00654E8C"/>
    <w:rsid w:val="00654E8E"/>
    <w:rsid w:val="00654EB1"/>
    <w:rsid w:val="00654EB8"/>
    <w:rsid w:val="00654F03"/>
    <w:rsid w:val="00654F3B"/>
    <w:rsid w:val="00654F61"/>
    <w:rsid w:val="00654F82"/>
    <w:rsid w:val="00654F97"/>
    <w:rsid w:val="00654FA7"/>
    <w:rsid w:val="00654FE3"/>
    <w:rsid w:val="00654FF7"/>
    <w:rsid w:val="00655030"/>
    <w:rsid w:val="00655037"/>
    <w:rsid w:val="00655046"/>
    <w:rsid w:val="00655049"/>
    <w:rsid w:val="00655063"/>
    <w:rsid w:val="00655092"/>
    <w:rsid w:val="00655100"/>
    <w:rsid w:val="00655102"/>
    <w:rsid w:val="00655144"/>
    <w:rsid w:val="00655148"/>
    <w:rsid w:val="00655166"/>
    <w:rsid w:val="00655190"/>
    <w:rsid w:val="00655198"/>
    <w:rsid w:val="006551C9"/>
    <w:rsid w:val="00655227"/>
    <w:rsid w:val="00655235"/>
    <w:rsid w:val="0065523B"/>
    <w:rsid w:val="00655275"/>
    <w:rsid w:val="006552C0"/>
    <w:rsid w:val="006552F8"/>
    <w:rsid w:val="0065531E"/>
    <w:rsid w:val="00655332"/>
    <w:rsid w:val="00655351"/>
    <w:rsid w:val="00655395"/>
    <w:rsid w:val="006553BF"/>
    <w:rsid w:val="00655401"/>
    <w:rsid w:val="0065541F"/>
    <w:rsid w:val="0065544F"/>
    <w:rsid w:val="0065547F"/>
    <w:rsid w:val="00655482"/>
    <w:rsid w:val="00655488"/>
    <w:rsid w:val="006554A3"/>
    <w:rsid w:val="006554B2"/>
    <w:rsid w:val="0065551B"/>
    <w:rsid w:val="0065553C"/>
    <w:rsid w:val="0065554D"/>
    <w:rsid w:val="006555E9"/>
    <w:rsid w:val="006555EC"/>
    <w:rsid w:val="006555FB"/>
    <w:rsid w:val="00655645"/>
    <w:rsid w:val="00655653"/>
    <w:rsid w:val="00655658"/>
    <w:rsid w:val="006556DE"/>
    <w:rsid w:val="0065570C"/>
    <w:rsid w:val="00655715"/>
    <w:rsid w:val="0065573D"/>
    <w:rsid w:val="00655747"/>
    <w:rsid w:val="00655775"/>
    <w:rsid w:val="00655782"/>
    <w:rsid w:val="00655790"/>
    <w:rsid w:val="006557AA"/>
    <w:rsid w:val="006557D0"/>
    <w:rsid w:val="006557FB"/>
    <w:rsid w:val="00655825"/>
    <w:rsid w:val="0065585D"/>
    <w:rsid w:val="006558CA"/>
    <w:rsid w:val="0065591E"/>
    <w:rsid w:val="00655934"/>
    <w:rsid w:val="0065594F"/>
    <w:rsid w:val="00655960"/>
    <w:rsid w:val="0065597A"/>
    <w:rsid w:val="0065597E"/>
    <w:rsid w:val="00655989"/>
    <w:rsid w:val="00655991"/>
    <w:rsid w:val="006559E8"/>
    <w:rsid w:val="006559F4"/>
    <w:rsid w:val="00655A25"/>
    <w:rsid w:val="00655A4A"/>
    <w:rsid w:val="00655A51"/>
    <w:rsid w:val="00655A5F"/>
    <w:rsid w:val="00655A63"/>
    <w:rsid w:val="00655A6F"/>
    <w:rsid w:val="00655A9B"/>
    <w:rsid w:val="00655B3D"/>
    <w:rsid w:val="00655B6C"/>
    <w:rsid w:val="00655BCD"/>
    <w:rsid w:val="00655C05"/>
    <w:rsid w:val="00655C53"/>
    <w:rsid w:val="00655CFD"/>
    <w:rsid w:val="00655D06"/>
    <w:rsid w:val="00655D47"/>
    <w:rsid w:val="00655D81"/>
    <w:rsid w:val="00655DAA"/>
    <w:rsid w:val="00655DB7"/>
    <w:rsid w:val="00655DF6"/>
    <w:rsid w:val="00655E01"/>
    <w:rsid w:val="00655E32"/>
    <w:rsid w:val="00655E47"/>
    <w:rsid w:val="00655E62"/>
    <w:rsid w:val="00655E90"/>
    <w:rsid w:val="00655EA2"/>
    <w:rsid w:val="00655F18"/>
    <w:rsid w:val="00655F48"/>
    <w:rsid w:val="00655F82"/>
    <w:rsid w:val="00655FA8"/>
    <w:rsid w:val="00655FC4"/>
    <w:rsid w:val="00655FD4"/>
    <w:rsid w:val="00656029"/>
    <w:rsid w:val="00656078"/>
    <w:rsid w:val="00656095"/>
    <w:rsid w:val="00656096"/>
    <w:rsid w:val="0065611B"/>
    <w:rsid w:val="0065611C"/>
    <w:rsid w:val="0065613C"/>
    <w:rsid w:val="00656140"/>
    <w:rsid w:val="0065614C"/>
    <w:rsid w:val="00656167"/>
    <w:rsid w:val="006561B2"/>
    <w:rsid w:val="006561C4"/>
    <w:rsid w:val="006561D2"/>
    <w:rsid w:val="006561DB"/>
    <w:rsid w:val="006561E2"/>
    <w:rsid w:val="006561F6"/>
    <w:rsid w:val="0065620A"/>
    <w:rsid w:val="00656275"/>
    <w:rsid w:val="0065627B"/>
    <w:rsid w:val="00656292"/>
    <w:rsid w:val="006562EB"/>
    <w:rsid w:val="00656332"/>
    <w:rsid w:val="0065633B"/>
    <w:rsid w:val="00656351"/>
    <w:rsid w:val="0065638F"/>
    <w:rsid w:val="00656395"/>
    <w:rsid w:val="006563B7"/>
    <w:rsid w:val="006563F3"/>
    <w:rsid w:val="00656415"/>
    <w:rsid w:val="0065641D"/>
    <w:rsid w:val="0065642E"/>
    <w:rsid w:val="00656446"/>
    <w:rsid w:val="006564AA"/>
    <w:rsid w:val="006564B2"/>
    <w:rsid w:val="006564B5"/>
    <w:rsid w:val="006564DC"/>
    <w:rsid w:val="00656501"/>
    <w:rsid w:val="00656553"/>
    <w:rsid w:val="0065655F"/>
    <w:rsid w:val="006565DA"/>
    <w:rsid w:val="006565DF"/>
    <w:rsid w:val="00656618"/>
    <w:rsid w:val="0065664D"/>
    <w:rsid w:val="0065668D"/>
    <w:rsid w:val="006566BD"/>
    <w:rsid w:val="00656738"/>
    <w:rsid w:val="00656746"/>
    <w:rsid w:val="00656760"/>
    <w:rsid w:val="00656789"/>
    <w:rsid w:val="0065678A"/>
    <w:rsid w:val="0065679B"/>
    <w:rsid w:val="006567C1"/>
    <w:rsid w:val="006567D6"/>
    <w:rsid w:val="00656831"/>
    <w:rsid w:val="00656857"/>
    <w:rsid w:val="0065685A"/>
    <w:rsid w:val="0065686F"/>
    <w:rsid w:val="00656881"/>
    <w:rsid w:val="00656889"/>
    <w:rsid w:val="00656899"/>
    <w:rsid w:val="006568B6"/>
    <w:rsid w:val="006568EB"/>
    <w:rsid w:val="006568ED"/>
    <w:rsid w:val="00656911"/>
    <w:rsid w:val="0065691B"/>
    <w:rsid w:val="00656930"/>
    <w:rsid w:val="00656965"/>
    <w:rsid w:val="00656990"/>
    <w:rsid w:val="00656A0B"/>
    <w:rsid w:val="00656A13"/>
    <w:rsid w:val="00656A16"/>
    <w:rsid w:val="00656A98"/>
    <w:rsid w:val="00656AA6"/>
    <w:rsid w:val="00656AC3"/>
    <w:rsid w:val="00656ACB"/>
    <w:rsid w:val="00656B29"/>
    <w:rsid w:val="00656B3B"/>
    <w:rsid w:val="00656B87"/>
    <w:rsid w:val="00656B96"/>
    <w:rsid w:val="00656BAF"/>
    <w:rsid w:val="00656BC0"/>
    <w:rsid w:val="00656BDA"/>
    <w:rsid w:val="00656C7C"/>
    <w:rsid w:val="00656C8E"/>
    <w:rsid w:val="00656CA0"/>
    <w:rsid w:val="00656CB9"/>
    <w:rsid w:val="00656CBB"/>
    <w:rsid w:val="00656D1C"/>
    <w:rsid w:val="00656D51"/>
    <w:rsid w:val="00656D5D"/>
    <w:rsid w:val="00656D6A"/>
    <w:rsid w:val="00656DB9"/>
    <w:rsid w:val="00656DCF"/>
    <w:rsid w:val="00656DD1"/>
    <w:rsid w:val="00656DE5"/>
    <w:rsid w:val="00656DFA"/>
    <w:rsid w:val="00656E0A"/>
    <w:rsid w:val="00656E16"/>
    <w:rsid w:val="00656E17"/>
    <w:rsid w:val="00656E22"/>
    <w:rsid w:val="00656E2F"/>
    <w:rsid w:val="00656E5A"/>
    <w:rsid w:val="00656E6F"/>
    <w:rsid w:val="00656E8C"/>
    <w:rsid w:val="00656EB2"/>
    <w:rsid w:val="00656EC2"/>
    <w:rsid w:val="00656F2E"/>
    <w:rsid w:val="00656F34"/>
    <w:rsid w:val="00656FB9"/>
    <w:rsid w:val="00656FFD"/>
    <w:rsid w:val="00656FFF"/>
    <w:rsid w:val="00657006"/>
    <w:rsid w:val="00657013"/>
    <w:rsid w:val="006570C3"/>
    <w:rsid w:val="006570E5"/>
    <w:rsid w:val="006570EA"/>
    <w:rsid w:val="00657109"/>
    <w:rsid w:val="00657114"/>
    <w:rsid w:val="00657116"/>
    <w:rsid w:val="0065713D"/>
    <w:rsid w:val="00657153"/>
    <w:rsid w:val="0065716C"/>
    <w:rsid w:val="0065718B"/>
    <w:rsid w:val="006571C4"/>
    <w:rsid w:val="006571F7"/>
    <w:rsid w:val="00657221"/>
    <w:rsid w:val="00657250"/>
    <w:rsid w:val="0065726D"/>
    <w:rsid w:val="00657299"/>
    <w:rsid w:val="006572CA"/>
    <w:rsid w:val="0065731A"/>
    <w:rsid w:val="00657364"/>
    <w:rsid w:val="00657383"/>
    <w:rsid w:val="00657394"/>
    <w:rsid w:val="0065743D"/>
    <w:rsid w:val="006574AB"/>
    <w:rsid w:val="006574B1"/>
    <w:rsid w:val="006574BD"/>
    <w:rsid w:val="006574DE"/>
    <w:rsid w:val="006574EC"/>
    <w:rsid w:val="00657506"/>
    <w:rsid w:val="00657577"/>
    <w:rsid w:val="00657590"/>
    <w:rsid w:val="006575DE"/>
    <w:rsid w:val="006575FB"/>
    <w:rsid w:val="00657607"/>
    <w:rsid w:val="00657668"/>
    <w:rsid w:val="0065767C"/>
    <w:rsid w:val="006576B7"/>
    <w:rsid w:val="00657709"/>
    <w:rsid w:val="0065770B"/>
    <w:rsid w:val="0065775A"/>
    <w:rsid w:val="00657768"/>
    <w:rsid w:val="00657776"/>
    <w:rsid w:val="006577C2"/>
    <w:rsid w:val="00657826"/>
    <w:rsid w:val="00657829"/>
    <w:rsid w:val="0065782D"/>
    <w:rsid w:val="0065786A"/>
    <w:rsid w:val="00657888"/>
    <w:rsid w:val="00657904"/>
    <w:rsid w:val="0065791F"/>
    <w:rsid w:val="00657932"/>
    <w:rsid w:val="006579AE"/>
    <w:rsid w:val="006579CC"/>
    <w:rsid w:val="006579E8"/>
    <w:rsid w:val="006579EA"/>
    <w:rsid w:val="00657A12"/>
    <w:rsid w:val="00657A26"/>
    <w:rsid w:val="00657A45"/>
    <w:rsid w:val="00657A93"/>
    <w:rsid w:val="00657ADC"/>
    <w:rsid w:val="00657B17"/>
    <w:rsid w:val="00657B28"/>
    <w:rsid w:val="00657B29"/>
    <w:rsid w:val="00657B39"/>
    <w:rsid w:val="00657B44"/>
    <w:rsid w:val="00657B77"/>
    <w:rsid w:val="00657B7B"/>
    <w:rsid w:val="00657BB2"/>
    <w:rsid w:val="00657BC3"/>
    <w:rsid w:val="00657BFD"/>
    <w:rsid w:val="00657C29"/>
    <w:rsid w:val="00657C2F"/>
    <w:rsid w:val="00657C32"/>
    <w:rsid w:val="00657C4E"/>
    <w:rsid w:val="00657C77"/>
    <w:rsid w:val="00657C87"/>
    <w:rsid w:val="00657CA1"/>
    <w:rsid w:val="00657CA9"/>
    <w:rsid w:val="00657CD8"/>
    <w:rsid w:val="00657CDB"/>
    <w:rsid w:val="00657CE6"/>
    <w:rsid w:val="00657CEB"/>
    <w:rsid w:val="00657D45"/>
    <w:rsid w:val="00657D7C"/>
    <w:rsid w:val="00657D85"/>
    <w:rsid w:val="00657D8B"/>
    <w:rsid w:val="00657DA5"/>
    <w:rsid w:val="00657DA9"/>
    <w:rsid w:val="00657E19"/>
    <w:rsid w:val="00657E6E"/>
    <w:rsid w:val="00657E83"/>
    <w:rsid w:val="00657E95"/>
    <w:rsid w:val="00657EA3"/>
    <w:rsid w:val="00657EC8"/>
    <w:rsid w:val="00657EEC"/>
    <w:rsid w:val="00657EF7"/>
    <w:rsid w:val="00657F14"/>
    <w:rsid w:val="00657F3D"/>
    <w:rsid w:val="00657F53"/>
    <w:rsid w:val="00657F9B"/>
    <w:rsid w:val="00657F9E"/>
    <w:rsid w:val="00657FD1"/>
    <w:rsid w:val="00657FD2"/>
    <w:rsid w:val="00660011"/>
    <w:rsid w:val="00660039"/>
    <w:rsid w:val="0066004E"/>
    <w:rsid w:val="00660072"/>
    <w:rsid w:val="0066007A"/>
    <w:rsid w:val="006600AB"/>
    <w:rsid w:val="0066018D"/>
    <w:rsid w:val="006601A5"/>
    <w:rsid w:val="006601B3"/>
    <w:rsid w:val="0066020E"/>
    <w:rsid w:val="00660229"/>
    <w:rsid w:val="00660234"/>
    <w:rsid w:val="0066026B"/>
    <w:rsid w:val="0066027B"/>
    <w:rsid w:val="006602ED"/>
    <w:rsid w:val="006602FF"/>
    <w:rsid w:val="0066030E"/>
    <w:rsid w:val="00660329"/>
    <w:rsid w:val="0066034B"/>
    <w:rsid w:val="00660353"/>
    <w:rsid w:val="006603B6"/>
    <w:rsid w:val="006603BE"/>
    <w:rsid w:val="006603C2"/>
    <w:rsid w:val="006603C3"/>
    <w:rsid w:val="006603D1"/>
    <w:rsid w:val="006603DB"/>
    <w:rsid w:val="006603F0"/>
    <w:rsid w:val="006603FE"/>
    <w:rsid w:val="0066041A"/>
    <w:rsid w:val="0066042E"/>
    <w:rsid w:val="00660448"/>
    <w:rsid w:val="00660454"/>
    <w:rsid w:val="006604B4"/>
    <w:rsid w:val="006604D3"/>
    <w:rsid w:val="00660508"/>
    <w:rsid w:val="00660519"/>
    <w:rsid w:val="00660527"/>
    <w:rsid w:val="0066053A"/>
    <w:rsid w:val="0066055D"/>
    <w:rsid w:val="0066056B"/>
    <w:rsid w:val="0066057B"/>
    <w:rsid w:val="0066057D"/>
    <w:rsid w:val="00660596"/>
    <w:rsid w:val="006605D1"/>
    <w:rsid w:val="00660608"/>
    <w:rsid w:val="00660620"/>
    <w:rsid w:val="00660680"/>
    <w:rsid w:val="0066068F"/>
    <w:rsid w:val="006606B1"/>
    <w:rsid w:val="006606D4"/>
    <w:rsid w:val="0066078D"/>
    <w:rsid w:val="00660796"/>
    <w:rsid w:val="006607E0"/>
    <w:rsid w:val="006607E7"/>
    <w:rsid w:val="006607F2"/>
    <w:rsid w:val="00660800"/>
    <w:rsid w:val="00660811"/>
    <w:rsid w:val="00660854"/>
    <w:rsid w:val="0066086D"/>
    <w:rsid w:val="0066093F"/>
    <w:rsid w:val="00660943"/>
    <w:rsid w:val="00660951"/>
    <w:rsid w:val="00660953"/>
    <w:rsid w:val="006609F8"/>
    <w:rsid w:val="00660A6C"/>
    <w:rsid w:val="00660A76"/>
    <w:rsid w:val="00660A92"/>
    <w:rsid w:val="00660AA8"/>
    <w:rsid w:val="00660B11"/>
    <w:rsid w:val="00660B3A"/>
    <w:rsid w:val="00660B45"/>
    <w:rsid w:val="00660B77"/>
    <w:rsid w:val="00660BCE"/>
    <w:rsid w:val="00660C2B"/>
    <w:rsid w:val="00660C79"/>
    <w:rsid w:val="00660C8B"/>
    <w:rsid w:val="00660CB1"/>
    <w:rsid w:val="00660CB3"/>
    <w:rsid w:val="00660D5C"/>
    <w:rsid w:val="00660D71"/>
    <w:rsid w:val="00660D8B"/>
    <w:rsid w:val="00660E81"/>
    <w:rsid w:val="00660E82"/>
    <w:rsid w:val="00660E87"/>
    <w:rsid w:val="00660ECA"/>
    <w:rsid w:val="00660EFD"/>
    <w:rsid w:val="00660F0E"/>
    <w:rsid w:val="00660F1C"/>
    <w:rsid w:val="00660F36"/>
    <w:rsid w:val="00660F3E"/>
    <w:rsid w:val="00660FB1"/>
    <w:rsid w:val="00660FC6"/>
    <w:rsid w:val="0066106B"/>
    <w:rsid w:val="0066107E"/>
    <w:rsid w:val="006610E3"/>
    <w:rsid w:val="0066111F"/>
    <w:rsid w:val="00661148"/>
    <w:rsid w:val="0066115D"/>
    <w:rsid w:val="00661171"/>
    <w:rsid w:val="0066118A"/>
    <w:rsid w:val="006611B5"/>
    <w:rsid w:val="006611C6"/>
    <w:rsid w:val="006611DA"/>
    <w:rsid w:val="006611E1"/>
    <w:rsid w:val="006611E4"/>
    <w:rsid w:val="006611F3"/>
    <w:rsid w:val="00661218"/>
    <w:rsid w:val="0066121E"/>
    <w:rsid w:val="0066125B"/>
    <w:rsid w:val="00661274"/>
    <w:rsid w:val="0066127D"/>
    <w:rsid w:val="006612AC"/>
    <w:rsid w:val="006612AE"/>
    <w:rsid w:val="006612D3"/>
    <w:rsid w:val="006612D8"/>
    <w:rsid w:val="006612DF"/>
    <w:rsid w:val="006612E1"/>
    <w:rsid w:val="006612E5"/>
    <w:rsid w:val="006612F6"/>
    <w:rsid w:val="006613C8"/>
    <w:rsid w:val="006613CC"/>
    <w:rsid w:val="006613F5"/>
    <w:rsid w:val="00661429"/>
    <w:rsid w:val="0066142C"/>
    <w:rsid w:val="006614D8"/>
    <w:rsid w:val="006614E6"/>
    <w:rsid w:val="006614EC"/>
    <w:rsid w:val="006614ED"/>
    <w:rsid w:val="006614F3"/>
    <w:rsid w:val="00661515"/>
    <w:rsid w:val="00661518"/>
    <w:rsid w:val="0066154A"/>
    <w:rsid w:val="006615AA"/>
    <w:rsid w:val="006615C1"/>
    <w:rsid w:val="006615CF"/>
    <w:rsid w:val="006615E8"/>
    <w:rsid w:val="00661645"/>
    <w:rsid w:val="0066168B"/>
    <w:rsid w:val="006616BA"/>
    <w:rsid w:val="006616CF"/>
    <w:rsid w:val="006616EB"/>
    <w:rsid w:val="0066171E"/>
    <w:rsid w:val="0066171F"/>
    <w:rsid w:val="00661754"/>
    <w:rsid w:val="00661761"/>
    <w:rsid w:val="00661772"/>
    <w:rsid w:val="00661782"/>
    <w:rsid w:val="006617C2"/>
    <w:rsid w:val="006617D8"/>
    <w:rsid w:val="006617E8"/>
    <w:rsid w:val="006617FD"/>
    <w:rsid w:val="0066182D"/>
    <w:rsid w:val="00661861"/>
    <w:rsid w:val="00661869"/>
    <w:rsid w:val="0066189F"/>
    <w:rsid w:val="006618B6"/>
    <w:rsid w:val="006618D0"/>
    <w:rsid w:val="006618EF"/>
    <w:rsid w:val="0066191D"/>
    <w:rsid w:val="00661978"/>
    <w:rsid w:val="0066197D"/>
    <w:rsid w:val="00661A1F"/>
    <w:rsid w:val="00661A2B"/>
    <w:rsid w:val="00661A2C"/>
    <w:rsid w:val="00661A8D"/>
    <w:rsid w:val="00661A93"/>
    <w:rsid w:val="00661A9F"/>
    <w:rsid w:val="00661AB9"/>
    <w:rsid w:val="00661AC6"/>
    <w:rsid w:val="00661AE7"/>
    <w:rsid w:val="00661B34"/>
    <w:rsid w:val="00661B3F"/>
    <w:rsid w:val="00661B8D"/>
    <w:rsid w:val="00661B92"/>
    <w:rsid w:val="00661BBB"/>
    <w:rsid w:val="00661BD6"/>
    <w:rsid w:val="00661BD8"/>
    <w:rsid w:val="00661BDD"/>
    <w:rsid w:val="00661BEF"/>
    <w:rsid w:val="00661C03"/>
    <w:rsid w:val="00661C5F"/>
    <w:rsid w:val="00661C61"/>
    <w:rsid w:val="00661D14"/>
    <w:rsid w:val="00661D26"/>
    <w:rsid w:val="00661D3F"/>
    <w:rsid w:val="00661D52"/>
    <w:rsid w:val="00661DA0"/>
    <w:rsid w:val="00661DEE"/>
    <w:rsid w:val="00661E05"/>
    <w:rsid w:val="00661E2D"/>
    <w:rsid w:val="00661E35"/>
    <w:rsid w:val="00661E67"/>
    <w:rsid w:val="00661E85"/>
    <w:rsid w:val="00661E87"/>
    <w:rsid w:val="00661EAF"/>
    <w:rsid w:val="00661EDB"/>
    <w:rsid w:val="00661EFC"/>
    <w:rsid w:val="00661F0F"/>
    <w:rsid w:val="00661F26"/>
    <w:rsid w:val="00661F41"/>
    <w:rsid w:val="00661F6C"/>
    <w:rsid w:val="00661F8D"/>
    <w:rsid w:val="00661F99"/>
    <w:rsid w:val="00661FF1"/>
    <w:rsid w:val="00661FF7"/>
    <w:rsid w:val="00662002"/>
    <w:rsid w:val="0066200C"/>
    <w:rsid w:val="0066205A"/>
    <w:rsid w:val="00662072"/>
    <w:rsid w:val="006620AE"/>
    <w:rsid w:val="006620D2"/>
    <w:rsid w:val="006620DC"/>
    <w:rsid w:val="006620F2"/>
    <w:rsid w:val="00662128"/>
    <w:rsid w:val="00662134"/>
    <w:rsid w:val="00662159"/>
    <w:rsid w:val="00662182"/>
    <w:rsid w:val="006621D0"/>
    <w:rsid w:val="006621D2"/>
    <w:rsid w:val="006621D4"/>
    <w:rsid w:val="006621D8"/>
    <w:rsid w:val="006621DE"/>
    <w:rsid w:val="006621E3"/>
    <w:rsid w:val="006621FD"/>
    <w:rsid w:val="0066220D"/>
    <w:rsid w:val="00662238"/>
    <w:rsid w:val="00662263"/>
    <w:rsid w:val="00662276"/>
    <w:rsid w:val="00662279"/>
    <w:rsid w:val="006622E7"/>
    <w:rsid w:val="00662361"/>
    <w:rsid w:val="00662363"/>
    <w:rsid w:val="00662384"/>
    <w:rsid w:val="0066239B"/>
    <w:rsid w:val="006623C0"/>
    <w:rsid w:val="006623EE"/>
    <w:rsid w:val="00662422"/>
    <w:rsid w:val="0066245F"/>
    <w:rsid w:val="006624B3"/>
    <w:rsid w:val="006624E8"/>
    <w:rsid w:val="006624FF"/>
    <w:rsid w:val="0066253E"/>
    <w:rsid w:val="00662544"/>
    <w:rsid w:val="00662548"/>
    <w:rsid w:val="0066255B"/>
    <w:rsid w:val="00662563"/>
    <w:rsid w:val="00662586"/>
    <w:rsid w:val="006625B2"/>
    <w:rsid w:val="006625FD"/>
    <w:rsid w:val="0066260B"/>
    <w:rsid w:val="0066262F"/>
    <w:rsid w:val="00662671"/>
    <w:rsid w:val="00662686"/>
    <w:rsid w:val="00662692"/>
    <w:rsid w:val="00662696"/>
    <w:rsid w:val="00662699"/>
    <w:rsid w:val="006626B4"/>
    <w:rsid w:val="006626B5"/>
    <w:rsid w:val="006626CF"/>
    <w:rsid w:val="00662702"/>
    <w:rsid w:val="00662736"/>
    <w:rsid w:val="00662779"/>
    <w:rsid w:val="00662784"/>
    <w:rsid w:val="00662788"/>
    <w:rsid w:val="006627AE"/>
    <w:rsid w:val="006627DF"/>
    <w:rsid w:val="00662834"/>
    <w:rsid w:val="0066284D"/>
    <w:rsid w:val="0066285F"/>
    <w:rsid w:val="0066288A"/>
    <w:rsid w:val="00662892"/>
    <w:rsid w:val="00662893"/>
    <w:rsid w:val="0066292B"/>
    <w:rsid w:val="00662954"/>
    <w:rsid w:val="006629CF"/>
    <w:rsid w:val="006629E9"/>
    <w:rsid w:val="00662A3E"/>
    <w:rsid w:val="00662A7C"/>
    <w:rsid w:val="00662A9B"/>
    <w:rsid w:val="00662AA2"/>
    <w:rsid w:val="00662AD6"/>
    <w:rsid w:val="00662AE9"/>
    <w:rsid w:val="00662AF1"/>
    <w:rsid w:val="00662B38"/>
    <w:rsid w:val="00662B85"/>
    <w:rsid w:val="00662BA3"/>
    <w:rsid w:val="00662BBB"/>
    <w:rsid w:val="00662BC5"/>
    <w:rsid w:val="00662C1B"/>
    <w:rsid w:val="00662C45"/>
    <w:rsid w:val="00662C72"/>
    <w:rsid w:val="00662C83"/>
    <w:rsid w:val="00662C8C"/>
    <w:rsid w:val="00662C9B"/>
    <w:rsid w:val="00662C9E"/>
    <w:rsid w:val="00662D0F"/>
    <w:rsid w:val="00662D45"/>
    <w:rsid w:val="00662D9D"/>
    <w:rsid w:val="00662D9F"/>
    <w:rsid w:val="00662DA8"/>
    <w:rsid w:val="00662DAE"/>
    <w:rsid w:val="00662DCC"/>
    <w:rsid w:val="00662DE5"/>
    <w:rsid w:val="00662DEC"/>
    <w:rsid w:val="00662E46"/>
    <w:rsid w:val="00662EDF"/>
    <w:rsid w:val="00662EE3"/>
    <w:rsid w:val="00662F26"/>
    <w:rsid w:val="00662F4C"/>
    <w:rsid w:val="00662F58"/>
    <w:rsid w:val="00662FC7"/>
    <w:rsid w:val="00663033"/>
    <w:rsid w:val="00663043"/>
    <w:rsid w:val="006630B1"/>
    <w:rsid w:val="006630C5"/>
    <w:rsid w:val="006630DB"/>
    <w:rsid w:val="0066314E"/>
    <w:rsid w:val="006631DA"/>
    <w:rsid w:val="006631FA"/>
    <w:rsid w:val="0066323A"/>
    <w:rsid w:val="00663248"/>
    <w:rsid w:val="00663267"/>
    <w:rsid w:val="006632A9"/>
    <w:rsid w:val="006632CE"/>
    <w:rsid w:val="00663337"/>
    <w:rsid w:val="00663345"/>
    <w:rsid w:val="0066335F"/>
    <w:rsid w:val="006633C2"/>
    <w:rsid w:val="006633D7"/>
    <w:rsid w:val="0066340B"/>
    <w:rsid w:val="0066342F"/>
    <w:rsid w:val="00663439"/>
    <w:rsid w:val="0066343B"/>
    <w:rsid w:val="0066344B"/>
    <w:rsid w:val="006634C8"/>
    <w:rsid w:val="006634CC"/>
    <w:rsid w:val="006634D8"/>
    <w:rsid w:val="006634F3"/>
    <w:rsid w:val="006634FB"/>
    <w:rsid w:val="0066352F"/>
    <w:rsid w:val="00663573"/>
    <w:rsid w:val="006635B9"/>
    <w:rsid w:val="006635D5"/>
    <w:rsid w:val="00663613"/>
    <w:rsid w:val="00663636"/>
    <w:rsid w:val="0066363F"/>
    <w:rsid w:val="00663644"/>
    <w:rsid w:val="0066365E"/>
    <w:rsid w:val="00663669"/>
    <w:rsid w:val="0066369E"/>
    <w:rsid w:val="006636A5"/>
    <w:rsid w:val="006636B6"/>
    <w:rsid w:val="006636C5"/>
    <w:rsid w:val="006636D9"/>
    <w:rsid w:val="006636EB"/>
    <w:rsid w:val="0066374F"/>
    <w:rsid w:val="0066378C"/>
    <w:rsid w:val="00663791"/>
    <w:rsid w:val="00663795"/>
    <w:rsid w:val="006637A8"/>
    <w:rsid w:val="006637BF"/>
    <w:rsid w:val="006637C9"/>
    <w:rsid w:val="006637EA"/>
    <w:rsid w:val="00663805"/>
    <w:rsid w:val="0066382D"/>
    <w:rsid w:val="00663846"/>
    <w:rsid w:val="00663851"/>
    <w:rsid w:val="00663886"/>
    <w:rsid w:val="006638A4"/>
    <w:rsid w:val="006638E6"/>
    <w:rsid w:val="006638EF"/>
    <w:rsid w:val="006638F7"/>
    <w:rsid w:val="006638FD"/>
    <w:rsid w:val="00663951"/>
    <w:rsid w:val="00663981"/>
    <w:rsid w:val="006639C5"/>
    <w:rsid w:val="00663A5F"/>
    <w:rsid w:val="00663A71"/>
    <w:rsid w:val="00663ABB"/>
    <w:rsid w:val="00663AEB"/>
    <w:rsid w:val="00663AFA"/>
    <w:rsid w:val="00663B12"/>
    <w:rsid w:val="00663B35"/>
    <w:rsid w:val="00663B73"/>
    <w:rsid w:val="00663BA5"/>
    <w:rsid w:val="00663BB5"/>
    <w:rsid w:val="00663BE0"/>
    <w:rsid w:val="00663BEE"/>
    <w:rsid w:val="00663BFC"/>
    <w:rsid w:val="00663C43"/>
    <w:rsid w:val="00663CA7"/>
    <w:rsid w:val="00663CF9"/>
    <w:rsid w:val="00663D07"/>
    <w:rsid w:val="00663D19"/>
    <w:rsid w:val="00663D28"/>
    <w:rsid w:val="00663D29"/>
    <w:rsid w:val="00663D76"/>
    <w:rsid w:val="00663D9E"/>
    <w:rsid w:val="00663E18"/>
    <w:rsid w:val="00663E2E"/>
    <w:rsid w:val="00663E57"/>
    <w:rsid w:val="00663E6D"/>
    <w:rsid w:val="00663E77"/>
    <w:rsid w:val="00663EA4"/>
    <w:rsid w:val="00663EAC"/>
    <w:rsid w:val="00663EF1"/>
    <w:rsid w:val="00663F15"/>
    <w:rsid w:val="00663F17"/>
    <w:rsid w:val="00663F2E"/>
    <w:rsid w:val="00663F42"/>
    <w:rsid w:val="00663F5B"/>
    <w:rsid w:val="00663F5D"/>
    <w:rsid w:val="00663F67"/>
    <w:rsid w:val="00663F95"/>
    <w:rsid w:val="00663F99"/>
    <w:rsid w:val="00663F9A"/>
    <w:rsid w:val="00663FE6"/>
    <w:rsid w:val="00663FFC"/>
    <w:rsid w:val="00664012"/>
    <w:rsid w:val="00664053"/>
    <w:rsid w:val="006640A0"/>
    <w:rsid w:val="006640CA"/>
    <w:rsid w:val="00664131"/>
    <w:rsid w:val="0066413A"/>
    <w:rsid w:val="006641B0"/>
    <w:rsid w:val="006641D6"/>
    <w:rsid w:val="00664220"/>
    <w:rsid w:val="0066427C"/>
    <w:rsid w:val="006642B4"/>
    <w:rsid w:val="006642EE"/>
    <w:rsid w:val="006642FA"/>
    <w:rsid w:val="0066435B"/>
    <w:rsid w:val="00664363"/>
    <w:rsid w:val="00664392"/>
    <w:rsid w:val="006643E7"/>
    <w:rsid w:val="006643E9"/>
    <w:rsid w:val="006643FA"/>
    <w:rsid w:val="0066440C"/>
    <w:rsid w:val="0066441D"/>
    <w:rsid w:val="00664424"/>
    <w:rsid w:val="0066442C"/>
    <w:rsid w:val="0066444B"/>
    <w:rsid w:val="00664456"/>
    <w:rsid w:val="00664493"/>
    <w:rsid w:val="006644AA"/>
    <w:rsid w:val="006644D7"/>
    <w:rsid w:val="006644DD"/>
    <w:rsid w:val="0066452C"/>
    <w:rsid w:val="0066452F"/>
    <w:rsid w:val="00664530"/>
    <w:rsid w:val="0066454E"/>
    <w:rsid w:val="00664565"/>
    <w:rsid w:val="00664568"/>
    <w:rsid w:val="0066457E"/>
    <w:rsid w:val="006645DD"/>
    <w:rsid w:val="006645E0"/>
    <w:rsid w:val="006645EE"/>
    <w:rsid w:val="006645F1"/>
    <w:rsid w:val="00664619"/>
    <w:rsid w:val="00664670"/>
    <w:rsid w:val="00664721"/>
    <w:rsid w:val="00664786"/>
    <w:rsid w:val="0066479A"/>
    <w:rsid w:val="006647A1"/>
    <w:rsid w:val="006647A7"/>
    <w:rsid w:val="006647B8"/>
    <w:rsid w:val="0066480F"/>
    <w:rsid w:val="00664817"/>
    <w:rsid w:val="0066481C"/>
    <w:rsid w:val="00664856"/>
    <w:rsid w:val="0066487F"/>
    <w:rsid w:val="0066489D"/>
    <w:rsid w:val="006648FC"/>
    <w:rsid w:val="00664985"/>
    <w:rsid w:val="006649B7"/>
    <w:rsid w:val="006649C0"/>
    <w:rsid w:val="006649CD"/>
    <w:rsid w:val="006649CE"/>
    <w:rsid w:val="00664A01"/>
    <w:rsid w:val="00664A23"/>
    <w:rsid w:val="00664A4E"/>
    <w:rsid w:val="00664AA2"/>
    <w:rsid w:val="00664ABC"/>
    <w:rsid w:val="00664ABD"/>
    <w:rsid w:val="00664BAE"/>
    <w:rsid w:val="00664BC0"/>
    <w:rsid w:val="00664C77"/>
    <w:rsid w:val="00664C95"/>
    <w:rsid w:val="00664C99"/>
    <w:rsid w:val="00664C9D"/>
    <w:rsid w:val="00664CA6"/>
    <w:rsid w:val="00664CD9"/>
    <w:rsid w:val="00664CDC"/>
    <w:rsid w:val="00664CE1"/>
    <w:rsid w:val="00664CE5"/>
    <w:rsid w:val="00664D31"/>
    <w:rsid w:val="00664D69"/>
    <w:rsid w:val="00664D6A"/>
    <w:rsid w:val="00664D7D"/>
    <w:rsid w:val="00664D8D"/>
    <w:rsid w:val="00664DF4"/>
    <w:rsid w:val="00664DF8"/>
    <w:rsid w:val="00664E36"/>
    <w:rsid w:val="00664E48"/>
    <w:rsid w:val="00664E81"/>
    <w:rsid w:val="00664E8E"/>
    <w:rsid w:val="00664EB7"/>
    <w:rsid w:val="00664EBB"/>
    <w:rsid w:val="00664EBE"/>
    <w:rsid w:val="00664EDD"/>
    <w:rsid w:val="00664F1A"/>
    <w:rsid w:val="00664F29"/>
    <w:rsid w:val="00664F85"/>
    <w:rsid w:val="00664F9E"/>
    <w:rsid w:val="00664FB9"/>
    <w:rsid w:val="00664FEC"/>
    <w:rsid w:val="00665065"/>
    <w:rsid w:val="00665102"/>
    <w:rsid w:val="00665147"/>
    <w:rsid w:val="00665154"/>
    <w:rsid w:val="006651C2"/>
    <w:rsid w:val="006651F6"/>
    <w:rsid w:val="006651FB"/>
    <w:rsid w:val="00665240"/>
    <w:rsid w:val="00665258"/>
    <w:rsid w:val="0066525B"/>
    <w:rsid w:val="0066525D"/>
    <w:rsid w:val="0066529A"/>
    <w:rsid w:val="0066529C"/>
    <w:rsid w:val="0066529E"/>
    <w:rsid w:val="006652AD"/>
    <w:rsid w:val="006652D5"/>
    <w:rsid w:val="006652DC"/>
    <w:rsid w:val="00665328"/>
    <w:rsid w:val="00665355"/>
    <w:rsid w:val="00665359"/>
    <w:rsid w:val="00665361"/>
    <w:rsid w:val="0066536C"/>
    <w:rsid w:val="00665393"/>
    <w:rsid w:val="006653E4"/>
    <w:rsid w:val="00665403"/>
    <w:rsid w:val="00665404"/>
    <w:rsid w:val="00665411"/>
    <w:rsid w:val="00665438"/>
    <w:rsid w:val="00665452"/>
    <w:rsid w:val="0066545A"/>
    <w:rsid w:val="0066548A"/>
    <w:rsid w:val="006654BD"/>
    <w:rsid w:val="006654CF"/>
    <w:rsid w:val="00665508"/>
    <w:rsid w:val="00665548"/>
    <w:rsid w:val="0066555F"/>
    <w:rsid w:val="0066556D"/>
    <w:rsid w:val="006655CB"/>
    <w:rsid w:val="006655E7"/>
    <w:rsid w:val="00665604"/>
    <w:rsid w:val="00665615"/>
    <w:rsid w:val="00665639"/>
    <w:rsid w:val="0066564A"/>
    <w:rsid w:val="0066566F"/>
    <w:rsid w:val="006656C6"/>
    <w:rsid w:val="006656E4"/>
    <w:rsid w:val="0066570D"/>
    <w:rsid w:val="00665722"/>
    <w:rsid w:val="0066572C"/>
    <w:rsid w:val="0066574B"/>
    <w:rsid w:val="0066578A"/>
    <w:rsid w:val="00665790"/>
    <w:rsid w:val="00665815"/>
    <w:rsid w:val="0066584D"/>
    <w:rsid w:val="00665865"/>
    <w:rsid w:val="00665874"/>
    <w:rsid w:val="00665875"/>
    <w:rsid w:val="0066587E"/>
    <w:rsid w:val="0066588B"/>
    <w:rsid w:val="0066588E"/>
    <w:rsid w:val="006658CE"/>
    <w:rsid w:val="006658FD"/>
    <w:rsid w:val="006658FF"/>
    <w:rsid w:val="00665900"/>
    <w:rsid w:val="0066591E"/>
    <w:rsid w:val="00665964"/>
    <w:rsid w:val="00665984"/>
    <w:rsid w:val="006659DA"/>
    <w:rsid w:val="00665A50"/>
    <w:rsid w:val="00665A5A"/>
    <w:rsid w:val="00665A8B"/>
    <w:rsid w:val="00665AC5"/>
    <w:rsid w:val="00665B16"/>
    <w:rsid w:val="00665B29"/>
    <w:rsid w:val="00665B37"/>
    <w:rsid w:val="00665B77"/>
    <w:rsid w:val="00665B9A"/>
    <w:rsid w:val="00665B9E"/>
    <w:rsid w:val="00665BA9"/>
    <w:rsid w:val="00665BEA"/>
    <w:rsid w:val="00665C34"/>
    <w:rsid w:val="00665C53"/>
    <w:rsid w:val="00665C5A"/>
    <w:rsid w:val="00665C76"/>
    <w:rsid w:val="00665CE6"/>
    <w:rsid w:val="00665D75"/>
    <w:rsid w:val="00665DAD"/>
    <w:rsid w:val="00665DCD"/>
    <w:rsid w:val="00665DEC"/>
    <w:rsid w:val="00665E2F"/>
    <w:rsid w:val="00665E76"/>
    <w:rsid w:val="00665E8D"/>
    <w:rsid w:val="00665E9C"/>
    <w:rsid w:val="00665EA2"/>
    <w:rsid w:val="00665EBC"/>
    <w:rsid w:val="00665ECF"/>
    <w:rsid w:val="00665ED5"/>
    <w:rsid w:val="00665F38"/>
    <w:rsid w:val="00665F46"/>
    <w:rsid w:val="00665F8D"/>
    <w:rsid w:val="00665F96"/>
    <w:rsid w:val="0066602B"/>
    <w:rsid w:val="00666048"/>
    <w:rsid w:val="00666052"/>
    <w:rsid w:val="0066605E"/>
    <w:rsid w:val="00666082"/>
    <w:rsid w:val="00666104"/>
    <w:rsid w:val="00666170"/>
    <w:rsid w:val="006661B4"/>
    <w:rsid w:val="006661D2"/>
    <w:rsid w:val="006661EF"/>
    <w:rsid w:val="0066621B"/>
    <w:rsid w:val="00666228"/>
    <w:rsid w:val="0066623E"/>
    <w:rsid w:val="00666284"/>
    <w:rsid w:val="006662C4"/>
    <w:rsid w:val="0066631B"/>
    <w:rsid w:val="0066633A"/>
    <w:rsid w:val="0066636A"/>
    <w:rsid w:val="0066636D"/>
    <w:rsid w:val="00666374"/>
    <w:rsid w:val="0066637B"/>
    <w:rsid w:val="00666386"/>
    <w:rsid w:val="006663B8"/>
    <w:rsid w:val="006663D8"/>
    <w:rsid w:val="00666413"/>
    <w:rsid w:val="00666421"/>
    <w:rsid w:val="0066642D"/>
    <w:rsid w:val="00666448"/>
    <w:rsid w:val="006664BF"/>
    <w:rsid w:val="006664C2"/>
    <w:rsid w:val="006664C3"/>
    <w:rsid w:val="006664CA"/>
    <w:rsid w:val="006664E7"/>
    <w:rsid w:val="006664F1"/>
    <w:rsid w:val="00666556"/>
    <w:rsid w:val="006665B2"/>
    <w:rsid w:val="006665BF"/>
    <w:rsid w:val="006665DB"/>
    <w:rsid w:val="006665E4"/>
    <w:rsid w:val="00666615"/>
    <w:rsid w:val="00666668"/>
    <w:rsid w:val="00666687"/>
    <w:rsid w:val="00666690"/>
    <w:rsid w:val="00666693"/>
    <w:rsid w:val="006666D0"/>
    <w:rsid w:val="006666D2"/>
    <w:rsid w:val="006666E8"/>
    <w:rsid w:val="006666F1"/>
    <w:rsid w:val="006666FF"/>
    <w:rsid w:val="0066672A"/>
    <w:rsid w:val="006667F9"/>
    <w:rsid w:val="00666818"/>
    <w:rsid w:val="00666855"/>
    <w:rsid w:val="00666868"/>
    <w:rsid w:val="0066688A"/>
    <w:rsid w:val="006668CD"/>
    <w:rsid w:val="006668F5"/>
    <w:rsid w:val="00666901"/>
    <w:rsid w:val="0066698F"/>
    <w:rsid w:val="0066699D"/>
    <w:rsid w:val="006669BC"/>
    <w:rsid w:val="006669DF"/>
    <w:rsid w:val="006669E4"/>
    <w:rsid w:val="006669FC"/>
    <w:rsid w:val="00666A01"/>
    <w:rsid w:val="00666A60"/>
    <w:rsid w:val="00666A64"/>
    <w:rsid w:val="00666A72"/>
    <w:rsid w:val="00666A79"/>
    <w:rsid w:val="00666A80"/>
    <w:rsid w:val="00666AAC"/>
    <w:rsid w:val="00666AB9"/>
    <w:rsid w:val="00666AFB"/>
    <w:rsid w:val="00666B26"/>
    <w:rsid w:val="00666B2A"/>
    <w:rsid w:val="00666B83"/>
    <w:rsid w:val="00666B9F"/>
    <w:rsid w:val="00666BA0"/>
    <w:rsid w:val="00666BEC"/>
    <w:rsid w:val="00666BF6"/>
    <w:rsid w:val="00666C3D"/>
    <w:rsid w:val="00666C54"/>
    <w:rsid w:val="00666C85"/>
    <w:rsid w:val="00666C8D"/>
    <w:rsid w:val="00666CBF"/>
    <w:rsid w:val="00666CC6"/>
    <w:rsid w:val="00666CD7"/>
    <w:rsid w:val="00666CE1"/>
    <w:rsid w:val="00666CE6"/>
    <w:rsid w:val="00666D04"/>
    <w:rsid w:val="00666D80"/>
    <w:rsid w:val="00666D8D"/>
    <w:rsid w:val="00666E18"/>
    <w:rsid w:val="00666E29"/>
    <w:rsid w:val="00666E2C"/>
    <w:rsid w:val="00666E3A"/>
    <w:rsid w:val="00666E79"/>
    <w:rsid w:val="00666E7D"/>
    <w:rsid w:val="00666EDE"/>
    <w:rsid w:val="00666F01"/>
    <w:rsid w:val="00666F61"/>
    <w:rsid w:val="00666F6E"/>
    <w:rsid w:val="00666F79"/>
    <w:rsid w:val="00666FC0"/>
    <w:rsid w:val="00666FF3"/>
    <w:rsid w:val="00667000"/>
    <w:rsid w:val="00667056"/>
    <w:rsid w:val="0066706F"/>
    <w:rsid w:val="00667086"/>
    <w:rsid w:val="006670F0"/>
    <w:rsid w:val="006670FA"/>
    <w:rsid w:val="0066713E"/>
    <w:rsid w:val="0066716C"/>
    <w:rsid w:val="006671EE"/>
    <w:rsid w:val="00667241"/>
    <w:rsid w:val="0066725E"/>
    <w:rsid w:val="0066727A"/>
    <w:rsid w:val="0066727B"/>
    <w:rsid w:val="0066728D"/>
    <w:rsid w:val="006672A4"/>
    <w:rsid w:val="006672A8"/>
    <w:rsid w:val="006672C4"/>
    <w:rsid w:val="006672D5"/>
    <w:rsid w:val="00667305"/>
    <w:rsid w:val="00667308"/>
    <w:rsid w:val="0066732B"/>
    <w:rsid w:val="00667347"/>
    <w:rsid w:val="00667359"/>
    <w:rsid w:val="0066735D"/>
    <w:rsid w:val="006673CE"/>
    <w:rsid w:val="00667407"/>
    <w:rsid w:val="00667463"/>
    <w:rsid w:val="00667466"/>
    <w:rsid w:val="00667480"/>
    <w:rsid w:val="006674A5"/>
    <w:rsid w:val="006674C4"/>
    <w:rsid w:val="006674C8"/>
    <w:rsid w:val="006674C9"/>
    <w:rsid w:val="006674FE"/>
    <w:rsid w:val="00667502"/>
    <w:rsid w:val="00667547"/>
    <w:rsid w:val="0066756A"/>
    <w:rsid w:val="0066757A"/>
    <w:rsid w:val="006675B0"/>
    <w:rsid w:val="0066765C"/>
    <w:rsid w:val="0066766F"/>
    <w:rsid w:val="006676C6"/>
    <w:rsid w:val="006676CB"/>
    <w:rsid w:val="006676D5"/>
    <w:rsid w:val="0066770C"/>
    <w:rsid w:val="00667715"/>
    <w:rsid w:val="0066772E"/>
    <w:rsid w:val="0066774E"/>
    <w:rsid w:val="00667755"/>
    <w:rsid w:val="0066777A"/>
    <w:rsid w:val="006677E0"/>
    <w:rsid w:val="00667885"/>
    <w:rsid w:val="0066788D"/>
    <w:rsid w:val="006678E4"/>
    <w:rsid w:val="006678F3"/>
    <w:rsid w:val="00667949"/>
    <w:rsid w:val="00667967"/>
    <w:rsid w:val="006679BF"/>
    <w:rsid w:val="006679E7"/>
    <w:rsid w:val="00667A4D"/>
    <w:rsid w:val="00667A77"/>
    <w:rsid w:val="00667AA1"/>
    <w:rsid w:val="00667AA5"/>
    <w:rsid w:val="00667AA9"/>
    <w:rsid w:val="00667AC5"/>
    <w:rsid w:val="00667ACB"/>
    <w:rsid w:val="00667AD5"/>
    <w:rsid w:val="00667AD6"/>
    <w:rsid w:val="00667AF1"/>
    <w:rsid w:val="00667B02"/>
    <w:rsid w:val="00667B17"/>
    <w:rsid w:val="00667B38"/>
    <w:rsid w:val="00667B53"/>
    <w:rsid w:val="00667B86"/>
    <w:rsid w:val="00667B99"/>
    <w:rsid w:val="00667BA1"/>
    <w:rsid w:val="00667BA3"/>
    <w:rsid w:val="00667BD3"/>
    <w:rsid w:val="00667BF9"/>
    <w:rsid w:val="00667C08"/>
    <w:rsid w:val="00667C34"/>
    <w:rsid w:val="00667C5B"/>
    <w:rsid w:val="00667C73"/>
    <w:rsid w:val="00667C79"/>
    <w:rsid w:val="00667CE4"/>
    <w:rsid w:val="00667D66"/>
    <w:rsid w:val="00667DB1"/>
    <w:rsid w:val="00667DCC"/>
    <w:rsid w:val="00667E4F"/>
    <w:rsid w:val="00667E93"/>
    <w:rsid w:val="00667F08"/>
    <w:rsid w:val="00667F39"/>
    <w:rsid w:val="00667FE5"/>
    <w:rsid w:val="00667FE6"/>
    <w:rsid w:val="00670009"/>
    <w:rsid w:val="0067003A"/>
    <w:rsid w:val="0067005F"/>
    <w:rsid w:val="00670078"/>
    <w:rsid w:val="0067007D"/>
    <w:rsid w:val="00670086"/>
    <w:rsid w:val="006700B3"/>
    <w:rsid w:val="006700FB"/>
    <w:rsid w:val="00670111"/>
    <w:rsid w:val="00670120"/>
    <w:rsid w:val="00670133"/>
    <w:rsid w:val="00670135"/>
    <w:rsid w:val="00670144"/>
    <w:rsid w:val="0067016E"/>
    <w:rsid w:val="0067018A"/>
    <w:rsid w:val="00670193"/>
    <w:rsid w:val="00670199"/>
    <w:rsid w:val="006701A9"/>
    <w:rsid w:val="006701D0"/>
    <w:rsid w:val="006701D1"/>
    <w:rsid w:val="0067020C"/>
    <w:rsid w:val="00670272"/>
    <w:rsid w:val="006702A6"/>
    <w:rsid w:val="006702BA"/>
    <w:rsid w:val="006702DA"/>
    <w:rsid w:val="00670342"/>
    <w:rsid w:val="00670392"/>
    <w:rsid w:val="006703C6"/>
    <w:rsid w:val="006703D8"/>
    <w:rsid w:val="006703ED"/>
    <w:rsid w:val="006703FF"/>
    <w:rsid w:val="00670419"/>
    <w:rsid w:val="0067043A"/>
    <w:rsid w:val="00670455"/>
    <w:rsid w:val="00670464"/>
    <w:rsid w:val="00670520"/>
    <w:rsid w:val="00670526"/>
    <w:rsid w:val="00670543"/>
    <w:rsid w:val="0067054B"/>
    <w:rsid w:val="0067054F"/>
    <w:rsid w:val="00670565"/>
    <w:rsid w:val="0067059C"/>
    <w:rsid w:val="006705AC"/>
    <w:rsid w:val="006705C1"/>
    <w:rsid w:val="006705D6"/>
    <w:rsid w:val="006705F4"/>
    <w:rsid w:val="00670601"/>
    <w:rsid w:val="00670625"/>
    <w:rsid w:val="00670664"/>
    <w:rsid w:val="0067069F"/>
    <w:rsid w:val="006706B9"/>
    <w:rsid w:val="006706BE"/>
    <w:rsid w:val="0067070D"/>
    <w:rsid w:val="0067075F"/>
    <w:rsid w:val="0067079E"/>
    <w:rsid w:val="006708A4"/>
    <w:rsid w:val="0067092A"/>
    <w:rsid w:val="00670956"/>
    <w:rsid w:val="0067095A"/>
    <w:rsid w:val="00670967"/>
    <w:rsid w:val="00670994"/>
    <w:rsid w:val="0067099F"/>
    <w:rsid w:val="006709C7"/>
    <w:rsid w:val="00670A03"/>
    <w:rsid w:val="00670A05"/>
    <w:rsid w:val="00670A10"/>
    <w:rsid w:val="00670A4B"/>
    <w:rsid w:val="00670A89"/>
    <w:rsid w:val="00670A9E"/>
    <w:rsid w:val="00670AA9"/>
    <w:rsid w:val="00670AAA"/>
    <w:rsid w:val="00670AB9"/>
    <w:rsid w:val="00670AEB"/>
    <w:rsid w:val="00670B3F"/>
    <w:rsid w:val="00670B60"/>
    <w:rsid w:val="00670B8D"/>
    <w:rsid w:val="00670B91"/>
    <w:rsid w:val="00670B97"/>
    <w:rsid w:val="00670BC1"/>
    <w:rsid w:val="00670BCD"/>
    <w:rsid w:val="00670BDB"/>
    <w:rsid w:val="00670BDF"/>
    <w:rsid w:val="00670BE6"/>
    <w:rsid w:val="00670BE7"/>
    <w:rsid w:val="00670BE8"/>
    <w:rsid w:val="00670C35"/>
    <w:rsid w:val="00670C66"/>
    <w:rsid w:val="00670C93"/>
    <w:rsid w:val="00670CAF"/>
    <w:rsid w:val="00670CB9"/>
    <w:rsid w:val="00670CE6"/>
    <w:rsid w:val="00670CEC"/>
    <w:rsid w:val="00670D15"/>
    <w:rsid w:val="00670D5D"/>
    <w:rsid w:val="00670D6F"/>
    <w:rsid w:val="00670D8E"/>
    <w:rsid w:val="00670D95"/>
    <w:rsid w:val="00670D9A"/>
    <w:rsid w:val="00670DC4"/>
    <w:rsid w:val="00670DD9"/>
    <w:rsid w:val="00670E10"/>
    <w:rsid w:val="00670E18"/>
    <w:rsid w:val="00670E29"/>
    <w:rsid w:val="00670EAE"/>
    <w:rsid w:val="00670EB4"/>
    <w:rsid w:val="00670ECC"/>
    <w:rsid w:val="00670EF0"/>
    <w:rsid w:val="00670F57"/>
    <w:rsid w:val="00670F6F"/>
    <w:rsid w:val="00670F71"/>
    <w:rsid w:val="00670F75"/>
    <w:rsid w:val="00670F7F"/>
    <w:rsid w:val="00670FB0"/>
    <w:rsid w:val="00670FBF"/>
    <w:rsid w:val="00670FF1"/>
    <w:rsid w:val="0067106D"/>
    <w:rsid w:val="00671079"/>
    <w:rsid w:val="006710AC"/>
    <w:rsid w:val="00671142"/>
    <w:rsid w:val="00671183"/>
    <w:rsid w:val="006711DB"/>
    <w:rsid w:val="0067120F"/>
    <w:rsid w:val="00671246"/>
    <w:rsid w:val="0067125F"/>
    <w:rsid w:val="0067128E"/>
    <w:rsid w:val="006712DD"/>
    <w:rsid w:val="006712F8"/>
    <w:rsid w:val="0067130D"/>
    <w:rsid w:val="0067134D"/>
    <w:rsid w:val="0067135D"/>
    <w:rsid w:val="0067137B"/>
    <w:rsid w:val="00671386"/>
    <w:rsid w:val="006713B7"/>
    <w:rsid w:val="006713CD"/>
    <w:rsid w:val="006713D3"/>
    <w:rsid w:val="00671446"/>
    <w:rsid w:val="00671478"/>
    <w:rsid w:val="006714A8"/>
    <w:rsid w:val="006714F3"/>
    <w:rsid w:val="00671500"/>
    <w:rsid w:val="0067154F"/>
    <w:rsid w:val="006715D0"/>
    <w:rsid w:val="006715E1"/>
    <w:rsid w:val="00671660"/>
    <w:rsid w:val="00671698"/>
    <w:rsid w:val="006716BA"/>
    <w:rsid w:val="006716DA"/>
    <w:rsid w:val="006716DC"/>
    <w:rsid w:val="006716F9"/>
    <w:rsid w:val="00671742"/>
    <w:rsid w:val="0067174D"/>
    <w:rsid w:val="00671790"/>
    <w:rsid w:val="006717D3"/>
    <w:rsid w:val="006717FE"/>
    <w:rsid w:val="00671819"/>
    <w:rsid w:val="00671820"/>
    <w:rsid w:val="00671825"/>
    <w:rsid w:val="00671839"/>
    <w:rsid w:val="00671855"/>
    <w:rsid w:val="00671865"/>
    <w:rsid w:val="0067194B"/>
    <w:rsid w:val="00671965"/>
    <w:rsid w:val="00671978"/>
    <w:rsid w:val="006719A6"/>
    <w:rsid w:val="00671A08"/>
    <w:rsid w:val="00671A42"/>
    <w:rsid w:val="00671A4E"/>
    <w:rsid w:val="00671A67"/>
    <w:rsid w:val="00671AD4"/>
    <w:rsid w:val="00671B01"/>
    <w:rsid w:val="00671B0C"/>
    <w:rsid w:val="00671B6B"/>
    <w:rsid w:val="00671BB6"/>
    <w:rsid w:val="00671BC6"/>
    <w:rsid w:val="00671C1D"/>
    <w:rsid w:val="00671C22"/>
    <w:rsid w:val="00671C25"/>
    <w:rsid w:val="00671C27"/>
    <w:rsid w:val="00671C36"/>
    <w:rsid w:val="00671C3E"/>
    <w:rsid w:val="00671C41"/>
    <w:rsid w:val="00671C83"/>
    <w:rsid w:val="00671C89"/>
    <w:rsid w:val="00671CAC"/>
    <w:rsid w:val="00671CAE"/>
    <w:rsid w:val="00671CE6"/>
    <w:rsid w:val="00671CFB"/>
    <w:rsid w:val="00671D1F"/>
    <w:rsid w:val="00671D24"/>
    <w:rsid w:val="00671D84"/>
    <w:rsid w:val="00671D9F"/>
    <w:rsid w:val="00671DC7"/>
    <w:rsid w:val="00671DD8"/>
    <w:rsid w:val="00671DE1"/>
    <w:rsid w:val="00671E01"/>
    <w:rsid w:val="00671E06"/>
    <w:rsid w:val="00671E4B"/>
    <w:rsid w:val="00671E71"/>
    <w:rsid w:val="00671E76"/>
    <w:rsid w:val="00671E8C"/>
    <w:rsid w:val="00671F18"/>
    <w:rsid w:val="00671FF5"/>
    <w:rsid w:val="00672012"/>
    <w:rsid w:val="00672028"/>
    <w:rsid w:val="00672073"/>
    <w:rsid w:val="006720C0"/>
    <w:rsid w:val="006720E8"/>
    <w:rsid w:val="00672108"/>
    <w:rsid w:val="0067210F"/>
    <w:rsid w:val="00672126"/>
    <w:rsid w:val="0067212B"/>
    <w:rsid w:val="0067216A"/>
    <w:rsid w:val="0067216F"/>
    <w:rsid w:val="00672187"/>
    <w:rsid w:val="0067223D"/>
    <w:rsid w:val="0067225F"/>
    <w:rsid w:val="00672266"/>
    <w:rsid w:val="006722B1"/>
    <w:rsid w:val="006722CD"/>
    <w:rsid w:val="006722CE"/>
    <w:rsid w:val="006722FB"/>
    <w:rsid w:val="00672302"/>
    <w:rsid w:val="00672315"/>
    <w:rsid w:val="0067232F"/>
    <w:rsid w:val="00672360"/>
    <w:rsid w:val="00672366"/>
    <w:rsid w:val="00672387"/>
    <w:rsid w:val="006723A5"/>
    <w:rsid w:val="006723FF"/>
    <w:rsid w:val="006724B7"/>
    <w:rsid w:val="006724D1"/>
    <w:rsid w:val="006724EA"/>
    <w:rsid w:val="0067255D"/>
    <w:rsid w:val="00672568"/>
    <w:rsid w:val="00672582"/>
    <w:rsid w:val="006725C0"/>
    <w:rsid w:val="006725F0"/>
    <w:rsid w:val="006725F1"/>
    <w:rsid w:val="006725F3"/>
    <w:rsid w:val="00672644"/>
    <w:rsid w:val="0067265F"/>
    <w:rsid w:val="00672672"/>
    <w:rsid w:val="00672682"/>
    <w:rsid w:val="00672684"/>
    <w:rsid w:val="006726A8"/>
    <w:rsid w:val="006726CB"/>
    <w:rsid w:val="006726D1"/>
    <w:rsid w:val="00672731"/>
    <w:rsid w:val="00672745"/>
    <w:rsid w:val="00672777"/>
    <w:rsid w:val="006727DC"/>
    <w:rsid w:val="00672824"/>
    <w:rsid w:val="00672843"/>
    <w:rsid w:val="00672849"/>
    <w:rsid w:val="0067289A"/>
    <w:rsid w:val="006728F4"/>
    <w:rsid w:val="00672958"/>
    <w:rsid w:val="00672977"/>
    <w:rsid w:val="0067297E"/>
    <w:rsid w:val="00672980"/>
    <w:rsid w:val="00672989"/>
    <w:rsid w:val="006729B4"/>
    <w:rsid w:val="006729BC"/>
    <w:rsid w:val="006729DF"/>
    <w:rsid w:val="00672A09"/>
    <w:rsid w:val="00672A3C"/>
    <w:rsid w:val="00672A58"/>
    <w:rsid w:val="00672A84"/>
    <w:rsid w:val="00672A8C"/>
    <w:rsid w:val="00672A97"/>
    <w:rsid w:val="00672AAB"/>
    <w:rsid w:val="00672ABD"/>
    <w:rsid w:val="00672AC2"/>
    <w:rsid w:val="00672ADF"/>
    <w:rsid w:val="00672AEF"/>
    <w:rsid w:val="00672B3E"/>
    <w:rsid w:val="00672B57"/>
    <w:rsid w:val="00672B9A"/>
    <w:rsid w:val="00672BCF"/>
    <w:rsid w:val="00672BD2"/>
    <w:rsid w:val="00672BF8"/>
    <w:rsid w:val="00672C07"/>
    <w:rsid w:val="00672C13"/>
    <w:rsid w:val="00672C48"/>
    <w:rsid w:val="00672C83"/>
    <w:rsid w:val="00672C8B"/>
    <w:rsid w:val="00672C95"/>
    <w:rsid w:val="00672CA0"/>
    <w:rsid w:val="00672CD5"/>
    <w:rsid w:val="00672CF2"/>
    <w:rsid w:val="00672CF7"/>
    <w:rsid w:val="00672D27"/>
    <w:rsid w:val="00672D3A"/>
    <w:rsid w:val="00672D74"/>
    <w:rsid w:val="00672D82"/>
    <w:rsid w:val="00672DE3"/>
    <w:rsid w:val="00672E07"/>
    <w:rsid w:val="00672E1B"/>
    <w:rsid w:val="00672E38"/>
    <w:rsid w:val="00672E7F"/>
    <w:rsid w:val="00672EB3"/>
    <w:rsid w:val="00672F37"/>
    <w:rsid w:val="00672F90"/>
    <w:rsid w:val="00672F92"/>
    <w:rsid w:val="00672FD8"/>
    <w:rsid w:val="00672FE6"/>
    <w:rsid w:val="00672FE9"/>
    <w:rsid w:val="00673000"/>
    <w:rsid w:val="00673034"/>
    <w:rsid w:val="00673073"/>
    <w:rsid w:val="006730AB"/>
    <w:rsid w:val="006730B3"/>
    <w:rsid w:val="006730B7"/>
    <w:rsid w:val="006730C9"/>
    <w:rsid w:val="006730E4"/>
    <w:rsid w:val="006730EC"/>
    <w:rsid w:val="006730F2"/>
    <w:rsid w:val="0067312A"/>
    <w:rsid w:val="00673160"/>
    <w:rsid w:val="00673166"/>
    <w:rsid w:val="00673191"/>
    <w:rsid w:val="00673197"/>
    <w:rsid w:val="006731BC"/>
    <w:rsid w:val="0067322F"/>
    <w:rsid w:val="006732F6"/>
    <w:rsid w:val="00673307"/>
    <w:rsid w:val="0067331E"/>
    <w:rsid w:val="00673326"/>
    <w:rsid w:val="0067333E"/>
    <w:rsid w:val="0067334B"/>
    <w:rsid w:val="0067337A"/>
    <w:rsid w:val="00673393"/>
    <w:rsid w:val="0067339A"/>
    <w:rsid w:val="00673405"/>
    <w:rsid w:val="00673441"/>
    <w:rsid w:val="0067345E"/>
    <w:rsid w:val="00673463"/>
    <w:rsid w:val="00673487"/>
    <w:rsid w:val="006734A6"/>
    <w:rsid w:val="006734C9"/>
    <w:rsid w:val="006734CB"/>
    <w:rsid w:val="006734DC"/>
    <w:rsid w:val="006734E0"/>
    <w:rsid w:val="0067351C"/>
    <w:rsid w:val="00673520"/>
    <w:rsid w:val="0067358A"/>
    <w:rsid w:val="006735BB"/>
    <w:rsid w:val="006735D4"/>
    <w:rsid w:val="0067360E"/>
    <w:rsid w:val="0067361F"/>
    <w:rsid w:val="0067364F"/>
    <w:rsid w:val="0067366B"/>
    <w:rsid w:val="00673684"/>
    <w:rsid w:val="006736F9"/>
    <w:rsid w:val="0067370B"/>
    <w:rsid w:val="00673768"/>
    <w:rsid w:val="006737B8"/>
    <w:rsid w:val="006737C5"/>
    <w:rsid w:val="0067381B"/>
    <w:rsid w:val="0067381C"/>
    <w:rsid w:val="0067382E"/>
    <w:rsid w:val="0067384F"/>
    <w:rsid w:val="0067385F"/>
    <w:rsid w:val="00673902"/>
    <w:rsid w:val="0067390E"/>
    <w:rsid w:val="00673913"/>
    <w:rsid w:val="00673966"/>
    <w:rsid w:val="0067396D"/>
    <w:rsid w:val="0067398D"/>
    <w:rsid w:val="006739A4"/>
    <w:rsid w:val="006739B2"/>
    <w:rsid w:val="006739C7"/>
    <w:rsid w:val="006739D7"/>
    <w:rsid w:val="006739EC"/>
    <w:rsid w:val="006739FC"/>
    <w:rsid w:val="006739FD"/>
    <w:rsid w:val="00673A06"/>
    <w:rsid w:val="00673A21"/>
    <w:rsid w:val="00673A30"/>
    <w:rsid w:val="00673A57"/>
    <w:rsid w:val="00673A60"/>
    <w:rsid w:val="00673A8B"/>
    <w:rsid w:val="00673AB7"/>
    <w:rsid w:val="00673ACD"/>
    <w:rsid w:val="00673ADC"/>
    <w:rsid w:val="00673AF4"/>
    <w:rsid w:val="00673AFB"/>
    <w:rsid w:val="00673B03"/>
    <w:rsid w:val="00673B26"/>
    <w:rsid w:val="00673B42"/>
    <w:rsid w:val="00673B64"/>
    <w:rsid w:val="00673B71"/>
    <w:rsid w:val="00673B77"/>
    <w:rsid w:val="00673BB0"/>
    <w:rsid w:val="00673BDF"/>
    <w:rsid w:val="00673BEE"/>
    <w:rsid w:val="00673C26"/>
    <w:rsid w:val="00673C29"/>
    <w:rsid w:val="00673CAE"/>
    <w:rsid w:val="00673CDE"/>
    <w:rsid w:val="00673CE2"/>
    <w:rsid w:val="00673CF9"/>
    <w:rsid w:val="00673D37"/>
    <w:rsid w:val="00673D50"/>
    <w:rsid w:val="00673D5A"/>
    <w:rsid w:val="00673D66"/>
    <w:rsid w:val="00673D72"/>
    <w:rsid w:val="00673D9B"/>
    <w:rsid w:val="00673DBC"/>
    <w:rsid w:val="00673DC2"/>
    <w:rsid w:val="00673DD1"/>
    <w:rsid w:val="00673E07"/>
    <w:rsid w:val="00673E50"/>
    <w:rsid w:val="00673ECF"/>
    <w:rsid w:val="00673EDF"/>
    <w:rsid w:val="00673F0D"/>
    <w:rsid w:val="00673F44"/>
    <w:rsid w:val="00673F4A"/>
    <w:rsid w:val="00673FDD"/>
    <w:rsid w:val="00673FEC"/>
    <w:rsid w:val="00674006"/>
    <w:rsid w:val="0067401B"/>
    <w:rsid w:val="00674044"/>
    <w:rsid w:val="00674049"/>
    <w:rsid w:val="00674069"/>
    <w:rsid w:val="006740CB"/>
    <w:rsid w:val="006740E7"/>
    <w:rsid w:val="006740FB"/>
    <w:rsid w:val="0067411C"/>
    <w:rsid w:val="006741A7"/>
    <w:rsid w:val="00674223"/>
    <w:rsid w:val="0067422D"/>
    <w:rsid w:val="00674234"/>
    <w:rsid w:val="00674239"/>
    <w:rsid w:val="0067425C"/>
    <w:rsid w:val="0067428C"/>
    <w:rsid w:val="00674293"/>
    <w:rsid w:val="0067429D"/>
    <w:rsid w:val="006742D3"/>
    <w:rsid w:val="006742DC"/>
    <w:rsid w:val="00674318"/>
    <w:rsid w:val="0067431C"/>
    <w:rsid w:val="00674359"/>
    <w:rsid w:val="00674371"/>
    <w:rsid w:val="00674376"/>
    <w:rsid w:val="00674381"/>
    <w:rsid w:val="006743A5"/>
    <w:rsid w:val="006743AD"/>
    <w:rsid w:val="006743DC"/>
    <w:rsid w:val="0067441E"/>
    <w:rsid w:val="00674421"/>
    <w:rsid w:val="00674447"/>
    <w:rsid w:val="00674481"/>
    <w:rsid w:val="00674483"/>
    <w:rsid w:val="00674490"/>
    <w:rsid w:val="006744A0"/>
    <w:rsid w:val="006744BC"/>
    <w:rsid w:val="0067451E"/>
    <w:rsid w:val="0067452C"/>
    <w:rsid w:val="006745C0"/>
    <w:rsid w:val="006745EC"/>
    <w:rsid w:val="006745F0"/>
    <w:rsid w:val="006745FC"/>
    <w:rsid w:val="00674607"/>
    <w:rsid w:val="00674617"/>
    <w:rsid w:val="00674652"/>
    <w:rsid w:val="00674689"/>
    <w:rsid w:val="00674698"/>
    <w:rsid w:val="006746B9"/>
    <w:rsid w:val="006746C3"/>
    <w:rsid w:val="006746C5"/>
    <w:rsid w:val="00674701"/>
    <w:rsid w:val="0067471A"/>
    <w:rsid w:val="006747B1"/>
    <w:rsid w:val="00674804"/>
    <w:rsid w:val="0067484A"/>
    <w:rsid w:val="006748A0"/>
    <w:rsid w:val="006748B5"/>
    <w:rsid w:val="006748F4"/>
    <w:rsid w:val="00674936"/>
    <w:rsid w:val="00674984"/>
    <w:rsid w:val="006749B2"/>
    <w:rsid w:val="006749EF"/>
    <w:rsid w:val="00674A06"/>
    <w:rsid w:val="00674A0F"/>
    <w:rsid w:val="00674A10"/>
    <w:rsid w:val="00674A4F"/>
    <w:rsid w:val="00674A9F"/>
    <w:rsid w:val="00674AA9"/>
    <w:rsid w:val="00674AB0"/>
    <w:rsid w:val="00674AE9"/>
    <w:rsid w:val="00674B0F"/>
    <w:rsid w:val="00674B2F"/>
    <w:rsid w:val="00674B59"/>
    <w:rsid w:val="00674B6C"/>
    <w:rsid w:val="00674B94"/>
    <w:rsid w:val="00674BDC"/>
    <w:rsid w:val="00674C1E"/>
    <w:rsid w:val="00674C64"/>
    <w:rsid w:val="00674C7D"/>
    <w:rsid w:val="00674CA2"/>
    <w:rsid w:val="00674CB7"/>
    <w:rsid w:val="00674D8D"/>
    <w:rsid w:val="00674DAC"/>
    <w:rsid w:val="00674DD0"/>
    <w:rsid w:val="00674E51"/>
    <w:rsid w:val="00674E76"/>
    <w:rsid w:val="00674E78"/>
    <w:rsid w:val="00674EB2"/>
    <w:rsid w:val="00674EE7"/>
    <w:rsid w:val="00674EF6"/>
    <w:rsid w:val="00674F75"/>
    <w:rsid w:val="00674F85"/>
    <w:rsid w:val="00674FB0"/>
    <w:rsid w:val="00674FD7"/>
    <w:rsid w:val="00674FE7"/>
    <w:rsid w:val="00674FFA"/>
    <w:rsid w:val="00675018"/>
    <w:rsid w:val="00675066"/>
    <w:rsid w:val="0067507B"/>
    <w:rsid w:val="00675099"/>
    <w:rsid w:val="006750AE"/>
    <w:rsid w:val="006750BD"/>
    <w:rsid w:val="006750C6"/>
    <w:rsid w:val="006750DC"/>
    <w:rsid w:val="006750F9"/>
    <w:rsid w:val="00675114"/>
    <w:rsid w:val="0067511F"/>
    <w:rsid w:val="0067512C"/>
    <w:rsid w:val="0067514B"/>
    <w:rsid w:val="0067515D"/>
    <w:rsid w:val="00675179"/>
    <w:rsid w:val="0067519E"/>
    <w:rsid w:val="006751C3"/>
    <w:rsid w:val="006751C5"/>
    <w:rsid w:val="006751CA"/>
    <w:rsid w:val="006751CD"/>
    <w:rsid w:val="006751EF"/>
    <w:rsid w:val="00675218"/>
    <w:rsid w:val="0067524F"/>
    <w:rsid w:val="006752BF"/>
    <w:rsid w:val="006752DD"/>
    <w:rsid w:val="006752E7"/>
    <w:rsid w:val="0067535F"/>
    <w:rsid w:val="0067536E"/>
    <w:rsid w:val="0067537F"/>
    <w:rsid w:val="006753A0"/>
    <w:rsid w:val="006753BF"/>
    <w:rsid w:val="00675416"/>
    <w:rsid w:val="00675425"/>
    <w:rsid w:val="00675454"/>
    <w:rsid w:val="00675463"/>
    <w:rsid w:val="0067546D"/>
    <w:rsid w:val="00675480"/>
    <w:rsid w:val="00675489"/>
    <w:rsid w:val="006754C4"/>
    <w:rsid w:val="006754EA"/>
    <w:rsid w:val="006754F3"/>
    <w:rsid w:val="0067551B"/>
    <w:rsid w:val="00675531"/>
    <w:rsid w:val="00675536"/>
    <w:rsid w:val="0067555E"/>
    <w:rsid w:val="006755B6"/>
    <w:rsid w:val="006755E8"/>
    <w:rsid w:val="006755FC"/>
    <w:rsid w:val="00675605"/>
    <w:rsid w:val="0067560B"/>
    <w:rsid w:val="0067562B"/>
    <w:rsid w:val="0067567C"/>
    <w:rsid w:val="00675682"/>
    <w:rsid w:val="00675688"/>
    <w:rsid w:val="00675774"/>
    <w:rsid w:val="00675783"/>
    <w:rsid w:val="00675788"/>
    <w:rsid w:val="006757BC"/>
    <w:rsid w:val="006757C4"/>
    <w:rsid w:val="006757D7"/>
    <w:rsid w:val="0067581C"/>
    <w:rsid w:val="0067583D"/>
    <w:rsid w:val="0067585B"/>
    <w:rsid w:val="00675877"/>
    <w:rsid w:val="0067587B"/>
    <w:rsid w:val="006758AB"/>
    <w:rsid w:val="00675930"/>
    <w:rsid w:val="0067594A"/>
    <w:rsid w:val="00675980"/>
    <w:rsid w:val="0067599B"/>
    <w:rsid w:val="00675A03"/>
    <w:rsid w:val="00675A27"/>
    <w:rsid w:val="00675A2B"/>
    <w:rsid w:val="00675A36"/>
    <w:rsid w:val="00675A39"/>
    <w:rsid w:val="00675A5C"/>
    <w:rsid w:val="00675A6B"/>
    <w:rsid w:val="00675A9E"/>
    <w:rsid w:val="00675AC6"/>
    <w:rsid w:val="00675AD7"/>
    <w:rsid w:val="00675B60"/>
    <w:rsid w:val="00675B7C"/>
    <w:rsid w:val="00675BBA"/>
    <w:rsid w:val="00675BCA"/>
    <w:rsid w:val="00675BD0"/>
    <w:rsid w:val="00675C00"/>
    <w:rsid w:val="00675C11"/>
    <w:rsid w:val="00675C1D"/>
    <w:rsid w:val="00675C28"/>
    <w:rsid w:val="00675C46"/>
    <w:rsid w:val="00675C8D"/>
    <w:rsid w:val="00675C8E"/>
    <w:rsid w:val="00675C91"/>
    <w:rsid w:val="00675C93"/>
    <w:rsid w:val="00675CD7"/>
    <w:rsid w:val="00675D36"/>
    <w:rsid w:val="00675D52"/>
    <w:rsid w:val="00675D61"/>
    <w:rsid w:val="00675D74"/>
    <w:rsid w:val="00675DB1"/>
    <w:rsid w:val="00675DB2"/>
    <w:rsid w:val="00675DFF"/>
    <w:rsid w:val="00675E36"/>
    <w:rsid w:val="00675E85"/>
    <w:rsid w:val="00675E8C"/>
    <w:rsid w:val="00675EC5"/>
    <w:rsid w:val="00675EE7"/>
    <w:rsid w:val="00675F3E"/>
    <w:rsid w:val="00675F81"/>
    <w:rsid w:val="00675F95"/>
    <w:rsid w:val="00675FC6"/>
    <w:rsid w:val="00675FC9"/>
    <w:rsid w:val="00676031"/>
    <w:rsid w:val="00676053"/>
    <w:rsid w:val="00676058"/>
    <w:rsid w:val="00676061"/>
    <w:rsid w:val="00676075"/>
    <w:rsid w:val="00676085"/>
    <w:rsid w:val="0067609C"/>
    <w:rsid w:val="006760A4"/>
    <w:rsid w:val="006760B6"/>
    <w:rsid w:val="006760B9"/>
    <w:rsid w:val="006760BA"/>
    <w:rsid w:val="006760E7"/>
    <w:rsid w:val="006760EE"/>
    <w:rsid w:val="006760FB"/>
    <w:rsid w:val="00676189"/>
    <w:rsid w:val="006761BA"/>
    <w:rsid w:val="006761C2"/>
    <w:rsid w:val="0067621B"/>
    <w:rsid w:val="00676223"/>
    <w:rsid w:val="0067622C"/>
    <w:rsid w:val="0067622F"/>
    <w:rsid w:val="00676232"/>
    <w:rsid w:val="00676277"/>
    <w:rsid w:val="00676298"/>
    <w:rsid w:val="006762AC"/>
    <w:rsid w:val="006762AD"/>
    <w:rsid w:val="006762B8"/>
    <w:rsid w:val="006762BF"/>
    <w:rsid w:val="00676315"/>
    <w:rsid w:val="00676323"/>
    <w:rsid w:val="00676351"/>
    <w:rsid w:val="00676359"/>
    <w:rsid w:val="0067637B"/>
    <w:rsid w:val="006763AF"/>
    <w:rsid w:val="006763C2"/>
    <w:rsid w:val="006763D6"/>
    <w:rsid w:val="00676459"/>
    <w:rsid w:val="00676470"/>
    <w:rsid w:val="0067647F"/>
    <w:rsid w:val="0067648B"/>
    <w:rsid w:val="006764B6"/>
    <w:rsid w:val="006764BC"/>
    <w:rsid w:val="006764BE"/>
    <w:rsid w:val="006764DD"/>
    <w:rsid w:val="00676502"/>
    <w:rsid w:val="00676511"/>
    <w:rsid w:val="00676518"/>
    <w:rsid w:val="00676521"/>
    <w:rsid w:val="00676522"/>
    <w:rsid w:val="00676537"/>
    <w:rsid w:val="00676539"/>
    <w:rsid w:val="0067657D"/>
    <w:rsid w:val="00676587"/>
    <w:rsid w:val="00676596"/>
    <w:rsid w:val="006765A3"/>
    <w:rsid w:val="006765A7"/>
    <w:rsid w:val="006765AE"/>
    <w:rsid w:val="00676609"/>
    <w:rsid w:val="0067664D"/>
    <w:rsid w:val="006766D2"/>
    <w:rsid w:val="0067670D"/>
    <w:rsid w:val="00676753"/>
    <w:rsid w:val="006767A6"/>
    <w:rsid w:val="006767AE"/>
    <w:rsid w:val="006767C5"/>
    <w:rsid w:val="006767E9"/>
    <w:rsid w:val="0067680A"/>
    <w:rsid w:val="00676870"/>
    <w:rsid w:val="00676881"/>
    <w:rsid w:val="0067689F"/>
    <w:rsid w:val="006768AD"/>
    <w:rsid w:val="0067692C"/>
    <w:rsid w:val="00676966"/>
    <w:rsid w:val="006769B9"/>
    <w:rsid w:val="006769FD"/>
    <w:rsid w:val="00676A07"/>
    <w:rsid w:val="00676A39"/>
    <w:rsid w:val="00676A63"/>
    <w:rsid w:val="00676A76"/>
    <w:rsid w:val="00676AB4"/>
    <w:rsid w:val="00676B08"/>
    <w:rsid w:val="00676B11"/>
    <w:rsid w:val="00676B20"/>
    <w:rsid w:val="00676B63"/>
    <w:rsid w:val="00676BCB"/>
    <w:rsid w:val="00676C10"/>
    <w:rsid w:val="00676C25"/>
    <w:rsid w:val="00676C6C"/>
    <w:rsid w:val="00676C8D"/>
    <w:rsid w:val="00676CAC"/>
    <w:rsid w:val="00676CBF"/>
    <w:rsid w:val="00676CC0"/>
    <w:rsid w:val="00676CDC"/>
    <w:rsid w:val="00676CF0"/>
    <w:rsid w:val="00676D2F"/>
    <w:rsid w:val="00676D44"/>
    <w:rsid w:val="00676D83"/>
    <w:rsid w:val="00676D91"/>
    <w:rsid w:val="00676DB5"/>
    <w:rsid w:val="00676DCC"/>
    <w:rsid w:val="00676DEA"/>
    <w:rsid w:val="00676E15"/>
    <w:rsid w:val="00676E30"/>
    <w:rsid w:val="00676E70"/>
    <w:rsid w:val="00676E71"/>
    <w:rsid w:val="00676E97"/>
    <w:rsid w:val="00676E99"/>
    <w:rsid w:val="00676EA4"/>
    <w:rsid w:val="00676EAF"/>
    <w:rsid w:val="00676EBB"/>
    <w:rsid w:val="00676EE6"/>
    <w:rsid w:val="00676F1E"/>
    <w:rsid w:val="00676F57"/>
    <w:rsid w:val="00676F86"/>
    <w:rsid w:val="00676FC4"/>
    <w:rsid w:val="00676FCB"/>
    <w:rsid w:val="00676FD6"/>
    <w:rsid w:val="00676FFE"/>
    <w:rsid w:val="0067700D"/>
    <w:rsid w:val="0067706C"/>
    <w:rsid w:val="00677095"/>
    <w:rsid w:val="006770B5"/>
    <w:rsid w:val="006770BF"/>
    <w:rsid w:val="00677103"/>
    <w:rsid w:val="0067710E"/>
    <w:rsid w:val="00677111"/>
    <w:rsid w:val="00677122"/>
    <w:rsid w:val="00677135"/>
    <w:rsid w:val="00677136"/>
    <w:rsid w:val="00677138"/>
    <w:rsid w:val="0067713B"/>
    <w:rsid w:val="006771CE"/>
    <w:rsid w:val="006771D0"/>
    <w:rsid w:val="006771D4"/>
    <w:rsid w:val="006771F3"/>
    <w:rsid w:val="00677249"/>
    <w:rsid w:val="0067727A"/>
    <w:rsid w:val="0067727C"/>
    <w:rsid w:val="006772DE"/>
    <w:rsid w:val="006772DF"/>
    <w:rsid w:val="00677331"/>
    <w:rsid w:val="006773A5"/>
    <w:rsid w:val="006773A7"/>
    <w:rsid w:val="006773F9"/>
    <w:rsid w:val="006773FA"/>
    <w:rsid w:val="00677429"/>
    <w:rsid w:val="0067743A"/>
    <w:rsid w:val="00677440"/>
    <w:rsid w:val="00677443"/>
    <w:rsid w:val="0067748D"/>
    <w:rsid w:val="00677498"/>
    <w:rsid w:val="006774D0"/>
    <w:rsid w:val="006774D9"/>
    <w:rsid w:val="00677569"/>
    <w:rsid w:val="00677581"/>
    <w:rsid w:val="0067759B"/>
    <w:rsid w:val="006775BE"/>
    <w:rsid w:val="006775D8"/>
    <w:rsid w:val="00677624"/>
    <w:rsid w:val="00677641"/>
    <w:rsid w:val="00677667"/>
    <w:rsid w:val="006776A8"/>
    <w:rsid w:val="006776B6"/>
    <w:rsid w:val="006776BD"/>
    <w:rsid w:val="006776CC"/>
    <w:rsid w:val="006776E9"/>
    <w:rsid w:val="0067772C"/>
    <w:rsid w:val="00677730"/>
    <w:rsid w:val="0067774F"/>
    <w:rsid w:val="0067775E"/>
    <w:rsid w:val="00677782"/>
    <w:rsid w:val="0067779F"/>
    <w:rsid w:val="006777C2"/>
    <w:rsid w:val="006777C7"/>
    <w:rsid w:val="00677808"/>
    <w:rsid w:val="00677811"/>
    <w:rsid w:val="0067789B"/>
    <w:rsid w:val="006778D4"/>
    <w:rsid w:val="00677921"/>
    <w:rsid w:val="0067793E"/>
    <w:rsid w:val="00677996"/>
    <w:rsid w:val="0067799E"/>
    <w:rsid w:val="006779BE"/>
    <w:rsid w:val="006779CE"/>
    <w:rsid w:val="006779D0"/>
    <w:rsid w:val="00677A4F"/>
    <w:rsid w:val="00677A59"/>
    <w:rsid w:val="00677A97"/>
    <w:rsid w:val="00677A99"/>
    <w:rsid w:val="00677AB4"/>
    <w:rsid w:val="00677ABA"/>
    <w:rsid w:val="00677ABE"/>
    <w:rsid w:val="00677B14"/>
    <w:rsid w:val="00677B24"/>
    <w:rsid w:val="00677B38"/>
    <w:rsid w:val="00677B48"/>
    <w:rsid w:val="00677B5B"/>
    <w:rsid w:val="00677B60"/>
    <w:rsid w:val="00677BB4"/>
    <w:rsid w:val="00677C0E"/>
    <w:rsid w:val="00677C23"/>
    <w:rsid w:val="00677C2F"/>
    <w:rsid w:val="00677C6D"/>
    <w:rsid w:val="00677C7A"/>
    <w:rsid w:val="00677CAC"/>
    <w:rsid w:val="00677CB1"/>
    <w:rsid w:val="00677CBB"/>
    <w:rsid w:val="00677D34"/>
    <w:rsid w:val="00677D8B"/>
    <w:rsid w:val="00677D8C"/>
    <w:rsid w:val="00677D8F"/>
    <w:rsid w:val="00677DA1"/>
    <w:rsid w:val="00677DAC"/>
    <w:rsid w:val="00677DE2"/>
    <w:rsid w:val="00677DFA"/>
    <w:rsid w:val="00677E13"/>
    <w:rsid w:val="00677E83"/>
    <w:rsid w:val="00677E8F"/>
    <w:rsid w:val="00677EA2"/>
    <w:rsid w:val="00677EC1"/>
    <w:rsid w:val="00677EE1"/>
    <w:rsid w:val="00677F1A"/>
    <w:rsid w:val="00677F2A"/>
    <w:rsid w:val="00677F2F"/>
    <w:rsid w:val="00677F68"/>
    <w:rsid w:val="00677FAF"/>
    <w:rsid w:val="00677FBE"/>
    <w:rsid w:val="00677FE7"/>
    <w:rsid w:val="00677FF4"/>
    <w:rsid w:val="00677FF8"/>
    <w:rsid w:val="00678BC8"/>
    <w:rsid w:val="00680017"/>
    <w:rsid w:val="00680044"/>
    <w:rsid w:val="00680046"/>
    <w:rsid w:val="00680072"/>
    <w:rsid w:val="0068009D"/>
    <w:rsid w:val="006800A9"/>
    <w:rsid w:val="006800B4"/>
    <w:rsid w:val="006800DD"/>
    <w:rsid w:val="00680114"/>
    <w:rsid w:val="00680117"/>
    <w:rsid w:val="00680156"/>
    <w:rsid w:val="00680166"/>
    <w:rsid w:val="0068016E"/>
    <w:rsid w:val="00680170"/>
    <w:rsid w:val="00680179"/>
    <w:rsid w:val="006801DB"/>
    <w:rsid w:val="006801E6"/>
    <w:rsid w:val="006801EB"/>
    <w:rsid w:val="006801F0"/>
    <w:rsid w:val="0068025C"/>
    <w:rsid w:val="0068026A"/>
    <w:rsid w:val="00680272"/>
    <w:rsid w:val="00680278"/>
    <w:rsid w:val="0068027F"/>
    <w:rsid w:val="00680286"/>
    <w:rsid w:val="006802BE"/>
    <w:rsid w:val="006802CF"/>
    <w:rsid w:val="006802FF"/>
    <w:rsid w:val="00680307"/>
    <w:rsid w:val="00680319"/>
    <w:rsid w:val="0068031B"/>
    <w:rsid w:val="0068035F"/>
    <w:rsid w:val="006803EA"/>
    <w:rsid w:val="00680400"/>
    <w:rsid w:val="0068042E"/>
    <w:rsid w:val="00680432"/>
    <w:rsid w:val="00680456"/>
    <w:rsid w:val="0068046C"/>
    <w:rsid w:val="006804C3"/>
    <w:rsid w:val="006804CD"/>
    <w:rsid w:val="006804DD"/>
    <w:rsid w:val="00680568"/>
    <w:rsid w:val="0068056A"/>
    <w:rsid w:val="00680584"/>
    <w:rsid w:val="006805B9"/>
    <w:rsid w:val="006805CE"/>
    <w:rsid w:val="006805F2"/>
    <w:rsid w:val="006805F6"/>
    <w:rsid w:val="006805F8"/>
    <w:rsid w:val="00680617"/>
    <w:rsid w:val="0068062A"/>
    <w:rsid w:val="0068069F"/>
    <w:rsid w:val="006806DF"/>
    <w:rsid w:val="006806F2"/>
    <w:rsid w:val="0068071A"/>
    <w:rsid w:val="00680728"/>
    <w:rsid w:val="00680772"/>
    <w:rsid w:val="00680796"/>
    <w:rsid w:val="006807F0"/>
    <w:rsid w:val="006807F5"/>
    <w:rsid w:val="00680828"/>
    <w:rsid w:val="00680850"/>
    <w:rsid w:val="00680867"/>
    <w:rsid w:val="006808B5"/>
    <w:rsid w:val="006808B9"/>
    <w:rsid w:val="006808CD"/>
    <w:rsid w:val="006808D4"/>
    <w:rsid w:val="006808E8"/>
    <w:rsid w:val="006808EF"/>
    <w:rsid w:val="0068090B"/>
    <w:rsid w:val="00680947"/>
    <w:rsid w:val="00680995"/>
    <w:rsid w:val="00680A44"/>
    <w:rsid w:val="00680A78"/>
    <w:rsid w:val="00680AEE"/>
    <w:rsid w:val="00680B1F"/>
    <w:rsid w:val="00680B69"/>
    <w:rsid w:val="00680B70"/>
    <w:rsid w:val="00680BB0"/>
    <w:rsid w:val="00680BBE"/>
    <w:rsid w:val="00680BEA"/>
    <w:rsid w:val="00680BF5"/>
    <w:rsid w:val="00680C12"/>
    <w:rsid w:val="00680C16"/>
    <w:rsid w:val="00680C8B"/>
    <w:rsid w:val="00680C9A"/>
    <w:rsid w:val="00680D0A"/>
    <w:rsid w:val="00680D12"/>
    <w:rsid w:val="00680D14"/>
    <w:rsid w:val="00680D29"/>
    <w:rsid w:val="00680D2F"/>
    <w:rsid w:val="00680DAD"/>
    <w:rsid w:val="00680E28"/>
    <w:rsid w:val="00680E2E"/>
    <w:rsid w:val="00680E54"/>
    <w:rsid w:val="00680E6A"/>
    <w:rsid w:val="00680E6C"/>
    <w:rsid w:val="00680E9B"/>
    <w:rsid w:val="00680EA3"/>
    <w:rsid w:val="00680EAF"/>
    <w:rsid w:val="00680EBE"/>
    <w:rsid w:val="00680F19"/>
    <w:rsid w:val="00680F69"/>
    <w:rsid w:val="00680F6C"/>
    <w:rsid w:val="00680F75"/>
    <w:rsid w:val="00680FB5"/>
    <w:rsid w:val="00680FDB"/>
    <w:rsid w:val="0068102C"/>
    <w:rsid w:val="0068103E"/>
    <w:rsid w:val="00681059"/>
    <w:rsid w:val="00681088"/>
    <w:rsid w:val="0068111A"/>
    <w:rsid w:val="0068119C"/>
    <w:rsid w:val="006811AB"/>
    <w:rsid w:val="006811B8"/>
    <w:rsid w:val="006811C3"/>
    <w:rsid w:val="006811F4"/>
    <w:rsid w:val="0068124C"/>
    <w:rsid w:val="0068125D"/>
    <w:rsid w:val="00681261"/>
    <w:rsid w:val="00681284"/>
    <w:rsid w:val="00681303"/>
    <w:rsid w:val="0068130E"/>
    <w:rsid w:val="0068131C"/>
    <w:rsid w:val="00681327"/>
    <w:rsid w:val="00681347"/>
    <w:rsid w:val="00681374"/>
    <w:rsid w:val="00681380"/>
    <w:rsid w:val="00681391"/>
    <w:rsid w:val="00681393"/>
    <w:rsid w:val="006813D6"/>
    <w:rsid w:val="006813D7"/>
    <w:rsid w:val="006813F5"/>
    <w:rsid w:val="00681403"/>
    <w:rsid w:val="0068140F"/>
    <w:rsid w:val="0068143C"/>
    <w:rsid w:val="00681445"/>
    <w:rsid w:val="00681498"/>
    <w:rsid w:val="006814CE"/>
    <w:rsid w:val="00681556"/>
    <w:rsid w:val="0068156B"/>
    <w:rsid w:val="00681582"/>
    <w:rsid w:val="00681599"/>
    <w:rsid w:val="006815AF"/>
    <w:rsid w:val="006815B8"/>
    <w:rsid w:val="0068160F"/>
    <w:rsid w:val="0068164C"/>
    <w:rsid w:val="00681657"/>
    <w:rsid w:val="00681659"/>
    <w:rsid w:val="00681676"/>
    <w:rsid w:val="00681682"/>
    <w:rsid w:val="0068169F"/>
    <w:rsid w:val="006816A5"/>
    <w:rsid w:val="006816A8"/>
    <w:rsid w:val="006816B9"/>
    <w:rsid w:val="006816EF"/>
    <w:rsid w:val="00681737"/>
    <w:rsid w:val="00681747"/>
    <w:rsid w:val="0068175E"/>
    <w:rsid w:val="0068177F"/>
    <w:rsid w:val="006817FC"/>
    <w:rsid w:val="0068180A"/>
    <w:rsid w:val="0068181B"/>
    <w:rsid w:val="00681831"/>
    <w:rsid w:val="00681853"/>
    <w:rsid w:val="0068185F"/>
    <w:rsid w:val="0068186E"/>
    <w:rsid w:val="00681888"/>
    <w:rsid w:val="00681892"/>
    <w:rsid w:val="006818A8"/>
    <w:rsid w:val="006818BC"/>
    <w:rsid w:val="006818C4"/>
    <w:rsid w:val="006818D3"/>
    <w:rsid w:val="006818E0"/>
    <w:rsid w:val="0068198A"/>
    <w:rsid w:val="006819A9"/>
    <w:rsid w:val="006819B6"/>
    <w:rsid w:val="006819E2"/>
    <w:rsid w:val="00681A15"/>
    <w:rsid w:val="00681A60"/>
    <w:rsid w:val="00681A62"/>
    <w:rsid w:val="00681A6D"/>
    <w:rsid w:val="00681A92"/>
    <w:rsid w:val="00681AAF"/>
    <w:rsid w:val="00681AD7"/>
    <w:rsid w:val="00681AF3"/>
    <w:rsid w:val="00681B13"/>
    <w:rsid w:val="00681B18"/>
    <w:rsid w:val="00681B2B"/>
    <w:rsid w:val="00681B8C"/>
    <w:rsid w:val="00681B9B"/>
    <w:rsid w:val="00681BDF"/>
    <w:rsid w:val="00681BE0"/>
    <w:rsid w:val="00681C08"/>
    <w:rsid w:val="00681C27"/>
    <w:rsid w:val="00681C31"/>
    <w:rsid w:val="00681C4F"/>
    <w:rsid w:val="00681C68"/>
    <w:rsid w:val="00681C75"/>
    <w:rsid w:val="00681C7C"/>
    <w:rsid w:val="00681C81"/>
    <w:rsid w:val="00681C97"/>
    <w:rsid w:val="00681CB5"/>
    <w:rsid w:val="00681CEB"/>
    <w:rsid w:val="00681D19"/>
    <w:rsid w:val="00681D30"/>
    <w:rsid w:val="00681D64"/>
    <w:rsid w:val="00681D97"/>
    <w:rsid w:val="00681DC2"/>
    <w:rsid w:val="00681DF0"/>
    <w:rsid w:val="00681DF9"/>
    <w:rsid w:val="00681E97"/>
    <w:rsid w:val="00681EA1"/>
    <w:rsid w:val="00681EAE"/>
    <w:rsid w:val="00681EB4"/>
    <w:rsid w:val="00681EBA"/>
    <w:rsid w:val="00681EBB"/>
    <w:rsid w:val="00681EF6"/>
    <w:rsid w:val="00681F15"/>
    <w:rsid w:val="00681F33"/>
    <w:rsid w:val="00681F42"/>
    <w:rsid w:val="00681F82"/>
    <w:rsid w:val="00681FA6"/>
    <w:rsid w:val="00681FAC"/>
    <w:rsid w:val="00681FD1"/>
    <w:rsid w:val="00681FD4"/>
    <w:rsid w:val="00681FDE"/>
    <w:rsid w:val="0068201B"/>
    <w:rsid w:val="00682048"/>
    <w:rsid w:val="00682071"/>
    <w:rsid w:val="006820F0"/>
    <w:rsid w:val="00682101"/>
    <w:rsid w:val="0068214E"/>
    <w:rsid w:val="00682151"/>
    <w:rsid w:val="00682160"/>
    <w:rsid w:val="0068217E"/>
    <w:rsid w:val="0068218B"/>
    <w:rsid w:val="0068219E"/>
    <w:rsid w:val="006821A1"/>
    <w:rsid w:val="006821B6"/>
    <w:rsid w:val="006821C4"/>
    <w:rsid w:val="00682214"/>
    <w:rsid w:val="00682226"/>
    <w:rsid w:val="0068222D"/>
    <w:rsid w:val="00682239"/>
    <w:rsid w:val="00682249"/>
    <w:rsid w:val="00682255"/>
    <w:rsid w:val="006822D1"/>
    <w:rsid w:val="006822D6"/>
    <w:rsid w:val="006822D7"/>
    <w:rsid w:val="006822D8"/>
    <w:rsid w:val="006822DE"/>
    <w:rsid w:val="006822E1"/>
    <w:rsid w:val="006822F1"/>
    <w:rsid w:val="006822F5"/>
    <w:rsid w:val="006822FA"/>
    <w:rsid w:val="00682317"/>
    <w:rsid w:val="0068231F"/>
    <w:rsid w:val="0068232C"/>
    <w:rsid w:val="0068232E"/>
    <w:rsid w:val="00682389"/>
    <w:rsid w:val="006823DD"/>
    <w:rsid w:val="006823E1"/>
    <w:rsid w:val="00682407"/>
    <w:rsid w:val="0068240F"/>
    <w:rsid w:val="00682416"/>
    <w:rsid w:val="00682448"/>
    <w:rsid w:val="00682462"/>
    <w:rsid w:val="0068249B"/>
    <w:rsid w:val="006824FF"/>
    <w:rsid w:val="00682510"/>
    <w:rsid w:val="0068256C"/>
    <w:rsid w:val="0068258F"/>
    <w:rsid w:val="006825A8"/>
    <w:rsid w:val="006825D9"/>
    <w:rsid w:val="006825F5"/>
    <w:rsid w:val="00682611"/>
    <w:rsid w:val="0068262A"/>
    <w:rsid w:val="00682631"/>
    <w:rsid w:val="00682693"/>
    <w:rsid w:val="006826B2"/>
    <w:rsid w:val="006826C3"/>
    <w:rsid w:val="006826EA"/>
    <w:rsid w:val="00682722"/>
    <w:rsid w:val="00682733"/>
    <w:rsid w:val="0068273E"/>
    <w:rsid w:val="0068274B"/>
    <w:rsid w:val="00682750"/>
    <w:rsid w:val="0068275F"/>
    <w:rsid w:val="00682760"/>
    <w:rsid w:val="00682775"/>
    <w:rsid w:val="00682785"/>
    <w:rsid w:val="006827B4"/>
    <w:rsid w:val="006827CE"/>
    <w:rsid w:val="006827DC"/>
    <w:rsid w:val="006827E2"/>
    <w:rsid w:val="006827E5"/>
    <w:rsid w:val="0068283F"/>
    <w:rsid w:val="00682860"/>
    <w:rsid w:val="00682872"/>
    <w:rsid w:val="00682894"/>
    <w:rsid w:val="00682895"/>
    <w:rsid w:val="006828DD"/>
    <w:rsid w:val="00682918"/>
    <w:rsid w:val="00682935"/>
    <w:rsid w:val="006829BA"/>
    <w:rsid w:val="00682A09"/>
    <w:rsid w:val="00682A24"/>
    <w:rsid w:val="00682A31"/>
    <w:rsid w:val="00682A3E"/>
    <w:rsid w:val="00682A48"/>
    <w:rsid w:val="00682A8B"/>
    <w:rsid w:val="00682AA6"/>
    <w:rsid w:val="00682AA9"/>
    <w:rsid w:val="00682AE5"/>
    <w:rsid w:val="00682AF3"/>
    <w:rsid w:val="00682AFC"/>
    <w:rsid w:val="00682B19"/>
    <w:rsid w:val="00682B32"/>
    <w:rsid w:val="00682B40"/>
    <w:rsid w:val="00682B6A"/>
    <w:rsid w:val="00682BC0"/>
    <w:rsid w:val="00682BE1"/>
    <w:rsid w:val="00682BF7"/>
    <w:rsid w:val="00682C23"/>
    <w:rsid w:val="00682C59"/>
    <w:rsid w:val="00682C67"/>
    <w:rsid w:val="00682C94"/>
    <w:rsid w:val="00682CB0"/>
    <w:rsid w:val="00682D03"/>
    <w:rsid w:val="00682D10"/>
    <w:rsid w:val="00682D12"/>
    <w:rsid w:val="00682D24"/>
    <w:rsid w:val="00682D48"/>
    <w:rsid w:val="00682D5E"/>
    <w:rsid w:val="00682D72"/>
    <w:rsid w:val="00682DBB"/>
    <w:rsid w:val="00682DD2"/>
    <w:rsid w:val="00682E19"/>
    <w:rsid w:val="00682E26"/>
    <w:rsid w:val="00682E3D"/>
    <w:rsid w:val="00682E53"/>
    <w:rsid w:val="00682E58"/>
    <w:rsid w:val="00682E98"/>
    <w:rsid w:val="00682F15"/>
    <w:rsid w:val="00682F3B"/>
    <w:rsid w:val="00682FAE"/>
    <w:rsid w:val="00682FB0"/>
    <w:rsid w:val="00682FC2"/>
    <w:rsid w:val="00682FCD"/>
    <w:rsid w:val="00682FD4"/>
    <w:rsid w:val="00682FE1"/>
    <w:rsid w:val="00682FF6"/>
    <w:rsid w:val="00683007"/>
    <w:rsid w:val="0068302C"/>
    <w:rsid w:val="00683074"/>
    <w:rsid w:val="0068308E"/>
    <w:rsid w:val="006830BB"/>
    <w:rsid w:val="006830C1"/>
    <w:rsid w:val="006830CA"/>
    <w:rsid w:val="00683174"/>
    <w:rsid w:val="0068317E"/>
    <w:rsid w:val="0068318A"/>
    <w:rsid w:val="006831BD"/>
    <w:rsid w:val="006831BE"/>
    <w:rsid w:val="00683212"/>
    <w:rsid w:val="00683225"/>
    <w:rsid w:val="00683244"/>
    <w:rsid w:val="0068325A"/>
    <w:rsid w:val="0068326D"/>
    <w:rsid w:val="006832B1"/>
    <w:rsid w:val="006832DB"/>
    <w:rsid w:val="006832F8"/>
    <w:rsid w:val="00683320"/>
    <w:rsid w:val="00683327"/>
    <w:rsid w:val="00683331"/>
    <w:rsid w:val="0068333E"/>
    <w:rsid w:val="0068333F"/>
    <w:rsid w:val="00683369"/>
    <w:rsid w:val="0068338B"/>
    <w:rsid w:val="00683399"/>
    <w:rsid w:val="006833AF"/>
    <w:rsid w:val="006833C0"/>
    <w:rsid w:val="006833EE"/>
    <w:rsid w:val="00683432"/>
    <w:rsid w:val="0068345A"/>
    <w:rsid w:val="0068346C"/>
    <w:rsid w:val="00683478"/>
    <w:rsid w:val="00683489"/>
    <w:rsid w:val="006834C9"/>
    <w:rsid w:val="006834CD"/>
    <w:rsid w:val="006834EB"/>
    <w:rsid w:val="0068350D"/>
    <w:rsid w:val="00683526"/>
    <w:rsid w:val="00683531"/>
    <w:rsid w:val="0068353F"/>
    <w:rsid w:val="00683543"/>
    <w:rsid w:val="00683547"/>
    <w:rsid w:val="00683551"/>
    <w:rsid w:val="00683553"/>
    <w:rsid w:val="00683573"/>
    <w:rsid w:val="00683581"/>
    <w:rsid w:val="006835A1"/>
    <w:rsid w:val="006835B0"/>
    <w:rsid w:val="006835B9"/>
    <w:rsid w:val="006835D7"/>
    <w:rsid w:val="00683609"/>
    <w:rsid w:val="00683627"/>
    <w:rsid w:val="00683666"/>
    <w:rsid w:val="00683677"/>
    <w:rsid w:val="00683691"/>
    <w:rsid w:val="00683754"/>
    <w:rsid w:val="00683791"/>
    <w:rsid w:val="006837DF"/>
    <w:rsid w:val="006837EA"/>
    <w:rsid w:val="0068391E"/>
    <w:rsid w:val="00683930"/>
    <w:rsid w:val="00683952"/>
    <w:rsid w:val="006839C6"/>
    <w:rsid w:val="006839F9"/>
    <w:rsid w:val="00683A23"/>
    <w:rsid w:val="00683A73"/>
    <w:rsid w:val="00683A8F"/>
    <w:rsid w:val="00683A97"/>
    <w:rsid w:val="00683AA6"/>
    <w:rsid w:val="00683B29"/>
    <w:rsid w:val="00683B4C"/>
    <w:rsid w:val="00683BA8"/>
    <w:rsid w:val="00683C17"/>
    <w:rsid w:val="00683C27"/>
    <w:rsid w:val="00683C60"/>
    <w:rsid w:val="00683C65"/>
    <w:rsid w:val="00683C9E"/>
    <w:rsid w:val="00683CC2"/>
    <w:rsid w:val="00683CE8"/>
    <w:rsid w:val="00683CED"/>
    <w:rsid w:val="00683D16"/>
    <w:rsid w:val="00683D1C"/>
    <w:rsid w:val="00683D23"/>
    <w:rsid w:val="00683D31"/>
    <w:rsid w:val="00683D45"/>
    <w:rsid w:val="00683D46"/>
    <w:rsid w:val="00683D4A"/>
    <w:rsid w:val="00683D7F"/>
    <w:rsid w:val="00683D9B"/>
    <w:rsid w:val="00683DA1"/>
    <w:rsid w:val="00683DAC"/>
    <w:rsid w:val="00683DD1"/>
    <w:rsid w:val="00683DD5"/>
    <w:rsid w:val="00683DE1"/>
    <w:rsid w:val="00683DEF"/>
    <w:rsid w:val="00683DFE"/>
    <w:rsid w:val="00683E16"/>
    <w:rsid w:val="00683E17"/>
    <w:rsid w:val="00683E24"/>
    <w:rsid w:val="00683E55"/>
    <w:rsid w:val="00683E5B"/>
    <w:rsid w:val="00683E5D"/>
    <w:rsid w:val="00683E65"/>
    <w:rsid w:val="00683E70"/>
    <w:rsid w:val="00683F0A"/>
    <w:rsid w:val="00683F0C"/>
    <w:rsid w:val="00683F1C"/>
    <w:rsid w:val="00683F46"/>
    <w:rsid w:val="00683F5F"/>
    <w:rsid w:val="00683FBC"/>
    <w:rsid w:val="00683FD5"/>
    <w:rsid w:val="00683FFA"/>
    <w:rsid w:val="00684003"/>
    <w:rsid w:val="006840A4"/>
    <w:rsid w:val="006840D0"/>
    <w:rsid w:val="006840E2"/>
    <w:rsid w:val="006840EE"/>
    <w:rsid w:val="00684127"/>
    <w:rsid w:val="00684146"/>
    <w:rsid w:val="00684155"/>
    <w:rsid w:val="00684194"/>
    <w:rsid w:val="0068419A"/>
    <w:rsid w:val="0068419E"/>
    <w:rsid w:val="006841A2"/>
    <w:rsid w:val="006841E1"/>
    <w:rsid w:val="006841F7"/>
    <w:rsid w:val="0068420C"/>
    <w:rsid w:val="00684281"/>
    <w:rsid w:val="006842DC"/>
    <w:rsid w:val="00684353"/>
    <w:rsid w:val="00684375"/>
    <w:rsid w:val="006843B4"/>
    <w:rsid w:val="00684433"/>
    <w:rsid w:val="00684452"/>
    <w:rsid w:val="0068445E"/>
    <w:rsid w:val="00684463"/>
    <w:rsid w:val="006844CD"/>
    <w:rsid w:val="006844CF"/>
    <w:rsid w:val="006844EF"/>
    <w:rsid w:val="00684536"/>
    <w:rsid w:val="00684564"/>
    <w:rsid w:val="0068458C"/>
    <w:rsid w:val="006845E3"/>
    <w:rsid w:val="00684612"/>
    <w:rsid w:val="0068463A"/>
    <w:rsid w:val="00684676"/>
    <w:rsid w:val="00684702"/>
    <w:rsid w:val="00684722"/>
    <w:rsid w:val="0068472E"/>
    <w:rsid w:val="00684742"/>
    <w:rsid w:val="00684745"/>
    <w:rsid w:val="00684747"/>
    <w:rsid w:val="00684749"/>
    <w:rsid w:val="0068476F"/>
    <w:rsid w:val="006847F3"/>
    <w:rsid w:val="0068481D"/>
    <w:rsid w:val="00684823"/>
    <w:rsid w:val="00684824"/>
    <w:rsid w:val="0068484E"/>
    <w:rsid w:val="00684894"/>
    <w:rsid w:val="006848BD"/>
    <w:rsid w:val="006848D9"/>
    <w:rsid w:val="006848FB"/>
    <w:rsid w:val="0068490E"/>
    <w:rsid w:val="00684914"/>
    <w:rsid w:val="0068495A"/>
    <w:rsid w:val="006849AD"/>
    <w:rsid w:val="006849ED"/>
    <w:rsid w:val="00684A3C"/>
    <w:rsid w:val="00684A4B"/>
    <w:rsid w:val="00684A87"/>
    <w:rsid w:val="00684B0C"/>
    <w:rsid w:val="00684B0E"/>
    <w:rsid w:val="00684B0F"/>
    <w:rsid w:val="00684B3C"/>
    <w:rsid w:val="00684B89"/>
    <w:rsid w:val="00684B8B"/>
    <w:rsid w:val="00684B95"/>
    <w:rsid w:val="00684BBE"/>
    <w:rsid w:val="00684BC1"/>
    <w:rsid w:val="00684C2B"/>
    <w:rsid w:val="00684C72"/>
    <w:rsid w:val="00684C83"/>
    <w:rsid w:val="00684C87"/>
    <w:rsid w:val="00684C95"/>
    <w:rsid w:val="00684C9B"/>
    <w:rsid w:val="00684CB0"/>
    <w:rsid w:val="00684CCA"/>
    <w:rsid w:val="00684CEB"/>
    <w:rsid w:val="00684CFE"/>
    <w:rsid w:val="00684D03"/>
    <w:rsid w:val="00684D18"/>
    <w:rsid w:val="00684D4E"/>
    <w:rsid w:val="00684D55"/>
    <w:rsid w:val="00684D8C"/>
    <w:rsid w:val="00684D9B"/>
    <w:rsid w:val="00684D9C"/>
    <w:rsid w:val="00684DB0"/>
    <w:rsid w:val="00684DB6"/>
    <w:rsid w:val="00684DBB"/>
    <w:rsid w:val="00684DBD"/>
    <w:rsid w:val="00684DDC"/>
    <w:rsid w:val="00684DE1"/>
    <w:rsid w:val="00684DF9"/>
    <w:rsid w:val="00684E30"/>
    <w:rsid w:val="00684E8E"/>
    <w:rsid w:val="00684EBA"/>
    <w:rsid w:val="00684EBF"/>
    <w:rsid w:val="00684EDD"/>
    <w:rsid w:val="00684F11"/>
    <w:rsid w:val="00684F37"/>
    <w:rsid w:val="00684F47"/>
    <w:rsid w:val="00684F79"/>
    <w:rsid w:val="00684F8B"/>
    <w:rsid w:val="00684FB2"/>
    <w:rsid w:val="00684FB9"/>
    <w:rsid w:val="00684FBF"/>
    <w:rsid w:val="00684FC6"/>
    <w:rsid w:val="00685007"/>
    <w:rsid w:val="00685026"/>
    <w:rsid w:val="0068506E"/>
    <w:rsid w:val="006850B7"/>
    <w:rsid w:val="006850B8"/>
    <w:rsid w:val="006850BF"/>
    <w:rsid w:val="006850DC"/>
    <w:rsid w:val="006850E3"/>
    <w:rsid w:val="0068511C"/>
    <w:rsid w:val="006851A3"/>
    <w:rsid w:val="0068521C"/>
    <w:rsid w:val="00685226"/>
    <w:rsid w:val="00685243"/>
    <w:rsid w:val="0068525D"/>
    <w:rsid w:val="0068526D"/>
    <w:rsid w:val="006852D3"/>
    <w:rsid w:val="006852D4"/>
    <w:rsid w:val="00685301"/>
    <w:rsid w:val="0068533B"/>
    <w:rsid w:val="00685348"/>
    <w:rsid w:val="00685387"/>
    <w:rsid w:val="006853D0"/>
    <w:rsid w:val="006853F3"/>
    <w:rsid w:val="00685402"/>
    <w:rsid w:val="00685464"/>
    <w:rsid w:val="00685481"/>
    <w:rsid w:val="00685523"/>
    <w:rsid w:val="00685530"/>
    <w:rsid w:val="0068556E"/>
    <w:rsid w:val="006855CC"/>
    <w:rsid w:val="006855DD"/>
    <w:rsid w:val="006855E6"/>
    <w:rsid w:val="006855F9"/>
    <w:rsid w:val="0068560C"/>
    <w:rsid w:val="0068562F"/>
    <w:rsid w:val="00685630"/>
    <w:rsid w:val="00685679"/>
    <w:rsid w:val="0068569B"/>
    <w:rsid w:val="006856EB"/>
    <w:rsid w:val="00685743"/>
    <w:rsid w:val="00685744"/>
    <w:rsid w:val="0068577B"/>
    <w:rsid w:val="0068577D"/>
    <w:rsid w:val="006857C5"/>
    <w:rsid w:val="006857F1"/>
    <w:rsid w:val="00685847"/>
    <w:rsid w:val="006858CE"/>
    <w:rsid w:val="006858D4"/>
    <w:rsid w:val="006858E1"/>
    <w:rsid w:val="00685902"/>
    <w:rsid w:val="00685907"/>
    <w:rsid w:val="00685963"/>
    <w:rsid w:val="006859B2"/>
    <w:rsid w:val="006859BC"/>
    <w:rsid w:val="006859DC"/>
    <w:rsid w:val="00685A0E"/>
    <w:rsid w:val="00685A25"/>
    <w:rsid w:val="00685A2B"/>
    <w:rsid w:val="00685A69"/>
    <w:rsid w:val="00685A72"/>
    <w:rsid w:val="00685B0F"/>
    <w:rsid w:val="00685B2F"/>
    <w:rsid w:val="00685B6C"/>
    <w:rsid w:val="00685B71"/>
    <w:rsid w:val="00685B92"/>
    <w:rsid w:val="00685BBF"/>
    <w:rsid w:val="00685C4E"/>
    <w:rsid w:val="00685C5F"/>
    <w:rsid w:val="00685D7B"/>
    <w:rsid w:val="00685D9C"/>
    <w:rsid w:val="00685DAE"/>
    <w:rsid w:val="00685DB0"/>
    <w:rsid w:val="00685E67"/>
    <w:rsid w:val="00685E98"/>
    <w:rsid w:val="00685EC2"/>
    <w:rsid w:val="00685EE7"/>
    <w:rsid w:val="00685F49"/>
    <w:rsid w:val="00685F6A"/>
    <w:rsid w:val="00685F6F"/>
    <w:rsid w:val="00685FC6"/>
    <w:rsid w:val="00685FF1"/>
    <w:rsid w:val="0068602C"/>
    <w:rsid w:val="0068603A"/>
    <w:rsid w:val="00686090"/>
    <w:rsid w:val="0068609A"/>
    <w:rsid w:val="006860C5"/>
    <w:rsid w:val="006860D8"/>
    <w:rsid w:val="006860DB"/>
    <w:rsid w:val="00686162"/>
    <w:rsid w:val="0068618E"/>
    <w:rsid w:val="00686193"/>
    <w:rsid w:val="006861B9"/>
    <w:rsid w:val="006861C3"/>
    <w:rsid w:val="00686215"/>
    <w:rsid w:val="0068621A"/>
    <w:rsid w:val="00686238"/>
    <w:rsid w:val="00686277"/>
    <w:rsid w:val="00686285"/>
    <w:rsid w:val="006862E6"/>
    <w:rsid w:val="00686314"/>
    <w:rsid w:val="00686319"/>
    <w:rsid w:val="00686342"/>
    <w:rsid w:val="00686343"/>
    <w:rsid w:val="00686347"/>
    <w:rsid w:val="00686376"/>
    <w:rsid w:val="00686384"/>
    <w:rsid w:val="00686387"/>
    <w:rsid w:val="0068639C"/>
    <w:rsid w:val="00686422"/>
    <w:rsid w:val="006864AE"/>
    <w:rsid w:val="006864BA"/>
    <w:rsid w:val="006864C8"/>
    <w:rsid w:val="006864E9"/>
    <w:rsid w:val="0068651C"/>
    <w:rsid w:val="00686533"/>
    <w:rsid w:val="0068658A"/>
    <w:rsid w:val="006865D8"/>
    <w:rsid w:val="006865D9"/>
    <w:rsid w:val="00686647"/>
    <w:rsid w:val="00686699"/>
    <w:rsid w:val="006866A0"/>
    <w:rsid w:val="0068675D"/>
    <w:rsid w:val="00686771"/>
    <w:rsid w:val="00686783"/>
    <w:rsid w:val="006867CD"/>
    <w:rsid w:val="006867D2"/>
    <w:rsid w:val="006867D9"/>
    <w:rsid w:val="0068680C"/>
    <w:rsid w:val="0068681F"/>
    <w:rsid w:val="00686820"/>
    <w:rsid w:val="0068685D"/>
    <w:rsid w:val="0068687D"/>
    <w:rsid w:val="00686884"/>
    <w:rsid w:val="006868D1"/>
    <w:rsid w:val="006868DA"/>
    <w:rsid w:val="00686971"/>
    <w:rsid w:val="00686981"/>
    <w:rsid w:val="006869BF"/>
    <w:rsid w:val="006869C3"/>
    <w:rsid w:val="006869E0"/>
    <w:rsid w:val="006869FB"/>
    <w:rsid w:val="00686A0B"/>
    <w:rsid w:val="00686A6B"/>
    <w:rsid w:val="00686A8B"/>
    <w:rsid w:val="00686AA8"/>
    <w:rsid w:val="00686ABD"/>
    <w:rsid w:val="00686AC3"/>
    <w:rsid w:val="00686AFB"/>
    <w:rsid w:val="00686B43"/>
    <w:rsid w:val="00686B46"/>
    <w:rsid w:val="00686B59"/>
    <w:rsid w:val="00686BB2"/>
    <w:rsid w:val="00686BE4"/>
    <w:rsid w:val="00686C73"/>
    <w:rsid w:val="00686C8B"/>
    <w:rsid w:val="00686C8D"/>
    <w:rsid w:val="00686CBB"/>
    <w:rsid w:val="00686CC5"/>
    <w:rsid w:val="00686CED"/>
    <w:rsid w:val="00686D7A"/>
    <w:rsid w:val="00686D81"/>
    <w:rsid w:val="00686D97"/>
    <w:rsid w:val="00686DA4"/>
    <w:rsid w:val="00686DE5"/>
    <w:rsid w:val="00686E49"/>
    <w:rsid w:val="00686E62"/>
    <w:rsid w:val="00686E76"/>
    <w:rsid w:val="00686E89"/>
    <w:rsid w:val="00686E95"/>
    <w:rsid w:val="00686E9D"/>
    <w:rsid w:val="00686ED7"/>
    <w:rsid w:val="00686EFF"/>
    <w:rsid w:val="00686F44"/>
    <w:rsid w:val="00686F4A"/>
    <w:rsid w:val="00686F62"/>
    <w:rsid w:val="00686F75"/>
    <w:rsid w:val="00686F87"/>
    <w:rsid w:val="00686FA6"/>
    <w:rsid w:val="00686FB4"/>
    <w:rsid w:val="00686FFA"/>
    <w:rsid w:val="00686FFF"/>
    <w:rsid w:val="0068701B"/>
    <w:rsid w:val="00687034"/>
    <w:rsid w:val="00687041"/>
    <w:rsid w:val="00687053"/>
    <w:rsid w:val="00687090"/>
    <w:rsid w:val="006870B9"/>
    <w:rsid w:val="006870E9"/>
    <w:rsid w:val="0068710A"/>
    <w:rsid w:val="0068712D"/>
    <w:rsid w:val="00687181"/>
    <w:rsid w:val="0068718D"/>
    <w:rsid w:val="006871A2"/>
    <w:rsid w:val="006871CC"/>
    <w:rsid w:val="006871EB"/>
    <w:rsid w:val="00687237"/>
    <w:rsid w:val="006872A6"/>
    <w:rsid w:val="006872AA"/>
    <w:rsid w:val="006872C8"/>
    <w:rsid w:val="006872CE"/>
    <w:rsid w:val="006872E2"/>
    <w:rsid w:val="006872FA"/>
    <w:rsid w:val="00687314"/>
    <w:rsid w:val="0068735F"/>
    <w:rsid w:val="00687398"/>
    <w:rsid w:val="006873D0"/>
    <w:rsid w:val="006873E1"/>
    <w:rsid w:val="006873EF"/>
    <w:rsid w:val="006873F1"/>
    <w:rsid w:val="0068740A"/>
    <w:rsid w:val="0068741C"/>
    <w:rsid w:val="0068749F"/>
    <w:rsid w:val="006874AC"/>
    <w:rsid w:val="006874DD"/>
    <w:rsid w:val="006874E4"/>
    <w:rsid w:val="00687508"/>
    <w:rsid w:val="00687513"/>
    <w:rsid w:val="00687537"/>
    <w:rsid w:val="0068753D"/>
    <w:rsid w:val="00687559"/>
    <w:rsid w:val="0068756A"/>
    <w:rsid w:val="0068756B"/>
    <w:rsid w:val="00687586"/>
    <w:rsid w:val="006875BF"/>
    <w:rsid w:val="006875EC"/>
    <w:rsid w:val="0068761C"/>
    <w:rsid w:val="00687633"/>
    <w:rsid w:val="0068763E"/>
    <w:rsid w:val="00687698"/>
    <w:rsid w:val="0068770E"/>
    <w:rsid w:val="00687754"/>
    <w:rsid w:val="0068775F"/>
    <w:rsid w:val="00687775"/>
    <w:rsid w:val="00687782"/>
    <w:rsid w:val="006877B0"/>
    <w:rsid w:val="006877DF"/>
    <w:rsid w:val="0068780B"/>
    <w:rsid w:val="0068783A"/>
    <w:rsid w:val="00687867"/>
    <w:rsid w:val="0068786E"/>
    <w:rsid w:val="006878AD"/>
    <w:rsid w:val="00687912"/>
    <w:rsid w:val="00687939"/>
    <w:rsid w:val="00687955"/>
    <w:rsid w:val="0068799D"/>
    <w:rsid w:val="006879A8"/>
    <w:rsid w:val="006879C7"/>
    <w:rsid w:val="00687A4B"/>
    <w:rsid w:val="00687AA9"/>
    <w:rsid w:val="00687AAA"/>
    <w:rsid w:val="00687AB2"/>
    <w:rsid w:val="00687ADB"/>
    <w:rsid w:val="00687AF8"/>
    <w:rsid w:val="00687B0F"/>
    <w:rsid w:val="00687B33"/>
    <w:rsid w:val="00687BA2"/>
    <w:rsid w:val="00687C24"/>
    <w:rsid w:val="00687C31"/>
    <w:rsid w:val="00687CB6"/>
    <w:rsid w:val="00687CC3"/>
    <w:rsid w:val="00687CD7"/>
    <w:rsid w:val="00687CDE"/>
    <w:rsid w:val="00687D19"/>
    <w:rsid w:val="00687D46"/>
    <w:rsid w:val="00687D59"/>
    <w:rsid w:val="00687DFB"/>
    <w:rsid w:val="00687E09"/>
    <w:rsid w:val="00687E20"/>
    <w:rsid w:val="00687E28"/>
    <w:rsid w:val="00687E2D"/>
    <w:rsid w:val="00687E5B"/>
    <w:rsid w:val="00687E6B"/>
    <w:rsid w:val="00687E89"/>
    <w:rsid w:val="00687ED5"/>
    <w:rsid w:val="00687F3C"/>
    <w:rsid w:val="00687F52"/>
    <w:rsid w:val="00687F6D"/>
    <w:rsid w:val="00687F7D"/>
    <w:rsid w:val="00687F9C"/>
    <w:rsid w:val="00687FBF"/>
    <w:rsid w:val="00687FD2"/>
    <w:rsid w:val="00687FEE"/>
    <w:rsid w:val="00690028"/>
    <w:rsid w:val="00690053"/>
    <w:rsid w:val="006900D5"/>
    <w:rsid w:val="006900ED"/>
    <w:rsid w:val="0069011F"/>
    <w:rsid w:val="0069015B"/>
    <w:rsid w:val="00690186"/>
    <w:rsid w:val="006901C5"/>
    <w:rsid w:val="006901E9"/>
    <w:rsid w:val="0069020D"/>
    <w:rsid w:val="0069022A"/>
    <w:rsid w:val="00690243"/>
    <w:rsid w:val="00690279"/>
    <w:rsid w:val="00690289"/>
    <w:rsid w:val="00690291"/>
    <w:rsid w:val="00690292"/>
    <w:rsid w:val="006902A1"/>
    <w:rsid w:val="006902A2"/>
    <w:rsid w:val="006902C6"/>
    <w:rsid w:val="006902CA"/>
    <w:rsid w:val="006902D0"/>
    <w:rsid w:val="00690303"/>
    <w:rsid w:val="00690314"/>
    <w:rsid w:val="00690350"/>
    <w:rsid w:val="0069036A"/>
    <w:rsid w:val="0069036C"/>
    <w:rsid w:val="006903CA"/>
    <w:rsid w:val="006903E1"/>
    <w:rsid w:val="006903E7"/>
    <w:rsid w:val="006903FA"/>
    <w:rsid w:val="00690435"/>
    <w:rsid w:val="00690446"/>
    <w:rsid w:val="00690467"/>
    <w:rsid w:val="0069046B"/>
    <w:rsid w:val="00690499"/>
    <w:rsid w:val="006904A1"/>
    <w:rsid w:val="006904B1"/>
    <w:rsid w:val="00690515"/>
    <w:rsid w:val="00690578"/>
    <w:rsid w:val="00690582"/>
    <w:rsid w:val="0069058C"/>
    <w:rsid w:val="006905A3"/>
    <w:rsid w:val="006905FF"/>
    <w:rsid w:val="00690641"/>
    <w:rsid w:val="00690689"/>
    <w:rsid w:val="0069068E"/>
    <w:rsid w:val="00690698"/>
    <w:rsid w:val="00690699"/>
    <w:rsid w:val="006906AB"/>
    <w:rsid w:val="0069075C"/>
    <w:rsid w:val="00690783"/>
    <w:rsid w:val="00690785"/>
    <w:rsid w:val="0069078A"/>
    <w:rsid w:val="006907EE"/>
    <w:rsid w:val="006907F4"/>
    <w:rsid w:val="0069085E"/>
    <w:rsid w:val="006908AC"/>
    <w:rsid w:val="006908E1"/>
    <w:rsid w:val="00690904"/>
    <w:rsid w:val="00690989"/>
    <w:rsid w:val="006909A1"/>
    <w:rsid w:val="006909E1"/>
    <w:rsid w:val="006909E6"/>
    <w:rsid w:val="006909EA"/>
    <w:rsid w:val="006909FA"/>
    <w:rsid w:val="00690A1F"/>
    <w:rsid w:val="00690A8D"/>
    <w:rsid w:val="00690AA0"/>
    <w:rsid w:val="00690AC3"/>
    <w:rsid w:val="00690AC7"/>
    <w:rsid w:val="00690ADA"/>
    <w:rsid w:val="00690AF8"/>
    <w:rsid w:val="00690B16"/>
    <w:rsid w:val="00690B8F"/>
    <w:rsid w:val="00690BDE"/>
    <w:rsid w:val="00690BE9"/>
    <w:rsid w:val="00690C11"/>
    <w:rsid w:val="00690C89"/>
    <w:rsid w:val="00690C96"/>
    <w:rsid w:val="00690CA7"/>
    <w:rsid w:val="00690CAD"/>
    <w:rsid w:val="00690D0E"/>
    <w:rsid w:val="00690D2B"/>
    <w:rsid w:val="00690D5A"/>
    <w:rsid w:val="00690D5D"/>
    <w:rsid w:val="00690D65"/>
    <w:rsid w:val="00690D73"/>
    <w:rsid w:val="00690E19"/>
    <w:rsid w:val="00690E29"/>
    <w:rsid w:val="00690E54"/>
    <w:rsid w:val="00690E6C"/>
    <w:rsid w:val="00690EAC"/>
    <w:rsid w:val="00690ECB"/>
    <w:rsid w:val="00690F36"/>
    <w:rsid w:val="00690F5C"/>
    <w:rsid w:val="00690F9E"/>
    <w:rsid w:val="00690FA2"/>
    <w:rsid w:val="00690FDA"/>
    <w:rsid w:val="00691014"/>
    <w:rsid w:val="0069109B"/>
    <w:rsid w:val="006910C4"/>
    <w:rsid w:val="006910DC"/>
    <w:rsid w:val="0069110D"/>
    <w:rsid w:val="00691118"/>
    <w:rsid w:val="00691136"/>
    <w:rsid w:val="00691141"/>
    <w:rsid w:val="00691183"/>
    <w:rsid w:val="00691194"/>
    <w:rsid w:val="006911C7"/>
    <w:rsid w:val="00691250"/>
    <w:rsid w:val="0069125B"/>
    <w:rsid w:val="00691261"/>
    <w:rsid w:val="00691278"/>
    <w:rsid w:val="0069127A"/>
    <w:rsid w:val="0069127E"/>
    <w:rsid w:val="006912A1"/>
    <w:rsid w:val="006912A5"/>
    <w:rsid w:val="006912C9"/>
    <w:rsid w:val="00691302"/>
    <w:rsid w:val="00691348"/>
    <w:rsid w:val="00691356"/>
    <w:rsid w:val="0069136F"/>
    <w:rsid w:val="00691379"/>
    <w:rsid w:val="0069137F"/>
    <w:rsid w:val="0069139A"/>
    <w:rsid w:val="006913C0"/>
    <w:rsid w:val="006913D4"/>
    <w:rsid w:val="00691401"/>
    <w:rsid w:val="0069141B"/>
    <w:rsid w:val="00691452"/>
    <w:rsid w:val="00691459"/>
    <w:rsid w:val="0069147B"/>
    <w:rsid w:val="00691499"/>
    <w:rsid w:val="006914AD"/>
    <w:rsid w:val="006914CD"/>
    <w:rsid w:val="0069156E"/>
    <w:rsid w:val="00691576"/>
    <w:rsid w:val="00691580"/>
    <w:rsid w:val="00691588"/>
    <w:rsid w:val="006915AE"/>
    <w:rsid w:val="006915C1"/>
    <w:rsid w:val="00691615"/>
    <w:rsid w:val="00691650"/>
    <w:rsid w:val="00691667"/>
    <w:rsid w:val="00691685"/>
    <w:rsid w:val="0069168C"/>
    <w:rsid w:val="006916BE"/>
    <w:rsid w:val="00691700"/>
    <w:rsid w:val="00691703"/>
    <w:rsid w:val="00691718"/>
    <w:rsid w:val="00691738"/>
    <w:rsid w:val="00691755"/>
    <w:rsid w:val="00691787"/>
    <w:rsid w:val="006917AE"/>
    <w:rsid w:val="006917D9"/>
    <w:rsid w:val="00691809"/>
    <w:rsid w:val="0069180B"/>
    <w:rsid w:val="0069183E"/>
    <w:rsid w:val="00691876"/>
    <w:rsid w:val="0069188E"/>
    <w:rsid w:val="006918BF"/>
    <w:rsid w:val="00691912"/>
    <w:rsid w:val="00691952"/>
    <w:rsid w:val="00691964"/>
    <w:rsid w:val="0069197C"/>
    <w:rsid w:val="006919AB"/>
    <w:rsid w:val="00691A78"/>
    <w:rsid w:val="00691A90"/>
    <w:rsid w:val="00691AA7"/>
    <w:rsid w:val="00691AB5"/>
    <w:rsid w:val="00691AB7"/>
    <w:rsid w:val="00691AC2"/>
    <w:rsid w:val="00691B35"/>
    <w:rsid w:val="00691B49"/>
    <w:rsid w:val="00691B5F"/>
    <w:rsid w:val="00691B65"/>
    <w:rsid w:val="00691B83"/>
    <w:rsid w:val="00691BA3"/>
    <w:rsid w:val="00691BA4"/>
    <w:rsid w:val="00691BAF"/>
    <w:rsid w:val="00691BDB"/>
    <w:rsid w:val="00691BE3"/>
    <w:rsid w:val="00691BE4"/>
    <w:rsid w:val="00691BF7"/>
    <w:rsid w:val="00691C01"/>
    <w:rsid w:val="00691C04"/>
    <w:rsid w:val="00691C13"/>
    <w:rsid w:val="00691C24"/>
    <w:rsid w:val="00691C60"/>
    <w:rsid w:val="00691C7D"/>
    <w:rsid w:val="00691C8C"/>
    <w:rsid w:val="00691CB0"/>
    <w:rsid w:val="00691D0B"/>
    <w:rsid w:val="00691D56"/>
    <w:rsid w:val="00691D60"/>
    <w:rsid w:val="00691D6B"/>
    <w:rsid w:val="00691D6C"/>
    <w:rsid w:val="00691D81"/>
    <w:rsid w:val="00691D83"/>
    <w:rsid w:val="00691D9D"/>
    <w:rsid w:val="00691DCC"/>
    <w:rsid w:val="00691DF8"/>
    <w:rsid w:val="00691E03"/>
    <w:rsid w:val="00691E10"/>
    <w:rsid w:val="00691E18"/>
    <w:rsid w:val="00691E2F"/>
    <w:rsid w:val="00691E5B"/>
    <w:rsid w:val="00691E5F"/>
    <w:rsid w:val="00691E85"/>
    <w:rsid w:val="00691ED0"/>
    <w:rsid w:val="00691EDB"/>
    <w:rsid w:val="00691F00"/>
    <w:rsid w:val="00691F04"/>
    <w:rsid w:val="00691F09"/>
    <w:rsid w:val="00691F71"/>
    <w:rsid w:val="00691F7B"/>
    <w:rsid w:val="00691F84"/>
    <w:rsid w:val="0069200A"/>
    <w:rsid w:val="00692011"/>
    <w:rsid w:val="00692066"/>
    <w:rsid w:val="0069206A"/>
    <w:rsid w:val="006920F9"/>
    <w:rsid w:val="0069214E"/>
    <w:rsid w:val="0069216D"/>
    <w:rsid w:val="0069217E"/>
    <w:rsid w:val="006921A7"/>
    <w:rsid w:val="006921A9"/>
    <w:rsid w:val="006921D4"/>
    <w:rsid w:val="0069226B"/>
    <w:rsid w:val="0069228D"/>
    <w:rsid w:val="0069228F"/>
    <w:rsid w:val="006922B4"/>
    <w:rsid w:val="006922C2"/>
    <w:rsid w:val="0069232F"/>
    <w:rsid w:val="0069233B"/>
    <w:rsid w:val="00692348"/>
    <w:rsid w:val="00692352"/>
    <w:rsid w:val="00692362"/>
    <w:rsid w:val="0069238C"/>
    <w:rsid w:val="006923D9"/>
    <w:rsid w:val="006923FC"/>
    <w:rsid w:val="006923FD"/>
    <w:rsid w:val="0069240E"/>
    <w:rsid w:val="00692426"/>
    <w:rsid w:val="0069243F"/>
    <w:rsid w:val="00692449"/>
    <w:rsid w:val="00692453"/>
    <w:rsid w:val="0069247E"/>
    <w:rsid w:val="006924AE"/>
    <w:rsid w:val="006924B8"/>
    <w:rsid w:val="006924C9"/>
    <w:rsid w:val="006924E8"/>
    <w:rsid w:val="006924EF"/>
    <w:rsid w:val="0069254D"/>
    <w:rsid w:val="00692566"/>
    <w:rsid w:val="006925AD"/>
    <w:rsid w:val="006925B6"/>
    <w:rsid w:val="006925BE"/>
    <w:rsid w:val="00692603"/>
    <w:rsid w:val="00692609"/>
    <w:rsid w:val="00692614"/>
    <w:rsid w:val="00692622"/>
    <w:rsid w:val="0069262D"/>
    <w:rsid w:val="0069268F"/>
    <w:rsid w:val="006926BE"/>
    <w:rsid w:val="006926DE"/>
    <w:rsid w:val="00692724"/>
    <w:rsid w:val="0069272C"/>
    <w:rsid w:val="0069274C"/>
    <w:rsid w:val="00692756"/>
    <w:rsid w:val="0069276C"/>
    <w:rsid w:val="00692787"/>
    <w:rsid w:val="00692795"/>
    <w:rsid w:val="0069279A"/>
    <w:rsid w:val="0069279F"/>
    <w:rsid w:val="006927BB"/>
    <w:rsid w:val="006927EA"/>
    <w:rsid w:val="0069280D"/>
    <w:rsid w:val="00692817"/>
    <w:rsid w:val="00692829"/>
    <w:rsid w:val="00692866"/>
    <w:rsid w:val="006928B5"/>
    <w:rsid w:val="006928D1"/>
    <w:rsid w:val="006928F1"/>
    <w:rsid w:val="00692906"/>
    <w:rsid w:val="0069291B"/>
    <w:rsid w:val="0069292B"/>
    <w:rsid w:val="0069296B"/>
    <w:rsid w:val="00692970"/>
    <w:rsid w:val="0069297E"/>
    <w:rsid w:val="0069299A"/>
    <w:rsid w:val="006929A4"/>
    <w:rsid w:val="006929AD"/>
    <w:rsid w:val="006929C9"/>
    <w:rsid w:val="00692A1B"/>
    <w:rsid w:val="00692A51"/>
    <w:rsid w:val="00692A58"/>
    <w:rsid w:val="00692A66"/>
    <w:rsid w:val="00692A71"/>
    <w:rsid w:val="00692A7D"/>
    <w:rsid w:val="00692A8B"/>
    <w:rsid w:val="00692AD1"/>
    <w:rsid w:val="00692B17"/>
    <w:rsid w:val="00692B42"/>
    <w:rsid w:val="00692B47"/>
    <w:rsid w:val="00692B77"/>
    <w:rsid w:val="00692B8B"/>
    <w:rsid w:val="00692B97"/>
    <w:rsid w:val="00692BC2"/>
    <w:rsid w:val="00692BD6"/>
    <w:rsid w:val="00692BDD"/>
    <w:rsid w:val="00692BE8"/>
    <w:rsid w:val="00692C29"/>
    <w:rsid w:val="00692C3F"/>
    <w:rsid w:val="00692C6A"/>
    <w:rsid w:val="00692C89"/>
    <w:rsid w:val="00692CB6"/>
    <w:rsid w:val="00692CDC"/>
    <w:rsid w:val="00692CFB"/>
    <w:rsid w:val="00692D02"/>
    <w:rsid w:val="00692DB7"/>
    <w:rsid w:val="00692DBB"/>
    <w:rsid w:val="00692DC7"/>
    <w:rsid w:val="00692DDE"/>
    <w:rsid w:val="00692DDF"/>
    <w:rsid w:val="00692DEE"/>
    <w:rsid w:val="00692E21"/>
    <w:rsid w:val="00692E67"/>
    <w:rsid w:val="00692E7D"/>
    <w:rsid w:val="00692E90"/>
    <w:rsid w:val="00692ECB"/>
    <w:rsid w:val="00692EE2"/>
    <w:rsid w:val="00692EE9"/>
    <w:rsid w:val="00692EEC"/>
    <w:rsid w:val="00692F28"/>
    <w:rsid w:val="00692F43"/>
    <w:rsid w:val="00692F75"/>
    <w:rsid w:val="00692F82"/>
    <w:rsid w:val="00692F88"/>
    <w:rsid w:val="00692F90"/>
    <w:rsid w:val="00692FAC"/>
    <w:rsid w:val="00692FAF"/>
    <w:rsid w:val="00692FC4"/>
    <w:rsid w:val="00692FF8"/>
    <w:rsid w:val="00693024"/>
    <w:rsid w:val="00693027"/>
    <w:rsid w:val="0069307D"/>
    <w:rsid w:val="006930A3"/>
    <w:rsid w:val="006930C6"/>
    <w:rsid w:val="006930D5"/>
    <w:rsid w:val="006930E1"/>
    <w:rsid w:val="006930FC"/>
    <w:rsid w:val="00693112"/>
    <w:rsid w:val="0069314C"/>
    <w:rsid w:val="00693161"/>
    <w:rsid w:val="00693169"/>
    <w:rsid w:val="0069316F"/>
    <w:rsid w:val="006931C6"/>
    <w:rsid w:val="006931CB"/>
    <w:rsid w:val="006931D4"/>
    <w:rsid w:val="00693206"/>
    <w:rsid w:val="0069323A"/>
    <w:rsid w:val="0069326E"/>
    <w:rsid w:val="006932DC"/>
    <w:rsid w:val="0069332A"/>
    <w:rsid w:val="0069334F"/>
    <w:rsid w:val="00693377"/>
    <w:rsid w:val="00693378"/>
    <w:rsid w:val="00693455"/>
    <w:rsid w:val="0069345A"/>
    <w:rsid w:val="00693474"/>
    <w:rsid w:val="00693486"/>
    <w:rsid w:val="006934A7"/>
    <w:rsid w:val="006934C6"/>
    <w:rsid w:val="006934DF"/>
    <w:rsid w:val="0069357E"/>
    <w:rsid w:val="00693591"/>
    <w:rsid w:val="006935B6"/>
    <w:rsid w:val="006935BD"/>
    <w:rsid w:val="006935CB"/>
    <w:rsid w:val="0069366A"/>
    <w:rsid w:val="00693674"/>
    <w:rsid w:val="006936BE"/>
    <w:rsid w:val="006936FC"/>
    <w:rsid w:val="0069373F"/>
    <w:rsid w:val="00693741"/>
    <w:rsid w:val="00693787"/>
    <w:rsid w:val="00693795"/>
    <w:rsid w:val="006937FC"/>
    <w:rsid w:val="00693875"/>
    <w:rsid w:val="00693890"/>
    <w:rsid w:val="006938B1"/>
    <w:rsid w:val="006938DB"/>
    <w:rsid w:val="006938EE"/>
    <w:rsid w:val="00693904"/>
    <w:rsid w:val="00693950"/>
    <w:rsid w:val="00693964"/>
    <w:rsid w:val="006939A9"/>
    <w:rsid w:val="00693A08"/>
    <w:rsid w:val="00693A45"/>
    <w:rsid w:val="00693A56"/>
    <w:rsid w:val="00693A67"/>
    <w:rsid w:val="00693AB4"/>
    <w:rsid w:val="00693AC0"/>
    <w:rsid w:val="00693B0C"/>
    <w:rsid w:val="00693B16"/>
    <w:rsid w:val="00693B31"/>
    <w:rsid w:val="00693B3F"/>
    <w:rsid w:val="00693B42"/>
    <w:rsid w:val="00693B45"/>
    <w:rsid w:val="00693B5A"/>
    <w:rsid w:val="00693B77"/>
    <w:rsid w:val="00693B85"/>
    <w:rsid w:val="00693BAC"/>
    <w:rsid w:val="00693BEC"/>
    <w:rsid w:val="00693C00"/>
    <w:rsid w:val="00693C13"/>
    <w:rsid w:val="00693C1A"/>
    <w:rsid w:val="00693C46"/>
    <w:rsid w:val="00693CF3"/>
    <w:rsid w:val="00693D37"/>
    <w:rsid w:val="00693D5C"/>
    <w:rsid w:val="00693DC8"/>
    <w:rsid w:val="00693DCF"/>
    <w:rsid w:val="00693DEF"/>
    <w:rsid w:val="00693DF0"/>
    <w:rsid w:val="00693E13"/>
    <w:rsid w:val="00693EB2"/>
    <w:rsid w:val="00693EBF"/>
    <w:rsid w:val="00693EC4"/>
    <w:rsid w:val="00693ED0"/>
    <w:rsid w:val="00693F2C"/>
    <w:rsid w:val="00693FB1"/>
    <w:rsid w:val="00693FB6"/>
    <w:rsid w:val="00693FE5"/>
    <w:rsid w:val="00693FF4"/>
    <w:rsid w:val="00694010"/>
    <w:rsid w:val="00694011"/>
    <w:rsid w:val="00694045"/>
    <w:rsid w:val="00694054"/>
    <w:rsid w:val="0069406F"/>
    <w:rsid w:val="00694071"/>
    <w:rsid w:val="006940A1"/>
    <w:rsid w:val="006940E7"/>
    <w:rsid w:val="006940ED"/>
    <w:rsid w:val="006940FC"/>
    <w:rsid w:val="00694122"/>
    <w:rsid w:val="0069412B"/>
    <w:rsid w:val="0069415C"/>
    <w:rsid w:val="00694173"/>
    <w:rsid w:val="0069418D"/>
    <w:rsid w:val="00694191"/>
    <w:rsid w:val="00694196"/>
    <w:rsid w:val="0069419C"/>
    <w:rsid w:val="006941F3"/>
    <w:rsid w:val="006941F5"/>
    <w:rsid w:val="00694215"/>
    <w:rsid w:val="00694265"/>
    <w:rsid w:val="006942A8"/>
    <w:rsid w:val="006942AD"/>
    <w:rsid w:val="006942B6"/>
    <w:rsid w:val="006942BE"/>
    <w:rsid w:val="006942E1"/>
    <w:rsid w:val="006942EF"/>
    <w:rsid w:val="00694306"/>
    <w:rsid w:val="00694321"/>
    <w:rsid w:val="0069432A"/>
    <w:rsid w:val="00694345"/>
    <w:rsid w:val="00694369"/>
    <w:rsid w:val="00694394"/>
    <w:rsid w:val="006943A4"/>
    <w:rsid w:val="006943AB"/>
    <w:rsid w:val="006943BC"/>
    <w:rsid w:val="006943C1"/>
    <w:rsid w:val="00694402"/>
    <w:rsid w:val="0069442D"/>
    <w:rsid w:val="00694473"/>
    <w:rsid w:val="006944B2"/>
    <w:rsid w:val="006944BE"/>
    <w:rsid w:val="006944D3"/>
    <w:rsid w:val="006944F0"/>
    <w:rsid w:val="0069451E"/>
    <w:rsid w:val="00694525"/>
    <w:rsid w:val="00694574"/>
    <w:rsid w:val="006945A7"/>
    <w:rsid w:val="006945B1"/>
    <w:rsid w:val="006945C2"/>
    <w:rsid w:val="006945D3"/>
    <w:rsid w:val="0069465E"/>
    <w:rsid w:val="00694677"/>
    <w:rsid w:val="00694679"/>
    <w:rsid w:val="00694694"/>
    <w:rsid w:val="0069469B"/>
    <w:rsid w:val="006946B5"/>
    <w:rsid w:val="006946B8"/>
    <w:rsid w:val="006946C9"/>
    <w:rsid w:val="006946D6"/>
    <w:rsid w:val="006946E5"/>
    <w:rsid w:val="00694712"/>
    <w:rsid w:val="006947ED"/>
    <w:rsid w:val="006947F4"/>
    <w:rsid w:val="00694802"/>
    <w:rsid w:val="00694803"/>
    <w:rsid w:val="00694807"/>
    <w:rsid w:val="0069484A"/>
    <w:rsid w:val="0069486B"/>
    <w:rsid w:val="006948A2"/>
    <w:rsid w:val="006948B3"/>
    <w:rsid w:val="006948C2"/>
    <w:rsid w:val="006948CF"/>
    <w:rsid w:val="006948D6"/>
    <w:rsid w:val="006948E7"/>
    <w:rsid w:val="00694984"/>
    <w:rsid w:val="006949A7"/>
    <w:rsid w:val="006949EF"/>
    <w:rsid w:val="00694A01"/>
    <w:rsid w:val="00694A1F"/>
    <w:rsid w:val="00694A21"/>
    <w:rsid w:val="00694A51"/>
    <w:rsid w:val="00694A98"/>
    <w:rsid w:val="00694AF1"/>
    <w:rsid w:val="00694B55"/>
    <w:rsid w:val="00694BB8"/>
    <w:rsid w:val="00694BE3"/>
    <w:rsid w:val="00694BF8"/>
    <w:rsid w:val="00694C2A"/>
    <w:rsid w:val="00694C5C"/>
    <w:rsid w:val="00694CA8"/>
    <w:rsid w:val="00694CAD"/>
    <w:rsid w:val="00694CAE"/>
    <w:rsid w:val="00694D22"/>
    <w:rsid w:val="00694D64"/>
    <w:rsid w:val="00694D66"/>
    <w:rsid w:val="00694DE9"/>
    <w:rsid w:val="00694E09"/>
    <w:rsid w:val="00694E19"/>
    <w:rsid w:val="00694E22"/>
    <w:rsid w:val="00694E34"/>
    <w:rsid w:val="00694E60"/>
    <w:rsid w:val="00694E84"/>
    <w:rsid w:val="00694E8E"/>
    <w:rsid w:val="00694E8F"/>
    <w:rsid w:val="00694E91"/>
    <w:rsid w:val="00694ED4"/>
    <w:rsid w:val="00694EDF"/>
    <w:rsid w:val="00694EFB"/>
    <w:rsid w:val="00694F3C"/>
    <w:rsid w:val="00694FD3"/>
    <w:rsid w:val="00694FFB"/>
    <w:rsid w:val="0069500B"/>
    <w:rsid w:val="0069500C"/>
    <w:rsid w:val="0069502C"/>
    <w:rsid w:val="00695055"/>
    <w:rsid w:val="00695095"/>
    <w:rsid w:val="00695096"/>
    <w:rsid w:val="0069511F"/>
    <w:rsid w:val="00695193"/>
    <w:rsid w:val="006951AF"/>
    <w:rsid w:val="006951B1"/>
    <w:rsid w:val="006951EE"/>
    <w:rsid w:val="00695224"/>
    <w:rsid w:val="00695241"/>
    <w:rsid w:val="0069524A"/>
    <w:rsid w:val="0069524E"/>
    <w:rsid w:val="006952BB"/>
    <w:rsid w:val="006952FE"/>
    <w:rsid w:val="00695339"/>
    <w:rsid w:val="0069535D"/>
    <w:rsid w:val="00695398"/>
    <w:rsid w:val="006953FD"/>
    <w:rsid w:val="00695441"/>
    <w:rsid w:val="0069547B"/>
    <w:rsid w:val="00695493"/>
    <w:rsid w:val="006954D8"/>
    <w:rsid w:val="006954F3"/>
    <w:rsid w:val="00695529"/>
    <w:rsid w:val="0069556A"/>
    <w:rsid w:val="006955D8"/>
    <w:rsid w:val="006955E3"/>
    <w:rsid w:val="006955EB"/>
    <w:rsid w:val="006955F4"/>
    <w:rsid w:val="00695680"/>
    <w:rsid w:val="006956D3"/>
    <w:rsid w:val="00695732"/>
    <w:rsid w:val="0069575A"/>
    <w:rsid w:val="0069575B"/>
    <w:rsid w:val="006957CD"/>
    <w:rsid w:val="00695803"/>
    <w:rsid w:val="0069580D"/>
    <w:rsid w:val="0069582E"/>
    <w:rsid w:val="00695848"/>
    <w:rsid w:val="00695877"/>
    <w:rsid w:val="00695880"/>
    <w:rsid w:val="0069588C"/>
    <w:rsid w:val="00695921"/>
    <w:rsid w:val="006959CB"/>
    <w:rsid w:val="006959CF"/>
    <w:rsid w:val="006959D6"/>
    <w:rsid w:val="006959D7"/>
    <w:rsid w:val="006959E6"/>
    <w:rsid w:val="006959F5"/>
    <w:rsid w:val="00695A1D"/>
    <w:rsid w:val="00695A46"/>
    <w:rsid w:val="00695A5F"/>
    <w:rsid w:val="00695B09"/>
    <w:rsid w:val="00695B47"/>
    <w:rsid w:val="00695B7F"/>
    <w:rsid w:val="00695BA6"/>
    <w:rsid w:val="00695BFD"/>
    <w:rsid w:val="00695C17"/>
    <w:rsid w:val="00695C48"/>
    <w:rsid w:val="00695C65"/>
    <w:rsid w:val="00695C76"/>
    <w:rsid w:val="00695D2C"/>
    <w:rsid w:val="00695D60"/>
    <w:rsid w:val="00695D63"/>
    <w:rsid w:val="00695DA9"/>
    <w:rsid w:val="00695DE4"/>
    <w:rsid w:val="00695DFD"/>
    <w:rsid w:val="00695E81"/>
    <w:rsid w:val="00695E94"/>
    <w:rsid w:val="00695EAD"/>
    <w:rsid w:val="00695ECD"/>
    <w:rsid w:val="00695EEF"/>
    <w:rsid w:val="00695EF0"/>
    <w:rsid w:val="00695F13"/>
    <w:rsid w:val="00695F1F"/>
    <w:rsid w:val="00695F3D"/>
    <w:rsid w:val="00695F42"/>
    <w:rsid w:val="00695F8C"/>
    <w:rsid w:val="00695FAA"/>
    <w:rsid w:val="00695FB8"/>
    <w:rsid w:val="00695FD0"/>
    <w:rsid w:val="00695FF9"/>
    <w:rsid w:val="0069600E"/>
    <w:rsid w:val="00696060"/>
    <w:rsid w:val="006960A2"/>
    <w:rsid w:val="006960D2"/>
    <w:rsid w:val="006960F8"/>
    <w:rsid w:val="00696117"/>
    <w:rsid w:val="00696135"/>
    <w:rsid w:val="0069615F"/>
    <w:rsid w:val="00696160"/>
    <w:rsid w:val="0069618B"/>
    <w:rsid w:val="00696196"/>
    <w:rsid w:val="006961C2"/>
    <w:rsid w:val="006961D0"/>
    <w:rsid w:val="006961EA"/>
    <w:rsid w:val="00696200"/>
    <w:rsid w:val="00696222"/>
    <w:rsid w:val="00696242"/>
    <w:rsid w:val="00696278"/>
    <w:rsid w:val="006962A6"/>
    <w:rsid w:val="006962A8"/>
    <w:rsid w:val="006962B6"/>
    <w:rsid w:val="006962B8"/>
    <w:rsid w:val="0069635F"/>
    <w:rsid w:val="0069638F"/>
    <w:rsid w:val="006963B1"/>
    <w:rsid w:val="006963C8"/>
    <w:rsid w:val="006963D3"/>
    <w:rsid w:val="0069645E"/>
    <w:rsid w:val="00696460"/>
    <w:rsid w:val="00696469"/>
    <w:rsid w:val="00696472"/>
    <w:rsid w:val="006964B8"/>
    <w:rsid w:val="006964C8"/>
    <w:rsid w:val="006964CC"/>
    <w:rsid w:val="00696574"/>
    <w:rsid w:val="0069658A"/>
    <w:rsid w:val="006965A0"/>
    <w:rsid w:val="006965A7"/>
    <w:rsid w:val="006965C6"/>
    <w:rsid w:val="006965D6"/>
    <w:rsid w:val="006965D8"/>
    <w:rsid w:val="006965DF"/>
    <w:rsid w:val="006965F1"/>
    <w:rsid w:val="0069662E"/>
    <w:rsid w:val="00696643"/>
    <w:rsid w:val="00696657"/>
    <w:rsid w:val="00696682"/>
    <w:rsid w:val="006966C7"/>
    <w:rsid w:val="006966D9"/>
    <w:rsid w:val="00696726"/>
    <w:rsid w:val="0069673C"/>
    <w:rsid w:val="0069675B"/>
    <w:rsid w:val="00696765"/>
    <w:rsid w:val="006967B3"/>
    <w:rsid w:val="006967D8"/>
    <w:rsid w:val="00696807"/>
    <w:rsid w:val="0069685E"/>
    <w:rsid w:val="0069686B"/>
    <w:rsid w:val="00696870"/>
    <w:rsid w:val="00696873"/>
    <w:rsid w:val="00696890"/>
    <w:rsid w:val="006968B7"/>
    <w:rsid w:val="006968E5"/>
    <w:rsid w:val="00696985"/>
    <w:rsid w:val="006969B9"/>
    <w:rsid w:val="00696A05"/>
    <w:rsid w:val="00696A1E"/>
    <w:rsid w:val="00696A5C"/>
    <w:rsid w:val="00696A9B"/>
    <w:rsid w:val="00696ACE"/>
    <w:rsid w:val="00696ADC"/>
    <w:rsid w:val="00696B2E"/>
    <w:rsid w:val="00696B31"/>
    <w:rsid w:val="00696B46"/>
    <w:rsid w:val="00696B4F"/>
    <w:rsid w:val="00696B5A"/>
    <w:rsid w:val="00696B77"/>
    <w:rsid w:val="00696B9B"/>
    <w:rsid w:val="00696BBD"/>
    <w:rsid w:val="00696C01"/>
    <w:rsid w:val="00696C0A"/>
    <w:rsid w:val="00696C1B"/>
    <w:rsid w:val="00696C44"/>
    <w:rsid w:val="00696C61"/>
    <w:rsid w:val="00696CAF"/>
    <w:rsid w:val="00696CE8"/>
    <w:rsid w:val="00696CFB"/>
    <w:rsid w:val="00696D02"/>
    <w:rsid w:val="00696D04"/>
    <w:rsid w:val="00696D3F"/>
    <w:rsid w:val="00696D70"/>
    <w:rsid w:val="00696DAE"/>
    <w:rsid w:val="00696DB5"/>
    <w:rsid w:val="00696DE4"/>
    <w:rsid w:val="00696E11"/>
    <w:rsid w:val="00696E17"/>
    <w:rsid w:val="00696E1D"/>
    <w:rsid w:val="00696E36"/>
    <w:rsid w:val="00696E6C"/>
    <w:rsid w:val="00696EB8"/>
    <w:rsid w:val="00696ED7"/>
    <w:rsid w:val="00696F1F"/>
    <w:rsid w:val="00696F20"/>
    <w:rsid w:val="00696FD4"/>
    <w:rsid w:val="00696FDD"/>
    <w:rsid w:val="0069701C"/>
    <w:rsid w:val="0069702C"/>
    <w:rsid w:val="00697068"/>
    <w:rsid w:val="0069707D"/>
    <w:rsid w:val="00697091"/>
    <w:rsid w:val="0069709F"/>
    <w:rsid w:val="006970B2"/>
    <w:rsid w:val="006970BF"/>
    <w:rsid w:val="006970C8"/>
    <w:rsid w:val="006970D0"/>
    <w:rsid w:val="006970D2"/>
    <w:rsid w:val="006970DB"/>
    <w:rsid w:val="006970E5"/>
    <w:rsid w:val="006970EE"/>
    <w:rsid w:val="00697110"/>
    <w:rsid w:val="0069712A"/>
    <w:rsid w:val="00697142"/>
    <w:rsid w:val="0069714C"/>
    <w:rsid w:val="00697159"/>
    <w:rsid w:val="006971A2"/>
    <w:rsid w:val="006971B2"/>
    <w:rsid w:val="006971E9"/>
    <w:rsid w:val="00697230"/>
    <w:rsid w:val="00697236"/>
    <w:rsid w:val="0069724F"/>
    <w:rsid w:val="0069725E"/>
    <w:rsid w:val="00697273"/>
    <w:rsid w:val="006972A7"/>
    <w:rsid w:val="006972C2"/>
    <w:rsid w:val="006972EF"/>
    <w:rsid w:val="006972FB"/>
    <w:rsid w:val="00697310"/>
    <w:rsid w:val="0069732A"/>
    <w:rsid w:val="0069734F"/>
    <w:rsid w:val="006973C8"/>
    <w:rsid w:val="006973EA"/>
    <w:rsid w:val="006973EE"/>
    <w:rsid w:val="006973F4"/>
    <w:rsid w:val="00697405"/>
    <w:rsid w:val="00697412"/>
    <w:rsid w:val="0069743C"/>
    <w:rsid w:val="0069744F"/>
    <w:rsid w:val="006974A3"/>
    <w:rsid w:val="006974D2"/>
    <w:rsid w:val="006974D9"/>
    <w:rsid w:val="0069751F"/>
    <w:rsid w:val="00697551"/>
    <w:rsid w:val="00697559"/>
    <w:rsid w:val="0069757C"/>
    <w:rsid w:val="0069759C"/>
    <w:rsid w:val="006975A7"/>
    <w:rsid w:val="006975C4"/>
    <w:rsid w:val="006975C6"/>
    <w:rsid w:val="00697621"/>
    <w:rsid w:val="0069763B"/>
    <w:rsid w:val="0069765F"/>
    <w:rsid w:val="00697660"/>
    <w:rsid w:val="0069767D"/>
    <w:rsid w:val="006976A7"/>
    <w:rsid w:val="006976F4"/>
    <w:rsid w:val="006976FE"/>
    <w:rsid w:val="006976FF"/>
    <w:rsid w:val="00697725"/>
    <w:rsid w:val="0069774E"/>
    <w:rsid w:val="00697760"/>
    <w:rsid w:val="00697767"/>
    <w:rsid w:val="00697774"/>
    <w:rsid w:val="00697776"/>
    <w:rsid w:val="00697784"/>
    <w:rsid w:val="006977AF"/>
    <w:rsid w:val="006977D3"/>
    <w:rsid w:val="006977DF"/>
    <w:rsid w:val="00697855"/>
    <w:rsid w:val="0069786E"/>
    <w:rsid w:val="00697889"/>
    <w:rsid w:val="00697930"/>
    <w:rsid w:val="0069794E"/>
    <w:rsid w:val="006979E9"/>
    <w:rsid w:val="00697A56"/>
    <w:rsid w:val="00697A81"/>
    <w:rsid w:val="00697AE3"/>
    <w:rsid w:val="00697AE4"/>
    <w:rsid w:val="00697B0C"/>
    <w:rsid w:val="00697B61"/>
    <w:rsid w:val="00697B69"/>
    <w:rsid w:val="00697B82"/>
    <w:rsid w:val="00697B8A"/>
    <w:rsid w:val="00697BA9"/>
    <w:rsid w:val="00697BFE"/>
    <w:rsid w:val="00697C05"/>
    <w:rsid w:val="00697C1A"/>
    <w:rsid w:val="00697C28"/>
    <w:rsid w:val="00697C2A"/>
    <w:rsid w:val="00697C36"/>
    <w:rsid w:val="00697C49"/>
    <w:rsid w:val="00697C6A"/>
    <w:rsid w:val="00697CA0"/>
    <w:rsid w:val="00697CB2"/>
    <w:rsid w:val="00697CCD"/>
    <w:rsid w:val="00697CD2"/>
    <w:rsid w:val="00697CE1"/>
    <w:rsid w:val="00697D02"/>
    <w:rsid w:val="00697D19"/>
    <w:rsid w:val="00697D1E"/>
    <w:rsid w:val="00697D66"/>
    <w:rsid w:val="00697D6E"/>
    <w:rsid w:val="00697D9C"/>
    <w:rsid w:val="00697DA8"/>
    <w:rsid w:val="00697DB1"/>
    <w:rsid w:val="00697DDC"/>
    <w:rsid w:val="00697DFF"/>
    <w:rsid w:val="00697E06"/>
    <w:rsid w:val="00697E08"/>
    <w:rsid w:val="00697E11"/>
    <w:rsid w:val="00697E35"/>
    <w:rsid w:val="00697EB3"/>
    <w:rsid w:val="00697EB5"/>
    <w:rsid w:val="00697EE4"/>
    <w:rsid w:val="00697EF6"/>
    <w:rsid w:val="00697F07"/>
    <w:rsid w:val="00697F3F"/>
    <w:rsid w:val="00697F51"/>
    <w:rsid w:val="00697F59"/>
    <w:rsid w:val="00697F68"/>
    <w:rsid w:val="00697F80"/>
    <w:rsid w:val="00697FB0"/>
    <w:rsid w:val="00697FF1"/>
    <w:rsid w:val="00697FF3"/>
    <w:rsid w:val="006A000B"/>
    <w:rsid w:val="006A0039"/>
    <w:rsid w:val="006A008C"/>
    <w:rsid w:val="006A009D"/>
    <w:rsid w:val="006A00A6"/>
    <w:rsid w:val="006A00BF"/>
    <w:rsid w:val="006A0157"/>
    <w:rsid w:val="006A017E"/>
    <w:rsid w:val="006A018F"/>
    <w:rsid w:val="006A0195"/>
    <w:rsid w:val="006A01B3"/>
    <w:rsid w:val="006A0216"/>
    <w:rsid w:val="006A0230"/>
    <w:rsid w:val="006A0245"/>
    <w:rsid w:val="006A0255"/>
    <w:rsid w:val="006A029F"/>
    <w:rsid w:val="006A02D4"/>
    <w:rsid w:val="006A02E4"/>
    <w:rsid w:val="006A0305"/>
    <w:rsid w:val="006A033A"/>
    <w:rsid w:val="006A0340"/>
    <w:rsid w:val="006A0352"/>
    <w:rsid w:val="006A035C"/>
    <w:rsid w:val="006A0363"/>
    <w:rsid w:val="006A039A"/>
    <w:rsid w:val="006A03DB"/>
    <w:rsid w:val="006A0457"/>
    <w:rsid w:val="006A04D5"/>
    <w:rsid w:val="006A04E8"/>
    <w:rsid w:val="006A052B"/>
    <w:rsid w:val="006A0557"/>
    <w:rsid w:val="006A056A"/>
    <w:rsid w:val="006A0571"/>
    <w:rsid w:val="006A0584"/>
    <w:rsid w:val="006A05AC"/>
    <w:rsid w:val="006A05C0"/>
    <w:rsid w:val="006A05E2"/>
    <w:rsid w:val="006A0625"/>
    <w:rsid w:val="006A069D"/>
    <w:rsid w:val="006A06AD"/>
    <w:rsid w:val="006A06CF"/>
    <w:rsid w:val="006A06E7"/>
    <w:rsid w:val="006A06ED"/>
    <w:rsid w:val="006A071F"/>
    <w:rsid w:val="006A0726"/>
    <w:rsid w:val="006A074F"/>
    <w:rsid w:val="006A0781"/>
    <w:rsid w:val="006A07A4"/>
    <w:rsid w:val="006A07C4"/>
    <w:rsid w:val="006A07FB"/>
    <w:rsid w:val="006A0825"/>
    <w:rsid w:val="006A0830"/>
    <w:rsid w:val="006A0855"/>
    <w:rsid w:val="006A088C"/>
    <w:rsid w:val="006A089D"/>
    <w:rsid w:val="006A08A1"/>
    <w:rsid w:val="006A08B8"/>
    <w:rsid w:val="006A08BD"/>
    <w:rsid w:val="006A08C5"/>
    <w:rsid w:val="006A0948"/>
    <w:rsid w:val="006A0972"/>
    <w:rsid w:val="006A0977"/>
    <w:rsid w:val="006A0A4A"/>
    <w:rsid w:val="006A0AA5"/>
    <w:rsid w:val="006A0AC7"/>
    <w:rsid w:val="006A0ACC"/>
    <w:rsid w:val="006A0AD3"/>
    <w:rsid w:val="006A0AF8"/>
    <w:rsid w:val="006A0B59"/>
    <w:rsid w:val="006A0B90"/>
    <w:rsid w:val="006A0B9D"/>
    <w:rsid w:val="006A0BF1"/>
    <w:rsid w:val="006A0C07"/>
    <w:rsid w:val="006A0C0C"/>
    <w:rsid w:val="006A0C21"/>
    <w:rsid w:val="006A0C37"/>
    <w:rsid w:val="006A0CA7"/>
    <w:rsid w:val="006A0CC1"/>
    <w:rsid w:val="006A0CC3"/>
    <w:rsid w:val="006A0CF3"/>
    <w:rsid w:val="006A0D17"/>
    <w:rsid w:val="006A0D1A"/>
    <w:rsid w:val="006A0D37"/>
    <w:rsid w:val="006A0DA4"/>
    <w:rsid w:val="006A0DA6"/>
    <w:rsid w:val="006A0DC6"/>
    <w:rsid w:val="006A0DF3"/>
    <w:rsid w:val="006A0E02"/>
    <w:rsid w:val="006A0E45"/>
    <w:rsid w:val="006A0E51"/>
    <w:rsid w:val="006A0E6A"/>
    <w:rsid w:val="006A0E72"/>
    <w:rsid w:val="006A0E8D"/>
    <w:rsid w:val="006A0ECB"/>
    <w:rsid w:val="006A0EE9"/>
    <w:rsid w:val="006A0F0D"/>
    <w:rsid w:val="006A0F33"/>
    <w:rsid w:val="006A0F48"/>
    <w:rsid w:val="006A0F8A"/>
    <w:rsid w:val="006A101C"/>
    <w:rsid w:val="006A1031"/>
    <w:rsid w:val="006A104B"/>
    <w:rsid w:val="006A1057"/>
    <w:rsid w:val="006A107C"/>
    <w:rsid w:val="006A10AD"/>
    <w:rsid w:val="006A10BF"/>
    <w:rsid w:val="006A10F5"/>
    <w:rsid w:val="006A1112"/>
    <w:rsid w:val="006A114F"/>
    <w:rsid w:val="006A1216"/>
    <w:rsid w:val="006A123A"/>
    <w:rsid w:val="006A12AD"/>
    <w:rsid w:val="006A12B7"/>
    <w:rsid w:val="006A12C0"/>
    <w:rsid w:val="006A13BE"/>
    <w:rsid w:val="006A13D3"/>
    <w:rsid w:val="006A13F2"/>
    <w:rsid w:val="006A141A"/>
    <w:rsid w:val="006A141C"/>
    <w:rsid w:val="006A1445"/>
    <w:rsid w:val="006A1468"/>
    <w:rsid w:val="006A147A"/>
    <w:rsid w:val="006A14A2"/>
    <w:rsid w:val="006A1511"/>
    <w:rsid w:val="006A1517"/>
    <w:rsid w:val="006A1526"/>
    <w:rsid w:val="006A1528"/>
    <w:rsid w:val="006A1589"/>
    <w:rsid w:val="006A158F"/>
    <w:rsid w:val="006A1594"/>
    <w:rsid w:val="006A159A"/>
    <w:rsid w:val="006A15F9"/>
    <w:rsid w:val="006A1622"/>
    <w:rsid w:val="006A164E"/>
    <w:rsid w:val="006A16A2"/>
    <w:rsid w:val="006A16C8"/>
    <w:rsid w:val="006A16D1"/>
    <w:rsid w:val="006A173B"/>
    <w:rsid w:val="006A1745"/>
    <w:rsid w:val="006A1757"/>
    <w:rsid w:val="006A178B"/>
    <w:rsid w:val="006A1798"/>
    <w:rsid w:val="006A17EC"/>
    <w:rsid w:val="006A180B"/>
    <w:rsid w:val="006A1820"/>
    <w:rsid w:val="006A1874"/>
    <w:rsid w:val="006A187D"/>
    <w:rsid w:val="006A1886"/>
    <w:rsid w:val="006A1890"/>
    <w:rsid w:val="006A18A4"/>
    <w:rsid w:val="006A1904"/>
    <w:rsid w:val="006A198E"/>
    <w:rsid w:val="006A19F9"/>
    <w:rsid w:val="006A1A33"/>
    <w:rsid w:val="006A1A50"/>
    <w:rsid w:val="006A1A7D"/>
    <w:rsid w:val="006A1A8B"/>
    <w:rsid w:val="006A1A8C"/>
    <w:rsid w:val="006A1A96"/>
    <w:rsid w:val="006A1AA4"/>
    <w:rsid w:val="006A1ABF"/>
    <w:rsid w:val="006A1AE5"/>
    <w:rsid w:val="006A1AE9"/>
    <w:rsid w:val="006A1B4A"/>
    <w:rsid w:val="006A1B63"/>
    <w:rsid w:val="006A1BC9"/>
    <w:rsid w:val="006A1BCE"/>
    <w:rsid w:val="006A1BDA"/>
    <w:rsid w:val="006A1C0B"/>
    <w:rsid w:val="006A1C16"/>
    <w:rsid w:val="006A1C59"/>
    <w:rsid w:val="006A1CB0"/>
    <w:rsid w:val="006A1CB2"/>
    <w:rsid w:val="006A1CC1"/>
    <w:rsid w:val="006A1CCB"/>
    <w:rsid w:val="006A1CD9"/>
    <w:rsid w:val="006A1D0B"/>
    <w:rsid w:val="006A1D29"/>
    <w:rsid w:val="006A1D41"/>
    <w:rsid w:val="006A1D48"/>
    <w:rsid w:val="006A1D57"/>
    <w:rsid w:val="006A1D91"/>
    <w:rsid w:val="006A1D98"/>
    <w:rsid w:val="006A1DB0"/>
    <w:rsid w:val="006A1DC2"/>
    <w:rsid w:val="006A1E1E"/>
    <w:rsid w:val="006A1E1F"/>
    <w:rsid w:val="006A1E28"/>
    <w:rsid w:val="006A1EC5"/>
    <w:rsid w:val="006A1EC8"/>
    <w:rsid w:val="006A1EEB"/>
    <w:rsid w:val="006A1F00"/>
    <w:rsid w:val="006A1F1D"/>
    <w:rsid w:val="006A1F37"/>
    <w:rsid w:val="006A1F3B"/>
    <w:rsid w:val="006A1F5F"/>
    <w:rsid w:val="006A1F94"/>
    <w:rsid w:val="006A1F9B"/>
    <w:rsid w:val="006A1FA3"/>
    <w:rsid w:val="006A1FA7"/>
    <w:rsid w:val="006A1FF4"/>
    <w:rsid w:val="006A1FF8"/>
    <w:rsid w:val="006A200F"/>
    <w:rsid w:val="006A205E"/>
    <w:rsid w:val="006A2080"/>
    <w:rsid w:val="006A20A3"/>
    <w:rsid w:val="006A20BB"/>
    <w:rsid w:val="006A20BC"/>
    <w:rsid w:val="006A20D0"/>
    <w:rsid w:val="006A20F2"/>
    <w:rsid w:val="006A2101"/>
    <w:rsid w:val="006A210B"/>
    <w:rsid w:val="006A215C"/>
    <w:rsid w:val="006A216F"/>
    <w:rsid w:val="006A2175"/>
    <w:rsid w:val="006A218C"/>
    <w:rsid w:val="006A21C1"/>
    <w:rsid w:val="006A21C7"/>
    <w:rsid w:val="006A21D8"/>
    <w:rsid w:val="006A21D9"/>
    <w:rsid w:val="006A21E3"/>
    <w:rsid w:val="006A21F4"/>
    <w:rsid w:val="006A21F8"/>
    <w:rsid w:val="006A2218"/>
    <w:rsid w:val="006A2249"/>
    <w:rsid w:val="006A2274"/>
    <w:rsid w:val="006A22D8"/>
    <w:rsid w:val="006A22F3"/>
    <w:rsid w:val="006A2309"/>
    <w:rsid w:val="006A2313"/>
    <w:rsid w:val="006A231F"/>
    <w:rsid w:val="006A232F"/>
    <w:rsid w:val="006A2334"/>
    <w:rsid w:val="006A236E"/>
    <w:rsid w:val="006A2372"/>
    <w:rsid w:val="006A2429"/>
    <w:rsid w:val="006A2467"/>
    <w:rsid w:val="006A24AB"/>
    <w:rsid w:val="006A24D5"/>
    <w:rsid w:val="006A24F9"/>
    <w:rsid w:val="006A24FD"/>
    <w:rsid w:val="006A2535"/>
    <w:rsid w:val="006A2554"/>
    <w:rsid w:val="006A25E4"/>
    <w:rsid w:val="006A2611"/>
    <w:rsid w:val="006A262F"/>
    <w:rsid w:val="006A263A"/>
    <w:rsid w:val="006A263D"/>
    <w:rsid w:val="006A264E"/>
    <w:rsid w:val="006A2699"/>
    <w:rsid w:val="006A279A"/>
    <w:rsid w:val="006A27E6"/>
    <w:rsid w:val="006A284B"/>
    <w:rsid w:val="006A2898"/>
    <w:rsid w:val="006A28A0"/>
    <w:rsid w:val="006A28B0"/>
    <w:rsid w:val="006A28BA"/>
    <w:rsid w:val="006A28EA"/>
    <w:rsid w:val="006A28F9"/>
    <w:rsid w:val="006A28FB"/>
    <w:rsid w:val="006A2900"/>
    <w:rsid w:val="006A291D"/>
    <w:rsid w:val="006A291E"/>
    <w:rsid w:val="006A294A"/>
    <w:rsid w:val="006A297A"/>
    <w:rsid w:val="006A2984"/>
    <w:rsid w:val="006A29B3"/>
    <w:rsid w:val="006A29E2"/>
    <w:rsid w:val="006A2A0F"/>
    <w:rsid w:val="006A2A2D"/>
    <w:rsid w:val="006A2A62"/>
    <w:rsid w:val="006A2A7E"/>
    <w:rsid w:val="006A2A8D"/>
    <w:rsid w:val="006A2AF4"/>
    <w:rsid w:val="006A2B03"/>
    <w:rsid w:val="006A2B07"/>
    <w:rsid w:val="006A2B33"/>
    <w:rsid w:val="006A2B46"/>
    <w:rsid w:val="006A2B82"/>
    <w:rsid w:val="006A2B95"/>
    <w:rsid w:val="006A2BA9"/>
    <w:rsid w:val="006A2BAD"/>
    <w:rsid w:val="006A2BBE"/>
    <w:rsid w:val="006A2BE8"/>
    <w:rsid w:val="006A2C15"/>
    <w:rsid w:val="006A2C3E"/>
    <w:rsid w:val="006A2C57"/>
    <w:rsid w:val="006A2C61"/>
    <w:rsid w:val="006A2C80"/>
    <w:rsid w:val="006A2C91"/>
    <w:rsid w:val="006A2CA0"/>
    <w:rsid w:val="006A2CB5"/>
    <w:rsid w:val="006A2CB9"/>
    <w:rsid w:val="006A2D2A"/>
    <w:rsid w:val="006A2D31"/>
    <w:rsid w:val="006A2D66"/>
    <w:rsid w:val="006A2D94"/>
    <w:rsid w:val="006A2D98"/>
    <w:rsid w:val="006A2DC9"/>
    <w:rsid w:val="006A2E27"/>
    <w:rsid w:val="006A2E47"/>
    <w:rsid w:val="006A2E5D"/>
    <w:rsid w:val="006A2E60"/>
    <w:rsid w:val="006A2F59"/>
    <w:rsid w:val="006A2F65"/>
    <w:rsid w:val="006A2F66"/>
    <w:rsid w:val="006A2F85"/>
    <w:rsid w:val="006A2FAC"/>
    <w:rsid w:val="006A2FB1"/>
    <w:rsid w:val="006A2FC4"/>
    <w:rsid w:val="006A2FE7"/>
    <w:rsid w:val="006A3005"/>
    <w:rsid w:val="006A3011"/>
    <w:rsid w:val="006A302F"/>
    <w:rsid w:val="006A3037"/>
    <w:rsid w:val="006A303D"/>
    <w:rsid w:val="006A308F"/>
    <w:rsid w:val="006A309D"/>
    <w:rsid w:val="006A30BB"/>
    <w:rsid w:val="006A312E"/>
    <w:rsid w:val="006A313D"/>
    <w:rsid w:val="006A3158"/>
    <w:rsid w:val="006A3161"/>
    <w:rsid w:val="006A3171"/>
    <w:rsid w:val="006A3185"/>
    <w:rsid w:val="006A3206"/>
    <w:rsid w:val="006A3217"/>
    <w:rsid w:val="006A3234"/>
    <w:rsid w:val="006A3263"/>
    <w:rsid w:val="006A32A4"/>
    <w:rsid w:val="006A32C4"/>
    <w:rsid w:val="006A32F1"/>
    <w:rsid w:val="006A32F6"/>
    <w:rsid w:val="006A32F7"/>
    <w:rsid w:val="006A3300"/>
    <w:rsid w:val="006A330C"/>
    <w:rsid w:val="006A3366"/>
    <w:rsid w:val="006A3368"/>
    <w:rsid w:val="006A336C"/>
    <w:rsid w:val="006A33B6"/>
    <w:rsid w:val="006A33BC"/>
    <w:rsid w:val="006A33C1"/>
    <w:rsid w:val="006A33E2"/>
    <w:rsid w:val="006A342B"/>
    <w:rsid w:val="006A3453"/>
    <w:rsid w:val="006A345F"/>
    <w:rsid w:val="006A3466"/>
    <w:rsid w:val="006A3484"/>
    <w:rsid w:val="006A3488"/>
    <w:rsid w:val="006A348C"/>
    <w:rsid w:val="006A349B"/>
    <w:rsid w:val="006A34C3"/>
    <w:rsid w:val="006A3557"/>
    <w:rsid w:val="006A35F6"/>
    <w:rsid w:val="006A366A"/>
    <w:rsid w:val="006A367C"/>
    <w:rsid w:val="006A3718"/>
    <w:rsid w:val="006A371E"/>
    <w:rsid w:val="006A3737"/>
    <w:rsid w:val="006A375A"/>
    <w:rsid w:val="006A378E"/>
    <w:rsid w:val="006A37A7"/>
    <w:rsid w:val="006A37CC"/>
    <w:rsid w:val="006A37F6"/>
    <w:rsid w:val="006A380D"/>
    <w:rsid w:val="006A3828"/>
    <w:rsid w:val="006A3866"/>
    <w:rsid w:val="006A386A"/>
    <w:rsid w:val="006A387D"/>
    <w:rsid w:val="006A389E"/>
    <w:rsid w:val="006A38CE"/>
    <w:rsid w:val="006A38F9"/>
    <w:rsid w:val="006A3961"/>
    <w:rsid w:val="006A397A"/>
    <w:rsid w:val="006A397B"/>
    <w:rsid w:val="006A3998"/>
    <w:rsid w:val="006A39DD"/>
    <w:rsid w:val="006A39E0"/>
    <w:rsid w:val="006A3A06"/>
    <w:rsid w:val="006A3A7E"/>
    <w:rsid w:val="006A3AC9"/>
    <w:rsid w:val="006A3ADC"/>
    <w:rsid w:val="006A3B3B"/>
    <w:rsid w:val="006A3B76"/>
    <w:rsid w:val="006A3BBF"/>
    <w:rsid w:val="006A3BE3"/>
    <w:rsid w:val="006A3C0A"/>
    <w:rsid w:val="006A3C2E"/>
    <w:rsid w:val="006A3C38"/>
    <w:rsid w:val="006A3C46"/>
    <w:rsid w:val="006A3C95"/>
    <w:rsid w:val="006A3CC9"/>
    <w:rsid w:val="006A3CCB"/>
    <w:rsid w:val="006A3CDF"/>
    <w:rsid w:val="006A3D0B"/>
    <w:rsid w:val="006A3D5B"/>
    <w:rsid w:val="006A3D5C"/>
    <w:rsid w:val="006A3D67"/>
    <w:rsid w:val="006A3D79"/>
    <w:rsid w:val="006A3D81"/>
    <w:rsid w:val="006A3D88"/>
    <w:rsid w:val="006A3DF9"/>
    <w:rsid w:val="006A3E16"/>
    <w:rsid w:val="006A3E1D"/>
    <w:rsid w:val="006A3E35"/>
    <w:rsid w:val="006A3E39"/>
    <w:rsid w:val="006A3E49"/>
    <w:rsid w:val="006A3E6F"/>
    <w:rsid w:val="006A3E84"/>
    <w:rsid w:val="006A3ECC"/>
    <w:rsid w:val="006A3EEF"/>
    <w:rsid w:val="006A3EF1"/>
    <w:rsid w:val="006A3F03"/>
    <w:rsid w:val="006A3F2C"/>
    <w:rsid w:val="006A3F3C"/>
    <w:rsid w:val="006A3F53"/>
    <w:rsid w:val="006A3F65"/>
    <w:rsid w:val="006A3FAD"/>
    <w:rsid w:val="006A3FB9"/>
    <w:rsid w:val="006A3FF3"/>
    <w:rsid w:val="006A3FFF"/>
    <w:rsid w:val="006A400A"/>
    <w:rsid w:val="006A4013"/>
    <w:rsid w:val="006A4014"/>
    <w:rsid w:val="006A402E"/>
    <w:rsid w:val="006A4035"/>
    <w:rsid w:val="006A4051"/>
    <w:rsid w:val="006A4052"/>
    <w:rsid w:val="006A405C"/>
    <w:rsid w:val="006A4071"/>
    <w:rsid w:val="006A40A7"/>
    <w:rsid w:val="006A40E9"/>
    <w:rsid w:val="006A40EC"/>
    <w:rsid w:val="006A40F6"/>
    <w:rsid w:val="006A410F"/>
    <w:rsid w:val="006A4156"/>
    <w:rsid w:val="006A415A"/>
    <w:rsid w:val="006A415B"/>
    <w:rsid w:val="006A4163"/>
    <w:rsid w:val="006A41A0"/>
    <w:rsid w:val="006A41A9"/>
    <w:rsid w:val="006A41CD"/>
    <w:rsid w:val="006A41D5"/>
    <w:rsid w:val="006A41E0"/>
    <w:rsid w:val="006A4201"/>
    <w:rsid w:val="006A420F"/>
    <w:rsid w:val="006A4275"/>
    <w:rsid w:val="006A42CF"/>
    <w:rsid w:val="006A4305"/>
    <w:rsid w:val="006A4306"/>
    <w:rsid w:val="006A437D"/>
    <w:rsid w:val="006A43BD"/>
    <w:rsid w:val="006A4459"/>
    <w:rsid w:val="006A4489"/>
    <w:rsid w:val="006A4491"/>
    <w:rsid w:val="006A4492"/>
    <w:rsid w:val="006A4493"/>
    <w:rsid w:val="006A4498"/>
    <w:rsid w:val="006A449C"/>
    <w:rsid w:val="006A449D"/>
    <w:rsid w:val="006A449E"/>
    <w:rsid w:val="006A44B6"/>
    <w:rsid w:val="006A44D6"/>
    <w:rsid w:val="006A452A"/>
    <w:rsid w:val="006A4531"/>
    <w:rsid w:val="006A4550"/>
    <w:rsid w:val="006A45C3"/>
    <w:rsid w:val="006A45CE"/>
    <w:rsid w:val="006A4606"/>
    <w:rsid w:val="006A4611"/>
    <w:rsid w:val="006A461C"/>
    <w:rsid w:val="006A464D"/>
    <w:rsid w:val="006A4692"/>
    <w:rsid w:val="006A4693"/>
    <w:rsid w:val="006A46BE"/>
    <w:rsid w:val="006A46CF"/>
    <w:rsid w:val="006A476B"/>
    <w:rsid w:val="006A4776"/>
    <w:rsid w:val="006A477F"/>
    <w:rsid w:val="006A47D7"/>
    <w:rsid w:val="006A480C"/>
    <w:rsid w:val="006A4841"/>
    <w:rsid w:val="006A48C4"/>
    <w:rsid w:val="006A48DF"/>
    <w:rsid w:val="006A48EB"/>
    <w:rsid w:val="006A48F2"/>
    <w:rsid w:val="006A4904"/>
    <w:rsid w:val="006A4923"/>
    <w:rsid w:val="006A4927"/>
    <w:rsid w:val="006A4930"/>
    <w:rsid w:val="006A494F"/>
    <w:rsid w:val="006A4964"/>
    <w:rsid w:val="006A498F"/>
    <w:rsid w:val="006A49A3"/>
    <w:rsid w:val="006A49E2"/>
    <w:rsid w:val="006A49F2"/>
    <w:rsid w:val="006A4A35"/>
    <w:rsid w:val="006A4A3A"/>
    <w:rsid w:val="006A4A66"/>
    <w:rsid w:val="006A4A81"/>
    <w:rsid w:val="006A4ACE"/>
    <w:rsid w:val="006A4AF1"/>
    <w:rsid w:val="006A4AF2"/>
    <w:rsid w:val="006A4B56"/>
    <w:rsid w:val="006A4B9D"/>
    <w:rsid w:val="006A4BF1"/>
    <w:rsid w:val="006A4BF7"/>
    <w:rsid w:val="006A4C11"/>
    <w:rsid w:val="006A4C35"/>
    <w:rsid w:val="006A4C49"/>
    <w:rsid w:val="006A4C6F"/>
    <w:rsid w:val="006A4C7C"/>
    <w:rsid w:val="006A4C81"/>
    <w:rsid w:val="006A4CA4"/>
    <w:rsid w:val="006A4D24"/>
    <w:rsid w:val="006A4D28"/>
    <w:rsid w:val="006A4D55"/>
    <w:rsid w:val="006A4D7F"/>
    <w:rsid w:val="006A4DFE"/>
    <w:rsid w:val="006A4E00"/>
    <w:rsid w:val="006A4E27"/>
    <w:rsid w:val="006A4E44"/>
    <w:rsid w:val="006A4E4D"/>
    <w:rsid w:val="006A4E81"/>
    <w:rsid w:val="006A4E92"/>
    <w:rsid w:val="006A4E9F"/>
    <w:rsid w:val="006A4EBB"/>
    <w:rsid w:val="006A4EDB"/>
    <w:rsid w:val="006A4F1F"/>
    <w:rsid w:val="006A4F22"/>
    <w:rsid w:val="006A4F26"/>
    <w:rsid w:val="006A4F5A"/>
    <w:rsid w:val="006A4F5B"/>
    <w:rsid w:val="006A4F8A"/>
    <w:rsid w:val="006A4F8C"/>
    <w:rsid w:val="006A5009"/>
    <w:rsid w:val="006A5025"/>
    <w:rsid w:val="006A506B"/>
    <w:rsid w:val="006A50B8"/>
    <w:rsid w:val="006A50DB"/>
    <w:rsid w:val="006A511E"/>
    <w:rsid w:val="006A5127"/>
    <w:rsid w:val="006A5141"/>
    <w:rsid w:val="006A515E"/>
    <w:rsid w:val="006A518C"/>
    <w:rsid w:val="006A51C7"/>
    <w:rsid w:val="006A51E0"/>
    <w:rsid w:val="006A5205"/>
    <w:rsid w:val="006A521E"/>
    <w:rsid w:val="006A5228"/>
    <w:rsid w:val="006A5234"/>
    <w:rsid w:val="006A5254"/>
    <w:rsid w:val="006A525F"/>
    <w:rsid w:val="006A52D2"/>
    <w:rsid w:val="006A52DE"/>
    <w:rsid w:val="006A533D"/>
    <w:rsid w:val="006A5344"/>
    <w:rsid w:val="006A53AA"/>
    <w:rsid w:val="006A53AE"/>
    <w:rsid w:val="006A53BC"/>
    <w:rsid w:val="006A53D6"/>
    <w:rsid w:val="006A53E8"/>
    <w:rsid w:val="006A54AD"/>
    <w:rsid w:val="006A54B4"/>
    <w:rsid w:val="006A54C2"/>
    <w:rsid w:val="006A54C3"/>
    <w:rsid w:val="006A5521"/>
    <w:rsid w:val="006A5553"/>
    <w:rsid w:val="006A5559"/>
    <w:rsid w:val="006A5561"/>
    <w:rsid w:val="006A5575"/>
    <w:rsid w:val="006A559F"/>
    <w:rsid w:val="006A55AF"/>
    <w:rsid w:val="006A55CD"/>
    <w:rsid w:val="006A561B"/>
    <w:rsid w:val="006A561E"/>
    <w:rsid w:val="006A5625"/>
    <w:rsid w:val="006A5643"/>
    <w:rsid w:val="006A5670"/>
    <w:rsid w:val="006A56AF"/>
    <w:rsid w:val="006A56B3"/>
    <w:rsid w:val="006A56B8"/>
    <w:rsid w:val="006A56CC"/>
    <w:rsid w:val="006A56D0"/>
    <w:rsid w:val="006A5710"/>
    <w:rsid w:val="006A5711"/>
    <w:rsid w:val="006A5729"/>
    <w:rsid w:val="006A576B"/>
    <w:rsid w:val="006A57B2"/>
    <w:rsid w:val="006A57C6"/>
    <w:rsid w:val="006A57E2"/>
    <w:rsid w:val="006A581B"/>
    <w:rsid w:val="006A5828"/>
    <w:rsid w:val="006A5849"/>
    <w:rsid w:val="006A5858"/>
    <w:rsid w:val="006A5863"/>
    <w:rsid w:val="006A586E"/>
    <w:rsid w:val="006A58A5"/>
    <w:rsid w:val="006A58B1"/>
    <w:rsid w:val="006A5A0A"/>
    <w:rsid w:val="006A5A78"/>
    <w:rsid w:val="006A5ACB"/>
    <w:rsid w:val="006A5AD6"/>
    <w:rsid w:val="006A5ADC"/>
    <w:rsid w:val="006A5AF3"/>
    <w:rsid w:val="006A5B1C"/>
    <w:rsid w:val="006A5B3D"/>
    <w:rsid w:val="006A5B9E"/>
    <w:rsid w:val="006A5BE1"/>
    <w:rsid w:val="006A5BEB"/>
    <w:rsid w:val="006A5C05"/>
    <w:rsid w:val="006A5C96"/>
    <w:rsid w:val="006A5C9F"/>
    <w:rsid w:val="006A5CD0"/>
    <w:rsid w:val="006A5D10"/>
    <w:rsid w:val="006A5D4E"/>
    <w:rsid w:val="006A5DBC"/>
    <w:rsid w:val="006A5DCC"/>
    <w:rsid w:val="006A5E1E"/>
    <w:rsid w:val="006A5E53"/>
    <w:rsid w:val="006A5EB2"/>
    <w:rsid w:val="006A5EC9"/>
    <w:rsid w:val="006A5EDB"/>
    <w:rsid w:val="006A5EE4"/>
    <w:rsid w:val="006A5F03"/>
    <w:rsid w:val="006A5F34"/>
    <w:rsid w:val="006A5F37"/>
    <w:rsid w:val="006A5F6D"/>
    <w:rsid w:val="006A5FA1"/>
    <w:rsid w:val="006A5FAE"/>
    <w:rsid w:val="006A5FD9"/>
    <w:rsid w:val="006A5FFB"/>
    <w:rsid w:val="006A6007"/>
    <w:rsid w:val="006A6021"/>
    <w:rsid w:val="006A6044"/>
    <w:rsid w:val="006A6055"/>
    <w:rsid w:val="006A6075"/>
    <w:rsid w:val="006A60A1"/>
    <w:rsid w:val="006A60E0"/>
    <w:rsid w:val="006A6136"/>
    <w:rsid w:val="006A6179"/>
    <w:rsid w:val="006A6224"/>
    <w:rsid w:val="006A6239"/>
    <w:rsid w:val="006A6240"/>
    <w:rsid w:val="006A625A"/>
    <w:rsid w:val="006A625B"/>
    <w:rsid w:val="006A6271"/>
    <w:rsid w:val="006A6285"/>
    <w:rsid w:val="006A62BE"/>
    <w:rsid w:val="006A62E3"/>
    <w:rsid w:val="006A6359"/>
    <w:rsid w:val="006A636D"/>
    <w:rsid w:val="006A6380"/>
    <w:rsid w:val="006A63E2"/>
    <w:rsid w:val="006A6415"/>
    <w:rsid w:val="006A642B"/>
    <w:rsid w:val="006A6430"/>
    <w:rsid w:val="006A643C"/>
    <w:rsid w:val="006A644B"/>
    <w:rsid w:val="006A6451"/>
    <w:rsid w:val="006A6467"/>
    <w:rsid w:val="006A6469"/>
    <w:rsid w:val="006A64A4"/>
    <w:rsid w:val="006A64E0"/>
    <w:rsid w:val="006A64EE"/>
    <w:rsid w:val="006A654D"/>
    <w:rsid w:val="006A655C"/>
    <w:rsid w:val="006A65B8"/>
    <w:rsid w:val="006A65C0"/>
    <w:rsid w:val="006A65EB"/>
    <w:rsid w:val="006A6601"/>
    <w:rsid w:val="006A663B"/>
    <w:rsid w:val="006A6648"/>
    <w:rsid w:val="006A6668"/>
    <w:rsid w:val="006A668E"/>
    <w:rsid w:val="006A66B4"/>
    <w:rsid w:val="006A66B8"/>
    <w:rsid w:val="006A6703"/>
    <w:rsid w:val="006A670E"/>
    <w:rsid w:val="006A6725"/>
    <w:rsid w:val="006A6735"/>
    <w:rsid w:val="006A6754"/>
    <w:rsid w:val="006A679B"/>
    <w:rsid w:val="006A67AA"/>
    <w:rsid w:val="006A67BB"/>
    <w:rsid w:val="006A67F7"/>
    <w:rsid w:val="006A6830"/>
    <w:rsid w:val="006A6850"/>
    <w:rsid w:val="006A6859"/>
    <w:rsid w:val="006A6868"/>
    <w:rsid w:val="006A6881"/>
    <w:rsid w:val="006A68A9"/>
    <w:rsid w:val="006A690F"/>
    <w:rsid w:val="006A6954"/>
    <w:rsid w:val="006A697E"/>
    <w:rsid w:val="006A6989"/>
    <w:rsid w:val="006A699D"/>
    <w:rsid w:val="006A69A2"/>
    <w:rsid w:val="006A69CD"/>
    <w:rsid w:val="006A6A87"/>
    <w:rsid w:val="006A6AA6"/>
    <w:rsid w:val="006A6AB5"/>
    <w:rsid w:val="006A6AF6"/>
    <w:rsid w:val="006A6AFF"/>
    <w:rsid w:val="006A6B19"/>
    <w:rsid w:val="006A6B3E"/>
    <w:rsid w:val="006A6B84"/>
    <w:rsid w:val="006A6BA9"/>
    <w:rsid w:val="006A6BAA"/>
    <w:rsid w:val="006A6BD5"/>
    <w:rsid w:val="006A6C02"/>
    <w:rsid w:val="006A6C4A"/>
    <w:rsid w:val="006A6CA3"/>
    <w:rsid w:val="006A6CC9"/>
    <w:rsid w:val="006A6CE7"/>
    <w:rsid w:val="006A6CEB"/>
    <w:rsid w:val="006A6CFC"/>
    <w:rsid w:val="006A6D28"/>
    <w:rsid w:val="006A6D4A"/>
    <w:rsid w:val="006A6D6E"/>
    <w:rsid w:val="006A6D72"/>
    <w:rsid w:val="006A6D7F"/>
    <w:rsid w:val="006A6D91"/>
    <w:rsid w:val="006A6D98"/>
    <w:rsid w:val="006A6D99"/>
    <w:rsid w:val="006A6DDD"/>
    <w:rsid w:val="006A6DEE"/>
    <w:rsid w:val="006A6DF0"/>
    <w:rsid w:val="006A6DFC"/>
    <w:rsid w:val="006A6E0C"/>
    <w:rsid w:val="006A6E10"/>
    <w:rsid w:val="006A6E24"/>
    <w:rsid w:val="006A6E4A"/>
    <w:rsid w:val="006A6E69"/>
    <w:rsid w:val="006A6E7D"/>
    <w:rsid w:val="006A6E8E"/>
    <w:rsid w:val="006A6EAD"/>
    <w:rsid w:val="006A6EB5"/>
    <w:rsid w:val="006A6EDB"/>
    <w:rsid w:val="006A6EFB"/>
    <w:rsid w:val="006A6F2C"/>
    <w:rsid w:val="006A6F58"/>
    <w:rsid w:val="006A6F6E"/>
    <w:rsid w:val="006A6F85"/>
    <w:rsid w:val="006A6F98"/>
    <w:rsid w:val="006A6FC5"/>
    <w:rsid w:val="006A6FC7"/>
    <w:rsid w:val="006A6FCE"/>
    <w:rsid w:val="006A6FE8"/>
    <w:rsid w:val="006A7033"/>
    <w:rsid w:val="006A704E"/>
    <w:rsid w:val="006A7072"/>
    <w:rsid w:val="006A708F"/>
    <w:rsid w:val="006A70B5"/>
    <w:rsid w:val="006A70FD"/>
    <w:rsid w:val="006A7103"/>
    <w:rsid w:val="006A7112"/>
    <w:rsid w:val="006A7153"/>
    <w:rsid w:val="006A7195"/>
    <w:rsid w:val="006A71C2"/>
    <w:rsid w:val="006A71CB"/>
    <w:rsid w:val="006A71DE"/>
    <w:rsid w:val="006A7216"/>
    <w:rsid w:val="006A7296"/>
    <w:rsid w:val="006A729D"/>
    <w:rsid w:val="006A72C4"/>
    <w:rsid w:val="006A72CA"/>
    <w:rsid w:val="006A72DB"/>
    <w:rsid w:val="006A7308"/>
    <w:rsid w:val="006A731B"/>
    <w:rsid w:val="006A7331"/>
    <w:rsid w:val="006A7335"/>
    <w:rsid w:val="006A7358"/>
    <w:rsid w:val="006A7364"/>
    <w:rsid w:val="006A738D"/>
    <w:rsid w:val="006A7393"/>
    <w:rsid w:val="006A73A0"/>
    <w:rsid w:val="006A73CD"/>
    <w:rsid w:val="006A73E9"/>
    <w:rsid w:val="006A7464"/>
    <w:rsid w:val="006A746D"/>
    <w:rsid w:val="006A7472"/>
    <w:rsid w:val="006A747A"/>
    <w:rsid w:val="006A749E"/>
    <w:rsid w:val="006A74A9"/>
    <w:rsid w:val="006A74AD"/>
    <w:rsid w:val="006A74B7"/>
    <w:rsid w:val="006A74F1"/>
    <w:rsid w:val="006A74F2"/>
    <w:rsid w:val="006A750D"/>
    <w:rsid w:val="006A751A"/>
    <w:rsid w:val="006A7540"/>
    <w:rsid w:val="006A755B"/>
    <w:rsid w:val="006A75BE"/>
    <w:rsid w:val="006A7616"/>
    <w:rsid w:val="006A761B"/>
    <w:rsid w:val="006A7633"/>
    <w:rsid w:val="006A7661"/>
    <w:rsid w:val="006A7671"/>
    <w:rsid w:val="006A7762"/>
    <w:rsid w:val="006A7763"/>
    <w:rsid w:val="006A7778"/>
    <w:rsid w:val="006A7783"/>
    <w:rsid w:val="006A779C"/>
    <w:rsid w:val="006A77B1"/>
    <w:rsid w:val="006A77EF"/>
    <w:rsid w:val="006A7805"/>
    <w:rsid w:val="006A7806"/>
    <w:rsid w:val="006A7847"/>
    <w:rsid w:val="006A7867"/>
    <w:rsid w:val="006A788C"/>
    <w:rsid w:val="006A78B0"/>
    <w:rsid w:val="006A78CB"/>
    <w:rsid w:val="006A78E1"/>
    <w:rsid w:val="006A78F5"/>
    <w:rsid w:val="006A7915"/>
    <w:rsid w:val="006A7963"/>
    <w:rsid w:val="006A7986"/>
    <w:rsid w:val="006A798C"/>
    <w:rsid w:val="006A799C"/>
    <w:rsid w:val="006A79BA"/>
    <w:rsid w:val="006A79BE"/>
    <w:rsid w:val="006A79C0"/>
    <w:rsid w:val="006A79C9"/>
    <w:rsid w:val="006A79F4"/>
    <w:rsid w:val="006A7A03"/>
    <w:rsid w:val="006A7A41"/>
    <w:rsid w:val="006A7A48"/>
    <w:rsid w:val="006A7A73"/>
    <w:rsid w:val="006A7AEE"/>
    <w:rsid w:val="006A7B06"/>
    <w:rsid w:val="006A7B1F"/>
    <w:rsid w:val="006A7B37"/>
    <w:rsid w:val="006A7B42"/>
    <w:rsid w:val="006A7BA1"/>
    <w:rsid w:val="006A7BD3"/>
    <w:rsid w:val="006A7BD8"/>
    <w:rsid w:val="006A7C82"/>
    <w:rsid w:val="006A7CD5"/>
    <w:rsid w:val="006A7CF4"/>
    <w:rsid w:val="006A7CF5"/>
    <w:rsid w:val="006A7D1D"/>
    <w:rsid w:val="006A7D37"/>
    <w:rsid w:val="006A7D47"/>
    <w:rsid w:val="006A7D5C"/>
    <w:rsid w:val="006A7D62"/>
    <w:rsid w:val="006A7DA6"/>
    <w:rsid w:val="006A7DB1"/>
    <w:rsid w:val="006A7DC6"/>
    <w:rsid w:val="006A7DD8"/>
    <w:rsid w:val="006A7E04"/>
    <w:rsid w:val="006A7E56"/>
    <w:rsid w:val="006A7E6B"/>
    <w:rsid w:val="006A7EB8"/>
    <w:rsid w:val="006A7EBE"/>
    <w:rsid w:val="006A7ECD"/>
    <w:rsid w:val="006A7EEF"/>
    <w:rsid w:val="006A7EF9"/>
    <w:rsid w:val="006A7F4F"/>
    <w:rsid w:val="006A7F8E"/>
    <w:rsid w:val="006A7FF2"/>
    <w:rsid w:val="006B003A"/>
    <w:rsid w:val="006B0047"/>
    <w:rsid w:val="006B004C"/>
    <w:rsid w:val="006B0052"/>
    <w:rsid w:val="006B0057"/>
    <w:rsid w:val="006B007A"/>
    <w:rsid w:val="006B00A0"/>
    <w:rsid w:val="006B00A1"/>
    <w:rsid w:val="006B00E2"/>
    <w:rsid w:val="006B010B"/>
    <w:rsid w:val="006B011A"/>
    <w:rsid w:val="006B012D"/>
    <w:rsid w:val="006B0140"/>
    <w:rsid w:val="006B0143"/>
    <w:rsid w:val="006B014F"/>
    <w:rsid w:val="006B0179"/>
    <w:rsid w:val="006B0188"/>
    <w:rsid w:val="006B019E"/>
    <w:rsid w:val="006B01A2"/>
    <w:rsid w:val="006B0203"/>
    <w:rsid w:val="006B0219"/>
    <w:rsid w:val="006B0225"/>
    <w:rsid w:val="006B022F"/>
    <w:rsid w:val="006B024B"/>
    <w:rsid w:val="006B0251"/>
    <w:rsid w:val="006B0253"/>
    <w:rsid w:val="006B0260"/>
    <w:rsid w:val="006B0267"/>
    <w:rsid w:val="006B027D"/>
    <w:rsid w:val="006B0280"/>
    <w:rsid w:val="006B02E4"/>
    <w:rsid w:val="006B02ED"/>
    <w:rsid w:val="006B02FE"/>
    <w:rsid w:val="006B0302"/>
    <w:rsid w:val="006B0311"/>
    <w:rsid w:val="006B0331"/>
    <w:rsid w:val="006B03CE"/>
    <w:rsid w:val="006B03D4"/>
    <w:rsid w:val="006B03FC"/>
    <w:rsid w:val="006B0449"/>
    <w:rsid w:val="006B0453"/>
    <w:rsid w:val="006B0466"/>
    <w:rsid w:val="006B0473"/>
    <w:rsid w:val="006B0474"/>
    <w:rsid w:val="006B0494"/>
    <w:rsid w:val="006B0498"/>
    <w:rsid w:val="006B04C3"/>
    <w:rsid w:val="006B04DC"/>
    <w:rsid w:val="006B0528"/>
    <w:rsid w:val="006B0530"/>
    <w:rsid w:val="006B0573"/>
    <w:rsid w:val="006B059E"/>
    <w:rsid w:val="006B05A4"/>
    <w:rsid w:val="006B05DE"/>
    <w:rsid w:val="006B05ED"/>
    <w:rsid w:val="006B063E"/>
    <w:rsid w:val="006B064A"/>
    <w:rsid w:val="006B065E"/>
    <w:rsid w:val="006B068B"/>
    <w:rsid w:val="006B06A9"/>
    <w:rsid w:val="006B06E5"/>
    <w:rsid w:val="006B0729"/>
    <w:rsid w:val="006B0786"/>
    <w:rsid w:val="006B079F"/>
    <w:rsid w:val="006B07C9"/>
    <w:rsid w:val="006B07CC"/>
    <w:rsid w:val="006B07FF"/>
    <w:rsid w:val="006B083C"/>
    <w:rsid w:val="006B0859"/>
    <w:rsid w:val="006B0863"/>
    <w:rsid w:val="006B0865"/>
    <w:rsid w:val="006B0890"/>
    <w:rsid w:val="006B08C9"/>
    <w:rsid w:val="006B08D3"/>
    <w:rsid w:val="006B0945"/>
    <w:rsid w:val="006B0969"/>
    <w:rsid w:val="006B099E"/>
    <w:rsid w:val="006B09BA"/>
    <w:rsid w:val="006B09CD"/>
    <w:rsid w:val="006B09DB"/>
    <w:rsid w:val="006B09E6"/>
    <w:rsid w:val="006B09F6"/>
    <w:rsid w:val="006B0A01"/>
    <w:rsid w:val="006B0A08"/>
    <w:rsid w:val="006B0A11"/>
    <w:rsid w:val="006B0A4D"/>
    <w:rsid w:val="006B0A80"/>
    <w:rsid w:val="006B0AD7"/>
    <w:rsid w:val="006B0AF9"/>
    <w:rsid w:val="006B0B42"/>
    <w:rsid w:val="006B0B59"/>
    <w:rsid w:val="006B0B6B"/>
    <w:rsid w:val="006B0B73"/>
    <w:rsid w:val="006B0B7F"/>
    <w:rsid w:val="006B0BAC"/>
    <w:rsid w:val="006B0C31"/>
    <w:rsid w:val="006B0C5E"/>
    <w:rsid w:val="006B0C62"/>
    <w:rsid w:val="006B0CF2"/>
    <w:rsid w:val="006B0CFC"/>
    <w:rsid w:val="006B0D0B"/>
    <w:rsid w:val="006B0D28"/>
    <w:rsid w:val="006B0D6A"/>
    <w:rsid w:val="006B0D76"/>
    <w:rsid w:val="006B0D79"/>
    <w:rsid w:val="006B0D8D"/>
    <w:rsid w:val="006B0DAD"/>
    <w:rsid w:val="006B0DD4"/>
    <w:rsid w:val="006B0E0F"/>
    <w:rsid w:val="006B0E60"/>
    <w:rsid w:val="006B0E67"/>
    <w:rsid w:val="006B0E69"/>
    <w:rsid w:val="006B0E90"/>
    <w:rsid w:val="006B0E93"/>
    <w:rsid w:val="006B0EE0"/>
    <w:rsid w:val="006B0EF7"/>
    <w:rsid w:val="006B0F1C"/>
    <w:rsid w:val="006B0F41"/>
    <w:rsid w:val="006B0F76"/>
    <w:rsid w:val="006B0F93"/>
    <w:rsid w:val="006B0FAC"/>
    <w:rsid w:val="006B0FF9"/>
    <w:rsid w:val="006B101D"/>
    <w:rsid w:val="006B1026"/>
    <w:rsid w:val="006B102A"/>
    <w:rsid w:val="006B1075"/>
    <w:rsid w:val="006B10AA"/>
    <w:rsid w:val="006B10CA"/>
    <w:rsid w:val="006B1107"/>
    <w:rsid w:val="006B112F"/>
    <w:rsid w:val="006B1138"/>
    <w:rsid w:val="006B1147"/>
    <w:rsid w:val="006B114D"/>
    <w:rsid w:val="006B11CF"/>
    <w:rsid w:val="006B11D8"/>
    <w:rsid w:val="006B11F4"/>
    <w:rsid w:val="006B1204"/>
    <w:rsid w:val="006B1208"/>
    <w:rsid w:val="006B1216"/>
    <w:rsid w:val="006B1220"/>
    <w:rsid w:val="006B1224"/>
    <w:rsid w:val="006B1265"/>
    <w:rsid w:val="006B1285"/>
    <w:rsid w:val="006B129A"/>
    <w:rsid w:val="006B12C7"/>
    <w:rsid w:val="006B1324"/>
    <w:rsid w:val="006B1348"/>
    <w:rsid w:val="006B134B"/>
    <w:rsid w:val="006B136A"/>
    <w:rsid w:val="006B1388"/>
    <w:rsid w:val="006B1392"/>
    <w:rsid w:val="006B142A"/>
    <w:rsid w:val="006B145B"/>
    <w:rsid w:val="006B147F"/>
    <w:rsid w:val="006B148D"/>
    <w:rsid w:val="006B14B5"/>
    <w:rsid w:val="006B151B"/>
    <w:rsid w:val="006B152A"/>
    <w:rsid w:val="006B1551"/>
    <w:rsid w:val="006B158E"/>
    <w:rsid w:val="006B1595"/>
    <w:rsid w:val="006B1598"/>
    <w:rsid w:val="006B159E"/>
    <w:rsid w:val="006B15BA"/>
    <w:rsid w:val="006B1609"/>
    <w:rsid w:val="006B161E"/>
    <w:rsid w:val="006B1632"/>
    <w:rsid w:val="006B1647"/>
    <w:rsid w:val="006B1664"/>
    <w:rsid w:val="006B1698"/>
    <w:rsid w:val="006B169B"/>
    <w:rsid w:val="006B16AD"/>
    <w:rsid w:val="006B16DD"/>
    <w:rsid w:val="006B170C"/>
    <w:rsid w:val="006B1727"/>
    <w:rsid w:val="006B1735"/>
    <w:rsid w:val="006B178E"/>
    <w:rsid w:val="006B1796"/>
    <w:rsid w:val="006B1797"/>
    <w:rsid w:val="006B17B2"/>
    <w:rsid w:val="006B17D2"/>
    <w:rsid w:val="006B1837"/>
    <w:rsid w:val="006B1927"/>
    <w:rsid w:val="006B194E"/>
    <w:rsid w:val="006B195A"/>
    <w:rsid w:val="006B1970"/>
    <w:rsid w:val="006B1982"/>
    <w:rsid w:val="006B1989"/>
    <w:rsid w:val="006B19FD"/>
    <w:rsid w:val="006B1AD8"/>
    <w:rsid w:val="006B1AFC"/>
    <w:rsid w:val="006B1B1E"/>
    <w:rsid w:val="006B1B21"/>
    <w:rsid w:val="006B1B27"/>
    <w:rsid w:val="006B1B2F"/>
    <w:rsid w:val="006B1B37"/>
    <w:rsid w:val="006B1B41"/>
    <w:rsid w:val="006B1B50"/>
    <w:rsid w:val="006B1B8E"/>
    <w:rsid w:val="006B1BA9"/>
    <w:rsid w:val="006B1BBB"/>
    <w:rsid w:val="006B1BD4"/>
    <w:rsid w:val="006B1C19"/>
    <w:rsid w:val="006B1C5E"/>
    <w:rsid w:val="006B1CA9"/>
    <w:rsid w:val="006B1D1D"/>
    <w:rsid w:val="006B1D20"/>
    <w:rsid w:val="006B1D42"/>
    <w:rsid w:val="006B1D4F"/>
    <w:rsid w:val="006B1D56"/>
    <w:rsid w:val="006B1D6E"/>
    <w:rsid w:val="006B1DA3"/>
    <w:rsid w:val="006B1DC1"/>
    <w:rsid w:val="006B1DD2"/>
    <w:rsid w:val="006B1E16"/>
    <w:rsid w:val="006B1E41"/>
    <w:rsid w:val="006B1E7E"/>
    <w:rsid w:val="006B1E8C"/>
    <w:rsid w:val="006B1E96"/>
    <w:rsid w:val="006B1EAE"/>
    <w:rsid w:val="006B1F67"/>
    <w:rsid w:val="006B1F90"/>
    <w:rsid w:val="006B1FA7"/>
    <w:rsid w:val="006B1FAC"/>
    <w:rsid w:val="006B1FF7"/>
    <w:rsid w:val="006B200A"/>
    <w:rsid w:val="006B201C"/>
    <w:rsid w:val="006B201E"/>
    <w:rsid w:val="006B205F"/>
    <w:rsid w:val="006B2062"/>
    <w:rsid w:val="006B2099"/>
    <w:rsid w:val="006B20FE"/>
    <w:rsid w:val="006B212A"/>
    <w:rsid w:val="006B2133"/>
    <w:rsid w:val="006B214E"/>
    <w:rsid w:val="006B216F"/>
    <w:rsid w:val="006B21A7"/>
    <w:rsid w:val="006B21CD"/>
    <w:rsid w:val="006B21D0"/>
    <w:rsid w:val="006B2213"/>
    <w:rsid w:val="006B223E"/>
    <w:rsid w:val="006B225A"/>
    <w:rsid w:val="006B226C"/>
    <w:rsid w:val="006B227C"/>
    <w:rsid w:val="006B2293"/>
    <w:rsid w:val="006B22A4"/>
    <w:rsid w:val="006B22B8"/>
    <w:rsid w:val="006B22F8"/>
    <w:rsid w:val="006B22FD"/>
    <w:rsid w:val="006B2311"/>
    <w:rsid w:val="006B231E"/>
    <w:rsid w:val="006B2344"/>
    <w:rsid w:val="006B2384"/>
    <w:rsid w:val="006B238D"/>
    <w:rsid w:val="006B2391"/>
    <w:rsid w:val="006B23A3"/>
    <w:rsid w:val="006B23D0"/>
    <w:rsid w:val="006B23DC"/>
    <w:rsid w:val="006B23DE"/>
    <w:rsid w:val="006B23F5"/>
    <w:rsid w:val="006B2423"/>
    <w:rsid w:val="006B245B"/>
    <w:rsid w:val="006B2467"/>
    <w:rsid w:val="006B24A1"/>
    <w:rsid w:val="006B24D9"/>
    <w:rsid w:val="006B24F5"/>
    <w:rsid w:val="006B2529"/>
    <w:rsid w:val="006B253C"/>
    <w:rsid w:val="006B2568"/>
    <w:rsid w:val="006B257F"/>
    <w:rsid w:val="006B2601"/>
    <w:rsid w:val="006B2632"/>
    <w:rsid w:val="006B2671"/>
    <w:rsid w:val="006B2678"/>
    <w:rsid w:val="006B2681"/>
    <w:rsid w:val="006B2686"/>
    <w:rsid w:val="006B269D"/>
    <w:rsid w:val="006B26A0"/>
    <w:rsid w:val="006B26C1"/>
    <w:rsid w:val="006B26DF"/>
    <w:rsid w:val="006B2756"/>
    <w:rsid w:val="006B2769"/>
    <w:rsid w:val="006B2770"/>
    <w:rsid w:val="006B2794"/>
    <w:rsid w:val="006B27B9"/>
    <w:rsid w:val="006B27C7"/>
    <w:rsid w:val="006B27CF"/>
    <w:rsid w:val="006B27F2"/>
    <w:rsid w:val="006B2889"/>
    <w:rsid w:val="006B289A"/>
    <w:rsid w:val="006B28BB"/>
    <w:rsid w:val="006B28D7"/>
    <w:rsid w:val="006B2925"/>
    <w:rsid w:val="006B2928"/>
    <w:rsid w:val="006B294D"/>
    <w:rsid w:val="006B295F"/>
    <w:rsid w:val="006B296A"/>
    <w:rsid w:val="006B2992"/>
    <w:rsid w:val="006B299F"/>
    <w:rsid w:val="006B29AF"/>
    <w:rsid w:val="006B29BC"/>
    <w:rsid w:val="006B29BE"/>
    <w:rsid w:val="006B29D5"/>
    <w:rsid w:val="006B2A0B"/>
    <w:rsid w:val="006B2A2A"/>
    <w:rsid w:val="006B2A34"/>
    <w:rsid w:val="006B2A3F"/>
    <w:rsid w:val="006B2A78"/>
    <w:rsid w:val="006B2A7C"/>
    <w:rsid w:val="006B2A83"/>
    <w:rsid w:val="006B2AF9"/>
    <w:rsid w:val="006B2B9E"/>
    <w:rsid w:val="006B2BBA"/>
    <w:rsid w:val="006B2BD6"/>
    <w:rsid w:val="006B2BEC"/>
    <w:rsid w:val="006B2C00"/>
    <w:rsid w:val="006B2C18"/>
    <w:rsid w:val="006B2C42"/>
    <w:rsid w:val="006B2C7E"/>
    <w:rsid w:val="006B2C81"/>
    <w:rsid w:val="006B2C90"/>
    <w:rsid w:val="006B2CAE"/>
    <w:rsid w:val="006B2D33"/>
    <w:rsid w:val="006B2D43"/>
    <w:rsid w:val="006B2D5E"/>
    <w:rsid w:val="006B2D6B"/>
    <w:rsid w:val="006B2DA9"/>
    <w:rsid w:val="006B2DC8"/>
    <w:rsid w:val="006B2DD5"/>
    <w:rsid w:val="006B2DE5"/>
    <w:rsid w:val="006B2E0E"/>
    <w:rsid w:val="006B2E3A"/>
    <w:rsid w:val="006B2E7F"/>
    <w:rsid w:val="006B2E9C"/>
    <w:rsid w:val="006B2E9E"/>
    <w:rsid w:val="006B2EE4"/>
    <w:rsid w:val="006B2EEF"/>
    <w:rsid w:val="006B2EF4"/>
    <w:rsid w:val="006B2F1B"/>
    <w:rsid w:val="006B2F1F"/>
    <w:rsid w:val="006B2F6E"/>
    <w:rsid w:val="006B2F7F"/>
    <w:rsid w:val="006B2FA5"/>
    <w:rsid w:val="006B2FAC"/>
    <w:rsid w:val="006B2FF9"/>
    <w:rsid w:val="006B3024"/>
    <w:rsid w:val="006B3033"/>
    <w:rsid w:val="006B3077"/>
    <w:rsid w:val="006B30CE"/>
    <w:rsid w:val="006B30D4"/>
    <w:rsid w:val="006B3134"/>
    <w:rsid w:val="006B3157"/>
    <w:rsid w:val="006B317F"/>
    <w:rsid w:val="006B3190"/>
    <w:rsid w:val="006B31AB"/>
    <w:rsid w:val="006B323F"/>
    <w:rsid w:val="006B3275"/>
    <w:rsid w:val="006B3280"/>
    <w:rsid w:val="006B32D0"/>
    <w:rsid w:val="006B32E4"/>
    <w:rsid w:val="006B3357"/>
    <w:rsid w:val="006B3358"/>
    <w:rsid w:val="006B3374"/>
    <w:rsid w:val="006B3383"/>
    <w:rsid w:val="006B338A"/>
    <w:rsid w:val="006B33B7"/>
    <w:rsid w:val="006B33E2"/>
    <w:rsid w:val="006B33FC"/>
    <w:rsid w:val="006B3423"/>
    <w:rsid w:val="006B3424"/>
    <w:rsid w:val="006B349A"/>
    <w:rsid w:val="006B34DB"/>
    <w:rsid w:val="006B3532"/>
    <w:rsid w:val="006B355A"/>
    <w:rsid w:val="006B356E"/>
    <w:rsid w:val="006B357E"/>
    <w:rsid w:val="006B35C3"/>
    <w:rsid w:val="006B35F2"/>
    <w:rsid w:val="006B3607"/>
    <w:rsid w:val="006B3615"/>
    <w:rsid w:val="006B363A"/>
    <w:rsid w:val="006B3652"/>
    <w:rsid w:val="006B3658"/>
    <w:rsid w:val="006B36C8"/>
    <w:rsid w:val="006B3762"/>
    <w:rsid w:val="006B3767"/>
    <w:rsid w:val="006B3771"/>
    <w:rsid w:val="006B378A"/>
    <w:rsid w:val="006B37FB"/>
    <w:rsid w:val="006B3850"/>
    <w:rsid w:val="006B3863"/>
    <w:rsid w:val="006B386C"/>
    <w:rsid w:val="006B38CA"/>
    <w:rsid w:val="006B38E8"/>
    <w:rsid w:val="006B3928"/>
    <w:rsid w:val="006B394E"/>
    <w:rsid w:val="006B395F"/>
    <w:rsid w:val="006B39AD"/>
    <w:rsid w:val="006B39B5"/>
    <w:rsid w:val="006B39C5"/>
    <w:rsid w:val="006B3A9A"/>
    <w:rsid w:val="006B3AEA"/>
    <w:rsid w:val="006B3AF4"/>
    <w:rsid w:val="006B3AFF"/>
    <w:rsid w:val="006B3B13"/>
    <w:rsid w:val="006B3B32"/>
    <w:rsid w:val="006B3B3A"/>
    <w:rsid w:val="006B3B61"/>
    <w:rsid w:val="006B3B82"/>
    <w:rsid w:val="006B3B93"/>
    <w:rsid w:val="006B3B98"/>
    <w:rsid w:val="006B3B9A"/>
    <w:rsid w:val="006B3BF9"/>
    <w:rsid w:val="006B3C05"/>
    <w:rsid w:val="006B3C3E"/>
    <w:rsid w:val="006B3CAA"/>
    <w:rsid w:val="006B3CCD"/>
    <w:rsid w:val="006B3CCF"/>
    <w:rsid w:val="006B3CD6"/>
    <w:rsid w:val="006B3D56"/>
    <w:rsid w:val="006B3D5C"/>
    <w:rsid w:val="006B3D7A"/>
    <w:rsid w:val="006B3D89"/>
    <w:rsid w:val="006B3DBD"/>
    <w:rsid w:val="006B3DD1"/>
    <w:rsid w:val="006B3DDD"/>
    <w:rsid w:val="006B3DFE"/>
    <w:rsid w:val="006B3E01"/>
    <w:rsid w:val="006B3E16"/>
    <w:rsid w:val="006B3E4E"/>
    <w:rsid w:val="006B3EB9"/>
    <w:rsid w:val="006B3EF7"/>
    <w:rsid w:val="006B3F2A"/>
    <w:rsid w:val="006B3F30"/>
    <w:rsid w:val="006B3FDC"/>
    <w:rsid w:val="006B4009"/>
    <w:rsid w:val="006B401D"/>
    <w:rsid w:val="006B401F"/>
    <w:rsid w:val="006B4024"/>
    <w:rsid w:val="006B4033"/>
    <w:rsid w:val="006B40A0"/>
    <w:rsid w:val="006B40D7"/>
    <w:rsid w:val="006B40DD"/>
    <w:rsid w:val="006B40F9"/>
    <w:rsid w:val="006B4140"/>
    <w:rsid w:val="006B4142"/>
    <w:rsid w:val="006B418A"/>
    <w:rsid w:val="006B41F5"/>
    <w:rsid w:val="006B41FF"/>
    <w:rsid w:val="006B4231"/>
    <w:rsid w:val="006B4255"/>
    <w:rsid w:val="006B426D"/>
    <w:rsid w:val="006B42AA"/>
    <w:rsid w:val="006B42D2"/>
    <w:rsid w:val="006B42F6"/>
    <w:rsid w:val="006B435E"/>
    <w:rsid w:val="006B4384"/>
    <w:rsid w:val="006B439C"/>
    <w:rsid w:val="006B43A5"/>
    <w:rsid w:val="006B43F5"/>
    <w:rsid w:val="006B43F8"/>
    <w:rsid w:val="006B4453"/>
    <w:rsid w:val="006B4466"/>
    <w:rsid w:val="006B44C6"/>
    <w:rsid w:val="006B44C8"/>
    <w:rsid w:val="006B44D7"/>
    <w:rsid w:val="006B4535"/>
    <w:rsid w:val="006B454A"/>
    <w:rsid w:val="006B4557"/>
    <w:rsid w:val="006B4589"/>
    <w:rsid w:val="006B45AA"/>
    <w:rsid w:val="006B45C8"/>
    <w:rsid w:val="006B4610"/>
    <w:rsid w:val="006B4622"/>
    <w:rsid w:val="006B4657"/>
    <w:rsid w:val="006B467A"/>
    <w:rsid w:val="006B4681"/>
    <w:rsid w:val="006B46AD"/>
    <w:rsid w:val="006B46DE"/>
    <w:rsid w:val="006B46E0"/>
    <w:rsid w:val="006B46E4"/>
    <w:rsid w:val="006B4702"/>
    <w:rsid w:val="006B4714"/>
    <w:rsid w:val="006B473F"/>
    <w:rsid w:val="006B4783"/>
    <w:rsid w:val="006B4798"/>
    <w:rsid w:val="006B47BB"/>
    <w:rsid w:val="006B47C5"/>
    <w:rsid w:val="006B47DF"/>
    <w:rsid w:val="006B47E4"/>
    <w:rsid w:val="006B4823"/>
    <w:rsid w:val="006B4846"/>
    <w:rsid w:val="006B4859"/>
    <w:rsid w:val="006B4860"/>
    <w:rsid w:val="006B4864"/>
    <w:rsid w:val="006B4876"/>
    <w:rsid w:val="006B490C"/>
    <w:rsid w:val="006B492A"/>
    <w:rsid w:val="006B4935"/>
    <w:rsid w:val="006B4952"/>
    <w:rsid w:val="006B498B"/>
    <w:rsid w:val="006B49CB"/>
    <w:rsid w:val="006B49CD"/>
    <w:rsid w:val="006B49D9"/>
    <w:rsid w:val="006B49E8"/>
    <w:rsid w:val="006B4A12"/>
    <w:rsid w:val="006B4A55"/>
    <w:rsid w:val="006B4B0C"/>
    <w:rsid w:val="006B4B35"/>
    <w:rsid w:val="006B4B36"/>
    <w:rsid w:val="006B4B4B"/>
    <w:rsid w:val="006B4B59"/>
    <w:rsid w:val="006B4B62"/>
    <w:rsid w:val="006B4B8F"/>
    <w:rsid w:val="006B4BB1"/>
    <w:rsid w:val="006B4BE6"/>
    <w:rsid w:val="006B4BF1"/>
    <w:rsid w:val="006B4C10"/>
    <w:rsid w:val="006B4C2E"/>
    <w:rsid w:val="006B4C9C"/>
    <w:rsid w:val="006B4CE8"/>
    <w:rsid w:val="006B4CED"/>
    <w:rsid w:val="006B4D2A"/>
    <w:rsid w:val="006B4D43"/>
    <w:rsid w:val="006B4D4D"/>
    <w:rsid w:val="006B4D4F"/>
    <w:rsid w:val="006B4D6E"/>
    <w:rsid w:val="006B4D76"/>
    <w:rsid w:val="006B4D7C"/>
    <w:rsid w:val="006B4D7D"/>
    <w:rsid w:val="006B4DC6"/>
    <w:rsid w:val="006B4E07"/>
    <w:rsid w:val="006B4E5A"/>
    <w:rsid w:val="006B4E84"/>
    <w:rsid w:val="006B4ECA"/>
    <w:rsid w:val="006B4F30"/>
    <w:rsid w:val="006B4F74"/>
    <w:rsid w:val="006B4F99"/>
    <w:rsid w:val="006B4FA0"/>
    <w:rsid w:val="006B4FCF"/>
    <w:rsid w:val="006B4FD0"/>
    <w:rsid w:val="006B4FFC"/>
    <w:rsid w:val="006B509E"/>
    <w:rsid w:val="006B50BA"/>
    <w:rsid w:val="006B5114"/>
    <w:rsid w:val="006B5140"/>
    <w:rsid w:val="006B5142"/>
    <w:rsid w:val="006B5192"/>
    <w:rsid w:val="006B51AF"/>
    <w:rsid w:val="006B51EC"/>
    <w:rsid w:val="006B5281"/>
    <w:rsid w:val="006B5289"/>
    <w:rsid w:val="006B528E"/>
    <w:rsid w:val="006B5299"/>
    <w:rsid w:val="006B52CA"/>
    <w:rsid w:val="006B52D0"/>
    <w:rsid w:val="006B52D1"/>
    <w:rsid w:val="006B52E3"/>
    <w:rsid w:val="006B52F3"/>
    <w:rsid w:val="006B5306"/>
    <w:rsid w:val="006B5315"/>
    <w:rsid w:val="006B5336"/>
    <w:rsid w:val="006B533B"/>
    <w:rsid w:val="006B537B"/>
    <w:rsid w:val="006B538A"/>
    <w:rsid w:val="006B53B6"/>
    <w:rsid w:val="006B5403"/>
    <w:rsid w:val="006B5485"/>
    <w:rsid w:val="006B54AB"/>
    <w:rsid w:val="006B54AC"/>
    <w:rsid w:val="006B54C5"/>
    <w:rsid w:val="006B54FE"/>
    <w:rsid w:val="006B5512"/>
    <w:rsid w:val="006B554F"/>
    <w:rsid w:val="006B5571"/>
    <w:rsid w:val="006B558A"/>
    <w:rsid w:val="006B55AE"/>
    <w:rsid w:val="006B55AF"/>
    <w:rsid w:val="006B5617"/>
    <w:rsid w:val="006B56A4"/>
    <w:rsid w:val="006B56B2"/>
    <w:rsid w:val="006B56BC"/>
    <w:rsid w:val="006B56E4"/>
    <w:rsid w:val="006B56F7"/>
    <w:rsid w:val="006B5718"/>
    <w:rsid w:val="006B571F"/>
    <w:rsid w:val="006B5723"/>
    <w:rsid w:val="006B5780"/>
    <w:rsid w:val="006B57D0"/>
    <w:rsid w:val="006B5838"/>
    <w:rsid w:val="006B58AE"/>
    <w:rsid w:val="006B58BB"/>
    <w:rsid w:val="006B58DC"/>
    <w:rsid w:val="006B58F8"/>
    <w:rsid w:val="006B5943"/>
    <w:rsid w:val="006B5956"/>
    <w:rsid w:val="006B5978"/>
    <w:rsid w:val="006B59B1"/>
    <w:rsid w:val="006B59D7"/>
    <w:rsid w:val="006B59DE"/>
    <w:rsid w:val="006B5A17"/>
    <w:rsid w:val="006B5A51"/>
    <w:rsid w:val="006B5A53"/>
    <w:rsid w:val="006B5A81"/>
    <w:rsid w:val="006B5A86"/>
    <w:rsid w:val="006B5AA5"/>
    <w:rsid w:val="006B5AA9"/>
    <w:rsid w:val="006B5AB5"/>
    <w:rsid w:val="006B5B02"/>
    <w:rsid w:val="006B5B0C"/>
    <w:rsid w:val="006B5B13"/>
    <w:rsid w:val="006B5B19"/>
    <w:rsid w:val="006B5B21"/>
    <w:rsid w:val="006B5B2B"/>
    <w:rsid w:val="006B5B30"/>
    <w:rsid w:val="006B5B6C"/>
    <w:rsid w:val="006B5BDE"/>
    <w:rsid w:val="006B5BE2"/>
    <w:rsid w:val="006B5C18"/>
    <w:rsid w:val="006B5C29"/>
    <w:rsid w:val="006B5C65"/>
    <w:rsid w:val="006B5C9D"/>
    <w:rsid w:val="006B5D40"/>
    <w:rsid w:val="006B5D58"/>
    <w:rsid w:val="006B5D64"/>
    <w:rsid w:val="006B5D9B"/>
    <w:rsid w:val="006B5DAB"/>
    <w:rsid w:val="006B5DC0"/>
    <w:rsid w:val="006B5E06"/>
    <w:rsid w:val="006B5E6E"/>
    <w:rsid w:val="006B5E7F"/>
    <w:rsid w:val="006B5EDB"/>
    <w:rsid w:val="006B5F1A"/>
    <w:rsid w:val="006B5F20"/>
    <w:rsid w:val="006B5F38"/>
    <w:rsid w:val="006B5F3A"/>
    <w:rsid w:val="006B5FEF"/>
    <w:rsid w:val="006B5FF0"/>
    <w:rsid w:val="006B600C"/>
    <w:rsid w:val="006B6024"/>
    <w:rsid w:val="006B603A"/>
    <w:rsid w:val="006B6054"/>
    <w:rsid w:val="006B607B"/>
    <w:rsid w:val="006B615C"/>
    <w:rsid w:val="006B617A"/>
    <w:rsid w:val="006B61A4"/>
    <w:rsid w:val="006B61A5"/>
    <w:rsid w:val="006B61B5"/>
    <w:rsid w:val="006B61D4"/>
    <w:rsid w:val="006B61ED"/>
    <w:rsid w:val="006B6267"/>
    <w:rsid w:val="006B6297"/>
    <w:rsid w:val="006B62A7"/>
    <w:rsid w:val="006B62C0"/>
    <w:rsid w:val="006B6310"/>
    <w:rsid w:val="006B6335"/>
    <w:rsid w:val="006B634D"/>
    <w:rsid w:val="006B639E"/>
    <w:rsid w:val="006B63B0"/>
    <w:rsid w:val="006B63B9"/>
    <w:rsid w:val="006B6407"/>
    <w:rsid w:val="006B640F"/>
    <w:rsid w:val="006B6421"/>
    <w:rsid w:val="006B6483"/>
    <w:rsid w:val="006B64EA"/>
    <w:rsid w:val="006B6528"/>
    <w:rsid w:val="006B654A"/>
    <w:rsid w:val="006B6561"/>
    <w:rsid w:val="006B6563"/>
    <w:rsid w:val="006B6577"/>
    <w:rsid w:val="006B65BF"/>
    <w:rsid w:val="006B6609"/>
    <w:rsid w:val="006B661D"/>
    <w:rsid w:val="006B6648"/>
    <w:rsid w:val="006B6694"/>
    <w:rsid w:val="006B6695"/>
    <w:rsid w:val="006B66F1"/>
    <w:rsid w:val="006B6734"/>
    <w:rsid w:val="006B6771"/>
    <w:rsid w:val="006B6772"/>
    <w:rsid w:val="006B6780"/>
    <w:rsid w:val="006B6783"/>
    <w:rsid w:val="006B67DF"/>
    <w:rsid w:val="006B6882"/>
    <w:rsid w:val="006B6889"/>
    <w:rsid w:val="006B68A0"/>
    <w:rsid w:val="006B68D3"/>
    <w:rsid w:val="006B68E7"/>
    <w:rsid w:val="006B6904"/>
    <w:rsid w:val="006B6929"/>
    <w:rsid w:val="006B695A"/>
    <w:rsid w:val="006B6977"/>
    <w:rsid w:val="006B69A5"/>
    <w:rsid w:val="006B69D2"/>
    <w:rsid w:val="006B69F8"/>
    <w:rsid w:val="006B6A7A"/>
    <w:rsid w:val="006B6AAF"/>
    <w:rsid w:val="006B6AB1"/>
    <w:rsid w:val="006B6ABE"/>
    <w:rsid w:val="006B6ADB"/>
    <w:rsid w:val="006B6B91"/>
    <w:rsid w:val="006B6BAE"/>
    <w:rsid w:val="006B6BE5"/>
    <w:rsid w:val="006B6C06"/>
    <w:rsid w:val="006B6C11"/>
    <w:rsid w:val="006B6C29"/>
    <w:rsid w:val="006B6C45"/>
    <w:rsid w:val="006B6C49"/>
    <w:rsid w:val="006B6C7A"/>
    <w:rsid w:val="006B6C7F"/>
    <w:rsid w:val="006B6C9D"/>
    <w:rsid w:val="006B6CA3"/>
    <w:rsid w:val="006B6D4A"/>
    <w:rsid w:val="006B6D4D"/>
    <w:rsid w:val="006B6D69"/>
    <w:rsid w:val="006B6D6C"/>
    <w:rsid w:val="006B6DE8"/>
    <w:rsid w:val="006B6DE9"/>
    <w:rsid w:val="006B6E07"/>
    <w:rsid w:val="006B6E1A"/>
    <w:rsid w:val="006B6E23"/>
    <w:rsid w:val="006B6E31"/>
    <w:rsid w:val="006B6E36"/>
    <w:rsid w:val="006B6E37"/>
    <w:rsid w:val="006B6E3A"/>
    <w:rsid w:val="006B6E9A"/>
    <w:rsid w:val="006B6EA6"/>
    <w:rsid w:val="006B6EF4"/>
    <w:rsid w:val="006B6F45"/>
    <w:rsid w:val="006B6F52"/>
    <w:rsid w:val="006B6F61"/>
    <w:rsid w:val="006B6F65"/>
    <w:rsid w:val="006B6F80"/>
    <w:rsid w:val="006B6F92"/>
    <w:rsid w:val="006B6FCF"/>
    <w:rsid w:val="006B7003"/>
    <w:rsid w:val="006B7019"/>
    <w:rsid w:val="006B701A"/>
    <w:rsid w:val="006B702C"/>
    <w:rsid w:val="006B705E"/>
    <w:rsid w:val="006B70DD"/>
    <w:rsid w:val="006B7149"/>
    <w:rsid w:val="006B715F"/>
    <w:rsid w:val="006B71CE"/>
    <w:rsid w:val="006B71D6"/>
    <w:rsid w:val="006B71EA"/>
    <w:rsid w:val="006B728F"/>
    <w:rsid w:val="006B72A2"/>
    <w:rsid w:val="006B72B5"/>
    <w:rsid w:val="006B72C9"/>
    <w:rsid w:val="006B730E"/>
    <w:rsid w:val="006B7324"/>
    <w:rsid w:val="006B734B"/>
    <w:rsid w:val="006B739A"/>
    <w:rsid w:val="006B73D5"/>
    <w:rsid w:val="006B73E3"/>
    <w:rsid w:val="006B740C"/>
    <w:rsid w:val="006B7435"/>
    <w:rsid w:val="006B746A"/>
    <w:rsid w:val="006B7480"/>
    <w:rsid w:val="006B74EA"/>
    <w:rsid w:val="006B74FC"/>
    <w:rsid w:val="006B751A"/>
    <w:rsid w:val="006B7532"/>
    <w:rsid w:val="006B7548"/>
    <w:rsid w:val="006B756A"/>
    <w:rsid w:val="006B7586"/>
    <w:rsid w:val="006B75C8"/>
    <w:rsid w:val="006B7619"/>
    <w:rsid w:val="006B761A"/>
    <w:rsid w:val="006B763C"/>
    <w:rsid w:val="006B764A"/>
    <w:rsid w:val="006B765B"/>
    <w:rsid w:val="006B769B"/>
    <w:rsid w:val="006B76C1"/>
    <w:rsid w:val="006B76DE"/>
    <w:rsid w:val="006B778B"/>
    <w:rsid w:val="006B77EA"/>
    <w:rsid w:val="006B7810"/>
    <w:rsid w:val="006B7814"/>
    <w:rsid w:val="006B7839"/>
    <w:rsid w:val="006B7841"/>
    <w:rsid w:val="006B7845"/>
    <w:rsid w:val="006B7854"/>
    <w:rsid w:val="006B7882"/>
    <w:rsid w:val="006B7886"/>
    <w:rsid w:val="006B788F"/>
    <w:rsid w:val="006B78B8"/>
    <w:rsid w:val="006B79B3"/>
    <w:rsid w:val="006B79BD"/>
    <w:rsid w:val="006B79FE"/>
    <w:rsid w:val="006B7A04"/>
    <w:rsid w:val="006B7A32"/>
    <w:rsid w:val="006B7A60"/>
    <w:rsid w:val="006B7A72"/>
    <w:rsid w:val="006B7B08"/>
    <w:rsid w:val="006B7B15"/>
    <w:rsid w:val="006B7B1D"/>
    <w:rsid w:val="006B7B5F"/>
    <w:rsid w:val="006B7BA6"/>
    <w:rsid w:val="006B7BD1"/>
    <w:rsid w:val="006B7BF7"/>
    <w:rsid w:val="006B7BFB"/>
    <w:rsid w:val="006B7C07"/>
    <w:rsid w:val="006B7C08"/>
    <w:rsid w:val="006B7C59"/>
    <w:rsid w:val="006B7C72"/>
    <w:rsid w:val="006B7D0D"/>
    <w:rsid w:val="006B7D10"/>
    <w:rsid w:val="006B7D12"/>
    <w:rsid w:val="006B7D21"/>
    <w:rsid w:val="006B7D2F"/>
    <w:rsid w:val="006B7D30"/>
    <w:rsid w:val="006B7D64"/>
    <w:rsid w:val="006B7DAF"/>
    <w:rsid w:val="006B7DBF"/>
    <w:rsid w:val="006B7DF6"/>
    <w:rsid w:val="006B7E16"/>
    <w:rsid w:val="006B7E61"/>
    <w:rsid w:val="006B7E9F"/>
    <w:rsid w:val="006B7EAC"/>
    <w:rsid w:val="006B7EBE"/>
    <w:rsid w:val="006B7ECD"/>
    <w:rsid w:val="006B7EED"/>
    <w:rsid w:val="006B7F14"/>
    <w:rsid w:val="006B7F22"/>
    <w:rsid w:val="006B7F29"/>
    <w:rsid w:val="006B7F80"/>
    <w:rsid w:val="006B7FAD"/>
    <w:rsid w:val="006B7FF6"/>
    <w:rsid w:val="006B7FF7"/>
    <w:rsid w:val="006C0012"/>
    <w:rsid w:val="006C001B"/>
    <w:rsid w:val="006C0040"/>
    <w:rsid w:val="006C0056"/>
    <w:rsid w:val="006C00D8"/>
    <w:rsid w:val="006C00DE"/>
    <w:rsid w:val="006C00F4"/>
    <w:rsid w:val="006C00FB"/>
    <w:rsid w:val="006C0116"/>
    <w:rsid w:val="006C0145"/>
    <w:rsid w:val="006C0168"/>
    <w:rsid w:val="006C0189"/>
    <w:rsid w:val="006C0196"/>
    <w:rsid w:val="006C01A1"/>
    <w:rsid w:val="006C01D3"/>
    <w:rsid w:val="006C01DB"/>
    <w:rsid w:val="006C01FC"/>
    <w:rsid w:val="006C023E"/>
    <w:rsid w:val="006C028C"/>
    <w:rsid w:val="006C02E0"/>
    <w:rsid w:val="006C0370"/>
    <w:rsid w:val="006C03AB"/>
    <w:rsid w:val="006C03D5"/>
    <w:rsid w:val="006C03DC"/>
    <w:rsid w:val="006C03E9"/>
    <w:rsid w:val="006C0408"/>
    <w:rsid w:val="006C0414"/>
    <w:rsid w:val="006C0432"/>
    <w:rsid w:val="006C04A8"/>
    <w:rsid w:val="006C0501"/>
    <w:rsid w:val="006C0524"/>
    <w:rsid w:val="006C0526"/>
    <w:rsid w:val="006C0533"/>
    <w:rsid w:val="006C055E"/>
    <w:rsid w:val="006C05B5"/>
    <w:rsid w:val="006C05EC"/>
    <w:rsid w:val="006C060B"/>
    <w:rsid w:val="006C0614"/>
    <w:rsid w:val="006C0674"/>
    <w:rsid w:val="006C06E7"/>
    <w:rsid w:val="006C070C"/>
    <w:rsid w:val="006C0747"/>
    <w:rsid w:val="006C0752"/>
    <w:rsid w:val="006C0763"/>
    <w:rsid w:val="006C07BC"/>
    <w:rsid w:val="006C07CE"/>
    <w:rsid w:val="006C07DD"/>
    <w:rsid w:val="006C0834"/>
    <w:rsid w:val="006C083C"/>
    <w:rsid w:val="006C08AF"/>
    <w:rsid w:val="006C08B1"/>
    <w:rsid w:val="006C08C1"/>
    <w:rsid w:val="006C091D"/>
    <w:rsid w:val="006C0954"/>
    <w:rsid w:val="006C0A15"/>
    <w:rsid w:val="006C0A4D"/>
    <w:rsid w:val="006C0A53"/>
    <w:rsid w:val="006C0A5E"/>
    <w:rsid w:val="006C0A7F"/>
    <w:rsid w:val="006C0AD7"/>
    <w:rsid w:val="006C0AD9"/>
    <w:rsid w:val="006C0B2D"/>
    <w:rsid w:val="006C0B52"/>
    <w:rsid w:val="006C0B62"/>
    <w:rsid w:val="006C0B6F"/>
    <w:rsid w:val="006C0B7E"/>
    <w:rsid w:val="006C0B98"/>
    <w:rsid w:val="006C0BF1"/>
    <w:rsid w:val="006C0C77"/>
    <w:rsid w:val="006C0CB6"/>
    <w:rsid w:val="006C0CF0"/>
    <w:rsid w:val="006C0CF8"/>
    <w:rsid w:val="006C0D16"/>
    <w:rsid w:val="006C0D37"/>
    <w:rsid w:val="006C0D3E"/>
    <w:rsid w:val="006C0D3F"/>
    <w:rsid w:val="006C0D7B"/>
    <w:rsid w:val="006C0DA3"/>
    <w:rsid w:val="006C0DBF"/>
    <w:rsid w:val="006C0DE7"/>
    <w:rsid w:val="006C0E27"/>
    <w:rsid w:val="006C0E2A"/>
    <w:rsid w:val="006C0E33"/>
    <w:rsid w:val="006C0E3E"/>
    <w:rsid w:val="006C0EBC"/>
    <w:rsid w:val="006C0F1A"/>
    <w:rsid w:val="006C0FA0"/>
    <w:rsid w:val="006C0FB4"/>
    <w:rsid w:val="006C0FD3"/>
    <w:rsid w:val="006C0FD5"/>
    <w:rsid w:val="006C105D"/>
    <w:rsid w:val="006C1063"/>
    <w:rsid w:val="006C108B"/>
    <w:rsid w:val="006C108C"/>
    <w:rsid w:val="006C10FB"/>
    <w:rsid w:val="006C11B4"/>
    <w:rsid w:val="006C11B9"/>
    <w:rsid w:val="006C11F1"/>
    <w:rsid w:val="006C11FB"/>
    <w:rsid w:val="006C125B"/>
    <w:rsid w:val="006C12A1"/>
    <w:rsid w:val="006C12DD"/>
    <w:rsid w:val="006C12F9"/>
    <w:rsid w:val="006C130B"/>
    <w:rsid w:val="006C130F"/>
    <w:rsid w:val="006C1343"/>
    <w:rsid w:val="006C1352"/>
    <w:rsid w:val="006C1394"/>
    <w:rsid w:val="006C13D2"/>
    <w:rsid w:val="006C1406"/>
    <w:rsid w:val="006C141B"/>
    <w:rsid w:val="006C142B"/>
    <w:rsid w:val="006C142D"/>
    <w:rsid w:val="006C1439"/>
    <w:rsid w:val="006C143B"/>
    <w:rsid w:val="006C14E6"/>
    <w:rsid w:val="006C152A"/>
    <w:rsid w:val="006C156D"/>
    <w:rsid w:val="006C1582"/>
    <w:rsid w:val="006C1590"/>
    <w:rsid w:val="006C15B7"/>
    <w:rsid w:val="006C15CA"/>
    <w:rsid w:val="006C15E0"/>
    <w:rsid w:val="006C1620"/>
    <w:rsid w:val="006C162E"/>
    <w:rsid w:val="006C169B"/>
    <w:rsid w:val="006C16B3"/>
    <w:rsid w:val="006C16B8"/>
    <w:rsid w:val="006C16C2"/>
    <w:rsid w:val="006C16C3"/>
    <w:rsid w:val="006C1729"/>
    <w:rsid w:val="006C1832"/>
    <w:rsid w:val="006C1883"/>
    <w:rsid w:val="006C1896"/>
    <w:rsid w:val="006C189E"/>
    <w:rsid w:val="006C18B7"/>
    <w:rsid w:val="006C199B"/>
    <w:rsid w:val="006C19B3"/>
    <w:rsid w:val="006C19CD"/>
    <w:rsid w:val="006C1A1A"/>
    <w:rsid w:val="006C1A25"/>
    <w:rsid w:val="006C1AC0"/>
    <w:rsid w:val="006C1ACD"/>
    <w:rsid w:val="006C1AE4"/>
    <w:rsid w:val="006C1AF5"/>
    <w:rsid w:val="006C1B82"/>
    <w:rsid w:val="006C1B98"/>
    <w:rsid w:val="006C1BFA"/>
    <w:rsid w:val="006C1C05"/>
    <w:rsid w:val="006C1C07"/>
    <w:rsid w:val="006C1C44"/>
    <w:rsid w:val="006C1C80"/>
    <w:rsid w:val="006C1C89"/>
    <w:rsid w:val="006C1C9B"/>
    <w:rsid w:val="006C1CBF"/>
    <w:rsid w:val="006C1D2A"/>
    <w:rsid w:val="006C1D30"/>
    <w:rsid w:val="006C1D50"/>
    <w:rsid w:val="006C1D5B"/>
    <w:rsid w:val="006C1D9A"/>
    <w:rsid w:val="006C1DA6"/>
    <w:rsid w:val="006C1DE4"/>
    <w:rsid w:val="006C1DE5"/>
    <w:rsid w:val="006C1DF4"/>
    <w:rsid w:val="006C1E20"/>
    <w:rsid w:val="006C1E4A"/>
    <w:rsid w:val="006C1E56"/>
    <w:rsid w:val="006C1E73"/>
    <w:rsid w:val="006C1E96"/>
    <w:rsid w:val="006C1E9C"/>
    <w:rsid w:val="006C1EA3"/>
    <w:rsid w:val="006C1EBF"/>
    <w:rsid w:val="006C1F12"/>
    <w:rsid w:val="006C1F32"/>
    <w:rsid w:val="006C1F5B"/>
    <w:rsid w:val="006C1F5E"/>
    <w:rsid w:val="006C1FB1"/>
    <w:rsid w:val="006C1FC0"/>
    <w:rsid w:val="006C1FC4"/>
    <w:rsid w:val="006C1FD2"/>
    <w:rsid w:val="006C1FD6"/>
    <w:rsid w:val="006C1FDA"/>
    <w:rsid w:val="006C2013"/>
    <w:rsid w:val="006C2057"/>
    <w:rsid w:val="006C205D"/>
    <w:rsid w:val="006C20C1"/>
    <w:rsid w:val="006C20D5"/>
    <w:rsid w:val="006C2117"/>
    <w:rsid w:val="006C2129"/>
    <w:rsid w:val="006C213D"/>
    <w:rsid w:val="006C2163"/>
    <w:rsid w:val="006C218B"/>
    <w:rsid w:val="006C21AD"/>
    <w:rsid w:val="006C21C2"/>
    <w:rsid w:val="006C21F1"/>
    <w:rsid w:val="006C21F4"/>
    <w:rsid w:val="006C2229"/>
    <w:rsid w:val="006C223E"/>
    <w:rsid w:val="006C22A2"/>
    <w:rsid w:val="006C22B1"/>
    <w:rsid w:val="006C22D3"/>
    <w:rsid w:val="006C22F4"/>
    <w:rsid w:val="006C2322"/>
    <w:rsid w:val="006C2346"/>
    <w:rsid w:val="006C2395"/>
    <w:rsid w:val="006C2396"/>
    <w:rsid w:val="006C23C1"/>
    <w:rsid w:val="006C23E4"/>
    <w:rsid w:val="006C23EA"/>
    <w:rsid w:val="006C246C"/>
    <w:rsid w:val="006C248C"/>
    <w:rsid w:val="006C248E"/>
    <w:rsid w:val="006C24A8"/>
    <w:rsid w:val="006C24B5"/>
    <w:rsid w:val="006C24C0"/>
    <w:rsid w:val="006C252E"/>
    <w:rsid w:val="006C2530"/>
    <w:rsid w:val="006C2532"/>
    <w:rsid w:val="006C2549"/>
    <w:rsid w:val="006C2560"/>
    <w:rsid w:val="006C2580"/>
    <w:rsid w:val="006C258C"/>
    <w:rsid w:val="006C25BD"/>
    <w:rsid w:val="006C2617"/>
    <w:rsid w:val="006C262D"/>
    <w:rsid w:val="006C265F"/>
    <w:rsid w:val="006C2661"/>
    <w:rsid w:val="006C2678"/>
    <w:rsid w:val="006C268D"/>
    <w:rsid w:val="006C2694"/>
    <w:rsid w:val="006C26C0"/>
    <w:rsid w:val="006C26E7"/>
    <w:rsid w:val="006C277D"/>
    <w:rsid w:val="006C27A5"/>
    <w:rsid w:val="006C27C6"/>
    <w:rsid w:val="006C2812"/>
    <w:rsid w:val="006C284B"/>
    <w:rsid w:val="006C285F"/>
    <w:rsid w:val="006C288C"/>
    <w:rsid w:val="006C28B5"/>
    <w:rsid w:val="006C28CB"/>
    <w:rsid w:val="006C298E"/>
    <w:rsid w:val="006C29A3"/>
    <w:rsid w:val="006C29C6"/>
    <w:rsid w:val="006C29FD"/>
    <w:rsid w:val="006C2A2A"/>
    <w:rsid w:val="006C2A2B"/>
    <w:rsid w:val="006C2A2E"/>
    <w:rsid w:val="006C2A3B"/>
    <w:rsid w:val="006C2A52"/>
    <w:rsid w:val="006C2A5D"/>
    <w:rsid w:val="006C2A73"/>
    <w:rsid w:val="006C2A80"/>
    <w:rsid w:val="006C2AC3"/>
    <w:rsid w:val="006C2AC6"/>
    <w:rsid w:val="006C2B3C"/>
    <w:rsid w:val="006C2B4C"/>
    <w:rsid w:val="006C2B5A"/>
    <w:rsid w:val="006C2B6A"/>
    <w:rsid w:val="006C2B72"/>
    <w:rsid w:val="006C2BC3"/>
    <w:rsid w:val="006C2BE8"/>
    <w:rsid w:val="006C2BEF"/>
    <w:rsid w:val="006C2BF4"/>
    <w:rsid w:val="006C2C5A"/>
    <w:rsid w:val="006C2C6B"/>
    <w:rsid w:val="006C2CA1"/>
    <w:rsid w:val="006C2CB1"/>
    <w:rsid w:val="006C2CD9"/>
    <w:rsid w:val="006C2CFB"/>
    <w:rsid w:val="006C2D17"/>
    <w:rsid w:val="006C2D9F"/>
    <w:rsid w:val="006C2DFE"/>
    <w:rsid w:val="006C2E11"/>
    <w:rsid w:val="006C2E28"/>
    <w:rsid w:val="006C2E9C"/>
    <w:rsid w:val="006C2EAC"/>
    <w:rsid w:val="006C2ECC"/>
    <w:rsid w:val="006C2F0D"/>
    <w:rsid w:val="006C2F27"/>
    <w:rsid w:val="006C2F63"/>
    <w:rsid w:val="006C2F69"/>
    <w:rsid w:val="006C2F8F"/>
    <w:rsid w:val="006C2F90"/>
    <w:rsid w:val="006C2F9B"/>
    <w:rsid w:val="006C2FAA"/>
    <w:rsid w:val="006C2FAD"/>
    <w:rsid w:val="006C2FAF"/>
    <w:rsid w:val="006C2FB4"/>
    <w:rsid w:val="006C3007"/>
    <w:rsid w:val="006C300E"/>
    <w:rsid w:val="006C302B"/>
    <w:rsid w:val="006C304E"/>
    <w:rsid w:val="006C3056"/>
    <w:rsid w:val="006C305A"/>
    <w:rsid w:val="006C306B"/>
    <w:rsid w:val="006C30D3"/>
    <w:rsid w:val="006C30DA"/>
    <w:rsid w:val="006C3110"/>
    <w:rsid w:val="006C3116"/>
    <w:rsid w:val="006C3125"/>
    <w:rsid w:val="006C312A"/>
    <w:rsid w:val="006C313B"/>
    <w:rsid w:val="006C3161"/>
    <w:rsid w:val="006C318B"/>
    <w:rsid w:val="006C31BD"/>
    <w:rsid w:val="006C31E6"/>
    <w:rsid w:val="006C31FF"/>
    <w:rsid w:val="006C32A3"/>
    <w:rsid w:val="006C32B4"/>
    <w:rsid w:val="006C32CB"/>
    <w:rsid w:val="006C32DB"/>
    <w:rsid w:val="006C32DF"/>
    <w:rsid w:val="006C32E4"/>
    <w:rsid w:val="006C32FB"/>
    <w:rsid w:val="006C331B"/>
    <w:rsid w:val="006C3321"/>
    <w:rsid w:val="006C3326"/>
    <w:rsid w:val="006C336C"/>
    <w:rsid w:val="006C3390"/>
    <w:rsid w:val="006C33C2"/>
    <w:rsid w:val="006C33D1"/>
    <w:rsid w:val="006C340C"/>
    <w:rsid w:val="006C3458"/>
    <w:rsid w:val="006C3475"/>
    <w:rsid w:val="006C34BB"/>
    <w:rsid w:val="006C34EF"/>
    <w:rsid w:val="006C350C"/>
    <w:rsid w:val="006C3530"/>
    <w:rsid w:val="006C356A"/>
    <w:rsid w:val="006C3578"/>
    <w:rsid w:val="006C3583"/>
    <w:rsid w:val="006C3587"/>
    <w:rsid w:val="006C35CD"/>
    <w:rsid w:val="006C35F0"/>
    <w:rsid w:val="006C3609"/>
    <w:rsid w:val="006C360C"/>
    <w:rsid w:val="006C3633"/>
    <w:rsid w:val="006C364C"/>
    <w:rsid w:val="006C365A"/>
    <w:rsid w:val="006C3695"/>
    <w:rsid w:val="006C36AD"/>
    <w:rsid w:val="006C36B8"/>
    <w:rsid w:val="006C36B9"/>
    <w:rsid w:val="006C36CB"/>
    <w:rsid w:val="006C36D3"/>
    <w:rsid w:val="006C36F4"/>
    <w:rsid w:val="006C36FF"/>
    <w:rsid w:val="006C370E"/>
    <w:rsid w:val="006C375D"/>
    <w:rsid w:val="006C3765"/>
    <w:rsid w:val="006C3789"/>
    <w:rsid w:val="006C37A5"/>
    <w:rsid w:val="006C37DC"/>
    <w:rsid w:val="006C37E2"/>
    <w:rsid w:val="006C37F6"/>
    <w:rsid w:val="006C3824"/>
    <w:rsid w:val="006C3863"/>
    <w:rsid w:val="006C387D"/>
    <w:rsid w:val="006C38A3"/>
    <w:rsid w:val="006C38C8"/>
    <w:rsid w:val="006C38EE"/>
    <w:rsid w:val="006C3905"/>
    <w:rsid w:val="006C3948"/>
    <w:rsid w:val="006C3969"/>
    <w:rsid w:val="006C39A4"/>
    <w:rsid w:val="006C39A5"/>
    <w:rsid w:val="006C3A05"/>
    <w:rsid w:val="006C3A4C"/>
    <w:rsid w:val="006C3A7D"/>
    <w:rsid w:val="006C3A95"/>
    <w:rsid w:val="006C3A9F"/>
    <w:rsid w:val="006C3AA1"/>
    <w:rsid w:val="006C3AB3"/>
    <w:rsid w:val="006C3AB4"/>
    <w:rsid w:val="006C3AC3"/>
    <w:rsid w:val="006C3AE3"/>
    <w:rsid w:val="006C3B30"/>
    <w:rsid w:val="006C3B88"/>
    <w:rsid w:val="006C3C1C"/>
    <w:rsid w:val="006C3C1D"/>
    <w:rsid w:val="006C3C28"/>
    <w:rsid w:val="006C3C3B"/>
    <w:rsid w:val="006C3C6C"/>
    <w:rsid w:val="006C3CB3"/>
    <w:rsid w:val="006C3CDD"/>
    <w:rsid w:val="006C3CDE"/>
    <w:rsid w:val="006C3D0A"/>
    <w:rsid w:val="006C3D2E"/>
    <w:rsid w:val="006C3D43"/>
    <w:rsid w:val="006C3D60"/>
    <w:rsid w:val="006C3D6A"/>
    <w:rsid w:val="006C3DCF"/>
    <w:rsid w:val="006C3DE4"/>
    <w:rsid w:val="006C3DF7"/>
    <w:rsid w:val="006C3E1D"/>
    <w:rsid w:val="006C3E24"/>
    <w:rsid w:val="006C3E27"/>
    <w:rsid w:val="006C3E50"/>
    <w:rsid w:val="006C3E65"/>
    <w:rsid w:val="006C3EB8"/>
    <w:rsid w:val="006C3EEE"/>
    <w:rsid w:val="006C3EF3"/>
    <w:rsid w:val="006C3F04"/>
    <w:rsid w:val="006C3F1C"/>
    <w:rsid w:val="006C3F35"/>
    <w:rsid w:val="006C3F5C"/>
    <w:rsid w:val="006C3F6A"/>
    <w:rsid w:val="006C3FA3"/>
    <w:rsid w:val="006C4044"/>
    <w:rsid w:val="006C406F"/>
    <w:rsid w:val="006C4076"/>
    <w:rsid w:val="006C4090"/>
    <w:rsid w:val="006C40B8"/>
    <w:rsid w:val="006C4128"/>
    <w:rsid w:val="006C4155"/>
    <w:rsid w:val="006C41B1"/>
    <w:rsid w:val="006C41BB"/>
    <w:rsid w:val="006C41D9"/>
    <w:rsid w:val="006C4258"/>
    <w:rsid w:val="006C4266"/>
    <w:rsid w:val="006C429F"/>
    <w:rsid w:val="006C42A7"/>
    <w:rsid w:val="006C42C6"/>
    <w:rsid w:val="006C42E5"/>
    <w:rsid w:val="006C4306"/>
    <w:rsid w:val="006C4320"/>
    <w:rsid w:val="006C4324"/>
    <w:rsid w:val="006C43C9"/>
    <w:rsid w:val="006C43DC"/>
    <w:rsid w:val="006C443E"/>
    <w:rsid w:val="006C4470"/>
    <w:rsid w:val="006C44A6"/>
    <w:rsid w:val="006C44AF"/>
    <w:rsid w:val="006C44E0"/>
    <w:rsid w:val="006C450A"/>
    <w:rsid w:val="006C452C"/>
    <w:rsid w:val="006C4576"/>
    <w:rsid w:val="006C4594"/>
    <w:rsid w:val="006C45AD"/>
    <w:rsid w:val="006C45B7"/>
    <w:rsid w:val="006C4627"/>
    <w:rsid w:val="006C468E"/>
    <w:rsid w:val="006C46A7"/>
    <w:rsid w:val="006C46BA"/>
    <w:rsid w:val="006C46C1"/>
    <w:rsid w:val="006C46CD"/>
    <w:rsid w:val="006C46EC"/>
    <w:rsid w:val="006C4719"/>
    <w:rsid w:val="006C477D"/>
    <w:rsid w:val="006C478E"/>
    <w:rsid w:val="006C4828"/>
    <w:rsid w:val="006C482D"/>
    <w:rsid w:val="006C4832"/>
    <w:rsid w:val="006C4836"/>
    <w:rsid w:val="006C4841"/>
    <w:rsid w:val="006C48D7"/>
    <w:rsid w:val="006C48E8"/>
    <w:rsid w:val="006C48FD"/>
    <w:rsid w:val="006C497A"/>
    <w:rsid w:val="006C4989"/>
    <w:rsid w:val="006C499F"/>
    <w:rsid w:val="006C49AC"/>
    <w:rsid w:val="006C49E0"/>
    <w:rsid w:val="006C49EC"/>
    <w:rsid w:val="006C4A05"/>
    <w:rsid w:val="006C4A14"/>
    <w:rsid w:val="006C4A26"/>
    <w:rsid w:val="006C4A36"/>
    <w:rsid w:val="006C4A3E"/>
    <w:rsid w:val="006C4A62"/>
    <w:rsid w:val="006C4A79"/>
    <w:rsid w:val="006C4AAD"/>
    <w:rsid w:val="006C4AB0"/>
    <w:rsid w:val="006C4ACC"/>
    <w:rsid w:val="006C4AE3"/>
    <w:rsid w:val="006C4B0E"/>
    <w:rsid w:val="006C4B14"/>
    <w:rsid w:val="006C4B9E"/>
    <w:rsid w:val="006C4B9F"/>
    <w:rsid w:val="006C4BD5"/>
    <w:rsid w:val="006C4BDF"/>
    <w:rsid w:val="006C4BEE"/>
    <w:rsid w:val="006C4C10"/>
    <w:rsid w:val="006C4C20"/>
    <w:rsid w:val="006C4C2D"/>
    <w:rsid w:val="006C4C47"/>
    <w:rsid w:val="006C4C82"/>
    <w:rsid w:val="006C4CB8"/>
    <w:rsid w:val="006C4CE5"/>
    <w:rsid w:val="006C4CEC"/>
    <w:rsid w:val="006C4CF3"/>
    <w:rsid w:val="006C4CF7"/>
    <w:rsid w:val="006C4CFB"/>
    <w:rsid w:val="006C4D17"/>
    <w:rsid w:val="006C4D2B"/>
    <w:rsid w:val="006C4D32"/>
    <w:rsid w:val="006C4D37"/>
    <w:rsid w:val="006C4D44"/>
    <w:rsid w:val="006C4D59"/>
    <w:rsid w:val="006C4D76"/>
    <w:rsid w:val="006C4DA9"/>
    <w:rsid w:val="006C4DEF"/>
    <w:rsid w:val="006C4E95"/>
    <w:rsid w:val="006C4ED3"/>
    <w:rsid w:val="006C4EDF"/>
    <w:rsid w:val="006C4F3D"/>
    <w:rsid w:val="006C4F3E"/>
    <w:rsid w:val="006C4F43"/>
    <w:rsid w:val="006C4F51"/>
    <w:rsid w:val="006C4F60"/>
    <w:rsid w:val="006C4FE6"/>
    <w:rsid w:val="006C5021"/>
    <w:rsid w:val="006C5026"/>
    <w:rsid w:val="006C503D"/>
    <w:rsid w:val="006C5041"/>
    <w:rsid w:val="006C506E"/>
    <w:rsid w:val="006C5072"/>
    <w:rsid w:val="006C50AC"/>
    <w:rsid w:val="006C511B"/>
    <w:rsid w:val="006C5134"/>
    <w:rsid w:val="006C5184"/>
    <w:rsid w:val="006C519B"/>
    <w:rsid w:val="006C51EC"/>
    <w:rsid w:val="006C51F1"/>
    <w:rsid w:val="006C51FE"/>
    <w:rsid w:val="006C5215"/>
    <w:rsid w:val="006C523D"/>
    <w:rsid w:val="006C5242"/>
    <w:rsid w:val="006C52AC"/>
    <w:rsid w:val="006C52B6"/>
    <w:rsid w:val="006C52DB"/>
    <w:rsid w:val="006C52E9"/>
    <w:rsid w:val="006C530C"/>
    <w:rsid w:val="006C531D"/>
    <w:rsid w:val="006C5329"/>
    <w:rsid w:val="006C5361"/>
    <w:rsid w:val="006C5367"/>
    <w:rsid w:val="006C5389"/>
    <w:rsid w:val="006C5398"/>
    <w:rsid w:val="006C53C1"/>
    <w:rsid w:val="006C53F9"/>
    <w:rsid w:val="006C5411"/>
    <w:rsid w:val="006C543D"/>
    <w:rsid w:val="006C5481"/>
    <w:rsid w:val="006C549B"/>
    <w:rsid w:val="006C54B1"/>
    <w:rsid w:val="006C54FE"/>
    <w:rsid w:val="006C5549"/>
    <w:rsid w:val="006C554D"/>
    <w:rsid w:val="006C558C"/>
    <w:rsid w:val="006C559B"/>
    <w:rsid w:val="006C55E6"/>
    <w:rsid w:val="006C5612"/>
    <w:rsid w:val="006C5614"/>
    <w:rsid w:val="006C56AF"/>
    <w:rsid w:val="006C56B9"/>
    <w:rsid w:val="006C576E"/>
    <w:rsid w:val="006C5778"/>
    <w:rsid w:val="006C57A8"/>
    <w:rsid w:val="006C57AB"/>
    <w:rsid w:val="006C57C9"/>
    <w:rsid w:val="006C57EB"/>
    <w:rsid w:val="006C580C"/>
    <w:rsid w:val="006C5810"/>
    <w:rsid w:val="006C582C"/>
    <w:rsid w:val="006C582D"/>
    <w:rsid w:val="006C583F"/>
    <w:rsid w:val="006C588F"/>
    <w:rsid w:val="006C58DC"/>
    <w:rsid w:val="006C58F0"/>
    <w:rsid w:val="006C5903"/>
    <w:rsid w:val="006C5963"/>
    <w:rsid w:val="006C597A"/>
    <w:rsid w:val="006C59A5"/>
    <w:rsid w:val="006C59C4"/>
    <w:rsid w:val="006C59E1"/>
    <w:rsid w:val="006C59E4"/>
    <w:rsid w:val="006C59F0"/>
    <w:rsid w:val="006C5A27"/>
    <w:rsid w:val="006C5A52"/>
    <w:rsid w:val="006C5A61"/>
    <w:rsid w:val="006C5A63"/>
    <w:rsid w:val="006C5A71"/>
    <w:rsid w:val="006C5A8C"/>
    <w:rsid w:val="006C5B19"/>
    <w:rsid w:val="006C5B34"/>
    <w:rsid w:val="006C5B7E"/>
    <w:rsid w:val="006C5BCD"/>
    <w:rsid w:val="006C5BDC"/>
    <w:rsid w:val="006C5BDE"/>
    <w:rsid w:val="006C5BF3"/>
    <w:rsid w:val="006C5C3E"/>
    <w:rsid w:val="006C5C43"/>
    <w:rsid w:val="006C5CD6"/>
    <w:rsid w:val="006C5CDA"/>
    <w:rsid w:val="006C5CF6"/>
    <w:rsid w:val="006C5D3C"/>
    <w:rsid w:val="006C5D47"/>
    <w:rsid w:val="006C5D4A"/>
    <w:rsid w:val="006C5D66"/>
    <w:rsid w:val="006C5D68"/>
    <w:rsid w:val="006C5D80"/>
    <w:rsid w:val="006C5DFB"/>
    <w:rsid w:val="006C5E1E"/>
    <w:rsid w:val="006C5E2B"/>
    <w:rsid w:val="006C5E2C"/>
    <w:rsid w:val="006C5E47"/>
    <w:rsid w:val="006C5E9A"/>
    <w:rsid w:val="006C5EA5"/>
    <w:rsid w:val="006C5EC0"/>
    <w:rsid w:val="006C5ECC"/>
    <w:rsid w:val="006C5ECD"/>
    <w:rsid w:val="006C5EE4"/>
    <w:rsid w:val="006C5EE9"/>
    <w:rsid w:val="006C5F51"/>
    <w:rsid w:val="006C5FB5"/>
    <w:rsid w:val="006C5FDA"/>
    <w:rsid w:val="006C5FE5"/>
    <w:rsid w:val="006C6009"/>
    <w:rsid w:val="006C6102"/>
    <w:rsid w:val="006C6109"/>
    <w:rsid w:val="006C6111"/>
    <w:rsid w:val="006C612F"/>
    <w:rsid w:val="006C6137"/>
    <w:rsid w:val="006C613F"/>
    <w:rsid w:val="006C6140"/>
    <w:rsid w:val="006C6153"/>
    <w:rsid w:val="006C615B"/>
    <w:rsid w:val="006C6165"/>
    <w:rsid w:val="006C6219"/>
    <w:rsid w:val="006C626D"/>
    <w:rsid w:val="006C6276"/>
    <w:rsid w:val="006C6282"/>
    <w:rsid w:val="006C6285"/>
    <w:rsid w:val="006C62C7"/>
    <w:rsid w:val="006C6362"/>
    <w:rsid w:val="006C6367"/>
    <w:rsid w:val="006C6368"/>
    <w:rsid w:val="006C636E"/>
    <w:rsid w:val="006C63F1"/>
    <w:rsid w:val="006C63FE"/>
    <w:rsid w:val="006C63FF"/>
    <w:rsid w:val="006C6458"/>
    <w:rsid w:val="006C6470"/>
    <w:rsid w:val="006C6476"/>
    <w:rsid w:val="006C64E4"/>
    <w:rsid w:val="006C6537"/>
    <w:rsid w:val="006C6539"/>
    <w:rsid w:val="006C6595"/>
    <w:rsid w:val="006C65F3"/>
    <w:rsid w:val="006C6605"/>
    <w:rsid w:val="006C663B"/>
    <w:rsid w:val="006C6642"/>
    <w:rsid w:val="006C6663"/>
    <w:rsid w:val="006C66C2"/>
    <w:rsid w:val="006C66EF"/>
    <w:rsid w:val="006C66F3"/>
    <w:rsid w:val="006C6701"/>
    <w:rsid w:val="006C670E"/>
    <w:rsid w:val="006C678E"/>
    <w:rsid w:val="006C67AC"/>
    <w:rsid w:val="006C67EF"/>
    <w:rsid w:val="006C681A"/>
    <w:rsid w:val="006C6844"/>
    <w:rsid w:val="006C6858"/>
    <w:rsid w:val="006C6864"/>
    <w:rsid w:val="006C6928"/>
    <w:rsid w:val="006C6944"/>
    <w:rsid w:val="006C6962"/>
    <w:rsid w:val="006C697C"/>
    <w:rsid w:val="006C69D2"/>
    <w:rsid w:val="006C6A26"/>
    <w:rsid w:val="006C6A9B"/>
    <w:rsid w:val="006C6B10"/>
    <w:rsid w:val="006C6B20"/>
    <w:rsid w:val="006C6B49"/>
    <w:rsid w:val="006C6B74"/>
    <w:rsid w:val="006C6BF8"/>
    <w:rsid w:val="006C6C1B"/>
    <w:rsid w:val="006C6C2B"/>
    <w:rsid w:val="006C6C31"/>
    <w:rsid w:val="006C6C82"/>
    <w:rsid w:val="006C6CC7"/>
    <w:rsid w:val="006C6CF9"/>
    <w:rsid w:val="006C6D18"/>
    <w:rsid w:val="006C6D1B"/>
    <w:rsid w:val="006C6D4A"/>
    <w:rsid w:val="006C6D66"/>
    <w:rsid w:val="006C6DA4"/>
    <w:rsid w:val="006C6DDD"/>
    <w:rsid w:val="006C6DFD"/>
    <w:rsid w:val="006C6E14"/>
    <w:rsid w:val="006C6E21"/>
    <w:rsid w:val="006C6E32"/>
    <w:rsid w:val="006C6E3E"/>
    <w:rsid w:val="006C6E5D"/>
    <w:rsid w:val="006C6E77"/>
    <w:rsid w:val="006C6ECB"/>
    <w:rsid w:val="006C6EEC"/>
    <w:rsid w:val="006C6F3A"/>
    <w:rsid w:val="006C6F47"/>
    <w:rsid w:val="006C6F56"/>
    <w:rsid w:val="006C6F6E"/>
    <w:rsid w:val="006C6F8A"/>
    <w:rsid w:val="006C6FB9"/>
    <w:rsid w:val="006C6FD1"/>
    <w:rsid w:val="006C704F"/>
    <w:rsid w:val="006C708C"/>
    <w:rsid w:val="006C709A"/>
    <w:rsid w:val="006C70A0"/>
    <w:rsid w:val="006C70D0"/>
    <w:rsid w:val="006C70F0"/>
    <w:rsid w:val="006C70FB"/>
    <w:rsid w:val="006C716D"/>
    <w:rsid w:val="006C717C"/>
    <w:rsid w:val="006C7198"/>
    <w:rsid w:val="006C71D1"/>
    <w:rsid w:val="006C7213"/>
    <w:rsid w:val="006C7244"/>
    <w:rsid w:val="006C7252"/>
    <w:rsid w:val="006C725B"/>
    <w:rsid w:val="006C72AB"/>
    <w:rsid w:val="006C72CD"/>
    <w:rsid w:val="006C72D0"/>
    <w:rsid w:val="006C72E3"/>
    <w:rsid w:val="006C72EE"/>
    <w:rsid w:val="006C72F0"/>
    <w:rsid w:val="006C72FF"/>
    <w:rsid w:val="006C732F"/>
    <w:rsid w:val="006C7340"/>
    <w:rsid w:val="006C734B"/>
    <w:rsid w:val="006C7368"/>
    <w:rsid w:val="006C73A6"/>
    <w:rsid w:val="006C73AB"/>
    <w:rsid w:val="006C73B0"/>
    <w:rsid w:val="006C73D3"/>
    <w:rsid w:val="006C73F8"/>
    <w:rsid w:val="006C7426"/>
    <w:rsid w:val="006C7437"/>
    <w:rsid w:val="006C743F"/>
    <w:rsid w:val="006C7463"/>
    <w:rsid w:val="006C7478"/>
    <w:rsid w:val="006C747E"/>
    <w:rsid w:val="006C7484"/>
    <w:rsid w:val="006C74C2"/>
    <w:rsid w:val="006C74FE"/>
    <w:rsid w:val="006C7529"/>
    <w:rsid w:val="006C7569"/>
    <w:rsid w:val="006C7596"/>
    <w:rsid w:val="006C7597"/>
    <w:rsid w:val="006C75C6"/>
    <w:rsid w:val="006C7626"/>
    <w:rsid w:val="006C765E"/>
    <w:rsid w:val="006C76C9"/>
    <w:rsid w:val="006C76F8"/>
    <w:rsid w:val="006C772D"/>
    <w:rsid w:val="006C776D"/>
    <w:rsid w:val="006C77F1"/>
    <w:rsid w:val="006C77F3"/>
    <w:rsid w:val="006C7859"/>
    <w:rsid w:val="006C7896"/>
    <w:rsid w:val="006C7898"/>
    <w:rsid w:val="006C78B7"/>
    <w:rsid w:val="006C78CA"/>
    <w:rsid w:val="006C78D3"/>
    <w:rsid w:val="006C78D8"/>
    <w:rsid w:val="006C792F"/>
    <w:rsid w:val="006C7940"/>
    <w:rsid w:val="006C796B"/>
    <w:rsid w:val="006C7974"/>
    <w:rsid w:val="006C7980"/>
    <w:rsid w:val="006C79A9"/>
    <w:rsid w:val="006C79D7"/>
    <w:rsid w:val="006C79DB"/>
    <w:rsid w:val="006C7A0C"/>
    <w:rsid w:val="006C7A1A"/>
    <w:rsid w:val="006C7A48"/>
    <w:rsid w:val="006C7AB9"/>
    <w:rsid w:val="006C7ABD"/>
    <w:rsid w:val="006C7AC3"/>
    <w:rsid w:val="006C7AED"/>
    <w:rsid w:val="006C7AEE"/>
    <w:rsid w:val="006C7B0E"/>
    <w:rsid w:val="006C7B9B"/>
    <w:rsid w:val="006C7B9E"/>
    <w:rsid w:val="006C7BA8"/>
    <w:rsid w:val="006C7BE0"/>
    <w:rsid w:val="006C7BF3"/>
    <w:rsid w:val="006C7C2A"/>
    <w:rsid w:val="006C7C2B"/>
    <w:rsid w:val="006C7C74"/>
    <w:rsid w:val="006C7C82"/>
    <w:rsid w:val="006C7C99"/>
    <w:rsid w:val="006C7CAD"/>
    <w:rsid w:val="006C7CC8"/>
    <w:rsid w:val="006C7CE7"/>
    <w:rsid w:val="006C7CE9"/>
    <w:rsid w:val="006C7D12"/>
    <w:rsid w:val="006C7D3B"/>
    <w:rsid w:val="006C7DB7"/>
    <w:rsid w:val="006C7DD0"/>
    <w:rsid w:val="006C7E0B"/>
    <w:rsid w:val="006C7E35"/>
    <w:rsid w:val="006C7E40"/>
    <w:rsid w:val="006C7E4F"/>
    <w:rsid w:val="006C7E5E"/>
    <w:rsid w:val="006C7E6C"/>
    <w:rsid w:val="006C7E71"/>
    <w:rsid w:val="006C7E72"/>
    <w:rsid w:val="006C7EA2"/>
    <w:rsid w:val="006C7EA6"/>
    <w:rsid w:val="006C7EBC"/>
    <w:rsid w:val="006C7EC3"/>
    <w:rsid w:val="006C7ED2"/>
    <w:rsid w:val="006C7EEF"/>
    <w:rsid w:val="006C7F16"/>
    <w:rsid w:val="006C7F17"/>
    <w:rsid w:val="006C7F35"/>
    <w:rsid w:val="006C7F3B"/>
    <w:rsid w:val="006C7F3D"/>
    <w:rsid w:val="006C7F51"/>
    <w:rsid w:val="006C7F54"/>
    <w:rsid w:val="006C7F5D"/>
    <w:rsid w:val="006C7F5F"/>
    <w:rsid w:val="006C7F70"/>
    <w:rsid w:val="006C7F75"/>
    <w:rsid w:val="006C7F7A"/>
    <w:rsid w:val="006C7FA8"/>
    <w:rsid w:val="006D0018"/>
    <w:rsid w:val="006D0038"/>
    <w:rsid w:val="006D003A"/>
    <w:rsid w:val="006D009B"/>
    <w:rsid w:val="006D00C6"/>
    <w:rsid w:val="006D00E7"/>
    <w:rsid w:val="006D0112"/>
    <w:rsid w:val="006D013D"/>
    <w:rsid w:val="006D016F"/>
    <w:rsid w:val="006D017E"/>
    <w:rsid w:val="006D018E"/>
    <w:rsid w:val="006D018F"/>
    <w:rsid w:val="006D0193"/>
    <w:rsid w:val="006D01AA"/>
    <w:rsid w:val="006D01B6"/>
    <w:rsid w:val="006D01DA"/>
    <w:rsid w:val="006D01F7"/>
    <w:rsid w:val="006D0206"/>
    <w:rsid w:val="006D022F"/>
    <w:rsid w:val="006D0233"/>
    <w:rsid w:val="006D023D"/>
    <w:rsid w:val="006D0270"/>
    <w:rsid w:val="006D0274"/>
    <w:rsid w:val="006D028F"/>
    <w:rsid w:val="006D02A7"/>
    <w:rsid w:val="006D02AA"/>
    <w:rsid w:val="006D02CB"/>
    <w:rsid w:val="006D02F7"/>
    <w:rsid w:val="006D0321"/>
    <w:rsid w:val="006D0349"/>
    <w:rsid w:val="006D0360"/>
    <w:rsid w:val="006D0403"/>
    <w:rsid w:val="006D0420"/>
    <w:rsid w:val="006D0424"/>
    <w:rsid w:val="006D0497"/>
    <w:rsid w:val="006D04AD"/>
    <w:rsid w:val="006D04E8"/>
    <w:rsid w:val="006D0510"/>
    <w:rsid w:val="006D0543"/>
    <w:rsid w:val="006D0553"/>
    <w:rsid w:val="006D0588"/>
    <w:rsid w:val="006D05D9"/>
    <w:rsid w:val="006D05F6"/>
    <w:rsid w:val="006D060B"/>
    <w:rsid w:val="006D060C"/>
    <w:rsid w:val="006D0650"/>
    <w:rsid w:val="006D0662"/>
    <w:rsid w:val="006D0665"/>
    <w:rsid w:val="006D06DB"/>
    <w:rsid w:val="006D072C"/>
    <w:rsid w:val="006D0769"/>
    <w:rsid w:val="006D0776"/>
    <w:rsid w:val="006D078D"/>
    <w:rsid w:val="006D07C9"/>
    <w:rsid w:val="006D084F"/>
    <w:rsid w:val="006D0864"/>
    <w:rsid w:val="006D086D"/>
    <w:rsid w:val="006D089E"/>
    <w:rsid w:val="006D08C5"/>
    <w:rsid w:val="006D08D0"/>
    <w:rsid w:val="006D0928"/>
    <w:rsid w:val="006D0935"/>
    <w:rsid w:val="006D093F"/>
    <w:rsid w:val="006D0956"/>
    <w:rsid w:val="006D0960"/>
    <w:rsid w:val="006D09BF"/>
    <w:rsid w:val="006D09E6"/>
    <w:rsid w:val="006D09FE"/>
    <w:rsid w:val="006D0A0C"/>
    <w:rsid w:val="006D0A16"/>
    <w:rsid w:val="006D0A54"/>
    <w:rsid w:val="006D0A73"/>
    <w:rsid w:val="006D0AA8"/>
    <w:rsid w:val="006D0AB4"/>
    <w:rsid w:val="006D0AB5"/>
    <w:rsid w:val="006D0ACE"/>
    <w:rsid w:val="006D0ACF"/>
    <w:rsid w:val="006D0AFE"/>
    <w:rsid w:val="006D0B3A"/>
    <w:rsid w:val="006D0B44"/>
    <w:rsid w:val="006D0B8D"/>
    <w:rsid w:val="006D0C11"/>
    <w:rsid w:val="006D0C2A"/>
    <w:rsid w:val="006D0C51"/>
    <w:rsid w:val="006D0C6C"/>
    <w:rsid w:val="006D0CA4"/>
    <w:rsid w:val="006D0CF4"/>
    <w:rsid w:val="006D0CFB"/>
    <w:rsid w:val="006D0D17"/>
    <w:rsid w:val="006D0D2A"/>
    <w:rsid w:val="006D0D49"/>
    <w:rsid w:val="006D0D62"/>
    <w:rsid w:val="006D0D88"/>
    <w:rsid w:val="006D0DC8"/>
    <w:rsid w:val="006D0DD0"/>
    <w:rsid w:val="006D0DE4"/>
    <w:rsid w:val="006D0E17"/>
    <w:rsid w:val="006D0E1C"/>
    <w:rsid w:val="006D0E43"/>
    <w:rsid w:val="006D0E90"/>
    <w:rsid w:val="006D0E92"/>
    <w:rsid w:val="006D0EA2"/>
    <w:rsid w:val="006D0EC8"/>
    <w:rsid w:val="006D0ECA"/>
    <w:rsid w:val="006D0ED8"/>
    <w:rsid w:val="006D0F01"/>
    <w:rsid w:val="006D0F4E"/>
    <w:rsid w:val="006D0F8D"/>
    <w:rsid w:val="006D0F97"/>
    <w:rsid w:val="006D0FA6"/>
    <w:rsid w:val="006D0FBB"/>
    <w:rsid w:val="006D0FC7"/>
    <w:rsid w:val="006D1012"/>
    <w:rsid w:val="006D1021"/>
    <w:rsid w:val="006D1032"/>
    <w:rsid w:val="006D107A"/>
    <w:rsid w:val="006D10BF"/>
    <w:rsid w:val="006D1123"/>
    <w:rsid w:val="006D112A"/>
    <w:rsid w:val="006D1139"/>
    <w:rsid w:val="006D113D"/>
    <w:rsid w:val="006D1151"/>
    <w:rsid w:val="006D1156"/>
    <w:rsid w:val="006D11D4"/>
    <w:rsid w:val="006D1218"/>
    <w:rsid w:val="006D121D"/>
    <w:rsid w:val="006D1234"/>
    <w:rsid w:val="006D1272"/>
    <w:rsid w:val="006D12EC"/>
    <w:rsid w:val="006D1300"/>
    <w:rsid w:val="006D131D"/>
    <w:rsid w:val="006D1348"/>
    <w:rsid w:val="006D13CF"/>
    <w:rsid w:val="006D1410"/>
    <w:rsid w:val="006D146E"/>
    <w:rsid w:val="006D147C"/>
    <w:rsid w:val="006D149C"/>
    <w:rsid w:val="006D14B6"/>
    <w:rsid w:val="006D1578"/>
    <w:rsid w:val="006D158E"/>
    <w:rsid w:val="006D1595"/>
    <w:rsid w:val="006D15CF"/>
    <w:rsid w:val="006D15D8"/>
    <w:rsid w:val="006D162F"/>
    <w:rsid w:val="006D1639"/>
    <w:rsid w:val="006D163E"/>
    <w:rsid w:val="006D165D"/>
    <w:rsid w:val="006D167B"/>
    <w:rsid w:val="006D16FE"/>
    <w:rsid w:val="006D171C"/>
    <w:rsid w:val="006D172F"/>
    <w:rsid w:val="006D1740"/>
    <w:rsid w:val="006D177F"/>
    <w:rsid w:val="006D1790"/>
    <w:rsid w:val="006D180B"/>
    <w:rsid w:val="006D18A1"/>
    <w:rsid w:val="006D18B3"/>
    <w:rsid w:val="006D18C2"/>
    <w:rsid w:val="006D18D6"/>
    <w:rsid w:val="006D191E"/>
    <w:rsid w:val="006D1925"/>
    <w:rsid w:val="006D192E"/>
    <w:rsid w:val="006D1940"/>
    <w:rsid w:val="006D1953"/>
    <w:rsid w:val="006D1971"/>
    <w:rsid w:val="006D19D6"/>
    <w:rsid w:val="006D1A0E"/>
    <w:rsid w:val="006D1A33"/>
    <w:rsid w:val="006D1A3B"/>
    <w:rsid w:val="006D1AB1"/>
    <w:rsid w:val="006D1AC1"/>
    <w:rsid w:val="006D1B39"/>
    <w:rsid w:val="006D1B60"/>
    <w:rsid w:val="006D1B73"/>
    <w:rsid w:val="006D1B7C"/>
    <w:rsid w:val="006D1B9A"/>
    <w:rsid w:val="006D1B9F"/>
    <w:rsid w:val="006D1BC8"/>
    <w:rsid w:val="006D1BEB"/>
    <w:rsid w:val="006D1BFE"/>
    <w:rsid w:val="006D1C47"/>
    <w:rsid w:val="006D1C79"/>
    <w:rsid w:val="006D1C9C"/>
    <w:rsid w:val="006D1CFB"/>
    <w:rsid w:val="006D1D03"/>
    <w:rsid w:val="006D1D24"/>
    <w:rsid w:val="006D1D71"/>
    <w:rsid w:val="006D1D77"/>
    <w:rsid w:val="006D1E1B"/>
    <w:rsid w:val="006D1E83"/>
    <w:rsid w:val="006D1E88"/>
    <w:rsid w:val="006D1E89"/>
    <w:rsid w:val="006D1E8A"/>
    <w:rsid w:val="006D1E94"/>
    <w:rsid w:val="006D1EA6"/>
    <w:rsid w:val="006D1EBA"/>
    <w:rsid w:val="006D1F2F"/>
    <w:rsid w:val="006D1F34"/>
    <w:rsid w:val="006D1F9B"/>
    <w:rsid w:val="006D1FEC"/>
    <w:rsid w:val="006D204C"/>
    <w:rsid w:val="006D2052"/>
    <w:rsid w:val="006D2082"/>
    <w:rsid w:val="006D2097"/>
    <w:rsid w:val="006D20B7"/>
    <w:rsid w:val="006D20BC"/>
    <w:rsid w:val="006D20D3"/>
    <w:rsid w:val="006D2104"/>
    <w:rsid w:val="006D210E"/>
    <w:rsid w:val="006D2133"/>
    <w:rsid w:val="006D217E"/>
    <w:rsid w:val="006D21F0"/>
    <w:rsid w:val="006D21F3"/>
    <w:rsid w:val="006D21FF"/>
    <w:rsid w:val="006D224C"/>
    <w:rsid w:val="006D2252"/>
    <w:rsid w:val="006D2268"/>
    <w:rsid w:val="006D227F"/>
    <w:rsid w:val="006D2282"/>
    <w:rsid w:val="006D2284"/>
    <w:rsid w:val="006D22B2"/>
    <w:rsid w:val="006D22B8"/>
    <w:rsid w:val="006D2308"/>
    <w:rsid w:val="006D2310"/>
    <w:rsid w:val="006D2317"/>
    <w:rsid w:val="006D2348"/>
    <w:rsid w:val="006D23BC"/>
    <w:rsid w:val="006D23CC"/>
    <w:rsid w:val="006D23D0"/>
    <w:rsid w:val="006D23D1"/>
    <w:rsid w:val="006D23EC"/>
    <w:rsid w:val="006D2423"/>
    <w:rsid w:val="006D2446"/>
    <w:rsid w:val="006D2451"/>
    <w:rsid w:val="006D2456"/>
    <w:rsid w:val="006D248A"/>
    <w:rsid w:val="006D2497"/>
    <w:rsid w:val="006D24B6"/>
    <w:rsid w:val="006D24B8"/>
    <w:rsid w:val="006D24CB"/>
    <w:rsid w:val="006D24F4"/>
    <w:rsid w:val="006D2507"/>
    <w:rsid w:val="006D253F"/>
    <w:rsid w:val="006D2553"/>
    <w:rsid w:val="006D255F"/>
    <w:rsid w:val="006D2584"/>
    <w:rsid w:val="006D25AC"/>
    <w:rsid w:val="006D25D1"/>
    <w:rsid w:val="006D25EA"/>
    <w:rsid w:val="006D2681"/>
    <w:rsid w:val="006D26D9"/>
    <w:rsid w:val="006D26F0"/>
    <w:rsid w:val="006D2700"/>
    <w:rsid w:val="006D2731"/>
    <w:rsid w:val="006D2756"/>
    <w:rsid w:val="006D27AA"/>
    <w:rsid w:val="006D27EA"/>
    <w:rsid w:val="006D27FA"/>
    <w:rsid w:val="006D2804"/>
    <w:rsid w:val="006D280E"/>
    <w:rsid w:val="006D2853"/>
    <w:rsid w:val="006D28DA"/>
    <w:rsid w:val="006D2926"/>
    <w:rsid w:val="006D2930"/>
    <w:rsid w:val="006D294C"/>
    <w:rsid w:val="006D296A"/>
    <w:rsid w:val="006D297A"/>
    <w:rsid w:val="006D2994"/>
    <w:rsid w:val="006D29DA"/>
    <w:rsid w:val="006D2A20"/>
    <w:rsid w:val="006D2A28"/>
    <w:rsid w:val="006D2A31"/>
    <w:rsid w:val="006D2A4A"/>
    <w:rsid w:val="006D2A74"/>
    <w:rsid w:val="006D2A96"/>
    <w:rsid w:val="006D2AD9"/>
    <w:rsid w:val="006D2AED"/>
    <w:rsid w:val="006D2B21"/>
    <w:rsid w:val="006D2B56"/>
    <w:rsid w:val="006D2B62"/>
    <w:rsid w:val="006D2B74"/>
    <w:rsid w:val="006D2BC5"/>
    <w:rsid w:val="006D2BC7"/>
    <w:rsid w:val="006D2BCC"/>
    <w:rsid w:val="006D2BD6"/>
    <w:rsid w:val="006D2C34"/>
    <w:rsid w:val="006D2C40"/>
    <w:rsid w:val="006D2C45"/>
    <w:rsid w:val="006D2C55"/>
    <w:rsid w:val="006D2C66"/>
    <w:rsid w:val="006D2C98"/>
    <w:rsid w:val="006D2CAA"/>
    <w:rsid w:val="006D2CBB"/>
    <w:rsid w:val="006D2CF3"/>
    <w:rsid w:val="006D2D02"/>
    <w:rsid w:val="006D2D08"/>
    <w:rsid w:val="006D2D4F"/>
    <w:rsid w:val="006D2D66"/>
    <w:rsid w:val="006D2D69"/>
    <w:rsid w:val="006D2D76"/>
    <w:rsid w:val="006D2DD8"/>
    <w:rsid w:val="006D2E61"/>
    <w:rsid w:val="006D2EAF"/>
    <w:rsid w:val="006D2F23"/>
    <w:rsid w:val="006D2F2E"/>
    <w:rsid w:val="006D2F42"/>
    <w:rsid w:val="006D2F62"/>
    <w:rsid w:val="006D2FB9"/>
    <w:rsid w:val="006D2FC2"/>
    <w:rsid w:val="006D2FC5"/>
    <w:rsid w:val="006D2FDF"/>
    <w:rsid w:val="006D3019"/>
    <w:rsid w:val="006D302C"/>
    <w:rsid w:val="006D3064"/>
    <w:rsid w:val="006D30B9"/>
    <w:rsid w:val="006D3167"/>
    <w:rsid w:val="006D31C9"/>
    <w:rsid w:val="006D31F1"/>
    <w:rsid w:val="006D31F3"/>
    <w:rsid w:val="006D3227"/>
    <w:rsid w:val="006D322D"/>
    <w:rsid w:val="006D3277"/>
    <w:rsid w:val="006D329A"/>
    <w:rsid w:val="006D32B3"/>
    <w:rsid w:val="006D331E"/>
    <w:rsid w:val="006D3347"/>
    <w:rsid w:val="006D336C"/>
    <w:rsid w:val="006D33B9"/>
    <w:rsid w:val="006D33F6"/>
    <w:rsid w:val="006D3408"/>
    <w:rsid w:val="006D340D"/>
    <w:rsid w:val="006D341D"/>
    <w:rsid w:val="006D3423"/>
    <w:rsid w:val="006D3436"/>
    <w:rsid w:val="006D343A"/>
    <w:rsid w:val="006D3446"/>
    <w:rsid w:val="006D344C"/>
    <w:rsid w:val="006D347D"/>
    <w:rsid w:val="006D34BC"/>
    <w:rsid w:val="006D34BD"/>
    <w:rsid w:val="006D34C1"/>
    <w:rsid w:val="006D34D7"/>
    <w:rsid w:val="006D34E0"/>
    <w:rsid w:val="006D3546"/>
    <w:rsid w:val="006D3547"/>
    <w:rsid w:val="006D354B"/>
    <w:rsid w:val="006D35A0"/>
    <w:rsid w:val="006D35D2"/>
    <w:rsid w:val="006D35EC"/>
    <w:rsid w:val="006D35F8"/>
    <w:rsid w:val="006D3618"/>
    <w:rsid w:val="006D3626"/>
    <w:rsid w:val="006D3653"/>
    <w:rsid w:val="006D366F"/>
    <w:rsid w:val="006D367A"/>
    <w:rsid w:val="006D36A6"/>
    <w:rsid w:val="006D36A7"/>
    <w:rsid w:val="006D36F3"/>
    <w:rsid w:val="006D3704"/>
    <w:rsid w:val="006D3719"/>
    <w:rsid w:val="006D373D"/>
    <w:rsid w:val="006D37A4"/>
    <w:rsid w:val="006D37D9"/>
    <w:rsid w:val="006D3802"/>
    <w:rsid w:val="006D3804"/>
    <w:rsid w:val="006D3805"/>
    <w:rsid w:val="006D381E"/>
    <w:rsid w:val="006D3821"/>
    <w:rsid w:val="006D383D"/>
    <w:rsid w:val="006D3872"/>
    <w:rsid w:val="006D387D"/>
    <w:rsid w:val="006D38A7"/>
    <w:rsid w:val="006D38B4"/>
    <w:rsid w:val="006D393E"/>
    <w:rsid w:val="006D394A"/>
    <w:rsid w:val="006D3966"/>
    <w:rsid w:val="006D3981"/>
    <w:rsid w:val="006D3982"/>
    <w:rsid w:val="006D39A5"/>
    <w:rsid w:val="006D39D5"/>
    <w:rsid w:val="006D39E8"/>
    <w:rsid w:val="006D3AA1"/>
    <w:rsid w:val="006D3B33"/>
    <w:rsid w:val="006D3B35"/>
    <w:rsid w:val="006D3B4A"/>
    <w:rsid w:val="006D3B58"/>
    <w:rsid w:val="006D3B69"/>
    <w:rsid w:val="006D3B96"/>
    <w:rsid w:val="006D3B97"/>
    <w:rsid w:val="006D3BA4"/>
    <w:rsid w:val="006D3BB9"/>
    <w:rsid w:val="006D3BC4"/>
    <w:rsid w:val="006D3BC6"/>
    <w:rsid w:val="006D3BCF"/>
    <w:rsid w:val="006D3BE6"/>
    <w:rsid w:val="006D3BFE"/>
    <w:rsid w:val="006D3C0E"/>
    <w:rsid w:val="006D3C1D"/>
    <w:rsid w:val="006D3C5E"/>
    <w:rsid w:val="006D3C8D"/>
    <w:rsid w:val="006D3CCB"/>
    <w:rsid w:val="006D3CF8"/>
    <w:rsid w:val="006D3D47"/>
    <w:rsid w:val="006D3D60"/>
    <w:rsid w:val="006D3D96"/>
    <w:rsid w:val="006D3DAD"/>
    <w:rsid w:val="006D3DFE"/>
    <w:rsid w:val="006D3E0E"/>
    <w:rsid w:val="006D3E76"/>
    <w:rsid w:val="006D3EB4"/>
    <w:rsid w:val="006D3EE3"/>
    <w:rsid w:val="006D3F42"/>
    <w:rsid w:val="006D3F78"/>
    <w:rsid w:val="006D3F81"/>
    <w:rsid w:val="006D3F88"/>
    <w:rsid w:val="006D3FBC"/>
    <w:rsid w:val="006D3FBE"/>
    <w:rsid w:val="006D3FC1"/>
    <w:rsid w:val="006D3FE7"/>
    <w:rsid w:val="006D3FF1"/>
    <w:rsid w:val="006D3FFF"/>
    <w:rsid w:val="006D4018"/>
    <w:rsid w:val="006D402C"/>
    <w:rsid w:val="006D40A3"/>
    <w:rsid w:val="006D40A9"/>
    <w:rsid w:val="006D40B6"/>
    <w:rsid w:val="006D40C2"/>
    <w:rsid w:val="006D40E8"/>
    <w:rsid w:val="006D40ED"/>
    <w:rsid w:val="006D414F"/>
    <w:rsid w:val="006D418D"/>
    <w:rsid w:val="006D41B1"/>
    <w:rsid w:val="006D41EB"/>
    <w:rsid w:val="006D41F4"/>
    <w:rsid w:val="006D421E"/>
    <w:rsid w:val="006D423B"/>
    <w:rsid w:val="006D424B"/>
    <w:rsid w:val="006D424E"/>
    <w:rsid w:val="006D4250"/>
    <w:rsid w:val="006D425D"/>
    <w:rsid w:val="006D4265"/>
    <w:rsid w:val="006D42D9"/>
    <w:rsid w:val="006D42EC"/>
    <w:rsid w:val="006D42FA"/>
    <w:rsid w:val="006D4360"/>
    <w:rsid w:val="006D43A9"/>
    <w:rsid w:val="006D4426"/>
    <w:rsid w:val="006D442C"/>
    <w:rsid w:val="006D446F"/>
    <w:rsid w:val="006D447A"/>
    <w:rsid w:val="006D44DC"/>
    <w:rsid w:val="006D4511"/>
    <w:rsid w:val="006D452A"/>
    <w:rsid w:val="006D4540"/>
    <w:rsid w:val="006D456C"/>
    <w:rsid w:val="006D458C"/>
    <w:rsid w:val="006D4590"/>
    <w:rsid w:val="006D4592"/>
    <w:rsid w:val="006D4639"/>
    <w:rsid w:val="006D4647"/>
    <w:rsid w:val="006D4673"/>
    <w:rsid w:val="006D4687"/>
    <w:rsid w:val="006D4697"/>
    <w:rsid w:val="006D46CF"/>
    <w:rsid w:val="006D46D6"/>
    <w:rsid w:val="006D46EF"/>
    <w:rsid w:val="006D4707"/>
    <w:rsid w:val="006D4724"/>
    <w:rsid w:val="006D4782"/>
    <w:rsid w:val="006D4799"/>
    <w:rsid w:val="006D47C3"/>
    <w:rsid w:val="006D47C5"/>
    <w:rsid w:val="006D47CC"/>
    <w:rsid w:val="006D47CD"/>
    <w:rsid w:val="006D4807"/>
    <w:rsid w:val="006D4810"/>
    <w:rsid w:val="006D4847"/>
    <w:rsid w:val="006D484A"/>
    <w:rsid w:val="006D489A"/>
    <w:rsid w:val="006D48A9"/>
    <w:rsid w:val="006D48D1"/>
    <w:rsid w:val="006D48E5"/>
    <w:rsid w:val="006D4957"/>
    <w:rsid w:val="006D4958"/>
    <w:rsid w:val="006D4960"/>
    <w:rsid w:val="006D4970"/>
    <w:rsid w:val="006D4983"/>
    <w:rsid w:val="006D4984"/>
    <w:rsid w:val="006D4A05"/>
    <w:rsid w:val="006D4A19"/>
    <w:rsid w:val="006D4A2B"/>
    <w:rsid w:val="006D4A56"/>
    <w:rsid w:val="006D4A96"/>
    <w:rsid w:val="006D4AC8"/>
    <w:rsid w:val="006D4AE3"/>
    <w:rsid w:val="006D4AFB"/>
    <w:rsid w:val="006D4B23"/>
    <w:rsid w:val="006D4B51"/>
    <w:rsid w:val="006D4B70"/>
    <w:rsid w:val="006D4BBF"/>
    <w:rsid w:val="006D4BC8"/>
    <w:rsid w:val="006D4C01"/>
    <w:rsid w:val="006D4C18"/>
    <w:rsid w:val="006D4C30"/>
    <w:rsid w:val="006D4C3F"/>
    <w:rsid w:val="006D4C44"/>
    <w:rsid w:val="006D4CE3"/>
    <w:rsid w:val="006D4D38"/>
    <w:rsid w:val="006D4D39"/>
    <w:rsid w:val="006D4D68"/>
    <w:rsid w:val="006D4D9C"/>
    <w:rsid w:val="006D4DB1"/>
    <w:rsid w:val="006D4DB4"/>
    <w:rsid w:val="006D4DC8"/>
    <w:rsid w:val="006D4E08"/>
    <w:rsid w:val="006D4E18"/>
    <w:rsid w:val="006D4E21"/>
    <w:rsid w:val="006D4E56"/>
    <w:rsid w:val="006D4E62"/>
    <w:rsid w:val="006D4E6F"/>
    <w:rsid w:val="006D4E78"/>
    <w:rsid w:val="006D4E8A"/>
    <w:rsid w:val="006D4ECA"/>
    <w:rsid w:val="006D4ED0"/>
    <w:rsid w:val="006D4EDF"/>
    <w:rsid w:val="006D4EED"/>
    <w:rsid w:val="006D4EF2"/>
    <w:rsid w:val="006D4F2D"/>
    <w:rsid w:val="006D4F2E"/>
    <w:rsid w:val="006D4FA3"/>
    <w:rsid w:val="006D4FB2"/>
    <w:rsid w:val="006D4FC8"/>
    <w:rsid w:val="006D4FF3"/>
    <w:rsid w:val="006D4FF6"/>
    <w:rsid w:val="006D5017"/>
    <w:rsid w:val="006D502A"/>
    <w:rsid w:val="006D5049"/>
    <w:rsid w:val="006D5065"/>
    <w:rsid w:val="006D50A8"/>
    <w:rsid w:val="006D50C9"/>
    <w:rsid w:val="006D50FC"/>
    <w:rsid w:val="006D510A"/>
    <w:rsid w:val="006D5116"/>
    <w:rsid w:val="006D5120"/>
    <w:rsid w:val="006D5161"/>
    <w:rsid w:val="006D516A"/>
    <w:rsid w:val="006D51A8"/>
    <w:rsid w:val="006D51B1"/>
    <w:rsid w:val="006D51B2"/>
    <w:rsid w:val="006D51F0"/>
    <w:rsid w:val="006D526A"/>
    <w:rsid w:val="006D528C"/>
    <w:rsid w:val="006D5290"/>
    <w:rsid w:val="006D5305"/>
    <w:rsid w:val="006D5325"/>
    <w:rsid w:val="006D5336"/>
    <w:rsid w:val="006D535B"/>
    <w:rsid w:val="006D53DC"/>
    <w:rsid w:val="006D5418"/>
    <w:rsid w:val="006D5424"/>
    <w:rsid w:val="006D5445"/>
    <w:rsid w:val="006D5451"/>
    <w:rsid w:val="006D545D"/>
    <w:rsid w:val="006D546B"/>
    <w:rsid w:val="006D5477"/>
    <w:rsid w:val="006D5496"/>
    <w:rsid w:val="006D54C6"/>
    <w:rsid w:val="006D54F7"/>
    <w:rsid w:val="006D5529"/>
    <w:rsid w:val="006D5536"/>
    <w:rsid w:val="006D5564"/>
    <w:rsid w:val="006D5593"/>
    <w:rsid w:val="006D55A6"/>
    <w:rsid w:val="006D55AC"/>
    <w:rsid w:val="006D55C5"/>
    <w:rsid w:val="006D55FA"/>
    <w:rsid w:val="006D5609"/>
    <w:rsid w:val="006D5611"/>
    <w:rsid w:val="006D5618"/>
    <w:rsid w:val="006D5699"/>
    <w:rsid w:val="006D56A1"/>
    <w:rsid w:val="006D56A3"/>
    <w:rsid w:val="006D56AD"/>
    <w:rsid w:val="006D5718"/>
    <w:rsid w:val="006D5750"/>
    <w:rsid w:val="006D5777"/>
    <w:rsid w:val="006D57CB"/>
    <w:rsid w:val="006D57DF"/>
    <w:rsid w:val="006D5804"/>
    <w:rsid w:val="006D5806"/>
    <w:rsid w:val="006D584B"/>
    <w:rsid w:val="006D5861"/>
    <w:rsid w:val="006D587A"/>
    <w:rsid w:val="006D5886"/>
    <w:rsid w:val="006D58E9"/>
    <w:rsid w:val="006D58F0"/>
    <w:rsid w:val="006D5918"/>
    <w:rsid w:val="006D59C9"/>
    <w:rsid w:val="006D59E9"/>
    <w:rsid w:val="006D5A03"/>
    <w:rsid w:val="006D5A1C"/>
    <w:rsid w:val="006D5A2B"/>
    <w:rsid w:val="006D5A3C"/>
    <w:rsid w:val="006D5A4D"/>
    <w:rsid w:val="006D5A7F"/>
    <w:rsid w:val="006D5B34"/>
    <w:rsid w:val="006D5B69"/>
    <w:rsid w:val="006D5B73"/>
    <w:rsid w:val="006D5B7D"/>
    <w:rsid w:val="006D5BC1"/>
    <w:rsid w:val="006D5BD1"/>
    <w:rsid w:val="006D5BDF"/>
    <w:rsid w:val="006D5BE4"/>
    <w:rsid w:val="006D5BEA"/>
    <w:rsid w:val="006D5C0E"/>
    <w:rsid w:val="006D5C1B"/>
    <w:rsid w:val="006D5C1E"/>
    <w:rsid w:val="006D5C46"/>
    <w:rsid w:val="006D5C90"/>
    <w:rsid w:val="006D5CC0"/>
    <w:rsid w:val="006D5D38"/>
    <w:rsid w:val="006D5DD5"/>
    <w:rsid w:val="006D5E3D"/>
    <w:rsid w:val="006D5E3E"/>
    <w:rsid w:val="006D5E74"/>
    <w:rsid w:val="006D5E93"/>
    <w:rsid w:val="006D5EC9"/>
    <w:rsid w:val="006D5EDF"/>
    <w:rsid w:val="006D5F1C"/>
    <w:rsid w:val="006D5F2E"/>
    <w:rsid w:val="006D5F30"/>
    <w:rsid w:val="006D5F3F"/>
    <w:rsid w:val="006D5F51"/>
    <w:rsid w:val="006D5FAF"/>
    <w:rsid w:val="006D5FD2"/>
    <w:rsid w:val="006D605B"/>
    <w:rsid w:val="006D605D"/>
    <w:rsid w:val="006D6069"/>
    <w:rsid w:val="006D60EC"/>
    <w:rsid w:val="006D60F5"/>
    <w:rsid w:val="006D60FA"/>
    <w:rsid w:val="006D611F"/>
    <w:rsid w:val="006D612D"/>
    <w:rsid w:val="006D613A"/>
    <w:rsid w:val="006D6146"/>
    <w:rsid w:val="006D6188"/>
    <w:rsid w:val="006D61AF"/>
    <w:rsid w:val="006D61C4"/>
    <w:rsid w:val="006D61C9"/>
    <w:rsid w:val="006D61FD"/>
    <w:rsid w:val="006D6213"/>
    <w:rsid w:val="006D6229"/>
    <w:rsid w:val="006D624B"/>
    <w:rsid w:val="006D6289"/>
    <w:rsid w:val="006D6296"/>
    <w:rsid w:val="006D62AA"/>
    <w:rsid w:val="006D62AF"/>
    <w:rsid w:val="006D62EF"/>
    <w:rsid w:val="006D633B"/>
    <w:rsid w:val="006D634F"/>
    <w:rsid w:val="006D6393"/>
    <w:rsid w:val="006D63D2"/>
    <w:rsid w:val="006D6401"/>
    <w:rsid w:val="006D6407"/>
    <w:rsid w:val="006D643A"/>
    <w:rsid w:val="006D645B"/>
    <w:rsid w:val="006D6468"/>
    <w:rsid w:val="006D647D"/>
    <w:rsid w:val="006D648B"/>
    <w:rsid w:val="006D6492"/>
    <w:rsid w:val="006D64B3"/>
    <w:rsid w:val="006D650B"/>
    <w:rsid w:val="006D6520"/>
    <w:rsid w:val="006D6532"/>
    <w:rsid w:val="006D6557"/>
    <w:rsid w:val="006D6582"/>
    <w:rsid w:val="006D65BA"/>
    <w:rsid w:val="006D65D0"/>
    <w:rsid w:val="006D65E0"/>
    <w:rsid w:val="006D6640"/>
    <w:rsid w:val="006D6657"/>
    <w:rsid w:val="006D6674"/>
    <w:rsid w:val="006D6698"/>
    <w:rsid w:val="006D6711"/>
    <w:rsid w:val="006D671E"/>
    <w:rsid w:val="006D6799"/>
    <w:rsid w:val="006D67A5"/>
    <w:rsid w:val="006D67BD"/>
    <w:rsid w:val="006D67E1"/>
    <w:rsid w:val="006D67E8"/>
    <w:rsid w:val="006D67F4"/>
    <w:rsid w:val="006D681C"/>
    <w:rsid w:val="006D6834"/>
    <w:rsid w:val="006D68AB"/>
    <w:rsid w:val="006D68C1"/>
    <w:rsid w:val="006D6928"/>
    <w:rsid w:val="006D692A"/>
    <w:rsid w:val="006D693F"/>
    <w:rsid w:val="006D6941"/>
    <w:rsid w:val="006D6944"/>
    <w:rsid w:val="006D6956"/>
    <w:rsid w:val="006D698A"/>
    <w:rsid w:val="006D69B7"/>
    <w:rsid w:val="006D69CC"/>
    <w:rsid w:val="006D69DB"/>
    <w:rsid w:val="006D69F7"/>
    <w:rsid w:val="006D6A3D"/>
    <w:rsid w:val="006D6AA1"/>
    <w:rsid w:val="006D6AA6"/>
    <w:rsid w:val="006D6ADA"/>
    <w:rsid w:val="006D6B43"/>
    <w:rsid w:val="006D6B5D"/>
    <w:rsid w:val="006D6B5F"/>
    <w:rsid w:val="006D6B92"/>
    <w:rsid w:val="006D6BF7"/>
    <w:rsid w:val="006D6C06"/>
    <w:rsid w:val="006D6C0F"/>
    <w:rsid w:val="006D6C2A"/>
    <w:rsid w:val="006D6C43"/>
    <w:rsid w:val="006D6C4E"/>
    <w:rsid w:val="006D6C56"/>
    <w:rsid w:val="006D6C5B"/>
    <w:rsid w:val="006D6C77"/>
    <w:rsid w:val="006D6C87"/>
    <w:rsid w:val="006D6CA3"/>
    <w:rsid w:val="006D6CAC"/>
    <w:rsid w:val="006D6CF6"/>
    <w:rsid w:val="006D6D3F"/>
    <w:rsid w:val="006D6D89"/>
    <w:rsid w:val="006D6D9E"/>
    <w:rsid w:val="006D6DAD"/>
    <w:rsid w:val="006D6DB2"/>
    <w:rsid w:val="006D6DD8"/>
    <w:rsid w:val="006D6DE8"/>
    <w:rsid w:val="006D6E38"/>
    <w:rsid w:val="006D6E81"/>
    <w:rsid w:val="006D6EF2"/>
    <w:rsid w:val="006D6F5C"/>
    <w:rsid w:val="006D6F8F"/>
    <w:rsid w:val="006D6F98"/>
    <w:rsid w:val="006D6FA0"/>
    <w:rsid w:val="006D7023"/>
    <w:rsid w:val="006D706F"/>
    <w:rsid w:val="006D7075"/>
    <w:rsid w:val="006D70B7"/>
    <w:rsid w:val="006D70C1"/>
    <w:rsid w:val="006D70C7"/>
    <w:rsid w:val="006D70E6"/>
    <w:rsid w:val="006D70FA"/>
    <w:rsid w:val="006D7136"/>
    <w:rsid w:val="006D715A"/>
    <w:rsid w:val="006D7168"/>
    <w:rsid w:val="006D71E1"/>
    <w:rsid w:val="006D71EA"/>
    <w:rsid w:val="006D7214"/>
    <w:rsid w:val="006D721D"/>
    <w:rsid w:val="006D7222"/>
    <w:rsid w:val="006D7234"/>
    <w:rsid w:val="006D7242"/>
    <w:rsid w:val="006D7256"/>
    <w:rsid w:val="006D727B"/>
    <w:rsid w:val="006D72BC"/>
    <w:rsid w:val="006D72E0"/>
    <w:rsid w:val="006D72F7"/>
    <w:rsid w:val="006D734A"/>
    <w:rsid w:val="006D73A4"/>
    <w:rsid w:val="006D73C8"/>
    <w:rsid w:val="006D73FC"/>
    <w:rsid w:val="006D7405"/>
    <w:rsid w:val="006D740F"/>
    <w:rsid w:val="006D7414"/>
    <w:rsid w:val="006D7438"/>
    <w:rsid w:val="006D7457"/>
    <w:rsid w:val="006D745E"/>
    <w:rsid w:val="006D752C"/>
    <w:rsid w:val="006D753D"/>
    <w:rsid w:val="006D753E"/>
    <w:rsid w:val="006D7546"/>
    <w:rsid w:val="006D7564"/>
    <w:rsid w:val="006D7566"/>
    <w:rsid w:val="006D75B3"/>
    <w:rsid w:val="006D75CC"/>
    <w:rsid w:val="006D75EB"/>
    <w:rsid w:val="006D7601"/>
    <w:rsid w:val="006D7627"/>
    <w:rsid w:val="006D7629"/>
    <w:rsid w:val="006D765D"/>
    <w:rsid w:val="006D765E"/>
    <w:rsid w:val="006D7671"/>
    <w:rsid w:val="006D768B"/>
    <w:rsid w:val="006D76AB"/>
    <w:rsid w:val="006D76F1"/>
    <w:rsid w:val="006D7713"/>
    <w:rsid w:val="006D771E"/>
    <w:rsid w:val="006D7742"/>
    <w:rsid w:val="006D774B"/>
    <w:rsid w:val="006D77AE"/>
    <w:rsid w:val="006D77E1"/>
    <w:rsid w:val="006D7807"/>
    <w:rsid w:val="006D7868"/>
    <w:rsid w:val="006D786F"/>
    <w:rsid w:val="006D7874"/>
    <w:rsid w:val="006D7887"/>
    <w:rsid w:val="006D78A3"/>
    <w:rsid w:val="006D78C8"/>
    <w:rsid w:val="006D78CA"/>
    <w:rsid w:val="006D78DB"/>
    <w:rsid w:val="006D78E4"/>
    <w:rsid w:val="006D790F"/>
    <w:rsid w:val="006D793C"/>
    <w:rsid w:val="006D793E"/>
    <w:rsid w:val="006D7996"/>
    <w:rsid w:val="006D79D3"/>
    <w:rsid w:val="006D79E1"/>
    <w:rsid w:val="006D7A23"/>
    <w:rsid w:val="006D7AA1"/>
    <w:rsid w:val="006D7ACD"/>
    <w:rsid w:val="006D7B13"/>
    <w:rsid w:val="006D7B22"/>
    <w:rsid w:val="006D7B25"/>
    <w:rsid w:val="006D7B5A"/>
    <w:rsid w:val="006D7B68"/>
    <w:rsid w:val="006D7B74"/>
    <w:rsid w:val="006D7BE8"/>
    <w:rsid w:val="006D7C05"/>
    <w:rsid w:val="006D7C24"/>
    <w:rsid w:val="006D7C5D"/>
    <w:rsid w:val="006D7C78"/>
    <w:rsid w:val="006D7C92"/>
    <w:rsid w:val="006D7C9F"/>
    <w:rsid w:val="006D7D1E"/>
    <w:rsid w:val="006D7D31"/>
    <w:rsid w:val="006D7D44"/>
    <w:rsid w:val="006D7D5A"/>
    <w:rsid w:val="006D7D7E"/>
    <w:rsid w:val="006D7D8F"/>
    <w:rsid w:val="006D7DAD"/>
    <w:rsid w:val="006D7DB3"/>
    <w:rsid w:val="006D7DC4"/>
    <w:rsid w:val="006D7DD1"/>
    <w:rsid w:val="006D7DD6"/>
    <w:rsid w:val="006D7E0A"/>
    <w:rsid w:val="006D7E16"/>
    <w:rsid w:val="006D7E78"/>
    <w:rsid w:val="006D7E7E"/>
    <w:rsid w:val="006D7E87"/>
    <w:rsid w:val="006D7E8E"/>
    <w:rsid w:val="006D7EBF"/>
    <w:rsid w:val="006D7EEE"/>
    <w:rsid w:val="006D7F75"/>
    <w:rsid w:val="006D7F77"/>
    <w:rsid w:val="006D7F7E"/>
    <w:rsid w:val="006D7F97"/>
    <w:rsid w:val="006D7FDC"/>
    <w:rsid w:val="006D7FE6"/>
    <w:rsid w:val="006D7FFC"/>
    <w:rsid w:val="006E0001"/>
    <w:rsid w:val="006E000E"/>
    <w:rsid w:val="006E002A"/>
    <w:rsid w:val="006E005C"/>
    <w:rsid w:val="006E009F"/>
    <w:rsid w:val="006E00CB"/>
    <w:rsid w:val="006E00EF"/>
    <w:rsid w:val="006E00F0"/>
    <w:rsid w:val="006E0136"/>
    <w:rsid w:val="006E0148"/>
    <w:rsid w:val="006E020E"/>
    <w:rsid w:val="006E021A"/>
    <w:rsid w:val="006E021B"/>
    <w:rsid w:val="006E0270"/>
    <w:rsid w:val="006E02A4"/>
    <w:rsid w:val="006E02BD"/>
    <w:rsid w:val="006E02D7"/>
    <w:rsid w:val="006E0307"/>
    <w:rsid w:val="006E032A"/>
    <w:rsid w:val="006E0358"/>
    <w:rsid w:val="006E03A0"/>
    <w:rsid w:val="006E03A3"/>
    <w:rsid w:val="006E03CD"/>
    <w:rsid w:val="006E03E3"/>
    <w:rsid w:val="006E03E4"/>
    <w:rsid w:val="006E0420"/>
    <w:rsid w:val="006E042A"/>
    <w:rsid w:val="006E0456"/>
    <w:rsid w:val="006E045D"/>
    <w:rsid w:val="006E0460"/>
    <w:rsid w:val="006E0499"/>
    <w:rsid w:val="006E04A0"/>
    <w:rsid w:val="006E04B7"/>
    <w:rsid w:val="006E04F7"/>
    <w:rsid w:val="006E04FA"/>
    <w:rsid w:val="006E04FD"/>
    <w:rsid w:val="006E0535"/>
    <w:rsid w:val="006E059D"/>
    <w:rsid w:val="006E05B4"/>
    <w:rsid w:val="006E05BE"/>
    <w:rsid w:val="006E05D1"/>
    <w:rsid w:val="006E062A"/>
    <w:rsid w:val="006E064A"/>
    <w:rsid w:val="006E0715"/>
    <w:rsid w:val="006E073C"/>
    <w:rsid w:val="006E076E"/>
    <w:rsid w:val="006E0795"/>
    <w:rsid w:val="006E0799"/>
    <w:rsid w:val="006E07B7"/>
    <w:rsid w:val="006E07BE"/>
    <w:rsid w:val="006E07C1"/>
    <w:rsid w:val="006E07D9"/>
    <w:rsid w:val="006E07DC"/>
    <w:rsid w:val="006E07FD"/>
    <w:rsid w:val="006E0806"/>
    <w:rsid w:val="006E081D"/>
    <w:rsid w:val="006E081E"/>
    <w:rsid w:val="006E0825"/>
    <w:rsid w:val="006E0843"/>
    <w:rsid w:val="006E0849"/>
    <w:rsid w:val="006E087C"/>
    <w:rsid w:val="006E0888"/>
    <w:rsid w:val="006E08B9"/>
    <w:rsid w:val="006E08C1"/>
    <w:rsid w:val="006E0964"/>
    <w:rsid w:val="006E097E"/>
    <w:rsid w:val="006E098A"/>
    <w:rsid w:val="006E09B8"/>
    <w:rsid w:val="006E09FB"/>
    <w:rsid w:val="006E0A5C"/>
    <w:rsid w:val="006E0A8C"/>
    <w:rsid w:val="006E0A9C"/>
    <w:rsid w:val="006E0AAB"/>
    <w:rsid w:val="006E0AB0"/>
    <w:rsid w:val="006E0AEA"/>
    <w:rsid w:val="006E0B02"/>
    <w:rsid w:val="006E0B18"/>
    <w:rsid w:val="006E0B40"/>
    <w:rsid w:val="006E0B52"/>
    <w:rsid w:val="006E0BA1"/>
    <w:rsid w:val="006E0BD5"/>
    <w:rsid w:val="006E0BEB"/>
    <w:rsid w:val="006E0C1A"/>
    <w:rsid w:val="006E0C64"/>
    <w:rsid w:val="006E0C79"/>
    <w:rsid w:val="006E0C88"/>
    <w:rsid w:val="006E0CA1"/>
    <w:rsid w:val="006E0CD0"/>
    <w:rsid w:val="006E0D1C"/>
    <w:rsid w:val="006E0D23"/>
    <w:rsid w:val="006E0D3C"/>
    <w:rsid w:val="006E0D44"/>
    <w:rsid w:val="006E0D64"/>
    <w:rsid w:val="006E0D72"/>
    <w:rsid w:val="006E0D81"/>
    <w:rsid w:val="006E0D85"/>
    <w:rsid w:val="006E0D8A"/>
    <w:rsid w:val="006E0D97"/>
    <w:rsid w:val="006E0DD5"/>
    <w:rsid w:val="006E0E1C"/>
    <w:rsid w:val="006E0E71"/>
    <w:rsid w:val="006E0E76"/>
    <w:rsid w:val="006E0EBD"/>
    <w:rsid w:val="006E0EC3"/>
    <w:rsid w:val="006E0ED7"/>
    <w:rsid w:val="006E0F05"/>
    <w:rsid w:val="006E0F14"/>
    <w:rsid w:val="006E0F1B"/>
    <w:rsid w:val="006E0F42"/>
    <w:rsid w:val="006E0F5D"/>
    <w:rsid w:val="006E0F7F"/>
    <w:rsid w:val="006E0FB5"/>
    <w:rsid w:val="006E0FBA"/>
    <w:rsid w:val="006E0FC9"/>
    <w:rsid w:val="006E0FD1"/>
    <w:rsid w:val="006E101B"/>
    <w:rsid w:val="006E101C"/>
    <w:rsid w:val="006E1031"/>
    <w:rsid w:val="006E1077"/>
    <w:rsid w:val="006E107D"/>
    <w:rsid w:val="006E108C"/>
    <w:rsid w:val="006E10BA"/>
    <w:rsid w:val="006E10DA"/>
    <w:rsid w:val="006E1104"/>
    <w:rsid w:val="006E1110"/>
    <w:rsid w:val="006E1128"/>
    <w:rsid w:val="006E112A"/>
    <w:rsid w:val="006E113C"/>
    <w:rsid w:val="006E113E"/>
    <w:rsid w:val="006E1167"/>
    <w:rsid w:val="006E1182"/>
    <w:rsid w:val="006E11EE"/>
    <w:rsid w:val="006E121A"/>
    <w:rsid w:val="006E1289"/>
    <w:rsid w:val="006E12A5"/>
    <w:rsid w:val="006E12DE"/>
    <w:rsid w:val="006E12E0"/>
    <w:rsid w:val="006E12F0"/>
    <w:rsid w:val="006E1370"/>
    <w:rsid w:val="006E1379"/>
    <w:rsid w:val="006E13D8"/>
    <w:rsid w:val="006E13F8"/>
    <w:rsid w:val="006E1407"/>
    <w:rsid w:val="006E140C"/>
    <w:rsid w:val="006E143D"/>
    <w:rsid w:val="006E1474"/>
    <w:rsid w:val="006E1491"/>
    <w:rsid w:val="006E1495"/>
    <w:rsid w:val="006E14D6"/>
    <w:rsid w:val="006E14F9"/>
    <w:rsid w:val="006E150B"/>
    <w:rsid w:val="006E1562"/>
    <w:rsid w:val="006E156F"/>
    <w:rsid w:val="006E159D"/>
    <w:rsid w:val="006E15BB"/>
    <w:rsid w:val="006E15C6"/>
    <w:rsid w:val="006E15CB"/>
    <w:rsid w:val="006E15DB"/>
    <w:rsid w:val="006E15E6"/>
    <w:rsid w:val="006E1620"/>
    <w:rsid w:val="006E1644"/>
    <w:rsid w:val="006E165A"/>
    <w:rsid w:val="006E1678"/>
    <w:rsid w:val="006E168C"/>
    <w:rsid w:val="006E1690"/>
    <w:rsid w:val="006E169B"/>
    <w:rsid w:val="006E16E9"/>
    <w:rsid w:val="006E171E"/>
    <w:rsid w:val="006E1757"/>
    <w:rsid w:val="006E1776"/>
    <w:rsid w:val="006E1789"/>
    <w:rsid w:val="006E1796"/>
    <w:rsid w:val="006E17B2"/>
    <w:rsid w:val="006E187B"/>
    <w:rsid w:val="006E1891"/>
    <w:rsid w:val="006E1894"/>
    <w:rsid w:val="006E18B3"/>
    <w:rsid w:val="006E18CC"/>
    <w:rsid w:val="006E18EC"/>
    <w:rsid w:val="006E1913"/>
    <w:rsid w:val="006E194A"/>
    <w:rsid w:val="006E194C"/>
    <w:rsid w:val="006E1967"/>
    <w:rsid w:val="006E1969"/>
    <w:rsid w:val="006E1983"/>
    <w:rsid w:val="006E1987"/>
    <w:rsid w:val="006E19D1"/>
    <w:rsid w:val="006E19DD"/>
    <w:rsid w:val="006E1A0E"/>
    <w:rsid w:val="006E1A2F"/>
    <w:rsid w:val="006E1A32"/>
    <w:rsid w:val="006E1A54"/>
    <w:rsid w:val="006E1AA6"/>
    <w:rsid w:val="006E1AB9"/>
    <w:rsid w:val="006E1AD4"/>
    <w:rsid w:val="006E1AD7"/>
    <w:rsid w:val="006E1AE1"/>
    <w:rsid w:val="006E1AFD"/>
    <w:rsid w:val="006E1B36"/>
    <w:rsid w:val="006E1B8B"/>
    <w:rsid w:val="006E1C08"/>
    <w:rsid w:val="006E1C78"/>
    <w:rsid w:val="006E1CC1"/>
    <w:rsid w:val="006E1CC7"/>
    <w:rsid w:val="006E1CEF"/>
    <w:rsid w:val="006E1D04"/>
    <w:rsid w:val="006E1D41"/>
    <w:rsid w:val="006E1D4A"/>
    <w:rsid w:val="006E1D4C"/>
    <w:rsid w:val="006E1D4E"/>
    <w:rsid w:val="006E1D70"/>
    <w:rsid w:val="006E1D72"/>
    <w:rsid w:val="006E1DE3"/>
    <w:rsid w:val="006E1E25"/>
    <w:rsid w:val="006E1E34"/>
    <w:rsid w:val="006E1EE1"/>
    <w:rsid w:val="006E1EF9"/>
    <w:rsid w:val="006E1EFF"/>
    <w:rsid w:val="006E1F34"/>
    <w:rsid w:val="006E1F3B"/>
    <w:rsid w:val="006E1F41"/>
    <w:rsid w:val="006E1F4C"/>
    <w:rsid w:val="006E1F61"/>
    <w:rsid w:val="006E1F70"/>
    <w:rsid w:val="006E1F88"/>
    <w:rsid w:val="006E1F9B"/>
    <w:rsid w:val="006E1FA8"/>
    <w:rsid w:val="006E1FB3"/>
    <w:rsid w:val="006E1FD6"/>
    <w:rsid w:val="006E1FF2"/>
    <w:rsid w:val="006E2031"/>
    <w:rsid w:val="006E205B"/>
    <w:rsid w:val="006E209A"/>
    <w:rsid w:val="006E2151"/>
    <w:rsid w:val="006E215A"/>
    <w:rsid w:val="006E215E"/>
    <w:rsid w:val="006E216A"/>
    <w:rsid w:val="006E2174"/>
    <w:rsid w:val="006E219D"/>
    <w:rsid w:val="006E21AC"/>
    <w:rsid w:val="006E21CC"/>
    <w:rsid w:val="006E21D8"/>
    <w:rsid w:val="006E221E"/>
    <w:rsid w:val="006E2290"/>
    <w:rsid w:val="006E22A9"/>
    <w:rsid w:val="006E2330"/>
    <w:rsid w:val="006E233B"/>
    <w:rsid w:val="006E2355"/>
    <w:rsid w:val="006E23AB"/>
    <w:rsid w:val="006E23B1"/>
    <w:rsid w:val="006E23B3"/>
    <w:rsid w:val="006E241E"/>
    <w:rsid w:val="006E2463"/>
    <w:rsid w:val="006E2475"/>
    <w:rsid w:val="006E24A2"/>
    <w:rsid w:val="006E24B0"/>
    <w:rsid w:val="006E24E1"/>
    <w:rsid w:val="006E24EA"/>
    <w:rsid w:val="006E250E"/>
    <w:rsid w:val="006E2524"/>
    <w:rsid w:val="006E2529"/>
    <w:rsid w:val="006E253D"/>
    <w:rsid w:val="006E253F"/>
    <w:rsid w:val="006E258D"/>
    <w:rsid w:val="006E2597"/>
    <w:rsid w:val="006E25B7"/>
    <w:rsid w:val="006E25E1"/>
    <w:rsid w:val="006E25F8"/>
    <w:rsid w:val="006E260A"/>
    <w:rsid w:val="006E2635"/>
    <w:rsid w:val="006E265C"/>
    <w:rsid w:val="006E2664"/>
    <w:rsid w:val="006E2689"/>
    <w:rsid w:val="006E26A8"/>
    <w:rsid w:val="006E26B0"/>
    <w:rsid w:val="006E26B6"/>
    <w:rsid w:val="006E26BD"/>
    <w:rsid w:val="006E26D3"/>
    <w:rsid w:val="006E26F9"/>
    <w:rsid w:val="006E2715"/>
    <w:rsid w:val="006E2732"/>
    <w:rsid w:val="006E273E"/>
    <w:rsid w:val="006E2748"/>
    <w:rsid w:val="006E2758"/>
    <w:rsid w:val="006E276B"/>
    <w:rsid w:val="006E27BD"/>
    <w:rsid w:val="006E2803"/>
    <w:rsid w:val="006E282F"/>
    <w:rsid w:val="006E283A"/>
    <w:rsid w:val="006E2843"/>
    <w:rsid w:val="006E2863"/>
    <w:rsid w:val="006E28B9"/>
    <w:rsid w:val="006E28C4"/>
    <w:rsid w:val="006E28FF"/>
    <w:rsid w:val="006E2900"/>
    <w:rsid w:val="006E2913"/>
    <w:rsid w:val="006E2915"/>
    <w:rsid w:val="006E2998"/>
    <w:rsid w:val="006E29C7"/>
    <w:rsid w:val="006E29D3"/>
    <w:rsid w:val="006E2A13"/>
    <w:rsid w:val="006E2A45"/>
    <w:rsid w:val="006E2A7D"/>
    <w:rsid w:val="006E2A7E"/>
    <w:rsid w:val="006E2AF6"/>
    <w:rsid w:val="006E2AFD"/>
    <w:rsid w:val="006E2B0A"/>
    <w:rsid w:val="006E2B32"/>
    <w:rsid w:val="006E2B3A"/>
    <w:rsid w:val="006E2B43"/>
    <w:rsid w:val="006E2B85"/>
    <w:rsid w:val="006E2B93"/>
    <w:rsid w:val="006E2B9F"/>
    <w:rsid w:val="006E2BE0"/>
    <w:rsid w:val="006E2BFD"/>
    <w:rsid w:val="006E2C89"/>
    <w:rsid w:val="006E2CCE"/>
    <w:rsid w:val="006E2CED"/>
    <w:rsid w:val="006E2D16"/>
    <w:rsid w:val="006E2D65"/>
    <w:rsid w:val="006E2D8E"/>
    <w:rsid w:val="006E2D90"/>
    <w:rsid w:val="006E2D91"/>
    <w:rsid w:val="006E2E9C"/>
    <w:rsid w:val="006E2EAE"/>
    <w:rsid w:val="006E2EFE"/>
    <w:rsid w:val="006E2F1D"/>
    <w:rsid w:val="006E2FD3"/>
    <w:rsid w:val="006E301E"/>
    <w:rsid w:val="006E3021"/>
    <w:rsid w:val="006E3024"/>
    <w:rsid w:val="006E3031"/>
    <w:rsid w:val="006E306B"/>
    <w:rsid w:val="006E3080"/>
    <w:rsid w:val="006E30A9"/>
    <w:rsid w:val="006E30CC"/>
    <w:rsid w:val="006E30D0"/>
    <w:rsid w:val="006E30E7"/>
    <w:rsid w:val="006E3116"/>
    <w:rsid w:val="006E3126"/>
    <w:rsid w:val="006E312D"/>
    <w:rsid w:val="006E3135"/>
    <w:rsid w:val="006E316C"/>
    <w:rsid w:val="006E3181"/>
    <w:rsid w:val="006E3188"/>
    <w:rsid w:val="006E31A7"/>
    <w:rsid w:val="006E31B2"/>
    <w:rsid w:val="006E31D9"/>
    <w:rsid w:val="006E31F4"/>
    <w:rsid w:val="006E3239"/>
    <w:rsid w:val="006E324E"/>
    <w:rsid w:val="006E3282"/>
    <w:rsid w:val="006E328E"/>
    <w:rsid w:val="006E32B0"/>
    <w:rsid w:val="006E32C3"/>
    <w:rsid w:val="006E32D9"/>
    <w:rsid w:val="006E330A"/>
    <w:rsid w:val="006E3354"/>
    <w:rsid w:val="006E336F"/>
    <w:rsid w:val="006E338C"/>
    <w:rsid w:val="006E338E"/>
    <w:rsid w:val="006E3391"/>
    <w:rsid w:val="006E3399"/>
    <w:rsid w:val="006E33A8"/>
    <w:rsid w:val="006E33C8"/>
    <w:rsid w:val="006E33D2"/>
    <w:rsid w:val="006E33F0"/>
    <w:rsid w:val="006E33F9"/>
    <w:rsid w:val="006E3430"/>
    <w:rsid w:val="006E343C"/>
    <w:rsid w:val="006E3481"/>
    <w:rsid w:val="006E34A8"/>
    <w:rsid w:val="006E34E7"/>
    <w:rsid w:val="006E34ED"/>
    <w:rsid w:val="006E34FF"/>
    <w:rsid w:val="006E351E"/>
    <w:rsid w:val="006E3527"/>
    <w:rsid w:val="006E353C"/>
    <w:rsid w:val="006E3559"/>
    <w:rsid w:val="006E358A"/>
    <w:rsid w:val="006E358E"/>
    <w:rsid w:val="006E35F8"/>
    <w:rsid w:val="006E361C"/>
    <w:rsid w:val="006E363D"/>
    <w:rsid w:val="006E36AD"/>
    <w:rsid w:val="006E36DF"/>
    <w:rsid w:val="006E36E2"/>
    <w:rsid w:val="006E36F8"/>
    <w:rsid w:val="006E3703"/>
    <w:rsid w:val="006E3704"/>
    <w:rsid w:val="006E3728"/>
    <w:rsid w:val="006E3770"/>
    <w:rsid w:val="006E37E1"/>
    <w:rsid w:val="006E3807"/>
    <w:rsid w:val="006E3868"/>
    <w:rsid w:val="006E38DA"/>
    <w:rsid w:val="006E3906"/>
    <w:rsid w:val="006E3921"/>
    <w:rsid w:val="006E3944"/>
    <w:rsid w:val="006E396B"/>
    <w:rsid w:val="006E3A12"/>
    <w:rsid w:val="006E3A22"/>
    <w:rsid w:val="006E3A9A"/>
    <w:rsid w:val="006E3A9B"/>
    <w:rsid w:val="006E3AD3"/>
    <w:rsid w:val="006E3AE6"/>
    <w:rsid w:val="006E3B17"/>
    <w:rsid w:val="006E3B3C"/>
    <w:rsid w:val="006E3B46"/>
    <w:rsid w:val="006E3B49"/>
    <w:rsid w:val="006E3B7F"/>
    <w:rsid w:val="006E3B86"/>
    <w:rsid w:val="006E3B8A"/>
    <w:rsid w:val="006E3B90"/>
    <w:rsid w:val="006E3BB1"/>
    <w:rsid w:val="006E3BDC"/>
    <w:rsid w:val="006E3C1B"/>
    <w:rsid w:val="006E3C2B"/>
    <w:rsid w:val="006E3C42"/>
    <w:rsid w:val="006E3C49"/>
    <w:rsid w:val="006E3C81"/>
    <w:rsid w:val="006E3C8A"/>
    <w:rsid w:val="006E3CBE"/>
    <w:rsid w:val="006E3CDC"/>
    <w:rsid w:val="006E3CF2"/>
    <w:rsid w:val="006E3CF6"/>
    <w:rsid w:val="006E3D02"/>
    <w:rsid w:val="006E3D14"/>
    <w:rsid w:val="006E3D16"/>
    <w:rsid w:val="006E3D36"/>
    <w:rsid w:val="006E3D39"/>
    <w:rsid w:val="006E3D3D"/>
    <w:rsid w:val="006E3D4C"/>
    <w:rsid w:val="006E3D9D"/>
    <w:rsid w:val="006E3DA3"/>
    <w:rsid w:val="006E3DA6"/>
    <w:rsid w:val="006E3DAD"/>
    <w:rsid w:val="006E3E4F"/>
    <w:rsid w:val="006E3E51"/>
    <w:rsid w:val="006E3E64"/>
    <w:rsid w:val="006E3E73"/>
    <w:rsid w:val="006E3EBE"/>
    <w:rsid w:val="006E3ECB"/>
    <w:rsid w:val="006E3EDB"/>
    <w:rsid w:val="006E3F2D"/>
    <w:rsid w:val="006E3F42"/>
    <w:rsid w:val="006E3FBC"/>
    <w:rsid w:val="006E3FE3"/>
    <w:rsid w:val="006E4011"/>
    <w:rsid w:val="006E4017"/>
    <w:rsid w:val="006E4040"/>
    <w:rsid w:val="006E406C"/>
    <w:rsid w:val="006E4089"/>
    <w:rsid w:val="006E4095"/>
    <w:rsid w:val="006E409D"/>
    <w:rsid w:val="006E409F"/>
    <w:rsid w:val="006E40BD"/>
    <w:rsid w:val="006E40CF"/>
    <w:rsid w:val="006E40ED"/>
    <w:rsid w:val="006E40F2"/>
    <w:rsid w:val="006E413B"/>
    <w:rsid w:val="006E416B"/>
    <w:rsid w:val="006E4180"/>
    <w:rsid w:val="006E41AF"/>
    <w:rsid w:val="006E41DF"/>
    <w:rsid w:val="006E421F"/>
    <w:rsid w:val="006E4224"/>
    <w:rsid w:val="006E4243"/>
    <w:rsid w:val="006E4284"/>
    <w:rsid w:val="006E42B7"/>
    <w:rsid w:val="006E42BA"/>
    <w:rsid w:val="006E433D"/>
    <w:rsid w:val="006E43BE"/>
    <w:rsid w:val="006E43E3"/>
    <w:rsid w:val="006E4439"/>
    <w:rsid w:val="006E443C"/>
    <w:rsid w:val="006E44AF"/>
    <w:rsid w:val="006E44FD"/>
    <w:rsid w:val="006E4503"/>
    <w:rsid w:val="006E451C"/>
    <w:rsid w:val="006E452A"/>
    <w:rsid w:val="006E4577"/>
    <w:rsid w:val="006E4596"/>
    <w:rsid w:val="006E45AC"/>
    <w:rsid w:val="006E4627"/>
    <w:rsid w:val="006E462D"/>
    <w:rsid w:val="006E465B"/>
    <w:rsid w:val="006E4664"/>
    <w:rsid w:val="006E4676"/>
    <w:rsid w:val="006E46FC"/>
    <w:rsid w:val="006E4703"/>
    <w:rsid w:val="006E4723"/>
    <w:rsid w:val="006E4724"/>
    <w:rsid w:val="006E4726"/>
    <w:rsid w:val="006E4786"/>
    <w:rsid w:val="006E47AD"/>
    <w:rsid w:val="006E47B1"/>
    <w:rsid w:val="006E4819"/>
    <w:rsid w:val="006E4846"/>
    <w:rsid w:val="006E4849"/>
    <w:rsid w:val="006E4852"/>
    <w:rsid w:val="006E48A1"/>
    <w:rsid w:val="006E48A9"/>
    <w:rsid w:val="006E48B7"/>
    <w:rsid w:val="006E4923"/>
    <w:rsid w:val="006E4986"/>
    <w:rsid w:val="006E49C9"/>
    <w:rsid w:val="006E4A00"/>
    <w:rsid w:val="006E4A09"/>
    <w:rsid w:val="006E4A52"/>
    <w:rsid w:val="006E4A70"/>
    <w:rsid w:val="006E4AAA"/>
    <w:rsid w:val="006E4AAD"/>
    <w:rsid w:val="006E4AF0"/>
    <w:rsid w:val="006E4AFD"/>
    <w:rsid w:val="006E4B26"/>
    <w:rsid w:val="006E4B42"/>
    <w:rsid w:val="006E4B49"/>
    <w:rsid w:val="006E4B90"/>
    <w:rsid w:val="006E4BA7"/>
    <w:rsid w:val="006E4BD3"/>
    <w:rsid w:val="006E4BDC"/>
    <w:rsid w:val="006E4C4D"/>
    <w:rsid w:val="006E4C84"/>
    <w:rsid w:val="006E4C89"/>
    <w:rsid w:val="006E4C9A"/>
    <w:rsid w:val="006E4C9C"/>
    <w:rsid w:val="006E4CBC"/>
    <w:rsid w:val="006E4CCC"/>
    <w:rsid w:val="006E4CEC"/>
    <w:rsid w:val="006E4CEE"/>
    <w:rsid w:val="006E4D65"/>
    <w:rsid w:val="006E4D6D"/>
    <w:rsid w:val="006E4D82"/>
    <w:rsid w:val="006E4D98"/>
    <w:rsid w:val="006E4DDA"/>
    <w:rsid w:val="006E4DE0"/>
    <w:rsid w:val="006E4E29"/>
    <w:rsid w:val="006E4E38"/>
    <w:rsid w:val="006E4E3A"/>
    <w:rsid w:val="006E4E40"/>
    <w:rsid w:val="006E4E6D"/>
    <w:rsid w:val="006E4E86"/>
    <w:rsid w:val="006E4E8B"/>
    <w:rsid w:val="006E4E9E"/>
    <w:rsid w:val="006E4F77"/>
    <w:rsid w:val="006E4F7A"/>
    <w:rsid w:val="006E4FCC"/>
    <w:rsid w:val="006E4FD1"/>
    <w:rsid w:val="006E4FE2"/>
    <w:rsid w:val="006E500D"/>
    <w:rsid w:val="006E502A"/>
    <w:rsid w:val="006E5056"/>
    <w:rsid w:val="006E5067"/>
    <w:rsid w:val="006E506C"/>
    <w:rsid w:val="006E50AA"/>
    <w:rsid w:val="006E50AC"/>
    <w:rsid w:val="006E50BA"/>
    <w:rsid w:val="006E50F1"/>
    <w:rsid w:val="006E5110"/>
    <w:rsid w:val="006E5116"/>
    <w:rsid w:val="006E5174"/>
    <w:rsid w:val="006E5178"/>
    <w:rsid w:val="006E5180"/>
    <w:rsid w:val="006E51BA"/>
    <w:rsid w:val="006E51D3"/>
    <w:rsid w:val="006E51E9"/>
    <w:rsid w:val="006E5208"/>
    <w:rsid w:val="006E5232"/>
    <w:rsid w:val="006E5246"/>
    <w:rsid w:val="006E5287"/>
    <w:rsid w:val="006E52C0"/>
    <w:rsid w:val="006E52EA"/>
    <w:rsid w:val="006E5372"/>
    <w:rsid w:val="006E53B4"/>
    <w:rsid w:val="006E53D0"/>
    <w:rsid w:val="006E53FF"/>
    <w:rsid w:val="006E5413"/>
    <w:rsid w:val="006E5435"/>
    <w:rsid w:val="006E544C"/>
    <w:rsid w:val="006E5487"/>
    <w:rsid w:val="006E549E"/>
    <w:rsid w:val="006E54A8"/>
    <w:rsid w:val="006E54C5"/>
    <w:rsid w:val="006E5533"/>
    <w:rsid w:val="006E5555"/>
    <w:rsid w:val="006E5575"/>
    <w:rsid w:val="006E55AD"/>
    <w:rsid w:val="006E55B1"/>
    <w:rsid w:val="006E55F9"/>
    <w:rsid w:val="006E5632"/>
    <w:rsid w:val="006E5637"/>
    <w:rsid w:val="006E5639"/>
    <w:rsid w:val="006E56C1"/>
    <w:rsid w:val="006E56C8"/>
    <w:rsid w:val="006E5707"/>
    <w:rsid w:val="006E570C"/>
    <w:rsid w:val="006E5753"/>
    <w:rsid w:val="006E576A"/>
    <w:rsid w:val="006E57DA"/>
    <w:rsid w:val="006E582A"/>
    <w:rsid w:val="006E5831"/>
    <w:rsid w:val="006E5839"/>
    <w:rsid w:val="006E589D"/>
    <w:rsid w:val="006E58A1"/>
    <w:rsid w:val="006E58A9"/>
    <w:rsid w:val="006E58C7"/>
    <w:rsid w:val="006E58C8"/>
    <w:rsid w:val="006E58EE"/>
    <w:rsid w:val="006E5956"/>
    <w:rsid w:val="006E59D0"/>
    <w:rsid w:val="006E5A28"/>
    <w:rsid w:val="006E5A53"/>
    <w:rsid w:val="006E5A5D"/>
    <w:rsid w:val="006E5A69"/>
    <w:rsid w:val="006E5A6E"/>
    <w:rsid w:val="006E5ADA"/>
    <w:rsid w:val="006E5B09"/>
    <w:rsid w:val="006E5B1B"/>
    <w:rsid w:val="006E5B22"/>
    <w:rsid w:val="006E5BCC"/>
    <w:rsid w:val="006E5BDA"/>
    <w:rsid w:val="006E5D88"/>
    <w:rsid w:val="006E5D90"/>
    <w:rsid w:val="006E5D9B"/>
    <w:rsid w:val="006E5DB9"/>
    <w:rsid w:val="006E5E52"/>
    <w:rsid w:val="006E5E89"/>
    <w:rsid w:val="006E5F1A"/>
    <w:rsid w:val="006E5F37"/>
    <w:rsid w:val="006E5F41"/>
    <w:rsid w:val="006E5F53"/>
    <w:rsid w:val="006E5F68"/>
    <w:rsid w:val="006E5F86"/>
    <w:rsid w:val="006E5F91"/>
    <w:rsid w:val="006E5FD4"/>
    <w:rsid w:val="006E5FF1"/>
    <w:rsid w:val="006E5FF3"/>
    <w:rsid w:val="006E6029"/>
    <w:rsid w:val="006E605B"/>
    <w:rsid w:val="006E6073"/>
    <w:rsid w:val="006E6078"/>
    <w:rsid w:val="006E607D"/>
    <w:rsid w:val="006E60DE"/>
    <w:rsid w:val="006E60FB"/>
    <w:rsid w:val="006E611A"/>
    <w:rsid w:val="006E611B"/>
    <w:rsid w:val="006E6130"/>
    <w:rsid w:val="006E6134"/>
    <w:rsid w:val="006E6142"/>
    <w:rsid w:val="006E6155"/>
    <w:rsid w:val="006E6180"/>
    <w:rsid w:val="006E619B"/>
    <w:rsid w:val="006E61B9"/>
    <w:rsid w:val="006E61BB"/>
    <w:rsid w:val="006E61BD"/>
    <w:rsid w:val="006E61F5"/>
    <w:rsid w:val="006E622D"/>
    <w:rsid w:val="006E6235"/>
    <w:rsid w:val="006E628B"/>
    <w:rsid w:val="006E62A5"/>
    <w:rsid w:val="006E62DA"/>
    <w:rsid w:val="006E62EA"/>
    <w:rsid w:val="006E6308"/>
    <w:rsid w:val="006E6311"/>
    <w:rsid w:val="006E6374"/>
    <w:rsid w:val="006E6431"/>
    <w:rsid w:val="006E6449"/>
    <w:rsid w:val="006E6461"/>
    <w:rsid w:val="006E6471"/>
    <w:rsid w:val="006E6474"/>
    <w:rsid w:val="006E6477"/>
    <w:rsid w:val="006E64A3"/>
    <w:rsid w:val="006E64BB"/>
    <w:rsid w:val="006E64F8"/>
    <w:rsid w:val="006E652C"/>
    <w:rsid w:val="006E653E"/>
    <w:rsid w:val="006E6542"/>
    <w:rsid w:val="006E6546"/>
    <w:rsid w:val="006E657C"/>
    <w:rsid w:val="006E6587"/>
    <w:rsid w:val="006E662C"/>
    <w:rsid w:val="006E66BB"/>
    <w:rsid w:val="006E66BD"/>
    <w:rsid w:val="006E66C5"/>
    <w:rsid w:val="006E66F1"/>
    <w:rsid w:val="006E6753"/>
    <w:rsid w:val="006E6759"/>
    <w:rsid w:val="006E6788"/>
    <w:rsid w:val="006E6791"/>
    <w:rsid w:val="006E6798"/>
    <w:rsid w:val="006E67C5"/>
    <w:rsid w:val="006E6801"/>
    <w:rsid w:val="006E6813"/>
    <w:rsid w:val="006E6849"/>
    <w:rsid w:val="006E6865"/>
    <w:rsid w:val="006E6868"/>
    <w:rsid w:val="006E687F"/>
    <w:rsid w:val="006E68E4"/>
    <w:rsid w:val="006E68F1"/>
    <w:rsid w:val="006E68F3"/>
    <w:rsid w:val="006E690D"/>
    <w:rsid w:val="006E696B"/>
    <w:rsid w:val="006E69E8"/>
    <w:rsid w:val="006E6A13"/>
    <w:rsid w:val="006E6A3B"/>
    <w:rsid w:val="006E6A99"/>
    <w:rsid w:val="006E6AF0"/>
    <w:rsid w:val="006E6B12"/>
    <w:rsid w:val="006E6B1F"/>
    <w:rsid w:val="006E6B2F"/>
    <w:rsid w:val="006E6B49"/>
    <w:rsid w:val="006E6B63"/>
    <w:rsid w:val="006E6BBE"/>
    <w:rsid w:val="006E6BD5"/>
    <w:rsid w:val="006E6C26"/>
    <w:rsid w:val="006E6C27"/>
    <w:rsid w:val="006E6C2F"/>
    <w:rsid w:val="006E6C32"/>
    <w:rsid w:val="006E6C4D"/>
    <w:rsid w:val="006E6C61"/>
    <w:rsid w:val="006E6CBD"/>
    <w:rsid w:val="006E6CD6"/>
    <w:rsid w:val="006E6CDD"/>
    <w:rsid w:val="006E6D14"/>
    <w:rsid w:val="006E6D38"/>
    <w:rsid w:val="006E6D53"/>
    <w:rsid w:val="006E6D55"/>
    <w:rsid w:val="006E6D86"/>
    <w:rsid w:val="006E6DC6"/>
    <w:rsid w:val="006E6DFA"/>
    <w:rsid w:val="006E6E1F"/>
    <w:rsid w:val="006E6E4A"/>
    <w:rsid w:val="006E6E4F"/>
    <w:rsid w:val="006E6E79"/>
    <w:rsid w:val="006E6E93"/>
    <w:rsid w:val="006E6E9D"/>
    <w:rsid w:val="006E6EF3"/>
    <w:rsid w:val="006E6F18"/>
    <w:rsid w:val="006E6F49"/>
    <w:rsid w:val="006E6FD7"/>
    <w:rsid w:val="006E6FE2"/>
    <w:rsid w:val="006E6FFC"/>
    <w:rsid w:val="006E7005"/>
    <w:rsid w:val="006E701E"/>
    <w:rsid w:val="006E7122"/>
    <w:rsid w:val="006E7141"/>
    <w:rsid w:val="006E7174"/>
    <w:rsid w:val="006E717C"/>
    <w:rsid w:val="006E71AF"/>
    <w:rsid w:val="006E71B7"/>
    <w:rsid w:val="006E71BE"/>
    <w:rsid w:val="006E71C4"/>
    <w:rsid w:val="006E71D1"/>
    <w:rsid w:val="006E71F7"/>
    <w:rsid w:val="006E7207"/>
    <w:rsid w:val="006E7257"/>
    <w:rsid w:val="006E7270"/>
    <w:rsid w:val="006E7299"/>
    <w:rsid w:val="006E729E"/>
    <w:rsid w:val="006E72AF"/>
    <w:rsid w:val="006E72B5"/>
    <w:rsid w:val="006E72D1"/>
    <w:rsid w:val="006E731C"/>
    <w:rsid w:val="006E7379"/>
    <w:rsid w:val="006E737D"/>
    <w:rsid w:val="006E739D"/>
    <w:rsid w:val="006E73D2"/>
    <w:rsid w:val="006E7404"/>
    <w:rsid w:val="006E7444"/>
    <w:rsid w:val="006E747E"/>
    <w:rsid w:val="006E7502"/>
    <w:rsid w:val="006E7515"/>
    <w:rsid w:val="006E7574"/>
    <w:rsid w:val="006E7577"/>
    <w:rsid w:val="006E75F1"/>
    <w:rsid w:val="006E766F"/>
    <w:rsid w:val="006E76C8"/>
    <w:rsid w:val="006E76DD"/>
    <w:rsid w:val="006E76E6"/>
    <w:rsid w:val="006E76EC"/>
    <w:rsid w:val="006E76F8"/>
    <w:rsid w:val="006E770A"/>
    <w:rsid w:val="006E770B"/>
    <w:rsid w:val="006E7728"/>
    <w:rsid w:val="006E773E"/>
    <w:rsid w:val="006E7751"/>
    <w:rsid w:val="006E7768"/>
    <w:rsid w:val="006E7772"/>
    <w:rsid w:val="006E7799"/>
    <w:rsid w:val="006E77A7"/>
    <w:rsid w:val="006E77AD"/>
    <w:rsid w:val="006E77BE"/>
    <w:rsid w:val="006E77C3"/>
    <w:rsid w:val="006E77CB"/>
    <w:rsid w:val="006E77DC"/>
    <w:rsid w:val="006E782E"/>
    <w:rsid w:val="006E7834"/>
    <w:rsid w:val="006E7874"/>
    <w:rsid w:val="006E7877"/>
    <w:rsid w:val="006E7878"/>
    <w:rsid w:val="006E787B"/>
    <w:rsid w:val="006E789D"/>
    <w:rsid w:val="006E78E2"/>
    <w:rsid w:val="006E78FE"/>
    <w:rsid w:val="006E790C"/>
    <w:rsid w:val="006E7945"/>
    <w:rsid w:val="006E7949"/>
    <w:rsid w:val="006E7955"/>
    <w:rsid w:val="006E7989"/>
    <w:rsid w:val="006E79B9"/>
    <w:rsid w:val="006E79D2"/>
    <w:rsid w:val="006E7A14"/>
    <w:rsid w:val="006E7A79"/>
    <w:rsid w:val="006E7AAA"/>
    <w:rsid w:val="006E7B19"/>
    <w:rsid w:val="006E7B2D"/>
    <w:rsid w:val="006E7B48"/>
    <w:rsid w:val="006E7B69"/>
    <w:rsid w:val="006E7B97"/>
    <w:rsid w:val="006E7BA7"/>
    <w:rsid w:val="006E7BA8"/>
    <w:rsid w:val="006E7C10"/>
    <w:rsid w:val="006E7C7C"/>
    <w:rsid w:val="006E7C99"/>
    <w:rsid w:val="006E7CBC"/>
    <w:rsid w:val="006E7CD1"/>
    <w:rsid w:val="006E7CEF"/>
    <w:rsid w:val="006E7D0D"/>
    <w:rsid w:val="006E7D38"/>
    <w:rsid w:val="006E7D41"/>
    <w:rsid w:val="006E7D63"/>
    <w:rsid w:val="006E7D84"/>
    <w:rsid w:val="006E7E46"/>
    <w:rsid w:val="006E7E49"/>
    <w:rsid w:val="006E7E60"/>
    <w:rsid w:val="006E7E7E"/>
    <w:rsid w:val="006E7EA1"/>
    <w:rsid w:val="006E7EB3"/>
    <w:rsid w:val="006E7EBB"/>
    <w:rsid w:val="006E7EE0"/>
    <w:rsid w:val="006E7EE7"/>
    <w:rsid w:val="006E7F01"/>
    <w:rsid w:val="006E7F63"/>
    <w:rsid w:val="006E7F97"/>
    <w:rsid w:val="006E7FAD"/>
    <w:rsid w:val="006E7FDF"/>
    <w:rsid w:val="006F0006"/>
    <w:rsid w:val="006F0022"/>
    <w:rsid w:val="006F0048"/>
    <w:rsid w:val="006F004E"/>
    <w:rsid w:val="006F0069"/>
    <w:rsid w:val="006F00BD"/>
    <w:rsid w:val="006F0104"/>
    <w:rsid w:val="006F0132"/>
    <w:rsid w:val="006F0156"/>
    <w:rsid w:val="006F0198"/>
    <w:rsid w:val="006F01AB"/>
    <w:rsid w:val="006F01EB"/>
    <w:rsid w:val="006F01F4"/>
    <w:rsid w:val="006F01F6"/>
    <w:rsid w:val="006F0211"/>
    <w:rsid w:val="006F0222"/>
    <w:rsid w:val="006F0226"/>
    <w:rsid w:val="006F0240"/>
    <w:rsid w:val="006F0271"/>
    <w:rsid w:val="006F0280"/>
    <w:rsid w:val="006F0282"/>
    <w:rsid w:val="006F02DC"/>
    <w:rsid w:val="006F02F9"/>
    <w:rsid w:val="006F0336"/>
    <w:rsid w:val="006F033B"/>
    <w:rsid w:val="006F036C"/>
    <w:rsid w:val="006F037E"/>
    <w:rsid w:val="006F0385"/>
    <w:rsid w:val="006F03D8"/>
    <w:rsid w:val="006F03E2"/>
    <w:rsid w:val="006F0426"/>
    <w:rsid w:val="006F0450"/>
    <w:rsid w:val="006F04E8"/>
    <w:rsid w:val="006F051F"/>
    <w:rsid w:val="006F0535"/>
    <w:rsid w:val="006F0537"/>
    <w:rsid w:val="006F0551"/>
    <w:rsid w:val="006F05D3"/>
    <w:rsid w:val="006F05F5"/>
    <w:rsid w:val="006F05FB"/>
    <w:rsid w:val="006F0606"/>
    <w:rsid w:val="006F0641"/>
    <w:rsid w:val="006F065F"/>
    <w:rsid w:val="006F06EC"/>
    <w:rsid w:val="006F070E"/>
    <w:rsid w:val="006F0719"/>
    <w:rsid w:val="006F0762"/>
    <w:rsid w:val="006F076D"/>
    <w:rsid w:val="006F0790"/>
    <w:rsid w:val="006F07CB"/>
    <w:rsid w:val="006F07D0"/>
    <w:rsid w:val="006F07EC"/>
    <w:rsid w:val="006F0806"/>
    <w:rsid w:val="006F081D"/>
    <w:rsid w:val="006F081F"/>
    <w:rsid w:val="006F082D"/>
    <w:rsid w:val="006F0846"/>
    <w:rsid w:val="006F085D"/>
    <w:rsid w:val="006F087E"/>
    <w:rsid w:val="006F0889"/>
    <w:rsid w:val="006F08B2"/>
    <w:rsid w:val="006F08BA"/>
    <w:rsid w:val="006F08BE"/>
    <w:rsid w:val="006F094C"/>
    <w:rsid w:val="006F0982"/>
    <w:rsid w:val="006F0987"/>
    <w:rsid w:val="006F09ED"/>
    <w:rsid w:val="006F0A37"/>
    <w:rsid w:val="006F0A4A"/>
    <w:rsid w:val="006F0A54"/>
    <w:rsid w:val="006F0A5D"/>
    <w:rsid w:val="006F0A87"/>
    <w:rsid w:val="006F0A8D"/>
    <w:rsid w:val="006F0A98"/>
    <w:rsid w:val="006F0ABD"/>
    <w:rsid w:val="006F0AD1"/>
    <w:rsid w:val="006F0B2F"/>
    <w:rsid w:val="006F0B3E"/>
    <w:rsid w:val="006F0B55"/>
    <w:rsid w:val="006F0B6F"/>
    <w:rsid w:val="006F0BC1"/>
    <w:rsid w:val="006F0BC6"/>
    <w:rsid w:val="006F0BD6"/>
    <w:rsid w:val="006F0BF2"/>
    <w:rsid w:val="006F0BF4"/>
    <w:rsid w:val="006F0C0E"/>
    <w:rsid w:val="006F0C19"/>
    <w:rsid w:val="006F0C24"/>
    <w:rsid w:val="006F0C57"/>
    <w:rsid w:val="006F0CAC"/>
    <w:rsid w:val="006F0D1D"/>
    <w:rsid w:val="006F0D64"/>
    <w:rsid w:val="006F0D75"/>
    <w:rsid w:val="006F0D82"/>
    <w:rsid w:val="006F0DAE"/>
    <w:rsid w:val="006F0DBC"/>
    <w:rsid w:val="006F0DC6"/>
    <w:rsid w:val="006F0E12"/>
    <w:rsid w:val="006F0E20"/>
    <w:rsid w:val="006F0E66"/>
    <w:rsid w:val="006F0E86"/>
    <w:rsid w:val="006F0E98"/>
    <w:rsid w:val="006F0EA8"/>
    <w:rsid w:val="006F0EBE"/>
    <w:rsid w:val="006F0ED7"/>
    <w:rsid w:val="006F0EF2"/>
    <w:rsid w:val="006F0EFC"/>
    <w:rsid w:val="006F0F04"/>
    <w:rsid w:val="006F0F0B"/>
    <w:rsid w:val="006F0F1D"/>
    <w:rsid w:val="006F0F4D"/>
    <w:rsid w:val="006F0F7E"/>
    <w:rsid w:val="006F0FAA"/>
    <w:rsid w:val="006F0FDF"/>
    <w:rsid w:val="006F100E"/>
    <w:rsid w:val="006F1064"/>
    <w:rsid w:val="006F1091"/>
    <w:rsid w:val="006F10F1"/>
    <w:rsid w:val="006F10FD"/>
    <w:rsid w:val="006F111C"/>
    <w:rsid w:val="006F1175"/>
    <w:rsid w:val="006F1190"/>
    <w:rsid w:val="006F11A4"/>
    <w:rsid w:val="006F11A8"/>
    <w:rsid w:val="006F11B9"/>
    <w:rsid w:val="006F11BF"/>
    <w:rsid w:val="006F11C8"/>
    <w:rsid w:val="006F11D8"/>
    <w:rsid w:val="006F11E9"/>
    <w:rsid w:val="006F1205"/>
    <w:rsid w:val="006F122F"/>
    <w:rsid w:val="006F123A"/>
    <w:rsid w:val="006F1242"/>
    <w:rsid w:val="006F1255"/>
    <w:rsid w:val="006F126B"/>
    <w:rsid w:val="006F1281"/>
    <w:rsid w:val="006F12C3"/>
    <w:rsid w:val="006F12FF"/>
    <w:rsid w:val="006F1327"/>
    <w:rsid w:val="006F133F"/>
    <w:rsid w:val="006F13BA"/>
    <w:rsid w:val="006F13F9"/>
    <w:rsid w:val="006F140D"/>
    <w:rsid w:val="006F1423"/>
    <w:rsid w:val="006F1427"/>
    <w:rsid w:val="006F142C"/>
    <w:rsid w:val="006F1452"/>
    <w:rsid w:val="006F148F"/>
    <w:rsid w:val="006F14BE"/>
    <w:rsid w:val="006F14CD"/>
    <w:rsid w:val="006F14FB"/>
    <w:rsid w:val="006F1509"/>
    <w:rsid w:val="006F156B"/>
    <w:rsid w:val="006F15FB"/>
    <w:rsid w:val="006F161C"/>
    <w:rsid w:val="006F161E"/>
    <w:rsid w:val="006F1625"/>
    <w:rsid w:val="006F1645"/>
    <w:rsid w:val="006F165F"/>
    <w:rsid w:val="006F1754"/>
    <w:rsid w:val="006F1757"/>
    <w:rsid w:val="006F17F5"/>
    <w:rsid w:val="006F1800"/>
    <w:rsid w:val="006F1803"/>
    <w:rsid w:val="006F1856"/>
    <w:rsid w:val="006F18E1"/>
    <w:rsid w:val="006F1900"/>
    <w:rsid w:val="006F1960"/>
    <w:rsid w:val="006F19DF"/>
    <w:rsid w:val="006F19EA"/>
    <w:rsid w:val="006F1A38"/>
    <w:rsid w:val="006F1A45"/>
    <w:rsid w:val="006F1A5F"/>
    <w:rsid w:val="006F1A97"/>
    <w:rsid w:val="006F1BB2"/>
    <w:rsid w:val="006F1BC2"/>
    <w:rsid w:val="006F1BC7"/>
    <w:rsid w:val="006F1BCF"/>
    <w:rsid w:val="006F1BF5"/>
    <w:rsid w:val="006F1C3B"/>
    <w:rsid w:val="006F1C3F"/>
    <w:rsid w:val="006F1C66"/>
    <w:rsid w:val="006F1C92"/>
    <w:rsid w:val="006F1CA7"/>
    <w:rsid w:val="006F1CAB"/>
    <w:rsid w:val="006F1CB6"/>
    <w:rsid w:val="006F1CBE"/>
    <w:rsid w:val="006F1CC1"/>
    <w:rsid w:val="006F1CD5"/>
    <w:rsid w:val="006F1D12"/>
    <w:rsid w:val="006F1D15"/>
    <w:rsid w:val="006F1D3F"/>
    <w:rsid w:val="006F1D5B"/>
    <w:rsid w:val="006F1D65"/>
    <w:rsid w:val="006F1D74"/>
    <w:rsid w:val="006F1DA7"/>
    <w:rsid w:val="006F1DAF"/>
    <w:rsid w:val="006F1DBC"/>
    <w:rsid w:val="006F1E2C"/>
    <w:rsid w:val="006F1E34"/>
    <w:rsid w:val="006F1E41"/>
    <w:rsid w:val="006F1E49"/>
    <w:rsid w:val="006F1E93"/>
    <w:rsid w:val="006F1EEE"/>
    <w:rsid w:val="006F1EF6"/>
    <w:rsid w:val="006F1F09"/>
    <w:rsid w:val="006F1F17"/>
    <w:rsid w:val="006F1F37"/>
    <w:rsid w:val="006F1F3B"/>
    <w:rsid w:val="006F1F6C"/>
    <w:rsid w:val="006F1F8D"/>
    <w:rsid w:val="006F1FC6"/>
    <w:rsid w:val="006F1FE7"/>
    <w:rsid w:val="006F1FE9"/>
    <w:rsid w:val="006F1FF4"/>
    <w:rsid w:val="006F1FF7"/>
    <w:rsid w:val="006F2052"/>
    <w:rsid w:val="006F205C"/>
    <w:rsid w:val="006F20A4"/>
    <w:rsid w:val="006F20DF"/>
    <w:rsid w:val="006F20F0"/>
    <w:rsid w:val="006F2173"/>
    <w:rsid w:val="006F219A"/>
    <w:rsid w:val="006F21C5"/>
    <w:rsid w:val="006F2223"/>
    <w:rsid w:val="006F22AD"/>
    <w:rsid w:val="006F22AF"/>
    <w:rsid w:val="006F22C1"/>
    <w:rsid w:val="006F22C8"/>
    <w:rsid w:val="006F22C9"/>
    <w:rsid w:val="006F22D4"/>
    <w:rsid w:val="006F22FB"/>
    <w:rsid w:val="006F2310"/>
    <w:rsid w:val="006F2322"/>
    <w:rsid w:val="006F2332"/>
    <w:rsid w:val="006F2338"/>
    <w:rsid w:val="006F2343"/>
    <w:rsid w:val="006F235F"/>
    <w:rsid w:val="006F2362"/>
    <w:rsid w:val="006F2375"/>
    <w:rsid w:val="006F2378"/>
    <w:rsid w:val="006F23BC"/>
    <w:rsid w:val="006F23DD"/>
    <w:rsid w:val="006F2451"/>
    <w:rsid w:val="006F24DC"/>
    <w:rsid w:val="006F24FE"/>
    <w:rsid w:val="006F2510"/>
    <w:rsid w:val="006F2542"/>
    <w:rsid w:val="006F2566"/>
    <w:rsid w:val="006F2568"/>
    <w:rsid w:val="006F2580"/>
    <w:rsid w:val="006F25C8"/>
    <w:rsid w:val="006F2602"/>
    <w:rsid w:val="006F266B"/>
    <w:rsid w:val="006F26E5"/>
    <w:rsid w:val="006F26ED"/>
    <w:rsid w:val="006F2741"/>
    <w:rsid w:val="006F2756"/>
    <w:rsid w:val="006F2782"/>
    <w:rsid w:val="006F27D5"/>
    <w:rsid w:val="006F2830"/>
    <w:rsid w:val="006F2849"/>
    <w:rsid w:val="006F289B"/>
    <w:rsid w:val="006F28AA"/>
    <w:rsid w:val="006F28BC"/>
    <w:rsid w:val="006F28BD"/>
    <w:rsid w:val="006F28E9"/>
    <w:rsid w:val="006F293E"/>
    <w:rsid w:val="006F2983"/>
    <w:rsid w:val="006F299F"/>
    <w:rsid w:val="006F29A9"/>
    <w:rsid w:val="006F29B2"/>
    <w:rsid w:val="006F29B6"/>
    <w:rsid w:val="006F29D2"/>
    <w:rsid w:val="006F29DD"/>
    <w:rsid w:val="006F29F7"/>
    <w:rsid w:val="006F2A74"/>
    <w:rsid w:val="006F2B08"/>
    <w:rsid w:val="006F2B38"/>
    <w:rsid w:val="006F2BEE"/>
    <w:rsid w:val="006F2BF4"/>
    <w:rsid w:val="006F2C1A"/>
    <w:rsid w:val="006F2C25"/>
    <w:rsid w:val="006F2C34"/>
    <w:rsid w:val="006F2C3F"/>
    <w:rsid w:val="006F2C7D"/>
    <w:rsid w:val="006F2CB7"/>
    <w:rsid w:val="006F2CC5"/>
    <w:rsid w:val="006F2CC6"/>
    <w:rsid w:val="006F2CD6"/>
    <w:rsid w:val="006F2CF4"/>
    <w:rsid w:val="006F2D0B"/>
    <w:rsid w:val="006F2D4C"/>
    <w:rsid w:val="006F2D53"/>
    <w:rsid w:val="006F2D88"/>
    <w:rsid w:val="006F2DAB"/>
    <w:rsid w:val="006F2DF0"/>
    <w:rsid w:val="006F2DF1"/>
    <w:rsid w:val="006F2E09"/>
    <w:rsid w:val="006F2E24"/>
    <w:rsid w:val="006F2E90"/>
    <w:rsid w:val="006F2ECF"/>
    <w:rsid w:val="006F2EE1"/>
    <w:rsid w:val="006F2EE5"/>
    <w:rsid w:val="006F2EFC"/>
    <w:rsid w:val="006F2F58"/>
    <w:rsid w:val="006F2F5F"/>
    <w:rsid w:val="006F2F6A"/>
    <w:rsid w:val="006F2F71"/>
    <w:rsid w:val="006F2F86"/>
    <w:rsid w:val="006F2FB1"/>
    <w:rsid w:val="006F2FBC"/>
    <w:rsid w:val="006F2FE4"/>
    <w:rsid w:val="006F3047"/>
    <w:rsid w:val="006F3085"/>
    <w:rsid w:val="006F30FF"/>
    <w:rsid w:val="006F3106"/>
    <w:rsid w:val="006F3129"/>
    <w:rsid w:val="006F312E"/>
    <w:rsid w:val="006F3157"/>
    <w:rsid w:val="006F3176"/>
    <w:rsid w:val="006F31C9"/>
    <w:rsid w:val="006F31CE"/>
    <w:rsid w:val="006F31D0"/>
    <w:rsid w:val="006F31DA"/>
    <w:rsid w:val="006F3211"/>
    <w:rsid w:val="006F323A"/>
    <w:rsid w:val="006F3244"/>
    <w:rsid w:val="006F3276"/>
    <w:rsid w:val="006F32A2"/>
    <w:rsid w:val="006F32A6"/>
    <w:rsid w:val="006F32FA"/>
    <w:rsid w:val="006F3309"/>
    <w:rsid w:val="006F330B"/>
    <w:rsid w:val="006F330E"/>
    <w:rsid w:val="006F3337"/>
    <w:rsid w:val="006F3351"/>
    <w:rsid w:val="006F3376"/>
    <w:rsid w:val="006F3411"/>
    <w:rsid w:val="006F3422"/>
    <w:rsid w:val="006F3437"/>
    <w:rsid w:val="006F344C"/>
    <w:rsid w:val="006F344E"/>
    <w:rsid w:val="006F347F"/>
    <w:rsid w:val="006F34A6"/>
    <w:rsid w:val="006F34B5"/>
    <w:rsid w:val="006F34BB"/>
    <w:rsid w:val="006F34F1"/>
    <w:rsid w:val="006F3504"/>
    <w:rsid w:val="006F3548"/>
    <w:rsid w:val="006F354D"/>
    <w:rsid w:val="006F3573"/>
    <w:rsid w:val="006F357C"/>
    <w:rsid w:val="006F35CF"/>
    <w:rsid w:val="006F35F8"/>
    <w:rsid w:val="006F361F"/>
    <w:rsid w:val="006F3686"/>
    <w:rsid w:val="006F368F"/>
    <w:rsid w:val="006F36B4"/>
    <w:rsid w:val="006F36CC"/>
    <w:rsid w:val="006F36CF"/>
    <w:rsid w:val="006F36EF"/>
    <w:rsid w:val="006F3731"/>
    <w:rsid w:val="006F379D"/>
    <w:rsid w:val="006F3852"/>
    <w:rsid w:val="006F3878"/>
    <w:rsid w:val="006F38BF"/>
    <w:rsid w:val="006F38D0"/>
    <w:rsid w:val="006F38D6"/>
    <w:rsid w:val="006F38D9"/>
    <w:rsid w:val="006F38F3"/>
    <w:rsid w:val="006F38F5"/>
    <w:rsid w:val="006F3901"/>
    <w:rsid w:val="006F3924"/>
    <w:rsid w:val="006F3935"/>
    <w:rsid w:val="006F3943"/>
    <w:rsid w:val="006F395B"/>
    <w:rsid w:val="006F39AD"/>
    <w:rsid w:val="006F39DA"/>
    <w:rsid w:val="006F3A04"/>
    <w:rsid w:val="006F3A1D"/>
    <w:rsid w:val="006F3A92"/>
    <w:rsid w:val="006F3A93"/>
    <w:rsid w:val="006F3A96"/>
    <w:rsid w:val="006F3AA8"/>
    <w:rsid w:val="006F3AB8"/>
    <w:rsid w:val="006F3ABC"/>
    <w:rsid w:val="006F3AF5"/>
    <w:rsid w:val="006F3B3C"/>
    <w:rsid w:val="006F3B54"/>
    <w:rsid w:val="006F3B59"/>
    <w:rsid w:val="006F3B7F"/>
    <w:rsid w:val="006F3BE7"/>
    <w:rsid w:val="006F3BEA"/>
    <w:rsid w:val="006F3BEE"/>
    <w:rsid w:val="006F3C01"/>
    <w:rsid w:val="006F3C27"/>
    <w:rsid w:val="006F3C6E"/>
    <w:rsid w:val="006F3CAA"/>
    <w:rsid w:val="006F3CC3"/>
    <w:rsid w:val="006F3CCD"/>
    <w:rsid w:val="006F3CDA"/>
    <w:rsid w:val="006F3CFE"/>
    <w:rsid w:val="006F3D00"/>
    <w:rsid w:val="006F3D09"/>
    <w:rsid w:val="006F3D45"/>
    <w:rsid w:val="006F3D51"/>
    <w:rsid w:val="006F3D73"/>
    <w:rsid w:val="006F3D92"/>
    <w:rsid w:val="006F3E3A"/>
    <w:rsid w:val="006F3E7F"/>
    <w:rsid w:val="006F3E95"/>
    <w:rsid w:val="006F3EAB"/>
    <w:rsid w:val="006F3EAF"/>
    <w:rsid w:val="006F3EE4"/>
    <w:rsid w:val="006F3F15"/>
    <w:rsid w:val="006F3F63"/>
    <w:rsid w:val="006F3F79"/>
    <w:rsid w:val="006F3F82"/>
    <w:rsid w:val="006F3F99"/>
    <w:rsid w:val="006F3FBB"/>
    <w:rsid w:val="006F3FDF"/>
    <w:rsid w:val="006F4009"/>
    <w:rsid w:val="006F4081"/>
    <w:rsid w:val="006F4099"/>
    <w:rsid w:val="006F40A3"/>
    <w:rsid w:val="006F40EE"/>
    <w:rsid w:val="006F40FB"/>
    <w:rsid w:val="006F411B"/>
    <w:rsid w:val="006F4145"/>
    <w:rsid w:val="006F4168"/>
    <w:rsid w:val="006F4185"/>
    <w:rsid w:val="006F418C"/>
    <w:rsid w:val="006F41A3"/>
    <w:rsid w:val="006F41C2"/>
    <w:rsid w:val="006F41E8"/>
    <w:rsid w:val="006F423E"/>
    <w:rsid w:val="006F4243"/>
    <w:rsid w:val="006F425B"/>
    <w:rsid w:val="006F425D"/>
    <w:rsid w:val="006F425F"/>
    <w:rsid w:val="006F42A8"/>
    <w:rsid w:val="006F42D2"/>
    <w:rsid w:val="006F437D"/>
    <w:rsid w:val="006F43C0"/>
    <w:rsid w:val="006F43D0"/>
    <w:rsid w:val="006F445E"/>
    <w:rsid w:val="006F4461"/>
    <w:rsid w:val="006F449E"/>
    <w:rsid w:val="006F44A1"/>
    <w:rsid w:val="006F44F3"/>
    <w:rsid w:val="006F4506"/>
    <w:rsid w:val="006F4541"/>
    <w:rsid w:val="006F457C"/>
    <w:rsid w:val="006F4585"/>
    <w:rsid w:val="006F45DF"/>
    <w:rsid w:val="006F45E2"/>
    <w:rsid w:val="006F461C"/>
    <w:rsid w:val="006F462B"/>
    <w:rsid w:val="006F4660"/>
    <w:rsid w:val="006F4664"/>
    <w:rsid w:val="006F4683"/>
    <w:rsid w:val="006F4684"/>
    <w:rsid w:val="006F46E5"/>
    <w:rsid w:val="006F46FC"/>
    <w:rsid w:val="006F4708"/>
    <w:rsid w:val="006F473C"/>
    <w:rsid w:val="006F4745"/>
    <w:rsid w:val="006F477F"/>
    <w:rsid w:val="006F4781"/>
    <w:rsid w:val="006F478F"/>
    <w:rsid w:val="006F47AA"/>
    <w:rsid w:val="006F47BF"/>
    <w:rsid w:val="006F47C4"/>
    <w:rsid w:val="006F47C5"/>
    <w:rsid w:val="006F4821"/>
    <w:rsid w:val="006F484A"/>
    <w:rsid w:val="006F4867"/>
    <w:rsid w:val="006F491C"/>
    <w:rsid w:val="006F4981"/>
    <w:rsid w:val="006F49D7"/>
    <w:rsid w:val="006F49EA"/>
    <w:rsid w:val="006F4A2A"/>
    <w:rsid w:val="006F4AB5"/>
    <w:rsid w:val="006F4AE6"/>
    <w:rsid w:val="006F4AF6"/>
    <w:rsid w:val="006F4AFA"/>
    <w:rsid w:val="006F4BC9"/>
    <w:rsid w:val="006F4BDE"/>
    <w:rsid w:val="006F4C9E"/>
    <w:rsid w:val="006F4CA1"/>
    <w:rsid w:val="006F4CAB"/>
    <w:rsid w:val="006F4CC2"/>
    <w:rsid w:val="006F4CD3"/>
    <w:rsid w:val="006F4CD4"/>
    <w:rsid w:val="006F4CED"/>
    <w:rsid w:val="006F4D12"/>
    <w:rsid w:val="006F4D39"/>
    <w:rsid w:val="006F4DD7"/>
    <w:rsid w:val="006F4DDB"/>
    <w:rsid w:val="006F4DF5"/>
    <w:rsid w:val="006F4DF7"/>
    <w:rsid w:val="006F4E62"/>
    <w:rsid w:val="006F4E87"/>
    <w:rsid w:val="006F4EE3"/>
    <w:rsid w:val="006F4EED"/>
    <w:rsid w:val="006F4EF9"/>
    <w:rsid w:val="006F4F0E"/>
    <w:rsid w:val="006F4F49"/>
    <w:rsid w:val="006F4F63"/>
    <w:rsid w:val="006F4F83"/>
    <w:rsid w:val="006F4F9F"/>
    <w:rsid w:val="006F4FAA"/>
    <w:rsid w:val="006F4FC0"/>
    <w:rsid w:val="006F4FF0"/>
    <w:rsid w:val="006F4FF4"/>
    <w:rsid w:val="006F503C"/>
    <w:rsid w:val="006F504C"/>
    <w:rsid w:val="006F505B"/>
    <w:rsid w:val="006F5091"/>
    <w:rsid w:val="006F50A4"/>
    <w:rsid w:val="006F50D7"/>
    <w:rsid w:val="006F50D9"/>
    <w:rsid w:val="006F50FC"/>
    <w:rsid w:val="006F5164"/>
    <w:rsid w:val="006F5175"/>
    <w:rsid w:val="006F518A"/>
    <w:rsid w:val="006F5194"/>
    <w:rsid w:val="006F51C0"/>
    <w:rsid w:val="006F5217"/>
    <w:rsid w:val="006F5223"/>
    <w:rsid w:val="006F5233"/>
    <w:rsid w:val="006F5288"/>
    <w:rsid w:val="006F52BB"/>
    <w:rsid w:val="006F52EC"/>
    <w:rsid w:val="006F52F2"/>
    <w:rsid w:val="006F5304"/>
    <w:rsid w:val="006F5317"/>
    <w:rsid w:val="006F5318"/>
    <w:rsid w:val="006F532F"/>
    <w:rsid w:val="006F533B"/>
    <w:rsid w:val="006F5385"/>
    <w:rsid w:val="006F53A8"/>
    <w:rsid w:val="006F53F3"/>
    <w:rsid w:val="006F53FA"/>
    <w:rsid w:val="006F5402"/>
    <w:rsid w:val="006F542C"/>
    <w:rsid w:val="006F543B"/>
    <w:rsid w:val="006F5464"/>
    <w:rsid w:val="006F547A"/>
    <w:rsid w:val="006F54A7"/>
    <w:rsid w:val="006F54FB"/>
    <w:rsid w:val="006F550B"/>
    <w:rsid w:val="006F552B"/>
    <w:rsid w:val="006F5565"/>
    <w:rsid w:val="006F55C4"/>
    <w:rsid w:val="006F55DE"/>
    <w:rsid w:val="006F5607"/>
    <w:rsid w:val="006F564C"/>
    <w:rsid w:val="006F566C"/>
    <w:rsid w:val="006F568A"/>
    <w:rsid w:val="006F56B8"/>
    <w:rsid w:val="006F56E1"/>
    <w:rsid w:val="006F570B"/>
    <w:rsid w:val="006F571D"/>
    <w:rsid w:val="006F5764"/>
    <w:rsid w:val="006F5788"/>
    <w:rsid w:val="006F579A"/>
    <w:rsid w:val="006F57D5"/>
    <w:rsid w:val="006F580C"/>
    <w:rsid w:val="006F5824"/>
    <w:rsid w:val="006F582F"/>
    <w:rsid w:val="006F5831"/>
    <w:rsid w:val="006F5873"/>
    <w:rsid w:val="006F58C4"/>
    <w:rsid w:val="006F58F6"/>
    <w:rsid w:val="006F599A"/>
    <w:rsid w:val="006F5A43"/>
    <w:rsid w:val="006F5ABD"/>
    <w:rsid w:val="006F5ACA"/>
    <w:rsid w:val="006F5B03"/>
    <w:rsid w:val="006F5B04"/>
    <w:rsid w:val="006F5B0A"/>
    <w:rsid w:val="006F5B14"/>
    <w:rsid w:val="006F5B1D"/>
    <w:rsid w:val="006F5B20"/>
    <w:rsid w:val="006F5B2B"/>
    <w:rsid w:val="006F5B83"/>
    <w:rsid w:val="006F5B89"/>
    <w:rsid w:val="006F5B94"/>
    <w:rsid w:val="006F5BBE"/>
    <w:rsid w:val="006F5BCE"/>
    <w:rsid w:val="006F5BE4"/>
    <w:rsid w:val="006F5BE8"/>
    <w:rsid w:val="006F5C02"/>
    <w:rsid w:val="006F5C13"/>
    <w:rsid w:val="006F5C1E"/>
    <w:rsid w:val="006F5C26"/>
    <w:rsid w:val="006F5C2C"/>
    <w:rsid w:val="006F5C44"/>
    <w:rsid w:val="006F5C5E"/>
    <w:rsid w:val="006F5C67"/>
    <w:rsid w:val="006F5C73"/>
    <w:rsid w:val="006F5C78"/>
    <w:rsid w:val="006F5CA1"/>
    <w:rsid w:val="006F5CCC"/>
    <w:rsid w:val="006F5D14"/>
    <w:rsid w:val="006F5D1E"/>
    <w:rsid w:val="006F5D1F"/>
    <w:rsid w:val="006F5D20"/>
    <w:rsid w:val="006F5D31"/>
    <w:rsid w:val="006F5DB2"/>
    <w:rsid w:val="006F5DDB"/>
    <w:rsid w:val="006F5E46"/>
    <w:rsid w:val="006F5E4D"/>
    <w:rsid w:val="006F5EBA"/>
    <w:rsid w:val="006F5EE5"/>
    <w:rsid w:val="006F5FCE"/>
    <w:rsid w:val="006F600E"/>
    <w:rsid w:val="006F6010"/>
    <w:rsid w:val="006F601F"/>
    <w:rsid w:val="006F6021"/>
    <w:rsid w:val="006F605C"/>
    <w:rsid w:val="006F6069"/>
    <w:rsid w:val="006F606A"/>
    <w:rsid w:val="006F6081"/>
    <w:rsid w:val="006F6095"/>
    <w:rsid w:val="006F60A5"/>
    <w:rsid w:val="006F60A8"/>
    <w:rsid w:val="006F60BB"/>
    <w:rsid w:val="006F6127"/>
    <w:rsid w:val="006F6130"/>
    <w:rsid w:val="006F6133"/>
    <w:rsid w:val="006F6148"/>
    <w:rsid w:val="006F6154"/>
    <w:rsid w:val="006F616C"/>
    <w:rsid w:val="006F61CD"/>
    <w:rsid w:val="006F6204"/>
    <w:rsid w:val="006F623C"/>
    <w:rsid w:val="006F6248"/>
    <w:rsid w:val="006F625E"/>
    <w:rsid w:val="006F6267"/>
    <w:rsid w:val="006F6283"/>
    <w:rsid w:val="006F628D"/>
    <w:rsid w:val="006F628F"/>
    <w:rsid w:val="006F62B6"/>
    <w:rsid w:val="006F6309"/>
    <w:rsid w:val="006F6358"/>
    <w:rsid w:val="006F63AE"/>
    <w:rsid w:val="006F63C6"/>
    <w:rsid w:val="006F63FB"/>
    <w:rsid w:val="006F6401"/>
    <w:rsid w:val="006F6428"/>
    <w:rsid w:val="006F646C"/>
    <w:rsid w:val="006F6488"/>
    <w:rsid w:val="006F648F"/>
    <w:rsid w:val="006F64F1"/>
    <w:rsid w:val="006F652D"/>
    <w:rsid w:val="006F654C"/>
    <w:rsid w:val="006F6599"/>
    <w:rsid w:val="006F65B5"/>
    <w:rsid w:val="006F65D5"/>
    <w:rsid w:val="006F65EA"/>
    <w:rsid w:val="006F65F1"/>
    <w:rsid w:val="006F6616"/>
    <w:rsid w:val="006F6647"/>
    <w:rsid w:val="006F665C"/>
    <w:rsid w:val="006F6691"/>
    <w:rsid w:val="006F66B7"/>
    <w:rsid w:val="006F66C9"/>
    <w:rsid w:val="006F66F2"/>
    <w:rsid w:val="006F6724"/>
    <w:rsid w:val="006F6754"/>
    <w:rsid w:val="006F6757"/>
    <w:rsid w:val="006F679C"/>
    <w:rsid w:val="006F679E"/>
    <w:rsid w:val="006F67D6"/>
    <w:rsid w:val="006F67E3"/>
    <w:rsid w:val="006F6815"/>
    <w:rsid w:val="006F6846"/>
    <w:rsid w:val="006F6871"/>
    <w:rsid w:val="006F6895"/>
    <w:rsid w:val="006F68A3"/>
    <w:rsid w:val="006F68B8"/>
    <w:rsid w:val="006F68CC"/>
    <w:rsid w:val="006F68FA"/>
    <w:rsid w:val="006F6967"/>
    <w:rsid w:val="006F69A5"/>
    <w:rsid w:val="006F69C5"/>
    <w:rsid w:val="006F69E4"/>
    <w:rsid w:val="006F6A43"/>
    <w:rsid w:val="006F6A70"/>
    <w:rsid w:val="006F6A73"/>
    <w:rsid w:val="006F6AA9"/>
    <w:rsid w:val="006F6ABD"/>
    <w:rsid w:val="006F6AD3"/>
    <w:rsid w:val="006F6ADB"/>
    <w:rsid w:val="006F6B25"/>
    <w:rsid w:val="006F6B31"/>
    <w:rsid w:val="006F6B75"/>
    <w:rsid w:val="006F6B84"/>
    <w:rsid w:val="006F6B9C"/>
    <w:rsid w:val="006F6BBA"/>
    <w:rsid w:val="006F6BD9"/>
    <w:rsid w:val="006F6C01"/>
    <w:rsid w:val="006F6C34"/>
    <w:rsid w:val="006F6D16"/>
    <w:rsid w:val="006F6D74"/>
    <w:rsid w:val="006F6D8F"/>
    <w:rsid w:val="006F6DA2"/>
    <w:rsid w:val="006F6DA4"/>
    <w:rsid w:val="006F6DE0"/>
    <w:rsid w:val="006F6E01"/>
    <w:rsid w:val="006F6E76"/>
    <w:rsid w:val="006F6E82"/>
    <w:rsid w:val="006F6E88"/>
    <w:rsid w:val="006F6EA8"/>
    <w:rsid w:val="006F6EB4"/>
    <w:rsid w:val="006F6F29"/>
    <w:rsid w:val="006F6F58"/>
    <w:rsid w:val="006F6F59"/>
    <w:rsid w:val="006F6FE4"/>
    <w:rsid w:val="006F6FFD"/>
    <w:rsid w:val="006F7006"/>
    <w:rsid w:val="006F700C"/>
    <w:rsid w:val="006F7027"/>
    <w:rsid w:val="006F7037"/>
    <w:rsid w:val="006F7052"/>
    <w:rsid w:val="006F705D"/>
    <w:rsid w:val="006F7071"/>
    <w:rsid w:val="006F70C2"/>
    <w:rsid w:val="006F7101"/>
    <w:rsid w:val="006F711B"/>
    <w:rsid w:val="006F7126"/>
    <w:rsid w:val="006F7137"/>
    <w:rsid w:val="006F7153"/>
    <w:rsid w:val="006F7181"/>
    <w:rsid w:val="006F719C"/>
    <w:rsid w:val="006F71A5"/>
    <w:rsid w:val="006F71CD"/>
    <w:rsid w:val="006F71CE"/>
    <w:rsid w:val="006F7202"/>
    <w:rsid w:val="006F7207"/>
    <w:rsid w:val="006F7216"/>
    <w:rsid w:val="006F7231"/>
    <w:rsid w:val="006F7236"/>
    <w:rsid w:val="006F7254"/>
    <w:rsid w:val="006F7260"/>
    <w:rsid w:val="006F728F"/>
    <w:rsid w:val="006F72BE"/>
    <w:rsid w:val="006F72C3"/>
    <w:rsid w:val="006F72FA"/>
    <w:rsid w:val="006F7317"/>
    <w:rsid w:val="006F7322"/>
    <w:rsid w:val="006F7331"/>
    <w:rsid w:val="006F7355"/>
    <w:rsid w:val="006F7356"/>
    <w:rsid w:val="006F735F"/>
    <w:rsid w:val="006F738C"/>
    <w:rsid w:val="006F73C6"/>
    <w:rsid w:val="006F73F9"/>
    <w:rsid w:val="006F7413"/>
    <w:rsid w:val="006F7430"/>
    <w:rsid w:val="006F7497"/>
    <w:rsid w:val="006F749B"/>
    <w:rsid w:val="006F74C3"/>
    <w:rsid w:val="006F7512"/>
    <w:rsid w:val="006F752D"/>
    <w:rsid w:val="006F7534"/>
    <w:rsid w:val="006F7543"/>
    <w:rsid w:val="006F757D"/>
    <w:rsid w:val="006F75AE"/>
    <w:rsid w:val="006F75D3"/>
    <w:rsid w:val="006F75D5"/>
    <w:rsid w:val="006F75DF"/>
    <w:rsid w:val="006F75E3"/>
    <w:rsid w:val="006F75F4"/>
    <w:rsid w:val="006F762C"/>
    <w:rsid w:val="006F7630"/>
    <w:rsid w:val="006F7637"/>
    <w:rsid w:val="006F764A"/>
    <w:rsid w:val="006F76BC"/>
    <w:rsid w:val="006F76ED"/>
    <w:rsid w:val="006F7710"/>
    <w:rsid w:val="006F776D"/>
    <w:rsid w:val="006F778D"/>
    <w:rsid w:val="006F7793"/>
    <w:rsid w:val="006F7798"/>
    <w:rsid w:val="006F77AA"/>
    <w:rsid w:val="006F77B6"/>
    <w:rsid w:val="006F78CB"/>
    <w:rsid w:val="006F792B"/>
    <w:rsid w:val="006F7971"/>
    <w:rsid w:val="006F79F7"/>
    <w:rsid w:val="006F7A0C"/>
    <w:rsid w:val="006F7A61"/>
    <w:rsid w:val="006F7A7E"/>
    <w:rsid w:val="006F7A93"/>
    <w:rsid w:val="006F7AAA"/>
    <w:rsid w:val="006F7B11"/>
    <w:rsid w:val="006F7B4C"/>
    <w:rsid w:val="006F7B4F"/>
    <w:rsid w:val="006F7B65"/>
    <w:rsid w:val="006F7B9F"/>
    <w:rsid w:val="006F7BB2"/>
    <w:rsid w:val="006F7C2B"/>
    <w:rsid w:val="006F7C33"/>
    <w:rsid w:val="006F7C35"/>
    <w:rsid w:val="006F7C36"/>
    <w:rsid w:val="006F7C3F"/>
    <w:rsid w:val="006F7C8B"/>
    <w:rsid w:val="006F7C91"/>
    <w:rsid w:val="006F7C96"/>
    <w:rsid w:val="006F7CDA"/>
    <w:rsid w:val="006F7CDF"/>
    <w:rsid w:val="006F7D00"/>
    <w:rsid w:val="006F7D9A"/>
    <w:rsid w:val="006F7DAF"/>
    <w:rsid w:val="006F7DF1"/>
    <w:rsid w:val="006F7DF7"/>
    <w:rsid w:val="006F7DFB"/>
    <w:rsid w:val="006F7E6D"/>
    <w:rsid w:val="006F7EA8"/>
    <w:rsid w:val="006F7EC3"/>
    <w:rsid w:val="006F7F17"/>
    <w:rsid w:val="006F7F1B"/>
    <w:rsid w:val="006F7F1F"/>
    <w:rsid w:val="006F7F31"/>
    <w:rsid w:val="006F7F53"/>
    <w:rsid w:val="006F7FA7"/>
    <w:rsid w:val="006F7FB1"/>
    <w:rsid w:val="006F7FC7"/>
    <w:rsid w:val="006F7FCD"/>
    <w:rsid w:val="006F7FE4"/>
    <w:rsid w:val="00700069"/>
    <w:rsid w:val="00700098"/>
    <w:rsid w:val="00700118"/>
    <w:rsid w:val="00700149"/>
    <w:rsid w:val="007001B2"/>
    <w:rsid w:val="007001E3"/>
    <w:rsid w:val="007001E9"/>
    <w:rsid w:val="00700265"/>
    <w:rsid w:val="00700286"/>
    <w:rsid w:val="0070035D"/>
    <w:rsid w:val="00700389"/>
    <w:rsid w:val="0070038E"/>
    <w:rsid w:val="007003B2"/>
    <w:rsid w:val="007003BB"/>
    <w:rsid w:val="007003E9"/>
    <w:rsid w:val="00700401"/>
    <w:rsid w:val="00700412"/>
    <w:rsid w:val="0070041B"/>
    <w:rsid w:val="0070042D"/>
    <w:rsid w:val="0070045B"/>
    <w:rsid w:val="007004BF"/>
    <w:rsid w:val="007004F1"/>
    <w:rsid w:val="007004F7"/>
    <w:rsid w:val="00700560"/>
    <w:rsid w:val="00700563"/>
    <w:rsid w:val="007005F1"/>
    <w:rsid w:val="00700603"/>
    <w:rsid w:val="00700610"/>
    <w:rsid w:val="0070062F"/>
    <w:rsid w:val="00700635"/>
    <w:rsid w:val="00700636"/>
    <w:rsid w:val="007006E6"/>
    <w:rsid w:val="00700717"/>
    <w:rsid w:val="00700733"/>
    <w:rsid w:val="0070074F"/>
    <w:rsid w:val="0070076C"/>
    <w:rsid w:val="007007C2"/>
    <w:rsid w:val="007007DD"/>
    <w:rsid w:val="007007FF"/>
    <w:rsid w:val="0070080B"/>
    <w:rsid w:val="0070082B"/>
    <w:rsid w:val="0070088D"/>
    <w:rsid w:val="007008C0"/>
    <w:rsid w:val="007008DA"/>
    <w:rsid w:val="00700920"/>
    <w:rsid w:val="0070092E"/>
    <w:rsid w:val="0070092F"/>
    <w:rsid w:val="00700956"/>
    <w:rsid w:val="00700970"/>
    <w:rsid w:val="00700977"/>
    <w:rsid w:val="007009E3"/>
    <w:rsid w:val="00700A03"/>
    <w:rsid w:val="00700A18"/>
    <w:rsid w:val="00700A31"/>
    <w:rsid w:val="00700A33"/>
    <w:rsid w:val="00700A3D"/>
    <w:rsid w:val="00700A5B"/>
    <w:rsid w:val="00700A73"/>
    <w:rsid w:val="00700A92"/>
    <w:rsid w:val="00700AB8"/>
    <w:rsid w:val="00700ACC"/>
    <w:rsid w:val="00700AD1"/>
    <w:rsid w:val="00700AF8"/>
    <w:rsid w:val="00700AFC"/>
    <w:rsid w:val="00700B2B"/>
    <w:rsid w:val="00700B2D"/>
    <w:rsid w:val="00700B45"/>
    <w:rsid w:val="00700B59"/>
    <w:rsid w:val="00700B8A"/>
    <w:rsid w:val="00700BB2"/>
    <w:rsid w:val="00700BE5"/>
    <w:rsid w:val="00700BF5"/>
    <w:rsid w:val="00700C0D"/>
    <w:rsid w:val="00700C19"/>
    <w:rsid w:val="00700C4F"/>
    <w:rsid w:val="00700C92"/>
    <w:rsid w:val="00700C9C"/>
    <w:rsid w:val="00700CDA"/>
    <w:rsid w:val="00700CE0"/>
    <w:rsid w:val="00700CE8"/>
    <w:rsid w:val="00700D16"/>
    <w:rsid w:val="00700DE8"/>
    <w:rsid w:val="00700DFB"/>
    <w:rsid w:val="00700E13"/>
    <w:rsid w:val="00700E35"/>
    <w:rsid w:val="00700E5B"/>
    <w:rsid w:val="00700E5F"/>
    <w:rsid w:val="00700E78"/>
    <w:rsid w:val="00700E84"/>
    <w:rsid w:val="00700EDC"/>
    <w:rsid w:val="00700EDD"/>
    <w:rsid w:val="00700EEB"/>
    <w:rsid w:val="00700EEE"/>
    <w:rsid w:val="00700F35"/>
    <w:rsid w:val="00700FA1"/>
    <w:rsid w:val="00700FB7"/>
    <w:rsid w:val="00701031"/>
    <w:rsid w:val="00701054"/>
    <w:rsid w:val="007010A8"/>
    <w:rsid w:val="007010B2"/>
    <w:rsid w:val="007010F5"/>
    <w:rsid w:val="0070113E"/>
    <w:rsid w:val="00701173"/>
    <w:rsid w:val="0070117A"/>
    <w:rsid w:val="007011D7"/>
    <w:rsid w:val="00701219"/>
    <w:rsid w:val="00701245"/>
    <w:rsid w:val="00701268"/>
    <w:rsid w:val="00701279"/>
    <w:rsid w:val="0070129E"/>
    <w:rsid w:val="007012CD"/>
    <w:rsid w:val="0070131D"/>
    <w:rsid w:val="00701362"/>
    <w:rsid w:val="00701379"/>
    <w:rsid w:val="007013DF"/>
    <w:rsid w:val="0070141E"/>
    <w:rsid w:val="00701449"/>
    <w:rsid w:val="007014A2"/>
    <w:rsid w:val="007014BC"/>
    <w:rsid w:val="007014F6"/>
    <w:rsid w:val="0070155D"/>
    <w:rsid w:val="007015A6"/>
    <w:rsid w:val="007015EB"/>
    <w:rsid w:val="0070160C"/>
    <w:rsid w:val="0070161C"/>
    <w:rsid w:val="00701642"/>
    <w:rsid w:val="00701647"/>
    <w:rsid w:val="00701661"/>
    <w:rsid w:val="007016C2"/>
    <w:rsid w:val="007016C7"/>
    <w:rsid w:val="00701703"/>
    <w:rsid w:val="00701773"/>
    <w:rsid w:val="00701774"/>
    <w:rsid w:val="0070177A"/>
    <w:rsid w:val="00701786"/>
    <w:rsid w:val="007017A6"/>
    <w:rsid w:val="007017B5"/>
    <w:rsid w:val="007017BD"/>
    <w:rsid w:val="007017E7"/>
    <w:rsid w:val="007017F1"/>
    <w:rsid w:val="00701810"/>
    <w:rsid w:val="00701838"/>
    <w:rsid w:val="0070185F"/>
    <w:rsid w:val="0070189C"/>
    <w:rsid w:val="007018AF"/>
    <w:rsid w:val="007018FF"/>
    <w:rsid w:val="0070191C"/>
    <w:rsid w:val="00701938"/>
    <w:rsid w:val="0070194F"/>
    <w:rsid w:val="0070197A"/>
    <w:rsid w:val="00701986"/>
    <w:rsid w:val="00701993"/>
    <w:rsid w:val="00701A39"/>
    <w:rsid w:val="00701A44"/>
    <w:rsid w:val="00701A59"/>
    <w:rsid w:val="00701A99"/>
    <w:rsid w:val="00701AC4"/>
    <w:rsid w:val="00701AC9"/>
    <w:rsid w:val="00701AF3"/>
    <w:rsid w:val="00701B05"/>
    <w:rsid w:val="00701B11"/>
    <w:rsid w:val="00701B3B"/>
    <w:rsid w:val="00701B60"/>
    <w:rsid w:val="00701B8B"/>
    <w:rsid w:val="00701BF9"/>
    <w:rsid w:val="00701C2E"/>
    <w:rsid w:val="00701C34"/>
    <w:rsid w:val="00701C5F"/>
    <w:rsid w:val="00701C72"/>
    <w:rsid w:val="00701C8D"/>
    <w:rsid w:val="00701CAD"/>
    <w:rsid w:val="00701CC0"/>
    <w:rsid w:val="00701CE2"/>
    <w:rsid w:val="00701CE4"/>
    <w:rsid w:val="00701D2F"/>
    <w:rsid w:val="00701D54"/>
    <w:rsid w:val="00701D7E"/>
    <w:rsid w:val="00701DAC"/>
    <w:rsid w:val="00701DAD"/>
    <w:rsid w:val="00701DBC"/>
    <w:rsid w:val="00701E0C"/>
    <w:rsid w:val="00701E10"/>
    <w:rsid w:val="00701E1F"/>
    <w:rsid w:val="00701E32"/>
    <w:rsid w:val="00701E78"/>
    <w:rsid w:val="00701E9E"/>
    <w:rsid w:val="00701EA5"/>
    <w:rsid w:val="00701F3E"/>
    <w:rsid w:val="00701F4B"/>
    <w:rsid w:val="00701F6D"/>
    <w:rsid w:val="00701FAF"/>
    <w:rsid w:val="00701FB4"/>
    <w:rsid w:val="00701FC3"/>
    <w:rsid w:val="00701FC4"/>
    <w:rsid w:val="00701FDA"/>
    <w:rsid w:val="00701FEB"/>
    <w:rsid w:val="00701FF1"/>
    <w:rsid w:val="00702003"/>
    <w:rsid w:val="00702027"/>
    <w:rsid w:val="00702056"/>
    <w:rsid w:val="00702084"/>
    <w:rsid w:val="007020B7"/>
    <w:rsid w:val="007020C6"/>
    <w:rsid w:val="007020E6"/>
    <w:rsid w:val="007020EC"/>
    <w:rsid w:val="007020F9"/>
    <w:rsid w:val="0070210B"/>
    <w:rsid w:val="00702127"/>
    <w:rsid w:val="0070213D"/>
    <w:rsid w:val="00702144"/>
    <w:rsid w:val="00702187"/>
    <w:rsid w:val="007021A6"/>
    <w:rsid w:val="007021EA"/>
    <w:rsid w:val="007021F0"/>
    <w:rsid w:val="0070220C"/>
    <w:rsid w:val="00702210"/>
    <w:rsid w:val="00702232"/>
    <w:rsid w:val="00702264"/>
    <w:rsid w:val="007022C5"/>
    <w:rsid w:val="007022CA"/>
    <w:rsid w:val="0070234A"/>
    <w:rsid w:val="00702359"/>
    <w:rsid w:val="00702377"/>
    <w:rsid w:val="007023A8"/>
    <w:rsid w:val="007023EA"/>
    <w:rsid w:val="007023FB"/>
    <w:rsid w:val="00702426"/>
    <w:rsid w:val="00702474"/>
    <w:rsid w:val="0070247C"/>
    <w:rsid w:val="00702483"/>
    <w:rsid w:val="0070248C"/>
    <w:rsid w:val="007024B6"/>
    <w:rsid w:val="007024EA"/>
    <w:rsid w:val="007024EE"/>
    <w:rsid w:val="007024F3"/>
    <w:rsid w:val="00702518"/>
    <w:rsid w:val="00702526"/>
    <w:rsid w:val="00702534"/>
    <w:rsid w:val="00702553"/>
    <w:rsid w:val="00702578"/>
    <w:rsid w:val="007025AC"/>
    <w:rsid w:val="007025ED"/>
    <w:rsid w:val="00702615"/>
    <w:rsid w:val="00702630"/>
    <w:rsid w:val="00702632"/>
    <w:rsid w:val="00702640"/>
    <w:rsid w:val="00702694"/>
    <w:rsid w:val="007026CC"/>
    <w:rsid w:val="007026D1"/>
    <w:rsid w:val="007026D7"/>
    <w:rsid w:val="007026E1"/>
    <w:rsid w:val="007026EF"/>
    <w:rsid w:val="00702715"/>
    <w:rsid w:val="0070277D"/>
    <w:rsid w:val="00702783"/>
    <w:rsid w:val="007027B1"/>
    <w:rsid w:val="007027C8"/>
    <w:rsid w:val="007027DA"/>
    <w:rsid w:val="00702812"/>
    <w:rsid w:val="00702838"/>
    <w:rsid w:val="0070283B"/>
    <w:rsid w:val="0070286B"/>
    <w:rsid w:val="007028CB"/>
    <w:rsid w:val="007028DD"/>
    <w:rsid w:val="007028FA"/>
    <w:rsid w:val="0070292E"/>
    <w:rsid w:val="0070295B"/>
    <w:rsid w:val="0070297D"/>
    <w:rsid w:val="007029A6"/>
    <w:rsid w:val="007029E6"/>
    <w:rsid w:val="007029F8"/>
    <w:rsid w:val="00702A17"/>
    <w:rsid w:val="00702A3C"/>
    <w:rsid w:val="00702A4B"/>
    <w:rsid w:val="00702A8B"/>
    <w:rsid w:val="00702AD8"/>
    <w:rsid w:val="00702B17"/>
    <w:rsid w:val="00702B2B"/>
    <w:rsid w:val="00702B2E"/>
    <w:rsid w:val="00702B99"/>
    <w:rsid w:val="00702BC6"/>
    <w:rsid w:val="00702BF1"/>
    <w:rsid w:val="00702C6E"/>
    <w:rsid w:val="00702C9D"/>
    <w:rsid w:val="00702CB5"/>
    <w:rsid w:val="00702CDA"/>
    <w:rsid w:val="00702CE0"/>
    <w:rsid w:val="00702CEB"/>
    <w:rsid w:val="00702D1B"/>
    <w:rsid w:val="00702D25"/>
    <w:rsid w:val="00702D5D"/>
    <w:rsid w:val="00702D5E"/>
    <w:rsid w:val="00702D81"/>
    <w:rsid w:val="00702D88"/>
    <w:rsid w:val="00702D8C"/>
    <w:rsid w:val="00702DA1"/>
    <w:rsid w:val="00702DA3"/>
    <w:rsid w:val="00702DC5"/>
    <w:rsid w:val="00702E32"/>
    <w:rsid w:val="00702F60"/>
    <w:rsid w:val="00702F89"/>
    <w:rsid w:val="00702FB4"/>
    <w:rsid w:val="00702FBD"/>
    <w:rsid w:val="00702FCF"/>
    <w:rsid w:val="00702FF2"/>
    <w:rsid w:val="00703039"/>
    <w:rsid w:val="0070309C"/>
    <w:rsid w:val="007030A4"/>
    <w:rsid w:val="007030AC"/>
    <w:rsid w:val="007030AD"/>
    <w:rsid w:val="007030F2"/>
    <w:rsid w:val="00703116"/>
    <w:rsid w:val="00703122"/>
    <w:rsid w:val="00703183"/>
    <w:rsid w:val="007031C4"/>
    <w:rsid w:val="007031F0"/>
    <w:rsid w:val="0070322E"/>
    <w:rsid w:val="00703243"/>
    <w:rsid w:val="00703292"/>
    <w:rsid w:val="007032CF"/>
    <w:rsid w:val="00703319"/>
    <w:rsid w:val="00703352"/>
    <w:rsid w:val="00703385"/>
    <w:rsid w:val="0070338F"/>
    <w:rsid w:val="00703396"/>
    <w:rsid w:val="00703399"/>
    <w:rsid w:val="007033AC"/>
    <w:rsid w:val="007033EF"/>
    <w:rsid w:val="007033F6"/>
    <w:rsid w:val="007033F8"/>
    <w:rsid w:val="007033FA"/>
    <w:rsid w:val="00703427"/>
    <w:rsid w:val="0070347E"/>
    <w:rsid w:val="00703486"/>
    <w:rsid w:val="0070348F"/>
    <w:rsid w:val="007034FC"/>
    <w:rsid w:val="00703512"/>
    <w:rsid w:val="00703521"/>
    <w:rsid w:val="0070356B"/>
    <w:rsid w:val="0070358B"/>
    <w:rsid w:val="0070358C"/>
    <w:rsid w:val="007035AD"/>
    <w:rsid w:val="00703621"/>
    <w:rsid w:val="00703660"/>
    <w:rsid w:val="00703670"/>
    <w:rsid w:val="0070367B"/>
    <w:rsid w:val="0070367F"/>
    <w:rsid w:val="0070368E"/>
    <w:rsid w:val="007036AF"/>
    <w:rsid w:val="00703703"/>
    <w:rsid w:val="0070370E"/>
    <w:rsid w:val="00703730"/>
    <w:rsid w:val="00703740"/>
    <w:rsid w:val="00703796"/>
    <w:rsid w:val="007037A0"/>
    <w:rsid w:val="007037A5"/>
    <w:rsid w:val="007037AA"/>
    <w:rsid w:val="007037B6"/>
    <w:rsid w:val="007037EE"/>
    <w:rsid w:val="00703804"/>
    <w:rsid w:val="0070381F"/>
    <w:rsid w:val="00703828"/>
    <w:rsid w:val="00703831"/>
    <w:rsid w:val="00703834"/>
    <w:rsid w:val="00703846"/>
    <w:rsid w:val="00703853"/>
    <w:rsid w:val="00703889"/>
    <w:rsid w:val="0070388C"/>
    <w:rsid w:val="00703899"/>
    <w:rsid w:val="007038B3"/>
    <w:rsid w:val="007038CB"/>
    <w:rsid w:val="007038D9"/>
    <w:rsid w:val="007038E9"/>
    <w:rsid w:val="007038EF"/>
    <w:rsid w:val="007038F8"/>
    <w:rsid w:val="00703902"/>
    <w:rsid w:val="0070393D"/>
    <w:rsid w:val="00703977"/>
    <w:rsid w:val="007039AA"/>
    <w:rsid w:val="007039B7"/>
    <w:rsid w:val="00703A17"/>
    <w:rsid w:val="00703A36"/>
    <w:rsid w:val="00703A51"/>
    <w:rsid w:val="00703A5D"/>
    <w:rsid w:val="00703A6C"/>
    <w:rsid w:val="00703A8B"/>
    <w:rsid w:val="00703A97"/>
    <w:rsid w:val="00703AA1"/>
    <w:rsid w:val="00703AA5"/>
    <w:rsid w:val="00703AD7"/>
    <w:rsid w:val="00703AD9"/>
    <w:rsid w:val="00703B10"/>
    <w:rsid w:val="00703B47"/>
    <w:rsid w:val="00703B65"/>
    <w:rsid w:val="00703B75"/>
    <w:rsid w:val="00703B77"/>
    <w:rsid w:val="00703B7F"/>
    <w:rsid w:val="00703BA7"/>
    <w:rsid w:val="00703BC9"/>
    <w:rsid w:val="00703BCB"/>
    <w:rsid w:val="00703C20"/>
    <w:rsid w:val="00703C2C"/>
    <w:rsid w:val="00703C40"/>
    <w:rsid w:val="00703C77"/>
    <w:rsid w:val="00703C80"/>
    <w:rsid w:val="00703C89"/>
    <w:rsid w:val="00703CB1"/>
    <w:rsid w:val="00703CD8"/>
    <w:rsid w:val="00703D2E"/>
    <w:rsid w:val="00703D42"/>
    <w:rsid w:val="00703DB9"/>
    <w:rsid w:val="00703E0A"/>
    <w:rsid w:val="00703E2B"/>
    <w:rsid w:val="00703E32"/>
    <w:rsid w:val="00703E65"/>
    <w:rsid w:val="00703E76"/>
    <w:rsid w:val="00703E88"/>
    <w:rsid w:val="00703EA8"/>
    <w:rsid w:val="00703EA9"/>
    <w:rsid w:val="00703EAB"/>
    <w:rsid w:val="00703ED8"/>
    <w:rsid w:val="00703ED9"/>
    <w:rsid w:val="00703EE1"/>
    <w:rsid w:val="00703F04"/>
    <w:rsid w:val="00703F27"/>
    <w:rsid w:val="00703F83"/>
    <w:rsid w:val="00703FC1"/>
    <w:rsid w:val="00703FD4"/>
    <w:rsid w:val="00703FF1"/>
    <w:rsid w:val="0070404E"/>
    <w:rsid w:val="00704054"/>
    <w:rsid w:val="007040E9"/>
    <w:rsid w:val="0070410D"/>
    <w:rsid w:val="00704114"/>
    <w:rsid w:val="00704179"/>
    <w:rsid w:val="007041F0"/>
    <w:rsid w:val="00704282"/>
    <w:rsid w:val="00704295"/>
    <w:rsid w:val="007042AA"/>
    <w:rsid w:val="007042D6"/>
    <w:rsid w:val="007042E8"/>
    <w:rsid w:val="00704300"/>
    <w:rsid w:val="00704326"/>
    <w:rsid w:val="007043BB"/>
    <w:rsid w:val="007043CB"/>
    <w:rsid w:val="007043D6"/>
    <w:rsid w:val="007043FE"/>
    <w:rsid w:val="0070440D"/>
    <w:rsid w:val="00704420"/>
    <w:rsid w:val="0070442C"/>
    <w:rsid w:val="00704437"/>
    <w:rsid w:val="00704488"/>
    <w:rsid w:val="007044B2"/>
    <w:rsid w:val="007044BF"/>
    <w:rsid w:val="007044DC"/>
    <w:rsid w:val="0070455E"/>
    <w:rsid w:val="00704564"/>
    <w:rsid w:val="00704595"/>
    <w:rsid w:val="007045CF"/>
    <w:rsid w:val="0070461D"/>
    <w:rsid w:val="0070465E"/>
    <w:rsid w:val="0070466B"/>
    <w:rsid w:val="00704685"/>
    <w:rsid w:val="0070472A"/>
    <w:rsid w:val="00704747"/>
    <w:rsid w:val="00704754"/>
    <w:rsid w:val="0070476F"/>
    <w:rsid w:val="007047BA"/>
    <w:rsid w:val="007047CF"/>
    <w:rsid w:val="007047E2"/>
    <w:rsid w:val="007047E5"/>
    <w:rsid w:val="007047E9"/>
    <w:rsid w:val="007047EA"/>
    <w:rsid w:val="00704805"/>
    <w:rsid w:val="00704807"/>
    <w:rsid w:val="00704810"/>
    <w:rsid w:val="00704895"/>
    <w:rsid w:val="007048C5"/>
    <w:rsid w:val="007048DE"/>
    <w:rsid w:val="007048E6"/>
    <w:rsid w:val="007048EF"/>
    <w:rsid w:val="0070495A"/>
    <w:rsid w:val="00704982"/>
    <w:rsid w:val="00704996"/>
    <w:rsid w:val="0070499D"/>
    <w:rsid w:val="007049BB"/>
    <w:rsid w:val="007049E2"/>
    <w:rsid w:val="007049F6"/>
    <w:rsid w:val="00704A00"/>
    <w:rsid w:val="00704A66"/>
    <w:rsid w:val="00704ABC"/>
    <w:rsid w:val="00704AD1"/>
    <w:rsid w:val="00704AD5"/>
    <w:rsid w:val="00704ADA"/>
    <w:rsid w:val="00704AE3"/>
    <w:rsid w:val="00704AE7"/>
    <w:rsid w:val="00704AFC"/>
    <w:rsid w:val="00704B3C"/>
    <w:rsid w:val="00704B78"/>
    <w:rsid w:val="00704B89"/>
    <w:rsid w:val="00704BC4"/>
    <w:rsid w:val="00704BD1"/>
    <w:rsid w:val="00704BE8"/>
    <w:rsid w:val="00704C24"/>
    <w:rsid w:val="00704C29"/>
    <w:rsid w:val="00704C4A"/>
    <w:rsid w:val="00704CE2"/>
    <w:rsid w:val="00704CEB"/>
    <w:rsid w:val="00704D40"/>
    <w:rsid w:val="00704D7B"/>
    <w:rsid w:val="00704DE7"/>
    <w:rsid w:val="00704DFF"/>
    <w:rsid w:val="00704E12"/>
    <w:rsid w:val="00704E42"/>
    <w:rsid w:val="00704E68"/>
    <w:rsid w:val="00704E7F"/>
    <w:rsid w:val="00704E8F"/>
    <w:rsid w:val="00704EDA"/>
    <w:rsid w:val="00704EFE"/>
    <w:rsid w:val="00704F09"/>
    <w:rsid w:val="00704F0B"/>
    <w:rsid w:val="00704F0F"/>
    <w:rsid w:val="00704F40"/>
    <w:rsid w:val="00704F64"/>
    <w:rsid w:val="00704F85"/>
    <w:rsid w:val="00704FB6"/>
    <w:rsid w:val="0070502F"/>
    <w:rsid w:val="00705046"/>
    <w:rsid w:val="00705075"/>
    <w:rsid w:val="007050B0"/>
    <w:rsid w:val="00705120"/>
    <w:rsid w:val="0070517F"/>
    <w:rsid w:val="00705187"/>
    <w:rsid w:val="007051BD"/>
    <w:rsid w:val="007051CC"/>
    <w:rsid w:val="00705203"/>
    <w:rsid w:val="00705256"/>
    <w:rsid w:val="00705265"/>
    <w:rsid w:val="0070527D"/>
    <w:rsid w:val="0070527E"/>
    <w:rsid w:val="00705280"/>
    <w:rsid w:val="00705283"/>
    <w:rsid w:val="0070528D"/>
    <w:rsid w:val="007052C4"/>
    <w:rsid w:val="007052E1"/>
    <w:rsid w:val="00705302"/>
    <w:rsid w:val="00705313"/>
    <w:rsid w:val="00705315"/>
    <w:rsid w:val="00705351"/>
    <w:rsid w:val="00705354"/>
    <w:rsid w:val="007053A9"/>
    <w:rsid w:val="007053BE"/>
    <w:rsid w:val="007053C4"/>
    <w:rsid w:val="00705400"/>
    <w:rsid w:val="0070540C"/>
    <w:rsid w:val="0070540F"/>
    <w:rsid w:val="00705426"/>
    <w:rsid w:val="0070547E"/>
    <w:rsid w:val="007054DB"/>
    <w:rsid w:val="007054FB"/>
    <w:rsid w:val="0070550B"/>
    <w:rsid w:val="0070551A"/>
    <w:rsid w:val="0070552D"/>
    <w:rsid w:val="00705548"/>
    <w:rsid w:val="0070554F"/>
    <w:rsid w:val="007055BF"/>
    <w:rsid w:val="00705600"/>
    <w:rsid w:val="0070561B"/>
    <w:rsid w:val="00705637"/>
    <w:rsid w:val="0070563C"/>
    <w:rsid w:val="00705647"/>
    <w:rsid w:val="0070566D"/>
    <w:rsid w:val="007056D5"/>
    <w:rsid w:val="007056FB"/>
    <w:rsid w:val="00705706"/>
    <w:rsid w:val="00705732"/>
    <w:rsid w:val="0070574B"/>
    <w:rsid w:val="0070574F"/>
    <w:rsid w:val="00705750"/>
    <w:rsid w:val="0070575D"/>
    <w:rsid w:val="00705790"/>
    <w:rsid w:val="007057B0"/>
    <w:rsid w:val="007057BA"/>
    <w:rsid w:val="007057CF"/>
    <w:rsid w:val="007057D7"/>
    <w:rsid w:val="00705806"/>
    <w:rsid w:val="00705811"/>
    <w:rsid w:val="00705821"/>
    <w:rsid w:val="00705831"/>
    <w:rsid w:val="00705879"/>
    <w:rsid w:val="007058C6"/>
    <w:rsid w:val="0070594B"/>
    <w:rsid w:val="00705972"/>
    <w:rsid w:val="007059FC"/>
    <w:rsid w:val="00705A03"/>
    <w:rsid w:val="00705A21"/>
    <w:rsid w:val="00705A23"/>
    <w:rsid w:val="00705A50"/>
    <w:rsid w:val="00705A6A"/>
    <w:rsid w:val="00705A8E"/>
    <w:rsid w:val="00705AA6"/>
    <w:rsid w:val="00705AAC"/>
    <w:rsid w:val="00705AB7"/>
    <w:rsid w:val="00705B0E"/>
    <w:rsid w:val="00705B86"/>
    <w:rsid w:val="00705B8F"/>
    <w:rsid w:val="00705BB7"/>
    <w:rsid w:val="00705BC8"/>
    <w:rsid w:val="00705BE1"/>
    <w:rsid w:val="00705BF4"/>
    <w:rsid w:val="00705CAE"/>
    <w:rsid w:val="00705CD7"/>
    <w:rsid w:val="00705CF8"/>
    <w:rsid w:val="00705D06"/>
    <w:rsid w:val="00705D0C"/>
    <w:rsid w:val="00705D37"/>
    <w:rsid w:val="00705D59"/>
    <w:rsid w:val="00705D82"/>
    <w:rsid w:val="00705D9A"/>
    <w:rsid w:val="00705DA5"/>
    <w:rsid w:val="00705E0B"/>
    <w:rsid w:val="00705E1F"/>
    <w:rsid w:val="00705E46"/>
    <w:rsid w:val="00705E4F"/>
    <w:rsid w:val="00705E53"/>
    <w:rsid w:val="00705E85"/>
    <w:rsid w:val="00705EC3"/>
    <w:rsid w:val="00705F34"/>
    <w:rsid w:val="00705F65"/>
    <w:rsid w:val="00705F6F"/>
    <w:rsid w:val="00705F98"/>
    <w:rsid w:val="00705FA6"/>
    <w:rsid w:val="00705FBB"/>
    <w:rsid w:val="00705FC0"/>
    <w:rsid w:val="00705FCF"/>
    <w:rsid w:val="00705FEC"/>
    <w:rsid w:val="00706009"/>
    <w:rsid w:val="00706010"/>
    <w:rsid w:val="00706085"/>
    <w:rsid w:val="007060AD"/>
    <w:rsid w:val="007060B1"/>
    <w:rsid w:val="007060B4"/>
    <w:rsid w:val="007060BC"/>
    <w:rsid w:val="007060D9"/>
    <w:rsid w:val="00706105"/>
    <w:rsid w:val="00706117"/>
    <w:rsid w:val="0070611B"/>
    <w:rsid w:val="00706125"/>
    <w:rsid w:val="00706132"/>
    <w:rsid w:val="0070613F"/>
    <w:rsid w:val="00706140"/>
    <w:rsid w:val="00706195"/>
    <w:rsid w:val="007061AC"/>
    <w:rsid w:val="007061BD"/>
    <w:rsid w:val="007061D9"/>
    <w:rsid w:val="00706226"/>
    <w:rsid w:val="0070622B"/>
    <w:rsid w:val="00706275"/>
    <w:rsid w:val="0070628F"/>
    <w:rsid w:val="007062B5"/>
    <w:rsid w:val="007062D6"/>
    <w:rsid w:val="0070630A"/>
    <w:rsid w:val="007063DD"/>
    <w:rsid w:val="00706438"/>
    <w:rsid w:val="0070646C"/>
    <w:rsid w:val="0070647C"/>
    <w:rsid w:val="00706490"/>
    <w:rsid w:val="007064D8"/>
    <w:rsid w:val="007064EF"/>
    <w:rsid w:val="0070653C"/>
    <w:rsid w:val="0070657F"/>
    <w:rsid w:val="007065B0"/>
    <w:rsid w:val="007065B7"/>
    <w:rsid w:val="007065CA"/>
    <w:rsid w:val="007065D2"/>
    <w:rsid w:val="00706600"/>
    <w:rsid w:val="00706649"/>
    <w:rsid w:val="00706676"/>
    <w:rsid w:val="00706682"/>
    <w:rsid w:val="007066A2"/>
    <w:rsid w:val="007066BB"/>
    <w:rsid w:val="007066C0"/>
    <w:rsid w:val="007066CF"/>
    <w:rsid w:val="007066FA"/>
    <w:rsid w:val="00706717"/>
    <w:rsid w:val="0070673C"/>
    <w:rsid w:val="00706771"/>
    <w:rsid w:val="00706773"/>
    <w:rsid w:val="00706794"/>
    <w:rsid w:val="0070679B"/>
    <w:rsid w:val="007067AE"/>
    <w:rsid w:val="007067BD"/>
    <w:rsid w:val="007067DA"/>
    <w:rsid w:val="007067FB"/>
    <w:rsid w:val="0070685F"/>
    <w:rsid w:val="00706886"/>
    <w:rsid w:val="0070689E"/>
    <w:rsid w:val="007068C1"/>
    <w:rsid w:val="007068CC"/>
    <w:rsid w:val="0070690D"/>
    <w:rsid w:val="00706922"/>
    <w:rsid w:val="0070699E"/>
    <w:rsid w:val="00706A13"/>
    <w:rsid w:val="00706A31"/>
    <w:rsid w:val="00706A3B"/>
    <w:rsid w:val="00706A59"/>
    <w:rsid w:val="00706A5A"/>
    <w:rsid w:val="00706A72"/>
    <w:rsid w:val="00706A82"/>
    <w:rsid w:val="00706AA0"/>
    <w:rsid w:val="00706AA8"/>
    <w:rsid w:val="00706B10"/>
    <w:rsid w:val="00706B1D"/>
    <w:rsid w:val="00706B73"/>
    <w:rsid w:val="00706B85"/>
    <w:rsid w:val="00706BF1"/>
    <w:rsid w:val="00706C06"/>
    <w:rsid w:val="00706C0A"/>
    <w:rsid w:val="00706C61"/>
    <w:rsid w:val="00706C9E"/>
    <w:rsid w:val="00706CF6"/>
    <w:rsid w:val="00706D0A"/>
    <w:rsid w:val="00706D1F"/>
    <w:rsid w:val="00706D4B"/>
    <w:rsid w:val="00706D4E"/>
    <w:rsid w:val="00706D55"/>
    <w:rsid w:val="00706D69"/>
    <w:rsid w:val="00706DD0"/>
    <w:rsid w:val="00706DE9"/>
    <w:rsid w:val="00706E41"/>
    <w:rsid w:val="00706E48"/>
    <w:rsid w:val="00706E51"/>
    <w:rsid w:val="00706E57"/>
    <w:rsid w:val="00706E6F"/>
    <w:rsid w:val="00706E7E"/>
    <w:rsid w:val="00706E85"/>
    <w:rsid w:val="00706E9C"/>
    <w:rsid w:val="00706EFF"/>
    <w:rsid w:val="00706F12"/>
    <w:rsid w:val="00706F6E"/>
    <w:rsid w:val="00706F9A"/>
    <w:rsid w:val="00706FAA"/>
    <w:rsid w:val="00706FBC"/>
    <w:rsid w:val="00706FC3"/>
    <w:rsid w:val="00706FC5"/>
    <w:rsid w:val="00706FD6"/>
    <w:rsid w:val="00707004"/>
    <w:rsid w:val="0070702F"/>
    <w:rsid w:val="00707060"/>
    <w:rsid w:val="00707063"/>
    <w:rsid w:val="00707072"/>
    <w:rsid w:val="00707097"/>
    <w:rsid w:val="007070A0"/>
    <w:rsid w:val="007070C8"/>
    <w:rsid w:val="007070E3"/>
    <w:rsid w:val="0070712F"/>
    <w:rsid w:val="00707134"/>
    <w:rsid w:val="0070715A"/>
    <w:rsid w:val="00707197"/>
    <w:rsid w:val="007071A6"/>
    <w:rsid w:val="007071B0"/>
    <w:rsid w:val="007071CB"/>
    <w:rsid w:val="007071D5"/>
    <w:rsid w:val="007071D6"/>
    <w:rsid w:val="007071EF"/>
    <w:rsid w:val="0070724C"/>
    <w:rsid w:val="0070724E"/>
    <w:rsid w:val="00707255"/>
    <w:rsid w:val="0070729E"/>
    <w:rsid w:val="007072A2"/>
    <w:rsid w:val="007072A5"/>
    <w:rsid w:val="007072DC"/>
    <w:rsid w:val="007072F8"/>
    <w:rsid w:val="0070734E"/>
    <w:rsid w:val="0070736D"/>
    <w:rsid w:val="00707376"/>
    <w:rsid w:val="0070737C"/>
    <w:rsid w:val="00707382"/>
    <w:rsid w:val="0070739E"/>
    <w:rsid w:val="007073AE"/>
    <w:rsid w:val="007073C0"/>
    <w:rsid w:val="007073D8"/>
    <w:rsid w:val="0070741A"/>
    <w:rsid w:val="00707463"/>
    <w:rsid w:val="007074D5"/>
    <w:rsid w:val="007074E3"/>
    <w:rsid w:val="007074EA"/>
    <w:rsid w:val="007074F2"/>
    <w:rsid w:val="00707538"/>
    <w:rsid w:val="0070755E"/>
    <w:rsid w:val="007075C0"/>
    <w:rsid w:val="007075DF"/>
    <w:rsid w:val="007075F5"/>
    <w:rsid w:val="0070762A"/>
    <w:rsid w:val="0070763C"/>
    <w:rsid w:val="00707647"/>
    <w:rsid w:val="0070766C"/>
    <w:rsid w:val="007076BD"/>
    <w:rsid w:val="00707720"/>
    <w:rsid w:val="00707736"/>
    <w:rsid w:val="00707744"/>
    <w:rsid w:val="007077B0"/>
    <w:rsid w:val="007077B7"/>
    <w:rsid w:val="007077E0"/>
    <w:rsid w:val="007077EF"/>
    <w:rsid w:val="0070780E"/>
    <w:rsid w:val="00707810"/>
    <w:rsid w:val="00707819"/>
    <w:rsid w:val="00707839"/>
    <w:rsid w:val="00707844"/>
    <w:rsid w:val="007078B5"/>
    <w:rsid w:val="007078B8"/>
    <w:rsid w:val="007078CD"/>
    <w:rsid w:val="007078D0"/>
    <w:rsid w:val="007078D4"/>
    <w:rsid w:val="0070792E"/>
    <w:rsid w:val="0070793B"/>
    <w:rsid w:val="0070799B"/>
    <w:rsid w:val="007079BE"/>
    <w:rsid w:val="007079CB"/>
    <w:rsid w:val="007079DD"/>
    <w:rsid w:val="007079DF"/>
    <w:rsid w:val="00707A34"/>
    <w:rsid w:val="00707A49"/>
    <w:rsid w:val="00707A4D"/>
    <w:rsid w:val="00707A5C"/>
    <w:rsid w:val="00707AEE"/>
    <w:rsid w:val="00707B31"/>
    <w:rsid w:val="00707B38"/>
    <w:rsid w:val="00707B65"/>
    <w:rsid w:val="00707B6C"/>
    <w:rsid w:val="00707B99"/>
    <w:rsid w:val="00707BD7"/>
    <w:rsid w:val="00707C19"/>
    <w:rsid w:val="00707C29"/>
    <w:rsid w:val="00707C3D"/>
    <w:rsid w:val="00707C51"/>
    <w:rsid w:val="00707C66"/>
    <w:rsid w:val="00707C70"/>
    <w:rsid w:val="00707C74"/>
    <w:rsid w:val="00707C98"/>
    <w:rsid w:val="00707CCE"/>
    <w:rsid w:val="00707CF0"/>
    <w:rsid w:val="00707D91"/>
    <w:rsid w:val="00707DC5"/>
    <w:rsid w:val="00707DCD"/>
    <w:rsid w:val="00707DDE"/>
    <w:rsid w:val="00707DEF"/>
    <w:rsid w:val="00707DF4"/>
    <w:rsid w:val="00707E28"/>
    <w:rsid w:val="00707E3F"/>
    <w:rsid w:val="00707E43"/>
    <w:rsid w:val="00707EE7"/>
    <w:rsid w:val="00707EF6"/>
    <w:rsid w:val="00707F21"/>
    <w:rsid w:val="00707F76"/>
    <w:rsid w:val="00707F9F"/>
    <w:rsid w:val="00707FE0"/>
    <w:rsid w:val="0071004A"/>
    <w:rsid w:val="00710051"/>
    <w:rsid w:val="00710086"/>
    <w:rsid w:val="007100B8"/>
    <w:rsid w:val="00710139"/>
    <w:rsid w:val="00710169"/>
    <w:rsid w:val="0071019E"/>
    <w:rsid w:val="007101BD"/>
    <w:rsid w:val="0071021C"/>
    <w:rsid w:val="0071026F"/>
    <w:rsid w:val="00710275"/>
    <w:rsid w:val="00710289"/>
    <w:rsid w:val="007102BE"/>
    <w:rsid w:val="007102C7"/>
    <w:rsid w:val="007102DD"/>
    <w:rsid w:val="007102E2"/>
    <w:rsid w:val="00710302"/>
    <w:rsid w:val="00710320"/>
    <w:rsid w:val="00710332"/>
    <w:rsid w:val="0071033E"/>
    <w:rsid w:val="00710368"/>
    <w:rsid w:val="00710386"/>
    <w:rsid w:val="00710399"/>
    <w:rsid w:val="0071039F"/>
    <w:rsid w:val="007103C6"/>
    <w:rsid w:val="007103D8"/>
    <w:rsid w:val="007103E0"/>
    <w:rsid w:val="007103F0"/>
    <w:rsid w:val="0071041F"/>
    <w:rsid w:val="00710438"/>
    <w:rsid w:val="0071043F"/>
    <w:rsid w:val="00710497"/>
    <w:rsid w:val="007104A6"/>
    <w:rsid w:val="007104B6"/>
    <w:rsid w:val="007104C3"/>
    <w:rsid w:val="0071050A"/>
    <w:rsid w:val="0071052F"/>
    <w:rsid w:val="0071055E"/>
    <w:rsid w:val="007105BA"/>
    <w:rsid w:val="007105BD"/>
    <w:rsid w:val="007105C7"/>
    <w:rsid w:val="007105E9"/>
    <w:rsid w:val="00710631"/>
    <w:rsid w:val="0071064E"/>
    <w:rsid w:val="00710651"/>
    <w:rsid w:val="0071065E"/>
    <w:rsid w:val="00710677"/>
    <w:rsid w:val="007106A5"/>
    <w:rsid w:val="007106BB"/>
    <w:rsid w:val="007106EC"/>
    <w:rsid w:val="0071071F"/>
    <w:rsid w:val="007107BD"/>
    <w:rsid w:val="007107CF"/>
    <w:rsid w:val="007107F4"/>
    <w:rsid w:val="00710821"/>
    <w:rsid w:val="00710848"/>
    <w:rsid w:val="00710874"/>
    <w:rsid w:val="0071087B"/>
    <w:rsid w:val="00710883"/>
    <w:rsid w:val="0071088F"/>
    <w:rsid w:val="007108AB"/>
    <w:rsid w:val="007108BD"/>
    <w:rsid w:val="007108BE"/>
    <w:rsid w:val="007108E0"/>
    <w:rsid w:val="0071090B"/>
    <w:rsid w:val="00710917"/>
    <w:rsid w:val="00710946"/>
    <w:rsid w:val="00710957"/>
    <w:rsid w:val="00710980"/>
    <w:rsid w:val="007109BD"/>
    <w:rsid w:val="007109D4"/>
    <w:rsid w:val="00710A25"/>
    <w:rsid w:val="00710A2C"/>
    <w:rsid w:val="00710A3F"/>
    <w:rsid w:val="00710A7F"/>
    <w:rsid w:val="00710A84"/>
    <w:rsid w:val="00710A98"/>
    <w:rsid w:val="00710AB5"/>
    <w:rsid w:val="00710AC0"/>
    <w:rsid w:val="00710ACD"/>
    <w:rsid w:val="00710ACE"/>
    <w:rsid w:val="00710AE4"/>
    <w:rsid w:val="00710AF4"/>
    <w:rsid w:val="00710AFA"/>
    <w:rsid w:val="00710B49"/>
    <w:rsid w:val="00710B54"/>
    <w:rsid w:val="00710B69"/>
    <w:rsid w:val="00710B9A"/>
    <w:rsid w:val="00710BA5"/>
    <w:rsid w:val="00710BCF"/>
    <w:rsid w:val="00710BD6"/>
    <w:rsid w:val="00710BE9"/>
    <w:rsid w:val="00710BFC"/>
    <w:rsid w:val="00710C15"/>
    <w:rsid w:val="00710C25"/>
    <w:rsid w:val="00710C31"/>
    <w:rsid w:val="00710C5A"/>
    <w:rsid w:val="00710C5B"/>
    <w:rsid w:val="00710CB5"/>
    <w:rsid w:val="00710CF6"/>
    <w:rsid w:val="00710D28"/>
    <w:rsid w:val="00710D36"/>
    <w:rsid w:val="00710D4A"/>
    <w:rsid w:val="00710D6A"/>
    <w:rsid w:val="00710D7A"/>
    <w:rsid w:val="00710DB4"/>
    <w:rsid w:val="00710DD3"/>
    <w:rsid w:val="00710DE8"/>
    <w:rsid w:val="00710E44"/>
    <w:rsid w:val="00710E4D"/>
    <w:rsid w:val="00710E6B"/>
    <w:rsid w:val="00710E86"/>
    <w:rsid w:val="00710E8C"/>
    <w:rsid w:val="00710E96"/>
    <w:rsid w:val="00710F00"/>
    <w:rsid w:val="00710F53"/>
    <w:rsid w:val="00710F82"/>
    <w:rsid w:val="00710F87"/>
    <w:rsid w:val="00710FCC"/>
    <w:rsid w:val="00711013"/>
    <w:rsid w:val="00711023"/>
    <w:rsid w:val="0071102D"/>
    <w:rsid w:val="00711042"/>
    <w:rsid w:val="0071104F"/>
    <w:rsid w:val="0071106D"/>
    <w:rsid w:val="00711078"/>
    <w:rsid w:val="00711098"/>
    <w:rsid w:val="007110AB"/>
    <w:rsid w:val="007110B9"/>
    <w:rsid w:val="007110CF"/>
    <w:rsid w:val="007110D0"/>
    <w:rsid w:val="007110D9"/>
    <w:rsid w:val="007110E4"/>
    <w:rsid w:val="00711105"/>
    <w:rsid w:val="00711107"/>
    <w:rsid w:val="0071111D"/>
    <w:rsid w:val="00711146"/>
    <w:rsid w:val="00711182"/>
    <w:rsid w:val="007111F9"/>
    <w:rsid w:val="00711243"/>
    <w:rsid w:val="00711253"/>
    <w:rsid w:val="00711261"/>
    <w:rsid w:val="00711267"/>
    <w:rsid w:val="00711276"/>
    <w:rsid w:val="0071127A"/>
    <w:rsid w:val="00711283"/>
    <w:rsid w:val="00711288"/>
    <w:rsid w:val="0071129E"/>
    <w:rsid w:val="007112A0"/>
    <w:rsid w:val="007112A7"/>
    <w:rsid w:val="007112D7"/>
    <w:rsid w:val="007112FD"/>
    <w:rsid w:val="00711321"/>
    <w:rsid w:val="00711373"/>
    <w:rsid w:val="007113B4"/>
    <w:rsid w:val="007113C5"/>
    <w:rsid w:val="0071140C"/>
    <w:rsid w:val="00711430"/>
    <w:rsid w:val="00711461"/>
    <w:rsid w:val="0071148B"/>
    <w:rsid w:val="007114B1"/>
    <w:rsid w:val="007114B2"/>
    <w:rsid w:val="007114C5"/>
    <w:rsid w:val="007114DA"/>
    <w:rsid w:val="007114E9"/>
    <w:rsid w:val="007114EE"/>
    <w:rsid w:val="007114FA"/>
    <w:rsid w:val="0071151F"/>
    <w:rsid w:val="0071157E"/>
    <w:rsid w:val="00711588"/>
    <w:rsid w:val="00711646"/>
    <w:rsid w:val="007116A4"/>
    <w:rsid w:val="007116B0"/>
    <w:rsid w:val="007116E9"/>
    <w:rsid w:val="00711711"/>
    <w:rsid w:val="0071172C"/>
    <w:rsid w:val="0071176E"/>
    <w:rsid w:val="00711770"/>
    <w:rsid w:val="007117AA"/>
    <w:rsid w:val="007117E9"/>
    <w:rsid w:val="0071180D"/>
    <w:rsid w:val="00711817"/>
    <w:rsid w:val="00711884"/>
    <w:rsid w:val="00711888"/>
    <w:rsid w:val="007118A9"/>
    <w:rsid w:val="007118B3"/>
    <w:rsid w:val="007118F9"/>
    <w:rsid w:val="00711921"/>
    <w:rsid w:val="00711946"/>
    <w:rsid w:val="00711953"/>
    <w:rsid w:val="00711971"/>
    <w:rsid w:val="0071198B"/>
    <w:rsid w:val="007119CB"/>
    <w:rsid w:val="007119FA"/>
    <w:rsid w:val="00711A88"/>
    <w:rsid w:val="00711A96"/>
    <w:rsid w:val="00711A99"/>
    <w:rsid w:val="00711ABE"/>
    <w:rsid w:val="00711AE0"/>
    <w:rsid w:val="00711AF0"/>
    <w:rsid w:val="00711B3E"/>
    <w:rsid w:val="00711B59"/>
    <w:rsid w:val="00711BC4"/>
    <w:rsid w:val="00711BD5"/>
    <w:rsid w:val="00711BF5"/>
    <w:rsid w:val="00711C22"/>
    <w:rsid w:val="00711C2E"/>
    <w:rsid w:val="00711C51"/>
    <w:rsid w:val="00711CA9"/>
    <w:rsid w:val="00711CEE"/>
    <w:rsid w:val="00711D13"/>
    <w:rsid w:val="00711D3E"/>
    <w:rsid w:val="00711D78"/>
    <w:rsid w:val="00711D7E"/>
    <w:rsid w:val="00711D94"/>
    <w:rsid w:val="00711DA2"/>
    <w:rsid w:val="00711DB6"/>
    <w:rsid w:val="00711DFD"/>
    <w:rsid w:val="00711E45"/>
    <w:rsid w:val="00711E56"/>
    <w:rsid w:val="00711EB1"/>
    <w:rsid w:val="00711EB8"/>
    <w:rsid w:val="00711ED2"/>
    <w:rsid w:val="00711EF8"/>
    <w:rsid w:val="00711F03"/>
    <w:rsid w:val="00711F19"/>
    <w:rsid w:val="00711F4E"/>
    <w:rsid w:val="00711F78"/>
    <w:rsid w:val="00711F99"/>
    <w:rsid w:val="00711FAD"/>
    <w:rsid w:val="00711FB9"/>
    <w:rsid w:val="00711FBB"/>
    <w:rsid w:val="00711FC1"/>
    <w:rsid w:val="00711FE7"/>
    <w:rsid w:val="00712025"/>
    <w:rsid w:val="00712077"/>
    <w:rsid w:val="00712087"/>
    <w:rsid w:val="007120DD"/>
    <w:rsid w:val="00712133"/>
    <w:rsid w:val="007121A0"/>
    <w:rsid w:val="007121C4"/>
    <w:rsid w:val="007121C5"/>
    <w:rsid w:val="007121D2"/>
    <w:rsid w:val="007121E4"/>
    <w:rsid w:val="007121F3"/>
    <w:rsid w:val="00712200"/>
    <w:rsid w:val="0071223E"/>
    <w:rsid w:val="0071223F"/>
    <w:rsid w:val="0071224C"/>
    <w:rsid w:val="00712265"/>
    <w:rsid w:val="00712266"/>
    <w:rsid w:val="0071227C"/>
    <w:rsid w:val="007122A5"/>
    <w:rsid w:val="007122A8"/>
    <w:rsid w:val="007122AB"/>
    <w:rsid w:val="007122EC"/>
    <w:rsid w:val="00712338"/>
    <w:rsid w:val="00712346"/>
    <w:rsid w:val="00712359"/>
    <w:rsid w:val="00712375"/>
    <w:rsid w:val="007123DA"/>
    <w:rsid w:val="007123F2"/>
    <w:rsid w:val="00712423"/>
    <w:rsid w:val="00712429"/>
    <w:rsid w:val="007124A7"/>
    <w:rsid w:val="007124D0"/>
    <w:rsid w:val="007124D5"/>
    <w:rsid w:val="007124D9"/>
    <w:rsid w:val="007124F8"/>
    <w:rsid w:val="00712507"/>
    <w:rsid w:val="00712524"/>
    <w:rsid w:val="0071254A"/>
    <w:rsid w:val="007125A7"/>
    <w:rsid w:val="007125DA"/>
    <w:rsid w:val="007125E6"/>
    <w:rsid w:val="007125FE"/>
    <w:rsid w:val="0071261F"/>
    <w:rsid w:val="00712622"/>
    <w:rsid w:val="0071262A"/>
    <w:rsid w:val="00712683"/>
    <w:rsid w:val="0071269B"/>
    <w:rsid w:val="007126C9"/>
    <w:rsid w:val="00712736"/>
    <w:rsid w:val="00712743"/>
    <w:rsid w:val="00712744"/>
    <w:rsid w:val="0071277A"/>
    <w:rsid w:val="00712780"/>
    <w:rsid w:val="0071278A"/>
    <w:rsid w:val="0071278E"/>
    <w:rsid w:val="0071279D"/>
    <w:rsid w:val="007127B9"/>
    <w:rsid w:val="007127DD"/>
    <w:rsid w:val="00712832"/>
    <w:rsid w:val="00712885"/>
    <w:rsid w:val="0071289E"/>
    <w:rsid w:val="007128A9"/>
    <w:rsid w:val="007128D0"/>
    <w:rsid w:val="00712902"/>
    <w:rsid w:val="00712957"/>
    <w:rsid w:val="0071296A"/>
    <w:rsid w:val="00712977"/>
    <w:rsid w:val="00712986"/>
    <w:rsid w:val="007129BE"/>
    <w:rsid w:val="007129FB"/>
    <w:rsid w:val="00712A0B"/>
    <w:rsid w:val="00712A16"/>
    <w:rsid w:val="00712A32"/>
    <w:rsid w:val="00712A3E"/>
    <w:rsid w:val="00712A46"/>
    <w:rsid w:val="00712AAA"/>
    <w:rsid w:val="00712AD1"/>
    <w:rsid w:val="00712B50"/>
    <w:rsid w:val="00712B70"/>
    <w:rsid w:val="00712B87"/>
    <w:rsid w:val="00712BA9"/>
    <w:rsid w:val="00712BB7"/>
    <w:rsid w:val="00712BC0"/>
    <w:rsid w:val="00712BDE"/>
    <w:rsid w:val="00712BDF"/>
    <w:rsid w:val="00712C22"/>
    <w:rsid w:val="00712C4D"/>
    <w:rsid w:val="00712C58"/>
    <w:rsid w:val="00712C71"/>
    <w:rsid w:val="00712C7C"/>
    <w:rsid w:val="00712C99"/>
    <w:rsid w:val="00712C9F"/>
    <w:rsid w:val="00712CA0"/>
    <w:rsid w:val="00712CD4"/>
    <w:rsid w:val="00712CD9"/>
    <w:rsid w:val="00712CFF"/>
    <w:rsid w:val="00712D01"/>
    <w:rsid w:val="00712D7A"/>
    <w:rsid w:val="00712DB8"/>
    <w:rsid w:val="00712DC5"/>
    <w:rsid w:val="00712DE5"/>
    <w:rsid w:val="00712DEE"/>
    <w:rsid w:val="00712E03"/>
    <w:rsid w:val="00712E10"/>
    <w:rsid w:val="00712E34"/>
    <w:rsid w:val="00712E5D"/>
    <w:rsid w:val="00712EFA"/>
    <w:rsid w:val="00712F03"/>
    <w:rsid w:val="00712F30"/>
    <w:rsid w:val="00712F69"/>
    <w:rsid w:val="00712F6C"/>
    <w:rsid w:val="00712F86"/>
    <w:rsid w:val="00712F94"/>
    <w:rsid w:val="00712FAC"/>
    <w:rsid w:val="00712FD1"/>
    <w:rsid w:val="00712FDA"/>
    <w:rsid w:val="0071300F"/>
    <w:rsid w:val="00713055"/>
    <w:rsid w:val="00713103"/>
    <w:rsid w:val="00713159"/>
    <w:rsid w:val="0071315D"/>
    <w:rsid w:val="0071319F"/>
    <w:rsid w:val="007131B6"/>
    <w:rsid w:val="007131BB"/>
    <w:rsid w:val="007131DF"/>
    <w:rsid w:val="007131EE"/>
    <w:rsid w:val="0071323B"/>
    <w:rsid w:val="00713247"/>
    <w:rsid w:val="00713297"/>
    <w:rsid w:val="007132A2"/>
    <w:rsid w:val="007132BC"/>
    <w:rsid w:val="007132C6"/>
    <w:rsid w:val="007132F0"/>
    <w:rsid w:val="007132F3"/>
    <w:rsid w:val="007133E6"/>
    <w:rsid w:val="007133F8"/>
    <w:rsid w:val="00713401"/>
    <w:rsid w:val="0071341B"/>
    <w:rsid w:val="00713426"/>
    <w:rsid w:val="00713435"/>
    <w:rsid w:val="0071343F"/>
    <w:rsid w:val="00713477"/>
    <w:rsid w:val="007134AC"/>
    <w:rsid w:val="00713518"/>
    <w:rsid w:val="00713550"/>
    <w:rsid w:val="00713559"/>
    <w:rsid w:val="007135E3"/>
    <w:rsid w:val="007135FD"/>
    <w:rsid w:val="0071362A"/>
    <w:rsid w:val="0071367E"/>
    <w:rsid w:val="00713695"/>
    <w:rsid w:val="00713744"/>
    <w:rsid w:val="00713754"/>
    <w:rsid w:val="0071377B"/>
    <w:rsid w:val="00713791"/>
    <w:rsid w:val="007137C1"/>
    <w:rsid w:val="007137E0"/>
    <w:rsid w:val="007137E3"/>
    <w:rsid w:val="007137E6"/>
    <w:rsid w:val="00713814"/>
    <w:rsid w:val="00713860"/>
    <w:rsid w:val="007138A8"/>
    <w:rsid w:val="007138C9"/>
    <w:rsid w:val="007138FA"/>
    <w:rsid w:val="0071390E"/>
    <w:rsid w:val="0071394E"/>
    <w:rsid w:val="0071394F"/>
    <w:rsid w:val="0071396D"/>
    <w:rsid w:val="007139AE"/>
    <w:rsid w:val="007139C4"/>
    <w:rsid w:val="007139CA"/>
    <w:rsid w:val="007139CD"/>
    <w:rsid w:val="007139D7"/>
    <w:rsid w:val="00713A2D"/>
    <w:rsid w:val="00713A7B"/>
    <w:rsid w:val="00713A7C"/>
    <w:rsid w:val="00713A91"/>
    <w:rsid w:val="00713B23"/>
    <w:rsid w:val="00713B2A"/>
    <w:rsid w:val="00713B36"/>
    <w:rsid w:val="00713B40"/>
    <w:rsid w:val="00713B79"/>
    <w:rsid w:val="00713B7C"/>
    <w:rsid w:val="00713BB6"/>
    <w:rsid w:val="00713BB7"/>
    <w:rsid w:val="00713BC1"/>
    <w:rsid w:val="00713C09"/>
    <w:rsid w:val="00713C0A"/>
    <w:rsid w:val="00713C2C"/>
    <w:rsid w:val="00713C37"/>
    <w:rsid w:val="00713C54"/>
    <w:rsid w:val="00713CA0"/>
    <w:rsid w:val="00713CE9"/>
    <w:rsid w:val="00713D27"/>
    <w:rsid w:val="00713D86"/>
    <w:rsid w:val="00713D9F"/>
    <w:rsid w:val="00713DA4"/>
    <w:rsid w:val="00713DB9"/>
    <w:rsid w:val="00713DC8"/>
    <w:rsid w:val="00713E3A"/>
    <w:rsid w:val="00713E43"/>
    <w:rsid w:val="00713E51"/>
    <w:rsid w:val="00713E79"/>
    <w:rsid w:val="00713E92"/>
    <w:rsid w:val="00713E97"/>
    <w:rsid w:val="00713EA7"/>
    <w:rsid w:val="00713ED8"/>
    <w:rsid w:val="00713F61"/>
    <w:rsid w:val="00713FAB"/>
    <w:rsid w:val="00713FB7"/>
    <w:rsid w:val="00713FBC"/>
    <w:rsid w:val="00713FC7"/>
    <w:rsid w:val="00713FFA"/>
    <w:rsid w:val="0071401B"/>
    <w:rsid w:val="00714096"/>
    <w:rsid w:val="007140CB"/>
    <w:rsid w:val="007140D6"/>
    <w:rsid w:val="00714124"/>
    <w:rsid w:val="00714131"/>
    <w:rsid w:val="0071418B"/>
    <w:rsid w:val="00714199"/>
    <w:rsid w:val="007141AD"/>
    <w:rsid w:val="007141AF"/>
    <w:rsid w:val="007141B1"/>
    <w:rsid w:val="007141B7"/>
    <w:rsid w:val="007141C2"/>
    <w:rsid w:val="007141D3"/>
    <w:rsid w:val="007141F6"/>
    <w:rsid w:val="0071424D"/>
    <w:rsid w:val="00714267"/>
    <w:rsid w:val="0071426F"/>
    <w:rsid w:val="007142B2"/>
    <w:rsid w:val="007142C3"/>
    <w:rsid w:val="007142DE"/>
    <w:rsid w:val="007142F8"/>
    <w:rsid w:val="00714302"/>
    <w:rsid w:val="00714351"/>
    <w:rsid w:val="007143B3"/>
    <w:rsid w:val="007143CE"/>
    <w:rsid w:val="00714402"/>
    <w:rsid w:val="00714468"/>
    <w:rsid w:val="007144AB"/>
    <w:rsid w:val="007144DA"/>
    <w:rsid w:val="007144EA"/>
    <w:rsid w:val="0071450D"/>
    <w:rsid w:val="00714510"/>
    <w:rsid w:val="00714524"/>
    <w:rsid w:val="00714566"/>
    <w:rsid w:val="0071459D"/>
    <w:rsid w:val="007145AA"/>
    <w:rsid w:val="007145B3"/>
    <w:rsid w:val="007145CD"/>
    <w:rsid w:val="007145D0"/>
    <w:rsid w:val="0071460E"/>
    <w:rsid w:val="00714611"/>
    <w:rsid w:val="0071462A"/>
    <w:rsid w:val="00714646"/>
    <w:rsid w:val="0071467D"/>
    <w:rsid w:val="00714687"/>
    <w:rsid w:val="0071468F"/>
    <w:rsid w:val="007146DD"/>
    <w:rsid w:val="007146F5"/>
    <w:rsid w:val="00714775"/>
    <w:rsid w:val="0071477F"/>
    <w:rsid w:val="00714791"/>
    <w:rsid w:val="007147A4"/>
    <w:rsid w:val="007147AA"/>
    <w:rsid w:val="007147D0"/>
    <w:rsid w:val="00714876"/>
    <w:rsid w:val="0071489F"/>
    <w:rsid w:val="007148A9"/>
    <w:rsid w:val="007148BB"/>
    <w:rsid w:val="007148DA"/>
    <w:rsid w:val="00714952"/>
    <w:rsid w:val="00714995"/>
    <w:rsid w:val="007149C6"/>
    <w:rsid w:val="00714A09"/>
    <w:rsid w:val="00714A1D"/>
    <w:rsid w:val="00714A32"/>
    <w:rsid w:val="00714A53"/>
    <w:rsid w:val="00714A62"/>
    <w:rsid w:val="00714A98"/>
    <w:rsid w:val="00714AA9"/>
    <w:rsid w:val="00714ABC"/>
    <w:rsid w:val="00714ACA"/>
    <w:rsid w:val="00714ADF"/>
    <w:rsid w:val="00714AEE"/>
    <w:rsid w:val="00714B1A"/>
    <w:rsid w:val="00714B57"/>
    <w:rsid w:val="00714C04"/>
    <w:rsid w:val="00714C54"/>
    <w:rsid w:val="00714C60"/>
    <w:rsid w:val="00714CA2"/>
    <w:rsid w:val="00714CAF"/>
    <w:rsid w:val="00714CD9"/>
    <w:rsid w:val="00714CFC"/>
    <w:rsid w:val="00714D1A"/>
    <w:rsid w:val="00714D31"/>
    <w:rsid w:val="00714D3C"/>
    <w:rsid w:val="00714D4F"/>
    <w:rsid w:val="00714D6D"/>
    <w:rsid w:val="00714D8F"/>
    <w:rsid w:val="00714D9F"/>
    <w:rsid w:val="00714DEB"/>
    <w:rsid w:val="00714E21"/>
    <w:rsid w:val="00714E6E"/>
    <w:rsid w:val="00714E8E"/>
    <w:rsid w:val="00714E99"/>
    <w:rsid w:val="00714EDE"/>
    <w:rsid w:val="00714F1D"/>
    <w:rsid w:val="00714F31"/>
    <w:rsid w:val="00714FC0"/>
    <w:rsid w:val="00714FDD"/>
    <w:rsid w:val="00715001"/>
    <w:rsid w:val="00715014"/>
    <w:rsid w:val="00715033"/>
    <w:rsid w:val="00715037"/>
    <w:rsid w:val="00715078"/>
    <w:rsid w:val="007150F3"/>
    <w:rsid w:val="007150F5"/>
    <w:rsid w:val="00715100"/>
    <w:rsid w:val="00715133"/>
    <w:rsid w:val="0071514E"/>
    <w:rsid w:val="00715155"/>
    <w:rsid w:val="00715164"/>
    <w:rsid w:val="0071517E"/>
    <w:rsid w:val="00715181"/>
    <w:rsid w:val="007151B2"/>
    <w:rsid w:val="007151E3"/>
    <w:rsid w:val="0071520B"/>
    <w:rsid w:val="0071522D"/>
    <w:rsid w:val="0071523F"/>
    <w:rsid w:val="0071524C"/>
    <w:rsid w:val="0071524E"/>
    <w:rsid w:val="00715250"/>
    <w:rsid w:val="00715256"/>
    <w:rsid w:val="0071525D"/>
    <w:rsid w:val="00715264"/>
    <w:rsid w:val="00715276"/>
    <w:rsid w:val="00715299"/>
    <w:rsid w:val="007152C3"/>
    <w:rsid w:val="00715302"/>
    <w:rsid w:val="0071531D"/>
    <w:rsid w:val="00715323"/>
    <w:rsid w:val="00715330"/>
    <w:rsid w:val="00715374"/>
    <w:rsid w:val="00715376"/>
    <w:rsid w:val="0071539D"/>
    <w:rsid w:val="007153A4"/>
    <w:rsid w:val="007153AD"/>
    <w:rsid w:val="007153C6"/>
    <w:rsid w:val="007153D0"/>
    <w:rsid w:val="007153E0"/>
    <w:rsid w:val="007153EC"/>
    <w:rsid w:val="00715400"/>
    <w:rsid w:val="00715405"/>
    <w:rsid w:val="00715439"/>
    <w:rsid w:val="00715454"/>
    <w:rsid w:val="007154D4"/>
    <w:rsid w:val="00715508"/>
    <w:rsid w:val="0071554D"/>
    <w:rsid w:val="00715554"/>
    <w:rsid w:val="007155FE"/>
    <w:rsid w:val="0071562E"/>
    <w:rsid w:val="00715643"/>
    <w:rsid w:val="00715659"/>
    <w:rsid w:val="00715661"/>
    <w:rsid w:val="0071568D"/>
    <w:rsid w:val="007157A4"/>
    <w:rsid w:val="007157D9"/>
    <w:rsid w:val="00715803"/>
    <w:rsid w:val="00715847"/>
    <w:rsid w:val="0071584A"/>
    <w:rsid w:val="00715858"/>
    <w:rsid w:val="007158B4"/>
    <w:rsid w:val="007158BC"/>
    <w:rsid w:val="00715900"/>
    <w:rsid w:val="00715958"/>
    <w:rsid w:val="00715961"/>
    <w:rsid w:val="00715973"/>
    <w:rsid w:val="0071597E"/>
    <w:rsid w:val="0071599A"/>
    <w:rsid w:val="007159BD"/>
    <w:rsid w:val="007159C1"/>
    <w:rsid w:val="007159E2"/>
    <w:rsid w:val="007159F0"/>
    <w:rsid w:val="00715A04"/>
    <w:rsid w:val="00715A05"/>
    <w:rsid w:val="00715A82"/>
    <w:rsid w:val="00715A85"/>
    <w:rsid w:val="00715A87"/>
    <w:rsid w:val="00715A8B"/>
    <w:rsid w:val="00715A8C"/>
    <w:rsid w:val="00715A9F"/>
    <w:rsid w:val="00715AC0"/>
    <w:rsid w:val="00715AE6"/>
    <w:rsid w:val="00715B3D"/>
    <w:rsid w:val="00715B90"/>
    <w:rsid w:val="00715B98"/>
    <w:rsid w:val="00715BCA"/>
    <w:rsid w:val="00715BED"/>
    <w:rsid w:val="00715BF3"/>
    <w:rsid w:val="00715BF6"/>
    <w:rsid w:val="00715BF7"/>
    <w:rsid w:val="00715C41"/>
    <w:rsid w:val="00715C61"/>
    <w:rsid w:val="00715C6D"/>
    <w:rsid w:val="00715CAB"/>
    <w:rsid w:val="00715CCF"/>
    <w:rsid w:val="00715D04"/>
    <w:rsid w:val="00715D05"/>
    <w:rsid w:val="00715D36"/>
    <w:rsid w:val="00715D6D"/>
    <w:rsid w:val="00715D70"/>
    <w:rsid w:val="00715D8F"/>
    <w:rsid w:val="00715D98"/>
    <w:rsid w:val="00715DD4"/>
    <w:rsid w:val="00715E59"/>
    <w:rsid w:val="00715E6F"/>
    <w:rsid w:val="00715E7A"/>
    <w:rsid w:val="00715E80"/>
    <w:rsid w:val="00715E8A"/>
    <w:rsid w:val="00715EAD"/>
    <w:rsid w:val="00715EE8"/>
    <w:rsid w:val="00715F11"/>
    <w:rsid w:val="00715F66"/>
    <w:rsid w:val="00715F7F"/>
    <w:rsid w:val="00715F84"/>
    <w:rsid w:val="00715FB5"/>
    <w:rsid w:val="00716039"/>
    <w:rsid w:val="00716043"/>
    <w:rsid w:val="007160A2"/>
    <w:rsid w:val="007160AA"/>
    <w:rsid w:val="007160FB"/>
    <w:rsid w:val="0071611B"/>
    <w:rsid w:val="0071617C"/>
    <w:rsid w:val="0071617D"/>
    <w:rsid w:val="0071619F"/>
    <w:rsid w:val="007161CA"/>
    <w:rsid w:val="007161FA"/>
    <w:rsid w:val="00716238"/>
    <w:rsid w:val="007162A8"/>
    <w:rsid w:val="007162C5"/>
    <w:rsid w:val="00716315"/>
    <w:rsid w:val="00716367"/>
    <w:rsid w:val="0071637C"/>
    <w:rsid w:val="007163F4"/>
    <w:rsid w:val="00716488"/>
    <w:rsid w:val="007164AF"/>
    <w:rsid w:val="007164C5"/>
    <w:rsid w:val="007164C6"/>
    <w:rsid w:val="0071650B"/>
    <w:rsid w:val="0071654B"/>
    <w:rsid w:val="00716572"/>
    <w:rsid w:val="007165BB"/>
    <w:rsid w:val="007165C5"/>
    <w:rsid w:val="007165C7"/>
    <w:rsid w:val="007165D0"/>
    <w:rsid w:val="007165D3"/>
    <w:rsid w:val="007165DD"/>
    <w:rsid w:val="007165FB"/>
    <w:rsid w:val="00716620"/>
    <w:rsid w:val="0071663E"/>
    <w:rsid w:val="00716653"/>
    <w:rsid w:val="007166C8"/>
    <w:rsid w:val="007166EB"/>
    <w:rsid w:val="007166EC"/>
    <w:rsid w:val="00716726"/>
    <w:rsid w:val="00716732"/>
    <w:rsid w:val="0071675B"/>
    <w:rsid w:val="007167AD"/>
    <w:rsid w:val="007167E8"/>
    <w:rsid w:val="007167F0"/>
    <w:rsid w:val="00716825"/>
    <w:rsid w:val="00716831"/>
    <w:rsid w:val="00716852"/>
    <w:rsid w:val="0071687F"/>
    <w:rsid w:val="00716883"/>
    <w:rsid w:val="007168B5"/>
    <w:rsid w:val="007168CD"/>
    <w:rsid w:val="007168E8"/>
    <w:rsid w:val="00716932"/>
    <w:rsid w:val="007169A1"/>
    <w:rsid w:val="007169CF"/>
    <w:rsid w:val="007169DA"/>
    <w:rsid w:val="007169EB"/>
    <w:rsid w:val="007169FA"/>
    <w:rsid w:val="00716A42"/>
    <w:rsid w:val="00716AA5"/>
    <w:rsid w:val="00716AF3"/>
    <w:rsid w:val="00716B05"/>
    <w:rsid w:val="00716BC5"/>
    <w:rsid w:val="00716BED"/>
    <w:rsid w:val="00716BF0"/>
    <w:rsid w:val="00716C59"/>
    <w:rsid w:val="00716C5C"/>
    <w:rsid w:val="00716C6A"/>
    <w:rsid w:val="00716CBA"/>
    <w:rsid w:val="00716D14"/>
    <w:rsid w:val="00716D4B"/>
    <w:rsid w:val="00716D4C"/>
    <w:rsid w:val="00716D7C"/>
    <w:rsid w:val="00716D94"/>
    <w:rsid w:val="00716D97"/>
    <w:rsid w:val="00716DED"/>
    <w:rsid w:val="00716DF3"/>
    <w:rsid w:val="00716E3E"/>
    <w:rsid w:val="00716EE8"/>
    <w:rsid w:val="00716EEB"/>
    <w:rsid w:val="00716F28"/>
    <w:rsid w:val="00716F63"/>
    <w:rsid w:val="00716F76"/>
    <w:rsid w:val="00717017"/>
    <w:rsid w:val="00717023"/>
    <w:rsid w:val="00717025"/>
    <w:rsid w:val="00717028"/>
    <w:rsid w:val="0071706E"/>
    <w:rsid w:val="007170B1"/>
    <w:rsid w:val="007170C1"/>
    <w:rsid w:val="00717135"/>
    <w:rsid w:val="00717146"/>
    <w:rsid w:val="0071715E"/>
    <w:rsid w:val="0071719E"/>
    <w:rsid w:val="007171C7"/>
    <w:rsid w:val="007171D1"/>
    <w:rsid w:val="007171E8"/>
    <w:rsid w:val="007171F4"/>
    <w:rsid w:val="00717204"/>
    <w:rsid w:val="0071723E"/>
    <w:rsid w:val="00717255"/>
    <w:rsid w:val="00717281"/>
    <w:rsid w:val="00717290"/>
    <w:rsid w:val="007172EB"/>
    <w:rsid w:val="0071737B"/>
    <w:rsid w:val="00717389"/>
    <w:rsid w:val="00717390"/>
    <w:rsid w:val="007173A8"/>
    <w:rsid w:val="007173E9"/>
    <w:rsid w:val="0071741F"/>
    <w:rsid w:val="0071744D"/>
    <w:rsid w:val="0071749B"/>
    <w:rsid w:val="007174CD"/>
    <w:rsid w:val="007174EC"/>
    <w:rsid w:val="007175AF"/>
    <w:rsid w:val="007175DE"/>
    <w:rsid w:val="007175E5"/>
    <w:rsid w:val="007175F6"/>
    <w:rsid w:val="007175F7"/>
    <w:rsid w:val="00717615"/>
    <w:rsid w:val="0071761F"/>
    <w:rsid w:val="0071764B"/>
    <w:rsid w:val="00717674"/>
    <w:rsid w:val="007176D1"/>
    <w:rsid w:val="007176D8"/>
    <w:rsid w:val="007176E0"/>
    <w:rsid w:val="0071772E"/>
    <w:rsid w:val="00717770"/>
    <w:rsid w:val="007177FA"/>
    <w:rsid w:val="00717892"/>
    <w:rsid w:val="00717896"/>
    <w:rsid w:val="007178A0"/>
    <w:rsid w:val="0071790D"/>
    <w:rsid w:val="00717946"/>
    <w:rsid w:val="00717959"/>
    <w:rsid w:val="0071797E"/>
    <w:rsid w:val="0071797F"/>
    <w:rsid w:val="007179AC"/>
    <w:rsid w:val="007179C5"/>
    <w:rsid w:val="007179CA"/>
    <w:rsid w:val="007179D3"/>
    <w:rsid w:val="007179DF"/>
    <w:rsid w:val="007179E8"/>
    <w:rsid w:val="007179ED"/>
    <w:rsid w:val="007179FF"/>
    <w:rsid w:val="00717A35"/>
    <w:rsid w:val="00717A3B"/>
    <w:rsid w:val="00717A52"/>
    <w:rsid w:val="00717AA6"/>
    <w:rsid w:val="00717AB6"/>
    <w:rsid w:val="00717AC4"/>
    <w:rsid w:val="00717ACD"/>
    <w:rsid w:val="00717B17"/>
    <w:rsid w:val="00717B35"/>
    <w:rsid w:val="00717B88"/>
    <w:rsid w:val="00717BC4"/>
    <w:rsid w:val="00717BC7"/>
    <w:rsid w:val="00717BCF"/>
    <w:rsid w:val="00717BE6"/>
    <w:rsid w:val="00717BF2"/>
    <w:rsid w:val="00717C10"/>
    <w:rsid w:val="00717C24"/>
    <w:rsid w:val="00717C2C"/>
    <w:rsid w:val="00717C64"/>
    <w:rsid w:val="00717C8B"/>
    <w:rsid w:val="00717C99"/>
    <w:rsid w:val="00717C9F"/>
    <w:rsid w:val="00717CDF"/>
    <w:rsid w:val="00717CE9"/>
    <w:rsid w:val="00717CF0"/>
    <w:rsid w:val="00717CF2"/>
    <w:rsid w:val="00717D2E"/>
    <w:rsid w:val="00717DBB"/>
    <w:rsid w:val="00717DD2"/>
    <w:rsid w:val="00717DE3"/>
    <w:rsid w:val="00717E06"/>
    <w:rsid w:val="00717E08"/>
    <w:rsid w:val="00717E24"/>
    <w:rsid w:val="00717E31"/>
    <w:rsid w:val="00717E35"/>
    <w:rsid w:val="00717E47"/>
    <w:rsid w:val="00717E5F"/>
    <w:rsid w:val="00717E7D"/>
    <w:rsid w:val="00717E89"/>
    <w:rsid w:val="00717EA7"/>
    <w:rsid w:val="00717EA9"/>
    <w:rsid w:val="00717EB8"/>
    <w:rsid w:val="00717EF5"/>
    <w:rsid w:val="00717EF8"/>
    <w:rsid w:val="00717F3E"/>
    <w:rsid w:val="00717F3F"/>
    <w:rsid w:val="00717F47"/>
    <w:rsid w:val="00717F97"/>
    <w:rsid w:val="00717FB3"/>
    <w:rsid w:val="00717FB7"/>
    <w:rsid w:val="00717FB9"/>
    <w:rsid w:val="00717FC0"/>
    <w:rsid w:val="00717FE4"/>
    <w:rsid w:val="00720044"/>
    <w:rsid w:val="0072005E"/>
    <w:rsid w:val="0072006D"/>
    <w:rsid w:val="007200E8"/>
    <w:rsid w:val="0072012F"/>
    <w:rsid w:val="0072013E"/>
    <w:rsid w:val="00720166"/>
    <w:rsid w:val="00720179"/>
    <w:rsid w:val="00720186"/>
    <w:rsid w:val="007201B4"/>
    <w:rsid w:val="007201C6"/>
    <w:rsid w:val="0072021C"/>
    <w:rsid w:val="00720226"/>
    <w:rsid w:val="00720238"/>
    <w:rsid w:val="0072025D"/>
    <w:rsid w:val="00720281"/>
    <w:rsid w:val="007202BA"/>
    <w:rsid w:val="007202CA"/>
    <w:rsid w:val="007202D7"/>
    <w:rsid w:val="00720303"/>
    <w:rsid w:val="00720321"/>
    <w:rsid w:val="0072032B"/>
    <w:rsid w:val="00720346"/>
    <w:rsid w:val="00720369"/>
    <w:rsid w:val="0072036A"/>
    <w:rsid w:val="0072039C"/>
    <w:rsid w:val="007203C1"/>
    <w:rsid w:val="007203DC"/>
    <w:rsid w:val="0072041C"/>
    <w:rsid w:val="00720443"/>
    <w:rsid w:val="00720492"/>
    <w:rsid w:val="007204AD"/>
    <w:rsid w:val="007204C3"/>
    <w:rsid w:val="007204D9"/>
    <w:rsid w:val="007204EC"/>
    <w:rsid w:val="00720514"/>
    <w:rsid w:val="00720518"/>
    <w:rsid w:val="0072051C"/>
    <w:rsid w:val="0072053A"/>
    <w:rsid w:val="00720557"/>
    <w:rsid w:val="00720559"/>
    <w:rsid w:val="00720560"/>
    <w:rsid w:val="00720562"/>
    <w:rsid w:val="00720568"/>
    <w:rsid w:val="00720571"/>
    <w:rsid w:val="00720584"/>
    <w:rsid w:val="007205A0"/>
    <w:rsid w:val="007205A1"/>
    <w:rsid w:val="007205AB"/>
    <w:rsid w:val="007205CE"/>
    <w:rsid w:val="007205F3"/>
    <w:rsid w:val="00720605"/>
    <w:rsid w:val="00720617"/>
    <w:rsid w:val="00720625"/>
    <w:rsid w:val="0072064F"/>
    <w:rsid w:val="00720680"/>
    <w:rsid w:val="0072069E"/>
    <w:rsid w:val="007206B1"/>
    <w:rsid w:val="007206CA"/>
    <w:rsid w:val="007206E5"/>
    <w:rsid w:val="007206EF"/>
    <w:rsid w:val="0072071E"/>
    <w:rsid w:val="00720748"/>
    <w:rsid w:val="00720759"/>
    <w:rsid w:val="00720765"/>
    <w:rsid w:val="0072078C"/>
    <w:rsid w:val="00720794"/>
    <w:rsid w:val="007207BB"/>
    <w:rsid w:val="0072081A"/>
    <w:rsid w:val="0072082D"/>
    <w:rsid w:val="0072085B"/>
    <w:rsid w:val="0072085D"/>
    <w:rsid w:val="0072085F"/>
    <w:rsid w:val="00720872"/>
    <w:rsid w:val="00720874"/>
    <w:rsid w:val="00720879"/>
    <w:rsid w:val="007208AC"/>
    <w:rsid w:val="00720927"/>
    <w:rsid w:val="0072092B"/>
    <w:rsid w:val="00720937"/>
    <w:rsid w:val="00720942"/>
    <w:rsid w:val="00720954"/>
    <w:rsid w:val="00720979"/>
    <w:rsid w:val="007209AE"/>
    <w:rsid w:val="007209D0"/>
    <w:rsid w:val="007209F8"/>
    <w:rsid w:val="00720A16"/>
    <w:rsid w:val="00720A30"/>
    <w:rsid w:val="00720A48"/>
    <w:rsid w:val="00720A4D"/>
    <w:rsid w:val="00720A63"/>
    <w:rsid w:val="00720A79"/>
    <w:rsid w:val="00720A96"/>
    <w:rsid w:val="00720A9F"/>
    <w:rsid w:val="00720ABA"/>
    <w:rsid w:val="00720AE0"/>
    <w:rsid w:val="00720B03"/>
    <w:rsid w:val="00720B60"/>
    <w:rsid w:val="00720B68"/>
    <w:rsid w:val="00720BA4"/>
    <w:rsid w:val="00720C29"/>
    <w:rsid w:val="00720C2D"/>
    <w:rsid w:val="00720C51"/>
    <w:rsid w:val="00720CA1"/>
    <w:rsid w:val="00720CBE"/>
    <w:rsid w:val="00720D09"/>
    <w:rsid w:val="00720D1E"/>
    <w:rsid w:val="00720D27"/>
    <w:rsid w:val="00720D5E"/>
    <w:rsid w:val="00720D6C"/>
    <w:rsid w:val="00720DDF"/>
    <w:rsid w:val="00720E2E"/>
    <w:rsid w:val="00720E5F"/>
    <w:rsid w:val="00720E73"/>
    <w:rsid w:val="00720EA2"/>
    <w:rsid w:val="00720EA6"/>
    <w:rsid w:val="00720EAC"/>
    <w:rsid w:val="00720EF0"/>
    <w:rsid w:val="00720F09"/>
    <w:rsid w:val="00720F2C"/>
    <w:rsid w:val="00720F48"/>
    <w:rsid w:val="00720F54"/>
    <w:rsid w:val="00720F85"/>
    <w:rsid w:val="00720FC1"/>
    <w:rsid w:val="0072103C"/>
    <w:rsid w:val="0072104E"/>
    <w:rsid w:val="00721065"/>
    <w:rsid w:val="0072107A"/>
    <w:rsid w:val="007210A2"/>
    <w:rsid w:val="007210AB"/>
    <w:rsid w:val="007210ED"/>
    <w:rsid w:val="0072110C"/>
    <w:rsid w:val="00721140"/>
    <w:rsid w:val="00721141"/>
    <w:rsid w:val="00721158"/>
    <w:rsid w:val="0072115E"/>
    <w:rsid w:val="0072116C"/>
    <w:rsid w:val="0072117A"/>
    <w:rsid w:val="007211AE"/>
    <w:rsid w:val="007211F8"/>
    <w:rsid w:val="0072123E"/>
    <w:rsid w:val="00721265"/>
    <w:rsid w:val="007212BE"/>
    <w:rsid w:val="007212DB"/>
    <w:rsid w:val="0072131A"/>
    <w:rsid w:val="00721327"/>
    <w:rsid w:val="0072132F"/>
    <w:rsid w:val="0072137B"/>
    <w:rsid w:val="00721381"/>
    <w:rsid w:val="00721384"/>
    <w:rsid w:val="00721388"/>
    <w:rsid w:val="007213B3"/>
    <w:rsid w:val="007213B5"/>
    <w:rsid w:val="007213D2"/>
    <w:rsid w:val="007213F9"/>
    <w:rsid w:val="0072140C"/>
    <w:rsid w:val="00721412"/>
    <w:rsid w:val="00721417"/>
    <w:rsid w:val="00721428"/>
    <w:rsid w:val="00721429"/>
    <w:rsid w:val="00721432"/>
    <w:rsid w:val="00721443"/>
    <w:rsid w:val="0072144D"/>
    <w:rsid w:val="00721467"/>
    <w:rsid w:val="0072147F"/>
    <w:rsid w:val="007214A5"/>
    <w:rsid w:val="007214B3"/>
    <w:rsid w:val="007214B5"/>
    <w:rsid w:val="007214D6"/>
    <w:rsid w:val="007214D8"/>
    <w:rsid w:val="0072153C"/>
    <w:rsid w:val="0072154D"/>
    <w:rsid w:val="00721568"/>
    <w:rsid w:val="00721582"/>
    <w:rsid w:val="007215BB"/>
    <w:rsid w:val="007215EA"/>
    <w:rsid w:val="00721612"/>
    <w:rsid w:val="0072164C"/>
    <w:rsid w:val="0072165E"/>
    <w:rsid w:val="00721673"/>
    <w:rsid w:val="007216C7"/>
    <w:rsid w:val="007216F7"/>
    <w:rsid w:val="007217E7"/>
    <w:rsid w:val="00721836"/>
    <w:rsid w:val="00721849"/>
    <w:rsid w:val="00721895"/>
    <w:rsid w:val="007218B0"/>
    <w:rsid w:val="007218B4"/>
    <w:rsid w:val="007218E0"/>
    <w:rsid w:val="007218FF"/>
    <w:rsid w:val="00721900"/>
    <w:rsid w:val="00721902"/>
    <w:rsid w:val="00721926"/>
    <w:rsid w:val="00721975"/>
    <w:rsid w:val="0072197F"/>
    <w:rsid w:val="00721988"/>
    <w:rsid w:val="007219AA"/>
    <w:rsid w:val="007219CF"/>
    <w:rsid w:val="00721A2D"/>
    <w:rsid w:val="00721A60"/>
    <w:rsid w:val="00721A71"/>
    <w:rsid w:val="00721A87"/>
    <w:rsid w:val="00721A96"/>
    <w:rsid w:val="00721B36"/>
    <w:rsid w:val="00721B48"/>
    <w:rsid w:val="00721B94"/>
    <w:rsid w:val="00721BB1"/>
    <w:rsid w:val="00721BC7"/>
    <w:rsid w:val="00721BCE"/>
    <w:rsid w:val="00721C1D"/>
    <w:rsid w:val="00721C32"/>
    <w:rsid w:val="00721C35"/>
    <w:rsid w:val="00721C7E"/>
    <w:rsid w:val="00721C84"/>
    <w:rsid w:val="00721CA1"/>
    <w:rsid w:val="00721D8E"/>
    <w:rsid w:val="00721DA7"/>
    <w:rsid w:val="00721DC6"/>
    <w:rsid w:val="00721E1A"/>
    <w:rsid w:val="00721E3D"/>
    <w:rsid w:val="00721E5D"/>
    <w:rsid w:val="00721E8F"/>
    <w:rsid w:val="00721EFD"/>
    <w:rsid w:val="00721F09"/>
    <w:rsid w:val="00721F13"/>
    <w:rsid w:val="00721F30"/>
    <w:rsid w:val="00721F4E"/>
    <w:rsid w:val="00721F5F"/>
    <w:rsid w:val="00721F97"/>
    <w:rsid w:val="00721FBA"/>
    <w:rsid w:val="00722039"/>
    <w:rsid w:val="00722052"/>
    <w:rsid w:val="00722056"/>
    <w:rsid w:val="00722082"/>
    <w:rsid w:val="00722084"/>
    <w:rsid w:val="007220A5"/>
    <w:rsid w:val="007220CD"/>
    <w:rsid w:val="0072212C"/>
    <w:rsid w:val="0072218B"/>
    <w:rsid w:val="007221A9"/>
    <w:rsid w:val="007221B4"/>
    <w:rsid w:val="007221B5"/>
    <w:rsid w:val="007221BB"/>
    <w:rsid w:val="007221E6"/>
    <w:rsid w:val="00722206"/>
    <w:rsid w:val="00722215"/>
    <w:rsid w:val="00722217"/>
    <w:rsid w:val="00722255"/>
    <w:rsid w:val="0072225F"/>
    <w:rsid w:val="007222E5"/>
    <w:rsid w:val="007222F3"/>
    <w:rsid w:val="00722305"/>
    <w:rsid w:val="0072231E"/>
    <w:rsid w:val="00722338"/>
    <w:rsid w:val="007223AC"/>
    <w:rsid w:val="007223C1"/>
    <w:rsid w:val="007223FC"/>
    <w:rsid w:val="00722449"/>
    <w:rsid w:val="00722451"/>
    <w:rsid w:val="0072245A"/>
    <w:rsid w:val="0072247A"/>
    <w:rsid w:val="00722481"/>
    <w:rsid w:val="0072248E"/>
    <w:rsid w:val="00722494"/>
    <w:rsid w:val="00722501"/>
    <w:rsid w:val="0072250A"/>
    <w:rsid w:val="0072250B"/>
    <w:rsid w:val="00722553"/>
    <w:rsid w:val="00722560"/>
    <w:rsid w:val="00722568"/>
    <w:rsid w:val="00722575"/>
    <w:rsid w:val="0072259A"/>
    <w:rsid w:val="007225DA"/>
    <w:rsid w:val="007225E6"/>
    <w:rsid w:val="007225E7"/>
    <w:rsid w:val="00722616"/>
    <w:rsid w:val="007226AD"/>
    <w:rsid w:val="007226D6"/>
    <w:rsid w:val="007226DB"/>
    <w:rsid w:val="0072272B"/>
    <w:rsid w:val="0072276F"/>
    <w:rsid w:val="00722772"/>
    <w:rsid w:val="00722785"/>
    <w:rsid w:val="00722786"/>
    <w:rsid w:val="007227A8"/>
    <w:rsid w:val="007227D1"/>
    <w:rsid w:val="007227DD"/>
    <w:rsid w:val="007227E2"/>
    <w:rsid w:val="007227FE"/>
    <w:rsid w:val="00722800"/>
    <w:rsid w:val="00722820"/>
    <w:rsid w:val="00722879"/>
    <w:rsid w:val="00722887"/>
    <w:rsid w:val="00722889"/>
    <w:rsid w:val="00722894"/>
    <w:rsid w:val="007228A7"/>
    <w:rsid w:val="007228BB"/>
    <w:rsid w:val="007228C3"/>
    <w:rsid w:val="007228EF"/>
    <w:rsid w:val="00722908"/>
    <w:rsid w:val="0072290E"/>
    <w:rsid w:val="00722918"/>
    <w:rsid w:val="0072291E"/>
    <w:rsid w:val="00722977"/>
    <w:rsid w:val="007229A3"/>
    <w:rsid w:val="007229A5"/>
    <w:rsid w:val="007229C9"/>
    <w:rsid w:val="007229E7"/>
    <w:rsid w:val="00722A0F"/>
    <w:rsid w:val="00722A15"/>
    <w:rsid w:val="00722AA7"/>
    <w:rsid w:val="00722ACB"/>
    <w:rsid w:val="00722B09"/>
    <w:rsid w:val="00722B0E"/>
    <w:rsid w:val="00722B30"/>
    <w:rsid w:val="00722B37"/>
    <w:rsid w:val="00722B64"/>
    <w:rsid w:val="00722B71"/>
    <w:rsid w:val="00722B92"/>
    <w:rsid w:val="00722BA3"/>
    <w:rsid w:val="00722BCC"/>
    <w:rsid w:val="00722BEF"/>
    <w:rsid w:val="00722C28"/>
    <w:rsid w:val="00722C2F"/>
    <w:rsid w:val="00722C76"/>
    <w:rsid w:val="00722C89"/>
    <w:rsid w:val="00722CFD"/>
    <w:rsid w:val="00722D16"/>
    <w:rsid w:val="00722D55"/>
    <w:rsid w:val="00722D74"/>
    <w:rsid w:val="00722D8E"/>
    <w:rsid w:val="00722E32"/>
    <w:rsid w:val="00722E4A"/>
    <w:rsid w:val="00722E56"/>
    <w:rsid w:val="00722E61"/>
    <w:rsid w:val="00722E67"/>
    <w:rsid w:val="00722E75"/>
    <w:rsid w:val="00722F09"/>
    <w:rsid w:val="00722F40"/>
    <w:rsid w:val="00722F54"/>
    <w:rsid w:val="00722F55"/>
    <w:rsid w:val="00722FBA"/>
    <w:rsid w:val="00722FCF"/>
    <w:rsid w:val="00723034"/>
    <w:rsid w:val="00723042"/>
    <w:rsid w:val="0072304C"/>
    <w:rsid w:val="00723053"/>
    <w:rsid w:val="00723075"/>
    <w:rsid w:val="0072307D"/>
    <w:rsid w:val="007230AB"/>
    <w:rsid w:val="007230AC"/>
    <w:rsid w:val="007230BB"/>
    <w:rsid w:val="007230F2"/>
    <w:rsid w:val="007230FB"/>
    <w:rsid w:val="0072314F"/>
    <w:rsid w:val="00723168"/>
    <w:rsid w:val="0072316F"/>
    <w:rsid w:val="0072317D"/>
    <w:rsid w:val="007231AD"/>
    <w:rsid w:val="007231C8"/>
    <w:rsid w:val="007231FB"/>
    <w:rsid w:val="007231FE"/>
    <w:rsid w:val="00723207"/>
    <w:rsid w:val="0072320E"/>
    <w:rsid w:val="00723235"/>
    <w:rsid w:val="00723245"/>
    <w:rsid w:val="0072325D"/>
    <w:rsid w:val="00723267"/>
    <w:rsid w:val="007232C3"/>
    <w:rsid w:val="007232CE"/>
    <w:rsid w:val="007232E2"/>
    <w:rsid w:val="00723300"/>
    <w:rsid w:val="00723347"/>
    <w:rsid w:val="00723384"/>
    <w:rsid w:val="007233A6"/>
    <w:rsid w:val="007233C0"/>
    <w:rsid w:val="007233C7"/>
    <w:rsid w:val="007233D0"/>
    <w:rsid w:val="007233FF"/>
    <w:rsid w:val="00723432"/>
    <w:rsid w:val="00723440"/>
    <w:rsid w:val="00723456"/>
    <w:rsid w:val="00723466"/>
    <w:rsid w:val="00723473"/>
    <w:rsid w:val="00723477"/>
    <w:rsid w:val="007234A1"/>
    <w:rsid w:val="007234E1"/>
    <w:rsid w:val="007234FB"/>
    <w:rsid w:val="0072354F"/>
    <w:rsid w:val="0072355A"/>
    <w:rsid w:val="007235F2"/>
    <w:rsid w:val="0072361D"/>
    <w:rsid w:val="007236A8"/>
    <w:rsid w:val="007236D1"/>
    <w:rsid w:val="00723712"/>
    <w:rsid w:val="00723729"/>
    <w:rsid w:val="0072373F"/>
    <w:rsid w:val="00723748"/>
    <w:rsid w:val="00723757"/>
    <w:rsid w:val="0072375D"/>
    <w:rsid w:val="00723788"/>
    <w:rsid w:val="00723796"/>
    <w:rsid w:val="007237C3"/>
    <w:rsid w:val="007237EA"/>
    <w:rsid w:val="007237EC"/>
    <w:rsid w:val="007237ED"/>
    <w:rsid w:val="007237F5"/>
    <w:rsid w:val="00723801"/>
    <w:rsid w:val="00723870"/>
    <w:rsid w:val="00723879"/>
    <w:rsid w:val="00723881"/>
    <w:rsid w:val="00723947"/>
    <w:rsid w:val="007239ED"/>
    <w:rsid w:val="00723A2D"/>
    <w:rsid w:val="00723A68"/>
    <w:rsid w:val="00723AB1"/>
    <w:rsid w:val="00723AEE"/>
    <w:rsid w:val="00723AF3"/>
    <w:rsid w:val="00723B04"/>
    <w:rsid w:val="00723B13"/>
    <w:rsid w:val="00723B81"/>
    <w:rsid w:val="00723BA2"/>
    <w:rsid w:val="00723BA8"/>
    <w:rsid w:val="00723BDD"/>
    <w:rsid w:val="00723BEF"/>
    <w:rsid w:val="00723C09"/>
    <w:rsid w:val="00723C53"/>
    <w:rsid w:val="00723C54"/>
    <w:rsid w:val="00723C84"/>
    <w:rsid w:val="00723CDA"/>
    <w:rsid w:val="00723D15"/>
    <w:rsid w:val="00723D39"/>
    <w:rsid w:val="00723D59"/>
    <w:rsid w:val="00723DA3"/>
    <w:rsid w:val="00723DB3"/>
    <w:rsid w:val="00723DF6"/>
    <w:rsid w:val="00723E01"/>
    <w:rsid w:val="00723E2A"/>
    <w:rsid w:val="00723E76"/>
    <w:rsid w:val="00723E8E"/>
    <w:rsid w:val="00723EB7"/>
    <w:rsid w:val="00723EC3"/>
    <w:rsid w:val="00723F03"/>
    <w:rsid w:val="00723F3C"/>
    <w:rsid w:val="00723F44"/>
    <w:rsid w:val="00723F73"/>
    <w:rsid w:val="00723FD9"/>
    <w:rsid w:val="00724004"/>
    <w:rsid w:val="0072400D"/>
    <w:rsid w:val="00724022"/>
    <w:rsid w:val="00724063"/>
    <w:rsid w:val="0072406D"/>
    <w:rsid w:val="007240A7"/>
    <w:rsid w:val="007240B0"/>
    <w:rsid w:val="007240B2"/>
    <w:rsid w:val="007240CE"/>
    <w:rsid w:val="007240CF"/>
    <w:rsid w:val="007240D0"/>
    <w:rsid w:val="00724109"/>
    <w:rsid w:val="00724111"/>
    <w:rsid w:val="0072418B"/>
    <w:rsid w:val="007241A7"/>
    <w:rsid w:val="007241AF"/>
    <w:rsid w:val="007241C8"/>
    <w:rsid w:val="007241D5"/>
    <w:rsid w:val="00724205"/>
    <w:rsid w:val="0072420A"/>
    <w:rsid w:val="0072425F"/>
    <w:rsid w:val="0072426A"/>
    <w:rsid w:val="00724285"/>
    <w:rsid w:val="0072428E"/>
    <w:rsid w:val="007242CF"/>
    <w:rsid w:val="007242FC"/>
    <w:rsid w:val="00724321"/>
    <w:rsid w:val="0072432B"/>
    <w:rsid w:val="00724367"/>
    <w:rsid w:val="00724376"/>
    <w:rsid w:val="0072442B"/>
    <w:rsid w:val="0072442D"/>
    <w:rsid w:val="00724436"/>
    <w:rsid w:val="0072446A"/>
    <w:rsid w:val="00724479"/>
    <w:rsid w:val="00724488"/>
    <w:rsid w:val="007244AC"/>
    <w:rsid w:val="00724505"/>
    <w:rsid w:val="00724559"/>
    <w:rsid w:val="0072455B"/>
    <w:rsid w:val="0072456C"/>
    <w:rsid w:val="00724589"/>
    <w:rsid w:val="0072459A"/>
    <w:rsid w:val="007245DE"/>
    <w:rsid w:val="00724607"/>
    <w:rsid w:val="00724609"/>
    <w:rsid w:val="0072461C"/>
    <w:rsid w:val="0072462E"/>
    <w:rsid w:val="00724634"/>
    <w:rsid w:val="0072463A"/>
    <w:rsid w:val="0072465C"/>
    <w:rsid w:val="0072466C"/>
    <w:rsid w:val="007246F3"/>
    <w:rsid w:val="00724720"/>
    <w:rsid w:val="00724731"/>
    <w:rsid w:val="0072473E"/>
    <w:rsid w:val="00724758"/>
    <w:rsid w:val="00724782"/>
    <w:rsid w:val="0072480D"/>
    <w:rsid w:val="0072481E"/>
    <w:rsid w:val="00724823"/>
    <w:rsid w:val="00724828"/>
    <w:rsid w:val="007248BD"/>
    <w:rsid w:val="007248C5"/>
    <w:rsid w:val="007248DD"/>
    <w:rsid w:val="007248E1"/>
    <w:rsid w:val="007248E6"/>
    <w:rsid w:val="007248FC"/>
    <w:rsid w:val="00724906"/>
    <w:rsid w:val="0072495A"/>
    <w:rsid w:val="007249A4"/>
    <w:rsid w:val="007249F9"/>
    <w:rsid w:val="007249FA"/>
    <w:rsid w:val="00724A1B"/>
    <w:rsid w:val="00724A6C"/>
    <w:rsid w:val="00724A7E"/>
    <w:rsid w:val="00724ACE"/>
    <w:rsid w:val="00724AD8"/>
    <w:rsid w:val="00724B0F"/>
    <w:rsid w:val="00724B19"/>
    <w:rsid w:val="00724B2B"/>
    <w:rsid w:val="00724B2F"/>
    <w:rsid w:val="00724C17"/>
    <w:rsid w:val="00724C1B"/>
    <w:rsid w:val="00724C24"/>
    <w:rsid w:val="00724C6B"/>
    <w:rsid w:val="00724C70"/>
    <w:rsid w:val="00724C7C"/>
    <w:rsid w:val="00724CAB"/>
    <w:rsid w:val="00724CF0"/>
    <w:rsid w:val="00724CFC"/>
    <w:rsid w:val="00724D12"/>
    <w:rsid w:val="00724D17"/>
    <w:rsid w:val="00724D39"/>
    <w:rsid w:val="00724D6F"/>
    <w:rsid w:val="00724D7B"/>
    <w:rsid w:val="00724D84"/>
    <w:rsid w:val="00724DB9"/>
    <w:rsid w:val="00724DC8"/>
    <w:rsid w:val="00724DD0"/>
    <w:rsid w:val="00724DD1"/>
    <w:rsid w:val="00724DDD"/>
    <w:rsid w:val="00724DE5"/>
    <w:rsid w:val="00724E04"/>
    <w:rsid w:val="00724E85"/>
    <w:rsid w:val="00724E98"/>
    <w:rsid w:val="00724EA9"/>
    <w:rsid w:val="00724EDE"/>
    <w:rsid w:val="00724EFE"/>
    <w:rsid w:val="00724F13"/>
    <w:rsid w:val="00724F3E"/>
    <w:rsid w:val="00725009"/>
    <w:rsid w:val="00725010"/>
    <w:rsid w:val="00725050"/>
    <w:rsid w:val="00725061"/>
    <w:rsid w:val="00725070"/>
    <w:rsid w:val="0072507B"/>
    <w:rsid w:val="007250AF"/>
    <w:rsid w:val="007250B6"/>
    <w:rsid w:val="007250E3"/>
    <w:rsid w:val="00725129"/>
    <w:rsid w:val="0072514D"/>
    <w:rsid w:val="0072517C"/>
    <w:rsid w:val="00725186"/>
    <w:rsid w:val="007251BE"/>
    <w:rsid w:val="007251D6"/>
    <w:rsid w:val="007251E6"/>
    <w:rsid w:val="007251FE"/>
    <w:rsid w:val="0072520C"/>
    <w:rsid w:val="00725223"/>
    <w:rsid w:val="00725288"/>
    <w:rsid w:val="00725295"/>
    <w:rsid w:val="007252AC"/>
    <w:rsid w:val="007252BA"/>
    <w:rsid w:val="007252BE"/>
    <w:rsid w:val="007252C0"/>
    <w:rsid w:val="007252E9"/>
    <w:rsid w:val="0072530F"/>
    <w:rsid w:val="00725325"/>
    <w:rsid w:val="00725350"/>
    <w:rsid w:val="00725351"/>
    <w:rsid w:val="00725370"/>
    <w:rsid w:val="00725403"/>
    <w:rsid w:val="00725425"/>
    <w:rsid w:val="0072545A"/>
    <w:rsid w:val="007254A6"/>
    <w:rsid w:val="007254AF"/>
    <w:rsid w:val="007254C8"/>
    <w:rsid w:val="007254E0"/>
    <w:rsid w:val="007254F5"/>
    <w:rsid w:val="0072553B"/>
    <w:rsid w:val="00725551"/>
    <w:rsid w:val="0072558C"/>
    <w:rsid w:val="007255D4"/>
    <w:rsid w:val="007255F5"/>
    <w:rsid w:val="00725640"/>
    <w:rsid w:val="00725684"/>
    <w:rsid w:val="007256AE"/>
    <w:rsid w:val="007256CD"/>
    <w:rsid w:val="00725709"/>
    <w:rsid w:val="0072570B"/>
    <w:rsid w:val="0072572E"/>
    <w:rsid w:val="00725746"/>
    <w:rsid w:val="00725754"/>
    <w:rsid w:val="00725766"/>
    <w:rsid w:val="0072576F"/>
    <w:rsid w:val="007257AE"/>
    <w:rsid w:val="007257B4"/>
    <w:rsid w:val="007257F0"/>
    <w:rsid w:val="0072583D"/>
    <w:rsid w:val="00725863"/>
    <w:rsid w:val="0072586B"/>
    <w:rsid w:val="007258B2"/>
    <w:rsid w:val="007258C1"/>
    <w:rsid w:val="0072590E"/>
    <w:rsid w:val="00725918"/>
    <w:rsid w:val="00725937"/>
    <w:rsid w:val="00725939"/>
    <w:rsid w:val="0072595E"/>
    <w:rsid w:val="0072597F"/>
    <w:rsid w:val="0072598F"/>
    <w:rsid w:val="00725995"/>
    <w:rsid w:val="007259A6"/>
    <w:rsid w:val="007259BD"/>
    <w:rsid w:val="007259FE"/>
    <w:rsid w:val="00725A02"/>
    <w:rsid w:val="00725A22"/>
    <w:rsid w:val="00725A88"/>
    <w:rsid w:val="00725A96"/>
    <w:rsid w:val="00725AA0"/>
    <w:rsid w:val="00725AB4"/>
    <w:rsid w:val="00725AD0"/>
    <w:rsid w:val="00725AF5"/>
    <w:rsid w:val="00725B07"/>
    <w:rsid w:val="00725B0A"/>
    <w:rsid w:val="00725B29"/>
    <w:rsid w:val="00725B6A"/>
    <w:rsid w:val="00725BE4"/>
    <w:rsid w:val="00725BEB"/>
    <w:rsid w:val="00725BF7"/>
    <w:rsid w:val="00725C40"/>
    <w:rsid w:val="00725C8C"/>
    <w:rsid w:val="00725C92"/>
    <w:rsid w:val="00725C97"/>
    <w:rsid w:val="00725CF6"/>
    <w:rsid w:val="00725D24"/>
    <w:rsid w:val="00725D3D"/>
    <w:rsid w:val="00725D6F"/>
    <w:rsid w:val="00725D80"/>
    <w:rsid w:val="00725D8D"/>
    <w:rsid w:val="00725DA4"/>
    <w:rsid w:val="00725DA7"/>
    <w:rsid w:val="00725DD3"/>
    <w:rsid w:val="00725DE8"/>
    <w:rsid w:val="00725E54"/>
    <w:rsid w:val="00725E8E"/>
    <w:rsid w:val="00725F15"/>
    <w:rsid w:val="00725F47"/>
    <w:rsid w:val="00725F6B"/>
    <w:rsid w:val="00725F7A"/>
    <w:rsid w:val="00725FA0"/>
    <w:rsid w:val="00725FF2"/>
    <w:rsid w:val="00726007"/>
    <w:rsid w:val="00726030"/>
    <w:rsid w:val="00726036"/>
    <w:rsid w:val="00726087"/>
    <w:rsid w:val="007260A0"/>
    <w:rsid w:val="007260BC"/>
    <w:rsid w:val="007260DA"/>
    <w:rsid w:val="007260E6"/>
    <w:rsid w:val="007260F1"/>
    <w:rsid w:val="00726114"/>
    <w:rsid w:val="00726133"/>
    <w:rsid w:val="0072614D"/>
    <w:rsid w:val="00726169"/>
    <w:rsid w:val="00726184"/>
    <w:rsid w:val="007261AA"/>
    <w:rsid w:val="007261C6"/>
    <w:rsid w:val="007261DB"/>
    <w:rsid w:val="007261F3"/>
    <w:rsid w:val="00726207"/>
    <w:rsid w:val="00726218"/>
    <w:rsid w:val="0072623F"/>
    <w:rsid w:val="00726245"/>
    <w:rsid w:val="00726295"/>
    <w:rsid w:val="007262B6"/>
    <w:rsid w:val="007262DE"/>
    <w:rsid w:val="00726309"/>
    <w:rsid w:val="0072633F"/>
    <w:rsid w:val="00726346"/>
    <w:rsid w:val="0072636F"/>
    <w:rsid w:val="0072638D"/>
    <w:rsid w:val="0072642F"/>
    <w:rsid w:val="0072645D"/>
    <w:rsid w:val="0072646C"/>
    <w:rsid w:val="00726494"/>
    <w:rsid w:val="0072649C"/>
    <w:rsid w:val="007264AC"/>
    <w:rsid w:val="007264C2"/>
    <w:rsid w:val="007264F5"/>
    <w:rsid w:val="00726501"/>
    <w:rsid w:val="0072653A"/>
    <w:rsid w:val="00726541"/>
    <w:rsid w:val="00726548"/>
    <w:rsid w:val="00726553"/>
    <w:rsid w:val="00726596"/>
    <w:rsid w:val="007265C5"/>
    <w:rsid w:val="007265DD"/>
    <w:rsid w:val="007265F1"/>
    <w:rsid w:val="007265F9"/>
    <w:rsid w:val="0072663B"/>
    <w:rsid w:val="0072665B"/>
    <w:rsid w:val="00726667"/>
    <w:rsid w:val="0072667F"/>
    <w:rsid w:val="007266ED"/>
    <w:rsid w:val="00726717"/>
    <w:rsid w:val="0072671E"/>
    <w:rsid w:val="00726761"/>
    <w:rsid w:val="0072677B"/>
    <w:rsid w:val="00726786"/>
    <w:rsid w:val="007267B4"/>
    <w:rsid w:val="007267BC"/>
    <w:rsid w:val="00726819"/>
    <w:rsid w:val="0072681A"/>
    <w:rsid w:val="00726820"/>
    <w:rsid w:val="0072683D"/>
    <w:rsid w:val="00726877"/>
    <w:rsid w:val="00726880"/>
    <w:rsid w:val="00726893"/>
    <w:rsid w:val="007268EA"/>
    <w:rsid w:val="00726900"/>
    <w:rsid w:val="00726912"/>
    <w:rsid w:val="00726980"/>
    <w:rsid w:val="00726998"/>
    <w:rsid w:val="007269DF"/>
    <w:rsid w:val="007269F7"/>
    <w:rsid w:val="007269FA"/>
    <w:rsid w:val="00726A03"/>
    <w:rsid w:val="00726A18"/>
    <w:rsid w:val="00726A24"/>
    <w:rsid w:val="00726A2D"/>
    <w:rsid w:val="00726A31"/>
    <w:rsid w:val="00726A3B"/>
    <w:rsid w:val="00726B5F"/>
    <w:rsid w:val="00726B93"/>
    <w:rsid w:val="00726BB5"/>
    <w:rsid w:val="00726BD2"/>
    <w:rsid w:val="00726C20"/>
    <w:rsid w:val="00726C25"/>
    <w:rsid w:val="00726C27"/>
    <w:rsid w:val="00726C38"/>
    <w:rsid w:val="00726C76"/>
    <w:rsid w:val="00726C8A"/>
    <w:rsid w:val="00726CB7"/>
    <w:rsid w:val="00726D3F"/>
    <w:rsid w:val="00726D54"/>
    <w:rsid w:val="00726D64"/>
    <w:rsid w:val="00726D76"/>
    <w:rsid w:val="00726D86"/>
    <w:rsid w:val="00726D9F"/>
    <w:rsid w:val="00726DCA"/>
    <w:rsid w:val="00726DF0"/>
    <w:rsid w:val="00726DF5"/>
    <w:rsid w:val="00726E01"/>
    <w:rsid w:val="00726E2F"/>
    <w:rsid w:val="00726E3C"/>
    <w:rsid w:val="00726E66"/>
    <w:rsid w:val="00726E88"/>
    <w:rsid w:val="00726EC8"/>
    <w:rsid w:val="00726ECD"/>
    <w:rsid w:val="00726F13"/>
    <w:rsid w:val="00726F62"/>
    <w:rsid w:val="00726FAE"/>
    <w:rsid w:val="00726FCF"/>
    <w:rsid w:val="00727028"/>
    <w:rsid w:val="00727048"/>
    <w:rsid w:val="00727065"/>
    <w:rsid w:val="0072707F"/>
    <w:rsid w:val="0072708C"/>
    <w:rsid w:val="0072710C"/>
    <w:rsid w:val="0072710F"/>
    <w:rsid w:val="0072712D"/>
    <w:rsid w:val="0072715C"/>
    <w:rsid w:val="0072717D"/>
    <w:rsid w:val="0072721F"/>
    <w:rsid w:val="00727267"/>
    <w:rsid w:val="0072726D"/>
    <w:rsid w:val="007272E4"/>
    <w:rsid w:val="007272FF"/>
    <w:rsid w:val="0072730E"/>
    <w:rsid w:val="0072730F"/>
    <w:rsid w:val="00727324"/>
    <w:rsid w:val="00727347"/>
    <w:rsid w:val="00727350"/>
    <w:rsid w:val="00727405"/>
    <w:rsid w:val="00727410"/>
    <w:rsid w:val="00727428"/>
    <w:rsid w:val="00727431"/>
    <w:rsid w:val="00727451"/>
    <w:rsid w:val="00727452"/>
    <w:rsid w:val="00727494"/>
    <w:rsid w:val="007274E9"/>
    <w:rsid w:val="00727503"/>
    <w:rsid w:val="0072750A"/>
    <w:rsid w:val="0072751C"/>
    <w:rsid w:val="0072751F"/>
    <w:rsid w:val="0072752F"/>
    <w:rsid w:val="0072756B"/>
    <w:rsid w:val="00727579"/>
    <w:rsid w:val="007275A1"/>
    <w:rsid w:val="007275B8"/>
    <w:rsid w:val="007275BB"/>
    <w:rsid w:val="007275EB"/>
    <w:rsid w:val="007275F4"/>
    <w:rsid w:val="00727602"/>
    <w:rsid w:val="00727678"/>
    <w:rsid w:val="0072769A"/>
    <w:rsid w:val="007276B8"/>
    <w:rsid w:val="007276D3"/>
    <w:rsid w:val="007276DB"/>
    <w:rsid w:val="00727711"/>
    <w:rsid w:val="0072774D"/>
    <w:rsid w:val="007277A5"/>
    <w:rsid w:val="007277A6"/>
    <w:rsid w:val="007277AA"/>
    <w:rsid w:val="007277ED"/>
    <w:rsid w:val="007277FD"/>
    <w:rsid w:val="00727814"/>
    <w:rsid w:val="00727815"/>
    <w:rsid w:val="00727898"/>
    <w:rsid w:val="007278B8"/>
    <w:rsid w:val="007278D5"/>
    <w:rsid w:val="007278E9"/>
    <w:rsid w:val="00727933"/>
    <w:rsid w:val="00727979"/>
    <w:rsid w:val="0072798F"/>
    <w:rsid w:val="007279ED"/>
    <w:rsid w:val="00727A55"/>
    <w:rsid w:val="00727A64"/>
    <w:rsid w:val="00727ABE"/>
    <w:rsid w:val="00727AC1"/>
    <w:rsid w:val="00727B21"/>
    <w:rsid w:val="00727B2D"/>
    <w:rsid w:val="00727B46"/>
    <w:rsid w:val="00727B62"/>
    <w:rsid w:val="00727B69"/>
    <w:rsid w:val="00727B7A"/>
    <w:rsid w:val="00727B80"/>
    <w:rsid w:val="00727B84"/>
    <w:rsid w:val="00727B9C"/>
    <w:rsid w:val="00727BB3"/>
    <w:rsid w:val="00727BC0"/>
    <w:rsid w:val="00727BDB"/>
    <w:rsid w:val="00727BF6"/>
    <w:rsid w:val="00727BFC"/>
    <w:rsid w:val="00727C26"/>
    <w:rsid w:val="00727C28"/>
    <w:rsid w:val="00727C90"/>
    <w:rsid w:val="00727CAB"/>
    <w:rsid w:val="00727CB2"/>
    <w:rsid w:val="00727CBC"/>
    <w:rsid w:val="00727D43"/>
    <w:rsid w:val="00727D45"/>
    <w:rsid w:val="00727D55"/>
    <w:rsid w:val="00727DB7"/>
    <w:rsid w:val="00727DD2"/>
    <w:rsid w:val="00727DF3"/>
    <w:rsid w:val="00727E0F"/>
    <w:rsid w:val="00727E48"/>
    <w:rsid w:val="00727E7C"/>
    <w:rsid w:val="00727E85"/>
    <w:rsid w:val="00727EC1"/>
    <w:rsid w:val="00727ED8"/>
    <w:rsid w:val="00727EE5"/>
    <w:rsid w:val="00727EE6"/>
    <w:rsid w:val="00727F23"/>
    <w:rsid w:val="00727F54"/>
    <w:rsid w:val="00727F72"/>
    <w:rsid w:val="00727F73"/>
    <w:rsid w:val="00727F98"/>
    <w:rsid w:val="00727FB9"/>
    <w:rsid w:val="00727FCF"/>
    <w:rsid w:val="00730008"/>
    <w:rsid w:val="0073001A"/>
    <w:rsid w:val="0073001D"/>
    <w:rsid w:val="0073001F"/>
    <w:rsid w:val="00730042"/>
    <w:rsid w:val="00730048"/>
    <w:rsid w:val="0073004A"/>
    <w:rsid w:val="00730066"/>
    <w:rsid w:val="00730076"/>
    <w:rsid w:val="0073008D"/>
    <w:rsid w:val="00730096"/>
    <w:rsid w:val="007300A0"/>
    <w:rsid w:val="007300F8"/>
    <w:rsid w:val="00730159"/>
    <w:rsid w:val="00730179"/>
    <w:rsid w:val="0073017D"/>
    <w:rsid w:val="007301BD"/>
    <w:rsid w:val="007301C2"/>
    <w:rsid w:val="007301CD"/>
    <w:rsid w:val="00730220"/>
    <w:rsid w:val="00730283"/>
    <w:rsid w:val="00730298"/>
    <w:rsid w:val="007302A6"/>
    <w:rsid w:val="007302AA"/>
    <w:rsid w:val="007302D8"/>
    <w:rsid w:val="007302F8"/>
    <w:rsid w:val="00730301"/>
    <w:rsid w:val="00730343"/>
    <w:rsid w:val="00730374"/>
    <w:rsid w:val="00730384"/>
    <w:rsid w:val="0073038F"/>
    <w:rsid w:val="00730397"/>
    <w:rsid w:val="0073039C"/>
    <w:rsid w:val="007303A9"/>
    <w:rsid w:val="007303BA"/>
    <w:rsid w:val="0073040E"/>
    <w:rsid w:val="00730425"/>
    <w:rsid w:val="00730438"/>
    <w:rsid w:val="00730461"/>
    <w:rsid w:val="007304A1"/>
    <w:rsid w:val="007304B6"/>
    <w:rsid w:val="007304C3"/>
    <w:rsid w:val="007304C4"/>
    <w:rsid w:val="007304DC"/>
    <w:rsid w:val="007304FA"/>
    <w:rsid w:val="00730500"/>
    <w:rsid w:val="00730598"/>
    <w:rsid w:val="0073059B"/>
    <w:rsid w:val="007305B9"/>
    <w:rsid w:val="007305BC"/>
    <w:rsid w:val="007305EF"/>
    <w:rsid w:val="00730623"/>
    <w:rsid w:val="0073065C"/>
    <w:rsid w:val="00730671"/>
    <w:rsid w:val="00730676"/>
    <w:rsid w:val="007306AC"/>
    <w:rsid w:val="007306B7"/>
    <w:rsid w:val="007306E1"/>
    <w:rsid w:val="007306F5"/>
    <w:rsid w:val="00730708"/>
    <w:rsid w:val="0073070A"/>
    <w:rsid w:val="00730714"/>
    <w:rsid w:val="00730737"/>
    <w:rsid w:val="0073073D"/>
    <w:rsid w:val="00730757"/>
    <w:rsid w:val="00730793"/>
    <w:rsid w:val="0073079D"/>
    <w:rsid w:val="007307EB"/>
    <w:rsid w:val="0073082D"/>
    <w:rsid w:val="00730850"/>
    <w:rsid w:val="007308AE"/>
    <w:rsid w:val="00730903"/>
    <w:rsid w:val="00730910"/>
    <w:rsid w:val="0073092E"/>
    <w:rsid w:val="00730943"/>
    <w:rsid w:val="00730965"/>
    <w:rsid w:val="00730975"/>
    <w:rsid w:val="007309CE"/>
    <w:rsid w:val="007309D1"/>
    <w:rsid w:val="007309F8"/>
    <w:rsid w:val="007309FE"/>
    <w:rsid w:val="00730A38"/>
    <w:rsid w:val="00730A52"/>
    <w:rsid w:val="00730A55"/>
    <w:rsid w:val="00730A86"/>
    <w:rsid w:val="00730AE9"/>
    <w:rsid w:val="00730AFA"/>
    <w:rsid w:val="00730B01"/>
    <w:rsid w:val="00730B20"/>
    <w:rsid w:val="00730B31"/>
    <w:rsid w:val="00730B5D"/>
    <w:rsid w:val="00730B5E"/>
    <w:rsid w:val="00730B82"/>
    <w:rsid w:val="00730B8F"/>
    <w:rsid w:val="00730BC6"/>
    <w:rsid w:val="00730C0E"/>
    <w:rsid w:val="00730C10"/>
    <w:rsid w:val="00730CB3"/>
    <w:rsid w:val="00730CFF"/>
    <w:rsid w:val="00730D7A"/>
    <w:rsid w:val="00730DAA"/>
    <w:rsid w:val="00730DAD"/>
    <w:rsid w:val="00730DFE"/>
    <w:rsid w:val="00730E1F"/>
    <w:rsid w:val="00730E3D"/>
    <w:rsid w:val="00730E81"/>
    <w:rsid w:val="00730E9B"/>
    <w:rsid w:val="00730EA3"/>
    <w:rsid w:val="00730ECB"/>
    <w:rsid w:val="00730EF8"/>
    <w:rsid w:val="00730F1A"/>
    <w:rsid w:val="00730F3B"/>
    <w:rsid w:val="00730FAA"/>
    <w:rsid w:val="00730FD9"/>
    <w:rsid w:val="00730FFB"/>
    <w:rsid w:val="00730FFF"/>
    <w:rsid w:val="00731006"/>
    <w:rsid w:val="00731085"/>
    <w:rsid w:val="0073108D"/>
    <w:rsid w:val="007310B5"/>
    <w:rsid w:val="007310B8"/>
    <w:rsid w:val="007310BF"/>
    <w:rsid w:val="007310D1"/>
    <w:rsid w:val="007310E6"/>
    <w:rsid w:val="0073110C"/>
    <w:rsid w:val="00731170"/>
    <w:rsid w:val="0073118D"/>
    <w:rsid w:val="007311CE"/>
    <w:rsid w:val="007311D5"/>
    <w:rsid w:val="007311DF"/>
    <w:rsid w:val="007311E2"/>
    <w:rsid w:val="0073123E"/>
    <w:rsid w:val="00731259"/>
    <w:rsid w:val="00731282"/>
    <w:rsid w:val="00731291"/>
    <w:rsid w:val="007312C5"/>
    <w:rsid w:val="007312F3"/>
    <w:rsid w:val="0073131D"/>
    <w:rsid w:val="00731352"/>
    <w:rsid w:val="0073138B"/>
    <w:rsid w:val="0073138C"/>
    <w:rsid w:val="0073139C"/>
    <w:rsid w:val="007313BB"/>
    <w:rsid w:val="007313C0"/>
    <w:rsid w:val="007313EC"/>
    <w:rsid w:val="00731431"/>
    <w:rsid w:val="00731474"/>
    <w:rsid w:val="0073148D"/>
    <w:rsid w:val="007314CC"/>
    <w:rsid w:val="00731518"/>
    <w:rsid w:val="00731558"/>
    <w:rsid w:val="007315AE"/>
    <w:rsid w:val="007315B2"/>
    <w:rsid w:val="00731628"/>
    <w:rsid w:val="00731630"/>
    <w:rsid w:val="0073163E"/>
    <w:rsid w:val="0073165E"/>
    <w:rsid w:val="00731676"/>
    <w:rsid w:val="00731679"/>
    <w:rsid w:val="00731704"/>
    <w:rsid w:val="00731714"/>
    <w:rsid w:val="00731775"/>
    <w:rsid w:val="0073179E"/>
    <w:rsid w:val="007317B2"/>
    <w:rsid w:val="007317D1"/>
    <w:rsid w:val="007317EB"/>
    <w:rsid w:val="00731839"/>
    <w:rsid w:val="00731888"/>
    <w:rsid w:val="007318A8"/>
    <w:rsid w:val="007318C4"/>
    <w:rsid w:val="007318CF"/>
    <w:rsid w:val="007318E1"/>
    <w:rsid w:val="007318FD"/>
    <w:rsid w:val="00731931"/>
    <w:rsid w:val="0073197C"/>
    <w:rsid w:val="0073198A"/>
    <w:rsid w:val="00731992"/>
    <w:rsid w:val="007319C3"/>
    <w:rsid w:val="007319EA"/>
    <w:rsid w:val="00731A3B"/>
    <w:rsid w:val="00731A57"/>
    <w:rsid w:val="00731A93"/>
    <w:rsid w:val="00731AC7"/>
    <w:rsid w:val="00731AC8"/>
    <w:rsid w:val="00731ACF"/>
    <w:rsid w:val="00731AE4"/>
    <w:rsid w:val="00731B01"/>
    <w:rsid w:val="00731B17"/>
    <w:rsid w:val="00731B57"/>
    <w:rsid w:val="00731B75"/>
    <w:rsid w:val="00731C1E"/>
    <w:rsid w:val="00731C52"/>
    <w:rsid w:val="00731C58"/>
    <w:rsid w:val="00731C84"/>
    <w:rsid w:val="00731C87"/>
    <w:rsid w:val="00731C9C"/>
    <w:rsid w:val="00731CE5"/>
    <w:rsid w:val="00731D7F"/>
    <w:rsid w:val="00731D88"/>
    <w:rsid w:val="00731DAF"/>
    <w:rsid w:val="00731E0F"/>
    <w:rsid w:val="00731E66"/>
    <w:rsid w:val="00731E69"/>
    <w:rsid w:val="00731EC7"/>
    <w:rsid w:val="00731F38"/>
    <w:rsid w:val="00731F54"/>
    <w:rsid w:val="00731F58"/>
    <w:rsid w:val="00731F73"/>
    <w:rsid w:val="00731FCE"/>
    <w:rsid w:val="00731FDD"/>
    <w:rsid w:val="00731FE8"/>
    <w:rsid w:val="00732024"/>
    <w:rsid w:val="00732032"/>
    <w:rsid w:val="00732050"/>
    <w:rsid w:val="00732085"/>
    <w:rsid w:val="00732089"/>
    <w:rsid w:val="0073209F"/>
    <w:rsid w:val="007320AD"/>
    <w:rsid w:val="007320C5"/>
    <w:rsid w:val="007320D9"/>
    <w:rsid w:val="0073211D"/>
    <w:rsid w:val="0073211F"/>
    <w:rsid w:val="00732121"/>
    <w:rsid w:val="00732138"/>
    <w:rsid w:val="0073215F"/>
    <w:rsid w:val="00732164"/>
    <w:rsid w:val="00732168"/>
    <w:rsid w:val="0073216C"/>
    <w:rsid w:val="007321AE"/>
    <w:rsid w:val="007321C6"/>
    <w:rsid w:val="007321D5"/>
    <w:rsid w:val="007321F8"/>
    <w:rsid w:val="007321FB"/>
    <w:rsid w:val="00732210"/>
    <w:rsid w:val="00732223"/>
    <w:rsid w:val="0073224B"/>
    <w:rsid w:val="00732285"/>
    <w:rsid w:val="007322BF"/>
    <w:rsid w:val="007322DE"/>
    <w:rsid w:val="007322EA"/>
    <w:rsid w:val="0073232C"/>
    <w:rsid w:val="00732331"/>
    <w:rsid w:val="00732347"/>
    <w:rsid w:val="0073237B"/>
    <w:rsid w:val="007323AD"/>
    <w:rsid w:val="007323E0"/>
    <w:rsid w:val="0073240B"/>
    <w:rsid w:val="0073241F"/>
    <w:rsid w:val="00732433"/>
    <w:rsid w:val="00732481"/>
    <w:rsid w:val="007324A4"/>
    <w:rsid w:val="007324A7"/>
    <w:rsid w:val="007324CD"/>
    <w:rsid w:val="007324FF"/>
    <w:rsid w:val="00732516"/>
    <w:rsid w:val="00732555"/>
    <w:rsid w:val="00732571"/>
    <w:rsid w:val="007325EA"/>
    <w:rsid w:val="007325F5"/>
    <w:rsid w:val="00732631"/>
    <w:rsid w:val="0073263A"/>
    <w:rsid w:val="00732641"/>
    <w:rsid w:val="00732697"/>
    <w:rsid w:val="0073269E"/>
    <w:rsid w:val="007326C6"/>
    <w:rsid w:val="007326E5"/>
    <w:rsid w:val="00732731"/>
    <w:rsid w:val="0073274B"/>
    <w:rsid w:val="007327E3"/>
    <w:rsid w:val="007327FE"/>
    <w:rsid w:val="0073280E"/>
    <w:rsid w:val="0073283B"/>
    <w:rsid w:val="0073283F"/>
    <w:rsid w:val="0073284B"/>
    <w:rsid w:val="00732858"/>
    <w:rsid w:val="0073288F"/>
    <w:rsid w:val="007328E1"/>
    <w:rsid w:val="007328EB"/>
    <w:rsid w:val="007328F0"/>
    <w:rsid w:val="007328F1"/>
    <w:rsid w:val="00732981"/>
    <w:rsid w:val="007329A4"/>
    <w:rsid w:val="007329EB"/>
    <w:rsid w:val="00732A08"/>
    <w:rsid w:val="00732A25"/>
    <w:rsid w:val="00732A29"/>
    <w:rsid w:val="00732A3D"/>
    <w:rsid w:val="00732A3E"/>
    <w:rsid w:val="00732A86"/>
    <w:rsid w:val="00732A89"/>
    <w:rsid w:val="00732A99"/>
    <w:rsid w:val="00732AC8"/>
    <w:rsid w:val="00732ACB"/>
    <w:rsid w:val="00732AEF"/>
    <w:rsid w:val="00732B06"/>
    <w:rsid w:val="00732B1E"/>
    <w:rsid w:val="00732B2A"/>
    <w:rsid w:val="00732B8B"/>
    <w:rsid w:val="00732B93"/>
    <w:rsid w:val="00732B99"/>
    <w:rsid w:val="00732B9C"/>
    <w:rsid w:val="00732BB2"/>
    <w:rsid w:val="00732BD1"/>
    <w:rsid w:val="00732BF5"/>
    <w:rsid w:val="00732C3D"/>
    <w:rsid w:val="00732C41"/>
    <w:rsid w:val="00732C45"/>
    <w:rsid w:val="00732C7E"/>
    <w:rsid w:val="00732C8A"/>
    <w:rsid w:val="00732C96"/>
    <w:rsid w:val="00732CA9"/>
    <w:rsid w:val="00732CCF"/>
    <w:rsid w:val="00732CE2"/>
    <w:rsid w:val="00732D1D"/>
    <w:rsid w:val="00732D7C"/>
    <w:rsid w:val="00732E34"/>
    <w:rsid w:val="00732E55"/>
    <w:rsid w:val="00732E90"/>
    <w:rsid w:val="00732E95"/>
    <w:rsid w:val="00732EA9"/>
    <w:rsid w:val="00732EB7"/>
    <w:rsid w:val="00732EE1"/>
    <w:rsid w:val="00732EF1"/>
    <w:rsid w:val="00732EF3"/>
    <w:rsid w:val="00732F08"/>
    <w:rsid w:val="00732F4A"/>
    <w:rsid w:val="00732F4F"/>
    <w:rsid w:val="00732F65"/>
    <w:rsid w:val="00732F67"/>
    <w:rsid w:val="00732F97"/>
    <w:rsid w:val="00732FBA"/>
    <w:rsid w:val="00732FCB"/>
    <w:rsid w:val="00732FCF"/>
    <w:rsid w:val="00732FD0"/>
    <w:rsid w:val="00732FDC"/>
    <w:rsid w:val="00732FE5"/>
    <w:rsid w:val="00732FE8"/>
    <w:rsid w:val="00732FEC"/>
    <w:rsid w:val="0073301D"/>
    <w:rsid w:val="00733033"/>
    <w:rsid w:val="0073304F"/>
    <w:rsid w:val="00733055"/>
    <w:rsid w:val="0073305D"/>
    <w:rsid w:val="007330A4"/>
    <w:rsid w:val="007330AF"/>
    <w:rsid w:val="007330BD"/>
    <w:rsid w:val="007330C2"/>
    <w:rsid w:val="007330DC"/>
    <w:rsid w:val="00733168"/>
    <w:rsid w:val="007331B1"/>
    <w:rsid w:val="007331B2"/>
    <w:rsid w:val="007331DD"/>
    <w:rsid w:val="007331EC"/>
    <w:rsid w:val="00733205"/>
    <w:rsid w:val="0073322D"/>
    <w:rsid w:val="0073324E"/>
    <w:rsid w:val="00733250"/>
    <w:rsid w:val="0073326C"/>
    <w:rsid w:val="00733284"/>
    <w:rsid w:val="00733287"/>
    <w:rsid w:val="007332A8"/>
    <w:rsid w:val="007332AD"/>
    <w:rsid w:val="007332AE"/>
    <w:rsid w:val="007332D6"/>
    <w:rsid w:val="007332E4"/>
    <w:rsid w:val="0073330A"/>
    <w:rsid w:val="00733317"/>
    <w:rsid w:val="00733333"/>
    <w:rsid w:val="00733340"/>
    <w:rsid w:val="0073336E"/>
    <w:rsid w:val="00733374"/>
    <w:rsid w:val="00733391"/>
    <w:rsid w:val="007333D7"/>
    <w:rsid w:val="007333F0"/>
    <w:rsid w:val="00733435"/>
    <w:rsid w:val="00733442"/>
    <w:rsid w:val="00733449"/>
    <w:rsid w:val="00733464"/>
    <w:rsid w:val="00733475"/>
    <w:rsid w:val="00733483"/>
    <w:rsid w:val="00733485"/>
    <w:rsid w:val="00733488"/>
    <w:rsid w:val="00733492"/>
    <w:rsid w:val="007334A5"/>
    <w:rsid w:val="007334A6"/>
    <w:rsid w:val="007334E0"/>
    <w:rsid w:val="007334E6"/>
    <w:rsid w:val="007334F9"/>
    <w:rsid w:val="00733530"/>
    <w:rsid w:val="00733553"/>
    <w:rsid w:val="00733564"/>
    <w:rsid w:val="007335A3"/>
    <w:rsid w:val="007335A6"/>
    <w:rsid w:val="007335AE"/>
    <w:rsid w:val="007335CB"/>
    <w:rsid w:val="007335FA"/>
    <w:rsid w:val="00733626"/>
    <w:rsid w:val="00733638"/>
    <w:rsid w:val="0073364E"/>
    <w:rsid w:val="00733699"/>
    <w:rsid w:val="0073369A"/>
    <w:rsid w:val="007336AA"/>
    <w:rsid w:val="007336BC"/>
    <w:rsid w:val="007336F8"/>
    <w:rsid w:val="00733766"/>
    <w:rsid w:val="00733774"/>
    <w:rsid w:val="007337B2"/>
    <w:rsid w:val="007337BD"/>
    <w:rsid w:val="007337F9"/>
    <w:rsid w:val="007337FC"/>
    <w:rsid w:val="0073380F"/>
    <w:rsid w:val="0073382C"/>
    <w:rsid w:val="007338F7"/>
    <w:rsid w:val="00733910"/>
    <w:rsid w:val="00733931"/>
    <w:rsid w:val="00733937"/>
    <w:rsid w:val="0073394B"/>
    <w:rsid w:val="0073398D"/>
    <w:rsid w:val="007339C1"/>
    <w:rsid w:val="007339E5"/>
    <w:rsid w:val="007339E9"/>
    <w:rsid w:val="007339ED"/>
    <w:rsid w:val="007339F0"/>
    <w:rsid w:val="00733A07"/>
    <w:rsid w:val="00733A5F"/>
    <w:rsid w:val="00733A8B"/>
    <w:rsid w:val="00733ABB"/>
    <w:rsid w:val="00733AC5"/>
    <w:rsid w:val="00733AD1"/>
    <w:rsid w:val="00733B1B"/>
    <w:rsid w:val="00733B50"/>
    <w:rsid w:val="00733B68"/>
    <w:rsid w:val="00733B82"/>
    <w:rsid w:val="00733C30"/>
    <w:rsid w:val="00733C75"/>
    <w:rsid w:val="00733C83"/>
    <w:rsid w:val="00733CCA"/>
    <w:rsid w:val="00733D5A"/>
    <w:rsid w:val="00733DAA"/>
    <w:rsid w:val="00733DD5"/>
    <w:rsid w:val="00733DE0"/>
    <w:rsid w:val="00733DF1"/>
    <w:rsid w:val="00733DFA"/>
    <w:rsid w:val="00733E1E"/>
    <w:rsid w:val="00733E34"/>
    <w:rsid w:val="00733E4B"/>
    <w:rsid w:val="00733E4E"/>
    <w:rsid w:val="00733E6C"/>
    <w:rsid w:val="00733E91"/>
    <w:rsid w:val="00733E97"/>
    <w:rsid w:val="00733EE0"/>
    <w:rsid w:val="00733EE1"/>
    <w:rsid w:val="00733F14"/>
    <w:rsid w:val="00733F22"/>
    <w:rsid w:val="00733F79"/>
    <w:rsid w:val="00733F9B"/>
    <w:rsid w:val="00733FDA"/>
    <w:rsid w:val="00733FDE"/>
    <w:rsid w:val="00734064"/>
    <w:rsid w:val="00734087"/>
    <w:rsid w:val="007340B5"/>
    <w:rsid w:val="007340CF"/>
    <w:rsid w:val="007340DD"/>
    <w:rsid w:val="007340E9"/>
    <w:rsid w:val="0073412E"/>
    <w:rsid w:val="00734139"/>
    <w:rsid w:val="00734173"/>
    <w:rsid w:val="00734189"/>
    <w:rsid w:val="00734195"/>
    <w:rsid w:val="00734207"/>
    <w:rsid w:val="00734225"/>
    <w:rsid w:val="00734284"/>
    <w:rsid w:val="007342D7"/>
    <w:rsid w:val="007342DB"/>
    <w:rsid w:val="00734301"/>
    <w:rsid w:val="00734319"/>
    <w:rsid w:val="00734329"/>
    <w:rsid w:val="007343A5"/>
    <w:rsid w:val="007343F7"/>
    <w:rsid w:val="0073443C"/>
    <w:rsid w:val="007344CB"/>
    <w:rsid w:val="007344EF"/>
    <w:rsid w:val="0073452C"/>
    <w:rsid w:val="0073453A"/>
    <w:rsid w:val="00734549"/>
    <w:rsid w:val="00734550"/>
    <w:rsid w:val="00734551"/>
    <w:rsid w:val="00734559"/>
    <w:rsid w:val="00734574"/>
    <w:rsid w:val="00734581"/>
    <w:rsid w:val="00734596"/>
    <w:rsid w:val="007345CF"/>
    <w:rsid w:val="0073461F"/>
    <w:rsid w:val="00734637"/>
    <w:rsid w:val="0073464B"/>
    <w:rsid w:val="007346A9"/>
    <w:rsid w:val="007346B5"/>
    <w:rsid w:val="007346D3"/>
    <w:rsid w:val="007346E1"/>
    <w:rsid w:val="0073471A"/>
    <w:rsid w:val="00734746"/>
    <w:rsid w:val="0073477C"/>
    <w:rsid w:val="0073479B"/>
    <w:rsid w:val="007347A3"/>
    <w:rsid w:val="007347E6"/>
    <w:rsid w:val="00734803"/>
    <w:rsid w:val="00734855"/>
    <w:rsid w:val="007348A0"/>
    <w:rsid w:val="00734903"/>
    <w:rsid w:val="00734913"/>
    <w:rsid w:val="00734934"/>
    <w:rsid w:val="00734949"/>
    <w:rsid w:val="00734967"/>
    <w:rsid w:val="00734975"/>
    <w:rsid w:val="0073497A"/>
    <w:rsid w:val="007349B3"/>
    <w:rsid w:val="007349D3"/>
    <w:rsid w:val="00734A0B"/>
    <w:rsid w:val="00734A12"/>
    <w:rsid w:val="00734A28"/>
    <w:rsid w:val="00734A56"/>
    <w:rsid w:val="00734A95"/>
    <w:rsid w:val="00734B18"/>
    <w:rsid w:val="00734B2D"/>
    <w:rsid w:val="00734B36"/>
    <w:rsid w:val="00734B43"/>
    <w:rsid w:val="00734B4F"/>
    <w:rsid w:val="00734B69"/>
    <w:rsid w:val="00734B6B"/>
    <w:rsid w:val="00734B6E"/>
    <w:rsid w:val="00734B77"/>
    <w:rsid w:val="00734B7E"/>
    <w:rsid w:val="00734B83"/>
    <w:rsid w:val="00734BB4"/>
    <w:rsid w:val="00734C03"/>
    <w:rsid w:val="00734C11"/>
    <w:rsid w:val="00734C2E"/>
    <w:rsid w:val="00734C6E"/>
    <w:rsid w:val="00734D30"/>
    <w:rsid w:val="00734D3E"/>
    <w:rsid w:val="00734D53"/>
    <w:rsid w:val="00734D59"/>
    <w:rsid w:val="00734D5E"/>
    <w:rsid w:val="00734DDD"/>
    <w:rsid w:val="00734E05"/>
    <w:rsid w:val="00734E3B"/>
    <w:rsid w:val="00734E41"/>
    <w:rsid w:val="00734E6D"/>
    <w:rsid w:val="00734EA2"/>
    <w:rsid w:val="00734EB0"/>
    <w:rsid w:val="00734EDB"/>
    <w:rsid w:val="00734F18"/>
    <w:rsid w:val="00734F49"/>
    <w:rsid w:val="00734F59"/>
    <w:rsid w:val="00734FB3"/>
    <w:rsid w:val="00735033"/>
    <w:rsid w:val="007350CF"/>
    <w:rsid w:val="0073512E"/>
    <w:rsid w:val="007351B5"/>
    <w:rsid w:val="007351C3"/>
    <w:rsid w:val="007351E8"/>
    <w:rsid w:val="00735231"/>
    <w:rsid w:val="00735238"/>
    <w:rsid w:val="0073524A"/>
    <w:rsid w:val="00735283"/>
    <w:rsid w:val="00735285"/>
    <w:rsid w:val="0073528D"/>
    <w:rsid w:val="00735294"/>
    <w:rsid w:val="007352A2"/>
    <w:rsid w:val="007352C6"/>
    <w:rsid w:val="007352EE"/>
    <w:rsid w:val="00735323"/>
    <w:rsid w:val="00735336"/>
    <w:rsid w:val="00735344"/>
    <w:rsid w:val="0073535C"/>
    <w:rsid w:val="0073538A"/>
    <w:rsid w:val="0073538B"/>
    <w:rsid w:val="0073540F"/>
    <w:rsid w:val="00735432"/>
    <w:rsid w:val="00735439"/>
    <w:rsid w:val="00735452"/>
    <w:rsid w:val="00735455"/>
    <w:rsid w:val="0073545C"/>
    <w:rsid w:val="00735472"/>
    <w:rsid w:val="0073549E"/>
    <w:rsid w:val="007354AA"/>
    <w:rsid w:val="007354C5"/>
    <w:rsid w:val="007354ED"/>
    <w:rsid w:val="00735503"/>
    <w:rsid w:val="00735556"/>
    <w:rsid w:val="00735564"/>
    <w:rsid w:val="007355E1"/>
    <w:rsid w:val="007355FE"/>
    <w:rsid w:val="00735608"/>
    <w:rsid w:val="00735679"/>
    <w:rsid w:val="007356D8"/>
    <w:rsid w:val="007356F7"/>
    <w:rsid w:val="00735717"/>
    <w:rsid w:val="0073575C"/>
    <w:rsid w:val="0073577C"/>
    <w:rsid w:val="00735793"/>
    <w:rsid w:val="007357CC"/>
    <w:rsid w:val="007357D7"/>
    <w:rsid w:val="00735802"/>
    <w:rsid w:val="00735820"/>
    <w:rsid w:val="00735825"/>
    <w:rsid w:val="00735841"/>
    <w:rsid w:val="00735860"/>
    <w:rsid w:val="0073589F"/>
    <w:rsid w:val="007358AF"/>
    <w:rsid w:val="00735934"/>
    <w:rsid w:val="0073596C"/>
    <w:rsid w:val="00735983"/>
    <w:rsid w:val="007359B8"/>
    <w:rsid w:val="007359BA"/>
    <w:rsid w:val="007359FB"/>
    <w:rsid w:val="00735A04"/>
    <w:rsid w:val="00735A21"/>
    <w:rsid w:val="00735A4C"/>
    <w:rsid w:val="00735A5D"/>
    <w:rsid w:val="00735A77"/>
    <w:rsid w:val="00735AC1"/>
    <w:rsid w:val="00735B05"/>
    <w:rsid w:val="00735B17"/>
    <w:rsid w:val="00735B32"/>
    <w:rsid w:val="00735B6C"/>
    <w:rsid w:val="00735BAE"/>
    <w:rsid w:val="00735BAF"/>
    <w:rsid w:val="00735BC3"/>
    <w:rsid w:val="00735BD6"/>
    <w:rsid w:val="00735BDE"/>
    <w:rsid w:val="00735BE0"/>
    <w:rsid w:val="00735C04"/>
    <w:rsid w:val="00735C4C"/>
    <w:rsid w:val="00735C4E"/>
    <w:rsid w:val="00735C5C"/>
    <w:rsid w:val="00735C86"/>
    <w:rsid w:val="00735CA9"/>
    <w:rsid w:val="00735CBE"/>
    <w:rsid w:val="00735CEE"/>
    <w:rsid w:val="00735D26"/>
    <w:rsid w:val="00735D78"/>
    <w:rsid w:val="00735D92"/>
    <w:rsid w:val="00735D98"/>
    <w:rsid w:val="00735DEE"/>
    <w:rsid w:val="00735E2C"/>
    <w:rsid w:val="00735E3C"/>
    <w:rsid w:val="00735E72"/>
    <w:rsid w:val="00735E90"/>
    <w:rsid w:val="00735EB8"/>
    <w:rsid w:val="00735ECE"/>
    <w:rsid w:val="00735EF6"/>
    <w:rsid w:val="00735F17"/>
    <w:rsid w:val="00735F3E"/>
    <w:rsid w:val="00735F3F"/>
    <w:rsid w:val="00735F5F"/>
    <w:rsid w:val="00735F65"/>
    <w:rsid w:val="00735FA6"/>
    <w:rsid w:val="00735FCB"/>
    <w:rsid w:val="0073604D"/>
    <w:rsid w:val="0073604E"/>
    <w:rsid w:val="0073604F"/>
    <w:rsid w:val="0073605D"/>
    <w:rsid w:val="00736069"/>
    <w:rsid w:val="0073608E"/>
    <w:rsid w:val="00736103"/>
    <w:rsid w:val="0073610F"/>
    <w:rsid w:val="0073612C"/>
    <w:rsid w:val="0073613A"/>
    <w:rsid w:val="0073614E"/>
    <w:rsid w:val="0073617F"/>
    <w:rsid w:val="0073618E"/>
    <w:rsid w:val="007361CD"/>
    <w:rsid w:val="007361D1"/>
    <w:rsid w:val="007361F1"/>
    <w:rsid w:val="0073621E"/>
    <w:rsid w:val="0073622C"/>
    <w:rsid w:val="0073622D"/>
    <w:rsid w:val="00736237"/>
    <w:rsid w:val="0073629A"/>
    <w:rsid w:val="007362A9"/>
    <w:rsid w:val="007362B9"/>
    <w:rsid w:val="00736315"/>
    <w:rsid w:val="00736319"/>
    <w:rsid w:val="0073632F"/>
    <w:rsid w:val="00736340"/>
    <w:rsid w:val="00736345"/>
    <w:rsid w:val="00736379"/>
    <w:rsid w:val="007363A9"/>
    <w:rsid w:val="007363AF"/>
    <w:rsid w:val="007363C3"/>
    <w:rsid w:val="007363E6"/>
    <w:rsid w:val="007363F0"/>
    <w:rsid w:val="00736402"/>
    <w:rsid w:val="0073644E"/>
    <w:rsid w:val="0073647F"/>
    <w:rsid w:val="0073649B"/>
    <w:rsid w:val="007364A9"/>
    <w:rsid w:val="007364E4"/>
    <w:rsid w:val="00736589"/>
    <w:rsid w:val="0073659A"/>
    <w:rsid w:val="0073659D"/>
    <w:rsid w:val="007365A0"/>
    <w:rsid w:val="007365BC"/>
    <w:rsid w:val="007365BD"/>
    <w:rsid w:val="00736603"/>
    <w:rsid w:val="00736622"/>
    <w:rsid w:val="00736623"/>
    <w:rsid w:val="00736647"/>
    <w:rsid w:val="007366A0"/>
    <w:rsid w:val="007366C9"/>
    <w:rsid w:val="007366D8"/>
    <w:rsid w:val="007366EA"/>
    <w:rsid w:val="00736719"/>
    <w:rsid w:val="00736723"/>
    <w:rsid w:val="0073672F"/>
    <w:rsid w:val="00736753"/>
    <w:rsid w:val="007367AD"/>
    <w:rsid w:val="007367D8"/>
    <w:rsid w:val="007367DB"/>
    <w:rsid w:val="007367E7"/>
    <w:rsid w:val="00736848"/>
    <w:rsid w:val="00736879"/>
    <w:rsid w:val="007368F1"/>
    <w:rsid w:val="007368F3"/>
    <w:rsid w:val="0073690E"/>
    <w:rsid w:val="00736941"/>
    <w:rsid w:val="00736976"/>
    <w:rsid w:val="0073697B"/>
    <w:rsid w:val="0073698B"/>
    <w:rsid w:val="007369A8"/>
    <w:rsid w:val="007369E0"/>
    <w:rsid w:val="00736A01"/>
    <w:rsid w:val="00736A47"/>
    <w:rsid w:val="00736ABC"/>
    <w:rsid w:val="00736AC1"/>
    <w:rsid w:val="00736AC6"/>
    <w:rsid w:val="00736B72"/>
    <w:rsid w:val="00736B94"/>
    <w:rsid w:val="00736BC0"/>
    <w:rsid w:val="00736C08"/>
    <w:rsid w:val="00736C14"/>
    <w:rsid w:val="00736C21"/>
    <w:rsid w:val="00736CA0"/>
    <w:rsid w:val="00736D37"/>
    <w:rsid w:val="00736D62"/>
    <w:rsid w:val="00736DB2"/>
    <w:rsid w:val="00736DDF"/>
    <w:rsid w:val="00736DE1"/>
    <w:rsid w:val="00736E26"/>
    <w:rsid w:val="00736E64"/>
    <w:rsid w:val="00736EA0"/>
    <w:rsid w:val="00736EDB"/>
    <w:rsid w:val="00736EEA"/>
    <w:rsid w:val="00736F2B"/>
    <w:rsid w:val="00736F33"/>
    <w:rsid w:val="00736F5D"/>
    <w:rsid w:val="00736F8E"/>
    <w:rsid w:val="00736FCE"/>
    <w:rsid w:val="00736FDD"/>
    <w:rsid w:val="00737024"/>
    <w:rsid w:val="0073704A"/>
    <w:rsid w:val="0073709A"/>
    <w:rsid w:val="007370A1"/>
    <w:rsid w:val="007370BB"/>
    <w:rsid w:val="007370CB"/>
    <w:rsid w:val="0073710A"/>
    <w:rsid w:val="0073710B"/>
    <w:rsid w:val="0073715E"/>
    <w:rsid w:val="00737161"/>
    <w:rsid w:val="00737163"/>
    <w:rsid w:val="00737186"/>
    <w:rsid w:val="00737190"/>
    <w:rsid w:val="007371A0"/>
    <w:rsid w:val="007371A3"/>
    <w:rsid w:val="007371AE"/>
    <w:rsid w:val="007371D3"/>
    <w:rsid w:val="007371DD"/>
    <w:rsid w:val="007371E1"/>
    <w:rsid w:val="007371EF"/>
    <w:rsid w:val="00737211"/>
    <w:rsid w:val="00737237"/>
    <w:rsid w:val="0073724E"/>
    <w:rsid w:val="00737255"/>
    <w:rsid w:val="00737272"/>
    <w:rsid w:val="0073727A"/>
    <w:rsid w:val="007372E1"/>
    <w:rsid w:val="00737305"/>
    <w:rsid w:val="0073730C"/>
    <w:rsid w:val="00737321"/>
    <w:rsid w:val="00737366"/>
    <w:rsid w:val="007373C2"/>
    <w:rsid w:val="007374AE"/>
    <w:rsid w:val="007374EE"/>
    <w:rsid w:val="00737502"/>
    <w:rsid w:val="00737513"/>
    <w:rsid w:val="0073752C"/>
    <w:rsid w:val="00737571"/>
    <w:rsid w:val="00737574"/>
    <w:rsid w:val="007375C7"/>
    <w:rsid w:val="00737624"/>
    <w:rsid w:val="0073763F"/>
    <w:rsid w:val="00737646"/>
    <w:rsid w:val="00737657"/>
    <w:rsid w:val="00737669"/>
    <w:rsid w:val="0073766E"/>
    <w:rsid w:val="007376C1"/>
    <w:rsid w:val="00737758"/>
    <w:rsid w:val="0073777E"/>
    <w:rsid w:val="00737797"/>
    <w:rsid w:val="007377E2"/>
    <w:rsid w:val="007377F9"/>
    <w:rsid w:val="0073780A"/>
    <w:rsid w:val="0073780C"/>
    <w:rsid w:val="0073782B"/>
    <w:rsid w:val="00737845"/>
    <w:rsid w:val="00737867"/>
    <w:rsid w:val="00737871"/>
    <w:rsid w:val="0073788F"/>
    <w:rsid w:val="007378CB"/>
    <w:rsid w:val="007378D4"/>
    <w:rsid w:val="007378DA"/>
    <w:rsid w:val="00737948"/>
    <w:rsid w:val="0073794B"/>
    <w:rsid w:val="0073794F"/>
    <w:rsid w:val="00737978"/>
    <w:rsid w:val="0073799A"/>
    <w:rsid w:val="00737A09"/>
    <w:rsid w:val="00737A3E"/>
    <w:rsid w:val="00737A4E"/>
    <w:rsid w:val="00737A80"/>
    <w:rsid w:val="00737ADB"/>
    <w:rsid w:val="00737B38"/>
    <w:rsid w:val="00737BA8"/>
    <w:rsid w:val="00737BD7"/>
    <w:rsid w:val="00737BF2"/>
    <w:rsid w:val="00737BFC"/>
    <w:rsid w:val="00737C19"/>
    <w:rsid w:val="00737C1C"/>
    <w:rsid w:val="00737C2A"/>
    <w:rsid w:val="00737C36"/>
    <w:rsid w:val="00737C3C"/>
    <w:rsid w:val="00737C71"/>
    <w:rsid w:val="00737C74"/>
    <w:rsid w:val="00737C8A"/>
    <w:rsid w:val="00737C90"/>
    <w:rsid w:val="00737CB8"/>
    <w:rsid w:val="00737D48"/>
    <w:rsid w:val="00737D5E"/>
    <w:rsid w:val="00737D8D"/>
    <w:rsid w:val="00737D97"/>
    <w:rsid w:val="00737DFC"/>
    <w:rsid w:val="00737E23"/>
    <w:rsid w:val="00737E9A"/>
    <w:rsid w:val="00737ED1"/>
    <w:rsid w:val="00737EE3"/>
    <w:rsid w:val="00737EE7"/>
    <w:rsid w:val="00737EEA"/>
    <w:rsid w:val="00737F15"/>
    <w:rsid w:val="00737F19"/>
    <w:rsid w:val="00737F46"/>
    <w:rsid w:val="00737F4B"/>
    <w:rsid w:val="00737F4F"/>
    <w:rsid w:val="00737FAD"/>
    <w:rsid w:val="00737FB2"/>
    <w:rsid w:val="00737FC8"/>
    <w:rsid w:val="00737FFB"/>
    <w:rsid w:val="00740003"/>
    <w:rsid w:val="00740031"/>
    <w:rsid w:val="0074005C"/>
    <w:rsid w:val="00740065"/>
    <w:rsid w:val="00740076"/>
    <w:rsid w:val="007400B0"/>
    <w:rsid w:val="007400D3"/>
    <w:rsid w:val="007400EC"/>
    <w:rsid w:val="00740108"/>
    <w:rsid w:val="0074012B"/>
    <w:rsid w:val="00740138"/>
    <w:rsid w:val="00740148"/>
    <w:rsid w:val="00740159"/>
    <w:rsid w:val="00740169"/>
    <w:rsid w:val="0074017B"/>
    <w:rsid w:val="0074019F"/>
    <w:rsid w:val="007401B3"/>
    <w:rsid w:val="007401BB"/>
    <w:rsid w:val="007401FB"/>
    <w:rsid w:val="00740275"/>
    <w:rsid w:val="007402AB"/>
    <w:rsid w:val="007402E2"/>
    <w:rsid w:val="007402E3"/>
    <w:rsid w:val="0074030E"/>
    <w:rsid w:val="00740389"/>
    <w:rsid w:val="0074038D"/>
    <w:rsid w:val="007403DA"/>
    <w:rsid w:val="00740425"/>
    <w:rsid w:val="00740467"/>
    <w:rsid w:val="007404D3"/>
    <w:rsid w:val="007404DD"/>
    <w:rsid w:val="0074052B"/>
    <w:rsid w:val="0074053B"/>
    <w:rsid w:val="0074053E"/>
    <w:rsid w:val="0074054B"/>
    <w:rsid w:val="00740577"/>
    <w:rsid w:val="0074059B"/>
    <w:rsid w:val="0074059E"/>
    <w:rsid w:val="007405CE"/>
    <w:rsid w:val="00740600"/>
    <w:rsid w:val="00740612"/>
    <w:rsid w:val="00740659"/>
    <w:rsid w:val="0074068D"/>
    <w:rsid w:val="0074069E"/>
    <w:rsid w:val="007406C9"/>
    <w:rsid w:val="007406D4"/>
    <w:rsid w:val="00740705"/>
    <w:rsid w:val="0074072A"/>
    <w:rsid w:val="0074075B"/>
    <w:rsid w:val="007407B4"/>
    <w:rsid w:val="007407C4"/>
    <w:rsid w:val="007407C5"/>
    <w:rsid w:val="007407F7"/>
    <w:rsid w:val="0074082A"/>
    <w:rsid w:val="0074083C"/>
    <w:rsid w:val="00740850"/>
    <w:rsid w:val="007408D4"/>
    <w:rsid w:val="0074091B"/>
    <w:rsid w:val="00740921"/>
    <w:rsid w:val="00740922"/>
    <w:rsid w:val="00740949"/>
    <w:rsid w:val="007409F8"/>
    <w:rsid w:val="00740A26"/>
    <w:rsid w:val="00740A34"/>
    <w:rsid w:val="00740A48"/>
    <w:rsid w:val="00740A78"/>
    <w:rsid w:val="00740AD1"/>
    <w:rsid w:val="00740AFB"/>
    <w:rsid w:val="00740B22"/>
    <w:rsid w:val="00740B2A"/>
    <w:rsid w:val="00740B4A"/>
    <w:rsid w:val="00740B65"/>
    <w:rsid w:val="00740BC3"/>
    <w:rsid w:val="00740BF5"/>
    <w:rsid w:val="00740C51"/>
    <w:rsid w:val="00740C5B"/>
    <w:rsid w:val="00740C61"/>
    <w:rsid w:val="00740C75"/>
    <w:rsid w:val="00740C8C"/>
    <w:rsid w:val="00740C91"/>
    <w:rsid w:val="00740CBE"/>
    <w:rsid w:val="00740CC8"/>
    <w:rsid w:val="00740CCB"/>
    <w:rsid w:val="00740CE2"/>
    <w:rsid w:val="00740CE3"/>
    <w:rsid w:val="00740CF7"/>
    <w:rsid w:val="00740D07"/>
    <w:rsid w:val="00740D1D"/>
    <w:rsid w:val="00740D41"/>
    <w:rsid w:val="00740D4C"/>
    <w:rsid w:val="00740D6E"/>
    <w:rsid w:val="00740DA2"/>
    <w:rsid w:val="00740DBC"/>
    <w:rsid w:val="00740E40"/>
    <w:rsid w:val="00740E7F"/>
    <w:rsid w:val="00740EA3"/>
    <w:rsid w:val="00740EB9"/>
    <w:rsid w:val="00740EC1"/>
    <w:rsid w:val="00740ED8"/>
    <w:rsid w:val="00740EE9"/>
    <w:rsid w:val="00740EF5"/>
    <w:rsid w:val="00740F11"/>
    <w:rsid w:val="00740F1C"/>
    <w:rsid w:val="00740F4B"/>
    <w:rsid w:val="00740F6C"/>
    <w:rsid w:val="00740FB5"/>
    <w:rsid w:val="00740FE1"/>
    <w:rsid w:val="0074100A"/>
    <w:rsid w:val="0074107A"/>
    <w:rsid w:val="00741095"/>
    <w:rsid w:val="007410A7"/>
    <w:rsid w:val="007410D3"/>
    <w:rsid w:val="0074115C"/>
    <w:rsid w:val="00741198"/>
    <w:rsid w:val="007411B2"/>
    <w:rsid w:val="007411E7"/>
    <w:rsid w:val="007411F9"/>
    <w:rsid w:val="0074123C"/>
    <w:rsid w:val="0074124B"/>
    <w:rsid w:val="0074125E"/>
    <w:rsid w:val="0074127A"/>
    <w:rsid w:val="00741297"/>
    <w:rsid w:val="007412EB"/>
    <w:rsid w:val="007412F7"/>
    <w:rsid w:val="0074137B"/>
    <w:rsid w:val="007413B5"/>
    <w:rsid w:val="007413CB"/>
    <w:rsid w:val="007413D2"/>
    <w:rsid w:val="007413DF"/>
    <w:rsid w:val="00741434"/>
    <w:rsid w:val="0074146A"/>
    <w:rsid w:val="00741491"/>
    <w:rsid w:val="007414B7"/>
    <w:rsid w:val="007414C8"/>
    <w:rsid w:val="007414CE"/>
    <w:rsid w:val="0074150F"/>
    <w:rsid w:val="00741554"/>
    <w:rsid w:val="0074157B"/>
    <w:rsid w:val="00741593"/>
    <w:rsid w:val="007415CD"/>
    <w:rsid w:val="007415D3"/>
    <w:rsid w:val="00741618"/>
    <w:rsid w:val="0074162D"/>
    <w:rsid w:val="00741647"/>
    <w:rsid w:val="0074164C"/>
    <w:rsid w:val="0074166B"/>
    <w:rsid w:val="0074167E"/>
    <w:rsid w:val="0074169E"/>
    <w:rsid w:val="007416FE"/>
    <w:rsid w:val="0074170B"/>
    <w:rsid w:val="00741718"/>
    <w:rsid w:val="00741753"/>
    <w:rsid w:val="00741762"/>
    <w:rsid w:val="0074177B"/>
    <w:rsid w:val="0074178C"/>
    <w:rsid w:val="0074179D"/>
    <w:rsid w:val="007417B8"/>
    <w:rsid w:val="007417F3"/>
    <w:rsid w:val="00741819"/>
    <w:rsid w:val="0074182E"/>
    <w:rsid w:val="007418A8"/>
    <w:rsid w:val="007418B6"/>
    <w:rsid w:val="007418D6"/>
    <w:rsid w:val="00741917"/>
    <w:rsid w:val="00741920"/>
    <w:rsid w:val="00741949"/>
    <w:rsid w:val="0074195E"/>
    <w:rsid w:val="00741971"/>
    <w:rsid w:val="00741996"/>
    <w:rsid w:val="007419D8"/>
    <w:rsid w:val="00741A28"/>
    <w:rsid w:val="00741A2D"/>
    <w:rsid w:val="00741A38"/>
    <w:rsid w:val="00741A3B"/>
    <w:rsid w:val="00741A66"/>
    <w:rsid w:val="00741ADB"/>
    <w:rsid w:val="00741B58"/>
    <w:rsid w:val="00741B93"/>
    <w:rsid w:val="00741BB2"/>
    <w:rsid w:val="00741BB3"/>
    <w:rsid w:val="00741BDE"/>
    <w:rsid w:val="00741BE5"/>
    <w:rsid w:val="00741BFA"/>
    <w:rsid w:val="00741C3A"/>
    <w:rsid w:val="00741C4E"/>
    <w:rsid w:val="00741CAE"/>
    <w:rsid w:val="00741CE7"/>
    <w:rsid w:val="00741D16"/>
    <w:rsid w:val="00741D34"/>
    <w:rsid w:val="00741D39"/>
    <w:rsid w:val="00741D66"/>
    <w:rsid w:val="00741DA9"/>
    <w:rsid w:val="00741DBA"/>
    <w:rsid w:val="00741DC3"/>
    <w:rsid w:val="00741DDE"/>
    <w:rsid w:val="00741DE7"/>
    <w:rsid w:val="00741DFF"/>
    <w:rsid w:val="00741E12"/>
    <w:rsid w:val="00741E3D"/>
    <w:rsid w:val="00741E3F"/>
    <w:rsid w:val="00741EAB"/>
    <w:rsid w:val="00741ED8"/>
    <w:rsid w:val="00741EE3"/>
    <w:rsid w:val="00741EE4"/>
    <w:rsid w:val="00741EE9"/>
    <w:rsid w:val="00741F42"/>
    <w:rsid w:val="00741F72"/>
    <w:rsid w:val="00741F95"/>
    <w:rsid w:val="00741FA9"/>
    <w:rsid w:val="00741FBD"/>
    <w:rsid w:val="00741FDB"/>
    <w:rsid w:val="00742018"/>
    <w:rsid w:val="0074203E"/>
    <w:rsid w:val="00742060"/>
    <w:rsid w:val="00742080"/>
    <w:rsid w:val="007420A3"/>
    <w:rsid w:val="0074212B"/>
    <w:rsid w:val="00742130"/>
    <w:rsid w:val="00742196"/>
    <w:rsid w:val="007421AF"/>
    <w:rsid w:val="007421BC"/>
    <w:rsid w:val="00742207"/>
    <w:rsid w:val="00742255"/>
    <w:rsid w:val="00742286"/>
    <w:rsid w:val="007422A0"/>
    <w:rsid w:val="007422D8"/>
    <w:rsid w:val="00742301"/>
    <w:rsid w:val="00742308"/>
    <w:rsid w:val="00742326"/>
    <w:rsid w:val="00742361"/>
    <w:rsid w:val="00742380"/>
    <w:rsid w:val="007423A9"/>
    <w:rsid w:val="007423B8"/>
    <w:rsid w:val="0074241A"/>
    <w:rsid w:val="0074241F"/>
    <w:rsid w:val="0074242A"/>
    <w:rsid w:val="0074242E"/>
    <w:rsid w:val="00742473"/>
    <w:rsid w:val="00742474"/>
    <w:rsid w:val="0074248C"/>
    <w:rsid w:val="007424BB"/>
    <w:rsid w:val="007424BD"/>
    <w:rsid w:val="007424FE"/>
    <w:rsid w:val="0074252C"/>
    <w:rsid w:val="00742540"/>
    <w:rsid w:val="00742552"/>
    <w:rsid w:val="00742574"/>
    <w:rsid w:val="007425A4"/>
    <w:rsid w:val="007425AA"/>
    <w:rsid w:val="00742613"/>
    <w:rsid w:val="0074266C"/>
    <w:rsid w:val="00742698"/>
    <w:rsid w:val="007426A2"/>
    <w:rsid w:val="007426A5"/>
    <w:rsid w:val="007426D3"/>
    <w:rsid w:val="00742733"/>
    <w:rsid w:val="00742765"/>
    <w:rsid w:val="00742780"/>
    <w:rsid w:val="0074279D"/>
    <w:rsid w:val="007427B7"/>
    <w:rsid w:val="007427D1"/>
    <w:rsid w:val="007427D2"/>
    <w:rsid w:val="007427DD"/>
    <w:rsid w:val="0074284B"/>
    <w:rsid w:val="00742850"/>
    <w:rsid w:val="0074287B"/>
    <w:rsid w:val="0074288A"/>
    <w:rsid w:val="00742890"/>
    <w:rsid w:val="00742893"/>
    <w:rsid w:val="007428FD"/>
    <w:rsid w:val="00742937"/>
    <w:rsid w:val="0074296C"/>
    <w:rsid w:val="007429C0"/>
    <w:rsid w:val="00742A24"/>
    <w:rsid w:val="00742A40"/>
    <w:rsid w:val="00742AE5"/>
    <w:rsid w:val="00742B62"/>
    <w:rsid w:val="00742BA7"/>
    <w:rsid w:val="00742BB0"/>
    <w:rsid w:val="00742BBD"/>
    <w:rsid w:val="00742BCC"/>
    <w:rsid w:val="00742C11"/>
    <w:rsid w:val="00742C2B"/>
    <w:rsid w:val="00742C30"/>
    <w:rsid w:val="00742C6A"/>
    <w:rsid w:val="00742CBC"/>
    <w:rsid w:val="00742CD2"/>
    <w:rsid w:val="00742CF4"/>
    <w:rsid w:val="00742D2D"/>
    <w:rsid w:val="00742D63"/>
    <w:rsid w:val="00742D65"/>
    <w:rsid w:val="00742D69"/>
    <w:rsid w:val="00742D98"/>
    <w:rsid w:val="00742E34"/>
    <w:rsid w:val="00742E5C"/>
    <w:rsid w:val="00742E6F"/>
    <w:rsid w:val="00742E94"/>
    <w:rsid w:val="00742EA3"/>
    <w:rsid w:val="00742EAB"/>
    <w:rsid w:val="00742EB4"/>
    <w:rsid w:val="00742EBE"/>
    <w:rsid w:val="00742F00"/>
    <w:rsid w:val="00742F08"/>
    <w:rsid w:val="00742F5B"/>
    <w:rsid w:val="00742F64"/>
    <w:rsid w:val="00742FD1"/>
    <w:rsid w:val="00742FEC"/>
    <w:rsid w:val="0074301D"/>
    <w:rsid w:val="00743030"/>
    <w:rsid w:val="00743075"/>
    <w:rsid w:val="007430B6"/>
    <w:rsid w:val="007430BD"/>
    <w:rsid w:val="007430C8"/>
    <w:rsid w:val="007430EB"/>
    <w:rsid w:val="00743121"/>
    <w:rsid w:val="0074317C"/>
    <w:rsid w:val="0074317F"/>
    <w:rsid w:val="0074319D"/>
    <w:rsid w:val="007431DE"/>
    <w:rsid w:val="00743276"/>
    <w:rsid w:val="0074329C"/>
    <w:rsid w:val="007432CF"/>
    <w:rsid w:val="007432F3"/>
    <w:rsid w:val="00743343"/>
    <w:rsid w:val="0074337B"/>
    <w:rsid w:val="007433C1"/>
    <w:rsid w:val="007433C4"/>
    <w:rsid w:val="007433CC"/>
    <w:rsid w:val="007433D7"/>
    <w:rsid w:val="00743418"/>
    <w:rsid w:val="007434C0"/>
    <w:rsid w:val="007434EF"/>
    <w:rsid w:val="00743540"/>
    <w:rsid w:val="00743572"/>
    <w:rsid w:val="00743578"/>
    <w:rsid w:val="0074358A"/>
    <w:rsid w:val="00743593"/>
    <w:rsid w:val="007435C4"/>
    <w:rsid w:val="00743638"/>
    <w:rsid w:val="0074363F"/>
    <w:rsid w:val="0074365B"/>
    <w:rsid w:val="007436B7"/>
    <w:rsid w:val="007436D7"/>
    <w:rsid w:val="007436EF"/>
    <w:rsid w:val="0074373D"/>
    <w:rsid w:val="0074374F"/>
    <w:rsid w:val="007437EE"/>
    <w:rsid w:val="00743814"/>
    <w:rsid w:val="00743815"/>
    <w:rsid w:val="0074382A"/>
    <w:rsid w:val="00743854"/>
    <w:rsid w:val="0074385D"/>
    <w:rsid w:val="0074388D"/>
    <w:rsid w:val="007438A0"/>
    <w:rsid w:val="007438B3"/>
    <w:rsid w:val="007438C9"/>
    <w:rsid w:val="00743901"/>
    <w:rsid w:val="0074392E"/>
    <w:rsid w:val="0074394F"/>
    <w:rsid w:val="00743956"/>
    <w:rsid w:val="00743974"/>
    <w:rsid w:val="0074398E"/>
    <w:rsid w:val="007439BA"/>
    <w:rsid w:val="007439D0"/>
    <w:rsid w:val="007439DF"/>
    <w:rsid w:val="00743A0D"/>
    <w:rsid w:val="00743A5A"/>
    <w:rsid w:val="00743A74"/>
    <w:rsid w:val="00743A93"/>
    <w:rsid w:val="00743AF2"/>
    <w:rsid w:val="00743B3C"/>
    <w:rsid w:val="00743B5B"/>
    <w:rsid w:val="00743B63"/>
    <w:rsid w:val="00743B8D"/>
    <w:rsid w:val="00743B9E"/>
    <w:rsid w:val="00743BEE"/>
    <w:rsid w:val="00743BF7"/>
    <w:rsid w:val="00743C01"/>
    <w:rsid w:val="00743C11"/>
    <w:rsid w:val="00743C40"/>
    <w:rsid w:val="00743C41"/>
    <w:rsid w:val="00743C9A"/>
    <w:rsid w:val="00743CBC"/>
    <w:rsid w:val="00743CDF"/>
    <w:rsid w:val="00743CE1"/>
    <w:rsid w:val="00743CF6"/>
    <w:rsid w:val="00743DA9"/>
    <w:rsid w:val="00743DB1"/>
    <w:rsid w:val="00743DC9"/>
    <w:rsid w:val="00743DEC"/>
    <w:rsid w:val="00743E40"/>
    <w:rsid w:val="00743E63"/>
    <w:rsid w:val="00743E9E"/>
    <w:rsid w:val="00743EE5"/>
    <w:rsid w:val="00743F30"/>
    <w:rsid w:val="00743F7C"/>
    <w:rsid w:val="00743FA5"/>
    <w:rsid w:val="00743FF9"/>
    <w:rsid w:val="00743FFD"/>
    <w:rsid w:val="0074401A"/>
    <w:rsid w:val="00744031"/>
    <w:rsid w:val="00744050"/>
    <w:rsid w:val="007440B5"/>
    <w:rsid w:val="007440D5"/>
    <w:rsid w:val="00744107"/>
    <w:rsid w:val="0074410A"/>
    <w:rsid w:val="00744129"/>
    <w:rsid w:val="0074416B"/>
    <w:rsid w:val="00744198"/>
    <w:rsid w:val="007441A0"/>
    <w:rsid w:val="007441AA"/>
    <w:rsid w:val="00744248"/>
    <w:rsid w:val="00744288"/>
    <w:rsid w:val="007442A8"/>
    <w:rsid w:val="007442D7"/>
    <w:rsid w:val="007442DE"/>
    <w:rsid w:val="00744366"/>
    <w:rsid w:val="0074438B"/>
    <w:rsid w:val="0074438D"/>
    <w:rsid w:val="00744444"/>
    <w:rsid w:val="00744456"/>
    <w:rsid w:val="0074448A"/>
    <w:rsid w:val="00744494"/>
    <w:rsid w:val="007444EC"/>
    <w:rsid w:val="007444F1"/>
    <w:rsid w:val="00744507"/>
    <w:rsid w:val="0074453A"/>
    <w:rsid w:val="00744555"/>
    <w:rsid w:val="00744566"/>
    <w:rsid w:val="0074458D"/>
    <w:rsid w:val="00744599"/>
    <w:rsid w:val="007445EF"/>
    <w:rsid w:val="007445F9"/>
    <w:rsid w:val="00744610"/>
    <w:rsid w:val="0074466C"/>
    <w:rsid w:val="00744683"/>
    <w:rsid w:val="00744687"/>
    <w:rsid w:val="007446C9"/>
    <w:rsid w:val="0074470A"/>
    <w:rsid w:val="00744724"/>
    <w:rsid w:val="0074472E"/>
    <w:rsid w:val="00744746"/>
    <w:rsid w:val="00744785"/>
    <w:rsid w:val="00744796"/>
    <w:rsid w:val="007447A7"/>
    <w:rsid w:val="007447AE"/>
    <w:rsid w:val="007447CF"/>
    <w:rsid w:val="007447F1"/>
    <w:rsid w:val="0074485C"/>
    <w:rsid w:val="00744881"/>
    <w:rsid w:val="00744892"/>
    <w:rsid w:val="0074489B"/>
    <w:rsid w:val="007448A3"/>
    <w:rsid w:val="00744906"/>
    <w:rsid w:val="00744911"/>
    <w:rsid w:val="0074491F"/>
    <w:rsid w:val="00744946"/>
    <w:rsid w:val="00744974"/>
    <w:rsid w:val="00744978"/>
    <w:rsid w:val="0074499D"/>
    <w:rsid w:val="007449BB"/>
    <w:rsid w:val="007449CC"/>
    <w:rsid w:val="007449EA"/>
    <w:rsid w:val="007449F1"/>
    <w:rsid w:val="007449FA"/>
    <w:rsid w:val="00744A02"/>
    <w:rsid w:val="00744A28"/>
    <w:rsid w:val="00744A3A"/>
    <w:rsid w:val="00744A45"/>
    <w:rsid w:val="00744A79"/>
    <w:rsid w:val="00744A81"/>
    <w:rsid w:val="00744A94"/>
    <w:rsid w:val="00744AA3"/>
    <w:rsid w:val="00744AA4"/>
    <w:rsid w:val="00744AC1"/>
    <w:rsid w:val="00744AE2"/>
    <w:rsid w:val="00744B84"/>
    <w:rsid w:val="00744BC2"/>
    <w:rsid w:val="00744BE2"/>
    <w:rsid w:val="00744BFF"/>
    <w:rsid w:val="00744C08"/>
    <w:rsid w:val="00744C0E"/>
    <w:rsid w:val="00744C63"/>
    <w:rsid w:val="00744C96"/>
    <w:rsid w:val="00744CAB"/>
    <w:rsid w:val="00744CFA"/>
    <w:rsid w:val="00744D05"/>
    <w:rsid w:val="00744D1A"/>
    <w:rsid w:val="00744D48"/>
    <w:rsid w:val="00744D61"/>
    <w:rsid w:val="00744D6B"/>
    <w:rsid w:val="00744DBE"/>
    <w:rsid w:val="00744DBF"/>
    <w:rsid w:val="00744E4E"/>
    <w:rsid w:val="00744E76"/>
    <w:rsid w:val="00744E8D"/>
    <w:rsid w:val="00744EAC"/>
    <w:rsid w:val="00744EAD"/>
    <w:rsid w:val="00744ECD"/>
    <w:rsid w:val="00744EE9"/>
    <w:rsid w:val="00744EEB"/>
    <w:rsid w:val="00744F6C"/>
    <w:rsid w:val="00744F7E"/>
    <w:rsid w:val="00744F93"/>
    <w:rsid w:val="00744F94"/>
    <w:rsid w:val="00745004"/>
    <w:rsid w:val="00745045"/>
    <w:rsid w:val="0074506B"/>
    <w:rsid w:val="007450AB"/>
    <w:rsid w:val="007450B3"/>
    <w:rsid w:val="007450B8"/>
    <w:rsid w:val="007450C9"/>
    <w:rsid w:val="00745106"/>
    <w:rsid w:val="00745124"/>
    <w:rsid w:val="0074516B"/>
    <w:rsid w:val="007451AE"/>
    <w:rsid w:val="007451E9"/>
    <w:rsid w:val="00745232"/>
    <w:rsid w:val="00745247"/>
    <w:rsid w:val="007452AC"/>
    <w:rsid w:val="007452CE"/>
    <w:rsid w:val="007452DC"/>
    <w:rsid w:val="007452E3"/>
    <w:rsid w:val="007452F7"/>
    <w:rsid w:val="007452FA"/>
    <w:rsid w:val="00745372"/>
    <w:rsid w:val="007453D5"/>
    <w:rsid w:val="007453DA"/>
    <w:rsid w:val="007453E9"/>
    <w:rsid w:val="00745426"/>
    <w:rsid w:val="00745433"/>
    <w:rsid w:val="0074543B"/>
    <w:rsid w:val="00745463"/>
    <w:rsid w:val="00745468"/>
    <w:rsid w:val="00745487"/>
    <w:rsid w:val="007454A8"/>
    <w:rsid w:val="007454C7"/>
    <w:rsid w:val="007454C8"/>
    <w:rsid w:val="007454D6"/>
    <w:rsid w:val="007454E6"/>
    <w:rsid w:val="00745504"/>
    <w:rsid w:val="00745533"/>
    <w:rsid w:val="0074557D"/>
    <w:rsid w:val="0074558B"/>
    <w:rsid w:val="007455BF"/>
    <w:rsid w:val="007455CD"/>
    <w:rsid w:val="007455DE"/>
    <w:rsid w:val="007455EB"/>
    <w:rsid w:val="007455FB"/>
    <w:rsid w:val="00745641"/>
    <w:rsid w:val="0074566D"/>
    <w:rsid w:val="00745688"/>
    <w:rsid w:val="0074569A"/>
    <w:rsid w:val="007456A8"/>
    <w:rsid w:val="007456AF"/>
    <w:rsid w:val="007456C3"/>
    <w:rsid w:val="007456CD"/>
    <w:rsid w:val="007456DE"/>
    <w:rsid w:val="007456EE"/>
    <w:rsid w:val="007456F6"/>
    <w:rsid w:val="0074571F"/>
    <w:rsid w:val="00745750"/>
    <w:rsid w:val="007457B1"/>
    <w:rsid w:val="00745812"/>
    <w:rsid w:val="00745821"/>
    <w:rsid w:val="00745826"/>
    <w:rsid w:val="00745861"/>
    <w:rsid w:val="007458A6"/>
    <w:rsid w:val="007458B4"/>
    <w:rsid w:val="007458BA"/>
    <w:rsid w:val="007458EB"/>
    <w:rsid w:val="007458F1"/>
    <w:rsid w:val="00745908"/>
    <w:rsid w:val="0074595B"/>
    <w:rsid w:val="0074596D"/>
    <w:rsid w:val="00745971"/>
    <w:rsid w:val="00745995"/>
    <w:rsid w:val="007459C9"/>
    <w:rsid w:val="007459CC"/>
    <w:rsid w:val="007459E1"/>
    <w:rsid w:val="007459E3"/>
    <w:rsid w:val="00745A17"/>
    <w:rsid w:val="00745A4C"/>
    <w:rsid w:val="00745A63"/>
    <w:rsid w:val="00745A9F"/>
    <w:rsid w:val="00745AB7"/>
    <w:rsid w:val="00745AD5"/>
    <w:rsid w:val="00745B00"/>
    <w:rsid w:val="00745B5D"/>
    <w:rsid w:val="00745B6F"/>
    <w:rsid w:val="00745B88"/>
    <w:rsid w:val="00745B89"/>
    <w:rsid w:val="00745B99"/>
    <w:rsid w:val="00745BB2"/>
    <w:rsid w:val="00745BC9"/>
    <w:rsid w:val="00745BF7"/>
    <w:rsid w:val="00745C03"/>
    <w:rsid w:val="00745C2B"/>
    <w:rsid w:val="00745C61"/>
    <w:rsid w:val="00745C6A"/>
    <w:rsid w:val="00745CA3"/>
    <w:rsid w:val="00745CA7"/>
    <w:rsid w:val="00745CB8"/>
    <w:rsid w:val="00745CCC"/>
    <w:rsid w:val="00745CEF"/>
    <w:rsid w:val="00745CF9"/>
    <w:rsid w:val="00745D4D"/>
    <w:rsid w:val="00745D51"/>
    <w:rsid w:val="00745D5E"/>
    <w:rsid w:val="00745D7E"/>
    <w:rsid w:val="00745DBF"/>
    <w:rsid w:val="00745DDC"/>
    <w:rsid w:val="00745DED"/>
    <w:rsid w:val="00745E01"/>
    <w:rsid w:val="00745E0F"/>
    <w:rsid w:val="00745E65"/>
    <w:rsid w:val="00745E87"/>
    <w:rsid w:val="00745E9E"/>
    <w:rsid w:val="00745EC5"/>
    <w:rsid w:val="00745EC8"/>
    <w:rsid w:val="00745EDB"/>
    <w:rsid w:val="00745F0B"/>
    <w:rsid w:val="00745F2E"/>
    <w:rsid w:val="00745F38"/>
    <w:rsid w:val="00745F4D"/>
    <w:rsid w:val="00745FE2"/>
    <w:rsid w:val="00745FF3"/>
    <w:rsid w:val="00746026"/>
    <w:rsid w:val="0074605C"/>
    <w:rsid w:val="007460B6"/>
    <w:rsid w:val="007460C8"/>
    <w:rsid w:val="00746105"/>
    <w:rsid w:val="00746112"/>
    <w:rsid w:val="00746147"/>
    <w:rsid w:val="00746159"/>
    <w:rsid w:val="0074615D"/>
    <w:rsid w:val="00746162"/>
    <w:rsid w:val="007461BE"/>
    <w:rsid w:val="007461E1"/>
    <w:rsid w:val="00746203"/>
    <w:rsid w:val="00746209"/>
    <w:rsid w:val="0074621F"/>
    <w:rsid w:val="00746225"/>
    <w:rsid w:val="0074622D"/>
    <w:rsid w:val="0074624A"/>
    <w:rsid w:val="0074628C"/>
    <w:rsid w:val="007462A5"/>
    <w:rsid w:val="007462CB"/>
    <w:rsid w:val="00746315"/>
    <w:rsid w:val="0074632C"/>
    <w:rsid w:val="00746344"/>
    <w:rsid w:val="007463DE"/>
    <w:rsid w:val="0074642E"/>
    <w:rsid w:val="00746443"/>
    <w:rsid w:val="00746452"/>
    <w:rsid w:val="00746475"/>
    <w:rsid w:val="00746489"/>
    <w:rsid w:val="0074648D"/>
    <w:rsid w:val="007464AA"/>
    <w:rsid w:val="007464BF"/>
    <w:rsid w:val="007464E7"/>
    <w:rsid w:val="007464EE"/>
    <w:rsid w:val="0074651D"/>
    <w:rsid w:val="00746549"/>
    <w:rsid w:val="00746560"/>
    <w:rsid w:val="007465D1"/>
    <w:rsid w:val="00746638"/>
    <w:rsid w:val="00746668"/>
    <w:rsid w:val="007466B1"/>
    <w:rsid w:val="007466FB"/>
    <w:rsid w:val="007466FE"/>
    <w:rsid w:val="00746745"/>
    <w:rsid w:val="00746753"/>
    <w:rsid w:val="0074675F"/>
    <w:rsid w:val="007467E9"/>
    <w:rsid w:val="007467FB"/>
    <w:rsid w:val="00746818"/>
    <w:rsid w:val="00746819"/>
    <w:rsid w:val="0074685C"/>
    <w:rsid w:val="0074688B"/>
    <w:rsid w:val="007468D9"/>
    <w:rsid w:val="00746919"/>
    <w:rsid w:val="0074691C"/>
    <w:rsid w:val="00746940"/>
    <w:rsid w:val="0074694F"/>
    <w:rsid w:val="007469B9"/>
    <w:rsid w:val="00746A00"/>
    <w:rsid w:val="00746A4B"/>
    <w:rsid w:val="00746A52"/>
    <w:rsid w:val="00746A8A"/>
    <w:rsid w:val="00746A8D"/>
    <w:rsid w:val="00746A98"/>
    <w:rsid w:val="00746AA4"/>
    <w:rsid w:val="00746AB1"/>
    <w:rsid w:val="00746AD2"/>
    <w:rsid w:val="00746AD5"/>
    <w:rsid w:val="00746AD9"/>
    <w:rsid w:val="00746B06"/>
    <w:rsid w:val="00746B13"/>
    <w:rsid w:val="00746B2F"/>
    <w:rsid w:val="00746B5B"/>
    <w:rsid w:val="00746B99"/>
    <w:rsid w:val="00746BD8"/>
    <w:rsid w:val="00746BE3"/>
    <w:rsid w:val="00746BEB"/>
    <w:rsid w:val="00746BF2"/>
    <w:rsid w:val="00746C43"/>
    <w:rsid w:val="00746C46"/>
    <w:rsid w:val="00746CE0"/>
    <w:rsid w:val="00746CEE"/>
    <w:rsid w:val="00746CF7"/>
    <w:rsid w:val="00746D01"/>
    <w:rsid w:val="00746D0D"/>
    <w:rsid w:val="00746D64"/>
    <w:rsid w:val="00746DA2"/>
    <w:rsid w:val="00746DB1"/>
    <w:rsid w:val="00746E28"/>
    <w:rsid w:val="00746E6C"/>
    <w:rsid w:val="00746EB2"/>
    <w:rsid w:val="00746EE7"/>
    <w:rsid w:val="00746F10"/>
    <w:rsid w:val="00746F30"/>
    <w:rsid w:val="00746F35"/>
    <w:rsid w:val="00746F71"/>
    <w:rsid w:val="00746FCC"/>
    <w:rsid w:val="00746FE1"/>
    <w:rsid w:val="00746FF0"/>
    <w:rsid w:val="00747052"/>
    <w:rsid w:val="0074708B"/>
    <w:rsid w:val="007470BA"/>
    <w:rsid w:val="007470BB"/>
    <w:rsid w:val="007470CD"/>
    <w:rsid w:val="0074713E"/>
    <w:rsid w:val="00747152"/>
    <w:rsid w:val="0074715E"/>
    <w:rsid w:val="0074717E"/>
    <w:rsid w:val="00747181"/>
    <w:rsid w:val="0074718E"/>
    <w:rsid w:val="0074719D"/>
    <w:rsid w:val="007471CC"/>
    <w:rsid w:val="00747202"/>
    <w:rsid w:val="00747229"/>
    <w:rsid w:val="00747241"/>
    <w:rsid w:val="00747268"/>
    <w:rsid w:val="00747275"/>
    <w:rsid w:val="007472C5"/>
    <w:rsid w:val="007472CF"/>
    <w:rsid w:val="007472E5"/>
    <w:rsid w:val="007472FC"/>
    <w:rsid w:val="00747325"/>
    <w:rsid w:val="0074733C"/>
    <w:rsid w:val="00747341"/>
    <w:rsid w:val="007473E0"/>
    <w:rsid w:val="0074741A"/>
    <w:rsid w:val="00747423"/>
    <w:rsid w:val="0074742B"/>
    <w:rsid w:val="0074742C"/>
    <w:rsid w:val="00747438"/>
    <w:rsid w:val="0074743A"/>
    <w:rsid w:val="00747481"/>
    <w:rsid w:val="007474AE"/>
    <w:rsid w:val="007474CD"/>
    <w:rsid w:val="007474D2"/>
    <w:rsid w:val="007474D7"/>
    <w:rsid w:val="007474D8"/>
    <w:rsid w:val="007474DD"/>
    <w:rsid w:val="007474E2"/>
    <w:rsid w:val="0074750D"/>
    <w:rsid w:val="00747525"/>
    <w:rsid w:val="0074754A"/>
    <w:rsid w:val="00747551"/>
    <w:rsid w:val="00747606"/>
    <w:rsid w:val="0074760E"/>
    <w:rsid w:val="00747647"/>
    <w:rsid w:val="0074766B"/>
    <w:rsid w:val="007476B2"/>
    <w:rsid w:val="007476C5"/>
    <w:rsid w:val="00747716"/>
    <w:rsid w:val="00747725"/>
    <w:rsid w:val="0074779F"/>
    <w:rsid w:val="00747811"/>
    <w:rsid w:val="0074783C"/>
    <w:rsid w:val="0074784F"/>
    <w:rsid w:val="00747862"/>
    <w:rsid w:val="00747864"/>
    <w:rsid w:val="00747897"/>
    <w:rsid w:val="007478CD"/>
    <w:rsid w:val="0074791E"/>
    <w:rsid w:val="00747925"/>
    <w:rsid w:val="00747944"/>
    <w:rsid w:val="0074794E"/>
    <w:rsid w:val="0074796B"/>
    <w:rsid w:val="0074797F"/>
    <w:rsid w:val="00747981"/>
    <w:rsid w:val="007479C6"/>
    <w:rsid w:val="007479E0"/>
    <w:rsid w:val="00747A04"/>
    <w:rsid w:val="00747A8A"/>
    <w:rsid w:val="00747AA6"/>
    <w:rsid w:val="00747AAC"/>
    <w:rsid w:val="00747ABD"/>
    <w:rsid w:val="00747AF9"/>
    <w:rsid w:val="00747AFB"/>
    <w:rsid w:val="00747B14"/>
    <w:rsid w:val="00747B33"/>
    <w:rsid w:val="00747B3E"/>
    <w:rsid w:val="00747B4A"/>
    <w:rsid w:val="00747B4F"/>
    <w:rsid w:val="00747B57"/>
    <w:rsid w:val="00747B71"/>
    <w:rsid w:val="00747B79"/>
    <w:rsid w:val="00747BEA"/>
    <w:rsid w:val="00747C14"/>
    <w:rsid w:val="00747C24"/>
    <w:rsid w:val="00747C86"/>
    <w:rsid w:val="00747CAF"/>
    <w:rsid w:val="00747D22"/>
    <w:rsid w:val="00747DB5"/>
    <w:rsid w:val="00747DB9"/>
    <w:rsid w:val="00747DC2"/>
    <w:rsid w:val="00747E10"/>
    <w:rsid w:val="00747E35"/>
    <w:rsid w:val="00747E4A"/>
    <w:rsid w:val="00747EDC"/>
    <w:rsid w:val="00747F66"/>
    <w:rsid w:val="00747F73"/>
    <w:rsid w:val="00747FA5"/>
    <w:rsid w:val="0075000D"/>
    <w:rsid w:val="00750035"/>
    <w:rsid w:val="0075003B"/>
    <w:rsid w:val="00750055"/>
    <w:rsid w:val="0075005D"/>
    <w:rsid w:val="00750093"/>
    <w:rsid w:val="007500C0"/>
    <w:rsid w:val="007500C3"/>
    <w:rsid w:val="007500E1"/>
    <w:rsid w:val="0075010A"/>
    <w:rsid w:val="00750118"/>
    <w:rsid w:val="0075012E"/>
    <w:rsid w:val="00750140"/>
    <w:rsid w:val="0075014B"/>
    <w:rsid w:val="00750179"/>
    <w:rsid w:val="00750192"/>
    <w:rsid w:val="007501C7"/>
    <w:rsid w:val="007501DB"/>
    <w:rsid w:val="007501E9"/>
    <w:rsid w:val="00750200"/>
    <w:rsid w:val="007502B5"/>
    <w:rsid w:val="007502D9"/>
    <w:rsid w:val="007502F4"/>
    <w:rsid w:val="00750332"/>
    <w:rsid w:val="00750378"/>
    <w:rsid w:val="007503C2"/>
    <w:rsid w:val="007503EF"/>
    <w:rsid w:val="00750407"/>
    <w:rsid w:val="0075040A"/>
    <w:rsid w:val="00750418"/>
    <w:rsid w:val="0075041D"/>
    <w:rsid w:val="0075045E"/>
    <w:rsid w:val="0075046C"/>
    <w:rsid w:val="00750483"/>
    <w:rsid w:val="00750493"/>
    <w:rsid w:val="007504B3"/>
    <w:rsid w:val="007504E4"/>
    <w:rsid w:val="00750570"/>
    <w:rsid w:val="00750586"/>
    <w:rsid w:val="007505CE"/>
    <w:rsid w:val="007505DC"/>
    <w:rsid w:val="007506B2"/>
    <w:rsid w:val="007506D8"/>
    <w:rsid w:val="007506FE"/>
    <w:rsid w:val="0075070B"/>
    <w:rsid w:val="0075071B"/>
    <w:rsid w:val="00750769"/>
    <w:rsid w:val="007507B3"/>
    <w:rsid w:val="007507DB"/>
    <w:rsid w:val="0075080C"/>
    <w:rsid w:val="0075083A"/>
    <w:rsid w:val="0075084A"/>
    <w:rsid w:val="00750876"/>
    <w:rsid w:val="00750882"/>
    <w:rsid w:val="00750883"/>
    <w:rsid w:val="0075089F"/>
    <w:rsid w:val="007508B3"/>
    <w:rsid w:val="007508CF"/>
    <w:rsid w:val="007508DD"/>
    <w:rsid w:val="007508DF"/>
    <w:rsid w:val="007508E1"/>
    <w:rsid w:val="007508ED"/>
    <w:rsid w:val="00750901"/>
    <w:rsid w:val="0075090A"/>
    <w:rsid w:val="0075090F"/>
    <w:rsid w:val="0075092F"/>
    <w:rsid w:val="00750979"/>
    <w:rsid w:val="00750985"/>
    <w:rsid w:val="00750A4B"/>
    <w:rsid w:val="00750A61"/>
    <w:rsid w:val="00750AF7"/>
    <w:rsid w:val="00750C21"/>
    <w:rsid w:val="00750C69"/>
    <w:rsid w:val="00750C7C"/>
    <w:rsid w:val="00750C80"/>
    <w:rsid w:val="00750C88"/>
    <w:rsid w:val="00750CA8"/>
    <w:rsid w:val="00750D25"/>
    <w:rsid w:val="00750D28"/>
    <w:rsid w:val="00750D6E"/>
    <w:rsid w:val="00750D7B"/>
    <w:rsid w:val="00750DA9"/>
    <w:rsid w:val="00750DAB"/>
    <w:rsid w:val="00750DDF"/>
    <w:rsid w:val="00750DF1"/>
    <w:rsid w:val="00750E09"/>
    <w:rsid w:val="00750E1D"/>
    <w:rsid w:val="00750E34"/>
    <w:rsid w:val="00750E54"/>
    <w:rsid w:val="00750E60"/>
    <w:rsid w:val="00750E87"/>
    <w:rsid w:val="00750EAF"/>
    <w:rsid w:val="00750F10"/>
    <w:rsid w:val="00750F1A"/>
    <w:rsid w:val="00750F83"/>
    <w:rsid w:val="00750F89"/>
    <w:rsid w:val="00750FC9"/>
    <w:rsid w:val="00750FEB"/>
    <w:rsid w:val="00750FEC"/>
    <w:rsid w:val="0075102F"/>
    <w:rsid w:val="00751033"/>
    <w:rsid w:val="0075103A"/>
    <w:rsid w:val="00751040"/>
    <w:rsid w:val="0075107C"/>
    <w:rsid w:val="0075109A"/>
    <w:rsid w:val="007510AF"/>
    <w:rsid w:val="007510CA"/>
    <w:rsid w:val="007510F0"/>
    <w:rsid w:val="00751114"/>
    <w:rsid w:val="00751144"/>
    <w:rsid w:val="00751197"/>
    <w:rsid w:val="007511B6"/>
    <w:rsid w:val="007511C6"/>
    <w:rsid w:val="00751201"/>
    <w:rsid w:val="00751206"/>
    <w:rsid w:val="0075121D"/>
    <w:rsid w:val="0075124C"/>
    <w:rsid w:val="00751256"/>
    <w:rsid w:val="0075127B"/>
    <w:rsid w:val="007512BB"/>
    <w:rsid w:val="007512F2"/>
    <w:rsid w:val="007512FB"/>
    <w:rsid w:val="00751332"/>
    <w:rsid w:val="00751335"/>
    <w:rsid w:val="0075136A"/>
    <w:rsid w:val="00751379"/>
    <w:rsid w:val="007513B4"/>
    <w:rsid w:val="007513F1"/>
    <w:rsid w:val="0075140D"/>
    <w:rsid w:val="0075149E"/>
    <w:rsid w:val="0075154A"/>
    <w:rsid w:val="00751554"/>
    <w:rsid w:val="00751558"/>
    <w:rsid w:val="00751560"/>
    <w:rsid w:val="00751562"/>
    <w:rsid w:val="00751597"/>
    <w:rsid w:val="00751599"/>
    <w:rsid w:val="0075159D"/>
    <w:rsid w:val="007515A9"/>
    <w:rsid w:val="007515C5"/>
    <w:rsid w:val="007515D0"/>
    <w:rsid w:val="007515DE"/>
    <w:rsid w:val="007515F4"/>
    <w:rsid w:val="0075161E"/>
    <w:rsid w:val="0075161F"/>
    <w:rsid w:val="00751655"/>
    <w:rsid w:val="0075165C"/>
    <w:rsid w:val="0075168F"/>
    <w:rsid w:val="007516C9"/>
    <w:rsid w:val="0075170D"/>
    <w:rsid w:val="00751715"/>
    <w:rsid w:val="00751750"/>
    <w:rsid w:val="00751777"/>
    <w:rsid w:val="007517AA"/>
    <w:rsid w:val="007517AD"/>
    <w:rsid w:val="007517CD"/>
    <w:rsid w:val="00751816"/>
    <w:rsid w:val="0075181F"/>
    <w:rsid w:val="00751843"/>
    <w:rsid w:val="00751878"/>
    <w:rsid w:val="007518A6"/>
    <w:rsid w:val="007518E8"/>
    <w:rsid w:val="007518F2"/>
    <w:rsid w:val="00751904"/>
    <w:rsid w:val="0075194D"/>
    <w:rsid w:val="00751952"/>
    <w:rsid w:val="00751957"/>
    <w:rsid w:val="00751962"/>
    <w:rsid w:val="00751964"/>
    <w:rsid w:val="00751985"/>
    <w:rsid w:val="007519EC"/>
    <w:rsid w:val="007519EF"/>
    <w:rsid w:val="00751A0D"/>
    <w:rsid w:val="00751A97"/>
    <w:rsid w:val="00751A99"/>
    <w:rsid w:val="00751ABE"/>
    <w:rsid w:val="00751AC3"/>
    <w:rsid w:val="00751ACD"/>
    <w:rsid w:val="00751AEA"/>
    <w:rsid w:val="00751AEC"/>
    <w:rsid w:val="00751AED"/>
    <w:rsid w:val="00751B23"/>
    <w:rsid w:val="00751B6D"/>
    <w:rsid w:val="00751B6E"/>
    <w:rsid w:val="00751B97"/>
    <w:rsid w:val="00751BA6"/>
    <w:rsid w:val="00751BEA"/>
    <w:rsid w:val="00751C44"/>
    <w:rsid w:val="00751C5B"/>
    <w:rsid w:val="00751C6B"/>
    <w:rsid w:val="00751C77"/>
    <w:rsid w:val="00751C79"/>
    <w:rsid w:val="00751C9B"/>
    <w:rsid w:val="00751CA4"/>
    <w:rsid w:val="00751CC9"/>
    <w:rsid w:val="00751CE8"/>
    <w:rsid w:val="00751D5E"/>
    <w:rsid w:val="00751D91"/>
    <w:rsid w:val="00751D99"/>
    <w:rsid w:val="00751D9C"/>
    <w:rsid w:val="00751DD9"/>
    <w:rsid w:val="00751E24"/>
    <w:rsid w:val="00751E8B"/>
    <w:rsid w:val="00751EDE"/>
    <w:rsid w:val="00751EF8"/>
    <w:rsid w:val="00751F00"/>
    <w:rsid w:val="00751F62"/>
    <w:rsid w:val="00751F91"/>
    <w:rsid w:val="00752009"/>
    <w:rsid w:val="0075200A"/>
    <w:rsid w:val="00752032"/>
    <w:rsid w:val="00752055"/>
    <w:rsid w:val="00752082"/>
    <w:rsid w:val="00752089"/>
    <w:rsid w:val="007520AB"/>
    <w:rsid w:val="007520C5"/>
    <w:rsid w:val="007520F4"/>
    <w:rsid w:val="00752124"/>
    <w:rsid w:val="00752132"/>
    <w:rsid w:val="00752134"/>
    <w:rsid w:val="00752140"/>
    <w:rsid w:val="00752154"/>
    <w:rsid w:val="00752158"/>
    <w:rsid w:val="00752165"/>
    <w:rsid w:val="007521A2"/>
    <w:rsid w:val="007521DC"/>
    <w:rsid w:val="0075222A"/>
    <w:rsid w:val="00752242"/>
    <w:rsid w:val="00752257"/>
    <w:rsid w:val="00752278"/>
    <w:rsid w:val="0075227E"/>
    <w:rsid w:val="00752289"/>
    <w:rsid w:val="0075228A"/>
    <w:rsid w:val="007522CC"/>
    <w:rsid w:val="007522CE"/>
    <w:rsid w:val="007522F9"/>
    <w:rsid w:val="00752377"/>
    <w:rsid w:val="00752386"/>
    <w:rsid w:val="007523B4"/>
    <w:rsid w:val="007523CC"/>
    <w:rsid w:val="00752405"/>
    <w:rsid w:val="0075242A"/>
    <w:rsid w:val="0075244E"/>
    <w:rsid w:val="007524A9"/>
    <w:rsid w:val="007524AB"/>
    <w:rsid w:val="007524CB"/>
    <w:rsid w:val="007524D1"/>
    <w:rsid w:val="007524DD"/>
    <w:rsid w:val="00752513"/>
    <w:rsid w:val="00752586"/>
    <w:rsid w:val="0075258B"/>
    <w:rsid w:val="007525C0"/>
    <w:rsid w:val="007525E2"/>
    <w:rsid w:val="0075261E"/>
    <w:rsid w:val="00752627"/>
    <w:rsid w:val="00752634"/>
    <w:rsid w:val="00752680"/>
    <w:rsid w:val="007526A3"/>
    <w:rsid w:val="007526B3"/>
    <w:rsid w:val="007526C3"/>
    <w:rsid w:val="00752717"/>
    <w:rsid w:val="0075273D"/>
    <w:rsid w:val="00752761"/>
    <w:rsid w:val="007527BA"/>
    <w:rsid w:val="007527C9"/>
    <w:rsid w:val="0075284B"/>
    <w:rsid w:val="00752857"/>
    <w:rsid w:val="0075287B"/>
    <w:rsid w:val="007528BE"/>
    <w:rsid w:val="00752948"/>
    <w:rsid w:val="00752960"/>
    <w:rsid w:val="007529AB"/>
    <w:rsid w:val="007529B4"/>
    <w:rsid w:val="00752A04"/>
    <w:rsid w:val="00752A83"/>
    <w:rsid w:val="00752A8E"/>
    <w:rsid w:val="00752A94"/>
    <w:rsid w:val="00752AB8"/>
    <w:rsid w:val="00752B0F"/>
    <w:rsid w:val="00752B27"/>
    <w:rsid w:val="00752B42"/>
    <w:rsid w:val="00752B5C"/>
    <w:rsid w:val="00752B66"/>
    <w:rsid w:val="00752B77"/>
    <w:rsid w:val="00752B8B"/>
    <w:rsid w:val="00752BA2"/>
    <w:rsid w:val="00752BC3"/>
    <w:rsid w:val="00752BC4"/>
    <w:rsid w:val="00752BE4"/>
    <w:rsid w:val="00752BF9"/>
    <w:rsid w:val="00752C05"/>
    <w:rsid w:val="00752C26"/>
    <w:rsid w:val="00752C42"/>
    <w:rsid w:val="00752C87"/>
    <w:rsid w:val="00752CA3"/>
    <w:rsid w:val="00752CAC"/>
    <w:rsid w:val="00752CB0"/>
    <w:rsid w:val="00752CDA"/>
    <w:rsid w:val="00752D03"/>
    <w:rsid w:val="00752D09"/>
    <w:rsid w:val="00752D19"/>
    <w:rsid w:val="00752D59"/>
    <w:rsid w:val="00752D67"/>
    <w:rsid w:val="00752D76"/>
    <w:rsid w:val="00752DAF"/>
    <w:rsid w:val="00752DD3"/>
    <w:rsid w:val="00752DD4"/>
    <w:rsid w:val="00752DF1"/>
    <w:rsid w:val="00752DF9"/>
    <w:rsid w:val="00752E19"/>
    <w:rsid w:val="00752E5D"/>
    <w:rsid w:val="00752E79"/>
    <w:rsid w:val="00752EC8"/>
    <w:rsid w:val="00752ED4"/>
    <w:rsid w:val="00752F6C"/>
    <w:rsid w:val="00753012"/>
    <w:rsid w:val="00753077"/>
    <w:rsid w:val="00753126"/>
    <w:rsid w:val="00753143"/>
    <w:rsid w:val="00753164"/>
    <w:rsid w:val="007531A2"/>
    <w:rsid w:val="007531C5"/>
    <w:rsid w:val="007531C7"/>
    <w:rsid w:val="007531D7"/>
    <w:rsid w:val="007531E7"/>
    <w:rsid w:val="00753203"/>
    <w:rsid w:val="00753275"/>
    <w:rsid w:val="0075329D"/>
    <w:rsid w:val="007532B3"/>
    <w:rsid w:val="007532C3"/>
    <w:rsid w:val="007532DD"/>
    <w:rsid w:val="007532E4"/>
    <w:rsid w:val="00753313"/>
    <w:rsid w:val="00753344"/>
    <w:rsid w:val="007533A5"/>
    <w:rsid w:val="007533D1"/>
    <w:rsid w:val="007533EE"/>
    <w:rsid w:val="007533F4"/>
    <w:rsid w:val="0075345A"/>
    <w:rsid w:val="00753461"/>
    <w:rsid w:val="0075348F"/>
    <w:rsid w:val="007534C2"/>
    <w:rsid w:val="0075350A"/>
    <w:rsid w:val="00753522"/>
    <w:rsid w:val="00753538"/>
    <w:rsid w:val="00753539"/>
    <w:rsid w:val="00753565"/>
    <w:rsid w:val="00753610"/>
    <w:rsid w:val="0075361F"/>
    <w:rsid w:val="0075362D"/>
    <w:rsid w:val="00753635"/>
    <w:rsid w:val="00753647"/>
    <w:rsid w:val="0075366F"/>
    <w:rsid w:val="007536CB"/>
    <w:rsid w:val="00753748"/>
    <w:rsid w:val="00753778"/>
    <w:rsid w:val="0075377A"/>
    <w:rsid w:val="007537D3"/>
    <w:rsid w:val="00753810"/>
    <w:rsid w:val="0075385F"/>
    <w:rsid w:val="0075387A"/>
    <w:rsid w:val="007538F9"/>
    <w:rsid w:val="00753906"/>
    <w:rsid w:val="00753930"/>
    <w:rsid w:val="00753963"/>
    <w:rsid w:val="00753968"/>
    <w:rsid w:val="0075397D"/>
    <w:rsid w:val="0075397F"/>
    <w:rsid w:val="00753983"/>
    <w:rsid w:val="0075399D"/>
    <w:rsid w:val="007539AF"/>
    <w:rsid w:val="007539DD"/>
    <w:rsid w:val="007539F4"/>
    <w:rsid w:val="00753A13"/>
    <w:rsid w:val="00753A38"/>
    <w:rsid w:val="00753A48"/>
    <w:rsid w:val="00753A50"/>
    <w:rsid w:val="00753B02"/>
    <w:rsid w:val="00753B08"/>
    <w:rsid w:val="00753B32"/>
    <w:rsid w:val="00753B49"/>
    <w:rsid w:val="00753B69"/>
    <w:rsid w:val="00753B81"/>
    <w:rsid w:val="00753B84"/>
    <w:rsid w:val="00753B9D"/>
    <w:rsid w:val="00753BA3"/>
    <w:rsid w:val="00753C08"/>
    <w:rsid w:val="00753C32"/>
    <w:rsid w:val="00753C35"/>
    <w:rsid w:val="00753C4C"/>
    <w:rsid w:val="00753C7C"/>
    <w:rsid w:val="00753CA7"/>
    <w:rsid w:val="00753CB2"/>
    <w:rsid w:val="00753CE7"/>
    <w:rsid w:val="00753CF1"/>
    <w:rsid w:val="00753CF5"/>
    <w:rsid w:val="00753D0A"/>
    <w:rsid w:val="00753D0F"/>
    <w:rsid w:val="00753D17"/>
    <w:rsid w:val="00753D22"/>
    <w:rsid w:val="00753D23"/>
    <w:rsid w:val="00753D25"/>
    <w:rsid w:val="00753D73"/>
    <w:rsid w:val="00753D87"/>
    <w:rsid w:val="00753D96"/>
    <w:rsid w:val="00753DAA"/>
    <w:rsid w:val="00753DAF"/>
    <w:rsid w:val="00753DBB"/>
    <w:rsid w:val="00753E21"/>
    <w:rsid w:val="00753E35"/>
    <w:rsid w:val="00753E53"/>
    <w:rsid w:val="00753E59"/>
    <w:rsid w:val="00753E6B"/>
    <w:rsid w:val="00753E87"/>
    <w:rsid w:val="00753E8E"/>
    <w:rsid w:val="00753E9F"/>
    <w:rsid w:val="00753ED5"/>
    <w:rsid w:val="00753EF5"/>
    <w:rsid w:val="00753F15"/>
    <w:rsid w:val="00753F32"/>
    <w:rsid w:val="00753F3C"/>
    <w:rsid w:val="00753FAB"/>
    <w:rsid w:val="00753FB4"/>
    <w:rsid w:val="00753FB7"/>
    <w:rsid w:val="00754040"/>
    <w:rsid w:val="00754053"/>
    <w:rsid w:val="00754091"/>
    <w:rsid w:val="00754093"/>
    <w:rsid w:val="007540CC"/>
    <w:rsid w:val="007540D8"/>
    <w:rsid w:val="007540F6"/>
    <w:rsid w:val="00754135"/>
    <w:rsid w:val="00754173"/>
    <w:rsid w:val="00754187"/>
    <w:rsid w:val="0075418E"/>
    <w:rsid w:val="007541F4"/>
    <w:rsid w:val="007541F7"/>
    <w:rsid w:val="00754236"/>
    <w:rsid w:val="00754251"/>
    <w:rsid w:val="00754253"/>
    <w:rsid w:val="0075426D"/>
    <w:rsid w:val="007542B4"/>
    <w:rsid w:val="007542BB"/>
    <w:rsid w:val="007542BC"/>
    <w:rsid w:val="007542C2"/>
    <w:rsid w:val="007542EC"/>
    <w:rsid w:val="0075430B"/>
    <w:rsid w:val="00754393"/>
    <w:rsid w:val="007543BE"/>
    <w:rsid w:val="007543BF"/>
    <w:rsid w:val="007543C4"/>
    <w:rsid w:val="007543ED"/>
    <w:rsid w:val="00754410"/>
    <w:rsid w:val="00754419"/>
    <w:rsid w:val="007544A4"/>
    <w:rsid w:val="007544B8"/>
    <w:rsid w:val="007544D3"/>
    <w:rsid w:val="007544D5"/>
    <w:rsid w:val="00754512"/>
    <w:rsid w:val="007545A1"/>
    <w:rsid w:val="007545A7"/>
    <w:rsid w:val="007545BC"/>
    <w:rsid w:val="007545BE"/>
    <w:rsid w:val="00754620"/>
    <w:rsid w:val="00754626"/>
    <w:rsid w:val="00754633"/>
    <w:rsid w:val="00754646"/>
    <w:rsid w:val="007546D9"/>
    <w:rsid w:val="00754728"/>
    <w:rsid w:val="00754758"/>
    <w:rsid w:val="007547A2"/>
    <w:rsid w:val="0075480E"/>
    <w:rsid w:val="0075483F"/>
    <w:rsid w:val="0075486C"/>
    <w:rsid w:val="0075486F"/>
    <w:rsid w:val="00754872"/>
    <w:rsid w:val="007548C3"/>
    <w:rsid w:val="007548C7"/>
    <w:rsid w:val="007548E9"/>
    <w:rsid w:val="007548F1"/>
    <w:rsid w:val="007548FB"/>
    <w:rsid w:val="00754949"/>
    <w:rsid w:val="0075496D"/>
    <w:rsid w:val="007549DD"/>
    <w:rsid w:val="00754A92"/>
    <w:rsid w:val="00754A9D"/>
    <w:rsid w:val="00754ABE"/>
    <w:rsid w:val="00754AC4"/>
    <w:rsid w:val="00754ADF"/>
    <w:rsid w:val="00754B1D"/>
    <w:rsid w:val="00754B32"/>
    <w:rsid w:val="00754B43"/>
    <w:rsid w:val="00754BC8"/>
    <w:rsid w:val="00754BCD"/>
    <w:rsid w:val="00754C45"/>
    <w:rsid w:val="00754C70"/>
    <w:rsid w:val="00754C9F"/>
    <w:rsid w:val="00754CE2"/>
    <w:rsid w:val="00754D10"/>
    <w:rsid w:val="00754D1E"/>
    <w:rsid w:val="00754D85"/>
    <w:rsid w:val="00754D8C"/>
    <w:rsid w:val="00754DBB"/>
    <w:rsid w:val="00754DD8"/>
    <w:rsid w:val="00754DED"/>
    <w:rsid w:val="00754E17"/>
    <w:rsid w:val="00754E26"/>
    <w:rsid w:val="00754E3A"/>
    <w:rsid w:val="00754EE2"/>
    <w:rsid w:val="00754EE9"/>
    <w:rsid w:val="00754EFB"/>
    <w:rsid w:val="00754F05"/>
    <w:rsid w:val="00754F26"/>
    <w:rsid w:val="00754F8C"/>
    <w:rsid w:val="00754FA4"/>
    <w:rsid w:val="00754FF0"/>
    <w:rsid w:val="00755004"/>
    <w:rsid w:val="0075501D"/>
    <w:rsid w:val="00755061"/>
    <w:rsid w:val="00755064"/>
    <w:rsid w:val="0075506D"/>
    <w:rsid w:val="00755071"/>
    <w:rsid w:val="00755091"/>
    <w:rsid w:val="007550D1"/>
    <w:rsid w:val="00755106"/>
    <w:rsid w:val="0075513D"/>
    <w:rsid w:val="0075514C"/>
    <w:rsid w:val="00755165"/>
    <w:rsid w:val="007551EB"/>
    <w:rsid w:val="0075524F"/>
    <w:rsid w:val="007552CA"/>
    <w:rsid w:val="007552D8"/>
    <w:rsid w:val="00755317"/>
    <w:rsid w:val="00755332"/>
    <w:rsid w:val="00755370"/>
    <w:rsid w:val="00755397"/>
    <w:rsid w:val="007553D6"/>
    <w:rsid w:val="007553D8"/>
    <w:rsid w:val="007553D9"/>
    <w:rsid w:val="00755432"/>
    <w:rsid w:val="00755470"/>
    <w:rsid w:val="00755471"/>
    <w:rsid w:val="007554A3"/>
    <w:rsid w:val="007554B6"/>
    <w:rsid w:val="007554BA"/>
    <w:rsid w:val="007554C9"/>
    <w:rsid w:val="007554F1"/>
    <w:rsid w:val="00755512"/>
    <w:rsid w:val="00755514"/>
    <w:rsid w:val="0075553B"/>
    <w:rsid w:val="00755557"/>
    <w:rsid w:val="0075556A"/>
    <w:rsid w:val="007555A2"/>
    <w:rsid w:val="007555A9"/>
    <w:rsid w:val="007555B8"/>
    <w:rsid w:val="007555BC"/>
    <w:rsid w:val="007555D3"/>
    <w:rsid w:val="007555E9"/>
    <w:rsid w:val="007555ED"/>
    <w:rsid w:val="007555FD"/>
    <w:rsid w:val="0075560D"/>
    <w:rsid w:val="00755650"/>
    <w:rsid w:val="00755657"/>
    <w:rsid w:val="0075567F"/>
    <w:rsid w:val="0075568E"/>
    <w:rsid w:val="007556CA"/>
    <w:rsid w:val="007556D3"/>
    <w:rsid w:val="0075571F"/>
    <w:rsid w:val="00755797"/>
    <w:rsid w:val="007557C6"/>
    <w:rsid w:val="0075583F"/>
    <w:rsid w:val="00755856"/>
    <w:rsid w:val="00755890"/>
    <w:rsid w:val="007558A4"/>
    <w:rsid w:val="007558A8"/>
    <w:rsid w:val="007558F2"/>
    <w:rsid w:val="007558F3"/>
    <w:rsid w:val="007558F8"/>
    <w:rsid w:val="00755913"/>
    <w:rsid w:val="00755915"/>
    <w:rsid w:val="0075592D"/>
    <w:rsid w:val="00755957"/>
    <w:rsid w:val="00755963"/>
    <w:rsid w:val="00755977"/>
    <w:rsid w:val="00755996"/>
    <w:rsid w:val="0075599F"/>
    <w:rsid w:val="007559B4"/>
    <w:rsid w:val="00755A17"/>
    <w:rsid w:val="00755A45"/>
    <w:rsid w:val="00755A51"/>
    <w:rsid w:val="00755A8A"/>
    <w:rsid w:val="00755AA6"/>
    <w:rsid w:val="00755AB7"/>
    <w:rsid w:val="00755ACC"/>
    <w:rsid w:val="00755B4B"/>
    <w:rsid w:val="00755B69"/>
    <w:rsid w:val="00755B75"/>
    <w:rsid w:val="00755BB9"/>
    <w:rsid w:val="00755C07"/>
    <w:rsid w:val="00755C18"/>
    <w:rsid w:val="00755C91"/>
    <w:rsid w:val="00755CEB"/>
    <w:rsid w:val="00755D17"/>
    <w:rsid w:val="00755D34"/>
    <w:rsid w:val="00755D38"/>
    <w:rsid w:val="00755D57"/>
    <w:rsid w:val="00755D7F"/>
    <w:rsid w:val="00755D94"/>
    <w:rsid w:val="00755DD8"/>
    <w:rsid w:val="00755E63"/>
    <w:rsid w:val="00755EE7"/>
    <w:rsid w:val="00755F14"/>
    <w:rsid w:val="00755F2E"/>
    <w:rsid w:val="00755F3F"/>
    <w:rsid w:val="00755F6D"/>
    <w:rsid w:val="00755F91"/>
    <w:rsid w:val="00755FEC"/>
    <w:rsid w:val="0075604E"/>
    <w:rsid w:val="00756064"/>
    <w:rsid w:val="00756074"/>
    <w:rsid w:val="007560A6"/>
    <w:rsid w:val="007560A9"/>
    <w:rsid w:val="00756125"/>
    <w:rsid w:val="0075614E"/>
    <w:rsid w:val="0075618E"/>
    <w:rsid w:val="007561B9"/>
    <w:rsid w:val="007561C3"/>
    <w:rsid w:val="007561DF"/>
    <w:rsid w:val="00756266"/>
    <w:rsid w:val="00756267"/>
    <w:rsid w:val="00756275"/>
    <w:rsid w:val="007562A6"/>
    <w:rsid w:val="007562CB"/>
    <w:rsid w:val="007562CD"/>
    <w:rsid w:val="007562E7"/>
    <w:rsid w:val="007562E9"/>
    <w:rsid w:val="0075633E"/>
    <w:rsid w:val="0075634F"/>
    <w:rsid w:val="00756353"/>
    <w:rsid w:val="0075636D"/>
    <w:rsid w:val="007563AA"/>
    <w:rsid w:val="007563B2"/>
    <w:rsid w:val="007563C7"/>
    <w:rsid w:val="007563EF"/>
    <w:rsid w:val="0075647A"/>
    <w:rsid w:val="007564A7"/>
    <w:rsid w:val="007564DD"/>
    <w:rsid w:val="007564DF"/>
    <w:rsid w:val="007564F0"/>
    <w:rsid w:val="00756531"/>
    <w:rsid w:val="00756548"/>
    <w:rsid w:val="0075654A"/>
    <w:rsid w:val="00756573"/>
    <w:rsid w:val="007565A4"/>
    <w:rsid w:val="007565AC"/>
    <w:rsid w:val="007565B0"/>
    <w:rsid w:val="007565C8"/>
    <w:rsid w:val="00756611"/>
    <w:rsid w:val="0075661E"/>
    <w:rsid w:val="00756653"/>
    <w:rsid w:val="0075666E"/>
    <w:rsid w:val="00756684"/>
    <w:rsid w:val="007566B8"/>
    <w:rsid w:val="007566DB"/>
    <w:rsid w:val="007566F6"/>
    <w:rsid w:val="00756709"/>
    <w:rsid w:val="00756754"/>
    <w:rsid w:val="0075677F"/>
    <w:rsid w:val="00756780"/>
    <w:rsid w:val="00756801"/>
    <w:rsid w:val="00756859"/>
    <w:rsid w:val="00756885"/>
    <w:rsid w:val="00756892"/>
    <w:rsid w:val="007568A3"/>
    <w:rsid w:val="007568D8"/>
    <w:rsid w:val="007568DB"/>
    <w:rsid w:val="00756903"/>
    <w:rsid w:val="0075690D"/>
    <w:rsid w:val="00756911"/>
    <w:rsid w:val="00756919"/>
    <w:rsid w:val="0075694A"/>
    <w:rsid w:val="0075694E"/>
    <w:rsid w:val="0075696D"/>
    <w:rsid w:val="007569BA"/>
    <w:rsid w:val="007569C7"/>
    <w:rsid w:val="007569D9"/>
    <w:rsid w:val="00756A01"/>
    <w:rsid w:val="00756A41"/>
    <w:rsid w:val="00756A49"/>
    <w:rsid w:val="00756A51"/>
    <w:rsid w:val="00756A75"/>
    <w:rsid w:val="00756AAF"/>
    <w:rsid w:val="00756B35"/>
    <w:rsid w:val="00756B39"/>
    <w:rsid w:val="00756BB9"/>
    <w:rsid w:val="00756BD5"/>
    <w:rsid w:val="00756BDA"/>
    <w:rsid w:val="00756BDC"/>
    <w:rsid w:val="00756BF7"/>
    <w:rsid w:val="00756BFC"/>
    <w:rsid w:val="00756C0E"/>
    <w:rsid w:val="00756C16"/>
    <w:rsid w:val="00756C61"/>
    <w:rsid w:val="00756C67"/>
    <w:rsid w:val="00756C9F"/>
    <w:rsid w:val="00756CB5"/>
    <w:rsid w:val="00756CCD"/>
    <w:rsid w:val="00756CD3"/>
    <w:rsid w:val="00756CF1"/>
    <w:rsid w:val="00756CF4"/>
    <w:rsid w:val="00756CFC"/>
    <w:rsid w:val="00756D50"/>
    <w:rsid w:val="00756D7A"/>
    <w:rsid w:val="00756D87"/>
    <w:rsid w:val="00756D93"/>
    <w:rsid w:val="00756DA9"/>
    <w:rsid w:val="00756E3B"/>
    <w:rsid w:val="00756E3F"/>
    <w:rsid w:val="00756E4A"/>
    <w:rsid w:val="00756E5D"/>
    <w:rsid w:val="00756E68"/>
    <w:rsid w:val="00756E71"/>
    <w:rsid w:val="00756EB6"/>
    <w:rsid w:val="00756F1B"/>
    <w:rsid w:val="00756F38"/>
    <w:rsid w:val="00756F65"/>
    <w:rsid w:val="00756FA7"/>
    <w:rsid w:val="00756FAB"/>
    <w:rsid w:val="00756FB6"/>
    <w:rsid w:val="00756FCF"/>
    <w:rsid w:val="00756FD1"/>
    <w:rsid w:val="00756FDE"/>
    <w:rsid w:val="00757030"/>
    <w:rsid w:val="00757037"/>
    <w:rsid w:val="0075709B"/>
    <w:rsid w:val="007570F3"/>
    <w:rsid w:val="007570FD"/>
    <w:rsid w:val="00757100"/>
    <w:rsid w:val="0075711B"/>
    <w:rsid w:val="00757166"/>
    <w:rsid w:val="007571BC"/>
    <w:rsid w:val="007571CD"/>
    <w:rsid w:val="007571FF"/>
    <w:rsid w:val="00757213"/>
    <w:rsid w:val="00757219"/>
    <w:rsid w:val="00757276"/>
    <w:rsid w:val="007572AE"/>
    <w:rsid w:val="007572BD"/>
    <w:rsid w:val="007572D7"/>
    <w:rsid w:val="007572D8"/>
    <w:rsid w:val="007572E5"/>
    <w:rsid w:val="00757308"/>
    <w:rsid w:val="00757315"/>
    <w:rsid w:val="00757319"/>
    <w:rsid w:val="0075732C"/>
    <w:rsid w:val="00757338"/>
    <w:rsid w:val="00757363"/>
    <w:rsid w:val="00757370"/>
    <w:rsid w:val="00757372"/>
    <w:rsid w:val="00757385"/>
    <w:rsid w:val="0075738A"/>
    <w:rsid w:val="0075738C"/>
    <w:rsid w:val="007573C3"/>
    <w:rsid w:val="007573E9"/>
    <w:rsid w:val="007573F5"/>
    <w:rsid w:val="00757414"/>
    <w:rsid w:val="0075741C"/>
    <w:rsid w:val="00757438"/>
    <w:rsid w:val="00757445"/>
    <w:rsid w:val="00757467"/>
    <w:rsid w:val="00757474"/>
    <w:rsid w:val="0075749F"/>
    <w:rsid w:val="007574B5"/>
    <w:rsid w:val="00757504"/>
    <w:rsid w:val="0075751A"/>
    <w:rsid w:val="00757534"/>
    <w:rsid w:val="0075753A"/>
    <w:rsid w:val="0075753B"/>
    <w:rsid w:val="00757557"/>
    <w:rsid w:val="00757562"/>
    <w:rsid w:val="00757563"/>
    <w:rsid w:val="0075761F"/>
    <w:rsid w:val="00757624"/>
    <w:rsid w:val="00757627"/>
    <w:rsid w:val="00757632"/>
    <w:rsid w:val="00757682"/>
    <w:rsid w:val="00757692"/>
    <w:rsid w:val="00757695"/>
    <w:rsid w:val="007576AA"/>
    <w:rsid w:val="007576B8"/>
    <w:rsid w:val="007576F6"/>
    <w:rsid w:val="00757764"/>
    <w:rsid w:val="00757791"/>
    <w:rsid w:val="007577C2"/>
    <w:rsid w:val="007577D4"/>
    <w:rsid w:val="007577F6"/>
    <w:rsid w:val="0075780C"/>
    <w:rsid w:val="0075782B"/>
    <w:rsid w:val="0075782C"/>
    <w:rsid w:val="00757873"/>
    <w:rsid w:val="0075789C"/>
    <w:rsid w:val="007578CD"/>
    <w:rsid w:val="007578D8"/>
    <w:rsid w:val="0075792E"/>
    <w:rsid w:val="0075793C"/>
    <w:rsid w:val="00757961"/>
    <w:rsid w:val="00757981"/>
    <w:rsid w:val="00757983"/>
    <w:rsid w:val="007579AF"/>
    <w:rsid w:val="007579DE"/>
    <w:rsid w:val="007579F1"/>
    <w:rsid w:val="007579F3"/>
    <w:rsid w:val="00757A21"/>
    <w:rsid w:val="00757A85"/>
    <w:rsid w:val="00757AC0"/>
    <w:rsid w:val="00757AFB"/>
    <w:rsid w:val="00757B3A"/>
    <w:rsid w:val="00757B40"/>
    <w:rsid w:val="00757B5D"/>
    <w:rsid w:val="00757B84"/>
    <w:rsid w:val="00757B8D"/>
    <w:rsid w:val="00757B93"/>
    <w:rsid w:val="00757BC0"/>
    <w:rsid w:val="00757BE0"/>
    <w:rsid w:val="00757BF4"/>
    <w:rsid w:val="00757BF9"/>
    <w:rsid w:val="00757C0D"/>
    <w:rsid w:val="00757C2A"/>
    <w:rsid w:val="00757C3A"/>
    <w:rsid w:val="00757C41"/>
    <w:rsid w:val="00757C67"/>
    <w:rsid w:val="00757C71"/>
    <w:rsid w:val="00757C75"/>
    <w:rsid w:val="00757CB7"/>
    <w:rsid w:val="00757CF8"/>
    <w:rsid w:val="00757D02"/>
    <w:rsid w:val="00757D64"/>
    <w:rsid w:val="00757DA9"/>
    <w:rsid w:val="00757DB2"/>
    <w:rsid w:val="00757DB4"/>
    <w:rsid w:val="00757DF6"/>
    <w:rsid w:val="00757DFD"/>
    <w:rsid w:val="00757E14"/>
    <w:rsid w:val="00757E35"/>
    <w:rsid w:val="00757E73"/>
    <w:rsid w:val="00757E9B"/>
    <w:rsid w:val="00757EA0"/>
    <w:rsid w:val="00757EA2"/>
    <w:rsid w:val="00757EB8"/>
    <w:rsid w:val="00757EC8"/>
    <w:rsid w:val="00757ECD"/>
    <w:rsid w:val="00757F06"/>
    <w:rsid w:val="00757F0E"/>
    <w:rsid w:val="00757F29"/>
    <w:rsid w:val="00757F2B"/>
    <w:rsid w:val="00757F2F"/>
    <w:rsid w:val="00757F67"/>
    <w:rsid w:val="00757F7B"/>
    <w:rsid w:val="00757F96"/>
    <w:rsid w:val="00757F99"/>
    <w:rsid w:val="00757FBD"/>
    <w:rsid w:val="00760009"/>
    <w:rsid w:val="00760040"/>
    <w:rsid w:val="0076007E"/>
    <w:rsid w:val="0076009B"/>
    <w:rsid w:val="007600AD"/>
    <w:rsid w:val="0076010F"/>
    <w:rsid w:val="0076013A"/>
    <w:rsid w:val="00760154"/>
    <w:rsid w:val="0076016D"/>
    <w:rsid w:val="00760176"/>
    <w:rsid w:val="00760186"/>
    <w:rsid w:val="007601C0"/>
    <w:rsid w:val="007601CB"/>
    <w:rsid w:val="007601FD"/>
    <w:rsid w:val="0076026E"/>
    <w:rsid w:val="00760291"/>
    <w:rsid w:val="0076029C"/>
    <w:rsid w:val="007602DF"/>
    <w:rsid w:val="0076031C"/>
    <w:rsid w:val="0076031D"/>
    <w:rsid w:val="00760349"/>
    <w:rsid w:val="00760366"/>
    <w:rsid w:val="00760395"/>
    <w:rsid w:val="00760397"/>
    <w:rsid w:val="007603D0"/>
    <w:rsid w:val="00760414"/>
    <w:rsid w:val="007604C2"/>
    <w:rsid w:val="00760523"/>
    <w:rsid w:val="00760534"/>
    <w:rsid w:val="00760558"/>
    <w:rsid w:val="00760588"/>
    <w:rsid w:val="00760590"/>
    <w:rsid w:val="00760593"/>
    <w:rsid w:val="007605E7"/>
    <w:rsid w:val="007605F4"/>
    <w:rsid w:val="00760612"/>
    <w:rsid w:val="0076063A"/>
    <w:rsid w:val="0076063C"/>
    <w:rsid w:val="00760652"/>
    <w:rsid w:val="0076066F"/>
    <w:rsid w:val="007606CE"/>
    <w:rsid w:val="007606FB"/>
    <w:rsid w:val="00760706"/>
    <w:rsid w:val="00760779"/>
    <w:rsid w:val="0076078F"/>
    <w:rsid w:val="0076079E"/>
    <w:rsid w:val="007607B0"/>
    <w:rsid w:val="007607C3"/>
    <w:rsid w:val="007607DD"/>
    <w:rsid w:val="00760805"/>
    <w:rsid w:val="0076083B"/>
    <w:rsid w:val="00760870"/>
    <w:rsid w:val="0076087E"/>
    <w:rsid w:val="0076089F"/>
    <w:rsid w:val="007608C4"/>
    <w:rsid w:val="007608FC"/>
    <w:rsid w:val="0076094B"/>
    <w:rsid w:val="00760971"/>
    <w:rsid w:val="007609A1"/>
    <w:rsid w:val="007609A4"/>
    <w:rsid w:val="007609D2"/>
    <w:rsid w:val="00760A02"/>
    <w:rsid w:val="00760A44"/>
    <w:rsid w:val="00760A55"/>
    <w:rsid w:val="00760A8C"/>
    <w:rsid w:val="00760AAF"/>
    <w:rsid w:val="00760AB3"/>
    <w:rsid w:val="00760B11"/>
    <w:rsid w:val="00760B75"/>
    <w:rsid w:val="00760B7C"/>
    <w:rsid w:val="00760B96"/>
    <w:rsid w:val="00760BBE"/>
    <w:rsid w:val="00760C0A"/>
    <w:rsid w:val="00760C0B"/>
    <w:rsid w:val="00760C20"/>
    <w:rsid w:val="00760C26"/>
    <w:rsid w:val="00760C30"/>
    <w:rsid w:val="00760C3B"/>
    <w:rsid w:val="00760C4A"/>
    <w:rsid w:val="00760C68"/>
    <w:rsid w:val="00760CBA"/>
    <w:rsid w:val="00760D1E"/>
    <w:rsid w:val="00760D47"/>
    <w:rsid w:val="00760D48"/>
    <w:rsid w:val="00760D5B"/>
    <w:rsid w:val="00760D5E"/>
    <w:rsid w:val="00760D96"/>
    <w:rsid w:val="00760DAB"/>
    <w:rsid w:val="00760DDA"/>
    <w:rsid w:val="00760E5F"/>
    <w:rsid w:val="00760E68"/>
    <w:rsid w:val="00760E7C"/>
    <w:rsid w:val="00760E9A"/>
    <w:rsid w:val="00760EEC"/>
    <w:rsid w:val="00760F2C"/>
    <w:rsid w:val="00760F37"/>
    <w:rsid w:val="00760F39"/>
    <w:rsid w:val="00760F4E"/>
    <w:rsid w:val="00760F65"/>
    <w:rsid w:val="00760F77"/>
    <w:rsid w:val="00760F7C"/>
    <w:rsid w:val="00760F95"/>
    <w:rsid w:val="00760FA0"/>
    <w:rsid w:val="00760FB9"/>
    <w:rsid w:val="00760FD6"/>
    <w:rsid w:val="00760FE8"/>
    <w:rsid w:val="00761004"/>
    <w:rsid w:val="0076101B"/>
    <w:rsid w:val="00761032"/>
    <w:rsid w:val="0076103D"/>
    <w:rsid w:val="00761041"/>
    <w:rsid w:val="0076108F"/>
    <w:rsid w:val="007610A4"/>
    <w:rsid w:val="007610A8"/>
    <w:rsid w:val="007610B2"/>
    <w:rsid w:val="007610BA"/>
    <w:rsid w:val="00761131"/>
    <w:rsid w:val="00761141"/>
    <w:rsid w:val="00761154"/>
    <w:rsid w:val="00761159"/>
    <w:rsid w:val="00761166"/>
    <w:rsid w:val="0076117A"/>
    <w:rsid w:val="007611E3"/>
    <w:rsid w:val="007611F2"/>
    <w:rsid w:val="00761208"/>
    <w:rsid w:val="0076120C"/>
    <w:rsid w:val="0076121A"/>
    <w:rsid w:val="00761258"/>
    <w:rsid w:val="00761270"/>
    <w:rsid w:val="00761276"/>
    <w:rsid w:val="007612D5"/>
    <w:rsid w:val="007612E5"/>
    <w:rsid w:val="00761316"/>
    <w:rsid w:val="0076132C"/>
    <w:rsid w:val="00761330"/>
    <w:rsid w:val="00761344"/>
    <w:rsid w:val="0076134B"/>
    <w:rsid w:val="0076134D"/>
    <w:rsid w:val="00761395"/>
    <w:rsid w:val="007613B9"/>
    <w:rsid w:val="0076142C"/>
    <w:rsid w:val="007614A4"/>
    <w:rsid w:val="007614DA"/>
    <w:rsid w:val="007614EA"/>
    <w:rsid w:val="00761506"/>
    <w:rsid w:val="00761514"/>
    <w:rsid w:val="00761523"/>
    <w:rsid w:val="00761527"/>
    <w:rsid w:val="00761534"/>
    <w:rsid w:val="0076157D"/>
    <w:rsid w:val="00761582"/>
    <w:rsid w:val="007615E9"/>
    <w:rsid w:val="007615EE"/>
    <w:rsid w:val="00761602"/>
    <w:rsid w:val="0076165C"/>
    <w:rsid w:val="00761660"/>
    <w:rsid w:val="00761664"/>
    <w:rsid w:val="00761711"/>
    <w:rsid w:val="00761728"/>
    <w:rsid w:val="00761735"/>
    <w:rsid w:val="0076173A"/>
    <w:rsid w:val="007617A4"/>
    <w:rsid w:val="007617AB"/>
    <w:rsid w:val="0076180A"/>
    <w:rsid w:val="00761810"/>
    <w:rsid w:val="00761876"/>
    <w:rsid w:val="007618A4"/>
    <w:rsid w:val="00761918"/>
    <w:rsid w:val="0076193E"/>
    <w:rsid w:val="00761986"/>
    <w:rsid w:val="007619D2"/>
    <w:rsid w:val="00761A13"/>
    <w:rsid w:val="00761A27"/>
    <w:rsid w:val="00761A2E"/>
    <w:rsid w:val="00761A6A"/>
    <w:rsid w:val="00761A71"/>
    <w:rsid w:val="00761A77"/>
    <w:rsid w:val="00761A8E"/>
    <w:rsid w:val="00761A9A"/>
    <w:rsid w:val="00761AB8"/>
    <w:rsid w:val="00761B1D"/>
    <w:rsid w:val="00761B20"/>
    <w:rsid w:val="00761B28"/>
    <w:rsid w:val="00761B2D"/>
    <w:rsid w:val="00761B48"/>
    <w:rsid w:val="00761B54"/>
    <w:rsid w:val="00761B55"/>
    <w:rsid w:val="00761B64"/>
    <w:rsid w:val="00761BCD"/>
    <w:rsid w:val="00761BE9"/>
    <w:rsid w:val="00761BF7"/>
    <w:rsid w:val="00761C79"/>
    <w:rsid w:val="00761C8B"/>
    <w:rsid w:val="00761CCC"/>
    <w:rsid w:val="00761CDB"/>
    <w:rsid w:val="00761D60"/>
    <w:rsid w:val="00761D6C"/>
    <w:rsid w:val="00761D93"/>
    <w:rsid w:val="00761DA7"/>
    <w:rsid w:val="00761E24"/>
    <w:rsid w:val="00761E3C"/>
    <w:rsid w:val="00761E68"/>
    <w:rsid w:val="00761E79"/>
    <w:rsid w:val="00761E89"/>
    <w:rsid w:val="00761F19"/>
    <w:rsid w:val="00761F1C"/>
    <w:rsid w:val="00761F86"/>
    <w:rsid w:val="00761FBF"/>
    <w:rsid w:val="00761FCA"/>
    <w:rsid w:val="00762003"/>
    <w:rsid w:val="0076200E"/>
    <w:rsid w:val="00762059"/>
    <w:rsid w:val="00762061"/>
    <w:rsid w:val="0076206E"/>
    <w:rsid w:val="0076207A"/>
    <w:rsid w:val="007620A4"/>
    <w:rsid w:val="007620CB"/>
    <w:rsid w:val="007620DC"/>
    <w:rsid w:val="007620E0"/>
    <w:rsid w:val="00762102"/>
    <w:rsid w:val="0076211F"/>
    <w:rsid w:val="0076217C"/>
    <w:rsid w:val="007621BD"/>
    <w:rsid w:val="007621DA"/>
    <w:rsid w:val="00762259"/>
    <w:rsid w:val="0076226A"/>
    <w:rsid w:val="00762277"/>
    <w:rsid w:val="007622A1"/>
    <w:rsid w:val="007622AE"/>
    <w:rsid w:val="007622F4"/>
    <w:rsid w:val="0076230F"/>
    <w:rsid w:val="00762325"/>
    <w:rsid w:val="0076232B"/>
    <w:rsid w:val="0076235A"/>
    <w:rsid w:val="00762367"/>
    <w:rsid w:val="0076236F"/>
    <w:rsid w:val="0076238F"/>
    <w:rsid w:val="00762391"/>
    <w:rsid w:val="007623BF"/>
    <w:rsid w:val="007623CB"/>
    <w:rsid w:val="007623EC"/>
    <w:rsid w:val="0076242E"/>
    <w:rsid w:val="00762455"/>
    <w:rsid w:val="007624C0"/>
    <w:rsid w:val="00762510"/>
    <w:rsid w:val="00762565"/>
    <w:rsid w:val="0076259D"/>
    <w:rsid w:val="007625AF"/>
    <w:rsid w:val="00762613"/>
    <w:rsid w:val="00762625"/>
    <w:rsid w:val="00762648"/>
    <w:rsid w:val="0076267D"/>
    <w:rsid w:val="007626CC"/>
    <w:rsid w:val="007626DC"/>
    <w:rsid w:val="00762743"/>
    <w:rsid w:val="0076276C"/>
    <w:rsid w:val="0076278B"/>
    <w:rsid w:val="0076279D"/>
    <w:rsid w:val="007627D4"/>
    <w:rsid w:val="00762806"/>
    <w:rsid w:val="0076281E"/>
    <w:rsid w:val="00762831"/>
    <w:rsid w:val="00762847"/>
    <w:rsid w:val="00762860"/>
    <w:rsid w:val="00762875"/>
    <w:rsid w:val="007628B2"/>
    <w:rsid w:val="007628D5"/>
    <w:rsid w:val="007628E2"/>
    <w:rsid w:val="007628F8"/>
    <w:rsid w:val="00762915"/>
    <w:rsid w:val="00762958"/>
    <w:rsid w:val="00762968"/>
    <w:rsid w:val="00762986"/>
    <w:rsid w:val="007629C0"/>
    <w:rsid w:val="007629D4"/>
    <w:rsid w:val="00762A19"/>
    <w:rsid w:val="00762A53"/>
    <w:rsid w:val="00762AA3"/>
    <w:rsid w:val="00762B12"/>
    <w:rsid w:val="00762B4C"/>
    <w:rsid w:val="00762B55"/>
    <w:rsid w:val="00762B6A"/>
    <w:rsid w:val="00762B8A"/>
    <w:rsid w:val="00762B9B"/>
    <w:rsid w:val="00762BE8"/>
    <w:rsid w:val="00762BF8"/>
    <w:rsid w:val="00762C09"/>
    <w:rsid w:val="00762C37"/>
    <w:rsid w:val="00762C53"/>
    <w:rsid w:val="00762C70"/>
    <w:rsid w:val="00762C71"/>
    <w:rsid w:val="00762C78"/>
    <w:rsid w:val="00762CAA"/>
    <w:rsid w:val="00762CD3"/>
    <w:rsid w:val="00762CE2"/>
    <w:rsid w:val="00762CF1"/>
    <w:rsid w:val="00762D00"/>
    <w:rsid w:val="00762D0B"/>
    <w:rsid w:val="00762D17"/>
    <w:rsid w:val="00762D20"/>
    <w:rsid w:val="00762D2D"/>
    <w:rsid w:val="00762D2F"/>
    <w:rsid w:val="00762D36"/>
    <w:rsid w:val="00762D95"/>
    <w:rsid w:val="00762D97"/>
    <w:rsid w:val="00762DB6"/>
    <w:rsid w:val="00762E77"/>
    <w:rsid w:val="00762E9F"/>
    <w:rsid w:val="00762EFE"/>
    <w:rsid w:val="00762F44"/>
    <w:rsid w:val="00762F6A"/>
    <w:rsid w:val="00762F9A"/>
    <w:rsid w:val="00762FD3"/>
    <w:rsid w:val="00762FDE"/>
    <w:rsid w:val="00762FE0"/>
    <w:rsid w:val="00763012"/>
    <w:rsid w:val="00763024"/>
    <w:rsid w:val="00763056"/>
    <w:rsid w:val="0076307E"/>
    <w:rsid w:val="00763087"/>
    <w:rsid w:val="00763098"/>
    <w:rsid w:val="007630A1"/>
    <w:rsid w:val="007630C4"/>
    <w:rsid w:val="007630D2"/>
    <w:rsid w:val="00763104"/>
    <w:rsid w:val="0076311C"/>
    <w:rsid w:val="00763140"/>
    <w:rsid w:val="0076315C"/>
    <w:rsid w:val="00763167"/>
    <w:rsid w:val="00763168"/>
    <w:rsid w:val="00763176"/>
    <w:rsid w:val="00763189"/>
    <w:rsid w:val="0076319F"/>
    <w:rsid w:val="0076320E"/>
    <w:rsid w:val="00763238"/>
    <w:rsid w:val="00763256"/>
    <w:rsid w:val="00763263"/>
    <w:rsid w:val="0076327D"/>
    <w:rsid w:val="0076327F"/>
    <w:rsid w:val="007632D1"/>
    <w:rsid w:val="007633BC"/>
    <w:rsid w:val="007633D5"/>
    <w:rsid w:val="00763413"/>
    <w:rsid w:val="0076341B"/>
    <w:rsid w:val="0076343F"/>
    <w:rsid w:val="00763466"/>
    <w:rsid w:val="00763470"/>
    <w:rsid w:val="00763480"/>
    <w:rsid w:val="007634BF"/>
    <w:rsid w:val="007634C3"/>
    <w:rsid w:val="007634E4"/>
    <w:rsid w:val="007634FD"/>
    <w:rsid w:val="00763519"/>
    <w:rsid w:val="00763528"/>
    <w:rsid w:val="0076353D"/>
    <w:rsid w:val="00763575"/>
    <w:rsid w:val="0076359E"/>
    <w:rsid w:val="007635C5"/>
    <w:rsid w:val="0076361B"/>
    <w:rsid w:val="00763643"/>
    <w:rsid w:val="0076364D"/>
    <w:rsid w:val="007636CA"/>
    <w:rsid w:val="007636F4"/>
    <w:rsid w:val="00763721"/>
    <w:rsid w:val="00763757"/>
    <w:rsid w:val="0076379E"/>
    <w:rsid w:val="007637C9"/>
    <w:rsid w:val="00763817"/>
    <w:rsid w:val="00763870"/>
    <w:rsid w:val="007638AA"/>
    <w:rsid w:val="007638E6"/>
    <w:rsid w:val="007638FE"/>
    <w:rsid w:val="0076391E"/>
    <w:rsid w:val="00763974"/>
    <w:rsid w:val="0076397B"/>
    <w:rsid w:val="0076398E"/>
    <w:rsid w:val="00763990"/>
    <w:rsid w:val="007639A9"/>
    <w:rsid w:val="007639C0"/>
    <w:rsid w:val="00763A15"/>
    <w:rsid w:val="00763A3A"/>
    <w:rsid w:val="00763A75"/>
    <w:rsid w:val="00763A7A"/>
    <w:rsid w:val="00763A8B"/>
    <w:rsid w:val="00763ADA"/>
    <w:rsid w:val="00763AFB"/>
    <w:rsid w:val="00763B05"/>
    <w:rsid w:val="00763B49"/>
    <w:rsid w:val="00763B79"/>
    <w:rsid w:val="00763B7E"/>
    <w:rsid w:val="00763B9C"/>
    <w:rsid w:val="00763BA0"/>
    <w:rsid w:val="00763C05"/>
    <w:rsid w:val="00763C37"/>
    <w:rsid w:val="00763C3C"/>
    <w:rsid w:val="00763C5C"/>
    <w:rsid w:val="00763C83"/>
    <w:rsid w:val="00763CA6"/>
    <w:rsid w:val="00763CA8"/>
    <w:rsid w:val="00763CAE"/>
    <w:rsid w:val="00763D1E"/>
    <w:rsid w:val="00763D31"/>
    <w:rsid w:val="00763DBD"/>
    <w:rsid w:val="00763DFD"/>
    <w:rsid w:val="00763DFE"/>
    <w:rsid w:val="00763E19"/>
    <w:rsid w:val="00763E60"/>
    <w:rsid w:val="00763E86"/>
    <w:rsid w:val="00763EE3"/>
    <w:rsid w:val="00763EEE"/>
    <w:rsid w:val="00763EF2"/>
    <w:rsid w:val="00763F34"/>
    <w:rsid w:val="00763F48"/>
    <w:rsid w:val="00763F53"/>
    <w:rsid w:val="00763F54"/>
    <w:rsid w:val="00763F7D"/>
    <w:rsid w:val="00763FD2"/>
    <w:rsid w:val="00763FD3"/>
    <w:rsid w:val="00764002"/>
    <w:rsid w:val="00764008"/>
    <w:rsid w:val="00764066"/>
    <w:rsid w:val="00764081"/>
    <w:rsid w:val="00764085"/>
    <w:rsid w:val="0076408A"/>
    <w:rsid w:val="00764090"/>
    <w:rsid w:val="00764095"/>
    <w:rsid w:val="00764125"/>
    <w:rsid w:val="00764158"/>
    <w:rsid w:val="0076415E"/>
    <w:rsid w:val="00764185"/>
    <w:rsid w:val="00764191"/>
    <w:rsid w:val="00764193"/>
    <w:rsid w:val="007641A0"/>
    <w:rsid w:val="007641DC"/>
    <w:rsid w:val="00764217"/>
    <w:rsid w:val="00764268"/>
    <w:rsid w:val="00764283"/>
    <w:rsid w:val="00764299"/>
    <w:rsid w:val="007642A2"/>
    <w:rsid w:val="007642AC"/>
    <w:rsid w:val="007642CE"/>
    <w:rsid w:val="007642DA"/>
    <w:rsid w:val="0076430C"/>
    <w:rsid w:val="0076431E"/>
    <w:rsid w:val="00764324"/>
    <w:rsid w:val="007643A9"/>
    <w:rsid w:val="007643C2"/>
    <w:rsid w:val="007643EE"/>
    <w:rsid w:val="007643FD"/>
    <w:rsid w:val="00764420"/>
    <w:rsid w:val="00764429"/>
    <w:rsid w:val="00764449"/>
    <w:rsid w:val="0076446C"/>
    <w:rsid w:val="00764478"/>
    <w:rsid w:val="007644C6"/>
    <w:rsid w:val="007644C8"/>
    <w:rsid w:val="0076451C"/>
    <w:rsid w:val="00764523"/>
    <w:rsid w:val="0076453B"/>
    <w:rsid w:val="00764582"/>
    <w:rsid w:val="0076458C"/>
    <w:rsid w:val="0076458E"/>
    <w:rsid w:val="0076459C"/>
    <w:rsid w:val="007645B4"/>
    <w:rsid w:val="007645CB"/>
    <w:rsid w:val="007645F9"/>
    <w:rsid w:val="00764619"/>
    <w:rsid w:val="00764666"/>
    <w:rsid w:val="0076469B"/>
    <w:rsid w:val="007646C3"/>
    <w:rsid w:val="007646D2"/>
    <w:rsid w:val="00764701"/>
    <w:rsid w:val="0076471F"/>
    <w:rsid w:val="0076475D"/>
    <w:rsid w:val="0076476E"/>
    <w:rsid w:val="00764791"/>
    <w:rsid w:val="007647DF"/>
    <w:rsid w:val="0076480C"/>
    <w:rsid w:val="0076483A"/>
    <w:rsid w:val="00764870"/>
    <w:rsid w:val="00764877"/>
    <w:rsid w:val="0076488E"/>
    <w:rsid w:val="0076489D"/>
    <w:rsid w:val="007648A3"/>
    <w:rsid w:val="007648A8"/>
    <w:rsid w:val="007648B2"/>
    <w:rsid w:val="007648B7"/>
    <w:rsid w:val="007648D3"/>
    <w:rsid w:val="007648DA"/>
    <w:rsid w:val="007648E9"/>
    <w:rsid w:val="007648F2"/>
    <w:rsid w:val="00764959"/>
    <w:rsid w:val="0076495E"/>
    <w:rsid w:val="00764972"/>
    <w:rsid w:val="00764974"/>
    <w:rsid w:val="00764995"/>
    <w:rsid w:val="007649B4"/>
    <w:rsid w:val="007649EE"/>
    <w:rsid w:val="00764A0F"/>
    <w:rsid w:val="00764A1F"/>
    <w:rsid w:val="00764A39"/>
    <w:rsid w:val="00764A51"/>
    <w:rsid w:val="00764A6A"/>
    <w:rsid w:val="00764A7A"/>
    <w:rsid w:val="00764A7C"/>
    <w:rsid w:val="00764A87"/>
    <w:rsid w:val="00764A9B"/>
    <w:rsid w:val="00764AD7"/>
    <w:rsid w:val="00764AFB"/>
    <w:rsid w:val="00764B04"/>
    <w:rsid w:val="00764B36"/>
    <w:rsid w:val="00764B39"/>
    <w:rsid w:val="00764C6A"/>
    <w:rsid w:val="00764C85"/>
    <w:rsid w:val="00764CB2"/>
    <w:rsid w:val="00764D1C"/>
    <w:rsid w:val="00764D2B"/>
    <w:rsid w:val="00764D57"/>
    <w:rsid w:val="00764D5D"/>
    <w:rsid w:val="00764DA2"/>
    <w:rsid w:val="00764DAF"/>
    <w:rsid w:val="00764E00"/>
    <w:rsid w:val="00764E12"/>
    <w:rsid w:val="00764E34"/>
    <w:rsid w:val="00764E37"/>
    <w:rsid w:val="00764E65"/>
    <w:rsid w:val="00764E86"/>
    <w:rsid w:val="00764E9A"/>
    <w:rsid w:val="00764F0C"/>
    <w:rsid w:val="00764F6D"/>
    <w:rsid w:val="00764F99"/>
    <w:rsid w:val="00764FA2"/>
    <w:rsid w:val="00765008"/>
    <w:rsid w:val="00765026"/>
    <w:rsid w:val="00765040"/>
    <w:rsid w:val="00765064"/>
    <w:rsid w:val="00765085"/>
    <w:rsid w:val="007650D7"/>
    <w:rsid w:val="00765100"/>
    <w:rsid w:val="00765117"/>
    <w:rsid w:val="00765149"/>
    <w:rsid w:val="00765185"/>
    <w:rsid w:val="00765191"/>
    <w:rsid w:val="007651E6"/>
    <w:rsid w:val="00765258"/>
    <w:rsid w:val="00765288"/>
    <w:rsid w:val="00765297"/>
    <w:rsid w:val="007652CA"/>
    <w:rsid w:val="0076530F"/>
    <w:rsid w:val="0076531F"/>
    <w:rsid w:val="0076532D"/>
    <w:rsid w:val="00765377"/>
    <w:rsid w:val="0076538F"/>
    <w:rsid w:val="007653BC"/>
    <w:rsid w:val="007653CC"/>
    <w:rsid w:val="007653E4"/>
    <w:rsid w:val="007653FB"/>
    <w:rsid w:val="00765407"/>
    <w:rsid w:val="00765418"/>
    <w:rsid w:val="0076541B"/>
    <w:rsid w:val="0076542A"/>
    <w:rsid w:val="0076542D"/>
    <w:rsid w:val="0076543E"/>
    <w:rsid w:val="00765499"/>
    <w:rsid w:val="00765514"/>
    <w:rsid w:val="00765557"/>
    <w:rsid w:val="0076556E"/>
    <w:rsid w:val="0076557F"/>
    <w:rsid w:val="007655C1"/>
    <w:rsid w:val="007655E3"/>
    <w:rsid w:val="007655F1"/>
    <w:rsid w:val="00765600"/>
    <w:rsid w:val="0076562C"/>
    <w:rsid w:val="00765637"/>
    <w:rsid w:val="0076564D"/>
    <w:rsid w:val="0076564F"/>
    <w:rsid w:val="0076567E"/>
    <w:rsid w:val="0076568E"/>
    <w:rsid w:val="007656A6"/>
    <w:rsid w:val="007656B2"/>
    <w:rsid w:val="007656EA"/>
    <w:rsid w:val="007656ED"/>
    <w:rsid w:val="0076573F"/>
    <w:rsid w:val="00765756"/>
    <w:rsid w:val="00765769"/>
    <w:rsid w:val="00765772"/>
    <w:rsid w:val="0076578A"/>
    <w:rsid w:val="0076578B"/>
    <w:rsid w:val="00765797"/>
    <w:rsid w:val="007657A0"/>
    <w:rsid w:val="007657B5"/>
    <w:rsid w:val="007657DA"/>
    <w:rsid w:val="007657E6"/>
    <w:rsid w:val="0076581E"/>
    <w:rsid w:val="0076583E"/>
    <w:rsid w:val="0076588B"/>
    <w:rsid w:val="0076589B"/>
    <w:rsid w:val="007658A7"/>
    <w:rsid w:val="007658C7"/>
    <w:rsid w:val="007658E0"/>
    <w:rsid w:val="00765901"/>
    <w:rsid w:val="00765916"/>
    <w:rsid w:val="00765933"/>
    <w:rsid w:val="00765939"/>
    <w:rsid w:val="007659B3"/>
    <w:rsid w:val="007659BF"/>
    <w:rsid w:val="007659F9"/>
    <w:rsid w:val="00765A1F"/>
    <w:rsid w:val="00765A20"/>
    <w:rsid w:val="00765A68"/>
    <w:rsid w:val="00765A6F"/>
    <w:rsid w:val="00765A76"/>
    <w:rsid w:val="00765AAA"/>
    <w:rsid w:val="00765AF9"/>
    <w:rsid w:val="00765AFD"/>
    <w:rsid w:val="00765B1C"/>
    <w:rsid w:val="00765B34"/>
    <w:rsid w:val="00765B5D"/>
    <w:rsid w:val="00765B5E"/>
    <w:rsid w:val="00765B93"/>
    <w:rsid w:val="00765BB8"/>
    <w:rsid w:val="00765BF3"/>
    <w:rsid w:val="00765C56"/>
    <w:rsid w:val="00765C62"/>
    <w:rsid w:val="00765C69"/>
    <w:rsid w:val="00765C71"/>
    <w:rsid w:val="00765C8B"/>
    <w:rsid w:val="00765C9A"/>
    <w:rsid w:val="00765CA7"/>
    <w:rsid w:val="00765CCE"/>
    <w:rsid w:val="00765D01"/>
    <w:rsid w:val="00765D0C"/>
    <w:rsid w:val="00765D0D"/>
    <w:rsid w:val="00765D33"/>
    <w:rsid w:val="00765D40"/>
    <w:rsid w:val="00765D5D"/>
    <w:rsid w:val="00765D65"/>
    <w:rsid w:val="00765D94"/>
    <w:rsid w:val="00765DAC"/>
    <w:rsid w:val="00765DB2"/>
    <w:rsid w:val="00765DBF"/>
    <w:rsid w:val="00765DD4"/>
    <w:rsid w:val="00765DF8"/>
    <w:rsid w:val="00765E05"/>
    <w:rsid w:val="00765E0A"/>
    <w:rsid w:val="00765E39"/>
    <w:rsid w:val="00765E8A"/>
    <w:rsid w:val="00765EB5"/>
    <w:rsid w:val="00765EB7"/>
    <w:rsid w:val="00765EDC"/>
    <w:rsid w:val="00765EEC"/>
    <w:rsid w:val="00765EF2"/>
    <w:rsid w:val="00765F3B"/>
    <w:rsid w:val="00765F43"/>
    <w:rsid w:val="00765F67"/>
    <w:rsid w:val="00765F69"/>
    <w:rsid w:val="00765F81"/>
    <w:rsid w:val="00765FA9"/>
    <w:rsid w:val="00765FD9"/>
    <w:rsid w:val="00765FE3"/>
    <w:rsid w:val="0076601B"/>
    <w:rsid w:val="0076605A"/>
    <w:rsid w:val="0076605B"/>
    <w:rsid w:val="0076606F"/>
    <w:rsid w:val="007660AB"/>
    <w:rsid w:val="007660C6"/>
    <w:rsid w:val="0076612C"/>
    <w:rsid w:val="00766193"/>
    <w:rsid w:val="007661EA"/>
    <w:rsid w:val="007661FA"/>
    <w:rsid w:val="007661FE"/>
    <w:rsid w:val="007661FF"/>
    <w:rsid w:val="00766203"/>
    <w:rsid w:val="00766210"/>
    <w:rsid w:val="0076621D"/>
    <w:rsid w:val="00766287"/>
    <w:rsid w:val="007662A2"/>
    <w:rsid w:val="007662C0"/>
    <w:rsid w:val="007662CB"/>
    <w:rsid w:val="007662DD"/>
    <w:rsid w:val="00766359"/>
    <w:rsid w:val="00766369"/>
    <w:rsid w:val="007663BC"/>
    <w:rsid w:val="007663BD"/>
    <w:rsid w:val="007663C6"/>
    <w:rsid w:val="007663CD"/>
    <w:rsid w:val="007663D4"/>
    <w:rsid w:val="007663F8"/>
    <w:rsid w:val="00766402"/>
    <w:rsid w:val="00766410"/>
    <w:rsid w:val="00766444"/>
    <w:rsid w:val="0076644E"/>
    <w:rsid w:val="00766458"/>
    <w:rsid w:val="00766465"/>
    <w:rsid w:val="007664A9"/>
    <w:rsid w:val="00766548"/>
    <w:rsid w:val="0076654A"/>
    <w:rsid w:val="00766559"/>
    <w:rsid w:val="00766584"/>
    <w:rsid w:val="00766598"/>
    <w:rsid w:val="007665DE"/>
    <w:rsid w:val="00766678"/>
    <w:rsid w:val="00766682"/>
    <w:rsid w:val="00766695"/>
    <w:rsid w:val="007666AC"/>
    <w:rsid w:val="007666FC"/>
    <w:rsid w:val="0076671E"/>
    <w:rsid w:val="00766740"/>
    <w:rsid w:val="00766765"/>
    <w:rsid w:val="007667A7"/>
    <w:rsid w:val="007667AB"/>
    <w:rsid w:val="007667C5"/>
    <w:rsid w:val="007667E0"/>
    <w:rsid w:val="0076680D"/>
    <w:rsid w:val="0076684A"/>
    <w:rsid w:val="00766855"/>
    <w:rsid w:val="0076688F"/>
    <w:rsid w:val="00766891"/>
    <w:rsid w:val="007668D5"/>
    <w:rsid w:val="00766903"/>
    <w:rsid w:val="00766907"/>
    <w:rsid w:val="0076692A"/>
    <w:rsid w:val="0076695C"/>
    <w:rsid w:val="00766963"/>
    <w:rsid w:val="007669A3"/>
    <w:rsid w:val="007669AA"/>
    <w:rsid w:val="007669EC"/>
    <w:rsid w:val="00766A70"/>
    <w:rsid w:val="00766AB8"/>
    <w:rsid w:val="00766ABF"/>
    <w:rsid w:val="00766B32"/>
    <w:rsid w:val="00766B57"/>
    <w:rsid w:val="00766BA0"/>
    <w:rsid w:val="00766BA4"/>
    <w:rsid w:val="00766BB4"/>
    <w:rsid w:val="00766BC6"/>
    <w:rsid w:val="00766BD3"/>
    <w:rsid w:val="00766BEA"/>
    <w:rsid w:val="00766BF9"/>
    <w:rsid w:val="00766C3A"/>
    <w:rsid w:val="00766C63"/>
    <w:rsid w:val="00766C75"/>
    <w:rsid w:val="00766C82"/>
    <w:rsid w:val="00766C9D"/>
    <w:rsid w:val="00766CA8"/>
    <w:rsid w:val="00766CCC"/>
    <w:rsid w:val="00766CD1"/>
    <w:rsid w:val="00766CF8"/>
    <w:rsid w:val="00766D64"/>
    <w:rsid w:val="00766DAE"/>
    <w:rsid w:val="00766DCB"/>
    <w:rsid w:val="00766DD2"/>
    <w:rsid w:val="00766DEA"/>
    <w:rsid w:val="00766E0B"/>
    <w:rsid w:val="00766E16"/>
    <w:rsid w:val="00766E2B"/>
    <w:rsid w:val="00766E5A"/>
    <w:rsid w:val="00766E69"/>
    <w:rsid w:val="00766E73"/>
    <w:rsid w:val="00766F08"/>
    <w:rsid w:val="00766F77"/>
    <w:rsid w:val="00766FF5"/>
    <w:rsid w:val="00766FFB"/>
    <w:rsid w:val="00767017"/>
    <w:rsid w:val="00767097"/>
    <w:rsid w:val="007670C1"/>
    <w:rsid w:val="007670EC"/>
    <w:rsid w:val="007670F5"/>
    <w:rsid w:val="0076711C"/>
    <w:rsid w:val="0076711D"/>
    <w:rsid w:val="00767129"/>
    <w:rsid w:val="00767133"/>
    <w:rsid w:val="00767137"/>
    <w:rsid w:val="0076715C"/>
    <w:rsid w:val="00767173"/>
    <w:rsid w:val="007671BD"/>
    <w:rsid w:val="007671F4"/>
    <w:rsid w:val="00767227"/>
    <w:rsid w:val="00767244"/>
    <w:rsid w:val="00767285"/>
    <w:rsid w:val="00767296"/>
    <w:rsid w:val="007672A0"/>
    <w:rsid w:val="007672B3"/>
    <w:rsid w:val="007672C3"/>
    <w:rsid w:val="007672EC"/>
    <w:rsid w:val="00767373"/>
    <w:rsid w:val="0076738F"/>
    <w:rsid w:val="00767393"/>
    <w:rsid w:val="00767468"/>
    <w:rsid w:val="0076749B"/>
    <w:rsid w:val="0076749D"/>
    <w:rsid w:val="007674A3"/>
    <w:rsid w:val="007674AA"/>
    <w:rsid w:val="007674D0"/>
    <w:rsid w:val="007674E9"/>
    <w:rsid w:val="00767505"/>
    <w:rsid w:val="00767536"/>
    <w:rsid w:val="0076755F"/>
    <w:rsid w:val="00767567"/>
    <w:rsid w:val="00767589"/>
    <w:rsid w:val="007675AD"/>
    <w:rsid w:val="007675C2"/>
    <w:rsid w:val="007675C3"/>
    <w:rsid w:val="007675CA"/>
    <w:rsid w:val="007675DC"/>
    <w:rsid w:val="007675FC"/>
    <w:rsid w:val="0076769A"/>
    <w:rsid w:val="007676CA"/>
    <w:rsid w:val="007676F0"/>
    <w:rsid w:val="00767717"/>
    <w:rsid w:val="00767724"/>
    <w:rsid w:val="0076773F"/>
    <w:rsid w:val="00767756"/>
    <w:rsid w:val="00767781"/>
    <w:rsid w:val="00767810"/>
    <w:rsid w:val="00767831"/>
    <w:rsid w:val="007678EC"/>
    <w:rsid w:val="00767930"/>
    <w:rsid w:val="00767938"/>
    <w:rsid w:val="00767946"/>
    <w:rsid w:val="00767971"/>
    <w:rsid w:val="0076797B"/>
    <w:rsid w:val="00767987"/>
    <w:rsid w:val="00767988"/>
    <w:rsid w:val="0076798C"/>
    <w:rsid w:val="00767991"/>
    <w:rsid w:val="007679A9"/>
    <w:rsid w:val="007679AB"/>
    <w:rsid w:val="007679CA"/>
    <w:rsid w:val="00767A05"/>
    <w:rsid w:val="00767A36"/>
    <w:rsid w:val="00767A37"/>
    <w:rsid w:val="00767A39"/>
    <w:rsid w:val="00767AB8"/>
    <w:rsid w:val="00767AD7"/>
    <w:rsid w:val="00767AE5"/>
    <w:rsid w:val="00767AFF"/>
    <w:rsid w:val="00767B4C"/>
    <w:rsid w:val="00767B64"/>
    <w:rsid w:val="00767B8C"/>
    <w:rsid w:val="00767B9A"/>
    <w:rsid w:val="00767BB2"/>
    <w:rsid w:val="00767BDC"/>
    <w:rsid w:val="00767BDF"/>
    <w:rsid w:val="00767C1A"/>
    <w:rsid w:val="00767C65"/>
    <w:rsid w:val="00767C80"/>
    <w:rsid w:val="00767CA0"/>
    <w:rsid w:val="00767CA4"/>
    <w:rsid w:val="00767CAE"/>
    <w:rsid w:val="00767CCB"/>
    <w:rsid w:val="00767CE8"/>
    <w:rsid w:val="00767D11"/>
    <w:rsid w:val="00767D1F"/>
    <w:rsid w:val="00767D33"/>
    <w:rsid w:val="00767D45"/>
    <w:rsid w:val="00767D83"/>
    <w:rsid w:val="00767D90"/>
    <w:rsid w:val="00767D99"/>
    <w:rsid w:val="00767D9A"/>
    <w:rsid w:val="00767DA7"/>
    <w:rsid w:val="00767DB9"/>
    <w:rsid w:val="00767DBB"/>
    <w:rsid w:val="00767DCB"/>
    <w:rsid w:val="00767E09"/>
    <w:rsid w:val="00767E2B"/>
    <w:rsid w:val="00767EA0"/>
    <w:rsid w:val="00767EE0"/>
    <w:rsid w:val="00767F0C"/>
    <w:rsid w:val="00767F36"/>
    <w:rsid w:val="00767F3E"/>
    <w:rsid w:val="00767FCA"/>
    <w:rsid w:val="00767FCB"/>
    <w:rsid w:val="00770031"/>
    <w:rsid w:val="00770034"/>
    <w:rsid w:val="00770038"/>
    <w:rsid w:val="0077009E"/>
    <w:rsid w:val="007700AE"/>
    <w:rsid w:val="007700B2"/>
    <w:rsid w:val="007700B7"/>
    <w:rsid w:val="007700C1"/>
    <w:rsid w:val="007700D9"/>
    <w:rsid w:val="0077011D"/>
    <w:rsid w:val="00770125"/>
    <w:rsid w:val="00770155"/>
    <w:rsid w:val="0077018D"/>
    <w:rsid w:val="00770194"/>
    <w:rsid w:val="007701BA"/>
    <w:rsid w:val="007701C0"/>
    <w:rsid w:val="007701F6"/>
    <w:rsid w:val="007702BC"/>
    <w:rsid w:val="007702CC"/>
    <w:rsid w:val="007702E7"/>
    <w:rsid w:val="00770314"/>
    <w:rsid w:val="00770317"/>
    <w:rsid w:val="0077034E"/>
    <w:rsid w:val="00770356"/>
    <w:rsid w:val="00770361"/>
    <w:rsid w:val="00770374"/>
    <w:rsid w:val="007703AE"/>
    <w:rsid w:val="007703D7"/>
    <w:rsid w:val="007703F9"/>
    <w:rsid w:val="0077040F"/>
    <w:rsid w:val="00770433"/>
    <w:rsid w:val="0077044E"/>
    <w:rsid w:val="0077046B"/>
    <w:rsid w:val="00770474"/>
    <w:rsid w:val="0077047F"/>
    <w:rsid w:val="0077048F"/>
    <w:rsid w:val="0077049B"/>
    <w:rsid w:val="007704A9"/>
    <w:rsid w:val="007704AF"/>
    <w:rsid w:val="007704B4"/>
    <w:rsid w:val="00770522"/>
    <w:rsid w:val="0077053C"/>
    <w:rsid w:val="00770598"/>
    <w:rsid w:val="007705B0"/>
    <w:rsid w:val="007705B7"/>
    <w:rsid w:val="00770636"/>
    <w:rsid w:val="007706A4"/>
    <w:rsid w:val="007706AA"/>
    <w:rsid w:val="007706C1"/>
    <w:rsid w:val="00770755"/>
    <w:rsid w:val="00770758"/>
    <w:rsid w:val="007707BC"/>
    <w:rsid w:val="007707BE"/>
    <w:rsid w:val="007707D0"/>
    <w:rsid w:val="007707D2"/>
    <w:rsid w:val="007707EE"/>
    <w:rsid w:val="007707F6"/>
    <w:rsid w:val="007707FA"/>
    <w:rsid w:val="00770816"/>
    <w:rsid w:val="0077082C"/>
    <w:rsid w:val="0077083B"/>
    <w:rsid w:val="00770840"/>
    <w:rsid w:val="00770842"/>
    <w:rsid w:val="00770851"/>
    <w:rsid w:val="007708B1"/>
    <w:rsid w:val="007708B5"/>
    <w:rsid w:val="007708CC"/>
    <w:rsid w:val="007708CD"/>
    <w:rsid w:val="007708E7"/>
    <w:rsid w:val="007708EF"/>
    <w:rsid w:val="00770907"/>
    <w:rsid w:val="00770927"/>
    <w:rsid w:val="0077092C"/>
    <w:rsid w:val="0077093E"/>
    <w:rsid w:val="00770940"/>
    <w:rsid w:val="00770941"/>
    <w:rsid w:val="0077094F"/>
    <w:rsid w:val="007709A1"/>
    <w:rsid w:val="00770A0C"/>
    <w:rsid w:val="00770A1E"/>
    <w:rsid w:val="00770A4B"/>
    <w:rsid w:val="00770A50"/>
    <w:rsid w:val="00770A86"/>
    <w:rsid w:val="00770A97"/>
    <w:rsid w:val="00770AC3"/>
    <w:rsid w:val="00770AD6"/>
    <w:rsid w:val="00770B0A"/>
    <w:rsid w:val="00770B15"/>
    <w:rsid w:val="00770B1B"/>
    <w:rsid w:val="00770B25"/>
    <w:rsid w:val="00770B37"/>
    <w:rsid w:val="00770BB1"/>
    <w:rsid w:val="00770BD6"/>
    <w:rsid w:val="00770C19"/>
    <w:rsid w:val="00770C86"/>
    <w:rsid w:val="00770CA9"/>
    <w:rsid w:val="00770CB6"/>
    <w:rsid w:val="00770D12"/>
    <w:rsid w:val="00770D15"/>
    <w:rsid w:val="00770D17"/>
    <w:rsid w:val="00770D1B"/>
    <w:rsid w:val="00770D26"/>
    <w:rsid w:val="00770D56"/>
    <w:rsid w:val="00770D94"/>
    <w:rsid w:val="00770D9B"/>
    <w:rsid w:val="00770DB8"/>
    <w:rsid w:val="00770DD6"/>
    <w:rsid w:val="00770DE7"/>
    <w:rsid w:val="00770E07"/>
    <w:rsid w:val="00770E17"/>
    <w:rsid w:val="00770E33"/>
    <w:rsid w:val="00770E4F"/>
    <w:rsid w:val="00770E64"/>
    <w:rsid w:val="00770E72"/>
    <w:rsid w:val="00770E74"/>
    <w:rsid w:val="00770E7A"/>
    <w:rsid w:val="00770E80"/>
    <w:rsid w:val="00770E94"/>
    <w:rsid w:val="00770ECA"/>
    <w:rsid w:val="00770EDB"/>
    <w:rsid w:val="00770F04"/>
    <w:rsid w:val="00770F6F"/>
    <w:rsid w:val="00770F82"/>
    <w:rsid w:val="00770F92"/>
    <w:rsid w:val="00770FAA"/>
    <w:rsid w:val="00770FAD"/>
    <w:rsid w:val="00770FB7"/>
    <w:rsid w:val="00770FCD"/>
    <w:rsid w:val="0077100B"/>
    <w:rsid w:val="00771029"/>
    <w:rsid w:val="0077102D"/>
    <w:rsid w:val="0077104D"/>
    <w:rsid w:val="0077108A"/>
    <w:rsid w:val="0077108D"/>
    <w:rsid w:val="007710AB"/>
    <w:rsid w:val="007710B5"/>
    <w:rsid w:val="007710F5"/>
    <w:rsid w:val="00771142"/>
    <w:rsid w:val="00771146"/>
    <w:rsid w:val="00771173"/>
    <w:rsid w:val="007711B1"/>
    <w:rsid w:val="007711BD"/>
    <w:rsid w:val="007711D4"/>
    <w:rsid w:val="007711DE"/>
    <w:rsid w:val="00771227"/>
    <w:rsid w:val="0077126D"/>
    <w:rsid w:val="00771286"/>
    <w:rsid w:val="00771292"/>
    <w:rsid w:val="007712D3"/>
    <w:rsid w:val="007712D4"/>
    <w:rsid w:val="007712FA"/>
    <w:rsid w:val="0077130C"/>
    <w:rsid w:val="00771364"/>
    <w:rsid w:val="0077138E"/>
    <w:rsid w:val="00771391"/>
    <w:rsid w:val="007713A4"/>
    <w:rsid w:val="007713AD"/>
    <w:rsid w:val="007713B3"/>
    <w:rsid w:val="0077140D"/>
    <w:rsid w:val="0077141B"/>
    <w:rsid w:val="00771428"/>
    <w:rsid w:val="00771429"/>
    <w:rsid w:val="00771486"/>
    <w:rsid w:val="007714B3"/>
    <w:rsid w:val="00771517"/>
    <w:rsid w:val="0077154B"/>
    <w:rsid w:val="00771564"/>
    <w:rsid w:val="00771578"/>
    <w:rsid w:val="0077157C"/>
    <w:rsid w:val="0077157E"/>
    <w:rsid w:val="007715AB"/>
    <w:rsid w:val="007715FA"/>
    <w:rsid w:val="0077162F"/>
    <w:rsid w:val="00771667"/>
    <w:rsid w:val="0077167C"/>
    <w:rsid w:val="007716BC"/>
    <w:rsid w:val="007716C0"/>
    <w:rsid w:val="0077177A"/>
    <w:rsid w:val="00771783"/>
    <w:rsid w:val="007717A7"/>
    <w:rsid w:val="007717B7"/>
    <w:rsid w:val="00771811"/>
    <w:rsid w:val="00771836"/>
    <w:rsid w:val="00771852"/>
    <w:rsid w:val="00771924"/>
    <w:rsid w:val="00771961"/>
    <w:rsid w:val="007719A8"/>
    <w:rsid w:val="007719C9"/>
    <w:rsid w:val="007719F2"/>
    <w:rsid w:val="00771A33"/>
    <w:rsid w:val="00771A46"/>
    <w:rsid w:val="00771A56"/>
    <w:rsid w:val="00771A5C"/>
    <w:rsid w:val="00771A7B"/>
    <w:rsid w:val="00771AC1"/>
    <w:rsid w:val="00771B47"/>
    <w:rsid w:val="00771B4A"/>
    <w:rsid w:val="00771B60"/>
    <w:rsid w:val="00771B69"/>
    <w:rsid w:val="00771B71"/>
    <w:rsid w:val="00771B74"/>
    <w:rsid w:val="00771B7E"/>
    <w:rsid w:val="00771C02"/>
    <w:rsid w:val="00771C0B"/>
    <w:rsid w:val="00771C20"/>
    <w:rsid w:val="00771C56"/>
    <w:rsid w:val="00771CB1"/>
    <w:rsid w:val="00771CDC"/>
    <w:rsid w:val="00771D9B"/>
    <w:rsid w:val="00771E1C"/>
    <w:rsid w:val="00771E25"/>
    <w:rsid w:val="00771E33"/>
    <w:rsid w:val="00771E42"/>
    <w:rsid w:val="00771E48"/>
    <w:rsid w:val="00771EBE"/>
    <w:rsid w:val="00771EC4"/>
    <w:rsid w:val="00771ECE"/>
    <w:rsid w:val="00771EFB"/>
    <w:rsid w:val="00771F00"/>
    <w:rsid w:val="00771F2A"/>
    <w:rsid w:val="00771F4B"/>
    <w:rsid w:val="00771F5E"/>
    <w:rsid w:val="00771F6D"/>
    <w:rsid w:val="00771FA4"/>
    <w:rsid w:val="00771FAA"/>
    <w:rsid w:val="00771FBA"/>
    <w:rsid w:val="00771FD2"/>
    <w:rsid w:val="00771FDE"/>
    <w:rsid w:val="00772021"/>
    <w:rsid w:val="00772026"/>
    <w:rsid w:val="00772094"/>
    <w:rsid w:val="00772098"/>
    <w:rsid w:val="007720BB"/>
    <w:rsid w:val="007720C8"/>
    <w:rsid w:val="007720D0"/>
    <w:rsid w:val="007720DE"/>
    <w:rsid w:val="00772103"/>
    <w:rsid w:val="00772114"/>
    <w:rsid w:val="00772126"/>
    <w:rsid w:val="0077215B"/>
    <w:rsid w:val="0077215C"/>
    <w:rsid w:val="0077218F"/>
    <w:rsid w:val="007721C5"/>
    <w:rsid w:val="007721D0"/>
    <w:rsid w:val="007721D4"/>
    <w:rsid w:val="007721F8"/>
    <w:rsid w:val="00772289"/>
    <w:rsid w:val="007722B6"/>
    <w:rsid w:val="007722C5"/>
    <w:rsid w:val="007722F2"/>
    <w:rsid w:val="0077233F"/>
    <w:rsid w:val="00772345"/>
    <w:rsid w:val="0077234A"/>
    <w:rsid w:val="00772361"/>
    <w:rsid w:val="00772396"/>
    <w:rsid w:val="007723B4"/>
    <w:rsid w:val="0077240B"/>
    <w:rsid w:val="0077245B"/>
    <w:rsid w:val="0077246D"/>
    <w:rsid w:val="007724DD"/>
    <w:rsid w:val="007724E8"/>
    <w:rsid w:val="007724F5"/>
    <w:rsid w:val="00772524"/>
    <w:rsid w:val="0077255A"/>
    <w:rsid w:val="007725A5"/>
    <w:rsid w:val="007725AC"/>
    <w:rsid w:val="007725C7"/>
    <w:rsid w:val="007725C8"/>
    <w:rsid w:val="00772618"/>
    <w:rsid w:val="00772621"/>
    <w:rsid w:val="0077264B"/>
    <w:rsid w:val="0077271A"/>
    <w:rsid w:val="00772757"/>
    <w:rsid w:val="00772778"/>
    <w:rsid w:val="007727F6"/>
    <w:rsid w:val="00772816"/>
    <w:rsid w:val="007728B9"/>
    <w:rsid w:val="007728C2"/>
    <w:rsid w:val="007728E2"/>
    <w:rsid w:val="007728EE"/>
    <w:rsid w:val="007728F0"/>
    <w:rsid w:val="00772900"/>
    <w:rsid w:val="00772936"/>
    <w:rsid w:val="0077293D"/>
    <w:rsid w:val="00772952"/>
    <w:rsid w:val="00772958"/>
    <w:rsid w:val="00772988"/>
    <w:rsid w:val="00772989"/>
    <w:rsid w:val="00772998"/>
    <w:rsid w:val="007729EE"/>
    <w:rsid w:val="007729EF"/>
    <w:rsid w:val="00772A2A"/>
    <w:rsid w:val="00772A56"/>
    <w:rsid w:val="00772A7A"/>
    <w:rsid w:val="00772A87"/>
    <w:rsid w:val="00772A97"/>
    <w:rsid w:val="00772B3D"/>
    <w:rsid w:val="00772BAA"/>
    <w:rsid w:val="00772BCB"/>
    <w:rsid w:val="00772BDE"/>
    <w:rsid w:val="00772C39"/>
    <w:rsid w:val="00772C5F"/>
    <w:rsid w:val="00772C79"/>
    <w:rsid w:val="00772C9D"/>
    <w:rsid w:val="00772C9E"/>
    <w:rsid w:val="00772CB3"/>
    <w:rsid w:val="00772D2F"/>
    <w:rsid w:val="00772D77"/>
    <w:rsid w:val="00772D7C"/>
    <w:rsid w:val="00772D84"/>
    <w:rsid w:val="00772D8D"/>
    <w:rsid w:val="00772DCC"/>
    <w:rsid w:val="00772DD4"/>
    <w:rsid w:val="00772DF2"/>
    <w:rsid w:val="00772E40"/>
    <w:rsid w:val="00772E5A"/>
    <w:rsid w:val="00772E5F"/>
    <w:rsid w:val="00772E90"/>
    <w:rsid w:val="00772ED1"/>
    <w:rsid w:val="00772EF3"/>
    <w:rsid w:val="00772F1D"/>
    <w:rsid w:val="00772F25"/>
    <w:rsid w:val="00772F36"/>
    <w:rsid w:val="00772F37"/>
    <w:rsid w:val="00772F41"/>
    <w:rsid w:val="00772F69"/>
    <w:rsid w:val="00772F99"/>
    <w:rsid w:val="00772FA5"/>
    <w:rsid w:val="00772FB9"/>
    <w:rsid w:val="00772FC1"/>
    <w:rsid w:val="00772FDD"/>
    <w:rsid w:val="00772FF8"/>
    <w:rsid w:val="00773021"/>
    <w:rsid w:val="0077302F"/>
    <w:rsid w:val="00773032"/>
    <w:rsid w:val="00773042"/>
    <w:rsid w:val="0077304B"/>
    <w:rsid w:val="0077305F"/>
    <w:rsid w:val="00773072"/>
    <w:rsid w:val="00773092"/>
    <w:rsid w:val="00773093"/>
    <w:rsid w:val="007730D6"/>
    <w:rsid w:val="007730DF"/>
    <w:rsid w:val="007730E3"/>
    <w:rsid w:val="00773128"/>
    <w:rsid w:val="0077314A"/>
    <w:rsid w:val="00773153"/>
    <w:rsid w:val="00773155"/>
    <w:rsid w:val="00773179"/>
    <w:rsid w:val="0077317D"/>
    <w:rsid w:val="0077318A"/>
    <w:rsid w:val="0077319B"/>
    <w:rsid w:val="007731D5"/>
    <w:rsid w:val="00773203"/>
    <w:rsid w:val="0077321B"/>
    <w:rsid w:val="00773278"/>
    <w:rsid w:val="00773279"/>
    <w:rsid w:val="00773281"/>
    <w:rsid w:val="007732AB"/>
    <w:rsid w:val="007732D7"/>
    <w:rsid w:val="0077332D"/>
    <w:rsid w:val="00773331"/>
    <w:rsid w:val="00773334"/>
    <w:rsid w:val="0077335C"/>
    <w:rsid w:val="00773378"/>
    <w:rsid w:val="00773386"/>
    <w:rsid w:val="007733EA"/>
    <w:rsid w:val="007734D9"/>
    <w:rsid w:val="00773513"/>
    <w:rsid w:val="00773527"/>
    <w:rsid w:val="0077358A"/>
    <w:rsid w:val="0077358B"/>
    <w:rsid w:val="007735AE"/>
    <w:rsid w:val="007735F6"/>
    <w:rsid w:val="00773647"/>
    <w:rsid w:val="00773659"/>
    <w:rsid w:val="00773665"/>
    <w:rsid w:val="007736C6"/>
    <w:rsid w:val="007736DE"/>
    <w:rsid w:val="00773706"/>
    <w:rsid w:val="0077373D"/>
    <w:rsid w:val="0077376B"/>
    <w:rsid w:val="0077376D"/>
    <w:rsid w:val="0077376E"/>
    <w:rsid w:val="00773776"/>
    <w:rsid w:val="00773778"/>
    <w:rsid w:val="00773799"/>
    <w:rsid w:val="0077379C"/>
    <w:rsid w:val="007737CA"/>
    <w:rsid w:val="0077380A"/>
    <w:rsid w:val="0077380B"/>
    <w:rsid w:val="00773888"/>
    <w:rsid w:val="0077388D"/>
    <w:rsid w:val="007738AA"/>
    <w:rsid w:val="007738B1"/>
    <w:rsid w:val="007738C4"/>
    <w:rsid w:val="007738CE"/>
    <w:rsid w:val="007739C8"/>
    <w:rsid w:val="007739E0"/>
    <w:rsid w:val="007739F6"/>
    <w:rsid w:val="00773A04"/>
    <w:rsid w:val="00773A32"/>
    <w:rsid w:val="00773A5F"/>
    <w:rsid w:val="00773A96"/>
    <w:rsid w:val="00773A9C"/>
    <w:rsid w:val="00773AAD"/>
    <w:rsid w:val="00773AB9"/>
    <w:rsid w:val="00773AD5"/>
    <w:rsid w:val="00773AE3"/>
    <w:rsid w:val="00773AFD"/>
    <w:rsid w:val="00773B11"/>
    <w:rsid w:val="00773BA2"/>
    <w:rsid w:val="00773BA9"/>
    <w:rsid w:val="00773BB6"/>
    <w:rsid w:val="00773BC0"/>
    <w:rsid w:val="00773BE0"/>
    <w:rsid w:val="00773C05"/>
    <w:rsid w:val="00773C15"/>
    <w:rsid w:val="00773C3B"/>
    <w:rsid w:val="00773C87"/>
    <w:rsid w:val="00773C89"/>
    <w:rsid w:val="00773CE9"/>
    <w:rsid w:val="00773D12"/>
    <w:rsid w:val="00773D6C"/>
    <w:rsid w:val="00773D6E"/>
    <w:rsid w:val="00773D74"/>
    <w:rsid w:val="00773DBE"/>
    <w:rsid w:val="00773DC8"/>
    <w:rsid w:val="00773DDE"/>
    <w:rsid w:val="00773E46"/>
    <w:rsid w:val="00773E55"/>
    <w:rsid w:val="00773E78"/>
    <w:rsid w:val="00773E9F"/>
    <w:rsid w:val="00773EC2"/>
    <w:rsid w:val="00773EF4"/>
    <w:rsid w:val="00773F10"/>
    <w:rsid w:val="00773F4B"/>
    <w:rsid w:val="00773F67"/>
    <w:rsid w:val="00773F6B"/>
    <w:rsid w:val="00773FA1"/>
    <w:rsid w:val="00773FF0"/>
    <w:rsid w:val="00773FFD"/>
    <w:rsid w:val="00774013"/>
    <w:rsid w:val="00774021"/>
    <w:rsid w:val="00774029"/>
    <w:rsid w:val="00774034"/>
    <w:rsid w:val="0077403E"/>
    <w:rsid w:val="00774074"/>
    <w:rsid w:val="007740A0"/>
    <w:rsid w:val="007740E1"/>
    <w:rsid w:val="0077413F"/>
    <w:rsid w:val="0077415A"/>
    <w:rsid w:val="007741E9"/>
    <w:rsid w:val="007741EA"/>
    <w:rsid w:val="0077429C"/>
    <w:rsid w:val="007742B8"/>
    <w:rsid w:val="007742CB"/>
    <w:rsid w:val="007742D3"/>
    <w:rsid w:val="00774336"/>
    <w:rsid w:val="00774362"/>
    <w:rsid w:val="00774397"/>
    <w:rsid w:val="00774401"/>
    <w:rsid w:val="00774448"/>
    <w:rsid w:val="0077444C"/>
    <w:rsid w:val="00774489"/>
    <w:rsid w:val="007744DE"/>
    <w:rsid w:val="00774506"/>
    <w:rsid w:val="00774515"/>
    <w:rsid w:val="00774570"/>
    <w:rsid w:val="007745CC"/>
    <w:rsid w:val="00774658"/>
    <w:rsid w:val="00774683"/>
    <w:rsid w:val="0077468F"/>
    <w:rsid w:val="007746A8"/>
    <w:rsid w:val="007746AB"/>
    <w:rsid w:val="0077470F"/>
    <w:rsid w:val="0077471C"/>
    <w:rsid w:val="0077471F"/>
    <w:rsid w:val="0077474E"/>
    <w:rsid w:val="00774752"/>
    <w:rsid w:val="0077475B"/>
    <w:rsid w:val="00774773"/>
    <w:rsid w:val="00774790"/>
    <w:rsid w:val="007747CF"/>
    <w:rsid w:val="007747D3"/>
    <w:rsid w:val="00774812"/>
    <w:rsid w:val="00774849"/>
    <w:rsid w:val="0077484C"/>
    <w:rsid w:val="0077485A"/>
    <w:rsid w:val="00774886"/>
    <w:rsid w:val="00774890"/>
    <w:rsid w:val="00774897"/>
    <w:rsid w:val="007748B0"/>
    <w:rsid w:val="007748BE"/>
    <w:rsid w:val="007748DD"/>
    <w:rsid w:val="007748F7"/>
    <w:rsid w:val="007748FE"/>
    <w:rsid w:val="00774914"/>
    <w:rsid w:val="0077494F"/>
    <w:rsid w:val="00774962"/>
    <w:rsid w:val="00774967"/>
    <w:rsid w:val="0077496F"/>
    <w:rsid w:val="0077497C"/>
    <w:rsid w:val="007749BD"/>
    <w:rsid w:val="00774A70"/>
    <w:rsid w:val="00774A97"/>
    <w:rsid w:val="00774B13"/>
    <w:rsid w:val="00774B44"/>
    <w:rsid w:val="00774B63"/>
    <w:rsid w:val="00774BA0"/>
    <w:rsid w:val="00774BFE"/>
    <w:rsid w:val="00774C11"/>
    <w:rsid w:val="00774C34"/>
    <w:rsid w:val="00774C41"/>
    <w:rsid w:val="00774C4B"/>
    <w:rsid w:val="00774C71"/>
    <w:rsid w:val="00774C91"/>
    <w:rsid w:val="00774C98"/>
    <w:rsid w:val="00774CB5"/>
    <w:rsid w:val="00774CD8"/>
    <w:rsid w:val="00774CE1"/>
    <w:rsid w:val="00774D02"/>
    <w:rsid w:val="00774D10"/>
    <w:rsid w:val="00774D26"/>
    <w:rsid w:val="00774D45"/>
    <w:rsid w:val="00774D52"/>
    <w:rsid w:val="00774D53"/>
    <w:rsid w:val="00774D7F"/>
    <w:rsid w:val="00774D8F"/>
    <w:rsid w:val="00774DCD"/>
    <w:rsid w:val="00774DD3"/>
    <w:rsid w:val="00774DD6"/>
    <w:rsid w:val="00774DD7"/>
    <w:rsid w:val="00774DE7"/>
    <w:rsid w:val="00774E07"/>
    <w:rsid w:val="00774E12"/>
    <w:rsid w:val="00774E1D"/>
    <w:rsid w:val="00774E3B"/>
    <w:rsid w:val="00774E4F"/>
    <w:rsid w:val="00774E63"/>
    <w:rsid w:val="00774EB8"/>
    <w:rsid w:val="00774EC2"/>
    <w:rsid w:val="00774ED0"/>
    <w:rsid w:val="00774EF1"/>
    <w:rsid w:val="00774F30"/>
    <w:rsid w:val="00774F37"/>
    <w:rsid w:val="00774F39"/>
    <w:rsid w:val="00774F3A"/>
    <w:rsid w:val="00774F3C"/>
    <w:rsid w:val="00774F4A"/>
    <w:rsid w:val="00774FDD"/>
    <w:rsid w:val="00774FE7"/>
    <w:rsid w:val="00774FFE"/>
    <w:rsid w:val="0077500C"/>
    <w:rsid w:val="0077503A"/>
    <w:rsid w:val="0077504D"/>
    <w:rsid w:val="0077508B"/>
    <w:rsid w:val="007750D8"/>
    <w:rsid w:val="00775100"/>
    <w:rsid w:val="00775111"/>
    <w:rsid w:val="00775179"/>
    <w:rsid w:val="00775188"/>
    <w:rsid w:val="007751EE"/>
    <w:rsid w:val="00775259"/>
    <w:rsid w:val="0077526E"/>
    <w:rsid w:val="007752FE"/>
    <w:rsid w:val="0077531E"/>
    <w:rsid w:val="00775363"/>
    <w:rsid w:val="00775364"/>
    <w:rsid w:val="00775384"/>
    <w:rsid w:val="0077538B"/>
    <w:rsid w:val="007753AE"/>
    <w:rsid w:val="007753DA"/>
    <w:rsid w:val="007753FD"/>
    <w:rsid w:val="00775438"/>
    <w:rsid w:val="00775456"/>
    <w:rsid w:val="00775489"/>
    <w:rsid w:val="0077548D"/>
    <w:rsid w:val="007754A9"/>
    <w:rsid w:val="007754C1"/>
    <w:rsid w:val="007754CC"/>
    <w:rsid w:val="007754DF"/>
    <w:rsid w:val="00775529"/>
    <w:rsid w:val="0077552F"/>
    <w:rsid w:val="00775534"/>
    <w:rsid w:val="00775563"/>
    <w:rsid w:val="0077557E"/>
    <w:rsid w:val="007755A7"/>
    <w:rsid w:val="00775615"/>
    <w:rsid w:val="00775624"/>
    <w:rsid w:val="0077562E"/>
    <w:rsid w:val="00775649"/>
    <w:rsid w:val="0077564E"/>
    <w:rsid w:val="0077566B"/>
    <w:rsid w:val="00775685"/>
    <w:rsid w:val="00775687"/>
    <w:rsid w:val="0077569F"/>
    <w:rsid w:val="007756A4"/>
    <w:rsid w:val="007756BC"/>
    <w:rsid w:val="00775753"/>
    <w:rsid w:val="00775765"/>
    <w:rsid w:val="007757A3"/>
    <w:rsid w:val="007757B3"/>
    <w:rsid w:val="007757B7"/>
    <w:rsid w:val="007757BC"/>
    <w:rsid w:val="007757CB"/>
    <w:rsid w:val="007757D5"/>
    <w:rsid w:val="007757F8"/>
    <w:rsid w:val="00775857"/>
    <w:rsid w:val="00775865"/>
    <w:rsid w:val="0077588C"/>
    <w:rsid w:val="0077590B"/>
    <w:rsid w:val="00775914"/>
    <w:rsid w:val="0077591B"/>
    <w:rsid w:val="00775922"/>
    <w:rsid w:val="00775931"/>
    <w:rsid w:val="0077593B"/>
    <w:rsid w:val="00775997"/>
    <w:rsid w:val="007759AD"/>
    <w:rsid w:val="007759EF"/>
    <w:rsid w:val="00775A07"/>
    <w:rsid w:val="00775A30"/>
    <w:rsid w:val="00775A47"/>
    <w:rsid w:val="00775A6F"/>
    <w:rsid w:val="00775A7D"/>
    <w:rsid w:val="00775AAD"/>
    <w:rsid w:val="00775AE9"/>
    <w:rsid w:val="00775AF5"/>
    <w:rsid w:val="00775AF8"/>
    <w:rsid w:val="00775B00"/>
    <w:rsid w:val="00775B31"/>
    <w:rsid w:val="00775B33"/>
    <w:rsid w:val="00775B55"/>
    <w:rsid w:val="00775B5A"/>
    <w:rsid w:val="00775B5B"/>
    <w:rsid w:val="00775B79"/>
    <w:rsid w:val="00775B7B"/>
    <w:rsid w:val="00775B80"/>
    <w:rsid w:val="00775B8F"/>
    <w:rsid w:val="00775C66"/>
    <w:rsid w:val="00775C79"/>
    <w:rsid w:val="00775CC3"/>
    <w:rsid w:val="00775CED"/>
    <w:rsid w:val="00775CEE"/>
    <w:rsid w:val="00775CFB"/>
    <w:rsid w:val="00775D00"/>
    <w:rsid w:val="00775D23"/>
    <w:rsid w:val="00775D25"/>
    <w:rsid w:val="00775D73"/>
    <w:rsid w:val="00775DD0"/>
    <w:rsid w:val="00775DF7"/>
    <w:rsid w:val="00775E02"/>
    <w:rsid w:val="00775E12"/>
    <w:rsid w:val="00775E65"/>
    <w:rsid w:val="00775E8E"/>
    <w:rsid w:val="00775E90"/>
    <w:rsid w:val="00775EC7"/>
    <w:rsid w:val="00775ED1"/>
    <w:rsid w:val="00775EF6"/>
    <w:rsid w:val="00775F04"/>
    <w:rsid w:val="00775F49"/>
    <w:rsid w:val="00775F50"/>
    <w:rsid w:val="00775F60"/>
    <w:rsid w:val="00775F81"/>
    <w:rsid w:val="00775FB2"/>
    <w:rsid w:val="00775FBE"/>
    <w:rsid w:val="00776029"/>
    <w:rsid w:val="0077605D"/>
    <w:rsid w:val="0077606D"/>
    <w:rsid w:val="0077607F"/>
    <w:rsid w:val="00776090"/>
    <w:rsid w:val="00776093"/>
    <w:rsid w:val="007760A9"/>
    <w:rsid w:val="007760CF"/>
    <w:rsid w:val="007760D0"/>
    <w:rsid w:val="007760D2"/>
    <w:rsid w:val="007760F0"/>
    <w:rsid w:val="00776100"/>
    <w:rsid w:val="00776121"/>
    <w:rsid w:val="0077613F"/>
    <w:rsid w:val="0077616F"/>
    <w:rsid w:val="0077617B"/>
    <w:rsid w:val="007761B9"/>
    <w:rsid w:val="007761BF"/>
    <w:rsid w:val="007761E7"/>
    <w:rsid w:val="007761F8"/>
    <w:rsid w:val="00776200"/>
    <w:rsid w:val="0077620D"/>
    <w:rsid w:val="00776262"/>
    <w:rsid w:val="0077629B"/>
    <w:rsid w:val="007762A0"/>
    <w:rsid w:val="007762EB"/>
    <w:rsid w:val="007762F8"/>
    <w:rsid w:val="00776317"/>
    <w:rsid w:val="0077634B"/>
    <w:rsid w:val="007763B3"/>
    <w:rsid w:val="007763E2"/>
    <w:rsid w:val="0077642A"/>
    <w:rsid w:val="00776459"/>
    <w:rsid w:val="0077646F"/>
    <w:rsid w:val="00776483"/>
    <w:rsid w:val="007764A3"/>
    <w:rsid w:val="0077650F"/>
    <w:rsid w:val="00776511"/>
    <w:rsid w:val="00776541"/>
    <w:rsid w:val="0077654A"/>
    <w:rsid w:val="007765B3"/>
    <w:rsid w:val="007765C2"/>
    <w:rsid w:val="007765C8"/>
    <w:rsid w:val="007765FA"/>
    <w:rsid w:val="00776611"/>
    <w:rsid w:val="0077667E"/>
    <w:rsid w:val="00776703"/>
    <w:rsid w:val="0077671C"/>
    <w:rsid w:val="00776736"/>
    <w:rsid w:val="0077673F"/>
    <w:rsid w:val="00776756"/>
    <w:rsid w:val="007767B9"/>
    <w:rsid w:val="007767CC"/>
    <w:rsid w:val="007767CD"/>
    <w:rsid w:val="007767D0"/>
    <w:rsid w:val="0077684F"/>
    <w:rsid w:val="0077685B"/>
    <w:rsid w:val="0077686F"/>
    <w:rsid w:val="00776883"/>
    <w:rsid w:val="007768B0"/>
    <w:rsid w:val="0077697B"/>
    <w:rsid w:val="007769D6"/>
    <w:rsid w:val="00776A44"/>
    <w:rsid w:val="00776A5F"/>
    <w:rsid w:val="00776A99"/>
    <w:rsid w:val="00776AEE"/>
    <w:rsid w:val="00776AF5"/>
    <w:rsid w:val="00776B2B"/>
    <w:rsid w:val="00776B43"/>
    <w:rsid w:val="00776B53"/>
    <w:rsid w:val="00776B81"/>
    <w:rsid w:val="00776B8C"/>
    <w:rsid w:val="00776BAD"/>
    <w:rsid w:val="00776C4A"/>
    <w:rsid w:val="00776C4E"/>
    <w:rsid w:val="00776C76"/>
    <w:rsid w:val="00776CAA"/>
    <w:rsid w:val="00776CC7"/>
    <w:rsid w:val="00776CD8"/>
    <w:rsid w:val="00776CDD"/>
    <w:rsid w:val="00776D2C"/>
    <w:rsid w:val="00776D77"/>
    <w:rsid w:val="00776DD6"/>
    <w:rsid w:val="00776DE4"/>
    <w:rsid w:val="00776DF4"/>
    <w:rsid w:val="00776E12"/>
    <w:rsid w:val="00776E35"/>
    <w:rsid w:val="00776E54"/>
    <w:rsid w:val="00776E59"/>
    <w:rsid w:val="00776E93"/>
    <w:rsid w:val="00776E94"/>
    <w:rsid w:val="00776E98"/>
    <w:rsid w:val="00776EAA"/>
    <w:rsid w:val="00776EB7"/>
    <w:rsid w:val="00776EC3"/>
    <w:rsid w:val="00776ED6"/>
    <w:rsid w:val="00776EE9"/>
    <w:rsid w:val="00776F89"/>
    <w:rsid w:val="00776FA5"/>
    <w:rsid w:val="00776FA8"/>
    <w:rsid w:val="00776FD1"/>
    <w:rsid w:val="00777064"/>
    <w:rsid w:val="0077708A"/>
    <w:rsid w:val="00777090"/>
    <w:rsid w:val="0077709D"/>
    <w:rsid w:val="007770A7"/>
    <w:rsid w:val="007770B0"/>
    <w:rsid w:val="0077710C"/>
    <w:rsid w:val="007771BB"/>
    <w:rsid w:val="007771F9"/>
    <w:rsid w:val="007771FF"/>
    <w:rsid w:val="00777222"/>
    <w:rsid w:val="0077725F"/>
    <w:rsid w:val="00777276"/>
    <w:rsid w:val="00777284"/>
    <w:rsid w:val="00777297"/>
    <w:rsid w:val="007772D4"/>
    <w:rsid w:val="0077734D"/>
    <w:rsid w:val="00777364"/>
    <w:rsid w:val="00777391"/>
    <w:rsid w:val="007773DA"/>
    <w:rsid w:val="007773F8"/>
    <w:rsid w:val="0077740A"/>
    <w:rsid w:val="00777414"/>
    <w:rsid w:val="00777428"/>
    <w:rsid w:val="00777484"/>
    <w:rsid w:val="007774B1"/>
    <w:rsid w:val="0077752B"/>
    <w:rsid w:val="0077753F"/>
    <w:rsid w:val="00777545"/>
    <w:rsid w:val="00777596"/>
    <w:rsid w:val="007775F5"/>
    <w:rsid w:val="007775F6"/>
    <w:rsid w:val="00777609"/>
    <w:rsid w:val="00777626"/>
    <w:rsid w:val="00777641"/>
    <w:rsid w:val="00777650"/>
    <w:rsid w:val="00777677"/>
    <w:rsid w:val="007776B4"/>
    <w:rsid w:val="007776B6"/>
    <w:rsid w:val="007776C7"/>
    <w:rsid w:val="007776C9"/>
    <w:rsid w:val="007776F2"/>
    <w:rsid w:val="007776F5"/>
    <w:rsid w:val="007776F9"/>
    <w:rsid w:val="0077771A"/>
    <w:rsid w:val="0077777A"/>
    <w:rsid w:val="007777AD"/>
    <w:rsid w:val="007777F9"/>
    <w:rsid w:val="0077784E"/>
    <w:rsid w:val="0077788B"/>
    <w:rsid w:val="00777896"/>
    <w:rsid w:val="007778F6"/>
    <w:rsid w:val="00777908"/>
    <w:rsid w:val="0077794D"/>
    <w:rsid w:val="00777970"/>
    <w:rsid w:val="00777977"/>
    <w:rsid w:val="0077797C"/>
    <w:rsid w:val="00777992"/>
    <w:rsid w:val="007779C5"/>
    <w:rsid w:val="007779EF"/>
    <w:rsid w:val="007779F0"/>
    <w:rsid w:val="00777A1F"/>
    <w:rsid w:val="00777A32"/>
    <w:rsid w:val="00777A43"/>
    <w:rsid w:val="00777A59"/>
    <w:rsid w:val="00777A91"/>
    <w:rsid w:val="00777A96"/>
    <w:rsid w:val="00777A9B"/>
    <w:rsid w:val="00777A9D"/>
    <w:rsid w:val="00777AD4"/>
    <w:rsid w:val="00777B04"/>
    <w:rsid w:val="00777B1B"/>
    <w:rsid w:val="00777B41"/>
    <w:rsid w:val="00777B4E"/>
    <w:rsid w:val="00777B50"/>
    <w:rsid w:val="00777B64"/>
    <w:rsid w:val="00777BA0"/>
    <w:rsid w:val="00777BC3"/>
    <w:rsid w:val="00777BD0"/>
    <w:rsid w:val="00777BEA"/>
    <w:rsid w:val="00777BF6"/>
    <w:rsid w:val="00777BFC"/>
    <w:rsid w:val="00777C06"/>
    <w:rsid w:val="00777C20"/>
    <w:rsid w:val="00777C78"/>
    <w:rsid w:val="00777C82"/>
    <w:rsid w:val="00777C99"/>
    <w:rsid w:val="00777C9B"/>
    <w:rsid w:val="00777C9D"/>
    <w:rsid w:val="00777CA9"/>
    <w:rsid w:val="00777CCB"/>
    <w:rsid w:val="00777CE8"/>
    <w:rsid w:val="00777CFC"/>
    <w:rsid w:val="00777D16"/>
    <w:rsid w:val="00777D1C"/>
    <w:rsid w:val="00777D27"/>
    <w:rsid w:val="00777D3F"/>
    <w:rsid w:val="00777D7A"/>
    <w:rsid w:val="00777D95"/>
    <w:rsid w:val="00777D98"/>
    <w:rsid w:val="00777D9F"/>
    <w:rsid w:val="00777DE2"/>
    <w:rsid w:val="00777DF2"/>
    <w:rsid w:val="00777DFA"/>
    <w:rsid w:val="00777E42"/>
    <w:rsid w:val="00777E45"/>
    <w:rsid w:val="00777E48"/>
    <w:rsid w:val="00777E71"/>
    <w:rsid w:val="00777E89"/>
    <w:rsid w:val="00777F0C"/>
    <w:rsid w:val="00777F12"/>
    <w:rsid w:val="00777F1D"/>
    <w:rsid w:val="00777F45"/>
    <w:rsid w:val="00777F53"/>
    <w:rsid w:val="00777FB5"/>
    <w:rsid w:val="00780037"/>
    <w:rsid w:val="0078008A"/>
    <w:rsid w:val="0078008F"/>
    <w:rsid w:val="00780090"/>
    <w:rsid w:val="007800AE"/>
    <w:rsid w:val="00780140"/>
    <w:rsid w:val="00780146"/>
    <w:rsid w:val="0078015B"/>
    <w:rsid w:val="00780177"/>
    <w:rsid w:val="00780183"/>
    <w:rsid w:val="007801A8"/>
    <w:rsid w:val="007801B0"/>
    <w:rsid w:val="007801CE"/>
    <w:rsid w:val="007801EC"/>
    <w:rsid w:val="007801FA"/>
    <w:rsid w:val="00780200"/>
    <w:rsid w:val="0078022F"/>
    <w:rsid w:val="0078023F"/>
    <w:rsid w:val="00780255"/>
    <w:rsid w:val="00780259"/>
    <w:rsid w:val="0078026B"/>
    <w:rsid w:val="007802BD"/>
    <w:rsid w:val="007802DF"/>
    <w:rsid w:val="007802F2"/>
    <w:rsid w:val="0078031A"/>
    <w:rsid w:val="00780344"/>
    <w:rsid w:val="0078035E"/>
    <w:rsid w:val="00780371"/>
    <w:rsid w:val="00780378"/>
    <w:rsid w:val="007803C3"/>
    <w:rsid w:val="007803CA"/>
    <w:rsid w:val="007803DF"/>
    <w:rsid w:val="007803FC"/>
    <w:rsid w:val="0078040C"/>
    <w:rsid w:val="0078047F"/>
    <w:rsid w:val="00780484"/>
    <w:rsid w:val="00780493"/>
    <w:rsid w:val="007804DE"/>
    <w:rsid w:val="007804E6"/>
    <w:rsid w:val="007804F5"/>
    <w:rsid w:val="00780537"/>
    <w:rsid w:val="00780557"/>
    <w:rsid w:val="0078057A"/>
    <w:rsid w:val="00780590"/>
    <w:rsid w:val="007805A4"/>
    <w:rsid w:val="007805CE"/>
    <w:rsid w:val="007805F9"/>
    <w:rsid w:val="00780601"/>
    <w:rsid w:val="00780620"/>
    <w:rsid w:val="0078065A"/>
    <w:rsid w:val="00780678"/>
    <w:rsid w:val="00780689"/>
    <w:rsid w:val="007806B2"/>
    <w:rsid w:val="007806C3"/>
    <w:rsid w:val="007806DD"/>
    <w:rsid w:val="007806F4"/>
    <w:rsid w:val="00780705"/>
    <w:rsid w:val="0078072A"/>
    <w:rsid w:val="00780740"/>
    <w:rsid w:val="007807A8"/>
    <w:rsid w:val="00780842"/>
    <w:rsid w:val="00780855"/>
    <w:rsid w:val="00780879"/>
    <w:rsid w:val="0078087A"/>
    <w:rsid w:val="00780881"/>
    <w:rsid w:val="0078088D"/>
    <w:rsid w:val="0078089F"/>
    <w:rsid w:val="007808C9"/>
    <w:rsid w:val="00780915"/>
    <w:rsid w:val="0078092B"/>
    <w:rsid w:val="0078097B"/>
    <w:rsid w:val="007809C2"/>
    <w:rsid w:val="007809DD"/>
    <w:rsid w:val="007809E2"/>
    <w:rsid w:val="007809F5"/>
    <w:rsid w:val="00780A19"/>
    <w:rsid w:val="00780A7A"/>
    <w:rsid w:val="00780A7B"/>
    <w:rsid w:val="00780ADF"/>
    <w:rsid w:val="00780B00"/>
    <w:rsid w:val="00780B21"/>
    <w:rsid w:val="00780B2A"/>
    <w:rsid w:val="00780B2C"/>
    <w:rsid w:val="00780B40"/>
    <w:rsid w:val="00780B49"/>
    <w:rsid w:val="00780B5C"/>
    <w:rsid w:val="00780B65"/>
    <w:rsid w:val="00780B86"/>
    <w:rsid w:val="00780BCA"/>
    <w:rsid w:val="00780BCD"/>
    <w:rsid w:val="00780BEF"/>
    <w:rsid w:val="00780C14"/>
    <w:rsid w:val="00780C3F"/>
    <w:rsid w:val="00780C4A"/>
    <w:rsid w:val="00780C66"/>
    <w:rsid w:val="00780C7C"/>
    <w:rsid w:val="00780C98"/>
    <w:rsid w:val="00780CA5"/>
    <w:rsid w:val="00780CB9"/>
    <w:rsid w:val="00780CD8"/>
    <w:rsid w:val="00780CFA"/>
    <w:rsid w:val="00780D18"/>
    <w:rsid w:val="00780D30"/>
    <w:rsid w:val="00780D4F"/>
    <w:rsid w:val="00780D63"/>
    <w:rsid w:val="00780D6A"/>
    <w:rsid w:val="00780D73"/>
    <w:rsid w:val="00780D89"/>
    <w:rsid w:val="00780D8D"/>
    <w:rsid w:val="00780DDE"/>
    <w:rsid w:val="00780DEC"/>
    <w:rsid w:val="00780DF3"/>
    <w:rsid w:val="00780E38"/>
    <w:rsid w:val="00780E74"/>
    <w:rsid w:val="00780E93"/>
    <w:rsid w:val="00780ED4"/>
    <w:rsid w:val="00780EDE"/>
    <w:rsid w:val="00780F44"/>
    <w:rsid w:val="00780F4D"/>
    <w:rsid w:val="00780F7F"/>
    <w:rsid w:val="00780FBE"/>
    <w:rsid w:val="00780FCC"/>
    <w:rsid w:val="00780FD1"/>
    <w:rsid w:val="00780FD7"/>
    <w:rsid w:val="00780FE0"/>
    <w:rsid w:val="0078101C"/>
    <w:rsid w:val="0078102B"/>
    <w:rsid w:val="0078102D"/>
    <w:rsid w:val="007810D9"/>
    <w:rsid w:val="00781120"/>
    <w:rsid w:val="00781129"/>
    <w:rsid w:val="00781176"/>
    <w:rsid w:val="00781192"/>
    <w:rsid w:val="0078119C"/>
    <w:rsid w:val="007811CE"/>
    <w:rsid w:val="0078120E"/>
    <w:rsid w:val="0078121B"/>
    <w:rsid w:val="0078127B"/>
    <w:rsid w:val="00781287"/>
    <w:rsid w:val="007812B4"/>
    <w:rsid w:val="007812E2"/>
    <w:rsid w:val="007812EC"/>
    <w:rsid w:val="00781363"/>
    <w:rsid w:val="00781374"/>
    <w:rsid w:val="00781376"/>
    <w:rsid w:val="007813BE"/>
    <w:rsid w:val="007813BF"/>
    <w:rsid w:val="007813D9"/>
    <w:rsid w:val="00781418"/>
    <w:rsid w:val="00781437"/>
    <w:rsid w:val="0078149D"/>
    <w:rsid w:val="007814CA"/>
    <w:rsid w:val="007814E0"/>
    <w:rsid w:val="0078151B"/>
    <w:rsid w:val="007815FC"/>
    <w:rsid w:val="0078161A"/>
    <w:rsid w:val="00781654"/>
    <w:rsid w:val="00781666"/>
    <w:rsid w:val="007816E0"/>
    <w:rsid w:val="007816F4"/>
    <w:rsid w:val="007816FA"/>
    <w:rsid w:val="00781748"/>
    <w:rsid w:val="00781779"/>
    <w:rsid w:val="00781789"/>
    <w:rsid w:val="0078179B"/>
    <w:rsid w:val="007817C1"/>
    <w:rsid w:val="007817D2"/>
    <w:rsid w:val="007817FC"/>
    <w:rsid w:val="00781803"/>
    <w:rsid w:val="00781859"/>
    <w:rsid w:val="0078185C"/>
    <w:rsid w:val="00781882"/>
    <w:rsid w:val="0078189B"/>
    <w:rsid w:val="00781912"/>
    <w:rsid w:val="0078192C"/>
    <w:rsid w:val="00781986"/>
    <w:rsid w:val="00781989"/>
    <w:rsid w:val="0078199B"/>
    <w:rsid w:val="007819C2"/>
    <w:rsid w:val="007819D1"/>
    <w:rsid w:val="007819E1"/>
    <w:rsid w:val="00781A0F"/>
    <w:rsid w:val="00781A90"/>
    <w:rsid w:val="00781A96"/>
    <w:rsid w:val="00781AC2"/>
    <w:rsid w:val="00781B01"/>
    <w:rsid w:val="00781B43"/>
    <w:rsid w:val="00781BF5"/>
    <w:rsid w:val="00781C2D"/>
    <w:rsid w:val="00781C31"/>
    <w:rsid w:val="00781C35"/>
    <w:rsid w:val="00781C6F"/>
    <w:rsid w:val="00781C87"/>
    <w:rsid w:val="00781CC5"/>
    <w:rsid w:val="00781CE7"/>
    <w:rsid w:val="00781D45"/>
    <w:rsid w:val="00781D67"/>
    <w:rsid w:val="00781DBF"/>
    <w:rsid w:val="00781DC8"/>
    <w:rsid w:val="00781E30"/>
    <w:rsid w:val="00781E53"/>
    <w:rsid w:val="00781E63"/>
    <w:rsid w:val="00781E89"/>
    <w:rsid w:val="00781E8F"/>
    <w:rsid w:val="00781EC7"/>
    <w:rsid w:val="00781F0B"/>
    <w:rsid w:val="00781F0C"/>
    <w:rsid w:val="00781F19"/>
    <w:rsid w:val="00781F38"/>
    <w:rsid w:val="00781F53"/>
    <w:rsid w:val="00781F8F"/>
    <w:rsid w:val="00781FED"/>
    <w:rsid w:val="00781FF4"/>
    <w:rsid w:val="00781FFB"/>
    <w:rsid w:val="00782029"/>
    <w:rsid w:val="0078205B"/>
    <w:rsid w:val="0078205E"/>
    <w:rsid w:val="00782079"/>
    <w:rsid w:val="00782086"/>
    <w:rsid w:val="007820A3"/>
    <w:rsid w:val="007820AF"/>
    <w:rsid w:val="007820C2"/>
    <w:rsid w:val="007820CB"/>
    <w:rsid w:val="007820EF"/>
    <w:rsid w:val="00782132"/>
    <w:rsid w:val="0078216E"/>
    <w:rsid w:val="00782197"/>
    <w:rsid w:val="007821E6"/>
    <w:rsid w:val="0078224F"/>
    <w:rsid w:val="00782285"/>
    <w:rsid w:val="00782288"/>
    <w:rsid w:val="007822A1"/>
    <w:rsid w:val="007822BD"/>
    <w:rsid w:val="007822F3"/>
    <w:rsid w:val="00782302"/>
    <w:rsid w:val="00782344"/>
    <w:rsid w:val="0078235D"/>
    <w:rsid w:val="00782371"/>
    <w:rsid w:val="007823B2"/>
    <w:rsid w:val="007823E1"/>
    <w:rsid w:val="007823E9"/>
    <w:rsid w:val="00782410"/>
    <w:rsid w:val="00782423"/>
    <w:rsid w:val="0078248D"/>
    <w:rsid w:val="00782493"/>
    <w:rsid w:val="0078249C"/>
    <w:rsid w:val="007824B6"/>
    <w:rsid w:val="007824B7"/>
    <w:rsid w:val="007824ED"/>
    <w:rsid w:val="0078253C"/>
    <w:rsid w:val="0078253E"/>
    <w:rsid w:val="0078259E"/>
    <w:rsid w:val="007825BB"/>
    <w:rsid w:val="007825C3"/>
    <w:rsid w:val="007825D1"/>
    <w:rsid w:val="007825E2"/>
    <w:rsid w:val="007825F1"/>
    <w:rsid w:val="007825FE"/>
    <w:rsid w:val="00782646"/>
    <w:rsid w:val="0078267B"/>
    <w:rsid w:val="00782682"/>
    <w:rsid w:val="007826DB"/>
    <w:rsid w:val="007826E7"/>
    <w:rsid w:val="007826EB"/>
    <w:rsid w:val="00782707"/>
    <w:rsid w:val="00782739"/>
    <w:rsid w:val="00782748"/>
    <w:rsid w:val="00782783"/>
    <w:rsid w:val="0078278C"/>
    <w:rsid w:val="007827BA"/>
    <w:rsid w:val="007827DF"/>
    <w:rsid w:val="007827E3"/>
    <w:rsid w:val="007827FA"/>
    <w:rsid w:val="00782820"/>
    <w:rsid w:val="00782829"/>
    <w:rsid w:val="0078287E"/>
    <w:rsid w:val="00782886"/>
    <w:rsid w:val="007828A0"/>
    <w:rsid w:val="007828E4"/>
    <w:rsid w:val="007828E7"/>
    <w:rsid w:val="00782931"/>
    <w:rsid w:val="007829AB"/>
    <w:rsid w:val="007829FC"/>
    <w:rsid w:val="00782A01"/>
    <w:rsid w:val="00782A37"/>
    <w:rsid w:val="00782A6D"/>
    <w:rsid w:val="00782A85"/>
    <w:rsid w:val="00782AAD"/>
    <w:rsid w:val="00782AC6"/>
    <w:rsid w:val="00782ADD"/>
    <w:rsid w:val="00782B59"/>
    <w:rsid w:val="00782B8C"/>
    <w:rsid w:val="00782BAF"/>
    <w:rsid w:val="00782BD6"/>
    <w:rsid w:val="00782C01"/>
    <w:rsid w:val="00782C72"/>
    <w:rsid w:val="00782C7B"/>
    <w:rsid w:val="00782C88"/>
    <w:rsid w:val="00782CAF"/>
    <w:rsid w:val="00782CC7"/>
    <w:rsid w:val="00782D36"/>
    <w:rsid w:val="00782D3D"/>
    <w:rsid w:val="00782D86"/>
    <w:rsid w:val="00782DE7"/>
    <w:rsid w:val="00782DEE"/>
    <w:rsid w:val="00782DF7"/>
    <w:rsid w:val="00782E48"/>
    <w:rsid w:val="00782E76"/>
    <w:rsid w:val="00782E84"/>
    <w:rsid w:val="00782E86"/>
    <w:rsid w:val="00782E88"/>
    <w:rsid w:val="00782E95"/>
    <w:rsid w:val="00782ED1"/>
    <w:rsid w:val="00782F04"/>
    <w:rsid w:val="00782F20"/>
    <w:rsid w:val="00782F27"/>
    <w:rsid w:val="00782F2A"/>
    <w:rsid w:val="00782F2C"/>
    <w:rsid w:val="00782F49"/>
    <w:rsid w:val="00782F66"/>
    <w:rsid w:val="00782F96"/>
    <w:rsid w:val="00782FB0"/>
    <w:rsid w:val="00783008"/>
    <w:rsid w:val="00783056"/>
    <w:rsid w:val="0078306D"/>
    <w:rsid w:val="00783082"/>
    <w:rsid w:val="007830A2"/>
    <w:rsid w:val="007830C0"/>
    <w:rsid w:val="00783127"/>
    <w:rsid w:val="00783156"/>
    <w:rsid w:val="0078315A"/>
    <w:rsid w:val="00783168"/>
    <w:rsid w:val="0078317F"/>
    <w:rsid w:val="0078319A"/>
    <w:rsid w:val="007831A5"/>
    <w:rsid w:val="007831A6"/>
    <w:rsid w:val="00783210"/>
    <w:rsid w:val="00783229"/>
    <w:rsid w:val="0078326A"/>
    <w:rsid w:val="00783284"/>
    <w:rsid w:val="007832C5"/>
    <w:rsid w:val="007832F1"/>
    <w:rsid w:val="00783346"/>
    <w:rsid w:val="0078334A"/>
    <w:rsid w:val="0078338C"/>
    <w:rsid w:val="007833A8"/>
    <w:rsid w:val="007833CA"/>
    <w:rsid w:val="007833CE"/>
    <w:rsid w:val="007833E6"/>
    <w:rsid w:val="007833F7"/>
    <w:rsid w:val="0078341D"/>
    <w:rsid w:val="00783425"/>
    <w:rsid w:val="0078343C"/>
    <w:rsid w:val="00783487"/>
    <w:rsid w:val="007834CB"/>
    <w:rsid w:val="007834D5"/>
    <w:rsid w:val="007834EB"/>
    <w:rsid w:val="0078350E"/>
    <w:rsid w:val="00783525"/>
    <w:rsid w:val="0078352F"/>
    <w:rsid w:val="0078355A"/>
    <w:rsid w:val="0078355F"/>
    <w:rsid w:val="00783560"/>
    <w:rsid w:val="00783598"/>
    <w:rsid w:val="007835A7"/>
    <w:rsid w:val="007835BE"/>
    <w:rsid w:val="00783605"/>
    <w:rsid w:val="0078363B"/>
    <w:rsid w:val="0078368B"/>
    <w:rsid w:val="007836CA"/>
    <w:rsid w:val="00783750"/>
    <w:rsid w:val="00783779"/>
    <w:rsid w:val="007837AA"/>
    <w:rsid w:val="007837B8"/>
    <w:rsid w:val="007837BB"/>
    <w:rsid w:val="007837F2"/>
    <w:rsid w:val="00783843"/>
    <w:rsid w:val="0078384A"/>
    <w:rsid w:val="0078385E"/>
    <w:rsid w:val="00783899"/>
    <w:rsid w:val="007838A2"/>
    <w:rsid w:val="007838CF"/>
    <w:rsid w:val="00783903"/>
    <w:rsid w:val="00783923"/>
    <w:rsid w:val="00783939"/>
    <w:rsid w:val="00783983"/>
    <w:rsid w:val="007839BA"/>
    <w:rsid w:val="007839CE"/>
    <w:rsid w:val="007839D0"/>
    <w:rsid w:val="007839E5"/>
    <w:rsid w:val="00783A11"/>
    <w:rsid w:val="00783A20"/>
    <w:rsid w:val="00783A50"/>
    <w:rsid w:val="00783A74"/>
    <w:rsid w:val="00783AB4"/>
    <w:rsid w:val="00783AD7"/>
    <w:rsid w:val="00783AF2"/>
    <w:rsid w:val="00783AFA"/>
    <w:rsid w:val="00783B03"/>
    <w:rsid w:val="00783B27"/>
    <w:rsid w:val="00783B38"/>
    <w:rsid w:val="00783B46"/>
    <w:rsid w:val="00783B72"/>
    <w:rsid w:val="00783B8F"/>
    <w:rsid w:val="00783BCE"/>
    <w:rsid w:val="00783BE2"/>
    <w:rsid w:val="00783C04"/>
    <w:rsid w:val="00783C54"/>
    <w:rsid w:val="00783C63"/>
    <w:rsid w:val="00783C9F"/>
    <w:rsid w:val="00783CBA"/>
    <w:rsid w:val="00783CD7"/>
    <w:rsid w:val="00783CD9"/>
    <w:rsid w:val="00783CE8"/>
    <w:rsid w:val="00783D15"/>
    <w:rsid w:val="00783D24"/>
    <w:rsid w:val="00783D3E"/>
    <w:rsid w:val="00783D48"/>
    <w:rsid w:val="00783D5D"/>
    <w:rsid w:val="00783D5F"/>
    <w:rsid w:val="00783D6F"/>
    <w:rsid w:val="00783DBE"/>
    <w:rsid w:val="00783DE1"/>
    <w:rsid w:val="00783DE3"/>
    <w:rsid w:val="00783DF3"/>
    <w:rsid w:val="00783E1C"/>
    <w:rsid w:val="00783E41"/>
    <w:rsid w:val="00783E64"/>
    <w:rsid w:val="00783E8B"/>
    <w:rsid w:val="00783EF2"/>
    <w:rsid w:val="00783F0B"/>
    <w:rsid w:val="00783F0F"/>
    <w:rsid w:val="00783F1D"/>
    <w:rsid w:val="00783F28"/>
    <w:rsid w:val="00783F3A"/>
    <w:rsid w:val="00783F52"/>
    <w:rsid w:val="00783F5C"/>
    <w:rsid w:val="00783F73"/>
    <w:rsid w:val="00783F93"/>
    <w:rsid w:val="00783FC6"/>
    <w:rsid w:val="00783FEB"/>
    <w:rsid w:val="00783FEE"/>
    <w:rsid w:val="00784002"/>
    <w:rsid w:val="0078401D"/>
    <w:rsid w:val="00784032"/>
    <w:rsid w:val="0078408B"/>
    <w:rsid w:val="007840B0"/>
    <w:rsid w:val="007840B9"/>
    <w:rsid w:val="0078411F"/>
    <w:rsid w:val="0078414A"/>
    <w:rsid w:val="0078414C"/>
    <w:rsid w:val="00784158"/>
    <w:rsid w:val="0078415D"/>
    <w:rsid w:val="00784166"/>
    <w:rsid w:val="00784170"/>
    <w:rsid w:val="007841BD"/>
    <w:rsid w:val="007841DA"/>
    <w:rsid w:val="007841E5"/>
    <w:rsid w:val="0078420B"/>
    <w:rsid w:val="0078420E"/>
    <w:rsid w:val="00784223"/>
    <w:rsid w:val="00784252"/>
    <w:rsid w:val="0078426D"/>
    <w:rsid w:val="00784278"/>
    <w:rsid w:val="007842A7"/>
    <w:rsid w:val="007842AD"/>
    <w:rsid w:val="007842BE"/>
    <w:rsid w:val="007842C6"/>
    <w:rsid w:val="007842D2"/>
    <w:rsid w:val="007842D5"/>
    <w:rsid w:val="007842F4"/>
    <w:rsid w:val="00784324"/>
    <w:rsid w:val="0078432D"/>
    <w:rsid w:val="0078433C"/>
    <w:rsid w:val="00784371"/>
    <w:rsid w:val="00784384"/>
    <w:rsid w:val="0078438E"/>
    <w:rsid w:val="007843DB"/>
    <w:rsid w:val="007843E0"/>
    <w:rsid w:val="0078443C"/>
    <w:rsid w:val="00784478"/>
    <w:rsid w:val="007844A3"/>
    <w:rsid w:val="007844C1"/>
    <w:rsid w:val="007844CC"/>
    <w:rsid w:val="007844CF"/>
    <w:rsid w:val="007844F7"/>
    <w:rsid w:val="0078450C"/>
    <w:rsid w:val="0078450E"/>
    <w:rsid w:val="00784517"/>
    <w:rsid w:val="00784521"/>
    <w:rsid w:val="0078452C"/>
    <w:rsid w:val="00784550"/>
    <w:rsid w:val="00784560"/>
    <w:rsid w:val="0078456F"/>
    <w:rsid w:val="00784592"/>
    <w:rsid w:val="00784644"/>
    <w:rsid w:val="0078464A"/>
    <w:rsid w:val="00784665"/>
    <w:rsid w:val="0078467D"/>
    <w:rsid w:val="00784695"/>
    <w:rsid w:val="007846D6"/>
    <w:rsid w:val="007846E1"/>
    <w:rsid w:val="00784714"/>
    <w:rsid w:val="00784762"/>
    <w:rsid w:val="0078478B"/>
    <w:rsid w:val="007847AB"/>
    <w:rsid w:val="007847BA"/>
    <w:rsid w:val="007847C1"/>
    <w:rsid w:val="007847CE"/>
    <w:rsid w:val="007847E4"/>
    <w:rsid w:val="007847F2"/>
    <w:rsid w:val="00784851"/>
    <w:rsid w:val="0078486B"/>
    <w:rsid w:val="00784873"/>
    <w:rsid w:val="00784875"/>
    <w:rsid w:val="00784888"/>
    <w:rsid w:val="00784895"/>
    <w:rsid w:val="007848C6"/>
    <w:rsid w:val="0078493B"/>
    <w:rsid w:val="0078496B"/>
    <w:rsid w:val="007849BA"/>
    <w:rsid w:val="007849CA"/>
    <w:rsid w:val="007849ED"/>
    <w:rsid w:val="007849FD"/>
    <w:rsid w:val="00784A4E"/>
    <w:rsid w:val="00784A80"/>
    <w:rsid w:val="00784A89"/>
    <w:rsid w:val="00784AB7"/>
    <w:rsid w:val="00784ABB"/>
    <w:rsid w:val="00784AEC"/>
    <w:rsid w:val="00784AED"/>
    <w:rsid w:val="00784AF7"/>
    <w:rsid w:val="00784B0F"/>
    <w:rsid w:val="00784B8C"/>
    <w:rsid w:val="00784BFB"/>
    <w:rsid w:val="00784C14"/>
    <w:rsid w:val="00784C20"/>
    <w:rsid w:val="00784C22"/>
    <w:rsid w:val="00784C8E"/>
    <w:rsid w:val="00784CAD"/>
    <w:rsid w:val="00784D01"/>
    <w:rsid w:val="00784D37"/>
    <w:rsid w:val="00784D49"/>
    <w:rsid w:val="00784D68"/>
    <w:rsid w:val="00784D77"/>
    <w:rsid w:val="00784D83"/>
    <w:rsid w:val="00784D87"/>
    <w:rsid w:val="00784D91"/>
    <w:rsid w:val="00784D95"/>
    <w:rsid w:val="00784DC9"/>
    <w:rsid w:val="00784DD8"/>
    <w:rsid w:val="00784E2E"/>
    <w:rsid w:val="00784E80"/>
    <w:rsid w:val="00784EA5"/>
    <w:rsid w:val="00784EC7"/>
    <w:rsid w:val="00784ED4"/>
    <w:rsid w:val="00784EE6"/>
    <w:rsid w:val="00784EE8"/>
    <w:rsid w:val="00784F2E"/>
    <w:rsid w:val="00784F48"/>
    <w:rsid w:val="00784F55"/>
    <w:rsid w:val="00784F73"/>
    <w:rsid w:val="00784F93"/>
    <w:rsid w:val="00784F94"/>
    <w:rsid w:val="00784FCF"/>
    <w:rsid w:val="00785054"/>
    <w:rsid w:val="0078507B"/>
    <w:rsid w:val="007850BB"/>
    <w:rsid w:val="007850C2"/>
    <w:rsid w:val="007850EC"/>
    <w:rsid w:val="00785129"/>
    <w:rsid w:val="0078512D"/>
    <w:rsid w:val="00785160"/>
    <w:rsid w:val="00785169"/>
    <w:rsid w:val="0078517D"/>
    <w:rsid w:val="00785180"/>
    <w:rsid w:val="00785198"/>
    <w:rsid w:val="007851B4"/>
    <w:rsid w:val="007851CF"/>
    <w:rsid w:val="007851E4"/>
    <w:rsid w:val="00785200"/>
    <w:rsid w:val="00785221"/>
    <w:rsid w:val="00785265"/>
    <w:rsid w:val="0078526A"/>
    <w:rsid w:val="0078526B"/>
    <w:rsid w:val="00785284"/>
    <w:rsid w:val="007852BE"/>
    <w:rsid w:val="007852C9"/>
    <w:rsid w:val="007852D2"/>
    <w:rsid w:val="00785319"/>
    <w:rsid w:val="00785343"/>
    <w:rsid w:val="00785388"/>
    <w:rsid w:val="0078539D"/>
    <w:rsid w:val="007853B3"/>
    <w:rsid w:val="007853E6"/>
    <w:rsid w:val="007853F6"/>
    <w:rsid w:val="0078540F"/>
    <w:rsid w:val="0078541C"/>
    <w:rsid w:val="00785431"/>
    <w:rsid w:val="0078545B"/>
    <w:rsid w:val="00785463"/>
    <w:rsid w:val="00785465"/>
    <w:rsid w:val="00785466"/>
    <w:rsid w:val="00785467"/>
    <w:rsid w:val="007854C2"/>
    <w:rsid w:val="007854C6"/>
    <w:rsid w:val="007854EA"/>
    <w:rsid w:val="007854F1"/>
    <w:rsid w:val="0078551F"/>
    <w:rsid w:val="00785559"/>
    <w:rsid w:val="0078556A"/>
    <w:rsid w:val="00785587"/>
    <w:rsid w:val="007855A1"/>
    <w:rsid w:val="007855C5"/>
    <w:rsid w:val="007855CC"/>
    <w:rsid w:val="007855D4"/>
    <w:rsid w:val="007855DD"/>
    <w:rsid w:val="0078561B"/>
    <w:rsid w:val="00785662"/>
    <w:rsid w:val="007856BB"/>
    <w:rsid w:val="007856CD"/>
    <w:rsid w:val="00785727"/>
    <w:rsid w:val="0078573F"/>
    <w:rsid w:val="0078574F"/>
    <w:rsid w:val="00785754"/>
    <w:rsid w:val="00785793"/>
    <w:rsid w:val="00785897"/>
    <w:rsid w:val="0078589E"/>
    <w:rsid w:val="007858C3"/>
    <w:rsid w:val="007858C4"/>
    <w:rsid w:val="007858C6"/>
    <w:rsid w:val="007858C9"/>
    <w:rsid w:val="007858D4"/>
    <w:rsid w:val="007858DE"/>
    <w:rsid w:val="007858EF"/>
    <w:rsid w:val="00785913"/>
    <w:rsid w:val="0078595C"/>
    <w:rsid w:val="007859AC"/>
    <w:rsid w:val="007859B1"/>
    <w:rsid w:val="00785A13"/>
    <w:rsid w:val="00785A40"/>
    <w:rsid w:val="00785A5B"/>
    <w:rsid w:val="00785AAF"/>
    <w:rsid w:val="00785AB2"/>
    <w:rsid w:val="00785AC0"/>
    <w:rsid w:val="00785ADE"/>
    <w:rsid w:val="00785B2E"/>
    <w:rsid w:val="00785B4D"/>
    <w:rsid w:val="00785B85"/>
    <w:rsid w:val="00785B95"/>
    <w:rsid w:val="00785BAF"/>
    <w:rsid w:val="00785BB2"/>
    <w:rsid w:val="00785C09"/>
    <w:rsid w:val="00785C0C"/>
    <w:rsid w:val="00785C5C"/>
    <w:rsid w:val="00785C5E"/>
    <w:rsid w:val="00785C83"/>
    <w:rsid w:val="00785C93"/>
    <w:rsid w:val="00785C95"/>
    <w:rsid w:val="00785CB6"/>
    <w:rsid w:val="00785D01"/>
    <w:rsid w:val="00785D7F"/>
    <w:rsid w:val="00785DE1"/>
    <w:rsid w:val="00785DE8"/>
    <w:rsid w:val="00785E31"/>
    <w:rsid w:val="00785E3F"/>
    <w:rsid w:val="00785E66"/>
    <w:rsid w:val="00785E68"/>
    <w:rsid w:val="00785E90"/>
    <w:rsid w:val="00785F94"/>
    <w:rsid w:val="00785FAF"/>
    <w:rsid w:val="00785FC2"/>
    <w:rsid w:val="00785FD4"/>
    <w:rsid w:val="00786006"/>
    <w:rsid w:val="0078604D"/>
    <w:rsid w:val="0078604F"/>
    <w:rsid w:val="007860A2"/>
    <w:rsid w:val="00786157"/>
    <w:rsid w:val="0078615F"/>
    <w:rsid w:val="007861A9"/>
    <w:rsid w:val="007861B3"/>
    <w:rsid w:val="007861C3"/>
    <w:rsid w:val="007861D8"/>
    <w:rsid w:val="00786226"/>
    <w:rsid w:val="00786237"/>
    <w:rsid w:val="0078623A"/>
    <w:rsid w:val="00786243"/>
    <w:rsid w:val="00786244"/>
    <w:rsid w:val="00786299"/>
    <w:rsid w:val="007862CC"/>
    <w:rsid w:val="007862E2"/>
    <w:rsid w:val="0078630D"/>
    <w:rsid w:val="00786314"/>
    <w:rsid w:val="00786317"/>
    <w:rsid w:val="00786327"/>
    <w:rsid w:val="00786341"/>
    <w:rsid w:val="0078634F"/>
    <w:rsid w:val="007863A9"/>
    <w:rsid w:val="007863B0"/>
    <w:rsid w:val="007863C9"/>
    <w:rsid w:val="007863CC"/>
    <w:rsid w:val="007863D4"/>
    <w:rsid w:val="00786450"/>
    <w:rsid w:val="00786458"/>
    <w:rsid w:val="0078645C"/>
    <w:rsid w:val="007864A3"/>
    <w:rsid w:val="007864C3"/>
    <w:rsid w:val="007864F2"/>
    <w:rsid w:val="00786519"/>
    <w:rsid w:val="00786558"/>
    <w:rsid w:val="007865C4"/>
    <w:rsid w:val="00786604"/>
    <w:rsid w:val="00786614"/>
    <w:rsid w:val="0078662A"/>
    <w:rsid w:val="00786637"/>
    <w:rsid w:val="0078663A"/>
    <w:rsid w:val="00786641"/>
    <w:rsid w:val="0078666B"/>
    <w:rsid w:val="0078668E"/>
    <w:rsid w:val="007866AD"/>
    <w:rsid w:val="007866B1"/>
    <w:rsid w:val="0078671E"/>
    <w:rsid w:val="0078672C"/>
    <w:rsid w:val="0078672F"/>
    <w:rsid w:val="00786759"/>
    <w:rsid w:val="00786784"/>
    <w:rsid w:val="007867E3"/>
    <w:rsid w:val="00786825"/>
    <w:rsid w:val="00786828"/>
    <w:rsid w:val="00786852"/>
    <w:rsid w:val="0078686B"/>
    <w:rsid w:val="00786876"/>
    <w:rsid w:val="0078688E"/>
    <w:rsid w:val="007868A2"/>
    <w:rsid w:val="007868B5"/>
    <w:rsid w:val="007868BC"/>
    <w:rsid w:val="007868DF"/>
    <w:rsid w:val="007868FC"/>
    <w:rsid w:val="00786921"/>
    <w:rsid w:val="00786A00"/>
    <w:rsid w:val="00786A2D"/>
    <w:rsid w:val="00786A32"/>
    <w:rsid w:val="00786A4C"/>
    <w:rsid w:val="00786A55"/>
    <w:rsid w:val="00786A60"/>
    <w:rsid w:val="00786AC5"/>
    <w:rsid w:val="00786AC7"/>
    <w:rsid w:val="00786ACE"/>
    <w:rsid w:val="00786AEC"/>
    <w:rsid w:val="00786B1B"/>
    <w:rsid w:val="00786B35"/>
    <w:rsid w:val="00786B52"/>
    <w:rsid w:val="00786B6A"/>
    <w:rsid w:val="00786B84"/>
    <w:rsid w:val="00786B86"/>
    <w:rsid w:val="00786BC9"/>
    <w:rsid w:val="00786BE8"/>
    <w:rsid w:val="00786C2E"/>
    <w:rsid w:val="00786C36"/>
    <w:rsid w:val="00786C39"/>
    <w:rsid w:val="00786C40"/>
    <w:rsid w:val="00786C58"/>
    <w:rsid w:val="00786C5A"/>
    <w:rsid w:val="00786C70"/>
    <w:rsid w:val="00786C8C"/>
    <w:rsid w:val="00786CA6"/>
    <w:rsid w:val="00786CBA"/>
    <w:rsid w:val="00786CD2"/>
    <w:rsid w:val="00786CD9"/>
    <w:rsid w:val="00786CEA"/>
    <w:rsid w:val="00786D19"/>
    <w:rsid w:val="00786D1D"/>
    <w:rsid w:val="00786D4D"/>
    <w:rsid w:val="00786D51"/>
    <w:rsid w:val="00786D61"/>
    <w:rsid w:val="00786D69"/>
    <w:rsid w:val="00786D6F"/>
    <w:rsid w:val="00786D82"/>
    <w:rsid w:val="00786D92"/>
    <w:rsid w:val="00786D93"/>
    <w:rsid w:val="00786DCF"/>
    <w:rsid w:val="00786E0B"/>
    <w:rsid w:val="00786E30"/>
    <w:rsid w:val="00786E55"/>
    <w:rsid w:val="00786E91"/>
    <w:rsid w:val="00786E9F"/>
    <w:rsid w:val="00786ED4"/>
    <w:rsid w:val="00786EE2"/>
    <w:rsid w:val="00786F11"/>
    <w:rsid w:val="00786F38"/>
    <w:rsid w:val="00786FA3"/>
    <w:rsid w:val="00787045"/>
    <w:rsid w:val="0078705E"/>
    <w:rsid w:val="0078705F"/>
    <w:rsid w:val="007870AA"/>
    <w:rsid w:val="007870C4"/>
    <w:rsid w:val="00787138"/>
    <w:rsid w:val="00787144"/>
    <w:rsid w:val="00787181"/>
    <w:rsid w:val="00787191"/>
    <w:rsid w:val="00787212"/>
    <w:rsid w:val="0078721E"/>
    <w:rsid w:val="00787265"/>
    <w:rsid w:val="007872DF"/>
    <w:rsid w:val="007872F4"/>
    <w:rsid w:val="00787308"/>
    <w:rsid w:val="0078732A"/>
    <w:rsid w:val="00787346"/>
    <w:rsid w:val="0078736B"/>
    <w:rsid w:val="0078739F"/>
    <w:rsid w:val="00787401"/>
    <w:rsid w:val="00787414"/>
    <w:rsid w:val="0078743B"/>
    <w:rsid w:val="00787465"/>
    <w:rsid w:val="00787476"/>
    <w:rsid w:val="00787481"/>
    <w:rsid w:val="00787491"/>
    <w:rsid w:val="007874B7"/>
    <w:rsid w:val="007874C4"/>
    <w:rsid w:val="007874D1"/>
    <w:rsid w:val="007874DA"/>
    <w:rsid w:val="007874DE"/>
    <w:rsid w:val="007874FB"/>
    <w:rsid w:val="00787523"/>
    <w:rsid w:val="0078758F"/>
    <w:rsid w:val="007875B4"/>
    <w:rsid w:val="007875B5"/>
    <w:rsid w:val="007875BC"/>
    <w:rsid w:val="007875D9"/>
    <w:rsid w:val="007875E0"/>
    <w:rsid w:val="007875EA"/>
    <w:rsid w:val="007875FA"/>
    <w:rsid w:val="00787619"/>
    <w:rsid w:val="0078766B"/>
    <w:rsid w:val="00787682"/>
    <w:rsid w:val="00787698"/>
    <w:rsid w:val="007876CA"/>
    <w:rsid w:val="007876D2"/>
    <w:rsid w:val="007876E0"/>
    <w:rsid w:val="00787737"/>
    <w:rsid w:val="00787744"/>
    <w:rsid w:val="0078774A"/>
    <w:rsid w:val="0078777C"/>
    <w:rsid w:val="00787786"/>
    <w:rsid w:val="00787794"/>
    <w:rsid w:val="007877AC"/>
    <w:rsid w:val="007877D8"/>
    <w:rsid w:val="007877DA"/>
    <w:rsid w:val="00787807"/>
    <w:rsid w:val="00787871"/>
    <w:rsid w:val="0078787F"/>
    <w:rsid w:val="00787893"/>
    <w:rsid w:val="007878A4"/>
    <w:rsid w:val="007878AB"/>
    <w:rsid w:val="007878BB"/>
    <w:rsid w:val="007878EF"/>
    <w:rsid w:val="00787945"/>
    <w:rsid w:val="00787950"/>
    <w:rsid w:val="00787983"/>
    <w:rsid w:val="0078798A"/>
    <w:rsid w:val="0078799A"/>
    <w:rsid w:val="0078799B"/>
    <w:rsid w:val="007879E0"/>
    <w:rsid w:val="007879E6"/>
    <w:rsid w:val="00787A08"/>
    <w:rsid w:val="00787AAB"/>
    <w:rsid w:val="00787AB5"/>
    <w:rsid w:val="00787AC4"/>
    <w:rsid w:val="00787ACE"/>
    <w:rsid w:val="00787AD5"/>
    <w:rsid w:val="00787AF4"/>
    <w:rsid w:val="00787AFD"/>
    <w:rsid w:val="00787B4E"/>
    <w:rsid w:val="00787B5F"/>
    <w:rsid w:val="00787B8D"/>
    <w:rsid w:val="00787BAD"/>
    <w:rsid w:val="00787BCF"/>
    <w:rsid w:val="00787BF3"/>
    <w:rsid w:val="00787C08"/>
    <w:rsid w:val="00787C48"/>
    <w:rsid w:val="00787C65"/>
    <w:rsid w:val="00787CAD"/>
    <w:rsid w:val="00787CBF"/>
    <w:rsid w:val="00787CC3"/>
    <w:rsid w:val="00787CF0"/>
    <w:rsid w:val="00787CF1"/>
    <w:rsid w:val="00787D06"/>
    <w:rsid w:val="00787D5B"/>
    <w:rsid w:val="00787D76"/>
    <w:rsid w:val="00787D92"/>
    <w:rsid w:val="00787D94"/>
    <w:rsid w:val="00787D9B"/>
    <w:rsid w:val="00787DF5"/>
    <w:rsid w:val="00787DFB"/>
    <w:rsid w:val="00787E04"/>
    <w:rsid w:val="00787E25"/>
    <w:rsid w:val="00787E5E"/>
    <w:rsid w:val="00787E83"/>
    <w:rsid w:val="00787E88"/>
    <w:rsid w:val="00787EE9"/>
    <w:rsid w:val="00787F02"/>
    <w:rsid w:val="00787F41"/>
    <w:rsid w:val="00787F54"/>
    <w:rsid w:val="00787F59"/>
    <w:rsid w:val="00787F65"/>
    <w:rsid w:val="00787F9F"/>
    <w:rsid w:val="00787FB6"/>
    <w:rsid w:val="00787FFB"/>
    <w:rsid w:val="00790012"/>
    <w:rsid w:val="00790014"/>
    <w:rsid w:val="0079001E"/>
    <w:rsid w:val="00790092"/>
    <w:rsid w:val="007900BC"/>
    <w:rsid w:val="00790108"/>
    <w:rsid w:val="00790144"/>
    <w:rsid w:val="00790157"/>
    <w:rsid w:val="0079016F"/>
    <w:rsid w:val="0079017F"/>
    <w:rsid w:val="00790194"/>
    <w:rsid w:val="0079019E"/>
    <w:rsid w:val="007901C6"/>
    <w:rsid w:val="007901CD"/>
    <w:rsid w:val="007901D0"/>
    <w:rsid w:val="007901D1"/>
    <w:rsid w:val="007901FD"/>
    <w:rsid w:val="00790211"/>
    <w:rsid w:val="00790223"/>
    <w:rsid w:val="00790225"/>
    <w:rsid w:val="00790272"/>
    <w:rsid w:val="00790280"/>
    <w:rsid w:val="0079031C"/>
    <w:rsid w:val="00790340"/>
    <w:rsid w:val="00790356"/>
    <w:rsid w:val="00790357"/>
    <w:rsid w:val="0079036C"/>
    <w:rsid w:val="00790388"/>
    <w:rsid w:val="0079038D"/>
    <w:rsid w:val="00790391"/>
    <w:rsid w:val="007903A7"/>
    <w:rsid w:val="007903AC"/>
    <w:rsid w:val="007903C9"/>
    <w:rsid w:val="007903E8"/>
    <w:rsid w:val="00790458"/>
    <w:rsid w:val="00790470"/>
    <w:rsid w:val="00790479"/>
    <w:rsid w:val="007904F0"/>
    <w:rsid w:val="0079051C"/>
    <w:rsid w:val="00790532"/>
    <w:rsid w:val="0079054F"/>
    <w:rsid w:val="007905A6"/>
    <w:rsid w:val="007905ED"/>
    <w:rsid w:val="00790635"/>
    <w:rsid w:val="00790659"/>
    <w:rsid w:val="0079066D"/>
    <w:rsid w:val="0079066E"/>
    <w:rsid w:val="00790695"/>
    <w:rsid w:val="007906B0"/>
    <w:rsid w:val="0079071B"/>
    <w:rsid w:val="00790736"/>
    <w:rsid w:val="00790776"/>
    <w:rsid w:val="007907ED"/>
    <w:rsid w:val="0079085A"/>
    <w:rsid w:val="00790895"/>
    <w:rsid w:val="007908D4"/>
    <w:rsid w:val="007908DC"/>
    <w:rsid w:val="007908F2"/>
    <w:rsid w:val="00790902"/>
    <w:rsid w:val="0079090D"/>
    <w:rsid w:val="00790928"/>
    <w:rsid w:val="00790938"/>
    <w:rsid w:val="00790984"/>
    <w:rsid w:val="007909DA"/>
    <w:rsid w:val="00790A22"/>
    <w:rsid w:val="00790A23"/>
    <w:rsid w:val="00790A43"/>
    <w:rsid w:val="00790A74"/>
    <w:rsid w:val="00790A85"/>
    <w:rsid w:val="00790AB3"/>
    <w:rsid w:val="00790B12"/>
    <w:rsid w:val="00790B2F"/>
    <w:rsid w:val="00790B57"/>
    <w:rsid w:val="00790B5E"/>
    <w:rsid w:val="00790B64"/>
    <w:rsid w:val="00790B70"/>
    <w:rsid w:val="00790BAE"/>
    <w:rsid w:val="00790BC3"/>
    <w:rsid w:val="00790C04"/>
    <w:rsid w:val="00790C64"/>
    <w:rsid w:val="00790CDB"/>
    <w:rsid w:val="00790CDD"/>
    <w:rsid w:val="00790CFF"/>
    <w:rsid w:val="00790D21"/>
    <w:rsid w:val="00790D44"/>
    <w:rsid w:val="00790D57"/>
    <w:rsid w:val="00790D8A"/>
    <w:rsid w:val="00790D8B"/>
    <w:rsid w:val="00790DB7"/>
    <w:rsid w:val="00790DCF"/>
    <w:rsid w:val="00790DD5"/>
    <w:rsid w:val="00790E60"/>
    <w:rsid w:val="00790E6A"/>
    <w:rsid w:val="00790E6B"/>
    <w:rsid w:val="00790E96"/>
    <w:rsid w:val="00790EA2"/>
    <w:rsid w:val="00790EA7"/>
    <w:rsid w:val="00790EC8"/>
    <w:rsid w:val="00790F21"/>
    <w:rsid w:val="00790F78"/>
    <w:rsid w:val="00790FD4"/>
    <w:rsid w:val="00790FF6"/>
    <w:rsid w:val="00791006"/>
    <w:rsid w:val="00791014"/>
    <w:rsid w:val="00791041"/>
    <w:rsid w:val="00791048"/>
    <w:rsid w:val="00791074"/>
    <w:rsid w:val="00791092"/>
    <w:rsid w:val="0079109C"/>
    <w:rsid w:val="007910A0"/>
    <w:rsid w:val="007910B5"/>
    <w:rsid w:val="007910B6"/>
    <w:rsid w:val="0079111B"/>
    <w:rsid w:val="0079111E"/>
    <w:rsid w:val="0079112B"/>
    <w:rsid w:val="0079116C"/>
    <w:rsid w:val="0079118F"/>
    <w:rsid w:val="007911A9"/>
    <w:rsid w:val="007911D5"/>
    <w:rsid w:val="007911D9"/>
    <w:rsid w:val="00791218"/>
    <w:rsid w:val="0079126F"/>
    <w:rsid w:val="007912A1"/>
    <w:rsid w:val="007912C0"/>
    <w:rsid w:val="007912D7"/>
    <w:rsid w:val="007912FD"/>
    <w:rsid w:val="00791323"/>
    <w:rsid w:val="0079132A"/>
    <w:rsid w:val="00791396"/>
    <w:rsid w:val="00791398"/>
    <w:rsid w:val="007913BA"/>
    <w:rsid w:val="007913EE"/>
    <w:rsid w:val="00791415"/>
    <w:rsid w:val="0079143A"/>
    <w:rsid w:val="00791448"/>
    <w:rsid w:val="00791504"/>
    <w:rsid w:val="00791512"/>
    <w:rsid w:val="0079152A"/>
    <w:rsid w:val="0079154E"/>
    <w:rsid w:val="007915CB"/>
    <w:rsid w:val="007915CE"/>
    <w:rsid w:val="007915F1"/>
    <w:rsid w:val="007915F5"/>
    <w:rsid w:val="00791600"/>
    <w:rsid w:val="00791640"/>
    <w:rsid w:val="0079165F"/>
    <w:rsid w:val="0079168A"/>
    <w:rsid w:val="007916D7"/>
    <w:rsid w:val="007916E4"/>
    <w:rsid w:val="007916E5"/>
    <w:rsid w:val="007916FC"/>
    <w:rsid w:val="00791709"/>
    <w:rsid w:val="0079171B"/>
    <w:rsid w:val="00791746"/>
    <w:rsid w:val="0079174C"/>
    <w:rsid w:val="0079174E"/>
    <w:rsid w:val="0079176E"/>
    <w:rsid w:val="0079176F"/>
    <w:rsid w:val="00791773"/>
    <w:rsid w:val="0079177A"/>
    <w:rsid w:val="0079177D"/>
    <w:rsid w:val="0079177E"/>
    <w:rsid w:val="00791786"/>
    <w:rsid w:val="0079178D"/>
    <w:rsid w:val="0079179A"/>
    <w:rsid w:val="007917BB"/>
    <w:rsid w:val="0079182B"/>
    <w:rsid w:val="00791835"/>
    <w:rsid w:val="00791858"/>
    <w:rsid w:val="0079185A"/>
    <w:rsid w:val="0079186C"/>
    <w:rsid w:val="00791877"/>
    <w:rsid w:val="007918A0"/>
    <w:rsid w:val="007918AB"/>
    <w:rsid w:val="007918DD"/>
    <w:rsid w:val="00791955"/>
    <w:rsid w:val="00791963"/>
    <w:rsid w:val="00791964"/>
    <w:rsid w:val="0079197F"/>
    <w:rsid w:val="00791981"/>
    <w:rsid w:val="0079199F"/>
    <w:rsid w:val="007919AE"/>
    <w:rsid w:val="00791A42"/>
    <w:rsid w:val="00791A5E"/>
    <w:rsid w:val="00791A90"/>
    <w:rsid w:val="00791AB2"/>
    <w:rsid w:val="00791AC9"/>
    <w:rsid w:val="00791AD3"/>
    <w:rsid w:val="00791B3E"/>
    <w:rsid w:val="00791B4A"/>
    <w:rsid w:val="00791B50"/>
    <w:rsid w:val="00791B66"/>
    <w:rsid w:val="00791B7A"/>
    <w:rsid w:val="00791B8D"/>
    <w:rsid w:val="00791BD4"/>
    <w:rsid w:val="00791BE1"/>
    <w:rsid w:val="00791BE6"/>
    <w:rsid w:val="00791BF0"/>
    <w:rsid w:val="00791BF5"/>
    <w:rsid w:val="00791C35"/>
    <w:rsid w:val="00791C6B"/>
    <w:rsid w:val="00791C97"/>
    <w:rsid w:val="00791CE5"/>
    <w:rsid w:val="00791D62"/>
    <w:rsid w:val="00791D72"/>
    <w:rsid w:val="00791DDD"/>
    <w:rsid w:val="00791DE8"/>
    <w:rsid w:val="00791E08"/>
    <w:rsid w:val="00791E3E"/>
    <w:rsid w:val="00791E6F"/>
    <w:rsid w:val="00791E75"/>
    <w:rsid w:val="00791E83"/>
    <w:rsid w:val="00791F18"/>
    <w:rsid w:val="00791F2B"/>
    <w:rsid w:val="00791F46"/>
    <w:rsid w:val="00791F82"/>
    <w:rsid w:val="00791FAC"/>
    <w:rsid w:val="00791FE8"/>
    <w:rsid w:val="0079200C"/>
    <w:rsid w:val="0079200E"/>
    <w:rsid w:val="00792012"/>
    <w:rsid w:val="00792073"/>
    <w:rsid w:val="00792074"/>
    <w:rsid w:val="007920A7"/>
    <w:rsid w:val="007920B4"/>
    <w:rsid w:val="0079212D"/>
    <w:rsid w:val="0079214B"/>
    <w:rsid w:val="00792184"/>
    <w:rsid w:val="00792188"/>
    <w:rsid w:val="007921AD"/>
    <w:rsid w:val="007921BD"/>
    <w:rsid w:val="007921C0"/>
    <w:rsid w:val="007921C3"/>
    <w:rsid w:val="007921D2"/>
    <w:rsid w:val="00792237"/>
    <w:rsid w:val="00792256"/>
    <w:rsid w:val="00792261"/>
    <w:rsid w:val="00792282"/>
    <w:rsid w:val="00792284"/>
    <w:rsid w:val="007922A0"/>
    <w:rsid w:val="007922A5"/>
    <w:rsid w:val="007922CE"/>
    <w:rsid w:val="007922E4"/>
    <w:rsid w:val="00792369"/>
    <w:rsid w:val="00792437"/>
    <w:rsid w:val="007924B8"/>
    <w:rsid w:val="0079257E"/>
    <w:rsid w:val="00792598"/>
    <w:rsid w:val="007925CB"/>
    <w:rsid w:val="007925DA"/>
    <w:rsid w:val="007925E6"/>
    <w:rsid w:val="007925EB"/>
    <w:rsid w:val="007925F2"/>
    <w:rsid w:val="0079261B"/>
    <w:rsid w:val="0079262B"/>
    <w:rsid w:val="00792652"/>
    <w:rsid w:val="007926DC"/>
    <w:rsid w:val="00792706"/>
    <w:rsid w:val="0079273A"/>
    <w:rsid w:val="00792752"/>
    <w:rsid w:val="00792755"/>
    <w:rsid w:val="0079277F"/>
    <w:rsid w:val="00792786"/>
    <w:rsid w:val="0079279F"/>
    <w:rsid w:val="007927A8"/>
    <w:rsid w:val="007927B3"/>
    <w:rsid w:val="007927DC"/>
    <w:rsid w:val="007927ED"/>
    <w:rsid w:val="0079282C"/>
    <w:rsid w:val="0079284E"/>
    <w:rsid w:val="00792867"/>
    <w:rsid w:val="007928B0"/>
    <w:rsid w:val="007928C0"/>
    <w:rsid w:val="007928E7"/>
    <w:rsid w:val="007928FD"/>
    <w:rsid w:val="0079291A"/>
    <w:rsid w:val="0079295D"/>
    <w:rsid w:val="0079297D"/>
    <w:rsid w:val="00792980"/>
    <w:rsid w:val="0079299B"/>
    <w:rsid w:val="007929D3"/>
    <w:rsid w:val="007929DA"/>
    <w:rsid w:val="00792A03"/>
    <w:rsid w:val="00792A0E"/>
    <w:rsid w:val="00792A5F"/>
    <w:rsid w:val="00792A73"/>
    <w:rsid w:val="00792A7F"/>
    <w:rsid w:val="00792AEE"/>
    <w:rsid w:val="00792AFD"/>
    <w:rsid w:val="00792B15"/>
    <w:rsid w:val="00792B17"/>
    <w:rsid w:val="00792B33"/>
    <w:rsid w:val="00792B5B"/>
    <w:rsid w:val="00792B5E"/>
    <w:rsid w:val="00792B62"/>
    <w:rsid w:val="00792B65"/>
    <w:rsid w:val="00792BA3"/>
    <w:rsid w:val="00792BAE"/>
    <w:rsid w:val="00792BC9"/>
    <w:rsid w:val="00792BCF"/>
    <w:rsid w:val="00792BDD"/>
    <w:rsid w:val="00792BE3"/>
    <w:rsid w:val="00792BF3"/>
    <w:rsid w:val="00792BF8"/>
    <w:rsid w:val="00792C04"/>
    <w:rsid w:val="00792C1F"/>
    <w:rsid w:val="00792C2E"/>
    <w:rsid w:val="00792C32"/>
    <w:rsid w:val="00792C65"/>
    <w:rsid w:val="00792C68"/>
    <w:rsid w:val="00792CAD"/>
    <w:rsid w:val="00792CAE"/>
    <w:rsid w:val="00792CC9"/>
    <w:rsid w:val="00792CD8"/>
    <w:rsid w:val="00792CEC"/>
    <w:rsid w:val="00792D14"/>
    <w:rsid w:val="00792D1A"/>
    <w:rsid w:val="00792D1D"/>
    <w:rsid w:val="00792D1E"/>
    <w:rsid w:val="00792D58"/>
    <w:rsid w:val="00792D63"/>
    <w:rsid w:val="00792DB3"/>
    <w:rsid w:val="00792DE0"/>
    <w:rsid w:val="00792DEA"/>
    <w:rsid w:val="00792E0A"/>
    <w:rsid w:val="00792E96"/>
    <w:rsid w:val="00792EFF"/>
    <w:rsid w:val="00792F11"/>
    <w:rsid w:val="00792F21"/>
    <w:rsid w:val="00792F39"/>
    <w:rsid w:val="00792F6F"/>
    <w:rsid w:val="00792F77"/>
    <w:rsid w:val="00792F9C"/>
    <w:rsid w:val="00792FA9"/>
    <w:rsid w:val="00792FE3"/>
    <w:rsid w:val="00792FF5"/>
    <w:rsid w:val="00793052"/>
    <w:rsid w:val="0079306A"/>
    <w:rsid w:val="0079306F"/>
    <w:rsid w:val="00793081"/>
    <w:rsid w:val="00793099"/>
    <w:rsid w:val="0079309A"/>
    <w:rsid w:val="007930AE"/>
    <w:rsid w:val="007930BB"/>
    <w:rsid w:val="007930DF"/>
    <w:rsid w:val="0079311B"/>
    <w:rsid w:val="00793126"/>
    <w:rsid w:val="00793171"/>
    <w:rsid w:val="00793188"/>
    <w:rsid w:val="007931F9"/>
    <w:rsid w:val="00793200"/>
    <w:rsid w:val="00793276"/>
    <w:rsid w:val="00793284"/>
    <w:rsid w:val="007932C0"/>
    <w:rsid w:val="007932EF"/>
    <w:rsid w:val="00793306"/>
    <w:rsid w:val="0079331C"/>
    <w:rsid w:val="00793368"/>
    <w:rsid w:val="00793385"/>
    <w:rsid w:val="0079339D"/>
    <w:rsid w:val="0079339E"/>
    <w:rsid w:val="0079339F"/>
    <w:rsid w:val="007933D5"/>
    <w:rsid w:val="007933FE"/>
    <w:rsid w:val="00793418"/>
    <w:rsid w:val="0079341D"/>
    <w:rsid w:val="0079341F"/>
    <w:rsid w:val="00793440"/>
    <w:rsid w:val="00793472"/>
    <w:rsid w:val="00793482"/>
    <w:rsid w:val="00793485"/>
    <w:rsid w:val="007934A0"/>
    <w:rsid w:val="007934ED"/>
    <w:rsid w:val="007934F3"/>
    <w:rsid w:val="00793504"/>
    <w:rsid w:val="0079350B"/>
    <w:rsid w:val="00793549"/>
    <w:rsid w:val="00793551"/>
    <w:rsid w:val="00793557"/>
    <w:rsid w:val="00793574"/>
    <w:rsid w:val="007935AA"/>
    <w:rsid w:val="007935C7"/>
    <w:rsid w:val="00793603"/>
    <w:rsid w:val="0079361D"/>
    <w:rsid w:val="00793625"/>
    <w:rsid w:val="007936AA"/>
    <w:rsid w:val="007936C3"/>
    <w:rsid w:val="007936EE"/>
    <w:rsid w:val="0079371C"/>
    <w:rsid w:val="0079373C"/>
    <w:rsid w:val="007937AD"/>
    <w:rsid w:val="007937DB"/>
    <w:rsid w:val="007937E0"/>
    <w:rsid w:val="007937E3"/>
    <w:rsid w:val="00793854"/>
    <w:rsid w:val="0079385C"/>
    <w:rsid w:val="0079387D"/>
    <w:rsid w:val="0079388C"/>
    <w:rsid w:val="00793893"/>
    <w:rsid w:val="007938A6"/>
    <w:rsid w:val="007938DD"/>
    <w:rsid w:val="007938F8"/>
    <w:rsid w:val="00793905"/>
    <w:rsid w:val="0079390B"/>
    <w:rsid w:val="0079390E"/>
    <w:rsid w:val="00793918"/>
    <w:rsid w:val="0079393C"/>
    <w:rsid w:val="00793984"/>
    <w:rsid w:val="0079398D"/>
    <w:rsid w:val="00793A05"/>
    <w:rsid w:val="00793A1F"/>
    <w:rsid w:val="00793A45"/>
    <w:rsid w:val="00793A4F"/>
    <w:rsid w:val="00793A92"/>
    <w:rsid w:val="00793AAA"/>
    <w:rsid w:val="00793AAB"/>
    <w:rsid w:val="00793AE6"/>
    <w:rsid w:val="00793AEC"/>
    <w:rsid w:val="00793B2F"/>
    <w:rsid w:val="00793B9B"/>
    <w:rsid w:val="00793BCE"/>
    <w:rsid w:val="00793BD8"/>
    <w:rsid w:val="00793C24"/>
    <w:rsid w:val="00793C34"/>
    <w:rsid w:val="00793C40"/>
    <w:rsid w:val="00793C64"/>
    <w:rsid w:val="00793C75"/>
    <w:rsid w:val="00793C93"/>
    <w:rsid w:val="00793CCE"/>
    <w:rsid w:val="00793CCF"/>
    <w:rsid w:val="00793CD9"/>
    <w:rsid w:val="00793CE0"/>
    <w:rsid w:val="00793CE1"/>
    <w:rsid w:val="00793CE8"/>
    <w:rsid w:val="00793D28"/>
    <w:rsid w:val="00793D2A"/>
    <w:rsid w:val="00793D42"/>
    <w:rsid w:val="00793D48"/>
    <w:rsid w:val="00793D66"/>
    <w:rsid w:val="00793D6A"/>
    <w:rsid w:val="00793D9B"/>
    <w:rsid w:val="00793E28"/>
    <w:rsid w:val="00793EE0"/>
    <w:rsid w:val="00793EE9"/>
    <w:rsid w:val="00793EEA"/>
    <w:rsid w:val="00793EFA"/>
    <w:rsid w:val="00793F13"/>
    <w:rsid w:val="00793F1F"/>
    <w:rsid w:val="00793F65"/>
    <w:rsid w:val="00793F69"/>
    <w:rsid w:val="00793F77"/>
    <w:rsid w:val="00793F86"/>
    <w:rsid w:val="00793FA1"/>
    <w:rsid w:val="00793FB0"/>
    <w:rsid w:val="00793FC5"/>
    <w:rsid w:val="00793FDA"/>
    <w:rsid w:val="00793FE6"/>
    <w:rsid w:val="00794052"/>
    <w:rsid w:val="00794071"/>
    <w:rsid w:val="007940AA"/>
    <w:rsid w:val="007940F5"/>
    <w:rsid w:val="007941AA"/>
    <w:rsid w:val="007941B9"/>
    <w:rsid w:val="007941C0"/>
    <w:rsid w:val="007941EF"/>
    <w:rsid w:val="00794206"/>
    <w:rsid w:val="00794224"/>
    <w:rsid w:val="00794260"/>
    <w:rsid w:val="007942CC"/>
    <w:rsid w:val="007942E8"/>
    <w:rsid w:val="00794364"/>
    <w:rsid w:val="00794370"/>
    <w:rsid w:val="00794385"/>
    <w:rsid w:val="007943DB"/>
    <w:rsid w:val="00794403"/>
    <w:rsid w:val="00794431"/>
    <w:rsid w:val="007944A3"/>
    <w:rsid w:val="007944AF"/>
    <w:rsid w:val="007944B0"/>
    <w:rsid w:val="007944CF"/>
    <w:rsid w:val="007944D3"/>
    <w:rsid w:val="007944F5"/>
    <w:rsid w:val="007944FA"/>
    <w:rsid w:val="0079451E"/>
    <w:rsid w:val="00794524"/>
    <w:rsid w:val="0079453D"/>
    <w:rsid w:val="00794561"/>
    <w:rsid w:val="00794639"/>
    <w:rsid w:val="0079463B"/>
    <w:rsid w:val="00794649"/>
    <w:rsid w:val="00794670"/>
    <w:rsid w:val="007946A7"/>
    <w:rsid w:val="007946B9"/>
    <w:rsid w:val="007946C6"/>
    <w:rsid w:val="007946C9"/>
    <w:rsid w:val="007946E7"/>
    <w:rsid w:val="00794708"/>
    <w:rsid w:val="0079471E"/>
    <w:rsid w:val="00794727"/>
    <w:rsid w:val="00794748"/>
    <w:rsid w:val="00794778"/>
    <w:rsid w:val="00794789"/>
    <w:rsid w:val="007947A0"/>
    <w:rsid w:val="007947E2"/>
    <w:rsid w:val="00794864"/>
    <w:rsid w:val="00794890"/>
    <w:rsid w:val="007948AE"/>
    <w:rsid w:val="007948B3"/>
    <w:rsid w:val="007948E3"/>
    <w:rsid w:val="007948F2"/>
    <w:rsid w:val="00794909"/>
    <w:rsid w:val="0079491E"/>
    <w:rsid w:val="00794924"/>
    <w:rsid w:val="0079496B"/>
    <w:rsid w:val="00794981"/>
    <w:rsid w:val="007949A8"/>
    <w:rsid w:val="007949A9"/>
    <w:rsid w:val="007949AF"/>
    <w:rsid w:val="007949B7"/>
    <w:rsid w:val="007949BF"/>
    <w:rsid w:val="00794A36"/>
    <w:rsid w:val="00794A51"/>
    <w:rsid w:val="00794A65"/>
    <w:rsid w:val="00794A6A"/>
    <w:rsid w:val="00794AD1"/>
    <w:rsid w:val="00794B07"/>
    <w:rsid w:val="00794B11"/>
    <w:rsid w:val="00794BD4"/>
    <w:rsid w:val="00794BDA"/>
    <w:rsid w:val="00794C4B"/>
    <w:rsid w:val="00794C58"/>
    <w:rsid w:val="00794C91"/>
    <w:rsid w:val="00794C9C"/>
    <w:rsid w:val="00794CAC"/>
    <w:rsid w:val="00794D00"/>
    <w:rsid w:val="00794D29"/>
    <w:rsid w:val="00794D2B"/>
    <w:rsid w:val="00794D38"/>
    <w:rsid w:val="00794D52"/>
    <w:rsid w:val="00794D7D"/>
    <w:rsid w:val="00794D7E"/>
    <w:rsid w:val="00794D85"/>
    <w:rsid w:val="00794DAA"/>
    <w:rsid w:val="00794DAC"/>
    <w:rsid w:val="00794DB3"/>
    <w:rsid w:val="00794DD6"/>
    <w:rsid w:val="00794DD9"/>
    <w:rsid w:val="00794DF2"/>
    <w:rsid w:val="00794DFC"/>
    <w:rsid w:val="00794DFF"/>
    <w:rsid w:val="00794E18"/>
    <w:rsid w:val="00794E1E"/>
    <w:rsid w:val="00794E39"/>
    <w:rsid w:val="00794E74"/>
    <w:rsid w:val="00794E7A"/>
    <w:rsid w:val="00794E7F"/>
    <w:rsid w:val="00794E94"/>
    <w:rsid w:val="00794F4F"/>
    <w:rsid w:val="00794FBB"/>
    <w:rsid w:val="00794FDA"/>
    <w:rsid w:val="00794FF1"/>
    <w:rsid w:val="00794FFC"/>
    <w:rsid w:val="0079501D"/>
    <w:rsid w:val="00795028"/>
    <w:rsid w:val="00795078"/>
    <w:rsid w:val="0079507C"/>
    <w:rsid w:val="007950C5"/>
    <w:rsid w:val="007950C7"/>
    <w:rsid w:val="007950F2"/>
    <w:rsid w:val="007950FE"/>
    <w:rsid w:val="0079513E"/>
    <w:rsid w:val="00795177"/>
    <w:rsid w:val="0079518B"/>
    <w:rsid w:val="007951B8"/>
    <w:rsid w:val="007951E0"/>
    <w:rsid w:val="00795206"/>
    <w:rsid w:val="0079525B"/>
    <w:rsid w:val="00795265"/>
    <w:rsid w:val="00795282"/>
    <w:rsid w:val="007952AD"/>
    <w:rsid w:val="007952D3"/>
    <w:rsid w:val="007952E6"/>
    <w:rsid w:val="0079531B"/>
    <w:rsid w:val="0079532D"/>
    <w:rsid w:val="00795335"/>
    <w:rsid w:val="0079534E"/>
    <w:rsid w:val="00795427"/>
    <w:rsid w:val="0079542B"/>
    <w:rsid w:val="0079547C"/>
    <w:rsid w:val="00795485"/>
    <w:rsid w:val="007954A2"/>
    <w:rsid w:val="007954A9"/>
    <w:rsid w:val="007954D2"/>
    <w:rsid w:val="007954D6"/>
    <w:rsid w:val="007954E4"/>
    <w:rsid w:val="00795507"/>
    <w:rsid w:val="00795524"/>
    <w:rsid w:val="0079554D"/>
    <w:rsid w:val="00795560"/>
    <w:rsid w:val="00795575"/>
    <w:rsid w:val="007955AC"/>
    <w:rsid w:val="007955C6"/>
    <w:rsid w:val="00795601"/>
    <w:rsid w:val="0079562E"/>
    <w:rsid w:val="0079562F"/>
    <w:rsid w:val="0079563B"/>
    <w:rsid w:val="00795658"/>
    <w:rsid w:val="00795677"/>
    <w:rsid w:val="00795691"/>
    <w:rsid w:val="007956C5"/>
    <w:rsid w:val="007956FA"/>
    <w:rsid w:val="00795745"/>
    <w:rsid w:val="00795771"/>
    <w:rsid w:val="0079577A"/>
    <w:rsid w:val="0079577C"/>
    <w:rsid w:val="0079577D"/>
    <w:rsid w:val="0079579B"/>
    <w:rsid w:val="007957AD"/>
    <w:rsid w:val="007957AE"/>
    <w:rsid w:val="0079583D"/>
    <w:rsid w:val="00795842"/>
    <w:rsid w:val="00795846"/>
    <w:rsid w:val="0079589B"/>
    <w:rsid w:val="0079589F"/>
    <w:rsid w:val="007958C1"/>
    <w:rsid w:val="007958F3"/>
    <w:rsid w:val="00795916"/>
    <w:rsid w:val="00795959"/>
    <w:rsid w:val="007959A6"/>
    <w:rsid w:val="007959AB"/>
    <w:rsid w:val="007959D7"/>
    <w:rsid w:val="00795A03"/>
    <w:rsid w:val="00795A48"/>
    <w:rsid w:val="00795AA0"/>
    <w:rsid w:val="00795AA9"/>
    <w:rsid w:val="00795AC0"/>
    <w:rsid w:val="00795AEA"/>
    <w:rsid w:val="00795B86"/>
    <w:rsid w:val="00795B89"/>
    <w:rsid w:val="00795BCB"/>
    <w:rsid w:val="00795BDB"/>
    <w:rsid w:val="00795BDE"/>
    <w:rsid w:val="00795BE8"/>
    <w:rsid w:val="00795BF1"/>
    <w:rsid w:val="00795BF6"/>
    <w:rsid w:val="00795BFE"/>
    <w:rsid w:val="00795C0D"/>
    <w:rsid w:val="00795C72"/>
    <w:rsid w:val="00795CA3"/>
    <w:rsid w:val="00795CC0"/>
    <w:rsid w:val="00795CE1"/>
    <w:rsid w:val="00795D00"/>
    <w:rsid w:val="00795D06"/>
    <w:rsid w:val="00795D3B"/>
    <w:rsid w:val="00795D42"/>
    <w:rsid w:val="00795D50"/>
    <w:rsid w:val="00795D52"/>
    <w:rsid w:val="00795D5F"/>
    <w:rsid w:val="00795D76"/>
    <w:rsid w:val="00795DB3"/>
    <w:rsid w:val="00795DC2"/>
    <w:rsid w:val="00795DC8"/>
    <w:rsid w:val="00795DF2"/>
    <w:rsid w:val="00795E1C"/>
    <w:rsid w:val="00795E28"/>
    <w:rsid w:val="00795E3A"/>
    <w:rsid w:val="00795E9B"/>
    <w:rsid w:val="00795EA6"/>
    <w:rsid w:val="00795EA8"/>
    <w:rsid w:val="00795EC4"/>
    <w:rsid w:val="00795EEC"/>
    <w:rsid w:val="00795F89"/>
    <w:rsid w:val="00795FB6"/>
    <w:rsid w:val="00795FE6"/>
    <w:rsid w:val="0079600C"/>
    <w:rsid w:val="0079603A"/>
    <w:rsid w:val="00796040"/>
    <w:rsid w:val="0079606B"/>
    <w:rsid w:val="00796083"/>
    <w:rsid w:val="00796093"/>
    <w:rsid w:val="0079609C"/>
    <w:rsid w:val="007960AF"/>
    <w:rsid w:val="00796167"/>
    <w:rsid w:val="00796173"/>
    <w:rsid w:val="007961B3"/>
    <w:rsid w:val="007961B7"/>
    <w:rsid w:val="007961CB"/>
    <w:rsid w:val="007961EE"/>
    <w:rsid w:val="00796221"/>
    <w:rsid w:val="00796233"/>
    <w:rsid w:val="0079623A"/>
    <w:rsid w:val="00796246"/>
    <w:rsid w:val="0079624F"/>
    <w:rsid w:val="0079625A"/>
    <w:rsid w:val="00796260"/>
    <w:rsid w:val="00796285"/>
    <w:rsid w:val="0079629C"/>
    <w:rsid w:val="007962BF"/>
    <w:rsid w:val="007962C1"/>
    <w:rsid w:val="00796319"/>
    <w:rsid w:val="00796345"/>
    <w:rsid w:val="00796391"/>
    <w:rsid w:val="007963C0"/>
    <w:rsid w:val="00796418"/>
    <w:rsid w:val="00796438"/>
    <w:rsid w:val="00796443"/>
    <w:rsid w:val="0079648D"/>
    <w:rsid w:val="007964A6"/>
    <w:rsid w:val="007964E9"/>
    <w:rsid w:val="007964FA"/>
    <w:rsid w:val="0079651B"/>
    <w:rsid w:val="0079658C"/>
    <w:rsid w:val="007965FE"/>
    <w:rsid w:val="0079660F"/>
    <w:rsid w:val="0079664B"/>
    <w:rsid w:val="0079665C"/>
    <w:rsid w:val="007966A4"/>
    <w:rsid w:val="007966B5"/>
    <w:rsid w:val="007966BC"/>
    <w:rsid w:val="007966CA"/>
    <w:rsid w:val="007966E0"/>
    <w:rsid w:val="00796702"/>
    <w:rsid w:val="0079671A"/>
    <w:rsid w:val="0079677E"/>
    <w:rsid w:val="0079679C"/>
    <w:rsid w:val="007967C0"/>
    <w:rsid w:val="007967C6"/>
    <w:rsid w:val="007967C8"/>
    <w:rsid w:val="0079687E"/>
    <w:rsid w:val="0079688C"/>
    <w:rsid w:val="00796890"/>
    <w:rsid w:val="0079689C"/>
    <w:rsid w:val="007968E7"/>
    <w:rsid w:val="0079690E"/>
    <w:rsid w:val="0079691B"/>
    <w:rsid w:val="0079693E"/>
    <w:rsid w:val="0079696B"/>
    <w:rsid w:val="00796971"/>
    <w:rsid w:val="0079697E"/>
    <w:rsid w:val="00796995"/>
    <w:rsid w:val="00796998"/>
    <w:rsid w:val="007969A4"/>
    <w:rsid w:val="007969E8"/>
    <w:rsid w:val="00796A07"/>
    <w:rsid w:val="00796A0C"/>
    <w:rsid w:val="00796A21"/>
    <w:rsid w:val="00796A77"/>
    <w:rsid w:val="00796A7C"/>
    <w:rsid w:val="00796AA5"/>
    <w:rsid w:val="00796AB4"/>
    <w:rsid w:val="00796ACC"/>
    <w:rsid w:val="00796B19"/>
    <w:rsid w:val="00796B3D"/>
    <w:rsid w:val="00796B5C"/>
    <w:rsid w:val="00796B6C"/>
    <w:rsid w:val="00796B74"/>
    <w:rsid w:val="00796B7A"/>
    <w:rsid w:val="00796BA4"/>
    <w:rsid w:val="00796BC7"/>
    <w:rsid w:val="00796BEE"/>
    <w:rsid w:val="00796C1C"/>
    <w:rsid w:val="00796C25"/>
    <w:rsid w:val="00796C44"/>
    <w:rsid w:val="00796C50"/>
    <w:rsid w:val="00796C5A"/>
    <w:rsid w:val="00796C82"/>
    <w:rsid w:val="00796D15"/>
    <w:rsid w:val="00796D29"/>
    <w:rsid w:val="00796D33"/>
    <w:rsid w:val="00796D5C"/>
    <w:rsid w:val="00796D92"/>
    <w:rsid w:val="00796D95"/>
    <w:rsid w:val="00796DAD"/>
    <w:rsid w:val="00796DB7"/>
    <w:rsid w:val="00796DD8"/>
    <w:rsid w:val="00796DE9"/>
    <w:rsid w:val="00796E44"/>
    <w:rsid w:val="00796E4F"/>
    <w:rsid w:val="00796E72"/>
    <w:rsid w:val="00796E8D"/>
    <w:rsid w:val="00796EA6"/>
    <w:rsid w:val="00796EFB"/>
    <w:rsid w:val="00796F28"/>
    <w:rsid w:val="00796F83"/>
    <w:rsid w:val="00796F88"/>
    <w:rsid w:val="00796FBC"/>
    <w:rsid w:val="00796FC0"/>
    <w:rsid w:val="00796FF4"/>
    <w:rsid w:val="0079704E"/>
    <w:rsid w:val="0079709E"/>
    <w:rsid w:val="007970B4"/>
    <w:rsid w:val="007970F4"/>
    <w:rsid w:val="00797156"/>
    <w:rsid w:val="00797190"/>
    <w:rsid w:val="007971A2"/>
    <w:rsid w:val="007971A8"/>
    <w:rsid w:val="007971E4"/>
    <w:rsid w:val="00797223"/>
    <w:rsid w:val="0079725F"/>
    <w:rsid w:val="00797288"/>
    <w:rsid w:val="007972C0"/>
    <w:rsid w:val="007972F4"/>
    <w:rsid w:val="007972FE"/>
    <w:rsid w:val="00797314"/>
    <w:rsid w:val="00797329"/>
    <w:rsid w:val="0079732B"/>
    <w:rsid w:val="00797340"/>
    <w:rsid w:val="007973A6"/>
    <w:rsid w:val="007973F5"/>
    <w:rsid w:val="00797422"/>
    <w:rsid w:val="00797436"/>
    <w:rsid w:val="00797438"/>
    <w:rsid w:val="0079744E"/>
    <w:rsid w:val="0079745C"/>
    <w:rsid w:val="00797486"/>
    <w:rsid w:val="0079750C"/>
    <w:rsid w:val="0079752B"/>
    <w:rsid w:val="00797535"/>
    <w:rsid w:val="00797594"/>
    <w:rsid w:val="00797652"/>
    <w:rsid w:val="00797669"/>
    <w:rsid w:val="0079769B"/>
    <w:rsid w:val="007976A9"/>
    <w:rsid w:val="007976E6"/>
    <w:rsid w:val="007976F1"/>
    <w:rsid w:val="007976F6"/>
    <w:rsid w:val="0079770C"/>
    <w:rsid w:val="00797720"/>
    <w:rsid w:val="00797726"/>
    <w:rsid w:val="00797732"/>
    <w:rsid w:val="00797744"/>
    <w:rsid w:val="00797787"/>
    <w:rsid w:val="00797798"/>
    <w:rsid w:val="0079779E"/>
    <w:rsid w:val="007977FD"/>
    <w:rsid w:val="0079780A"/>
    <w:rsid w:val="00797859"/>
    <w:rsid w:val="0079785B"/>
    <w:rsid w:val="0079785C"/>
    <w:rsid w:val="0079785F"/>
    <w:rsid w:val="007978AD"/>
    <w:rsid w:val="007978BD"/>
    <w:rsid w:val="007978DF"/>
    <w:rsid w:val="007978F1"/>
    <w:rsid w:val="0079791B"/>
    <w:rsid w:val="0079792D"/>
    <w:rsid w:val="0079792E"/>
    <w:rsid w:val="00797939"/>
    <w:rsid w:val="00797940"/>
    <w:rsid w:val="0079796A"/>
    <w:rsid w:val="0079799A"/>
    <w:rsid w:val="007979C0"/>
    <w:rsid w:val="007979C9"/>
    <w:rsid w:val="00797A09"/>
    <w:rsid w:val="00797A68"/>
    <w:rsid w:val="00797AA3"/>
    <w:rsid w:val="00797AB1"/>
    <w:rsid w:val="00797B1C"/>
    <w:rsid w:val="00797B24"/>
    <w:rsid w:val="00797B53"/>
    <w:rsid w:val="00797B80"/>
    <w:rsid w:val="00797BF3"/>
    <w:rsid w:val="00797BFF"/>
    <w:rsid w:val="00797C31"/>
    <w:rsid w:val="00797C9C"/>
    <w:rsid w:val="00797CB4"/>
    <w:rsid w:val="00797CBF"/>
    <w:rsid w:val="00797CC2"/>
    <w:rsid w:val="00797CC6"/>
    <w:rsid w:val="00797CC9"/>
    <w:rsid w:val="00797CEA"/>
    <w:rsid w:val="00797CEE"/>
    <w:rsid w:val="00797D09"/>
    <w:rsid w:val="00797D10"/>
    <w:rsid w:val="00797D14"/>
    <w:rsid w:val="00797D15"/>
    <w:rsid w:val="00797DD8"/>
    <w:rsid w:val="00797E1D"/>
    <w:rsid w:val="00797E3A"/>
    <w:rsid w:val="00797E3C"/>
    <w:rsid w:val="00797E50"/>
    <w:rsid w:val="00797E5C"/>
    <w:rsid w:val="00797E67"/>
    <w:rsid w:val="00797EB9"/>
    <w:rsid w:val="00797EFE"/>
    <w:rsid w:val="00797F5C"/>
    <w:rsid w:val="00797F6F"/>
    <w:rsid w:val="00797F81"/>
    <w:rsid w:val="00797FB1"/>
    <w:rsid w:val="00797FC2"/>
    <w:rsid w:val="007A0016"/>
    <w:rsid w:val="007A001B"/>
    <w:rsid w:val="007A004B"/>
    <w:rsid w:val="007A004F"/>
    <w:rsid w:val="007A007C"/>
    <w:rsid w:val="007A00E7"/>
    <w:rsid w:val="007A011F"/>
    <w:rsid w:val="007A0120"/>
    <w:rsid w:val="007A0139"/>
    <w:rsid w:val="007A014E"/>
    <w:rsid w:val="007A0196"/>
    <w:rsid w:val="007A01A1"/>
    <w:rsid w:val="007A01FF"/>
    <w:rsid w:val="007A0266"/>
    <w:rsid w:val="007A027C"/>
    <w:rsid w:val="007A0294"/>
    <w:rsid w:val="007A0311"/>
    <w:rsid w:val="007A0336"/>
    <w:rsid w:val="007A0367"/>
    <w:rsid w:val="007A0368"/>
    <w:rsid w:val="007A03E0"/>
    <w:rsid w:val="007A0410"/>
    <w:rsid w:val="007A0438"/>
    <w:rsid w:val="007A04A1"/>
    <w:rsid w:val="007A04CF"/>
    <w:rsid w:val="007A054A"/>
    <w:rsid w:val="007A058D"/>
    <w:rsid w:val="007A0592"/>
    <w:rsid w:val="007A05A0"/>
    <w:rsid w:val="007A05A2"/>
    <w:rsid w:val="007A05FC"/>
    <w:rsid w:val="007A0677"/>
    <w:rsid w:val="007A068F"/>
    <w:rsid w:val="007A06E1"/>
    <w:rsid w:val="007A0705"/>
    <w:rsid w:val="007A0706"/>
    <w:rsid w:val="007A0753"/>
    <w:rsid w:val="007A0782"/>
    <w:rsid w:val="007A0796"/>
    <w:rsid w:val="007A07B8"/>
    <w:rsid w:val="007A07E4"/>
    <w:rsid w:val="007A0840"/>
    <w:rsid w:val="007A0851"/>
    <w:rsid w:val="007A0865"/>
    <w:rsid w:val="007A0873"/>
    <w:rsid w:val="007A08A1"/>
    <w:rsid w:val="007A08A8"/>
    <w:rsid w:val="007A08AD"/>
    <w:rsid w:val="007A08CF"/>
    <w:rsid w:val="007A08D5"/>
    <w:rsid w:val="007A08E1"/>
    <w:rsid w:val="007A091D"/>
    <w:rsid w:val="007A0957"/>
    <w:rsid w:val="007A09A6"/>
    <w:rsid w:val="007A09E6"/>
    <w:rsid w:val="007A09FC"/>
    <w:rsid w:val="007A0A00"/>
    <w:rsid w:val="007A0A05"/>
    <w:rsid w:val="007A0A16"/>
    <w:rsid w:val="007A0A22"/>
    <w:rsid w:val="007A0A2B"/>
    <w:rsid w:val="007A0A2D"/>
    <w:rsid w:val="007A0A6A"/>
    <w:rsid w:val="007A0A98"/>
    <w:rsid w:val="007A0AA0"/>
    <w:rsid w:val="007A0AA9"/>
    <w:rsid w:val="007A0ABA"/>
    <w:rsid w:val="007A0B1F"/>
    <w:rsid w:val="007A0B25"/>
    <w:rsid w:val="007A0B87"/>
    <w:rsid w:val="007A0BAF"/>
    <w:rsid w:val="007A0BBE"/>
    <w:rsid w:val="007A0BD9"/>
    <w:rsid w:val="007A0BDB"/>
    <w:rsid w:val="007A0C08"/>
    <w:rsid w:val="007A0C21"/>
    <w:rsid w:val="007A0C40"/>
    <w:rsid w:val="007A0C5C"/>
    <w:rsid w:val="007A0C9B"/>
    <w:rsid w:val="007A0CBC"/>
    <w:rsid w:val="007A0CD9"/>
    <w:rsid w:val="007A0D29"/>
    <w:rsid w:val="007A0D41"/>
    <w:rsid w:val="007A0D45"/>
    <w:rsid w:val="007A0DD6"/>
    <w:rsid w:val="007A0DF0"/>
    <w:rsid w:val="007A0DFF"/>
    <w:rsid w:val="007A0E07"/>
    <w:rsid w:val="007A0E08"/>
    <w:rsid w:val="007A0E1D"/>
    <w:rsid w:val="007A0E22"/>
    <w:rsid w:val="007A0E67"/>
    <w:rsid w:val="007A0E8B"/>
    <w:rsid w:val="007A0E8C"/>
    <w:rsid w:val="007A0E8D"/>
    <w:rsid w:val="007A0E8E"/>
    <w:rsid w:val="007A0ECE"/>
    <w:rsid w:val="007A0EEB"/>
    <w:rsid w:val="007A0F04"/>
    <w:rsid w:val="007A0F0F"/>
    <w:rsid w:val="007A0F1D"/>
    <w:rsid w:val="007A0F23"/>
    <w:rsid w:val="007A0F28"/>
    <w:rsid w:val="007A0F34"/>
    <w:rsid w:val="007A0F41"/>
    <w:rsid w:val="007A0F57"/>
    <w:rsid w:val="007A0F6A"/>
    <w:rsid w:val="007A0F70"/>
    <w:rsid w:val="007A0F9A"/>
    <w:rsid w:val="007A0FB1"/>
    <w:rsid w:val="007A0FC0"/>
    <w:rsid w:val="007A0FCA"/>
    <w:rsid w:val="007A100A"/>
    <w:rsid w:val="007A10C7"/>
    <w:rsid w:val="007A1103"/>
    <w:rsid w:val="007A113A"/>
    <w:rsid w:val="007A114B"/>
    <w:rsid w:val="007A114D"/>
    <w:rsid w:val="007A115E"/>
    <w:rsid w:val="007A1181"/>
    <w:rsid w:val="007A11A6"/>
    <w:rsid w:val="007A11E0"/>
    <w:rsid w:val="007A11E4"/>
    <w:rsid w:val="007A11EE"/>
    <w:rsid w:val="007A11F6"/>
    <w:rsid w:val="007A1217"/>
    <w:rsid w:val="007A122D"/>
    <w:rsid w:val="007A1235"/>
    <w:rsid w:val="007A123D"/>
    <w:rsid w:val="007A1247"/>
    <w:rsid w:val="007A126A"/>
    <w:rsid w:val="007A1276"/>
    <w:rsid w:val="007A1288"/>
    <w:rsid w:val="007A129C"/>
    <w:rsid w:val="007A12DF"/>
    <w:rsid w:val="007A12ED"/>
    <w:rsid w:val="007A1315"/>
    <w:rsid w:val="007A1329"/>
    <w:rsid w:val="007A1355"/>
    <w:rsid w:val="007A1371"/>
    <w:rsid w:val="007A1377"/>
    <w:rsid w:val="007A140C"/>
    <w:rsid w:val="007A1420"/>
    <w:rsid w:val="007A142C"/>
    <w:rsid w:val="007A1441"/>
    <w:rsid w:val="007A148D"/>
    <w:rsid w:val="007A14AA"/>
    <w:rsid w:val="007A14C3"/>
    <w:rsid w:val="007A1538"/>
    <w:rsid w:val="007A1539"/>
    <w:rsid w:val="007A1556"/>
    <w:rsid w:val="007A157E"/>
    <w:rsid w:val="007A1597"/>
    <w:rsid w:val="007A1598"/>
    <w:rsid w:val="007A15BC"/>
    <w:rsid w:val="007A1658"/>
    <w:rsid w:val="007A1667"/>
    <w:rsid w:val="007A16A6"/>
    <w:rsid w:val="007A16B6"/>
    <w:rsid w:val="007A16F6"/>
    <w:rsid w:val="007A16F7"/>
    <w:rsid w:val="007A1701"/>
    <w:rsid w:val="007A1728"/>
    <w:rsid w:val="007A175A"/>
    <w:rsid w:val="007A1774"/>
    <w:rsid w:val="007A177D"/>
    <w:rsid w:val="007A17E4"/>
    <w:rsid w:val="007A180F"/>
    <w:rsid w:val="007A181F"/>
    <w:rsid w:val="007A182F"/>
    <w:rsid w:val="007A18A4"/>
    <w:rsid w:val="007A18A7"/>
    <w:rsid w:val="007A18B3"/>
    <w:rsid w:val="007A18BE"/>
    <w:rsid w:val="007A18C0"/>
    <w:rsid w:val="007A18C7"/>
    <w:rsid w:val="007A1912"/>
    <w:rsid w:val="007A193A"/>
    <w:rsid w:val="007A1947"/>
    <w:rsid w:val="007A194D"/>
    <w:rsid w:val="007A1952"/>
    <w:rsid w:val="007A195E"/>
    <w:rsid w:val="007A19BB"/>
    <w:rsid w:val="007A19C7"/>
    <w:rsid w:val="007A19CD"/>
    <w:rsid w:val="007A1A33"/>
    <w:rsid w:val="007A1A47"/>
    <w:rsid w:val="007A1A86"/>
    <w:rsid w:val="007A1AC0"/>
    <w:rsid w:val="007A1ACB"/>
    <w:rsid w:val="007A1B00"/>
    <w:rsid w:val="007A1B25"/>
    <w:rsid w:val="007A1B3C"/>
    <w:rsid w:val="007A1B3E"/>
    <w:rsid w:val="007A1B5E"/>
    <w:rsid w:val="007A1B68"/>
    <w:rsid w:val="007A1BCB"/>
    <w:rsid w:val="007A1BDC"/>
    <w:rsid w:val="007A1BE4"/>
    <w:rsid w:val="007A1C23"/>
    <w:rsid w:val="007A1C7D"/>
    <w:rsid w:val="007A1C90"/>
    <w:rsid w:val="007A1CC2"/>
    <w:rsid w:val="007A1D27"/>
    <w:rsid w:val="007A1D2E"/>
    <w:rsid w:val="007A1D48"/>
    <w:rsid w:val="007A1D4D"/>
    <w:rsid w:val="007A1D56"/>
    <w:rsid w:val="007A1D68"/>
    <w:rsid w:val="007A1D7A"/>
    <w:rsid w:val="007A1DB5"/>
    <w:rsid w:val="007A1DC8"/>
    <w:rsid w:val="007A1DD4"/>
    <w:rsid w:val="007A1DFA"/>
    <w:rsid w:val="007A1E2E"/>
    <w:rsid w:val="007A1EFA"/>
    <w:rsid w:val="007A1F2C"/>
    <w:rsid w:val="007A1F31"/>
    <w:rsid w:val="007A1F39"/>
    <w:rsid w:val="007A1F4D"/>
    <w:rsid w:val="007A1F72"/>
    <w:rsid w:val="007A1F75"/>
    <w:rsid w:val="007A1F92"/>
    <w:rsid w:val="007A1FEE"/>
    <w:rsid w:val="007A201D"/>
    <w:rsid w:val="007A204E"/>
    <w:rsid w:val="007A20A4"/>
    <w:rsid w:val="007A20B6"/>
    <w:rsid w:val="007A20BE"/>
    <w:rsid w:val="007A20C8"/>
    <w:rsid w:val="007A210B"/>
    <w:rsid w:val="007A211E"/>
    <w:rsid w:val="007A212B"/>
    <w:rsid w:val="007A2132"/>
    <w:rsid w:val="007A214F"/>
    <w:rsid w:val="007A2169"/>
    <w:rsid w:val="007A2185"/>
    <w:rsid w:val="007A2198"/>
    <w:rsid w:val="007A21C9"/>
    <w:rsid w:val="007A21F9"/>
    <w:rsid w:val="007A2214"/>
    <w:rsid w:val="007A221D"/>
    <w:rsid w:val="007A2256"/>
    <w:rsid w:val="007A2262"/>
    <w:rsid w:val="007A227C"/>
    <w:rsid w:val="007A228E"/>
    <w:rsid w:val="007A234A"/>
    <w:rsid w:val="007A235B"/>
    <w:rsid w:val="007A235F"/>
    <w:rsid w:val="007A23C0"/>
    <w:rsid w:val="007A23CF"/>
    <w:rsid w:val="007A23DD"/>
    <w:rsid w:val="007A23DF"/>
    <w:rsid w:val="007A23F4"/>
    <w:rsid w:val="007A2460"/>
    <w:rsid w:val="007A24A0"/>
    <w:rsid w:val="007A24CD"/>
    <w:rsid w:val="007A24EB"/>
    <w:rsid w:val="007A2500"/>
    <w:rsid w:val="007A2524"/>
    <w:rsid w:val="007A2532"/>
    <w:rsid w:val="007A254B"/>
    <w:rsid w:val="007A25E4"/>
    <w:rsid w:val="007A25F3"/>
    <w:rsid w:val="007A260E"/>
    <w:rsid w:val="007A262E"/>
    <w:rsid w:val="007A2640"/>
    <w:rsid w:val="007A2658"/>
    <w:rsid w:val="007A26F5"/>
    <w:rsid w:val="007A270A"/>
    <w:rsid w:val="007A271A"/>
    <w:rsid w:val="007A2743"/>
    <w:rsid w:val="007A274C"/>
    <w:rsid w:val="007A276E"/>
    <w:rsid w:val="007A27C4"/>
    <w:rsid w:val="007A27C6"/>
    <w:rsid w:val="007A27C8"/>
    <w:rsid w:val="007A27DD"/>
    <w:rsid w:val="007A27E6"/>
    <w:rsid w:val="007A2804"/>
    <w:rsid w:val="007A283C"/>
    <w:rsid w:val="007A2888"/>
    <w:rsid w:val="007A289B"/>
    <w:rsid w:val="007A28CC"/>
    <w:rsid w:val="007A28DC"/>
    <w:rsid w:val="007A28ED"/>
    <w:rsid w:val="007A2956"/>
    <w:rsid w:val="007A29A2"/>
    <w:rsid w:val="007A29AE"/>
    <w:rsid w:val="007A29AF"/>
    <w:rsid w:val="007A29B3"/>
    <w:rsid w:val="007A29C0"/>
    <w:rsid w:val="007A29C2"/>
    <w:rsid w:val="007A29E4"/>
    <w:rsid w:val="007A29F2"/>
    <w:rsid w:val="007A29F7"/>
    <w:rsid w:val="007A2A08"/>
    <w:rsid w:val="007A2A2E"/>
    <w:rsid w:val="007A2A5A"/>
    <w:rsid w:val="007A2A6A"/>
    <w:rsid w:val="007A2A86"/>
    <w:rsid w:val="007A2AD0"/>
    <w:rsid w:val="007A2AEB"/>
    <w:rsid w:val="007A2AF7"/>
    <w:rsid w:val="007A2B58"/>
    <w:rsid w:val="007A2B7F"/>
    <w:rsid w:val="007A2B83"/>
    <w:rsid w:val="007A2B8C"/>
    <w:rsid w:val="007A2B91"/>
    <w:rsid w:val="007A2BC0"/>
    <w:rsid w:val="007A2BDB"/>
    <w:rsid w:val="007A2C30"/>
    <w:rsid w:val="007A2C89"/>
    <w:rsid w:val="007A2C8C"/>
    <w:rsid w:val="007A2CA7"/>
    <w:rsid w:val="007A2CA9"/>
    <w:rsid w:val="007A2CB5"/>
    <w:rsid w:val="007A2CBE"/>
    <w:rsid w:val="007A2CBF"/>
    <w:rsid w:val="007A2CE7"/>
    <w:rsid w:val="007A2CF8"/>
    <w:rsid w:val="007A2CFA"/>
    <w:rsid w:val="007A2D00"/>
    <w:rsid w:val="007A2D5A"/>
    <w:rsid w:val="007A2D5B"/>
    <w:rsid w:val="007A2D5C"/>
    <w:rsid w:val="007A2D66"/>
    <w:rsid w:val="007A2D70"/>
    <w:rsid w:val="007A2D7A"/>
    <w:rsid w:val="007A2D86"/>
    <w:rsid w:val="007A2D8B"/>
    <w:rsid w:val="007A2DE0"/>
    <w:rsid w:val="007A2DEB"/>
    <w:rsid w:val="007A2E24"/>
    <w:rsid w:val="007A2E2F"/>
    <w:rsid w:val="007A2E4D"/>
    <w:rsid w:val="007A2E9D"/>
    <w:rsid w:val="007A2EA3"/>
    <w:rsid w:val="007A2F36"/>
    <w:rsid w:val="007A2F38"/>
    <w:rsid w:val="007A2F81"/>
    <w:rsid w:val="007A2FB4"/>
    <w:rsid w:val="007A2FE5"/>
    <w:rsid w:val="007A2FF5"/>
    <w:rsid w:val="007A3045"/>
    <w:rsid w:val="007A306C"/>
    <w:rsid w:val="007A30C3"/>
    <w:rsid w:val="007A30CA"/>
    <w:rsid w:val="007A30E5"/>
    <w:rsid w:val="007A30E8"/>
    <w:rsid w:val="007A313B"/>
    <w:rsid w:val="007A3162"/>
    <w:rsid w:val="007A316C"/>
    <w:rsid w:val="007A3171"/>
    <w:rsid w:val="007A319C"/>
    <w:rsid w:val="007A31ED"/>
    <w:rsid w:val="007A3246"/>
    <w:rsid w:val="007A325B"/>
    <w:rsid w:val="007A325F"/>
    <w:rsid w:val="007A3293"/>
    <w:rsid w:val="007A32A5"/>
    <w:rsid w:val="007A32BF"/>
    <w:rsid w:val="007A32CD"/>
    <w:rsid w:val="007A32D0"/>
    <w:rsid w:val="007A32DC"/>
    <w:rsid w:val="007A32FA"/>
    <w:rsid w:val="007A3332"/>
    <w:rsid w:val="007A3336"/>
    <w:rsid w:val="007A3397"/>
    <w:rsid w:val="007A339D"/>
    <w:rsid w:val="007A33BE"/>
    <w:rsid w:val="007A33CB"/>
    <w:rsid w:val="007A3407"/>
    <w:rsid w:val="007A3409"/>
    <w:rsid w:val="007A3416"/>
    <w:rsid w:val="007A341E"/>
    <w:rsid w:val="007A3421"/>
    <w:rsid w:val="007A3455"/>
    <w:rsid w:val="007A34D9"/>
    <w:rsid w:val="007A34E1"/>
    <w:rsid w:val="007A34FD"/>
    <w:rsid w:val="007A3506"/>
    <w:rsid w:val="007A351A"/>
    <w:rsid w:val="007A3556"/>
    <w:rsid w:val="007A35A8"/>
    <w:rsid w:val="007A35C8"/>
    <w:rsid w:val="007A35EB"/>
    <w:rsid w:val="007A35FB"/>
    <w:rsid w:val="007A360E"/>
    <w:rsid w:val="007A3630"/>
    <w:rsid w:val="007A3638"/>
    <w:rsid w:val="007A3641"/>
    <w:rsid w:val="007A364E"/>
    <w:rsid w:val="007A365B"/>
    <w:rsid w:val="007A3698"/>
    <w:rsid w:val="007A36CA"/>
    <w:rsid w:val="007A36EE"/>
    <w:rsid w:val="007A372D"/>
    <w:rsid w:val="007A3748"/>
    <w:rsid w:val="007A374C"/>
    <w:rsid w:val="007A375B"/>
    <w:rsid w:val="007A3772"/>
    <w:rsid w:val="007A37B4"/>
    <w:rsid w:val="007A37E4"/>
    <w:rsid w:val="007A37FC"/>
    <w:rsid w:val="007A380D"/>
    <w:rsid w:val="007A3825"/>
    <w:rsid w:val="007A388B"/>
    <w:rsid w:val="007A38AA"/>
    <w:rsid w:val="007A38C6"/>
    <w:rsid w:val="007A390B"/>
    <w:rsid w:val="007A3914"/>
    <w:rsid w:val="007A3915"/>
    <w:rsid w:val="007A391E"/>
    <w:rsid w:val="007A3930"/>
    <w:rsid w:val="007A3936"/>
    <w:rsid w:val="007A396E"/>
    <w:rsid w:val="007A3992"/>
    <w:rsid w:val="007A39B3"/>
    <w:rsid w:val="007A39B4"/>
    <w:rsid w:val="007A3A6F"/>
    <w:rsid w:val="007A3A7E"/>
    <w:rsid w:val="007A3A8D"/>
    <w:rsid w:val="007A3A92"/>
    <w:rsid w:val="007A3A93"/>
    <w:rsid w:val="007A3AA0"/>
    <w:rsid w:val="007A3B49"/>
    <w:rsid w:val="007A3B99"/>
    <w:rsid w:val="007A3BB3"/>
    <w:rsid w:val="007A3BD0"/>
    <w:rsid w:val="007A3BF2"/>
    <w:rsid w:val="007A3BFB"/>
    <w:rsid w:val="007A3C56"/>
    <w:rsid w:val="007A3C5C"/>
    <w:rsid w:val="007A3C95"/>
    <w:rsid w:val="007A3CD8"/>
    <w:rsid w:val="007A3CDC"/>
    <w:rsid w:val="007A3D2D"/>
    <w:rsid w:val="007A3DA3"/>
    <w:rsid w:val="007A3DBE"/>
    <w:rsid w:val="007A3DC9"/>
    <w:rsid w:val="007A3DD1"/>
    <w:rsid w:val="007A3E02"/>
    <w:rsid w:val="007A3E3B"/>
    <w:rsid w:val="007A3E77"/>
    <w:rsid w:val="007A3E9B"/>
    <w:rsid w:val="007A3F3A"/>
    <w:rsid w:val="007A3F78"/>
    <w:rsid w:val="007A3FC9"/>
    <w:rsid w:val="007A3FCE"/>
    <w:rsid w:val="007A3FDE"/>
    <w:rsid w:val="007A3FE0"/>
    <w:rsid w:val="007A3FE9"/>
    <w:rsid w:val="007A3FFA"/>
    <w:rsid w:val="007A4037"/>
    <w:rsid w:val="007A404A"/>
    <w:rsid w:val="007A406F"/>
    <w:rsid w:val="007A40D8"/>
    <w:rsid w:val="007A410C"/>
    <w:rsid w:val="007A413B"/>
    <w:rsid w:val="007A4171"/>
    <w:rsid w:val="007A41B3"/>
    <w:rsid w:val="007A41BD"/>
    <w:rsid w:val="007A420F"/>
    <w:rsid w:val="007A4219"/>
    <w:rsid w:val="007A427A"/>
    <w:rsid w:val="007A428C"/>
    <w:rsid w:val="007A4291"/>
    <w:rsid w:val="007A4293"/>
    <w:rsid w:val="007A42A8"/>
    <w:rsid w:val="007A4309"/>
    <w:rsid w:val="007A4383"/>
    <w:rsid w:val="007A438F"/>
    <w:rsid w:val="007A4398"/>
    <w:rsid w:val="007A43DD"/>
    <w:rsid w:val="007A440E"/>
    <w:rsid w:val="007A441F"/>
    <w:rsid w:val="007A4481"/>
    <w:rsid w:val="007A4486"/>
    <w:rsid w:val="007A44E7"/>
    <w:rsid w:val="007A44F4"/>
    <w:rsid w:val="007A44F5"/>
    <w:rsid w:val="007A453A"/>
    <w:rsid w:val="007A4560"/>
    <w:rsid w:val="007A4587"/>
    <w:rsid w:val="007A4655"/>
    <w:rsid w:val="007A465C"/>
    <w:rsid w:val="007A4674"/>
    <w:rsid w:val="007A46A0"/>
    <w:rsid w:val="007A46AE"/>
    <w:rsid w:val="007A46E3"/>
    <w:rsid w:val="007A46E8"/>
    <w:rsid w:val="007A473A"/>
    <w:rsid w:val="007A47A2"/>
    <w:rsid w:val="007A47A9"/>
    <w:rsid w:val="007A47BA"/>
    <w:rsid w:val="007A47EE"/>
    <w:rsid w:val="007A4802"/>
    <w:rsid w:val="007A4838"/>
    <w:rsid w:val="007A4856"/>
    <w:rsid w:val="007A486F"/>
    <w:rsid w:val="007A48B1"/>
    <w:rsid w:val="007A48CB"/>
    <w:rsid w:val="007A48EF"/>
    <w:rsid w:val="007A48F7"/>
    <w:rsid w:val="007A4908"/>
    <w:rsid w:val="007A498B"/>
    <w:rsid w:val="007A499E"/>
    <w:rsid w:val="007A49A6"/>
    <w:rsid w:val="007A49A9"/>
    <w:rsid w:val="007A49C2"/>
    <w:rsid w:val="007A49D4"/>
    <w:rsid w:val="007A49F4"/>
    <w:rsid w:val="007A4A2B"/>
    <w:rsid w:val="007A4A57"/>
    <w:rsid w:val="007A4A71"/>
    <w:rsid w:val="007A4A76"/>
    <w:rsid w:val="007A4A9A"/>
    <w:rsid w:val="007A4AB3"/>
    <w:rsid w:val="007A4AEE"/>
    <w:rsid w:val="007A4B0A"/>
    <w:rsid w:val="007A4B18"/>
    <w:rsid w:val="007A4B4D"/>
    <w:rsid w:val="007A4B65"/>
    <w:rsid w:val="007A4B68"/>
    <w:rsid w:val="007A4BB2"/>
    <w:rsid w:val="007A4BE7"/>
    <w:rsid w:val="007A4BED"/>
    <w:rsid w:val="007A4BEF"/>
    <w:rsid w:val="007A4C2F"/>
    <w:rsid w:val="007A4C47"/>
    <w:rsid w:val="007A4C72"/>
    <w:rsid w:val="007A4C92"/>
    <w:rsid w:val="007A4DA3"/>
    <w:rsid w:val="007A4DB8"/>
    <w:rsid w:val="007A4DEC"/>
    <w:rsid w:val="007A4DFD"/>
    <w:rsid w:val="007A4E0A"/>
    <w:rsid w:val="007A4E23"/>
    <w:rsid w:val="007A4E4F"/>
    <w:rsid w:val="007A4E62"/>
    <w:rsid w:val="007A4E99"/>
    <w:rsid w:val="007A4EA2"/>
    <w:rsid w:val="007A4EAF"/>
    <w:rsid w:val="007A4EB5"/>
    <w:rsid w:val="007A4EC5"/>
    <w:rsid w:val="007A4ED1"/>
    <w:rsid w:val="007A4F36"/>
    <w:rsid w:val="007A4F3E"/>
    <w:rsid w:val="007A4F40"/>
    <w:rsid w:val="007A4F51"/>
    <w:rsid w:val="007A4F75"/>
    <w:rsid w:val="007A4FCA"/>
    <w:rsid w:val="007A4FFF"/>
    <w:rsid w:val="007A503B"/>
    <w:rsid w:val="007A5042"/>
    <w:rsid w:val="007A5090"/>
    <w:rsid w:val="007A509D"/>
    <w:rsid w:val="007A50AA"/>
    <w:rsid w:val="007A50B6"/>
    <w:rsid w:val="007A50B9"/>
    <w:rsid w:val="007A50C3"/>
    <w:rsid w:val="007A5158"/>
    <w:rsid w:val="007A516D"/>
    <w:rsid w:val="007A5190"/>
    <w:rsid w:val="007A51B3"/>
    <w:rsid w:val="007A522B"/>
    <w:rsid w:val="007A522F"/>
    <w:rsid w:val="007A525E"/>
    <w:rsid w:val="007A5276"/>
    <w:rsid w:val="007A5290"/>
    <w:rsid w:val="007A52A5"/>
    <w:rsid w:val="007A52B1"/>
    <w:rsid w:val="007A52B5"/>
    <w:rsid w:val="007A52D7"/>
    <w:rsid w:val="007A52E1"/>
    <w:rsid w:val="007A5321"/>
    <w:rsid w:val="007A532E"/>
    <w:rsid w:val="007A534C"/>
    <w:rsid w:val="007A5391"/>
    <w:rsid w:val="007A5396"/>
    <w:rsid w:val="007A539D"/>
    <w:rsid w:val="007A53AD"/>
    <w:rsid w:val="007A53DA"/>
    <w:rsid w:val="007A53DD"/>
    <w:rsid w:val="007A540D"/>
    <w:rsid w:val="007A5422"/>
    <w:rsid w:val="007A5449"/>
    <w:rsid w:val="007A544D"/>
    <w:rsid w:val="007A546D"/>
    <w:rsid w:val="007A5481"/>
    <w:rsid w:val="007A54B5"/>
    <w:rsid w:val="007A54FF"/>
    <w:rsid w:val="007A550B"/>
    <w:rsid w:val="007A5529"/>
    <w:rsid w:val="007A554A"/>
    <w:rsid w:val="007A5577"/>
    <w:rsid w:val="007A55A8"/>
    <w:rsid w:val="007A55DA"/>
    <w:rsid w:val="007A55F4"/>
    <w:rsid w:val="007A55F6"/>
    <w:rsid w:val="007A5609"/>
    <w:rsid w:val="007A5614"/>
    <w:rsid w:val="007A565B"/>
    <w:rsid w:val="007A5672"/>
    <w:rsid w:val="007A567B"/>
    <w:rsid w:val="007A56B8"/>
    <w:rsid w:val="007A56C2"/>
    <w:rsid w:val="007A56F7"/>
    <w:rsid w:val="007A573F"/>
    <w:rsid w:val="007A576C"/>
    <w:rsid w:val="007A57CD"/>
    <w:rsid w:val="007A57DB"/>
    <w:rsid w:val="007A582C"/>
    <w:rsid w:val="007A5838"/>
    <w:rsid w:val="007A5856"/>
    <w:rsid w:val="007A5865"/>
    <w:rsid w:val="007A5870"/>
    <w:rsid w:val="007A5899"/>
    <w:rsid w:val="007A58A1"/>
    <w:rsid w:val="007A58A5"/>
    <w:rsid w:val="007A58CA"/>
    <w:rsid w:val="007A5913"/>
    <w:rsid w:val="007A5920"/>
    <w:rsid w:val="007A5951"/>
    <w:rsid w:val="007A597D"/>
    <w:rsid w:val="007A59BF"/>
    <w:rsid w:val="007A59C6"/>
    <w:rsid w:val="007A59F4"/>
    <w:rsid w:val="007A5A54"/>
    <w:rsid w:val="007A5A63"/>
    <w:rsid w:val="007A5A7A"/>
    <w:rsid w:val="007A5A7D"/>
    <w:rsid w:val="007A5AA5"/>
    <w:rsid w:val="007A5AAF"/>
    <w:rsid w:val="007A5B40"/>
    <w:rsid w:val="007A5B64"/>
    <w:rsid w:val="007A5B68"/>
    <w:rsid w:val="007A5B8D"/>
    <w:rsid w:val="007A5BAA"/>
    <w:rsid w:val="007A5BD4"/>
    <w:rsid w:val="007A5BF8"/>
    <w:rsid w:val="007A5C0A"/>
    <w:rsid w:val="007A5C97"/>
    <w:rsid w:val="007A5D01"/>
    <w:rsid w:val="007A5D1B"/>
    <w:rsid w:val="007A5D38"/>
    <w:rsid w:val="007A5D3B"/>
    <w:rsid w:val="007A5D44"/>
    <w:rsid w:val="007A5D5D"/>
    <w:rsid w:val="007A5D71"/>
    <w:rsid w:val="007A5D7A"/>
    <w:rsid w:val="007A5D83"/>
    <w:rsid w:val="007A5DA0"/>
    <w:rsid w:val="007A5DAA"/>
    <w:rsid w:val="007A5DCF"/>
    <w:rsid w:val="007A5DFC"/>
    <w:rsid w:val="007A5E05"/>
    <w:rsid w:val="007A5E58"/>
    <w:rsid w:val="007A5E77"/>
    <w:rsid w:val="007A5E7F"/>
    <w:rsid w:val="007A5EBC"/>
    <w:rsid w:val="007A5EEC"/>
    <w:rsid w:val="007A5F6D"/>
    <w:rsid w:val="007A5FBA"/>
    <w:rsid w:val="007A5FC8"/>
    <w:rsid w:val="007A5FFB"/>
    <w:rsid w:val="007A6052"/>
    <w:rsid w:val="007A605F"/>
    <w:rsid w:val="007A606D"/>
    <w:rsid w:val="007A608E"/>
    <w:rsid w:val="007A6092"/>
    <w:rsid w:val="007A609E"/>
    <w:rsid w:val="007A60AE"/>
    <w:rsid w:val="007A60C0"/>
    <w:rsid w:val="007A60E1"/>
    <w:rsid w:val="007A60F4"/>
    <w:rsid w:val="007A6100"/>
    <w:rsid w:val="007A612C"/>
    <w:rsid w:val="007A613C"/>
    <w:rsid w:val="007A6163"/>
    <w:rsid w:val="007A6197"/>
    <w:rsid w:val="007A61A2"/>
    <w:rsid w:val="007A61AA"/>
    <w:rsid w:val="007A61B0"/>
    <w:rsid w:val="007A61DF"/>
    <w:rsid w:val="007A61E4"/>
    <w:rsid w:val="007A6202"/>
    <w:rsid w:val="007A626C"/>
    <w:rsid w:val="007A6305"/>
    <w:rsid w:val="007A6308"/>
    <w:rsid w:val="007A630F"/>
    <w:rsid w:val="007A6332"/>
    <w:rsid w:val="007A6347"/>
    <w:rsid w:val="007A634D"/>
    <w:rsid w:val="007A6398"/>
    <w:rsid w:val="007A63E9"/>
    <w:rsid w:val="007A63F6"/>
    <w:rsid w:val="007A63FA"/>
    <w:rsid w:val="007A6449"/>
    <w:rsid w:val="007A6486"/>
    <w:rsid w:val="007A648A"/>
    <w:rsid w:val="007A653B"/>
    <w:rsid w:val="007A654D"/>
    <w:rsid w:val="007A6587"/>
    <w:rsid w:val="007A6596"/>
    <w:rsid w:val="007A65A2"/>
    <w:rsid w:val="007A65B6"/>
    <w:rsid w:val="007A65D8"/>
    <w:rsid w:val="007A65DA"/>
    <w:rsid w:val="007A661D"/>
    <w:rsid w:val="007A664C"/>
    <w:rsid w:val="007A6683"/>
    <w:rsid w:val="007A668D"/>
    <w:rsid w:val="007A6696"/>
    <w:rsid w:val="007A6697"/>
    <w:rsid w:val="007A66BF"/>
    <w:rsid w:val="007A66C8"/>
    <w:rsid w:val="007A66CC"/>
    <w:rsid w:val="007A66D5"/>
    <w:rsid w:val="007A6719"/>
    <w:rsid w:val="007A6728"/>
    <w:rsid w:val="007A6757"/>
    <w:rsid w:val="007A67AB"/>
    <w:rsid w:val="007A67C2"/>
    <w:rsid w:val="007A67D8"/>
    <w:rsid w:val="007A67DA"/>
    <w:rsid w:val="007A6806"/>
    <w:rsid w:val="007A680C"/>
    <w:rsid w:val="007A680E"/>
    <w:rsid w:val="007A683A"/>
    <w:rsid w:val="007A6846"/>
    <w:rsid w:val="007A6868"/>
    <w:rsid w:val="007A6887"/>
    <w:rsid w:val="007A68AA"/>
    <w:rsid w:val="007A68AF"/>
    <w:rsid w:val="007A68B4"/>
    <w:rsid w:val="007A68C1"/>
    <w:rsid w:val="007A6900"/>
    <w:rsid w:val="007A6912"/>
    <w:rsid w:val="007A6933"/>
    <w:rsid w:val="007A6944"/>
    <w:rsid w:val="007A6952"/>
    <w:rsid w:val="007A695D"/>
    <w:rsid w:val="007A6962"/>
    <w:rsid w:val="007A6965"/>
    <w:rsid w:val="007A6976"/>
    <w:rsid w:val="007A69F2"/>
    <w:rsid w:val="007A6A02"/>
    <w:rsid w:val="007A6A07"/>
    <w:rsid w:val="007A6A96"/>
    <w:rsid w:val="007A6AA6"/>
    <w:rsid w:val="007A6AE1"/>
    <w:rsid w:val="007A6B76"/>
    <w:rsid w:val="007A6B83"/>
    <w:rsid w:val="007A6B8A"/>
    <w:rsid w:val="007A6BC3"/>
    <w:rsid w:val="007A6BD1"/>
    <w:rsid w:val="007A6C47"/>
    <w:rsid w:val="007A6CB1"/>
    <w:rsid w:val="007A6CB9"/>
    <w:rsid w:val="007A6D5A"/>
    <w:rsid w:val="007A6D85"/>
    <w:rsid w:val="007A6DAC"/>
    <w:rsid w:val="007A6DC3"/>
    <w:rsid w:val="007A6DC4"/>
    <w:rsid w:val="007A6DF6"/>
    <w:rsid w:val="007A6E00"/>
    <w:rsid w:val="007A6E10"/>
    <w:rsid w:val="007A6E1A"/>
    <w:rsid w:val="007A6E74"/>
    <w:rsid w:val="007A6E89"/>
    <w:rsid w:val="007A6E8A"/>
    <w:rsid w:val="007A6ED7"/>
    <w:rsid w:val="007A6EF8"/>
    <w:rsid w:val="007A6F24"/>
    <w:rsid w:val="007A6F71"/>
    <w:rsid w:val="007A6F82"/>
    <w:rsid w:val="007A6F9C"/>
    <w:rsid w:val="007A6FA1"/>
    <w:rsid w:val="007A6FB8"/>
    <w:rsid w:val="007A6FD9"/>
    <w:rsid w:val="007A6FE9"/>
    <w:rsid w:val="007A7013"/>
    <w:rsid w:val="007A703A"/>
    <w:rsid w:val="007A705E"/>
    <w:rsid w:val="007A706C"/>
    <w:rsid w:val="007A70C2"/>
    <w:rsid w:val="007A7101"/>
    <w:rsid w:val="007A7195"/>
    <w:rsid w:val="007A71BB"/>
    <w:rsid w:val="007A7221"/>
    <w:rsid w:val="007A7222"/>
    <w:rsid w:val="007A7223"/>
    <w:rsid w:val="007A7224"/>
    <w:rsid w:val="007A7267"/>
    <w:rsid w:val="007A7287"/>
    <w:rsid w:val="007A7292"/>
    <w:rsid w:val="007A72CE"/>
    <w:rsid w:val="007A72F8"/>
    <w:rsid w:val="007A7302"/>
    <w:rsid w:val="007A733A"/>
    <w:rsid w:val="007A7393"/>
    <w:rsid w:val="007A739A"/>
    <w:rsid w:val="007A73B6"/>
    <w:rsid w:val="007A73CC"/>
    <w:rsid w:val="007A73DF"/>
    <w:rsid w:val="007A73F3"/>
    <w:rsid w:val="007A7418"/>
    <w:rsid w:val="007A7461"/>
    <w:rsid w:val="007A74C0"/>
    <w:rsid w:val="007A750A"/>
    <w:rsid w:val="007A7531"/>
    <w:rsid w:val="007A7573"/>
    <w:rsid w:val="007A75AB"/>
    <w:rsid w:val="007A75D4"/>
    <w:rsid w:val="007A75EF"/>
    <w:rsid w:val="007A763B"/>
    <w:rsid w:val="007A765B"/>
    <w:rsid w:val="007A76DE"/>
    <w:rsid w:val="007A76E8"/>
    <w:rsid w:val="007A7756"/>
    <w:rsid w:val="007A776C"/>
    <w:rsid w:val="007A778C"/>
    <w:rsid w:val="007A778F"/>
    <w:rsid w:val="007A77A3"/>
    <w:rsid w:val="007A77DD"/>
    <w:rsid w:val="007A77FC"/>
    <w:rsid w:val="007A77FD"/>
    <w:rsid w:val="007A7823"/>
    <w:rsid w:val="007A7829"/>
    <w:rsid w:val="007A782C"/>
    <w:rsid w:val="007A783F"/>
    <w:rsid w:val="007A7868"/>
    <w:rsid w:val="007A787B"/>
    <w:rsid w:val="007A789C"/>
    <w:rsid w:val="007A78BC"/>
    <w:rsid w:val="007A78DB"/>
    <w:rsid w:val="007A790A"/>
    <w:rsid w:val="007A791D"/>
    <w:rsid w:val="007A794C"/>
    <w:rsid w:val="007A795A"/>
    <w:rsid w:val="007A795B"/>
    <w:rsid w:val="007A796F"/>
    <w:rsid w:val="007A797A"/>
    <w:rsid w:val="007A79A3"/>
    <w:rsid w:val="007A79AB"/>
    <w:rsid w:val="007A79BA"/>
    <w:rsid w:val="007A79E9"/>
    <w:rsid w:val="007A7A27"/>
    <w:rsid w:val="007A7A4F"/>
    <w:rsid w:val="007A7A65"/>
    <w:rsid w:val="007A7ABB"/>
    <w:rsid w:val="007A7AE1"/>
    <w:rsid w:val="007A7AE4"/>
    <w:rsid w:val="007A7B32"/>
    <w:rsid w:val="007A7B3F"/>
    <w:rsid w:val="007A7B55"/>
    <w:rsid w:val="007A7B6A"/>
    <w:rsid w:val="007A7B70"/>
    <w:rsid w:val="007A7B75"/>
    <w:rsid w:val="007A7BED"/>
    <w:rsid w:val="007A7C07"/>
    <w:rsid w:val="007A7C4A"/>
    <w:rsid w:val="007A7C8D"/>
    <w:rsid w:val="007A7C91"/>
    <w:rsid w:val="007A7CA1"/>
    <w:rsid w:val="007A7CFD"/>
    <w:rsid w:val="007A7D44"/>
    <w:rsid w:val="007A7D4F"/>
    <w:rsid w:val="007A7D51"/>
    <w:rsid w:val="007A7D6F"/>
    <w:rsid w:val="007A7D84"/>
    <w:rsid w:val="007A7D86"/>
    <w:rsid w:val="007A7D91"/>
    <w:rsid w:val="007A7DF6"/>
    <w:rsid w:val="007A7E47"/>
    <w:rsid w:val="007A7E7B"/>
    <w:rsid w:val="007A7EC3"/>
    <w:rsid w:val="007A7EE1"/>
    <w:rsid w:val="007A7F3D"/>
    <w:rsid w:val="007A7F54"/>
    <w:rsid w:val="007A7F8D"/>
    <w:rsid w:val="007A7F98"/>
    <w:rsid w:val="007A7FEE"/>
    <w:rsid w:val="007A7FF4"/>
    <w:rsid w:val="007B0006"/>
    <w:rsid w:val="007B001C"/>
    <w:rsid w:val="007B003B"/>
    <w:rsid w:val="007B0059"/>
    <w:rsid w:val="007B007A"/>
    <w:rsid w:val="007B008E"/>
    <w:rsid w:val="007B009D"/>
    <w:rsid w:val="007B009E"/>
    <w:rsid w:val="007B00BD"/>
    <w:rsid w:val="007B00D4"/>
    <w:rsid w:val="007B00E4"/>
    <w:rsid w:val="007B010E"/>
    <w:rsid w:val="007B0135"/>
    <w:rsid w:val="007B0148"/>
    <w:rsid w:val="007B01C6"/>
    <w:rsid w:val="007B01DD"/>
    <w:rsid w:val="007B021D"/>
    <w:rsid w:val="007B0224"/>
    <w:rsid w:val="007B0236"/>
    <w:rsid w:val="007B0278"/>
    <w:rsid w:val="007B0282"/>
    <w:rsid w:val="007B028C"/>
    <w:rsid w:val="007B02B7"/>
    <w:rsid w:val="007B0349"/>
    <w:rsid w:val="007B0363"/>
    <w:rsid w:val="007B0374"/>
    <w:rsid w:val="007B0384"/>
    <w:rsid w:val="007B038F"/>
    <w:rsid w:val="007B03BA"/>
    <w:rsid w:val="007B03E9"/>
    <w:rsid w:val="007B0406"/>
    <w:rsid w:val="007B0419"/>
    <w:rsid w:val="007B0445"/>
    <w:rsid w:val="007B0451"/>
    <w:rsid w:val="007B0470"/>
    <w:rsid w:val="007B048D"/>
    <w:rsid w:val="007B0493"/>
    <w:rsid w:val="007B049D"/>
    <w:rsid w:val="007B04C8"/>
    <w:rsid w:val="007B051F"/>
    <w:rsid w:val="007B052E"/>
    <w:rsid w:val="007B0582"/>
    <w:rsid w:val="007B05D9"/>
    <w:rsid w:val="007B0623"/>
    <w:rsid w:val="007B062E"/>
    <w:rsid w:val="007B0643"/>
    <w:rsid w:val="007B0648"/>
    <w:rsid w:val="007B06A9"/>
    <w:rsid w:val="007B06AD"/>
    <w:rsid w:val="007B06DC"/>
    <w:rsid w:val="007B06E5"/>
    <w:rsid w:val="007B06F4"/>
    <w:rsid w:val="007B0712"/>
    <w:rsid w:val="007B0723"/>
    <w:rsid w:val="007B074B"/>
    <w:rsid w:val="007B0768"/>
    <w:rsid w:val="007B082A"/>
    <w:rsid w:val="007B085E"/>
    <w:rsid w:val="007B0860"/>
    <w:rsid w:val="007B0864"/>
    <w:rsid w:val="007B08CA"/>
    <w:rsid w:val="007B08CC"/>
    <w:rsid w:val="007B08EB"/>
    <w:rsid w:val="007B08F9"/>
    <w:rsid w:val="007B0930"/>
    <w:rsid w:val="007B0A21"/>
    <w:rsid w:val="007B0A22"/>
    <w:rsid w:val="007B0A6D"/>
    <w:rsid w:val="007B0A74"/>
    <w:rsid w:val="007B0A7D"/>
    <w:rsid w:val="007B0A7E"/>
    <w:rsid w:val="007B0A87"/>
    <w:rsid w:val="007B0AF8"/>
    <w:rsid w:val="007B0AF9"/>
    <w:rsid w:val="007B0B0E"/>
    <w:rsid w:val="007B0B83"/>
    <w:rsid w:val="007B0B8A"/>
    <w:rsid w:val="007B0BA2"/>
    <w:rsid w:val="007B0BA6"/>
    <w:rsid w:val="007B0BCA"/>
    <w:rsid w:val="007B0BDA"/>
    <w:rsid w:val="007B0C0B"/>
    <w:rsid w:val="007B0C21"/>
    <w:rsid w:val="007B0C85"/>
    <w:rsid w:val="007B0CAE"/>
    <w:rsid w:val="007B0CB0"/>
    <w:rsid w:val="007B0CE0"/>
    <w:rsid w:val="007B0CE6"/>
    <w:rsid w:val="007B0CEC"/>
    <w:rsid w:val="007B0CF8"/>
    <w:rsid w:val="007B0D08"/>
    <w:rsid w:val="007B0D56"/>
    <w:rsid w:val="007B0D69"/>
    <w:rsid w:val="007B0D6D"/>
    <w:rsid w:val="007B0DB7"/>
    <w:rsid w:val="007B0DF1"/>
    <w:rsid w:val="007B0E3C"/>
    <w:rsid w:val="007B0E41"/>
    <w:rsid w:val="007B0E59"/>
    <w:rsid w:val="007B0E5A"/>
    <w:rsid w:val="007B0E67"/>
    <w:rsid w:val="007B0E6C"/>
    <w:rsid w:val="007B0E77"/>
    <w:rsid w:val="007B0E9B"/>
    <w:rsid w:val="007B0EA7"/>
    <w:rsid w:val="007B0EB5"/>
    <w:rsid w:val="007B0EBF"/>
    <w:rsid w:val="007B0F01"/>
    <w:rsid w:val="007B0F10"/>
    <w:rsid w:val="007B0F94"/>
    <w:rsid w:val="007B0FB8"/>
    <w:rsid w:val="007B0FC8"/>
    <w:rsid w:val="007B0FC9"/>
    <w:rsid w:val="007B0FE4"/>
    <w:rsid w:val="007B0FE9"/>
    <w:rsid w:val="007B0FF2"/>
    <w:rsid w:val="007B1011"/>
    <w:rsid w:val="007B1095"/>
    <w:rsid w:val="007B10E2"/>
    <w:rsid w:val="007B10E9"/>
    <w:rsid w:val="007B110B"/>
    <w:rsid w:val="007B1110"/>
    <w:rsid w:val="007B111C"/>
    <w:rsid w:val="007B1123"/>
    <w:rsid w:val="007B112C"/>
    <w:rsid w:val="007B113C"/>
    <w:rsid w:val="007B113E"/>
    <w:rsid w:val="007B1189"/>
    <w:rsid w:val="007B11B6"/>
    <w:rsid w:val="007B11BC"/>
    <w:rsid w:val="007B1211"/>
    <w:rsid w:val="007B1240"/>
    <w:rsid w:val="007B1276"/>
    <w:rsid w:val="007B1344"/>
    <w:rsid w:val="007B135D"/>
    <w:rsid w:val="007B1361"/>
    <w:rsid w:val="007B1365"/>
    <w:rsid w:val="007B136F"/>
    <w:rsid w:val="007B13AC"/>
    <w:rsid w:val="007B13B1"/>
    <w:rsid w:val="007B13BC"/>
    <w:rsid w:val="007B13C1"/>
    <w:rsid w:val="007B13D2"/>
    <w:rsid w:val="007B13D8"/>
    <w:rsid w:val="007B1442"/>
    <w:rsid w:val="007B1463"/>
    <w:rsid w:val="007B1490"/>
    <w:rsid w:val="007B14C6"/>
    <w:rsid w:val="007B14CC"/>
    <w:rsid w:val="007B14DF"/>
    <w:rsid w:val="007B1507"/>
    <w:rsid w:val="007B156E"/>
    <w:rsid w:val="007B157A"/>
    <w:rsid w:val="007B159E"/>
    <w:rsid w:val="007B15AC"/>
    <w:rsid w:val="007B15B2"/>
    <w:rsid w:val="007B15E1"/>
    <w:rsid w:val="007B15E3"/>
    <w:rsid w:val="007B160A"/>
    <w:rsid w:val="007B1623"/>
    <w:rsid w:val="007B165C"/>
    <w:rsid w:val="007B1662"/>
    <w:rsid w:val="007B1663"/>
    <w:rsid w:val="007B166C"/>
    <w:rsid w:val="007B16B7"/>
    <w:rsid w:val="007B16CB"/>
    <w:rsid w:val="007B16CE"/>
    <w:rsid w:val="007B16F1"/>
    <w:rsid w:val="007B16FF"/>
    <w:rsid w:val="007B1799"/>
    <w:rsid w:val="007B17CB"/>
    <w:rsid w:val="007B1830"/>
    <w:rsid w:val="007B18C0"/>
    <w:rsid w:val="007B18E2"/>
    <w:rsid w:val="007B1900"/>
    <w:rsid w:val="007B1909"/>
    <w:rsid w:val="007B1915"/>
    <w:rsid w:val="007B194E"/>
    <w:rsid w:val="007B1965"/>
    <w:rsid w:val="007B198F"/>
    <w:rsid w:val="007B19C9"/>
    <w:rsid w:val="007B1A2C"/>
    <w:rsid w:val="007B1A46"/>
    <w:rsid w:val="007B1A50"/>
    <w:rsid w:val="007B1A54"/>
    <w:rsid w:val="007B1A7E"/>
    <w:rsid w:val="007B1A82"/>
    <w:rsid w:val="007B1A9E"/>
    <w:rsid w:val="007B1AAA"/>
    <w:rsid w:val="007B1AB3"/>
    <w:rsid w:val="007B1AEA"/>
    <w:rsid w:val="007B1AEB"/>
    <w:rsid w:val="007B1B05"/>
    <w:rsid w:val="007B1B4F"/>
    <w:rsid w:val="007B1B6C"/>
    <w:rsid w:val="007B1B97"/>
    <w:rsid w:val="007B1BC5"/>
    <w:rsid w:val="007B1C47"/>
    <w:rsid w:val="007B1C6B"/>
    <w:rsid w:val="007B1C7C"/>
    <w:rsid w:val="007B1C7D"/>
    <w:rsid w:val="007B1CBB"/>
    <w:rsid w:val="007B1CEA"/>
    <w:rsid w:val="007B1D0A"/>
    <w:rsid w:val="007B1D2B"/>
    <w:rsid w:val="007B1D40"/>
    <w:rsid w:val="007B1D4F"/>
    <w:rsid w:val="007B1D77"/>
    <w:rsid w:val="007B1E02"/>
    <w:rsid w:val="007B1E0C"/>
    <w:rsid w:val="007B1E1A"/>
    <w:rsid w:val="007B1E1D"/>
    <w:rsid w:val="007B1EBE"/>
    <w:rsid w:val="007B1EC6"/>
    <w:rsid w:val="007B1EE1"/>
    <w:rsid w:val="007B1F2A"/>
    <w:rsid w:val="007B1F37"/>
    <w:rsid w:val="007B1F57"/>
    <w:rsid w:val="007B1F79"/>
    <w:rsid w:val="007B1F81"/>
    <w:rsid w:val="007B1F91"/>
    <w:rsid w:val="007B1FA2"/>
    <w:rsid w:val="007B1FA6"/>
    <w:rsid w:val="007B1FBE"/>
    <w:rsid w:val="007B1FFE"/>
    <w:rsid w:val="007B2020"/>
    <w:rsid w:val="007B2030"/>
    <w:rsid w:val="007B205E"/>
    <w:rsid w:val="007B205F"/>
    <w:rsid w:val="007B2063"/>
    <w:rsid w:val="007B209E"/>
    <w:rsid w:val="007B20B1"/>
    <w:rsid w:val="007B20B4"/>
    <w:rsid w:val="007B20FD"/>
    <w:rsid w:val="007B2116"/>
    <w:rsid w:val="007B211A"/>
    <w:rsid w:val="007B2122"/>
    <w:rsid w:val="007B215D"/>
    <w:rsid w:val="007B216B"/>
    <w:rsid w:val="007B21FD"/>
    <w:rsid w:val="007B2220"/>
    <w:rsid w:val="007B2231"/>
    <w:rsid w:val="007B2232"/>
    <w:rsid w:val="007B229B"/>
    <w:rsid w:val="007B22A9"/>
    <w:rsid w:val="007B22B8"/>
    <w:rsid w:val="007B22C9"/>
    <w:rsid w:val="007B2303"/>
    <w:rsid w:val="007B236E"/>
    <w:rsid w:val="007B23C1"/>
    <w:rsid w:val="007B23F3"/>
    <w:rsid w:val="007B2402"/>
    <w:rsid w:val="007B2417"/>
    <w:rsid w:val="007B247F"/>
    <w:rsid w:val="007B24AD"/>
    <w:rsid w:val="007B24AE"/>
    <w:rsid w:val="007B24C8"/>
    <w:rsid w:val="007B2574"/>
    <w:rsid w:val="007B25B2"/>
    <w:rsid w:val="007B25EA"/>
    <w:rsid w:val="007B2623"/>
    <w:rsid w:val="007B262B"/>
    <w:rsid w:val="007B2635"/>
    <w:rsid w:val="007B263A"/>
    <w:rsid w:val="007B26DD"/>
    <w:rsid w:val="007B26E9"/>
    <w:rsid w:val="007B26EC"/>
    <w:rsid w:val="007B27BC"/>
    <w:rsid w:val="007B27E1"/>
    <w:rsid w:val="007B2808"/>
    <w:rsid w:val="007B2810"/>
    <w:rsid w:val="007B2821"/>
    <w:rsid w:val="007B2856"/>
    <w:rsid w:val="007B2872"/>
    <w:rsid w:val="007B287A"/>
    <w:rsid w:val="007B28A4"/>
    <w:rsid w:val="007B28D1"/>
    <w:rsid w:val="007B28E2"/>
    <w:rsid w:val="007B290B"/>
    <w:rsid w:val="007B2913"/>
    <w:rsid w:val="007B292C"/>
    <w:rsid w:val="007B2950"/>
    <w:rsid w:val="007B296E"/>
    <w:rsid w:val="007B2976"/>
    <w:rsid w:val="007B29B1"/>
    <w:rsid w:val="007B29D2"/>
    <w:rsid w:val="007B29DA"/>
    <w:rsid w:val="007B29E1"/>
    <w:rsid w:val="007B29F0"/>
    <w:rsid w:val="007B29F1"/>
    <w:rsid w:val="007B2A20"/>
    <w:rsid w:val="007B2A28"/>
    <w:rsid w:val="007B2A31"/>
    <w:rsid w:val="007B2A65"/>
    <w:rsid w:val="007B2A95"/>
    <w:rsid w:val="007B2AB2"/>
    <w:rsid w:val="007B2B0E"/>
    <w:rsid w:val="007B2B12"/>
    <w:rsid w:val="007B2B13"/>
    <w:rsid w:val="007B2B25"/>
    <w:rsid w:val="007B2B4A"/>
    <w:rsid w:val="007B2B6A"/>
    <w:rsid w:val="007B2B71"/>
    <w:rsid w:val="007B2B9C"/>
    <w:rsid w:val="007B2BA8"/>
    <w:rsid w:val="007B2BB8"/>
    <w:rsid w:val="007B2BBF"/>
    <w:rsid w:val="007B2BC2"/>
    <w:rsid w:val="007B2BDA"/>
    <w:rsid w:val="007B2BFB"/>
    <w:rsid w:val="007B2C00"/>
    <w:rsid w:val="007B2C1C"/>
    <w:rsid w:val="007B2C1D"/>
    <w:rsid w:val="007B2C48"/>
    <w:rsid w:val="007B2C75"/>
    <w:rsid w:val="007B2CD4"/>
    <w:rsid w:val="007B2CDD"/>
    <w:rsid w:val="007B2CE7"/>
    <w:rsid w:val="007B2D2E"/>
    <w:rsid w:val="007B2D39"/>
    <w:rsid w:val="007B2D42"/>
    <w:rsid w:val="007B2D6A"/>
    <w:rsid w:val="007B2DB8"/>
    <w:rsid w:val="007B2DC4"/>
    <w:rsid w:val="007B2DCA"/>
    <w:rsid w:val="007B2DCC"/>
    <w:rsid w:val="007B2DD5"/>
    <w:rsid w:val="007B2DE1"/>
    <w:rsid w:val="007B2E03"/>
    <w:rsid w:val="007B2E5B"/>
    <w:rsid w:val="007B2E62"/>
    <w:rsid w:val="007B2E88"/>
    <w:rsid w:val="007B2EA6"/>
    <w:rsid w:val="007B2EAF"/>
    <w:rsid w:val="007B2EB0"/>
    <w:rsid w:val="007B2F20"/>
    <w:rsid w:val="007B2F82"/>
    <w:rsid w:val="007B2F86"/>
    <w:rsid w:val="007B2F8C"/>
    <w:rsid w:val="007B2FB2"/>
    <w:rsid w:val="007B2FD5"/>
    <w:rsid w:val="007B2FDB"/>
    <w:rsid w:val="007B2FE4"/>
    <w:rsid w:val="007B3030"/>
    <w:rsid w:val="007B304F"/>
    <w:rsid w:val="007B305E"/>
    <w:rsid w:val="007B30B2"/>
    <w:rsid w:val="007B30CE"/>
    <w:rsid w:val="007B30E3"/>
    <w:rsid w:val="007B3114"/>
    <w:rsid w:val="007B3174"/>
    <w:rsid w:val="007B31A6"/>
    <w:rsid w:val="007B31C6"/>
    <w:rsid w:val="007B31CB"/>
    <w:rsid w:val="007B31E5"/>
    <w:rsid w:val="007B31E7"/>
    <w:rsid w:val="007B31EE"/>
    <w:rsid w:val="007B31F9"/>
    <w:rsid w:val="007B32C0"/>
    <w:rsid w:val="007B32D3"/>
    <w:rsid w:val="007B32DD"/>
    <w:rsid w:val="007B332F"/>
    <w:rsid w:val="007B3339"/>
    <w:rsid w:val="007B337C"/>
    <w:rsid w:val="007B3389"/>
    <w:rsid w:val="007B343C"/>
    <w:rsid w:val="007B3492"/>
    <w:rsid w:val="007B349C"/>
    <w:rsid w:val="007B34C7"/>
    <w:rsid w:val="007B34C8"/>
    <w:rsid w:val="007B353C"/>
    <w:rsid w:val="007B358E"/>
    <w:rsid w:val="007B35D0"/>
    <w:rsid w:val="007B35EF"/>
    <w:rsid w:val="007B366B"/>
    <w:rsid w:val="007B366F"/>
    <w:rsid w:val="007B367B"/>
    <w:rsid w:val="007B36A4"/>
    <w:rsid w:val="007B36BE"/>
    <w:rsid w:val="007B36C7"/>
    <w:rsid w:val="007B36DA"/>
    <w:rsid w:val="007B36FC"/>
    <w:rsid w:val="007B3717"/>
    <w:rsid w:val="007B3748"/>
    <w:rsid w:val="007B379D"/>
    <w:rsid w:val="007B37BC"/>
    <w:rsid w:val="007B37F7"/>
    <w:rsid w:val="007B37FE"/>
    <w:rsid w:val="007B38A2"/>
    <w:rsid w:val="007B38C0"/>
    <w:rsid w:val="007B3950"/>
    <w:rsid w:val="007B398C"/>
    <w:rsid w:val="007B39A0"/>
    <w:rsid w:val="007B39CF"/>
    <w:rsid w:val="007B39D3"/>
    <w:rsid w:val="007B39D7"/>
    <w:rsid w:val="007B39E7"/>
    <w:rsid w:val="007B3A6B"/>
    <w:rsid w:val="007B3A6C"/>
    <w:rsid w:val="007B3AA4"/>
    <w:rsid w:val="007B3AA7"/>
    <w:rsid w:val="007B3AB1"/>
    <w:rsid w:val="007B3ABF"/>
    <w:rsid w:val="007B3ADB"/>
    <w:rsid w:val="007B3B14"/>
    <w:rsid w:val="007B3B99"/>
    <w:rsid w:val="007B3BD4"/>
    <w:rsid w:val="007B3BD8"/>
    <w:rsid w:val="007B3C4C"/>
    <w:rsid w:val="007B3C61"/>
    <w:rsid w:val="007B3C73"/>
    <w:rsid w:val="007B3CBD"/>
    <w:rsid w:val="007B3CCD"/>
    <w:rsid w:val="007B3CF6"/>
    <w:rsid w:val="007B3D2C"/>
    <w:rsid w:val="007B3D30"/>
    <w:rsid w:val="007B3DF7"/>
    <w:rsid w:val="007B3E4A"/>
    <w:rsid w:val="007B3EA5"/>
    <w:rsid w:val="007B3EA9"/>
    <w:rsid w:val="007B3ED6"/>
    <w:rsid w:val="007B3EF5"/>
    <w:rsid w:val="007B3F07"/>
    <w:rsid w:val="007B3F0B"/>
    <w:rsid w:val="007B3F59"/>
    <w:rsid w:val="007B3F60"/>
    <w:rsid w:val="007B3F6A"/>
    <w:rsid w:val="007B3F70"/>
    <w:rsid w:val="007B3F82"/>
    <w:rsid w:val="007B3FAA"/>
    <w:rsid w:val="007B3FAF"/>
    <w:rsid w:val="007B3FB8"/>
    <w:rsid w:val="007B3FFD"/>
    <w:rsid w:val="007B4021"/>
    <w:rsid w:val="007B404B"/>
    <w:rsid w:val="007B4058"/>
    <w:rsid w:val="007B4088"/>
    <w:rsid w:val="007B408F"/>
    <w:rsid w:val="007B40D1"/>
    <w:rsid w:val="007B414C"/>
    <w:rsid w:val="007B4156"/>
    <w:rsid w:val="007B4181"/>
    <w:rsid w:val="007B4184"/>
    <w:rsid w:val="007B41A2"/>
    <w:rsid w:val="007B41BF"/>
    <w:rsid w:val="007B41C1"/>
    <w:rsid w:val="007B41D7"/>
    <w:rsid w:val="007B41DD"/>
    <w:rsid w:val="007B41EF"/>
    <w:rsid w:val="007B41F8"/>
    <w:rsid w:val="007B4225"/>
    <w:rsid w:val="007B4238"/>
    <w:rsid w:val="007B4297"/>
    <w:rsid w:val="007B429E"/>
    <w:rsid w:val="007B42EF"/>
    <w:rsid w:val="007B4305"/>
    <w:rsid w:val="007B4311"/>
    <w:rsid w:val="007B4345"/>
    <w:rsid w:val="007B4386"/>
    <w:rsid w:val="007B4399"/>
    <w:rsid w:val="007B43AB"/>
    <w:rsid w:val="007B43C0"/>
    <w:rsid w:val="007B43CE"/>
    <w:rsid w:val="007B43DE"/>
    <w:rsid w:val="007B43DF"/>
    <w:rsid w:val="007B43F9"/>
    <w:rsid w:val="007B43FF"/>
    <w:rsid w:val="007B4417"/>
    <w:rsid w:val="007B4431"/>
    <w:rsid w:val="007B4434"/>
    <w:rsid w:val="007B4437"/>
    <w:rsid w:val="007B44AD"/>
    <w:rsid w:val="007B4517"/>
    <w:rsid w:val="007B4543"/>
    <w:rsid w:val="007B4578"/>
    <w:rsid w:val="007B4596"/>
    <w:rsid w:val="007B45E6"/>
    <w:rsid w:val="007B4604"/>
    <w:rsid w:val="007B4605"/>
    <w:rsid w:val="007B4627"/>
    <w:rsid w:val="007B467A"/>
    <w:rsid w:val="007B46ED"/>
    <w:rsid w:val="007B4754"/>
    <w:rsid w:val="007B4769"/>
    <w:rsid w:val="007B4770"/>
    <w:rsid w:val="007B47D2"/>
    <w:rsid w:val="007B4805"/>
    <w:rsid w:val="007B4953"/>
    <w:rsid w:val="007B4977"/>
    <w:rsid w:val="007B4996"/>
    <w:rsid w:val="007B49D3"/>
    <w:rsid w:val="007B49EB"/>
    <w:rsid w:val="007B49F2"/>
    <w:rsid w:val="007B4A24"/>
    <w:rsid w:val="007B4A2D"/>
    <w:rsid w:val="007B4A3D"/>
    <w:rsid w:val="007B4AA9"/>
    <w:rsid w:val="007B4AAC"/>
    <w:rsid w:val="007B4AB0"/>
    <w:rsid w:val="007B4AD5"/>
    <w:rsid w:val="007B4AE4"/>
    <w:rsid w:val="007B4B40"/>
    <w:rsid w:val="007B4B4A"/>
    <w:rsid w:val="007B4B4D"/>
    <w:rsid w:val="007B4B57"/>
    <w:rsid w:val="007B4B6D"/>
    <w:rsid w:val="007B4B75"/>
    <w:rsid w:val="007B4B82"/>
    <w:rsid w:val="007B4BD7"/>
    <w:rsid w:val="007B4BFD"/>
    <w:rsid w:val="007B4BFF"/>
    <w:rsid w:val="007B4C06"/>
    <w:rsid w:val="007B4C09"/>
    <w:rsid w:val="007B4C0C"/>
    <w:rsid w:val="007B4C17"/>
    <w:rsid w:val="007B4C1F"/>
    <w:rsid w:val="007B4C33"/>
    <w:rsid w:val="007B4C7C"/>
    <w:rsid w:val="007B4C94"/>
    <w:rsid w:val="007B4CC8"/>
    <w:rsid w:val="007B4CE1"/>
    <w:rsid w:val="007B4D19"/>
    <w:rsid w:val="007B4D7D"/>
    <w:rsid w:val="007B4D86"/>
    <w:rsid w:val="007B4D8C"/>
    <w:rsid w:val="007B4DA6"/>
    <w:rsid w:val="007B4DA7"/>
    <w:rsid w:val="007B4DEB"/>
    <w:rsid w:val="007B4E21"/>
    <w:rsid w:val="007B4EA2"/>
    <w:rsid w:val="007B4EB0"/>
    <w:rsid w:val="007B4EC0"/>
    <w:rsid w:val="007B4EF2"/>
    <w:rsid w:val="007B4F2E"/>
    <w:rsid w:val="007B4FC4"/>
    <w:rsid w:val="007B4FED"/>
    <w:rsid w:val="007B4FFC"/>
    <w:rsid w:val="007B5049"/>
    <w:rsid w:val="007B509D"/>
    <w:rsid w:val="007B50B3"/>
    <w:rsid w:val="007B50D9"/>
    <w:rsid w:val="007B50EC"/>
    <w:rsid w:val="007B5100"/>
    <w:rsid w:val="007B510A"/>
    <w:rsid w:val="007B514B"/>
    <w:rsid w:val="007B5154"/>
    <w:rsid w:val="007B5187"/>
    <w:rsid w:val="007B51B8"/>
    <w:rsid w:val="007B51BA"/>
    <w:rsid w:val="007B51CB"/>
    <w:rsid w:val="007B520B"/>
    <w:rsid w:val="007B5231"/>
    <w:rsid w:val="007B5234"/>
    <w:rsid w:val="007B523D"/>
    <w:rsid w:val="007B524D"/>
    <w:rsid w:val="007B5262"/>
    <w:rsid w:val="007B5274"/>
    <w:rsid w:val="007B528E"/>
    <w:rsid w:val="007B52D0"/>
    <w:rsid w:val="007B52E7"/>
    <w:rsid w:val="007B533C"/>
    <w:rsid w:val="007B5393"/>
    <w:rsid w:val="007B539B"/>
    <w:rsid w:val="007B53AA"/>
    <w:rsid w:val="007B53D2"/>
    <w:rsid w:val="007B5406"/>
    <w:rsid w:val="007B5412"/>
    <w:rsid w:val="007B542C"/>
    <w:rsid w:val="007B5437"/>
    <w:rsid w:val="007B5438"/>
    <w:rsid w:val="007B548A"/>
    <w:rsid w:val="007B5490"/>
    <w:rsid w:val="007B54FF"/>
    <w:rsid w:val="007B5556"/>
    <w:rsid w:val="007B555F"/>
    <w:rsid w:val="007B55A8"/>
    <w:rsid w:val="007B55DE"/>
    <w:rsid w:val="007B55F3"/>
    <w:rsid w:val="007B55F5"/>
    <w:rsid w:val="007B5637"/>
    <w:rsid w:val="007B5688"/>
    <w:rsid w:val="007B56A1"/>
    <w:rsid w:val="007B56F9"/>
    <w:rsid w:val="007B56FB"/>
    <w:rsid w:val="007B5724"/>
    <w:rsid w:val="007B5732"/>
    <w:rsid w:val="007B575A"/>
    <w:rsid w:val="007B5770"/>
    <w:rsid w:val="007B579A"/>
    <w:rsid w:val="007B57A4"/>
    <w:rsid w:val="007B57C6"/>
    <w:rsid w:val="007B57F8"/>
    <w:rsid w:val="007B5822"/>
    <w:rsid w:val="007B5825"/>
    <w:rsid w:val="007B5835"/>
    <w:rsid w:val="007B5846"/>
    <w:rsid w:val="007B5870"/>
    <w:rsid w:val="007B5876"/>
    <w:rsid w:val="007B588F"/>
    <w:rsid w:val="007B5996"/>
    <w:rsid w:val="007B5AC5"/>
    <w:rsid w:val="007B5B11"/>
    <w:rsid w:val="007B5B4B"/>
    <w:rsid w:val="007B5B5A"/>
    <w:rsid w:val="007B5B60"/>
    <w:rsid w:val="007B5B7D"/>
    <w:rsid w:val="007B5B8D"/>
    <w:rsid w:val="007B5BAF"/>
    <w:rsid w:val="007B5BB5"/>
    <w:rsid w:val="007B5C2F"/>
    <w:rsid w:val="007B5C37"/>
    <w:rsid w:val="007B5C49"/>
    <w:rsid w:val="007B5C64"/>
    <w:rsid w:val="007B5C72"/>
    <w:rsid w:val="007B5CA9"/>
    <w:rsid w:val="007B5CB7"/>
    <w:rsid w:val="007B5CEE"/>
    <w:rsid w:val="007B5CFC"/>
    <w:rsid w:val="007B5D03"/>
    <w:rsid w:val="007B5D13"/>
    <w:rsid w:val="007B5D20"/>
    <w:rsid w:val="007B5D2E"/>
    <w:rsid w:val="007B5D83"/>
    <w:rsid w:val="007B5D93"/>
    <w:rsid w:val="007B5DB1"/>
    <w:rsid w:val="007B5DE8"/>
    <w:rsid w:val="007B5DF4"/>
    <w:rsid w:val="007B5E05"/>
    <w:rsid w:val="007B5E0B"/>
    <w:rsid w:val="007B5E4A"/>
    <w:rsid w:val="007B5E4B"/>
    <w:rsid w:val="007B5E5B"/>
    <w:rsid w:val="007B5E7C"/>
    <w:rsid w:val="007B5E9C"/>
    <w:rsid w:val="007B5EC3"/>
    <w:rsid w:val="007B5F53"/>
    <w:rsid w:val="007B5F91"/>
    <w:rsid w:val="007B5FA0"/>
    <w:rsid w:val="007B5FDC"/>
    <w:rsid w:val="007B5FF4"/>
    <w:rsid w:val="007B5FF9"/>
    <w:rsid w:val="007B6028"/>
    <w:rsid w:val="007B604A"/>
    <w:rsid w:val="007B6069"/>
    <w:rsid w:val="007B6077"/>
    <w:rsid w:val="007B6094"/>
    <w:rsid w:val="007B6099"/>
    <w:rsid w:val="007B60A8"/>
    <w:rsid w:val="007B60FB"/>
    <w:rsid w:val="007B6118"/>
    <w:rsid w:val="007B6120"/>
    <w:rsid w:val="007B6122"/>
    <w:rsid w:val="007B61B2"/>
    <w:rsid w:val="007B61EA"/>
    <w:rsid w:val="007B6245"/>
    <w:rsid w:val="007B6252"/>
    <w:rsid w:val="007B627A"/>
    <w:rsid w:val="007B628C"/>
    <w:rsid w:val="007B629D"/>
    <w:rsid w:val="007B62A4"/>
    <w:rsid w:val="007B62C5"/>
    <w:rsid w:val="007B62C9"/>
    <w:rsid w:val="007B62D9"/>
    <w:rsid w:val="007B62DC"/>
    <w:rsid w:val="007B62E1"/>
    <w:rsid w:val="007B62EA"/>
    <w:rsid w:val="007B62F1"/>
    <w:rsid w:val="007B6320"/>
    <w:rsid w:val="007B6345"/>
    <w:rsid w:val="007B6347"/>
    <w:rsid w:val="007B636B"/>
    <w:rsid w:val="007B636D"/>
    <w:rsid w:val="007B6376"/>
    <w:rsid w:val="007B6385"/>
    <w:rsid w:val="007B63B1"/>
    <w:rsid w:val="007B63E4"/>
    <w:rsid w:val="007B63F4"/>
    <w:rsid w:val="007B640F"/>
    <w:rsid w:val="007B6441"/>
    <w:rsid w:val="007B6446"/>
    <w:rsid w:val="007B644B"/>
    <w:rsid w:val="007B64B0"/>
    <w:rsid w:val="007B64ED"/>
    <w:rsid w:val="007B651D"/>
    <w:rsid w:val="007B6527"/>
    <w:rsid w:val="007B6592"/>
    <w:rsid w:val="007B65FA"/>
    <w:rsid w:val="007B6652"/>
    <w:rsid w:val="007B6676"/>
    <w:rsid w:val="007B6679"/>
    <w:rsid w:val="007B66E1"/>
    <w:rsid w:val="007B6701"/>
    <w:rsid w:val="007B6755"/>
    <w:rsid w:val="007B679A"/>
    <w:rsid w:val="007B67A1"/>
    <w:rsid w:val="007B67B6"/>
    <w:rsid w:val="007B67D5"/>
    <w:rsid w:val="007B67D8"/>
    <w:rsid w:val="007B6817"/>
    <w:rsid w:val="007B683D"/>
    <w:rsid w:val="007B684F"/>
    <w:rsid w:val="007B6880"/>
    <w:rsid w:val="007B6881"/>
    <w:rsid w:val="007B6899"/>
    <w:rsid w:val="007B68BE"/>
    <w:rsid w:val="007B6900"/>
    <w:rsid w:val="007B690D"/>
    <w:rsid w:val="007B6924"/>
    <w:rsid w:val="007B6934"/>
    <w:rsid w:val="007B695D"/>
    <w:rsid w:val="007B695E"/>
    <w:rsid w:val="007B6960"/>
    <w:rsid w:val="007B6989"/>
    <w:rsid w:val="007B699C"/>
    <w:rsid w:val="007B699F"/>
    <w:rsid w:val="007B69EE"/>
    <w:rsid w:val="007B6A1B"/>
    <w:rsid w:val="007B6A31"/>
    <w:rsid w:val="007B6A3E"/>
    <w:rsid w:val="007B6A46"/>
    <w:rsid w:val="007B6A47"/>
    <w:rsid w:val="007B6A81"/>
    <w:rsid w:val="007B6AC7"/>
    <w:rsid w:val="007B6B08"/>
    <w:rsid w:val="007B6B14"/>
    <w:rsid w:val="007B6B8F"/>
    <w:rsid w:val="007B6B94"/>
    <w:rsid w:val="007B6BC9"/>
    <w:rsid w:val="007B6C13"/>
    <w:rsid w:val="007B6C2A"/>
    <w:rsid w:val="007B6C56"/>
    <w:rsid w:val="007B6C86"/>
    <w:rsid w:val="007B6CEF"/>
    <w:rsid w:val="007B6CFA"/>
    <w:rsid w:val="007B6D1F"/>
    <w:rsid w:val="007B6D7C"/>
    <w:rsid w:val="007B6E07"/>
    <w:rsid w:val="007B6E5B"/>
    <w:rsid w:val="007B6EAA"/>
    <w:rsid w:val="007B6EB3"/>
    <w:rsid w:val="007B6F01"/>
    <w:rsid w:val="007B6F6E"/>
    <w:rsid w:val="007B6F87"/>
    <w:rsid w:val="007B6F8D"/>
    <w:rsid w:val="007B6F9C"/>
    <w:rsid w:val="007B6FBC"/>
    <w:rsid w:val="007B6FD6"/>
    <w:rsid w:val="007B7025"/>
    <w:rsid w:val="007B706F"/>
    <w:rsid w:val="007B707B"/>
    <w:rsid w:val="007B70AF"/>
    <w:rsid w:val="007B70B4"/>
    <w:rsid w:val="007B70C0"/>
    <w:rsid w:val="007B717A"/>
    <w:rsid w:val="007B71A1"/>
    <w:rsid w:val="007B71A3"/>
    <w:rsid w:val="007B71CA"/>
    <w:rsid w:val="007B71FB"/>
    <w:rsid w:val="007B724D"/>
    <w:rsid w:val="007B72FB"/>
    <w:rsid w:val="007B730F"/>
    <w:rsid w:val="007B733D"/>
    <w:rsid w:val="007B73AD"/>
    <w:rsid w:val="007B73B5"/>
    <w:rsid w:val="007B73F2"/>
    <w:rsid w:val="007B7451"/>
    <w:rsid w:val="007B7464"/>
    <w:rsid w:val="007B74B2"/>
    <w:rsid w:val="007B7509"/>
    <w:rsid w:val="007B7523"/>
    <w:rsid w:val="007B7559"/>
    <w:rsid w:val="007B756C"/>
    <w:rsid w:val="007B759F"/>
    <w:rsid w:val="007B75C6"/>
    <w:rsid w:val="007B75D8"/>
    <w:rsid w:val="007B7647"/>
    <w:rsid w:val="007B7659"/>
    <w:rsid w:val="007B767B"/>
    <w:rsid w:val="007B76BA"/>
    <w:rsid w:val="007B76D2"/>
    <w:rsid w:val="007B7708"/>
    <w:rsid w:val="007B774A"/>
    <w:rsid w:val="007B777C"/>
    <w:rsid w:val="007B7788"/>
    <w:rsid w:val="007B77DF"/>
    <w:rsid w:val="007B7820"/>
    <w:rsid w:val="007B7836"/>
    <w:rsid w:val="007B7864"/>
    <w:rsid w:val="007B78B3"/>
    <w:rsid w:val="007B78CA"/>
    <w:rsid w:val="007B78D8"/>
    <w:rsid w:val="007B78EB"/>
    <w:rsid w:val="007B7951"/>
    <w:rsid w:val="007B796D"/>
    <w:rsid w:val="007B7984"/>
    <w:rsid w:val="007B7998"/>
    <w:rsid w:val="007B79EB"/>
    <w:rsid w:val="007B7A13"/>
    <w:rsid w:val="007B7A16"/>
    <w:rsid w:val="007B7A19"/>
    <w:rsid w:val="007B7A1D"/>
    <w:rsid w:val="007B7A75"/>
    <w:rsid w:val="007B7AAD"/>
    <w:rsid w:val="007B7AB0"/>
    <w:rsid w:val="007B7AB9"/>
    <w:rsid w:val="007B7ABE"/>
    <w:rsid w:val="007B7AF2"/>
    <w:rsid w:val="007B7B14"/>
    <w:rsid w:val="007B7B46"/>
    <w:rsid w:val="007B7B7E"/>
    <w:rsid w:val="007B7B85"/>
    <w:rsid w:val="007B7BA5"/>
    <w:rsid w:val="007B7BE1"/>
    <w:rsid w:val="007B7BF9"/>
    <w:rsid w:val="007B7C32"/>
    <w:rsid w:val="007B7C5F"/>
    <w:rsid w:val="007B7C9E"/>
    <w:rsid w:val="007B7CA9"/>
    <w:rsid w:val="007B7CC7"/>
    <w:rsid w:val="007B7CC9"/>
    <w:rsid w:val="007B7CE6"/>
    <w:rsid w:val="007B7CEA"/>
    <w:rsid w:val="007B7D28"/>
    <w:rsid w:val="007B7D53"/>
    <w:rsid w:val="007B7D69"/>
    <w:rsid w:val="007B7DA5"/>
    <w:rsid w:val="007B7DBA"/>
    <w:rsid w:val="007B7DCD"/>
    <w:rsid w:val="007B7E27"/>
    <w:rsid w:val="007B7E3A"/>
    <w:rsid w:val="007B7E65"/>
    <w:rsid w:val="007B7E85"/>
    <w:rsid w:val="007B7E98"/>
    <w:rsid w:val="007B7F01"/>
    <w:rsid w:val="007B7F14"/>
    <w:rsid w:val="007B7F1A"/>
    <w:rsid w:val="007B7F40"/>
    <w:rsid w:val="007B7F96"/>
    <w:rsid w:val="007B7FFC"/>
    <w:rsid w:val="007C0041"/>
    <w:rsid w:val="007C0080"/>
    <w:rsid w:val="007C0094"/>
    <w:rsid w:val="007C00B6"/>
    <w:rsid w:val="007C00D7"/>
    <w:rsid w:val="007C0114"/>
    <w:rsid w:val="007C0143"/>
    <w:rsid w:val="007C014B"/>
    <w:rsid w:val="007C01AE"/>
    <w:rsid w:val="007C01E1"/>
    <w:rsid w:val="007C0212"/>
    <w:rsid w:val="007C0213"/>
    <w:rsid w:val="007C0232"/>
    <w:rsid w:val="007C023C"/>
    <w:rsid w:val="007C0242"/>
    <w:rsid w:val="007C029A"/>
    <w:rsid w:val="007C029F"/>
    <w:rsid w:val="007C02D8"/>
    <w:rsid w:val="007C02F5"/>
    <w:rsid w:val="007C0330"/>
    <w:rsid w:val="007C039C"/>
    <w:rsid w:val="007C03D3"/>
    <w:rsid w:val="007C041B"/>
    <w:rsid w:val="007C042B"/>
    <w:rsid w:val="007C0435"/>
    <w:rsid w:val="007C0441"/>
    <w:rsid w:val="007C044B"/>
    <w:rsid w:val="007C044F"/>
    <w:rsid w:val="007C0475"/>
    <w:rsid w:val="007C0490"/>
    <w:rsid w:val="007C049B"/>
    <w:rsid w:val="007C04C2"/>
    <w:rsid w:val="007C04CC"/>
    <w:rsid w:val="007C04CD"/>
    <w:rsid w:val="007C04EC"/>
    <w:rsid w:val="007C04F0"/>
    <w:rsid w:val="007C04F1"/>
    <w:rsid w:val="007C0514"/>
    <w:rsid w:val="007C051A"/>
    <w:rsid w:val="007C0530"/>
    <w:rsid w:val="007C0532"/>
    <w:rsid w:val="007C0533"/>
    <w:rsid w:val="007C054E"/>
    <w:rsid w:val="007C055D"/>
    <w:rsid w:val="007C058E"/>
    <w:rsid w:val="007C0594"/>
    <w:rsid w:val="007C05A0"/>
    <w:rsid w:val="007C05B9"/>
    <w:rsid w:val="007C05DA"/>
    <w:rsid w:val="007C0608"/>
    <w:rsid w:val="007C0637"/>
    <w:rsid w:val="007C063C"/>
    <w:rsid w:val="007C063F"/>
    <w:rsid w:val="007C0682"/>
    <w:rsid w:val="007C06DB"/>
    <w:rsid w:val="007C06DE"/>
    <w:rsid w:val="007C06EA"/>
    <w:rsid w:val="007C06F0"/>
    <w:rsid w:val="007C06F6"/>
    <w:rsid w:val="007C0700"/>
    <w:rsid w:val="007C0711"/>
    <w:rsid w:val="007C0712"/>
    <w:rsid w:val="007C071B"/>
    <w:rsid w:val="007C072D"/>
    <w:rsid w:val="007C074B"/>
    <w:rsid w:val="007C075D"/>
    <w:rsid w:val="007C0772"/>
    <w:rsid w:val="007C0793"/>
    <w:rsid w:val="007C079D"/>
    <w:rsid w:val="007C07DE"/>
    <w:rsid w:val="007C0846"/>
    <w:rsid w:val="007C0885"/>
    <w:rsid w:val="007C08A6"/>
    <w:rsid w:val="007C08BB"/>
    <w:rsid w:val="007C0972"/>
    <w:rsid w:val="007C097A"/>
    <w:rsid w:val="007C097C"/>
    <w:rsid w:val="007C0996"/>
    <w:rsid w:val="007C09B8"/>
    <w:rsid w:val="007C09ED"/>
    <w:rsid w:val="007C0A06"/>
    <w:rsid w:val="007C0A11"/>
    <w:rsid w:val="007C0A26"/>
    <w:rsid w:val="007C0A31"/>
    <w:rsid w:val="007C0A3B"/>
    <w:rsid w:val="007C0A7E"/>
    <w:rsid w:val="007C0A81"/>
    <w:rsid w:val="007C0A82"/>
    <w:rsid w:val="007C0AD4"/>
    <w:rsid w:val="007C0ADA"/>
    <w:rsid w:val="007C0B38"/>
    <w:rsid w:val="007C0BA9"/>
    <w:rsid w:val="007C0BAD"/>
    <w:rsid w:val="007C0BD0"/>
    <w:rsid w:val="007C0BD3"/>
    <w:rsid w:val="007C0C34"/>
    <w:rsid w:val="007C0C4F"/>
    <w:rsid w:val="007C0C77"/>
    <w:rsid w:val="007C0C94"/>
    <w:rsid w:val="007C0C9D"/>
    <w:rsid w:val="007C0CC1"/>
    <w:rsid w:val="007C0D2F"/>
    <w:rsid w:val="007C0D32"/>
    <w:rsid w:val="007C0D3E"/>
    <w:rsid w:val="007C0DA2"/>
    <w:rsid w:val="007C0DBE"/>
    <w:rsid w:val="007C0DE3"/>
    <w:rsid w:val="007C0DF0"/>
    <w:rsid w:val="007C0E10"/>
    <w:rsid w:val="007C0E48"/>
    <w:rsid w:val="007C0E72"/>
    <w:rsid w:val="007C0E8C"/>
    <w:rsid w:val="007C0EA2"/>
    <w:rsid w:val="007C0EC0"/>
    <w:rsid w:val="007C0ED6"/>
    <w:rsid w:val="007C0EFB"/>
    <w:rsid w:val="007C0F06"/>
    <w:rsid w:val="007C0F11"/>
    <w:rsid w:val="007C0F7D"/>
    <w:rsid w:val="007C0FF4"/>
    <w:rsid w:val="007C0FF9"/>
    <w:rsid w:val="007C1010"/>
    <w:rsid w:val="007C1014"/>
    <w:rsid w:val="007C104B"/>
    <w:rsid w:val="007C104C"/>
    <w:rsid w:val="007C105D"/>
    <w:rsid w:val="007C1063"/>
    <w:rsid w:val="007C1090"/>
    <w:rsid w:val="007C1096"/>
    <w:rsid w:val="007C1097"/>
    <w:rsid w:val="007C110D"/>
    <w:rsid w:val="007C1183"/>
    <w:rsid w:val="007C11B0"/>
    <w:rsid w:val="007C11F9"/>
    <w:rsid w:val="007C121F"/>
    <w:rsid w:val="007C1237"/>
    <w:rsid w:val="007C1261"/>
    <w:rsid w:val="007C1288"/>
    <w:rsid w:val="007C12BB"/>
    <w:rsid w:val="007C12DB"/>
    <w:rsid w:val="007C12EC"/>
    <w:rsid w:val="007C131B"/>
    <w:rsid w:val="007C1335"/>
    <w:rsid w:val="007C1346"/>
    <w:rsid w:val="007C135C"/>
    <w:rsid w:val="007C1377"/>
    <w:rsid w:val="007C1381"/>
    <w:rsid w:val="007C13C3"/>
    <w:rsid w:val="007C1409"/>
    <w:rsid w:val="007C140D"/>
    <w:rsid w:val="007C1432"/>
    <w:rsid w:val="007C1438"/>
    <w:rsid w:val="007C146B"/>
    <w:rsid w:val="007C146D"/>
    <w:rsid w:val="007C1470"/>
    <w:rsid w:val="007C148A"/>
    <w:rsid w:val="007C14B6"/>
    <w:rsid w:val="007C150D"/>
    <w:rsid w:val="007C15CD"/>
    <w:rsid w:val="007C165B"/>
    <w:rsid w:val="007C1665"/>
    <w:rsid w:val="007C1673"/>
    <w:rsid w:val="007C168C"/>
    <w:rsid w:val="007C1717"/>
    <w:rsid w:val="007C1731"/>
    <w:rsid w:val="007C176F"/>
    <w:rsid w:val="007C1772"/>
    <w:rsid w:val="007C17C4"/>
    <w:rsid w:val="007C181D"/>
    <w:rsid w:val="007C1822"/>
    <w:rsid w:val="007C1833"/>
    <w:rsid w:val="007C18D4"/>
    <w:rsid w:val="007C1909"/>
    <w:rsid w:val="007C192A"/>
    <w:rsid w:val="007C194A"/>
    <w:rsid w:val="007C194E"/>
    <w:rsid w:val="007C1973"/>
    <w:rsid w:val="007C199B"/>
    <w:rsid w:val="007C19A5"/>
    <w:rsid w:val="007C19AF"/>
    <w:rsid w:val="007C19D1"/>
    <w:rsid w:val="007C1A17"/>
    <w:rsid w:val="007C1A62"/>
    <w:rsid w:val="007C1A6B"/>
    <w:rsid w:val="007C1A7A"/>
    <w:rsid w:val="007C1A82"/>
    <w:rsid w:val="007C1A9D"/>
    <w:rsid w:val="007C1B21"/>
    <w:rsid w:val="007C1B30"/>
    <w:rsid w:val="007C1B5D"/>
    <w:rsid w:val="007C1B83"/>
    <w:rsid w:val="007C1B9C"/>
    <w:rsid w:val="007C1BA9"/>
    <w:rsid w:val="007C1BC1"/>
    <w:rsid w:val="007C1BCB"/>
    <w:rsid w:val="007C1BDC"/>
    <w:rsid w:val="007C1BEC"/>
    <w:rsid w:val="007C1C3E"/>
    <w:rsid w:val="007C1C4D"/>
    <w:rsid w:val="007C1C7B"/>
    <w:rsid w:val="007C1C8A"/>
    <w:rsid w:val="007C1D07"/>
    <w:rsid w:val="007C1D7F"/>
    <w:rsid w:val="007C1D9B"/>
    <w:rsid w:val="007C1DA1"/>
    <w:rsid w:val="007C1DE7"/>
    <w:rsid w:val="007C1DE8"/>
    <w:rsid w:val="007C1E5A"/>
    <w:rsid w:val="007C1E5F"/>
    <w:rsid w:val="007C1E7A"/>
    <w:rsid w:val="007C1E90"/>
    <w:rsid w:val="007C1EA6"/>
    <w:rsid w:val="007C1ECB"/>
    <w:rsid w:val="007C1EFE"/>
    <w:rsid w:val="007C1F1D"/>
    <w:rsid w:val="007C1F26"/>
    <w:rsid w:val="007C1F27"/>
    <w:rsid w:val="007C1F2C"/>
    <w:rsid w:val="007C1F40"/>
    <w:rsid w:val="007C1FA9"/>
    <w:rsid w:val="007C1FC8"/>
    <w:rsid w:val="007C1FD0"/>
    <w:rsid w:val="007C1FD3"/>
    <w:rsid w:val="007C1FD8"/>
    <w:rsid w:val="007C1FE7"/>
    <w:rsid w:val="007C2015"/>
    <w:rsid w:val="007C2033"/>
    <w:rsid w:val="007C2035"/>
    <w:rsid w:val="007C2052"/>
    <w:rsid w:val="007C2081"/>
    <w:rsid w:val="007C20A1"/>
    <w:rsid w:val="007C20A9"/>
    <w:rsid w:val="007C20AB"/>
    <w:rsid w:val="007C210B"/>
    <w:rsid w:val="007C2146"/>
    <w:rsid w:val="007C21A5"/>
    <w:rsid w:val="007C21AC"/>
    <w:rsid w:val="007C21C0"/>
    <w:rsid w:val="007C21D5"/>
    <w:rsid w:val="007C21E1"/>
    <w:rsid w:val="007C21E7"/>
    <w:rsid w:val="007C2221"/>
    <w:rsid w:val="007C222C"/>
    <w:rsid w:val="007C2239"/>
    <w:rsid w:val="007C2298"/>
    <w:rsid w:val="007C22BB"/>
    <w:rsid w:val="007C22E4"/>
    <w:rsid w:val="007C22F0"/>
    <w:rsid w:val="007C2306"/>
    <w:rsid w:val="007C2330"/>
    <w:rsid w:val="007C237C"/>
    <w:rsid w:val="007C237E"/>
    <w:rsid w:val="007C2396"/>
    <w:rsid w:val="007C23C9"/>
    <w:rsid w:val="007C23CF"/>
    <w:rsid w:val="007C2451"/>
    <w:rsid w:val="007C248F"/>
    <w:rsid w:val="007C249D"/>
    <w:rsid w:val="007C24BF"/>
    <w:rsid w:val="007C252A"/>
    <w:rsid w:val="007C2572"/>
    <w:rsid w:val="007C2596"/>
    <w:rsid w:val="007C25C7"/>
    <w:rsid w:val="007C25D6"/>
    <w:rsid w:val="007C25E0"/>
    <w:rsid w:val="007C2612"/>
    <w:rsid w:val="007C2636"/>
    <w:rsid w:val="007C2678"/>
    <w:rsid w:val="007C267D"/>
    <w:rsid w:val="007C26AE"/>
    <w:rsid w:val="007C2707"/>
    <w:rsid w:val="007C2752"/>
    <w:rsid w:val="007C275C"/>
    <w:rsid w:val="007C2763"/>
    <w:rsid w:val="007C27C7"/>
    <w:rsid w:val="007C27DC"/>
    <w:rsid w:val="007C27E3"/>
    <w:rsid w:val="007C2884"/>
    <w:rsid w:val="007C28BC"/>
    <w:rsid w:val="007C28CA"/>
    <w:rsid w:val="007C28EA"/>
    <w:rsid w:val="007C2906"/>
    <w:rsid w:val="007C290F"/>
    <w:rsid w:val="007C291F"/>
    <w:rsid w:val="007C294B"/>
    <w:rsid w:val="007C29AF"/>
    <w:rsid w:val="007C29B6"/>
    <w:rsid w:val="007C29D6"/>
    <w:rsid w:val="007C29FB"/>
    <w:rsid w:val="007C2A27"/>
    <w:rsid w:val="007C2A53"/>
    <w:rsid w:val="007C2A7F"/>
    <w:rsid w:val="007C2AFA"/>
    <w:rsid w:val="007C2B08"/>
    <w:rsid w:val="007C2B1E"/>
    <w:rsid w:val="007C2B3C"/>
    <w:rsid w:val="007C2B52"/>
    <w:rsid w:val="007C2BB7"/>
    <w:rsid w:val="007C2BC3"/>
    <w:rsid w:val="007C2C10"/>
    <w:rsid w:val="007C2C11"/>
    <w:rsid w:val="007C2C18"/>
    <w:rsid w:val="007C2C24"/>
    <w:rsid w:val="007C2C50"/>
    <w:rsid w:val="007C2D03"/>
    <w:rsid w:val="007C2D0C"/>
    <w:rsid w:val="007C2D7A"/>
    <w:rsid w:val="007C2D86"/>
    <w:rsid w:val="007C2DDD"/>
    <w:rsid w:val="007C2DDE"/>
    <w:rsid w:val="007C2DDF"/>
    <w:rsid w:val="007C2DF3"/>
    <w:rsid w:val="007C2DFD"/>
    <w:rsid w:val="007C2E06"/>
    <w:rsid w:val="007C2E4D"/>
    <w:rsid w:val="007C2E71"/>
    <w:rsid w:val="007C2EA9"/>
    <w:rsid w:val="007C2EB1"/>
    <w:rsid w:val="007C2EC3"/>
    <w:rsid w:val="007C2ED7"/>
    <w:rsid w:val="007C2EE4"/>
    <w:rsid w:val="007C2F7F"/>
    <w:rsid w:val="007C3012"/>
    <w:rsid w:val="007C3093"/>
    <w:rsid w:val="007C30DA"/>
    <w:rsid w:val="007C30DB"/>
    <w:rsid w:val="007C30DD"/>
    <w:rsid w:val="007C3106"/>
    <w:rsid w:val="007C3147"/>
    <w:rsid w:val="007C31AF"/>
    <w:rsid w:val="007C31CC"/>
    <w:rsid w:val="007C31CF"/>
    <w:rsid w:val="007C31F2"/>
    <w:rsid w:val="007C31FA"/>
    <w:rsid w:val="007C3213"/>
    <w:rsid w:val="007C3218"/>
    <w:rsid w:val="007C3225"/>
    <w:rsid w:val="007C323F"/>
    <w:rsid w:val="007C3271"/>
    <w:rsid w:val="007C32A1"/>
    <w:rsid w:val="007C3315"/>
    <w:rsid w:val="007C334C"/>
    <w:rsid w:val="007C3356"/>
    <w:rsid w:val="007C3382"/>
    <w:rsid w:val="007C338C"/>
    <w:rsid w:val="007C3399"/>
    <w:rsid w:val="007C339C"/>
    <w:rsid w:val="007C3440"/>
    <w:rsid w:val="007C3453"/>
    <w:rsid w:val="007C34AF"/>
    <w:rsid w:val="007C34C3"/>
    <w:rsid w:val="007C34CD"/>
    <w:rsid w:val="007C34E8"/>
    <w:rsid w:val="007C3512"/>
    <w:rsid w:val="007C3565"/>
    <w:rsid w:val="007C3593"/>
    <w:rsid w:val="007C35D4"/>
    <w:rsid w:val="007C35EE"/>
    <w:rsid w:val="007C3604"/>
    <w:rsid w:val="007C3628"/>
    <w:rsid w:val="007C362B"/>
    <w:rsid w:val="007C364C"/>
    <w:rsid w:val="007C3656"/>
    <w:rsid w:val="007C36C2"/>
    <w:rsid w:val="007C36C8"/>
    <w:rsid w:val="007C36E0"/>
    <w:rsid w:val="007C36ED"/>
    <w:rsid w:val="007C3753"/>
    <w:rsid w:val="007C3765"/>
    <w:rsid w:val="007C3766"/>
    <w:rsid w:val="007C3770"/>
    <w:rsid w:val="007C379E"/>
    <w:rsid w:val="007C37BE"/>
    <w:rsid w:val="007C37FD"/>
    <w:rsid w:val="007C381D"/>
    <w:rsid w:val="007C381E"/>
    <w:rsid w:val="007C385D"/>
    <w:rsid w:val="007C3889"/>
    <w:rsid w:val="007C3913"/>
    <w:rsid w:val="007C394B"/>
    <w:rsid w:val="007C3954"/>
    <w:rsid w:val="007C397E"/>
    <w:rsid w:val="007C3991"/>
    <w:rsid w:val="007C399F"/>
    <w:rsid w:val="007C39A1"/>
    <w:rsid w:val="007C39E9"/>
    <w:rsid w:val="007C3A7D"/>
    <w:rsid w:val="007C3A85"/>
    <w:rsid w:val="007C3A9E"/>
    <w:rsid w:val="007C3AB8"/>
    <w:rsid w:val="007C3AF6"/>
    <w:rsid w:val="007C3B03"/>
    <w:rsid w:val="007C3B33"/>
    <w:rsid w:val="007C3B90"/>
    <w:rsid w:val="007C3C1C"/>
    <w:rsid w:val="007C3C29"/>
    <w:rsid w:val="007C3C70"/>
    <w:rsid w:val="007C3C78"/>
    <w:rsid w:val="007C3C7B"/>
    <w:rsid w:val="007C3CBF"/>
    <w:rsid w:val="007C3CCE"/>
    <w:rsid w:val="007C3CF3"/>
    <w:rsid w:val="007C3D20"/>
    <w:rsid w:val="007C3D2B"/>
    <w:rsid w:val="007C3D4A"/>
    <w:rsid w:val="007C3D6D"/>
    <w:rsid w:val="007C3D82"/>
    <w:rsid w:val="007C3D87"/>
    <w:rsid w:val="007C3D97"/>
    <w:rsid w:val="007C3DAF"/>
    <w:rsid w:val="007C3DC3"/>
    <w:rsid w:val="007C3E3F"/>
    <w:rsid w:val="007C3EC1"/>
    <w:rsid w:val="007C3F12"/>
    <w:rsid w:val="007C3F70"/>
    <w:rsid w:val="007C3FB4"/>
    <w:rsid w:val="007C3FBF"/>
    <w:rsid w:val="007C3FD5"/>
    <w:rsid w:val="007C4009"/>
    <w:rsid w:val="007C400F"/>
    <w:rsid w:val="007C4066"/>
    <w:rsid w:val="007C4097"/>
    <w:rsid w:val="007C40A5"/>
    <w:rsid w:val="007C40BB"/>
    <w:rsid w:val="007C41E6"/>
    <w:rsid w:val="007C41F9"/>
    <w:rsid w:val="007C420B"/>
    <w:rsid w:val="007C422A"/>
    <w:rsid w:val="007C4251"/>
    <w:rsid w:val="007C4282"/>
    <w:rsid w:val="007C42B8"/>
    <w:rsid w:val="007C42C1"/>
    <w:rsid w:val="007C42F7"/>
    <w:rsid w:val="007C431D"/>
    <w:rsid w:val="007C4346"/>
    <w:rsid w:val="007C4384"/>
    <w:rsid w:val="007C438A"/>
    <w:rsid w:val="007C4393"/>
    <w:rsid w:val="007C43C1"/>
    <w:rsid w:val="007C4403"/>
    <w:rsid w:val="007C4405"/>
    <w:rsid w:val="007C4407"/>
    <w:rsid w:val="007C442F"/>
    <w:rsid w:val="007C4431"/>
    <w:rsid w:val="007C4452"/>
    <w:rsid w:val="007C4457"/>
    <w:rsid w:val="007C4466"/>
    <w:rsid w:val="007C4497"/>
    <w:rsid w:val="007C4498"/>
    <w:rsid w:val="007C44A8"/>
    <w:rsid w:val="007C44D5"/>
    <w:rsid w:val="007C4518"/>
    <w:rsid w:val="007C4557"/>
    <w:rsid w:val="007C459D"/>
    <w:rsid w:val="007C459F"/>
    <w:rsid w:val="007C45AB"/>
    <w:rsid w:val="007C45E0"/>
    <w:rsid w:val="007C460F"/>
    <w:rsid w:val="007C463B"/>
    <w:rsid w:val="007C4676"/>
    <w:rsid w:val="007C46C6"/>
    <w:rsid w:val="007C46C9"/>
    <w:rsid w:val="007C46D0"/>
    <w:rsid w:val="007C4701"/>
    <w:rsid w:val="007C4729"/>
    <w:rsid w:val="007C473B"/>
    <w:rsid w:val="007C4751"/>
    <w:rsid w:val="007C4755"/>
    <w:rsid w:val="007C4790"/>
    <w:rsid w:val="007C47F2"/>
    <w:rsid w:val="007C4808"/>
    <w:rsid w:val="007C4831"/>
    <w:rsid w:val="007C4834"/>
    <w:rsid w:val="007C4844"/>
    <w:rsid w:val="007C48CF"/>
    <w:rsid w:val="007C493F"/>
    <w:rsid w:val="007C4941"/>
    <w:rsid w:val="007C4963"/>
    <w:rsid w:val="007C4990"/>
    <w:rsid w:val="007C49A3"/>
    <w:rsid w:val="007C49A4"/>
    <w:rsid w:val="007C49D6"/>
    <w:rsid w:val="007C49F2"/>
    <w:rsid w:val="007C4A06"/>
    <w:rsid w:val="007C4AA6"/>
    <w:rsid w:val="007C4AC9"/>
    <w:rsid w:val="007C4AD0"/>
    <w:rsid w:val="007C4B1B"/>
    <w:rsid w:val="007C4B29"/>
    <w:rsid w:val="007C4B51"/>
    <w:rsid w:val="007C4B8F"/>
    <w:rsid w:val="007C4B91"/>
    <w:rsid w:val="007C4BB3"/>
    <w:rsid w:val="007C4BC8"/>
    <w:rsid w:val="007C4BD7"/>
    <w:rsid w:val="007C4C3D"/>
    <w:rsid w:val="007C4C4F"/>
    <w:rsid w:val="007C4C9A"/>
    <w:rsid w:val="007C4CA6"/>
    <w:rsid w:val="007C4CB9"/>
    <w:rsid w:val="007C4D46"/>
    <w:rsid w:val="007C4D64"/>
    <w:rsid w:val="007C4D8F"/>
    <w:rsid w:val="007C4D92"/>
    <w:rsid w:val="007C4D99"/>
    <w:rsid w:val="007C4DC5"/>
    <w:rsid w:val="007C4DC8"/>
    <w:rsid w:val="007C4DFA"/>
    <w:rsid w:val="007C4E18"/>
    <w:rsid w:val="007C4E2C"/>
    <w:rsid w:val="007C4E81"/>
    <w:rsid w:val="007C4E84"/>
    <w:rsid w:val="007C4ED2"/>
    <w:rsid w:val="007C4EED"/>
    <w:rsid w:val="007C4F27"/>
    <w:rsid w:val="007C4F3E"/>
    <w:rsid w:val="007C4FE0"/>
    <w:rsid w:val="007C4FFC"/>
    <w:rsid w:val="007C504F"/>
    <w:rsid w:val="007C5053"/>
    <w:rsid w:val="007C5065"/>
    <w:rsid w:val="007C507D"/>
    <w:rsid w:val="007C5098"/>
    <w:rsid w:val="007C50A1"/>
    <w:rsid w:val="007C50D6"/>
    <w:rsid w:val="007C50DC"/>
    <w:rsid w:val="007C50E3"/>
    <w:rsid w:val="007C50E4"/>
    <w:rsid w:val="007C5117"/>
    <w:rsid w:val="007C514C"/>
    <w:rsid w:val="007C517C"/>
    <w:rsid w:val="007C517F"/>
    <w:rsid w:val="007C5181"/>
    <w:rsid w:val="007C518B"/>
    <w:rsid w:val="007C519D"/>
    <w:rsid w:val="007C51B5"/>
    <w:rsid w:val="007C51C8"/>
    <w:rsid w:val="007C51DB"/>
    <w:rsid w:val="007C520E"/>
    <w:rsid w:val="007C521B"/>
    <w:rsid w:val="007C5274"/>
    <w:rsid w:val="007C52D8"/>
    <w:rsid w:val="007C52F9"/>
    <w:rsid w:val="007C5337"/>
    <w:rsid w:val="007C5352"/>
    <w:rsid w:val="007C5369"/>
    <w:rsid w:val="007C5384"/>
    <w:rsid w:val="007C53A1"/>
    <w:rsid w:val="007C53B3"/>
    <w:rsid w:val="007C5423"/>
    <w:rsid w:val="007C543C"/>
    <w:rsid w:val="007C5449"/>
    <w:rsid w:val="007C5450"/>
    <w:rsid w:val="007C5452"/>
    <w:rsid w:val="007C5483"/>
    <w:rsid w:val="007C5499"/>
    <w:rsid w:val="007C54F7"/>
    <w:rsid w:val="007C5563"/>
    <w:rsid w:val="007C5583"/>
    <w:rsid w:val="007C5584"/>
    <w:rsid w:val="007C5592"/>
    <w:rsid w:val="007C55F2"/>
    <w:rsid w:val="007C5624"/>
    <w:rsid w:val="007C5631"/>
    <w:rsid w:val="007C563B"/>
    <w:rsid w:val="007C5669"/>
    <w:rsid w:val="007C567F"/>
    <w:rsid w:val="007C5691"/>
    <w:rsid w:val="007C56C8"/>
    <w:rsid w:val="007C56CA"/>
    <w:rsid w:val="007C56F2"/>
    <w:rsid w:val="007C5754"/>
    <w:rsid w:val="007C577E"/>
    <w:rsid w:val="007C57EF"/>
    <w:rsid w:val="007C5853"/>
    <w:rsid w:val="007C588B"/>
    <w:rsid w:val="007C588D"/>
    <w:rsid w:val="007C5896"/>
    <w:rsid w:val="007C58A4"/>
    <w:rsid w:val="007C58B2"/>
    <w:rsid w:val="007C58B7"/>
    <w:rsid w:val="007C591F"/>
    <w:rsid w:val="007C592B"/>
    <w:rsid w:val="007C5932"/>
    <w:rsid w:val="007C594A"/>
    <w:rsid w:val="007C59B6"/>
    <w:rsid w:val="007C59E5"/>
    <w:rsid w:val="007C59ED"/>
    <w:rsid w:val="007C5A08"/>
    <w:rsid w:val="007C5A39"/>
    <w:rsid w:val="007C5A3D"/>
    <w:rsid w:val="007C5A7B"/>
    <w:rsid w:val="007C5A91"/>
    <w:rsid w:val="007C5A9D"/>
    <w:rsid w:val="007C5ABA"/>
    <w:rsid w:val="007C5AF4"/>
    <w:rsid w:val="007C5B03"/>
    <w:rsid w:val="007C5B14"/>
    <w:rsid w:val="007C5B1F"/>
    <w:rsid w:val="007C5B21"/>
    <w:rsid w:val="007C5B24"/>
    <w:rsid w:val="007C5B2E"/>
    <w:rsid w:val="007C5B3E"/>
    <w:rsid w:val="007C5B64"/>
    <w:rsid w:val="007C5B75"/>
    <w:rsid w:val="007C5B82"/>
    <w:rsid w:val="007C5BD7"/>
    <w:rsid w:val="007C5BE4"/>
    <w:rsid w:val="007C5BF2"/>
    <w:rsid w:val="007C5C0B"/>
    <w:rsid w:val="007C5C51"/>
    <w:rsid w:val="007C5C63"/>
    <w:rsid w:val="007C5C6F"/>
    <w:rsid w:val="007C5C87"/>
    <w:rsid w:val="007C5CC2"/>
    <w:rsid w:val="007C5D50"/>
    <w:rsid w:val="007C5D53"/>
    <w:rsid w:val="007C5D90"/>
    <w:rsid w:val="007C5DCB"/>
    <w:rsid w:val="007C5DD7"/>
    <w:rsid w:val="007C5DEE"/>
    <w:rsid w:val="007C5E03"/>
    <w:rsid w:val="007C5E07"/>
    <w:rsid w:val="007C5E2E"/>
    <w:rsid w:val="007C5E6C"/>
    <w:rsid w:val="007C5EF3"/>
    <w:rsid w:val="007C5EF5"/>
    <w:rsid w:val="007C5EFB"/>
    <w:rsid w:val="007C5F03"/>
    <w:rsid w:val="007C5F07"/>
    <w:rsid w:val="007C5F35"/>
    <w:rsid w:val="007C5F5B"/>
    <w:rsid w:val="007C5F9A"/>
    <w:rsid w:val="007C5FA8"/>
    <w:rsid w:val="007C5FBA"/>
    <w:rsid w:val="007C5FD0"/>
    <w:rsid w:val="007C5FEA"/>
    <w:rsid w:val="007C5FEB"/>
    <w:rsid w:val="007C6012"/>
    <w:rsid w:val="007C6072"/>
    <w:rsid w:val="007C6090"/>
    <w:rsid w:val="007C60EE"/>
    <w:rsid w:val="007C60FD"/>
    <w:rsid w:val="007C6108"/>
    <w:rsid w:val="007C6135"/>
    <w:rsid w:val="007C6137"/>
    <w:rsid w:val="007C613B"/>
    <w:rsid w:val="007C613E"/>
    <w:rsid w:val="007C6141"/>
    <w:rsid w:val="007C6143"/>
    <w:rsid w:val="007C6187"/>
    <w:rsid w:val="007C6195"/>
    <w:rsid w:val="007C61B8"/>
    <w:rsid w:val="007C623A"/>
    <w:rsid w:val="007C626F"/>
    <w:rsid w:val="007C6273"/>
    <w:rsid w:val="007C6328"/>
    <w:rsid w:val="007C6343"/>
    <w:rsid w:val="007C6361"/>
    <w:rsid w:val="007C63D2"/>
    <w:rsid w:val="007C6400"/>
    <w:rsid w:val="007C6409"/>
    <w:rsid w:val="007C640A"/>
    <w:rsid w:val="007C643F"/>
    <w:rsid w:val="007C6448"/>
    <w:rsid w:val="007C645E"/>
    <w:rsid w:val="007C64A2"/>
    <w:rsid w:val="007C651F"/>
    <w:rsid w:val="007C652B"/>
    <w:rsid w:val="007C6537"/>
    <w:rsid w:val="007C658F"/>
    <w:rsid w:val="007C6594"/>
    <w:rsid w:val="007C65A3"/>
    <w:rsid w:val="007C65A6"/>
    <w:rsid w:val="007C6613"/>
    <w:rsid w:val="007C6624"/>
    <w:rsid w:val="007C6637"/>
    <w:rsid w:val="007C66EC"/>
    <w:rsid w:val="007C6703"/>
    <w:rsid w:val="007C6725"/>
    <w:rsid w:val="007C6735"/>
    <w:rsid w:val="007C673B"/>
    <w:rsid w:val="007C6799"/>
    <w:rsid w:val="007C67C2"/>
    <w:rsid w:val="007C67D1"/>
    <w:rsid w:val="007C67F2"/>
    <w:rsid w:val="007C6803"/>
    <w:rsid w:val="007C6810"/>
    <w:rsid w:val="007C6815"/>
    <w:rsid w:val="007C6834"/>
    <w:rsid w:val="007C683D"/>
    <w:rsid w:val="007C6845"/>
    <w:rsid w:val="007C685B"/>
    <w:rsid w:val="007C686D"/>
    <w:rsid w:val="007C68CC"/>
    <w:rsid w:val="007C68D6"/>
    <w:rsid w:val="007C68DB"/>
    <w:rsid w:val="007C6910"/>
    <w:rsid w:val="007C6969"/>
    <w:rsid w:val="007C696C"/>
    <w:rsid w:val="007C6977"/>
    <w:rsid w:val="007C6984"/>
    <w:rsid w:val="007C69DB"/>
    <w:rsid w:val="007C6A10"/>
    <w:rsid w:val="007C6A15"/>
    <w:rsid w:val="007C6A2C"/>
    <w:rsid w:val="007C6A4D"/>
    <w:rsid w:val="007C6A83"/>
    <w:rsid w:val="007C6A96"/>
    <w:rsid w:val="007C6A98"/>
    <w:rsid w:val="007C6AB3"/>
    <w:rsid w:val="007C6ACE"/>
    <w:rsid w:val="007C6AF8"/>
    <w:rsid w:val="007C6B1D"/>
    <w:rsid w:val="007C6BDD"/>
    <w:rsid w:val="007C6C33"/>
    <w:rsid w:val="007C6C5B"/>
    <w:rsid w:val="007C6CC5"/>
    <w:rsid w:val="007C6CF4"/>
    <w:rsid w:val="007C6D03"/>
    <w:rsid w:val="007C6D58"/>
    <w:rsid w:val="007C6D59"/>
    <w:rsid w:val="007C6D69"/>
    <w:rsid w:val="007C6D7B"/>
    <w:rsid w:val="007C6D8E"/>
    <w:rsid w:val="007C6E02"/>
    <w:rsid w:val="007C6E0D"/>
    <w:rsid w:val="007C6E14"/>
    <w:rsid w:val="007C6E21"/>
    <w:rsid w:val="007C6E4E"/>
    <w:rsid w:val="007C6E7E"/>
    <w:rsid w:val="007C6E8F"/>
    <w:rsid w:val="007C6EDF"/>
    <w:rsid w:val="007C6EE9"/>
    <w:rsid w:val="007C6EEB"/>
    <w:rsid w:val="007C6EFD"/>
    <w:rsid w:val="007C6F0A"/>
    <w:rsid w:val="007C6F56"/>
    <w:rsid w:val="007C6F5E"/>
    <w:rsid w:val="007C6F62"/>
    <w:rsid w:val="007C6F6F"/>
    <w:rsid w:val="007C6FAC"/>
    <w:rsid w:val="007C6FCA"/>
    <w:rsid w:val="007C6FE1"/>
    <w:rsid w:val="007C6FF6"/>
    <w:rsid w:val="007C702D"/>
    <w:rsid w:val="007C702E"/>
    <w:rsid w:val="007C705A"/>
    <w:rsid w:val="007C7064"/>
    <w:rsid w:val="007C7079"/>
    <w:rsid w:val="007C7083"/>
    <w:rsid w:val="007C7094"/>
    <w:rsid w:val="007C70C5"/>
    <w:rsid w:val="007C70E9"/>
    <w:rsid w:val="007C7112"/>
    <w:rsid w:val="007C7121"/>
    <w:rsid w:val="007C7132"/>
    <w:rsid w:val="007C7137"/>
    <w:rsid w:val="007C714F"/>
    <w:rsid w:val="007C7177"/>
    <w:rsid w:val="007C71F9"/>
    <w:rsid w:val="007C7208"/>
    <w:rsid w:val="007C7225"/>
    <w:rsid w:val="007C722D"/>
    <w:rsid w:val="007C7233"/>
    <w:rsid w:val="007C7248"/>
    <w:rsid w:val="007C724F"/>
    <w:rsid w:val="007C726C"/>
    <w:rsid w:val="007C7281"/>
    <w:rsid w:val="007C7299"/>
    <w:rsid w:val="007C7305"/>
    <w:rsid w:val="007C7330"/>
    <w:rsid w:val="007C7360"/>
    <w:rsid w:val="007C73A4"/>
    <w:rsid w:val="007C73E9"/>
    <w:rsid w:val="007C7426"/>
    <w:rsid w:val="007C7452"/>
    <w:rsid w:val="007C7470"/>
    <w:rsid w:val="007C7483"/>
    <w:rsid w:val="007C74AB"/>
    <w:rsid w:val="007C7522"/>
    <w:rsid w:val="007C753B"/>
    <w:rsid w:val="007C75A3"/>
    <w:rsid w:val="007C75AA"/>
    <w:rsid w:val="007C75E0"/>
    <w:rsid w:val="007C7627"/>
    <w:rsid w:val="007C7640"/>
    <w:rsid w:val="007C764D"/>
    <w:rsid w:val="007C76B8"/>
    <w:rsid w:val="007C76D3"/>
    <w:rsid w:val="007C76EC"/>
    <w:rsid w:val="007C7730"/>
    <w:rsid w:val="007C777B"/>
    <w:rsid w:val="007C777F"/>
    <w:rsid w:val="007C7786"/>
    <w:rsid w:val="007C77AF"/>
    <w:rsid w:val="007C77B2"/>
    <w:rsid w:val="007C77BF"/>
    <w:rsid w:val="007C77E0"/>
    <w:rsid w:val="007C77F3"/>
    <w:rsid w:val="007C7838"/>
    <w:rsid w:val="007C7852"/>
    <w:rsid w:val="007C7881"/>
    <w:rsid w:val="007C78B5"/>
    <w:rsid w:val="007C78CC"/>
    <w:rsid w:val="007C794D"/>
    <w:rsid w:val="007C7950"/>
    <w:rsid w:val="007C7957"/>
    <w:rsid w:val="007C7967"/>
    <w:rsid w:val="007C797A"/>
    <w:rsid w:val="007C79A5"/>
    <w:rsid w:val="007C79BA"/>
    <w:rsid w:val="007C79C3"/>
    <w:rsid w:val="007C79D6"/>
    <w:rsid w:val="007C79DC"/>
    <w:rsid w:val="007C79EB"/>
    <w:rsid w:val="007C7A0C"/>
    <w:rsid w:val="007C7A0E"/>
    <w:rsid w:val="007C7A1B"/>
    <w:rsid w:val="007C7A3A"/>
    <w:rsid w:val="007C7A4B"/>
    <w:rsid w:val="007C7A83"/>
    <w:rsid w:val="007C7A8D"/>
    <w:rsid w:val="007C7AB7"/>
    <w:rsid w:val="007C7B1A"/>
    <w:rsid w:val="007C7B34"/>
    <w:rsid w:val="007C7B58"/>
    <w:rsid w:val="007C7B5A"/>
    <w:rsid w:val="007C7B6D"/>
    <w:rsid w:val="007C7BAE"/>
    <w:rsid w:val="007C7BBD"/>
    <w:rsid w:val="007C7BF5"/>
    <w:rsid w:val="007C7BF8"/>
    <w:rsid w:val="007C7C08"/>
    <w:rsid w:val="007C7C17"/>
    <w:rsid w:val="007C7C2F"/>
    <w:rsid w:val="007C7C89"/>
    <w:rsid w:val="007C7CA0"/>
    <w:rsid w:val="007C7CAD"/>
    <w:rsid w:val="007C7D22"/>
    <w:rsid w:val="007C7DBC"/>
    <w:rsid w:val="007C7DE0"/>
    <w:rsid w:val="007C7DF6"/>
    <w:rsid w:val="007C7DFC"/>
    <w:rsid w:val="007C7E35"/>
    <w:rsid w:val="007C7EBD"/>
    <w:rsid w:val="007C7EED"/>
    <w:rsid w:val="007C7EFA"/>
    <w:rsid w:val="007C7F10"/>
    <w:rsid w:val="007C7F14"/>
    <w:rsid w:val="007C7F37"/>
    <w:rsid w:val="007C7F44"/>
    <w:rsid w:val="007C7F72"/>
    <w:rsid w:val="007C7F7D"/>
    <w:rsid w:val="007D0010"/>
    <w:rsid w:val="007D006D"/>
    <w:rsid w:val="007D0077"/>
    <w:rsid w:val="007D00D0"/>
    <w:rsid w:val="007D00E8"/>
    <w:rsid w:val="007D0154"/>
    <w:rsid w:val="007D01D4"/>
    <w:rsid w:val="007D01E9"/>
    <w:rsid w:val="007D01F7"/>
    <w:rsid w:val="007D02D3"/>
    <w:rsid w:val="007D035B"/>
    <w:rsid w:val="007D036C"/>
    <w:rsid w:val="007D0390"/>
    <w:rsid w:val="007D0399"/>
    <w:rsid w:val="007D03AF"/>
    <w:rsid w:val="007D03B7"/>
    <w:rsid w:val="007D03D5"/>
    <w:rsid w:val="007D03DD"/>
    <w:rsid w:val="007D03EF"/>
    <w:rsid w:val="007D03F4"/>
    <w:rsid w:val="007D03F6"/>
    <w:rsid w:val="007D0445"/>
    <w:rsid w:val="007D0459"/>
    <w:rsid w:val="007D045C"/>
    <w:rsid w:val="007D0476"/>
    <w:rsid w:val="007D0488"/>
    <w:rsid w:val="007D049D"/>
    <w:rsid w:val="007D0533"/>
    <w:rsid w:val="007D0544"/>
    <w:rsid w:val="007D054D"/>
    <w:rsid w:val="007D058C"/>
    <w:rsid w:val="007D0590"/>
    <w:rsid w:val="007D05F9"/>
    <w:rsid w:val="007D0626"/>
    <w:rsid w:val="007D062D"/>
    <w:rsid w:val="007D0665"/>
    <w:rsid w:val="007D0669"/>
    <w:rsid w:val="007D0683"/>
    <w:rsid w:val="007D06AC"/>
    <w:rsid w:val="007D06C9"/>
    <w:rsid w:val="007D06DC"/>
    <w:rsid w:val="007D06F4"/>
    <w:rsid w:val="007D0702"/>
    <w:rsid w:val="007D0768"/>
    <w:rsid w:val="007D076A"/>
    <w:rsid w:val="007D076B"/>
    <w:rsid w:val="007D079A"/>
    <w:rsid w:val="007D079E"/>
    <w:rsid w:val="007D07FF"/>
    <w:rsid w:val="007D0804"/>
    <w:rsid w:val="007D0820"/>
    <w:rsid w:val="007D0827"/>
    <w:rsid w:val="007D0837"/>
    <w:rsid w:val="007D0898"/>
    <w:rsid w:val="007D08BB"/>
    <w:rsid w:val="007D08D1"/>
    <w:rsid w:val="007D08EB"/>
    <w:rsid w:val="007D08F3"/>
    <w:rsid w:val="007D08FD"/>
    <w:rsid w:val="007D0945"/>
    <w:rsid w:val="007D094C"/>
    <w:rsid w:val="007D0970"/>
    <w:rsid w:val="007D0975"/>
    <w:rsid w:val="007D098F"/>
    <w:rsid w:val="007D0990"/>
    <w:rsid w:val="007D0996"/>
    <w:rsid w:val="007D09A6"/>
    <w:rsid w:val="007D09F6"/>
    <w:rsid w:val="007D0A0C"/>
    <w:rsid w:val="007D0A10"/>
    <w:rsid w:val="007D0A13"/>
    <w:rsid w:val="007D0A45"/>
    <w:rsid w:val="007D0A80"/>
    <w:rsid w:val="007D0AA9"/>
    <w:rsid w:val="007D0ABA"/>
    <w:rsid w:val="007D0AC0"/>
    <w:rsid w:val="007D0AC1"/>
    <w:rsid w:val="007D0AC4"/>
    <w:rsid w:val="007D0AC7"/>
    <w:rsid w:val="007D0ACB"/>
    <w:rsid w:val="007D0B34"/>
    <w:rsid w:val="007D0B48"/>
    <w:rsid w:val="007D0B6A"/>
    <w:rsid w:val="007D0BDA"/>
    <w:rsid w:val="007D0BEE"/>
    <w:rsid w:val="007D0BF1"/>
    <w:rsid w:val="007D0BF8"/>
    <w:rsid w:val="007D0C6D"/>
    <w:rsid w:val="007D0CC6"/>
    <w:rsid w:val="007D0CC9"/>
    <w:rsid w:val="007D0CD7"/>
    <w:rsid w:val="007D0CF4"/>
    <w:rsid w:val="007D0D03"/>
    <w:rsid w:val="007D0D36"/>
    <w:rsid w:val="007D0D95"/>
    <w:rsid w:val="007D0DD6"/>
    <w:rsid w:val="007D0E34"/>
    <w:rsid w:val="007D0E93"/>
    <w:rsid w:val="007D0EA3"/>
    <w:rsid w:val="007D0EE6"/>
    <w:rsid w:val="007D0F1A"/>
    <w:rsid w:val="007D0F8E"/>
    <w:rsid w:val="007D0F93"/>
    <w:rsid w:val="007D0F9A"/>
    <w:rsid w:val="007D0FA8"/>
    <w:rsid w:val="007D0FB8"/>
    <w:rsid w:val="007D0FD8"/>
    <w:rsid w:val="007D101B"/>
    <w:rsid w:val="007D1034"/>
    <w:rsid w:val="007D103F"/>
    <w:rsid w:val="007D107E"/>
    <w:rsid w:val="007D108E"/>
    <w:rsid w:val="007D109B"/>
    <w:rsid w:val="007D10B4"/>
    <w:rsid w:val="007D10DA"/>
    <w:rsid w:val="007D1125"/>
    <w:rsid w:val="007D112B"/>
    <w:rsid w:val="007D1148"/>
    <w:rsid w:val="007D115C"/>
    <w:rsid w:val="007D1170"/>
    <w:rsid w:val="007D1189"/>
    <w:rsid w:val="007D1261"/>
    <w:rsid w:val="007D126A"/>
    <w:rsid w:val="007D126D"/>
    <w:rsid w:val="007D1272"/>
    <w:rsid w:val="007D1288"/>
    <w:rsid w:val="007D129B"/>
    <w:rsid w:val="007D12C0"/>
    <w:rsid w:val="007D1325"/>
    <w:rsid w:val="007D132A"/>
    <w:rsid w:val="007D133B"/>
    <w:rsid w:val="007D133C"/>
    <w:rsid w:val="007D1374"/>
    <w:rsid w:val="007D1382"/>
    <w:rsid w:val="007D139F"/>
    <w:rsid w:val="007D13BD"/>
    <w:rsid w:val="007D13CE"/>
    <w:rsid w:val="007D13D4"/>
    <w:rsid w:val="007D13D8"/>
    <w:rsid w:val="007D13DC"/>
    <w:rsid w:val="007D13DD"/>
    <w:rsid w:val="007D13F5"/>
    <w:rsid w:val="007D146E"/>
    <w:rsid w:val="007D1470"/>
    <w:rsid w:val="007D148A"/>
    <w:rsid w:val="007D14CA"/>
    <w:rsid w:val="007D14CF"/>
    <w:rsid w:val="007D152B"/>
    <w:rsid w:val="007D1545"/>
    <w:rsid w:val="007D1573"/>
    <w:rsid w:val="007D15F0"/>
    <w:rsid w:val="007D160B"/>
    <w:rsid w:val="007D162A"/>
    <w:rsid w:val="007D166D"/>
    <w:rsid w:val="007D168F"/>
    <w:rsid w:val="007D170C"/>
    <w:rsid w:val="007D17C7"/>
    <w:rsid w:val="007D17D5"/>
    <w:rsid w:val="007D1827"/>
    <w:rsid w:val="007D1871"/>
    <w:rsid w:val="007D1899"/>
    <w:rsid w:val="007D18CE"/>
    <w:rsid w:val="007D18E0"/>
    <w:rsid w:val="007D18E2"/>
    <w:rsid w:val="007D191C"/>
    <w:rsid w:val="007D1934"/>
    <w:rsid w:val="007D197D"/>
    <w:rsid w:val="007D19C3"/>
    <w:rsid w:val="007D19C5"/>
    <w:rsid w:val="007D19DC"/>
    <w:rsid w:val="007D19E5"/>
    <w:rsid w:val="007D19FA"/>
    <w:rsid w:val="007D1A78"/>
    <w:rsid w:val="007D1A81"/>
    <w:rsid w:val="007D1A9E"/>
    <w:rsid w:val="007D1ABE"/>
    <w:rsid w:val="007D1AD3"/>
    <w:rsid w:val="007D1AF4"/>
    <w:rsid w:val="007D1B32"/>
    <w:rsid w:val="007D1B6A"/>
    <w:rsid w:val="007D1B83"/>
    <w:rsid w:val="007D1B88"/>
    <w:rsid w:val="007D1B8E"/>
    <w:rsid w:val="007D1BAD"/>
    <w:rsid w:val="007D1C24"/>
    <w:rsid w:val="007D1C35"/>
    <w:rsid w:val="007D1C3A"/>
    <w:rsid w:val="007D1C65"/>
    <w:rsid w:val="007D1C6F"/>
    <w:rsid w:val="007D1C71"/>
    <w:rsid w:val="007D1C87"/>
    <w:rsid w:val="007D1C8D"/>
    <w:rsid w:val="007D1CA6"/>
    <w:rsid w:val="007D1CDE"/>
    <w:rsid w:val="007D1D10"/>
    <w:rsid w:val="007D1D11"/>
    <w:rsid w:val="007D1D23"/>
    <w:rsid w:val="007D1DA7"/>
    <w:rsid w:val="007D1DAD"/>
    <w:rsid w:val="007D1DDF"/>
    <w:rsid w:val="007D1DF3"/>
    <w:rsid w:val="007D1E09"/>
    <w:rsid w:val="007D1E35"/>
    <w:rsid w:val="007D1E45"/>
    <w:rsid w:val="007D1E79"/>
    <w:rsid w:val="007D1EA3"/>
    <w:rsid w:val="007D1EB3"/>
    <w:rsid w:val="007D1EDD"/>
    <w:rsid w:val="007D1EE6"/>
    <w:rsid w:val="007D1F01"/>
    <w:rsid w:val="007D1F2B"/>
    <w:rsid w:val="007D1F62"/>
    <w:rsid w:val="007D1F69"/>
    <w:rsid w:val="007D1F99"/>
    <w:rsid w:val="007D1FB1"/>
    <w:rsid w:val="007D1FEE"/>
    <w:rsid w:val="007D1FF9"/>
    <w:rsid w:val="007D2023"/>
    <w:rsid w:val="007D2026"/>
    <w:rsid w:val="007D2034"/>
    <w:rsid w:val="007D2063"/>
    <w:rsid w:val="007D209A"/>
    <w:rsid w:val="007D209E"/>
    <w:rsid w:val="007D20C4"/>
    <w:rsid w:val="007D20E9"/>
    <w:rsid w:val="007D219D"/>
    <w:rsid w:val="007D21B0"/>
    <w:rsid w:val="007D21B8"/>
    <w:rsid w:val="007D21B9"/>
    <w:rsid w:val="007D21C9"/>
    <w:rsid w:val="007D2242"/>
    <w:rsid w:val="007D2266"/>
    <w:rsid w:val="007D2275"/>
    <w:rsid w:val="007D2289"/>
    <w:rsid w:val="007D2298"/>
    <w:rsid w:val="007D22A3"/>
    <w:rsid w:val="007D22B6"/>
    <w:rsid w:val="007D22D5"/>
    <w:rsid w:val="007D22E4"/>
    <w:rsid w:val="007D22E5"/>
    <w:rsid w:val="007D22FF"/>
    <w:rsid w:val="007D2320"/>
    <w:rsid w:val="007D2339"/>
    <w:rsid w:val="007D2355"/>
    <w:rsid w:val="007D23A6"/>
    <w:rsid w:val="007D23CC"/>
    <w:rsid w:val="007D2412"/>
    <w:rsid w:val="007D2415"/>
    <w:rsid w:val="007D241E"/>
    <w:rsid w:val="007D245B"/>
    <w:rsid w:val="007D24E5"/>
    <w:rsid w:val="007D2536"/>
    <w:rsid w:val="007D25B2"/>
    <w:rsid w:val="007D25E3"/>
    <w:rsid w:val="007D25F9"/>
    <w:rsid w:val="007D25FD"/>
    <w:rsid w:val="007D2615"/>
    <w:rsid w:val="007D2626"/>
    <w:rsid w:val="007D2630"/>
    <w:rsid w:val="007D265B"/>
    <w:rsid w:val="007D26E4"/>
    <w:rsid w:val="007D26EC"/>
    <w:rsid w:val="007D26F7"/>
    <w:rsid w:val="007D26FC"/>
    <w:rsid w:val="007D2712"/>
    <w:rsid w:val="007D271B"/>
    <w:rsid w:val="007D2795"/>
    <w:rsid w:val="007D27C8"/>
    <w:rsid w:val="007D27F9"/>
    <w:rsid w:val="007D2819"/>
    <w:rsid w:val="007D2889"/>
    <w:rsid w:val="007D2890"/>
    <w:rsid w:val="007D28BB"/>
    <w:rsid w:val="007D28E2"/>
    <w:rsid w:val="007D2925"/>
    <w:rsid w:val="007D2938"/>
    <w:rsid w:val="007D2950"/>
    <w:rsid w:val="007D2978"/>
    <w:rsid w:val="007D2983"/>
    <w:rsid w:val="007D29BE"/>
    <w:rsid w:val="007D29D5"/>
    <w:rsid w:val="007D29F8"/>
    <w:rsid w:val="007D2A32"/>
    <w:rsid w:val="007D2A7D"/>
    <w:rsid w:val="007D2A8D"/>
    <w:rsid w:val="007D2A93"/>
    <w:rsid w:val="007D2AA9"/>
    <w:rsid w:val="007D2AAE"/>
    <w:rsid w:val="007D2ABA"/>
    <w:rsid w:val="007D2ADE"/>
    <w:rsid w:val="007D2B54"/>
    <w:rsid w:val="007D2B5C"/>
    <w:rsid w:val="007D2B6D"/>
    <w:rsid w:val="007D2B76"/>
    <w:rsid w:val="007D2B79"/>
    <w:rsid w:val="007D2BC8"/>
    <w:rsid w:val="007D2BDE"/>
    <w:rsid w:val="007D2BEC"/>
    <w:rsid w:val="007D2C04"/>
    <w:rsid w:val="007D2C4A"/>
    <w:rsid w:val="007D2C77"/>
    <w:rsid w:val="007D2C89"/>
    <w:rsid w:val="007D2CCC"/>
    <w:rsid w:val="007D2D0C"/>
    <w:rsid w:val="007D2D99"/>
    <w:rsid w:val="007D2DAF"/>
    <w:rsid w:val="007D2DD0"/>
    <w:rsid w:val="007D2DF9"/>
    <w:rsid w:val="007D2E07"/>
    <w:rsid w:val="007D2E32"/>
    <w:rsid w:val="007D2E52"/>
    <w:rsid w:val="007D2E5D"/>
    <w:rsid w:val="007D2E89"/>
    <w:rsid w:val="007D2EC5"/>
    <w:rsid w:val="007D2ED9"/>
    <w:rsid w:val="007D2F0C"/>
    <w:rsid w:val="007D2F10"/>
    <w:rsid w:val="007D2F11"/>
    <w:rsid w:val="007D2F2D"/>
    <w:rsid w:val="007D2F38"/>
    <w:rsid w:val="007D2F3D"/>
    <w:rsid w:val="007D2F65"/>
    <w:rsid w:val="007D2F8B"/>
    <w:rsid w:val="007D2F8D"/>
    <w:rsid w:val="007D3001"/>
    <w:rsid w:val="007D3008"/>
    <w:rsid w:val="007D3011"/>
    <w:rsid w:val="007D3030"/>
    <w:rsid w:val="007D3054"/>
    <w:rsid w:val="007D3060"/>
    <w:rsid w:val="007D3086"/>
    <w:rsid w:val="007D30F2"/>
    <w:rsid w:val="007D3117"/>
    <w:rsid w:val="007D3193"/>
    <w:rsid w:val="007D31AD"/>
    <w:rsid w:val="007D31E1"/>
    <w:rsid w:val="007D3216"/>
    <w:rsid w:val="007D3222"/>
    <w:rsid w:val="007D3235"/>
    <w:rsid w:val="007D3237"/>
    <w:rsid w:val="007D324E"/>
    <w:rsid w:val="007D3288"/>
    <w:rsid w:val="007D32A2"/>
    <w:rsid w:val="007D32B2"/>
    <w:rsid w:val="007D32B4"/>
    <w:rsid w:val="007D32D2"/>
    <w:rsid w:val="007D3307"/>
    <w:rsid w:val="007D330E"/>
    <w:rsid w:val="007D3331"/>
    <w:rsid w:val="007D3333"/>
    <w:rsid w:val="007D3348"/>
    <w:rsid w:val="007D338E"/>
    <w:rsid w:val="007D33CD"/>
    <w:rsid w:val="007D33D7"/>
    <w:rsid w:val="007D33FE"/>
    <w:rsid w:val="007D3407"/>
    <w:rsid w:val="007D346C"/>
    <w:rsid w:val="007D3471"/>
    <w:rsid w:val="007D348F"/>
    <w:rsid w:val="007D3493"/>
    <w:rsid w:val="007D3497"/>
    <w:rsid w:val="007D34D9"/>
    <w:rsid w:val="007D34FD"/>
    <w:rsid w:val="007D350F"/>
    <w:rsid w:val="007D3529"/>
    <w:rsid w:val="007D3536"/>
    <w:rsid w:val="007D35A8"/>
    <w:rsid w:val="007D35C3"/>
    <w:rsid w:val="007D35DB"/>
    <w:rsid w:val="007D35DD"/>
    <w:rsid w:val="007D35ED"/>
    <w:rsid w:val="007D3631"/>
    <w:rsid w:val="007D3653"/>
    <w:rsid w:val="007D3686"/>
    <w:rsid w:val="007D36A5"/>
    <w:rsid w:val="007D36E7"/>
    <w:rsid w:val="007D370B"/>
    <w:rsid w:val="007D372B"/>
    <w:rsid w:val="007D377C"/>
    <w:rsid w:val="007D377D"/>
    <w:rsid w:val="007D3791"/>
    <w:rsid w:val="007D37C5"/>
    <w:rsid w:val="007D37D6"/>
    <w:rsid w:val="007D37E3"/>
    <w:rsid w:val="007D3800"/>
    <w:rsid w:val="007D380A"/>
    <w:rsid w:val="007D381C"/>
    <w:rsid w:val="007D383A"/>
    <w:rsid w:val="007D3864"/>
    <w:rsid w:val="007D387F"/>
    <w:rsid w:val="007D38DA"/>
    <w:rsid w:val="007D38FB"/>
    <w:rsid w:val="007D3932"/>
    <w:rsid w:val="007D394C"/>
    <w:rsid w:val="007D39A9"/>
    <w:rsid w:val="007D39D3"/>
    <w:rsid w:val="007D39DC"/>
    <w:rsid w:val="007D3A17"/>
    <w:rsid w:val="007D3A30"/>
    <w:rsid w:val="007D3A84"/>
    <w:rsid w:val="007D3A99"/>
    <w:rsid w:val="007D3A9B"/>
    <w:rsid w:val="007D3AAA"/>
    <w:rsid w:val="007D3AAB"/>
    <w:rsid w:val="007D3AB0"/>
    <w:rsid w:val="007D3AC9"/>
    <w:rsid w:val="007D3AE0"/>
    <w:rsid w:val="007D3B18"/>
    <w:rsid w:val="007D3B6F"/>
    <w:rsid w:val="007D3B96"/>
    <w:rsid w:val="007D3BAF"/>
    <w:rsid w:val="007D3BB8"/>
    <w:rsid w:val="007D3C00"/>
    <w:rsid w:val="007D3C0D"/>
    <w:rsid w:val="007D3C61"/>
    <w:rsid w:val="007D3C96"/>
    <w:rsid w:val="007D3CDC"/>
    <w:rsid w:val="007D3D0A"/>
    <w:rsid w:val="007D3D53"/>
    <w:rsid w:val="007D3D54"/>
    <w:rsid w:val="007D3D6E"/>
    <w:rsid w:val="007D3D8B"/>
    <w:rsid w:val="007D3DB2"/>
    <w:rsid w:val="007D3DFC"/>
    <w:rsid w:val="007D3E08"/>
    <w:rsid w:val="007D3E1F"/>
    <w:rsid w:val="007D3E3C"/>
    <w:rsid w:val="007D3E45"/>
    <w:rsid w:val="007D3E4B"/>
    <w:rsid w:val="007D3E60"/>
    <w:rsid w:val="007D3E94"/>
    <w:rsid w:val="007D3E97"/>
    <w:rsid w:val="007D3E98"/>
    <w:rsid w:val="007D3ED0"/>
    <w:rsid w:val="007D3EE1"/>
    <w:rsid w:val="007D3EEA"/>
    <w:rsid w:val="007D3F10"/>
    <w:rsid w:val="007D3F32"/>
    <w:rsid w:val="007D3F53"/>
    <w:rsid w:val="007D3F60"/>
    <w:rsid w:val="007D3F61"/>
    <w:rsid w:val="007D3F71"/>
    <w:rsid w:val="007D3F97"/>
    <w:rsid w:val="007D3F9B"/>
    <w:rsid w:val="007D3F9E"/>
    <w:rsid w:val="007D3FAA"/>
    <w:rsid w:val="007D3FAB"/>
    <w:rsid w:val="007D3FBA"/>
    <w:rsid w:val="007D400A"/>
    <w:rsid w:val="007D4062"/>
    <w:rsid w:val="007D4071"/>
    <w:rsid w:val="007D4087"/>
    <w:rsid w:val="007D40C3"/>
    <w:rsid w:val="007D40E4"/>
    <w:rsid w:val="007D40F7"/>
    <w:rsid w:val="007D4127"/>
    <w:rsid w:val="007D4150"/>
    <w:rsid w:val="007D4151"/>
    <w:rsid w:val="007D416D"/>
    <w:rsid w:val="007D4170"/>
    <w:rsid w:val="007D4178"/>
    <w:rsid w:val="007D418F"/>
    <w:rsid w:val="007D41D8"/>
    <w:rsid w:val="007D41E1"/>
    <w:rsid w:val="007D41F8"/>
    <w:rsid w:val="007D4239"/>
    <w:rsid w:val="007D42DA"/>
    <w:rsid w:val="007D4306"/>
    <w:rsid w:val="007D430E"/>
    <w:rsid w:val="007D4340"/>
    <w:rsid w:val="007D4351"/>
    <w:rsid w:val="007D4389"/>
    <w:rsid w:val="007D439E"/>
    <w:rsid w:val="007D43AF"/>
    <w:rsid w:val="007D43BD"/>
    <w:rsid w:val="007D443B"/>
    <w:rsid w:val="007D445C"/>
    <w:rsid w:val="007D4486"/>
    <w:rsid w:val="007D44AA"/>
    <w:rsid w:val="007D44C2"/>
    <w:rsid w:val="007D4551"/>
    <w:rsid w:val="007D455D"/>
    <w:rsid w:val="007D4563"/>
    <w:rsid w:val="007D4575"/>
    <w:rsid w:val="007D4581"/>
    <w:rsid w:val="007D45E1"/>
    <w:rsid w:val="007D45ED"/>
    <w:rsid w:val="007D45FD"/>
    <w:rsid w:val="007D461E"/>
    <w:rsid w:val="007D462F"/>
    <w:rsid w:val="007D463E"/>
    <w:rsid w:val="007D468D"/>
    <w:rsid w:val="007D46B4"/>
    <w:rsid w:val="007D46B6"/>
    <w:rsid w:val="007D46F8"/>
    <w:rsid w:val="007D471C"/>
    <w:rsid w:val="007D4763"/>
    <w:rsid w:val="007D47B3"/>
    <w:rsid w:val="007D47DF"/>
    <w:rsid w:val="007D47E1"/>
    <w:rsid w:val="007D4804"/>
    <w:rsid w:val="007D4808"/>
    <w:rsid w:val="007D4862"/>
    <w:rsid w:val="007D4867"/>
    <w:rsid w:val="007D4868"/>
    <w:rsid w:val="007D48C8"/>
    <w:rsid w:val="007D48D1"/>
    <w:rsid w:val="007D4900"/>
    <w:rsid w:val="007D496B"/>
    <w:rsid w:val="007D49D3"/>
    <w:rsid w:val="007D4A02"/>
    <w:rsid w:val="007D4A05"/>
    <w:rsid w:val="007D4A14"/>
    <w:rsid w:val="007D4A56"/>
    <w:rsid w:val="007D4A7E"/>
    <w:rsid w:val="007D4A87"/>
    <w:rsid w:val="007D4AA2"/>
    <w:rsid w:val="007D4AB3"/>
    <w:rsid w:val="007D4B22"/>
    <w:rsid w:val="007D4B3A"/>
    <w:rsid w:val="007D4B6F"/>
    <w:rsid w:val="007D4B9E"/>
    <w:rsid w:val="007D4BCE"/>
    <w:rsid w:val="007D4BD8"/>
    <w:rsid w:val="007D4C16"/>
    <w:rsid w:val="007D4C57"/>
    <w:rsid w:val="007D4C8A"/>
    <w:rsid w:val="007D4C8E"/>
    <w:rsid w:val="007D4C98"/>
    <w:rsid w:val="007D4CA0"/>
    <w:rsid w:val="007D4CDB"/>
    <w:rsid w:val="007D4D59"/>
    <w:rsid w:val="007D4D60"/>
    <w:rsid w:val="007D4D64"/>
    <w:rsid w:val="007D4D88"/>
    <w:rsid w:val="007D4D91"/>
    <w:rsid w:val="007D4DF9"/>
    <w:rsid w:val="007D4DFF"/>
    <w:rsid w:val="007D4E09"/>
    <w:rsid w:val="007D4E2A"/>
    <w:rsid w:val="007D4E2D"/>
    <w:rsid w:val="007D4E5C"/>
    <w:rsid w:val="007D4EB4"/>
    <w:rsid w:val="007D4EF0"/>
    <w:rsid w:val="007D4EF1"/>
    <w:rsid w:val="007D4EF2"/>
    <w:rsid w:val="007D4F47"/>
    <w:rsid w:val="007D4F57"/>
    <w:rsid w:val="007D4F79"/>
    <w:rsid w:val="007D4F83"/>
    <w:rsid w:val="007D4F8E"/>
    <w:rsid w:val="007D4FEE"/>
    <w:rsid w:val="007D5000"/>
    <w:rsid w:val="007D5007"/>
    <w:rsid w:val="007D5009"/>
    <w:rsid w:val="007D501F"/>
    <w:rsid w:val="007D5027"/>
    <w:rsid w:val="007D5072"/>
    <w:rsid w:val="007D507C"/>
    <w:rsid w:val="007D50BD"/>
    <w:rsid w:val="007D50E8"/>
    <w:rsid w:val="007D50EA"/>
    <w:rsid w:val="007D5156"/>
    <w:rsid w:val="007D5184"/>
    <w:rsid w:val="007D51C0"/>
    <w:rsid w:val="007D51C7"/>
    <w:rsid w:val="007D51EB"/>
    <w:rsid w:val="007D5211"/>
    <w:rsid w:val="007D527B"/>
    <w:rsid w:val="007D5293"/>
    <w:rsid w:val="007D529F"/>
    <w:rsid w:val="007D52D7"/>
    <w:rsid w:val="007D52E4"/>
    <w:rsid w:val="007D537D"/>
    <w:rsid w:val="007D53F3"/>
    <w:rsid w:val="007D53F9"/>
    <w:rsid w:val="007D53FC"/>
    <w:rsid w:val="007D543C"/>
    <w:rsid w:val="007D5456"/>
    <w:rsid w:val="007D5467"/>
    <w:rsid w:val="007D546D"/>
    <w:rsid w:val="007D5480"/>
    <w:rsid w:val="007D548F"/>
    <w:rsid w:val="007D5498"/>
    <w:rsid w:val="007D54A9"/>
    <w:rsid w:val="007D5537"/>
    <w:rsid w:val="007D5538"/>
    <w:rsid w:val="007D5540"/>
    <w:rsid w:val="007D5544"/>
    <w:rsid w:val="007D5572"/>
    <w:rsid w:val="007D5583"/>
    <w:rsid w:val="007D558F"/>
    <w:rsid w:val="007D55B8"/>
    <w:rsid w:val="007D55C2"/>
    <w:rsid w:val="007D55E2"/>
    <w:rsid w:val="007D55FB"/>
    <w:rsid w:val="007D5608"/>
    <w:rsid w:val="007D5617"/>
    <w:rsid w:val="007D561C"/>
    <w:rsid w:val="007D563A"/>
    <w:rsid w:val="007D5647"/>
    <w:rsid w:val="007D5652"/>
    <w:rsid w:val="007D5657"/>
    <w:rsid w:val="007D567A"/>
    <w:rsid w:val="007D567D"/>
    <w:rsid w:val="007D56EB"/>
    <w:rsid w:val="007D581F"/>
    <w:rsid w:val="007D5837"/>
    <w:rsid w:val="007D583B"/>
    <w:rsid w:val="007D584E"/>
    <w:rsid w:val="007D5866"/>
    <w:rsid w:val="007D587F"/>
    <w:rsid w:val="007D5884"/>
    <w:rsid w:val="007D5889"/>
    <w:rsid w:val="007D58BC"/>
    <w:rsid w:val="007D58CE"/>
    <w:rsid w:val="007D58F4"/>
    <w:rsid w:val="007D58F7"/>
    <w:rsid w:val="007D5948"/>
    <w:rsid w:val="007D5991"/>
    <w:rsid w:val="007D599A"/>
    <w:rsid w:val="007D59B1"/>
    <w:rsid w:val="007D59BC"/>
    <w:rsid w:val="007D59C4"/>
    <w:rsid w:val="007D5A00"/>
    <w:rsid w:val="007D5A25"/>
    <w:rsid w:val="007D5A27"/>
    <w:rsid w:val="007D5A76"/>
    <w:rsid w:val="007D5AB2"/>
    <w:rsid w:val="007D5AB3"/>
    <w:rsid w:val="007D5ABB"/>
    <w:rsid w:val="007D5AF5"/>
    <w:rsid w:val="007D5B36"/>
    <w:rsid w:val="007D5B86"/>
    <w:rsid w:val="007D5BAA"/>
    <w:rsid w:val="007D5BB2"/>
    <w:rsid w:val="007D5C7C"/>
    <w:rsid w:val="007D5CBD"/>
    <w:rsid w:val="007D5CC4"/>
    <w:rsid w:val="007D5CE0"/>
    <w:rsid w:val="007D5D36"/>
    <w:rsid w:val="007D5D3A"/>
    <w:rsid w:val="007D5D82"/>
    <w:rsid w:val="007D5D93"/>
    <w:rsid w:val="007D5DA8"/>
    <w:rsid w:val="007D5DAF"/>
    <w:rsid w:val="007D5DBD"/>
    <w:rsid w:val="007D5DDC"/>
    <w:rsid w:val="007D5DEB"/>
    <w:rsid w:val="007D5E21"/>
    <w:rsid w:val="007D5E4B"/>
    <w:rsid w:val="007D5EA0"/>
    <w:rsid w:val="007D5EC3"/>
    <w:rsid w:val="007D5ECB"/>
    <w:rsid w:val="007D5F22"/>
    <w:rsid w:val="007D5F4F"/>
    <w:rsid w:val="007D5F50"/>
    <w:rsid w:val="007D5FB2"/>
    <w:rsid w:val="007D5FC9"/>
    <w:rsid w:val="007D5FEA"/>
    <w:rsid w:val="007D5FF9"/>
    <w:rsid w:val="007D6000"/>
    <w:rsid w:val="007D6002"/>
    <w:rsid w:val="007D6044"/>
    <w:rsid w:val="007D6058"/>
    <w:rsid w:val="007D609F"/>
    <w:rsid w:val="007D60FE"/>
    <w:rsid w:val="007D610B"/>
    <w:rsid w:val="007D6117"/>
    <w:rsid w:val="007D6128"/>
    <w:rsid w:val="007D6129"/>
    <w:rsid w:val="007D614E"/>
    <w:rsid w:val="007D6165"/>
    <w:rsid w:val="007D6167"/>
    <w:rsid w:val="007D61C9"/>
    <w:rsid w:val="007D61CD"/>
    <w:rsid w:val="007D622E"/>
    <w:rsid w:val="007D6294"/>
    <w:rsid w:val="007D62A3"/>
    <w:rsid w:val="007D62AB"/>
    <w:rsid w:val="007D6307"/>
    <w:rsid w:val="007D6322"/>
    <w:rsid w:val="007D635C"/>
    <w:rsid w:val="007D6365"/>
    <w:rsid w:val="007D6394"/>
    <w:rsid w:val="007D6399"/>
    <w:rsid w:val="007D63BC"/>
    <w:rsid w:val="007D641E"/>
    <w:rsid w:val="007D642C"/>
    <w:rsid w:val="007D6438"/>
    <w:rsid w:val="007D6447"/>
    <w:rsid w:val="007D6498"/>
    <w:rsid w:val="007D64D4"/>
    <w:rsid w:val="007D64DA"/>
    <w:rsid w:val="007D64F5"/>
    <w:rsid w:val="007D64F8"/>
    <w:rsid w:val="007D6504"/>
    <w:rsid w:val="007D6515"/>
    <w:rsid w:val="007D6520"/>
    <w:rsid w:val="007D6568"/>
    <w:rsid w:val="007D65A6"/>
    <w:rsid w:val="007D65B5"/>
    <w:rsid w:val="007D65BA"/>
    <w:rsid w:val="007D65C8"/>
    <w:rsid w:val="007D65CE"/>
    <w:rsid w:val="007D65DB"/>
    <w:rsid w:val="007D65E0"/>
    <w:rsid w:val="007D65E8"/>
    <w:rsid w:val="007D65F9"/>
    <w:rsid w:val="007D6619"/>
    <w:rsid w:val="007D666F"/>
    <w:rsid w:val="007D66A2"/>
    <w:rsid w:val="007D6707"/>
    <w:rsid w:val="007D6724"/>
    <w:rsid w:val="007D6760"/>
    <w:rsid w:val="007D6787"/>
    <w:rsid w:val="007D67AF"/>
    <w:rsid w:val="007D6817"/>
    <w:rsid w:val="007D6850"/>
    <w:rsid w:val="007D6863"/>
    <w:rsid w:val="007D6866"/>
    <w:rsid w:val="007D6884"/>
    <w:rsid w:val="007D6888"/>
    <w:rsid w:val="007D68A2"/>
    <w:rsid w:val="007D68A7"/>
    <w:rsid w:val="007D68AD"/>
    <w:rsid w:val="007D68FB"/>
    <w:rsid w:val="007D6904"/>
    <w:rsid w:val="007D6933"/>
    <w:rsid w:val="007D6985"/>
    <w:rsid w:val="007D69F7"/>
    <w:rsid w:val="007D6A53"/>
    <w:rsid w:val="007D6A54"/>
    <w:rsid w:val="007D6AA2"/>
    <w:rsid w:val="007D6AAF"/>
    <w:rsid w:val="007D6AC5"/>
    <w:rsid w:val="007D6ACC"/>
    <w:rsid w:val="007D6AD1"/>
    <w:rsid w:val="007D6AF3"/>
    <w:rsid w:val="007D6B09"/>
    <w:rsid w:val="007D6B0C"/>
    <w:rsid w:val="007D6B80"/>
    <w:rsid w:val="007D6B8A"/>
    <w:rsid w:val="007D6BC6"/>
    <w:rsid w:val="007D6C40"/>
    <w:rsid w:val="007D6C51"/>
    <w:rsid w:val="007D6CB4"/>
    <w:rsid w:val="007D6CBB"/>
    <w:rsid w:val="007D6CEC"/>
    <w:rsid w:val="007D6CFB"/>
    <w:rsid w:val="007D6D1A"/>
    <w:rsid w:val="007D6D40"/>
    <w:rsid w:val="007D6D4C"/>
    <w:rsid w:val="007D6D9B"/>
    <w:rsid w:val="007D6DAC"/>
    <w:rsid w:val="007D6E78"/>
    <w:rsid w:val="007D6EB3"/>
    <w:rsid w:val="007D6ED1"/>
    <w:rsid w:val="007D6EE4"/>
    <w:rsid w:val="007D6EE6"/>
    <w:rsid w:val="007D6EED"/>
    <w:rsid w:val="007D6EF3"/>
    <w:rsid w:val="007D6F19"/>
    <w:rsid w:val="007D6F2B"/>
    <w:rsid w:val="007D6F5E"/>
    <w:rsid w:val="007D6F65"/>
    <w:rsid w:val="007D6F6E"/>
    <w:rsid w:val="007D6F7C"/>
    <w:rsid w:val="007D6FE2"/>
    <w:rsid w:val="007D6FE7"/>
    <w:rsid w:val="007D6FFA"/>
    <w:rsid w:val="007D700D"/>
    <w:rsid w:val="007D7012"/>
    <w:rsid w:val="007D7030"/>
    <w:rsid w:val="007D7032"/>
    <w:rsid w:val="007D7048"/>
    <w:rsid w:val="007D705A"/>
    <w:rsid w:val="007D70D0"/>
    <w:rsid w:val="007D70F5"/>
    <w:rsid w:val="007D7108"/>
    <w:rsid w:val="007D7168"/>
    <w:rsid w:val="007D716C"/>
    <w:rsid w:val="007D717E"/>
    <w:rsid w:val="007D7187"/>
    <w:rsid w:val="007D7197"/>
    <w:rsid w:val="007D71B2"/>
    <w:rsid w:val="007D71C5"/>
    <w:rsid w:val="007D71F1"/>
    <w:rsid w:val="007D7229"/>
    <w:rsid w:val="007D7243"/>
    <w:rsid w:val="007D7256"/>
    <w:rsid w:val="007D726D"/>
    <w:rsid w:val="007D7276"/>
    <w:rsid w:val="007D730B"/>
    <w:rsid w:val="007D7333"/>
    <w:rsid w:val="007D7382"/>
    <w:rsid w:val="007D73E8"/>
    <w:rsid w:val="007D73F3"/>
    <w:rsid w:val="007D7406"/>
    <w:rsid w:val="007D745F"/>
    <w:rsid w:val="007D746B"/>
    <w:rsid w:val="007D7471"/>
    <w:rsid w:val="007D74B5"/>
    <w:rsid w:val="007D74DD"/>
    <w:rsid w:val="007D7520"/>
    <w:rsid w:val="007D7528"/>
    <w:rsid w:val="007D752D"/>
    <w:rsid w:val="007D7550"/>
    <w:rsid w:val="007D75C5"/>
    <w:rsid w:val="007D75F6"/>
    <w:rsid w:val="007D7609"/>
    <w:rsid w:val="007D762C"/>
    <w:rsid w:val="007D768E"/>
    <w:rsid w:val="007D7692"/>
    <w:rsid w:val="007D76A6"/>
    <w:rsid w:val="007D76CE"/>
    <w:rsid w:val="007D76D2"/>
    <w:rsid w:val="007D7771"/>
    <w:rsid w:val="007D7787"/>
    <w:rsid w:val="007D7796"/>
    <w:rsid w:val="007D77A0"/>
    <w:rsid w:val="007D77B8"/>
    <w:rsid w:val="007D77DB"/>
    <w:rsid w:val="007D77DD"/>
    <w:rsid w:val="007D77E1"/>
    <w:rsid w:val="007D77FD"/>
    <w:rsid w:val="007D7819"/>
    <w:rsid w:val="007D781A"/>
    <w:rsid w:val="007D7822"/>
    <w:rsid w:val="007D7839"/>
    <w:rsid w:val="007D784E"/>
    <w:rsid w:val="007D785E"/>
    <w:rsid w:val="007D787C"/>
    <w:rsid w:val="007D7884"/>
    <w:rsid w:val="007D7893"/>
    <w:rsid w:val="007D78F8"/>
    <w:rsid w:val="007D7917"/>
    <w:rsid w:val="007D791E"/>
    <w:rsid w:val="007D7935"/>
    <w:rsid w:val="007D794E"/>
    <w:rsid w:val="007D796A"/>
    <w:rsid w:val="007D799C"/>
    <w:rsid w:val="007D799D"/>
    <w:rsid w:val="007D79F6"/>
    <w:rsid w:val="007D7A64"/>
    <w:rsid w:val="007D7A79"/>
    <w:rsid w:val="007D7A7A"/>
    <w:rsid w:val="007D7AE9"/>
    <w:rsid w:val="007D7AEB"/>
    <w:rsid w:val="007D7AF8"/>
    <w:rsid w:val="007D7AFB"/>
    <w:rsid w:val="007D7B0F"/>
    <w:rsid w:val="007D7B27"/>
    <w:rsid w:val="007D7B28"/>
    <w:rsid w:val="007D7BA4"/>
    <w:rsid w:val="007D7BB5"/>
    <w:rsid w:val="007D7BD9"/>
    <w:rsid w:val="007D7C23"/>
    <w:rsid w:val="007D7C54"/>
    <w:rsid w:val="007D7C7F"/>
    <w:rsid w:val="007D7C91"/>
    <w:rsid w:val="007D7CAD"/>
    <w:rsid w:val="007D7CF4"/>
    <w:rsid w:val="007D7D00"/>
    <w:rsid w:val="007D7D27"/>
    <w:rsid w:val="007D7D4F"/>
    <w:rsid w:val="007D7D59"/>
    <w:rsid w:val="007D7DE1"/>
    <w:rsid w:val="007D7E1B"/>
    <w:rsid w:val="007D7E80"/>
    <w:rsid w:val="007D7E9C"/>
    <w:rsid w:val="007D7E9D"/>
    <w:rsid w:val="007D7EDC"/>
    <w:rsid w:val="007D7F24"/>
    <w:rsid w:val="007D7F5D"/>
    <w:rsid w:val="007E0007"/>
    <w:rsid w:val="007E0055"/>
    <w:rsid w:val="007E0061"/>
    <w:rsid w:val="007E009E"/>
    <w:rsid w:val="007E00A3"/>
    <w:rsid w:val="007E00E5"/>
    <w:rsid w:val="007E00F8"/>
    <w:rsid w:val="007E0102"/>
    <w:rsid w:val="007E0105"/>
    <w:rsid w:val="007E0130"/>
    <w:rsid w:val="007E0140"/>
    <w:rsid w:val="007E0151"/>
    <w:rsid w:val="007E0174"/>
    <w:rsid w:val="007E0183"/>
    <w:rsid w:val="007E0189"/>
    <w:rsid w:val="007E0199"/>
    <w:rsid w:val="007E020F"/>
    <w:rsid w:val="007E021A"/>
    <w:rsid w:val="007E029C"/>
    <w:rsid w:val="007E02FD"/>
    <w:rsid w:val="007E034F"/>
    <w:rsid w:val="007E039A"/>
    <w:rsid w:val="007E039B"/>
    <w:rsid w:val="007E03A0"/>
    <w:rsid w:val="007E03CC"/>
    <w:rsid w:val="007E03E5"/>
    <w:rsid w:val="007E047A"/>
    <w:rsid w:val="007E04C8"/>
    <w:rsid w:val="007E04DA"/>
    <w:rsid w:val="007E0509"/>
    <w:rsid w:val="007E05B0"/>
    <w:rsid w:val="007E05BE"/>
    <w:rsid w:val="007E05CF"/>
    <w:rsid w:val="007E05D9"/>
    <w:rsid w:val="007E060A"/>
    <w:rsid w:val="007E060E"/>
    <w:rsid w:val="007E0628"/>
    <w:rsid w:val="007E064A"/>
    <w:rsid w:val="007E0674"/>
    <w:rsid w:val="007E06CC"/>
    <w:rsid w:val="007E06DA"/>
    <w:rsid w:val="007E06E3"/>
    <w:rsid w:val="007E0708"/>
    <w:rsid w:val="007E0721"/>
    <w:rsid w:val="007E0764"/>
    <w:rsid w:val="007E0765"/>
    <w:rsid w:val="007E076A"/>
    <w:rsid w:val="007E076D"/>
    <w:rsid w:val="007E0789"/>
    <w:rsid w:val="007E07AA"/>
    <w:rsid w:val="007E07DE"/>
    <w:rsid w:val="007E07ED"/>
    <w:rsid w:val="007E0828"/>
    <w:rsid w:val="007E0864"/>
    <w:rsid w:val="007E08D7"/>
    <w:rsid w:val="007E08DE"/>
    <w:rsid w:val="007E08E3"/>
    <w:rsid w:val="007E08E5"/>
    <w:rsid w:val="007E0921"/>
    <w:rsid w:val="007E0942"/>
    <w:rsid w:val="007E0943"/>
    <w:rsid w:val="007E0947"/>
    <w:rsid w:val="007E0959"/>
    <w:rsid w:val="007E0965"/>
    <w:rsid w:val="007E09BB"/>
    <w:rsid w:val="007E0A20"/>
    <w:rsid w:val="007E0AB7"/>
    <w:rsid w:val="007E0ABD"/>
    <w:rsid w:val="007E0AED"/>
    <w:rsid w:val="007E0B1E"/>
    <w:rsid w:val="007E0B2E"/>
    <w:rsid w:val="007E0B63"/>
    <w:rsid w:val="007E0B86"/>
    <w:rsid w:val="007E0B95"/>
    <w:rsid w:val="007E0B9C"/>
    <w:rsid w:val="007E0BA3"/>
    <w:rsid w:val="007E0BDD"/>
    <w:rsid w:val="007E0BE3"/>
    <w:rsid w:val="007E0C0C"/>
    <w:rsid w:val="007E0C66"/>
    <w:rsid w:val="007E0D1E"/>
    <w:rsid w:val="007E0D3F"/>
    <w:rsid w:val="007E0D43"/>
    <w:rsid w:val="007E0D82"/>
    <w:rsid w:val="007E0D9F"/>
    <w:rsid w:val="007E0DA7"/>
    <w:rsid w:val="007E0DAC"/>
    <w:rsid w:val="007E0DAE"/>
    <w:rsid w:val="007E0DED"/>
    <w:rsid w:val="007E0DEE"/>
    <w:rsid w:val="007E0E19"/>
    <w:rsid w:val="007E0E53"/>
    <w:rsid w:val="007E0E56"/>
    <w:rsid w:val="007E0E79"/>
    <w:rsid w:val="007E0EDB"/>
    <w:rsid w:val="007E0EF0"/>
    <w:rsid w:val="007E0EFE"/>
    <w:rsid w:val="007E0F02"/>
    <w:rsid w:val="007E0F13"/>
    <w:rsid w:val="007E0F31"/>
    <w:rsid w:val="007E0F73"/>
    <w:rsid w:val="007E0F9E"/>
    <w:rsid w:val="007E0FAC"/>
    <w:rsid w:val="007E0FF1"/>
    <w:rsid w:val="007E100E"/>
    <w:rsid w:val="007E1036"/>
    <w:rsid w:val="007E1038"/>
    <w:rsid w:val="007E1045"/>
    <w:rsid w:val="007E1060"/>
    <w:rsid w:val="007E109A"/>
    <w:rsid w:val="007E1113"/>
    <w:rsid w:val="007E1117"/>
    <w:rsid w:val="007E1126"/>
    <w:rsid w:val="007E114D"/>
    <w:rsid w:val="007E11AE"/>
    <w:rsid w:val="007E11E2"/>
    <w:rsid w:val="007E1211"/>
    <w:rsid w:val="007E1249"/>
    <w:rsid w:val="007E12C3"/>
    <w:rsid w:val="007E12D3"/>
    <w:rsid w:val="007E12E0"/>
    <w:rsid w:val="007E1303"/>
    <w:rsid w:val="007E1314"/>
    <w:rsid w:val="007E1328"/>
    <w:rsid w:val="007E134A"/>
    <w:rsid w:val="007E135A"/>
    <w:rsid w:val="007E139F"/>
    <w:rsid w:val="007E13B9"/>
    <w:rsid w:val="007E13DE"/>
    <w:rsid w:val="007E13F8"/>
    <w:rsid w:val="007E1405"/>
    <w:rsid w:val="007E1421"/>
    <w:rsid w:val="007E1426"/>
    <w:rsid w:val="007E1431"/>
    <w:rsid w:val="007E143B"/>
    <w:rsid w:val="007E1451"/>
    <w:rsid w:val="007E1456"/>
    <w:rsid w:val="007E1464"/>
    <w:rsid w:val="007E147C"/>
    <w:rsid w:val="007E14F8"/>
    <w:rsid w:val="007E1543"/>
    <w:rsid w:val="007E1551"/>
    <w:rsid w:val="007E155B"/>
    <w:rsid w:val="007E1578"/>
    <w:rsid w:val="007E1590"/>
    <w:rsid w:val="007E15CC"/>
    <w:rsid w:val="007E1628"/>
    <w:rsid w:val="007E1635"/>
    <w:rsid w:val="007E1655"/>
    <w:rsid w:val="007E1681"/>
    <w:rsid w:val="007E1686"/>
    <w:rsid w:val="007E16B7"/>
    <w:rsid w:val="007E16CF"/>
    <w:rsid w:val="007E16E3"/>
    <w:rsid w:val="007E16EE"/>
    <w:rsid w:val="007E16F7"/>
    <w:rsid w:val="007E1711"/>
    <w:rsid w:val="007E173A"/>
    <w:rsid w:val="007E1776"/>
    <w:rsid w:val="007E17D1"/>
    <w:rsid w:val="007E17EA"/>
    <w:rsid w:val="007E17F7"/>
    <w:rsid w:val="007E1820"/>
    <w:rsid w:val="007E182A"/>
    <w:rsid w:val="007E1843"/>
    <w:rsid w:val="007E1897"/>
    <w:rsid w:val="007E18A5"/>
    <w:rsid w:val="007E18CE"/>
    <w:rsid w:val="007E18D9"/>
    <w:rsid w:val="007E1915"/>
    <w:rsid w:val="007E192E"/>
    <w:rsid w:val="007E1936"/>
    <w:rsid w:val="007E197F"/>
    <w:rsid w:val="007E198A"/>
    <w:rsid w:val="007E19B1"/>
    <w:rsid w:val="007E1A45"/>
    <w:rsid w:val="007E1A4D"/>
    <w:rsid w:val="007E1A57"/>
    <w:rsid w:val="007E1A9A"/>
    <w:rsid w:val="007E1AC3"/>
    <w:rsid w:val="007E1ACC"/>
    <w:rsid w:val="007E1AF9"/>
    <w:rsid w:val="007E1B2B"/>
    <w:rsid w:val="007E1B50"/>
    <w:rsid w:val="007E1B6F"/>
    <w:rsid w:val="007E1BCE"/>
    <w:rsid w:val="007E1BD7"/>
    <w:rsid w:val="007E1BF2"/>
    <w:rsid w:val="007E1C1A"/>
    <w:rsid w:val="007E1C30"/>
    <w:rsid w:val="007E1C3E"/>
    <w:rsid w:val="007E1C65"/>
    <w:rsid w:val="007E1C6D"/>
    <w:rsid w:val="007E1C74"/>
    <w:rsid w:val="007E1C7D"/>
    <w:rsid w:val="007E1C8E"/>
    <w:rsid w:val="007E1C9C"/>
    <w:rsid w:val="007E1CC8"/>
    <w:rsid w:val="007E1CE1"/>
    <w:rsid w:val="007E1CF0"/>
    <w:rsid w:val="007E1D0E"/>
    <w:rsid w:val="007E1D6C"/>
    <w:rsid w:val="007E1D75"/>
    <w:rsid w:val="007E1DEA"/>
    <w:rsid w:val="007E1DFC"/>
    <w:rsid w:val="007E1E5A"/>
    <w:rsid w:val="007E1E5F"/>
    <w:rsid w:val="007E1E6B"/>
    <w:rsid w:val="007E1E72"/>
    <w:rsid w:val="007E1ECF"/>
    <w:rsid w:val="007E1F67"/>
    <w:rsid w:val="007E1F9B"/>
    <w:rsid w:val="007E1FC4"/>
    <w:rsid w:val="007E1FF6"/>
    <w:rsid w:val="007E2007"/>
    <w:rsid w:val="007E2011"/>
    <w:rsid w:val="007E2015"/>
    <w:rsid w:val="007E204F"/>
    <w:rsid w:val="007E2053"/>
    <w:rsid w:val="007E2109"/>
    <w:rsid w:val="007E215A"/>
    <w:rsid w:val="007E2163"/>
    <w:rsid w:val="007E2168"/>
    <w:rsid w:val="007E21CC"/>
    <w:rsid w:val="007E21CD"/>
    <w:rsid w:val="007E2256"/>
    <w:rsid w:val="007E2260"/>
    <w:rsid w:val="007E2275"/>
    <w:rsid w:val="007E2277"/>
    <w:rsid w:val="007E2295"/>
    <w:rsid w:val="007E22E0"/>
    <w:rsid w:val="007E230D"/>
    <w:rsid w:val="007E2336"/>
    <w:rsid w:val="007E2396"/>
    <w:rsid w:val="007E2399"/>
    <w:rsid w:val="007E23B8"/>
    <w:rsid w:val="007E23DC"/>
    <w:rsid w:val="007E23F0"/>
    <w:rsid w:val="007E240F"/>
    <w:rsid w:val="007E2419"/>
    <w:rsid w:val="007E2472"/>
    <w:rsid w:val="007E24B9"/>
    <w:rsid w:val="007E24D4"/>
    <w:rsid w:val="007E2514"/>
    <w:rsid w:val="007E2523"/>
    <w:rsid w:val="007E2552"/>
    <w:rsid w:val="007E25A7"/>
    <w:rsid w:val="007E25EB"/>
    <w:rsid w:val="007E260A"/>
    <w:rsid w:val="007E262C"/>
    <w:rsid w:val="007E2640"/>
    <w:rsid w:val="007E2646"/>
    <w:rsid w:val="007E2676"/>
    <w:rsid w:val="007E2680"/>
    <w:rsid w:val="007E269B"/>
    <w:rsid w:val="007E26A2"/>
    <w:rsid w:val="007E26AB"/>
    <w:rsid w:val="007E26F3"/>
    <w:rsid w:val="007E26FB"/>
    <w:rsid w:val="007E2710"/>
    <w:rsid w:val="007E27A6"/>
    <w:rsid w:val="007E27A9"/>
    <w:rsid w:val="007E27AF"/>
    <w:rsid w:val="007E27CE"/>
    <w:rsid w:val="007E27E2"/>
    <w:rsid w:val="007E2804"/>
    <w:rsid w:val="007E280E"/>
    <w:rsid w:val="007E2841"/>
    <w:rsid w:val="007E2914"/>
    <w:rsid w:val="007E292B"/>
    <w:rsid w:val="007E299A"/>
    <w:rsid w:val="007E29CC"/>
    <w:rsid w:val="007E2A46"/>
    <w:rsid w:val="007E2A47"/>
    <w:rsid w:val="007E2A96"/>
    <w:rsid w:val="007E2AB4"/>
    <w:rsid w:val="007E2AC8"/>
    <w:rsid w:val="007E2AD6"/>
    <w:rsid w:val="007E2AEB"/>
    <w:rsid w:val="007E2B19"/>
    <w:rsid w:val="007E2B75"/>
    <w:rsid w:val="007E2B77"/>
    <w:rsid w:val="007E2B9B"/>
    <w:rsid w:val="007E2B9F"/>
    <w:rsid w:val="007E2BC3"/>
    <w:rsid w:val="007E2BCD"/>
    <w:rsid w:val="007E2C19"/>
    <w:rsid w:val="007E2C8F"/>
    <w:rsid w:val="007E2CD0"/>
    <w:rsid w:val="007E2CF6"/>
    <w:rsid w:val="007E2CF9"/>
    <w:rsid w:val="007E2D08"/>
    <w:rsid w:val="007E2D42"/>
    <w:rsid w:val="007E2D49"/>
    <w:rsid w:val="007E2D4B"/>
    <w:rsid w:val="007E2D51"/>
    <w:rsid w:val="007E2D55"/>
    <w:rsid w:val="007E2E30"/>
    <w:rsid w:val="007E2E4B"/>
    <w:rsid w:val="007E2E69"/>
    <w:rsid w:val="007E2E72"/>
    <w:rsid w:val="007E2ED6"/>
    <w:rsid w:val="007E2F0C"/>
    <w:rsid w:val="007E2F66"/>
    <w:rsid w:val="007E2F7B"/>
    <w:rsid w:val="007E2F85"/>
    <w:rsid w:val="007E2F93"/>
    <w:rsid w:val="007E2FB2"/>
    <w:rsid w:val="007E2FBB"/>
    <w:rsid w:val="007E3005"/>
    <w:rsid w:val="007E3043"/>
    <w:rsid w:val="007E305B"/>
    <w:rsid w:val="007E30D3"/>
    <w:rsid w:val="007E3106"/>
    <w:rsid w:val="007E3157"/>
    <w:rsid w:val="007E3163"/>
    <w:rsid w:val="007E318D"/>
    <w:rsid w:val="007E31A6"/>
    <w:rsid w:val="007E31D5"/>
    <w:rsid w:val="007E31E3"/>
    <w:rsid w:val="007E321C"/>
    <w:rsid w:val="007E3224"/>
    <w:rsid w:val="007E32E4"/>
    <w:rsid w:val="007E330B"/>
    <w:rsid w:val="007E335C"/>
    <w:rsid w:val="007E3432"/>
    <w:rsid w:val="007E3488"/>
    <w:rsid w:val="007E34B0"/>
    <w:rsid w:val="007E34B3"/>
    <w:rsid w:val="007E34C0"/>
    <w:rsid w:val="007E34CD"/>
    <w:rsid w:val="007E34D3"/>
    <w:rsid w:val="007E357E"/>
    <w:rsid w:val="007E35B1"/>
    <w:rsid w:val="007E35C1"/>
    <w:rsid w:val="007E35ED"/>
    <w:rsid w:val="007E3629"/>
    <w:rsid w:val="007E3654"/>
    <w:rsid w:val="007E3655"/>
    <w:rsid w:val="007E36DB"/>
    <w:rsid w:val="007E36E0"/>
    <w:rsid w:val="007E36EA"/>
    <w:rsid w:val="007E36F9"/>
    <w:rsid w:val="007E373D"/>
    <w:rsid w:val="007E3747"/>
    <w:rsid w:val="007E3761"/>
    <w:rsid w:val="007E3765"/>
    <w:rsid w:val="007E3778"/>
    <w:rsid w:val="007E379A"/>
    <w:rsid w:val="007E37B0"/>
    <w:rsid w:val="007E37F7"/>
    <w:rsid w:val="007E385D"/>
    <w:rsid w:val="007E3886"/>
    <w:rsid w:val="007E388F"/>
    <w:rsid w:val="007E38D2"/>
    <w:rsid w:val="007E38D4"/>
    <w:rsid w:val="007E38DA"/>
    <w:rsid w:val="007E38DF"/>
    <w:rsid w:val="007E38ED"/>
    <w:rsid w:val="007E38F3"/>
    <w:rsid w:val="007E38F8"/>
    <w:rsid w:val="007E3907"/>
    <w:rsid w:val="007E3926"/>
    <w:rsid w:val="007E3953"/>
    <w:rsid w:val="007E3965"/>
    <w:rsid w:val="007E397C"/>
    <w:rsid w:val="007E39C9"/>
    <w:rsid w:val="007E3A45"/>
    <w:rsid w:val="007E3AB4"/>
    <w:rsid w:val="007E3AD6"/>
    <w:rsid w:val="007E3B39"/>
    <w:rsid w:val="007E3B4D"/>
    <w:rsid w:val="007E3B6E"/>
    <w:rsid w:val="007E3B85"/>
    <w:rsid w:val="007E3BDD"/>
    <w:rsid w:val="007E3C1E"/>
    <w:rsid w:val="007E3C2F"/>
    <w:rsid w:val="007E3C54"/>
    <w:rsid w:val="007E3C58"/>
    <w:rsid w:val="007E3C99"/>
    <w:rsid w:val="007E3CD5"/>
    <w:rsid w:val="007E3CE8"/>
    <w:rsid w:val="007E3D40"/>
    <w:rsid w:val="007E3D61"/>
    <w:rsid w:val="007E3D9C"/>
    <w:rsid w:val="007E3DBB"/>
    <w:rsid w:val="007E3DBC"/>
    <w:rsid w:val="007E3DBE"/>
    <w:rsid w:val="007E3DF8"/>
    <w:rsid w:val="007E3E08"/>
    <w:rsid w:val="007E3E36"/>
    <w:rsid w:val="007E3EA5"/>
    <w:rsid w:val="007E3EDC"/>
    <w:rsid w:val="007E3F40"/>
    <w:rsid w:val="007E3F56"/>
    <w:rsid w:val="007E3F85"/>
    <w:rsid w:val="007E3FA7"/>
    <w:rsid w:val="007E3FA8"/>
    <w:rsid w:val="007E4049"/>
    <w:rsid w:val="007E4052"/>
    <w:rsid w:val="007E40CB"/>
    <w:rsid w:val="007E40D1"/>
    <w:rsid w:val="007E40D3"/>
    <w:rsid w:val="007E40FD"/>
    <w:rsid w:val="007E416A"/>
    <w:rsid w:val="007E4172"/>
    <w:rsid w:val="007E417A"/>
    <w:rsid w:val="007E4195"/>
    <w:rsid w:val="007E41B9"/>
    <w:rsid w:val="007E41E8"/>
    <w:rsid w:val="007E41EA"/>
    <w:rsid w:val="007E422D"/>
    <w:rsid w:val="007E423B"/>
    <w:rsid w:val="007E429D"/>
    <w:rsid w:val="007E42AE"/>
    <w:rsid w:val="007E42C6"/>
    <w:rsid w:val="007E42F5"/>
    <w:rsid w:val="007E4334"/>
    <w:rsid w:val="007E43CA"/>
    <w:rsid w:val="007E43E5"/>
    <w:rsid w:val="007E441C"/>
    <w:rsid w:val="007E44AB"/>
    <w:rsid w:val="007E44F0"/>
    <w:rsid w:val="007E44F4"/>
    <w:rsid w:val="007E4514"/>
    <w:rsid w:val="007E4550"/>
    <w:rsid w:val="007E4580"/>
    <w:rsid w:val="007E4584"/>
    <w:rsid w:val="007E459C"/>
    <w:rsid w:val="007E45B7"/>
    <w:rsid w:val="007E45C1"/>
    <w:rsid w:val="007E4624"/>
    <w:rsid w:val="007E4644"/>
    <w:rsid w:val="007E464E"/>
    <w:rsid w:val="007E465C"/>
    <w:rsid w:val="007E466A"/>
    <w:rsid w:val="007E4673"/>
    <w:rsid w:val="007E46A3"/>
    <w:rsid w:val="007E46EB"/>
    <w:rsid w:val="007E474F"/>
    <w:rsid w:val="007E476E"/>
    <w:rsid w:val="007E47A0"/>
    <w:rsid w:val="007E47DD"/>
    <w:rsid w:val="007E47F3"/>
    <w:rsid w:val="007E4823"/>
    <w:rsid w:val="007E482D"/>
    <w:rsid w:val="007E4853"/>
    <w:rsid w:val="007E485D"/>
    <w:rsid w:val="007E485E"/>
    <w:rsid w:val="007E486F"/>
    <w:rsid w:val="007E487F"/>
    <w:rsid w:val="007E48CD"/>
    <w:rsid w:val="007E48EE"/>
    <w:rsid w:val="007E4909"/>
    <w:rsid w:val="007E4977"/>
    <w:rsid w:val="007E497C"/>
    <w:rsid w:val="007E4985"/>
    <w:rsid w:val="007E4987"/>
    <w:rsid w:val="007E499F"/>
    <w:rsid w:val="007E49B7"/>
    <w:rsid w:val="007E49F8"/>
    <w:rsid w:val="007E4A0E"/>
    <w:rsid w:val="007E4A3A"/>
    <w:rsid w:val="007E4A72"/>
    <w:rsid w:val="007E4B0F"/>
    <w:rsid w:val="007E4B3E"/>
    <w:rsid w:val="007E4B6C"/>
    <w:rsid w:val="007E4B71"/>
    <w:rsid w:val="007E4B7A"/>
    <w:rsid w:val="007E4B8C"/>
    <w:rsid w:val="007E4B9F"/>
    <w:rsid w:val="007E4BA5"/>
    <w:rsid w:val="007E4BBF"/>
    <w:rsid w:val="007E4BEB"/>
    <w:rsid w:val="007E4BEE"/>
    <w:rsid w:val="007E4BF5"/>
    <w:rsid w:val="007E4C37"/>
    <w:rsid w:val="007E4C6A"/>
    <w:rsid w:val="007E4D00"/>
    <w:rsid w:val="007E4D0E"/>
    <w:rsid w:val="007E4D9A"/>
    <w:rsid w:val="007E4E05"/>
    <w:rsid w:val="007E4E17"/>
    <w:rsid w:val="007E4E1B"/>
    <w:rsid w:val="007E4E27"/>
    <w:rsid w:val="007E4E44"/>
    <w:rsid w:val="007E4E52"/>
    <w:rsid w:val="007E4E92"/>
    <w:rsid w:val="007E4EC4"/>
    <w:rsid w:val="007E4EC6"/>
    <w:rsid w:val="007E4EE1"/>
    <w:rsid w:val="007E4EFB"/>
    <w:rsid w:val="007E4F02"/>
    <w:rsid w:val="007E4FC6"/>
    <w:rsid w:val="007E4FD8"/>
    <w:rsid w:val="007E4FEA"/>
    <w:rsid w:val="007E500D"/>
    <w:rsid w:val="007E500F"/>
    <w:rsid w:val="007E5030"/>
    <w:rsid w:val="007E506F"/>
    <w:rsid w:val="007E5082"/>
    <w:rsid w:val="007E50F2"/>
    <w:rsid w:val="007E50FC"/>
    <w:rsid w:val="007E510E"/>
    <w:rsid w:val="007E5142"/>
    <w:rsid w:val="007E517E"/>
    <w:rsid w:val="007E5196"/>
    <w:rsid w:val="007E519D"/>
    <w:rsid w:val="007E51A7"/>
    <w:rsid w:val="007E51C0"/>
    <w:rsid w:val="007E5205"/>
    <w:rsid w:val="007E5214"/>
    <w:rsid w:val="007E52AF"/>
    <w:rsid w:val="007E52B2"/>
    <w:rsid w:val="007E52B6"/>
    <w:rsid w:val="007E52C5"/>
    <w:rsid w:val="007E52CB"/>
    <w:rsid w:val="007E52E3"/>
    <w:rsid w:val="007E52F1"/>
    <w:rsid w:val="007E52FD"/>
    <w:rsid w:val="007E5339"/>
    <w:rsid w:val="007E5351"/>
    <w:rsid w:val="007E5358"/>
    <w:rsid w:val="007E5374"/>
    <w:rsid w:val="007E5389"/>
    <w:rsid w:val="007E5394"/>
    <w:rsid w:val="007E53A3"/>
    <w:rsid w:val="007E53C9"/>
    <w:rsid w:val="007E540D"/>
    <w:rsid w:val="007E5451"/>
    <w:rsid w:val="007E5460"/>
    <w:rsid w:val="007E547B"/>
    <w:rsid w:val="007E548F"/>
    <w:rsid w:val="007E54B9"/>
    <w:rsid w:val="007E54BC"/>
    <w:rsid w:val="007E54E2"/>
    <w:rsid w:val="007E5533"/>
    <w:rsid w:val="007E5549"/>
    <w:rsid w:val="007E5565"/>
    <w:rsid w:val="007E556C"/>
    <w:rsid w:val="007E557B"/>
    <w:rsid w:val="007E558D"/>
    <w:rsid w:val="007E55C9"/>
    <w:rsid w:val="007E55F0"/>
    <w:rsid w:val="007E55F6"/>
    <w:rsid w:val="007E566E"/>
    <w:rsid w:val="007E5677"/>
    <w:rsid w:val="007E567B"/>
    <w:rsid w:val="007E5680"/>
    <w:rsid w:val="007E56BC"/>
    <w:rsid w:val="007E56C4"/>
    <w:rsid w:val="007E56EF"/>
    <w:rsid w:val="007E5723"/>
    <w:rsid w:val="007E57CD"/>
    <w:rsid w:val="007E5820"/>
    <w:rsid w:val="007E5827"/>
    <w:rsid w:val="007E5862"/>
    <w:rsid w:val="007E5896"/>
    <w:rsid w:val="007E58A2"/>
    <w:rsid w:val="007E58D2"/>
    <w:rsid w:val="007E58DB"/>
    <w:rsid w:val="007E58DD"/>
    <w:rsid w:val="007E5943"/>
    <w:rsid w:val="007E5951"/>
    <w:rsid w:val="007E596B"/>
    <w:rsid w:val="007E59F7"/>
    <w:rsid w:val="007E5A01"/>
    <w:rsid w:val="007E5A2B"/>
    <w:rsid w:val="007E5A3A"/>
    <w:rsid w:val="007E5A3E"/>
    <w:rsid w:val="007E5A54"/>
    <w:rsid w:val="007E5A7C"/>
    <w:rsid w:val="007E5AC3"/>
    <w:rsid w:val="007E5B22"/>
    <w:rsid w:val="007E5B50"/>
    <w:rsid w:val="007E5B5D"/>
    <w:rsid w:val="007E5B60"/>
    <w:rsid w:val="007E5B67"/>
    <w:rsid w:val="007E5B73"/>
    <w:rsid w:val="007E5BDF"/>
    <w:rsid w:val="007E5BE3"/>
    <w:rsid w:val="007E5C22"/>
    <w:rsid w:val="007E5C24"/>
    <w:rsid w:val="007E5C2D"/>
    <w:rsid w:val="007E5C6D"/>
    <w:rsid w:val="007E5CF3"/>
    <w:rsid w:val="007E5D51"/>
    <w:rsid w:val="007E5D9D"/>
    <w:rsid w:val="007E5D9E"/>
    <w:rsid w:val="007E5DCB"/>
    <w:rsid w:val="007E5DE4"/>
    <w:rsid w:val="007E5DF7"/>
    <w:rsid w:val="007E5E43"/>
    <w:rsid w:val="007E5E66"/>
    <w:rsid w:val="007E5E70"/>
    <w:rsid w:val="007E5E84"/>
    <w:rsid w:val="007E5EA0"/>
    <w:rsid w:val="007E5EB8"/>
    <w:rsid w:val="007E5F08"/>
    <w:rsid w:val="007E5F39"/>
    <w:rsid w:val="007E5F57"/>
    <w:rsid w:val="007E5F58"/>
    <w:rsid w:val="007E5FD4"/>
    <w:rsid w:val="007E5FE2"/>
    <w:rsid w:val="007E6020"/>
    <w:rsid w:val="007E609F"/>
    <w:rsid w:val="007E60D6"/>
    <w:rsid w:val="007E60DD"/>
    <w:rsid w:val="007E612A"/>
    <w:rsid w:val="007E612B"/>
    <w:rsid w:val="007E618A"/>
    <w:rsid w:val="007E61AE"/>
    <w:rsid w:val="007E61B2"/>
    <w:rsid w:val="007E6222"/>
    <w:rsid w:val="007E6245"/>
    <w:rsid w:val="007E625B"/>
    <w:rsid w:val="007E62BA"/>
    <w:rsid w:val="007E62DB"/>
    <w:rsid w:val="007E62DE"/>
    <w:rsid w:val="007E634F"/>
    <w:rsid w:val="007E635A"/>
    <w:rsid w:val="007E63AA"/>
    <w:rsid w:val="007E63C8"/>
    <w:rsid w:val="007E640D"/>
    <w:rsid w:val="007E642C"/>
    <w:rsid w:val="007E6459"/>
    <w:rsid w:val="007E648A"/>
    <w:rsid w:val="007E64B7"/>
    <w:rsid w:val="007E64BF"/>
    <w:rsid w:val="007E64C2"/>
    <w:rsid w:val="007E64D1"/>
    <w:rsid w:val="007E64E4"/>
    <w:rsid w:val="007E64F6"/>
    <w:rsid w:val="007E6525"/>
    <w:rsid w:val="007E6541"/>
    <w:rsid w:val="007E6543"/>
    <w:rsid w:val="007E6576"/>
    <w:rsid w:val="007E65A3"/>
    <w:rsid w:val="007E65B5"/>
    <w:rsid w:val="007E65C1"/>
    <w:rsid w:val="007E65CD"/>
    <w:rsid w:val="007E65E3"/>
    <w:rsid w:val="007E65F4"/>
    <w:rsid w:val="007E65FF"/>
    <w:rsid w:val="007E6649"/>
    <w:rsid w:val="007E668F"/>
    <w:rsid w:val="007E6692"/>
    <w:rsid w:val="007E66BB"/>
    <w:rsid w:val="007E66D2"/>
    <w:rsid w:val="007E66FD"/>
    <w:rsid w:val="007E670A"/>
    <w:rsid w:val="007E6743"/>
    <w:rsid w:val="007E675B"/>
    <w:rsid w:val="007E6801"/>
    <w:rsid w:val="007E6859"/>
    <w:rsid w:val="007E6870"/>
    <w:rsid w:val="007E6876"/>
    <w:rsid w:val="007E68A1"/>
    <w:rsid w:val="007E68C5"/>
    <w:rsid w:val="007E690A"/>
    <w:rsid w:val="007E6914"/>
    <w:rsid w:val="007E6927"/>
    <w:rsid w:val="007E693F"/>
    <w:rsid w:val="007E6977"/>
    <w:rsid w:val="007E6986"/>
    <w:rsid w:val="007E699A"/>
    <w:rsid w:val="007E6A09"/>
    <w:rsid w:val="007E6A10"/>
    <w:rsid w:val="007E6A30"/>
    <w:rsid w:val="007E6A3B"/>
    <w:rsid w:val="007E6A69"/>
    <w:rsid w:val="007E6A89"/>
    <w:rsid w:val="007E6AB3"/>
    <w:rsid w:val="007E6AD3"/>
    <w:rsid w:val="007E6AE1"/>
    <w:rsid w:val="007E6B08"/>
    <w:rsid w:val="007E6B15"/>
    <w:rsid w:val="007E6B81"/>
    <w:rsid w:val="007E6B8B"/>
    <w:rsid w:val="007E6B8D"/>
    <w:rsid w:val="007E6BB0"/>
    <w:rsid w:val="007E6BF0"/>
    <w:rsid w:val="007E6C60"/>
    <w:rsid w:val="007E6C81"/>
    <w:rsid w:val="007E6CC7"/>
    <w:rsid w:val="007E6CD8"/>
    <w:rsid w:val="007E6CF5"/>
    <w:rsid w:val="007E6D0A"/>
    <w:rsid w:val="007E6D11"/>
    <w:rsid w:val="007E6D2A"/>
    <w:rsid w:val="007E6D58"/>
    <w:rsid w:val="007E6DAB"/>
    <w:rsid w:val="007E6E55"/>
    <w:rsid w:val="007E6E7E"/>
    <w:rsid w:val="007E6EAB"/>
    <w:rsid w:val="007E6EAC"/>
    <w:rsid w:val="007E6ECC"/>
    <w:rsid w:val="007E6EE2"/>
    <w:rsid w:val="007E6EE7"/>
    <w:rsid w:val="007E6EF6"/>
    <w:rsid w:val="007E6F81"/>
    <w:rsid w:val="007E6FD0"/>
    <w:rsid w:val="007E6FDD"/>
    <w:rsid w:val="007E6FF8"/>
    <w:rsid w:val="007E7052"/>
    <w:rsid w:val="007E70A1"/>
    <w:rsid w:val="007E70C0"/>
    <w:rsid w:val="007E70DA"/>
    <w:rsid w:val="007E7103"/>
    <w:rsid w:val="007E71E5"/>
    <w:rsid w:val="007E71F9"/>
    <w:rsid w:val="007E71FB"/>
    <w:rsid w:val="007E7223"/>
    <w:rsid w:val="007E7282"/>
    <w:rsid w:val="007E72AE"/>
    <w:rsid w:val="007E72D8"/>
    <w:rsid w:val="007E72DD"/>
    <w:rsid w:val="007E72FA"/>
    <w:rsid w:val="007E7314"/>
    <w:rsid w:val="007E7334"/>
    <w:rsid w:val="007E7338"/>
    <w:rsid w:val="007E734C"/>
    <w:rsid w:val="007E7378"/>
    <w:rsid w:val="007E737D"/>
    <w:rsid w:val="007E738D"/>
    <w:rsid w:val="007E73D9"/>
    <w:rsid w:val="007E73E1"/>
    <w:rsid w:val="007E73FF"/>
    <w:rsid w:val="007E740F"/>
    <w:rsid w:val="007E742D"/>
    <w:rsid w:val="007E7438"/>
    <w:rsid w:val="007E744C"/>
    <w:rsid w:val="007E7488"/>
    <w:rsid w:val="007E74B6"/>
    <w:rsid w:val="007E74C6"/>
    <w:rsid w:val="007E7505"/>
    <w:rsid w:val="007E751F"/>
    <w:rsid w:val="007E7538"/>
    <w:rsid w:val="007E755C"/>
    <w:rsid w:val="007E75A2"/>
    <w:rsid w:val="007E75FC"/>
    <w:rsid w:val="007E7601"/>
    <w:rsid w:val="007E761D"/>
    <w:rsid w:val="007E765B"/>
    <w:rsid w:val="007E7666"/>
    <w:rsid w:val="007E7669"/>
    <w:rsid w:val="007E7689"/>
    <w:rsid w:val="007E76D0"/>
    <w:rsid w:val="007E76E6"/>
    <w:rsid w:val="007E76E8"/>
    <w:rsid w:val="007E76EC"/>
    <w:rsid w:val="007E76F5"/>
    <w:rsid w:val="007E76FA"/>
    <w:rsid w:val="007E771B"/>
    <w:rsid w:val="007E771D"/>
    <w:rsid w:val="007E777B"/>
    <w:rsid w:val="007E7786"/>
    <w:rsid w:val="007E7794"/>
    <w:rsid w:val="007E77C7"/>
    <w:rsid w:val="007E77D3"/>
    <w:rsid w:val="007E7828"/>
    <w:rsid w:val="007E782B"/>
    <w:rsid w:val="007E7892"/>
    <w:rsid w:val="007E78AE"/>
    <w:rsid w:val="007E78B3"/>
    <w:rsid w:val="007E78B6"/>
    <w:rsid w:val="007E78EC"/>
    <w:rsid w:val="007E78FF"/>
    <w:rsid w:val="007E7923"/>
    <w:rsid w:val="007E7961"/>
    <w:rsid w:val="007E797A"/>
    <w:rsid w:val="007E7980"/>
    <w:rsid w:val="007E79A4"/>
    <w:rsid w:val="007E79B6"/>
    <w:rsid w:val="007E79C9"/>
    <w:rsid w:val="007E7A11"/>
    <w:rsid w:val="007E7A17"/>
    <w:rsid w:val="007E7A46"/>
    <w:rsid w:val="007E7A7F"/>
    <w:rsid w:val="007E7A92"/>
    <w:rsid w:val="007E7AC2"/>
    <w:rsid w:val="007E7AED"/>
    <w:rsid w:val="007E7AFF"/>
    <w:rsid w:val="007E7B56"/>
    <w:rsid w:val="007E7B73"/>
    <w:rsid w:val="007E7BAC"/>
    <w:rsid w:val="007E7C12"/>
    <w:rsid w:val="007E7C23"/>
    <w:rsid w:val="007E7C2B"/>
    <w:rsid w:val="007E7C34"/>
    <w:rsid w:val="007E7C86"/>
    <w:rsid w:val="007E7C88"/>
    <w:rsid w:val="007E7C9B"/>
    <w:rsid w:val="007E7CA6"/>
    <w:rsid w:val="007E7D14"/>
    <w:rsid w:val="007E7D38"/>
    <w:rsid w:val="007E7E59"/>
    <w:rsid w:val="007E7E78"/>
    <w:rsid w:val="007E7E88"/>
    <w:rsid w:val="007E7E9F"/>
    <w:rsid w:val="007E7ED2"/>
    <w:rsid w:val="007E7ED4"/>
    <w:rsid w:val="007E7F14"/>
    <w:rsid w:val="007E7F1B"/>
    <w:rsid w:val="007E7F40"/>
    <w:rsid w:val="007E7F7C"/>
    <w:rsid w:val="007E7F8F"/>
    <w:rsid w:val="007F0002"/>
    <w:rsid w:val="007F0035"/>
    <w:rsid w:val="007F0055"/>
    <w:rsid w:val="007F0061"/>
    <w:rsid w:val="007F0086"/>
    <w:rsid w:val="007F00C3"/>
    <w:rsid w:val="007F00D1"/>
    <w:rsid w:val="007F00E8"/>
    <w:rsid w:val="007F00F0"/>
    <w:rsid w:val="007F0151"/>
    <w:rsid w:val="007F017C"/>
    <w:rsid w:val="007F019F"/>
    <w:rsid w:val="007F01D7"/>
    <w:rsid w:val="007F0207"/>
    <w:rsid w:val="007F020E"/>
    <w:rsid w:val="007F0262"/>
    <w:rsid w:val="007F02AD"/>
    <w:rsid w:val="007F02AE"/>
    <w:rsid w:val="007F02D5"/>
    <w:rsid w:val="007F02E0"/>
    <w:rsid w:val="007F02EB"/>
    <w:rsid w:val="007F0338"/>
    <w:rsid w:val="007F036F"/>
    <w:rsid w:val="007F0376"/>
    <w:rsid w:val="007F038B"/>
    <w:rsid w:val="007F0397"/>
    <w:rsid w:val="007F03BA"/>
    <w:rsid w:val="007F03E5"/>
    <w:rsid w:val="007F0402"/>
    <w:rsid w:val="007F045E"/>
    <w:rsid w:val="007F046B"/>
    <w:rsid w:val="007F04B6"/>
    <w:rsid w:val="007F04C8"/>
    <w:rsid w:val="007F04FC"/>
    <w:rsid w:val="007F0561"/>
    <w:rsid w:val="007F0575"/>
    <w:rsid w:val="007F05EC"/>
    <w:rsid w:val="007F0612"/>
    <w:rsid w:val="007F061A"/>
    <w:rsid w:val="007F0625"/>
    <w:rsid w:val="007F062C"/>
    <w:rsid w:val="007F065B"/>
    <w:rsid w:val="007F0664"/>
    <w:rsid w:val="007F06E2"/>
    <w:rsid w:val="007F073E"/>
    <w:rsid w:val="007F0744"/>
    <w:rsid w:val="007F074B"/>
    <w:rsid w:val="007F0783"/>
    <w:rsid w:val="007F07F7"/>
    <w:rsid w:val="007F085E"/>
    <w:rsid w:val="007F086E"/>
    <w:rsid w:val="007F0871"/>
    <w:rsid w:val="007F0883"/>
    <w:rsid w:val="007F08D9"/>
    <w:rsid w:val="007F08EA"/>
    <w:rsid w:val="007F0907"/>
    <w:rsid w:val="007F090C"/>
    <w:rsid w:val="007F0936"/>
    <w:rsid w:val="007F0954"/>
    <w:rsid w:val="007F097D"/>
    <w:rsid w:val="007F09C9"/>
    <w:rsid w:val="007F09E3"/>
    <w:rsid w:val="007F09E9"/>
    <w:rsid w:val="007F0A2B"/>
    <w:rsid w:val="007F0A2D"/>
    <w:rsid w:val="007F0A3C"/>
    <w:rsid w:val="007F0A45"/>
    <w:rsid w:val="007F0A47"/>
    <w:rsid w:val="007F0A57"/>
    <w:rsid w:val="007F0A9F"/>
    <w:rsid w:val="007F0AB5"/>
    <w:rsid w:val="007F0ACE"/>
    <w:rsid w:val="007F0AD3"/>
    <w:rsid w:val="007F0AEB"/>
    <w:rsid w:val="007F0B29"/>
    <w:rsid w:val="007F0B61"/>
    <w:rsid w:val="007F0B82"/>
    <w:rsid w:val="007F0BBB"/>
    <w:rsid w:val="007F0C5D"/>
    <w:rsid w:val="007F0C6E"/>
    <w:rsid w:val="007F0C80"/>
    <w:rsid w:val="007F0C82"/>
    <w:rsid w:val="007F0CCC"/>
    <w:rsid w:val="007F0CD9"/>
    <w:rsid w:val="007F0CE6"/>
    <w:rsid w:val="007F0CF6"/>
    <w:rsid w:val="007F0CFA"/>
    <w:rsid w:val="007F0D28"/>
    <w:rsid w:val="007F0D61"/>
    <w:rsid w:val="007F0D93"/>
    <w:rsid w:val="007F0D9A"/>
    <w:rsid w:val="007F0DD2"/>
    <w:rsid w:val="007F0DE5"/>
    <w:rsid w:val="007F0E1B"/>
    <w:rsid w:val="007F0E39"/>
    <w:rsid w:val="007F0E70"/>
    <w:rsid w:val="007F0E7A"/>
    <w:rsid w:val="007F0E93"/>
    <w:rsid w:val="007F0EA0"/>
    <w:rsid w:val="007F0EA4"/>
    <w:rsid w:val="007F0ED9"/>
    <w:rsid w:val="007F0EDB"/>
    <w:rsid w:val="007F0EE7"/>
    <w:rsid w:val="007F0F09"/>
    <w:rsid w:val="007F0F0D"/>
    <w:rsid w:val="007F0F18"/>
    <w:rsid w:val="007F0F25"/>
    <w:rsid w:val="007F0FC9"/>
    <w:rsid w:val="007F1042"/>
    <w:rsid w:val="007F1044"/>
    <w:rsid w:val="007F105C"/>
    <w:rsid w:val="007F1068"/>
    <w:rsid w:val="007F1083"/>
    <w:rsid w:val="007F1098"/>
    <w:rsid w:val="007F10B9"/>
    <w:rsid w:val="007F10E3"/>
    <w:rsid w:val="007F10E8"/>
    <w:rsid w:val="007F10EA"/>
    <w:rsid w:val="007F113B"/>
    <w:rsid w:val="007F116F"/>
    <w:rsid w:val="007F11AA"/>
    <w:rsid w:val="007F11C2"/>
    <w:rsid w:val="007F11DE"/>
    <w:rsid w:val="007F1205"/>
    <w:rsid w:val="007F1216"/>
    <w:rsid w:val="007F122F"/>
    <w:rsid w:val="007F1260"/>
    <w:rsid w:val="007F126C"/>
    <w:rsid w:val="007F1277"/>
    <w:rsid w:val="007F1290"/>
    <w:rsid w:val="007F12A9"/>
    <w:rsid w:val="007F12C0"/>
    <w:rsid w:val="007F12D5"/>
    <w:rsid w:val="007F12ED"/>
    <w:rsid w:val="007F1370"/>
    <w:rsid w:val="007F13A3"/>
    <w:rsid w:val="007F13AB"/>
    <w:rsid w:val="007F13E1"/>
    <w:rsid w:val="007F1450"/>
    <w:rsid w:val="007F1473"/>
    <w:rsid w:val="007F14A1"/>
    <w:rsid w:val="007F14BD"/>
    <w:rsid w:val="007F14D7"/>
    <w:rsid w:val="007F14FD"/>
    <w:rsid w:val="007F1544"/>
    <w:rsid w:val="007F1589"/>
    <w:rsid w:val="007F158C"/>
    <w:rsid w:val="007F159F"/>
    <w:rsid w:val="007F15A6"/>
    <w:rsid w:val="007F1603"/>
    <w:rsid w:val="007F1612"/>
    <w:rsid w:val="007F1641"/>
    <w:rsid w:val="007F1656"/>
    <w:rsid w:val="007F1660"/>
    <w:rsid w:val="007F1662"/>
    <w:rsid w:val="007F16BD"/>
    <w:rsid w:val="007F16C7"/>
    <w:rsid w:val="007F16CE"/>
    <w:rsid w:val="007F16E5"/>
    <w:rsid w:val="007F1709"/>
    <w:rsid w:val="007F172D"/>
    <w:rsid w:val="007F1732"/>
    <w:rsid w:val="007F1749"/>
    <w:rsid w:val="007F17B2"/>
    <w:rsid w:val="007F17C0"/>
    <w:rsid w:val="007F17C3"/>
    <w:rsid w:val="007F17CC"/>
    <w:rsid w:val="007F17D4"/>
    <w:rsid w:val="007F17E0"/>
    <w:rsid w:val="007F17F1"/>
    <w:rsid w:val="007F1801"/>
    <w:rsid w:val="007F1864"/>
    <w:rsid w:val="007F1868"/>
    <w:rsid w:val="007F188E"/>
    <w:rsid w:val="007F18C8"/>
    <w:rsid w:val="007F18E7"/>
    <w:rsid w:val="007F1903"/>
    <w:rsid w:val="007F1988"/>
    <w:rsid w:val="007F19C3"/>
    <w:rsid w:val="007F19D6"/>
    <w:rsid w:val="007F19F7"/>
    <w:rsid w:val="007F1A0E"/>
    <w:rsid w:val="007F1A26"/>
    <w:rsid w:val="007F1A56"/>
    <w:rsid w:val="007F1AF3"/>
    <w:rsid w:val="007F1AF6"/>
    <w:rsid w:val="007F1B05"/>
    <w:rsid w:val="007F1B44"/>
    <w:rsid w:val="007F1B74"/>
    <w:rsid w:val="007F1BA6"/>
    <w:rsid w:val="007F1BDA"/>
    <w:rsid w:val="007F1BE9"/>
    <w:rsid w:val="007F1C01"/>
    <w:rsid w:val="007F1C07"/>
    <w:rsid w:val="007F1C1C"/>
    <w:rsid w:val="007F1C3A"/>
    <w:rsid w:val="007F1C44"/>
    <w:rsid w:val="007F1C4E"/>
    <w:rsid w:val="007F1C9F"/>
    <w:rsid w:val="007F1CE6"/>
    <w:rsid w:val="007F1D04"/>
    <w:rsid w:val="007F1D0F"/>
    <w:rsid w:val="007F1D19"/>
    <w:rsid w:val="007F1D5C"/>
    <w:rsid w:val="007F1D76"/>
    <w:rsid w:val="007F1DC3"/>
    <w:rsid w:val="007F1DFE"/>
    <w:rsid w:val="007F1E0A"/>
    <w:rsid w:val="007F1E64"/>
    <w:rsid w:val="007F1E6C"/>
    <w:rsid w:val="007F1E81"/>
    <w:rsid w:val="007F1E88"/>
    <w:rsid w:val="007F1EB4"/>
    <w:rsid w:val="007F1F26"/>
    <w:rsid w:val="007F1FD8"/>
    <w:rsid w:val="007F1FE6"/>
    <w:rsid w:val="007F1FF3"/>
    <w:rsid w:val="007F2001"/>
    <w:rsid w:val="007F2018"/>
    <w:rsid w:val="007F20B1"/>
    <w:rsid w:val="007F20B6"/>
    <w:rsid w:val="007F20BB"/>
    <w:rsid w:val="007F20C8"/>
    <w:rsid w:val="007F20E0"/>
    <w:rsid w:val="007F212F"/>
    <w:rsid w:val="007F2191"/>
    <w:rsid w:val="007F2221"/>
    <w:rsid w:val="007F2248"/>
    <w:rsid w:val="007F225D"/>
    <w:rsid w:val="007F22A5"/>
    <w:rsid w:val="007F231A"/>
    <w:rsid w:val="007F2333"/>
    <w:rsid w:val="007F2362"/>
    <w:rsid w:val="007F237F"/>
    <w:rsid w:val="007F23A4"/>
    <w:rsid w:val="007F23B5"/>
    <w:rsid w:val="007F23D1"/>
    <w:rsid w:val="007F23E5"/>
    <w:rsid w:val="007F23F1"/>
    <w:rsid w:val="007F2413"/>
    <w:rsid w:val="007F2492"/>
    <w:rsid w:val="007F2497"/>
    <w:rsid w:val="007F24A1"/>
    <w:rsid w:val="007F24C9"/>
    <w:rsid w:val="007F255C"/>
    <w:rsid w:val="007F2560"/>
    <w:rsid w:val="007F25BD"/>
    <w:rsid w:val="007F25F6"/>
    <w:rsid w:val="007F2615"/>
    <w:rsid w:val="007F262C"/>
    <w:rsid w:val="007F263B"/>
    <w:rsid w:val="007F264F"/>
    <w:rsid w:val="007F2657"/>
    <w:rsid w:val="007F270C"/>
    <w:rsid w:val="007F275E"/>
    <w:rsid w:val="007F2762"/>
    <w:rsid w:val="007F276A"/>
    <w:rsid w:val="007F2785"/>
    <w:rsid w:val="007F27AD"/>
    <w:rsid w:val="007F27C0"/>
    <w:rsid w:val="007F27C1"/>
    <w:rsid w:val="007F2818"/>
    <w:rsid w:val="007F2819"/>
    <w:rsid w:val="007F2855"/>
    <w:rsid w:val="007F285B"/>
    <w:rsid w:val="007F2891"/>
    <w:rsid w:val="007F2896"/>
    <w:rsid w:val="007F28B6"/>
    <w:rsid w:val="007F28D9"/>
    <w:rsid w:val="007F28E3"/>
    <w:rsid w:val="007F28E6"/>
    <w:rsid w:val="007F28EE"/>
    <w:rsid w:val="007F2930"/>
    <w:rsid w:val="007F297A"/>
    <w:rsid w:val="007F29B5"/>
    <w:rsid w:val="007F29FE"/>
    <w:rsid w:val="007F2A16"/>
    <w:rsid w:val="007F2A1B"/>
    <w:rsid w:val="007F2A7C"/>
    <w:rsid w:val="007F2A8D"/>
    <w:rsid w:val="007F2AA5"/>
    <w:rsid w:val="007F2AD1"/>
    <w:rsid w:val="007F2B33"/>
    <w:rsid w:val="007F2B42"/>
    <w:rsid w:val="007F2B44"/>
    <w:rsid w:val="007F2B55"/>
    <w:rsid w:val="007F2B72"/>
    <w:rsid w:val="007F2BAD"/>
    <w:rsid w:val="007F2BFF"/>
    <w:rsid w:val="007F2C03"/>
    <w:rsid w:val="007F2C32"/>
    <w:rsid w:val="007F2C65"/>
    <w:rsid w:val="007F2C97"/>
    <w:rsid w:val="007F2C98"/>
    <w:rsid w:val="007F2CA1"/>
    <w:rsid w:val="007F2CA8"/>
    <w:rsid w:val="007F2CC4"/>
    <w:rsid w:val="007F2D10"/>
    <w:rsid w:val="007F2D40"/>
    <w:rsid w:val="007F2D49"/>
    <w:rsid w:val="007F2D89"/>
    <w:rsid w:val="007F2DA6"/>
    <w:rsid w:val="007F2DAE"/>
    <w:rsid w:val="007F2DE3"/>
    <w:rsid w:val="007F2E0B"/>
    <w:rsid w:val="007F2E53"/>
    <w:rsid w:val="007F2E82"/>
    <w:rsid w:val="007F2EA3"/>
    <w:rsid w:val="007F2EC2"/>
    <w:rsid w:val="007F2ECB"/>
    <w:rsid w:val="007F2EDD"/>
    <w:rsid w:val="007F2F2D"/>
    <w:rsid w:val="007F2F53"/>
    <w:rsid w:val="007F2F67"/>
    <w:rsid w:val="007F2F8B"/>
    <w:rsid w:val="007F2FA9"/>
    <w:rsid w:val="007F2FF9"/>
    <w:rsid w:val="007F3022"/>
    <w:rsid w:val="007F302B"/>
    <w:rsid w:val="007F3098"/>
    <w:rsid w:val="007F30DB"/>
    <w:rsid w:val="007F30E0"/>
    <w:rsid w:val="007F310E"/>
    <w:rsid w:val="007F3142"/>
    <w:rsid w:val="007F314A"/>
    <w:rsid w:val="007F3180"/>
    <w:rsid w:val="007F31AA"/>
    <w:rsid w:val="007F325C"/>
    <w:rsid w:val="007F3266"/>
    <w:rsid w:val="007F3273"/>
    <w:rsid w:val="007F32B5"/>
    <w:rsid w:val="007F32BC"/>
    <w:rsid w:val="007F32C9"/>
    <w:rsid w:val="007F32DD"/>
    <w:rsid w:val="007F33AA"/>
    <w:rsid w:val="007F33D3"/>
    <w:rsid w:val="007F33DB"/>
    <w:rsid w:val="007F33DE"/>
    <w:rsid w:val="007F33F9"/>
    <w:rsid w:val="007F341C"/>
    <w:rsid w:val="007F343E"/>
    <w:rsid w:val="007F3444"/>
    <w:rsid w:val="007F344F"/>
    <w:rsid w:val="007F345B"/>
    <w:rsid w:val="007F3480"/>
    <w:rsid w:val="007F34A4"/>
    <w:rsid w:val="007F34B6"/>
    <w:rsid w:val="007F34CB"/>
    <w:rsid w:val="007F3505"/>
    <w:rsid w:val="007F3571"/>
    <w:rsid w:val="007F358E"/>
    <w:rsid w:val="007F358F"/>
    <w:rsid w:val="007F35E3"/>
    <w:rsid w:val="007F3655"/>
    <w:rsid w:val="007F369F"/>
    <w:rsid w:val="007F36A7"/>
    <w:rsid w:val="007F36CF"/>
    <w:rsid w:val="007F36D1"/>
    <w:rsid w:val="007F36D4"/>
    <w:rsid w:val="007F36F7"/>
    <w:rsid w:val="007F3714"/>
    <w:rsid w:val="007F3732"/>
    <w:rsid w:val="007F3735"/>
    <w:rsid w:val="007F3739"/>
    <w:rsid w:val="007F3754"/>
    <w:rsid w:val="007F375F"/>
    <w:rsid w:val="007F3767"/>
    <w:rsid w:val="007F37A8"/>
    <w:rsid w:val="007F37A9"/>
    <w:rsid w:val="007F3876"/>
    <w:rsid w:val="007F3882"/>
    <w:rsid w:val="007F38F2"/>
    <w:rsid w:val="007F3968"/>
    <w:rsid w:val="007F3988"/>
    <w:rsid w:val="007F398A"/>
    <w:rsid w:val="007F39A3"/>
    <w:rsid w:val="007F3A4D"/>
    <w:rsid w:val="007F3A5D"/>
    <w:rsid w:val="007F3A73"/>
    <w:rsid w:val="007F3A77"/>
    <w:rsid w:val="007F3A91"/>
    <w:rsid w:val="007F3A9C"/>
    <w:rsid w:val="007F3AD8"/>
    <w:rsid w:val="007F3AE4"/>
    <w:rsid w:val="007F3AE7"/>
    <w:rsid w:val="007F3B07"/>
    <w:rsid w:val="007F3B16"/>
    <w:rsid w:val="007F3B3E"/>
    <w:rsid w:val="007F3B7C"/>
    <w:rsid w:val="007F3B7D"/>
    <w:rsid w:val="007F3B7E"/>
    <w:rsid w:val="007F3B9C"/>
    <w:rsid w:val="007F3BBC"/>
    <w:rsid w:val="007F3C42"/>
    <w:rsid w:val="007F3C72"/>
    <w:rsid w:val="007F3CA5"/>
    <w:rsid w:val="007F3CC5"/>
    <w:rsid w:val="007F3D24"/>
    <w:rsid w:val="007F3D80"/>
    <w:rsid w:val="007F3D93"/>
    <w:rsid w:val="007F3DB8"/>
    <w:rsid w:val="007F3DDC"/>
    <w:rsid w:val="007F3DED"/>
    <w:rsid w:val="007F3DEE"/>
    <w:rsid w:val="007F3E0C"/>
    <w:rsid w:val="007F3E1C"/>
    <w:rsid w:val="007F3E52"/>
    <w:rsid w:val="007F3E55"/>
    <w:rsid w:val="007F3EB4"/>
    <w:rsid w:val="007F3F22"/>
    <w:rsid w:val="007F3F2C"/>
    <w:rsid w:val="007F3F33"/>
    <w:rsid w:val="007F3F3C"/>
    <w:rsid w:val="007F3F41"/>
    <w:rsid w:val="007F3F85"/>
    <w:rsid w:val="007F4001"/>
    <w:rsid w:val="007F4009"/>
    <w:rsid w:val="007F4078"/>
    <w:rsid w:val="007F408D"/>
    <w:rsid w:val="007F4094"/>
    <w:rsid w:val="007F409B"/>
    <w:rsid w:val="007F40D4"/>
    <w:rsid w:val="007F40F9"/>
    <w:rsid w:val="007F411B"/>
    <w:rsid w:val="007F413F"/>
    <w:rsid w:val="007F414C"/>
    <w:rsid w:val="007F4163"/>
    <w:rsid w:val="007F4197"/>
    <w:rsid w:val="007F41CE"/>
    <w:rsid w:val="007F41E6"/>
    <w:rsid w:val="007F4200"/>
    <w:rsid w:val="007F4211"/>
    <w:rsid w:val="007F4212"/>
    <w:rsid w:val="007F424D"/>
    <w:rsid w:val="007F4261"/>
    <w:rsid w:val="007F428E"/>
    <w:rsid w:val="007F42A2"/>
    <w:rsid w:val="007F42B3"/>
    <w:rsid w:val="007F42C3"/>
    <w:rsid w:val="007F42C6"/>
    <w:rsid w:val="007F42CA"/>
    <w:rsid w:val="007F42CF"/>
    <w:rsid w:val="007F4325"/>
    <w:rsid w:val="007F43AB"/>
    <w:rsid w:val="007F43AC"/>
    <w:rsid w:val="007F43BB"/>
    <w:rsid w:val="007F43D3"/>
    <w:rsid w:val="007F43D5"/>
    <w:rsid w:val="007F4446"/>
    <w:rsid w:val="007F449E"/>
    <w:rsid w:val="007F44AB"/>
    <w:rsid w:val="007F44EE"/>
    <w:rsid w:val="007F452D"/>
    <w:rsid w:val="007F4583"/>
    <w:rsid w:val="007F45AC"/>
    <w:rsid w:val="007F45C2"/>
    <w:rsid w:val="007F45D3"/>
    <w:rsid w:val="007F45ED"/>
    <w:rsid w:val="007F4604"/>
    <w:rsid w:val="007F4612"/>
    <w:rsid w:val="007F461C"/>
    <w:rsid w:val="007F462C"/>
    <w:rsid w:val="007F4636"/>
    <w:rsid w:val="007F4646"/>
    <w:rsid w:val="007F4649"/>
    <w:rsid w:val="007F4653"/>
    <w:rsid w:val="007F465C"/>
    <w:rsid w:val="007F468C"/>
    <w:rsid w:val="007F4704"/>
    <w:rsid w:val="007F4711"/>
    <w:rsid w:val="007F4753"/>
    <w:rsid w:val="007F4759"/>
    <w:rsid w:val="007F477B"/>
    <w:rsid w:val="007F47E9"/>
    <w:rsid w:val="007F4899"/>
    <w:rsid w:val="007F48C6"/>
    <w:rsid w:val="007F491D"/>
    <w:rsid w:val="007F4953"/>
    <w:rsid w:val="007F4961"/>
    <w:rsid w:val="007F4965"/>
    <w:rsid w:val="007F49A4"/>
    <w:rsid w:val="007F4A04"/>
    <w:rsid w:val="007F4A1E"/>
    <w:rsid w:val="007F4A4A"/>
    <w:rsid w:val="007F4A51"/>
    <w:rsid w:val="007F4A60"/>
    <w:rsid w:val="007F4A63"/>
    <w:rsid w:val="007F4A7B"/>
    <w:rsid w:val="007F4A84"/>
    <w:rsid w:val="007F4AA0"/>
    <w:rsid w:val="007F4AA3"/>
    <w:rsid w:val="007F4AC0"/>
    <w:rsid w:val="007F4AEE"/>
    <w:rsid w:val="007F4B3E"/>
    <w:rsid w:val="007F4B69"/>
    <w:rsid w:val="007F4B71"/>
    <w:rsid w:val="007F4BB1"/>
    <w:rsid w:val="007F4BC9"/>
    <w:rsid w:val="007F4C01"/>
    <w:rsid w:val="007F4C1D"/>
    <w:rsid w:val="007F4C47"/>
    <w:rsid w:val="007F4C53"/>
    <w:rsid w:val="007F4C60"/>
    <w:rsid w:val="007F4CA3"/>
    <w:rsid w:val="007F4CDD"/>
    <w:rsid w:val="007F4D45"/>
    <w:rsid w:val="007F4D61"/>
    <w:rsid w:val="007F4DA5"/>
    <w:rsid w:val="007F4DC6"/>
    <w:rsid w:val="007F4E13"/>
    <w:rsid w:val="007F4E4A"/>
    <w:rsid w:val="007F4E55"/>
    <w:rsid w:val="007F4E5B"/>
    <w:rsid w:val="007F4E62"/>
    <w:rsid w:val="007F4E77"/>
    <w:rsid w:val="007F4E88"/>
    <w:rsid w:val="007F4E9F"/>
    <w:rsid w:val="007F4EAF"/>
    <w:rsid w:val="007F4EC0"/>
    <w:rsid w:val="007F4ECB"/>
    <w:rsid w:val="007F4EEC"/>
    <w:rsid w:val="007F4EEE"/>
    <w:rsid w:val="007F4F17"/>
    <w:rsid w:val="007F4F37"/>
    <w:rsid w:val="007F4F46"/>
    <w:rsid w:val="007F4F7F"/>
    <w:rsid w:val="007F4F92"/>
    <w:rsid w:val="007F4FC8"/>
    <w:rsid w:val="007F4FD4"/>
    <w:rsid w:val="007F4FE1"/>
    <w:rsid w:val="007F4FE7"/>
    <w:rsid w:val="007F500E"/>
    <w:rsid w:val="007F502F"/>
    <w:rsid w:val="007F5068"/>
    <w:rsid w:val="007F506C"/>
    <w:rsid w:val="007F506F"/>
    <w:rsid w:val="007F5084"/>
    <w:rsid w:val="007F50EB"/>
    <w:rsid w:val="007F5136"/>
    <w:rsid w:val="007F513D"/>
    <w:rsid w:val="007F515B"/>
    <w:rsid w:val="007F516E"/>
    <w:rsid w:val="007F5185"/>
    <w:rsid w:val="007F51DE"/>
    <w:rsid w:val="007F51FF"/>
    <w:rsid w:val="007F5202"/>
    <w:rsid w:val="007F5209"/>
    <w:rsid w:val="007F520F"/>
    <w:rsid w:val="007F5228"/>
    <w:rsid w:val="007F5239"/>
    <w:rsid w:val="007F527E"/>
    <w:rsid w:val="007F52B4"/>
    <w:rsid w:val="007F52C4"/>
    <w:rsid w:val="007F52D1"/>
    <w:rsid w:val="007F52E7"/>
    <w:rsid w:val="007F52F5"/>
    <w:rsid w:val="007F52FB"/>
    <w:rsid w:val="007F5339"/>
    <w:rsid w:val="007F5370"/>
    <w:rsid w:val="007F53B6"/>
    <w:rsid w:val="007F53CC"/>
    <w:rsid w:val="007F53D7"/>
    <w:rsid w:val="007F5441"/>
    <w:rsid w:val="007F5461"/>
    <w:rsid w:val="007F54C8"/>
    <w:rsid w:val="007F54DE"/>
    <w:rsid w:val="007F550E"/>
    <w:rsid w:val="007F5525"/>
    <w:rsid w:val="007F55C8"/>
    <w:rsid w:val="007F5613"/>
    <w:rsid w:val="007F5640"/>
    <w:rsid w:val="007F5659"/>
    <w:rsid w:val="007F5674"/>
    <w:rsid w:val="007F56BF"/>
    <w:rsid w:val="007F56F3"/>
    <w:rsid w:val="007F5702"/>
    <w:rsid w:val="007F5755"/>
    <w:rsid w:val="007F57A2"/>
    <w:rsid w:val="007F57B8"/>
    <w:rsid w:val="007F58C3"/>
    <w:rsid w:val="007F58DC"/>
    <w:rsid w:val="007F58E0"/>
    <w:rsid w:val="007F590D"/>
    <w:rsid w:val="007F590F"/>
    <w:rsid w:val="007F5922"/>
    <w:rsid w:val="007F5932"/>
    <w:rsid w:val="007F5958"/>
    <w:rsid w:val="007F5969"/>
    <w:rsid w:val="007F597C"/>
    <w:rsid w:val="007F599F"/>
    <w:rsid w:val="007F59BE"/>
    <w:rsid w:val="007F5A0A"/>
    <w:rsid w:val="007F5A1B"/>
    <w:rsid w:val="007F5A2C"/>
    <w:rsid w:val="007F5A46"/>
    <w:rsid w:val="007F5A52"/>
    <w:rsid w:val="007F5A5A"/>
    <w:rsid w:val="007F5A61"/>
    <w:rsid w:val="007F5A8D"/>
    <w:rsid w:val="007F5A93"/>
    <w:rsid w:val="007F5ABF"/>
    <w:rsid w:val="007F5AF4"/>
    <w:rsid w:val="007F5B10"/>
    <w:rsid w:val="007F5B14"/>
    <w:rsid w:val="007F5B51"/>
    <w:rsid w:val="007F5B5E"/>
    <w:rsid w:val="007F5B6C"/>
    <w:rsid w:val="007F5B8C"/>
    <w:rsid w:val="007F5BAC"/>
    <w:rsid w:val="007F5C34"/>
    <w:rsid w:val="007F5C50"/>
    <w:rsid w:val="007F5C5A"/>
    <w:rsid w:val="007F5C77"/>
    <w:rsid w:val="007F5C81"/>
    <w:rsid w:val="007F5CAA"/>
    <w:rsid w:val="007F5CB4"/>
    <w:rsid w:val="007F5CDB"/>
    <w:rsid w:val="007F5CE0"/>
    <w:rsid w:val="007F5D02"/>
    <w:rsid w:val="007F5D16"/>
    <w:rsid w:val="007F5D38"/>
    <w:rsid w:val="007F5D3B"/>
    <w:rsid w:val="007F5D6A"/>
    <w:rsid w:val="007F5DC8"/>
    <w:rsid w:val="007F5DF1"/>
    <w:rsid w:val="007F5E0B"/>
    <w:rsid w:val="007F5E58"/>
    <w:rsid w:val="007F5E97"/>
    <w:rsid w:val="007F5E9D"/>
    <w:rsid w:val="007F5EF4"/>
    <w:rsid w:val="007F5F4D"/>
    <w:rsid w:val="007F5F60"/>
    <w:rsid w:val="007F5F84"/>
    <w:rsid w:val="007F5FED"/>
    <w:rsid w:val="007F60E6"/>
    <w:rsid w:val="007F60F4"/>
    <w:rsid w:val="007F6107"/>
    <w:rsid w:val="007F6131"/>
    <w:rsid w:val="007F6144"/>
    <w:rsid w:val="007F616F"/>
    <w:rsid w:val="007F617E"/>
    <w:rsid w:val="007F618F"/>
    <w:rsid w:val="007F61B7"/>
    <w:rsid w:val="007F61C0"/>
    <w:rsid w:val="007F61D6"/>
    <w:rsid w:val="007F61E7"/>
    <w:rsid w:val="007F61ED"/>
    <w:rsid w:val="007F6201"/>
    <w:rsid w:val="007F620E"/>
    <w:rsid w:val="007F620F"/>
    <w:rsid w:val="007F6251"/>
    <w:rsid w:val="007F625E"/>
    <w:rsid w:val="007F6287"/>
    <w:rsid w:val="007F62AD"/>
    <w:rsid w:val="007F62C0"/>
    <w:rsid w:val="007F62F4"/>
    <w:rsid w:val="007F62FD"/>
    <w:rsid w:val="007F6316"/>
    <w:rsid w:val="007F6379"/>
    <w:rsid w:val="007F6383"/>
    <w:rsid w:val="007F6393"/>
    <w:rsid w:val="007F6399"/>
    <w:rsid w:val="007F63A8"/>
    <w:rsid w:val="007F63C2"/>
    <w:rsid w:val="007F63C7"/>
    <w:rsid w:val="007F643C"/>
    <w:rsid w:val="007F643E"/>
    <w:rsid w:val="007F645C"/>
    <w:rsid w:val="007F6464"/>
    <w:rsid w:val="007F6490"/>
    <w:rsid w:val="007F6498"/>
    <w:rsid w:val="007F64A8"/>
    <w:rsid w:val="007F64BD"/>
    <w:rsid w:val="007F64CD"/>
    <w:rsid w:val="007F64D3"/>
    <w:rsid w:val="007F6517"/>
    <w:rsid w:val="007F651C"/>
    <w:rsid w:val="007F654A"/>
    <w:rsid w:val="007F6565"/>
    <w:rsid w:val="007F6574"/>
    <w:rsid w:val="007F65D0"/>
    <w:rsid w:val="007F65EA"/>
    <w:rsid w:val="007F664B"/>
    <w:rsid w:val="007F6675"/>
    <w:rsid w:val="007F66B6"/>
    <w:rsid w:val="007F6721"/>
    <w:rsid w:val="007F6750"/>
    <w:rsid w:val="007F677A"/>
    <w:rsid w:val="007F677D"/>
    <w:rsid w:val="007F67AE"/>
    <w:rsid w:val="007F680B"/>
    <w:rsid w:val="007F681C"/>
    <w:rsid w:val="007F6825"/>
    <w:rsid w:val="007F6851"/>
    <w:rsid w:val="007F6859"/>
    <w:rsid w:val="007F6875"/>
    <w:rsid w:val="007F68AB"/>
    <w:rsid w:val="007F68CF"/>
    <w:rsid w:val="007F68FE"/>
    <w:rsid w:val="007F6908"/>
    <w:rsid w:val="007F6916"/>
    <w:rsid w:val="007F6980"/>
    <w:rsid w:val="007F69B2"/>
    <w:rsid w:val="007F69D1"/>
    <w:rsid w:val="007F69D6"/>
    <w:rsid w:val="007F6A31"/>
    <w:rsid w:val="007F6A36"/>
    <w:rsid w:val="007F6A3E"/>
    <w:rsid w:val="007F6A48"/>
    <w:rsid w:val="007F6A4C"/>
    <w:rsid w:val="007F6A59"/>
    <w:rsid w:val="007F6A70"/>
    <w:rsid w:val="007F6A7D"/>
    <w:rsid w:val="007F6B25"/>
    <w:rsid w:val="007F6B4C"/>
    <w:rsid w:val="007F6B60"/>
    <w:rsid w:val="007F6B75"/>
    <w:rsid w:val="007F6BE6"/>
    <w:rsid w:val="007F6C08"/>
    <w:rsid w:val="007F6C0E"/>
    <w:rsid w:val="007F6C4C"/>
    <w:rsid w:val="007F6C57"/>
    <w:rsid w:val="007F6C7B"/>
    <w:rsid w:val="007F6C93"/>
    <w:rsid w:val="007F6CA3"/>
    <w:rsid w:val="007F6CB2"/>
    <w:rsid w:val="007F6DAB"/>
    <w:rsid w:val="007F6DB0"/>
    <w:rsid w:val="007F6DB4"/>
    <w:rsid w:val="007F6DCA"/>
    <w:rsid w:val="007F6DD7"/>
    <w:rsid w:val="007F6DF9"/>
    <w:rsid w:val="007F6E0E"/>
    <w:rsid w:val="007F6E16"/>
    <w:rsid w:val="007F6E78"/>
    <w:rsid w:val="007F6E8A"/>
    <w:rsid w:val="007F6EB9"/>
    <w:rsid w:val="007F6EBB"/>
    <w:rsid w:val="007F6EC6"/>
    <w:rsid w:val="007F6EFD"/>
    <w:rsid w:val="007F6F38"/>
    <w:rsid w:val="007F6FCF"/>
    <w:rsid w:val="007F700F"/>
    <w:rsid w:val="007F702E"/>
    <w:rsid w:val="007F703B"/>
    <w:rsid w:val="007F7091"/>
    <w:rsid w:val="007F70EE"/>
    <w:rsid w:val="007F70F9"/>
    <w:rsid w:val="007F7101"/>
    <w:rsid w:val="007F7119"/>
    <w:rsid w:val="007F7121"/>
    <w:rsid w:val="007F7124"/>
    <w:rsid w:val="007F7134"/>
    <w:rsid w:val="007F7148"/>
    <w:rsid w:val="007F71BA"/>
    <w:rsid w:val="007F71ED"/>
    <w:rsid w:val="007F7234"/>
    <w:rsid w:val="007F7243"/>
    <w:rsid w:val="007F7248"/>
    <w:rsid w:val="007F7264"/>
    <w:rsid w:val="007F7291"/>
    <w:rsid w:val="007F72A6"/>
    <w:rsid w:val="007F72C8"/>
    <w:rsid w:val="007F72E1"/>
    <w:rsid w:val="007F72F7"/>
    <w:rsid w:val="007F7371"/>
    <w:rsid w:val="007F737E"/>
    <w:rsid w:val="007F73B1"/>
    <w:rsid w:val="007F73BA"/>
    <w:rsid w:val="007F73D5"/>
    <w:rsid w:val="007F73F2"/>
    <w:rsid w:val="007F741D"/>
    <w:rsid w:val="007F7456"/>
    <w:rsid w:val="007F745F"/>
    <w:rsid w:val="007F74C2"/>
    <w:rsid w:val="007F74D3"/>
    <w:rsid w:val="007F74FF"/>
    <w:rsid w:val="007F755D"/>
    <w:rsid w:val="007F756A"/>
    <w:rsid w:val="007F756E"/>
    <w:rsid w:val="007F75BB"/>
    <w:rsid w:val="007F75CF"/>
    <w:rsid w:val="007F75FB"/>
    <w:rsid w:val="007F760B"/>
    <w:rsid w:val="007F760C"/>
    <w:rsid w:val="007F760F"/>
    <w:rsid w:val="007F765C"/>
    <w:rsid w:val="007F766F"/>
    <w:rsid w:val="007F76D2"/>
    <w:rsid w:val="007F76D6"/>
    <w:rsid w:val="007F7705"/>
    <w:rsid w:val="007F771C"/>
    <w:rsid w:val="007F7746"/>
    <w:rsid w:val="007F7764"/>
    <w:rsid w:val="007F7778"/>
    <w:rsid w:val="007F7787"/>
    <w:rsid w:val="007F779C"/>
    <w:rsid w:val="007F77AB"/>
    <w:rsid w:val="007F77C3"/>
    <w:rsid w:val="007F77FF"/>
    <w:rsid w:val="007F780E"/>
    <w:rsid w:val="007F7821"/>
    <w:rsid w:val="007F7858"/>
    <w:rsid w:val="007F786B"/>
    <w:rsid w:val="007F78BD"/>
    <w:rsid w:val="007F78CE"/>
    <w:rsid w:val="007F78E1"/>
    <w:rsid w:val="007F78F1"/>
    <w:rsid w:val="007F7902"/>
    <w:rsid w:val="007F7913"/>
    <w:rsid w:val="007F7953"/>
    <w:rsid w:val="007F7961"/>
    <w:rsid w:val="007F7998"/>
    <w:rsid w:val="007F799B"/>
    <w:rsid w:val="007F79B6"/>
    <w:rsid w:val="007F79BB"/>
    <w:rsid w:val="007F7A39"/>
    <w:rsid w:val="007F7A7F"/>
    <w:rsid w:val="007F7AC5"/>
    <w:rsid w:val="007F7ADD"/>
    <w:rsid w:val="007F7AE9"/>
    <w:rsid w:val="007F7AF9"/>
    <w:rsid w:val="007F7B08"/>
    <w:rsid w:val="007F7BAE"/>
    <w:rsid w:val="007F7BBC"/>
    <w:rsid w:val="007F7BD8"/>
    <w:rsid w:val="007F7BEB"/>
    <w:rsid w:val="007F7BED"/>
    <w:rsid w:val="007F7C0C"/>
    <w:rsid w:val="007F7C57"/>
    <w:rsid w:val="007F7C69"/>
    <w:rsid w:val="007F7C9A"/>
    <w:rsid w:val="007F7C9F"/>
    <w:rsid w:val="007F7CBE"/>
    <w:rsid w:val="007F7CCE"/>
    <w:rsid w:val="007F7CD9"/>
    <w:rsid w:val="007F7CE9"/>
    <w:rsid w:val="007F7D36"/>
    <w:rsid w:val="007F7D7A"/>
    <w:rsid w:val="007F7D7E"/>
    <w:rsid w:val="007F7D90"/>
    <w:rsid w:val="007F7DA6"/>
    <w:rsid w:val="007F7DA9"/>
    <w:rsid w:val="007F7DC5"/>
    <w:rsid w:val="007F7DCA"/>
    <w:rsid w:val="007F7DEE"/>
    <w:rsid w:val="007F7E76"/>
    <w:rsid w:val="007F7E77"/>
    <w:rsid w:val="007F7EA5"/>
    <w:rsid w:val="007F7EC4"/>
    <w:rsid w:val="007F7F25"/>
    <w:rsid w:val="007F7F5D"/>
    <w:rsid w:val="007F7F9B"/>
    <w:rsid w:val="007F7F9F"/>
    <w:rsid w:val="007F7FE4"/>
    <w:rsid w:val="0080001D"/>
    <w:rsid w:val="00800029"/>
    <w:rsid w:val="00800049"/>
    <w:rsid w:val="008000AB"/>
    <w:rsid w:val="008000BC"/>
    <w:rsid w:val="008000EA"/>
    <w:rsid w:val="0080010B"/>
    <w:rsid w:val="00800113"/>
    <w:rsid w:val="00800125"/>
    <w:rsid w:val="0080015D"/>
    <w:rsid w:val="00800199"/>
    <w:rsid w:val="008001C7"/>
    <w:rsid w:val="008001E1"/>
    <w:rsid w:val="008001EF"/>
    <w:rsid w:val="00800203"/>
    <w:rsid w:val="00800209"/>
    <w:rsid w:val="00800245"/>
    <w:rsid w:val="00800278"/>
    <w:rsid w:val="00800282"/>
    <w:rsid w:val="008002B1"/>
    <w:rsid w:val="008002C2"/>
    <w:rsid w:val="008002DD"/>
    <w:rsid w:val="008002E7"/>
    <w:rsid w:val="008002EC"/>
    <w:rsid w:val="008002F7"/>
    <w:rsid w:val="0080030D"/>
    <w:rsid w:val="0080032A"/>
    <w:rsid w:val="00800331"/>
    <w:rsid w:val="00800339"/>
    <w:rsid w:val="0080033A"/>
    <w:rsid w:val="00800372"/>
    <w:rsid w:val="008003C3"/>
    <w:rsid w:val="008003EA"/>
    <w:rsid w:val="008003F5"/>
    <w:rsid w:val="00800427"/>
    <w:rsid w:val="0080042B"/>
    <w:rsid w:val="0080045E"/>
    <w:rsid w:val="00800486"/>
    <w:rsid w:val="008004CD"/>
    <w:rsid w:val="008004DC"/>
    <w:rsid w:val="008004FF"/>
    <w:rsid w:val="00800520"/>
    <w:rsid w:val="0080054C"/>
    <w:rsid w:val="00800562"/>
    <w:rsid w:val="00800566"/>
    <w:rsid w:val="00800567"/>
    <w:rsid w:val="0080056A"/>
    <w:rsid w:val="00800572"/>
    <w:rsid w:val="00800585"/>
    <w:rsid w:val="008005AC"/>
    <w:rsid w:val="008005AF"/>
    <w:rsid w:val="008005C6"/>
    <w:rsid w:val="00800638"/>
    <w:rsid w:val="008006B4"/>
    <w:rsid w:val="008006B7"/>
    <w:rsid w:val="008006BC"/>
    <w:rsid w:val="008006C3"/>
    <w:rsid w:val="0080070F"/>
    <w:rsid w:val="00800710"/>
    <w:rsid w:val="00800734"/>
    <w:rsid w:val="00800785"/>
    <w:rsid w:val="008007F5"/>
    <w:rsid w:val="00800816"/>
    <w:rsid w:val="00800854"/>
    <w:rsid w:val="00800864"/>
    <w:rsid w:val="0080087F"/>
    <w:rsid w:val="0080089C"/>
    <w:rsid w:val="008008C0"/>
    <w:rsid w:val="008008CE"/>
    <w:rsid w:val="008008DB"/>
    <w:rsid w:val="008008F2"/>
    <w:rsid w:val="008008F8"/>
    <w:rsid w:val="008008F9"/>
    <w:rsid w:val="00800902"/>
    <w:rsid w:val="00800920"/>
    <w:rsid w:val="0080092B"/>
    <w:rsid w:val="0080093B"/>
    <w:rsid w:val="00800945"/>
    <w:rsid w:val="008009B5"/>
    <w:rsid w:val="008009B9"/>
    <w:rsid w:val="008009C6"/>
    <w:rsid w:val="008009CD"/>
    <w:rsid w:val="008009D4"/>
    <w:rsid w:val="008009E4"/>
    <w:rsid w:val="008009F2"/>
    <w:rsid w:val="008009F3"/>
    <w:rsid w:val="00800A59"/>
    <w:rsid w:val="00800ACD"/>
    <w:rsid w:val="00800AD4"/>
    <w:rsid w:val="00800B37"/>
    <w:rsid w:val="00800B4C"/>
    <w:rsid w:val="00800B56"/>
    <w:rsid w:val="00800B85"/>
    <w:rsid w:val="00800BD9"/>
    <w:rsid w:val="00800BDE"/>
    <w:rsid w:val="00800BEC"/>
    <w:rsid w:val="00800C01"/>
    <w:rsid w:val="00800C03"/>
    <w:rsid w:val="00800C06"/>
    <w:rsid w:val="00800C26"/>
    <w:rsid w:val="00800C2A"/>
    <w:rsid w:val="00800C33"/>
    <w:rsid w:val="00800C8E"/>
    <w:rsid w:val="00800CA6"/>
    <w:rsid w:val="00800CA9"/>
    <w:rsid w:val="00800CF4"/>
    <w:rsid w:val="00800D11"/>
    <w:rsid w:val="00800D37"/>
    <w:rsid w:val="00800D46"/>
    <w:rsid w:val="00800D7B"/>
    <w:rsid w:val="00800DA6"/>
    <w:rsid w:val="00800DE5"/>
    <w:rsid w:val="00800DF5"/>
    <w:rsid w:val="00800E49"/>
    <w:rsid w:val="00800E66"/>
    <w:rsid w:val="00800EA0"/>
    <w:rsid w:val="00800EBE"/>
    <w:rsid w:val="00800EF0"/>
    <w:rsid w:val="00800EF2"/>
    <w:rsid w:val="00800F73"/>
    <w:rsid w:val="00800FA1"/>
    <w:rsid w:val="00800FE2"/>
    <w:rsid w:val="00801037"/>
    <w:rsid w:val="0080104D"/>
    <w:rsid w:val="00801081"/>
    <w:rsid w:val="00801092"/>
    <w:rsid w:val="008010E7"/>
    <w:rsid w:val="00801130"/>
    <w:rsid w:val="00801154"/>
    <w:rsid w:val="00801168"/>
    <w:rsid w:val="008011AB"/>
    <w:rsid w:val="008011B5"/>
    <w:rsid w:val="008011CB"/>
    <w:rsid w:val="008011D7"/>
    <w:rsid w:val="008011E4"/>
    <w:rsid w:val="008011E7"/>
    <w:rsid w:val="00801210"/>
    <w:rsid w:val="00801213"/>
    <w:rsid w:val="00801250"/>
    <w:rsid w:val="0080125C"/>
    <w:rsid w:val="00801261"/>
    <w:rsid w:val="0080126A"/>
    <w:rsid w:val="0080126F"/>
    <w:rsid w:val="00801274"/>
    <w:rsid w:val="00801277"/>
    <w:rsid w:val="008012D4"/>
    <w:rsid w:val="00801301"/>
    <w:rsid w:val="00801334"/>
    <w:rsid w:val="00801339"/>
    <w:rsid w:val="00801365"/>
    <w:rsid w:val="0080136C"/>
    <w:rsid w:val="00801394"/>
    <w:rsid w:val="008013C3"/>
    <w:rsid w:val="008013F4"/>
    <w:rsid w:val="00801412"/>
    <w:rsid w:val="0080142F"/>
    <w:rsid w:val="00801459"/>
    <w:rsid w:val="0080145D"/>
    <w:rsid w:val="0080146C"/>
    <w:rsid w:val="0080146E"/>
    <w:rsid w:val="0080146F"/>
    <w:rsid w:val="00801480"/>
    <w:rsid w:val="00801492"/>
    <w:rsid w:val="008014A2"/>
    <w:rsid w:val="008014EB"/>
    <w:rsid w:val="008014EC"/>
    <w:rsid w:val="008014FB"/>
    <w:rsid w:val="00801500"/>
    <w:rsid w:val="00801529"/>
    <w:rsid w:val="0080152D"/>
    <w:rsid w:val="0080155A"/>
    <w:rsid w:val="0080157C"/>
    <w:rsid w:val="0080157D"/>
    <w:rsid w:val="008015A1"/>
    <w:rsid w:val="008015C0"/>
    <w:rsid w:val="008015D9"/>
    <w:rsid w:val="008015F7"/>
    <w:rsid w:val="00801619"/>
    <w:rsid w:val="0080162A"/>
    <w:rsid w:val="00801631"/>
    <w:rsid w:val="0080165E"/>
    <w:rsid w:val="008016A9"/>
    <w:rsid w:val="008016ED"/>
    <w:rsid w:val="00801725"/>
    <w:rsid w:val="00801746"/>
    <w:rsid w:val="0080177C"/>
    <w:rsid w:val="00801797"/>
    <w:rsid w:val="008017F2"/>
    <w:rsid w:val="008018B5"/>
    <w:rsid w:val="008018C3"/>
    <w:rsid w:val="008018C7"/>
    <w:rsid w:val="00801946"/>
    <w:rsid w:val="00801984"/>
    <w:rsid w:val="00801990"/>
    <w:rsid w:val="008019B8"/>
    <w:rsid w:val="008019F8"/>
    <w:rsid w:val="00801A4F"/>
    <w:rsid w:val="00801A52"/>
    <w:rsid w:val="00801A5B"/>
    <w:rsid w:val="00801AD2"/>
    <w:rsid w:val="00801AD6"/>
    <w:rsid w:val="00801ADF"/>
    <w:rsid w:val="00801B0D"/>
    <w:rsid w:val="00801B2C"/>
    <w:rsid w:val="00801B54"/>
    <w:rsid w:val="00801B5F"/>
    <w:rsid w:val="00801B85"/>
    <w:rsid w:val="00801BA2"/>
    <w:rsid w:val="00801BD3"/>
    <w:rsid w:val="00801BE1"/>
    <w:rsid w:val="00801C42"/>
    <w:rsid w:val="00801C5E"/>
    <w:rsid w:val="00801C8F"/>
    <w:rsid w:val="00801CCA"/>
    <w:rsid w:val="00801CF3"/>
    <w:rsid w:val="00801CFA"/>
    <w:rsid w:val="00801D25"/>
    <w:rsid w:val="00801D26"/>
    <w:rsid w:val="00801D37"/>
    <w:rsid w:val="00801D67"/>
    <w:rsid w:val="00801D6F"/>
    <w:rsid w:val="00801D98"/>
    <w:rsid w:val="00801DB7"/>
    <w:rsid w:val="00801DE4"/>
    <w:rsid w:val="00801DFE"/>
    <w:rsid w:val="00801E03"/>
    <w:rsid w:val="00801E59"/>
    <w:rsid w:val="00801EA0"/>
    <w:rsid w:val="00801EB1"/>
    <w:rsid w:val="00801EC1"/>
    <w:rsid w:val="00801EC7"/>
    <w:rsid w:val="00801EF5"/>
    <w:rsid w:val="00801F32"/>
    <w:rsid w:val="00801F37"/>
    <w:rsid w:val="00801F57"/>
    <w:rsid w:val="00801F79"/>
    <w:rsid w:val="00801FA3"/>
    <w:rsid w:val="00801FE5"/>
    <w:rsid w:val="00801FF9"/>
    <w:rsid w:val="00802010"/>
    <w:rsid w:val="00802019"/>
    <w:rsid w:val="00802024"/>
    <w:rsid w:val="0080202E"/>
    <w:rsid w:val="00802052"/>
    <w:rsid w:val="00802057"/>
    <w:rsid w:val="008020BC"/>
    <w:rsid w:val="008020C0"/>
    <w:rsid w:val="008020D6"/>
    <w:rsid w:val="008020DE"/>
    <w:rsid w:val="008020F6"/>
    <w:rsid w:val="00802103"/>
    <w:rsid w:val="00802118"/>
    <w:rsid w:val="0080211D"/>
    <w:rsid w:val="0080211E"/>
    <w:rsid w:val="0080212D"/>
    <w:rsid w:val="0080213F"/>
    <w:rsid w:val="00802166"/>
    <w:rsid w:val="008021A0"/>
    <w:rsid w:val="008021DF"/>
    <w:rsid w:val="0080221B"/>
    <w:rsid w:val="00802239"/>
    <w:rsid w:val="008022AB"/>
    <w:rsid w:val="008022AE"/>
    <w:rsid w:val="008022B1"/>
    <w:rsid w:val="0080230C"/>
    <w:rsid w:val="00802316"/>
    <w:rsid w:val="00802317"/>
    <w:rsid w:val="00802331"/>
    <w:rsid w:val="00802335"/>
    <w:rsid w:val="00802344"/>
    <w:rsid w:val="00802350"/>
    <w:rsid w:val="008023E9"/>
    <w:rsid w:val="008023F9"/>
    <w:rsid w:val="00802450"/>
    <w:rsid w:val="0080246C"/>
    <w:rsid w:val="00802487"/>
    <w:rsid w:val="0080248F"/>
    <w:rsid w:val="00802490"/>
    <w:rsid w:val="00802493"/>
    <w:rsid w:val="008024DE"/>
    <w:rsid w:val="008024EC"/>
    <w:rsid w:val="00802504"/>
    <w:rsid w:val="0080255E"/>
    <w:rsid w:val="0080258C"/>
    <w:rsid w:val="008025A4"/>
    <w:rsid w:val="00802644"/>
    <w:rsid w:val="0080264B"/>
    <w:rsid w:val="00802652"/>
    <w:rsid w:val="0080267A"/>
    <w:rsid w:val="0080267E"/>
    <w:rsid w:val="00802686"/>
    <w:rsid w:val="00802690"/>
    <w:rsid w:val="008026AD"/>
    <w:rsid w:val="008026B4"/>
    <w:rsid w:val="008026D6"/>
    <w:rsid w:val="00802705"/>
    <w:rsid w:val="0080272B"/>
    <w:rsid w:val="00802754"/>
    <w:rsid w:val="008027FC"/>
    <w:rsid w:val="008027FD"/>
    <w:rsid w:val="00802857"/>
    <w:rsid w:val="0080285C"/>
    <w:rsid w:val="00802924"/>
    <w:rsid w:val="00802938"/>
    <w:rsid w:val="0080297C"/>
    <w:rsid w:val="008029B9"/>
    <w:rsid w:val="008029D3"/>
    <w:rsid w:val="00802A25"/>
    <w:rsid w:val="00802A9A"/>
    <w:rsid w:val="00802AA3"/>
    <w:rsid w:val="00802AAC"/>
    <w:rsid w:val="00802AEC"/>
    <w:rsid w:val="00802AF1"/>
    <w:rsid w:val="00802B34"/>
    <w:rsid w:val="00802B47"/>
    <w:rsid w:val="00802B7B"/>
    <w:rsid w:val="00802B7C"/>
    <w:rsid w:val="00802B99"/>
    <w:rsid w:val="00802BAD"/>
    <w:rsid w:val="00802C20"/>
    <w:rsid w:val="00802C2B"/>
    <w:rsid w:val="00802C3B"/>
    <w:rsid w:val="00802CA2"/>
    <w:rsid w:val="00802CB2"/>
    <w:rsid w:val="00802CDC"/>
    <w:rsid w:val="00802CEE"/>
    <w:rsid w:val="00802D00"/>
    <w:rsid w:val="00802D22"/>
    <w:rsid w:val="00802D45"/>
    <w:rsid w:val="00802D94"/>
    <w:rsid w:val="00802D9C"/>
    <w:rsid w:val="00802DC1"/>
    <w:rsid w:val="00802DD3"/>
    <w:rsid w:val="00802DE5"/>
    <w:rsid w:val="00802DFB"/>
    <w:rsid w:val="00802E42"/>
    <w:rsid w:val="00802F56"/>
    <w:rsid w:val="00802F6D"/>
    <w:rsid w:val="00802FB0"/>
    <w:rsid w:val="00802FBE"/>
    <w:rsid w:val="00802FE6"/>
    <w:rsid w:val="00802FEE"/>
    <w:rsid w:val="00802FF3"/>
    <w:rsid w:val="00802FF9"/>
    <w:rsid w:val="00803006"/>
    <w:rsid w:val="0080301F"/>
    <w:rsid w:val="00803034"/>
    <w:rsid w:val="00803046"/>
    <w:rsid w:val="00803061"/>
    <w:rsid w:val="00803067"/>
    <w:rsid w:val="008030A0"/>
    <w:rsid w:val="00803128"/>
    <w:rsid w:val="0080312E"/>
    <w:rsid w:val="00803148"/>
    <w:rsid w:val="0080315E"/>
    <w:rsid w:val="00803167"/>
    <w:rsid w:val="00803192"/>
    <w:rsid w:val="008031C3"/>
    <w:rsid w:val="008031FF"/>
    <w:rsid w:val="0080326E"/>
    <w:rsid w:val="00803274"/>
    <w:rsid w:val="008032B6"/>
    <w:rsid w:val="008032BF"/>
    <w:rsid w:val="008032D4"/>
    <w:rsid w:val="008032EE"/>
    <w:rsid w:val="0080335B"/>
    <w:rsid w:val="00803383"/>
    <w:rsid w:val="008033B1"/>
    <w:rsid w:val="008033B2"/>
    <w:rsid w:val="008033E0"/>
    <w:rsid w:val="00803405"/>
    <w:rsid w:val="00803413"/>
    <w:rsid w:val="00803444"/>
    <w:rsid w:val="00803446"/>
    <w:rsid w:val="00803484"/>
    <w:rsid w:val="00803489"/>
    <w:rsid w:val="008034AA"/>
    <w:rsid w:val="008034CC"/>
    <w:rsid w:val="008034D0"/>
    <w:rsid w:val="008034F3"/>
    <w:rsid w:val="00803576"/>
    <w:rsid w:val="00803582"/>
    <w:rsid w:val="0080358F"/>
    <w:rsid w:val="008035C9"/>
    <w:rsid w:val="008035CE"/>
    <w:rsid w:val="008035E7"/>
    <w:rsid w:val="0080361D"/>
    <w:rsid w:val="0080361F"/>
    <w:rsid w:val="0080365B"/>
    <w:rsid w:val="0080369A"/>
    <w:rsid w:val="008036A3"/>
    <w:rsid w:val="008036B2"/>
    <w:rsid w:val="008036CF"/>
    <w:rsid w:val="00803711"/>
    <w:rsid w:val="00803752"/>
    <w:rsid w:val="0080377D"/>
    <w:rsid w:val="00803781"/>
    <w:rsid w:val="008037AD"/>
    <w:rsid w:val="008037F0"/>
    <w:rsid w:val="0080383B"/>
    <w:rsid w:val="00803862"/>
    <w:rsid w:val="0080387D"/>
    <w:rsid w:val="0080387F"/>
    <w:rsid w:val="00803892"/>
    <w:rsid w:val="008038A9"/>
    <w:rsid w:val="008038BA"/>
    <w:rsid w:val="008038BB"/>
    <w:rsid w:val="008038E5"/>
    <w:rsid w:val="008038F1"/>
    <w:rsid w:val="00803937"/>
    <w:rsid w:val="0080396D"/>
    <w:rsid w:val="008039AB"/>
    <w:rsid w:val="008039C8"/>
    <w:rsid w:val="008039CD"/>
    <w:rsid w:val="008039D1"/>
    <w:rsid w:val="008039E7"/>
    <w:rsid w:val="008039FA"/>
    <w:rsid w:val="00803A04"/>
    <w:rsid w:val="00803A42"/>
    <w:rsid w:val="00803A61"/>
    <w:rsid w:val="00803A7D"/>
    <w:rsid w:val="00803A8B"/>
    <w:rsid w:val="00803ABA"/>
    <w:rsid w:val="00803ABE"/>
    <w:rsid w:val="00803ADD"/>
    <w:rsid w:val="00803AF2"/>
    <w:rsid w:val="00803AF9"/>
    <w:rsid w:val="00803AFB"/>
    <w:rsid w:val="00803B15"/>
    <w:rsid w:val="00803B34"/>
    <w:rsid w:val="00803B50"/>
    <w:rsid w:val="00803B79"/>
    <w:rsid w:val="00803BD6"/>
    <w:rsid w:val="00803BDB"/>
    <w:rsid w:val="00803C49"/>
    <w:rsid w:val="00803C61"/>
    <w:rsid w:val="00803C78"/>
    <w:rsid w:val="00803C8D"/>
    <w:rsid w:val="00803C8E"/>
    <w:rsid w:val="00803CA0"/>
    <w:rsid w:val="00803CC9"/>
    <w:rsid w:val="00803CCE"/>
    <w:rsid w:val="00803CE2"/>
    <w:rsid w:val="00803CED"/>
    <w:rsid w:val="00803D0A"/>
    <w:rsid w:val="00803D0C"/>
    <w:rsid w:val="00803D66"/>
    <w:rsid w:val="00803D8C"/>
    <w:rsid w:val="00803DB8"/>
    <w:rsid w:val="00803DCD"/>
    <w:rsid w:val="00803DE3"/>
    <w:rsid w:val="00803DE7"/>
    <w:rsid w:val="00803DFB"/>
    <w:rsid w:val="00803E04"/>
    <w:rsid w:val="00803E3B"/>
    <w:rsid w:val="00803E79"/>
    <w:rsid w:val="00803E81"/>
    <w:rsid w:val="00803E94"/>
    <w:rsid w:val="00803ED3"/>
    <w:rsid w:val="00803EDA"/>
    <w:rsid w:val="00803EFF"/>
    <w:rsid w:val="00803F0D"/>
    <w:rsid w:val="00803F14"/>
    <w:rsid w:val="00803F26"/>
    <w:rsid w:val="00803F39"/>
    <w:rsid w:val="00803F52"/>
    <w:rsid w:val="00803FB7"/>
    <w:rsid w:val="00803FCC"/>
    <w:rsid w:val="00803FDE"/>
    <w:rsid w:val="00803FE1"/>
    <w:rsid w:val="0080400B"/>
    <w:rsid w:val="0080400E"/>
    <w:rsid w:val="00804023"/>
    <w:rsid w:val="00804035"/>
    <w:rsid w:val="00804039"/>
    <w:rsid w:val="00804043"/>
    <w:rsid w:val="00804077"/>
    <w:rsid w:val="008040C4"/>
    <w:rsid w:val="008040F2"/>
    <w:rsid w:val="00804112"/>
    <w:rsid w:val="00804116"/>
    <w:rsid w:val="0080412C"/>
    <w:rsid w:val="0080414F"/>
    <w:rsid w:val="00804155"/>
    <w:rsid w:val="0080416B"/>
    <w:rsid w:val="008041C3"/>
    <w:rsid w:val="008041DA"/>
    <w:rsid w:val="00804207"/>
    <w:rsid w:val="0080420F"/>
    <w:rsid w:val="0080421A"/>
    <w:rsid w:val="0080423D"/>
    <w:rsid w:val="00804256"/>
    <w:rsid w:val="0080425A"/>
    <w:rsid w:val="00804266"/>
    <w:rsid w:val="00804277"/>
    <w:rsid w:val="008042AB"/>
    <w:rsid w:val="00804304"/>
    <w:rsid w:val="00804316"/>
    <w:rsid w:val="00804385"/>
    <w:rsid w:val="00804393"/>
    <w:rsid w:val="0080439C"/>
    <w:rsid w:val="008043A1"/>
    <w:rsid w:val="008043B9"/>
    <w:rsid w:val="008043BD"/>
    <w:rsid w:val="008043E1"/>
    <w:rsid w:val="008043FC"/>
    <w:rsid w:val="00804438"/>
    <w:rsid w:val="00804497"/>
    <w:rsid w:val="0080449A"/>
    <w:rsid w:val="008044CC"/>
    <w:rsid w:val="008044D8"/>
    <w:rsid w:val="008044E6"/>
    <w:rsid w:val="00804506"/>
    <w:rsid w:val="00804558"/>
    <w:rsid w:val="008045A0"/>
    <w:rsid w:val="008045A4"/>
    <w:rsid w:val="008045A5"/>
    <w:rsid w:val="008045AB"/>
    <w:rsid w:val="008045BF"/>
    <w:rsid w:val="008045C7"/>
    <w:rsid w:val="008045DB"/>
    <w:rsid w:val="008045DD"/>
    <w:rsid w:val="008045EC"/>
    <w:rsid w:val="008045FB"/>
    <w:rsid w:val="00804665"/>
    <w:rsid w:val="0080468C"/>
    <w:rsid w:val="008046D7"/>
    <w:rsid w:val="00804708"/>
    <w:rsid w:val="0080471D"/>
    <w:rsid w:val="00804736"/>
    <w:rsid w:val="00804754"/>
    <w:rsid w:val="00804767"/>
    <w:rsid w:val="0080477A"/>
    <w:rsid w:val="0080478A"/>
    <w:rsid w:val="0080479A"/>
    <w:rsid w:val="008047EE"/>
    <w:rsid w:val="008047EF"/>
    <w:rsid w:val="008047FA"/>
    <w:rsid w:val="0080485D"/>
    <w:rsid w:val="0080486B"/>
    <w:rsid w:val="008048C7"/>
    <w:rsid w:val="008048E1"/>
    <w:rsid w:val="00804971"/>
    <w:rsid w:val="0080497D"/>
    <w:rsid w:val="00804984"/>
    <w:rsid w:val="00804986"/>
    <w:rsid w:val="008049A5"/>
    <w:rsid w:val="008049C7"/>
    <w:rsid w:val="008049DB"/>
    <w:rsid w:val="008049DD"/>
    <w:rsid w:val="008049DE"/>
    <w:rsid w:val="008049F0"/>
    <w:rsid w:val="00804A01"/>
    <w:rsid w:val="00804A28"/>
    <w:rsid w:val="00804A98"/>
    <w:rsid w:val="00804A9F"/>
    <w:rsid w:val="00804B20"/>
    <w:rsid w:val="00804B27"/>
    <w:rsid w:val="00804B55"/>
    <w:rsid w:val="00804B69"/>
    <w:rsid w:val="00804B8C"/>
    <w:rsid w:val="00804B92"/>
    <w:rsid w:val="00804B95"/>
    <w:rsid w:val="00804BAF"/>
    <w:rsid w:val="00804BC5"/>
    <w:rsid w:val="00804C0F"/>
    <w:rsid w:val="00804C3D"/>
    <w:rsid w:val="00804C80"/>
    <w:rsid w:val="00804CB9"/>
    <w:rsid w:val="00804CEB"/>
    <w:rsid w:val="00804D20"/>
    <w:rsid w:val="00804D41"/>
    <w:rsid w:val="00804D53"/>
    <w:rsid w:val="00804D69"/>
    <w:rsid w:val="00804DA9"/>
    <w:rsid w:val="00804DCF"/>
    <w:rsid w:val="00804DDD"/>
    <w:rsid w:val="00804DFE"/>
    <w:rsid w:val="00804E1E"/>
    <w:rsid w:val="00804E6C"/>
    <w:rsid w:val="00804E6D"/>
    <w:rsid w:val="00804E77"/>
    <w:rsid w:val="00804EA1"/>
    <w:rsid w:val="00804ED6"/>
    <w:rsid w:val="00804EFD"/>
    <w:rsid w:val="00804F03"/>
    <w:rsid w:val="00804F59"/>
    <w:rsid w:val="00804F89"/>
    <w:rsid w:val="00804FB8"/>
    <w:rsid w:val="00804FC0"/>
    <w:rsid w:val="00804FCE"/>
    <w:rsid w:val="00804FFB"/>
    <w:rsid w:val="0080506D"/>
    <w:rsid w:val="00805071"/>
    <w:rsid w:val="0080507D"/>
    <w:rsid w:val="008050A2"/>
    <w:rsid w:val="008050C9"/>
    <w:rsid w:val="008050FA"/>
    <w:rsid w:val="0080510A"/>
    <w:rsid w:val="00805155"/>
    <w:rsid w:val="0080517A"/>
    <w:rsid w:val="008051A4"/>
    <w:rsid w:val="00805240"/>
    <w:rsid w:val="008052A6"/>
    <w:rsid w:val="008052DF"/>
    <w:rsid w:val="0080530F"/>
    <w:rsid w:val="0080531A"/>
    <w:rsid w:val="00805330"/>
    <w:rsid w:val="0080535F"/>
    <w:rsid w:val="00805376"/>
    <w:rsid w:val="0080538B"/>
    <w:rsid w:val="00805393"/>
    <w:rsid w:val="008053F4"/>
    <w:rsid w:val="00805454"/>
    <w:rsid w:val="00805455"/>
    <w:rsid w:val="0080545D"/>
    <w:rsid w:val="008054A7"/>
    <w:rsid w:val="008054B9"/>
    <w:rsid w:val="008054D3"/>
    <w:rsid w:val="008054E7"/>
    <w:rsid w:val="008054F8"/>
    <w:rsid w:val="008054FF"/>
    <w:rsid w:val="00805507"/>
    <w:rsid w:val="00805519"/>
    <w:rsid w:val="008055D6"/>
    <w:rsid w:val="00805617"/>
    <w:rsid w:val="0080562F"/>
    <w:rsid w:val="00805642"/>
    <w:rsid w:val="00805666"/>
    <w:rsid w:val="0080566C"/>
    <w:rsid w:val="0080566F"/>
    <w:rsid w:val="008056A6"/>
    <w:rsid w:val="008056DF"/>
    <w:rsid w:val="00805709"/>
    <w:rsid w:val="00805718"/>
    <w:rsid w:val="0080571F"/>
    <w:rsid w:val="00805726"/>
    <w:rsid w:val="00805741"/>
    <w:rsid w:val="0080574E"/>
    <w:rsid w:val="00805797"/>
    <w:rsid w:val="008057C1"/>
    <w:rsid w:val="008057E2"/>
    <w:rsid w:val="008057F8"/>
    <w:rsid w:val="00805819"/>
    <w:rsid w:val="00805828"/>
    <w:rsid w:val="0080583B"/>
    <w:rsid w:val="0080585B"/>
    <w:rsid w:val="00805889"/>
    <w:rsid w:val="008058BF"/>
    <w:rsid w:val="00805927"/>
    <w:rsid w:val="00805971"/>
    <w:rsid w:val="00805988"/>
    <w:rsid w:val="00805994"/>
    <w:rsid w:val="008059E0"/>
    <w:rsid w:val="008059F3"/>
    <w:rsid w:val="00805A09"/>
    <w:rsid w:val="00805A48"/>
    <w:rsid w:val="00805A57"/>
    <w:rsid w:val="00805A63"/>
    <w:rsid w:val="00805A65"/>
    <w:rsid w:val="00805A68"/>
    <w:rsid w:val="00805A71"/>
    <w:rsid w:val="00805A80"/>
    <w:rsid w:val="00805A8D"/>
    <w:rsid w:val="00805AA2"/>
    <w:rsid w:val="00805AC4"/>
    <w:rsid w:val="00805ADB"/>
    <w:rsid w:val="00805B0B"/>
    <w:rsid w:val="00805B23"/>
    <w:rsid w:val="00805B36"/>
    <w:rsid w:val="00805B6D"/>
    <w:rsid w:val="00805B7B"/>
    <w:rsid w:val="00805BBE"/>
    <w:rsid w:val="00805BC1"/>
    <w:rsid w:val="00805BE3"/>
    <w:rsid w:val="00805BEE"/>
    <w:rsid w:val="00805C05"/>
    <w:rsid w:val="00805C12"/>
    <w:rsid w:val="00805C34"/>
    <w:rsid w:val="00805C4D"/>
    <w:rsid w:val="00805C59"/>
    <w:rsid w:val="00805C67"/>
    <w:rsid w:val="00805C92"/>
    <w:rsid w:val="00805C99"/>
    <w:rsid w:val="00805CB2"/>
    <w:rsid w:val="00805CCF"/>
    <w:rsid w:val="00805CE6"/>
    <w:rsid w:val="00805D23"/>
    <w:rsid w:val="00805D2D"/>
    <w:rsid w:val="00805D37"/>
    <w:rsid w:val="00805D5F"/>
    <w:rsid w:val="00805D88"/>
    <w:rsid w:val="00805DA5"/>
    <w:rsid w:val="00805DF1"/>
    <w:rsid w:val="00805DF5"/>
    <w:rsid w:val="00805E07"/>
    <w:rsid w:val="00805E67"/>
    <w:rsid w:val="00805E68"/>
    <w:rsid w:val="00805E7A"/>
    <w:rsid w:val="00805E8B"/>
    <w:rsid w:val="00805EC5"/>
    <w:rsid w:val="00805EEA"/>
    <w:rsid w:val="00805F28"/>
    <w:rsid w:val="00805F9C"/>
    <w:rsid w:val="0080600D"/>
    <w:rsid w:val="0080604F"/>
    <w:rsid w:val="00806054"/>
    <w:rsid w:val="00806059"/>
    <w:rsid w:val="00806067"/>
    <w:rsid w:val="0080608E"/>
    <w:rsid w:val="00806095"/>
    <w:rsid w:val="008060C9"/>
    <w:rsid w:val="008060F2"/>
    <w:rsid w:val="008060F5"/>
    <w:rsid w:val="008060FA"/>
    <w:rsid w:val="00806104"/>
    <w:rsid w:val="00806106"/>
    <w:rsid w:val="00806109"/>
    <w:rsid w:val="00806113"/>
    <w:rsid w:val="00806139"/>
    <w:rsid w:val="008061E9"/>
    <w:rsid w:val="0080620B"/>
    <w:rsid w:val="0080620D"/>
    <w:rsid w:val="00806218"/>
    <w:rsid w:val="00806240"/>
    <w:rsid w:val="00806260"/>
    <w:rsid w:val="0080629E"/>
    <w:rsid w:val="008062B7"/>
    <w:rsid w:val="008062D5"/>
    <w:rsid w:val="008062EC"/>
    <w:rsid w:val="008062F2"/>
    <w:rsid w:val="00806357"/>
    <w:rsid w:val="00806394"/>
    <w:rsid w:val="008063AD"/>
    <w:rsid w:val="008063BB"/>
    <w:rsid w:val="008063BC"/>
    <w:rsid w:val="008063F7"/>
    <w:rsid w:val="0080643E"/>
    <w:rsid w:val="0080647A"/>
    <w:rsid w:val="008064A0"/>
    <w:rsid w:val="008064BB"/>
    <w:rsid w:val="008064D4"/>
    <w:rsid w:val="0080651B"/>
    <w:rsid w:val="00806565"/>
    <w:rsid w:val="008065D0"/>
    <w:rsid w:val="008065D8"/>
    <w:rsid w:val="008065DA"/>
    <w:rsid w:val="008065DF"/>
    <w:rsid w:val="0080660C"/>
    <w:rsid w:val="00806688"/>
    <w:rsid w:val="008066B8"/>
    <w:rsid w:val="008066F1"/>
    <w:rsid w:val="00806716"/>
    <w:rsid w:val="0080671E"/>
    <w:rsid w:val="00806726"/>
    <w:rsid w:val="0080672A"/>
    <w:rsid w:val="00806735"/>
    <w:rsid w:val="0080673E"/>
    <w:rsid w:val="00806748"/>
    <w:rsid w:val="008067A7"/>
    <w:rsid w:val="008067BF"/>
    <w:rsid w:val="008067D5"/>
    <w:rsid w:val="0080683C"/>
    <w:rsid w:val="00806875"/>
    <w:rsid w:val="00806886"/>
    <w:rsid w:val="0080688F"/>
    <w:rsid w:val="008068C7"/>
    <w:rsid w:val="008068D4"/>
    <w:rsid w:val="008068D6"/>
    <w:rsid w:val="008068DC"/>
    <w:rsid w:val="008068E3"/>
    <w:rsid w:val="0080690C"/>
    <w:rsid w:val="00806971"/>
    <w:rsid w:val="008069B3"/>
    <w:rsid w:val="008069B7"/>
    <w:rsid w:val="008069D1"/>
    <w:rsid w:val="00806A1E"/>
    <w:rsid w:val="00806A70"/>
    <w:rsid w:val="00806A86"/>
    <w:rsid w:val="00806AA7"/>
    <w:rsid w:val="00806B3A"/>
    <w:rsid w:val="00806B46"/>
    <w:rsid w:val="00806B57"/>
    <w:rsid w:val="00806B5F"/>
    <w:rsid w:val="00806B78"/>
    <w:rsid w:val="00806BB5"/>
    <w:rsid w:val="00806BF6"/>
    <w:rsid w:val="00806BFE"/>
    <w:rsid w:val="00806BFF"/>
    <w:rsid w:val="00806C1D"/>
    <w:rsid w:val="00806C2B"/>
    <w:rsid w:val="00806C32"/>
    <w:rsid w:val="00806CB8"/>
    <w:rsid w:val="00806CC6"/>
    <w:rsid w:val="00806CD7"/>
    <w:rsid w:val="00806CDA"/>
    <w:rsid w:val="00806CE3"/>
    <w:rsid w:val="00806CF2"/>
    <w:rsid w:val="00806CFF"/>
    <w:rsid w:val="00806D27"/>
    <w:rsid w:val="00806D60"/>
    <w:rsid w:val="00806D6E"/>
    <w:rsid w:val="00806DF3"/>
    <w:rsid w:val="00806E26"/>
    <w:rsid w:val="00806E52"/>
    <w:rsid w:val="00806E8E"/>
    <w:rsid w:val="00806EEA"/>
    <w:rsid w:val="00806F02"/>
    <w:rsid w:val="00806F23"/>
    <w:rsid w:val="00806F30"/>
    <w:rsid w:val="00806F7B"/>
    <w:rsid w:val="00806F7E"/>
    <w:rsid w:val="00806FD6"/>
    <w:rsid w:val="00807009"/>
    <w:rsid w:val="0080707F"/>
    <w:rsid w:val="00807082"/>
    <w:rsid w:val="00807089"/>
    <w:rsid w:val="0080708A"/>
    <w:rsid w:val="0080709B"/>
    <w:rsid w:val="008070CB"/>
    <w:rsid w:val="00807105"/>
    <w:rsid w:val="00807110"/>
    <w:rsid w:val="00807136"/>
    <w:rsid w:val="00807142"/>
    <w:rsid w:val="0080714B"/>
    <w:rsid w:val="00807170"/>
    <w:rsid w:val="0080717D"/>
    <w:rsid w:val="0080717F"/>
    <w:rsid w:val="0080718A"/>
    <w:rsid w:val="0080719A"/>
    <w:rsid w:val="008071FC"/>
    <w:rsid w:val="0080720A"/>
    <w:rsid w:val="0080721C"/>
    <w:rsid w:val="0080723A"/>
    <w:rsid w:val="0080727D"/>
    <w:rsid w:val="00807282"/>
    <w:rsid w:val="0080729A"/>
    <w:rsid w:val="008072AF"/>
    <w:rsid w:val="008072D9"/>
    <w:rsid w:val="008072F3"/>
    <w:rsid w:val="0080736B"/>
    <w:rsid w:val="00807375"/>
    <w:rsid w:val="008073BE"/>
    <w:rsid w:val="008073DF"/>
    <w:rsid w:val="008073ED"/>
    <w:rsid w:val="00807414"/>
    <w:rsid w:val="00807430"/>
    <w:rsid w:val="00807477"/>
    <w:rsid w:val="008074B5"/>
    <w:rsid w:val="00807500"/>
    <w:rsid w:val="0080750F"/>
    <w:rsid w:val="00807551"/>
    <w:rsid w:val="00807590"/>
    <w:rsid w:val="008075B6"/>
    <w:rsid w:val="00807607"/>
    <w:rsid w:val="00807651"/>
    <w:rsid w:val="00807661"/>
    <w:rsid w:val="0080768A"/>
    <w:rsid w:val="0080769C"/>
    <w:rsid w:val="008076B3"/>
    <w:rsid w:val="008076BD"/>
    <w:rsid w:val="008076D0"/>
    <w:rsid w:val="00807747"/>
    <w:rsid w:val="0080775F"/>
    <w:rsid w:val="0080776F"/>
    <w:rsid w:val="00807799"/>
    <w:rsid w:val="00807808"/>
    <w:rsid w:val="0080782B"/>
    <w:rsid w:val="0080782E"/>
    <w:rsid w:val="0080788A"/>
    <w:rsid w:val="00807893"/>
    <w:rsid w:val="00807894"/>
    <w:rsid w:val="0080789B"/>
    <w:rsid w:val="008078CD"/>
    <w:rsid w:val="008078E7"/>
    <w:rsid w:val="00807919"/>
    <w:rsid w:val="0080793D"/>
    <w:rsid w:val="00807941"/>
    <w:rsid w:val="00807975"/>
    <w:rsid w:val="0080798E"/>
    <w:rsid w:val="008079A0"/>
    <w:rsid w:val="008079B7"/>
    <w:rsid w:val="008079C0"/>
    <w:rsid w:val="00807A11"/>
    <w:rsid w:val="00807A20"/>
    <w:rsid w:val="00807A36"/>
    <w:rsid w:val="00807A58"/>
    <w:rsid w:val="00807A75"/>
    <w:rsid w:val="00807A7B"/>
    <w:rsid w:val="00807ACD"/>
    <w:rsid w:val="00807AD8"/>
    <w:rsid w:val="00807B25"/>
    <w:rsid w:val="00807B79"/>
    <w:rsid w:val="00807B97"/>
    <w:rsid w:val="00807B99"/>
    <w:rsid w:val="00807C1B"/>
    <w:rsid w:val="00807C4B"/>
    <w:rsid w:val="00807C6D"/>
    <w:rsid w:val="00807CB1"/>
    <w:rsid w:val="00807CBB"/>
    <w:rsid w:val="00807D09"/>
    <w:rsid w:val="00807D47"/>
    <w:rsid w:val="00807D72"/>
    <w:rsid w:val="00807D99"/>
    <w:rsid w:val="00807DB2"/>
    <w:rsid w:val="00807DBB"/>
    <w:rsid w:val="00807E13"/>
    <w:rsid w:val="00807E3A"/>
    <w:rsid w:val="00807E4D"/>
    <w:rsid w:val="00807E77"/>
    <w:rsid w:val="00807EE8"/>
    <w:rsid w:val="00807EEB"/>
    <w:rsid w:val="00807F1C"/>
    <w:rsid w:val="00807FAE"/>
    <w:rsid w:val="00810026"/>
    <w:rsid w:val="0081006A"/>
    <w:rsid w:val="008100AA"/>
    <w:rsid w:val="00810116"/>
    <w:rsid w:val="00810122"/>
    <w:rsid w:val="00810125"/>
    <w:rsid w:val="00810136"/>
    <w:rsid w:val="00810147"/>
    <w:rsid w:val="0081015F"/>
    <w:rsid w:val="0081016C"/>
    <w:rsid w:val="00810187"/>
    <w:rsid w:val="0081018A"/>
    <w:rsid w:val="008101A2"/>
    <w:rsid w:val="008101B9"/>
    <w:rsid w:val="008101CA"/>
    <w:rsid w:val="008101EC"/>
    <w:rsid w:val="00810212"/>
    <w:rsid w:val="0081023F"/>
    <w:rsid w:val="008102DF"/>
    <w:rsid w:val="00810321"/>
    <w:rsid w:val="008103A8"/>
    <w:rsid w:val="008103AC"/>
    <w:rsid w:val="008103DB"/>
    <w:rsid w:val="008103E3"/>
    <w:rsid w:val="0081041F"/>
    <w:rsid w:val="0081044F"/>
    <w:rsid w:val="0081046D"/>
    <w:rsid w:val="00810470"/>
    <w:rsid w:val="00810471"/>
    <w:rsid w:val="0081047E"/>
    <w:rsid w:val="008104A1"/>
    <w:rsid w:val="008104A2"/>
    <w:rsid w:val="008104B1"/>
    <w:rsid w:val="008104D6"/>
    <w:rsid w:val="008104DA"/>
    <w:rsid w:val="008104E7"/>
    <w:rsid w:val="00810519"/>
    <w:rsid w:val="0081051E"/>
    <w:rsid w:val="00810522"/>
    <w:rsid w:val="00810530"/>
    <w:rsid w:val="00810547"/>
    <w:rsid w:val="0081054F"/>
    <w:rsid w:val="0081055D"/>
    <w:rsid w:val="00810568"/>
    <w:rsid w:val="00810589"/>
    <w:rsid w:val="00810590"/>
    <w:rsid w:val="0081059A"/>
    <w:rsid w:val="008105A3"/>
    <w:rsid w:val="008105B0"/>
    <w:rsid w:val="008105D5"/>
    <w:rsid w:val="0081061C"/>
    <w:rsid w:val="00810638"/>
    <w:rsid w:val="0081065F"/>
    <w:rsid w:val="0081066D"/>
    <w:rsid w:val="008106F5"/>
    <w:rsid w:val="00810718"/>
    <w:rsid w:val="0081077D"/>
    <w:rsid w:val="008107B0"/>
    <w:rsid w:val="008107D9"/>
    <w:rsid w:val="008107E9"/>
    <w:rsid w:val="00810809"/>
    <w:rsid w:val="0081080D"/>
    <w:rsid w:val="00810813"/>
    <w:rsid w:val="0081083E"/>
    <w:rsid w:val="00810853"/>
    <w:rsid w:val="00810891"/>
    <w:rsid w:val="008108E5"/>
    <w:rsid w:val="0081090F"/>
    <w:rsid w:val="00810911"/>
    <w:rsid w:val="00810924"/>
    <w:rsid w:val="0081093A"/>
    <w:rsid w:val="0081093C"/>
    <w:rsid w:val="00810952"/>
    <w:rsid w:val="0081096A"/>
    <w:rsid w:val="0081097D"/>
    <w:rsid w:val="00810982"/>
    <w:rsid w:val="008109DF"/>
    <w:rsid w:val="008109EC"/>
    <w:rsid w:val="00810A0B"/>
    <w:rsid w:val="00810A3A"/>
    <w:rsid w:val="00810A6D"/>
    <w:rsid w:val="00810AB8"/>
    <w:rsid w:val="00810AC6"/>
    <w:rsid w:val="00810B08"/>
    <w:rsid w:val="00810B09"/>
    <w:rsid w:val="00810B35"/>
    <w:rsid w:val="00810B49"/>
    <w:rsid w:val="00810B4E"/>
    <w:rsid w:val="00810B5D"/>
    <w:rsid w:val="00810BB0"/>
    <w:rsid w:val="00810BBE"/>
    <w:rsid w:val="00810BFF"/>
    <w:rsid w:val="00810C13"/>
    <w:rsid w:val="00810C37"/>
    <w:rsid w:val="00810C5E"/>
    <w:rsid w:val="00810CA2"/>
    <w:rsid w:val="00810CA6"/>
    <w:rsid w:val="00810CDF"/>
    <w:rsid w:val="00810CE7"/>
    <w:rsid w:val="00810D0C"/>
    <w:rsid w:val="00810D0F"/>
    <w:rsid w:val="00810D12"/>
    <w:rsid w:val="00810D41"/>
    <w:rsid w:val="00810D77"/>
    <w:rsid w:val="00810D89"/>
    <w:rsid w:val="00810D9D"/>
    <w:rsid w:val="00810DC6"/>
    <w:rsid w:val="00810DC7"/>
    <w:rsid w:val="00810DC8"/>
    <w:rsid w:val="00810DD4"/>
    <w:rsid w:val="00810DF4"/>
    <w:rsid w:val="00810DFE"/>
    <w:rsid w:val="00810E16"/>
    <w:rsid w:val="00810E8B"/>
    <w:rsid w:val="00810E8C"/>
    <w:rsid w:val="00810E9D"/>
    <w:rsid w:val="00810EB0"/>
    <w:rsid w:val="00810EBB"/>
    <w:rsid w:val="00810EDB"/>
    <w:rsid w:val="00810F2F"/>
    <w:rsid w:val="00810F64"/>
    <w:rsid w:val="00810F7E"/>
    <w:rsid w:val="00810FCB"/>
    <w:rsid w:val="00810FF7"/>
    <w:rsid w:val="0081103D"/>
    <w:rsid w:val="0081106E"/>
    <w:rsid w:val="00811097"/>
    <w:rsid w:val="008110BC"/>
    <w:rsid w:val="008110BF"/>
    <w:rsid w:val="008110D7"/>
    <w:rsid w:val="0081110D"/>
    <w:rsid w:val="00811143"/>
    <w:rsid w:val="00811153"/>
    <w:rsid w:val="00811154"/>
    <w:rsid w:val="0081117E"/>
    <w:rsid w:val="00811182"/>
    <w:rsid w:val="008111C6"/>
    <w:rsid w:val="0081120D"/>
    <w:rsid w:val="00811212"/>
    <w:rsid w:val="008112A9"/>
    <w:rsid w:val="008112D0"/>
    <w:rsid w:val="008112D4"/>
    <w:rsid w:val="00811334"/>
    <w:rsid w:val="00811337"/>
    <w:rsid w:val="00811356"/>
    <w:rsid w:val="0081135B"/>
    <w:rsid w:val="00811365"/>
    <w:rsid w:val="00811387"/>
    <w:rsid w:val="00811389"/>
    <w:rsid w:val="0081144E"/>
    <w:rsid w:val="008114A5"/>
    <w:rsid w:val="008114CC"/>
    <w:rsid w:val="00811531"/>
    <w:rsid w:val="00811547"/>
    <w:rsid w:val="00811551"/>
    <w:rsid w:val="0081157F"/>
    <w:rsid w:val="008115D1"/>
    <w:rsid w:val="00811653"/>
    <w:rsid w:val="0081166A"/>
    <w:rsid w:val="00811679"/>
    <w:rsid w:val="008116F8"/>
    <w:rsid w:val="00811736"/>
    <w:rsid w:val="00811750"/>
    <w:rsid w:val="0081176E"/>
    <w:rsid w:val="0081179A"/>
    <w:rsid w:val="008117C8"/>
    <w:rsid w:val="008117CE"/>
    <w:rsid w:val="008117F2"/>
    <w:rsid w:val="00811804"/>
    <w:rsid w:val="00811831"/>
    <w:rsid w:val="00811836"/>
    <w:rsid w:val="0081183A"/>
    <w:rsid w:val="0081186C"/>
    <w:rsid w:val="0081187D"/>
    <w:rsid w:val="0081187F"/>
    <w:rsid w:val="008118B1"/>
    <w:rsid w:val="008118B2"/>
    <w:rsid w:val="008118F2"/>
    <w:rsid w:val="008118F4"/>
    <w:rsid w:val="0081193C"/>
    <w:rsid w:val="00811A1B"/>
    <w:rsid w:val="00811A34"/>
    <w:rsid w:val="00811A6B"/>
    <w:rsid w:val="00811A8C"/>
    <w:rsid w:val="00811AAF"/>
    <w:rsid w:val="00811AD5"/>
    <w:rsid w:val="00811ADC"/>
    <w:rsid w:val="00811B0A"/>
    <w:rsid w:val="00811B3F"/>
    <w:rsid w:val="00811B6C"/>
    <w:rsid w:val="00811B81"/>
    <w:rsid w:val="00811BBC"/>
    <w:rsid w:val="00811BD6"/>
    <w:rsid w:val="00811BFE"/>
    <w:rsid w:val="00811C0D"/>
    <w:rsid w:val="00811C6A"/>
    <w:rsid w:val="00811C96"/>
    <w:rsid w:val="00811CCD"/>
    <w:rsid w:val="00811CE3"/>
    <w:rsid w:val="00811CE7"/>
    <w:rsid w:val="00811CEA"/>
    <w:rsid w:val="00811D0A"/>
    <w:rsid w:val="00811D15"/>
    <w:rsid w:val="00811D1D"/>
    <w:rsid w:val="00811D4D"/>
    <w:rsid w:val="00811D5B"/>
    <w:rsid w:val="00811D83"/>
    <w:rsid w:val="00811D89"/>
    <w:rsid w:val="00811D9A"/>
    <w:rsid w:val="00811DBD"/>
    <w:rsid w:val="00811DD8"/>
    <w:rsid w:val="00811DFF"/>
    <w:rsid w:val="00811E55"/>
    <w:rsid w:val="00811ECD"/>
    <w:rsid w:val="00811F31"/>
    <w:rsid w:val="00811F9B"/>
    <w:rsid w:val="00811FB2"/>
    <w:rsid w:val="00811FB7"/>
    <w:rsid w:val="00811FCC"/>
    <w:rsid w:val="00811FE6"/>
    <w:rsid w:val="00812035"/>
    <w:rsid w:val="008120AA"/>
    <w:rsid w:val="008120E0"/>
    <w:rsid w:val="008120E5"/>
    <w:rsid w:val="0081213D"/>
    <w:rsid w:val="00812147"/>
    <w:rsid w:val="00812153"/>
    <w:rsid w:val="0081215C"/>
    <w:rsid w:val="00812162"/>
    <w:rsid w:val="0081217C"/>
    <w:rsid w:val="008121B7"/>
    <w:rsid w:val="008121C5"/>
    <w:rsid w:val="008121D2"/>
    <w:rsid w:val="008121E6"/>
    <w:rsid w:val="008121EC"/>
    <w:rsid w:val="008121EF"/>
    <w:rsid w:val="0081220A"/>
    <w:rsid w:val="00812223"/>
    <w:rsid w:val="0081223B"/>
    <w:rsid w:val="0081227F"/>
    <w:rsid w:val="0081228F"/>
    <w:rsid w:val="008122C7"/>
    <w:rsid w:val="0081230B"/>
    <w:rsid w:val="0081234D"/>
    <w:rsid w:val="00812367"/>
    <w:rsid w:val="00812383"/>
    <w:rsid w:val="00812389"/>
    <w:rsid w:val="0081240C"/>
    <w:rsid w:val="00812451"/>
    <w:rsid w:val="00812480"/>
    <w:rsid w:val="00812497"/>
    <w:rsid w:val="00812499"/>
    <w:rsid w:val="008125A8"/>
    <w:rsid w:val="008125C8"/>
    <w:rsid w:val="008125E7"/>
    <w:rsid w:val="00812653"/>
    <w:rsid w:val="00812671"/>
    <w:rsid w:val="00812680"/>
    <w:rsid w:val="008126A7"/>
    <w:rsid w:val="008126B8"/>
    <w:rsid w:val="008126CC"/>
    <w:rsid w:val="008126DC"/>
    <w:rsid w:val="008126E1"/>
    <w:rsid w:val="00812781"/>
    <w:rsid w:val="00812784"/>
    <w:rsid w:val="00812809"/>
    <w:rsid w:val="00812834"/>
    <w:rsid w:val="0081286A"/>
    <w:rsid w:val="00812876"/>
    <w:rsid w:val="0081288B"/>
    <w:rsid w:val="008128A4"/>
    <w:rsid w:val="008128AC"/>
    <w:rsid w:val="008128CB"/>
    <w:rsid w:val="008128D1"/>
    <w:rsid w:val="008128F4"/>
    <w:rsid w:val="00812914"/>
    <w:rsid w:val="00812943"/>
    <w:rsid w:val="0081294C"/>
    <w:rsid w:val="00812987"/>
    <w:rsid w:val="008129BF"/>
    <w:rsid w:val="00812A07"/>
    <w:rsid w:val="00812A48"/>
    <w:rsid w:val="00812A62"/>
    <w:rsid w:val="00812A66"/>
    <w:rsid w:val="00812ACF"/>
    <w:rsid w:val="00812AEB"/>
    <w:rsid w:val="00812AF1"/>
    <w:rsid w:val="00812B51"/>
    <w:rsid w:val="00812B55"/>
    <w:rsid w:val="00812B57"/>
    <w:rsid w:val="00812B62"/>
    <w:rsid w:val="00812B7F"/>
    <w:rsid w:val="00812BAC"/>
    <w:rsid w:val="00812BB5"/>
    <w:rsid w:val="00812BDD"/>
    <w:rsid w:val="00812BDF"/>
    <w:rsid w:val="00812C1C"/>
    <w:rsid w:val="00812C35"/>
    <w:rsid w:val="00812C63"/>
    <w:rsid w:val="00812C6A"/>
    <w:rsid w:val="00812C72"/>
    <w:rsid w:val="00812CAF"/>
    <w:rsid w:val="00812CB9"/>
    <w:rsid w:val="00812CBE"/>
    <w:rsid w:val="00812CFF"/>
    <w:rsid w:val="00812D02"/>
    <w:rsid w:val="00812D1C"/>
    <w:rsid w:val="00812D90"/>
    <w:rsid w:val="00812D9A"/>
    <w:rsid w:val="00812DAE"/>
    <w:rsid w:val="00812DC5"/>
    <w:rsid w:val="00812DC6"/>
    <w:rsid w:val="00812DC8"/>
    <w:rsid w:val="00812E0E"/>
    <w:rsid w:val="00812E4B"/>
    <w:rsid w:val="00812E57"/>
    <w:rsid w:val="00812E78"/>
    <w:rsid w:val="00812E94"/>
    <w:rsid w:val="00812E9A"/>
    <w:rsid w:val="00812EA5"/>
    <w:rsid w:val="00812EAA"/>
    <w:rsid w:val="00812EB1"/>
    <w:rsid w:val="00812EE7"/>
    <w:rsid w:val="00812F6C"/>
    <w:rsid w:val="00812F83"/>
    <w:rsid w:val="00812F97"/>
    <w:rsid w:val="00812FC7"/>
    <w:rsid w:val="00812FCC"/>
    <w:rsid w:val="00812FD0"/>
    <w:rsid w:val="00813001"/>
    <w:rsid w:val="0081300B"/>
    <w:rsid w:val="0081303E"/>
    <w:rsid w:val="00813057"/>
    <w:rsid w:val="00813062"/>
    <w:rsid w:val="008130A3"/>
    <w:rsid w:val="008130C8"/>
    <w:rsid w:val="008130DA"/>
    <w:rsid w:val="00813116"/>
    <w:rsid w:val="00813170"/>
    <w:rsid w:val="00813191"/>
    <w:rsid w:val="008131D4"/>
    <w:rsid w:val="008131DD"/>
    <w:rsid w:val="008131F4"/>
    <w:rsid w:val="008131F5"/>
    <w:rsid w:val="008131FC"/>
    <w:rsid w:val="00813213"/>
    <w:rsid w:val="0081321C"/>
    <w:rsid w:val="00813235"/>
    <w:rsid w:val="0081326F"/>
    <w:rsid w:val="008132C1"/>
    <w:rsid w:val="0081332D"/>
    <w:rsid w:val="00813374"/>
    <w:rsid w:val="008133A5"/>
    <w:rsid w:val="008133B4"/>
    <w:rsid w:val="008133EC"/>
    <w:rsid w:val="00813417"/>
    <w:rsid w:val="00813497"/>
    <w:rsid w:val="008134B2"/>
    <w:rsid w:val="008134D1"/>
    <w:rsid w:val="008134D3"/>
    <w:rsid w:val="00813507"/>
    <w:rsid w:val="00813551"/>
    <w:rsid w:val="00813561"/>
    <w:rsid w:val="008135E1"/>
    <w:rsid w:val="0081365B"/>
    <w:rsid w:val="00813697"/>
    <w:rsid w:val="008136AB"/>
    <w:rsid w:val="008136D5"/>
    <w:rsid w:val="008136D8"/>
    <w:rsid w:val="0081371F"/>
    <w:rsid w:val="00813761"/>
    <w:rsid w:val="0081376C"/>
    <w:rsid w:val="0081378A"/>
    <w:rsid w:val="008137A1"/>
    <w:rsid w:val="008137B9"/>
    <w:rsid w:val="008137D5"/>
    <w:rsid w:val="00813804"/>
    <w:rsid w:val="0081384C"/>
    <w:rsid w:val="0081388F"/>
    <w:rsid w:val="0081389C"/>
    <w:rsid w:val="008138AC"/>
    <w:rsid w:val="008138D0"/>
    <w:rsid w:val="008138D7"/>
    <w:rsid w:val="00813904"/>
    <w:rsid w:val="00813907"/>
    <w:rsid w:val="00813912"/>
    <w:rsid w:val="00813922"/>
    <w:rsid w:val="00813949"/>
    <w:rsid w:val="008139E7"/>
    <w:rsid w:val="008139EF"/>
    <w:rsid w:val="008139F1"/>
    <w:rsid w:val="008139FB"/>
    <w:rsid w:val="00813A04"/>
    <w:rsid w:val="00813A2F"/>
    <w:rsid w:val="00813A81"/>
    <w:rsid w:val="00813A8D"/>
    <w:rsid w:val="00813AA2"/>
    <w:rsid w:val="00813AA8"/>
    <w:rsid w:val="00813AEF"/>
    <w:rsid w:val="00813AFB"/>
    <w:rsid w:val="00813B3C"/>
    <w:rsid w:val="00813B47"/>
    <w:rsid w:val="00813B60"/>
    <w:rsid w:val="00813B66"/>
    <w:rsid w:val="00813B6D"/>
    <w:rsid w:val="00813B9A"/>
    <w:rsid w:val="00813BD0"/>
    <w:rsid w:val="00813BE6"/>
    <w:rsid w:val="00813C19"/>
    <w:rsid w:val="00813CBD"/>
    <w:rsid w:val="00813D0A"/>
    <w:rsid w:val="00813D26"/>
    <w:rsid w:val="00813D65"/>
    <w:rsid w:val="00813D80"/>
    <w:rsid w:val="00813DB9"/>
    <w:rsid w:val="00813DCD"/>
    <w:rsid w:val="00813DCE"/>
    <w:rsid w:val="00813DDC"/>
    <w:rsid w:val="00813E54"/>
    <w:rsid w:val="00813E83"/>
    <w:rsid w:val="00813E8A"/>
    <w:rsid w:val="00813EBF"/>
    <w:rsid w:val="00813ECE"/>
    <w:rsid w:val="00813EE9"/>
    <w:rsid w:val="00813F05"/>
    <w:rsid w:val="00813F3E"/>
    <w:rsid w:val="00813F47"/>
    <w:rsid w:val="00813F7F"/>
    <w:rsid w:val="00813FB4"/>
    <w:rsid w:val="00813FC3"/>
    <w:rsid w:val="00814022"/>
    <w:rsid w:val="00814045"/>
    <w:rsid w:val="008140DE"/>
    <w:rsid w:val="008140EE"/>
    <w:rsid w:val="00814147"/>
    <w:rsid w:val="0081416B"/>
    <w:rsid w:val="00814175"/>
    <w:rsid w:val="0081419E"/>
    <w:rsid w:val="008141D2"/>
    <w:rsid w:val="0081420E"/>
    <w:rsid w:val="00814211"/>
    <w:rsid w:val="00814272"/>
    <w:rsid w:val="008142B7"/>
    <w:rsid w:val="008142C6"/>
    <w:rsid w:val="00814341"/>
    <w:rsid w:val="008143B9"/>
    <w:rsid w:val="008143CB"/>
    <w:rsid w:val="008143E9"/>
    <w:rsid w:val="008143EE"/>
    <w:rsid w:val="00814467"/>
    <w:rsid w:val="008144C8"/>
    <w:rsid w:val="008144EB"/>
    <w:rsid w:val="008144EC"/>
    <w:rsid w:val="008144FA"/>
    <w:rsid w:val="00814508"/>
    <w:rsid w:val="00814550"/>
    <w:rsid w:val="0081456C"/>
    <w:rsid w:val="00814582"/>
    <w:rsid w:val="008145B4"/>
    <w:rsid w:val="008145C4"/>
    <w:rsid w:val="0081461B"/>
    <w:rsid w:val="0081462C"/>
    <w:rsid w:val="00814684"/>
    <w:rsid w:val="008146A6"/>
    <w:rsid w:val="008146F5"/>
    <w:rsid w:val="00814711"/>
    <w:rsid w:val="00814714"/>
    <w:rsid w:val="00814764"/>
    <w:rsid w:val="00814787"/>
    <w:rsid w:val="0081479C"/>
    <w:rsid w:val="008147B7"/>
    <w:rsid w:val="008147E3"/>
    <w:rsid w:val="008147F3"/>
    <w:rsid w:val="008147F7"/>
    <w:rsid w:val="0081483F"/>
    <w:rsid w:val="00814867"/>
    <w:rsid w:val="0081488E"/>
    <w:rsid w:val="0081494B"/>
    <w:rsid w:val="00814986"/>
    <w:rsid w:val="008149B1"/>
    <w:rsid w:val="008149DE"/>
    <w:rsid w:val="00814A0C"/>
    <w:rsid w:val="00814A91"/>
    <w:rsid w:val="00814A98"/>
    <w:rsid w:val="00814AA2"/>
    <w:rsid w:val="00814AD6"/>
    <w:rsid w:val="00814ADC"/>
    <w:rsid w:val="00814AE1"/>
    <w:rsid w:val="00814AF9"/>
    <w:rsid w:val="00814B08"/>
    <w:rsid w:val="00814B1B"/>
    <w:rsid w:val="00814B2A"/>
    <w:rsid w:val="00814B69"/>
    <w:rsid w:val="00814B9D"/>
    <w:rsid w:val="00814BFC"/>
    <w:rsid w:val="00814C15"/>
    <w:rsid w:val="00814C33"/>
    <w:rsid w:val="00814C40"/>
    <w:rsid w:val="00814C67"/>
    <w:rsid w:val="00814C6B"/>
    <w:rsid w:val="00814C9F"/>
    <w:rsid w:val="00814CA2"/>
    <w:rsid w:val="00814CFD"/>
    <w:rsid w:val="00814D08"/>
    <w:rsid w:val="00814D36"/>
    <w:rsid w:val="00814D3C"/>
    <w:rsid w:val="00814D94"/>
    <w:rsid w:val="00814DB9"/>
    <w:rsid w:val="00814DBE"/>
    <w:rsid w:val="00814DD0"/>
    <w:rsid w:val="00814DDC"/>
    <w:rsid w:val="00814DEC"/>
    <w:rsid w:val="00814E38"/>
    <w:rsid w:val="00814E79"/>
    <w:rsid w:val="00814EA0"/>
    <w:rsid w:val="00814EBB"/>
    <w:rsid w:val="00814EE7"/>
    <w:rsid w:val="00814F04"/>
    <w:rsid w:val="00814F31"/>
    <w:rsid w:val="00814F63"/>
    <w:rsid w:val="00814F7A"/>
    <w:rsid w:val="00814F7E"/>
    <w:rsid w:val="00814FB6"/>
    <w:rsid w:val="00814FB7"/>
    <w:rsid w:val="00814FDA"/>
    <w:rsid w:val="00814FE4"/>
    <w:rsid w:val="00815006"/>
    <w:rsid w:val="00815024"/>
    <w:rsid w:val="00815081"/>
    <w:rsid w:val="0081509B"/>
    <w:rsid w:val="008150ED"/>
    <w:rsid w:val="00815120"/>
    <w:rsid w:val="00815126"/>
    <w:rsid w:val="0081512D"/>
    <w:rsid w:val="0081516D"/>
    <w:rsid w:val="0081517E"/>
    <w:rsid w:val="008151D3"/>
    <w:rsid w:val="0081520F"/>
    <w:rsid w:val="00815210"/>
    <w:rsid w:val="00815235"/>
    <w:rsid w:val="0081525B"/>
    <w:rsid w:val="00815273"/>
    <w:rsid w:val="0081527C"/>
    <w:rsid w:val="008152C3"/>
    <w:rsid w:val="008152CB"/>
    <w:rsid w:val="008152DE"/>
    <w:rsid w:val="00815303"/>
    <w:rsid w:val="00815306"/>
    <w:rsid w:val="00815332"/>
    <w:rsid w:val="00815351"/>
    <w:rsid w:val="00815374"/>
    <w:rsid w:val="008153D1"/>
    <w:rsid w:val="008153D8"/>
    <w:rsid w:val="00815405"/>
    <w:rsid w:val="00815417"/>
    <w:rsid w:val="00815449"/>
    <w:rsid w:val="00815487"/>
    <w:rsid w:val="008154A5"/>
    <w:rsid w:val="008154CF"/>
    <w:rsid w:val="00815505"/>
    <w:rsid w:val="00815526"/>
    <w:rsid w:val="00815559"/>
    <w:rsid w:val="00815563"/>
    <w:rsid w:val="00815593"/>
    <w:rsid w:val="008155B0"/>
    <w:rsid w:val="0081560C"/>
    <w:rsid w:val="00815620"/>
    <w:rsid w:val="00815631"/>
    <w:rsid w:val="00815634"/>
    <w:rsid w:val="0081563D"/>
    <w:rsid w:val="00815650"/>
    <w:rsid w:val="00815658"/>
    <w:rsid w:val="0081568F"/>
    <w:rsid w:val="00815690"/>
    <w:rsid w:val="008156B4"/>
    <w:rsid w:val="008156BB"/>
    <w:rsid w:val="00815747"/>
    <w:rsid w:val="00815788"/>
    <w:rsid w:val="00815792"/>
    <w:rsid w:val="0081579A"/>
    <w:rsid w:val="008157C3"/>
    <w:rsid w:val="008157D1"/>
    <w:rsid w:val="008157E5"/>
    <w:rsid w:val="008157F6"/>
    <w:rsid w:val="00815813"/>
    <w:rsid w:val="0081581B"/>
    <w:rsid w:val="00815855"/>
    <w:rsid w:val="0081586C"/>
    <w:rsid w:val="00815876"/>
    <w:rsid w:val="00815897"/>
    <w:rsid w:val="00815929"/>
    <w:rsid w:val="0081594D"/>
    <w:rsid w:val="00815957"/>
    <w:rsid w:val="0081595D"/>
    <w:rsid w:val="008159B5"/>
    <w:rsid w:val="008159B8"/>
    <w:rsid w:val="008159BA"/>
    <w:rsid w:val="008159CB"/>
    <w:rsid w:val="008159D4"/>
    <w:rsid w:val="00815A74"/>
    <w:rsid w:val="00815A87"/>
    <w:rsid w:val="00815AA3"/>
    <w:rsid w:val="00815ABE"/>
    <w:rsid w:val="00815AD9"/>
    <w:rsid w:val="00815ADA"/>
    <w:rsid w:val="00815B08"/>
    <w:rsid w:val="00815B15"/>
    <w:rsid w:val="00815B64"/>
    <w:rsid w:val="00815BAB"/>
    <w:rsid w:val="00815BC3"/>
    <w:rsid w:val="00815BC5"/>
    <w:rsid w:val="00815BCF"/>
    <w:rsid w:val="00815BF1"/>
    <w:rsid w:val="00815BFB"/>
    <w:rsid w:val="00815C13"/>
    <w:rsid w:val="00815C32"/>
    <w:rsid w:val="00815C5B"/>
    <w:rsid w:val="00815CA2"/>
    <w:rsid w:val="00815CAB"/>
    <w:rsid w:val="00815CAF"/>
    <w:rsid w:val="00815CB3"/>
    <w:rsid w:val="00815CCA"/>
    <w:rsid w:val="00815CD0"/>
    <w:rsid w:val="00815CD8"/>
    <w:rsid w:val="00815CE6"/>
    <w:rsid w:val="00815D44"/>
    <w:rsid w:val="00815D65"/>
    <w:rsid w:val="00815D6B"/>
    <w:rsid w:val="00815DD5"/>
    <w:rsid w:val="00815E3E"/>
    <w:rsid w:val="00815E92"/>
    <w:rsid w:val="00815E93"/>
    <w:rsid w:val="00815E9C"/>
    <w:rsid w:val="00815ECA"/>
    <w:rsid w:val="00815EF5"/>
    <w:rsid w:val="00815F15"/>
    <w:rsid w:val="00815F32"/>
    <w:rsid w:val="00815F4C"/>
    <w:rsid w:val="00815F81"/>
    <w:rsid w:val="00815FBF"/>
    <w:rsid w:val="00816017"/>
    <w:rsid w:val="00816033"/>
    <w:rsid w:val="00816038"/>
    <w:rsid w:val="00816047"/>
    <w:rsid w:val="0081605B"/>
    <w:rsid w:val="008160C0"/>
    <w:rsid w:val="0081610F"/>
    <w:rsid w:val="00816122"/>
    <w:rsid w:val="00816126"/>
    <w:rsid w:val="00816165"/>
    <w:rsid w:val="008161B4"/>
    <w:rsid w:val="008161B6"/>
    <w:rsid w:val="00816262"/>
    <w:rsid w:val="0081626A"/>
    <w:rsid w:val="008162A8"/>
    <w:rsid w:val="008162B1"/>
    <w:rsid w:val="008162C5"/>
    <w:rsid w:val="008162E7"/>
    <w:rsid w:val="00816333"/>
    <w:rsid w:val="00816338"/>
    <w:rsid w:val="00816358"/>
    <w:rsid w:val="0081636A"/>
    <w:rsid w:val="008163E1"/>
    <w:rsid w:val="008163FC"/>
    <w:rsid w:val="008163FE"/>
    <w:rsid w:val="00816498"/>
    <w:rsid w:val="008164FD"/>
    <w:rsid w:val="0081651A"/>
    <w:rsid w:val="0081653E"/>
    <w:rsid w:val="00816552"/>
    <w:rsid w:val="00816558"/>
    <w:rsid w:val="0081658A"/>
    <w:rsid w:val="008165E1"/>
    <w:rsid w:val="008165FF"/>
    <w:rsid w:val="0081662A"/>
    <w:rsid w:val="00816650"/>
    <w:rsid w:val="008166AA"/>
    <w:rsid w:val="008166D8"/>
    <w:rsid w:val="008166DA"/>
    <w:rsid w:val="008166E3"/>
    <w:rsid w:val="0081672D"/>
    <w:rsid w:val="00816791"/>
    <w:rsid w:val="00816792"/>
    <w:rsid w:val="00816793"/>
    <w:rsid w:val="008167C7"/>
    <w:rsid w:val="00816834"/>
    <w:rsid w:val="00816866"/>
    <w:rsid w:val="00816871"/>
    <w:rsid w:val="00816873"/>
    <w:rsid w:val="00816888"/>
    <w:rsid w:val="008168A3"/>
    <w:rsid w:val="008168B1"/>
    <w:rsid w:val="00816920"/>
    <w:rsid w:val="0081694A"/>
    <w:rsid w:val="00816972"/>
    <w:rsid w:val="00816977"/>
    <w:rsid w:val="00816983"/>
    <w:rsid w:val="0081699A"/>
    <w:rsid w:val="008169A4"/>
    <w:rsid w:val="008169A8"/>
    <w:rsid w:val="008169B3"/>
    <w:rsid w:val="00816A7B"/>
    <w:rsid w:val="00816A80"/>
    <w:rsid w:val="00816A97"/>
    <w:rsid w:val="00816AF1"/>
    <w:rsid w:val="00816B02"/>
    <w:rsid w:val="00816B04"/>
    <w:rsid w:val="00816B0E"/>
    <w:rsid w:val="00816B5C"/>
    <w:rsid w:val="00816B7A"/>
    <w:rsid w:val="00816B7F"/>
    <w:rsid w:val="00816B81"/>
    <w:rsid w:val="00816BAD"/>
    <w:rsid w:val="00816BD4"/>
    <w:rsid w:val="00816C1F"/>
    <w:rsid w:val="00816C32"/>
    <w:rsid w:val="00816CD9"/>
    <w:rsid w:val="00816CE4"/>
    <w:rsid w:val="00816D01"/>
    <w:rsid w:val="00816D0F"/>
    <w:rsid w:val="00816D15"/>
    <w:rsid w:val="00816D48"/>
    <w:rsid w:val="00816D50"/>
    <w:rsid w:val="00816D7C"/>
    <w:rsid w:val="00816DB9"/>
    <w:rsid w:val="00816E21"/>
    <w:rsid w:val="00816E2B"/>
    <w:rsid w:val="00816E60"/>
    <w:rsid w:val="00816E66"/>
    <w:rsid w:val="00816E6D"/>
    <w:rsid w:val="00816E74"/>
    <w:rsid w:val="00816EC4"/>
    <w:rsid w:val="00816ECB"/>
    <w:rsid w:val="00816EED"/>
    <w:rsid w:val="00816EF2"/>
    <w:rsid w:val="00816F30"/>
    <w:rsid w:val="00816F31"/>
    <w:rsid w:val="00816F6B"/>
    <w:rsid w:val="00817001"/>
    <w:rsid w:val="0081704E"/>
    <w:rsid w:val="00817058"/>
    <w:rsid w:val="0081708F"/>
    <w:rsid w:val="008170AD"/>
    <w:rsid w:val="008170C7"/>
    <w:rsid w:val="008170E0"/>
    <w:rsid w:val="00817110"/>
    <w:rsid w:val="0081712C"/>
    <w:rsid w:val="00817131"/>
    <w:rsid w:val="00817154"/>
    <w:rsid w:val="008171A7"/>
    <w:rsid w:val="008171BE"/>
    <w:rsid w:val="008171C3"/>
    <w:rsid w:val="0081720B"/>
    <w:rsid w:val="00817231"/>
    <w:rsid w:val="0081723D"/>
    <w:rsid w:val="00817243"/>
    <w:rsid w:val="00817247"/>
    <w:rsid w:val="00817249"/>
    <w:rsid w:val="00817263"/>
    <w:rsid w:val="00817275"/>
    <w:rsid w:val="00817289"/>
    <w:rsid w:val="008172C8"/>
    <w:rsid w:val="008172ED"/>
    <w:rsid w:val="0081730B"/>
    <w:rsid w:val="00817331"/>
    <w:rsid w:val="00817347"/>
    <w:rsid w:val="00817372"/>
    <w:rsid w:val="0081737B"/>
    <w:rsid w:val="00817394"/>
    <w:rsid w:val="008173CC"/>
    <w:rsid w:val="008173F9"/>
    <w:rsid w:val="00817459"/>
    <w:rsid w:val="0081746A"/>
    <w:rsid w:val="0081747D"/>
    <w:rsid w:val="00817482"/>
    <w:rsid w:val="00817496"/>
    <w:rsid w:val="00817498"/>
    <w:rsid w:val="00817541"/>
    <w:rsid w:val="00817549"/>
    <w:rsid w:val="00817557"/>
    <w:rsid w:val="00817610"/>
    <w:rsid w:val="00817622"/>
    <w:rsid w:val="008176C1"/>
    <w:rsid w:val="008176D3"/>
    <w:rsid w:val="00817726"/>
    <w:rsid w:val="0081776E"/>
    <w:rsid w:val="00817776"/>
    <w:rsid w:val="0081777C"/>
    <w:rsid w:val="008177DB"/>
    <w:rsid w:val="008177E6"/>
    <w:rsid w:val="00817806"/>
    <w:rsid w:val="0081780A"/>
    <w:rsid w:val="0081783B"/>
    <w:rsid w:val="00817850"/>
    <w:rsid w:val="00817860"/>
    <w:rsid w:val="0081787B"/>
    <w:rsid w:val="008178A3"/>
    <w:rsid w:val="008178AD"/>
    <w:rsid w:val="008178CC"/>
    <w:rsid w:val="008178F2"/>
    <w:rsid w:val="008178FE"/>
    <w:rsid w:val="00817918"/>
    <w:rsid w:val="00817960"/>
    <w:rsid w:val="00817968"/>
    <w:rsid w:val="00817982"/>
    <w:rsid w:val="008179AA"/>
    <w:rsid w:val="008179C8"/>
    <w:rsid w:val="008179C9"/>
    <w:rsid w:val="008179CE"/>
    <w:rsid w:val="008179DA"/>
    <w:rsid w:val="008179FC"/>
    <w:rsid w:val="00817A15"/>
    <w:rsid w:val="00817A48"/>
    <w:rsid w:val="00817A6D"/>
    <w:rsid w:val="00817A85"/>
    <w:rsid w:val="00817AEE"/>
    <w:rsid w:val="00817AFB"/>
    <w:rsid w:val="00817B58"/>
    <w:rsid w:val="00817B7B"/>
    <w:rsid w:val="00817BF1"/>
    <w:rsid w:val="00817C0B"/>
    <w:rsid w:val="00817C5A"/>
    <w:rsid w:val="00817C8A"/>
    <w:rsid w:val="00817CAF"/>
    <w:rsid w:val="00817CCD"/>
    <w:rsid w:val="00817CCE"/>
    <w:rsid w:val="00817CD4"/>
    <w:rsid w:val="00817CDE"/>
    <w:rsid w:val="00817CEB"/>
    <w:rsid w:val="00817CEF"/>
    <w:rsid w:val="00817D48"/>
    <w:rsid w:val="00817D8A"/>
    <w:rsid w:val="00817DD2"/>
    <w:rsid w:val="00817E37"/>
    <w:rsid w:val="00817EB0"/>
    <w:rsid w:val="00817EE7"/>
    <w:rsid w:val="00817F0C"/>
    <w:rsid w:val="00817F1F"/>
    <w:rsid w:val="00817F23"/>
    <w:rsid w:val="00817F46"/>
    <w:rsid w:val="00817F63"/>
    <w:rsid w:val="00817F8F"/>
    <w:rsid w:val="00817F92"/>
    <w:rsid w:val="00817FD4"/>
    <w:rsid w:val="00817FD6"/>
    <w:rsid w:val="00820050"/>
    <w:rsid w:val="00820063"/>
    <w:rsid w:val="00820077"/>
    <w:rsid w:val="00820078"/>
    <w:rsid w:val="00820095"/>
    <w:rsid w:val="008200A1"/>
    <w:rsid w:val="008200A2"/>
    <w:rsid w:val="008200C2"/>
    <w:rsid w:val="008200D5"/>
    <w:rsid w:val="008200DD"/>
    <w:rsid w:val="008200F8"/>
    <w:rsid w:val="00820126"/>
    <w:rsid w:val="0082012E"/>
    <w:rsid w:val="0082012F"/>
    <w:rsid w:val="00820156"/>
    <w:rsid w:val="0082016C"/>
    <w:rsid w:val="00820180"/>
    <w:rsid w:val="00820191"/>
    <w:rsid w:val="008201CB"/>
    <w:rsid w:val="008201E9"/>
    <w:rsid w:val="008201FB"/>
    <w:rsid w:val="00820208"/>
    <w:rsid w:val="00820244"/>
    <w:rsid w:val="0082027C"/>
    <w:rsid w:val="00820283"/>
    <w:rsid w:val="0082029F"/>
    <w:rsid w:val="008202D1"/>
    <w:rsid w:val="008202EA"/>
    <w:rsid w:val="008202F1"/>
    <w:rsid w:val="00820301"/>
    <w:rsid w:val="00820314"/>
    <w:rsid w:val="0082033C"/>
    <w:rsid w:val="00820342"/>
    <w:rsid w:val="00820348"/>
    <w:rsid w:val="008203E3"/>
    <w:rsid w:val="0082041F"/>
    <w:rsid w:val="00820436"/>
    <w:rsid w:val="0082043D"/>
    <w:rsid w:val="00820442"/>
    <w:rsid w:val="00820444"/>
    <w:rsid w:val="00820478"/>
    <w:rsid w:val="008204B8"/>
    <w:rsid w:val="008204F5"/>
    <w:rsid w:val="008204FD"/>
    <w:rsid w:val="00820521"/>
    <w:rsid w:val="00820537"/>
    <w:rsid w:val="0082054E"/>
    <w:rsid w:val="008205C1"/>
    <w:rsid w:val="008205CF"/>
    <w:rsid w:val="00820612"/>
    <w:rsid w:val="00820633"/>
    <w:rsid w:val="00820639"/>
    <w:rsid w:val="00820648"/>
    <w:rsid w:val="00820659"/>
    <w:rsid w:val="0082066D"/>
    <w:rsid w:val="008206A3"/>
    <w:rsid w:val="008206C2"/>
    <w:rsid w:val="008206CA"/>
    <w:rsid w:val="008206DD"/>
    <w:rsid w:val="008206FD"/>
    <w:rsid w:val="00820709"/>
    <w:rsid w:val="0082071B"/>
    <w:rsid w:val="0082071D"/>
    <w:rsid w:val="00820725"/>
    <w:rsid w:val="0082073A"/>
    <w:rsid w:val="0082074F"/>
    <w:rsid w:val="00820794"/>
    <w:rsid w:val="0082080E"/>
    <w:rsid w:val="00820817"/>
    <w:rsid w:val="00820828"/>
    <w:rsid w:val="00820859"/>
    <w:rsid w:val="00820925"/>
    <w:rsid w:val="00820938"/>
    <w:rsid w:val="00820960"/>
    <w:rsid w:val="00820981"/>
    <w:rsid w:val="0082098B"/>
    <w:rsid w:val="008209D0"/>
    <w:rsid w:val="008209DC"/>
    <w:rsid w:val="00820A1D"/>
    <w:rsid w:val="00820A1F"/>
    <w:rsid w:val="00820A42"/>
    <w:rsid w:val="00820AF1"/>
    <w:rsid w:val="00820AF9"/>
    <w:rsid w:val="00820AFD"/>
    <w:rsid w:val="00820B57"/>
    <w:rsid w:val="00820B5E"/>
    <w:rsid w:val="00820B7C"/>
    <w:rsid w:val="00820B84"/>
    <w:rsid w:val="00820BFE"/>
    <w:rsid w:val="00820C32"/>
    <w:rsid w:val="00820C74"/>
    <w:rsid w:val="00820C8B"/>
    <w:rsid w:val="00820C98"/>
    <w:rsid w:val="00820CBC"/>
    <w:rsid w:val="00820CBD"/>
    <w:rsid w:val="00820CD7"/>
    <w:rsid w:val="00820CF3"/>
    <w:rsid w:val="00820D36"/>
    <w:rsid w:val="00820D84"/>
    <w:rsid w:val="00820DD2"/>
    <w:rsid w:val="00820DD9"/>
    <w:rsid w:val="00820DEF"/>
    <w:rsid w:val="00820E4B"/>
    <w:rsid w:val="00820E54"/>
    <w:rsid w:val="00820E5B"/>
    <w:rsid w:val="00820E8B"/>
    <w:rsid w:val="00820E8D"/>
    <w:rsid w:val="00820EAB"/>
    <w:rsid w:val="00820EC3"/>
    <w:rsid w:val="00820EFF"/>
    <w:rsid w:val="00820F42"/>
    <w:rsid w:val="00820F50"/>
    <w:rsid w:val="00820F7D"/>
    <w:rsid w:val="00820FA7"/>
    <w:rsid w:val="00820FCB"/>
    <w:rsid w:val="00820FE0"/>
    <w:rsid w:val="00820FF5"/>
    <w:rsid w:val="00820FF9"/>
    <w:rsid w:val="0082103F"/>
    <w:rsid w:val="00821044"/>
    <w:rsid w:val="0082104D"/>
    <w:rsid w:val="008210AC"/>
    <w:rsid w:val="008210BC"/>
    <w:rsid w:val="008210D0"/>
    <w:rsid w:val="008210F9"/>
    <w:rsid w:val="008210FD"/>
    <w:rsid w:val="00821112"/>
    <w:rsid w:val="00821127"/>
    <w:rsid w:val="00821159"/>
    <w:rsid w:val="00821173"/>
    <w:rsid w:val="008211CE"/>
    <w:rsid w:val="008211E3"/>
    <w:rsid w:val="00821205"/>
    <w:rsid w:val="00821230"/>
    <w:rsid w:val="0082128C"/>
    <w:rsid w:val="008212E2"/>
    <w:rsid w:val="008212FC"/>
    <w:rsid w:val="00821311"/>
    <w:rsid w:val="0082132A"/>
    <w:rsid w:val="0082133B"/>
    <w:rsid w:val="0082135E"/>
    <w:rsid w:val="00821386"/>
    <w:rsid w:val="00821398"/>
    <w:rsid w:val="008213A8"/>
    <w:rsid w:val="008213B2"/>
    <w:rsid w:val="008213D6"/>
    <w:rsid w:val="008213F3"/>
    <w:rsid w:val="008213F9"/>
    <w:rsid w:val="00821429"/>
    <w:rsid w:val="0082144D"/>
    <w:rsid w:val="00821486"/>
    <w:rsid w:val="0082148D"/>
    <w:rsid w:val="00821495"/>
    <w:rsid w:val="0082149D"/>
    <w:rsid w:val="008214EB"/>
    <w:rsid w:val="00821534"/>
    <w:rsid w:val="0082153A"/>
    <w:rsid w:val="00821565"/>
    <w:rsid w:val="00821574"/>
    <w:rsid w:val="008215C7"/>
    <w:rsid w:val="0082160D"/>
    <w:rsid w:val="00821623"/>
    <w:rsid w:val="0082164C"/>
    <w:rsid w:val="00821740"/>
    <w:rsid w:val="0082179F"/>
    <w:rsid w:val="008217D3"/>
    <w:rsid w:val="00821877"/>
    <w:rsid w:val="0082189B"/>
    <w:rsid w:val="008218CA"/>
    <w:rsid w:val="008218CC"/>
    <w:rsid w:val="008218FC"/>
    <w:rsid w:val="0082190C"/>
    <w:rsid w:val="00821912"/>
    <w:rsid w:val="00821952"/>
    <w:rsid w:val="00821960"/>
    <w:rsid w:val="00821975"/>
    <w:rsid w:val="0082198D"/>
    <w:rsid w:val="008219A9"/>
    <w:rsid w:val="00821A01"/>
    <w:rsid w:val="00821A14"/>
    <w:rsid w:val="00821A33"/>
    <w:rsid w:val="00821A6F"/>
    <w:rsid w:val="00821AB5"/>
    <w:rsid w:val="00821AB8"/>
    <w:rsid w:val="00821ACE"/>
    <w:rsid w:val="00821AEF"/>
    <w:rsid w:val="00821B0B"/>
    <w:rsid w:val="00821B3F"/>
    <w:rsid w:val="00821B57"/>
    <w:rsid w:val="00821B9B"/>
    <w:rsid w:val="00821BB7"/>
    <w:rsid w:val="00821BDF"/>
    <w:rsid w:val="00821BE8"/>
    <w:rsid w:val="00821BE9"/>
    <w:rsid w:val="00821BF8"/>
    <w:rsid w:val="00821C1E"/>
    <w:rsid w:val="00821C3B"/>
    <w:rsid w:val="00821C48"/>
    <w:rsid w:val="00821C61"/>
    <w:rsid w:val="00821CD1"/>
    <w:rsid w:val="00821CD4"/>
    <w:rsid w:val="00821D09"/>
    <w:rsid w:val="00821D14"/>
    <w:rsid w:val="00821D1D"/>
    <w:rsid w:val="00821D28"/>
    <w:rsid w:val="00821D78"/>
    <w:rsid w:val="00821DB3"/>
    <w:rsid w:val="00821DDC"/>
    <w:rsid w:val="00821DF2"/>
    <w:rsid w:val="00821E1C"/>
    <w:rsid w:val="00821E28"/>
    <w:rsid w:val="00821E4D"/>
    <w:rsid w:val="00821E82"/>
    <w:rsid w:val="00821E91"/>
    <w:rsid w:val="00821EAD"/>
    <w:rsid w:val="00821EB7"/>
    <w:rsid w:val="00821EF9"/>
    <w:rsid w:val="00821F05"/>
    <w:rsid w:val="00821F06"/>
    <w:rsid w:val="00821F2E"/>
    <w:rsid w:val="00821F36"/>
    <w:rsid w:val="00821F6B"/>
    <w:rsid w:val="00821F84"/>
    <w:rsid w:val="00821FA8"/>
    <w:rsid w:val="00821FCE"/>
    <w:rsid w:val="0082200D"/>
    <w:rsid w:val="00822016"/>
    <w:rsid w:val="00822046"/>
    <w:rsid w:val="00822067"/>
    <w:rsid w:val="0082206D"/>
    <w:rsid w:val="008220C0"/>
    <w:rsid w:val="008220CF"/>
    <w:rsid w:val="008220D7"/>
    <w:rsid w:val="008220E7"/>
    <w:rsid w:val="008220EA"/>
    <w:rsid w:val="00822119"/>
    <w:rsid w:val="00822131"/>
    <w:rsid w:val="0082214D"/>
    <w:rsid w:val="0082218B"/>
    <w:rsid w:val="0082219D"/>
    <w:rsid w:val="008221BA"/>
    <w:rsid w:val="008221DB"/>
    <w:rsid w:val="0082221D"/>
    <w:rsid w:val="0082222D"/>
    <w:rsid w:val="0082227A"/>
    <w:rsid w:val="00822298"/>
    <w:rsid w:val="0082229D"/>
    <w:rsid w:val="008222AE"/>
    <w:rsid w:val="008222E1"/>
    <w:rsid w:val="00822304"/>
    <w:rsid w:val="00822313"/>
    <w:rsid w:val="00822342"/>
    <w:rsid w:val="00822351"/>
    <w:rsid w:val="00822377"/>
    <w:rsid w:val="0082237C"/>
    <w:rsid w:val="00822384"/>
    <w:rsid w:val="008223CB"/>
    <w:rsid w:val="00822409"/>
    <w:rsid w:val="0082240A"/>
    <w:rsid w:val="0082241D"/>
    <w:rsid w:val="00822476"/>
    <w:rsid w:val="008224A9"/>
    <w:rsid w:val="00822511"/>
    <w:rsid w:val="00822514"/>
    <w:rsid w:val="00822529"/>
    <w:rsid w:val="0082253E"/>
    <w:rsid w:val="0082253F"/>
    <w:rsid w:val="00822569"/>
    <w:rsid w:val="00822586"/>
    <w:rsid w:val="008225BC"/>
    <w:rsid w:val="008225EC"/>
    <w:rsid w:val="008225F5"/>
    <w:rsid w:val="00822604"/>
    <w:rsid w:val="00822606"/>
    <w:rsid w:val="0082264F"/>
    <w:rsid w:val="0082267E"/>
    <w:rsid w:val="008226D4"/>
    <w:rsid w:val="008226D8"/>
    <w:rsid w:val="008226F8"/>
    <w:rsid w:val="0082272C"/>
    <w:rsid w:val="0082272F"/>
    <w:rsid w:val="00822781"/>
    <w:rsid w:val="00822783"/>
    <w:rsid w:val="0082278F"/>
    <w:rsid w:val="008227C8"/>
    <w:rsid w:val="008227EA"/>
    <w:rsid w:val="0082282A"/>
    <w:rsid w:val="0082284E"/>
    <w:rsid w:val="00822850"/>
    <w:rsid w:val="00822870"/>
    <w:rsid w:val="008228AA"/>
    <w:rsid w:val="008228D7"/>
    <w:rsid w:val="0082291F"/>
    <w:rsid w:val="00822934"/>
    <w:rsid w:val="0082293E"/>
    <w:rsid w:val="0082293F"/>
    <w:rsid w:val="00822955"/>
    <w:rsid w:val="0082296F"/>
    <w:rsid w:val="0082297B"/>
    <w:rsid w:val="0082297F"/>
    <w:rsid w:val="00822982"/>
    <w:rsid w:val="00822986"/>
    <w:rsid w:val="008229BE"/>
    <w:rsid w:val="008229D2"/>
    <w:rsid w:val="00822A0A"/>
    <w:rsid w:val="00822A3E"/>
    <w:rsid w:val="00822A49"/>
    <w:rsid w:val="00822A9F"/>
    <w:rsid w:val="00822AB0"/>
    <w:rsid w:val="00822AC6"/>
    <w:rsid w:val="00822AC9"/>
    <w:rsid w:val="00822B03"/>
    <w:rsid w:val="00822B1C"/>
    <w:rsid w:val="00822B55"/>
    <w:rsid w:val="00822B7C"/>
    <w:rsid w:val="00822C3F"/>
    <w:rsid w:val="00822C4F"/>
    <w:rsid w:val="00822CB7"/>
    <w:rsid w:val="00822CC8"/>
    <w:rsid w:val="00822CE7"/>
    <w:rsid w:val="00822CF4"/>
    <w:rsid w:val="00822D14"/>
    <w:rsid w:val="00822D1B"/>
    <w:rsid w:val="00822D36"/>
    <w:rsid w:val="00822D42"/>
    <w:rsid w:val="00822D4F"/>
    <w:rsid w:val="00822D6C"/>
    <w:rsid w:val="00822D7C"/>
    <w:rsid w:val="00822DAB"/>
    <w:rsid w:val="00822DC7"/>
    <w:rsid w:val="00822DD9"/>
    <w:rsid w:val="00822E02"/>
    <w:rsid w:val="00822E61"/>
    <w:rsid w:val="00822E7A"/>
    <w:rsid w:val="00822E87"/>
    <w:rsid w:val="00822EB7"/>
    <w:rsid w:val="00822EF2"/>
    <w:rsid w:val="00822F48"/>
    <w:rsid w:val="00822F77"/>
    <w:rsid w:val="00822FB6"/>
    <w:rsid w:val="00822FC3"/>
    <w:rsid w:val="00823020"/>
    <w:rsid w:val="00823034"/>
    <w:rsid w:val="0082304A"/>
    <w:rsid w:val="00823069"/>
    <w:rsid w:val="008230BB"/>
    <w:rsid w:val="008230F8"/>
    <w:rsid w:val="00823129"/>
    <w:rsid w:val="00823142"/>
    <w:rsid w:val="0082314E"/>
    <w:rsid w:val="0082318F"/>
    <w:rsid w:val="0082319A"/>
    <w:rsid w:val="008231AB"/>
    <w:rsid w:val="00823203"/>
    <w:rsid w:val="00823208"/>
    <w:rsid w:val="0082320F"/>
    <w:rsid w:val="0082321D"/>
    <w:rsid w:val="00823245"/>
    <w:rsid w:val="00823278"/>
    <w:rsid w:val="00823295"/>
    <w:rsid w:val="008232B0"/>
    <w:rsid w:val="008232BB"/>
    <w:rsid w:val="0082331C"/>
    <w:rsid w:val="0082335E"/>
    <w:rsid w:val="0082339E"/>
    <w:rsid w:val="008233CA"/>
    <w:rsid w:val="008233E5"/>
    <w:rsid w:val="008233E6"/>
    <w:rsid w:val="008233F4"/>
    <w:rsid w:val="0082340C"/>
    <w:rsid w:val="0082341C"/>
    <w:rsid w:val="00823432"/>
    <w:rsid w:val="0082344C"/>
    <w:rsid w:val="00823467"/>
    <w:rsid w:val="00823468"/>
    <w:rsid w:val="008234E3"/>
    <w:rsid w:val="008234ED"/>
    <w:rsid w:val="0082351A"/>
    <w:rsid w:val="0082351D"/>
    <w:rsid w:val="00823532"/>
    <w:rsid w:val="00823546"/>
    <w:rsid w:val="0082358C"/>
    <w:rsid w:val="008235AC"/>
    <w:rsid w:val="008235B7"/>
    <w:rsid w:val="008235C6"/>
    <w:rsid w:val="008235C8"/>
    <w:rsid w:val="0082361E"/>
    <w:rsid w:val="00823630"/>
    <w:rsid w:val="0082364D"/>
    <w:rsid w:val="00823661"/>
    <w:rsid w:val="00823669"/>
    <w:rsid w:val="008236C1"/>
    <w:rsid w:val="008236C6"/>
    <w:rsid w:val="008236D1"/>
    <w:rsid w:val="008236F6"/>
    <w:rsid w:val="00823756"/>
    <w:rsid w:val="0082377A"/>
    <w:rsid w:val="0082378E"/>
    <w:rsid w:val="0082379B"/>
    <w:rsid w:val="008237F1"/>
    <w:rsid w:val="00823834"/>
    <w:rsid w:val="0082386A"/>
    <w:rsid w:val="00823876"/>
    <w:rsid w:val="008238A6"/>
    <w:rsid w:val="008238A9"/>
    <w:rsid w:val="008238D1"/>
    <w:rsid w:val="008238E0"/>
    <w:rsid w:val="0082390D"/>
    <w:rsid w:val="00823925"/>
    <w:rsid w:val="00823944"/>
    <w:rsid w:val="00823988"/>
    <w:rsid w:val="00823990"/>
    <w:rsid w:val="00823993"/>
    <w:rsid w:val="0082399A"/>
    <w:rsid w:val="008239B8"/>
    <w:rsid w:val="008239D8"/>
    <w:rsid w:val="008239DB"/>
    <w:rsid w:val="00823A04"/>
    <w:rsid w:val="00823A2F"/>
    <w:rsid w:val="00823A49"/>
    <w:rsid w:val="00823A62"/>
    <w:rsid w:val="00823A6A"/>
    <w:rsid w:val="00823A94"/>
    <w:rsid w:val="00823AA2"/>
    <w:rsid w:val="00823ADC"/>
    <w:rsid w:val="00823B25"/>
    <w:rsid w:val="00823B5A"/>
    <w:rsid w:val="00823B63"/>
    <w:rsid w:val="00823B66"/>
    <w:rsid w:val="00823B74"/>
    <w:rsid w:val="00823B92"/>
    <w:rsid w:val="00823BD2"/>
    <w:rsid w:val="00823BDC"/>
    <w:rsid w:val="00823C25"/>
    <w:rsid w:val="00823CC2"/>
    <w:rsid w:val="00823CD3"/>
    <w:rsid w:val="00823CF6"/>
    <w:rsid w:val="00823CF8"/>
    <w:rsid w:val="00823D04"/>
    <w:rsid w:val="00823D0F"/>
    <w:rsid w:val="00823DA2"/>
    <w:rsid w:val="00823DA8"/>
    <w:rsid w:val="00823E11"/>
    <w:rsid w:val="00823E1C"/>
    <w:rsid w:val="00823E30"/>
    <w:rsid w:val="00823E41"/>
    <w:rsid w:val="00823E55"/>
    <w:rsid w:val="00823E8A"/>
    <w:rsid w:val="00823EC4"/>
    <w:rsid w:val="00823ED1"/>
    <w:rsid w:val="00823ED6"/>
    <w:rsid w:val="00823EE4"/>
    <w:rsid w:val="00823EF3"/>
    <w:rsid w:val="00823F81"/>
    <w:rsid w:val="00824009"/>
    <w:rsid w:val="00824019"/>
    <w:rsid w:val="0082401B"/>
    <w:rsid w:val="0082403B"/>
    <w:rsid w:val="0082403E"/>
    <w:rsid w:val="00824054"/>
    <w:rsid w:val="00824082"/>
    <w:rsid w:val="00824086"/>
    <w:rsid w:val="0082408F"/>
    <w:rsid w:val="008240BB"/>
    <w:rsid w:val="008240CC"/>
    <w:rsid w:val="008240D4"/>
    <w:rsid w:val="008240FE"/>
    <w:rsid w:val="0082411D"/>
    <w:rsid w:val="00824134"/>
    <w:rsid w:val="0082417B"/>
    <w:rsid w:val="00824182"/>
    <w:rsid w:val="00824198"/>
    <w:rsid w:val="0082419E"/>
    <w:rsid w:val="008241A3"/>
    <w:rsid w:val="008241C0"/>
    <w:rsid w:val="008241C3"/>
    <w:rsid w:val="008241CC"/>
    <w:rsid w:val="008241FF"/>
    <w:rsid w:val="00824200"/>
    <w:rsid w:val="00824248"/>
    <w:rsid w:val="00824255"/>
    <w:rsid w:val="008242F0"/>
    <w:rsid w:val="00824308"/>
    <w:rsid w:val="00824333"/>
    <w:rsid w:val="00824338"/>
    <w:rsid w:val="0082435C"/>
    <w:rsid w:val="00824409"/>
    <w:rsid w:val="00824417"/>
    <w:rsid w:val="00824425"/>
    <w:rsid w:val="0082444C"/>
    <w:rsid w:val="00824465"/>
    <w:rsid w:val="00824474"/>
    <w:rsid w:val="0082449A"/>
    <w:rsid w:val="008244B7"/>
    <w:rsid w:val="008244D2"/>
    <w:rsid w:val="008244E3"/>
    <w:rsid w:val="008244FB"/>
    <w:rsid w:val="00824527"/>
    <w:rsid w:val="00824555"/>
    <w:rsid w:val="00824572"/>
    <w:rsid w:val="0082459E"/>
    <w:rsid w:val="008245A3"/>
    <w:rsid w:val="008245F0"/>
    <w:rsid w:val="008245FF"/>
    <w:rsid w:val="0082460C"/>
    <w:rsid w:val="0082460D"/>
    <w:rsid w:val="00824628"/>
    <w:rsid w:val="00824673"/>
    <w:rsid w:val="008246C2"/>
    <w:rsid w:val="008246CD"/>
    <w:rsid w:val="008246E9"/>
    <w:rsid w:val="0082471A"/>
    <w:rsid w:val="0082472D"/>
    <w:rsid w:val="0082475C"/>
    <w:rsid w:val="00824765"/>
    <w:rsid w:val="00824775"/>
    <w:rsid w:val="0082477D"/>
    <w:rsid w:val="0082478A"/>
    <w:rsid w:val="00824796"/>
    <w:rsid w:val="008247AA"/>
    <w:rsid w:val="008247B3"/>
    <w:rsid w:val="008247EF"/>
    <w:rsid w:val="008247FC"/>
    <w:rsid w:val="00824805"/>
    <w:rsid w:val="00824839"/>
    <w:rsid w:val="0082484E"/>
    <w:rsid w:val="0082486E"/>
    <w:rsid w:val="0082488A"/>
    <w:rsid w:val="00824899"/>
    <w:rsid w:val="008248A2"/>
    <w:rsid w:val="008248AF"/>
    <w:rsid w:val="008248F0"/>
    <w:rsid w:val="008248FF"/>
    <w:rsid w:val="00824921"/>
    <w:rsid w:val="0082497E"/>
    <w:rsid w:val="00824984"/>
    <w:rsid w:val="00824986"/>
    <w:rsid w:val="008249D3"/>
    <w:rsid w:val="008249DD"/>
    <w:rsid w:val="008249F7"/>
    <w:rsid w:val="00824A03"/>
    <w:rsid w:val="00824A13"/>
    <w:rsid w:val="00824A23"/>
    <w:rsid w:val="00824A5C"/>
    <w:rsid w:val="00824A98"/>
    <w:rsid w:val="00824ABD"/>
    <w:rsid w:val="00824AE3"/>
    <w:rsid w:val="00824AE8"/>
    <w:rsid w:val="00824B20"/>
    <w:rsid w:val="00824B3E"/>
    <w:rsid w:val="00824B60"/>
    <w:rsid w:val="00824B89"/>
    <w:rsid w:val="00824B8C"/>
    <w:rsid w:val="00824BA3"/>
    <w:rsid w:val="00824BAC"/>
    <w:rsid w:val="00824BAE"/>
    <w:rsid w:val="00824C22"/>
    <w:rsid w:val="00824C25"/>
    <w:rsid w:val="00824C37"/>
    <w:rsid w:val="00824C3F"/>
    <w:rsid w:val="00824C7B"/>
    <w:rsid w:val="00824C7F"/>
    <w:rsid w:val="00824C95"/>
    <w:rsid w:val="00824CC0"/>
    <w:rsid w:val="00824D0E"/>
    <w:rsid w:val="00824D4D"/>
    <w:rsid w:val="00824D4F"/>
    <w:rsid w:val="00824D5F"/>
    <w:rsid w:val="00824D78"/>
    <w:rsid w:val="00824DE5"/>
    <w:rsid w:val="00824DEB"/>
    <w:rsid w:val="00824DF5"/>
    <w:rsid w:val="00824DFA"/>
    <w:rsid w:val="00824E06"/>
    <w:rsid w:val="00824E10"/>
    <w:rsid w:val="00824E38"/>
    <w:rsid w:val="00824E5C"/>
    <w:rsid w:val="00824E6B"/>
    <w:rsid w:val="00824E93"/>
    <w:rsid w:val="00824EFD"/>
    <w:rsid w:val="00824F4F"/>
    <w:rsid w:val="00824F9D"/>
    <w:rsid w:val="00824FDA"/>
    <w:rsid w:val="00824FEF"/>
    <w:rsid w:val="0082500A"/>
    <w:rsid w:val="00825096"/>
    <w:rsid w:val="008250DA"/>
    <w:rsid w:val="00825101"/>
    <w:rsid w:val="00825146"/>
    <w:rsid w:val="0082514D"/>
    <w:rsid w:val="0082518D"/>
    <w:rsid w:val="008251AB"/>
    <w:rsid w:val="008251C3"/>
    <w:rsid w:val="008251D5"/>
    <w:rsid w:val="00825213"/>
    <w:rsid w:val="0082525A"/>
    <w:rsid w:val="00825284"/>
    <w:rsid w:val="008252A7"/>
    <w:rsid w:val="008252D0"/>
    <w:rsid w:val="008252E9"/>
    <w:rsid w:val="0082530E"/>
    <w:rsid w:val="00825326"/>
    <w:rsid w:val="0082534E"/>
    <w:rsid w:val="0082535C"/>
    <w:rsid w:val="00825372"/>
    <w:rsid w:val="008253A2"/>
    <w:rsid w:val="008253C0"/>
    <w:rsid w:val="008253C8"/>
    <w:rsid w:val="008253F5"/>
    <w:rsid w:val="008253F7"/>
    <w:rsid w:val="00825417"/>
    <w:rsid w:val="0082541C"/>
    <w:rsid w:val="00825421"/>
    <w:rsid w:val="00825463"/>
    <w:rsid w:val="008254F9"/>
    <w:rsid w:val="00825522"/>
    <w:rsid w:val="00825532"/>
    <w:rsid w:val="00825573"/>
    <w:rsid w:val="0082559B"/>
    <w:rsid w:val="008255E0"/>
    <w:rsid w:val="00825656"/>
    <w:rsid w:val="0082566A"/>
    <w:rsid w:val="0082568B"/>
    <w:rsid w:val="008256D6"/>
    <w:rsid w:val="0082571E"/>
    <w:rsid w:val="00825730"/>
    <w:rsid w:val="00825738"/>
    <w:rsid w:val="00825743"/>
    <w:rsid w:val="008257DE"/>
    <w:rsid w:val="008257E9"/>
    <w:rsid w:val="00825848"/>
    <w:rsid w:val="00825857"/>
    <w:rsid w:val="00825878"/>
    <w:rsid w:val="00825892"/>
    <w:rsid w:val="008258AB"/>
    <w:rsid w:val="008258DC"/>
    <w:rsid w:val="00825935"/>
    <w:rsid w:val="00825943"/>
    <w:rsid w:val="00825981"/>
    <w:rsid w:val="008259BB"/>
    <w:rsid w:val="008259BD"/>
    <w:rsid w:val="008259D8"/>
    <w:rsid w:val="008259FB"/>
    <w:rsid w:val="00825A36"/>
    <w:rsid w:val="00825AB0"/>
    <w:rsid w:val="00825AE7"/>
    <w:rsid w:val="00825B10"/>
    <w:rsid w:val="00825B3F"/>
    <w:rsid w:val="00825BA6"/>
    <w:rsid w:val="00825BFD"/>
    <w:rsid w:val="00825C33"/>
    <w:rsid w:val="00825C53"/>
    <w:rsid w:val="00825CA1"/>
    <w:rsid w:val="00825CC2"/>
    <w:rsid w:val="00825CD7"/>
    <w:rsid w:val="00825D1F"/>
    <w:rsid w:val="00825D20"/>
    <w:rsid w:val="00825D26"/>
    <w:rsid w:val="00825D4F"/>
    <w:rsid w:val="00825D50"/>
    <w:rsid w:val="00825D54"/>
    <w:rsid w:val="00825D93"/>
    <w:rsid w:val="00825DD5"/>
    <w:rsid w:val="00825E13"/>
    <w:rsid w:val="00825E1A"/>
    <w:rsid w:val="00825E26"/>
    <w:rsid w:val="00825E51"/>
    <w:rsid w:val="00825E5B"/>
    <w:rsid w:val="00825E60"/>
    <w:rsid w:val="00825E6E"/>
    <w:rsid w:val="00825E86"/>
    <w:rsid w:val="00825EAA"/>
    <w:rsid w:val="00825EE5"/>
    <w:rsid w:val="00825F10"/>
    <w:rsid w:val="00825F23"/>
    <w:rsid w:val="00825F41"/>
    <w:rsid w:val="00825F53"/>
    <w:rsid w:val="00825F5D"/>
    <w:rsid w:val="00825F6F"/>
    <w:rsid w:val="00825FB6"/>
    <w:rsid w:val="00825FC1"/>
    <w:rsid w:val="00825FD0"/>
    <w:rsid w:val="00825FED"/>
    <w:rsid w:val="0082600A"/>
    <w:rsid w:val="0082601B"/>
    <w:rsid w:val="0082603E"/>
    <w:rsid w:val="00826045"/>
    <w:rsid w:val="00826057"/>
    <w:rsid w:val="0082606D"/>
    <w:rsid w:val="00826099"/>
    <w:rsid w:val="00826104"/>
    <w:rsid w:val="00826141"/>
    <w:rsid w:val="00826169"/>
    <w:rsid w:val="00826177"/>
    <w:rsid w:val="008261C0"/>
    <w:rsid w:val="008261FC"/>
    <w:rsid w:val="00826220"/>
    <w:rsid w:val="00826229"/>
    <w:rsid w:val="00826240"/>
    <w:rsid w:val="00826266"/>
    <w:rsid w:val="0082629F"/>
    <w:rsid w:val="008262AB"/>
    <w:rsid w:val="008262BE"/>
    <w:rsid w:val="00826315"/>
    <w:rsid w:val="00826350"/>
    <w:rsid w:val="0082636A"/>
    <w:rsid w:val="008263EF"/>
    <w:rsid w:val="0082640D"/>
    <w:rsid w:val="0082646F"/>
    <w:rsid w:val="0082648D"/>
    <w:rsid w:val="00826498"/>
    <w:rsid w:val="008264DD"/>
    <w:rsid w:val="0082651E"/>
    <w:rsid w:val="008265A3"/>
    <w:rsid w:val="008265C9"/>
    <w:rsid w:val="008265D3"/>
    <w:rsid w:val="0082660A"/>
    <w:rsid w:val="0082660D"/>
    <w:rsid w:val="00826670"/>
    <w:rsid w:val="008266C0"/>
    <w:rsid w:val="008266F7"/>
    <w:rsid w:val="008266F8"/>
    <w:rsid w:val="00826700"/>
    <w:rsid w:val="0082671C"/>
    <w:rsid w:val="00826734"/>
    <w:rsid w:val="00826742"/>
    <w:rsid w:val="00826775"/>
    <w:rsid w:val="008267EB"/>
    <w:rsid w:val="00826839"/>
    <w:rsid w:val="00826843"/>
    <w:rsid w:val="00826855"/>
    <w:rsid w:val="0082685F"/>
    <w:rsid w:val="00826898"/>
    <w:rsid w:val="008268AF"/>
    <w:rsid w:val="0082692B"/>
    <w:rsid w:val="00826956"/>
    <w:rsid w:val="00826980"/>
    <w:rsid w:val="008269CF"/>
    <w:rsid w:val="00826A1A"/>
    <w:rsid w:val="00826A22"/>
    <w:rsid w:val="00826A42"/>
    <w:rsid w:val="00826A5D"/>
    <w:rsid w:val="00826A73"/>
    <w:rsid w:val="00826A74"/>
    <w:rsid w:val="00826A90"/>
    <w:rsid w:val="00826AEF"/>
    <w:rsid w:val="00826AFE"/>
    <w:rsid w:val="00826B00"/>
    <w:rsid w:val="00826B57"/>
    <w:rsid w:val="00826B6B"/>
    <w:rsid w:val="00826B6D"/>
    <w:rsid w:val="00826BF3"/>
    <w:rsid w:val="00826C12"/>
    <w:rsid w:val="00826C63"/>
    <w:rsid w:val="00826CFA"/>
    <w:rsid w:val="00826D29"/>
    <w:rsid w:val="00826D38"/>
    <w:rsid w:val="00826D3D"/>
    <w:rsid w:val="00826D54"/>
    <w:rsid w:val="00826DB2"/>
    <w:rsid w:val="00826DF4"/>
    <w:rsid w:val="00826E0B"/>
    <w:rsid w:val="00826EA0"/>
    <w:rsid w:val="00826EB3"/>
    <w:rsid w:val="00826EBD"/>
    <w:rsid w:val="00826EDA"/>
    <w:rsid w:val="00826F04"/>
    <w:rsid w:val="00826F16"/>
    <w:rsid w:val="00826F62"/>
    <w:rsid w:val="00826F64"/>
    <w:rsid w:val="00826F92"/>
    <w:rsid w:val="00826FAD"/>
    <w:rsid w:val="00826FDA"/>
    <w:rsid w:val="00826FE3"/>
    <w:rsid w:val="00827002"/>
    <w:rsid w:val="00827019"/>
    <w:rsid w:val="00827046"/>
    <w:rsid w:val="00827047"/>
    <w:rsid w:val="00827049"/>
    <w:rsid w:val="00827056"/>
    <w:rsid w:val="00827058"/>
    <w:rsid w:val="0082705F"/>
    <w:rsid w:val="00827095"/>
    <w:rsid w:val="00827097"/>
    <w:rsid w:val="00827145"/>
    <w:rsid w:val="00827166"/>
    <w:rsid w:val="00827180"/>
    <w:rsid w:val="008271B7"/>
    <w:rsid w:val="008271C2"/>
    <w:rsid w:val="008271D5"/>
    <w:rsid w:val="008271DC"/>
    <w:rsid w:val="00827210"/>
    <w:rsid w:val="00827229"/>
    <w:rsid w:val="00827271"/>
    <w:rsid w:val="0082729E"/>
    <w:rsid w:val="008272E6"/>
    <w:rsid w:val="00827302"/>
    <w:rsid w:val="00827312"/>
    <w:rsid w:val="00827342"/>
    <w:rsid w:val="00827352"/>
    <w:rsid w:val="0082735A"/>
    <w:rsid w:val="00827360"/>
    <w:rsid w:val="0082736C"/>
    <w:rsid w:val="0082736F"/>
    <w:rsid w:val="00827374"/>
    <w:rsid w:val="008273AD"/>
    <w:rsid w:val="008273D2"/>
    <w:rsid w:val="008273DC"/>
    <w:rsid w:val="008273F4"/>
    <w:rsid w:val="008273FB"/>
    <w:rsid w:val="00827408"/>
    <w:rsid w:val="00827462"/>
    <w:rsid w:val="008274DF"/>
    <w:rsid w:val="008274F3"/>
    <w:rsid w:val="0082750B"/>
    <w:rsid w:val="0082750E"/>
    <w:rsid w:val="0082753D"/>
    <w:rsid w:val="00827568"/>
    <w:rsid w:val="008275A6"/>
    <w:rsid w:val="008275EB"/>
    <w:rsid w:val="0082760C"/>
    <w:rsid w:val="0082761C"/>
    <w:rsid w:val="0082761F"/>
    <w:rsid w:val="00827647"/>
    <w:rsid w:val="00827679"/>
    <w:rsid w:val="00827687"/>
    <w:rsid w:val="008276B6"/>
    <w:rsid w:val="008276BE"/>
    <w:rsid w:val="00827732"/>
    <w:rsid w:val="00827744"/>
    <w:rsid w:val="00827748"/>
    <w:rsid w:val="0082779C"/>
    <w:rsid w:val="008277A3"/>
    <w:rsid w:val="008277DC"/>
    <w:rsid w:val="00827808"/>
    <w:rsid w:val="00827848"/>
    <w:rsid w:val="00827851"/>
    <w:rsid w:val="0082787D"/>
    <w:rsid w:val="008278DA"/>
    <w:rsid w:val="00827920"/>
    <w:rsid w:val="0082792D"/>
    <w:rsid w:val="00827953"/>
    <w:rsid w:val="00827984"/>
    <w:rsid w:val="008279AA"/>
    <w:rsid w:val="008279B7"/>
    <w:rsid w:val="008279C9"/>
    <w:rsid w:val="00827A04"/>
    <w:rsid w:val="00827A0B"/>
    <w:rsid w:val="00827A37"/>
    <w:rsid w:val="00827A4C"/>
    <w:rsid w:val="00827ABC"/>
    <w:rsid w:val="00827ACA"/>
    <w:rsid w:val="00827AF6"/>
    <w:rsid w:val="00827B0E"/>
    <w:rsid w:val="00827B12"/>
    <w:rsid w:val="00827B38"/>
    <w:rsid w:val="00827B49"/>
    <w:rsid w:val="00827BE6"/>
    <w:rsid w:val="00827C45"/>
    <w:rsid w:val="00827C4A"/>
    <w:rsid w:val="00827C54"/>
    <w:rsid w:val="00827C65"/>
    <w:rsid w:val="00827CA4"/>
    <w:rsid w:val="00827CB6"/>
    <w:rsid w:val="00827CC8"/>
    <w:rsid w:val="00827D02"/>
    <w:rsid w:val="00827D0C"/>
    <w:rsid w:val="00827D2F"/>
    <w:rsid w:val="00827D34"/>
    <w:rsid w:val="00827D5A"/>
    <w:rsid w:val="00827D93"/>
    <w:rsid w:val="00827D94"/>
    <w:rsid w:val="00827DA0"/>
    <w:rsid w:val="00827DA6"/>
    <w:rsid w:val="00827DA7"/>
    <w:rsid w:val="00827DDB"/>
    <w:rsid w:val="00827DDC"/>
    <w:rsid w:val="00827E1F"/>
    <w:rsid w:val="00827ECF"/>
    <w:rsid w:val="00827ED2"/>
    <w:rsid w:val="00827EDB"/>
    <w:rsid w:val="00827EEC"/>
    <w:rsid w:val="00827F3F"/>
    <w:rsid w:val="00827F7B"/>
    <w:rsid w:val="00827F8B"/>
    <w:rsid w:val="00827FA5"/>
    <w:rsid w:val="00827FC4"/>
    <w:rsid w:val="00827FEB"/>
    <w:rsid w:val="00830027"/>
    <w:rsid w:val="00830043"/>
    <w:rsid w:val="00830054"/>
    <w:rsid w:val="008300C0"/>
    <w:rsid w:val="008300E1"/>
    <w:rsid w:val="0083011E"/>
    <w:rsid w:val="0083016C"/>
    <w:rsid w:val="00830182"/>
    <w:rsid w:val="008301E0"/>
    <w:rsid w:val="008301F9"/>
    <w:rsid w:val="0083027D"/>
    <w:rsid w:val="008302A7"/>
    <w:rsid w:val="008302BE"/>
    <w:rsid w:val="008302CF"/>
    <w:rsid w:val="008302D9"/>
    <w:rsid w:val="008302E3"/>
    <w:rsid w:val="008302FE"/>
    <w:rsid w:val="00830300"/>
    <w:rsid w:val="00830354"/>
    <w:rsid w:val="0083036A"/>
    <w:rsid w:val="00830381"/>
    <w:rsid w:val="00830382"/>
    <w:rsid w:val="008303AA"/>
    <w:rsid w:val="008303B1"/>
    <w:rsid w:val="008303FB"/>
    <w:rsid w:val="00830424"/>
    <w:rsid w:val="0083042A"/>
    <w:rsid w:val="00830435"/>
    <w:rsid w:val="00830460"/>
    <w:rsid w:val="0083046E"/>
    <w:rsid w:val="00830475"/>
    <w:rsid w:val="00830496"/>
    <w:rsid w:val="008304A0"/>
    <w:rsid w:val="008304C3"/>
    <w:rsid w:val="00830505"/>
    <w:rsid w:val="0083050A"/>
    <w:rsid w:val="00830511"/>
    <w:rsid w:val="00830524"/>
    <w:rsid w:val="00830559"/>
    <w:rsid w:val="00830582"/>
    <w:rsid w:val="00830588"/>
    <w:rsid w:val="0083059B"/>
    <w:rsid w:val="008305A3"/>
    <w:rsid w:val="008305A6"/>
    <w:rsid w:val="00830629"/>
    <w:rsid w:val="00830672"/>
    <w:rsid w:val="008306AC"/>
    <w:rsid w:val="008306BF"/>
    <w:rsid w:val="008306C4"/>
    <w:rsid w:val="008306DB"/>
    <w:rsid w:val="0083072C"/>
    <w:rsid w:val="0083073D"/>
    <w:rsid w:val="0083076F"/>
    <w:rsid w:val="00830770"/>
    <w:rsid w:val="00830778"/>
    <w:rsid w:val="0083078B"/>
    <w:rsid w:val="00830791"/>
    <w:rsid w:val="008307D9"/>
    <w:rsid w:val="00830834"/>
    <w:rsid w:val="00830850"/>
    <w:rsid w:val="0083086D"/>
    <w:rsid w:val="00830873"/>
    <w:rsid w:val="00830923"/>
    <w:rsid w:val="00830938"/>
    <w:rsid w:val="00830953"/>
    <w:rsid w:val="0083095F"/>
    <w:rsid w:val="00830967"/>
    <w:rsid w:val="0083096D"/>
    <w:rsid w:val="008309F3"/>
    <w:rsid w:val="008309FD"/>
    <w:rsid w:val="00830A0E"/>
    <w:rsid w:val="00830A10"/>
    <w:rsid w:val="00830A26"/>
    <w:rsid w:val="00830AC4"/>
    <w:rsid w:val="00830AC9"/>
    <w:rsid w:val="00830B10"/>
    <w:rsid w:val="00830B18"/>
    <w:rsid w:val="00830B3A"/>
    <w:rsid w:val="00830B41"/>
    <w:rsid w:val="00830B69"/>
    <w:rsid w:val="00830B80"/>
    <w:rsid w:val="00830BBA"/>
    <w:rsid w:val="00830BD4"/>
    <w:rsid w:val="00830C0B"/>
    <w:rsid w:val="00830C21"/>
    <w:rsid w:val="00830C22"/>
    <w:rsid w:val="00830C39"/>
    <w:rsid w:val="00830C49"/>
    <w:rsid w:val="00830C53"/>
    <w:rsid w:val="00830C54"/>
    <w:rsid w:val="00830C5C"/>
    <w:rsid w:val="00830C87"/>
    <w:rsid w:val="00830C99"/>
    <w:rsid w:val="00830D07"/>
    <w:rsid w:val="00830D09"/>
    <w:rsid w:val="00830D12"/>
    <w:rsid w:val="00830D8D"/>
    <w:rsid w:val="00830DC1"/>
    <w:rsid w:val="00830DE1"/>
    <w:rsid w:val="00830E36"/>
    <w:rsid w:val="00830E38"/>
    <w:rsid w:val="00830E3C"/>
    <w:rsid w:val="00830E56"/>
    <w:rsid w:val="00830E6C"/>
    <w:rsid w:val="00830EFE"/>
    <w:rsid w:val="00830F16"/>
    <w:rsid w:val="00830F34"/>
    <w:rsid w:val="00830F49"/>
    <w:rsid w:val="00830F6E"/>
    <w:rsid w:val="00830FD6"/>
    <w:rsid w:val="00830FE3"/>
    <w:rsid w:val="00830FE8"/>
    <w:rsid w:val="00831002"/>
    <w:rsid w:val="00831013"/>
    <w:rsid w:val="0083104B"/>
    <w:rsid w:val="00831053"/>
    <w:rsid w:val="00831087"/>
    <w:rsid w:val="008310C3"/>
    <w:rsid w:val="008310D1"/>
    <w:rsid w:val="00831154"/>
    <w:rsid w:val="008311CD"/>
    <w:rsid w:val="008311D1"/>
    <w:rsid w:val="00831216"/>
    <w:rsid w:val="0083121D"/>
    <w:rsid w:val="00831234"/>
    <w:rsid w:val="00831286"/>
    <w:rsid w:val="008312B8"/>
    <w:rsid w:val="008312DF"/>
    <w:rsid w:val="008312E3"/>
    <w:rsid w:val="008312EA"/>
    <w:rsid w:val="008312F1"/>
    <w:rsid w:val="008312FC"/>
    <w:rsid w:val="00831301"/>
    <w:rsid w:val="00831308"/>
    <w:rsid w:val="0083130C"/>
    <w:rsid w:val="00831328"/>
    <w:rsid w:val="00831380"/>
    <w:rsid w:val="008313BE"/>
    <w:rsid w:val="008313CA"/>
    <w:rsid w:val="008313E9"/>
    <w:rsid w:val="0083141D"/>
    <w:rsid w:val="0083147A"/>
    <w:rsid w:val="0083148D"/>
    <w:rsid w:val="008314AB"/>
    <w:rsid w:val="008314AE"/>
    <w:rsid w:val="008314D8"/>
    <w:rsid w:val="008314D9"/>
    <w:rsid w:val="008314DD"/>
    <w:rsid w:val="008314E3"/>
    <w:rsid w:val="008314F4"/>
    <w:rsid w:val="0083156F"/>
    <w:rsid w:val="0083158E"/>
    <w:rsid w:val="0083159E"/>
    <w:rsid w:val="008315D3"/>
    <w:rsid w:val="00831617"/>
    <w:rsid w:val="0083161A"/>
    <w:rsid w:val="00831626"/>
    <w:rsid w:val="00831638"/>
    <w:rsid w:val="00831685"/>
    <w:rsid w:val="008316B3"/>
    <w:rsid w:val="008316B9"/>
    <w:rsid w:val="0083173F"/>
    <w:rsid w:val="0083176E"/>
    <w:rsid w:val="00831782"/>
    <w:rsid w:val="008317ED"/>
    <w:rsid w:val="00831823"/>
    <w:rsid w:val="00831827"/>
    <w:rsid w:val="0083182B"/>
    <w:rsid w:val="00831835"/>
    <w:rsid w:val="00831843"/>
    <w:rsid w:val="0083188A"/>
    <w:rsid w:val="008318AA"/>
    <w:rsid w:val="008318C7"/>
    <w:rsid w:val="0083191A"/>
    <w:rsid w:val="00831943"/>
    <w:rsid w:val="0083194F"/>
    <w:rsid w:val="00831963"/>
    <w:rsid w:val="00831973"/>
    <w:rsid w:val="00831992"/>
    <w:rsid w:val="008319C5"/>
    <w:rsid w:val="008319D4"/>
    <w:rsid w:val="008319DB"/>
    <w:rsid w:val="008319DD"/>
    <w:rsid w:val="00831A4D"/>
    <w:rsid w:val="00831AC6"/>
    <w:rsid w:val="00831B19"/>
    <w:rsid w:val="00831B58"/>
    <w:rsid w:val="00831B7F"/>
    <w:rsid w:val="00831B86"/>
    <w:rsid w:val="00831B98"/>
    <w:rsid w:val="00831BA7"/>
    <w:rsid w:val="00831BE3"/>
    <w:rsid w:val="00831C0B"/>
    <w:rsid w:val="00831C11"/>
    <w:rsid w:val="00831C3E"/>
    <w:rsid w:val="00831C5E"/>
    <w:rsid w:val="00831C66"/>
    <w:rsid w:val="00831CCB"/>
    <w:rsid w:val="00831CFB"/>
    <w:rsid w:val="00831D1F"/>
    <w:rsid w:val="00831D38"/>
    <w:rsid w:val="00831D8C"/>
    <w:rsid w:val="00831DA5"/>
    <w:rsid w:val="00831E1B"/>
    <w:rsid w:val="00831E24"/>
    <w:rsid w:val="00831E3F"/>
    <w:rsid w:val="00831E48"/>
    <w:rsid w:val="00831E49"/>
    <w:rsid w:val="00831E81"/>
    <w:rsid w:val="00831E89"/>
    <w:rsid w:val="00831E8D"/>
    <w:rsid w:val="00831EB5"/>
    <w:rsid w:val="00831EE2"/>
    <w:rsid w:val="00831F01"/>
    <w:rsid w:val="00831F18"/>
    <w:rsid w:val="00831F68"/>
    <w:rsid w:val="00831FA2"/>
    <w:rsid w:val="00831FDC"/>
    <w:rsid w:val="00831FE8"/>
    <w:rsid w:val="00831FF8"/>
    <w:rsid w:val="00831FF9"/>
    <w:rsid w:val="0083201C"/>
    <w:rsid w:val="00832047"/>
    <w:rsid w:val="0083204E"/>
    <w:rsid w:val="008320A9"/>
    <w:rsid w:val="0083211B"/>
    <w:rsid w:val="00832129"/>
    <w:rsid w:val="0083212C"/>
    <w:rsid w:val="008321B9"/>
    <w:rsid w:val="008321CA"/>
    <w:rsid w:val="008321D5"/>
    <w:rsid w:val="008321DE"/>
    <w:rsid w:val="008321FE"/>
    <w:rsid w:val="0083220F"/>
    <w:rsid w:val="00832236"/>
    <w:rsid w:val="0083224F"/>
    <w:rsid w:val="0083226B"/>
    <w:rsid w:val="008322A4"/>
    <w:rsid w:val="008322FC"/>
    <w:rsid w:val="0083231D"/>
    <w:rsid w:val="00832323"/>
    <w:rsid w:val="0083234D"/>
    <w:rsid w:val="0083238D"/>
    <w:rsid w:val="008323A5"/>
    <w:rsid w:val="008323DA"/>
    <w:rsid w:val="00832404"/>
    <w:rsid w:val="00832460"/>
    <w:rsid w:val="00832489"/>
    <w:rsid w:val="008324AB"/>
    <w:rsid w:val="008324BC"/>
    <w:rsid w:val="008324D7"/>
    <w:rsid w:val="008324E8"/>
    <w:rsid w:val="008324F0"/>
    <w:rsid w:val="008324FD"/>
    <w:rsid w:val="00832518"/>
    <w:rsid w:val="0083252F"/>
    <w:rsid w:val="0083254F"/>
    <w:rsid w:val="0083258C"/>
    <w:rsid w:val="008325C1"/>
    <w:rsid w:val="008325D0"/>
    <w:rsid w:val="008325E7"/>
    <w:rsid w:val="00832613"/>
    <w:rsid w:val="00832614"/>
    <w:rsid w:val="00832615"/>
    <w:rsid w:val="00832656"/>
    <w:rsid w:val="00832663"/>
    <w:rsid w:val="008326D8"/>
    <w:rsid w:val="00832723"/>
    <w:rsid w:val="0083273B"/>
    <w:rsid w:val="00832783"/>
    <w:rsid w:val="00832792"/>
    <w:rsid w:val="00832797"/>
    <w:rsid w:val="0083288B"/>
    <w:rsid w:val="008328C4"/>
    <w:rsid w:val="008328DE"/>
    <w:rsid w:val="00832929"/>
    <w:rsid w:val="0083292F"/>
    <w:rsid w:val="00832930"/>
    <w:rsid w:val="00832961"/>
    <w:rsid w:val="00832975"/>
    <w:rsid w:val="0083297A"/>
    <w:rsid w:val="00832A2F"/>
    <w:rsid w:val="00832A61"/>
    <w:rsid w:val="00832AA2"/>
    <w:rsid w:val="00832AAF"/>
    <w:rsid w:val="00832AC1"/>
    <w:rsid w:val="00832ACC"/>
    <w:rsid w:val="00832AD3"/>
    <w:rsid w:val="00832B4D"/>
    <w:rsid w:val="00832B94"/>
    <w:rsid w:val="00832BC1"/>
    <w:rsid w:val="00832BE9"/>
    <w:rsid w:val="00832BFA"/>
    <w:rsid w:val="00832C00"/>
    <w:rsid w:val="00832C2F"/>
    <w:rsid w:val="00832C51"/>
    <w:rsid w:val="00832C70"/>
    <w:rsid w:val="00832C97"/>
    <w:rsid w:val="00832CE8"/>
    <w:rsid w:val="00832D00"/>
    <w:rsid w:val="00832D4D"/>
    <w:rsid w:val="00832D4F"/>
    <w:rsid w:val="00832D88"/>
    <w:rsid w:val="00832D8A"/>
    <w:rsid w:val="00832D9D"/>
    <w:rsid w:val="00832DB1"/>
    <w:rsid w:val="00832DC3"/>
    <w:rsid w:val="00832E04"/>
    <w:rsid w:val="00832E98"/>
    <w:rsid w:val="00832E9F"/>
    <w:rsid w:val="00832EBF"/>
    <w:rsid w:val="00832ECD"/>
    <w:rsid w:val="00832EE4"/>
    <w:rsid w:val="00832EFB"/>
    <w:rsid w:val="00832F05"/>
    <w:rsid w:val="00832F8B"/>
    <w:rsid w:val="00832FE8"/>
    <w:rsid w:val="00832FF3"/>
    <w:rsid w:val="0083302B"/>
    <w:rsid w:val="0083303C"/>
    <w:rsid w:val="00833046"/>
    <w:rsid w:val="00833076"/>
    <w:rsid w:val="00833079"/>
    <w:rsid w:val="008330C4"/>
    <w:rsid w:val="008330DF"/>
    <w:rsid w:val="008330FF"/>
    <w:rsid w:val="00833103"/>
    <w:rsid w:val="00833167"/>
    <w:rsid w:val="008331AC"/>
    <w:rsid w:val="008331BA"/>
    <w:rsid w:val="008331D1"/>
    <w:rsid w:val="008331D8"/>
    <w:rsid w:val="008331E0"/>
    <w:rsid w:val="00833207"/>
    <w:rsid w:val="0083323F"/>
    <w:rsid w:val="0083325D"/>
    <w:rsid w:val="00833285"/>
    <w:rsid w:val="00833288"/>
    <w:rsid w:val="008332AA"/>
    <w:rsid w:val="008332CA"/>
    <w:rsid w:val="008332FA"/>
    <w:rsid w:val="00833307"/>
    <w:rsid w:val="00833311"/>
    <w:rsid w:val="00833330"/>
    <w:rsid w:val="00833369"/>
    <w:rsid w:val="00833391"/>
    <w:rsid w:val="0083339D"/>
    <w:rsid w:val="008333B7"/>
    <w:rsid w:val="008333DA"/>
    <w:rsid w:val="0083341F"/>
    <w:rsid w:val="00833426"/>
    <w:rsid w:val="0083343C"/>
    <w:rsid w:val="00833501"/>
    <w:rsid w:val="0083350C"/>
    <w:rsid w:val="00833539"/>
    <w:rsid w:val="00833543"/>
    <w:rsid w:val="00833566"/>
    <w:rsid w:val="008335B0"/>
    <w:rsid w:val="008335BD"/>
    <w:rsid w:val="008335BF"/>
    <w:rsid w:val="008335C1"/>
    <w:rsid w:val="008335DC"/>
    <w:rsid w:val="008335E6"/>
    <w:rsid w:val="00833644"/>
    <w:rsid w:val="00833651"/>
    <w:rsid w:val="00833668"/>
    <w:rsid w:val="0083366E"/>
    <w:rsid w:val="00833681"/>
    <w:rsid w:val="008336C7"/>
    <w:rsid w:val="00833703"/>
    <w:rsid w:val="00833720"/>
    <w:rsid w:val="00833755"/>
    <w:rsid w:val="0083379B"/>
    <w:rsid w:val="008337A8"/>
    <w:rsid w:val="008337C5"/>
    <w:rsid w:val="008337D2"/>
    <w:rsid w:val="00833811"/>
    <w:rsid w:val="008338C9"/>
    <w:rsid w:val="008338DB"/>
    <w:rsid w:val="00833933"/>
    <w:rsid w:val="00833964"/>
    <w:rsid w:val="00833981"/>
    <w:rsid w:val="0083398C"/>
    <w:rsid w:val="00833992"/>
    <w:rsid w:val="0083399B"/>
    <w:rsid w:val="008339BD"/>
    <w:rsid w:val="008339C2"/>
    <w:rsid w:val="008339F7"/>
    <w:rsid w:val="00833A29"/>
    <w:rsid w:val="00833A36"/>
    <w:rsid w:val="00833A39"/>
    <w:rsid w:val="00833A64"/>
    <w:rsid w:val="00833A67"/>
    <w:rsid w:val="00833A7B"/>
    <w:rsid w:val="00833A93"/>
    <w:rsid w:val="00833B13"/>
    <w:rsid w:val="00833B26"/>
    <w:rsid w:val="00833B3C"/>
    <w:rsid w:val="00833B3F"/>
    <w:rsid w:val="00833B56"/>
    <w:rsid w:val="00833B5A"/>
    <w:rsid w:val="00833B7C"/>
    <w:rsid w:val="00833B97"/>
    <w:rsid w:val="00833BDF"/>
    <w:rsid w:val="00833BE0"/>
    <w:rsid w:val="00833C0F"/>
    <w:rsid w:val="00833C43"/>
    <w:rsid w:val="00833C59"/>
    <w:rsid w:val="00833CCA"/>
    <w:rsid w:val="00833CCF"/>
    <w:rsid w:val="00833CE8"/>
    <w:rsid w:val="00833D0E"/>
    <w:rsid w:val="00833D37"/>
    <w:rsid w:val="00833D64"/>
    <w:rsid w:val="00833DC4"/>
    <w:rsid w:val="00833DCB"/>
    <w:rsid w:val="00833DD8"/>
    <w:rsid w:val="00833DE6"/>
    <w:rsid w:val="00833E04"/>
    <w:rsid w:val="00833E0A"/>
    <w:rsid w:val="00833F06"/>
    <w:rsid w:val="00833F16"/>
    <w:rsid w:val="00833F39"/>
    <w:rsid w:val="00833F3C"/>
    <w:rsid w:val="00833FB1"/>
    <w:rsid w:val="00833FC9"/>
    <w:rsid w:val="00833FE4"/>
    <w:rsid w:val="00834037"/>
    <w:rsid w:val="00834052"/>
    <w:rsid w:val="00834062"/>
    <w:rsid w:val="0083406B"/>
    <w:rsid w:val="00834075"/>
    <w:rsid w:val="00834089"/>
    <w:rsid w:val="008340B0"/>
    <w:rsid w:val="008340D7"/>
    <w:rsid w:val="0083413B"/>
    <w:rsid w:val="0083413E"/>
    <w:rsid w:val="00834143"/>
    <w:rsid w:val="0083414A"/>
    <w:rsid w:val="0083417F"/>
    <w:rsid w:val="008341A2"/>
    <w:rsid w:val="008341B8"/>
    <w:rsid w:val="008341D0"/>
    <w:rsid w:val="008341DB"/>
    <w:rsid w:val="00834209"/>
    <w:rsid w:val="00834229"/>
    <w:rsid w:val="00834249"/>
    <w:rsid w:val="00834256"/>
    <w:rsid w:val="00834264"/>
    <w:rsid w:val="0083426E"/>
    <w:rsid w:val="00834274"/>
    <w:rsid w:val="00834284"/>
    <w:rsid w:val="0083429E"/>
    <w:rsid w:val="008342B4"/>
    <w:rsid w:val="008342B9"/>
    <w:rsid w:val="008342EE"/>
    <w:rsid w:val="00834318"/>
    <w:rsid w:val="0083431A"/>
    <w:rsid w:val="0083432E"/>
    <w:rsid w:val="0083433C"/>
    <w:rsid w:val="0083434F"/>
    <w:rsid w:val="00834389"/>
    <w:rsid w:val="0083438B"/>
    <w:rsid w:val="008343C3"/>
    <w:rsid w:val="008343DA"/>
    <w:rsid w:val="00834402"/>
    <w:rsid w:val="0083440F"/>
    <w:rsid w:val="0083442C"/>
    <w:rsid w:val="0083447E"/>
    <w:rsid w:val="0083449E"/>
    <w:rsid w:val="00834509"/>
    <w:rsid w:val="00834560"/>
    <w:rsid w:val="008345E0"/>
    <w:rsid w:val="008345EC"/>
    <w:rsid w:val="00834604"/>
    <w:rsid w:val="0083463E"/>
    <w:rsid w:val="00834669"/>
    <w:rsid w:val="00834682"/>
    <w:rsid w:val="00834754"/>
    <w:rsid w:val="00834759"/>
    <w:rsid w:val="00834770"/>
    <w:rsid w:val="00834783"/>
    <w:rsid w:val="0083478B"/>
    <w:rsid w:val="008347D9"/>
    <w:rsid w:val="008347E0"/>
    <w:rsid w:val="00834803"/>
    <w:rsid w:val="0083481D"/>
    <w:rsid w:val="0083484A"/>
    <w:rsid w:val="00834859"/>
    <w:rsid w:val="00834894"/>
    <w:rsid w:val="008348B7"/>
    <w:rsid w:val="0083493B"/>
    <w:rsid w:val="00834968"/>
    <w:rsid w:val="0083496B"/>
    <w:rsid w:val="00834986"/>
    <w:rsid w:val="00834998"/>
    <w:rsid w:val="008349B4"/>
    <w:rsid w:val="008349D6"/>
    <w:rsid w:val="00834A45"/>
    <w:rsid w:val="00834A4F"/>
    <w:rsid w:val="00834A67"/>
    <w:rsid w:val="00834AC7"/>
    <w:rsid w:val="00834ADD"/>
    <w:rsid w:val="00834BBA"/>
    <w:rsid w:val="00834BC6"/>
    <w:rsid w:val="00834BE4"/>
    <w:rsid w:val="00834BFF"/>
    <w:rsid w:val="00834C1E"/>
    <w:rsid w:val="00834C24"/>
    <w:rsid w:val="00834C31"/>
    <w:rsid w:val="00834C41"/>
    <w:rsid w:val="00834C69"/>
    <w:rsid w:val="00834CDE"/>
    <w:rsid w:val="00834CED"/>
    <w:rsid w:val="00834D16"/>
    <w:rsid w:val="00834D23"/>
    <w:rsid w:val="00834D52"/>
    <w:rsid w:val="00834D68"/>
    <w:rsid w:val="00834D81"/>
    <w:rsid w:val="00834D85"/>
    <w:rsid w:val="00834DA6"/>
    <w:rsid w:val="00834DBB"/>
    <w:rsid w:val="00834E05"/>
    <w:rsid w:val="00834E2C"/>
    <w:rsid w:val="00834E38"/>
    <w:rsid w:val="00834E57"/>
    <w:rsid w:val="00834E83"/>
    <w:rsid w:val="00834EB4"/>
    <w:rsid w:val="00834EBE"/>
    <w:rsid w:val="00834EC9"/>
    <w:rsid w:val="00834EE3"/>
    <w:rsid w:val="00834FB7"/>
    <w:rsid w:val="00834FF4"/>
    <w:rsid w:val="00835004"/>
    <w:rsid w:val="00835022"/>
    <w:rsid w:val="0083503D"/>
    <w:rsid w:val="00835098"/>
    <w:rsid w:val="008350F1"/>
    <w:rsid w:val="008350F2"/>
    <w:rsid w:val="00835139"/>
    <w:rsid w:val="0083516D"/>
    <w:rsid w:val="008351DF"/>
    <w:rsid w:val="00835201"/>
    <w:rsid w:val="00835234"/>
    <w:rsid w:val="0083524C"/>
    <w:rsid w:val="00835260"/>
    <w:rsid w:val="0083528E"/>
    <w:rsid w:val="00835291"/>
    <w:rsid w:val="008352B9"/>
    <w:rsid w:val="0083530B"/>
    <w:rsid w:val="00835325"/>
    <w:rsid w:val="00835367"/>
    <w:rsid w:val="00835372"/>
    <w:rsid w:val="0083538A"/>
    <w:rsid w:val="008353A2"/>
    <w:rsid w:val="008353AA"/>
    <w:rsid w:val="008353DB"/>
    <w:rsid w:val="008353F0"/>
    <w:rsid w:val="008353F5"/>
    <w:rsid w:val="00835435"/>
    <w:rsid w:val="00835444"/>
    <w:rsid w:val="00835485"/>
    <w:rsid w:val="0083548A"/>
    <w:rsid w:val="0083548D"/>
    <w:rsid w:val="008354CD"/>
    <w:rsid w:val="008354D2"/>
    <w:rsid w:val="00835503"/>
    <w:rsid w:val="0083554D"/>
    <w:rsid w:val="00835565"/>
    <w:rsid w:val="0083558A"/>
    <w:rsid w:val="00835592"/>
    <w:rsid w:val="00835593"/>
    <w:rsid w:val="008355AC"/>
    <w:rsid w:val="008355DF"/>
    <w:rsid w:val="008355E2"/>
    <w:rsid w:val="008355F7"/>
    <w:rsid w:val="008355F8"/>
    <w:rsid w:val="00835614"/>
    <w:rsid w:val="008356ED"/>
    <w:rsid w:val="00835707"/>
    <w:rsid w:val="00835708"/>
    <w:rsid w:val="0083571F"/>
    <w:rsid w:val="0083575F"/>
    <w:rsid w:val="00835762"/>
    <w:rsid w:val="0083577C"/>
    <w:rsid w:val="0083578C"/>
    <w:rsid w:val="00835790"/>
    <w:rsid w:val="008357A5"/>
    <w:rsid w:val="008357F6"/>
    <w:rsid w:val="0083581C"/>
    <w:rsid w:val="0083585B"/>
    <w:rsid w:val="00835879"/>
    <w:rsid w:val="00835880"/>
    <w:rsid w:val="00835883"/>
    <w:rsid w:val="00835889"/>
    <w:rsid w:val="0083588F"/>
    <w:rsid w:val="008358B5"/>
    <w:rsid w:val="008358D2"/>
    <w:rsid w:val="008358FC"/>
    <w:rsid w:val="00835902"/>
    <w:rsid w:val="0083593F"/>
    <w:rsid w:val="0083594C"/>
    <w:rsid w:val="008359D9"/>
    <w:rsid w:val="00835A07"/>
    <w:rsid w:val="00835A15"/>
    <w:rsid w:val="00835A23"/>
    <w:rsid w:val="00835A44"/>
    <w:rsid w:val="00835A75"/>
    <w:rsid w:val="00835A8D"/>
    <w:rsid w:val="00835AB1"/>
    <w:rsid w:val="00835AC3"/>
    <w:rsid w:val="00835AFC"/>
    <w:rsid w:val="00835B21"/>
    <w:rsid w:val="00835B25"/>
    <w:rsid w:val="00835B44"/>
    <w:rsid w:val="00835BDC"/>
    <w:rsid w:val="00835BE8"/>
    <w:rsid w:val="00835C07"/>
    <w:rsid w:val="00835C1B"/>
    <w:rsid w:val="00835C2A"/>
    <w:rsid w:val="00835C78"/>
    <w:rsid w:val="00835C7E"/>
    <w:rsid w:val="00835C8E"/>
    <w:rsid w:val="00835CB4"/>
    <w:rsid w:val="00835CF4"/>
    <w:rsid w:val="00835D36"/>
    <w:rsid w:val="00835D4F"/>
    <w:rsid w:val="00835D67"/>
    <w:rsid w:val="00835D6E"/>
    <w:rsid w:val="00835D7F"/>
    <w:rsid w:val="00835D87"/>
    <w:rsid w:val="00835D9A"/>
    <w:rsid w:val="00835DFC"/>
    <w:rsid w:val="00835DFD"/>
    <w:rsid w:val="00835E00"/>
    <w:rsid w:val="00835E2B"/>
    <w:rsid w:val="00835E2D"/>
    <w:rsid w:val="00835E47"/>
    <w:rsid w:val="00835E68"/>
    <w:rsid w:val="00835E6C"/>
    <w:rsid w:val="00835E6F"/>
    <w:rsid w:val="00835E75"/>
    <w:rsid w:val="00835F0E"/>
    <w:rsid w:val="00835F19"/>
    <w:rsid w:val="00835F22"/>
    <w:rsid w:val="00835F23"/>
    <w:rsid w:val="00835F46"/>
    <w:rsid w:val="00835F47"/>
    <w:rsid w:val="00835F7A"/>
    <w:rsid w:val="00835F7F"/>
    <w:rsid w:val="00835F81"/>
    <w:rsid w:val="00835F91"/>
    <w:rsid w:val="00835F9F"/>
    <w:rsid w:val="00835FB7"/>
    <w:rsid w:val="00836016"/>
    <w:rsid w:val="00836017"/>
    <w:rsid w:val="00836057"/>
    <w:rsid w:val="008360AE"/>
    <w:rsid w:val="008360AF"/>
    <w:rsid w:val="008360D5"/>
    <w:rsid w:val="008360F0"/>
    <w:rsid w:val="0083610B"/>
    <w:rsid w:val="00836120"/>
    <w:rsid w:val="00836197"/>
    <w:rsid w:val="0083619C"/>
    <w:rsid w:val="008361FB"/>
    <w:rsid w:val="00836231"/>
    <w:rsid w:val="0083623B"/>
    <w:rsid w:val="008362FA"/>
    <w:rsid w:val="00836321"/>
    <w:rsid w:val="0083635A"/>
    <w:rsid w:val="008363BD"/>
    <w:rsid w:val="008363FE"/>
    <w:rsid w:val="0083644F"/>
    <w:rsid w:val="00836450"/>
    <w:rsid w:val="00836458"/>
    <w:rsid w:val="008364A7"/>
    <w:rsid w:val="008364E8"/>
    <w:rsid w:val="0083650C"/>
    <w:rsid w:val="00836566"/>
    <w:rsid w:val="00836577"/>
    <w:rsid w:val="00836590"/>
    <w:rsid w:val="008365AD"/>
    <w:rsid w:val="008365BE"/>
    <w:rsid w:val="008365F5"/>
    <w:rsid w:val="008365FB"/>
    <w:rsid w:val="0083660C"/>
    <w:rsid w:val="00836611"/>
    <w:rsid w:val="0083661C"/>
    <w:rsid w:val="00836620"/>
    <w:rsid w:val="0083663E"/>
    <w:rsid w:val="008366B7"/>
    <w:rsid w:val="008366CA"/>
    <w:rsid w:val="008366F1"/>
    <w:rsid w:val="0083671F"/>
    <w:rsid w:val="00836763"/>
    <w:rsid w:val="008367BD"/>
    <w:rsid w:val="008367D5"/>
    <w:rsid w:val="008367F1"/>
    <w:rsid w:val="008367F7"/>
    <w:rsid w:val="00836807"/>
    <w:rsid w:val="00836810"/>
    <w:rsid w:val="0083682C"/>
    <w:rsid w:val="008368B5"/>
    <w:rsid w:val="008368BC"/>
    <w:rsid w:val="008368CB"/>
    <w:rsid w:val="0083694B"/>
    <w:rsid w:val="0083694E"/>
    <w:rsid w:val="0083695E"/>
    <w:rsid w:val="00836999"/>
    <w:rsid w:val="00836A3B"/>
    <w:rsid w:val="00836A43"/>
    <w:rsid w:val="00836A48"/>
    <w:rsid w:val="00836A93"/>
    <w:rsid w:val="00836ACD"/>
    <w:rsid w:val="00836AD6"/>
    <w:rsid w:val="00836AEC"/>
    <w:rsid w:val="00836AEF"/>
    <w:rsid w:val="00836B4E"/>
    <w:rsid w:val="00836B94"/>
    <w:rsid w:val="00836B9A"/>
    <w:rsid w:val="00836B9C"/>
    <w:rsid w:val="00836BFC"/>
    <w:rsid w:val="00836C4C"/>
    <w:rsid w:val="00836C70"/>
    <w:rsid w:val="00836C7D"/>
    <w:rsid w:val="00836CB4"/>
    <w:rsid w:val="00836CC1"/>
    <w:rsid w:val="00836CC2"/>
    <w:rsid w:val="00836D81"/>
    <w:rsid w:val="00836DD2"/>
    <w:rsid w:val="00836DF2"/>
    <w:rsid w:val="00836DFA"/>
    <w:rsid w:val="00836E17"/>
    <w:rsid w:val="00836E23"/>
    <w:rsid w:val="00836E48"/>
    <w:rsid w:val="00836E8C"/>
    <w:rsid w:val="00836E9A"/>
    <w:rsid w:val="00836EA9"/>
    <w:rsid w:val="00836EAF"/>
    <w:rsid w:val="00836ECA"/>
    <w:rsid w:val="00836ED4"/>
    <w:rsid w:val="00836EDC"/>
    <w:rsid w:val="00836F04"/>
    <w:rsid w:val="00836F09"/>
    <w:rsid w:val="00836F24"/>
    <w:rsid w:val="00836F8F"/>
    <w:rsid w:val="00836FA1"/>
    <w:rsid w:val="00836FB4"/>
    <w:rsid w:val="00836FE2"/>
    <w:rsid w:val="00837078"/>
    <w:rsid w:val="0083708E"/>
    <w:rsid w:val="008370B0"/>
    <w:rsid w:val="008370B2"/>
    <w:rsid w:val="008370BA"/>
    <w:rsid w:val="008370C8"/>
    <w:rsid w:val="00837121"/>
    <w:rsid w:val="00837159"/>
    <w:rsid w:val="00837181"/>
    <w:rsid w:val="0083718F"/>
    <w:rsid w:val="008371B6"/>
    <w:rsid w:val="008371CB"/>
    <w:rsid w:val="008371CD"/>
    <w:rsid w:val="00837253"/>
    <w:rsid w:val="00837264"/>
    <w:rsid w:val="0083729A"/>
    <w:rsid w:val="008372CD"/>
    <w:rsid w:val="008372E7"/>
    <w:rsid w:val="0083735E"/>
    <w:rsid w:val="0083736F"/>
    <w:rsid w:val="00837379"/>
    <w:rsid w:val="00837391"/>
    <w:rsid w:val="00837394"/>
    <w:rsid w:val="0083739E"/>
    <w:rsid w:val="008373B7"/>
    <w:rsid w:val="008373C2"/>
    <w:rsid w:val="008373E1"/>
    <w:rsid w:val="008373EA"/>
    <w:rsid w:val="008373F8"/>
    <w:rsid w:val="008373FC"/>
    <w:rsid w:val="00837430"/>
    <w:rsid w:val="00837456"/>
    <w:rsid w:val="0083745B"/>
    <w:rsid w:val="00837475"/>
    <w:rsid w:val="008374BD"/>
    <w:rsid w:val="008374C7"/>
    <w:rsid w:val="008374DC"/>
    <w:rsid w:val="008374DE"/>
    <w:rsid w:val="00837515"/>
    <w:rsid w:val="00837539"/>
    <w:rsid w:val="00837543"/>
    <w:rsid w:val="00837556"/>
    <w:rsid w:val="0083758A"/>
    <w:rsid w:val="008375EC"/>
    <w:rsid w:val="008375FC"/>
    <w:rsid w:val="00837661"/>
    <w:rsid w:val="00837663"/>
    <w:rsid w:val="00837679"/>
    <w:rsid w:val="008376B6"/>
    <w:rsid w:val="008376DC"/>
    <w:rsid w:val="00837737"/>
    <w:rsid w:val="0083776A"/>
    <w:rsid w:val="00837791"/>
    <w:rsid w:val="0083780E"/>
    <w:rsid w:val="00837854"/>
    <w:rsid w:val="00837873"/>
    <w:rsid w:val="008378CB"/>
    <w:rsid w:val="008378D0"/>
    <w:rsid w:val="0083793C"/>
    <w:rsid w:val="00837970"/>
    <w:rsid w:val="008379C0"/>
    <w:rsid w:val="00837A03"/>
    <w:rsid w:val="00837A77"/>
    <w:rsid w:val="00837A84"/>
    <w:rsid w:val="00837AAD"/>
    <w:rsid w:val="00837AAF"/>
    <w:rsid w:val="00837AC3"/>
    <w:rsid w:val="00837B08"/>
    <w:rsid w:val="00837B0C"/>
    <w:rsid w:val="00837B24"/>
    <w:rsid w:val="00837BA4"/>
    <w:rsid w:val="00837BAB"/>
    <w:rsid w:val="00837BB4"/>
    <w:rsid w:val="00837BDE"/>
    <w:rsid w:val="00837C52"/>
    <w:rsid w:val="00837CED"/>
    <w:rsid w:val="00837D2F"/>
    <w:rsid w:val="00837D32"/>
    <w:rsid w:val="00837D67"/>
    <w:rsid w:val="00837D83"/>
    <w:rsid w:val="00837D8C"/>
    <w:rsid w:val="00837D91"/>
    <w:rsid w:val="00837DAD"/>
    <w:rsid w:val="00837E18"/>
    <w:rsid w:val="00837E2A"/>
    <w:rsid w:val="00837E2C"/>
    <w:rsid w:val="00837E67"/>
    <w:rsid w:val="00837EC3"/>
    <w:rsid w:val="00837EE6"/>
    <w:rsid w:val="00837EE7"/>
    <w:rsid w:val="00837EF4"/>
    <w:rsid w:val="00837F1C"/>
    <w:rsid w:val="00837F45"/>
    <w:rsid w:val="00837F68"/>
    <w:rsid w:val="00837F74"/>
    <w:rsid w:val="00837F78"/>
    <w:rsid w:val="00837F84"/>
    <w:rsid w:val="00837F89"/>
    <w:rsid w:val="00837FB1"/>
    <w:rsid w:val="00840012"/>
    <w:rsid w:val="00840081"/>
    <w:rsid w:val="008400B7"/>
    <w:rsid w:val="008400BC"/>
    <w:rsid w:val="008400D9"/>
    <w:rsid w:val="00840112"/>
    <w:rsid w:val="00840157"/>
    <w:rsid w:val="0084019D"/>
    <w:rsid w:val="008401CA"/>
    <w:rsid w:val="008401E1"/>
    <w:rsid w:val="00840206"/>
    <w:rsid w:val="0084022B"/>
    <w:rsid w:val="00840287"/>
    <w:rsid w:val="00840292"/>
    <w:rsid w:val="008402CE"/>
    <w:rsid w:val="00840325"/>
    <w:rsid w:val="0084032C"/>
    <w:rsid w:val="00840350"/>
    <w:rsid w:val="0084039D"/>
    <w:rsid w:val="008403B3"/>
    <w:rsid w:val="008403BE"/>
    <w:rsid w:val="008403EE"/>
    <w:rsid w:val="0084045F"/>
    <w:rsid w:val="0084046C"/>
    <w:rsid w:val="00840495"/>
    <w:rsid w:val="00840499"/>
    <w:rsid w:val="0084049B"/>
    <w:rsid w:val="008404BC"/>
    <w:rsid w:val="008404CD"/>
    <w:rsid w:val="00840508"/>
    <w:rsid w:val="0084052D"/>
    <w:rsid w:val="00840590"/>
    <w:rsid w:val="00840606"/>
    <w:rsid w:val="0084060A"/>
    <w:rsid w:val="00840610"/>
    <w:rsid w:val="00840635"/>
    <w:rsid w:val="0084063E"/>
    <w:rsid w:val="008406D7"/>
    <w:rsid w:val="008406E2"/>
    <w:rsid w:val="00840727"/>
    <w:rsid w:val="00840731"/>
    <w:rsid w:val="00840733"/>
    <w:rsid w:val="0084074E"/>
    <w:rsid w:val="008407B5"/>
    <w:rsid w:val="00840806"/>
    <w:rsid w:val="0084082B"/>
    <w:rsid w:val="008408A1"/>
    <w:rsid w:val="008408AC"/>
    <w:rsid w:val="00840911"/>
    <w:rsid w:val="0084092A"/>
    <w:rsid w:val="0084095E"/>
    <w:rsid w:val="00840980"/>
    <w:rsid w:val="008409A5"/>
    <w:rsid w:val="00840A1A"/>
    <w:rsid w:val="00840A2B"/>
    <w:rsid w:val="00840A5A"/>
    <w:rsid w:val="00840ACB"/>
    <w:rsid w:val="00840B04"/>
    <w:rsid w:val="00840B11"/>
    <w:rsid w:val="00840B27"/>
    <w:rsid w:val="00840B29"/>
    <w:rsid w:val="00840B36"/>
    <w:rsid w:val="00840B39"/>
    <w:rsid w:val="00840B3B"/>
    <w:rsid w:val="00840B59"/>
    <w:rsid w:val="00840B6A"/>
    <w:rsid w:val="00840BA7"/>
    <w:rsid w:val="00840C02"/>
    <w:rsid w:val="00840C03"/>
    <w:rsid w:val="00840C2C"/>
    <w:rsid w:val="00840C8E"/>
    <w:rsid w:val="00840CA4"/>
    <w:rsid w:val="00840CCB"/>
    <w:rsid w:val="00840CE8"/>
    <w:rsid w:val="00840D20"/>
    <w:rsid w:val="00840D48"/>
    <w:rsid w:val="00840D7C"/>
    <w:rsid w:val="00840D98"/>
    <w:rsid w:val="00840DBC"/>
    <w:rsid w:val="00840DE3"/>
    <w:rsid w:val="00840DE6"/>
    <w:rsid w:val="00840DF2"/>
    <w:rsid w:val="00840E0E"/>
    <w:rsid w:val="00840E1D"/>
    <w:rsid w:val="00840E52"/>
    <w:rsid w:val="00840E7D"/>
    <w:rsid w:val="00840E98"/>
    <w:rsid w:val="00840E9B"/>
    <w:rsid w:val="00840EB8"/>
    <w:rsid w:val="00840EE4"/>
    <w:rsid w:val="00840F05"/>
    <w:rsid w:val="00840F12"/>
    <w:rsid w:val="00840F26"/>
    <w:rsid w:val="00840F3A"/>
    <w:rsid w:val="00840F5E"/>
    <w:rsid w:val="00840F86"/>
    <w:rsid w:val="00840FA8"/>
    <w:rsid w:val="00840FB1"/>
    <w:rsid w:val="00840FB7"/>
    <w:rsid w:val="00840FC0"/>
    <w:rsid w:val="00840FC3"/>
    <w:rsid w:val="00840FDD"/>
    <w:rsid w:val="0084102B"/>
    <w:rsid w:val="00841033"/>
    <w:rsid w:val="00841044"/>
    <w:rsid w:val="00841065"/>
    <w:rsid w:val="008410A3"/>
    <w:rsid w:val="008410D9"/>
    <w:rsid w:val="008410DE"/>
    <w:rsid w:val="008410F3"/>
    <w:rsid w:val="008410F6"/>
    <w:rsid w:val="00841154"/>
    <w:rsid w:val="00841193"/>
    <w:rsid w:val="008411FD"/>
    <w:rsid w:val="008412A9"/>
    <w:rsid w:val="008412F5"/>
    <w:rsid w:val="00841347"/>
    <w:rsid w:val="0084136A"/>
    <w:rsid w:val="0084139A"/>
    <w:rsid w:val="008414B1"/>
    <w:rsid w:val="008414CE"/>
    <w:rsid w:val="0084157F"/>
    <w:rsid w:val="00841581"/>
    <w:rsid w:val="0084159A"/>
    <w:rsid w:val="008415A3"/>
    <w:rsid w:val="008415C2"/>
    <w:rsid w:val="008415E1"/>
    <w:rsid w:val="0084160A"/>
    <w:rsid w:val="0084161D"/>
    <w:rsid w:val="0084165F"/>
    <w:rsid w:val="00841665"/>
    <w:rsid w:val="00841688"/>
    <w:rsid w:val="00841697"/>
    <w:rsid w:val="0084169A"/>
    <w:rsid w:val="008416D6"/>
    <w:rsid w:val="00841711"/>
    <w:rsid w:val="00841741"/>
    <w:rsid w:val="0084174E"/>
    <w:rsid w:val="0084176D"/>
    <w:rsid w:val="0084178C"/>
    <w:rsid w:val="008417CB"/>
    <w:rsid w:val="008417D7"/>
    <w:rsid w:val="008417E5"/>
    <w:rsid w:val="008417F3"/>
    <w:rsid w:val="00841811"/>
    <w:rsid w:val="00841839"/>
    <w:rsid w:val="0084188A"/>
    <w:rsid w:val="008418A2"/>
    <w:rsid w:val="008418C0"/>
    <w:rsid w:val="008418FE"/>
    <w:rsid w:val="00841914"/>
    <w:rsid w:val="00841948"/>
    <w:rsid w:val="00841970"/>
    <w:rsid w:val="008419CD"/>
    <w:rsid w:val="008419E2"/>
    <w:rsid w:val="00841A21"/>
    <w:rsid w:val="00841A56"/>
    <w:rsid w:val="00841A69"/>
    <w:rsid w:val="00841A81"/>
    <w:rsid w:val="00841A8F"/>
    <w:rsid w:val="00841AE4"/>
    <w:rsid w:val="00841B2E"/>
    <w:rsid w:val="00841B33"/>
    <w:rsid w:val="00841B34"/>
    <w:rsid w:val="00841B39"/>
    <w:rsid w:val="00841B74"/>
    <w:rsid w:val="00841B7D"/>
    <w:rsid w:val="00841B97"/>
    <w:rsid w:val="00841BA9"/>
    <w:rsid w:val="00841C9A"/>
    <w:rsid w:val="00841CE9"/>
    <w:rsid w:val="00841CFB"/>
    <w:rsid w:val="00841D17"/>
    <w:rsid w:val="00841D57"/>
    <w:rsid w:val="00841D59"/>
    <w:rsid w:val="00841D62"/>
    <w:rsid w:val="00841D64"/>
    <w:rsid w:val="00841D7C"/>
    <w:rsid w:val="00841DF9"/>
    <w:rsid w:val="00841E05"/>
    <w:rsid w:val="00841E28"/>
    <w:rsid w:val="00841E39"/>
    <w:rsid w:val="00841E59"/>
    <w:rsid w:val="00841E89"/>
    <w:rsid w:val="00841EE2"/>
    <w:rsid w:val="00841F02"/>
    <w:rsid w:val="00841F06"/>
    <w:rsid w:val="00841F84"/>
    <w:rsid w:val="00841F94"/>
    <w:rsid w:val="00841F96"/>
    <w:rsid w:val="00841FD4"/>
    <w:rsid w:val="00842001"/>
    <w:rsid w:val="00842002"/>
    <w:rsid w:val="0084205C"/>
    <w:rsid w:val="0084206C"/>
    <w:rsid w:val="0084207B"/>
    <w:rsid w:val="00842085"/>
    <w:rsid w:val="008420BC"/>
    <w:rsid w:val="008420C4"/>
    <w:rsid w:val="008420DA"/>
    <w:rsid w:val="008420EC"/>
    <w:rsid w:val="00842111"/>
    <w:rsid w:val="00842182"/>
    <w:rsid w:val="008421ED"/>
    <w:rsid w:val="0084222C"/>
    <w:rsid w:val="00842236"/>
    <w:rsid w:val="00842243"/>
    <w:rsid w:val="008422FA"/>
    <w:rsid w:val="00842371"/>
    <w:rsid w:val="00842389"/>
    <w:rsid w:val="008423B6"/>
    <w:rsid w:val="008423C6"/>
    <w:rsid w:val="008423DB"/>
    <w:rsid w:val="0084246C"/>
    <w:rsid w:val="00842470"/>
    <w:rsid w:val="008424A3"/>
    <w:rsid w:val="008424AA"/>
    <w:rsid w:val="008424AC"/>
    <w:rsid w:val="008424C7"/>
    <w:rsid w:val="008424D2"/>
    <w:rsid w:val="008424E5"/>
    <w:rsid w:val="00842510"/>
    <w:rsid w:val="00842515"/>
    <w:rsid w:val="00842525"/>
    <w:rsid w:val="00842538"/>
    <w:rsid w:val="00842560"/>
    <w:rsid w:val="0084258E"/>
    <w:rsid w:val="008425AC"/>
    <w:rsid w:val="008425AD"/>
    <w:rsid w:val="008425CB"/>
    <w:rsid w:val="0084260D"/>
    <w:rsid w:val="00842687"/>
    <w:rsid w:val="008426A1"/>
    <w:rsid w:val="008426B2"/>
    <w:rsid w:val="00842711"/>
    <w:rsid w:val="00842718"/>
    <w:rsid w:val="00842751"/>
    <w:rsid w:val="0084277D"/>
    <w:rsid w:val="008427D8"/>
    <w:rsid w:val="008427DF"/>
    <w:rsid w:val="008427E8"/>
    <w:rsid w:val="008427F4"/>
    <w:rsid w:val="008427F8"/>
    <w:rsid w:val="0084284D"/>
    <w:rsid w:val="00842864"/>
    <w:rsid w:val="0084286A"/>
    <w:rsid w:val="00842877"/>
    <w:rsid w:val="0084287C"/>
    <w:rsid w:val="0084288B"/>
    <w:rsid w:val="008428AE"/>
    <w:rsid w:val="00842928"/>
    <w:rsid w:val="00842944"/>
    <w:rsid w:val="00842972"/>
    <w:rsid w:val="00842998"/>
    <w:rsid w:val="008429B9"/>
    <w:rsid w:val="008429D2"/>
    <w:rsid w:val="008429E5"/>
    <w:rsid w:val="008429FE"/>
    <w:rsid w:val="00842A55"/>
    <w:rsid w:val="00842A76"/>
    <w:rsid w:val="00842ABF"/>
    <w:rsid w:val="00842ADB"/>
    <w:rsid w:val="00842ADC"/>
    <w:rsid w:val="00842ADF"/>
    <w:rsid w:val="00842B13"/>
    <w:rsid w:val="00842B26"/>
    <w:rsid w:val="00842B3C"/>
    <w:rsid w:val="00842B48"/>
    <w:rsid w:val="00842B57"/>
    <w:rsid w:val="00842B5A"/>
    <w:rsid w:val="00842BA9"/>
    <w:rsid w:val="00842BB1"/>
    <w:rsid w:val="00842BB6"/>
    <w:rsid w:val="00842BC5"/>
    <w:rsid w:val="00842BCA"/>
    <w:rsid w:val="00842BE7"/>
    <w:rsid w:val="00842BFB"/>
    <w:rsid w:val="00842C10"/>
    <w:rsid w:val="00842C18"/>
    <w:rsid w:val="00842C67"/>
    <w:rsid w:val="00842C7A"/>
    <w:rsid w:val="00842C8A"/>
    <w:rsid w:val="00842C95"/>
    <w:rsid w:val="00842D04"/>
    <w:rsid w:val="00842D25"/>
    <w:rsid w:val="00842DA5"/>
    <w:rsid w:val="00842DDA"/>
    <w:rsid w:val="00842DF4"/>
    <w:rsid w:val="00842E0D"/>
    <w:rsid w:val="00842E1E"/>
    <w:rsid w:val="00842E42"/>
    <w:rsid w:val="00842E4C"/>
    <w:rsid w:val="00842E5B"/>
    <w:rsid w:val="00842E6D"/>
    <w:rsid w:val="00842EA0"/>
    <w:rsid w:val="00842EE9"/>
    <w:rsid w:val="00842F10"/>
    <w:rsid w:val="00842F35"/>
    <w:rsid w:val="00842F4B"/>
    <w:rsid w:val="00842F85"/>
    <w:rsid w:val="00842F86"/>
    <w:rsid w:val="00842FB8"/>
    <w:rsid w:val="00842FDA"/>
    <w:rsid w:val="00842FF6"/>
    <w:rsid w:val="0084304D"/>
    <w:rsid w:val="0084306D"/>
    <w:rsid w:val="0084308C"/>
    <w:rsid w:val="00843090"/>
    <w:rsid w:val="008430DB"/>
    <w:rsid w:val="0084310F"/>
    <w:rsid w:val="00843115"/>
    <w:rsid w:val="008431E0"/>
    <w:rsid w:val="00843224"/>
    <w:rsid w:val="00843246"/>
    <w:rsid w:val="0084325A"/>
    <w:rsid w:val="0084326A"/>
    <w:rsid w:val="00843289"/>
    <w:rsid w:val="00843295"/>
    <w:rsid w:val="008432BE"/>
    <w:rsid w:val="00843335"/>
    <w:rsid w:val="0084333D"/>
    <w:rsid w:val="0084336E"/>
    <w:rsid w:val="00843378"/>
    <w:rsid w:val="0084337A"/>
    <w:rsid w:val="0084337B"/>
    <w:rsid w:val="008433C9"/>
    <w:rsid w:val="008433DB"/>
    <w:rsid w:val="00843402"/>
    <w:rsid w:val="0084340D"/>
    <w:rsid w:val="0084341D"/>
    <w:rsid w:val="00843470"/>
    <w:rsid w:val="008434B9"/>
    <w:rsid w:val="008434C3"/>
    <w:rsid w:val="008434C4"/>
    <w:rsid w:val="008434D7"/>
    <w:rsid w:val="008434EE"/>
    <w:rsid w:val="00843532"/>
    <w:rsid w:val="00843535"/>
    <w:rsid w:val="00843546"/>
    <w:rsid w:val="008435F5"/>
    <w:rsid w:val="00843617"/>
    <w:rsid w:val="0084365C"/>
    <w:rsid w:val="0084366D"/>
    <w:rsid w:val="00843677"/>
    <w:rsid w:val="00843684"/>
    <w:rsid w:val="008436A5"/>
    <w:rsid w:val="008436BA"/>
    <w:rsid w:val="008436CC"/>
    <w:rsid w:val="008436D2"/>
    <w:rsid w:val="008436F3"/>
    <w:rsid w:val="00843721"/>
    <w:rsid w:val="00843739"/>
    <w:rsid w:val="00843751"/>
    <w:rsid w:val="00843757"/>
    <w:rsid w:val="0084377F"/>
    <w:rsid w:val="00843785"/>
    <w:rsid w:val="00843786"/>
    <w:rsid w:val="00843792"/>
    <w:rsid w:val="008437C8"/>
    <w:rsid w:val="008437EA"/>
    <w:rsid w:val="00843800"/>
    <w:rsid w:val="00843815"/>
    <w:rsid w:val="0084381D"/>
    <w:rsid w:val="0084381E"/>
    <w:rsid w:val="00843828"/>
    <w:rsid w:val="00843838"/>
    <w:rsid w:val="00843840"/>
    <w:rsid w:val="0084389B"/>
    <w:rsid w:val="008438B8"/>
    <w:rsid w:val="008438FC"/>
    <w:rsid w:val="00843908"/>
    <w:rsid w:val="0084392A"/>
    <w:rsid w:val="00843943"/>
    <w:rsid w:val="00843969"/>
    <w:rsid w:val="00843991"/>
    <w:rsid w:val="00843992"/>
    <w:rsid w:val="008439A1"/>
    <w:rsid w:val="008439EA"/>
    <w:rsid w:val="00843A04"/>
    <w:rsid w:val="00843A15"/>
    <w:rsid w:val="00843A41"/>
    <w:rsid w:val="00843A52"/>
    <w:rsid w:val="00843A76"/>
    <w:rsid w:val="00843AA9"/>
    <w:rsid w:val="00843AD6"/>
    <w:rsid w:val="00843ADF"/>
    <w:rsid w:val="00843AE1"/>
    <w:rsid w:val="00843AFD"/>
    <w:rsid w:val="00843AFF"/>
    <w:rsid w:val="00843B3C"/>
    <w:rsid w:val="00843B6D"/>
    <w:rsid w:val="00843B88"/>
    <w:rsid w:val="00843B96"/>
    <w:rsid w:val="00843BC1"/>
    <w:rsid w:val="00843BF1"/>
    <w:rsid w:val="00843BFA"/>
    <w:rsid w:val="00843C3B"/>
    <w:rsid w:val="00843C3E"/>
    <w:rsid w:val="00843C3F"/>
    <w:rsid w:val="00843C92"/>
    <w:rsid w:val="00843CA3"/>
    <w:rsid w:val="00843CD8"/>
    <w:rsid w:val="00843CE4"/>
    <w:rsid w:val="00843CE6"/>
    <w:rsid w:val="00843D03"/>
    <w:rsid w:val="00843D08"/>
    <w:rsid w:val="00843D21"/>
    <w:rsid w:val="00843D4D"/>
    <w:rsid w:val="00843D5A"/>
    <w:rsid w:val="00843D5B"/>
    <w:rsid w:val="00843D5E"/>
    <w:rsid w:val="00843DFB"/>
    <w:rsid w:val="00843E62"/>
    <w:rsid w:val="00843E7F"/>
    <w:rsid w:val="00843E94"/>
    <w:rsid w:val="00843EAF"/>
    <w:rsid w:val="00843F04"/>
    <w:rsid w:val="00843F0A"/>
    <w:rsid w:val="00843F3C"/>
    <w:rsid w:val="00843F3D"/>
    <w:rsid w:val="00843F64"/>
    <w:rsid w:val="00843F97"/>
    <w:rsid w:val="00843FC5"/>
    <w:rsid w:val="0084400C"/>
    <w:rsid w:val="0084406D"/>
    <w:rsid w:val="00844082"/>
    <w:rsid w:val="0084408A"/>
    <w:rsid w:val="008440A7"/>
    <w:rsid w:val="00844115"/>
    <w:rsid w:val="00844138"/>
    <w:rsid w:val="00844142"/>
    <w:rsid w:val="0084415E"/>
    <w:rsid w:val="00844185"/>
    <w:rsid w:val="008441A3"/>
    <w:rsid w:val="008441FB"/>
    <w:rsid w:val="008441FF"/>
    <w:rsid w:val="0084424E"/>
    <w:rsid w:val="00844250"/>
    <w:rsid w:val="0084429A"/>
    <w:rsid w:val="0084432F"/>
    <w:rsid w:val="00844375"/>
    <w:rsid w:val="00844381"/>
    <w:rsid w:val="008443A7"/>
    <w:rsid w:val="008443AA"/>
    <w:rsid w:val="008443F0"/>
    <w:rsid w:val="00844410"/>
    <w:rsid w:val="0084441B"/>
    <w:rsid w:val="0084441D"/>
    <w:rsid w:val="00844423"/>
    <w:rsid w:val="0084442E"/>
    <w:rsid w:val="0084443B"/>
    <w:rsid w:val="0084445D"/>
    <w:rsid w:val="00844465"/>
    <w:rsid w:val="00844476"/>
    <w:rsid w:val="008444A6"/>
    <w:rsid w:val="008444AA"/>
    <w:rsid w:val="008444C7"/>
    <w:rsid w:val="008444DC"/>
    <w:rsid w:val="0084451E"/>
    <w:rsid w:val="0084452E"/>
    <w:rsid w:val="0084453F"/>
    <w:rsid w:val="0084456F"/>
    <w:rsid w:val="00844572"/>
    <w:rsid w:val="00844592"/>
    <w:rsid w:val="0084459C"/>
    <w:rsid w:val="008445B0"/>
    <w:rsid w:val="008445B6"/>
    <w:rsid w:val="00844600"/>
    <w:rsid w:val="00844608"/>
    <w:rsid w:val="00844654"/>
    <w:rsid w:val="00844662"/>
    <w:rsid w:val="00844736"/>
    <w:rsid w:val="008447BA"/>
    <w:rsid w:val="008447CD"/>
    <w:rsid w:val="008447DE"/>
    <w:rsid w:val="00844806"/>
    <w:rsid w:val="0084481B"/>
    <w:rsid w:val="00844828"/>
    <w:rsid w:val="00844898"/>
    <w:rsid w:val="008448BA"/>
    <w:rsid w:val="008448C2"/>
    <w:rsid w:val="008448E8"/>
    <w:rsid w:val="008448F3"/>
    <w:rsid w:val="008448F7"/>
    <w:rsid w:val="008449AA"/>
    <w:rsid w:val="00844A09"/>
    <w:rsid w:val="00844A29"/>
    <w:rsid w:val="00844A77"/>
    <w:rsid w:val="00844A8C"/>
    <w:rsid w:val="00844A9A"/>
    <w:rsid w:val="00844AC0"/>
    <w:rsid w:val="00844B1F"/>
    <w:rsid w:val="00844B34"/>
    <w:rsid w:val="00844B3A"/>
    <w:rsid w:val="00844B50"/>
    <w:rsid w:val="00844BA1"/>
    <w:rsid w:val="00844BB9"/>
    <w:rsid w:val="00844C30"/>
    <w:rsid w:val="00844C58"/>
    <w:rsid w:val="00844C7D"/>
    <w:rsid w:val="00844C8F"/>
    <w:rsid w:val="00844CD0"/>
    <w:rsid w:val="00844CE3"/>
    <w:rsid w:val="00844D26"/>
    <w:rsid w:val="00844D2C"/>
    <w:rsid w:val="00844D37"/>
    <w:rsid w:val="00844D69"/>
    <w:rsid w:val="00844D79"/>
    <w:rsid w:val="00844D9C"/>
    <w:rsid w:val="00844DA0"/>
    <w:rsid w:val="00844DD8"/>
    <w:rsid w:val="00844E12"/>
    <w:rsid w:val="00844E49"/>
    <w:rsid w:val="00844E4B"/>
    <w:rsid w:val="00844E51"/>
    <w:rsid w:val="00844E61"/>
    <w:rsid w:val="00844E85"/>
    <w:rsid w:val="00844EB9"/>
    <w:rsid w:val="00844EBB"/>
    <w:rsid w:val="00844EC7"/>
    <w:rsid w:val="00844F30"/>
    <w:rsid w:val="00844F64"/>
    <w:rsid w:val="00844F6F"/>
    <w:rsid w:val="00844F79"/>
    <w:rsid w:val="00844F8C"/>
    <w:rsid w:val="00845002"/>
    <w:rsid w:val="00845009"/>
    <w:rsid w:val="00845064"/>
    <w:rsid w:val="0084510E"/>
    <w:rsid w:val="00845168"/>
    <w:rsid w:val="00845187"/>
    <w:rsid w:val="008451AC"/>
    <w:rsid w:val="008451C6"/>
    <w:rsid w:val="008451CB"/>
    <w:rsid w:val="008451F3"/>
    <w:rsid w:val="0084520F"/>
    <w:rsid w:val="0084527D"/>
    <w:rsid w:val="0084529F"/>
    <w:rsid w:val="008452AE"/>
    <w:rsid w:val="008452B7"/>
    <w:rsid w:val="008452BC"/>
    <w:rsid w:val="008452E6"/>
    <w:rsid w:val="008452F2"/>
    <w:rsid w:val="0084533C"/>
    <w:rsid w:val="0084534F"/>
    <w:rsid w:val="0084535E"/>
    <w:rsid w:val="00845392"/>
    <w:rsid w:val="008453C7"/>
    <w:rsid w:val="00845409"/>
    <w:rsid w:val="0084540D"/>
    <w:rsid w:val="00845414"/>
    <w:rsid w:val="00845424"/>
    <w:rsid w:val="00845454"/>
    <w:rsid w:val="00845490"/>
    <w:rsid w:val="008454AA"/>
    <w:rsid w:val="008454BA"/>
    <w:rsid w:val="008454F5"/>
    <w:rsid w:val="008454F8"/>
    <w:rsid w:val="00845510"/>
    <w:rsid w:val="00845525"/>
    <w:rsid w:val="0084553A"/>
    <w:rsid w:val="00845564"/>
    <w:rsid w:val="00845571"/>
    <w:rsid w:val="00845574"/>
    <w:rsid w:val="0084557F"/>
    <w:rsid w:val="008455B2"/>
    <w:rsid w:val="008455F0"/>
    <w:rsid w:val="008455F8"/>
    <w:rsid w:val="00845625"/>
    <w:rsid w:val="0084562B"/>
    <w:rsid w:val="008456A2"/>
    <w:rsid w:val="008456A7"/>
    <w:rsid w:val="00845740"/>
    <w:rsid w:val="0084575C"/>
    <w:rsid w:val="00845780"/>
    <w:rsid w:val="0084579E"/>
    <w:rsid w:val="008457AF"/>
    <w:rsid w:val="008457EC"/>
    <w:rsid w:val="00845832"/>
    <w:rsid w:val="00845868"/>
    <w:rsid w:val="0084586C"/>
    <w:rsid w:val="00845896"/>
    <w:rsid w:val="00845897"/>
    <w:rsid w:val="008458B2"/>
    <w:rsid w:val="008458B8"/>
    <w:rsid w:val="00845915"/>
    <w:rsid w:val="00845918"/>
    <w:rsid w:val="0084591A"/>
    <w:rsid w:val="0084591E"/>
    <w:rsid w:val="0084592B"/>
    <w:rsid w:val="00845940"/>
    <w:rsid w:val="0084594A"/>
    <w:rsid w:val="0084596C"/>
    <w:rsid w:val="00845971"/>
    <w:rsid w:val="008459B9"/>
    <w:rsid w:val="008459C1"/>
    <w:rsid w:val="008459EC"/>
    <w:rsid w:val="00845A37"/>
    <w:rsid w:val="00845A44"/>
    <w:rsid w:val="00845A4B"/>
    <w:rsid w:val="00845A6F"/>
    <w:rsid w:val="00845A72"/>
    <w:rsid w:val="00845A81"/>
    <w:rsid w:val="00845A88"/>
    <w:rsid w:val="00845A8E"/>
    <w:rsid w:val="00845A8F"/>
    <w:rsid w:val="00845A9E"/>
    <w:rsid w:val="00845AAD"/>
    <w:rsid w:val="00845AD5"/>
    <w:rsid w:val="00845AF3"/>
    <w:rsid w:val="00845B4C"/>
    <w:rsid w:val="00845B61"/>
    <w:rsid w:val="00845B66"/>
    <w:rsid w:val="00845B8A"/>
    <w:rsid w:val="00845BD8"/>
    <w:rsid w:val="00845BF7"/>
    <w:rsid w:val="00845C40"/>
    <w:rsid w:val="00845C4E"/>
    <w:rsid w:val="00845C6B"/>
    <w:rsid w:val="00845C95"/>
    <w:rsid w:val="00845CA8"/>
    <w:rsid w:val="00845CAC"/>
    <w:rsid w:val="00845CBA"/>
    <w:rsid w:val="00845CC0"/>
    <w:rsid w:val="00845CCD"/>
    <w:rsid w:val="00845D63"/>
    <w:rsid w:val="00845D79"/>
    <w:rsid w:val="00845D92"/>
    <w:rsid w:val="00845DBA"/>
    <w:rsid w:val="00845E3A"/>
    <w:rsid w:val="00845E5A"/>
    <w:rsid w:val="00845E96"/>
    <w:rsid w:val="00845EB2"/>
    <w:rsid w:val="00845EF1"/>
    <w:rsid w:val="00845EFE"/>
    <w:rsid w:val="00845EFF"/>
    <w:rsid w:val="00845F21"/>
    <w:rsid w:val="00845F61"/>
    <w:rsid w:val="00845F6E"/>
    <w:rsid w:val="00845FA5"/>
    <w:rsid w:val="00845FA6"/>
    <w:rsid w:val="00845FB9"/>
    <w:rsid w:val="00845FCB"/>
    <w:rsid w:val="00845FD2"/>
    <w:rsid w:val="00846025"/>
    <w:rsid w:val="0084603E"/>
    <w:rsid w:val="00846042"/>
    <w:rsid w:val="00846051"/>
    <w:rsid w:val="0084607C"/>
    <w:rsid w:val="0084609B"/>
    <w:rsid w:val="008460BB"/>
    <w:rsid w:val="00846119"/>
    <w:rsid w:val="00846149"/>
    <w:rsid w:val="0084619F"/>
    <w:rsid w:val="008461AA"/>
    <w:rsid w:val="008461AD"/>
    <w:rsid w:val="008461CD"/>
    <w:rsid w:val="008461D8"/>
    <w:rsid w:val="00846254"/>
    <w:rsid w:val="0084625D"/>
    <w:rsid w:val="008462C6"/>
    <w:rsid w:val="008462DB"/>
    <w:rsid w:val="008462F0"/>
    <w:rsid w:val="00846371"/>
    <w:rsid w:val="0084638F"/>
    <w:rsid w:val="008463C5"/>
    <w:rsid w:val="008463DA"/>
    <w:rsid w:val="008463ED"/>
    <w:rsid w:val="00846424"/>
    <w:rsid w:val="00846484"/>
    <w:rsid w:val="0084648B"/>
    <w:rsid w:val="008464C0"/>
    <w:rsid w:val="00846512"/>
    <w:rsid w:val="0084658B"/>
    <w:rsid w:val="0084658F"/>
    <w:rsid w:val="00846595"/>
    <w:rsid w:val="0084659D"/>
    <w:rsid w:val="008465FD"/>
    <w:rsid w:val="00846610"/>
    <w:rsid w:val="00846619"/>
    <w:rsid w:val="00846648"/>
    <w:rsid w:val="00846658"/>
    <w:rsid w:val="00846675"/>
    <w:rsid w:val="00846687"/>
    <w:rsid w:val="008466AF"/>
    <w:rsid w:val="008466BB"/>
    <w:rsid w:val="0084670C"/>
    <w:rsid w:val="0084678D"/>
    <w:rsid w:val="00846795"/>
    <w:rsid w:val="008467A4"/>
    <w:rsid w:val="008467AF"/>
    <w:rsid w:val="008467C2"/>
    <w:rsid w:val="008467C5"/>
    <w:rsid w:val="008467C6"/>
    <w:rsid w:val="00846892"/>
    <w:rsid w:val="0084689D"/>
    <w:rsid w:val="008468AE"/>
    <w:rsid w:val="008468E1"/>
    <w:rsid w:val="008468F7"/>
    <w:rsid w:val="00846915"/>
    <w:rsid w:val="00846923"/>
    <w:rsid w:val="0084693D"/>
    <w:rsid w:val="00846948"/>
    <w:rsid w:val="00846959"/>
    <w:rsid w:val="00846960"/>
    <w:rsid w:val="00846977"/>
    <w:rsid w:val="008469E2"/>
    <w:rsid w:val="00846A48"/>
    <w:rsid w:val="00846A53"/>
    <w:rsid w:val="00846A6B"/>
    <w:rsid w:val="00846A6D"/>
    <w:rsid w:val="00846A86"/>
    <w:rsid w:val="00846A93"/>
    <w:rsid w:val="00846AB4"/>
    <w:rsid w:val="00846AC2"/>
    <w:rsid w:val="00846B23"/>
    <w:rsid w:val="00846B24"/>
    <w:rsid w:val="00846B29"/>
    <w:rsid w:val="00846B32"/>
    <w:rsid w:val="00846B7C"/>
    <w:rsid w:val="00846BD8"/>
    <w:rsid w:val="00846BDB"/>
    <w:rsid w:val="00846C23"/>
    <w:rsid w:val="00846C28"/>
    <w:rsid w:val="00846C2D"/>
    <w:rsid w:val="00846C4B"/>
    <w:rsid w:val="00846C63"/>
    <w:rsid w:val="00846CA0"/>
    <w:rsid w:val="00846CAC"/>
    <w:rsid w:val="00846CD2"/>
    <w:rsid w:val="00846D44"/>
    <w:rsid w:val="00846D53"/>
    <w:rsid w:val="00846D5C"/>
    <w:rsid w:val="00846D6E"/>
    <w:rsid w:val="00846D8C"/>
    <w:rsid w:val="00846D97"/>
    <w:rsid w:val="00846D9F"/>
    <w:rsid w:val="00846DB4"/>
    <w:rsid w:val="00846DB9"/>
    <w:rsid w:val="00846DBF"/>
    <w:rsid w:val="00846DC4"/>
    <w:rsid w:val="00846DE4"/>
    <w:rsid w:val="00846DE5"/>
    <w:rsid w:val="00846E58"/>
    <w:rsid w:val="00846EF0"/>
    <w:rsid w:val="00846F10"/>
    <w:rsid w:val="00846F59"/>
    <w:rsid w:val="00846FC6"/>
    <w:rsid w:val="00846FE7"/>
    <w:rsid w:val="00846FED"/>
    <w:rsid w:val="00846FF3"/>
    <w:rsid w:val="00846FFC"/>
    <w:rsid w:val="00847006"/>
    <w:rsid w:val="00847052"/>
    <w:rsid w:val="0084705A"/>
    <w:rsid w:val="00847078"/>
    <w:rsid w:val="008470BB"/>
    <w:rsid w:val="008470C0"/>
    <w:rsid w:val="00847109"/>
    <w:rsid w:val="00847132"/>
    <w:rsid w:val="00847150"/>
    <w:rsid w:val="00847199"/>
    <w:rsid w:val="008471A0"/>
    <w:rsid w:val="008471C5"/>
    <w:rsid w:val="008471CA"/>
    <w:rsid w:val="008471D9"/>
    <w:rsid w:val="0084721A"/>
    <w:rsid w:val="0084723F"/>
    <w:rsid w:val="0084725B"/>
    <w:rsid w:val="00847296"/>
    <w:rsid w:val="0084729C"/>
    <w:rsid w:val="008472C4"/>
    <w:rsid w:val="0084734E"/>
    <w:rsid w:val="0084736A"/>
    <w:rsid w:val="00847380"/>
    <w:rsid w:val="00847393"/>
    <w:rsid w:val="0084739B"/>
    <w:rsid w:val="008473D2"/>
    <w:rsid w:val="008473F1"/>
    <w:rsid w:val="00847400"/>
    <w:rsid w:val="00847408"/>
    <w:rsid w:val="0084742E"/>
    <w:rsid w:val="0084744D"/>
    <w:rsid w:val="00847462"/>
    <w:rsid w:val="0084748D"/>
    <w:rsid w:val="00847508"/>
    <w:rsid w:val="0084755E"/>
    <w:rsid w:val="00847571"/>
    <w:rsid w:val="00847603"/>
    <w:rsid w:val="0084761C"/>
    <w:rsid w:val="00847622"/>
    <w:rsid w:val="0084765A"/>
    <w:rsid w:val="00847688"/>
    <w:rsid w:val="008476B4"/>
    <w:rsid w:val="008476B5"/>
    <w:rsid w:val="008476C5"/>
    <w:rsid w:val="00847732"/>
    <w:rsid w:val="00847735"/>
    <w:rsid w:val="0084773B"/>
    <w:rsid w:val="00847775"/>
    <w:rsid w:val="00847776"/>
    <w:rsid w:val="0084778D"/>
    <w:rsid w:val="008477BF"/>
    <w:rsid w:val="008477D6"/>
    <w:rsid w:val="0084780D"/>
    <w:rsid w:val="00847837"/>
    <w:rsid w:val="0084785E"/>
    <w:rsid w:val="0084787C"/>
    <w:rsid w:val="008478B2"/>
    <w:rsid w:val="008478B6"/>
    <w:rsid w:val="008478EA"/>
    <w:rsid w:val="00847948"/>
    <w:rsid w:val="00847959"/>
    <w:rsid w:val="0084797D"/>
    <w:rsid w:val="00847981"/>
    <w:rsid w:val="00847997"/>
    <w:rsid w:val="008479AC"/>
    <w:rsid w:val="008479D4"/>
    <w:rsid w:val="00847A40"/>
    <w:rsid w:val="00847A5F"/>
    <w:rsid w:val="00847A91"/>
    <w:rsid w:val="00847AA7"/>
    <w:rsid w:val="00847ABF"/>
    <w:rsid w:val="00847AC9"/>
    <w:rsid w:val="00847AE7"/>
    <w:rsid w:val="00847B18"/>
    <w:rsid w:val="00847B1E"/>
    <w:rsid w:val="00847B6A"/>
    <w:rsid w:val="00847B85"/>
    <w:rsid w:val="00847B88"/>
    <w:rsid w:val="00847BD4"/>
    <w:rsid w:val="00847BF1"/>
    <w:rsid w:val="00847BFD"/>
    <w:rsid w:val="00847BFF"/>
    <w:rsid w:val="00847C15"/>
    <w:rsid w:val="00847C1D"/>
    <w:rsid w:val="00847C20"/>
    <w:rsid w:val="00847C33"/>
    <w:rsid w:val="00847C55"/>
    <w:rsid w:val="00847C76"/>
    <w:rsid w:val="00847C80"/>
    <w:rsid w:val="00847CEA"/>
    <w:rsid w:val="00847D2F"/>
    <w:rsid w:val="00847D38"/>
    <w:rsid w:val="00847D3C"/>
    <w:rsid w:val="00847D57"/>
    <w:rsid w:val="00847D63"/>
    <w:rsid w:val="00847D90"/>
    <w:rsid w:val="00847DF3"/>
    <w:rsid w:val="00847DF7"/>
    <w:rsid w:val="00847E0E"/>
    <w:rsid w:val="00847E47"/>
    <w:rsid w:val="00847E4E"/>
    <w:rsid w:val="00847E59"/>
    <w:rsid w:val="00847EA6"/>
    <w:rsid w:val="00847EAD"/>
    <w:rsid w:val="00847F37"/>
    <w:rsid w:val="00847F63"/>
    <w:rsid w:val="00847F6F"/>
    <w:rsid w:val="00847F83"/>
    <w:rsid w:val="00847FDB"/>
    <w:rsid w:val="00847FFE"/>
    <w:rsid w:val="00850002"/>
    <w:rsid w:val="00850009"/>
    <w:rsid w:val="0085002E"/>
    <w:rsid w:val="00850049"/>
    <w:rsid w:val="0085009E"/>
    <w:rsid w:val="008500A8"/>
    <w:rsid w:val="008500E8"/>
    <w:rsid w:val="008500F5"/>
    <w:rsid w:val="008500FC"/>
    <w:rsid w:val="00850100"/>
    <w:rsid w:val="00850121"/>
    <w:rsid w:val="00850143"/>
    <w:rsid w:val="0085014B"/>
    <w:rsid w:val="0085016D"/>
    <w:rsid w:val="0085019B"/>
    <w:rsid w:val="008501A3"/>
    <w:rsid w:val="008501AF"/>
    <w:rsid w:val="008501BD"/>
    <w:rsid w:val="008501E8"/>
    <w:rsid w:val="008501ED"/>
    <w:rsid w:val="008501F5"/>
    <w:rsid w:val="0085021C"/>
    <w:rsid w:val="0085021D"/>
    <w:rsid w:val="00850237"/>
    <w:rsid w:val="00850239"/>
    <w:rsid w:val="00850247"/>
    <w:rsid w:val="00850250"/>
    <w:rsid w:val="00850260"/>
    <w:rsid w:val="00850283"/>
    <w:rsid w:val="008502AA"/>
    <w:rsid w:val="008502B8"/>
    <w:rsid w:val="008502C5"/>
    <w:rsid w:val="008502CE"/>
    <w:rsid w:val="008502DD"/>
    <w:rsid w:val="00850349"/>
    <w:rsid w:val="008503A2"/>
    <w:rsid w:val="008503E4"/>
    <w:rsid w:val="00850433"/>
    <w:rsid w:val="0085043A"/>
    <w:rsid w:val="00850443"/>
    <w:rsid w:val="00850450"/>
    <w:rsid w:val="008504A6"/>
    <w:rsid w:val="008504B9"/>
    <w:rsid w:val="008504BA"/>
    <w:rsid w:val="008504D1"/>
    <w:rsid w:val="008504D9"/>
    <w:rsid w:val="008504E4"/>
    <w:rsid w:val="008504EC"/>
    <w:rsid w:val="0085052D"/>
    <w:rsid w:val="00850531"/>
    <w:rsid w:val="00850573"/>
    <w:rsid w:val="00850580"/>
    <w:rsid w:val="00850593"/>
    <w:rsid w:val="008505A9"/>
    <w:rsid w:val="008505AA"/>
    <w:rsid w:val="008505B6"/>
    <w:rsid w:val="008505DF"/>
    <w:rsid w:val="00850620"/>
    <w:rsid w:val="00850623"/>
    <w:rsid w:val="00850631"/>
    <w:rsid w:val="0085063F"/>
    <w:rsid w:val="00850644"/>
    <w:rsid w:val="00850661"/>
    <w:rsid w:val="008506A9"/>
    <w:rsid w:val="008506DF"/>
    <w:rsid w:val="00850730"/>
    <w:rsid w:val="008507AB"/>
    <w:rsid w:val="00850812"/>
    <w:rsid w:val="0085083F"/>
    <w:rsid w:val="00850853"/>
    <w:rsid w:val="00850858"/>
    <w:rsid w:val="00850868"/>
    <w:rsid w:val="00850884"/>
    <w:rsid w:val="008508A9"/>
    <w:rsid w:val="008508B4"/>
    <w:rsid w:val="008508BF"/>
    <w:rsid w:val="008508DC"/>
    <w:rsid w:val="008508F2"/>
    <w:rsid w:val="0085098B"/>
    <w:rsid w:val="008509C0"/>
    <w:rsid w:val="00850A4F"/>
    <w:rsid w:val="00850A72"/>
    <w:rsid w:val="00850A75"/>
    <w:rsid w:val="00850A85"/>
    <w:rsid w:val="00850AC6"/>
    <w:rsid w:val="00850AF6"/>
    <w:rsid w:val="00850B07"/>
    <w:rsid w:val="00850B28"/>
    <w:rsid w:val="00850B3D"/>
    <w:rsid w:val="00850B51"/>
    <w:rsid w:val="00850B65"/>
    <w:rsid w:val="00850BCD"/>
    <w:rsid w:val="00850BE3"/>
    <w:rsid w:val="00850C01"/>
    <w:rsid w:val="00850C06"/>
    <w:rsid w:val="00850C8F"/>
    <w:rsid w:val="00850CAA"/>
    <w:rsid w:val="00850CB0"/>
    <w:rsid w:val="00850CB5"/>
    <w:rsid w:val="00850CB7"/>
    <w:rsid w:val="00850CD2"/>
    <w:rsid w:val="00850CE0"/>
    <w:rsid w:val="00850CFD"/>
    <w:rsid w:val="00850D08"/>
    <w:rsid w:val="00850D45"/>
    <w:rsid w:val="00850D75"/>
    <w:rsid w:val="00850D7F"/>
    <w:rsid w:val="00850DA3"/>
    <w:rsid w:val="00850DE7"/>
    <w:rsid w:val="00850E79"/>
    <w:rsid w:val="00850EBA"/>
    <w:rsid w:val="00850EDD"/>
    <w:rsid w:val="00850EFA"/>
    <w:rsid w:val="00850F22"/>
    <w:rsid w:val="00850F25"/>
    <w:rsid w:val="00850F46"/>
    <w:rsid w:val="00850F49"/>
    <w:rsid w:val="00850F81"/>
    <w:rsid w:val="00850F86"/>
    <w:rsid w:val="00850F9C"/>
    <w:rsid w:val="00850FB6"/>
    <w:rsid w:val="00851022"/>
    <w:rsid w:val="00851046"/>
    <w:rsid w:val="0085105B"/>
    <w:rsid w:val="00851078"/>
    <w:rsid w:val="008510E3"/>
    <w:rsid w:val="008510E9"/>
    <w:rsid w:val="008510F7"/>
    <w:rsid w:val="00851111"/>
    <w:rsid w:val="0085114B"/>
    <w:rsid w:val="00851163"/>
    <w:rsid w:val="00851177"/>
    <w:rsid w:val="008511C2"/>
    <w:rsid w:val="0085123B"/>
    <w:rsid w:val="00851254"/>
    <w:rsid w:val="00851259"/>
    <w:rsid w:val="00851266"/>
    <w:rsid w:val="00851273"/>
    <w:rsid w:val="00851282"/>
    <w:rsid w:val="008512A2"/>
    <w:rsid w:val="008512B7"/>
    <w:rsid w:val="008512C7"/>
    <w:rsid w:val="00851308"/>
    <w:rsid w:val="00851328"/>
    <w:rsid w:val="0085132B"/>
    <w:rsid w:val="00851343"/>
    <w:rsid w:val="0085139A"/>
    <w:rsid w:val="008513AF"/>
    <w:rsid w:val="008513F5"/>
    <w:rsid w:val="00851420"/>
    <w:rsid w:val="0085145C"/>
    <w:rsid w:val="0085146D"/>
    <w:rsid w:val="00851480"/>
    <w:rsid w:val="00851501"/>
    <w:rsid w:val="00851527"/>
    <w:rsid w:val="00851570"/>
    <w:rsid w:val="00851584"/>
    <w:rsid w:val="008515BC"/>
    <w:rsid w:val="008515C8"/>
    <w:rsid w:val="008515CF"/>
    <w:rsid w:val="008515E8"/>
    <w:rsid w:val="00851628"/>
    <w:rsid w:val="0085162F"/>
    <w:rsid w:val="0085166F"/>
    <w:rsid w:val="008516A7"/>
    <w:rsid w:val="008516C0"/>
    <w:rsid w:val="008516C6"/>
    <w:rsid w:val="008516D7"/>
    <w:rsid w:val="008516F0"/>
    <w:rsid w:val="00851705"/>
    <w:rsid w:val="00851722"/>
    <w:rsid w:val="00851755"/>
    <w:rsid w:val="00851781"/>
    <w:rsid w:val="00851782"/>
    <w:rsid w:val="0085178E"/>
    <w:rsid w:val="008517A4"/>
    <w:rsid w:val="008517FD"/>
    <w:rsid w:val="0085181D"/>
    <w:rsid w:val="0085181F"/>
    <w:rsid w:val="00851823"/>
    <w:rsid w:val="00851848"/>
    <w:rsid w:val="0085189A"/>
    <w:rsid w:val="008518AA"/>
    <w:rsid w:val="008518AD"/>
    <w:rsid w:val="008518D3"/>
    <w:rsid w:val="00851908"/>
    <w:rsid w:val="00851915"/>
    <w:rsid w:val="00851952"/>
    <w:rsid w:val="008519D2"/>
    <w:rsid w:val="008519F7"/>
    <w:rsid w:val="00851A3A"/>
    <w:rsid w:val="00851A42"/>
    <w:rsid w:val="00851A4C"/>
    <w:rsid w:val="00851A69"/>
    <w:rsid w:val="00851A72"/>
    <w:rsid w:val="00851AA5"/>
    <w:rsid w:val="00851AAF"/>
    <w:rsid w:val="00851B53"/>
    <w:rsid w:val="00851B63"/>
    <w:rsid w:val="00851B8F"/>
    <w:rsid w:val="00851BB3"/>
    <w:rsid w:val="00851BD1"/>
    <w:rsid w:val="00851C1A"/>
    <w:rsid w:val="00851C21"/>
    <w:rsid w:val="00851C3D"/>
    <w:rsid w:val="00851CF5"/>
    <w:rsid w:val="00851D2F"/>
    <w:rsid w:val="00851D33"/>
    <w:rsid w:val="00851D6E"/>
    <w:rsid w:val="00851D9B"/>
    <w:rsid w:val="00851DCE"/>
    <w:rsid w:val="00851DE2"/>
    <w:rsid w:val="00851E09"/>
    <w:rsid w:val="00851E3D"/>
    <w:rsid w:val="00851E3F"/>
    <w:rsid w:val="00851E70"/>
    <w:rsid w:val="00851E75"/>
    <w:rsid w:val="00851E90"/>
    <w:rsid w:val="00851E95"/>
    <w:rsid w:val="00851EBC"/>
    <w:rsid w:val="00851EE4"/>
    <w:rsid w:val="00851F23"/>
    <w:rsid w:val="00851F37"/>
    <w:rsid w:val="00851F42"/>
    <w:rsid w:val="00851F4C"/>
    <w:rsid w:val="00851F54"/>
    <w:rsid w:val="00851F71"/>
    <w:rsid w:val="00851F72"/>
    <w:rsid w:val="00851F76"/>
    <w:rsid w:val="00851F86"/>
    <w:rsid w:val="00851FA6"/>
    <w:rsid w:val="00851FCD"/>
    <w:rsid w:val="0085202F"/>
    <w:rsid w:val="00852081"/>
    <w:rsid w:val="0085209A"/>
    <w:rsid w:val="008520C0"/>
    <w:rsid w:val="008520E8"/>
    <w:rsid w:val="0085215B"/>
    <w:rsid w:val="00852163"/>
    <w:rsid w:val="0085219D"/>
    <w:rsid w:val="008521A0"/>
    <w:rsid w:val="008521A7"/>
    <w:rsid w:val="008521A9"/>
    <w:rsid w:val="008521D5"/>
    <w:rsid w:val="00852208"/>
    <w:rsid w:val="00852221"/>
    <w:rsid w:val="00852256"/>
    <w:rsid w:val="0085228C"/>
    <w:rsid w:val="008522BE"/>
    <w:rsid w:val="008522CD"/>
    <w:rsid w:val="008522F3"/>
    <w:rsid w:val="00852317"/>
    <w:rsid w:val="00852335"/>
    <w:rsid w:val="00852349"/>
    <w:rsid w:val="00852355"/>
    <w:rsid w:val="0085236B"/>
    <w:rsid w:val="0085237A"/>
    <w:rsid w:val="0085238E"/>
    <w:rsid w:val="0085239B"/>
    <w:rsid w:val="008523E6"/>
    <w:rsid w:val="008523F6"/>
    <w:rsid w:val="00852438"/>
    <w:rsid w:val="0085245C"/>
    <w:rsid w:val="0085248F"/>
    <w:rsid w:val="0085249D"/>
    <w:rsid w:val="008524B7"/>
    <w:rsid w:val="008524C6"/>
    <w:rsid w:val="008524F6"/>
    <w:rsid w:val="008524FE"/>
    <w:rsid w:val="0085250B"/>
    <w:rsid w:val="00852529"/>
    <w:rsid w:val="00852534"/>
    <w:rsid w:val="00852544"/>
    <w:rsid w:val="0085256C"/>
    <w:rsid w:val="00852590"/>
    <w:rsid w:val="008525A9"/>
    <w:rsid w:val="008525D4"/>
    <w:rsid w:val="008525DA"/>
    <w:rsid w:val="008525DD"/>
    <w:rsid w:val="008525DF"/>
    <w:rsid w:val="008525EC"/>
    <w:rsid w:val="008525F9"/>
    <w:rsid w:val="00852621"/>
    <w:rsid w:val="0085263D"/>
    <w:rsid w:val="00852663"/>
    <w:rsid w:val="0085266F"/>
    <w:rsid w:val="00852676"/>
    <w:rsid w:val="00852688"/>
    <w:rsid w:val="008526F4"/>
    <w:rsid w:val="0085270E"/>
    <w:rsid w:val="00852713"/>
    <w:rsid w:val="00852750"/>
    <w:rsid w:val="0085275B"/>
    <w:rsid w:val="0085277B"/>
    <w:rsid w:val="00852797"/>
    <w:rsid w:val="008527B5"/>
    <w:rsid w:val="008527B9"/>
    <w:rsid w:val="008527BD"/>
    <w:rsid w:val="008527D5"/>
    <w:rsid w:val="008527E1"/>
    <w:rsid w:val="0085280A"/>
    <w:rsid w:val="00852827"/>
    <w:rsid w:val="00852834"/>
    <w:rsid w:val="0085288D"/>
    <w:rsid w:val="00852895"/>
    <w:rsid w:val="008528D8"/>
    <w:rsid w:val="008528E2"/>
    <w:rsid w:val="0085290B"/>
    <w:rsid w:val="00852913"/>
    <w:rsid w:val="00852918"/>
    <w:rsid w:val="00852949"/>
    <w:rsid w:val="0085295D"/>
    <w:rsid w:val="0085299D"/>
    <w:rsid w:val="008529B6"/>
    <w:rsid w:val="008529C4"/>
    <w:rsid w:val="008529D3"/>
    <w:rsid w:val="008529E1"/>
    <w:rsid w:val="00852A3E"/>
    <w:rsid w:val="00852A5A"/>
    <w:rsid w:val="00852A9E"/>
    <w:rsid w:val="00852AB1"/>
    <w:rsid w:val="00852AC9"/>
    <w:rsid w:val="00852ADE"/>
    <w:rsid w:val="00852AEE"/>
    <w:rsid w:val="00852B11"/>
    <w:rsid w:val="00852B3D"/>
    <w:rsid w:val="00852B3E"/>
    <w:rsid w:val="00852B7D"/>
    <w:rsid w:val="00852B8E"/>
    <w:rsid w:val="00852B97"/>
    <w:rsid w:val="00852BA9"/>
    <w:rsid w:val="00852BC4"/>
    <w:rsid w:val="00852BF7"/>
    <w:rsid w:val="00852C02"/>
    <w:rsid w:val="00852C07"/>
    <w:rsid w:val="00852C1D"/>
    <w:rsid w:val="00852C21"/>
    <w:rsid w:val="00852C29"/>
    <w:rsid w:val="00852C57"/>
    <w:rsid w:val="00852C68"/>
    <w:rsid w:val="00852C92"/>
    <w:rsid w:val="00852CC3"/>
    <w:rsid w:val="00852CC8"/>
    <w:rsid w:val="00852CD4"/>
    <w:rsid w:val="00852CDB"/>
    <w:rsid w:val="00852D54"/>
    <w:rsid w:val="00852D6B"/>
    <w:rsid w:val="00852D70"/>
    <w:rsid w:val="00852D84"/>
    <w:rsid w:val="00852DB4"/>
    <w:rsid w:val="00852DD6"/>
    <w:rsid w:val="00852E20"/>
    <w:rsid w:val="00852E39"/>
    <w:rsid w:val="00852E99"/>
    <w:rsid w:val="00852EC5"/>
    <w:rsid w:val="00852ED1"/>
    <w:rsid w:val="00852EDC"/>
    <w:rsid w:val="00852F39"/>
    <w:rsid w:val="00852F7A"/>
    <w:rsid w:val="00852FB3"/>
    <w:rsid w:val="00852FC3"/>
    <w:rsid w:val="00852FCB"/>
    <w:rsid w:val="00852FFB"/>
    <w:rsid w:val="008530FA"/>
    <w:rsid w:val="00853114"/>
    <w:rsid w:val="0085315C"/>
    <w:rsid w:val="008531B5"/>
    <w:rsid w:val="008531C6"/>
    <w:rsid w:val="008531DE"/>
    <w:rsid w:val="0085321F"/>
    <w:rsid w:val="00853226"/>
    <w:rsid w:val="00853228"/>
    <w:rsid w:val="00853242"/>
    <w:rsid w:val="00853276"/>
    <w:rsid w:val="0085327D"/>
    <w:rsid w:val="00853280"/>
    <w:rsid w:val="008532E0"/>
    <w:rsid w:val="008532F8"/>
    <w:rsid w:val="00853305"/>
    <w:rsid w:val="00853314"/>
    <w:rsid w:val="0085331C"/>
    <w:rsid w:val="0085334D"/>
    <w:rsid w:val="0085334E"/>
    <w:rsid w:val="0085335E"/>
    <w:rsid w:val="0085336C"/>
    <w:rsid w:val="00853390"/>
    <w:rsid w:val="008533BF"/>
    <w:rsid w:val="008533CC"/>
    <w:rsid w:val="008533DA"/>
    <w:rsid w:val="008533DB"/>
    <w:rsid w:val="008533DE"/>
    <w:rsid w:val="008533F1"/>
    <w:rsid w:val="008533FB"/>
    <w:rsid w:val="00853478"/>
    <w:rsid w:val="0085347B"/>
    <w:rsid w:val="008534A5"/>
    <w:rsid w:val="008534E3"/>
    <w:rsid w:val="0085350B"/>
    <w:rsid w:val="00853562"/>
    <w:rsid w:val="00853573"/>
    <w:rsid w:val="0085357D"/>
    <w:rsid w:val="00853581"/>
    <w:rsid w:val="008535A5"/>
    <w:rsid w:val="008535C4"/>
    <w:rsid w:val="008535F9"/>
    <w:rsid w:val="00853601"/>
    <w:rsid w:val="0085363C"/>
    <w:rsid w:val="0085369F"/>
    <w:rsid w:val="008536AC"/>
    <w:rsid w:val="008536C9"/>
    <w:rsid w:val="008536E5"/>
    <w:rsid w:val="008536EC"/>
    <w:rsid w:val="008536F0"/>
    <w:rsid w:val="008536F4"/>
    <w:rsid w:val="00853710"/>
    <w:rsid w:val="0085371D"/>
    <w:rsid w:val="00853746"/>
    <w:rsid w:val="0085374B"/>
    <w:rsid w:val="00853787"/>
    <w:rsid w:val="0085378F"/>
    <w:rsid w:val="0085379F"/>
    <w:rsid w:val="00853817"/>
    <w:rsid w:val="008538C4"/>
    <w:rsid w:val="008538DA"/>
    <w:rsid w:val="00853902"/>
    <w:rsid w:val="00853910"/>
    <w:rsid w:val="008539A9"/>
    <w:rsid w:val="008539F9"/>
    <w:rsid w:val="00853A01"/>
    <w:rsid w:val="00853A34"/>
    <w:rsid w:val="00853A3E"/>
    <w:rsid w:val="00853ADB"/>
    <w:rsid w:val="00853AF1"/>
    <w:rsid w:val="00853AFE"/>
    <w:rsid w:val="00853B00"/>
    <w:rsid w:val="00853B2F"/>
    <w:rsid w:val="00853B3C"/>
    <w:rsid w:val="00853B69"/>
    <w:rsid w:val="00853B7C"/>
    <w:rsid w:val="00853B7F"/>
    <w:rsid w:val="00853B99"/>
    <w:rsid w:val="00853BE6"/>
    <w:rsid w:val="00853C14"/>
    <w:rsid w:val="00853C49"/>
    <w:rsid w:val="00853C93"/>
    <w:rsid w:val="00853CC6"/>
    <w:rsid w:val="00853CE8"/>
    <w:rsid w:val="00853CE9"/>
    <w:rsid w:val="00853D19"/>
    <w:rsid w:val="00853DD9"/>
    <w:rsid w:val="00853DED"/>
    <w:rsid w:val="00853DFB"/>
    <w:rsid w:val="00853E19"/>
    <w:rsid w:val="00853E58"/>
    <w:rsid w:val="00853E7C"/>
    <w:rsid w:val="00853EA7"/>
    <w:rsid w:val="00853EC9"/>
    <w:rsid w:val="00853ED0"/>
    <w:rsid w:val="00853F4B"/>
    <w:rsid w:val="00853F5C"/>
    <w:rsid w:val="00853F80"/>
    <w:rsid w:val="00853FB1"/>
    <w:rsid w:val="00853FB3"/>
    <w:rsid w:val="00853FBB"/>
    <w:rsid w:val="0085404A"/>
    <w:rsid w:val="0085406A"/>
    <w:rsid w:val="00854085"/>
    <w:rsid w:val="008540D0"/>
    <w:rsid w:val="008540E4"/>
    <w:rsid w:val="0085410D"/>
    <w:rsid w:val="0085413D"/>
    <w:rsid w:val="00854166"/>
    <w:rsid w:val="00854194"/>
    <w:rsid w:val="008541C4"/>
    <w:rsid w:val="008541DB"/>
    <w:rsid w:val="00854217"/>
    <w:rsid w:val="0085423B"/>
    <w:rsid w:val="0085423E"/>
    <w:rsid w:val="00854284"/>
    <w:rsid w:val="00854285"/>
    <w:rsid w:val="0085429D"/>
    <w:rsid w:val="008542DB"/>
    <w:rsid w:val="008542F3"/>
    <w:rsid w:val="008542FC"/>
    <w:rsid w:val="008542FE"/>
    <w:rsid w:val="00854304"/>
    <w:rsid w:val="00854331"/>
    <w:rsid w:val="0085438B"/>
    <w:rsid w:val="008543B6"/>
    <w:rsid w:val="008543CE"/>
    <w:rsid w:val="008543E7"/>
    <w:rsid w:val="00854423"/>
    <w:rsid w:val="00854430"/>
    <w:rsid w:val="0085443A"/>
    <w:rsid w:val="00854457"/>
    <w:rsid w:val="0085448A"/>
    <w:rsid w:val="0085451E"/>
    <w:rsid w:val="008545B5"/>
    <w:rsid w:val="008545E5"/>
    <w:rsid w:val="00854661"/>
    <w:rsid w:val="0085469A"/>
    <w:rsid w:val="00854701"/>
    <w:rsid w:val="0085472B"/>
    <w:rsid w:val="0085473C"/>
    <w:rsid w:val="0085473E"/>
    <w:rsid w:val="00854778"/>
    <w:rsid w:val="00854782"/>
    <w:rsid w:val="00854795"/>
    <w:rsid w:val="008547B6"/>
    <w:rsid w:val="00854852"/>
    <w:rsid w:val="00854885"/>
    <w:rsid w:val="008548DD"/>
    <w:rsid w:val="00854944"/>
    <w:rsid w:val="008549E1"/>
    <w:rsid w:val="008549F9"/>
    <w:rsid w:val="00854A17"/>
    <w:rsid w:val="00854A25"/>
    <w:rsid w:val="00854A3D"/>
    <w:rsid w:val="00854A88"/>
    <w:rsid w:val="00854B2F"/>
    <w:rsid w:val="00854B7A"/>
    <w:rsid w:val="00854C12"/>
    <w:rsid w:val="00854C7C"/>
    <w:rsid w:val="00854CFA"/>
    <w:rsid w:val="00854D27"/>
    <w:rsid w:val="00854D3A"/>
    <w:rsid w:val="00854D45"/>
    <w:rsid w:val="00854D59"/>
    <w:rsid w:val="00854D83"/>
    <w:rsid w:val="00854DE4"/>
    <w:rsid w:val="00854E15"/>
    <w:rsid w:val="00854E21"/>
    <w:rsid w:val="00854E56"/>
    <w:rsid w:val="00854E93"/>
    <w:rsid w:val="00854EAB"/>
    <w:rsid w:val="00854ED1"/>
    <w:rsid w:val="00854ED6"/>
    <w:rsid w:val="00854ED7"/>
    <w:rsid w:val="00854EF1"/>
    <w:rsid w:val="00854F0D"/>
    <w:rsid w:val="00854F1E"/>
    <w:rsid w:val="00854F23"/>
    <w:rsid w:val="00854F50"/>
    <w:rsid w:val="00854F95"/>
    <w:rsid w:val="00854FF9"/>
    <w:rsid w:val="0085505C"/>
    <w:rsid w:val="00855094"/>
    <w:rsid w:val="008550E0"/>
    <w:rsid w:val="008550F5"/>
    <w:rsid w:val="00855113"/>
    <w:rsid w:val="0085511D"/>
    <w:rsid w:val="00855154"/>
    <w:rsid w:val="00855169"/>
    <w:rsid w:val="00855185"/>
    <w:rsid w:val="008551F7"/>
    <w:rsid w:val="00855207"/>
    <w:rsid w:val="00855226"/>
    <w:rsid w:val="00855258"/>
    <w:rsid w:val="00855261"/>
    <w:rsid w:val="00855263"/>
    <w:rsid w:val="0085527D"/>
    <w:rsid w:val="008552A4"/>
    <w:rsid w:val="008552CB"/>
    <w:rsid w:val="00855307"/>
    <w:rsid w:val="00855367"/>
    <w:rsid w:val="00855373"/>
    <w:rsid w:val="008553E4"/>
    <w:rsid w:val="008553F7"/>
    <w:rsid w:val="0085543C"/>
    <w:rsid w:val="00855454"/>
    <w:rsid w:val="00855479"/>
    <w:rsid w:val="00855499"/>
    <w:rsid w:val="008554AF"/>
    <w:rsid w:val="008554BE"/>
    <w:rsid w:val="008554D2"/>
    <w:rsid w:val="008554E5"/>
    <w:rsid w:val="008554F5"/>
    <w:rsid w:val="0085551D"/>
    <w:rsid w:val="0085553C"/>
    <w:rsid w:val="0085557C"/>
    <w:rsid w:val="008555B0"/>
    <w:rsid w:val="008555E5"/>
    <w:rsid w:val="008555E6"/>
    <w:rsid w:val="008555FB"/>
    <w:rsid w:val="00855614"/>
    <w:rsid w:val="00855619"/>
    <w:rsid w:val="00855632"/>
    <w:rsid w:val="00855638"/>
    <w:rsid w:val="00855639"/>
    <w:rsid w:val="0085563E"/>
    <w:rsid w:val="0085564E"/>
    <w:rsid w:val="00855670"/>
    <w:rsid w:val="00855693"/>
    <w:rsid w:val="00855696"/>
    <w:rsid w:val="008556A3"/>
    <w:rsid w:val="008556C1"/>
    <w:rsid w:val="008556FE"/>
    <w:rsid w:val="008556FF"/>
    <w:rsid w:val="00855721"/>
    <w:rsid w:val="008557CD"/>
    <w:rsid w:val="00855815"/>
    <w:rsid w:val="008558BC"/>
    <w:rsid w:val="008558DC"/>
    <w:rsid w:val="008558DD"/>
    <w:rsid w:val="008558EC"/>
    <w:rsid w:val="008558F9"/>
    <w:rsid w:val="008558FD"/>
    <w:rsid w:val="00855907"/>
    <w:rsid w:val="0085593B"/>
    <w:rsid w:val="00855946"/>
    <w:rsid w:val="008559AA"/>
    <w:rsid w:val="008559DB"/>
    <w:rsid w:val="008559E2"/>
    <w:rsid w:val="008559F4"/>
    <w:rsid w:val="00855A06"/>
    <w:rsid w:val="00855A2C"/>
    <w:rsid w:val="00855A46"/>
    <w:rsid w:val="00855A5A"/>
    <w:rsid w:val="00855A6E"/>
    <w:rsid w:val="00855A74"/>
    <w:rsid w:val="00855AA5"/>
    <w:rsid w:val="00855AD5"/>
    <w:rsid w:val="00855AD9"/>
    <w:rsid w:val="00855AE6"/>
    <w:rsid w:val="00855B15"/>
    <w:rsid w:val="00855B1D"/>
    <w:rsid w:val="00855B36"/>
    <w:rsid w:val="00855B5E"/>
    <w:rsid w:val="00855BBD"/>
    <w:rsid w:val="00855BCF"/>
    <w:rsid w:val="00855BDE"/>
    <w:rsid w:val="00855C08"/>
    <w:rsid w:val="00855C35"/>
    <w:rsid w:val="00855C4F"/>
    <w:rsid w:val="00855C81"/>
    <w:rsid w:val="00855CB7"/>
    <w:rsid w:val="00855CE0"/>
    <w:rsid w:val="00855CF8"/>
    <w:rsid w:val="00855D0D"/>
    <w:rsid w:val="00855D13"/>
    <w:rsid w:val="00855D26"/>
    <w:rsid w:val="00855D27"/>
    <w:rsid w:val="00855D98"/>
    <w:rsid w:val="00855DBA"/>
    <w:rsid w:val="00855E1F"/>
    <w:rsid w:val="00855E3C"/>
    <w:rsid w:val="00855E6A"/>
    <w:rsid w:val="00855E7D"/>
    <w:rsid w:val="00855E7F"/>
    <w:rsid w:val="00855E87"/>
    <w:rsid w:val="00855EE3"/>
    <w:rsid w:val="00855F04"/>
    <w:rsid w:val="00855F28"/>
    <w:rsid w:val="00855FB7"/>
    <w:rsid w:val="00855FBC"/>
    <w:rsid w:val="00855FF8"/>
    <w:rsid w:val="0085605D"/>
    <w:rsid w:val="00856062"/>
    <w:rsid w:val="00856080"/>
    <w:rsid w:val="00856087"/>
    <w:rsid w:val="008560AF"/>
    <w:rsid w:val="008560E0"/>
    <w:rsid w:val="008560F4"/>
    <w:rsid w:val="0085610B"/>
    <w:rsid w:val="00856172"/>
    <w:rsid w:val="008561E3"/>
    <w:rsid w:val="0085622A"/>
    <w:rsid w:val="00856231"/>
    <w:rsid w:val="0085624F"/>
    <w:rsid w:val="00856270"/>
    <w:rsid w:val="00856297"/>
    <w:rsid w:val="008562D2"/>
    <w:rsid w:val="00856337"/>
    <w:rsid w:val="0085635B"/>
    <w:rsid w:val="0085635F"/>
    <w:rsid w:val="0085637B"/>
    <w:rsid w:val="0085639F"/>
    <w:rsid w:val="008563D9"/>
    <w:rsid w:val="00856402"/>
    <w:rsid w:val="0085641F"/>
    <w:rsid w:val="008564CB"/>
    <w:rsid w:val="008564DA"/>
    <w:rsid w:val="008564F0"/>
    <w:rsid w:val="00856504"/>
    <w:rsid w:val="00856523"/>
    <w:rsid w:val="00856551"/>
    <w:rsid w:val="00856568"/>
    <w:rsid w:val="008565AD"/>
    <w:rsid w:val="008565C5"/>
    <w:rsid w:val="008565CB"/>
    <w:rsid w:val="00856689"/>
    <w:rsid w:val="0085668B"/>
    <w:rsid w:val="008566B4"/>
    <w:rsid w:val="008566BF"/>
    <w:rsid w:val="008566EE"/>
    <w:rsid w:val="00856713"/>
    <w:rsid w:val="0085671A"/>
    <w:rsid w:val="0085677A"/>
    <w:rsid w:val="008567EA"/>
    <w:rsid w:val="0085680E"/>
    <w:rsid w:val="00856826"/>
    <w:rsid w:val="00856839"/>
    <w:rsid w:val="00856864"/>
    <w:rsid w:val="00856875"/>
    <w:rsid w:val="008568CD"/>
    <w:rsid w:val="008568F1"/>
    <w:rsid w:val="00856901"/>
    <w:rsid w:val="00856923"/>
    <w:rsid w:val="00856924"/>
    <w:rsid w:val="00856941"/>
    <w:rsid w:val="0085694B"/>
    <w:rsid w:val="00856951"/>
    <w:rsid w:val="00856967"/>
    <w:rsid w:val="00856969"/>
    <w:rsid w:val="00856970"/>
    <w:rsid w:val="00856985"/>
    <w:rsid w:val="00856998"/>
    <w:rsid w:val="00856A2E"/>
    <w:rsid w:val="00856A54"/>
    <w:rsid w:val="00856A5A"/>
    <w:rsid w:val="00856B97"/>
    <w:rsid w:val="00856B9B"/>
    <w:rsid w:val="00856BBD"/>
    <w:rsid w:val="00856BC5"/>
    <w:rsid w:val="00856BEA"/>
    <w:rsid w:val="00856BFA"/>
    <w:rsid w:val="00856C3F"/>
    <w:rsid w:val="00856C5E"/>
    <w:rsid w:val="00856C74"/>
    <w:rsid w:val="00856CE0"/>
    <w:rsid w:val="00856D2F"/>
    <w:rsid w:val="00856D32"/>
    <w:rsid w:val="00856D53"/>
    <w:rsid w:val="00856DBE"/>
    <w:rsid w:val="00856DD6"/>
    <w:rsid w:val="00856DD7"/>
    <w:rsid w:val="00856DDF"/>
    <w:rsid w:val="00856DE7"/>
    <w:rsid w:val="00856E15"/>
    <w:rsid w:val="00856E16"/>
    <w:rsid w:val="00856E2B"/>
    <w:rsid w:val="00856E3C"/>
    <w:rsid w:val="00856E64"/>
    <w:rsid w:val="00856E67"/>
    <w:rsid w:val="00856E7E"/>
    <w:rsid w:val="00856EA4"/>
    <w:rsid w:val="00856EC5"/>
    <w:rsid w:val="00856EDA"/>
    <w:rsid w:val="00856EFD"/>
    <w:rsid w:val="00856F03"/>
    <w:rsid w:val="00856F07"/>
    <w:rsid w:val="00856F0E"/>
    <w:rsid w:val="00856F33"/>
    <w:rsid w:val="00856F4D"/>
    <w:rsid w:val="00856F68"/>
    <w:rsid w:val="00856F8B"/>
    <w:rsid w:val="00856F97"/>
    <w:rsid w:val="00857038"/>
    <w:rsid w:val="0085704E"/>
    <w:rsid w:val="00857079"/>
    <w:rsid w:val="00857081"/>
    <w:rsid w:val="0085708A"/>
    <w:rsid w:val="00857096"/>
    <w:rsid w:val="008570C1"/>
    <w:rsid w:val="008570D5"/>
    <w:rsid w:val="008570F0"/>
    <w:rsid w:val="0085711E"/>
    <w:rsid w:val="00857125"/>
    <w:rsid w:val="0085712D"/>
    <w:rsid w:val="00857171"/>
    <w:rsid w:val="00857195"/>
    <w:rsid w:val="008571A4"/>
    <w:rsid w:val="008571AB"/>
    <w:rsid w:val="008571BB"/>
    <w:rsid w:val="008571F2"/>
    <w:rsid w:val="008571F6"/>
    <w:rsid w:val="008571FF"/>
    <w:rsid w:val="00857249"/>
    <w:rsid w:val="00857280"/>
    <w:rsid w:val="008572E0"/>
    <w:rsid w:val="00857329"/>
    <w:rsid w:val="00857332"/>
    <w:rsid w:val="008573B2"/>
    <w:rsid w:val="008573E9"/>
    <w:rsid w:val="008573F3"/>
    <w:rsid w:val="008573FA"/>
    <w:rsid w:val="0085747A"/>
    <w:rsid w:val="008574E5"/>
    <w:rsid w:val="008574FB"/>
    <w:rsid w:val="0085751A"/>
    <w:rsid w:val="0085754F"/>
    <w:rsid w:val="00857559"/>
    <w:rsid w:val="00857594"/>
    <w:rsid w:val="008575A4"/>
    <w:rsid w:val="008575F7"/>
    <w:rsid w:val="008575FC"/>
    <w:rsid w:val="0085765D"/>
    <w:rsid w:val="00857677"/>
    <w:rsid w:val="008576A4"/>
    <w:rsid w:val="008576B6"/>
    <w:rsid w:val="008576C8"/>
    <w:rsid w:val="008576F0"/>
    <w:rsid w:val="008576F9"/>
    <w:rsid w:val="00857705"/>
    <w:rsid w:val="00857716"/>
    <w:rsid w:val="00857738"/>
    <w:rsid w:val="00857749"/>
    <w:rsid w:val="0085776A"/>
    <w:rsid w:val="008577BC"/>
    <w:rsid w:val="008577D8"/>
    <w:rsid w:val="0085782F"/>
    <w:rsid w:val="00857862"/>
    <w:rsid w:val="00857873"/>
    <w:rsid w:val="0085787B"/>
    <w:rsid w:val="00857888"/>
    <w:rsid w:val="008578A5"/>
    <w:rsid w:val="008578A8"/>
    <w:rsid w:val="008578E5"/>
    <w:rsid w:val="0085793B"/>
    <w:rsid w:val="00857942"/>
    <w:rsid w:val="0085797C"/>
    <w:rsid w:val="008579AF"/>
    <w:rsid w:val="008579B2"/>
    <w:rsid w:val="008579B4"/>
    <w:rsid w:val="008579BC"/>
    <w:rsid w:val="008579CB"/>
    <w:rsid w:val="008579D8"/>
    <w:rsid w:val="00857A03"/>
    <w:rsid w:val="00857A3C"/>
    <w:rsid w:val="00857A49"/>
    <w:rsid w:val="00857A85"/>
    <w:rsid w:val="00857B21"/>
    <w:rsid w:val="00857B45"/>
    <w:rsid w:val="00857B89"/>
    <w:rsid w:val="00857B99"/>
    <w:rsid w:val="00857BB0"/>
    <w:rsid w:val="00857C1C"/>
    <w:rsid w:val="00857C20"/>
    <w:rsid w:val="00857C21"/>
    <w:rsid w:val="00857CAB"/>
    <w:rsid w:val="00857D07"/>
    <w:rsid w:val="00857D0B"/>
    <w:rsid w:val="00857D0F"/>
    <w:rsid w:val="00857D15"/>
    <w:rsid w:val="00857D18"/>
    <w:rsid w:val="00857D29"/>
    <w:rsid w:val="00857D94"/>
    <w:rsid w:val="00857DD8"/>
    <w:rsid w:val="00857DE4"/>
    <w:rsid w:val="00857E03"/>
    <w:rsid w:val="00857E32"/>
    <w:rsid w:val="00857E7A"/>
    <w:rsid w:val="00857EAA"/>
    <w:rsid w:val="00857F1E"/>
    <w:rsid w:val="00857F27"/>
    <w:rsid w:val="00857F35"/>
    <w:rsid w:val="00857F41"/>
    <w:rsid w:val="00857F5D"/>
    <w:rsid w:val="00857FF3"/>
    <w:rsid w:val="00857FF5"/>
    <w:rsid w:val="00857FFB"/>
    <w:rsid w:val="00860048"/>
    <w:rsid w:val="00860064"/>
    <w:rsid w:val="008600E2"/>
    <w:rsid w:val="0086011A"/>
    <w:rsid w:val="00860165"/>
    <w:rsid w:val="0086018A"/>
    <w:rsid w:val="008601B4"/>
    <w:rsid w:val="008601FD"/>
    <w:rsid w:val="00860211"/>
    <w:rsid w:val="00860273"/>
    <w:rsid w:val="008602B3"/>
    <w:rsid w:val="008602D0"/>
    <w:rsid w:val="0086033E"/>
    <w:rsid w:val="0086035E"/>
    <w:rsid w:val="00860364"/>
    <w:rsid w:val="0086038F"/>
    <w:rsid w:val="00860393"/>
    <w:rsid w:val="0086039F"/>
    <w:rsid w:val="008603A4"/>
    <w:rsid w:val="008603AC"/>
    <w:rsid w:val="008603C0"/>
    <w:rsid w:val="00860418"/>
    <w:rsid w:val="0086041C"/>
    <w:rsid w:val="00860423"/>
    <w:rsid w:val="00860433"/>
    <w:rsid w:val="00860434"/>
    <w:rsid w:val="00860530"/>
    <w:rsid w:val="00860549"/>
    <w:rsid w:val="0086054B"/>
    <w:rsid w:val="0086054E"/>
    <w:rsid w:val="0086056B"/>
    <w:rsid w:val="008605CA"/>
    <w:rsid w:val="00860612"/>
    <w:rsid w:val="00860683"/>
    <w:rsid w:val="00860698"/>
    <w:rsid w:val="008606A2"/>
    <w:rsid w:val="008606A9"/>
    <w:rsid w:val="008606AB"/>
    <w:rsid w:val="008606BC"/>
    <w:rsid w:val="008606C9"/>
    <w:rsid w:val="008606D6"/>
    <w:rsid w:val="0086071F"/>
    <w:rsid w:val="00860725"/>
    <w:rsid w:val="00860751"/>
    <w:rsid w:val="00860775"/>
    <w:rsid w:val="00860792"/>
    <w:rsid w:val="00860796"/>
    <w:rsid w:val="008607AC"/>
    <w:rsid w:val="008607B4"/>
    <w:rsid w:val="008607D1"/>
    <w:rsid w:val="008607F2"/>
    <w:rsid w:val="008607FE"/>
    <w:rsid w:val="00860807"/>
    <w:rsid w:val="0086080F"/>
    <w:rsid w:val="00860874"/>
    <w:rsid w:val="0086087B"/>
    <w:rsid w:val="0086087C"/>
    <w:rsid w:val="008608C0"/>
    <w:rsid w:val="00860964"/>
    <w:rsid w:val="0086098E"/>
    <w:rsid w:val="008609FD"/>
    <w:rsid w:val="00860A0A"/>
    <w:rsid w:val="00860A3A"/>
    <w:rsid w:val="00860A47"/>
    <w:rsid w:val="00860A98"/>
    <w:rsid w:val="00860A9B"/>
    <w:rsid w:val="00860AA7"/>
    <w:rsid w:val="00860B5F"/>
    <w:rsid w:val="00860B7D"/>
    <w:rsid w:val="00860B9C"/>
    <w:rsid w:val="00860BAC"/>
    <w:rsid w:val="00860BC2"/>
    <w:rsid w:val="00860C57"/>
    <w:rsid w:val="00860C59"/>
    <w:rsid w:val="00860CA9"/>
    <w:rsid w:val="00860CB7"/>
    <w:rsid w:val="00860CE7"/>
    <w:rsid w:val="00860D31"/>
    <w:rsid w:val="00860D47"/>
    <w:rsid w:val="00860D66"/>
    <w:rsid w:val="00860D82"/>
    <w:rsid w:val="00860DBC"/>
    <w:rsid w:val="00860E1E"/>
    <w:rsid w:val="00860E39"/>
    <w:rsid w:val="00860EA0"/>
    <w:rsid w:val="00860ECE"/>
    <w:rsid w:val="00860EE4"/>
    <w:rsid w:val="00860EEF"/>
    <w:rsid w:val="00860F02"/>
    <w:rsid w:val="00860F14"/>
    <w:rsid w:val="00860F34"/>
    <w:rsid w:val="00860FB8"/>
    <w:rsid w:val="00860FD3"/>
    <w:rsid w:val="00861032"/>
    <w:rsid w:val="0086103B"/>
    <w:rsid w:val="0086104C"/>
    <w:rsid w:val="00861094"/>
    <w:rsid w:val="008610C3"/>
    <w:rsid w:val="008610CA"/>
    <w:rsid w:val="008610FA"/>
    <w:rsid w:val="00861110"/>
    <w:rsid w:val="00861125"/>
    <w:rsid w:val="0086112D"/>
    <w:rsid w:val="00861135"/>
    <w:rsid w:val="00861150"/>
    <w:rsid w:val="0086118F"/>
    <w:rsid w:val="00861197"/>
    <w:rsid w:val="0086119A"/>
    <w:rsid w:val="008611A3"/>
    <w:rsid w:val="0086122A"/>
    <w:rsid w:val="00861241"/>
    <w:rsid w:val="00861283"/>
    <w:rsid w:val="0086129A"/>
    <w:rsid w:val="008612B3"/>
    <w:rsid w:val="008612E8"/>
    <w:rsid w:val="008612FC"/>
    <w:rsid w:val="0086135B"/>
    <w:rsid w:val="0086135C"/>
    <w:rsid w:val="0086136E"/>
    <w:rsid w:val="008613AA"/>
    <w:rsid w:val="008613AD"/>
    <w:rsid w:val="008613D6"/>
    <w:rsid w:val="008613D7"/>
    <w:rsid w:val="00861403"/>
    <w:rsid w:val="008614C8"/>
    <w:rsid w:val="008614DB"/>
    <w:rsid w:val="008614E3"/>
    <w:rsid w:val="008614EA"/>
    <w:rsid w:val="0086151E"/>
    <w:rsid w:val="0086154A"/>
    <w:rsid w:val="00861553"/>
    <w:rsid w:val="00861559"/>
    <w:rsid w:val="0086156B"/>
    <w:rsid w:val="0086157A"/>
    <w:rsid w:val="0086159E"/>
    <w:rsid w:val="008615A3"/>
    <w:rsid w:val="008615AD"/>
    <w:rsid w:val="008615C8"/>
    <w:rsid w:val="008615FC"/>
    <w:rsid w:val="008616B6"/>
    <w:rsid w:val="008616D2"/>
    <w:rsid w:val="008616D7"/>
    <w:rsid w:val="0086171B"/>
    <w:rsid w:val="00861768"/>
    <w:rsid w:val="00861777"/>
    <w:rsid w:val="0086177E"/>
    <w:rsid w:val="00861786"/>
    <w:rsid w:val="008617AA"/>
    <w:rsid w:val="008617C9"/>
    <w:rsid w:val="008617FC"/>
    <w:rsid w:val="0086181C"/>
    <w:rsid w:val="0086184A"/>
    <w:rsid w:val="00861856"/>
    <w:rsid w:val="00861883"/>
    <w:rsid w:val="008618B5"/>
    <w:rsid w:val="008618C4"/>
    <w:rsid w:val="008618DE"/>
    <w:rsid w:val="00861917"/>
    <w:rsid w:val="0086196A"/>
    <w:rsid w:val="008619A7"/>
    <w:rsid w:val="008619C4"/>
    <w:rsid w:val="008619C7"/>
    <w:rsid w:val="008619F2"/>
    <w:rsid w:val="00861A23"/>
    <w:rsid w:val="00861A24"/>
    <w:rsid w:val="00861ADF"/>
    <w:rsid w:val="00861B78"/>
    <w:rsid w:val="00861B86"/>
    <w:rsid w:val="00861BF8"/>
    <w:rsid w:val="00861C0B"/>
    <w:rsid w:val="00861C2C"/>
    <w:rsid w:val="00861C3C"/>
    <w:rsid w:val="00861C3D"/>
    <w:rsid w:val="00861C48"/>
    <w:rsid w:val="00861C58"/>
    <w:rsid w:val="00861C9A"/>
    <w:rsid w:val="00861C9E"/>
    <w:rsid w:val="00861CBE"/>
    <w:rsid w:val="00861CD8"/>
    <w:rsid w:val="00861CEC"/>
    <w:rsid w:val="00861DAC"/>
    <w:rsid w:val="00861DC8"/>
    <w:rsid w:val="00861E17"/>
    <w:rsid w:val="00861E1D"/>
    <w:rsid w:val="00861E1E"/>
    <w:rsid w:val="00861E2A"/>
    <w:rsid w:val="00861E30"/>
    <w:rsid w:val="00861E38"/>
    <w:rsid w:val="00861E63"/>
    <w:rsid w:val="00861E6E"/>
    <w:rsid w:val="00861E7B"/>
    <w:rsid w:val="00861E90"/>
    <w:rsid w:val="00861E9B"/>
    <w:rsid w:val="00861EB7"/>
    <w:rsid w:val="00861ED8"/>
    <w:rsid w:val="00861F00"/>
    <w:rsid w:val="00861F1A"/>
    <w:rsid w:val="00861F20"/>
    <w:rsid w:val="00861F3A"/>
    <w:rsid w:val="00861F5A"/>
    <w:rsid w:val="00861F99"/>
    <w:rsid w:val="00862005"/>
    <w:rsid w:val="00862012"/>
    <w:rsid w:val="0086203E"/>
    <w:rsid w:val="0086204D"/>
    <w:rsid w:val="00862070"/>
    <w:rsid w:val="008620E4"/>
    <w:rsid w:val="008620F5"/>
    <w:rsid w:val="00862107"/>
    <w:rsid w:val="00862182"/>
    <w:rsid w:val="0086218E"/>
    <w:rsid w:val="00862195"/>
    <w:rsid w:val="008621A9"/>
    <w:rsid w:val="008621B1"/>
    <w:rsid w:val="008621BD"/>
    <w:rsid w:val="008621C1"/>
    <w:rsid w:val="008621EE"/>
    <w:rsid w:val="00862213"/>
    <w:rsid w:val="00862246"/>
    <w:rsid w:val="0086224B"/>
    <w:rsid w:val="0086224E"/>
    <w:rsid w:val="00862277"/>
    <w:rsid w:val="008622BC"/>
    <w:rsid w:val="008622EC"/>
    <w:rsid w:val="008622F6"/>
    <w:rsid w:val="008623A9"/>
    <w:rsid w:val="008623E7"/>
    <w:rsid w:val="0086245A"/>
    <w:rsid w:val="00862475"/>
    <w:rsid w:val="008624E1"/>
    <w:rsid w:val="00862540"/>
    <w:rsid w:val="0086255A"/>
    <w:rsid w:val="00862563"/>
    <w:rsid w:val="00862574"/>
    <w:rsid w:val="008625A5"/>
    <w:rsid w:val="008625BD"/>
    <w:rsid w:val="008625CE"/>
    <w:rsid w:val="008625DB"/>
    <w:rsid w:val="008625F1"/>
    <w:rsid w:val="00862626"/>
    <w:rsid w:val="0086262E"/>
    <w:rsid w:val="0086263F"/>
    <w:rsid w:val="00862692"/>
    <w:rsid w:val="0086271E"/>
    <w:rsid w:val="0086275B"/>
    <w:rsid w:val="0086278D"/>
    <w:rsid w:val="008627A7"/>
    <w:rsid w:val="008627AF"/>
    <w:rsid w:val="008627B7"/>
    <w:rsid w:val="008627ED"/>
    <w:rsid w:val="0086280F"/>
    <w:rsid w:val="00862827"/>
    <w:rsid w:val="00862850"/>
    <w:rsid w:val="008628AB"/>
    <w:rsid w:val="008628B0"/>
    <w:rsid w:val="008628C7"/>
    <w:rsid w:val="008628EE"/>
    <w:rsid w:val="00862916"/>
    <w:rsid w:val="0086293A"/>
    <w:rsid w:val="00862963"/>
    <w:rsid w:val="0086298C"/>
    <w:rsid w:val="008629A8"/>
    <w:rsid w:val="008629DE"/>
    <w:rsid w:val="00862A4F"/>
    <w:rsid w:val="00862A85"/>
    <w:rsid w:val="00862AAB"/>
    <w:rsid w:val="00862ABE"/>
    <w:rsid w:val="00862AC7"/>
    <w:rsid w:val="00862ADB"/>
    <w:rsid w:val="00862B0C"/>
    <w:rsid w:val="00862B2B"/>
    <w:rsid w:val="00862B4C"/>
    <w:rsid w:val="00862B78"/>
    <w:rsid w:val="00862BFE"/>
    <w:rsid w:val="00862C14"/>
    <w:rsid w:val="00862C1D"/>
    <w:rsid w:val="00862C24"/>
    <w:rsid w:val="00862C59"/>
    <w:rsid w:val="00862C76"/>
    <w:rsid w:val="00862C8F"/>
    <w:rsid w:val="00862CB1"/>
    <w:rsid w:val="00862CC7"/>
    <w:rsid w:val="00862DEF"/>
    <w:rsid w:val="00862E04"/>
    <w:rsid w:val="00862E21"/>
    <w:rsid w:val="00862E4F"/>
    <w:rsid w:val="00862E55"/>
    <w:rsid w:val="00862E96"/>
    <w:rsid w:val="00862EAB"/>
    <w:rsid w:val="00862EB5"/>
    <w:rsid w:val="00862EF6"/>
    <w:rsid w:val="00862F2C"/>
    <w:rsid w:val="00862FAA"/>
    <w:rsid w:val="00862FC4"/>
    <w:rsid w:val="00862FE4"/>
    <w:rsid w:val="0086300F"/>
    <w:rsid w:val="00863017"/>
    <w:rsid w:val="00863019"/>
    <w:rsid w:val="00863041"/>
    <w:rsid w:val="00863051"/>
    <w:rsid w:val="0086305C"/>
    <w:rsid w:val="00863065"/>
    <w:rsid w:val="0086306F"/>
    <w:rsid w:val="0086309A"/>
    <w:rsid w:val="008630C8"/>
    <w:rsid w:val="008630CD"/>
    <w:rsid w:val="008630E3"/>
    <w:rsid w:val="008630FD"/>
    <w:rsid w:val="00863121"/>
    <w:rsid w:val="00863134"/>
    <w:rsid w:val="00863161"/>
    <w:rsid w:val="0086318D"/>
    <w:rsid w:val="0086319C"/>
    <w:rsid w:val="008631B5"/>
    <w:rsid w:val="008631C7"/>
    <w:rsid w:val="008631D6"/>
    <w:rsid w:val="00863202"/>
    <w:rsid w:val="00863204"/>
    <w:rsid w:val="00863221"/>
    <w:rsid w:val="00863241"/>
    <w:rsid w:val="00863271"/>
    <w:rsid w:val="008632BA"/>
    <w:rsid w:val="008632BB"/>
    <w:rsid w:val="008632C9"/>
    <w:rsid w:val="008632D6"/>
    <w:rsid w:val="0086331E"/>
    <w:rsid w:val="0086331F"/>
    <w:rsid w:val="0086333B"/>
    <w:rsid w:val="00863368"/>
    <w:rsid w:val="00863371"/>
    <w:rsid w:val="00863378"/>
    <w:rsid w:val="00863386"/>
    <w:rsid w:val="0086339D"/>
    <w:rsid w:val="00863433"/>
    <w:rsid w:val="00863482"/>
    <w:rsid w:val="00863518"/>
    <w:rsid w:val="00863525"/>
    <w:rsid w:val="00863526"/>
    <w:rsid w:val="00863536"/>
    <w:rsid w:val="0086353F"/>
    <w:rsid w:val="00863547"/>
    <w:rsid w:val="00863590"/>
    <w:rsid w:val="00863597"/>
    <w:rsid w:val="008635AD"/>
    <w:rsid w:val="008635C0"/>
    <w:rsid w:val="008635E7"/>
    <w:rsid w:val="008635EA"/>
    <w:rsid w:val="008635F0"/>
    <w:rsid w:val="008636A3"/>
    <w:rsid w:val="008636D8"/>
    <w:rsid w:val="008636EB"/>
    <w:rsid w:val="008636F6"/>
    <w:rsid w:val="0086370F"/>
    <w:rsid w:val="00863711"/>
    <w:rsid w:val="00863716"/>
    <w:rsid w:val="0086372E"/>
    <w:rsid w:val="008637C0"/>
    <w:rsid w:val="00863823"/>
    <w:rsid w:val="00863844"/>
    <w:rsid w:val="008638B8"/>
    <w:rsid w:val="008638E1"/>
    <w:rsid w:val="00863921"/>
    <w:rsid w:val="00863933"/>
    <w:rsid w:val="00863952"/>
    <w:rsid w:val="00863959"/>
    <w:rsid w:val="00863980"/>
    <w:rsid w:val="008639AC"/>
    <w:rsid w:val="008639DA"/>
    <w:rsid w:val="008639DB"/>
    <w:rsid w:val="008639E8"/>
    <w:rsid w:val="00863A35"/>
    <w:rsid w:val="00863A45"/>
    <w:rsid w:val="00863A8B"/>
    <w:rsid w:val="00863A8C"/>
    <w:rsid w:val="00863A90"/>
    <w:rsid w:val="00863ADB"/>
    <w:rsid w:val="00863AF6"/>
    <w:rsid w:val="00863B7D"/>
    <w:rsid w:val="00863BA3"/>
    <w:rsid w:val="00863BBD"/>
    <w:rsid w:val="00863C2D"/>
    <w:rsid w:val="00863CB4"/>
    <w:rsid w:val="00863CC9"/>
    <w:rsid w:val="00863D03"/>
    <w:rsid w:val="00863D08"/>
    <w:rsid w:val="00863D2F"/>
    <w:rsid w:val="00863D50"/>
    <w:rsid w:val="00863D68"/>
    <w:rsid w:val="00863D9C"/>
    <w:rsid w:val="00863DAD"/>
    <w:rsid w:val="00863DDC"/>
    <w:rsid w:val="00863E17"/>
    <w:rsid w:val="00863E19"/>
    <w:rsid w:val="00863E1B"/>
    <w:rsid w:val="00863E3B"/>
    <w:rsid w:val="00863E3C"/>
    <w:rsid w:val="00863E51"/>
    <w:rsid w:val="00863E5F"/>
    <w:rsid w:val="00863E73"/>
    <w:rsid w:val="00863E8B"/>
    <w:rsid w:val="00863EE2"/>
    <w:rsid w:val="00863F20"/>
    <w:rsid w:val="00863F2B"/>
    <w:rsid w:val="00863F35"/>
    <w:rsid w:val="00863F44"/>
    <w:rsid w:val="00863F55"/>
    <w:rsid w:val="00863F70"/>
    <w:rsid w:val="00863F9B"/>
    <w:rsid w:val="00863FC7"/>
    <w:rsid w:val="00863FF8"/>
    <w:rsid w:val="00864010"/>
    <w:rsid w:val="00864033"/>
    <w:rsid w:val="0086409D"/>
    <w:rsid w:val="008640B2"/>
    <w:rsid w:val="008640C6"/>
    <w:rsid w:val="008640D3"/>
    <w:rsid w:val="0086412D"/>
    <w:rsid w:val="00864134"/>
    <w:rsid w:val="0086413F"/>
    <w:rsid w:val="00864183"/>
    <w:rsid w:val="008641B6"/>
    <w:rsid w:val="008641F2"/>
    <w:rsid w:val="008641FC"/>
    <w:rsid w:val="00864209"/>
    <w:rsid w:val="0086422C"/>
    <w:rsid w:val="00864230"/>
    <w:rsid w:val="00864239"/>
    <w:rsid w:val="00864252"/>
    <w:rsid w:val="00864261"/>
    <w:rsid w:val="0086427D"/>
    <w:rsid w:val="00864296"/>
    <w:rsid w:val="008642C8"/>
    <w:rsid w:val="008642CE"/>
    <w:rsid w:val="0086430B"/>
    <w:rsid w:val="0086431E"/>
    <w:rsid w:val="0086438F"/>
    <w:rsid w:val="0086440B"/>
    <w:rsid w:val="00864410"/>
    <w:rsid w:val="00864421"/>
    <w:rsid w:val="00864424"/>
    <w:rsid w:val="00864433"/>
    <w:rsid w:val="00864436"/>
    <w:rsid w:val="0086448D"/>
    <w:rsid w:val="00864490"/>
    <w:rsid w:val="008644D1"/>
    <w:rsid w:val="008644EA"/>
    <w:rsid w:val="00864554"/>
    <w:rsid w:val="00864579"/>
    <w:rsid w:val="00864586"/>
    <w:rsid w:val="008645A1"/>
    <w:rsid w:val="008645C7"/>
    <w:rsid w:val="008645D7"/>
    <w:rsid w:val="00864617"/>
    <w:rsid w:val="0086461C"/>
    <w:rsid w:val="00864656"/>
    <w:rsid w:val="00864675"/>
    <w:rsid w:val="0086467E"/>
    <w:rsid w:val="00864687"/>
    <w:rsid w:val="008646CE"/>
    <w:rsid w:val="008646E9"/>
    <w:rsid w:val="008646F3"/>
    <w:rsid w:val="0086474F"/>
    <w:rsid w:val="0086475F"/>
    <w:rsid w:val="00864768"/>
    <w:rsid w:val="00864778"/>
    <w:rsid w:val="008647AF"/>
    <w:rsid w:val="008647C8"/>
    <w:rsid w:val="008647D3"/>
    <w:rsid w:val="0086480D"/>
    <w:rsid w:val="0086480F"/>
    <w:rsid w:val="0086481F"/>
    <w:rsid w:val="0086487C"/>
    <w:rsid w:val="008648A1"/>
    <w:rsid w:val="008648F0"/>
    <w:rsid w:val="0086497D"/>
    <w:rsid w:val="0086498E"/>
    <w:rsid w:val="0086498F"/>
    <w:rsid w:val="008649AC"/>
    <w:rsid w:val="008649D0"/>
    <w:rsid w:val="008649E2"/>
    <w:rsid w:val="008649EF"/>
    <w:rsid w:val="00864A0A"/>
    <w:rsid w:val="00864A3D"/>
    <w:rsid w:val="00864A41"/>
    <w:rsid w:val="00864A59"/>
    <w:rsid w:val="00864AD7"/>
    <w:rsid w:val="00864ADB"/>
    <w:rsid w:val="00864B23"/>
    <w:rsid w:val="00864B4F"/>
    <w:rsid w:val="00864BE5"/>
    <w:rsid w:val="00864C0D"/>
    <w:rsid w:val="00864C2A"/>
    <w:rsid w:val="00864C55"/>
    <w:rsid w:val="00864C64"/>
    <w:rsid w:val="00864C7B"/>
    <w:rsid w:val="00864CA2"/>
    <w:rsid w:val="00864CC4"/>
    <w:rsid w:val="00864CE9"/>
    <w:rsid w:val="00864CF1"/>
    <w:rsid w:val="00864D05"/>
    <w:rsid w:val="00864D1D"/>
    <w:rsid w:val="00864D85"/>
    <w:rsid w:val="00864D88"/>
    <w:rsid w:val="00864D90"/>
    <w:rsid w:val="00864DB1"/>
    <w:rsid w:val="00864DF1"/>
    <w:rsid w:val="00864E0C"/>
    <w:rsid w:val="00864E5E"/>
    <w:rsid w:val="00864E60"/>
    <w:rsid w:val="00864E6B"/>
    <w:rsid w:val="00864E92"/>
    <w:rsid w:val="00864EC9"/>
    <w:rsid w:val="00864EF8"/>
    <w:rsid w:val="00864EFE"/>
    <w:rsid w:val="00864F5A"/>
    <w:rsid w:val="00864F89"/>
    <w:rsid w:val="0086504A"/>
    <w:rsid w:val="00865084"/>
    <w:rsid w:val="0086509C"/>
    <w:rsid w:val="0086509E"/>
    <w:rsid w:val="008650B3"/>
    <w:rsid w:val="00865148"/>
    <w:rsid w:val="00865225"/>
    <w:rsid w:val="0086525F"/>
    <w:rsid w:val="00865283"/>
    <w:rsid w:val="0086529C"/>
    <w:rsid w:val="0086529E"/>
    <w:rsid w:val="008652CB"/>
    <w:rsid w:val="008652FE"/>
    <w:rsid w:val="008653C9"/>
    <w:rsid w:val="00865471"/>
    <w:rsid w:val="00865488"/>
    <w:rsid w:val="00865496"/>
    <w:rsid w:val="008654CA"/>
    <w:rsid w:val="008654D6"/>
    <w:rsid w:val="008654DC"/>
    <w:rsid w:val="0086553C"/>
    <w:rsid w:val="00865551"/>
    <w:rsid w:val="00865575"/>
    <w:rsid w:val="008655AE"/>
    <w:rsid w:val="008655AF"/>
    <w:rsid w:val="008655B6"/>
    <w:rsid w:val="008655BE"/>
    <w:rsid w:val="00865616"/>
    <w:rsid w:val="00865647"/>
    <w:rsid w:val="00865660"/>
    <w:rsid w:val="0086566F"/>
    <w:rsid w:val="00865676"/>
    <w:rsid w:val="00865693"/>
    <w:rsid w:val="008656A0"/>
    <w:rsid w:val="008656B0"/>
    <w:rsid w:val="00865700"/>
    <w:rsid w:val="00865702"/>
    <w:rsid w:val="00865736"/>
    <w:rsid w:val="00865786"/>
    <w:rsid w:val="008657AA"/>
    <w:rsid w:val="008657DB"/>
    <w:rsid w:val="008657E1"/>
    <w:rsid w:val="0086580E"/>
    <w:rsid w:val="0086581D"/>
    <w:rsid w:val="00865820"/>
    <w:rsid w:val="00865899"/>
    <w:rsid w:val="008658E1"/>
    <w:rsid w:val="00865905"/>
    <w:rsid w:val="0086591D"/>
    <w:rsid w:val="0086596C"/>
    <w:rsid w:val="008659AC"/>
    <w:rsid w:val="008659B0"/>
    <w:rsid w:val="008659D0"/>
    <w:rsid w:val="00865A00"/>
    <w:rsid w:val="00865A07"/>
    <w:rsid w:val="00865A09"/>
    <w:rsid w:val="00865A2F"/>
    <w:rsid w:val="00865A4A"/>
    <w:rsid w:val="00865A7C"/>
    <w:rsid w:val="00865A96"/>
    <w:rsid w:val="00865AA9"/>
    <w:rsid w:val="00865ABD"/>
    <w:rsid w:val="00865ACB"/>
    <w:rsid w:val="00865B0D"/>
    <w:rsid w:val="00865B1C"/>
    <w:rsid w:val="00865B62"/>
    <w:rsid w:val="00865B7E"/>
    <w:rsid w:val="00865B95"/>
    <w:rsid w:val="00865BB0"/>
    <w:rsid w:val="00865C5F"/>
    <w:rsid w:val="00865C7E"/>
    <w:rsid w:val="00865CA0"/>
    <w:rsid w:val="00865CBE"/>
    <w:rsid w:val="00865D20"/>
    <w:rsid w:val="00865D23"/>
    <w:rsid w:val="00865D2E"/>
    <w:rsid w:val="00865D43"/>
    <w:rsid w:val="00865D45"/>
    <w:rsid w:val="00865D78"/>
    <w:rsid w:val="00865DA5"/>
    <w:rsid w:val="00865DAC"/>
    <w:rsid w:val="00865DC4"/>
    <w:rsid w:val="00865DD3"/>
    <w:rsid w:val="00865DDD"/>
    <w:rsid w:val="00865DFB"/>
    <w:rsid w:val="00865E21"/>
    <w:rsid w:val="00865E6A"/>
    <w:rsid w:val="00865E70"/>
    <w:rsid w:val="00865EAE"/>
    <w:rsid w:val="00865F1A"/>
    <w:rsid w:val="00865F2D"/>
    <w:rsid w:val="00865F4B"/>
    <w:rsid w:val="0086602C"/>
    <w:rsid w:val="00866036"/>
    <w:rsid w:val="008660DA"/>
    <w:rsid w:val="008660E7"/>
    <w:rsid w:val="0086610F"/>
    <w:rsid w:val="00866115"/>
    <w:rsid w:val="00866152"/>
    <w:rsid w:val="0086616F"/>
    <w:rsid w:val="00866172"/>
    <w:rsid w:val="0086618B"/>
    <w:rsid w:val="00866197"/>
    <w:rsid w:val="0086620B"/>
    <w:rsid w:val="00866211"/>
    <w:rsid w:val="00866218"/>
    <w:rsid w:val="00866232"/>
    <w:rsid w:val="008662A2"/>
    <w:rsid w:val="008662C9"/>
    <w:rsid w:val="008662CE"/>
    <w:rsid w:val="008662E8"/>
    <w:rsid w:val="00866324"/>
    <w:rsid w:val="0086634C"/>
    <w:rsid w:val="0086635C"/>
    <w:rsid w:val="00866360"/>
    <w:rsid w:val="0086637D"/>
    <w:rsid w:val="00866392"/>
    <w:rsid w:val="008663A7"/>
    <w:rsid w:val="008663BA"/>
    <w:rsid w:val="008663E3"/>
    <w:rsid w:val="008663F1"/>
    <w:rsid w:val="008663F3"/>
    <w:rsid w:val="00866454"/>
    <w:rsid w:val="00866469"/>
    <w:rsid w:val="00866482"/>
    <w:rsid w:val="00866491"/>
    <w:rsid w:val="008664DA"/>
    <w:rsid w:val="00866514"/>
    <w:rsid w:val="00866546"/>
    <w:rsid w:val="0086655A"/>
    <w:rsid w:val="00866581"/>
    <w:rsid w:val="00866630"/>
    <w:rsid w:val="00866631"/>
    <w:rsid w:val="0086663E"/>
    <w:rsid w:val="00866644"/>
    <w:rsid w:val="00866661"/>
    <w:rsid w:val="00866667"/>
    <w:rsid w:val="00866680"/>
    <w:rsid w:val="00866719"/>
    <w:rsid w:val="00866748"/>
    <w:rsid w:val="00866756"/>
    <w:rsid w:val="00866779"/>
    <w:rsid w:val="00866791"/>
    <w:rsid w:val="008667A2"/>
    <w:rsid w:val="008667A7"/>
    <w:rsid w:val="008667BA"/>
    <w:rsid w:val="008667C4"/>
    <w:rsid w:val="008667D6"/>
    <w:rsid w:val="008667E2"/>
    <w:rsid w:val="0086680D"/>
    <w:rsid w:val="0086682E"/>
    <w:rsid w:val="00866837"/>
    <w:rsid w:val="0086688F"/>
    <w:rsid w:val="008668DF"/>
    <w:rsid w:val="008668F8"/>
    <w:rsid w:val="00866913"/>
    <w:rsid w:val="0086697B"/>
    <w:rsid w:val="0086698D"/>
    <w:rsid w:val="0086699E"/>
    <w:rsid w:val="008669CB"/>
    <w:rsid w:val="008669DB"/>
    <w:rsid w:val="008669E0"/>
    <w:rsid w:val="00866A39"/>
    <w:rsid w:val="00866A3A"/>
    <w:rsid w:val="00866A40"/>
    <w:rsid w:val="00866AC2"/>
    <w:rsid w:val="00866B09"/>
    <w:rsid w:val="00866B39"/>
    <w:rsid w:val="00866B5A"/>
    <w:rsid w:val="00866B6A"/>
    <w:rsid w:val="00866B7E"/>
    <w:rsid w:val="00866B85"/>
    <w:rsid w:val="00866B88"/>
    <w:rsid w:val="00866B8E"/>
    <w:rsid w:val="00866B9F"/>
    <w:rsid w:val="00866BCA"/>
    <w:rsid w:val="00866C2D"/>
    <w:rsid w:val="00866C81"/>
    <w:rsid w:val="00866CAC"/>
    <w:rsid w:val="00866CE7"/>
    <w:rsid w:val="00866D48"/>
    <w:rsid w:val="00866D50"/>
    <w:rsid w:val="00866D5B"/>
    <w:rsid w:val="00866D61"/>
    <w:rsid w:val="00866D6C"/>
    <w:rsid w:val="00866DB1"/>
    <w:rsid w:val="00866DB6"/>
    <w:rsid w:val="00866DDB"/>
    <w:rsid w:val="00866E6A"/>
    <w:rsid w:val="00866E79"/>
    <w:rsid w:val="00866E98"/>
    <w:rsid w:val="00866ECC"/>
    <w:rsid w:val="00866EFD"/>
    <w:rsid w:val="00866F21"/>
    <w:rsid w:val="00866F33"/>
    <w:rsid w:val="00866F64"/>
    <w:rsid w:val="00866F91"/>
    <w:rsid w:val="00866FAA"/>
    <w:rsid w:val="00867026"/>
    <w:rsid w:val="0086702A"/>
    <w:rsid w:val="00867037"/>
    <w:rsid w:val="0086703C"/>
    <w:rsid w:val="0086705D"/>
    <w:rsid w:val="0086705E"/>
    <w:rsid w:val="00867063"/>
    <w:rsid w:val="00867068"/>
    <w:rsid w:val="00867079"/>
    <w:rsid w:val="00867095"/>
    <w:rsid w:val="0086709B"/>
    <w:rsid w:val="008670B0"/>
    <w:rsid w:val="008670C4"/>
    <w:rsid w:val="008670C5"/>
    <w:rsid w:val="00867115"/>
    <w:rsid w:val="0086718D"/>
    <w:rsid w:val="0086719C"/>
    <w:rsid w:val="008671F9"/>
    <w:rsid w:val="00867210"/>
    <w:rsid w:val="0086721A"/>
    <w:rsid w:val="008672C1"/>
    <w:rsid w:val="008672DC"/>
    <w:rsid w:val="00867304"/>
    <w:rsid w:val="00867332"/>
    <w:rsid w:val="00867394"/>
    <w:rsid w:val="008673AD"/>
    <w:rsid w:val="008673C1"/>
    <w:rsid w:val="00867435"/>
    <w:rsid w:val="0086747F"/>
    <w:rsid w:val="0086748E"/>
    <w:rsid w:val="00867499"/>
    <w:rsid w:val="008674E8"/>
    <w:rsid w:val="008674F8"/>
    <w:rsid w:val="0086750D"/>
    <w:rsid w:val="00867518"/>
    <w:rsid w:val="0086752A"/>
    <w:rsid w:val="00867579"/>
    <w:rsid w:val="008675F4"/>
    <w:rsid w:val="008675F5"/>
    <w:rsid w:val="00867624"/>
    <w:rsid w:val="00867631"/>
    <w:rsid w:val="00867633"/>
    <w:rsid w:val="00867637"/>
    <w:rsid w:val="0086765D"/>
    <w:rsid w:val="0086769C"/>
    <w:rsid w:val="008676CC"/>
    <w:rsid w:val="008676FB"/>
    <w:rsid w:val="00867703"/>
    <w:rsid w:val="00867714"/>
    <w:rsid w:val="0086774D"/>
    <w:rsid w:val="0086774E"/>
    <w:rsid w:val="00867750"/>
    <w:rsid w:val="0086775F"/>
    <w:rsid w:val="008677B0"/>
    <w:rsid w:val="008677BA"/>
    <w:rsid w:val="008677E7"/>
    <w:rsid w:val="008677E9"/>
    <w:rsid w:val="00867807"/>
    <w:rsid w:val="00867857"/>
    <w:rsid w:val="00867878"/>
    <w:rsid w:val="00867887"/>
    <w:rsid w:val="00867920"/>
    <w:rsid w:val="00867960"/>
    <w:rsid w:val="0086796D"/>
    <w:rsid w:val="0086797B"/>
    <w:rsid w:val="0086797F"/>
    <w:rsid w:val="0086798F"/>
    <w:rsid w:val="00867994"/>
    <w:rsid w:val="008679BF"/>
    <w:rsid w:val="008679EC"/>
    <w:rsid w:val="00867A20"/>
    <w:rsid w:val="00867A30"/>
    <w:rsid w:val="00867A3B"/>
    <w:rsid w:val="00867A4B"/>
    <w:rsid w:val="00867A55"/>
    <w:rsid w:val="00867AAF"/>
    <w:rsid w:val="00867AD1"/>
    <w:rsid w:val="00867AE3"/>
    <w:rsid w:val="00867B10"/>
    <w:rsid w:val="00867B11"/>
    <w:rsid w:val="00867BDC"/>
    <w:rsid w:val="00867BE7"/>
    <w:rsid w:val="00867BED"/>
    <w:rsid w:val="00867C17"/>
    <w:rsid w:val="00867C87"/>
    <w:rsid w:val="00867C99"/>
    <w:rsid w:val="00867CB1"/>
    <w:rsid w:val="00867CDB"/>
    <w:rsid w:val="00867CFB"/>
    <w:rsid w:val="00867D6C"/>
    <w:rsid w:val="00867D70"/>
    <w:rsid w:val="00867DDF"/>
    <w:rsid w:val="00867E0B"/>
    <w:rsid w:val="00867E42"/>
    <w:rsid w:val="00867E6F"/>
    <w:rsid w:val="00867E85"/>
    <w:rsid w:val="00867EA2"/>
    <w:rsid w:val="00867EA6"/>
    <w:rsid w:val="00867EC2"/>
    <w:rsid w:val="00867EE8"/>
    <w:rsid w:val="00867F07"/>
    <w:rsid w:val="00867F0F"/>
    <w:rsid w:val="00867F1F"/>
    <w:rsid w:val="00867F28"/>
    <w:rsid w:val="00867FA5"/>
    <w:rsid w:val="00867FBC"/>
    <w:rsid w:val="00867FCD"/>
    <w:rsid w:val="00867FF3"/>
    <w:rsid w:val="00870016"/>
    <w:rsid w:val="00870019"/>
    <w:rsid w:val="00870035"/>
    <w:rsid w:val="0087003B"/>
    <w:rsid w:val="00870053"/>
    <w:rsid w:val="008700D8"/>
    <w:rsid w:val="008700E0"/>
    <w:rsid w:val="008700E9"/>
    <w:rsid w:val="008700EA"/>
    <w:rsid w:val="00870121"/>
    <w:rsid w:val="00870125"/>
    <w:rsid w:val="0087014E"/>
    <w:rsid w:val="00870152"/>
    <w:rsid w:val="008701B6"/>
    <w:rsid w:val="008701C6"/>
    <w:rsid w:val="008701DD"/>
    <w:rsid w:val="00870234"/>
    <w:rsid w:val="0087023A"/>
    <w:rsid w:val="0087023D"/>
    <w:rsid w:val="00870244"/>
    <w:rsid w:val="00870293"/>
    <w:rsid w:val="008702A6"/>
    <w:rsid w:val="008702F4"/>
    <w:rsid w:val="00870343"/>
    <w:rsid w:val="0087034C"/>
    <w:rsid w:val="008703C8"/>
    <w:rsid w:val="008703F0"/>
    <w:rsid w:val="00870429"/>
    <w:rsid w:val="00870458"/>
    <w:rsid w:val="008704AD"/>
    <w:rsid w:val="008704ED"/>
    <w:rsid w:val="00870514"/>
    <w:rsid w:val="00870527"/>
    <w:rsid w:val="00870553"/>
    <w:rsid w:val="00870590"/>
    <w:rsid w:val="00870597"/>
    <w:rsid w:val="008705F0"/>
    <w:rsid w:val="0087061B"/>
    <w:rsid w:val="0087062C"/>
    <w:rsid w:val="00870657"/>
    <w:rsid w:val="0087065D"/>
    <w:rsid w:val="0087065F"/>
    <w:rsid w:val="0087066A"/>
    <w:rsid w:val="00870670"/>
    <w:rsid w:val="00870685"/>
    <w:rsid w:val="0087069D"/>
    <w:rsid w:val="008706CC"/>
    <w:rsid w:val="008706E9"/>
    <w:rsid w:val="0087070A"/>
    <w:rsid w:val="00870752"/>
    <w:rsid w:val="00870753"/>
    <w:rsid w:val="0087076C"/>
    <w:rsid w:val="00870780"/>
    <w:rsid w:val="008707AD"/>
    <w:rsid w:val="008707B9"/>
    <w:rsid w:val="008707F5"/>
    <w:rsid w:val="00870816"/>
    <w:rsid w:val="0087085A"/>
    <w:rsid w:val="008708D1"/>
    <w:rsid w:val="0087092F"/>
    <w:rsid w:val="0087094A"/>
    <w:rsid w:val="00870975"/>
    <w:rsid w:val="008709B2"/>
    <w:rsid w:val="008709B8"/>
    <w:rsid w:val="008709D9"/>
    <w:rsid w:val="00870B0A"/>
    <w:rsid w:val="00870B0B"/>
    <w:rsid w:val="00870B3E"/>
    <w:rsid w:val="00870BAE"/>
    <w:rsid w:val="00870BD6"/>
    <w:rsid w:val="00870C58"/>
    <w:rsid w:val="00870C89"/>
    <w:rsid w:val="00870CC0"/>
    <w:rsid w:val="00870CDC"/>
    <w:rsid w:val="00870CDE"/>
    <w:rsid w:val="00870CF5"/>
    <w:rsid w:val="00870CF8"/>
    <w:rsid w:val="00870D16"/>
    <w:rsid w:val="00870D82"/>
    <w:rsid w:val="00870DA7"/>
    <w:rsid w:val="00870DDD"/>
    <w:rsid w:val="00870DE0"/>
    <w:rsid w:val="00870DE8"/>
    <w:rsid w:val="00870DED"/>
    <w:rsid w:val="00870E19"/>
    <w:rsid w:val="00870E1D"/>
    <w:rsid w:val="00870E45"/>
    <w:rsid w:val="00870E56"/>
    <w:rsid w:val="00870E61"/>
    <w:rsid w:val="00870EB5"/>
    <w:rsid w:val="00870F33"/>
    <w:rsid w:val="00870F41"/>
    <w:rsid w:val="00870F56"/>
    <w:rsid w:val="00870FA1"/>
    <w:rsid w:val="00870FA9"/>
    <w:rsid w:val="00870FB9"/>
    <w:rsid w:val="00870FE3"/>
    <w:rsid w:val="00871094"/>
    <w:rsid w:val="008710A8"/>
    <w:rsid w:val="008710BC"/>
    <w:rsid w:val="008710BD"/>
    <w:rsid w:val="008710F9"/>
    <w:rsid w:val="00871113"/>
    <w:rsid w:val="0087111E"/>
    <w:rsid w:val="0087114B"/>
    <w:rsid w:val="0087114C"/>
    <w:rsid w:val="0087114F"/>
    <w:rsid w:val="008711A4"/>
    <w:rsid w:val="008711C5"/>
    <w:rsid w:val="008711D0"/>
    <w:rsid w:val="008711F7"/>
    <w:rsid w:val="0087123D"/>
    <w:rsid w:val="00871251"/>
    <w:rsid w:val="00871253"/>
    <w:rsid w:val="0087125F"/>
    <w:rsid w:val="00871307"/>
    <w:rsid w:val="00871311"/>
    <w:rsid w:val="00871325"/>
    <w:rsid w:val="00871379"/>
    <w:rsid w:val="00871388"/>
    <w:rsid w:val="008713DB"/>
    <w:rsid w:val="008713F5"/>
    <w:rsid w:val="00871411"/>
    <w:rsid w:val="00871434"/>
    <w:rsid w:val="00871435"/>
    <w:rsid w:val="0087144A"/>
    <w:rsid w:val="0087144E"/>
    <w:rsid w:val="00871457"/>
    <w:rsid w:val="00871459"/>
    <w:rsid w:val="0087146E"/>
    <w:rsid w:val="00871471"/>
    <w:rsid w:val="0087149B"/>
    <w:rsid w:val="008714D2"/>
    <w:rsid w:val="008714E5"/>
    <w:rsid w:val="00871514"/>
    <w:rsid w:val="00871591"/>
    <w:rsid w:val="00871597"/>
    <w:rsid w:val="008715AB"/>
    <w:rsid w:val="008715D0"/>
    <w:rsid w:val="008715FC"/>
    <w:rsid w:val="00871621"/>
    <w:rsid w:val="00871658"/>
    <w:rsid w:val="00871672"/>
    <w:rsid w:val="0087167B"/>
    <w:rsid w:val="00871697"/>
    <w:rsid w:val="0087171A"/>
    <w:rsid w:val="0087171D"/>
    <w:rsid w:val="00871720"/>
    <w:rsid w:val="00871771"/>
    <w:rsid w:val="00871792"/>
    <w:rsid w:val="00871798"/>
    <w:rsid w:val="008717C1"/>
    <w:rsid w:val="00871823"/>
    <w:rsid w:val="008718D6"/>
    <w:rsid w:val="008718EB"/>
    <w:rsid w:val="00871909"/>
    <w:rsid w:val="00871916"/>
    <w:rsid w:val="0087192C"/>
    <w:rsid w:val="00871981"/>
    <w:rsid w:val="00871984"/>
    <w:rsid w:val="008719A4"/>
    <w:rsid w:val="008719B9"/>
    <w:rsid w:val="008719DA"/>
    <w:rsid w:val="008719E4"/>
    <w:rsid w:val="008719E7"/>
    <w:rsid w:val="00871A75"/>
    <w:rsid w:val="00871A78"/>
    <w:rsid w:val="00871A82"/>
    <w:rsid w:val="00871AA3"/>
    <w:rsid w:val="00871ACD"/>
    <w:rsid w:val="00871AFB"/>
    <w:rsid w:val="00871B09"/>
    <w:rsid w:val="00871B15"/>
    <w:rsid w:val="00871B2E"/>
    <w:rsid w:val="00871B65"/>
    <w:rsid w:val="00871B88"/>
    <w:rsid w:val="00871B8D"/>
    <w:rsid w:val="00871B9E"/>
    <w:rsid w:val="00871BE4"/>
    <w:rsid w:val="00871BFE"/>
    <w:rsid w:val="00871C55"/>
    <w:rsid w:val="00871C56"/>
    <w:rsid w:val="00871C73"/>
    <w:rsid w:val="00871CCA"/>
    <w:rsid w:val="00871D09"/>
    <w:rsid w:val="00871D1E"/>
    <w:rsid w:val="00871D2D"/>
    <w:rsid w:val="00871D61"/>
    <w:rsid w:val="00871D93"/>
    <w:rsid w:val="00871DA6"/>
    <w:rsid w:val="00871DB4"/>
    <w:rsid w:val="00871DF9"/>
    <w:rsid w:val="00871DFE"/>
    <w:rsid w:val="00871E1A"/>
    <w:rsid w:val="00871E27"/>
    <w:rsid w:val="00871E4B"/>
    <w:rsid w:val="00871E53"/>
    <w:rsid w:val="00871E84"/>
    <w:rsid w:val="00871E9A"/>
    <w:rsid w:val="00871EB3"/>
    <w:rsid w:val="00871ED1"/>
    <w:rsid w:val="00871EE5"/>
    <w:rsid w:val="00871F43"/>
    <w:rsid w:val="00871F4C"/>
    <w:rsid w:val="00871F77"/>
    <w:rsid w:val="00871FA8"/>
    <w:rsid w:val="00871FBE"/>
    <w:rsid w:val="00871FEE"/>
    <w:rsid w:val="00872016"/>
    <w:rsid w:val="00872088"/>
    <w:rsid w:val="00872095"/>
    <w:rsid w:val="00872098"/>
    <w:rsid w:val="008720D0"/>
    <w:rsid w:val="00872111"/>
    <w:rsid w:val="0087216E"/>
    <w:rsid w:val="008721A1"/>
    <w:rsid w:val="008721D1"/>
    <w:rsid w:val="008721EE"/>
    <w:rsid w:val="00872234"/>
    <w:rsid w:val="0087225D"/>
    <w:rsid w:val="00872281"/>
    <w:rsid w:val="0087228F"/>
    <w:rsid w:val="00872297"/>
    <w:rsid w:val="0087230B"/>
    <w:rsid w:val="00872338"/>
    <w:rsid w:val="00872343"/>
    <w:rsid w:val="0087238A"/>
    <w:rsid w:val="008723E4"/>
    <w:rsid w:val="0087242A"/>
    <w:rsid w:val="00872463"/>
    <w:rsid w:val="008724A3"/>
    <w:rsid w:val="008724C4"/>
    <w:rsid w:val="00872504"/>
    <w:rsid w:val="0087255B"/>
    <w:rsid w:val="00872577"/>
    <w:rsid w:val="00872584"/>
    <w:rsid w:val="008725BA"/>
    <w:rsid w:val="00872605"/>
    <w:rsid w:val="0087260B"/>
    <w:rsid w:val="00872667"/>
    <w:rsid w:val="00872674"/>
    <w:rsid w:val="0087267C"/>
    <w:rsid w:val="00872689"/>
    <w:rsid w:val="008726A1"/>
    <w:rsid w:val="008726A7"/>
    <w:rsid w:val="008726F2"/>
    <w:rsid w:val="0087271A"/>
    <w:rsid w:val="0087274F"/>
    <w:rsid w:val="00872753"/>
    <w:rsid w:val="0087276C"/>
    <w:rsid w:val="00872770"/>
    <w:rsid w:val="0087279B"/>
    <w:rsid w:val="008727AF"/>
    <w:rsid w:val="008727B0"/>
    <w:rsid w:val="008727C1"/>
    <w:rsid w:val="008727DD"/>
    <w:rsid w:val="008727DE"/>
    <w:rsid w:val="008727EC"/>
    <w:rsid w:val="00872883"/>
    <w:rsid w:val="0087290A"/>
    <w:rsid w:val="0087294A"/>
    <w:rsid w:val="00872997"/>
    <w:rsid w:val="008729A0"/>
    <w:rsid w:val="008729AC"/>
    <w:rsid w:val="008729FE"/>
    <w:rsid w:val="00872A04"/>
    <w:rsid w:val="00872A49"/>
    <w:rsid w:val="00872A63"/>
    <w:rsid w:val="00872A67"/>
    <w:rsid w:val="00872A9C"/>
    <w:rsid w:val="00872AA0"/>
    <w:rsid w:val="00872AAB"/>
    <w:rsid w:val="00872B22"/>
    <w:rsid w:val="00872B30"/>
    <w:rsid w:val="00872B76"/>
    <w:rsid w:val="00872BAB"/>
    <w:rsid w:val="00872C55"/>
    <w:rsid w:val="00872C6B"/>
    <w:rsid w:val="00872C86"/>
    <w:rsid w:val="00872C89"/>
    <w:rsid w:val="00872CAD"/>
    <w:rsid w:val="00872CB4"/>
    <w:rsid w:val="00872CF0"/>
    <w:rsid w:val="00872CF6"/>
    <w:rsid w:val="00872D0B"/>
    <w:rsid w:val="00872D4B"/>
    <w:rsid w:val="00872DAE"/>
    <w:rsid w:val="00872DD5"/>
    <w:rsid w:val="00872E33"/>
    <w:rsid w:val="00872E56"/>
    <w:rsid w:val="00872E71"/>
    <w:rsid w:val="00872E73"/>
    <w:rsid w:val="00872E89"/>
    <w:rsid w:val="00872ECF"/>
    <w:rsid w:val="00872F10"/>
    <w:rsid w:val="00872F44"/>
    <w:rsid w:val="00872F57"/>
    <w:rsid w:val="00872F5C"/>
    <w:rsid w:val="00872FC1"/>
    <w:rsid w:val="0087302B"/>
    <w:rsid w:val="00873058"/>
    <w:rsid w:val="00873098"/>
    <w:rsid w:val="0087309A"/>
    <w:rsid w:val="008730B7"/>
    <w:rsid w:val="008730B9"/>
    <w:rsid w:val="008730F3"/>
    <w:rsid w:val="00873110"/>
    <w:rsid w:val="00873112"/>
    <w:rsid w:val="00873125"/>
    <w:rsid w:val="00873139"/>
    <w:rsid w:val="00873177"/>
    <w:rsid w:val="00873193"/>
    <w:rsid w:val="008731EB"/>
    <w:rsid w:val="00873221"/>
    <w:rsid w:val="00873268"/>
    <w:rsid w:val="0087328D"/>
    <w:rsid w:val="008732AD"/>
    <w:rsid w:val="008732C7"/>
    <w:rsid w:val="00873318"/>
    <w:rsid w:val="00873337"/>
    <w:rsid w:val="0087335E"/>
    <w:rsid w:val="008733A0"/>
    <w:rsid w:val="008733B4"/>
    <w:rsid w:val="008733D0"/>
    <w:rsid w:val="008733EA"/>
    <w:rsid w:val="00873434"/>
    <w:rsid w:val="00873435"/>
    <w:rsid w:val="00873479"/>
    <w:rsid w:val="008734FE"/>
    <w:rsid w:val="00873530"/>
    <w:rsid w:val="0087353A"/>
    <w:rsid w:val="00873571"/>
    <w:rsid w:val="0087357B"/>
    <w:rsid w:val="00873594"/>
    <w:rsid w:val="008735AD"/>
    <w:rsid w:val="008735CF"/>
    <w:rsid w:val="008735DD"/>
    <w:rsid w:val="008735E1"/>
    <w:rsid w:val="00873633"/>
    <w:rsid w:val="008736B1"/>
    <w:rsid w:val="008736DA"/>
    <w:rsid w:val="00873704"/>
    <w:rsid w:val="00873739"/>
    <w:rsid w:val="0087376F"/>
    <w:rsid w:val="00873781"/>
    <w:rsid w:val="00873794"/>
    <w:rsid w:val="0087379E"/>
    <w:rsid w:val="008737B0"/>
    <w:rsid w:val="008737BE"/>
    <w:rsid w:val="008737E4"/>
    <w:rsid w:val="0087383F"/>
    <w:rsid w:val="00873865"/>
    <w:rsid w:val="00873952"/>
    <w:rsid w:val="00873958"/>
    <w:rsid w:val="0087395F"/>
    <w:rsid w:val="00873982"/>
    <w:rsid w:val="0087398F"/>
    <w:rsid w:val="008739A3"/>
    <w:rsid w:val="008739AE"/>
    <w:rsid w:val="008739B0"/>
    <w:rsid w:val="008739B2"/>
    <w:rsid w:val="008739EA"/>
    <w:rsid w:val="008739EB"/>
    <w:rsid w:val="008739ED"/>
    <w:rsid w:val="008739FA"/>
    <w:rsid w:val="00873A11"/>
    <w:rsid w:val="00873A3C"/>
    <w:rsid w:val="00873A3E"/>
    <w:rsid w:val="00873A42"/>
    <w:rsid w:val="00873A53"/>
    <w:rsid w:val="00873A73"/>
    <w:rsid w:val="00873AB3"/>
    <w:rsid w:val="00873AB7"/>
    <w:rsid w:val="00873AC7"/>
    <w:rsid w:val="00873AD2"/>
    <w:rsid w:val="00873B09"/>
    <w:rsid w:val="00873B26"/>
    <w:rsid w:val="00873B4A"/>
    <w:rsid w:val="00873B54"/>
    <w:rsid w:val="00873B71"/>
    <w:rsid w:val="00873B83"/>
    <w:rsid w:val="00873B87"/>
    <w:rsid w:val="00873BAD"/>
    <w:rsid w:val="00873BAF"/>
    <w:rsid w:val="00873BDE"/>
    <w:rsid w:val="00873C0D"/>
    <w:rsid w:val="00873C5E"/>
    <w:rsid w:val="00873C66"/>
    <w:rsid w:val="00873C86"/>
    <w:rsid w:val="00873C8E"/>
    <w:rsid w:val="00873CE9"/>
    <w:rsid w:val="00873D2A"/>
    <w:rsid w:val="00873D9B"/>
    <w:rsid w:val="00873D9D"/>
    <w:rsid w:val="00873DC0"/>
    <w:rsid w:val="00873DC7"/>
    <w:rsid w:val="00873DDD"/>
    <w:rsid w:val="00873DE5"/>
    <w:rsid w:val="00873E04"/>
    <w:rsid w:val="00873E4E"/>
    <w:rsid w:val="00873E53"/>
    <w:rsid w:val="00873E83"/>
    <w:rsid w:val="00873EFD"/>
    <w:rsid w:val="00873F25"/>
    <w:rsid w:val="00873F45"/>
    <w:rsid w:val="00873F5C"/>
    <w:rsid w:val="00873F7F"/>
    <w:rsid w:val="00873F99"/>
    <w:rsid w:val="00873FCF"/>
    <w:rsid w:val="00874001"/>
    <w:rsid w:val="00874003"/>
    <w:rsid w:val="00874071"/>
    <w:rsid w:val="00874080"/>
    <w:rsid w:val="00874085"/>
    <w:rsid w:val="008740DF"/>
    <w:rsid w:val="008740E5"/>
    <w:rsid w:val="00874107"/>
    <w:rsid w:val="00874130"/>
    <w:rsid w:val="00874135"/>
    <w:rsid w:val="00874140"/>
    <w:rsid w:val="0087416A"/>
    <w:rsid w:val="00874199"/>
    <w:rsid w:val="008741A8"/>
    <w:rsid w:val="008741B3"/>
    <w:rsid w:val="0087426C"/>
    <w:rsid w:val="00874284"/>
    <w:rsid w:val="00874287"/>
    <w:rsid w:val="008742A5"/>
    <w:rsid w:val="008742A6"/>
    <w:rsid w:val="008742C7"/>
    <w:rsid w:val="0087434A"/>
    <w:rsid w:val="00874351"/>
    <w:rsid w:val="00874399"/>
    <w:rsid w:val="008743A7"/>
    <w:rsid w:val="008743CA"/>
    <w:rsid w:val="008743E9"/>
    <w:rsid w:val="008743F3"/>
    <w:rsid w:val="0087441D"/>
    <w:rsid w:val="00874445"/>
    <w:rsid w:val="008744E9"/>
    <w:rsid w:val="00874507"/>
    <w:rsid w:val="00874538"/>
    <w:rsid w:val="008745D8"/>
    <w:rsid w:val="008745F0"/>
    <w:rsid w:val="008746CE"/>
    <w:rsid w:val="008746D3"/>
    <w:rsid w:val="008746E5"/>
    <w:rsid w:val="008746ED"/>
    <w:rsid w:val="008746F2"/>
    <w:rsid w:val="008746FF"/>
    <w:rsid w:val="00874730"/>
    <w:rsid w:val="00874732"/>
    <w:rsid w:val="00874746"/>
    <w:rsid w:val="00874747"/>
    <w:rsid w:val="00874790"/>
    <w:rsid w:val="008747A3"/>
    <w:rsid w:val="008747F8"/>
    <w:rsid w:val="00874804"/>
    <w:rsid w:val="0087480A"/>
    <w:rsid w:val="0087480F"/>
    <w:rsid w:val="00874827"/>
    <w:rsid w:val="00874852"/>
    <w:rsid w:val="00874882"/>
    <w:rsid w:val="008748CC"/>
    <w:rsid w:val="008748D8"/>
    <w:rsid w:val="008748DF"/>
    <w:rsid w:val="008748F8"/>
    <w:rsid w:val="008748F9"/>
    <w:rsid w:val="0087490B"/>
    <w:rsid w:val="0087490D"/>
    <w:rsid w:val="0087492B"/>
    <w:rsid w:val="0087494E"/>
    <w:rsid w:val="00874987"/>
    <w:rsid w:val="008749E7"/>
    <w:rsid w:val="00874A0F"/>
    <w:rsid w:val="00874A51"/>
    <w:rsid w:val="00874A9A"/>
    <w:rsid w:val="00874A9E"/>
    <w:rsid w:val="00874AB1"/>
    <w:rsid w:val="00874AB9"/>
    <w:rsid w:val="00874B89"/>
    <w:rsid w:val="00874B8A"/>
    <w:rsid w:val="00874B8B"/>
    <w:rsid w:val="00874BBE"/>
    <w:rsid w:val="00874BC9"/>
    <w:rsid w:val="00874C2D"/>
    <w:rsid w:val="00874C30"/>
    <w:rsid w:val="00874C33"/>
    <w:rsid w:val="00874C57"/>
    <w:rsid w:val="00874C5A"/>
    <w:rsid w:val="00874C66"/>
    <w:rsid w:val="00874C98"/>
    <w:rsid w:val="00874CB7"/>
    <w:rsid w:val="00874CE0"/>
    <w:rsid w:val="00874D22"/>
    <w:rsid w:val="00874D39"/>
    <w:rsid w:val="00874D3C"/>
    <w:rsid w:val="00874D5A"/>
    <w:rsid w:val="00874D64"/>
    <w:rsid w:val="00874DB6"/>
    <w:rsid w:val="00874E08"/>
    <w:rsid w:val="00874E1C"/>
    <w:rsid w:val="00874E45"/>
    <w:rsid w:val="00874E4C"/>
    <w:rsid w:val="00874E67"/>
    <w:rsid w:val="00874E99"/>
    <w:rsid w:val="00874E9F"/>
    <w:rsid w:val="00874EC9"/>
    <w:rsid w:val="00874EE9"/>
    <w:rsid w:val="00874EF2"/>
    <w:rsid w:val="00874F10"/>
    <w:rsid w:val="00874F56"/>
    <w:rsid w:val="00874F6B"/>
    <w:rsid w:val="00874FA3"/>
    <w:rsid w:val="00874FC8"/>
    <w:rsid w:val="00874FFA"/>
    <w:rsid w:val="00874FFE"/>
    <w:rsid w:val="0087504B"/>
    <w:rsid w:val="00875079"/>
    <w:rsid w:val="00875086"/>
    <w:rsid w:val="008750A6"/>
    <w:rsid w:val="008750A8"/>
    <w:rsid w:val="008750AE"/>
    <w:rsid w:val="008750B2"/>
    <w:rsid w:val="008750B4"/>
    <w:rsid w:val="008750D5"/>
    <w:rsid w:val="00875102"/>
    <w:rsid w:val="00875113"/>
    <w:rsid w:val="0087513E"/>
    <w:rsid w:val="008751EE"/>
    <w:rsid w:val="00875203"/>
    <w:rsid w:val="00875220"/>
    <w:rsid w:val="00875234"/>
    <w:rsid w:val="00875251"/>
    <w:rsid w:val="00875252"/>
    <w:rsid w:val="0087526A"/>
    <w:rsid w:val="008752E4"/>
    <w:rsid w:val="008752EF"/>
    <w:rsid w:val="00875340"/>
    <w:rsid w:val="00875349"/>
    <w:rsid w:val="0087534B"/>
    <w:rsid w:val="0087534C"/>
    <w:rsid w:val="0087537B"/>
    <w:rsid w:val="008753C3"/>
    <w:rsid w:val="008753F4"/>
    <w:rsid w:val="008753FF"/>
    <w:rsid w:val="00875429"/>
    <w:rsid w:val="00875475"/>
    <w:rsid w:val="0087547C"/>
    <w:rsid w:val="008754A9"/>
    <w:rsid w:val="008754E4"/>
    <w:rsid w:val="0087551D"/>
    <w:rsid w:val="00875522"/>
    <w:rsid w:val="00875586"/>
    <w:rsid w:val="0087559F"/>
    <w:rsid w:val="008755BB"/>
    <w:rsid w:val="008755ED"/>
    <w:rsid w:val="00875607"/>
    <w:rsid w:val="00875689"/>
    <w:rsid w:val="00875690"/>
    <w:rsid w:val="008756AC"/>
    <w:rsid w:val="008756C4"/>
    <w:rsid w:val="008756EA"/>
    <w:rsid w:val="00875723"/>
    <w:rsid w:val="0087573F"/>
    <w:rsid w:val="0087575C"/>
    <w:rsid w:val="008757BE"/>
    <w:rsid w:val="008757D6"/>
    <w:rsid w:val="008757DE"/>
    <w:rsid w:val="008757F2"/>
    <w:rsid w:val="00875808"/>
    <w:rsid w:val="00875844"/>
    <w:rsid w:val="0087587F"/>
    <w:rsid w:val="008758A1"/>
    <w:rsid w:val="008758AA"/>
    <w:rsid w:val="008758B3"/>
    <w:rsid w:val="008758FD"/>
    <w:rsid w:val="00875943"/>
    <w:rsid w:val="0087598B"/>
    <w:rsid w:val="008759F7"/>
    <w:rsid w:val="008759FA"/>
    <w:rsid w:val="00875A1D"/>
    <w:rsid w:val="00875A25"/>
    <w:rsid w:val="00875A45"/>
    <w:rsid w:val="00875A9D"/>
    <w:rsid w:val="00875B79"/>
    <w:rsid w:val="00875B80"/>
    <w:rsid w:val="00875BCD"/>
    <w:rsid w:val="00875BD1"/>
    <w:rsid w:val="00875BDB"/>
    <w:rsid w:val="00875C40"/>
    <w:rsid w:val="00875C6C"/>
    <w:rsid w:val="00875CA0"/>
    <w:rsid w:val="00875CC4"/>
    <w:rsid w:val="00875CD4"/>
    <w:rsid w:val="00875CEF"/>
    <w:rsid w:val="00875CF8"/>
    <w:rsid w:val="00875CFB"/>
    <w:rsid w:val="00875D2F"/>
    <w:rsid w:val="00875D43"/>
    <w:rsid w:val="00875DA7"/>
    <w:rsid w:val="00875DE5"/>
    <w:rsid w:val="00875E05"/>
    <w:rsid w:val="00875E0C"/>
    <w:rsid w:val="00875E34"/>
    <w:rsid w:val="00875E39"/>
    <w:rsid w:val="00875E8C"/>
    <w:rsid w:val="00875E91"/>
    <w:rsid w:val="00875E94"/>
    <w:rsid w:val="00875E9B"/>
    <w:rsid w:val="00875EB6"/>
    <w:rsid w:val="00875ECA"/>
    <w:rsid w:val="00875EF4"/>
    <w:rsid w:val="00875F03"/>
    <w:rsid w:val="00875F1C"/>
    <w:rsid w:val="00875F3E"/>
    <w:rsid w:val="00875F44"/>
    <w:rsid w:val="00875F6A"/>
    <w:rsid w:val="00875F86"/>
    <w:rsid w:val="00875FA5"/>
    <w:rsid w:val="00875FD0"/>
    <w:rsid w:val="00875FDA"/>
    <w:rsid w:val="00875FF2"/>
    <w:rsid w:val="00876064"/>
    <w:rsid w:val="0087609C"/>
    <w:rsid w:val="008760AD"/>
    <w:rsid w:val="008760AF"/>
    <w:rsid w:val="008760B3"/>
    <w:rsid w:val="008760C9"/>
    <w:rsid w:val="008760CF"/>
    <w:rsid w:val="008760DA"/>
    <w:rsid w:val="008760DC"/>
    <w:rsid w:val="00876110"/>
    <w:rsid w:val="00876111"/>
    <w:rsid w:val="00876119"/>
    <w:rsid w:val="00876121"/>
    <w:rsid w:val="00876131"/>
    <w:rsid w:val="00876137"/>
    <w:rsid w:val="0087614A"/>
    <w:rsid w:val="00876157"/>
    <w:rsid w:val="0087615A"/>
    <w:rsid w:val="0087616C"/>
    <w:rsid w:val="0087617B"/>
    <w:rsid w:val="00876186"/>
    <w:rsid w:val="008761AA"/>
    <w:rsid w:val="008761EC"/>
    <w:rsid w:val="0087620D"/>
    <w:rsid w:val="00876225"/>
    <w:rsid w:val="00876253"/>
    <w:rsid w:val="00876287"/>
    <w:rsid w:val="008762E4"/>
    <w:rsid w:val="008762E6"/>
    <w:rsid w:val="0087634D"/>
    <w:rsid w:val="0087636A"/>
    <w:rsid w:val="0087638B"/>
    <w:rsid w:val="008763B5"/>
    <w:rsid w:val="008763D7"/>
    <w:rsid w:val="00876407"/>
    <w:rsid w:val="00876417"/>
    <w:rsid w:val="0087641C"/>
    <w:rsid w:val="0087641E"/>
    <w:rsid w:val="00876449"/>
    <w:rsid w:val="0087647E"/>
    <w:rsid w:val="00876492"/>
    <w:rsid w:val="00876499"/>
    <w:rsid w:val="008764E4"/>
    <w:rsid w:val="008764EE"/>
    <w:rsid w:val="00876530"/>
    <w:rsid w:val="0087654E"/>
    <w:rsid w:val="00876569"/>
    <w:rsid w:val="0087656C"/>
    <w:rsid w:val="00876580"/>
    <w:rsid w:val="008765C2"/>
    <w:rsid w:val="00876606"/>
    <w:rsid w:val="0087664B"/>
    <w:rsid w:val="00876675"/>
    <w:rsid w:val="00876680"/>
    <w:rsid w:val="00876687"/>
    <w:rsid w:val="008766A2"/>
    <w:rsid w:val="008766AF"/>
    <w:rsid w:val="008766BE"/>
    <w:rsid w:val="008766C5"/>
    <w:rsid w:val="008766DE"/>
    <w:rsid w:val="008766F6"/>
    <w:rsid w:val="008766F7"/>
    <w:rsid w:val="0087675C"/>
    <w:rsid w:val="0087676F"/>
    <w:rsid w:val="0087677F"/>
    <w:rsid w:val="0087679A"/>
    <w:rsid w:val="008767CB"/>
    <w:rsid w:val="008767DE"/>
    <w:rsid w:val="008767E0"/>
    <w:rsid w:val="008767EF"/>
    <w:rsid w:val="008767F8"/>
    <w:rsid w:val="008767FD"/>
    <w:rsid w:val="0087680C"/>
    <w:rsid w:val="00876811"/>
    <w:rsid w:val="0087682C"/>
    <w:rsid w:val="00876851"/>
    <w:rsid w:val="0087689B"/>
    <w:rsid w:val="008768A1"/>
    <w:rsid w:val="008768B7"/>
    <w:rsid w:val="008768BC"/>
    <w:rsid w:val="00876906"/>
    <w:rsid w:val="00876920"/>
    <w:rsid w:val="00876935"/>
    <w:rsid w:val="0087697D"/>
    <w:rsid w:val="00876995"/>
    <w:rsid w:val="008769D7"/>
    <w:rsid w:val="008769FE"/>
    <w:rsid w:val="00876A13"/>
    <w:rsid w:val="00876A1C"/>
    <w:rsid w:val="00876A30"/>
    <w:rsid w:val="00876A44"/>
    <w:rsid w:val="00876A5D"/>
    <w:rsid w:val="00876A79"/>
    <w:rsid w:val="00876A89"/>
    <w:rsid w:val="00876AD5"/>
    <w:rsid w:val="00876B02"/>
    <w:rsid w:val="00876B33"/>
    <w:rsid w:val="00876B3E"/>
    <w:rsid w:val="00876B4C"/>
    <w:rsid w:val="00876B7A"/>
    <w:rsid w:val="00876B95"/>
    <w:rsid w:val="00876B9F"/>
    <w:rsid w:val="00876BAD"/>
    <w:rsid w:val="00876BD2"/>
    <w:rsid w:val="00876BE9"/>
    <w:rsid w:val="00876C03"/>
    <w:rsid w:val="00876C38"/>
    <w:rsid w:val="00876C59"/>
    <w:rsid w:val="00876C71"/>
    <w:rsid w:val="00876C75"/>
    <w:rsid w:val="00876C7A"/>
    <w:rsid w:val="00876CA0"/>
    <w:rsid w:val="00876CA3"/>
    <w:rsid w:val="00876CCA"/>
    <w:rsid w:val="00876CD0"/>
    <w:rsid w:val="00876CF3"/>
    <w:rsid w:val="00876D40"/>
    <w:rsid w:val="00876D93"/>
    <w:rsid w:val="00876DB7"/>
    <w:rsid w:val="00876E2A"/>
    <w:rsid w:val="00876E3F"/>
    <w:rsid w:val="00876E46"/>
    <w:rsid w:val="00876E85"/>
    <w:rsid w:val="00876E86"/>
    <w:rsid w:val="00876EC2"/>
    <w:rsid w:val="00876ECE"/>
    <w:rsid w:val="00876EE3"/>
    <w:rsid w:val="00876F04"/>
    <w:rsid w:val="00876F56"/>
    <w:rsid w:val="00876F5D"/>
    <w:rsid w:val="00876F87"/>
    <w:rsid w:val="00876F88"/>
    <w:rsid w:val="00876FB8"/>
    <w:rsid w:val="00876FE1"/>
    <w:rsid w:val="00876FFE"/>
    <w:rsid w:val="00877061"/>
    <w:rsid w:val="00877093"/>
    <w:rsid w:val="008770B5"/>
    <w:rsid w:val="008770F2"/>
    <w:rsid w:val="008770F4"/>
    <w:rsid w:val="008770F9"/>
    <w:rsid w:val="0087710A"/>
    <w:rsid w:val="00877120"/>
    <w:rsid w:val="00877123"/>
    <w:rsid w:val="00877126"/>
    <w:rsid w:val="0087715A"/>
    <w:rsid w:val="00877161"/>
    <w:rsid w:val="00877176"/>
    <w:rsid w:val="008771E8"/>
    <w:rsid w:val="00877219"/>
    <w:rsid w:val="00877270"/>
    <w:rsid w:val="00877286"/>
    <w:rsid w:val="0087728E"/>
    <w:rsid w:val="008772E7"/>
    <w:rsid w:val="00877308"/>
    <w:rsid w:val="0087738A"/>
    <w:rsid w:val="0087738C"/>
    <w:rsid w:val="0087738E"/>
    <w:rsid w:val="008773A4"/>
    <w:rsid w:val="008773A7"/>
    <w:rsid w:val="008773AC"/>
    <w:rsid w:val="008773C6"/>
    <w:rsid w:val="00877412"/>
    <w:rsid w:val="0087741A"/>
    <w:rsid w:val="00877429"/>
    <w:rsid w:val="0087745B"/>
    <w:rsid w:val="008774D8"/>
    <w:rsid w:val="00877501"/>
    <w:rsid w:val="00877513"/>
    <w:rsid w:val="0087755A"/>
    <w:rsid w:val="00877580"/>
    <w:rsid w:val="00877588"/>
    <w:rsid w:val="0087758A"/>
    <w:rsid w:val="008775A1"/>
    <w:rsid w:val="008775AE"/>
    <w:rsid w:val="008775D8"/>
    <w:rsid w:val="00877615"/>
    <w:rsid w:val="00877672"/>
    <w:rsid w:val="00877694"/>
    <w:rsid w:val="008776A6"/>
    <w:rsid w:val="008776DD"/>
    <w:rsid w:val="00877726"/>
    <w:rsid w:val="0087773C"/>
    <w:rsid w:val="0087778F"/>
    <w:rsid w:val="008777EA"/>
    <w:rsid w:val="00877807"/>
    <w:rsid w:val="00877809"/>
    <w:rsid w:val="0087780F"/>
    <w:rsid w:val="0087785F"/>
    <w:rsid w:val="0087789F"/>
    <w:rsid w:val="008778D0"/>
    <w:rsid w:val="008778E6"/>
    <w:rsid w:val="00877905"/>
    <w:rsid w:val="0087791C"/>
    <w:rsid w:val="00877921"/>
    <w:rsid w:val="00877924"/>
    <w:rsid w:val="00877949"/>
    <w:rsid w:val="00877951"/>
    <w:rsid w:val="00877981"/>
    <w:rsid w:val="008779A2"/>
    <w:rsid w:val="00877A12"/>
    <w:rsid w:val="00877A64"/>
    <w:rsid w:val="00877A6B"/>
    <w:rsid w:val="00877A7F"/>
    <w:rsid w:val="00877A96"/>
    <w:rsid w:val="00877AC1"/>
    <w:rsid w:val="00877AF9"/>
    <w:rsid w:val="00877B0E"/>
    <w:rsid w:val="00877B1D"/>
    <w:rsid w:val="00877B66"/>
    <w:rsid w:val="00877BAF"/>
    <w:rsid w:val="00877BDA"/>
    <w:rsid w:val="00877C1F"/>
    <w:rsid w:val="00877C9F"/>
    <w:rsid w:val="00877CA1"/>
    <w:rsid w:val="00877CC7"/>
    <w:rsid w:val="00877CD3"/>
    <w:rsid w:val="00877CD6"/>
    <w:rsid w:val="00877D3C"/>
    <w:rsid w:val="00877D43"/>
    <w:rsid w:val="00877D4C"/>
    <w:rsid w:val="00877DB0"/>
    <w:rsid w:val="00877DDB"/>
    <w:rsid w:val="00877DDF"/>
    <w:rsid w:val="00877E0A"/>
    <w:rsid w:val="00877E59"/>
    <w:rsid w:val="00877E70"/>
    <w:rsid w:val="00877E79"/>
    <w:rsid w:val="00877E8F"/>
    <w:rsid w:val="00877EAA"/>
    <w:rsid w:val="00877ED9"/>
    <w:rsid w:val="00877EEA"/>
    <w:rsid w:val="00877EED"/>
    <w:rsid w:val="00877F49"/>
    <w:rsid w:val="00877F6E"/>
    <w:rsid w:val="00877F8D"/>
    <w:rsid w:val="00877F8F"/>
    <w:rsid w:val="00880045"/>
    <w:rsid w:val="00880084"/>
    <w:rsid w:val="00880089"/>
    <w:rsid w:val="00880094"/>
    <w:rsid w:val="00880096"/>
    <w:rsid w:val="008800A2"/>
    <w:rsid w:val="008800CA"/>
    <w:rsid w:val="008800CB"/>
    <w:rsid w:val="00880108"/>
    <w:rsid w:val="0088011B"/>
    <w:rsid w:val="00880141"/>
    <w:rsid w:val="00880156"/>
    <w:rsid w:val="0088017F"/>
    <w:rsid w:val="008801BB"/>
    <w:rsid w:val="008801CF"/>
    <w:rsid w:val="008801D2"/>
    <w:rsid w:val="008801E9"/>
    <w:rsid w:val="008801F1"/>
    <w:rsid w:val="00880228"/>
    <w:rsid w:val="0088026D"/>
    <w:rsid w:val="0088026E"/>
    <w:rsid w:val="0088027A"/>
    <w:rsid w:val="00880318"/>
    <w:rsid w:val="00880329"/>
    <w:rsid w:val="0088032A"/>
    <w:rsid w:val="00880337"/>
    <w:rsid w:val="008803B5"/>
    <w:rsid w:val="00880418"/>
    <w:rsid w:val="00880421"/>
    <w:rsid w:val="00880435"/>
    <w:rsid w:val="0088046D"/>
    <w:rsid w:val="00880474"/>
    <w:rsid w:val="0088048F"/>
    <w:rsid w:val="008804A0"/>
    <w:rsid w:val="008804C0"/>
    <w:rsid w:val="008804CE"/>
    <w:rsid w:val="008804D2"/>
    <w:rsid w:val="008804F9"/>
    <w:rsid w:val="008804FE"/>
    <w:rsid w:val="0088051C"/>
    <w:rsid w:val="0088058A"/>
    <w:rsid w:val="008805BB"/>
    <w:rsid w:val="008805C3"/>
    <w:rsid w:val="008805CE"/>
    <w:rsid w:val="008805D0"/>
    <w:rsid w:val="008805D8"/>
    <w:rsid w:val="008805E6"/>
    <w:rsid w:val="008805F0"/>
    <w:rsid w:val="008805F3"/>
    <w:rsid w:val="00880603"/>
    <w:rsid w:val="00880608"/>
    <w:rsid w:val="00880625"/>
    <w:rsid w:val="00880669"/>
    <w:rsid w:val="008806A7"/>
    <w:rsid w:val="008806AE"/>
    <w:rsid w:val="008806B9"/>
    <w:rsid w:val="008806D3"/>
    <w:rsid w:val="008806F6"/>
    <w:rsid w:val="00880706"/>
    <w:rsid w:val="0088070C"/>
    <w:rsid w:val="00880745"/>
    <w:rsid w:val="00880752"/>
    <w:rsid w:val="00880767"/>
    <w:rsid w:val="0088079C"/>
    <w:rsid w:val="008807C7"/>
    <w:rsid w:val="00880805"/>
    <w:rsid w:val="00880811"/>
    <w:rsid w:val="0088083D"/>
    <w:rsid w:val="00880858"/>
    <w:rsid w:val="00880871"/>
    <w:rsid w:val="0088088E"/>
    <w:rsid w:val="00880898"/>
    <w:rsid w:val="008808A5"/>
    <w:rsid w:val="008808B0"/>
    <w:rsid w:val="008808BD"/>
    <w:rsid w:val="008808CE"/>
    <w:rsid w:val="008808F8"/>
    <w:rsid w:val="008808FE"/>
    <w:rsid w:val="00880949"/>
    <w:rsid w:val="00880956"/>
    <w:rsid w:val="00880976"/>
    <w:rsid w:val="008809FA"/>
    <w:rsid w:val="00880A16"/>
    <w:rsid w:val="00880A3D"/>
    <w:rsid w:val="00880A5C"/>
    <w:rsid w:val="00880A68"/>
    <w:rsid w:val="00880A6A"/>
    <w:rsid w:val="00880A7A"/>
    <w:rsid w:val="00880ABC"/>
    <w:rsid w:val="00880ADA"/>
    <w:rsid w:val="00880AFD"/>
    <w:rsid w:val="00880B42"/>
    <w:rsid w:val="00880B9E"/>
    <w:rsid w:val="00880B9F"/>
    <w:rsid w:val="00880BA4"/>
    <w:rsid w:val="00880C7A"/>
    <w:rsid w:val="00880CD8"/>
    <w:rsid w:val="00880CDB"/>
    <w:rsid w:val="00880CEF"/>
    <w:rsid w:val="00880CF2"/>
    <w:rsid w:val="00880D45"/>
    <w:rsid w:val="00880D5C"/>
    <w:rsid w:val="00880D73"/>
    <w:rsid w:val="00880DB2"/>
    <w:rsid w:val="00880DDB"/>
    <w:rsid w:val="00880DDF"/>
    <w:rsid w:val="00880DE6"/>
    <w:rsid w:val="00880DFE"/>
    <w:rsid w:val="00880E72"/>
    <w:rsid w:val="00880E7B"/>
    <w:rsid w:val="00880E90"/>
    <w:rsid w:val="00880EA2"/>
    <w:rsid w:val="00880ED0"/>
    <w:rsid w:val="00880ED5"/>
    <w:rsid w:val="00880EDD"/>
    <w:rsid w:val="00880EEF"/>
    <w:rsid w:val="00880F09"/>
    <w:rsid w:val="00880F27"/>
    <w:rsid w:val="00880F41"/>
    <w:rsid w:val="00880F49"/>
    <w:rsid w:val="00880F6F"/>
    <w:rsid w:val="00880FB2"/>
    <w:rsid w:val="00880FD5"/>
    <w:rsid w:val="00880FE3"/>
    <w:rsid w:val="0088105D"/>
    <w:rsid w:val="00881062"/>
    <w:rsid w:val="0088106A"/>
    <w:rsid w:val="00881091"/>
    <w:rsid w:val="00881096"/>
    <w:rsid w:val="008810FF"/>
    <w:rsid w:val="00881128"/>
    <w:rsid w:val="0088114A"/>
    <w:rsid w:val="00881150"/>
    <w:rsid w:val="00881155"/>
    <w:rsid w:val="0088116B"/>
    <w:rsid w:val="00881175"/>
    <w:rsid w:val="00881199"/>
    <w:rsid w:val="00881235"/>
    <w:rsid w:val="00881280"/>
    <w:rsid w:val="00881296"/>
    <w:rsid w:val="008812B2"/>
    <w:rsid w:val="008812D4"/>
    <w:rsid w:val="008812E6"/>
    <w:rsid w:val="00881319"/>
    <w:rsid w:val="0088131E"/>
    <w:rsid w:val="00881340"/>
    <w:rsid w:val="00881373"/>
    <w:rsid w:val="0088138F"/>
    <w:rsid w:val="00881395"/>
    <w:rsid w:val="008813FE"/>
    <w:rsid w:val="00881402"/>
    <w:rsid w:val="00881414"/>
    <w:rsid w:val="0088145F"/>
    <w:rsid w:val="0088147D"/>
    <w:rsid w:val="00881484"/>
    <w:rsid w:val="008814B9"/>
    <w:rsid w:val="008814CE"/>
    <w:rsid w:val="008814EC"/>
    <w:rsid w:val="0088150F"/>
    <w:rsid w:val="00881523"/>
    <w:rsid w:val="0088154E"/>
    <w:rsid w:val="00881583"/>
    <w:rsid w:val="00881595"/>
    <w:rsid w:val="008815A5"/>
    <w:rsid w:val="008815B7"/>
    <w:rsid w:val="008815C4"/>
    <w:rsid w:val="008815D0"/>
    <w:rsid w:val="008815F5"/>
    <w:rsid w:val="00881605"/>
    <w:rsid w:val="0088161A"/>
    <w:rsid w:val="0088161D"/>
    <w:rsid w:val="0088166B"/>
    <w:rsid w:val="00881676"/>
    <w:rsid w:val="00881709"/>
    <w:rsid w:val="00881714"/>
    <w:rsid w:val="0088171A"/>
    <w:rsid w:val="00881722"/>
    <w:rsid w:val="00881759"/>
    <w:rsid w:val="00881780"/>
    <w:rsid w:val="00881786"/>
    <w:rsid w:val="0088178A"/>
    <w:rsid w:val="008817A1"/>
    <w:rsid w:val="008817BA"/>
    <w:rsid w:val="008817E3"/>
    <w:rsid w:val="00881813"/>
    <w:rsid w:val="00881889"/>
    <w:rsid w:val="008818C8"/>
    <w:rsid w:val="0088190B"/>
    <w:rsid w:val="00881922"/>
    <w:rsid w:val="0088193C"/>
    <w:rsid w:val="00881943"/>
    <w:rsid w:val="0088194D"/>
    <w:rsid w:val="008819CB"/>
    <w:rsid w:val="008819D0"/>
    <w:rsid w:val="00881A1B"/>
    <w:rsid w:val="00881A46"/>
    <w:rsid w:val="00881A49"/>
    <w:rsid w:val="00881A79"/>
    <w:rsid w:val="00881A8F"/>
    <w:rsid w:val="00881AAC"/>
    <w:rsid w:val="00881ABE"/>
    <w:rsid w:val="00881AF4"/>
    <w:rsid w:val="00881B11"/>
    <w:rsid w:val="00881B4D"/>
    <w:rsid w:val="00881BA5"/>
    <w:rsid w:val="00881BE6"/>
    <w:rsid w:val="00881C0E"/>
    <w:rsid w:val="00881C3D"/>
    <w:rsid w:val="00881C43"/>
    <w:rsid w:val="00881C9F"/>
    <w:rsid w:val="00881CB0"/>
    <w:rsid w:val="00881CC7"/>
    <w:rsid w:val="00881CFC"/>
    <w:rsid w:val="00881D18"/>
    <w:rsid w:val="00881D3D"/>
    <w:rsid w:val="00881D3F"/>
    <w:rsid w:val="00881D98"/>
    <w:rsid w:val="00881DA3"/>
    <w:rsid w:val="00881DD6"/>
    <w:rsid w:val="00881DD9"/>
    <w:rsid w:val="00881DFA"/>
    <w:rsid w:val="00881DFD"/>
    <w:rsid w:val="00881DFF"/>
    <w:rsid w:val="00881E7C"/>
    <w:rsid w:val="00881E8E"/>
    <w:rsid w:val="00881E99"/>
    <w:rsid w:val="00881E9A"/>
    <w:rsid w:val="00881EA6"/>
    <w:rsid w:val="00881EB2"/>
    <w:rsid w:val="00881EDE"/>
    <w:rsid w:val="00881EF5"/>
    <w:rsid w:val="00881F27"/>
    <w:rsid w:val="00881F4C"/>
    <w:rsid w:val="00881F6C"/>
    <w:rsid w:val="00881FB0"/>
    <w:rsid w:val="00881FDB"/>
    <w:rsid w:val="00881FEC"/>
    <w:rsid w:val="00881FF0"/>
    <w:rsid w:val="0088200F"/>
    <w:rsid w:val="00882024"/>
    <w:rsid w:val="0088204D"/>
    <w:rsid w:val="00882082"/>
    <w:rsid w:val="00882089"/>
    <w:rsid w:val="008820A6"/>
    <w:rsid w:val="008820A9"/>
    <w:rsid w:val="00882118"/>
    <w:rsid w:val="00882159"/>
    <w:rsid w:val="00882169"/>
    <w:rsid w:val="00882176"/>
    <w:rsid w:val="0088217D"/>
    <w:rsid w:val="00882180"/>
    <w:rsid w:val="0088218D"/>
    <w:rsid w:val="00882193"/>
    <w:rsid w:val="008821E7"/>
    <w:rsid w:val="008821EF"/>
    <w:rsid w:val="00882268"/>
    <w:rsid w:val="008822C1"/>
    <w:rsid w:val="008822E5"/>
    <w:rsid w:val="0088232B"/>
    <w:rsid w:val="00882356"/>
    <w:rsid w:val="008823A7"/>
    <w:rsid w:val="008823AB"/>
    <w:rsid w:val="008823D6"/>
    <w:rsid w:val="008823F4"/>
    <w:rsid w:val="00882405"/>
    <w:rsid w:val="00882429"/>
    <w:rsid w:val="00882436"/>
    <w:rsid w:val="0088244B"/>
    <w:rsid w:val="00882472"/>
    <w:rsid w:val="0088248B"/>
    <w:rsid w:val="00882497"/>
    <w:rsid w:val="008824DF"/>
    <w:rsid w:val="008824F2"/>
    <w:rsid w:val="008824F8"/>
    <w:rsid w:val="008824FF"/>
    <w:rsid w:val="00882506"/>
    <w:rsid w:val="0088251D"/>
    <w:rsid w:val="00882545"/>
    <w:rsid w:val="00882583"/>
    <w:rsid w:val="00882599"/>
    <w:rsid w:val="0088259A"/>
    <w:rsid w:val="008825A6"/>
    <w:rsid w:val="008825BC"/>
    <w:rsid w:val="0088262D"/>
    <w:rsid w:val="0088267A"/>
    <w:rsid w:val="008826C1"/>
    <w:rsid w:val="008826F0"/>
    <w:rsid w:val="008826FB"/>
    <w:rsid w:val="00882779"/>
    <w:rsid w:val="0088277C"/>
    <w:rsid w:val="0088277D"/>
    <w:rsid w:val="00882782"/>
    <w:rsid w:val="008827E7"/>
    <w:rsid w:val="00882810"/>
    <w:rsid w:val="0088281F"/>
    <w:rsid w:val="0088282B"/>
    <w:rsid w:val="00882842"/>
    <w:rsid w:val="00882853"/>
    <w:rsid w:val="0088286D"/>
    <w:rsid w:val="008828AA"/>
    <w:rsid w:val="008828AC"/>
    <w:rsid w:val="0088290D"/>
    <w:rsid w:val="00882921"/>
    <w:rsid w:val="0088292A"/>
    <w:rsid w:val="00882931"/>
    <w:rsid w:val="00882934"/>
    <w:rsid w:val="00882946"/>
    <w:rsid w:val="00882975"/>
    <w:rsid w:val="00882981"/>
    <w:rsid w:val="008829C3"/>
    <w:rsid w:val="008829CC"/>
    <w:rsid w:val="00882A10"/>
    <w:rsid w:val="00882A16"/>
    <w:rsid w:val="00882A63"/>
    <w:rsid w:val="00882A66"/>
    <w:rsid w:val="00882A99"/>
    <w:rsid w:val="00882AA1"/>
    <w:rsid w:val="00882AA7"/>
    <w:rsid w:val="00882B20"/>
    <w:rsid w:val="00882B39"/>
    <w:rsid w:val="00882B54"/>
    <w:rsid w:val="00882B70"/>
    <w:rsid w:val="00882BA6"/>
    <w:rsid w:val="00882C02"/>
    <w:rsid w:val="00882C14"/>
    <w:rsid w:val="00882C2E"/>
    <w:rsid w:val="00882C30"/>
    <w:rsid w:val="00882C59"/>
    <w:rsid w:val="00882C86"/>
    <w:rsid w:val="00882C95"/>
    <w:rsid w:val="00882CB2"/>
    <w:rsid w:val="00882CCC"/>
    <w:rsid w:val="00882CEF"/>
    <w:rsid w:val="00882D0A"/>
    <w:rsid w:val="00882D61"/>
    <w:rsid w:val="00882D6C"/>
    <w:rsid w:val="00882D79"/>
    <w:rsid w:val="00882D9D"/>
    <w:rsid w:val="00882DA4"/>
    <w:rsid w:val="00882DBA"/>
    <w:rsid w:val="00882DD8"/>
    <w:rsid w:val="00882E2F"/>
    <w:rsid w:val="00882E30"/>
    <w:rsid w:val="00882E3F"/>
    <w:rsid w:val="00882E42"/>
    <w:rsid w:val="00882E98"/>
    <w:rsid w:val="00882EB0"/>
    <w:rsid w:val="00882ECD"/>
    <w:rsid w:val="00882EF3"/>
    <w:rsid w:val="00882EFC"/>
    <w:rsid w:val="00882F1A"/>
    <w:rsid w:val="00882F5F"/>
    <w:rsid w:val="00882F8D"/>
    <w:rsid w:val="00882FEA"/>
    <w:rsid w:val="00883008"/>
    <w:rsid w:val="00883019"/>
    <w:rsid w:val="00883028"/>
    <w:rsid w:val="00883046"/>
    <w:rsid w:val="00883076"/>
    <w:rsid w:val="00883083"/>
    <w:rsid w:val="008830CB"/>
    <w:rsid w:val="00883124"/>
    <w:rsid w:val="00883130"/>
    <w:rsid w:val="00883158"/>
    <w:rsid w:val="00883164"/>
    <w:rsid w:val="0088317F"/>
    <w:rsid w:val="008831AF"/>
    <w:rsid w:val="00883221"/>
    <w:rsid w:val="00883242"/>
    <w:rsid w:val="0088324C"/>
    <w:rsid w:val="0088327B"/>
    <w:rsid w:val="0088329F"/>
    <w:rsid w:val="008832AA"/>
    <w:rsid w:val="008832BD"/>
    <w:rsid w:val="008832C8"/>
    <w:rsid w:val="008832D3"/>
    <w:rsid w:val="008832DF"/>
    <w:rsid w:val="0088330D"/>
    <w:rsid w:val="0088334F"/>
    <w:rsid w:val="0088339D"/>
    <w:rsid w:val="008833A3"/>
    <w:rsid w:val="008833B7"/>
    <w:rsid w:val="008833B8"/>
    <w:rsid w:val="0088340E"/>
    <w:rsid w:val="00883415"/>
    <w:rsid w:val="00883428"/>
    <w:rsid w:val="00883430"/>
    <w:rsid w:val="008834AB"/>
    <w:rsid w:val="008834C9"/>
    <w:rsid w:val="00883505"/>
    <w:rsid w:val="00883512"/>
    <w:rsid w:val="00883518"/>
    <w:rsid w:val="0088351B"/>
    <w:rsid w:val="0088357D"/>
    <w:rsid w:val="008835CE"/>
    <w:rsid w:val="008835CF"/>
    <w:rsid w:val="008835DE"/>
    <w:rsid w:val="008835F8"/>
    <w:rsid w:val="00883611"/>
    <w:rsid w:val="0088362A"/>
    <w:rsid w:val="00883632"/>
    <w:rsid w:val="00883661"/>
    <w:rsid w:val="00883677"/>
    <w:rsid w:val="008836E1"/>
    <w:rsid w:val="008836FC"/>
    <w:rsid w:val="008837C8"/>
    <w:rsid w:val="008837EF"/>
    <w:rsid w:val="0088380C"/>
    <w:rsid w:val="00883850"/>
    <w:rsid w:val="008838B0"/>
    <w:rsid w:val="008838BE"/>
    <w:rsid w:val="008838C0"/>
    <w:rsid w:val="008838C9"/>
    <w:rsid w:val="00883982"/>
    <w:rsid w:val="008839DE"/>
    <w:rsid w:val="008839DF"/>
    <w:rsid w:val="00883A15"/>
    <w:rsid w:val="00883A34"/>
    <w:rsid w:val="00883A42"/>
    <w:rsid w:val="00883AA8"/>
    <w:rsid w:val="00883ABF"/>
    <w:rsid w:val="00883AEE"/>
    <w:rsid w:val="00883B21"/>
    <w:rsid w:val="00883B46"/>
    <w:rsid w:val="00883B72"/>
    <w:rsid w:val="00883B8D"/>
    <w:rsid w:val="00883B9E"/>
    <w:rsid w:val="00883BA7"/>
    <w:rsid w:val="00883BE2"/>
    <w:rsid w:val="00883C01"/>
    <w:rsid w:val="00883C3D"/>
    <w:rsid w:val="00883C4C"/>
    <w:rsid w:val="00883C65"/>
    <w:rsid w:val="00883C77"/>
    <w:rsid w:val="00883C7D"/>
    <w:rsid w:val="00883C92"/>
    <w:rsid w:val="00883D07"/>
    <w:rsid w:val="00883D0B"/>
    <w:rsid w:val="00883D41"/>
    <w:rsid w:val="00883D4C"/>
    <w:rsid w:val="00883D4F"/>
    <w:rsid w:val="00883D68"/>
    <w:rsid w:val="00883D6D"/>
    <w:rsid w:val="00883D7B"/>
    <w:rsid w:val="00883D92"/>
    <w:rsid w:val="00883E3F"/>
    <w:rsid w:val="00883E5E"/>
    <w:rsid w:val="00883E6F"/>
    <w:rsid w:val="00883E7F"/>
    <w:rsid w:val="00883E92"/>
    <w:rsid w:val="00883E96"/>
    <w:rsid w:val="00883EDA"/>
    <w:rsid w:val="00883F1E"/>
    <w:rsid w:val="00883F36"/>
    <w:rsid w:val="00883F68"/>
    <w:rsid w:val="00883FAA"/>
    <w:rsid w:val="00883FB9"/>
    <w:rsid w:val="00883FEC"/>
    <w:rsid w:val="0088403B"/>
    <w:rsid w:val="008840A5"/>
    <w:rsid w:val="008840A6"/>
    <w:rsid w:val="008840E5"/>
    <w:rsid w:val="008840E8"/>
    <w:rsid w:val="008840EF"/>
    <w:rsid w:val="008840F0"/>
    <w:rsid w:val="008840F4"/>
    <w:rsid w:val="00884113"/>
    <w:rsid w:val="0088415C"/>
    <w:rsid w:val="008841A7"/>
    <w:rsid w:val="008841AD"/>
    <w:rsid w:val="008841BE"/>
    <w:rsid w:val="008841E8"/>
    <w:rsid w:val="00884260"/>
    <w:rsid w:val="0088428B"/>
    <w:rsid w:val="008842C4"/>
    <w:rsid w:val="00884309"/>
    <w:rsid w:val="00884319"/>
    <w:rsid w:val="00884352"/>
    <w:rsid w:val="00884356"/>
    <w:rsid w:val="00884373"/>
    <w:rsid w:val="00884380"/>
    <w:rsid w:val="008843F1"/>
    <w:rsid w:val="00884406"/>
    <w:rsid w:val="0088442C"/>
    <w:rsid w:val="00884482"/>
    <w:rsid w:val="00884483"/>
    <w:rsid w:val="0088448B"/>
    <w:rsid w:val="00884529"/>
    <w:rsid w:val="00884539"/>
    <w:rsid w:val="00884546"/>
    <w:rsid w:val="0088454C"/>
    <w:rsid w:val="008845B1"/>
    <w:rsid w:val="008845BE"/>
    <w:rsid w:val="008845F3"/>
    <w:rsid w:val="00884603"/>
    <w:rsid w:val="008846A5"/>
    <w:rsid w:val="008846B1"/>
    <w:rsid w:val="008846B9"/>
    <w:rsid w:val="008846DF"/>
    <w:rsid w:val="008846E0"/>
    <w:rsid w:val="00884711"/>
    <w:rsid w:val="0088474A"/>
    <w:rsid w:val="00884770"/>
    <w:rsid w:val="0088479A"/>
    <w:rsid w:val="008847D9"/>
    <w:rsid w:val="00884834"/>
    <w:rsid w:val="00884848"/>
    <w:rsid w:val="00884870"/>
    <w:rsid w:val="0088489D"/>
    <w:rsid w:val="008848C3"/>
    <w:rsid w:val="008848F4"/>
    <w:rsid w:val="00884912"/>
    <w:rsid w:val="00884919"/>
    <w:rsid w:val="00884924"/>
    <w:rsid w:val="00884932"/>
    <w:rsid w:val="00884939"/>
    <w:rsid w:val="0088493D"/>
    <w:rsid w:val="0088494F"/>
    <w:rsid w:val="00884973"/>
    <w:rsid w:val="00884A0B"/>
    <w:rsid w:val="00884A0F"/>
    <w:rsid w:val="00884A1B"/>
    <w:rsid w:val="00884A21"/>
    <w:rsid w:val="00884A30"/>
    <w:rsid w:val="00884A32"/>
    <w:rsid w:val="00884A72"/>
    <w:rsid w:val="00884A80"/>
    <w:rsid w:val="00884A8F"/>
    <w:rsid w:val="00884AD7"/>
    <w:rsid w:val="00884AED"/>
    <w:rsid w:val="00884B16"/>
    <w:rsid w:val="00884B18"/>
    <w:rsid w:val="00884B29"/>
    <w:rsid w:val="00884B2F"/>
    <w:rsid w:val="00884B35"/>
    <w:rsid w:val="00884B51"/>
    <w:rsid w:val="00884B5C"/>
    <w:rsid w:val="00884B75"/>
    <w:rsid w:val="00884BC8"/>
    <w:rsid w:val="00884BD6"/>
    <w:rsid w:val="00884BD7"/>
    <w:rsid w:val="00884C13"/>
    <w:rsid w:val="00884C83"/>
    <w:rsid w:val="00884CBB"/>
    <w:rsid w:val="00884CFC"/>
    <w:rsid w:val="00884D00"/>
    <w:rsid w:val="00884D3C"/>
    <w:rsid w:val="00884D84"/>
    <w:rsid w:val="00884DF8"/>
    <w:rsid w:val="00884E02"/>
    <w:rsid w:val="00884E4D"/>
    <w:rsid w:val="00884E70"/>
    <w:rsid w:val="00884E7F"/>
    <w:rsid w:val="00884EAA"/>
    <w:rsid w:val="00884ECD"/>
    <w:rsid w:val="00884EDF"/>
    <w:rsid w:val="00884F31"/>
    <w:rsid w:val="00884F3A"/>
    <w:rsid w:val="00884F5B"/>
    <w:rsid w:val="00884F63"/>
    <w:rsid w:val="00884F9E"/>
    <w:rsid w:val="00884FA0"/>
    <w:rsid w:val="00884FC7"/>
    <w:rsid w:val="00884FDF"/>
    <w:rsid w:val="0088502A"/>
    <w:rsid w:val="0088504C"/>
    <w:rsid w:val="0088504E"/>
    <w:rsid w:val="00885072"/>
    <w:rsid w:val="0088507C"/>
    <w:rsid w:val="008850AB"/>
    <w:rsid w:val="008850C3"/>
    <w:rsid w:val="008850D8"/>
    <w:rsid w:val="008850E5"/>
    <w:rsid w:val="008850EC"/>
    <w:rsid w:val="008850F4"/>
    <w:rsid w:val="00885100"/>
    <w:rsid w:val="00885138"/>
    <w:rsid w:val="0088514B"/>
    <w:rsid w:val="00885169"/>
    <w:rsid w:val="00885195"/>
    <w:rsid w:val="00885196"/>
    <w:rsid w:val="008851A5"/>
    <w:rsid w:val="008851E3"/>
    <w:rsid w:val="008851F9"/>
    <w:rsid w:val="0088528C"/>
    <w:rsid w:val="008852B6"/>
    <w:rsid w:val="008852D6"/>
    <w:rsid w:val="00885319"/>
    <w:rsid w:val="00885330"/>
    <w:rsid w:val="00885331"/>
    <w:rsid w:val="008853B0"/>
    <w:rsid w:val="008853B8"/>
    <w:rsid w:val="008853B9"/>
    <w:rsid w:val="008853C3"/>
    <w:rsid w:val="008853D8"/>
    <w:rsid w:val="008853F5"/>
    <w:rsid w:val="008853F7"/>
    <w:rsid w:val="00885415"/>
    <w:rsid w:val="0088541B"/>
    <w:rsid w:val="0088542B"/>
    <w:rsid w:val="00885451"/>
    <w:rsid w:val="0088545C"/>
    <w:rsid w:val="008854C5"/>
    <w:rsid w:val="008854D4"/>
    <w:rsid w:val="008854F9"/>
    <w:rsid w:val="00885540"/>
    <w:rsid w:val="00885542"/>
    <w:rsid w:val="00885577"/>
    <w:rsid w:val="0088559C"/>
    <w:rsid w:val="008855A3"/>
    <w:rsid w:val="008855B6"/>
    <w:rsid w:val="008855D0"/>
    <w:rsid w:val="008855E1"/>
    <w:rsid w:val="00885623"/>
    <w:rsid w:val="00885646"/>
    <w:rsid w:val="0088567B"/>
    <w:rsid w:val="008856E0"/>
    <w:rsid w:val="00885756"/>
    <w:rsid w:val="0088578A"/>
    <w:rsid w:val="00885852"/>
    <w:rsid w:val="0088587C"/>
    <w:rsid w:val="00885895"/>
    <w:rsid w:val="008858B5"/>
    <w:rsid w:val="008858B9"/>
    <w:rsid w:val="008858C2"/>
    <w:rsid w:val="008858D1"/>
    <w:rsid w:val="008858ED"/>
    <w:rsid w:val="00885930"/>
    <w:rsid w:val="00885948"/>
    <w:rsid w:val="0088599A"/>
    <w:rsid w:val="008859C3"/>
    <w:rsid w:val="008859E6"/>
    <w:rsid w:val="008859FB"/>
    <w:rsid w:val="00885A17"/>
    <w:rsid w:val="00885A3B"/>
    <w:rsid w:val="00885A55"/>
    <w:rsid w:val="00885A70"/>
    <w:rsid w:val="00885A8A"/>
    <w:rsid w:val="00885AC1"/>
    <w:rsid w:val="00885AC2"/>
    <w:rsid w:val="00885AD6"/>
    <w:rsid w:val="00885B27"/>
    <w:rsid w:val="00885B34"/>
    <w:rsid w:val="00885B5E"/>
    <w:rsid w:val="00885B67"/>
    <w:rsid w:val="00885BA1"/>
    <w:rsid w:val="00885BBB"/>
    <w:rsid w:val="00885BD8"/>
    <w:rsid w:val="00885BE4"/>
    <w:rsid w:val="00885BF6"/>
    <w:rsid w:val="00885C01"/>
    <w:rsid w:val="00885C0D"/>
    <w:rsid w:val="00885C29"/>
    <w:rsid w:val="00885C69"/>
    <w:rsid w:val="00885C96"/>
    <w:rsid w:val="00885CD4"/>
    <w:rsid w:val="00885CD9"/>
    <w:rsid w:val="00885D04"/>
    <w:rsid w:val="00885D16"/>
    <w:rsid w:val="00885D1D"/>
    <w:rsid w:val="00885D22"/>
    <w:rsid w:val="00885D3D"/>
    <w:rsid w:val="00885D3E"/>
    <w:rsid w:val="00885D47"/>
    <w:rsid w:val="00885DBA"/>
    <w:rsid w:val="00885DC2"/>
    <w:rsid w:val="00885DD9"/>
    <w:rsid w:val="00885DF9"/>
    <w:rsid w:val="00885E77"/>
    <w:rsid w:val="00885E84"/>
    <w:rsid w:val="00885F1B"/>
    <w:rsid w:val="00885F1D"/>
    <w:rsid w:val="00885F31"/>
    <w:rsid w:val="00885F83"/>
    <w:rsid w:val="00885FBF"/>
    <w:rsid w:val="00886071"/>
    <w:rsid w:val="008860BD"/>
    <w:rsid w:val="00886132"/>
    <w:rsid w:val="0088616E"/>
    <w:rsid w:val="00886170"/>
    <w:rsid w:val="008861A4"/>
    <w:rsid w:val="00886235"/>
    <w:rsid w:val="00886275"/>
    <w:rsid w:val="008862B7"/>
    <w:rsid w:val="008862B9"/>
    <w:rsid w:val="008862BE"/>
    <w:rsid w:val="008862CB"/>
    <w:rsid w:val="008862F6"/>
    <w:rsid w:val="008862F9"/>
    <w:rsid w:val="0088632D"/>
    <w:rsid w:val="0088632E"/>
    <w:rsid w:val="00886342"/>
    <w:rsid w:val="00886345"/>
    <w:rsid w:val="00886360"/>
    <w:rsid w:val="00886393"/>
    <w:rsid w:val="008863A5"/>
    <w:rsid w:val="008863BD"/>
    <w:rsid w:val="008863C4"/>
    <w:rsid w:val="008863FA"/>
    <w:rsid w:val="0088645C"/>
    <w:rsid w:val="008864CF"/>
    <w:rsid w:val="0088651E"/>
    <w:rsid w:val="00886546"/>
    <w:rsid w:val="0088655F"/>
    <w:rsid w:val="00886567"/>
    <w:rsid w:val="00886584"/>
    <w:rsid w:val="008865B5"/>
    <w:rsid w:val="00886688"/>
    <w:rsid w:val="00886690"/>
    <w:rsid w:val="00886693"/>
    <w:rsid w:val="008866A7"/>
    <w:rsid w:val="008866E0"/>
    <w:rsid w:val="00886703"/>
    <w:rsid w:val="0088670D"/>
    <w:rsid w:val="0088670F"/>
    <w:rsid w:val="0088671C"/>
    <w:rsid w:val="00886743"/>
    <w:rsid w:val="00886744"/>
    <w:rsid w:val="00886770"/>
    <w:rsid w:val="008867F3"/>
    <w:rsid w:val="00886826"/>
    <w:rsid w:val="0088685B"/>
    <w:rsid w:val="008868BB"/>
    <w:rsid w:val="008868F5"/>
    <w:rsid w:val="00886904"/>
    <w:rsid w:val="00886905"/>
    <w:rsid w:val="00886911"/>
    <w:rsid w:val="00886916"/>
    <w:rsid w:val="00886926"/>
    <w:rsid w:val="0088695E"/>
    <w:rsid w:val="008869B6"/>
    <w:rsid w:val="008869DE"/>
    <w:rsid w:val="00886A35"/>
    <w:rsid w:val="00886A99"/>
    <w:rsid w:val="00886AA4"/>
    <w:rsid w:val="00886AB6"/>
    <w:rsid w:val="00886AC8"/>
    <w:rsid w:val="00886B00"/>
    <w:rsid w:val="00886B34"/>
    <w:rsid w:val="00886B3B"/>
    <w:rsid w:val="00886BAA"/>
    <w:rsid w:val="00886BD6"/>
    <w:rsid w:val="00886BD9"/>
    <w:rsid w:val="00886C3A"/>
    <w:rsid w:val="00886C3C"/>
    <w:rsid w:val="00886C78"/>
    <w:rsid w:val="00886CA3"/>
    <w:rsid w:val="00886CEA"/>
    <w:rsid w:val="00886CF4"/>
    <w:rsid w:val="00886CF9"/>
    <w:rsid w:val="00886D3A"/>
    <w:rsid w:val="00886D42"/>
    <w:rsid w:val="00886DAF"/>
    <w:rsid w:val="00886DFD"/>
    <w:rsid w:val="00886E29"/>
    <w:rsid w:val="00886E70"/>
    <w:rsid w:val="00886EC1"/>
    <w:rsid w:val="00886ECA"/>
    <w:rsid w:val="00886F2E"/>
    <w:rsid w:val="00886F31"/>
    <w:rsid w:val="00886F52"/>
    <w:rsid w:val="00886F8C"/>
    <w:rsid w:val="00886FCB"/>
    <w:rsid w:val="00886FCD"/>
    <w:rsid w:val="00886FEE"/>
    <w:rsid w:val="00887003"/>
    <w:rsid w:val="00887011"/>
    <w:rsid w:val="0088701C"/>
    <w:rsid w:val="0088701D"/>
    <w:rsid w:val="00887033"/>
    <w:rsid w:val="0088709A"/>
    <w:rsid w:val="0088709C"/>
    <w:rsid w:val="008870AF"/>
    <w:rsid w:val="008870D6"/>
    <w:rsid w:val="008870DE"/>
    <w:rsid w:val="008870E9"/>
    <w:rsid w:val="00887121"/>
    <w:rsid w:val="0088714B"/>
    <w:rsid w:val="00887154"/>
    <w:rsid w:val="00887157"/>
    <w:rsid w:val="00887162"/>
    <w:rsid w:val="00887192"/>
    <w:rsid w:val="00887193"/>
    <w:rsid w:val="0088719E"/>
    <w:rsid w:val="008871A3"/>
    <w:rsid w:val="008871AA"/>
    <w:rsid w:val="008871B7"/>
    <w:rsid w:val="008871CF"/>
    <w:rsid w:val="00887229"/>
    <w:rsid w:val="00887255"/>
    <w:rsid w:val="0088725A"/>
    <w:rsid w:val="00887269"/>
    <w:rsid w:val="0088726D"/>
    <w:rsid w:val="008872C0"/>
    <w:rsid w:val="0088732F"/>
    <w:rsid w:val="00887330"/>
    <w:rsid w:val="00887337"/>
    <w:rsid w:val="0088733F"/>
    <w:rsid w:val="0088737A"/>
    <w:rsid w:val="00887380"/>
    <w:rsid w:val="00887388"/>
    <w:rsid w:val="00887397"/>
    <w:rsid w:val="008873AE"/>
    <w:rsid w:val="008873EF"/>
    <w:rsid w:val="008873FA"/>
    <w:rsid w:val="0088744E"/>
    <w:rsid w:val="00887465"/>
    <w:rsid w:val="00887486"/>
    <w:rsid w:val="008874C7"/>
    <w:rsid w:val="008874C8"/>
    <w:rsid w:val="008874F4"/>
    <w:rsid w:val="0088757A"/>
    <w:rsid w:val="00887592"/>
    <w:rsid w:val="008875F6"/>
    <w:rsid w:val="00887603"/>
    <w:rsid w:val="0088761A"/>
    <w:rsid w:val="0088762E"/>
    <w:rsid w:val="00887662"/>
    <w:rsid w:val="00887669"/>
    <w:rsid w:val="00887693"/>
    <w:rsid w:val="00887699"/>
    <w:rsid w:val="008876F4"/>
    <w:rsid w:val="00887709"/>
    <w:rsid w:val="00887745"/>
    <w:rsid w:val="00887782"/>
    <w:rsid w:val="0088779C"/>
    <w:rsid w:val="008877A3"/>
    <w:rsid w:val="008877A4"/>
    <w:rsid w:val="008877C9"/>
    <w:rsid w:val="00887861"/>
    <w:rsid w:val="00887866"/>
    <w:rsid w:val="00887870"/>
    <w:rsid w:val="008878CC"/>
    <w:rsid w:val="008878E4"/>
    <w:rsid w:val="00887918"/>
    <w:rsid w:val="00887927"/>
    <w:rsid w:val="00887940"/>
    <w:rsid w:val="00887955"/>
    <w:rsid w:val="0088799C"/>
    <w:rsid w:val="008879EF"/>
    <w:rsid w:val="00887A04"/>
    <w:rsid w:val="00887A28"/>
    <w:rsid w:val="00887A5E"/>
    <w:rsid w:val="00887A63"/>
    <w:rsid w:val="00887A68"/>
    <w:rsid w:val="00887AD2"/>
    <w:rsid w:val="00887AE1"/>
    <w:rsid w:val="00887AE2"/>
    <w:rsid w:val="00887AEB"/>
    <w:rsid w:val="00887B30"/>
    <w:rsid w:val="00887B40"/>
    <w:rsid w:val="00887B43"/>
    <w:rsid w:val="00887B67"/>
    <w:rsid w:val="00887BBC"/>
    <w:rsid w:val="00887BDF"/>
    <w:rsid w:val="00887BEE"/>
    <w:rsid w:val="00887BFF"/>
    <w:rsid w:val="00887C58"/>
    <w:rsid w:val="00887CB6"/>
    <w:rsid w:val="00887CB7"/>
    <w:rsid w:val="00887CCE"/>
    <w:rsid w:val="00887CF4"/>
    <w:rsid w:val="00887D30"/>
    <w:rsid w:val="00887D49"/>
    <w:rsid w:val="00887D57"/>
    <w:rsid w:val="00887D77"/>
    <w:rsid w:val="00887DC6"/>
    <w:rsid w:val="00887DD4"/>
    <w:rsid w:val="00887E05"/>
    <w:rsid w:val="00887E14"/>
    <w:rsid w:val="00887E21"/>
    <w:rsid w:val="00887E24"/>
    <w:rsid w:val="00887E44"/>
    <w:rsid w:val="00887E81"/>
    <w:rsid w:val="00887E86"/>
    <w:rsid w:val="00887E9C"/>
    <w:rsid w:val="00887EC5"/>
    <w:rsid w:val="00887F1A"/>
    <w:rsid w:val="00887F26"/>
    <w:rsid w:val="00887F4A"/>
    <w:rsid w:val="00887F67"/>
    <w:rsid w:val="00887F83"/>
    <w:rsid w:val="00887FAA"/>
    <w:rsid w:val="00887FB1"/>
    <w:rsid w:val="00887FF1"/>
    <w:rsid w:val="0089001E"/>
    <w:rsid w:val="00890061"/>
    <w:rsid w:val="00890096"/>
    <w:rsid w:val="008900EA"/>
    <w:rsid w:val="008900F0"/>
    <w:rsid w:val="00890153"/>
    <w:rsid w:val="008901A1"/>
    <w:rsid w:val="008901CC"/>
    <w:rsid w:val="008901DC"/>
    <w:rsid w:val="008901F8"/>
    <w:rsid w:val="00890215"/>
    <w:rsid w:val="008902D0"/>
    <w:rsid w:val="0089030F"/>
    <w:rsid w:val="0089033C"/>
    <w:rsid w:val="0089036D"/>
    <w:rsid w:val="0089037B"/>
    <w:rsid w:val="00890384"/>
    <w:rsid w:val="00890386"/>
    <w:rsid w:val="0089038D"/>
    <w:rsid w:val="00890395"/>
    <w:rsid w:val="008903AC"/>
    <w:rsid w:val="008903B4"/>
    <w:rsid w:val="008903F2"/>
    <w:rsid w:val="008903F4"/>
    <w:rsid w:val="00890440"/>
    <w:rsid w:val="0089049E"/>
    <w:rsid w:val="008904AE"/>
    <w:rsid w:val="008904B9"/>
    <w:rsid w:val="008904C7"/>
    <w:rsid w:val="008905A0"/>
    <w:rsid w:val="008905B8"/>
    <w:rsid w:val="008905C4"/>
    <w:rsid w:val="008905FB"/>
    <w:rsid w:val="0089064A"/>
    <w:rsid w:val="0089069D"/>
    <w:rsid w:val="008906A8"/>
    <w:rsid w:val="008906C5"/>
    <w:rsid w:val="008906FC"/>
    <w:rsid w:val="0089070F"/>
    <w:rsid w:val="00890723"/>
    <w:rsid w:val="0089073D"/>
    <w:rsid w:val="0089075E"/>
    <w:rsid w:val="0089078D"/>
    <w:rsid w:val="0089078F"/>
    <w:rsid w:val="00890793"/>
    <w:rsid w:val="008907B9"/>
    <w:rsid w:val="008907C5"/>
    <w:rsid w:val="008907DA"/>
    <w:rsid w:val="00890813"/>
    <w:rsid w:val="0089084F"/>
    <w:rsid w:val="008908AB"/>
    <w:rsid w:val="008908D0"/>
    <w:rsid w:val="008908F2"/>
    <w:rsid w:val="00890905"/>
    <w:rsid w:val="0089090A"/>
    <w:rsid w:val="0089094A"/>
    <w:rsid w:val="0089095B"/>
    <w:rsid w:val="0089097C"/>
    <w:rsid w:val="00890986"/>
    <w:rsid w:val="008909BA"/>
    <w:rsid w:val="008909DC"/>
    <w:rsid w:val="00890A2C"/>
    <w:rsid w:val="00890A2F"/>
    <w:rsid w:val="00890A62"/>
    <w:rsid w:val="00890A63"/>
    <w:rsid w:val="00890AB4"/>
    <w:rsid w:val="00890AB8"/>
    <w:rsid w:val="00890ACF"/>
    <w:rsid w:val="00890B12"/>
    <w:rsid w:val="00890B9E"/>
    <w:rsid w:val="00890BB0"/>
    <w:rsid w:val="00890BEC"/>
    <w:rsid w:val="00890BEF"/>
    <w:rsid w:val="00890C11"/>
    <w:rsid w:val="00890C35"/>
    <w:rsid w:val="00890CAE"/>
    <w:rsid w:val="00890CB9"/>
    <w:rsid w:val="00890CBB"/>
    <w:rsid w:val="00890CD8"/>
    <w:rsid w:val="00890CDE"/>
    <w:rsid w:val="00890CEE"/>
    <w:rsid w:val="00890D0A"/>
    <w:rsid w:val="00890D48"/>
    <w:rsid w:val="00890D7C"/>
    <w:rsid w:val="00890D7E"/>
    <w:rsid w:val="00890D8A"/>
    <w:rsid w:val="00890DB0"/>
    <w:rsid w:val="00890DD2"/>
    <w:rsid w:val="00890DD3"/>
    <w:rsid w:val="00890DFC"/>
    <w:rsid w:val="00890E54"/>
    <w:rsid w:val="00890E82"/>
    <w:rsid w:val="00890E8C"/>
    <w:rsid w:val="00890ED1"/>
    <w:rsid w:val="00890F44"/>
    <w:rsid w:val="00890F85"/>
    <w:rsid w:val="00890F91"/>
    <w:rsid w:val="00890F9D"/>
    <w:rsid w:val="00890FC7"/>
    <w:rsid w:val="00890FD0"/>
    <w:rsid w:val="00890FE6"/>
    <w:rsid w:val="00890FEC"/>
    <w:rsid w:val="00891054"/>
    <w:rsid w:val="00891073"/>
    <w:rsid w:val="008910B4"/>
    <w:rsid w:val="008910C2"/>
    <w:rsid w:val="008910F3"/>
    <w:rsid w:val="008910F8"/>
    <w:rsid w:val="008911CC"/>
    <w:rsid w:val="008911ED"/>
    <w:rsid w:val="008911FD"/>
    <w:rsid w:val="00891209"/>
    <w:rsid w:val="0089125B"/>
    <w:rsid w:val="0089127F"/>
    <w:rsid w:val="008912D3"/>
    <w:rsid w:val="008912DB"/>
    <w:rsid w:val="008912EF"/>
    <w:rsid w:val="0089130C"/>
    <w:rsid w:val="0089132F"/>
    <w:rsid w:val="00891349"/>
    <w:rsid w:val="00891360"/>
    <w:rsid w:val="00891368"/>
    <w:rsid w:val="00891373"/>
    <w:rsid w:val="0089137F"/>
    <w:rsid w:val="008913E5"/>
    <w:rsid w:val="008913F1"/>
    <w:rsid w:val="008913F6"/>
    <w:rsid w:val="0089141B"/>
    <w:rsid w:val="008914BF"/>
    <w:rsid w:val="008914C1"/>
    <w:rsid w:val="008914FE"/>
    <w:rsid w:val="00891513"/>
    <w:rsid w:val="00891533"/>
    <w:rsid w:val="00891535"/>
    <w:rsid w:val="008915A2"/>
    <w:rsid w:val="008915F6"/>
    <w:rsid w:val="00891603"/>
    <w:rsid w:val="0089167B"/>
    <w:rsid w:val="008916A9"/>
    <w:rsid w:val="008916B2"/>
    <w:rsid w:val="008916E2"/>
    <w:rsid w:val="00891726"/>
    <w:rsid w:val="00891759"/>
    <w:rsid w:val="00891775"/>
    <w:rsid w:val="0089177A"/>
    <w:rsid w:val="008917A4"/>
    <w:rsid w:val="0089186D"/>
    <w:rsid w:val="0089189F"/>
    <w:rsid w:val="008918DB"/>
    <w:rsid w:val="00891904"/>
    <w:rsid w:val="00891908"/>
    <w:rsid w:val="0089190D"/>
    <w:rsid w:val="00891920"/>
    <w:rsid w:val="00891939"/>
    <w:rsid w:val="0089193D"/>
    <w:rsid w:val="0089196E"/>
    <w:rsid w:val="008919B4"/>
    <w:rsid w:val="008919C3"/>
    <w:rsid w:val="008919ED"/>
    <w:rsid w:val="00891A4A"/>
    <w:rsid w:val="00891A59"/>
    <w:rsid w:val="00891ACA"/>
    <w:rsid w:val="00891AEA"/>
    <w:rsid w:val="00891B07"/>
    <w:rsid w:val="00891B38"/>
    <w:rsid w:val="00891B44"/>
    <w:rsid w:val="00891BBF"/>
    <w:rsid w:val="00891BC2"/>
    <w:rsid w:val="00891BF7"/>
    <w:rsid w:val="00891BFC"/>
    <w:rsid w:val="00891C21"/>
    <w:rsid w:val="00891C42"/>
    <w:rsid w:val="00891C91"/>
    <w:rsid w:val="00891CAB"/>
    <w:rsid w:val="00891CD8"/>
    <w:rsid w:val="00891CE8"/>
    <w:rsid w:val="00891D0C"/>
    <w:rsid w:val="00891D5A"/>
    <w:rsid w:val="00891D5B"/>
    <w:rsid w:val="00891D61"/>
    <w:rsid w:val="00891D62"/>
    <w:rsid w:val="00891D72"/>
    <w:rsid w:val="00891D8E"/>
    <w:rsid w:val="00891DD4"/>
    <w:rsid w:val="00891DD8"/>
    <w:rsid w:val="00891DD9"/>
    <w:rsid w:val="00891E0B"/>
    <w:rsid w:val="00891E44"/>
    <w:rsid w:val="00891E79"/>
    <w:rsid w:val="00891EE3"/>
    <w:rsid w:val="00891EEB"/>
    <w:rsid w:val="00891F84"/>
    <w:rsid w:val="00891FD5"/>
    <w:rsid w:val="00891FD6"/>
    <w:rsid w:val="0089200D"/>
    <w:rsid w:val="0089201A"/>
    <w:rsid w:val="00892022"/>
    <w:rsid w:val="00892064"/>
    <w:rsid w:val="00892069"/>
    <w:rsid w:val="008920B8"/>
    <w:rsid w:val="00892127"/>
    <w:rsid w:val="00892137"/>
    <w:rsid w:val="00892141"/>
    <w:rsid w:val="00892143"/>
    <w:rsid w:val="00892181"/>
    <w:rsid w:val="00892191"/>
    <w:rsid w:val="008921AA"/>
    <w:rsid w:val="008921B6"/>
    <w:rsid w:val="008921BC"/>
    <w:rsid w:val="008921E8"/>
    <w:rsid w:val="008921F7"/>
    <w:rsid w:val="008921F8"/>
    <w:rsid w:val="00892240"/>
    <w:rsid w:val="00892256"/>
    <w:rsid w:val="00892257"/>
    <w:rsid w:val="008922BA"/>
    <w:rsid w:val="008922E2"/>
    <w:rsid w:val="008922FA"/>
    <w:rsid w:val="0089230E"/>
    <w:rsid w:val="0089231C"/>
    <w:rsid w:val="00892321"/>
    <w:rsid w:val="00892322"/>
    <w:rsid w:val="00892343"/>
    <w:rsid w:val="00892356"/>
    <w:rsid w:val="0089235A"/>
    <w:rsid w:val="00892376"/>
    <w:rsid w:val="0089237C"/>
    <w:rsid w:val="00892384"/>
    <w:rsid w:val="0089238D"/>
    <w:rsid w:val="008923CD"/>
    <w:rsid w:val="008923E0"/>
    <w:rsid w:val="0089242B"/>
    <w:rsid w:val="00892438"/>
    <w:rsid w:val="00892456"/>
    <w:rsid w:val="00892473"/>
    <w:rsid w:val="008924A9"/>
    <w:rsid w:val="008924BC"/>
    <w:rsid w:val="008924C4"/>
    <w:rsid w:val="008924C8"/>
    <w:rsid w:val="008924FF"/>
    <w:rsid w:val="0089250F"/>
    <w:rsid w:val="00892557"/>
    <w:rsid w:val="00892558"/>
    <w:rsid w:val="0089257A"/>
    <w:rsid w:val="00892584"/>
    <w:rsid w:val="0089258A"/>
    <w:rsid w:val="008925B3"/>
    <w:rsid w:val="008925DE"/>
    <w:rsid w:val="008925FA"/>
    <w:rsid w:val="00892657"/>
    <w:rsid w:val="0089265E"/>
    <w:rsid w:val="00892672"/>
    <w:rsid w:val="008926DF"/>
    <w:rsid w:val="00892718"/>
    <w:rsid w:val="0089271C"/>
    <w:rsid w:val="00892729"/>
    <w:rsid w:val="00892752"/>
    <w:rsid w:val="00892782"/>
    <w:rsid w:val="00892793"/>
    <w:rsid w:val="008927C1"/>
    <w:rsid w:val="008927C9"/>
    <w:rsid w:val="008927EB"/>
    <w:rsid w:val="00892842"/>
    <w:rsid w:val="00892856"/>
    <w:rsid w:val="0089285A"/>
    <w:rsid w:val="00892865"/>
    <w:rsid w:val="0089287D"/>
    <w:rsid w:val="00892891"/>
    <w:rsid w:val="008928EB"/>
    <w:rsid w:val="00892948"/>
    <w:rsid w:val="0089297B"/>
    <w:rsid w:val="008929A4"/>
    <w:rsid w:val="008929C0"/>
    <w:rsid w:val="008929C6"/>
    <w:rsid w:val="008929C7"/>
    <w:rsid w:val="008929DB"/>
    <w:rsid w:val="008929E1"/>
    <w:rsid w:val="008929F8"/>
    <w:rsid w:val="008929FA"/>
    <w:rsid w:val="00892A3B"/>
    <w:rsid w:val="00892A62"/>
    <w:rsid w:val="00892A8E"/>
    <w:rsid w:val="00892AE5"/>
    <w:rsid w:val="00892B15"/>
    <w:rsid w:val="00892B1E"/>
    <w:rsid w:val="00892B74"/>
    <w:rsid w:val="00892BAA"/>
    <w:rsid w:val="00892C0E"/>
    <w:rsid w:val="00892C49"/>
    <w:rsid w:val="00892CA1"/>
    <w:rsid w:val="00892CF8"/>
    <w:rsid w:val="00892D00"/>
    <w:rsid w:val="00892D55"/>
    <w:rsid w:val="00892D65"/>
    <w:rsid w:val="00892D7D"/>
    <w:rsid w:val="00892D96"/>
    <w:rsid w:val="00892E06"/>
    <w:rsid w:val="00892E27"/>
    <w:rsid w:val="00892E42"/>
    <w:rsid w:val="00892E7E"/>
    <w:rsid w:val="00892E87"/>
    <w:rsid w:val="00892EBD"/>
    <w:rsid w:val="00892ECE"/>
    <w:rsid w:val="00892F13"/>
    <w:rsid w:val="00892F17"/>
    <w:rsid w:val="00892F1B"/>
    <w:rsid w:val="00892F55"/>
    <w:rsid w:val="00892F63"/>
    <w:rsid w:val="00893037"/>
    <w:rsid w:val="0089303B"/>
    <w:rsid w:val="0089306B"/>
    <w:rsid w:val="0089306E"/>
    <w:rsid w:val="00893082"/>
    <w:rsid w:val="008930A6"/>
    <w:rsid w:val="008930C0"/>
    <w:rsid w:val="008930D9"/>
    <w:rsid w:val="008930F1"/>
    <w:rsid w:val="008930F8"/>
    <w:rsid w:val="00893126"/>
    <w:rsid w:val="0089312C"/>
    <w:rsid w:val="00893135"/>
    <w:rsid w:val="0089317D"/>
    <w:rsid w:val="0089319C"/>
    <w:rsid w:val="008931B3"/>
    <w:rsid w:val="008931C0"/>
    <w:rsid w:val="008931C3"/>
    <w:rsid w:val="008931F4"/>
    <w:rsid w:val="00893222"/>
    <w:rsid w:val="00893236"/>
    <w:rsid w:val="00893298"/>
    <w:rsid w:val="008932C3"/>
    <w:rsid w:val="008932CB"/>
    <w:rsid w:val="008932D4"/>
    <w:rsid w:val="008932D7"/>
    <w:rsid w:val="0089331B"/>
    <w:rsid w:val="0089334F"/>
    <w:rsid w:val="00893372"/>
    <w:rsid w:val="00893388"/>
    <w:rsid w:val="008933AE"/>
    <w:rsid w:val="008933E9"/>
    <w:rsid w:val="0089340B"/>
    <w:rsid w:val="00893463"/>
    <w:rsid w:val="0089347D"/>
    <w:rsid w:val="008934F2"/>
    <w:rsid w:val="00893583"/>
    <w:rsid w:val="008935A7"/>
    <w:rsid w:val="008935B1"/>
    <w:rsid w:val="008935D6"/>
    <w:rsid w:val="00893628"/>
    <w:rsid w:val="00893678"/>
    <w:rsid w:val="0089367A"/>
    <w:rsid w:val="0089367D"/>
    <w:rsid w:val="008936A1"/>
    <w:rsid w:val="008936F8"/>
    <w:rsid w:val="008936FC"/>
    <w:rsid w:val="0089371F"/>
    <w:rsid w:val="00893721"/>
    <w:rsid w:val="00893790"/>
    <w:rsid w:val="0089379D"/>
    <w:rsid w:val="008937A0"/>
    <w:rsid w:val="008937CF"/>
    <w:rsid w:val="008937E9"/>
    <w:rsid w:val="008937FD"/>
    <w:rsid w:val="0089380B"/>
    <w:rsid w:val="0089382A"/>
    <w:rsid w:val="00893867"/>
    <w:rsid w:val="00893877"/>
    <w:rsid w:val="008938DF"/>
    <w:rsid w:val="00893923"/>
    <w:rsid w:val="00893927"/>
    <w:rsid w:val="00893931"/>
    <w:rsid w:val="0089395F"/>
    <w:rsid w:val="008939F3"/>
    <w:rsid w:val="00893A5B"/>
    <w:rsid w:val="00893A63"/>
    <w:rsid w:val="00893A8C"/>
    <w:rsid w:val="00893AB1"/>
    <w:rsid w:val="00893AB6"/>
    <w:rsid w:val="00893ABC"/>
    <w:rsid w:val="00893ADC"/>
    <w:rsid w:val="00893B54"/>
    <w:rsid w:val="00893B6F"/>
    <w:rsid w:val="00893BAF"/>
    <w:rsid w:val="00893BD2"/>
    <w:rsid w:val="00893BED"/>
    <w:rsid w:val="00893C0E"/>
    <w:rsid w:val="00893C12"/>
    <w:rsid w:val="00893C1C"/>
    <w:rsid w:val="00893C78"/>
    <w:rsid w:val="00893CDE"/>
    <w:rsid w:val="00893D10"/>
    <w:rsid w:val="00893D19"/>
    <w:rsid w:val="00893D6E"/>
    <w:rsid w:val="00893D74"/>
    <w:rsid w:val="00893DB1"/>
    <w:rsid w:val="00893DE8"/>
    <w:rsid w:val="00893DF7"/>
    <w:rsid w:val="00893E14"/>
    <w:rsid w:val="00893E35"/>
    <w:rsid w:val="00893F38"/>
    <w:rsid w:val="00893F55"/>
    <w:rsid w:val="00893F8B"/>
    <w:rsid w:val="00893FA6"/>
    <w:rsid w:val="0089402F"/>
    <w:rsid w:val="00894035"/>
    <w:rsid w:val="0089404B"/>
    <w:rsid w:val="00894093"/>
    <w:rsid w:val="008940BF"/>
    <w:rsid w:val="00894106"/>
    <w:rsid w:val="0089413C"/>
    <w:rsid w:val="00894158"/>
    <w:rsid w:val="00894203"/>
    <w:rsid w:val="00894224"/>
    <w:rsid w:val="00894250"/>
    <w:rsid w:val="00894254"/>
    <w:rsid w:val="00894277"/>
    <w:rsid w:val="008942D0"/>
    <w:rsid w:val="008942DF"/>
    <w:rsid w:val="008942F3"/>
    <w:rsid w:val="00894304"/>
    <w:rsid w:val="00894351"/>
    <w:rsid w:val="008943B7"/>
    <w:rsid w:val="008943C9"/>
    <w:rsid w:val="008943F3"/>
    <w:rsid w:val="00894409"/>
    <w:rsid w:val="0089440F"/>
    <w:rsid w:val="00894455"/>
    <w:rsid w:val="00894489"/>
    <w:rsid w:val="0089448D"/>
    <w:rsid w:val="008944BE"/>
    <w:rsid w:val="008944CD"/>
    <w:rsid w:val="008944E2"/>
    <w:rsid w:val="008944FC"/>
    <w:rsid w:val="00894508"/>
    <w:rsid w:val="0089451C"/>
    <w:rsid w:val="0089456A"/>
    <w:rsid w:val="0089456E"/>
    <w:rsid w:val="008945B6"/>
    <w:rsid w:val="008945B8"/>
    <w:rsid w:val="008945F3"/>
    <w:rsid w:val="00894601"/>
    <w:rsid w:val="00894617"/>
    <w:rsid w:val="00894626"/>
    <w:rsid w:val="0089464A"/>
    <w:rsid w:val="0089465B"/>
    <w:rsid w:val="00894660"/>
    <w:rsid w:val="00894661"/>
    <w:rsid w:val="008946C0"/>
    <w:rsid w:val="008946E4"/>
    <w:rsid w:val="00894701"/>
    <w:rsid w:val="0089473B"/>
    <w:rsid w:val="0089473D"/>
    <w:rsid w:val="00894758"/>
    <w:rsid w:val="008947B7"/>
    <w:rsid w:val="008947C0"/>
    <w:rsid w:val="008947E3"/>
    <w:rsid w:val="0089484A"/>
    <w:rsid w:val="00894856"/>
    <w:rsid w:val="0089485A"/>
    <w:rsid w:val="0089487D"/>
    <w:rsid w:val="0089488B"/>
    <w:rsid w:val="00894893"/>
    <w:rsid w:val="008948B4"/>
    <w:rsid w:val="008948B9"/>
    <w:rsid w:val="008948BB"/>
    <w:rsid w:val="008948C7"/>
    <w:rsid w:val="008948EF"/>
    <w:rsid w:val="00894900"/>
    <w:rsid w:val="0089490F"/>
    <w:rsid w:val="00894916"/>
    <w:rsid w:val="0089493C"/>
    <w:rsid w:val="0089493D"/>
    <w:rsid w:val="0089494B"/>
    <w:rsid w:val="0089494C"/>
    <w:rsid w:val="008949F2"/>
    <w:rsid w:val="00894A24"/>
    <w:rsid w:val="00894A51"/>
    <w:rsid w:val="00894A54"/>
    <w:rsid w:val="00894A92"/>
    <w:rsid w:val="00894A93"/>
    <w:rsid w:val="00894ADB"/>
    <w:rsid w:val="00894ADC"/>
    <w:rsid w:val="00894ADF"/>
    <w:rsid w:val="00894AE3"/>
    <w:rsid w:val="00894AF0"/>
    <w:rsid w:val="00894AF3"/>
    <w:rsid w:val="00894B22"/>
    <w:rsid w:val="00894B2D"/>
    <w:rsid w:val="00894BB6"/>
    <w:rsid w:val="00894BEC"/>
    <w:rsid w:val="00894C41"/>
    <w:rsid w:val="00894C49"/>
    <w:rsid w:val="00894C4F"/>
    <w:rsid w:val="00894C66"/>
    <w:rsid w:val="00894C90"/>
    <w:rsid w:val="00894CB3"/>
    <w:rsid w:val="00894CD4"/>
    <w:rsid w:val="00894CF3"/>
    <w:rsid w:val="00894D22"/>
    <w:rsid w:val="00894D2F"/>
    <w:rsid w:val="00894D44"/>
    <w:rsid w:val="00894D5A"/>
    <w:rsid w:val="00894D6A"/>
    <w:rsid w:val="00894D72"/>
    <w:rsid w:val="00894D90"/>
    <w:rsid w:val="00894DB6"/>
    <w:rsid w:val="00894DF0"/>
    <w:rsid w:val="00894DFF"/>
    <w:rsid w:val="00894E30"/>
    <w:rsid w:val="00894E5B"/>
    <w:rsid w:val="00894E87"/>
    <w:rsid w:val="00894EA1"/>
    <w:rsid w:val="00894EAE"/>
    <w:rsid w:val="00894EFC"/>
    <w:rsid w:val="00894FA8"/>
    <w:rsid w:val="00894FB4"/>
    <w:rsid w:val="00894FDC"/>
    <w:rsid w:val="00894FF1"/>
    <w:rsid w:val="0089502C"/>
    <w:rsid w:val="00895034"/>
    <w:rsid w:val="0089505A"/>
    <w:rsid w:val="00895086"/>
    <w:rsid w:val="008950B9"/>
    <w:rsid w:val="008950F3"/>
    <w:rsid w:val="0089512D"/>
    <w:rsid w:val="0089515E"/>
    <w:rsid w:val="008951A1"/>
    <w:rsid w:val="008951DE"/>
    <w:rsid w:val="008951E0"/>
    <w:rsid w:val="008951FB"/>
    <w:rsid w:val="00895204"/>
    <w:rsid w:val="00895257"/>
    <w:rsid w:val="0089527D"/>
    <w:rsid w:val="0089528D"/>
    <w:rsid w:val="0089529C"/>
    <w:rsid w:val="008952C2"/>
    <w:rsid w:val="008952E8"/>
    <w:rsid w:val="00895307"/>
    <w:rsid w:val="00895308"/>
    <w:rsid w:val="0089530C"/>
    <w:rsid w:val="008953BA"/>
    <w:rsid w:val="008953C2"/>
    <w:rsid w:val="008953DD"/>
    <w:rsid w:val="00895472"/>
    <w:rsid w:val="00895481"/>
    <w:rsid w:val="00895497"/>
    <w:rsid w:val="00895499"/>
    <w:rsid w:val="008954A8"/>
    <w:rsid w:val="008954C5"/>
    <w:rsid w:val="00895524"/>
    <w:rsid w:val="0089558E"/>
    <w:rsid w:val="00895595"/>
    <w:rsid w:val="00895597"/>
    <w:rsid w:val="008955A3"/>
    <w:rsid w:val="008955AB"/>
    <w:rsid w:val="008955B5"/>
    <w:rsid w:val="00895632"/>
    <w:rsid w:val="008956E0"/>
    <w:rsid w:val="008956EB"/>
    <w:rsid w:val="00895723"/>
    <w:rsid w:val="00895766"/>
    <w:rsid w:val="00895786"/>
    <w:rsid w:val="008957A2"/>
    <w:rsid w:val="008957E1"/>
    <w:rsid w:val="00895803"/>
    <w:rsid w:val="0089580C"/>
    <w:rsid w:val="0089582A"/>
    <w:rsid w:val="0089582F"/>
    <w:rsid w:val="008958A9"/>
    <w:rsid w:val="008958B6"/>
    <w:rsid w:val="008958BA"/>
    <w:rsid w:val="008958C3"/>
    <w:rsid w:val="00895934"/>
    <w:rsid w:val="0089593F"/>
    <w:rsid w:val="00895951"/>
    <w:rsid w:val="008959F2"/>
    <w:rsid w:val="008959F4"/>
    <w:rsid w:val="00895A36"/>
    <w:rsid w:val="00895A4F"/>
    <w:rsid w:val="00895A66"/>
    <w:rsid w:val="00895A80"/>
    <w:rsid w:val="00895A95"/>
    <w:rsid w:val="00895B3F"/>
    <w:rsid w:val="00895B8A"/>
    <w:rsid w:val="00895BCD"/>
    <w:rsid w:val="00895BF0"/>
    <w:rsid w:val="00895C25"/>
    <w:rsid w:val="00895C67"/>
    <w:rsid w:val="00895C74"/>
    <w:rsid w:val="00895C7E"/>
    <w:rsid w:val="00895CB7"/>
    <w:rsid w:val="00895CC2"/>
    <w:rsid w:val="00895CC8"/>
    <w:rsid w:val="00895CC9"/>
    <w:rsid w:val="00895CD3"/>
    <w:rsid w:val="00895CDB"/>
    <w:rsid w:val="00895D00"/>
    <w:rsid w:val="00895D1E"/>
    <w:rsid w:val="00895D45"/>
    <w:rsid w:val="00895D6E"/>
    <w:rsid w:val="00895D82"/>
    <w:rsid w:val="00895D8F"/>
    <w:rsid w:val="00895D91"/>
    <w:rsid w:val="00895D93"/>
    <w:rsid w:val="00895DB6"/>
    <w:rsid w:val="00895DCA"/>
    <w:rsid w:val="00895DD4"/>
    <w:rsid w:val="00895E02"/>
    <w:rsid w:val="00895E03"/>
    <w:rsid w:val="00895EA9"/>
    <w:rsid w:val="00895EB5"/>
    <w:rsid w:val="00895EE2"/>
    <w:rsid w:val="00895F16"/>
    <w:rsid w:val="00895F70"/>
    <w:rsid w:val="00895FB2"/>
    <w:rsid w:val="00896001"/>
    <w:rsid w:val="00896029"/>
    <w:rsid w:val="00896032"/>
    <w:rsid w:val="008960A4"/>
    <w:rsid w:val="008960CC"/>
    <w:rsid w:val="008960EE"/>
    <w:rsid w:val="00896150"/>
    <w:rsid w:val="008961B5"/>
    <w:rsid w:val="008961DB"/>
    <w:rsid w:val="00896208"/>
    <w:rsid w:val="00896223"/>
    <w:rsid w:val="00896228"/>
    <w:rsid w:val="00896238"/>
    <w:rsid w:val="0089623D"/>
    <w:rsid w:val="00896250"/>
    <w:rsid w:val="0089625A"/>
    <w:rsid w:val="0089629D"/>
    <w:rsid w:val="00896324"/>
    <w:rsid w:val="00896329"/>
    <w:rsid w:val="00896388"/>
    <w:rsid w:val="008963B4"/>
    <w:rsid w:val="008963E8"/>
    <w:rsid w:val="008963F0"/>
    <w:rsid w:val="0089643C"/>
    <w:rsid w:val="00896441"/>
    <w:rsid w:val="00896488"/>
    <w:rsid w:val="0089649D"/>
    <w:rsid w:val="008964A0"/>
    <w:rsid w:val="008964C3"/>
    <w:rsid w:val="008964C9"/>
    <w:rsid w:val="008964CE"/>
    <w:rsid w:val="00896500"/>
    <w:rsid w:val="00896526"/>
    <w:rsid w:val="00896529"/>
    <w:rsid w:val="0089654F"/>
    <w:rsid w:val="0089656C"/>
    <w:rsid w:val="00896581"/>
    <w:rsid w:val="008965D2"/>
    <w:rsid w:val="008965E2"/>
    <w:rsid w:val="008965E9"/>
    <w:rsid w:val="008965EE"/>
    <w:rsid w:val="00896649"/>
    <w:rsid w:val="008966A8"/>
    <w:rsid w:val="008966CD"/>
    <w:rsid w:val="00896720"/>
    <w:rsid w:val="0089674E"/>
    <w:rsid w:val="00896764"/>
    <w:rsid w:val="0089676A"/>
    <w:rsid w:val="008967A1"/>
    <w:rsid w:val="008967EB"/>
    <w:rsid w:val="00896816"/>
    <w:rsid w:val="0089681F"/>
    <w:rsid w:val="0089682C"/>
    <w:rsid w:val="00896889"/>
    <w:rsid w:val="008968BF"/>
    <w:rsid w:val="008968CC"/>
    <w:rsid w:val="008968CE"/>
    <w:rsid w:val="008968D3"/>
    <w:rsid w:val="00896921"/>
    <w:rsid w:val="00896941"/>
    <w:rsid w:val="00896942"/>
    <w:rsid w:val="0089696B"/>
    <w:rsid w:val="008969FB"/>
    <w:rsid w:val="00896A4D"/>
    <w:rsid w:val="00896A52"/>
    <w:rsid w:val="00896ABF"/>
    <w:rsid w:val="00896B46"/>
    <w:rsid w:val="00896B64"/>
    <w:rsid w:val="00896C79"/>
    <w:rsid w:val="00896C8C"/>
    <w:rsid w:val="00896CBA"/>
    <w:rsid w:val="00896D4D"/>
    <w:rsid w:val="00896D62"/>
    <w:rsid w:val="00896D67"/>
    <w:rsid w:val="00896D9E"/>
    <w:rsid w:val="00896DA4"/>
    <w:rsid w:val="00896E35"/>
    <w:rsid w:val="00896E38"/>
    <w:rsid w:val="00896E56"/>
    <w:rsid w:val="00896E5E"/>
    <w:rsid w:val="00896E98"/>
    <w:rsid w:val="00896F15"/>
    <w:rsid w:val="00896F3E"/>
    <w:rsid w:val="00896F49"/>
    <w:rsid w:val="00896F55"/>
    <w:rsid w:val="00896FBE"/>
    <w:rsid w:val="0089700D"/>
    <w:rsid w:val="00897023"/>
    <w:rsid w:val="0089704C"/>
    <w:rsid w:val="00897068"/>
    <w:rsid w:val="0089709A"/>
    <w:rsid w:val="008970C1"/>
    <w:rsid w:val="008970DA"/>
    <w:rsid w:val="008970E4"/>
    <w:rsid w:val="00897107"/>
    <w:rsid w:val="0089711B"/>
    <w:rsid w:val="0089711F"/>
    <w:rsid w:val="00897123"/>
    <w:rsid w:val="00897143"/>
    <w:rsid w:val="0089714C"/>
    <w:rsid w:val="0089715A"/>
    <w:rsid w:val="00897166"/>
    <w:rsid w:val="00897173"/>
    <w:rsid w:val="00897185"/>
    <w:rsid w:val="008971A6"/>
    <w:rsid w:val="008971C6"/>
    <w:rsid w:val="008971F8"/>
    <w:rsid w:val="0089720C"/>
    <w:rsid w:val="0089720E"/>
    <w:rsid w:val="00897217"/>
    <w:rsid w:val="00897221"/>
    <w:rsid w:val="00897227"/>
    <w:rsid w:val="0089723E"/>
    <w:rsid w:val="0089725C"/>
    <w:rsid w:val="00897260"/>
    <w:rsid w:val="008972A1"/>
    <w:rsid w:val="00897300"/>
    <w:rsid w:val="00897319"/>
    <w:rsid w:val="00897356"/>
    <w:rsid w:val="00897378"/>
    <w:rsid w:val="008973E1"/>
    <w:rsid w:val="00897403"/>
    <w:rsid w:val="00897446"/>
    <w:rsid w:val="00897469"/>
    <w:rsid w:val="0089753D"/>
    <w:rsid w:val="00897582"/>
    <w:rsid w:val="00897606"/>
    <w:rsid w:val="0089766F"/>
    <w:rsid w:val="00897692"/>
    <w:rsid w:val="00897697"/>
    <w:rsid w:val="008976AE"/>
    <w:rsid w:val="008976B1"/>
    <w:rsid w:val="008976C1"/>
    <w:rsid w:val="008976FD"/>
    <w:rsid w:val="008976FE"/>
    <w:rsid w:val="00897712"/>
    <w:rsid w:val="00897728"/>
    <w:rsid w:val="0089778A"/>
    <w:rsid w:val="008977BC"/>
    <w:rsid w:val="0089780F"/>
    <w:rsid w:val="00897810"/>
    <w:rsid w:val="0089788D"/>
    <w:rsid w:val="008978AB"/>
    <w:rsid w:val="008978C0"/>
    <w:rsid w:val="008978D9"/>
    <w:rsid w:val="0089790D"/>
    <w:rsid w:val="0089791C"/>
    <w:rsid w:val="0089793B"/>
    <w:rsid w:val="00897952"/>
    <w:rsid w:val="00897958"/>
    <w:rsid w:val="008979AC"/>
    <w:rsid w:val="008979CC"/>
    <w:rsid w:val="00897A3B"/>
    <w:rsid w:val="00897A3F"/>
    <w:rsid w:val="00897A4E"/>
    <w:rsid w:val="00897A6C"/>
    <w:rsid w:val="00897A7B"/>
    <w:rsid w:val="00897A98"/>
    <w:rsid w:val="00897B2E"/>
    <w:rsid w:val="00897B3E"/>
    <w:rsid w:val="00897B48"/>
    <w:rsid w:val="00897B55"/>
    <w:rsid w:val="00897BDA"/>
    <w:rsid w:val="00897C06"/>
    <w:rsid w:val="00897C25"/>
    <w:rsid w:val="00897C2E"/>
    <w:rsid w:val="00897C2F"/>
    <w:rsid w:val="00897C3C"/>
    <w:rsid w:val="00897C89"/>
    <w:rsid w:val="00897CA1"/>
    <w:rsid w:val="00897CBE"/>
    <w:rsid w:val="00897CDB"/>
    <w:rsid w:val="00897CF8"/>
    <w:rsid w:val="00897D45"/>
    <w:rsid w:val="00897D4A"/>
    <w:rsid w:val="00897D96"/>
    <w:rsid w:val="00897DC0"/>
    <w:rsid w:val="00897DCD"/>
    <w:rsid w:val="00897E4F"/>
    <w:rsid w:val="00897E74"/>
    <w:rsid w:val="00897E8C"/>
    <w:rsid w:val="00897EA7"/>
    <w:rsid w:val="00897F2E"/>
    <w:rsid w:val="00897F96"/>
    <w:rsid w:val="00897FAC"/>
    <w:rsid w:val="00897FE3"/>
    <w:rsid w:val="00897FFA"/>
    <w:rsid w:val="008A0008"/>
    <w:rsid w:val="008A000E"/>
    <w:rsid w:val="008A0026"/>
    <w:rsid w:val="008A0045"/>
    <w:rsid w:val="008A004F"/>
    <w:rsid w:val="008A0076"/>
    <w:rsid w:val="008A007C"/>
    <w:rsid w:val="008A0096"/>
    <w:rsid w:val="008A00B9"/>
    <w:rsid w:val="008A0112"/>
    <w:rsid w:val="008A016F"/>
    <w:rsid w:val="008A018A"/>
    <w:rsid w:val="008A01A4"/>
    <w:rsid w:val="008A01DA"/>
    <w:rsid w:val="008A0260"/>
    <w:rsid w:val="008A027C"/>
    <w:rsid w:val="008A0280"/>
    <w:rsid w:val="008A02BB"/>
    <w:rsid w:val="008A02CE"/>
    <w:rsid w:val="008A02D1"/>
    <w:rsid w:val="008A031B"/>
    <w:rsid w:val="008A0327"/>
    <w:rsid w:val="008A0368"/>
    <w:rsid w:val="008A038A"/>
    <w:rsid w:val="008A03B7"/>
    <w:rsid w:val="008A03E1"/>
    <w:rsid w:val="008A03F5"/>
    <w:rsid w:val="008A0481"/>
    <w:rsid w:val="008A04A4"/>
    <w:rsid w:val="008A04BE"/>
    <w:rsid w:val="008A04CB"/>
    <w:rsid w:val="008A0517"/>
    <w:rsid w:val="008A0566"/>
    <w:rsid w:val="008A05C4"/>
    <w:rsid w:val="008A05EC"/>
    <w:rsid w:val="008A061A"/>
    <w:rsid w:val="008A062E"/>
    <w:rsid w:val="008A0653"/>
    <w:rsid w:val="008A0682"/>
    <w:rsid w:val="008A06CC"/>
    <w:rsid w:val="008A0711"/>
    <w:rsid w:val="008A0722"/>
    <w:rsid w:val="008A075E"/>
    <w:rsid w:val="008A076F"/>
    <w:rsid w:val="008A077D"/>
    <w:rsid w:val="008A078C"/>
    <w:rsid w:val="008A0794"/>
    <w:rsid w:val="008A07D5"/>
    <w:rsid w:val="008A07E6"/>
    <w:rsid w:val="008A089F"/>
    <w:rsid w:val="008A08CC"/>
    <w:rsid w:val="008A08F3"/>
    <w:rsid w:val="008A08F9"/>
    <w:rsid w:val="008A08FE"/>
    <w:rsid w:val="008A093A"/>
    <w:rsid w:val="008A0954"/>
    <w:rsid w:val="008A099A"/>
    <w:rsid w:val="008A09D4"/>
    <w:rsid w:val="008A09FC"/>
    <w:rsid w:val="008A0A4C"/>
    <w:rsid w:val="008A0A77"/>
    <w:rsid w:val="008A0A8D"/>
    <w:rsid w:val="008A0A98"/>
    <w:rsid w:val="008A0B5D"/>
    <w:rsid w:val="008A0B79"/>
    <w:rsid w:val="008A0B83"/>
    <w:rsid w:val="008A0BB2"/>
    <w:rsid w:val="008A0BDC"/>
    <w:rsid w:val="008A0BF2"/>
    <w:rsid w:val="008A0C65"/>
    <w:rsid w:val="008A0C74"/>
    <w:rsid w:val="008A0CA1"/>
    <w:rsid w:val="008A0CD8"/>
    <w:rsid w:val="008A0CE4"/>
    <w:rsid w:val="008A0CFA"/>
    <w:rsid w:val="008A0D42"/>
    <w:rsid w:val="008A0D46"/>
    <w:rsid w:val="008A0D88"/>
    <w:rsid w:val="008A0D97"/>
    <w:rsid w:val="008A0DA8"/>
    <w:rsid w:val="008A0DB3"/>
    <w:rsid w:val="008A0DC6"/>
    <w:rsid w:val="008A0DCC"/>
    <w:rsid w:val="008A0DD7"/>
    <w:rsid w:val="008A0DEA"/>
    <w:rsid w:val="008A0E09"/>
    <w:rsid w:val="008A0E15"/>
    <w:rsid w:val="008A0E45"/>
    <w:rsid w:val="008A0E50"/>
    <w:rsid w:val="008A0E71"/>
    <w:rsid w:val="008A0E7F"/>
    <w:rsid w:val="008A0E9C"/>
    <w:rsid w:val="008A0EF0"/>
    <w:rsid w:val="008A0EF7"/>
    <w:rsid w:val="008A0F15"/>
    <w:rsid w:val="008A0F47"/>
    <w:rsid w:val="008A0F92"/>
    <w:rsid w:val="008A0FB9"/>
    <w:rsid w:val="008A0FC1"/>
    <w:rsid w:val="008A0FCC"/>
    <w:rsid w:val="008A0FE4"/>
    <w:rsid w:val="008A0FF1"/>
    <w:rsid w:val="008A0FF3"/>
    <w:rsid w:val="008A1022"/>
    <w:rsid w:val="008A1056"/>
    <w:rsid w:val="008A1097"/>
    <w:rsid w:val="008A10C6"/>
    <w:rsid w:val="008A1146"/>
    <w:rsid w:val="008A115C"/>
    <w:rsid w:val="008A11D6"/>
    <w:rsid w:val="008A1221"/>
    <w:rsid w:val="008A1261"/>
    <w:rsid w:val="008A1274"/>
    <w:rsid w:val="008A1292"/>
    <w:rsid w:val="008A1312"/>
    <w:rsid w:val="008A133D"/>
    <w:rsid w:val="008A134E"/>
    <w:rsid w:val="008A1389"/>
    <w:rsid w:val="008A139E"/>
    <w:rsid w:val="008A13C1"/>
    <w:rsid w:val="008A1425"/>
    <w:rsid w:val="008A144F"/>
    <w:rsid w:val="008A14A7"/>
    <w:rsid w:val="008A14CA"/>
    <w:rsid w:val="008A151F"/>
    <w:rsid w:val="008A1527"/>
    <w:rsid w:val="008A152B"/>
    <w:rsid w:val="008A1589"/>
    <w:rsid w:val="008A1591"/>
    <w:rsid w:val="008A15BE"/>
    <w:rsid w:val="008A15D3"/>
    <w:rsid w:val="008A15F3"/>
    <w:rsid w:val="008A15F7"/>
    <w:rsid w:val="008A1616"/>
    <w:rsid w:val="008A1617"/>
    <w:rsid w:val="008A1647"/>
    <w:rsid w:val="008A164F"/>
    <w:rsid w:val="008A1658"/>
    <w:rsid w:val="008A1688"/>
    <w:rsid w:val="008A168B"/>
    <w:rsid w:val="008A1732"/>
    <w:rsid w:val="008A17DB"/>
    <w:rsid w:val="008A182E"/>
    <w:rsid w:val="008A185D"/>
    <w:rsid w:val="008A1879"/>
    <w:rsid w:val="008A18A2"/>
    <w:rsid w:val="008A18AE"/>
    <w:rsid w:val="008A18D7"/>
    <w:rsid w:val="008A18D8"/>
    <w:rsid w:val="008A18F4"/>
    <w:rsid w:val="008A1905"/>
    <w:rsid w:val="008A1908"/>
    <w:rsid w:val="008A192D"/>
    <w:rsid w:val="008A1950"/>
    <w:rsid w:val="008A199D"/>
    <w:rsid w:val="008A1A59"/>
    <w:rsid w:val="008A1A73"/>
    <w:rsid w:val="008A1A8A"/>
    <w:rsid w:val="008A1ABF"/>
    <w:rsid w:val="008A1AD3"/>
    <w:rsid w:val="008A1ADB"/>
    <w:rsid w:val="008A1B09"/>
    <w:rsid w:val="008A1B28"/>
    <w:rsid w:val="008A1B2E"/>
    <w:rsid w:val="008A1B9F"/>
    <w:rsid w:val="008A1BE1"/>
    <w:rsid w:val="008A1C65"/>
    <w:rsid w:val="008A1C66"/>
    <w:rsid w:val="008A1CA8"/>
    <w:rsid w:val="008A1CC7"/>
    <w:rsid w:val="008A1CD3"/>
    <w:rsid w:val="008A1D0F"/>
    <w:rsid w:val="008A1D1D"/>
    <w:rsid w:val="008A1D2A"/>
    <w:rsid w:val="008A1D36"/>
    <w:rsid w:val="008A1DC8"/>
    <w:rsid w:val="008A1DCC"/>
    <w:rsid w:val="008A1DD8"/>
    <w:rsid w:val="008A1E20"/>
    <w:rsid w:val="008A1E3D"/>
    <w:rsid w:val="008A1E4B"/>
    <w:rsid w:val="008A1E7F"/>
    <w:rsid w:val="008A1E92"/>
    <w:rsid w:val="008A1E94"/>
    <w:rsid w:val="008A1E9B"/>
    <w:rsid w:val="008A1EAD"/>
    <w:rsid w:val="008A1EC9"/>
    <w:rsid w:val="008A1EF0"/>
    <w:rsid w:val="008A1F64"/>
    <w:rsid w:val="008A1F79"/>
    <w:rsid w:val="008A1FFB"/>
    <w:rsid w:val="008A2056"/>
    <w:rsid w:val="008A205E"/>
    <w:rsid w:val="008A206A"/>
    <w:rsid w:val="008A2075"/>
    <w:rsid w:val="008A207B"/>
    <w:rsid w:val="008A2085"/>
    <w:rsid w:val="008A20C2"/>
    <w:rsid w:val="008A20C3"/>
    <w:rsid w:val="008A20C7"/>
    <w:rsid w:val="008A2127"/>
    <w:rsid w:val="008A2138"/>
    <w:rsid w:val="008A21C2"/>
    <w:rsid w:val="008A2208"/>
    <w:rsid w:val="008A2215"/>
    <w:rsid w:val="008A221A"/>
    <w:rsid w:val="008A2265"/>
    <w:rsid w:val="008A227D"/>
    <w:rsid w:val="008A2280"/>
    <w:rsid w:val="008A2298"/>
    <w:rsid w:val="008A229B"/>
    <w:rsid w:val="008A22A7"/>
    <w:rsid w:val="008A22D4"/>
    <w:rsid w:val="008A22DF"/>
    <w:rsid w:val="008A22EC"/>
    <w:rsid w:val="008A22EE"/>
    <w:rsid w:val="008A22F4"/>
    <w:rsid w:val="008A230D"/>
    <w:rsid w:val="008A2340"/>
    <w:rsid w:val="008A2347"/>
    <w:rsid w:val="008A23B2"/>
    <w:rsid w:val="008A23DC"/>
    <w:rsid w:val="008A23E9"/>
    <w:rsid w:val="008A23EE"/>
    <w:rsid w:val="008A2431"/>
    <w:rsid w:val="008A2436"/>
    <w:rsid w:val="008A243F"/>
    <w:rsid w:val="008A2471"/>
    <w:rsid w:val="008A24A0"/>
    <w:rsid w:val="008A24AB"/>
    <w:rsid w:val="008A24AF"/>
    <w:rsid w:val="008A24D4"/>
    <w:rsid w:val="008A250B"/>
    <w:rsid w:val="008A2536"/>
    <w:rsid w:val="008A259B"/>
    <w:rsid w:val="008A25AB"/>
    <w:rsid w:val="008A25DE"/>
    <w:rsid w:val="008A2601"/>
    <w:rsid w:val="008A260C"/>
    <w:rsid w:val="008A2611"/>
    <w:rsid w:val="008A263A"/>
    <w:rsid w:val="008A264D"/>
    <w:rsid w:val="008A2666"/>
    <w:rsid w:val="008A269D"/>
    <w:rsid w:val="008A26F7"/>
    <w:rsid w:val="008A26FA"/>
    <w:rsid w:val="008A26FD"/>
    <w:rsid w:val="008A2707"/>
    <w:rsid w:val="008A273E"/>
    <w:rsid w:val="008A2745"/>
    <w:rsid w:val="008A277C"/>
    <w:rsid w:val="008A27DB"/>
    <w:rsid w:val="008A27F7"/>
    <w:rsid w:val="008A284A"/>
    <w:rsid w:val="008A2866"/>
    <w:rsid w:val="008A2880"/>
    <w:rsid w:val="008A2889"/>
    <w:rsid w:val="008A2904"/>
    <w:rsid w:val="008A2914"/>
    <w:rsid w:val="008A291D"/>
    <w:rsid w:val="008A293F"/>
    <w:rsid w:val="008A296C"/>
    <w:rsid w:val="008A2A09"/>
    <w:rsid w:val="008A2A27"/>
    <w:rsid w:val="008A2A2F"/>
    <w:rsid w:val="008A2A40"/>
    <w:rsid w:val="008A2A88"/>
    <w:rsid w:val="008A2A93"/>
    <w:rsid w:val="008A2AA0"/>
    <w:rsid w:val="008A2AA7"/>
    <w:rsid w:val="008A2AB3"/>
    <w:rsid w:val="008A2AF9"/>
    <w:rsid w:val="008A2B05"/>
    <w:rsid w:val="008A2B25"/>
    <w:rsid w:val="008A2B42"/>
    <w:rsid w:val="008A2B44"/>
    <w:rsid w:val="008A2B5C"/>
    <w:rsid w:val="008A2BF6"/>
    <w:rsid w:val="008A2BFA"/>
    <w:rsid w:val="008A2C5B"/>
    <w:rsid w:val="008A2C95"/>
    <w:rsid w:val="008A2CB4"/>
    <w:rsid w:val="008A2D3D"/>
    <w:rsid w:val="008A2D93"/>
    <w:rsid w:val="008A2D9C"/>
    <w:rsid w:val="008A2DBD"/>
    <w:rsid w:val="008A2DC8"/>
    <w:rsid w:val="008A2DCD"/>
    <w:rsid w:val="008A2DE6"/>
    <w:rsid w:val="008A2DF6"/>
    <w:rsid w:val="008A2E24"/>
    <w:rsid w:val="008A2E91"/>
    <w:rsid w:val="008A2E99"/>
    <w:rsid w:val="008A2ED9"/>
    <w:rsid w:val="008A2F29"/>
    <w:rsid w:val="008A2F2F"/>
    <w:rsid w:val="008A2F30"/>
    <w:rsid w:val="008A2F58"/>
    <w:rsid w:val="008A2F6A"/>
    <w:rsid w:val="008A2F76"/>
    <w:rsid w:val="008A2FBB"/>
    <w:rsid w:val="008A2FE3"/>
    <w:rsid w:val="008A3005"/>
    <w:rsid w:val="008A3061"/>
    <w:rsid w:val="008A3088"/>
    <w:rsid w:val="008A309F"/>
    <w:rsid w:val="008A30A5"/>
    <w:rsid w:val="008A30AF"/>
    <w:rsid w:val="008A30B1"/>
    <w:rsid w:val="008A30E1"/>
    <w:rsid w:val="008A30FE"/>
    <w:rsid w:val="008A3102"/>
    <w:rsid w:val="008A313B"/>
    <w:rsid w:val="008A3163"/>
    <w:rsid w:val="008A3165"/>
    <w:rsid w:val="008A31B3"/>
    <w:rsid w:val="008A31EB"/>
    <w:rsid w:val="008A3200"/>
    <w:rsid w:val="008A3246"/>
    <w:rsid w:val="008A3299"/>
    <w:rsid w:val="008A32AC"/>
    <w:rsid w:val="008A32B5"/>
    <w:rsid w:val="008A32CD"/>
    <w:rsid w:val="008A3315"/>
    <w:rsid w:val="008A3332"/>
    <w:rsid w:val="008A3365"/>
    <w:rsid w:val="008A3366"/>
    <w:rsid w:val="008A3389"/>
    <w:rsid w:val="008A33CE"/>
    <w:rsid w:val="008A3409"/>
    <w:rsid w:val="008A341A"/>
    <w:rsid w:val="008A3439"/>
    <w:rsid w:val="008A344E"/>
    <w:rsid w:val="008A34BC"/>
    <w:rsid w:val="008A34DA"/>
    <w:rsid w:val="008A3505"/>
    <w:rsid w:val="008A352A"/>
    <w:rsid w:val="008A352D"/>
    <w:rsid w:val="008A3546"/>
    <w:rsid w:val="008A3567"/>
    <w:rsid w:val="008A356A"/>
    <w:rsid w:val="008A35C5"/>
    <w:rsid w:val="008A35D2"/>
    <w:rsid w:val="008A35DE"/>
    <w:rsid w:val="008A3604"/>
    <w:rsid w:val="008A3605"/>
    <w:rsid w:val="008A3610"/>
    <w:rsid w:val="008A3632"/>
    <w:rsid w:val="008A3653"/>
    <w:rsid w:val="008A366A"/>
    <w:rsid w:val="008A36A6"/>
    <w:rsid w:val="008A36B5"/>
    <w:rsid w:val="008A36C0"/>
    <w:rsid w:val="008A36C4"/>
    <w:rsid w:val="008A36EB"/>
    <w:rsid w:val="008A36F8"/>
    <w:rsid w:val="008A36FF"/>
    <w:rsid w:val="008A3702"/>
    <w:rsid w:val="008A3725"/>
    <w:rsid w:val="008A3756"/>
    <w:rsid w:val="008A3763"/>
    <w:rsid w:val="008A37A6"/>
    <w:rsid w:val="008A37B7"/>
    <w:rsid w:val="008A37C4"/>
    <w:rsid w:val="008A37CF"/>
    <w:rsid w:val="008A37F2"/>
    <w:rsid w:val="008A3873"/>
    <w:rsid w:val="008A388A"/>
    <w:rsid w:val="008A38C7"/>
    <w:rsid w:val="008A38CB"/>
    <w:rsid w:val="008A38D6"/>
    <w:rsid w:val="008A38E7"/>
    <w:rsid w:val="008A38FB"/>
    <w:rsid w:val="008A3903"/>
    <w:rsid w:val="008A3941"/>
    <w:rsid w:val="008A396D"/>
    <w:rsid w:val="008A398D"/>
    <w:rsid w:val="008A3A43"/>
    <w:rsid w:val="008A3A69"/>
    <w:rsid w:val="008A3A6F"/>
    <w:rsid w:val="008A3A78"/>
    <w:rsid w:val="008A3AA6"/>
    <w:rsid w:val="008A3AD6"/>
    <w:rsid w:val="008A3ADE"/>
    <w:rsid w:val="008A3B4F"/>
    <w:rsid w:val="008A3B71"/>
    <w:rsid w:val="008A3B82"/>
    <w:rsid w:val="008A3BD7"/>
    <w:rsid w:val="008A3C05"/>
    <w:rsid w:val="008A3C19"/>
    <w:rsid w:val="008A3C1A"/>
    <w:rsid w:val="008A3C2B"/>
    <w:rsid w:val="008A3C38"/>
    <w:rsid w:val="008A3C5F"/>
    <w:rsid w:val="008A3C7C"/>
    <w:rsid w:val="008A3C87"/>
    <w:rsid w:val="008A3C8E"/>
    <w:rsid w:val="008A3CAA"/>
    <w:rsid w:val="008A3CD8"/>
    <w:rsid w:val="008A3CDD"/>
    <w:rsid w:val="008A3D03"/>
    <w:rsid w:val="008A3D51"/>
    <w:rsid w:val="008A3D61"/>
    <w:rsid w:val="008A3DA2"/>
    <w:rsid w:val="008A3DEF"/>
    <w:rsid w:val="008A3DF6"/>
    <w:rsid w:val="008A3E06"/>
    <w:rsid w:val="008A3E73"/>
    <w:rsid w:val="008A3E88"/>
    <w:rsid w:val="008A3EA6"/>
    <w:rsid w:val="008A3EB4"/>
    <w:rsid w:val="008A3EDC"/>
    <w:rsid w:val="008A3F01"/>
    <w:rsid w:val="008A3F20"/>
    <w:rsid w:val="008A3F44"/>
    <w:rsid w:val="008A3F46"/>
    <w:rsid w:val="008A3F48"/>
    <w:rsid w:val="008A3F73"/>
    <w:rsid w:val="008A3FAA"/>
    <w:rsid w:val="008A3FCD"/>
    <w:rsid w:val="008A3FED"/>
    <w:rsid w:val="008A4022"/>
    <w:rsid w:val="008A4035"/>
    <w:rsid w:val="008A4087"/>
    <w:rsid w:val="008A40AA"/>
    <w:rsid w:val="008A40C0"/>
    <w:rsid w:val="008A40D4"/>
    <w:rsid w:val="008A40DE"/>
    <w:rsid w:val="008A40EA"/>
    <w:rsid w:val="008A4157"/>
    <w:rsid w:val="008A41DE"/>
    <w:rsid w:val="008A4205"/>
    <w:rsid w:val="008A4209"/>
    <w:rsid w:val="008A4272"/>
    <w:rsid w:val="008A42DE"/>
    <w:rsid w:val="008A42FD"/>
    <w:rsid w:val="008A434D"/>
    <w:rsid w:val="008A4389"/>
    <w:rsid w:val="008A43AD"/>
    <w:rsid w:val="008A43B1"/>
    <w:rsid w:val="008A43CF"/>
    <w:rsid w:val="008A446F"/>
    <w:rsid w:val="008A44A2"/>
    <w:rsid w:val="008A44B2"/>
    <w:rsid w:val="008A44DA"/>
    <w:rsid w:val="008A44EB"/>
    <w:rsid w:val="008A4505"/>
    <w:rsid w:val="008A4538"/>
    <w:rsid w:val="008A45A9"/>
    <w:rsid w:val="008A45AB"/>
    <w:rsid w:val="008A45C7"/>
    <w:rsid w:val="008A45CC"/>
    <w:rsid w:val="008A4624"/>
    <w:rsid w:val="008A4625"/>
    <w:rsid w:val="008A462D"/>
    <w:rsid w:val="008A4647"/>
    <w:rsid w:val="008A4687"/>
    <w:rsid w:val="008A4689"/>
    <w:rsid w:val="008A468C"/>
    <w:rsid w:val="008A46A8"/>
    <w:rsid w:val="008A46CF"/>
    <w:rsid w:val="008A46DD"/>
    <w:rsid w:val="008A46E1"/>
    <w:rsid w:val="008A470C"/>
    <w:rsid w:val="008A473B"/>
    <w:rsid w:val="008A4795"/>
    <w:rsid w:val="008A47B5"/>
    <w:rsid w:val="008A47F4"/>
    <w:rsid w:val="008A489F"/>
    <w:rsid w:val="008A48C8"/>
    <w:rsid w:val="008A48E1"/>
    <w:rsid w:val="008A48EE"/>
    <w:rsid w:val="008A4925"/>
    <w:rsid w:val="008A4931"/>
    <w:rsid w:val="008A4949"/>
    <w:rsid w:val="008A4957"/>
    <w:rsid w:val="008A496D"/>
    <w:rsid w:val="008A4974"/>
    <w:rsid w:val="008A499D"/>
    <w:rsid w:val="008A49C2"/>
    <w:rsid w:val="008A49D1"/>
    <w:rsid w:val="008A49E3"/>
    <w:rsid w:val="008A49FA"/>
    <w:rsid w:val="008A4A1C"/>
    <w:rsid w:val="008A4A31"/>
    <w:rsid w:val="008A4A3B"/>
    <w:rsid w:val="008A4A41"/>
    <w:rsid w:val="008A4A4F"/>
    <w:rsid w:val="008A4A97"/>
    <w:rsid w:val="008A4A98"/>
    <w:rsid w:val="008A4AAB"/>
    <w:rsid w:val="008A4AC4"/>
    <w:rsid w:val="008A4ACD"/>
    <w:rsid w:val="008A4ACE"/>
    <w:rsid w:val="008A4AF8"/>
    <w:rsid w:val="008A4B22"/>
    <w:rsid w:val="008A4B2C"/>
    <w:rsid w:val="008A4B5E"/>
    <w:rsid w:val="008A4B82"/>
    <w:rsid w:val="008A4B9C"/>
    <w:rsid w:val="008A4BD9"/>
    <w:rsid w:val="008A4BEF"/>
    <w:rsid w:val="008A4C3B"/>
    <w:rsid w:val="008A4CC8"/>
    <w:rsid w:val="008A4CEE"/>
    <w:rsid w:val="008A4CFE"/>
    <w:rsid w:val="008A4D0C"/>
    <w:rsid w:val="008A4D18"/>
    <w:rsid w:val="008A4D2C"/>
    <w:rsid w:val="008A4D31"/>
    <w:rsid w:val="008A4D3A"/>
    <w:rsid w:val="008A4D98"/>
    <w:rsid w:val="008A4DD0"/>
    <w:rsid w:val="008A4DE2"/>
    <w:rsid w:val="008A4E19"/>
    <w:rsid w:val="008A4E1B"/>
    <w:rsid w:val="008A4E67"/>
    <w:rsid w:val="008A4EEE"/>
    <w:rsid w:val="008A4EF6"/>
    <w:rsid w:val="008A4F2A"/>
    <w:rsid w:val="008A4F31"/>
    <w:rsid w:val="008A4F38"/>
    <w:rsid w:val="008A4F4A"/>
    <w:rsid w:val="008A4F58"/>
    <w:rsid w:val="008A4F69"/>
    <w:rsid w:val="008A4FC2"/>
    <w:rsid w:val="008A4FCE"/>
    <w:rsid w:val="008A4FDE"/>
    <w:rsid w:val="008A5033"/>
    <w:rsid w:val="008A5053"/>
    <w:rsid w:val="008A5088"/>
    <w:rsid w:val="008A50E0"/>
    <w:rsid w:val="008A50EC"/>
    <w:rsid w:val="008A50ED"/>
    <w:rsid w:val="008A50F8"/>
    <w:rsid w:val="008A50FD"/>
    <w:rsid w:val="008A5114"/>
    <w:rsid w:val="008A5120"/>
    <w:rsid w:val="008A515E"/>
    <w:rsid w:val="008A5172"/>
    <w:rsid w:val="008A518F"/>
    <w:rsid w:val="008A51B9"/>
    <w:rsid w:val="008A51E3"/>
    <w:rsid w:val="008A5220"/>
    <w:rsid w:val="008A5229"/>
    <w:rsid w:val="008A526E"/>
    <w:rsid w:val="008A527D"/>
    <w:rsid w:val="008A5298"/>
    <w:rsid w:val="008A52D3"/>
    <w:rsid w:val="008A52D4"/>
    <w:rsid w:val="008A52E5"/>
    <w:rsid w:val="008A534C"/>
    <w:rsid w:val="008A5356"/>
    <w:rsid w:val="008A5372"/>
    <w:rsid w:val="008A5383"/>
    <w:rsid w:val="008A53C5"/>
    <w:rsid w:val="008A5403"/>
    <w:rsid w:val="008A540B"/>
    <w:rsid w:val="008A542F"/>
    <w:rsid w:val="008A5438"/>
    <w:rsid w:val="008A5444"/>
    <w:rsid w:val="008A545E"/>
    <w:rsid w:val="008A5466"/>
    <w:rsid w:val="008A5468"/>
    <w:rsid w:val="008A5469"/>
    <w:rsid w:val="008A54F5"/>
    <w:rsid w:val="008A55C1"/>
    <w:rsid w:val="008A5659"/>
    <w:rsid w:val="008A5661"/>
    <w:rsid w:val="008A5662"/>
    <w:rsid w:val="008A5674"/>
    <w:rsid w:val="008A567A"/>
    <w:rsid w:val="008A5693"/>
    <w:rsid w:val="008A56A2"/>
    <w:rsid w:val="008A56AF"/>
    <w:rsid w:val="008A56B3"/>
    <w:rsid w:val="008A570C"/>
    <w:rsid w:val="008A5757"/>
    <w:rsid w:val="008A579C"/>
    <w:rsid w:val="008A57A3"/>
    <w:rsid w:val="008A57B5"/>
    <w:rsid w:val="008A57D6"/>
    <w:rsid w:val="008A57F2"/>
    <w:rsid w:val="008A57FC"/>
    <w:rsid w:val="008A581F"/>
    <w:rsid w:val="008A5826"/>
    <w:rsid w:val="008A5867"/>
    <w:rsid w:val="008A5869"/>
    <w:rsid w:val="008A586C"/>
    <w:rsid w:val="008A5902"/>
    <w:rsid w:val="008A5929"/>
    <w:rsid w:val="008A595F"/>
    <w:rsid w:val="008A5975"/>
    <w:rsid w:val="008A5988"/>
    <w:rsid w:val="008A59A8"/>
    <w:rsid w:val="008A59A9"/>
    <w:rsid w:val="008A59BB"/>
    <w:rsid w:val="008A59CD"/>
    <w:rsid w:val="008A59D1"/>
    <w:rsid w:val="008A59ED"/>
    <w:rsid w:val="008A59F5"/>
    <w:rsid w:val="008A5A0E"/>
    <w:rsid w:val="008A5A13"/>
    <w:rsid w:val="008A5A1F"/>
    <w:rsid w:val="008A5A65"/>
    <w:rsid w:val="008A5A73"/>
    <w:rsid w:val="008A5A9F"/>
    <w:rsid w:val="008A5AA4"/>
    <w:rsid w:val="008A5AAA"/>
    <w:rsid w:val="008A5AB9"/>
    <w:rsid w:val="008A5B20"/>
    <w:rsid w:val="008A5B57"/>
    <w:rsid w:val="008A5B68"/>
    <w:rsid w:val="008A5B73"/>
    <w:rsid w:val="008A5B91"/>
    <w:rsid w:val="008A5BB8"/>
    <w:rsid w:val="008A5C1D"/>
    <w:rsid w:val="008A5C6C"/>
    <w:rsid w:val="008A5C8B"/>
    <w:rsid w:val="008A5D00"/>
    <w:rsid w:val="008A5D74"/>
    <w:rsid w:val="008A5D76"/>
    <w:rsid w:val="008A5DA0"/>
    <w:rsid w:val="008A5DAF"/>
    <w:rsid w:val="008A5DBB"/>
    <w:rsid w:val="008A5DD5"/>
    <w:rsid w:val="008A5DDF"/>
    <w:rsid w:val="008A5E0D"/>
    <w:rsid w:val="008A5E25"/>
    <w:rsid w:val="008A5E36"/>
    <w:rsid w:val="008A5E3D"/>
    <w:rsid w:val="008A5E4C"/>
    <w:rsid w:val="008A5E77"/>
    <w:rsid w:val="008A5E9F"/>
    <w:rsid w:val="008A5F07"/>
    <w:rsid w:val="008A5F10"/>
    <w:rsid w:val="008A5F9F"/>
    <w:rsid w:val="008A5FA7"/>
    <w:rsid w:val="008A5FCF"/>
    <w:rsid w:val="008A6016"/>
    <w:rsid w:val="008A6077"/>
    <w:rsid w:val="008A607E"/>
    <w:rsid w:val="008A60A2"/>
    <w:rsid w:val="008A60A8"/>
    <w:rsid w:val="008A60E1"/>
    <w:rsid w:val="008A60FA"/>
    <w:rsid w:val="008A6139"/>
    <w:rsid w:val="008A6148"/>
    <w:rsid w:val="008A617F"/>
    <w:rsid w:val="008A61A0"/>
    <w:rsid w:val="008A61B8"/>
    <w:rsid w:val="008A61C5"/>
    <w:rsid w:val="008A61D0"/>
    <w:rsid w:val="008A6202"/>
    <w:rsid w:val="008A6214"/>
    <w:rsid w:val="008A6273"/>
    <w:rsid w:val="008A62A7"/>
    <w:rsid w:val="008A62AA"/>
    <w:rsid w:val="008A62D5"/>
    <w:rsid w:val="008A62DA"/>
    <w:rsid w:val="008A62FB"/>
    <w:rsid w:val="008A631A"/>
    <w:rsid w:val="008A633B"/>
    <w:rsid w:val="008A6344"/>
    <w:rsid w:val="008A6373"/>
    <w:rsid w:val="008A639A"/>
    <w:rsid w:val="008A63D2"/>
    <w:rsid w:val="008A63E7"/>
    <w:rsid w:val="008A63FB"/>
    <w:rsid w:val="008A6436"/>
    <w:rsid w:val="008A645B"/>
    <w:rsid w:val="008A645D"/>
    <w:rsid w:val="008A6484"/>
    <w:rsid w:val="008A64B0"/>
    <w:rsid w:val="008A64E7"/>
    <w:rsid w:val="008A6505"/>
    <w:rsid w:val="008A654B"/>
    <w:rsid w:val="008A6552"/>
    <w:rsid w:val="008A6591"/>
    <w:rsid w:val="008A6592"/>
    <w:rsid w:val="008A65A3"/>
    <w:rsid w:val="008A65A6"/>
    <w:rsid w:val="008A65D8"/>
    <w:rsid w:val="008A660C"/>
    <w:rsid w:val="008A6615"/>
    <w:rsid w:val="008A6635"/>
    <w:rsid w:val="008A6636"/>
    <w:rsid w:val="008A6678"/>
    <w:rsid w:val="008A6680"/>
    <w:rsid w:val="008A669E"/>
    <w:rsid w:val="008A66F1"/>
    <w:rsid w:val="008A6727"/>
    <w:rsid w:val="008A672F"/>
    <w:rsid w:val="008A6743"/>
    <w:rsid w:val="008A676D"/>
    <w:rsid w:val="008A6775"/>
    <w:rsid w:val="008A679F"/>
    <w:rsid w:val="008A67B0"/>
    <w:rsid w:val="008A67C0"/>
    <w:rsid w:val="008A67CA"/>
    <w:rsid w:val="008A67E1"/>
    <w:rsid w:val="008A67FE"/>
    <w:rsid w:val="008A6808"/>
    <w:rsid w:val="008A681F"/>
    <w:rsid w:val="008A6835"/>
    <w:rsid w:val="008A686D"/>
    <w:rsid w:val="008A6877"/>
    <w:rsid w:val="008A688D"/>
    <w:rsid w:val="008A68B0"/>
    <w:rsid w:val="008A68BA"/>
    <w:rsid w:val="008A68EA"/>
    <w:rsid w:val="008A693B"/>
    <w:rsid w:val="008A6945"/>
    <w:rsid w:val="008A69D2"/>
    <w:rsid w:val="008A6A0A"/>
    <w:rsid w:val="008A6A39"/>
    <w:rsid w:val="008A6AA3"/>
    <w:rsid w:val="008A6AA5"/>
    <w:rsid w:val="008A6ABB"/>
    <w:rsid w:val="008A6AD5"/>
    <w:rsid w:val="008A6AD7"/>
    <w:rsid w:val="008A6B0D"/>
    <w:rsid w:val="008A6B58"/>
    <w:rsid w:val="008A6B98"/>
    <w:rsid w:val="008A6BB9"/>
    <w:rsid w:val="008A6BC6"/>
    <w:rsid w:val="008A6C1D"/>
    <w:rsid w:val="008A6C21"/>
    <w:rsid w:val="008A6C5B"/>
    <w:rsid w:val="008A6C85"/>
    <w:rsid w:val="008A6CC7"/>
    <w:rsid w:val="008A6D18"/>
    <w:rsid w:val="008A6D20"/>
    <w:rsid w:val="008A6D35"/>
    <w:rsid w:val="008A6D53"/>
    <w:rsid w:val="008A6D67"/>
    <w:rsid w:val="008A6DE1"/>
    <w:rsid w:val="008A6DFB"/>
    <w:rsid w:val="008A6E0A"/>
    <w:rsid w:val="008A6E0E"/>
    <w:rsid w:val="008A6E0F"/>
    <w:rsid w:val="008A6E12"/>
    <w:rsid w:val="008A6E17"/>
    <w:rsid w:val="008A6E37"/>
    <w:rsid w:val="008A6E43"/>
    <w:rsid w:val="008A6E86"/>
    <w:rsid w:val="008A6E88"/>
    <w:rsid w:val="008A6E93"/>
    <w:rsid w:val="008A6EB0"/>
    <w:rsid w:val="008A6EB6"/>
    <w:rsid w:val="008A6F1A"/>
    <w:rsid w:val="008A6F1D"/>
    <w:rsid w:val="008A6F29"/>
    <w:rsid w:val="008A6F34"/>
    <w:rsid w:val="008A6F40"/>
    <w:rsid w:val="008A6F62"/>
    <w:rsid w:val="008A6FC7"/>
    <w:rsid w:val="008A6FCD"/>
    <w:rsid w:val="008A6FD2"/>
    <w:rsid w:val="008A7009"/>
    <w:rsid w:val="008A7011"/>
    <w:rsid w:val="008A703B"/>
    <w:rsid w:val="008A7060"/>
    <w:rsid w:val="008A70DC"/>
    <w:rsid w:val="008A70FA"/>
    <w:rsid w:val="008A70FF"/>
    <w:rsid w:val="008A7111"/>
    <w:rsid w:val="008A7136"/>
    <w:rsid w:val="008A7185"/>
    <w:rsid w:val="008A7197"/>
    <w:rsid w:val="008A71F6"/>
    <w:rsid w:val="008A726C"/>
    <w:rsid w:val="008A727E"/>
    <w:rsid w:val="008A7285"/>
    <w:rsid w:val="008A72F2"/>
    <w:rsid w:val="008A7301"/>
    <w:rsid w:val="008A73A3"/>
    <w:rsid w:val="008A73C5"/>
    <w:rsid w:val="008A741D"/>
    <w:rsid w:val="008A743A"/>
    <w:rsid w:val="008A747B"/>
    <w:rsid w:val="008A747E"/>
    <w:rsid w:val="008A748E"/>
    <w:rsid w:val="008A74D9"/>
    <w:rsid w:val="008A74DE"/>
    <w:rsid w:val="008A74E7"/>
    <w:rsid w:val="008A74F1"/>
    <w:rsid w:val="008A74FD"/>
    <w:rsid w:val="008A74FE"/>
    <w:rsid w:val="008A7504"/>
    <w:rsid w:val="008A7568"/>
    <w:rsid w:val="008A7572"/>
    <w:rsid w:val="008A757A"/>
    <w:rsid w:val="008A75BD"/>
    <w:rsid w:val="008A7631"/>
    <w:rsid w:val="008A7656"/>
    <w:rsid w:val="008A766F"/>
    <w:rsid w:val="008A76F3"/>
    <w:rsid w:val="008A7726"/>
    <w:rsid w:val="008A7734"/>
    <w:rsid w:val="008A7766"/>
    <w:rsid w:val="008A780B"/>
    <w:rsid w:val="008A7823"/>
    <w:rsid w:val="008A7830"/>
    <w:rsid w:val="008A7854"/>
    <w:rsid w:val="008A786A"/>
    <w:rsid w:val="008A78AF"/>
    <w:rsid w:val="008A78B9"/>
    <w:rsid w:val="008A78D2"/>
    <w:rsid w:val="008A78DB"/>
    <w:rsid w:val="008A794C"/>
    <w:rsid w:val="008A7972"/>
    <w:rsid w:val="008A7975"/>
    <w:rsid w:val="008A798E"/>
    <w:rsid w:val="008A79E9"/>
    <w:rsid w:val="008A7A30"/>
    <w:rsid w:val="008A7A56"/>
    <w:rsid w:val="008A7A5F"/>
    <w:rsid w:val="008A7A7F"/>
    <w:rsid w:val="008A7AA0"/>
    <w:rsid w:val="008A7B5C"/>
    <w:rsid w:val="008A7B74"/>
    <w:rsid w:val="008A7B95"/>
    <w:rsid w:val="008A7BC7"/>
    <w:rsid w:val="008A7C07"/>
    <w:rsid w:val="008A7C35"/>
    <w:rsid w:val="008A7C78"/>
    <w:rsid w:val="008A7C8D"/>
    <w:rsid w:val="008A7C97"/>
    <w:rsid w:val="008A7CB1"/>
    <w:rsid w:val="008A7CD3"/>
    <w:rsid w:val="008A7CEF"/>
    <w:rsid w:val="008A7D0E"/>
    <w:rsid w:val="008A7D1B"/>
    <w:rsid w:val="008A7D2A"/>
    <w:rsid w:val="008A7DAE"/>
    <w:rsid w:val="008A7DC7"/>
    <w:rsid w:val="008A7E21"/>
    <w:rsid w:val="008A7E2F"/>
    <w:rsid w:val="008A7E37"/>
    <w:rsid w:val="008A7EC2"/>
    <w:rsid w:val="008A7ED6"/>
    <w:rsid w:val="008A7EF8"/>
    <w:rsid w:val="008A7F3D"/>
    <w:rsid w:val="008A7F52"/>
    <w:rsid w:val="008A7F65"/>
    <w:rsid w:val="008A7F86"/>
    <w:rsid w:val="008A7F9F"/>
    <w:rsid w:val="008A7FE7"/>
    <w:rsid w:val="008B000B"/>
    <w:rsid w:val="008B0046"/>
    <w:rsid w:val="008B008B"/>
    <w:rsid w:val="008B00BF"/>
    <w:rsid w:val="008B00CE"/>
    <w:rsid w:val="008B00DE"/>
    <w:rsid w:val="008B010F"/>
    <w:rsid w:val="008B0110"/>
    <w:rsid w:val="008B0138"/>
    <w:rsid w:val="008B0147"/>
    <w:rsid w:val="008B01B2"/>
    <w:rsid w:val="008B01B6"/>
    <w:rsid w:val="008B01E1"/>
    <w:rsid w:val="008B0269"/>
    <w:rsid w:val="008B0279"/>
    <w:rsid w:val="008B027C"/>
    <w:rsid w:val="008B029C"/>
    <w:rsid w:val="008B02AD"/>
    <w:rsid w:val="008B02CF"/>
    <w:rsid w:val="008B0304"/>
    <w:rsid w:val="008B032C"/>
    <w:rsid w:val="008B0342"/>
    <w:rsid w:val="008B034B"/>
    <w:rsid w:val="008B037B"/>
    <w:rsid w:val="008B038D"/>
    <w:rsid w:val="008B03B9"/>
    <w:rsid w:val="008B03D7"/>
    <w:rsid w:val="008B0477"/>
    <w:rsid w:val="008B0488"/>
    <w:rsid w:val="008B048A"/>
    <w:rsid w:val="008B050E"/>
    <w:rsid w:val="008B057B"/>
    <w:rsid w:val="008B059A"/>
    <w:rsid w:val="008B05CB"/>
    <w:rsid w:val="008B0602"/>
    <w:rsid w:val="008B0639"/>
    <w:rsid w:val="008B0640"/>
    <w:rsid w:val="008B0659"/>
    <w:rsid w:val="008B0671"/>
    <w:rsid w:val="008B0678"/>
    <w:rsid w:val="008B0679"/>
    <w:rsid w:val="008B0688"/>
    <w:rsid w:val="008B06A6"/>
    <w:rsid w:val="008B06AB"/>
    <w:rsid w:val="008B06B1"/>
    <w:rsid w:val="008B06C5"/>
    <w:rsid w:val="008B06F9"/>
    <w:rsid w:val="008B0726"/>
    <w:rsid w:val="008B0749"/>
    <w:rsid w:val="008B078B"/>
    <w:rsid w:val="008B07A6"/>
    <w:rsid w:val="008B07D6"/>
    <w:rsid w:val="008B07EE"/>
    <w:rsid w:val="008B07F4"/>
    <w:rsid w:val="008B081C"/>
    <w:rsid w:val="008B0842"/>
    <w:rsid w:val="008B08FB"/>
    <w:rsid w:val="008B0929"/>
    <w:rsid w:val="008B0971"/>
    <w:rsid w:val="008B0994"/>
    <w:rsid w:val="008B09E2"/>
    <w:rsid w:val="008B0A36"/>
    <w:rsid w:val="008B0A50"/>
    <w:rsid w:val="008B0A60"/>
    <w:rsid w:val="008B0A94"/>
    <w:rsid w:val="008B0A9D"/>
    <w:rsid w:val="008B0A9E"/>
    <w:rsid w:val="008B0AC1"/>
    <w:rsid w:val="008B0B07"/>
    <w:rsid w:val="008B0B13"/>
    <w:rsid w:val="008B0B7A"/>
    <w:rsid w:val="008B0B91"/>
    <w:rsid w:val="008B0BC8"/>
    <w:rsid w:val="008B0BD0"/>
    <w:rsid w:val="008B0BD1"/>
    <w:rsid w:val="008B0BEF"/>
    <w:rsid w:val="008B0BF5"/>
    <w:rsid w:val="008B0C04"/>
    <w:rsid w:val="008B0C44"/>
    <w:rsid w:val="008B0C4D"/>
    <w:rsid w:val="008B0C80"/>
    <w:rsid w:val="008B0C87"/>
    <w:rsid w:val="008B0C8D"/>
    <w:rsid w:val="008B0CA8"/>
    <w:rsid w:val="008B0CF7"/>
    <w:rsid w:val="008B0D06"/>
    <w:rsid w:val="008B0D0A"/>
    <w:rsid w:val="008B0D30"/>
    <w:rsid w:val="008B0D4A"/>
    <w:rsid w:val="008B0D57"/>
    <w:rsid w:val="008B0D5D"/>
    <w:rsid w:val="008B0D7E"/>
    <w:rsid w:val="008B0DAF"/>
    <w:rsid w:val="008B0E13"/>
    <w:rsid w:val="008B0E49"/>
    <w:rsid w:val="008B0E50"/>
    <w:rsid w:val="008B0E8C"/>
    <w:rsid w:val="008B0EA8"/>
    <w:rsid w:val="008B0ED2"/>
    <w:rsid w:val="008B0F16"/>
    <w:rsid w:val="008B0F17"/>
    <w:rsid w:val="008B0FA1"/>
    <w:rsid w:val="008B0FE3"/>
    <w:rsid w:val="008B0FFB"/>
    <w:rsid w:val="008B100B"/>
    <w:rsid w:val="008B1026"/>
    <w:rsid w:val="008B102A"/>
    <w:rsid w:val="008B103C"/>
    <w:rsid w:val="008B105E"/>
    <w:rsid w:val="008B1065"/>
    <w:rsid w:val="008B109C"/>
    <w:rsid w:val="008B10AB"/>
    <w:rsid w:val="008B10B4"/>
    <w:rsid w:val="008B10DF"/>
    <w:rsid w:val="008B10E2"/>
    <w:rsid w:val="008B1106"/>
    <w:rsid w:val="008B1117"/>
    <w:rsid w:val="008B113A"/>
    <w:rsid w:val="008B113E"/>
    <w:rsid w:val="008B116F"/>
    <w:rsid w:val="008B1173"/>
    <w:rsid w:val="008B117E"/>
    <w:rsid w:val="008B118A"/>
    <w:rsid w:val="008B1191"/>
    <w:rsid w:val="008B11A6"/>
    <w:rsid w:val="008B11B3"/>
    <w:rsid w:val="008B11C4"/>
    <w:rsid w:val="008B11CE"/>
    <w:rsid w:val="008B11EE"/>
    <w:rsid w:val="008B1205"/>
    <w:rsid w:val="008B1265"/>
    <w:rsid w:val="008B12A9"/>
    <w:rsid w:val="008B12B1"/>
    <w:rsid w:val="008B12CA"/>
    <w:rsid w:val="008B1319"/>
    <w:rsid w:val="008B136F"/>
    <w:rsid w:val="008B1388"/>
    <w:rsid w:val="008B138F"/>
    <w:rsid w:val="008B139A"/>
    <w:rsid w:val="008B13A2"/>
    <w:rsid w:val="008B13CE"/>
    <w:rsid w:val="008B13D1"/>
    <w:rsid w:val="008B13D2"/>
    <w:rsid w:val="008B1414"/>
    <w:rsid w:val="008B1443"/>
    <w:rsid w:val="008B144C"/>
    <w:rsid w:val="008B149C"/>
    <w:rsid w:val="008B14C8"/>
    <w:rsid w:val="008B14D6"/>
    <w:rsid w:val="008B151C"/>
    <w:rsid w:val="008B1531"/>
    <w:rsid w:val="008B1542"/>
    <w:rsid w:val="008B1562"/>
    <w:rsid w:val="008B1574"/>
    <w:rsid w:val="008B15AF"/>
    <w:rsid w:val="008B15B1"/>
    <w:rsid w:val="008B15C6"/>
    <w:rsid w:val="008B1615"/>
    <w:rsid w:val="008B161A"/>
    <w:rsid w:val="008B1630"/>
    <w:rsid w:val="008B168A"/>
    <w:rsid w:val="008B169D"/>
    <w:rsid w:val="008B1731"/>
    <w:rsid w:val="008B1745"/>
    <w:rsid w:val="008B179B"/>
    <w:rsid w:val="008B1826"/>
    <w:rsid w:val="008B183B"/>
    <w:rsid w:val="008B185D"/>
    <w:rsid w:val="008B187B"/>
    <w:rsid w:val="008B1887"/>
    <w:rsid w:val="008B189E"/>
    <w:rsid w:val="008B1903"/>
    <w:rsid w:val="008B195C"/>
    <w:rsid w:val="008B1960"/>
    <w:rsid w:val="008B198F"/>
    <w:rsid w:val="008B19B0"/>
    <w:rsid w:val="008B19D9"/>
    <w:rsid w:val="008B1A57"/>
    <w:rsid w:val="008B1A87"/>
    <w:rsid w:val="008B1B6A"/>
    <w:rsid w:val="008B1BAF"/>
    <w:rsid w:val="008B1BC0"/>
    <w:rsid w:val="008B1BCC"/>
    <w:rsid w:val="008B1C30"/>
    <w:rsid w:val="008B1C4D"/>
    <w:rsid w:val="008B1C64"/>
    <w:rsid w:val="008B1C7D"/>
    <w:rsid w:val="008B1CC8"/>
    <w:rsid w:val="008B1D09"/>
    <w:rsid w:val="008B1D1C"/>
    <w:rsid w:val="008B1D40"/>
    <w:rsid w:val="008B1D7D"/>
    <w:rsid w:val="008B1D89"/>
    <w:rsid w:val="008B1DF0"/>
    <w:rsid w:val="008B1E20"/>
    <w:rsid w:val="008B1E25"/>
    <w:rsid w:val="008B1E47"/>
    <w:rsid w:val="008B1E77"/>
    <w:rsid w:val="008B1EB2"/>
    <w:rsid w:val="008B1EC5"/>
    <w:rsid w:val="008B1EEA"/>
    <w:rsid w:val="008B1F0B"/>
    <w:rsid w:val="008B1F2C"/>
    <w:rsid w:val="008B1F33"/>
    <w:rsid w:val="008B1F4A"/>
    <w:rsid w:val="008B1F4D"/>
    <w:rsid w:val="008B1F4F"/>
    <w:rsid w:val="008B1F5D"/>
    <w:rsid w:val="008B1F77"/>
    <w:rsid w:val="008B1F9F"/>
    <w:rsid w:val="008B1FA8"/>
    <w:rsid w:val="008B1FE4"/>
    <w:rsid w:val="008B2006"/>
    <w:rsid w:val="008B202B"/>
    <w:rsid w:val="008B20AE"/>
    <w:rsid w:val="008B20D1"/>
    <w:rsid w:val="008B210A"/>
    <w:rsid w:val="008B2132"/>
    <w:rsid w:val="008B213A"/>
    <w:rsid w:val="008B2143"/>
    <w:rsid w:val="008B2146"/>
    <w:rsid w:val="008B2147"/>
    <w:rsid w:val="008B214A"/>
    <w:rsid w:val="008B217E"/>
    <w:rsid w:val="008B218A"/>
    <w:rsid w:val="008B21BD"/>
    <w:rsid w:val="008B21CA"/>
    <w:rsid w:val="008B21D1"/>
    <w:rsid w:val="008B2250"/>
    <w:rsid w:val="008B2264"/>
    <w:rsid w:val="008B2267"/>
    <w:rsid w:val="008B2280"/>
    <w:rsid w:val="008B2290"/>
    <w:rsid w:val="008B22E3"/>
    <w:rsid w:val="008B22FF"/>
    <w:rsid w:val="008B2301"/>
    <w:rsid w:val="008B230A"/>
    <w:rsid w:val="008B2347"/>
    <w:rsid w:val="008B234E"/>
    <w:rsid w:val="008B2350"/>
    <w:rsid w:val="008B239C"/>
    <w:rsid w:val="008B23F5"/>
    <w:rsid w:val="008B2400"/>
    <w:rsid w:val="008B2450"/>
    <w:rsid w:val="008B245E"/>
    <w:rsid w:val="008B248A"/>
    <w:rsid w:val="008B24B7"/>
    <w:rsid w:val="008B24FF"/>
    <w:rsid w:val="008B2537"/>
    <w:rsid w:val="008B2550"/>
    <w:rsid w:val="008B2553"/>
    <w:rsid w:val="008B2574"/>
    <w:rsid w:val="008B2585"/>
    <w:rsid w:val="008B25B7"/>
    <w:rsid w:val="008B25BC"/>
    <w:rsid w:val="008B25C6"/>
    <w:rsid w:val="008B25E9"/>
    <w:rsid w:val="008B260D"/>
    <w:rsid w:val="008B262E"/>
    <w:rsid w:val="008B2653"/>
    <w:rsid w:val="008B2667"/>
    <w:rsid w:val="008B2679"/>
    <w:rsid w:val="008B2680"/>
    <w:rsid w:val="008B2688"/>
    <w:rsid w:val="008B268D"/>
    <w:rsid w:val="008B269A"/>
    <w:rsid w:val="008B26BA"/>
    <w:rsid w:val="008B26F2"/>
    <w:rsid w:val="008B26FF"/>
    <w:rsid w:val="008B2701"/>
    <w:rsid w:val="008B2703"/>
    <w:rsid w:val="008B2707"/>
    <w:rsid w:val="008B271D"/>
    <w:rsid w:val="008B272D"/>
    <w:rsid w:val="008B279A"/>
    <w:rsid w:val="008B27B8"/>
    <w:rsid w:val="008B27FB"/>
    <w:rsid w:val="008B2858"/>
    <w:rsid w:val="008B2876"/>
    <w:rsid w:val="008B28A9"/>
    <w:rsid w:val="008B28AA"/>
    <w:rsid w:val="008B28DA"/>
    <w:rsid w:val="008B2943"/>
    <w:rsid w:val="008B2953"/>
    <w:rsid w:val="008B29AB"/>
    <w:rsid w:val="008B2A61"/>
    <w:rsid w:val="008B2A76"/>
    <w:rsid w:val="008B2A9D"/>
    <w:rsid w:val="008B2ADD"/>
    <w:rsid w:val="008B2AF8"/>
    <w:rsid w:val="008B2B43"/>
    <w:rsid w:val="008B2B60"/>
    <w:rsid w:val="008B2B7E"/>
    <w:rsid w:val="008B2BAD"/>
    <w:rsid w:val="008B2BCE"/>
    <w:rsid w:val="008B2BE7"/>
    <w:rsid w:val="008B2BEE"/>
    <w:rsid w:val="008B2C33"/>
    <w:rsid w:val="008B2C5D"/>
    <w:rsid w:val="008B2C8E"/>
    <w:rsid w:val="008B2CA5"/>
    <w:rsid w:val="008B2CD1"/>
    <w:rsid w:val="008B2CD6"/>
    <w:rsid w:val="008B2CE0"/>
    <w:rsid w:val="008B2CF2"/>
    <w:rsid w:val="008B2D16"/>
    <w:rsid w:val="008B2D17"/>
    <w:rsid w:val="008B2DBD"/>
    <w:rsid w:val="008B2E52"/>
    <w:rsid w:val="008B2E56"/>
    <w:rsid w:val="008B2E89"/>
    <w:rsid w:val="008B2ECA"/>
    <w:rsid w:val="008B2ED0"/>
    <w:rsid w:val="008B2EE2"/>
    <w:rsid w:val="008B2F14"/>
    <w:rsid w:val="008B2F1B"/>
    <w:rsid w:val="008B2F2C"/>
    <w:rsid w:val="008B2F69"/>
    <w:rsid w:val="008B2FAD"/>
    <w:rsid w:val="008B2FB7"/>
    <w:rsid w:val="008B2FD1"/>
    <w:rsid w:val="008B2FDE"/>
    <w:rsid w:val="008B2FED"/>
    <w:rsid w:val="008B300A"/>
    <w:rsid w:val="008B300E"/>
    <w:rsid w:val="008B3053"/>
    <w:rsid w:val="008B3066"/>
    <w:rsid w:val="008B307C"/>
    <w:rsid w:val="008B308A"/>
    <w:rsid w:val="008B30D6"/>
    <w:rsid w:val="008B30D9"/>
    <w:rsid w:val="008B30E2"/>
    <w:rsid w:val="008B30FE"/>
    <w:rsid w:val="008B3129"/>
    <w:rsid w:val="008B312D"/>
    <w:rsid w:val="008B313D"/>
    <w:rsid w:val="008B3149"/>
    <w:rsid w:val="008B31B3"/>
    <w:rsid w:val="008B3208"/>
    <w:rsid w:val="008B321B"/>
    <w:rsid w:val="008B321C"/>
    <w:rsid w:val="008B326A"/>
    <w:rsid w:val="008B3296"/>
    <w:rsid w:val="008B32A0"/>
    <w:rsid w:val="008B32C0"/>
    <w:rsid w:val="008B32D6"/>
    <w:rsid w:val="008B32FB"/>
    <w:rsid w:val="008B3304"/>
    <w:rsid w:val="008B3305"/>
    <w:rsid w:val="008B3329"/>
    <w:rsid w:val="008B333C"/>
    <w:rsid w:val="008B335C"/>
    <w:rsid w:val="008B338C"/>
    <w:rsid w:val="008B33AC"/>
    <w:rsid w:val="008B33B2"/>
    <w:rsid w:val="008B3424"/>
    <w:rsid w:val="008B3485"/>
    <w:rsid w:val="008B34A7"/>
    <w:rsid w:val="008B34C9"/>
    <w:rsid w:val="008B34D4"/>
    <w:rsid w:val="008B34F9"/>
    <w:rsid w:val="008B3520"/>
    <w:rsid w:val="008B3523"/>
    <w:rsid w:val="008B3561"/>
    <w:rsid w:val="008B3566"/>
    <w:rsid w:val="008B3589"/>
    <w:rsid w:val="008B3597"/>
    <w:rsid w:val="008B35DD"/>
    <w:rsid w:val="008B3645"/>
    <w:rsid w:val="008B366E"/>
    <w:rsid w:val="008B368D"/>
    <w:rsid w:val="008B36AD"/>
    <w:rsid w:val="008B36B1"/>
    <w:rsid w:val="008B36E5"/>
    <w:rsid w:val="008B36E6"/>
    <w:rsid w:val="008B36E7"/>
    <w:rsid w:val="008B373C"/>
    <w:rsid w:val="008B3787"/>
    <w:rsid w:val="008B3798"/>
    <w:rsid w:val="008B37AC"/>
    <w:rsid w:val="008B380A"/>
    <w:rsid w:val="008B383A"/>
    <w:rsid w:val="008B383B"/>
    <w:rsid w:val="008B386F"/>
    <w:rsid w:val="008B3873"/>
    <w:rsid w:val="008B3881"/>
    <w:rsid w:val="008B388E"/>
    <w:rsid w:val="008B389B"/>
    <w:rsid w:val="008B38A5"/>
    <w:rsid w:val="008B38C9"/>
    <w:rsid w:val="008B38E4"/>
    <w:rsid w:val="008B38FA"/>
    <w:rsid w:val="008B391F"/>
    <w:rsid w:val="008B3926"/>
    <w:rsid w:val="008B3927"/>
    <w:rsid w:val="008B397A"/>
    <w:rsid w:val="008B397D"/>
    <w:rsid w:val="008B3993"/>
    <w:rsid w:val="008B399E"/>
    <w:rsid w:val="008B39E0"/>
    <w:rsid w:val="008B3A02"/>
    <w:rsid w:val="008B3A25"/>
    <w:rsid w:val="008B3A31"/>
    <w:rsid w:val="008B3A8D"/>
    <w:rsid w:val="008B3A9F"/>
    <w:rsid w:val="008B3AD5"/>
    <w:rsid w:val="008B3AE9"/>
    <w:rsid w:val="008B3B18"/>
    <w:rsid w:val="008B3B35"/>
    <w:rsid w:val="008B3B49"/>
    <w:rsid w:val="008B3B76"/>
    <w:rsid w:val="008B3B78"/>
    <w:rsid w:val="008B3B96"/>
    <w:rsid w:val="008B3C2A"/>
    <w:rsid w:val="008B3C7F"/>
    <w:rsid w:val="008B3CD3"/>
    <w:rsid w:val="008B3D12"/>
    <w:rsid w:val="008B3D1A"/>
    <w:rsid w:val="008B3D44"/>
    <w:rsid w:val="008B3D55"/>
    <w:rsid w:val="008B3D58"/>
    <w:rsid w:val="008B3D73"/>
    <w:rsid w:val="008B3DB9"/>
    <w:rsid w:val="008B3DD3"/>
    <w:rsid w:val="008B3DDA"/>
    <w:rsid w:val="008B3E9D"/>
    <w:rsid w:val="008B3EF7"/>
    <w:rsid w:val="008B3F09"/>
    <w:rsid w:val="008B3F16"/>
    <w:rsid w:val="008B3F3E"/>
    <w:rsid w:val="008B3F42"/>
    <w:rsid w:val="008B3F70"/>
    <w:rsid w:val="008B3F9C"/>
    <w:rsid w:val="008B3FC3"/>
    <w:rsid w:val="008B3FCB"/>
    <w:rsid w:val="008B3FE7"/>
    <w:rsid w:val="008B3FF6"/>
    <w:rsid w:val="008B3FF8"/>
    <w:rsid w:val="008B40A0"/>
    <w:rsid w:val="008B40AC"/>
    <w:rsid w:val="008B40F4"/>
    <w:rsid w:val="008B4124"/>
    <w:rsid w:val="008B4145"/>
    <w:rsid w:val="008B4155"/>
    <w:rsid w:val="008B415B"/>
    <w:rsid w:val="008B4183"/>
    <w:rsid w:val="008B4184"/>
    <w:rsid w:val="008B41B6"/>
    <w:rsid w:val="008B41D6"/>
    <w:rsid w:val="008B41F7"/>
    <w:rsid w:val="008B4254"/>
    <w:rsid w:val="008B426D"/>
    <w:rsid w:val="008B4294"/>
    <w:rsid w:val="008B4297"/>
    <w:rsid w:val="008B42E7"/>
    <w:rsid w:val="008B4313"/>
    <w:rsid w:val="008B431F"/>
    <w:rsid w:val="008B43B6"/>
    <w:rsid w:val="008B43F2"/>
    <w:rsid w:val="008B43F3"/>
    <w:rsid w:val="008B4422"/>
    <w:rsid w:val="008B444F"/>
    <w:rsid w:val="008B4453"/>
    <w:rsid w:val="008B4464"/>
    <w:rsid w:val="008B4485"/>
    <w:rsid w:val="008B4518"/>
    <w:rsid w:val="008B455D"/>
    <w:rsid w:val="008B45DD"/>
    <w:rsid w:val="008B45F0"/>
    <w:rsid w:val="008B45FD"/>
    <w:rsid w:val="008B460B"/>
    <w:rsid w:val="008B4639"/>
    <w:rsid w:val="008B463C"/>
    <w:rsid w:val="008B4648"/>
    <w:rsid w:val="008B466A"/>
    <w:rsid w:val="008B4673"/>
    <w:rsid w:val="008B468C"/>
    <w:rsid w:val="008B4700"/>
    <w:rsid w:val="008B470A"/>
    <w:rsid w:val="008B4759"/>
    <w:rsid w:val="008B47C5"/>
    <w:rsid w:val="008B4835"/>
    <w:rsid w:val="008B487D"/>
    <w:rsid w:val="008B489D"/>
    <w:rsid w:val="008B48BC"/>
    <w:rsid w:val="008B48CB"/>
    <w:rsid w:val="008B48F5"/>
    <w:rsid w:val="008B490D"/>
    <w:rsid w:val="008B4912"/>
    <w:rsid w:val="008B4959"/>
    <w:rsid w:val="008B495F"/>
    <w:rsid w:val="008B4969"/>
    <w:rsid w:val="008B497E"/>
    <w:rsid w:val="008B49C4"/>
    <w:rsid w:val="008B49D1"/>
    <w:rsid w:val="008B49E1"/>
    <w:rsid w:val="008B4A4A"/>
    <w:rsid w:val="008B4A55"/>
    <w:rsid w:val="008B4A5B"/>
    <w:rsid w:val="008B4A9D"/>
    <w:rsid w:val="008B4AA6"/>
    <w:rsid w:val="008B4AD8"/>
    <w:rsid w:val="008B4ADB"/>
    <w:rsid w:val="008B4AF5"/>
    <w:rsid w:val="008B4B03"/>
    <w:rsid w:val="008B4B12"/>
    <w:rsid w:val="008B4B23"/>
    <w:rsid w:val="008B4B50"/>
    <w:rsid w:val="008B4B56"/>
    <w:rsid w:val="008B4B5E"/>
    <w:rsid w:val="008B4B79"/>
    <w:rsid w:val="008B4B91"/>
    <w:rsid w:val="008B4B98"/>
    <w:rsid w:val="008B4BA6"/>
    <w:rsid w:val="008B4BF5"/>
    <w:rsid w:val="008B4BF8"/>
    <w:rsid w:val="008B4BFF"/>
    <w:rsid w:val="008B4C6D"/>
    <w:rsid w:val="008B4C74"/>
    <w:rsid w:val="008B4C7B"/>
    <w:rsid w:val="008B4C83"/>
    <w:rsid w:val="008B4C86"/>
    <w:rsid w:val="008B4C89"/>
    <w:rsid w:val="008B4C90"/>
    <w:rsid w:val="008B4CA6"/>
    <w:rsid w:val="008B4CF3"/>
    <w:rsid w:val="008B4D1E"/>
    <w:rsid w:val="008B4D26"/>
    <w:rsid w:val="008B4D27"/>
    <w:rsid w:val="008B4D2D"/>
    <w:rsid w:val="008B4D35"/>
    <w:rsid w:val="008B4D43"/>
    <w:rsid w:val="008B4D44"/>
    <w:rsid w:val="008B4D4C"/>
    <w:rsid w:val="008B4D97"/>
    <w:rsid w:val="008B4DEB"/>
    <w:rsid w:val="008B4E6B"/>
    <w:rsid w:val="008B4E7B"/>
    <w:rsid w:val="008B4EA5"/>
    <w:rsid w:val="008B4EC0"/>
    <w:rsid w:val="008B4F2B"/>
    <w:rsid w:val="008B4F82"/>
    <w:rsid w:val="008B4F90"/>
    <w:rsid w:val="008B4F98"/>
    <w:rsid w:val="008B4FD8"/>
    <w:rsid w:val="008B5028"/>
    <w:rsid w:val="008B5076"/>
    <w:rsid w:val="008B50CC"/>
    <w:rsid w:val="008B50DF"/>
    <w:rsid w:val="008B50EC"/>
    <w:rsid w:val="008B511D"/>
    <w:rsid w:val="008B512F"/>
    <w:rsid w:val="008B515C"/>
    <w:rsid w:val="008B519E"/>
    <w:rsid w:val="008B51BA"/>
    <w:rsid w:val="008B51C9"/>
    <w:rsid w:val="008B51DE"/>
    <w:rsid w:val="008B5270"/>
    <w:rsid w:val="008B5284"/>
    <w:rsid w:val="008B52BE"/>
    <w:rsid w:val="008B52C6"/>
    <w:rsid w:val="008B52E5"/>
    <w:rsid w:val="008B5340"/>
    <w:rsid w:val="008B536E"/>
    <w:rsid w:val="008B53C3"/>
    <w:rsid w:val="008B53C7"/>
    <w:rsid w:val="008B5425"/>
    <w:rsid w:val="008B544A"/>
    <w:rsid w:val="008B54A4"/>
    <w:rsid w:val="008B54AC"/>
    <w:rsid w:val="008B54D8"/>
    <w:rsid w:val="008B5519"/>
    <w:rsid w:val="008B5580"/>
    <w:rsid w:val="008B55A6"/>
    <w:rsid w:val="008B55C0"/>
    <w:rsid w:val="008B55CE"/>
    <w:rsid w:val="008B5605"/>
    <w:rsid w:val="008B5614"/>
    <w:rsid w:val="008B5622"/>
    <w:rsid w:val="008B5627"/>
    <w:rsid w:val="008B562D"/>
    <w:rsid w:val="008B568B"/>
    <w:rsid w:val="008B56AD"/>
    <w:rsid w:val="008B5716"/>
    <w:rsid w:val="008B5724"/>
    <w:rsid w:val="008B572A"/>
    <w:rsid w:val="008B5744"/>
    <w:rsid w:val="008B574D"/>
    <w:rsid w:val="008B5765"/>
    <w:rsid w:val="008B57AA"/>
    <w:rsid w:val="008B57B9"/>
    <w:rsid w:val="008B57F4"/>
    <w:rsid w:val="008B580C"/>
    <w:rsid w:val="008B5847"/>
    <w:rsid w:val="008B5862"/>
    <w:rsid w:val="008B58BD"/>
    <w:rsid w:val="008B58EF"/>
    <w:rsid w:val="008B5900"/>
    <w:rsid w:val="008B5949"/>
    <w:rsid w:val="008B5962"/>
    <w:rsid w:val="008B59D3"/>
    <w:rsid w:val="008B59FA"/>
    <w:rsid w:val="008B5A15"/>
    <w:rsid w:val="008B5A21"/>
    <w:rsid w:val="008B5A34"/>
    <w:rsid w:val="008B5A63"/>
    <w:rsid w:val="008B5A87"/>
    <w:rsid w:val="008B5B1B"/>
    <w:rsid w:val="008B5B31"/>
    <w:rsid w:val="008B5B34"/>
    <w:rsid w:val="008B5B7B"/>
    <w:rsid w:val="008B5B82"/>
    <w:rsid w:val="008B5BB8"/>
    <w:rsid w:val="008B5BBB"/>
    <w:rsid w:val="008B5C20"/>
    <w:rsid w:val="008B5C2F"/>
    <w:rsid w:val="008B5C9F"/>
    <w:rsid w:val="008B5CE4"/>
    <w:rsid w:val="008B5CE7"/>
    <w:rsid w:val="008B5CF5"/>
    <w:rsid w:val="008B5D1E"/>
    <w:rsid w:val="008B5D2B"/>
    <w:rsid w:val="008B5D5C"/>
    <w:rsid w:val="008B5D86"/>
    <w:rsid w:val="008B5DCA"/>
    <w:rsid w:val="008B5E41"/>
    <w:rsid w:val="008B5E7C"/>
    <w:rsid w:val="008B5ECB"/>
    <w:rsid w:val="008B5ECC"/>
    <w:rsid w:val="008B5EDF"/>
    <w:rsid w:val="008B5F13"/>
    <w:rsid w:val="008B5F17"/>
    <w:rsid w:val="008B5F1F"/>
    <w:rsid w:val="008B5F24"/>
    <w:rsid w:val="008B5F39"/>
    <w:rsid w:val="008B5F6A"/>
    <w:rsid w:val="008B5F80"/>
    <w:rsid w:val="008B5F90"/>
    <w:rsid w:val="008B5F94"/>
    <w:rsid w:val="008B5FBA"/>
    <w:rsid w:val="008B6001"/>
    <w:rsid w:val="008B6017"/>
    <w:rsid w:val="008B604F"/>
    <w:rsid w:val="008B6052"/>
    <w:rsid w:val="008B6078"/>
    <w:rsid w:val="008B60E1"/>
    <w:rsid w:val="008B60E9"/>
    <w:rsid w:val="008B60F9"/>
    <w:rsid w:val="008B6131"/>
    <w:rsid w:val="008B6140"/>
    <w:rsid w:val="008B615C"/>
    <w:rsid w:val="008B6171"/>
    <w:rsid w:val="008B61CB"/>
    <w:rsid w:val="008B61E3"/>
    <w:rsid w:val="008B61F1"/>
    <w:rsid w:val="008B6213"/>
    <w:rsid w:val="008B621B"/>
    <w:rsid w:val="008B6221"/>
    <w:rsid w:val="008B624D"/>
    <w:rsid w:val="008B6259"/>
    <w:rsid w:val="008B625E"/>
    <w:rsid w:val="008B62CF"/>
    <w:rsid w:val="008B632A"/>
    <w:rsid w:val="008B632B"/>
    <w:rsid w:val="008B636F"/>
    <w:rsid w:val="008B6389"/>
    <w:rsid w:val="008B63A8"/>
    <w:rsid w:val="008B63D1"/>
    <w:rsid w:val="008B63E9"/>
    <w:rsid w:val="008B6410"/>
    <w:rsid w:val="008B6413"/>
    <w:rsid w:val="008B6421"/>
    <w:rsid w:val="008B6428"/>
    <w:rsid w:val="008B6477"/>
    <w:rsid w:val="008B64E7"/>
    <w:rsid w:val="008B658F"/>
    <w:rsid w:val="008B65A2"/>
    <w:rsid w:val="008B65D2"/>
    <w:rsid w:val="008B65F0"/>
    <w:rsid w:val="008B65F5"/>
    <w:rsid w:val="008B65F6"/>
    <w:rsid w:val="008B65FA"/>
    <w:rsid w:val="008B6622"/>
    <w:rsid w:val="008B662A"/>
    <w:rsid w:val="008B6645"/>
    <w:rsid w:val="008B6677"/>
    <w:rsid w:val="008B669A"/>
    <w:rsid w:val="008B66B9"/>
    <w:rsid w:val="008B66D2"/>
    <w:rsid w:val="008B66F7"/>
    <w:rsid w:val="008B6705"/>
    <w:rsid w:val="008B6721"/>
    <w:rsid w:val="008B678D"/>
    <w:rsid w:val="008B67CD"/>
    <w:rsid w:val="008B67D3"/>
    <w:rsid w:val="008B6819"/>
    <w:rsid w:val="008B6850"/>
    <w:rsid w:val="008B6878"/>
    <w:rsid w:val="008B687A"/>
    <w:rsid w:val="008B6890"/>
    <w:rsid w:val="008B68A4"/>
    <w:rsid w:val="008B68C0"/>
    <w:rsid w:val="008B68D4"/>
    <w:rsid w:val="008B6909"/>
    <w:rsid w:val="008B6914"/>
    <w:rsid w:val="008B6926"/>
    <w:rsid w:val="008B6927"/>
    <w:rsid w:val="008B692F"/>
    <w:rsid w:val="008B6932"/>
    <w:rsid w:val="008B6942"/>
    <w:rsid w:val="008B6943"/>
    <w:rsid w:val="008B6951"/>
    <w:rsid w:val="008B696A"/>
    <w:rsid w:val="008B697E"/>
    <w:rsid w:val="008B69A3"/>
    <w:rsid w:val="008B6A8F"/>
    <w:rsid w:val="008B6AAA"/>
    <w:rsid w:val="008B6AD2"/>
    <w:rsid w:val="008B6B37"/>
    <w:rsid w:val="008B6B48"/>
    <w:rsid w:val="008B6B6A"/>
    <w:rsid w:val="008B6B79"/>
    <w:rsid w:val="008B6B81"/>
    <w:rsid w:val="008B6B9A"/>
    <w:rsid w:val="008B6BC3"/>
    <w:rsid w:val="008B6C10"/>
    <w:rsid w:val="008B6C1B"/>
    <w:rsid w:val="008B6C29"/>
    <w:rsid w:val="008B6C2D"/>
    <w:rsid w:val="008B6C36"/>
    <w:rsid w:val="008B6C77"/>
    <w:rsid w:val="008B6CE7"/>
    <w:rsid w:val="008B6CED"/>
    <w:rsid w:val="008B6CF2"/>
    <w:rsid w:val="008B6D07"/>
    <w:rsid w:val="008B6D4C"/>
    <w:rsid w:val="008B6DBF"/>
    <w:rsid w:val="008B6DD9"/>
    <w:rsid w:val="008B6E33"/>
    <w:rsid w:val="008B6E5D"/>
    <w:rsid w:val="008B6EB4"/>
    <w:rsid w:val="008B6EC6"/>
    <w:rsid w:val="008B6ECB"/>
    <w:rsid w:val="008B6EFC"/>
    <w:rsid w:val="008B6F11"/>
    <w:rsid w:val="008B6F52"/>
    <w:rsid w:val="008B6F5E"/>
    <w:rsid w:val="008B6F7F"/>
    <w:rsid w:val="008B6FB7"/>
    <w:rsid w:val="008B6FBB"/>
    <w:rsid w:val="008B6FD1"/>
    <w:rsid w:val="008B6FE7"/>
    <w:rsid w:val="008B6FE9"/>
    <w:rsid w:val="008B7010"/>
    <w:rsid w:val="008B702A"/>
    <w:rsid w:val="008B7050"/>
    <w:rsid w:val="008B70BC"/>
    <w:rsid w:val="008B70CE"/>
    <w:rsid w:val="008B7154"/>
    <w:rsid w:val="008B7159"/>
    <w:rsid w:val="008B7164"/>
    <w:rsid w:val="008B71DC"/>
    <w:rsid w:val="008B71F0"/>
    <w:rsid w:val="008B720A"/>
    <w:rsid w:val="008B7214"/>
    <w:rsid w:val="008B7226"/>
    <w:rsid w:val="008B7251"/>
    <w:rsid w:val="008B7257"/>
    <w:rsid w:val="008B72BB"/>
    <w:rsid w:val="008B72C3"/>
    <w:rsid w:val="008B72D4"/>
    <w:rsid w:val="008B7321"/>
    <w:rsid w:val="008B7327"/>
    <w:rsid w:val="008B7354"/>
    <w:rsid w:val="008B7374"/>
    <w:rsid w:val="008B73B9"/>
    <w:rsid w:val="008B73D0"/>
    <w:rsid w:val="008B73D4"/>
    <w:rsid w:val="008B7403"/>
    <w:rsid w:val="008B745D"/>
    <w:rsid w:val="008B7471"/>
    <w:rsid w:val="008B7472"/>
    <w:rsid w:val="008B74C6"/>
    <w:rsid w:val="008B74F5"/>
    <w:rsid w:val="008B7500"/>
    <w:rsid w:val="008B7524"/>
    <w:rsid w:val="008B7540"/>
    <w:rsid w:val="008B7548"/>
    <w:rsid w:val="008B7564"/>
    <w:rsid w:val="008B7574"/>
    <w:rsid w:val="008B7599"/>
    <w:rsid w:val="008B75C6"/>
    <w:rsid w:val="008B75E7"/>
    <w:rsid w:val="008B760D"/>
    <w:rsid w:val="008B7619"/>
    <w:rsid w:val="008B7627"/>
    <w:rsid w:val="008B7639"/>
    <w:rsid w:val="008B7641"/>
    <w:rsid w:val="008B766A"/>
    <w:rsid w:val="008B76B2"/>
    <w:rsid w:val="008B7725"/>
    <w:rsid w:val="008B7726"/>
    <w:rsid w:val="008B7766"/>
    <w:rsid w:val="008B7791"/>
    <w:rsid w:val="008B7801"/>
    <w:rsid w:val="008B7819"/>
    <w:rsid w:val="008B789B"/>
    <w:rsid w:val="008B78E8"/>
    <w:rsid w:val="008B78FD"/>
    <w:rsid w:val="008B7932"/>
    <w:rsid w:val="008B797C"/>
    <w:rsid w:val="008B7982"/>
    <w:rsid w:val="008B799A"/>
    <w:rsid w:val="008B79C6"/>
    <w:rsid w:val="008B79CB"/>
    <w:rsid w:val="008B79F8"/>
    <w:rsid w:val="008B7A7B"/>
    <w:rsid w:val="008B7A83"/>
    <w:rsid w:val="008B7A8B"/>
    <w:rsid w:val="008B7AA0"/>
    <w:rsid w:val="008B7ABC"/>
    <w:rsid w:val="008B7B4D"/>
    <w:rsid w:val="008B7B60"/>
    <w:rsid w:val="008B7B8C"/>
    <w:rsid w:val="008B7BBA"/>
    <w:rsid w:val="008B7BEE"/>
    <w:rsid w:val="008B7C23"/>
    <w:rsid w:val="008B7C24"/>
    <w:rsid w:val="008B7C4F"/>
    <w:rsid w:val="008B7CC3"/>
    <w:rsid w:val="008B7CF2"/>
    <w:rsid w:val="008B7CF3"/>
    <w:rsid w:val="008B7D62"/>
    <w:rsid w:val="008B7D63"/>
    <w:rsid w:val="008B7D7B"/>
    <w:rsid w:val="008B7D89"/>
    <w:rsid w:val="008B7DF7"/>
    <w:rsid w:val="008B7E07"/>
    <w:rsid w:val="008B7E11"/>
    <w:rsid w:val="008B7E12"/>
    <w:rsid w:val="008B7E30"/>
    <w:rsid w:val="008B7E35"/>
    <w:rsid w:val="008B7E39"/>
    <w:rsid w:val="008B7E7D"/>
    <w:rsid w:val="008B7E98"/>
    <w:rsid w:val="008B7EC8"/>
    <w:rsid w:val="008B7ECE"/>
    <w:rsid w:val="008B7EE1"/>
    <w:rsid w:val="008B7F1A"/>
    <w:rsid w:val="008B7F93"/>
    <w:rsid w:val="008B7FDE"/>
    <w:rsid w:val="008B7FF3"/>
    <w:rsid w:val="008C003D"/>
    <w:rsid w:val="008C0048"/>
    <w:rsid w:val="008C0089"/>
    <w:rsid w:val="008C00CD"/>
    <w:rsid w:val="008C0157"/>
    <w:rsid w:val="008C019A"/>
    <w:rsid w:val="008C01C9"/>
    <w:rsid w:val="008C020E"/>
    <w:rsid w:val="008C023B"/>
    <w:rsid w:val="008C02E0"/>
    <w:rsid w:val="008C02EF"/>
    <w:rsid w:val="008C0327"/>
    <w:rsid w:val="008C0330"/>
    <w:rsid w:val="008C0361"/>
    <w:rsid w:val="008C037D"/>
    <w:rsid w:val="008C0394"/>
    <w:rsid w:val="008C03B2"/>
    <w:rsid w:val="008C03CC"/>
    <w:rsid w:val="008C03DD"/>
    <w:rsid w:val="008C047F"/>
    <w:rsid w:val="008C04A2"/>
    <w:rsid w:val="008C04A8"/>
    <w:rsid w:val="008C04A9"/>
    <w:rsid w:val="008C04CA"/>
    <w:rsid w:val="008C0589"/>
    <w:rsid w:val="008C05B7"/>
    <w:rsid w:val="008C05C6"/>
    <w:rsid w:val="008C05F8"/>
    <w:rsid w:val="008C05F9"/>
    <w:rsid w:val="008C0609"/>
    <w:rsid w:val="008C0614"/>
    <w:rsid w:val="008C0652"/>
    <w:rsid w:val="008C065D"/>
    <w:rsid w:val="008C0661"/>
    <w:rsid w:val="008C066B"/>
    <w:rsid w:val="008C0689"/>
    <w:rsid w:val="008C068C"/>
    <w:rsid w:val="008C06A4"/>
    <w:rsid w:val="008C06CC"/>
    <w:rsid w:val="008C06F9"/>
    <w:rsid w:val="008C0701"/>
    <w:rsid w:val="008C0704"/>
    <w:rsid w:val="008C0725"/>
    <w:rsid w:val="008C0767"/>
    <w:rsid w:val="008C079C"/>
    <w:rsid w:val="008C0839"/>
    <w:rsid w:val="008C0843"/>
    <w:rsid w:val="008C0849"/>
    <w:rsid w:val="008C0856"/>
    <w:rsid w:val="008C086C"/>
    <w:rsid w:val="008C086F"/>
    <w:rsid w:val="008C0871"/>
    <w:rsid w:val="008C0885"/>
    <w:rsid w:val="008C0894"/>
    <w:rsid w:val="008C08AA"/>
    <w:rsid w:val="008C08CF"/>
    <w:rsid w:val="008C08F1"/>
    <w:rsid w:val="008C0908"/>
    <w:rsid w:val="008C090B"/>
    <w:rsid w:val="008C093C"/>
    <w:rsid w:val="008C0941"/>
    <w:rsid w:val="008C0943"/>
    <w:rsid w:val="008C0947"/>
    <w:rsid w:val="008C094B"/>
    <w:rsid w:val="008C0955"/>
    <w:rsid w:val="008C0974"/>
    <w:rsid w:val="008C09A5"/>
    <w:rsid w:val="008C09A8"/>
    <w:rsid w:val="008C09A9"/>
    <w:rsid w:val="008C09E2"/>
    <w:rsid w:val="008C09E6"/>
    <w:rsid w:val="008C0A18"/>
    <w:rsid w:val="008C0A88"/>
    <w:rsid w:val="008C0AC6"/>
    <w:rsid w:val="008C0AD9"/>
    <w:rsid w:val="008C0AF2"/>
    <w:rsid w:val="008C0B06"/>
    <w:rsid w:val="008C0B20"/>
    <w:rsid w:val="008C0B2C"/>
    <w:rsid w:val="008C0B45"/>
    <w:rsid w:val="008C0B50"/>
    <w:rsid w:val="008C0B78"/>
    <w:rsid w:val="008C0BAE"/>
    <w:rsid w:val="008C0BB2"/>
    <w:rsid w:val="008C0BBE"/>
    <w:rsid w:val="008C0BCC"/>
    <w:rsid w:val="008C0BCF"/>
    <w:rsid w:val="008C0C0D"/>
    <w:rsid w:val="008C0C6B"/>
    <w:rsid w:val="008C0CC9"/>
    <w:rsid w:val="008C0CF1"/>
    <w:rsid w:val="008C0D11"/>
    <w:rsid w:val="008C0D18"/>
    <w:rsid w:val="008C0D24"/>
    <w:rsid w:val="008C0D52"/>
    <w:rsid w:val="008C0D57"/>
    <w:rsid w:val="008C0D79"/>
    <w:rsid w:val="008C0DD0"/>
    <w:rsid w:val="008C0DD9"/>
    <w:rsid w:val="008C0DE3"/>
    <w:rsid w:val="008C0DEF"/>
    <w:rsid w:val="008C0DFB"/>
    <w:rsid w:val="008C0E39"/>
    <w:rsid w:val="008C0E5F"/>
    <w:rsid w:val="008C0EAE"/>
    <w:rsid w:val="008C0EC1"/>
    <w:rsid w:val="008C0EE3"/>
    <w:rsid w:val="008C0F0A"/>
    <w:rsid w:val="008C0F18"/>
    <w:rsid w:val="008C0F23"/>
    <w:rsid w:val="008C0F5A"/>
    <w:rsid w:val="008C0F5D"/>
    <w:rsid w:val="008C0FCA"/>
    <w:rsid w:val="008C0FE2"/>
    <w:rsid w:val="008C0FED"/>
    <w:rsid w:val="008C102A"/>
    <w:rsid w:val="008C1078"/>
    <w:rsid w:val="008C1091"/>
    <w:rsid w:val="008C109A"/>
    <w:rsid w:val="008C10B2"/>
    <w:rsid w:val="008C10CA"/>
    <w:rsid w:val="008C10D1"/>
    <w:rsid w:val="008C10D5"/>
    <w:rsid w:val="008C10DA"/>
    <w:rsid w:val="008C10DD"/>
    <w:rsid w:val="008C10EE"/>
    <w:rsid w:val="008C1115"/>
    <w:rsid w:val="008C112C"/>
    <w:rsid w:val="008C112F"/>
    <w:rsid w:val="008C1132"/>
    <w:rsid w:val="008C1136"/>
    <w:rsid w:val="008C11B9"/>
    <w:rsid w:val="008C1219"/>
    <w:rsid w:val="008C121A"/>
    <w:rsid w:val="008C1235"/>
    <w:rsid w:val="008C12C5"/>
    <w:rsid w:val="008C12D4"/>
    <w:rsid w:val="008C1325"/>
    <w:rsid w:val="008C1342"/>
    <w:rsid w:val="008C1359"/>
    <w:rsid w:val="008C135F"/>
    <w:rsid w:val="008C1361"/>
    <w:rsid w:val="008C1384"/>
    <w:rsid w:val="008C13AF"/>
    <w:rsid w:val="008C13D6"/>
    <w:rsid w:val="008C13EA"/>
    <w:rsid w:val="008C1430"/>
    <w:rsid w:val="008C1440"/>
    <w:rsid w:val="008C1457"/>
    <w:rsid w:val="008C14A3"/>
    <w:rsid w:val="008C14C1"/>
    <w:rsid w:val="008C14C4"/>
    <w:rsid w:val="008C1556"/>
    <w:rsid w:val="008C1558"/>
    <w:rsid w:val="008C15AE"/>
    <w:rsid w:val="008C15D8"/>
    <w:rsid w:val="008C15DA"/>
    <w:rsid w:val="008C1605"/>
    <w:rsid w:val="008C163B"/>
    <w:rsid w:val="008C164B"/>
    <w:rsid w:val="008C169D"/>
    <w:rsid w:val="008C16BA"/>
    <w:rsid w:val="008C16D1"/>
    <w:rsid w:val="008C16D4"/>
    <w:rsid w:val="008C16D6"/>
    <w:rsid w:val="008C16DD"/>
    <w:rsid w:val="008C16DE"/>
    <w:rsid w:val="008C17CB"/>
    <w:rsid w:val="008C17EC"/>
    <w:rsid w:val="008C1816"/>
    <w:rsid w:val="008C181C"/>
    <w:rsid w:val="008C1834"/>
    <w:rsid w:val="008C185D"/>
    <w:rsid w:val="008C185F"/>
    <w:rsid w:val="008C189B"/>
    <w:rsid w:val="008C18A3"/>
    <w:rsid w:val="008C18AD"/>
    <w:rsid w:val="008C18D5"/>
    <w:rsid w:val="008C18F7"/>
    <w:rsid w:val="008C191A"/>
    <w:rsid w:val="008C1930"/>
    <w:rsid w:val="008C1961"/>
    <w:rsid w:val="008C1972"/>
    <w:rsid w:val="008C1985"/>
    <w:rsid w:val="008C19D7"/>
    <w:rsid w:val="008C19D8"/>
    <w:rsid w:val="008C19F7"/>
    <w:rsid w:val="008C1A06"/>
    <w:rsid w:val="008C1A97"/>
    <w:rsid w:val="008C1AAA"/>
    <w:rsid w:val="008C1AD0"/>
    <w:rsid w:val="008C1B07"/>
    <w:rsid w:val="008C1B28"/>
    <w:rsid w:val="008C1B3F"/>
    <w:rsid w:val="008C1B85"/>
    <w:rsid w:val="008C1B8F"/>
    <w:rsid w:val="008C1BDC"/>
    <w:rsid w:val="008C1BE8"/>
    <w:rsid w:val="008C1C00"/>
    <w:rsid w:val="008C1C25"/>
    <w:rsid w:val="008C1C26"/>
    <w:rsid w:val="008C1C42"/>
    <w:rsid w:val="008C1C4D"/>
    <w:rsid w:val="008C1C73"/>
    <w:rsid w:val="008C1C94"/>
    <w:rsid w:val="008C1CE3"/>
    <w:rsid w:val="008C1CF5"/>
    <w:rsid w:val="008C1D30"/>
    <w:rsid w:val="008C1D43"/>
    <w:rsid w:val="008C1D56"/>
    <w:rsid w:val="008C1D72"/>
    <w:rsid w:val="008C1D82"/>
    <w:rsid w:val="008C1D8C"/>
    <w:rsid w:val="008C1DA6"/>
    <w:rsid w:val="008C1DAE"/>
    <w:rsid w:val="008C1DFD"/>
    <w:rsid w:val="008C1E1B"/>
    <w:rsid w:val="008C1E43"/>
    <w:rsid w:val="008C1E69"/>
    <w:rsid w:val="008C1EAB"/>
    <w:rsid w:val="008C1EB6"/>
    <w:rsid w:val="008C1F22"/>
    <w:rsid w:val="008C1F30"/>
    <w:rsid w:val="008C1F46"/>
    <w:rsid w:val="008C1F4C"/>
    <w:rsid w:val="008C1F69"/>
    <w:rsid w:val="008C1F9C"/>
    <w:rsid w:val="008C1FCC"/>
    <w:rsid w:val="008C1FD9"/>
    <w:rsid w:val="008C2132"/>
    <w:rsid w:val="008C2135"/>
    <w:rsid w:val="008C2153"/>
    <w:rsid w:val="008C216F"/>
    <w:rsid w:val="008C2179"/>
    <w:rsid w:val="008C21DB"/>
    <w:rsid w:val="008C21EF"/>
    <w:rsid w:val="008C2202"/>
    <w:rsid w:val="008C2213"/>
    <w:rsid w:val="008C2215"/>
    <w:rsid w:val="008C2260"/>
    <w:rsid w:val="008C227B"/>
    <w:rsid w:val="008C227C"/>
    <w:rsid w:val="008C228F"/>
    <w:rsid w:val="008C22D3"/>
    <w:rsid w:val="008C2306"/>
    <w:rsid w:val="008C2323"/>
    <w:rsid w:val="008C2392"/>
    <w:rsid w:val="008C23D6"/>
    <w:rsid w:val="008C23E6"/>
    <w:rsid w:val="008C2422"/>
    <w:rsid w:val="008C242B"/>
    <w:rsid w:val="008C2459"/>
    <w:rsid w:val="008C2470"/>
    <w:rsid w:val="008C248B"/>
    <w:rsid w:val="008C248C"/>
    <w:rsid w:val="008C248F"/>
    <w:rsid w:val="008C2494"/>
    <w:rsid w:val="008C24A2"/>
    <w:rsid w:val="008C24EC"/>
    <w:rsid w:val="008C2506"/>
    <w:rsid w:val="008C251C"/>
    <w:rsid w:val="008C252D"/>
    <w:rsid w:val="008C2546"/>
    <w:rsid w:val="008C254A"/>
    <w:rsid w:val="008C2559"/>
    <w:rsid w:val="008C2562"/>
    <w:rsid w:val="008C2581"/>
    <w:rsid w:val="008C25BE"/>
    <w:rsid w:val="008C25E7"/>
    <w:rsid w:val="008C2605"/>
    <w:rsid w:val="008C2635"/>
    <w:rsid w:val="008C2687"/>
    <w:rsid w:val="008C2698"/>
    <w:rsid w:val="008C26D4"/>
    <w:rsid w:val="008C26FE"/>
    <w:rsid w:val="008C2718"/>
    <w:rsid w:val="008C2733"/>
    <w:rsid w:val="008C277A"/>
    <w:rsid w:val="008C27A2"/>
    <w:rsid w:val="008C27BC"/>
    <w:rsid w:val="008C27CD"/>
    <w:rsid w:val="008C2854"/>
    <w:rsid w:val="008C2885"/>
    <w:rsid w:val="008C2894"/>
    <w:rsid w:val="008C28D8"/>
    <w:rsid w:val="008C28E4"/>
    <w:rsid w:val="008C2919"/>
    <w:rsid w:val="008C292F"/>
    <w:rsid w:val="008C2947"/>
    <w:rsid w:val="008C2998"/>
    <w:rsid w:val="008C29EF"/>
    <w:rsid w:val="008C29FE"/>
    <w:rsid w:val="008C2A37"/>
    <w:rsid w:val="008C2A49"/>
    <w:rsid w:val="008C2AC9"/>
    <w:rsid w:val="008C2AE8"/>
    <w:rsid w:val="008C2B0B"/>
    <w:rsid w:val="008C2B60"/>
    <w:rsid w:val="008C2B67"/>
    <w:rsid w:val="008C2B71"/>
    <w:rsid w:val="008C2BB1"/>
    <w:rsid w:val="008C2BBB"/>
    <w:rsid w:val="008C2BBD"/>
    <w:rsid w:val="008C2BCF"/>
    <w:rsid w:val="008C2C33"/>
    <w:rsid w:val="008C2C4C"/>
    <w:rsid w:val="008C2CAC"/>
    <w:rsid w:val="008C2CB0"/>
    <w:rsid w:val="008C2CF9"/>
    <w:rsid w:val="008C2D1B"/>
    <w:rsid w:val="008C2D2F"/>
    <w:rsid w:val="008C2D36"/>
    <w:rsid w:val="008C2D46"/>
    <w:rsid w:val="008C2D59"/>
    <w:rsid w:val="008C2D6E"/>
    <w:rsid w:val="008C2D97"/>
    <w:rsid w:val="008C2DA6"/>
    <w:rsid w:val="008C2DB2"/>
    <w:rsid w:val="008C2DC7"/>
    <w:rsid w:val="008C2DD4"/>
    <w:rsid w:val="008C2DE9"/>
    <w:rsid w:val="008C2DF1"/>
    <w:rsid w:val="008C2E18"/>
    <w:rsid w:val="008C2E5F"/>
    <w:rsid w:val="008C2E88"/>
    <w:rsid w:val="008C2E89"/>
    <w:rsid w:val="008C2EA1"/>
    <w:rsid w:val="008C2EAF"/>
    <w:rsid w:val="008C2EB9"/>
    <w:rsid w:val="008C2EBB"/>
    <w:rsid w:val="008C2EC8"/>
    <w:rsid w:val="008C2ED6"/>
    <w:rsid w:val="008C2ED7"/>
    <w:rsid w:val="008C2EE9"/>
    <w:rsid w:val="008C2F07"/>
    <w:rsid w:val="008C2F2B"/>
    <w:rsid w:val="008C2F4C"/>
    <w:rsid w:val="008C2F61"/>
    <w:rsid w:val="008C301D"/>
    <w:rsid w:val="008C302F"/>
    <w:rsid w:val="008C3052"/>
    <w:rsid w:val="008C3087"/>
    <w:rsid w:val="008C3088"/>
    <w:rsid w:val="008C30A1"/>
    <w:rsid w:val="008C311A"/>
    <w:rsid w:val="008C312C"/>
    <w:rsid w:val="008C3133"/>
    <w:rsid w:val="008C3140"/>
    <w:rsid w:val="008C3152"/>
    <w:rsid w:val="008C315E"/>
    <w:rsid w:val="008C3188"/>
    <w:rsid w:val="008C31D4"/>
    <w:rsid w:val="008C31D8"/>
    <w:rsid w:val="008C31E6"/>
    <w:rsid w:val="008C3208"/>
    <w:rsid w:val="008C320C"/>
    <w:rsid w:val="008C326A"/>
    <w:rsid w:val="008C3296"/>
    <w:rsid w:val="008C32B1"/>
    <w:rsid w:val="008C32C3"/>
    <w:rsid w:val="008C32E9"/>
    <w:rsid w:val="008C3314"/>
    <w:rsid w:val="008C333B"/>
    <w:rsid w:val="008C338F"/>
    <w:rsid w:val="008C33D7"/>
    <w:rsid w:val="008C3409"/>
    <w:rsid w:val="008C342A"/>
    <w:rsid w:val="008C345A"/>
    <w:rsid w:val="008C3471"/>
    <w:rsid w:val="008C348C"/>
    <w:rsid w:val="008C34DD"/>
    <w:rsid w:val="008C3504"/>
    <w:rsid w:val="008C3514"/>
    <w:rsid w:val="008C3551"/>
    <w:rsid w:val="008C3564"/>
    <w:rsid w:val="008C356A"/>
    <w:rsid w:val="008C35D4"/>
    <w:rsid w:val="008C35F9"/>
    <w:rsid w:val="008C363B"/>
    <w:rsid w:val="008C3644"/>
    <w:rsid w:val="008C3707"/>
    <w:rsid w:val="008C375F"/>
    <w:rsid w:val="008C3772"/>
    <w:rsid w:val="008C378A"/>
    <w:rsid w:val="008C3797"/>
    <w:rsid w:val="008C37AE"/>
    <w:rsid w:val="008C37FF"/>
    <w:rsid w:val="008C3812"/>
    <w:rsid w:val="008C384E"/>
    <w:rsid w:val="008C3853"/>
    <w:rsid w:val="008C388F"/>
    <w:rsid w:val="008C38C3"/>
    <w:rsid w:val="008C38CD"/>
    <w:rsid w:val="008C38EF"/>
    <w:rsid w:val="008C391F"/>
    <w:rsid w:val="008C3923"/>
    <w:rsid w:val="008C392C"/>
    <w:rsid w:val="008C393E"/>
    <w:rsid w:val="008C3947"/>
    <w:rsid w:val="008C39EC"/>
    <w:rsid w:val="008C3A0C"/>
    <w:rsid w:val="008C3A0D"/>
    <w:rsid w:val="008C3A27"/>
    <w:rsid w:val="008C3A2C"/>
    <w:rsid w:val="008C3A35"/>
    <w:rsid w:val="008C3A98"/>
    <w:rsid w:val="008C3AA6"/>
    <w:rsid w:val="008C3AAA"/>
    <w:rsid w:val="008C3AAB"/>
    <w:rsid w:val="008C3ACE"/>
    <w:rsid w:val="008C3ADD"/>
    <w:rsid w:val="008C3B1B"/>
    <w:rsid w:val="008C3B45"/>
    <w:rsid w:val="008C3B7B"/>
    <w:rsid w:val="008C3B9B"/>
    <w:rsid w:val="008C3BA7"/>
    <w:rsid w:val="008C3BD5"/>
    <w:rsid w:val="008C3BED"/>
    <w:rsid w:val="008C3C38"/>
    <w:rsid w:val="008C3C7A"/>
    <w:rsid w:val="008C3C7E"/>
    <w:rsid w:val="008C3C8E"/>
    <w:rsid w:val="008C3CAC"/>
    <w:rsid w:val="008C3CE6"/>
    <w:rsid w:val="008C3D20"/>
    <w:rsid w:val="008C3D7F"/>
    <w:rsid w:val="008C3D8E"/>
    <w:rsid w:val="008C3DAB"/>
    <w:rsid w:val="008C3DBF"/>
    <w:rsid w:val="008C3E3C"/>
    <w:rsid w:val="008C3E82"/>
    <w:rsid w:val="008C3EB9"/>
    <w:rsid w:val="008C3EBA"/>
    <w:rsid w:val="008C3F03"/>
    <w:rsid w:val="008C3F17"/>
    <w:rsid w:val="008C3F28"/>
    <w:rsid w:val="008C3F5E"/>
    <w:rsid w:val="008C3F6D"/>
    <w:rsid w:val="008C3F7E"/>
    <w:rsid w:val="008C3FB2"/>
    <w:rsid w:val="008C3FEE"/>
    <w:rsid w:val="008C3FEF"/>
    <w:rsid w:val="008C4017"/>
    <w:rsid w:val="008C404E"/>
    <w:rsid w:val="008C406B"/>
    <w:rsid w:val="008C4098"/>
    <w:rsid w:val="008C409A"/>
    <w:rsid w:val="008C40BE"/>
    <w:rsid w:val="008C4103"/>
    <w:rsid w:val="008C412C"/>
    <w:rsid w:val="008C416E"/>
    <w:rsid w:val="008C4183"/>
    <w:rsid w:val="008C4186"/>
    <w:rsid w:val="008C41F6"/>
    <w:rsid w:val="008C4253"/>
    <w:rsid w:val="008C42A9"/>
    <w:rsid w:val="008C42AC"/>
    <w:rsid w:val="008C42BA"/>
    <w:rsid w:val="008C42BF"/>
    <w:rsid w:val="008C4341"/>
    <w:rsid w:val="008C4345"/>
    <w:rsid w:val="008C4365"/>
    <w:rsid w:val="008C4382"/>
    <w:rsid w:val="008C43B6"/>
    <w:rsid w:val="008C43D8"/>
    <w:rsid w:val="008C4419"/>
    <w:rsid w:val="008C4437"/>
    <w:rsid w:val="008C444E"/>
    <w:rsid w:val="008C4462"/>
    <w:rsid w:val="008C4482"/>
    <w:rsid w:val="008C4484"/>
    <w:rsid w:val="008C448B"/>
    <w:rsid w:val="008C448E"/>
    <w:rsid w:val="008C44B9"/>
    <w:rsid w:val="008C4507"/>
    <w:rsid w:val="008C4540"/>
    <w:rsid w:val="008C454C"/>
    <w:rsid w:val="008C454E"/>
    <w:rsid w:val="008C4559"/>
    <w:rsid w:val="008C4563"/>
    <w:rsid w:val="008C4587"/>
    <w:rsid w:val="008C4590"/>
    <w:rsid w:val="008C45A0"/>
    <w:rsid w:val="008C45C4"/>
    <w:rsid w:val="008C45D1"/>
    <w:rsid w:val="008C45F7"/>
    <w:rsid w:val="008C45FB"/>
    <w:rsid w:val="008C4621"/>
    <w:rsid w:val="008C4626"/>
    <w:rsid w:val="008C4636"/>
    <w:rsid w:val="008C4646"/>
    <w:rsid w:val="008C467C"/>
    <w:rsid w:val="008C4690"/>
    <w:rsid w:val="008C4699"/>
    <w:rsid w:val="008C46D1"/>
    <w:rsid w:val="008C46D3"/>
    <w:rsid w:val="008C4717"/>
    <w:rsid w:val="008C471A"/>
    <w:rsid w:val="008C475F"/>
    <w:rsid w:val="008C478E"/>
    <w:rsid w:val="008C47A9"/>
    <w:rsid w:val="008C47D9"/>
    <w:rsid w:val="008C47F9"/>
    <w:rsid w:val="008C4806"/>
    <w:rsid w:val="008C48A3"/>
    <w:rsid w:val="008C48B9"/>
    <w:rsid w:val="008C48CE"/>
    <w:rsid w:val="008C48F7"/>
    <w:rsid w:val="008C4902"/>
    <w:rsid w:val="008C492A"/>
    <w:rsid w:val="008C493F"/>
    <w:rsid w:val="008C494A"/>
    <w:rsid w:val="008C494C"/>
    <w:rsid w:val="008C496E"/>
    <w:rsid w:val="008C497F"/>
    <w:rsid w:val="008C4995"/>
    <w:rsid w:val="008C49A4"/>
    <w:rsid w:val="008C49F0"/>
    <w:rsid w:val="008C49F7"/>
    <w:rsid w:val="008C49FB"/>
    <w:rsid w:val="008C4A07"/>
    <w:rsid w:val="008C4A20"/>
    <w:rsid w:val="008C4A2C"/>
    <w:rsid w:val="008C4A3C"/>
    <w:rsid w:val="008C4A47"/>
    <w:rsid w:val="008C4A65"/>
    <w:rsid w:val="008C4A72"/>
    <w:rsid w:val="008C4A7B"/>
    <w:rsid w:val="008C4A8E"/>
    <w:rsid w:val="008C4A9D"/>
    <w:rsid w:val="008C4AA8"/>
    <w:rsid w:val="008C4ACC"/>
    <w:rsid w:val="008C4B25"/>
    <w:rsid w:val="008C4B83"/>
    <w:rsid w:val="008C4B8C"/>
    <w:rsid w:val="008C4B97"/>
    <w:rsid w:val="008C4B99"/>
    <w:rsid w:val="008C4BA5"/>
    <w:rsid w:val="008C4BAC"/>
    <w:rsid w:val="008C4BCE"/>
    <w:rsid w:val="008C4BE4"/>
    <w:rsid w:val="008C4C05"/>
    <w:rsid w:val="008C4C09"/>
    <w:rsid w:val="008C4C0B"/>
    <w:rsid w:val="008C4C14"/>
    <w:rsid w:val="008C4C27"/>
    <w:rsid w:val="008C4C4E"/>
    <w:rsid w:val="008C4C51"/>
    <w:rsid w:val="008C4C84"/>
    <w:rsid w:val="008C4CE4"/>
    <w:rsid w:val="008C4D02"/>
    <w:rsid w:val="008C4D0B"/>
    <w:rsid w:val="008C4D3E"/>
    <w:rsid w:val="008C4D47"/>
    <w:rsid w:val="008C4D7A"/>
    <w:rsid w:val="008C4DA5"/>
    <w:rsid w:val="008C4DAF"/>
    <w:rsid w:val="008C4DD3"/>
    <w:rsid w:val="008C4DE7"/>
    <w:rsid w:val="008C4DF6"/>
    <w:rsid w:val="008C4E03"/>
    <w:rsid w:val="008C4E2E"/>
    <w:rsid w:val="008C4E2F"/>
    <w:rsid w:val="008C4E6B"/>
    <w:rsid w:val="008C4E7B"/>
    <w:rsid w:val="008C4EAF"/>
    <w:rsid w:val="008C4ED3"/>
    <w:rsid w:val="008C4F16"/>
    <w:rsid w:val="008C4F24"/>
    <w:rsid w:val="008C4F3F"/>
    <w:rsid w:val="008C4F5C"/>
    <w:rsid w:val="008C4F90"/>
    <w:rsid w:val="008C4FC2"/>
    <w:rsid w:val="008C4FD7"/>
    <w:rsid w:val="008C4FE2"/>
    <w:rsid w:val="008C4FFD"/>
    <w:rsid w:val="008C5048"/>
    <w:rsid w:val="008C5072"/>
    <w:rsid w:val="008C5090"/>
    <w:rsid w:val="008C50B4"/>
    <w:rsid w:val="008C50B5"/>
    <w:rsid w:val="008C50D9"/>
    <w:rsid w:val="008C50EA"/>
    <w:rsid w:val="008C512C"/>
    <w:rsid w:val="008C5140"/>
    <w:rsid w:val="008C516D"/>
    <w:rsid w:val="008C519D"/>
    <w:rsid w:val="008C51AC"/>
    <w:rsid w:val="008C51EF"/>
    <w:rsid w:val="008C51F0"/>
    <w:rsid w:val="008C5225"/>
    <w:rsid w:val="008C522E"/>
    <w:rsid w:val="008C526B"/>
    <w:rsid w:val="008C526D"/>
    <w:rsid w:val="008C5282"/>
    <w:rsid w:val="008C5289"/>
    <w:rsid w:val="008C5290"/>
    <w:rsid w:val="008C52BB"/>
    <w:rsid w:val="008C52C4"/>
    <w:rsid w:val="008C5303"/>
    <w:rsid w:val="008C5324"/>
    <w:rsid w:val="008C5326"/>
    <w:rsid w:val="008C5331"/>
    <w:rsid w:val="008C5340"/>
    <w:rsid w:val="008C534F"/>
    <w:rsid w:val="008C5354"/>
    <w:rsid w:val="008C537B"/>
    <w:rsid w:val="008C53AB"/>
    <w:rsid w:val="008C53F1"/>
    <w:rsid w:val="008C5437"/>
    <w:rsid w:val="008C5454"/>
    <w:rsid w:val="008C54A8"/>
    <w:rsid w:val="008C54EB"/>
    <w:rsid w:val="008C5514"/>
    <w:rsid w:val="008C553E"/>
    <w:rsid w:val="008C554B"/>
    <w:rsid w:val="008C55C1"/>
    <w:rsid w:val="008C55D2"/>
    <w:rsid w:val="008C55E3"/>
    <w:rsid w:val="008C5617"/>
    <w:rsid w:val="008C564A"/>
    <w:rsid w:val="008C5653"/>
    <w:rsid w:val="008C5663"/>
    <w:rsid w:val="008C56D7"/>
    <w:rsid w:val="008C56DC"/>
    <w:rsid w:val="008C5736"/>
    <w:rsid w:val="008C573B"/>
    <w:rsid w:val="008C579D"/>
    <w:rsid w:val="008C57C5"/>
    <w:rsid w:val="008C57DF"/>
    <w:rsid w:val="008C57E9"/>
    <w:rsid w:val="008C580B"/>
    <w:rsid w:val="008C584E"/>
    <w:rsid w:val="008C5857"/>
    <w:rsid w:val="008C585F"/>
    <w:rsid w:val="008C5863"/>
    <w:rsid w:val="008C5892"/>
    <w:rsid w:val="008C58B1"/>
    <w:rsid w:val="008C58C0"/>
    <w:rsid w:val="008C58DB"/>
    <w:rsid w:val="008C5935"/>
    <w:rsid w:val="008C593A"/>
    <w:rsid w:val="008C593F"/>
    <w:rsid w:val="008C5944"/>
    <w:rsid w:val="008C594B"/>
    <w:rsid w:val="008C596B"/>
    <w:rsid w:val="008C599E"/>
    <w:rsid w:val="008C59A6"/>
    <w:rsid w:val="008C59E9"/>
    <w:rsid w:val="008C59EC"/>
    <w:rsid w:val="008C5A0E"/>
    <w:rsid w:val="008C5A27"/>
    <w:rsid w:val="008C5A4F"/>
    <w:rsid w:val="008C5A78"/>
    <w:rsid w:val="008C5A9B"/>
    <w:rsid w:val="008C5A9F"/>
    <w:rsid w:val="008C5AE2"/>
    <w:rsid w:val="008C5B0D"/>
    <w:rsid w:val="008C5B4E"/>
    <w:rsid w:val="008C5B50"/>
    <w:rsid w:val="008C5B5C"/>
    <w:rsid w:val="008C5BA8"/>
    <w:rsid w:val="008C5BB5"/>
    <w:rsid w:val="008C5BB6"/>
    <w:rsid w:val="008C5BC2"/>
    <w:rsid w:val="008C5BDB"/>
    <w:rsid w:val="008C5BFF"/>
    <w:rsid w:val="008C5C03"/>
    <w:rsid w:val="008C5C1B"/>
    <w:rsid w:val="008C5C1C"/>
    <w:rsid w:val="008C5C79"/>
    <w:rsid w:val="008C5C84"/>
    <w:rsid w:val="008C5CC5"/>
    <w:rsid w:val="008C5CCC"/>
    <w:rsid w:val="008C5CEF"/>
    <w:rsid w:val="008C5D36"/>
    <w:rsid w:val="008C5DAD"/>
    <w:rsid w:val="008C5DBB"/>
    <w:rsid w:val="008C5DCC"/>
    <w:rsid w:val="008C5E2F"/>
    <w:rsid w:val="008C5E38"/>
    <w:rsid w:val="008C5E46"/>
    <w:rsid w:val="008C5E53"/>
    <w:rsid w:val="008C5E5B"/>
    <w:rsid w:val="008C5EBE"/>
    <w:rsid w:val="008C5EDD"/>
    <w:rsid w:val="008C5F61"/>
    <w:rsid w:val="008C5F9C"/>
    <w:rsid w:val="008C6022"/>
    <w:rsid w:val="008C605B"/>
    <w:rsid w:val="008C6098"/>
    <w:rsid w:val="008C609B"/>
    <w:rsid w:val="008C60C7"/>
    <w:rsid w:val="008C60ED"/>
    <w:rsid w:val="008C6112"/>
    <w:rsid w:val="008C6129"/>
    <w:rsid w:val="008C6161"/>
    <w:rsid w:val="008C6184"/>
    <w:rsid w:val="008C6192"/>
    <w:rsid w:val="008C61C5"/>
    <w:rsid w:val="008C61D2"/>
    <w:rsid w:val="008C61EC"/>
    <w:rsid w:val="008C6205"/>
    <w:rsid w:val="008C623B"/>
    <w:rsid w:val="008C628B"/>
    <w:rsid w:val="008C629C"/>
    <w:rsid w:val="008C62D5"/>
    <w:rsid w:val="008C62F9"/>
    <w:rsid w:val="008C6301"/>
    <w:rsid w:val="008C6386"/>
    <w:rsid w:val="008C63A9"/>
    <w:rsid w:val="008C63FD"/>
    <w:rsid w:val="008C6404"/>
    <w:rsid w:val="008C6414"/>
    <w:rsid w:val="008C6442"/>
    <w:rsid w:val="008C645D"/>
    <w:rsid w:val="008C6463"/>
    <w:rsid w:val="008C647A"/>
    <w:rsid w:val="008C647B"/>
    <w:rsid w:val="008C64AB"/>
    <w:rsid w:val="008C64AC"/>
    <w:rsid w:val="008C64E1"/>
    <w:rsid w:val="008C64F2"/>
    <w:rsid w:val="008C6554"/>
    <w:rsid w:val="008C6571"/>
    <w:rsid w:val="008C65C3"/>
    <w:rsid w:val="008C65C5"/>
    <w:rsid w:val="008C65DC"/>
    <w:rsid w:val="008C6602"/>
    <w:rsid w:val="008C6609"/>
    <w:rsid w:val="008C6654"/>
    <w:rsid w:val="008C667B"/>
    <w:rsid w:val="008C66B6"/>
    <w:rsid w:val="008C6710"/>
    <w:rsid w:val="008C672B"/>
    <w:rsid w:val="008C6730"/>
    <w:rsid w:val="008C675B"/>
    <w:rsid w:val="008C6768"/>
    <w:rsid w:val="008C6772"/>
    <w:rsid w:val="008C6786"/>
    <w:rsid w:val="008C678C"/>
    <w:rsid w:val="008C67B0"/>
    <w:rsid w:val="008C67DD"/>
    <w:rsid w:val="008C67F9"/>
    <w:rsid w:val="008C683A"/>
    <w:rsid w:val="008C683B"/>
    <w:rsid w:val="008C6888"/>
    <w:rsid w:val="008C68A6"/>
    <w:rsid w:val="008C68CE"/>
    <w:rsid w:val="008C69AD"/>
    <w:rsid w:val="008C69AF"/>
    <w:rsid w:val="008C69DD"/>
    <w:rsid w:val="008C6A05"/>
    <w:rsid w:val="008C6A29"/>
    <w:rsid w:val="008C6A58"/>
    <w:rsid w:val="008C6AB3"/>
    <w:rsid w:val="008C6AFD"/>
    <w:rsid w:val="008C6B2E"/>
    <w:rsid w:val="008C6B2F"/>
    <w:rsid w:val="008C6B6C"/>
    <w:rsid w:val="008C6B73"/>
    <w:rsid w:val="008C6B7C"/>
    <w:rsid w:val="008C6B9E"/>
    <w:rsid w:val="008C6BA4"/>
    <w:rsid w:val="008C6BB2"/>
    <w:rsid w:val="008C6BCC"/>
    <w:rsid w:val="008C6BCD"/>
    <w:rsid w:val="008C6C07"/>
    <w:rsid w:val="008C6C21"/>
    <w:rsid w:val="008C6C36"/>
    <w:rsid w:val="008C6C46"/>
    <w:rsid w:val="008C6C49"/>
    <w:rsid w:val="008C6C54"/>
    <w:rsid w:val="008C6C6B"/>
    <w:rsid w:val="008C6C6C"/>
    <w:rsid w:val="008C6C98"/>
    <w:rsid w:val="008C6CB4"/>
    <w:rsid w:val="008C6CBB"/>
    <w:rsid w:val="008C6CCE"/>
    <w:rsid w:val="008C6D18"/>
    <w:rsid w:val="008C6D41"/>
    <w:rsid w:val="008C6D56"/>
    <w:rsid w:val="008C6D5C"/>
    <w:rsid w:val="008C6D82"/>
    <w:rsid w:val="008C6D95"/>
    <w:rsid w:val="008C6DA0"/>
    <w:rsid w:val="008C6DB0"/>
    <w:rsid w:val="008C6E1D"/>
    <w:rsid w:val="008C6E25"/>
    <w:rsid w:val="008C6E27"/>
    <w:rsid w:val="008C6E28"/>
    <w:rsid w:val="008C6E56"/>
    <w:rsid w:val="008C6E78"/>
    <w:rsid w:val="008C6EA8"/>
    <w:rsid w:val="008C6EAB"/>
    <w:rsid w:val="008C6EAE"/>
    <w:rsid w:val="008C6ECB"/>
    <w:rsid w:val="008C6ED0"/>
    <w:rsid w:val="008C6EEE"/>
    <w:rsid w:val="008C6EF9"/>
    <w:rsid w:val="008C6F69"/>
    <w:rsid w:val="008C6F76"/>
    <w:rsid w:val="008C6F95"/>
    <w:rsid w:val="008C6FB1"/>
    <w:rsid w:val="008C6FFE"/>
    <w:rsid w:val="008C7009"/>
    <w:rsid w:val="008C7041"/>
    <w:rsid w:val="008C704A"/>
    <w:rsid w:val="008C7057"/>
    <w:rsid w:val="008C706E"/>
    <w:rsid w:val="008C7082"/>
    <w:rsid w:val="008C70BE"/>
    <w:rsid w:val="008C71A8"/>
    <w:rsid w:val="008C71CD"/>
    <w:rsid w:val="008C7227"/>
    <w:rsid w:val="008C7266"/>
    <w:rsid w:val="008C7296"/>
    <w:rsid w:val="008C7312"/>
    <w:rsid w:val="008C7350"/>
    <w:rsid w:val="008C737F"/>
    <w:rsid w:val="008C7380"/>
    <w:rsid w:val="008C738A"/>
    <w:rsid w:val="008C739D"/>
    <w:rsid w:val="008C73DC"/>
    <w:rsid w:val="008C73E8"/>
    <w:rsid w:val="008C741D"/>
    <w:rsid w:val="008C7458"/>
    <w:rsid w:val="008C749B"/>
    <w:rsid w:val="008C74B9"/>
    <w:rsid w:val="008C74BE"/>
    <w:rsid w:val="008C7511"/>
    <w:rsid w:val="008C7515"/>
    <w:rsid w:val="008C7555"/>
    <w:rsid w:val="008C7556"/>
    <w:rsid w:val="008C755F"/>
    <w:rsid w:val="008C756A"/>
    <w:rsid w:val="008C758E"/>
    <w:rsid w:val="008C7610"/>
    <w:rsid w:val="008C761C"/>
    <w:rsid w:val="008C7634"/>
    <w:rsid w:val="008C7662"/>
    <w:rsid w:val="008C7675"/>
    <w:rsid w:val="008C767E"/>
    <w:rsid w:val="008C7682"/>
    <w:rsid w:val="008C76AD"/>
    <w:rsid w:val="008C76EB"/>
    <w:rsid w:val="008C76F6"/>
    <w:rsid w:val="008C771E"/>
    <w:rsid w:val="008C773A"/>
    <w:rsid w:val="008C773E"/>
    <w:rsid w:val="008C774E"/>
    <w:rsid w:val="008C7756"/>
    <w:rsid w:val="008C7761"/>
    <w:rsid w:val="008C776A"/>
    <w:rsid w:val="008C7785"/>
    <w:rsid w:val="008C77D0"/>
    <w:rsid w:val="008C781F"/>
    <w:rsid w:val="008C7848"/>
    <w:rsid w:val="008C788F"/>
    <w:rsid w:val="008C78B5"/>
    <w:rsid w:val="008C78CA"/>
    <w:rsid w:val="008C78E9"/>
    <w:rsid w:val="008C78FE"/>
    <w:rsid w:val="008C7908"/>
    <w:rsid w:val="008C7937"/>
    <w:rsid w:val="008C793D"/>
    <w:rsid w:val="008C7974"/>
    <w:rsid w:val="008C7A2F"/>
    <w:rsid w:val="008C7A34"/>
    <w:rsid w:val="008C7A45"/>
    <w:rsid w:val="008C7A8E"/>
    <w:rsid w:val="008C7AC9"/>
    <w:rsid w:val="008C7AD2"/>
    <w:rsid w:val="008C7AD8"/>
    <w:rsid w:val="008C7ADB"/>
    <w:rsid w:val="008C7AE5"/>
    <w:rsid w:val="008C7AF5"/>
    <w:rsid w:val="008C7AFC"/>
    <w:rsid w:val="008C7B25"/>
    <w:rsid w:val="008C7B34"/>
    <w:rsid w:val="008C7B36"/>
    <w:rsid w:val="008C7B4B"/>
    <w:rsid w:val="008C7C19"/>
    <w:rsid w:val="008C7C48"/>
    <w:rsid w:val="008C7C5D"/>
    <w:rsid w:val="008C7C65"/>
    <w:rsid w:val="008C7CB9"/>
    <w:rsid w:val="008C7CDF"/>
    <w:rsid w:val="008C7CE1"/>
    <w:rsid w:val="008C7D28"/>
    <w:rsid w:val="008C7D4C"/>
    <w:rsid w:val="008C7D9E"/>
    <w:rsid w:val="008C7DDC"/>
    <w:rsid w:val="008C7E1C"/>
    <w:rsid w:val="008C7E21"/>
    <w:rsid w:val="008C7E33"/>
    <w:rsid w:val="008C7E46"/>
    <w:rsid w:val="008C7E5C"/>
    <w:rsid w:val="008C7E76"/>
    <w:rsid w:val="008C7EC0"/>
    <w:rsid w:val="008C7EF6"/>
    <w:rsid w:val="008C7F31"/>
    <w:rsid w:val="008C7F73"/>
    <w:rsid w:val="008C7F9C"/>
    <w:rsid w:val="008C7FA6"/>
    <w:rsid w:val="008C7FC5"/>
    <w:rsid w:val="008D0001"/>
    <w:rsid w:val="008D0010"/>
    <w:rsid w:val="008D0037"/>
    <w:rsid w:val="008D0046"/>
    <w:rsid w:val="008D0071"/>
    <w:rsid w:val="008D00B8"/>
    <w:rsid w:val="008D00C1"/>
    <w:rsid w:val="008D0106"/>
    <w:rsid w:val="008D011A"/>
    <w:rsid w:val="008D0139"/>
    <w:rsid w:val="008D013D"/>
    <w:rsid w:val="008D0180"/>
    <w:rsid w:val="008D01BE"/>
    <w:rsid w:val="008D0200"/>
    <w:rsid w:val="008D0201"/>
    <w:rsid w:val="008D022C"/>
    <w:rsid w:val="008D0248"/>
    <w:rsid w:val="008D0257"/>
    <w:rsid w:val="008D027A"/>
    <w:rsid w:val="008D029A"/>
    <w:rsid w:val="008D02A1"/>
    <w:rsid w:val="008D0316"/>
    <w:rsid w:val="008D034C"/>
    <w:rsid w:val="008D036E"/>
    <w:rsid w:val="008D038E"/>
    <w:rsid w:val="008D03F2"/>
    <w:rsid w:val="008D0461"/>
    <w:rsid w:val="008D047C"/>
    <w:rsid w:val="008D04E0"/>
    <w:rsid w:val="008D04EE"/>
    <w:rsid w:val="008D0516"/>
    <w:rsid w:val="008D053B"/>
    <w:rsid w:val="008D053F"/>
    <w:rsid w:val="008D0543"/>
    <w:rsid w:val="008D056B"/>
    <w:rsid w:val="008D056F"/>
    <w:rsid w:val="008D05E8"/>
    <w:rsid w:val="008D0617"/>
    <w:rsid w:val="008D0638"/>
    <w:rsid w:val="008D0642"/>
    <w:rsid w:val="008D065E"/>
    <w:rsid w:val="008D0697"/>
    <w:rsid w:val="008D06A4"/>
    <w:rsid w:val="008D06AE"/>
    <w:rsid w:val="008D06B1"/>
    <w:rsid w:val="008D0723"/>
    <w:rsid w:val="008D073D"/>
    <w:rsid w:val="008D0757"/>
    <w:rsid w:val="008D075B"/>
    <w:rsid w:val="008D07C8"/>
    <w:rsid w:val="008D07D0"/>
    <w:rsid w:val="008D07FC"/>
    <w:rsid w:val="008D0802"/>
    <w:rsid w:val="008D0833"/>
    <w:rsid w:val="008D0857"/>
    <w:rsid w:val="008D08B9"/>
    <w:rsid w:val="008D08CF"/>
    <w:rsid w:val="008D08DB"/>
    <w:rsid w:val="008D0921"/>
    <w:rsid w:val="008D092A"/>
    <w:rsid w:val="008D0967"/>
    <w:rsid w:val="008D0989"/>
    <w:rsid w:val="008D09B5"/>
    <w:rsid w:val="008D0A11"/>
    <w:rsid w:val="008D0A4D"/>
    <w:rsid w:val="008D0A81"/>
    <w:rsid w:val="008D0AB9"/>
    <w:rsid w:val="008D0AE1"/>
    <w:rsid w:val="008D0AE9"/>
    <w:rsid w:val="008D0B19"/>
    <w:rsid w:val="008D0B2D"/>
    <w:rsid w:val="008D0B49"/>
    <w:rsid w:val="008D0B4A"/>
    <w:rsid w:val="008D0B5E"/>
    <w:rsid w:val="008D0BA5"/>
    <w:rsid w:val="008D0BA8"/>
    <w:rsid w:val="008D0BAC"/>
    <w:rsid w:val="008D0BB9"/>
    <w:rsid w:val="008D0C37"/>
    <w:rsid w:val="008D0C38"/>
    <w:rsid w:val="008D0C53"/>
    <w:rsid w:val="008D0CA4"/>
    <w:rsid w:val="008D0CB7"/>
    <w:rsid w:val="008D0CDC"/>
    <w:rsid w:val="008D0D51"/>
    <w:rsid w:val="008D0D60"/>
    <w:rsid w:val="008D0D9F"/>
    <w:rsid w:val="008D0DB7"/>
    <w:rsid w:val="008D0DE4"/>
    <w:rsid w:val="008D0E8B"/>
    <w:rsid w:val="008D0EC9"/>
    <w:rsid w:val="008D0EF7"/>
    <w:rsid w:val="008D0F29"/>
    <w:rsid w:val="008D0F6E"/>
    <w:rsid w:val="008D0FA0"/>
    <w:rsid w:val="008D0FF8"/>
    <w:rsid w:val="008D101F"/>
    <w:rsid w:val="008D1040"/>
    <w:rsid w:val="008D104D"/>
    <w:rsid w:val="008D1074"/>
    <w:rsid w:val="008D109A"/>
    <w:rsid w:val="008D10B4"/>
    <w:rsid w:val="008D10EF"/>
    <w:rsid w:val="008D110C"/>
    <w:rsid w:val="008D1130"/>
    <w:rsid w:val="008D114A"/>
    <w:rsid w:val="008D11F0"/>
    <w:rsid w:val="008D120E"/>
    <w:rsid w:val="008D1218"/>
    <w:rsid w:val="008D1222"/>
    <w:rsid w:val="008D1253"/>
    <w:rsid w:val="008D1263"/>
    <w:rsid w:val="008D126A"/>
    <w:rsid w:val="008D128D"/>
    <w:rsid w:val="008D1295"/>
    <w:rsid w:val="008D12AD"/>
    <w:rsid w:val="008D12DA"/>
    <w:rsid w:val="008D12FC"/>
    <w:rsid w:val="008D12FE"/>
    <w:rsid w:val="008D1323"/>
    <w:rsid w:val="008D1329"/>
    <w:rsid w:val="008D1335"/>
    <w:rsid w:val="008D1346"/>
    <w:rsid w:val="008D1350"/>
    <w:rsid w:val="008D1384"/>
    <w:rsid w:val="008D13B1"/>
    <w:rsid w:val="008D13C1"/>
    <w:rsid w:val="008D13F9"/>
    <w:rsid w:val="008D1472"/>
    <w:rsid w:val="008D1476"/>
    <w:rsid w:val="008D14A7"/>
    <w:rsid w:val="008D14AB"/>
    <w:rsid w:val="008D159E"/>
    <w:rsid w:val="008D15A5"/>
    <w:rsid w:val="008D15CE"/>
    <w:rsid w:val="008D15F9"/>
    <w:rsid w:val="008D160E"/>
    <w:rsid w:val="008D1616"/>
    <w:rsid w:val="008D1627"/>
    <w:rsid w:val="008D1644"/>
    <w:rsid w:val="008D1651"/>
    <w:rsid w:val="008D1656"/>
    <w:rsid w:val="008D1665"/>
    <w:rsid w:val="008D166F"/>
    <w:rsid w:val="008D1678"/>
    <w:rsid w:val="008D16A9"/>
    <w:rsid w:val="008D16CA"/>
    <w:rsid w:val="008D16D3"/>
    <w:rsid w:val="008D16E0"/>
    <w:rsid w:val="008D1712"/>
    <w:rsid w:val="008D172E"/>
    <w:rsid w:val="008D1801"/>
    <w:rsid w:val="008D181E"/>
    <w:rsid w:val="008D181F"/>
    <w:rsid w:val="008D183D"/>
    <w:rsid w:val="008D1855"/>
    <w:rsid w:val="008D186C"/>
    <w:rsid w:val="008D18AA"/>
    <w:rsid w:val="008D1910"/>
    <w:rsid w:val="008D1962"/>
    <w:rsid w:val="008D1987"/>
    <w:rsid w:val="008D19A5"/>
    <w:rsid w:val="008D19B6"/>
    <w:rsid w:val="008D19C8"/>
    <w:rsid w:val="008D1A0A"/>
    <w:rsid w:val="008D1A81"/>
    <w:rsid w:val="008D1A85"/>
    <w:rsid w:val="008D1AB5"/>
    <w:rsid w:val="008D1AB8"/>
    <w:rsid w:val="008D1AC2"/>
    <w:rsid w:val="008D1AEA"/>
    <w:rsid w:val="008D1B12"/>
    <w:rsid w:val="008D1B1F"/>
    <w:rsid w:val="008D1B40"/>
    <w:rsid w:val="008D1B53"/>
    <w:rsid w:val="008D1B8A"/>
    <w:rsid w:val="008D1BAF"/>
    <w:rsid w:val="008D1BB6"/>
    <w:rsid w:val="008D1C26"/>
    <w:rsid w:val="008D1C2B"/>
    <w:rsid w:val="008D1C45"/>
    <w:rsid w:val="008D1C4F"/>
    <w:rsid w:val="008D1C67"/>
    <w:rsid w:val="008D1C80"/>
    <w:rsid w:val="008D1C8B"/>
    <w:rsid w:val="008D1D22"/>
    <w:rsid w:val="008D1D2C"/>
    <w:rsid w:val="008D1D2D"/>
    <w:rsid w:val="008D1D30"/>
    <w:rsid w:val="008D1D5F"/>
    <w:rsid w:val="008D1D65"/>
    <w:rsid w:val="008D1D80"/>
    <w:rsid w:val="008D1D8B"/>
    <w:rsid w:val="008D1D8F"/>
    <w:rsid w:val="008D1D90"/>
    <w:rsid w:val="008D1DD0"/>
    <w:rsid w:val="008D1DFE"/>
    <w:rsid w:val="008D1E2A"/>
    <w:rsid w:val="008D1E3D"/>
    <w:rsid w:val="008D1E61"/>
    <w:rsid w:val="008D1E97"/>
    <w:rsid w:val="008D1EAB"/>
    <w:rsid w:val="008D1EBB"/>
    <w:rsid w:val="008D1EBD"/>
    <w:rsid w:val="008D1EEF"/>
    <w:rsid w:val="008D1EF4"/>
    <w:rsid w:val="008D1EF8"/>
    <w:rsid w:val="008D1EFD"/>
    <w:rsid w:val="008D1F29"/>
    <w:rsid w:val="008D1F38"/>
    <w:rsid w:val="008D1FBF"/>
    <w:rsid w:val="008D1FFE"/>
    <w:rsid w:val="008D205D"/>
    <w:rsid w:val="008D20CD"/>
    <w:rsid w:val="008D20F6"/>
    <w:rsid w:val="008D20FC"/>
    <w:rsid w:val="008D20FF"/>
    <w:rsid w:val="008D2138"/>
    <w:rsid w:val="008D213F"/>
    <w:rsid w:val="008D2191"/>
    <w:rsid w:val="008D2198"/>
    <w:rsid w:val="008D21AA"/>
    <w:rsid w:val="008D21CA"/>
    <w:rsid w:val="008D21F6"/>
    <w:rsid w:val="008D2210"/>
    <w:rsid w:val="008D2222"/>
    <w:rsid w:val="008D2223"/>
    <w:rsid w:val="008D223D"/>
    <w:rsid w:val="008D22CE"/>
    <w:rsid w:val="008D2316"/>
    <w:rsid w:val="008D2364"/>
    <w:rsid w:val="008D2375"/>
    <w:rsid w:val="008D2376"/>
    <w:rsid w:val="008D2377"/>
    <w:rsid w:val="008D23B2"/>
    <w:rsid w:val="008D23E7"/>
    <w:rsid w:val="008D24E3"/>
    <w:rsid w:val="008D2502"/>
    <w:rsid w:val="008D2553"/>
    <w:rsid w:val="008D255F"/>
    <w:rsid w:val="008D2562"/>
    <w:rsid w:val="008D2583"/>
    <w:rsid w:val="008D2590"/>
    <w:rsid w:val="008D25A1"/>
    <w:rsid w:val="008D25DD"/>
    <w:rsid w:val="008D25E6"/>
    <w:rsid w:val="008D2607"/>
    <w:rsid w:val="008D261B"/>
    <w:rsid w:val="008D2632"/>
    <w:rsid w:val="008D2667"/>
    <w:rsid w:val="008D2672"/>
    <w:rsid w:val="008D2683"/>
    <w:rsid w:val="008D2690"/>
    <w:rsid w:val="008D26A6"/>
    <w:rsid w:val="008D26AC"/>
    <w:rsid w:val="008D26D0"/>
    <w:rsid w:val="008D26E7"/>
    <w:rsid w:val="008D26FD"/>
    <w:rsid w:val="008D26FE"/>
    <w:rsid w:val="008D271A"/>
    <w:rsid w:val="008D2720"/>
    <w:rsid w:val="008D2741"/>
    <w:rsid w:val="008D2742"/>
    <w:rsid w:val="008D2759"/>
    <w:rsid w:val="008D2774"/>
    <w:rsid w:val="008D27B4"/>
    <w:rsid w:val="008D2873"/>
    <w:rsid w:val="008D2891"/>
    <w:rsid w:val="008D2894"/>
    <w:rsid w:val="008D28B2"/>
    <w:rsid w:val="008D28C5"/>
    <w:rsid w:val="008D28CD"/>
    <w:rsid w:val="008D28D0"/>
    <w:rsid w:val="008D28D4"/>
    <w:rsid w:val="008D28E6"/>
    <w:rsid w:val="008D2901"/>
    <w:rsid w:val="008D291B"/>
    <w:rsid w:val="008D2922"/>
    <w:rsid w:val="008D2927"/>
    <w:rsid w:val="008D2941"/>
    <w:rsid w:val="008D2992"/>
    <w:rsid w:val="008D29D5"/>
    <w:rsid w:val="008D29D9"/>
    <w:rsid w:val="008D2A06"/>
    <w:rsid w:val="008D2A31"/>
    <w:rsid w:val="008D2A8D"/>
    <w:rsid w:val="008D2A97"/>
    <w:rsid w:val="008D2ACD"/>
    <w:rsid w:val="008D2ADD"/>
    <w:rsid w:val="008D2B17"/>
    <w:rsid w:val="008D2BDD"/>
    <w:rsid w:val="008D2C09"/>
    <w:rsid w:val="008D2C0D"/>
    <w:rsid w:val="008D2C26"/>
    <w:rsid w:val="008D2C33"/>
    <w:rsid w:val="008D2C59"/>
    <w:rsid w:val="008D2CB1"/>
    <w:rsid w:val="008D2CB3"/>
    <w:rsid w:val="008D2CC3"/>
    <w:rsid w:val="008D2D8F"/>
    <w:rsid w:val="008D2DEF"/>
    <w:rsid w:val="008D2E52"/>
    <w:rsid w:val="008D2E67"/>
    <w:rsid w:val="008D2E69"/>
    <w:rsid w:val="008D2E9C"/>
    <w:rsid w:val="008D2EA6"/>
    <w:rsid w:val="008D2EB4"/>
    <w:rsid w:val="008D2ED8"/>
    <w:rsid w:val="008D2F1A"/>
    <w:rsid w:val="008D2F2F"/>
    <w:rsid w:val="008D2F6B"/>
    <w:rsid w:val="008D2F86"/>
    <w:rsid w:val="008D2F87"/>
    <w:rsid w:val="008D2F9C"/>
    <w:rsid w:val="008D2FA5"/>
    <w:rsid w:val="008D2FB1"/>
    <w:rsid w:val="008D2FC0"/>
    <w:rsid w:val="008D2FE4"/>
    <w:rsid w:val="008D300B"/>
    <w:rsid w:val="008D307C"/>
    <w:rsid w:val="008D30B1"/>
    <w:rsid w:val="008D30C0"/>
    <w:rsid w:val="008D30E5"/>
    <w:rsid w:val="008D30F0"/>
    <w:rsid w:val="008D3198"/>
    <w:rsid w:val="008D31BA"/>
    <w:rsid w:val="008D31D0"/>
    <w:rsid w:val="008D31F4"/>
    <w:rsid w:val="008D31FF"/>
    <w:rsid w:val="008D321A"/>
    <w:rsid w:val="008D321E"/>
    <w:rsid w:val="008D3248"/>
    <w:rsid w:val="008D3252"/>
    <w:rsid w:val="008D3262"/>
    <w:rsid w:val="008D326F"/>
    <w:rsid w:val="008D328B"/>
    <w:rsid w:val="008D3294"/>
    <w:rsid w:val="008D3366"/>
    <w:rsid w:val="008D33E4"/>
    <w:rsid w:val="008D3431"/>
    <w:rsid w:val="008D344E"/>
    <w:rsid w:val="008D34A5"/>
    <w:rsid w:val="008D34FF"/>
    <w:rsid w:val="008D351E"/>
    <w:rsid w:val="008D3520"/>
    <w:rsid w:val="008D3531"/>
    <w:rsid w:val="008D3554"/>
    <w:rsid w:val="008D356B"/>
    <w:rsid w:val="008D3575"/>
    <w:rsid w:val="008D357B"/>
    <w:rsid w:val="008D3582"/>
    <w:rsid w:val="008D3596"/>
    <w:rsid w:val="008D35B6"/>
    <w:rsid w:val="008D35E7"/>
    <w:rsid w:val="008D3616"/>
    <w:rsid w:val="008D3630"/>
    <w:rsid w:val="008D363A"/>
    <w:rsid w:val="008D3648"/>
    <w:rsid w:val="008D3664"/>
    <w:rsid w:val="008D3685"/>
    <w:rsid w:val="008D3686"/>
    <w:rsid w:val="008D36EF"/>
    <w:rsid w:val="008D371D"/>
    <w:rsid w:val="008D372E"/>
    <w:rsid w:val="008D374E"/>
    <w:rsid w:val="008D375E"/>
    <w:rsid w:val="008D3779"/>
    <w:rsid w:val="008D3850"/>
    <w:rsid w:val="008D3861"/>
    <w:rsid w:val="008D3869"/>
    <w:rsid w:val="008D387A"/>
    <w:rsid w:val="008D38A8"/>
    <w:rsid w:val="008D38BC"/>
    <w:rsid w:val="008D38DE"/>
    <w:rsid w:val="008D3924"/>
    <w:rsid w:val="008D396B"/>
    <w:rsid w:val="008D397C"/>
    <w:rsid w:val="008D398C"/>
    <w:rsid w:val="008D39AB"/>
    <w:rsid w:val="008D39C9"/>
    <w:rsid w:val="008D39DE"/>
    <w:rsid w:val="008D39F0"/>
    <w:rsid w:val="008D39FB"/>
    <w:rsid w:val="008D3A08"/>
    <w:rsid w:val="008D3A0E"/>
    <w:rsid w:val="008D3A0F"/>
    <w:rsid w:val="008D3A12"/>
    <w:rsid w:val="008D3A2B"/>
    <w:rsid w:val="008D3A67"/>
    <w:rsid w:val="008D3A85"/>
    <w:rsid w:val="008D3ADC"/>
    <w:rsid w:val="008D3AFE"/>
    <w:rsid w:val="008D3B0F"/>
    <w:rsid w:val="008D3B21"/>
    <w:rsid w:val="008D3BB8"/>
    <w:rsid w:val="008D3BD0"/>
    <w:rsid w:val="008D3C68"/>
    <w:rsid w:val="008D3C7B"/>
    <w:rsid w:val="008D3C93"/>
    <w:rsid w:val="008D3CB8"/>
    <w:rsid w:val="008D3CBA"/>
    <w:rsid w:val="008D3CD9"/>
    <w:rsid w:val="008D3CE0"/>
    <w:rsid w:val="008D3CF8"/>
    <w:rsid w:val="008D3D00"/>
    <w:rsid w:val="008D3D9E"/>
    <w:rsid w:val="008D3E73"/>
    <w:rsid w:val="008D3E8A"/>
    <w:rsid w:val="008D3EA7"/>
    <w:rsid w:val="008D3EA8"/>
    <w:rsid w:val="008D3ECE"/>
    <w:rsid w:val="008D3F1B"/>
    <w:rsid w:val="008D3F20"/>
    <w:rsid w:val="008D3F39"/>
    <w:rsid w:val="008D3F67"/>
    <w:rsid w:val="008D3F9A"/>
    <w:rsid w:val="008D3FFB"/>
    <w:rsid w:val="008D4082"/>
    <w:rsid w:val="008D408A"/>
    <w:rsid w:val="008D40E0"/>
    <w:rsid w:val="008D410A"/>
    <w:rsid w:val="008D4144"/>
    <w:rsid w:val="008D4167"/>
    <w:rsid w:val="008D419F"/>
    <w:rsid w:val="008D41A2"/>
    <w:rsid w:val="008D41B3"/>
    <w:rsid w:val="008D41DC"/>
    <w:rsid w:val="008D4216"/>
    <w:rsid w:val="008D4222"/>
    <w:rsid w:val="008D422D"/>
    <w:rsid w:val="008D423B"/>
    <w:rsid w:val="008D425D"/>
    <w:rsid w:val="008D42A4"/>
    <w:rsid w:val="008D42D6"/>
    <w:rsid w:val="008D42F5"/>
    <w:rsid w:val="008D433A"/>
    <w:rsid w:val="008D435C"/>
    <w:rsid w:val="008D4364"/>
    <w:rsid w:val="008D436B"/>
    <w:rsid w:val="008D43A4"/>
    <w:rsid w:val="008D43C0"/>
    <w:rsid w:val="008D43E5"/>
    <w:rsid w:val="008D4413"/>
    <w:rsid w:val="008D4417"/>
    <w:rsid w:val="008D4422"/>
    <w:rsid w:val="008D44EE"/>
    <w:rsid w:val="008D4502"/>
    <w:rsid w:val="008D4518"/>
    <w:rsid w:val="008D452B"/>
    <w:rsid w:val="008D453D"/>
    <w:rsid w:val="008D4540"/>
    <w:rsid w:val="008D4551"/>
    <w:rsid w:val="008D457D"/>
    <w:rsid w:val="008D459B"/>
    <w:rsid w:val="008D45CA"/>
    <w:rsid w:val="008D45D0"/>
    <w:rsid w:val="008D45D2"/>
    <w:rsid w:val="008D45F7"/>
    <w:rsid w:val="008D45FB"/>
    <w:rsid w:val="008D4627"/>
    <w:rsid w:val="008D463C"/>
    <w:rsid w:val="008D4642"/>
    <w:rsid w:val="008D464E"/>
    <w:rsid w:val="008D4676"/>
    <w:rsid w:val="008D46C8"/>
    <w:rsid w:val="008D46EC"/>
    <w:rsid w:val="008D4717"/>
    <w:rsid w:val="008D471F"/>
    <w:rsid w:val="008D476D"/>
    <w:rsid w:val="008D4778"/>
    <w:rsid w:val="008D4821"/>
    <w:rsid w:val="008D482B"/>
    <w:rsid w:val="008D4834"/>
    <w:rsid w:val="008D4844"/>
    <w:rsid w:val="008D4848"/>
    <w:rsid w:val="008D4851"/>
    <w:rsid w:val="008D4875"/>
    <w:rsid w:val="008D487E"/>
    <w:rsid w:val="008D4885"/>
    <w:rsid w:val="008D48CC"/>
    <w:rsid w:val="008D48EB"/>
    <w:rsid w:val="008D4947"/>
    <w:rsid w:val="008D4960"/>
    <w:rsid w:val="008D496C"/>
    <w:rsid w:val="008D4978"/>
    <w:rsid w:val="008D497B"/>
    <w:rsid w:val="008D49FB"/>
    <w:rsid w:val="008D4A10"/>
    <w:rsid w:val="008D4A1C"/>
    <w:rsid w:val="008D4A29"/>
    <w:rsid w:val="008D4A4A"/>
    <w:rsid w:val="008D4A4D"/>
    <w:rsid w:val="008D4A52"/>
    <w:rsid w:val="008D4A84"/>
    <w:rsid w:val="008D4AB6"/>
    <w:rsid w:val="008D4ACE"/>
    <w:rsid w:val="008D4AD8"/>
    <w:rsid w:val="008D4B0B"/>
    <w:rsid w:val="008D4B32"/>
    <w:rsid w:val="008D4B8B"/>
    <w:rsid w:val="008D4BA7"/>
    <w:rsid w:val="008D4BB2"/>
    <w:rsid w:val="008D4BC1"/>
    <w:rsid w:val="008D4BED"/>
    <w:rsid w:val="008D4C34"/>
    <w:rsid w:val="008D4C73"/>
    <w:rsid w:val="008D4C80"/>
    <w:rsid w:val="008D4CC0"/>
    <w:rsid w:val="008D4CD4"/>
    <w:rsid w:val="008D4D08"/>
    <w:rsid w:val="008D4D1E"/>
    <w:rsid w:val="008D4D3D"/>
    <w:rsid w:val="008D4D6C"/>
    <w:rsid w:val="008D4D7F"/>
    <w:rsid w:val="008D4DDC"/>
    <w:rsid w:val="008D4DF9"/>
    <w:rsid w:val="008D4DFC"/>
    <w:rsid w:val="008D4E09"/>
    <w:rsid w:val="008D4E4E"/>
    <w:rsid w:val="008D4E59"/>
    <w:rsid w:val="008D4E91"/>
    <w:rsid w:val="008D4EC8"/>
    <w:rsid w:val="008D4EDF"/>
    <w:rsid w:val="008D4EE3"/>
    <w:rsid w:val="008D4EFD"/>
    <w:rsid w:val="008D4F09"/>
    <w:rsid w:val="008D4F5F"/>
    <w:rsid w:val="008D4F6B"/>
    <w:rsid w:val="008D4F99"/>
    <w:rsid w:val="008D4FC7"/>
    <w:rsid w:val="008D5043"/>
    <w:rsid w:val="008D5052"/>
    <w:rsid w:val="008D5071"/>
    <w:rsid w:val="008D50D0"/>
    <w:rsid w:val="008D512B"/>
    <w:rsid w:val="008D5172"/>
    <w:rsid w:val="008D517E"/>
    <w:rsid w:val="008D518D"/>
    <w:rsid w:val="008D51A5"/>
    <w:rsid w:val="008D5222"/>
    <w:rsid w:val="008D523F"/>
    <w:rsid w:val="008D52A2"/>
    <w:rsid w:val="008D52A4"/>
    <w:rsid w:val="008D52B1"/>
    <w:rsid w:val="008D5313"/>
    <w:rsid w:val="008D5321"/>
    <w:rsid w:val="008D5356"/>
    <w:rsid w:val="008D535A"/>
    <w:rsid w:val="008D5360"/>
    <w:rsid w:val="008D5388"/>
    <w:rsid w:val="008D53B4"/>
    <w:rsid w:val="008D53F1"/>
    <w:rsid w:val="008D5433"/>
    <w:rsid w:val="008D5441"/>
    <w:rsid w:val="008D54B1"/>
    <w:rsid w:val="008D5504"/>
    <w:rsid w:val="008D5522"/>
    <w:rsid w:val="008D5541"/>
    <w:rsid w:val="008D5558"/>
    <w:rsid w:val="008D5598"/>
    <w:rsid w:val="008D55A0"/>
    <w:rsid w:val="008D55FA"/>
    <w:rsid w:val="008D5649"/>
    <w:rsid w:val="008D5651"/>
    <w:rsid w:val="008D565D"/>
    <w:rsid w:val="008D5671"/>
    <w:rsid w:val="008D56B7"/>
    <w:rsid w:val="008D56EA"/>
    <w:rsid w:val="008D56F5"/>
    <w:rsid w:val="008D5739"/>
    <w:rsid w:val="008D5749"/>
    <w:rsid w:val="008D5763"/>
    <w:rsid w:val="008D5781"/>
    <w:rsid w:val="008D5782"/>
    <w:rsid w:val="008D580F"/>
    <w:rsid w:val="008D583B"/>
    <w:rsid w:val="008D5849"/>
    <w:rsid w:val="008D5867"/>
    <w:rsid w:val="008D5884"/>
    <w:rsid w:val="008D5891"/>
    <w:rsid w:val="008D58DF"/>
    <w:rsid w:val="008D591E"/>
    <w:rsid w:val="008D595F"/>
    <w:rsid w:val="008D5980"/>
    <w:rsid w:val="008D59A2"/>
    <w:rsid w:val="008D59DE"/>
    <w:rsid w:val="008D59F1"/>
    <w:rsid w:val="008D5A00"/>
    <w:rsid w:val="008D5A03"/>
    <w:rsid w:val="008D5A30"/>
    <w:rsid w:val="008D5A41"/>
    <w:rsid w:val="008D5B01"/>
    <w:rsid w:val="008D5B4E"/>
    <w:rsid w:val="008D5B61"/>
    <w:rsid w:val="008D5B66"/>
    <w:rsid w:val="008D5B90"/>
    <w:rsid w:val="008D5BA7"/>
    <w:rsid w:val="008D5BC3"/>
    <w:rsid w:val="008D5C4C"/>
    <w:rsid w:val="008D5C52"/>
    <w:rsid w:val="008D5C94"/>
    <w:rsid w:val="008D5CCD"/>
    <w:rsid w:val="008D5CF7"/>
    <w:rsid w:val="008D5D09"/>
    <w:rsid w:val="008D5D1A"/>
    <w:rsid w:val="008D5D1E"/>
    <w:rsid w:val="008D5D22"/>
    <w:rsid w:val="008D5D27"/>
    <w:rsid w:val="008D5D40"/>
    <w:rsid w:val="008D5D48"/>
    <w:rsid w:val="008D5D4B"/>
    <w:rsid w:val="008D5D7A"/>
    <w:rsid w:val="008D5D99"/>
    <w:rsid w:val="008D5D9D"/>
    <w:rsid w:val="008D5DD5"/>
    <w:rsid w:val="008D5E3C"/>
    <w:rsid w:val="008D5E47"/>
    <w:rsid w:val="008D5E5B"/>
    <w:rsid w:val="008D5E86"/>
    <w:rsid w:val="008D5EA7"/>
    <w:rsid w:val="008D5F03"/>
    <w:rsid w:val="008D5F9D"/>
    <w:rsid w:val="008D5FD5"/>
    <w:rsid w:val="008D6017"/>
    <w:rsid w:val="008D608E"/>
    <w:rsid w:val="008D6093"/>
    <w:rsid w:val="008D60A8"/>
    <w:rsid w:val="008D60EE"/>
    <w:rsid w:val="008D611B"/>
    <w:rsid w:val="008D614A"/>
    <w:rsid w:val="008D616B"/>
    <w:rsid w:val="008D6191"/>
    <w:rsid w:val="008D6197"/>
    <w:rsid w:val="008D619E"/>
    <w:rsid w:val="008D61A1"/>
    <w:rsid w:val="008D61B5"/>
    <w:rsid w:val="008D61BB"/>
    <w:rsid w:val="008D61C1"/>
    <w:rsid w:val="008D6204"/>
    <w:rsid w:val="008D6226"/>
    <w:rsid w:val="008D625E"/>
    <w:rsid w:val="008D6272"/>
    <w:rsid w:val="008D6294"/>
    <w:rsid w:val="008D62E0"/>
    <w:rsid w:val="008D62EA"/>
    <w:rsid w:val="008D6311"/>
    <w:rsid w:val="008D6348"/>
    <w:rsid w:val="008D6372"/>
    <w:rsid w:val="008D6385"/>
    <w:rsid w:val="008D6392"/>
    <w:rsid w:val="008D63D9"/>
    <w:rsid w:val="008D63FF"/>
    <w:rsid w:val="008D6406"/>
    <w:rsid w:val="008D641B"/>
    <w:rsid w:val="008D6427"/>
    <w:rsid w:val="008D642B"/>
    <w:rsid w:val="008D64EF"/>
    <w:rsid w:val="008D6549"/>
    <w:rsid w:val="008D65B8"/>
    <w:rsid w:val="008D65EC"/>
    <w:rsid w:val="008D65ED"/>
    <w:rsid w:val="008D65F5"/>
    <w:rsid w:val="008D65FF"/>
    <w:rsid w:val="008D663C"/>
    <w:rsid w:val="008D6673"/>
    <w:rsid w:val="008D6683"/>
    <w:rsid w:val="008D6692"/>
    <w:rsid w:val="008D6693"/>
    <w:rsid w:val="008D669E"/>
    <w:rsid w:val="008D66CA"/>
    <w:rsid w:val="008D66CC"/>
    <w:rsid w:val="008D66D3"/>
    <w:rsid w:val="008D6777"/>
    <w:rsid w:val="008D678C"/>
    <w:rsid w:val="008D682B"/>
    <w:rsid w:val="008D6830"/>
    <w:rsid w:val="008D6864"/>
    <w:rsid w:val="008D6874"/>
    <w:rsid w:val="008D68A4"/>
    <w:rsid w:val="008D68F3"/>
    <w:rsid w:val="008D691A"/>
    <w:rsid w:val="008D692A"/>
    <w:rsid w:val="008D692F"/>
    <w:rsid w:val="008D6946"/>
    <w:rsid w:val="008D695B"/>
    <w:rsid w:val="008D697E"/>
    <w:rsid w:val="008D698C"/>
    <w:rsid w:val="008D69A9"/>
    <w:rsid w:val="008D69AC"/>
    <w:rsid w:val="008D69C3"/>
    <w:rsid w:val="008D69CC"/>
    <w:rsid w:val="008D69CF"/>
    <w:rsid w:val="008D69FD"/>
    <w:rsid w:val="008D6A19"/>
    <w:rsid w:val="008D6A1B"/>
    <w:rsid w:val="008D6A21"/>
    <w:rsid w:val="008D6A5A"/>
    <w:rsid w:val="008D6A76"/>
    <w:rsid w:val="008D6AE5"/>
    <w:rsid w:val="008D6B08"/>
    <w:rsid w:val="008D6B2D"/>
    <w:rsid w:val="008D6B46"/>
    <w:rsid w:val="008D6B4B"/>
    <w:rsid w:val="008D6B71"/>
    <w:rsid w:val="008D6B7D"/>
    <w:rsid w:val="008D6BA8"/>
    <w:rsid w:val="008D6BC1"/>
    <w:rsid w:val="008D6BCA"/>
    <w:rsid w:val="008D6C03"/>
    <w:rsid w:val="008D6C0C"/>
    <w:rsid w:val="008D6C36"/>
    <w:rsid w:val="008D6C59"/>
    <w:rsid w:val="008D6CA1"/>
    <w:rsid w:val="008D6CAA"/>
    <w:rsid w:val="008D6CC7"/>
    <w:rsid w:val="008D6D70"/>
    <w:rsid w:val="008D6D8B"/>
    <w:rsid w:val="008D6DB9"/>
    <w:rsid w:val="008D6DC0"/>
    <w:rsid w:val="008D6E01"/>
    <w:rsid w:val="008D6E0C"/>
    <w:rsid w:val="008D6E12"/>
    <w:rsid w:val="008D6E4E"/>
    <w:rsid w:val="008D6E8B"/>
    <w:rsid w:val="008D6EB5"/>
    <w:rsid w:val="008D6F00"/>
    <w:rsid w:val="008D6F7D"/>
    <w:rsid w:val="008D6F90"/>
    <w:rsid w:val="008D6FC3"/>
    <w:rsid w:val="008D6FD2"/>
    <w:rsid w:val="008D6FD6"/>
    <w:rsid w:val="008D6FE0"/>
    <w:rsid w:val="008D7003"/>
    <w:rsid w:val="008D7018"/>
    <w:rsid w:val="008D7019"/>
    <w:rsid w:val="008D7078"/>
    <w:rsid w:val="008D7081"/>
    <w:rsid w:val="008D7082"/>
    <w:rsid w:val="008D7090"/>
    <w:rsid w:val="008D70E1"/>
    <w:rsid w:val="008D70FA"/>
    <w:rsid w:val="008D719A"/>
    <w:rsid w:val="008D71A0"/>
    <w:rsid w:val="008D71DB"/>
    <w:rsid w:val="008D7204"/>
    <w:rsid w:val="008D7252"/>
    <w:rsid w:val="008D7270"/>
    <w:rsid w:val="008D72D0"/>
    <w:rsid w:val="008D72D9"/>
    <w:rsid w:val="008D72DE"/>
    <w:rsid w:val="008D72E4"/>
    <w:rsid w:val="008D72FF"/>
    <w:rsid w:val="008D7309"/>
    <w:rsid w:val="008D7338"/>
    <w:rsid w:val="008D733E"/>
    <w:rsid w:val="008D73A2"/>
    <w:rsid w:val="008D7436"/>
    <w:rsid w:val="008D744C"/>
    <w:rsid w:val="008D7458"/>
    <w:rsid w:val="008D746A"/>
    <w:rsid w:val="008D7490"/>
    <w:rsid w:val="008D7495"/>
    <w:rsid w:val="008D749B"/>
    <w:rsid w:val="008D74AE"/>
    <w:rsid w:val="008D7539"/>
    <w:rsid w:val="008D7583"/>
    <w:rsid w:val="008D75CE"/>
    <w:rsid w:val="008D75CF"/>
    <w:rsid w:val="008D75D8"/>
    <w:rsid w:val="008D7602"/>
    <w:rsid w:val="008D761B"/>
    <w:rsid w:val="008D7634"/>
    <w:rsid w:val="008D763E"/>
    <w:rsid w:val="008D7729"/>
    <w:rsid w:val="008D776C"/>
    <w:rsid w:val="008D778E"/>
    <w:rsid w:val="008D77A4"/>
    <w:rsid w:val="008D77CA"/>
    <w:rsid w:val="008D77E7"/>
    <w:rsid w:val="008D781F"/>
    <w:rsid w:val="008D783A"/>
    <w:rsid w:val="008D784D"/>
    <w:rsid w:val="008D7879"/>
    <w:rsid w:val="008D78AA"/>
    <w:rsid w:val="008D78E5"/>
    <w:rsid w:val="008D78F2"/>
    <w:rsid w:val="008D790D"/>
    <w:rsid w:val="008D7918"/>
    <w:rsid w:val="008D794F"/>
    <w:rsid w:val="008D7951"/>
    <w:rsid w:val="008D7970"/>
    <w:rsid w:val="008D79AA"/>
    <w:rsid w:val="008D79E4"/>
    <w:rsid w:val="008D7A04"/>
    <w:rsid w:val="008D7A12"/>
    <w:rsid w:val="008D7A1E"/>
    <w:rsid w:val="008D7A74"/>
    <w:rsid w:val="008D7A94"/>
    <w:rsid w:val="008D7AD8"/>
    <w:rsid w:val="008D7AF3"/>
    <w:rsid w:val="008D7B0A"/>
    <w:rsid w:val="008D7B27"/>
    <w:rsid w:val="008D7B4C"/>
    <w:rsid w:val="008D7B92"/>
    <w:rsid w:val="008D7B99"/>
    <w:rsid w:val="008D7BAD"/>
    <w:rsid w:val="008D7BBC"/>
    <w:rsid w:val="008D7BC8"/>
    <w:rsid w:val="008D7BD5"/>
    <w:rsid w:val="008D7BEB"/>
    <w:rsid w:val="008D7BFF"/>
    <w:rsid w:val="008D7C21"/>
    <w:rsid w:val="008D7C48"/>
    <w:rsid w:val="008D7C54"/>
    <w:rsid w:val="008D7C5B"/>
    <w:rsid w:val="008D7C86"/>
    <w:rsid w:val="008D7C8C"/>
    <w:rsid w:val="008D7CB0"/>
    <w:rsid w:val="008D7CDB"/>
    <w:rsid w:val="008D7D25"/>
    <w:rsid w:val="008D7D57"/>
    <w:rsid w:val="008D7DA5"/>
    <w:rsid w:val="008D7DB7"/>
    <w:rsid w:val="008D7DC0"/>
    <w:rsid w:val="008D7DD2"/>
    <w:rsid w:val="008D7DDF"/>
    <w:rsid w:val="008D7E06"/>
    <w:rsid w:val="008D7E41"/>
    <w:rsid w:val="008D7E6D"/>
    <w:rsid w:val="008D7E7C"/>
    <w:rsid w:val="008D7E7D"/>
    <w:rsid w:val="008D7E8B"/>
    <w:rsid w:val="008D7EA5"/>
    <w:rsid w:val="008D7ED0"/>
    <w:rsid w:val="008D7EE4"/>
    <w:rsid w:val="008D7F05"/>
    <w:rsid w:val="008D7F0B"/>
    <w:rsid w:val="008D7F34"/>
    <w:rsid w:val="008D7F95"/>
    <w:rsid w:val="008D7FB5"/>
    <w:rsid w:val="008E0009"/>
    <w:rsid w:val="008E006B"/>
    <w:rsid w:val="008E006C"/>
    <w:rsid w:val="008E0088"/>
    <w:rsid w:val="008E008C"/>
    <w:rsid w:val="008E0090"/>
    <w:rsid w:val="008E00AC"/>
    <w:rsid w:val="008E00DB"/>
    <w:rsid w:val="008E00E9"/>
    <w:rsid w:val="008E018D"/>
    <w:rsid w:val="008E01A9"/>
    <w:rsid w:val="008E01B1"/>
    <w:rsid w:val="008E01CD"/>
    <w:rsid w:val="008E021C"/>
    <w:rsid w:val="008E022C"/>
    <w:rsid w:val="008E022E"/>
    <w:rsid w:val="008E0238"/>
    <w:rsid w:val="008E0275"/>
    <w:rsid w:val="008E0287"/>
    <w:rsid w:val="008E029F"/>
    <w:rsid w:val="008E02D7"/>
    <w:rsid w:val="008E02DA"/>
    <w:rsid w:val="008E02ED"/>
    <w:rsid w:val="008E031F"/>
    <w:rsid w:val="008E0321"/>
    <w:rsid w:val="008E0333"/>
    <w:rsid w:val="008E039A"/>
    <w:rsid w:val="008E03C3"/>
    <w:rsid w:val="008E03F0"/>
    <w:rsid w:val="008E044A"/>
    <w:rsid w:val="008E0450"/>
    <w:rsid w:val="008E049C"/>
    <w:rsid w:val="008E04B4"/>
    <w:rsid w:val="008E04BA"/>
    <w:rsid w:val="008E04D3"/>
    <w:rsid w:val="008E04E0"/>
    <w:rsid w:val="008E0504"/>
    <w:rsid w:val="008E0526"/>
    <w:rsid w:val="008E0537"/>
    <w:rsid w:val="008E059A"/>
    <w:rsid w:val="008E05D5"/>
    <w:rsid w:val="008E05DA"/>
    <w:rsid w:val="008E060B"/>
    <w:rsid w:val="008E060E"/>
    <w:rsid w:val="008E0626"/>
    <w:rsid w:val="008E0670"/>
    <w:rsid w:val="008E0682"/>
    <w:rsid w:val="008E06D7"/>
    <w:rsid w:val="008E06DF"/>
    <w:rsid w:val="008E06FB"/>
    <w:rsid w:val="008E0716"/>
    <w:rsid w:val="008E0730"/>
    <w:rsid w:val="008E0740"/>
    <w:rsid w:val="008E0752"/>
    <w:rsid w:val="008E07AD"/>
    <w:rsid w:val="008E0808"/>
    <w:rsid w:val="008E081A"/>
    <w:rsid w:val="008E0852"/>
    <w:rsid w:val="008E0864"/>
    <w:rsid w:val="008E0865"/>
    <w:rsid w:val="008E08C7"/>
    <w:rsid w:val="008E0935"/>
    <w:rsid w:val="008E0947"/>
    <w:rsid w:val="008E09A7"/>
    <w:rsid w:val="008E09BF"/>
    <w:rsid w:val="008E09C4"/>
    <w:rsid w:val="008E0A54"/>
    <w:rsid w:val="008E0A5C"/>
    <w:rsid w:val="008E0A76"/>
    <w:rsid w:val="008E0A82"/>
    <w:rsid w:val="008E0A84"/>
    <w:rsid w:val="008E0A87"/>
    <w:rsid w:val="008E0AD6"/>
    <w:rsid w:val="008E0B10"/>
    <w:rsid w:val="008E0B11"/>
    <w:rsid w:val="008E0B2C"/>
    <w:rsid w:val="008E0B56"/>
    <w:rsid w:val="008E0B71"/>
    <w:rsid w:val="008E0B8E"/>
    <w:rsid w:val="008E0B98"/>
    <w:rsid w:val="008E0C46"/>
    <w:rsid w:val="008E0C47"/>
    <w:rsid w:val="008E0C72"/>
    <w:rsid w:val="008E0CC4"/>
    <w:rsid w:val="008E0CC6"/>
    <w:rsid w:val="008E0D1D"/>
    <w:rsid w:val="008E0D29"/>
    <w:rsid w:val="008E0D79"/>
    <w:rsid w:val="008E0D81"/>
    <w:rsid w:val="008E0E12"/>
    <w:rsid w:val="008E0E38"/>
    <w:rsid w:val="008E0E3D"/>
    <w:rsid w:val="008E0E9A"/>
    <w:rsid w:val="008E0EB9"/>
    <w:rsid w:val="008E0EF4"/>
    <w:rsid w:val="008E0F1B"/>
    <w:rsid w:val="008E0FC0"/>
    <w:rsid w:val="008E103B"/>
    <w:rsid w:val="008E1044"/>
    <w:rsid w:val="008E1079"/>
    <w:rsid w:val="008E10DC"/>
    <w:rsid w:val="008E110B"/>
    <w:rsid w:val="008E1117"/>
    <w:rsid w:val="008E112B"/>
    <w:rsid w:val="008E1140"/>
    <w:rsid w:val="008E1150"/>
    <w:rsid w:val="008E115B"/>
    <w:rsid w:val="008E11AB"/>
    <w:rsid w:val="008E11DD"/>
    <w:rsid w:val="008E11F6"/>
    <w:rsid w:val="008E121E"/>
    <w:rsid w:val="008E122C"/>
    <w:rsid w:val="008E123B"/>
    <w:rsid w:val="008E12E1"/>
    <w:rsid w:val="008E1326"/>
    <w:rsid w:val="008E1378"/>
    <w:rsid w:val="008E13B7"/>
    <w:rsid w:val="008E13D9"/>
    <w:rsid w:val="008E13FD"/>
    <w:rsid w:val="008E1433"/>
    <w:rsid w:val="008E1449"/>
    <w:rsid w:val="008E1450"/>
    <w:rsid w:val="008E147A"/>
    <w:rsid w:val="008E148E"/>
    <w:rsid w:val="008E149D"/>
    <w:rsid w:val="008E14A1"/>
    <w:rsid w:val="008E14D7"/>
    <w:rsid w:val="008E14EF"/>
    <w:rsid w:val="008E14FA"/>
    <w:rsid w:val="008E1508"/>
    <w:rsid w:val="008E1563"/>
    <w:rsid w:val="008E1588"/>
    <w:rsid w:val="008E15A4"/>
    <w:rsid w:val="008E15AF"/>
    <w:rsid w:val="008E1691"/>
    <w:rsid w:val="008E1696"/>
    <w:rsid w:val="008E16A2"/>
    <w:rsid w:val="008E16AB"/>
    <w:rsid w:val="008E16B4"/>
    <w:rsid w:val="008E16FC"/>
    <w:rsid w:val="008E1702"/>
    <w:rsid w:val="008E170B"/>
    <w:rsid w:val="008E1726"/>
    <w:rsid w:val="008E1756"/>
    <w:rsid w:val="008E177A"/>
    <w:rsid w:val="008E178D"/>
    <w:rsid w:val="008E1803"/>
    <w:rsid w:val="008E181E"/>
    <w:rsid w:val="008E182C"/>
    <w:rsid w:val="008E183E"/>
    <w:rsid w:val="008E18B7"/>
    <w:rsid w:val="008E18D5"/>
    <w:rsid w:val="008E18DD"/>
    <w:rsid w:val="008E1925"/>
    <w:rsid w:val="008E19BE"/>
    <w:rsid w:val="008E19D2"/>
    <w:rsid w:val="008E1A14"/>
    <w:rsid w:val="008E1A51"/>
    <w:rsid w:val="008E1A54"/>
    <w:rsid w:val="008E1A6B"/>
    <w:rsid w:val="008E1A6F"/>
    <w:rsid w:val="008E1A76"/>
    <w:rsid w:val="008E1A7A"/>
    <w:rsid w:val="008E1A9A"/>
    <w:rsid w:val="008E1A9F"/>
    <w:rsid w:val="008E1AD5"/>
    <w:rsid w:val="008E1AE0"/>
    <w:rsid w:val="008E1AF1"/>
    <w:rsid w:val="008E1AFD"/>
    <w:rsid w:val="008E1B00"/>
    <w:rsid w:val="008E1B1C"/>
    <w:rsid w:val="008E1B57"/>
    <w:rsid w:val="008E1B5F"/>
    <w:rsid w:val="008E1BC6"/>
    <w:rsid w:val="008E1BCD"/>
    <w:rsid w:val="008E1C30"/>
    <w:rsid w:val="008E1C4E"/>
    <w:rsid w:val="008E1C64"/>
    <w:rsid w:val="008E1C75"/>
    <w:rsid w:val="008E1C82"/>
    <w:rsid w:val="008E1C92"/>
    <w:rsid w:val="008E1CED"/>
    <w:rsid w:val="008E1CFD"/>
    <w:rsid w:val="008E1D02"/>
    <w:rsid w:val="008E1D5A"/>
    <w:rsid w:val="008E1D8B"/>
    <w:rsid w:val="008E1DB0"/>
    <w:rsid w:val="008E1E22"/>
    <w:rsid w:val="008E1E2E"/>
    <w:rsid w:val="008E1E5A"/>
    <w:rsid w:val="008E1E89"/>
    <w:rsid w:val="008E1E9D"/>
    <w:rsid w:val="008E1EE8"/>
    <w:rsid w:val="008E1F23"/>
    <w:rsid w:val="008E1F2D"/>
    <w:rsid w:val="008E1F60"/>
    <w:rsid w:val="008E1F9A"/>
    <w:rsid w:val="008E1FCA"/>
    <w:rsid w:val="008E1FE9"/>
    <w:rsid w:val="008E2000"/>
    <w:rsid w:val="008E2035"/>
    <w:rsid w:val="008E2044"/>
    <w:rsid w:val="008E204F"/>
    <w:rsid w:val="008E2051"/>
    <w:rsid w:val="008E208C"/>
    <w:rsid w:val="008E20A1"/>
    <w:rsid w:val="008E20AF"/>
    <w:rsid w:val="008E20EC"/>
    <w:rsid w:val="008E211B"/>
    <w:rsid w:val="008E212F"/>
    <w:rsid w:val="008E216E"/>
    <w:rsid w:val="008E2179"/>
    <w:rsid w:val="008E2194"/>
    <w:rsid w:val="008E21A3"/>
    <w:rsid w:val="008E21BC"/>
    <w:rsid w:val="008E21EF"/>
    <w:rsid w:val="008E2212"/>
    <w:rsid w:val="008E2231"/>
    <w:rsid w:val="008E2232"/>
    <w:rsid w:val="008E2233"/>
    <w:rsid w:val="008E225A"/>
    <w:rsid w:val="008E229A"/>
    <w:rsid w:val="008E22AB"/>
    <w:rsid w:val="008E22EC"/>
    <w:rsid w:val="008E22F7"/>
    <w:rsid w:val="008E2340"/>
    <w:rsid w:val="008E235C"/>
    <w:rsid w:val="008E2365"/>
    <w:rsid w:val="008E2375"/>
    <w:rsid w:val="008E2385"/>
    <w:rsid w:val="008E2386"/>
    <w:rsid w:val="008E238D"/>
    <w:rsid w:val="008E23C1"/>
    <w:rsid w:val="008E23FD"/>
    <w:rsid w:val="008E2408"/>
    <w:rsid w:val="008E2416"/>
    <w:rsid w:val="008E245A"/>
    <w:rsid w:val="008E2521"/>
    <w:rsid w:val="008E2531"/>
    <w:rsid w:val="008E2562"/>
    <w:rsid w:val="008E25A3"/>
    <w:rsid w:val="008E25E4"/>
    <w:rsid w:val="008E263B"/>
    <w:rsid w:val="008E2694"/>
    <w:rsid w:val="008E269E"/>
    <w:rsid w:val="008E26F8"/>
    <w:rsid w:val="008E2723"/>
    <w:rsid w:val="008E2725"/>
    <w:rsid w:val="008E27C5"/>
    <w:rsid w:val="008E2834"/>
    <w:rsid w:val="008E28A6"/>
    <w:rsid w:val="008E28B9"/>
    <w:rsid w:val="008E2921"/>
    <w:rsid w:val="008E2941"/>
    <w:rsid w:val="008E29B9"/>
    <w:rsid w:val="008E29D3"/>
    <w:rsid w:val="008E29F3"/>
    <w:rsid w:val="008E2A0D"/>
    <w:rsid w:val="008E2A1A"/>
    <w:rsid w:val="008E2A3D"/>
    <w:rsid w:val="008E2A44"/>
    <w:rsid w:val="008E2A51"/>
    <w:rsid w:val="008E2A57"/>
    <w:rsid w:val="008E2A68"/>
    <w:rsid w:val="008E2AAE"/>
    <w:rsid w:val="008E2AB7"/>
    <w:rsid w:val="008E2AF7"/>
    <w:rsid w:val="008E2B1E"/>
    <w:rsid w:val="008E2B45"/>
    <w:rsid w:val="008E2C44"/>
    <w:rsid w:val="008E2C91"/>
    <w:rsid w:val="008E2CB1"/>
    <w:rsid w:val="008E2D09"/>
    <w:rsid w:val="008E2D1A"/>
    <w:rsid w:val="008E2D2C"/>
    <w:rsid w:val="008E2D45"/>
    <w:rsid w:val="008E2D4C"/>
    <w:rsid w:val="008E2D5C"/>
    <w:rsid w:val="008E2D8F"/>
    <w:rsid w:val="008E2DDC"/>
    <w:rsid w:val="008E2E17"/>
    <w:rsid w:val="008E2E39"/>
    <w:rsid w:val="008E2E40"/>
    <w:rsid w:val="008E2E70"/>
    <w:rsid w:val="008E2E7A"/>
    <w:rsid w:val="008E2EA0"/>
    <w:rsid w:val="008E2EC0"/>
    <w:rsid w:val="008E2ECC"/>
    <w:rsid w:val="008E2ED1"/>
    <w:rsid w:val="008E2EE4"/>
    <w:rsid w:val="008E2EFD"/>
    <w:rsid w:val="008E2F0A"/>
    <w:rsid w:val="008E2F5D"/>
    <w:rsid w:val="008E2F70"/>
    <w:rsid w:val="008E2FA8"/>
    <w:rsid w:val="008E2FB7"/>
    <w:rsid w:val="008E2FD4"/>
    <w:rsid w:val="008E2FFA"/>
    <w:rsid w:val="008E3005"/>
    <w:rsid w:val="008E3088"/>
    <w:rsid w:val="008E30BE"/>
    <w:rsid w:val="008E3136"/>
    <w:rsid w:val="008E314F"/>
    <w:rsid w:val="008E319B"/>
    <w:rsid w:val="008E31BE"/>
    <w:rsid w:val="008E31D2"/>
    <w:rsid w:val="008E31E8"/>
    <w:rsid w:val="008E31F9"/>
    <w:rsid w:val="008E3256"/>
    <w:rsid w:val="008E3279"/>
    <w:rsid w:val="008E32AC"/>
    <w:rsid w:val="008E32C2"/>
    <w:rsid w:val="008E32E5"/>
    <w:rsid w:val="008E32FF"/>
    <w:rsid w:val="008E3300"/>
    <w:rsid w:val="008E3303"/>
    <w:rsid w:val="008E3314"/>
    <w:rsid w:val="008E33AB"/>
    <w:rsid w:val="008E33C8"/>
    <w:rsid w:val="008E33DA"/>
    <w:rsid w:val="008E33F5"/>
    <w:rsid w:val="008E34A6"/>
    <w:rsid w:val="008E34B7"/>
    <w:rsid w:val="008E34CC"/>
    <w:rsid w:val="008E34D2"/>
    <w:rsid w:val="008E34DA"/>
    <w:rsid w:val="008E34FA"/>
    <w:rsid w:val="008E350F"/>
    <w:rsid w:val="008E3517"/>
    <w:rsid w:val="008E3533"/>
    <w:rsid w:val="008E353D"/>
    <w:rsid w:val="008E3550"/>
    <w:rsid w:val="008E3561"/>
    <w:rsid w:val="008E356E"/>
    <w:rsid w:val="008E359D"/>
    <w:rsid w:val="008E35AA"/>
    <w:rsid w:val="008E35E9"/>
    <w:rsid w:val="008E361C"/>
    <w:rsid w:val="008E361E"/>
    <w:rsid w:val="008E3655"/>
    <w:rsid w:val="008E3676"/>
    <w:rsid w:val="008E36A0"/>
    <w:rsid w:val="008E36B0"/>
    <w:rsid w:val="008E36BE"/>
    <w:rsid w:val="008E36E2"/>
    <w:rsid w:val="008E36E6"/>
    <w:rsid w:val="008E36F2"/>
    <w:rsid w:val="008E372C"/>
    <w:rsid w:val="008E373D"/>
    <w:rsid w:val="008E3747"/>
    <w:rsid w:val="008E375B"/>
    <w:rsid w:val="008E37B3"/>
    <w:rsid w:val="008E37C8"/>
    <w:rsid w:val="008E37CB"/>
    <w:rsid w:val="008E37E6"/>
    <w:rsid w:val="008E3829"/>
    <w:rsid w:val="008E3834"/>
    <w:rsid w:val="008E384D"/>
    <w:rsid w:val="008E38B0"/>
    <w:rsid w:val="008E38D8"/>
    <w:rsid w:val="008E38F5"/>
    <w:rsid w:val="008E38FC"/>
    <w:rsid w:val="008E3905"/>
    <w:rsid w:val="008E392F"/>
    <w:rsid w:val="008E3948"/>
    <w:rsid w:val="008E394A"/>
    <w:rsid w:val="008E3950"/>
    <w:rsid w:val="008E395D"/>
    <w:rsid w:val="008E397D"/>
    <w:rsid w:val="008E3981"/>
    <w:rsid w:val="008E3990"/>
    <w:rsid w:val="008E3997"/>
    <w:rsid w:val="008E3999"/>
    <w:rsid w:val="008E3A07"/>
    <w:rsid w:val="008E3A0C"/>
    <w:rsid w:val="008E3A22"/>
    <w:rsid w:val="008E3A6B"/>
    <w:rsid w:val="008E3A7D"/>
    <w:rsid w:val="008E3A8F"/>
    <w:rsid w:val="008E3AF6"/>
    <w:rsid w:val="008E3B26"/>
    <w:rsid w:val="008E3B42"/>
    <w:rsid w:val="008E3B47"/>
    <w:rsid w:val="008E3B72"/>
    <w:rsid w:val="008E3B8D"/>
    <w:rsid w:val="008E3B8E"/>
    <w:rsid w:val="008E3BAC"/>
    <w:rsid w:val="008E3BEA"/>
    <w:rsid w:val="008E3CB1"/>
    <w:rsid w:val="008E3CDC"/>
    <w:rsid w:val="008E3D08"/>
    <w:rsid w:val="008E3D14"/>
    <w:rsid w:val="008E3D42"/>
    <w:rsid w:val="008E3D4B"/>
    <w:rsid w:val="008E3D53"/>
    <w:rsid w:val="008E3D78"/>
    <w:rsid w:val="008E3DE1"/>
    <w:rsid w:val="008E3DFE"/>
    <w:rsid w:val="008E3E08"/>
    <w:rsid w:val="008E3E24"/>
    <w:rsid w:val="008E3E50"/>
    <w:rsid w:val="008E3E7E"/>
    <w:rsid w:val="008E3EA1"/>
    <w:rsid w:val="008E3ECB"/>
    <w:rsid w:val="008E3EDD"/>
    <w:rsid w:val="008E3EE0"/>
    <w:rsid w:val="008E3F6A"/>
    <w:rsid w:val="008E3FBE"/>
    <w:rsid w:val="008E3FE1"/>
    <w:rsid w:val="008E4050"/>
    <w:rsid w:val="008E40BC"/>
    <w:rsid w:val="008E40F6"/>
    <w:rsid w:val="008E4106"/>
    <w:rsid w:val="008E4107"/>
    <w:rsid w:val="008E410D"/>
    <w:rsid w:val="008E4166"/>
    <w:rsid w:val="008E41C7"/>
    <w:rsid w:val="008E4206"/>
    <w:rsid w:val="008E4218"/>
    <w:rsid w:val="008E4231"/>
    <w:rsid w:val="008E4243"/>
    <w:rsid w:val="008E4265"/>
    <w:rsid w:val="008E4270"/>
    <w:rsid w:val="008E429B"/>
    <w:rsid w:val="008E42A5"/>
    <w:rsid w:val="008E42E0"/>
    <w:rsid w:val="008E42EB"/>
    <w:rsid w:val="008E42F6"/>
    <w:rsid w:val="008E431D"/>
    <w:rsid w:val="008E4336"/>
    <w:rsid w:val="008E43AD"/>
    <w:rsid w:val="008E4422"/>
    <w:rsid w:val="008E4443"/>
    <w:rsid w:val="008E444C"/>
    <w:rsid w:val="008E4469"/>
    <w:rsid w:val="008E4470"/>
    <w:rsid w:val="008E4477"/>
    <w:rsid w:val="008E44BC"/>
    <w:rsid w:val="008E44C7"/>
    <w:rsid w:val="008E451D"/>
    <w:rsid w:val="008E452C"/>
    <w:rsid w:val="008E4576"/>
    <w:rsid w:val="008E4598"/>
    <w:rsid w:val="008E45EF"/>
    <w:rsid w:val="008E45FB"/>
    <w:rsid w:val="008E45FC"/>
    <w:rsid w:val="008E4613"/>
    <w:rsid w:val="008E4620"/>
    <w:rsid w:val="008E4627"/>
    <w:rsid w:val="008E4664"/>
    <w:rsid w:val="008E466E"/>
    <w:rsid w:val="008E4677"/>
    <w:rsid w:val="008E46C6"/>
    <w:rsid w:val="008E4721"/>
    <w:rsid w:val="008E4776"/>
    <w:rsid w:val="008E479C"/>
    <w:rsid w:val="008E47AD"/>
    <w:rsid w:val="008E47AF"/>
    <w:rsid w:val="008E47D0"/>
    <w:rsid w:val="008E4802"/>
    <w:rsid w:val="008E48B1"/>
    <w:rsid w:val="008E48D9"/>
    <w:rsid w:val="008E494C"/>
    <w:rsid w:val="008E4952"/>
    <w:rsid w:val="008E495E"/>
    <w:rsid w:val="008E496A"/>
    <w:rsid w:val="008E49AD"/>
    <w:rsid w:val="008E49C5"/>
    <w:rsid w:val="008E49EA"/>
    <w:rsid w:val="008E49FB"/>
    <w:rsid w:val="008E49FF"/>
    <w:rsid w:val="008E4A6A"/>
    <w:rsid w:val="008E4A78"/>
    <w:rsid w:val="008E4AC9"/>
    <w:rsid w:val="008E4AD4"/>
    <w:rsid w:val="008E4AF8"/>
    <w:rsid w:val="008E4AFA"/>
    <w:rsid w:val="008E4AFD"/>
    <w:rsid w:val="008E4B14"/>
    <w:rsid w:val="008E4B2E"/>
    <w:rsid w:val="008E4B5A"/>
    <w:rsid w:val="008E4B6C"/>
    <w:rsid w:val="008E4B72"/>
    <w:rsid w:val="008E4BA4"/>
    <w:rsid w:val="008E4BBE"/>
    <w:rsid w:val="008E4BF5"/>
    <w:rsid w:val="008E4BFD"/>
    <w:rsid w:val="008E4C13"/>
    <w:rsid w:val="008E4C21"/>
    <w:rsid w:val="008E4C2A"/>
    <w:rsid w:val="008E4C5A"/>
    <w:rsid w:val="008E4C63"/>
    <w:rsid w:val="008E4C78"/>
    <w:rsid w:val="008E4CE6"/>
    <w:rsid w:val="008E4D0F"/>
    <w:rsid w:val="008E4D33"/>
    <w:rsid w:val="008E4D62"/>
    <w:rsid w:val="008E4D8B"/>
    <w:rsid w:val="008E4D8E"/>
    <w:rsid w:val="008E4D94"/>
    <w:rsid w:val="008E4D97"/>
    <w:rsid w:val="008E4DA4"/>
    <w:rsid w:val="008E4DAE"/>
    <w:rsid w:val="008E4DDA"/>
    <w:rsid w:val="008E4DE4"/>
    <w:rsid w:val="008E4E22"/>
    <w:rsid w:val="008E4E94"/>
    <w:rsid w:val="008E4EB9"/>
    <w:rsid w:val="008E4F8B"/>
    <w:rsid w:val="008E4FAA"/>
    <w:rsid w:val="008E4FAE"/>
    <w:rsid w:val="008E4FF3"/>
    <w:rsid w:val="008E5026"/>
    <w:rsid w:val="008E502A"/>
    <w:rsid w:val="008E5048"/>
    <w:rsid w:val="008E5057"/>
    <w:rsid w:val="008E5058"/>
    <w:rsid w:val="008E5063"/>
    <w:rsid w:val="008E5070"/>
    <w:rsid w:val="008E50A4"/>
    <w:rsid w:val="008E50B6"/>
    <w:rsid w:val="008E50BE"/>
    <w:rsid w:val="008E50E2"/>
    <w:rsid w:val="008E50E3"/>
    <w:rsid w:val="008E50EC"/>
    <w:rsid w:val="008E50F2"/>
    <w:rsid w:val="008E512B"/>
    <w:rsid w:val="008E516C"/>
    <w:rsid w:val="008E5194"/>
    <w:rsid w:val="008E51E4"/>
    <w:rsid w:val="008E5210"/>
    <w:rsid w:val="008E5217"/>
    <w:rsid w:val="008E525C"/>
    <w:rsid w:val="008E52C7"/>
    <w:rsid w:val="008E52FD"/>
    <w:rsid w:val="008E5301"/>
    <w:rsid w:val="008E537F"/>
    <w:rsid w:val="008E53B9"/>
    <w:rsid w:val="008E53DF"/>
    <w:rsid w:val="008E540A"/>
    <w:rsid w:val="008E541A"/>
    <w:rsid w:val="008E5435"/>
    <w:rsid w:val="008E5453"/>
    <w:rsid w:val="008E546B"/>
    <w:rsid w:val="008E547E"/>
    <w:rsid w:val="008E54A7"/>
    <w:rsid w:val="008E5509"/>
    <w:rsid w:val="008E550A"/>
    <w:rsid w:val="008E55EC"/>
    <w:rsid w:val="008E563A"/>
    <w:rsid w:val="008E567D"/>
    <w:rsid w:val="008E5699"/>
    <w:rsid w:val="008E56B9"/>
    <w:rsid w:val="008E56E9"/>
    <w:rsid w:val="008E56F9"/>
    <w:rsid w:val="008E56FB"/>
    <w:rsid w:val="008E5724"/>
    <w:rsid w:val="008E573A"/>
    <w:rsid w:val="008E57C0"/>
    <w:rsid w:val="008E57C4"/>
    <w:rsid w:val="008E57D5"/>
    <w:rsid w:val="008E57E4"/>
    <w:rsid w:val="008E57F0"/>
    <w:rsid w:val="008E5806"/>
    <w:rsid w:val="008E5809"/>
    <w:rsid w:val="008E581E"/>
    <w:rsid w:val="008E5822"/>
    <w:rsid w:val="008E5833"/>
    <w:rsid w:val="008E5844"/>
    <w:rsid w:val="008E5848"/>
    <w:rsid w:val="008E584D"/>
    <w:rsid w:val="008E5856"/>
    <w:rsid w:val="008E5857"/>
    <w:rsid w:val="008E5867"/>
    <w:rsid w:val="008E58CE"/>
    <w:rsid w:val="008E58F3"/>
    <w:rsid w:val="008E590C"/>
    <w:rsid w:val="008E5923"/>
    <w:rsid w:val="008E593F"/>
    <w:rsid w:val="008E5992"/>
    <w:rsid w:val="008E59B7"/>
    <w:rsid w:val="008E59D7"/>
    <w:rsid w:val="008E5A0F"/>
    <w:rsid w:val="008E5A12"/>
    <w:rsid w:val="008E5A1F"/>
    <w:rsid w:val="008E5A53"/>
    <w:rsid w:val="008E5AB3"/>
    <w:rsid w:val="008E5ABB"/>
    <w:rsid w:val="008E5B1F"/>
    <w:rsid w:val="008E5B2A"/>
    <w:rsid w:val="008E5B3E"/>
    <w:rsid w:val="008E5B86"/>
    <w:rsid w:val="008E5B96"/>
    <w:rsid w:val="008E5BAE"/>
    <w:rsid w:val="008E5BCF"/>
    <w:rsid w:val="008E5BD3"/>
    <w:rsid w:val="008E5BD9"/>
    <w:rsid w:val="008E5BDD"/>
    <w:rsid w:val="008E5C22"/>
    <w:rsid w:val="008E5C34"/>
    <w:rsid w:val="008E5C7B"/>
    <w:rsid w:val="008E5C82"/>
    <w:rsid w:val="008E5CE3"/>
    <w:rsid w:val="008E5CFF"/>
    <w:rsid w:val="008E5D1C"/>
    <w:rsid w:val="008E5D24"/>
    <w:rsid w:val="008E5D2C"/>
    <w:rsid w:val="008E5D5D"/>
    <w:rsid w:val="008E5D7F"/>
    <w:rsid w:val="008E5D88"/>
    <w:rsid w:val="008E5D8F"/>
    <w:rsid w:val="008E5D90"/>
    <w:rsid w:val="008E5DE6"/>
    <w:rsid w:val="008E5E04"/>
    <w:rsid w:val="008E5E06"/>
    <w:rsid w:val="008E5E20"/>
    <w:rsid w:val="008E5E22"/>
    <w:rsid w:val="008E5E26"/>
    <w:rsid w:val="008E5E7B"/>
    <w:rsid w:val="008E5E81"/>
    <w:rsid w:val="008E5E96"/>
    <w:rsid w:val="008E5EEB"/>
    <w:rsid w:val="008E5EF5"/>
    <w:rsid w:val="008E5F12"/>
    <w:rsid w:val="008E5F63"/>
    <w:rsid w:val="008E5F6E"/>
    <w:rsid w:val="008E5FA6"/>
    <w:rsid w:val="008E5FDD"/>
    <w:rsid w:val="008E5FE4"/>
    <w:rsid w:val="008E5FE7"/>
    <w:rsid w:val="008E5FF4"/>
    <w:rsid w:val="008E5FFC"/>
    <w:rsid w:val="008E6015"/>
    <w:rsid w:val="008E6022"/>
    <w:rsid w:val="008E606D"/>
    <w:rsid w:val="008E6087"/>
    <w:rsid w:val="008E610F"/>
    <w:rsid w:val="008E6110"/>
    <w:rsid w:val="008E611A"/>
    <w:rsid w:val="008E613A"/>
    <w:rsid w:val="008E6159"/>
    <w:rsid w:val="008E615B"/>
    <w:rsid w:val="008E6182"/>
    <w:rsid w:val="008E6191"/>
    <w:rsid w:val="008E61A8"/>
    <w:rsid w:val="008E61B0"/>
    <w:rsid w:val="008E61B1"/>
    <w:rsid w:val="008E61CD"/>
    <w:rsid w:val="008E61D2"/>
    <w:rsid w:val="008E61E7"/>
    <w:rsid w:val="008E61EE"/>
    <w:rsid w:val="008E621F"/>
    <w:rsid w:val="008E623E"/>
    <w:rsid w:val="008E625E"/>
    <w:rsid w:val="008E626D"/>
    <w:rsid w:val="008E6277"/>
    <w:rsid w:val="008E629B"/>
    <w:rsid w:val="008E62ED"/>
    <w:rsid w:val="008E62F9"/>
    <w:rsid w:val="008E63B4"/>
    <w:rsid w:val="008E63C1"/>
    <w:rsid w:val="008E63FB"/>
    <w:rsid w:val="008E6405"/>
    <w:rsid w:val="008E641A"/>
    <w:rsid w:val="008E645F"/>
    <w:rsid w:val="008E646F"/>
    <w:rsid w:val="008E64B2"/>
    <w:rsid w:val="008E64C5"/>
    <w:rsid w:val="008E6517"/>
    <w:rsid w:val="008E655D"/>
    <w:rsid w:val="008E6573"/>
    <w:rsid w:val="008E657E"/>
    <w:rsid w:val="008E65B7"/>
    <w:rsid w:val="008E65F2"/>
    <w:rsid w:val="008E6616"/>
    <w:rsid w:val="008E662A"/>
    <w:rsid w:val="008E6640"/>
    <w:rsid w:val="008E6671"/>
    <w:rsid w:val="008E6681"/>
    <w:rsid w:val="008E669D"/>
    <w:rsid w:val="008E66A2"/>
    <w:rsid w:val="008E66AE"/>
    <w:rsid w:val="008E66C2"/>
    <w:rsid w:val="008E66C9"/>
    <w:rsid w:val="008E66D7"/>
    <w:rsid w:val="008E66DE"/>
    <w:rsid w:val="008E6778"/>
    <w:rsid w:val="008E6789"/>
    <w:rsid w:val="008E67EB"/>
    <w:rsid w:val="008E67F0"/>
    <w:rsid w:val="008E6804"/>
    <w:rsid w:val="008E6882"/>
    <w:rsid w:val="008E68B0"/>
    <w:rsid w:val="008E68B8"/>
    <w:rsid w:val="008E68BF"/>
    <w:rsid w:val="008E68E2"/>
    <w:rsid w:val="008E690F"/>
    <w:rsid w:val="008E6925"/>
    <w:rsid w:val="008E695E"/>
    <w:rsid w:val="008E697F"/>
    <w:rsid w:val="008E698C"/>
    <w:rsid w:val="008E69A1"/>
    <w:rsid w:val="008E69C2"/>
    <w:rsid w:val="008E69DE"/>
    <w:rsid w:val="008E6A53"/>
    <w:rsid w:val="008E6A57"/>
    <w:rsid w:val="008E6A6B"/>
    <w:rsid w:val="008E6A9E"/>
    <w:rsid w:val="008E6ACE"/>
    <w:rsid w:val="008E6B13"/>
    <w:rsid w:val="008E6B2F"/>
    <w:rsid w:val="008E6BFD"/>
    <w:rsid w:val="008E6C01"/>
    <w:rsid w:val="008E6C70"/>
    <w:rsid w:val="008E6C72"/>
    <w:rsid w:val="008E6C79"/>
    <w:rsid w:val="008E6C86"/>
    <w:rsid w:val="008E6CAC"/>
    <w:rsid w:val="008E6CBF"/>
    <w:rsid w:val="008E6CE1"/>
    <w:rsid w:val="008E6CF9"/>
    <w:rsid w:val="008E6D0B"/>
    <w:rsid w:val="008E6D17"/>
    <w:rsid w:val="008E6D68"/>
    <w:rsid w:val="008E6D8E"/>
    <w:rsid w:val="008E6DB5"/>
    <w:rsid w:val="008E6DDD"/>
    <w:rsid w:val="008E6DE9"/>
    <w:rsid w:val="008E6DF7"/>
    <w:rsid w:val="008E6E0D"/>
    <w:rsid w:val="008E6E58"/>
    <w:rsid w:val="008E6E7C"/>
    <w:rsid w:val="008E6E91"/>
    <w:rsid w:val="008E6EAB"/>
    <w:rsid w:val="008E6EC4"/>
    <w:rsid w:val="008E6F3C"/>
    <w:rsid w:val="008E6F51"/>
    <w:rsid w:val="008E6F76"/>
    <w:rsid w:val="008E6F79"/>
    <w:rsid w:val="008E6FF0"/>
    <w:rsid w:val="008E70A3"/>
    <w:rsid w:val="008E70D9"/>
    <w:rsid w:val="008E70EA"/>
    <w:rsid w:val="008E70F0"/>
    <w:rsid w:val="008E712B"/>
    <w:rsid w:val="008E718C"/>
    <w:rsid w:val="008E7191"/>
    <w:rsid w:val="008E7193"/>
    <w:rsid w:val="008E71FE"/>
    <w:rsid w:val="008E7208"/>
    <w:rsid w:val="008E728A"/>
    <w:rsid w:val="008E7297"/>
    <w:rsid w:val="008E72C6"/>
    <w:rsid w:val="008E72C9"/>
    <w:rsid w:val="008E7303"/>
    <w:rsid w:val="008E7321"/>
    <w:rsid w:val="008E7329"/>
    <w:rsid w:val="008E7364"/>
    <w:rsid w:val="008E737F"/>
    <w:rsid w:val="008E7385"/>
    <w:rsid w:val="008E73A4"/>
    <w:rsid w:val="008E73BB"/>
    <w:rsid w:val="008E73E7"/>
    <w:rsid w:val="008E73ED"/>
    <w:rsid w:val="008E7411"/>
    <w:rsid w:val="008E7416"/>
    <w:rsid w:val="008E7432"/>
    <w:rsid w:val="008E746C"/>
    <w:rsid w:val="008E7470"/>
    <w:rsid w:val="008E7472"/>
    <w:rsid w:val="008E7475"/>
    <w:rsid w:val="008E7476"/>
    <w:rsid w:val="008E7519"/>
    <w:rsid w:val="008E751A"/>
    <w:rsid w:val="008E7594"/>
    <w:rsid w:val="008E75CF"/>
    <w:rsid w:val="008E75FC"/>
    <w:rsid w:val="008E7654"/>
    <w:rsid w:val="008E7660"/>
    <w:rsid w:val="008E7663"/>
    <w:rsid w:val="008E76ED"/>
    <w:rsid w:val="008E76F1"/>
    <w:rsid w:val="008E771A"/>
    <w:rsid w:val="008E771B"/>
    <w:rsid w:val="008E7736"/>
    <w:rsid w:val="008E7757"/>
    <w:rsid w:val="008E776B"/>
    <w:rsid w:val="008E7772"/>
    <w:rsid w:val="008E7791"/>
    <w:rsid w:val="008E77B1"/>
    <w:rsid w:val="008E77BC"/>
    <w:rsid w:val="008E77CF"/>
    <w:rsid w:val="008E77D4"/>
    <w:rsid w:val="008E77E7"/>
    <w:rsid w:val="008E77EE"/>
    <w:rsid w:val="008E7850"/>
    <w:rsid w:val="008E786B"/>
    <w:rsid w:val="008E78D0"/>
    <w:rsid w:val="008E78ED"/>
    <w:rsid w:val="008E791F"/>
    <w:rsid w:val="008E7949"/>
    <w:rsid w:val="008E7959"/>
    <w:rsid w:val="008E79AF"/>
    <w:rsid w:val="008E79C7"/>
    <w:rsid w:val="008E79D0"/>
    <w:rsid w:val="008E79E5"/>
    <w:rsid w:val="008E7A07"/>
    <w:rsid w:val="008E7A22"/>
    <w:rsid w:val="008E7A2E"/>
    <w:rsid w:val="008E7A5E"/>
    <w:rsid w:val="008E7A91"/>
    <w:rsid w:val="008E7AA4"/>
    <w:rsid w:val="008E7AAA"/>
    <w:rsid w:val="008E7AB0"/>
    <w:rsid w:val="008E7ABA"/>
    <w:rsid w:val="008E7B00"/>
    <w:rsid w:val="008E7B34"/>
    <w:rsid w:val="008E7B35"/>
    <w:rsid w:val="008E7B6A"/>
    <w:rsid w:val="008E7B91"/>
    <w:rsid w:val="008E7BC0"/>
    <w:rsid w:val="008E7C0D"/>
    <w:rsid w:val="008E7C26"/>
    <w:rsid w:val="008E7C36"/>
    <w:rsid w:val="008E7C3E"/>
    <w:rsid w:val="008E7C52"/>
    <w:rsid w:val="008E7C57"/>
    <w:rsid w:val="008E7C5D"/>
    <w:rsid w:val="008E7C85"/>
    <w:rsid w:val="008E7C8C"/>
    <w:rsid w:val="008E7CBC"/>
    <w:rsid w:val="008E7CE2"/>
    <w:rsid w:val="008E7D41"/>
    <w:rsid w:val="008E7D48"/>
    <w:rsid w:val="008E7D4C"/>
    <w:rsid w:val="008E7D4F"/>
    <w:rsid w:val="008E7D96"/>
    <w:rsid w:val="008E7DC0"/>
    <w:rsid w:val="008E7DC4"/>
    <w:rsid w:val="008E7DF1"/>
    <w:rsid w:val="008E7E01"/>
    <w:rsid w:val="008E7E13"/>
    <w:rsid w:val="008E7E43"/>
    <w:rsid w:val="008E7E44"/>
    <w:rsid w:val="008E7E4F"/>
    <w:rsid w:val="008E7E85"/>
    <w:rsid w:val="008E7EB1"/>
    <w:rsid w:val="008E7EC9"/>
    <w:rsid w:val="008E7EF7"/>
    <w:rsid w:val="008E7F33"/>
    <w:rsid w:val="008E7F4A"/>
    <w:rsid w:val="008E7F91"/>
    <w:rsid w:val="008E7FC1"/>
    <w:rsid w:val="008E7FEE"/>
    <w:rsid w:val="008E7FFA"/>
    <w:rsid w:val="008F0006"/>
    <w:rsid w:val="008F000C"/>
    <w:rsid w:val="008F0033"/>
    <w:rsid w:val="008F0075"/>
    <w:rsid w:val="008F008D"/>
    <w:rsid w:val="008F00FA"/>
    <w:rsid w:val="008F010D"/>
    <w:rsid w:val="008F013E"/>
    <w:rsid w:val="008F0194"/>
    <w:rsid w:val="008F01BE"/>
    <w:rsid w:val="008F01C9"/>
    <w:rsid w:val="008F0203"/>
    <w:rsid w:val="008F025D"/>
    <w:rsid w:val="008F02E3"/>
    <w:rsid w:val="008F02F8"/>
    <w:rsid w:val="008F0321"/>
    <w:rsid w:val="008F0331"/>
    <w:rsid w:val="008F033F"/>
    <w:rsid w:val="008F034A"/>
    <w:rsid w:val="008F0384"/>
    <w:rsid w:val="008F03F3"/>
    <w:rsid w:val="008F0409"/>
    <w:rsid w:val="008F040E"/>
    <w:rsid w:val="008F0427"/>
    <w:rsid w:val="008F042A"/>
    <w:rsid w:val="008F0461"/>
    <w:rsid w:val="008F0483"/>
    <w:rsid w:val="008F0492"/>
    <w:rsid w:val="008F0530"/>
    <w:rsid w:val="008F0556"/>
    <w:rsid w:val="008F057A"/>
    <w:rsid w:val="008F058A"/>
    <w:rsid w:val="008F05A6"/>
    <w:rsid w:val="008F05F4"/>
    <w:rsid w:val="008F061F"/>
    <w:rsid w:val="008F0643"/>
    <w:rsid w:val="008F06CA"/>
    <w:rsid w:val="008F06E8"/>
    <w:rsid w:val="008F0771"/>
    <w:rsid w:val="008F07B6"/>
    <w:rsid w:val="008F07DB"/>
    <w:rsid w:val="008F07E6"/>
    <w:rsid w:val="008F0821"/>
    <w:rsid w:val="008F0828"/>
    <w:rsid w:val="008F084F"/>
    <w:rsid w:val="008F0853"/>
    <w:rsid w:val="008F0889"/>
    <w:rsid w:val="008F08AF"/>
    <w:rsid w:val="008F08BC"/>
    <w:rsid w:val="008F08C0"/>
    <w:rsid w:val="008F08C1"/>
    <w:rsid w:val="008F08DD"/>
    <w:rsid w:val="008F08DF"/>
    <w:rsid w:val="008F08EB"/>
    <w:rsid w:val="008F0905"/>
    <w:rsid w:val="008F096D"/>
    <w:rsid w:val="008F0978"/>
    <w:rsid w:val="008F0990"/>
    <w:rsid w:val="008F099B"/>
    <w:rsid w:val="008F09C0"/>
    <w:rsid w:val="008F09C1"/>
    <w:rsid w:val="008F09DC"/>
    <w:rsid w:val="008F09E0"/>
    <w:rsid w:val="008F0A1A"/>
    <w:rsid w:val="008F0A3F"/>
    <w:rsid w:val="008F0A56"/>
    <w:rsid w:val="008F0A5A"/>
    <w:rsid w:val="008F0A83"/>
    <w:rsid w:val="008F0AAB"/>
    <w:rsid w:val="008F0AD2"/>
    <w:rsid w:val="008F0ADA"/>
    <w:rsid w:val="008F0B75"/>
    <w:rsid w:val="008F0B76"/>
    <w:rsid w:val="008F0BD3"/>
    <w:rsid w:val="008F0C0A"/>
    <w:rsid w:val="008F0C29"/>
    <w:rsid w:val="008F0C54"/>
    <w:rsid w:val="008F0C89"/>
    <w:rsid w:val="008F0C8F"/>
    <w:rsid w:val="008F0CB1"/>
    <w:rsid w:val="008F0CBB"/>
    <w:rsid w:val="008F0D78"/>
    <w:rsid w:val="008F0D9A"/>
    <w:rsid w:val="008F0D9E"/>
    <w:rsid w:val="008F0DD0"/>
    <w:rsid w:val="008F0E14"/>
    <w:rsid w:val="008F0E23"/>
    <w:rsid w:val="008F0E87"/>
    <w:rsid w:val="008F0E89"/>
    <w:rsid w:val="008F0EA1"/>
    <w:rsid w:val="008F0EB1"/>
    <w:rsid w:val="008F0EC8"/>
    <w:rsid w:val="008F0F12"/>
    <w:rsid w:val="008F0F24"/>
    <w:rsid w:val="008F0F2F"/>
    <w:rsid w:val="008F0F56"/>
    <w:rsid w:val="008F0F62"/>
    <w:rsid w:val="008F0F74"/>
    <w:rsid w:val="008F0F78"/>
    <w:rsid w:val="008F0F86"/>
    <w:rsid w:val="008F0FB8"/>
    <w:rsid w:val="008F0FEE"/>
    <w:rsid w:val="008F105B"/>
    <w:rsid w:val="008F1067"/>
    <w:rsid w:val="008F1074"/>
    <w:rsid w:val="008F109D"/>
    <w:rsid w:val="008F10B4"/>
    <w:rsid w:val="008F10BE"/>
    <w:rsid w:val="008F1105"/>
    <w:rsid w:val="008F1138"/>
    <w:rsid w:val="008F118C"/>
    <w:rsid w:val="008F11A2"/>
    <w:rsid w:val="008F11E2"/>
    <w:rsid w:val="008F11F1"/>
    <w:rsid w:val="008F1203"/>
    <w:rsid w:val="008F1221"/>
    <w:rsid w:val="008F12A4"/>
    <w:rsid w:val="008F12BF"/>
    <w:rsid w:val="008F12EC"/>
    <w:rsid w:val="008F12FD"/>
    <w:rsid w:val="008F12FE"/>
    <w:rsid w:val="008F1308"/>
    <w:rsid w:val="008F1326"/>
    <w:rsid w:val="008F1344"/>
    <w:rsid w:val="008F134C"/>
    <w:rsid w:val="008F134F"/>
    <w:rsid w:val="008F1381"/>
    <w:rsid w:val="008F13A0"/>
    <w:rsid w:val="008F13A8"/>
    <w:rsid w:val="008F13AC"/>
    <w:rsid w:val="008F13BC"/>
    <w:rsid w:val="008F13BD"/>
    <w:rsid w:val="008F13EB"/>
    <w:rsid w:val="008F1417"/>
    <w:rsid w:val="008F141D"/>
    <w:rsid w:val="008F143F"/>
    <w:rsid w:val="008F145A"/>
    <w:rsid w:val="008F145B"/>
    <w:rsid w:val="008F14BB"/>
    <w:rsid w:val="008F14CC"/>
    <w:rsid w:val="008F1502"/>
    <w:rsid w:val="008F151D"/>
    <w:rsid w:val="008F152C"/>
    <w:rsid w:val="008F1534"/>
    <w:rsid w:val="008F1585"/>
    <w:rsid w:val="008F1597"/>
    <w:rsid w:val="008F1623"/>
    <w:rsid w:val="008F1633"/>
    <w:rsid w:val="008F1690"/>
    <w:rsid w:val="008F16A1"/>
    <w:rsid w:val="008F16B8"/>
    <w:rsid w:val="008F16D4"/>
    <w:rsid w:val="008F16E5"/>
    <w:rsid w:val="008F16E6"/>
    <w:rsid w:val="008F16EA"/>
    <w:rsid w:val="008F1719"/>
    <w:rsid w:val="008F1721"/>
    <w:rsid w:val="008F173E"/>
    <w:rsid w:val="008F1753"/>
    <w:rsid w:val="008F1755"/>
    <w:rsid w:val="008F1756"/>
    <w:rsid w:val="008F17D4"/>
    <w:rsid w:val="008F1816"/>
    <w:rsid w:val="008F1853"/>
    <w:rsid w:val="008F185F"/>
    <w:rsid w:val="008F18BD"/>
    <w:rsid w:val="008F1924"/>
    <w:rsid w:val="008F1981"/>
    <w:rsid w:val="008F19D7"/>
    <w:rsid w:val="008F1A0F"/>
    <w:rsid w:val="008F1A9B"/>
    <w:rsid w:val="008F1AAF"/>
    <w:rsid w:val="008F1B2C"/>
    <w:rsid w:val="008F1B6A"/>
    <w:rsid w:val="008F1B6F"/>
    <w:rsid w:val="008F1B76"/>
    <w:rsid w:val="008F1B7D"/>
    <w:rsid w:val="008F1BAC"/>
    <w:rsid w:val="008F1BC8"/>
    <w:rsid w:val="008F1BD4"/>
    <w:rsid w:val="008F1BD8"/>
    <w:rsid w:val="008F1BDC"/>
    <w:rsid w:val="008F1BF2"/>
    <w:rsid w:val="008F1C18"/>
    <w:rsid w:val="008F1C47"/>
    <w:rsid w:val="008F1C49"/>
    <w:rsid w:val="008F1C4C"/>
    <w:rsid w:val="008F1C57"/>
    <w:rsid w:val="008F1C5B"/>
    <w:rsid w:val="008F1C84"/>
    <w:rsid w:val="008F1C8E"/>
    <w:rsid w:val="008F1CA8"/>
    <w:rsid w:val="008F1D00"/>
    <w:rsid w:val="008F1D05"/>
    <w:rsid w:val="008F1D34"/>
    <w:rsid w:val="008F1D35"/>
    <w:rsid w:val="008F1D63"/>
    <w:rsid w:val="008F1DC8"/>
    <w:rsid w:val="008F1DFE"/>
    <w:rsid w:val="008F1E91"/>
    <w:rsid w:val="008F1EFA"/>
    <w:rsid w:val="008F1F27"/>
    <w:rsid w:val="008F1F2C"/>
    <w:rsid w:val="008F1F39"/>
    <w:rsid w:val="008F1F42"/>
    <w:rsid w:val="008F1F8D"/>
    <w:rsid w:val="008F1FAB"/>
    <w:rsid w:val="008F1FAE"/>
    <w:rsid w:val="008F1FB5"/>
    <w:rsid w:val="008F1FBB"/>
    <w:rsid w:val="008F1FBE"/>
    <w:rsid w:val="008F1FC7"/>
    <w:rsid w:val="008F1FDE"/>
    <w:rsid w:val="008F1FEF"/>
    <w:rsid w:val="008F1FFE"/>
    <w:rsid w:val="008F200A"/>
    <w:rsid w:val="008F200C"/>
    <w:rsid w:val="008F2056"/>
    <w:rsid w:val="008F2062"/>
    <w:rsid w:val="008F2064"/>
    <w:rsid w:val="008F2072"/>
    <w:rsid w:val="008F209D"/>
    <w:rsid w:val="008F20AA"/>
    <w:rsid w:val="008F20CC"/>
    <w:rsid w:val="008F20D8"/>
    <w:rsid w:val="008F20DD"/>
    <w:rsid w:val="008F20F7"/>
    <w:rsid w:val="008F2117"/>
    <w:rsid w:val="008F2143"/>
    <w:rsid w:val="008F21B7"/>
    <w:rsid w:val="008F21DF"/>
    <w:rsid w:val="008F21E8"/>
    <w:rsid w:val="008F21EA"/>
    <w:rsid w:val="008F223C"/>
    <w:rsid w:val="008F2253"/>
    <w:rsid w:val="008F2261"/>
    <w:rsid w:val="008F2283"/>
    <w:rsid w:val="008F22CF"/>
    <w:rsid w:val="008F22E7"/>
    <w:rsid w:val="008F230F"/>
    <w:rsid w:val="008F2319"/>
    <w:rsid w:val="008F232D"/>
    <w:rsid w:val="008F2332"/>
    <w:rsid w:val="008F2384"/>
    <w:rsid w:val="008F23AA"/>
    <w:rsid w:val="008F23BE"/>
    <w:rsid w:val="008F23C4"/>
    <w:rsid w:val="008F23F0"/>
    <w:rsid w:val="008F2405"/>
    <w:rsid w:val="008F2406"/>
    <w:rsid w:val="008F242A"/>
    <w:rsid w:val="008F245C"/>
    <w:rsid w:val="008F2476"/>
    <w:rsid w:val="008F247E"/>
    <w:rsid w:val="008F24A5"/>
    <w:rsid w:val="008F24D5"/>
    <w:rsid w:val="008F2515"/>
    <w:rsid w:val="008F2584"/>
    <w:rsid w:val="008F2597"/>
    <w:rsid w:val="008F25B0"/>
    <w:rsid w:val="008F25B6"/>
    <w:rsid w:val="008F25B8"/>
    <w:rsid w:val="008F25DF"/>
    <w:rsid w:val="008F2611"/>
    <w:rsid w:val="008F2613"/>
    <w:rsid w:val="008F2624"/>
    <w:rsid w:val="008F264B"/>
    <w:rsid w:val="008F2658"/>
    <w:rsid w:val="008F265E"/>
    <w:rsid w:val="008F267A"/>
    <w:rsid w:val="008F26A6"/>
    <w:rsid w:val="008F26AE"/>
    <w:rsid w:val="008F26D6"/>
    <w:rsid w:val="008F26DF"/>
    <w:rsid w:val="008F26E3"/>
    <w:rsid w:val="008F271A"/>
    <w:rsid w:val="008F2761"/>
    <w:rsid w:val="008F2799"/>
    <w:rsid w:val="008F27A2"/>
    <w:rsid w:val="008F27A7"/>
    <w:rsid w:val="008F27AA"/>
    <w:rsid w:val="008F27E2"/>
    <w:rsid w:val="008F2832"/>
    <w:rsid w:val="008F288D"/>
    <w:rsid w:val="008F28A3"/>
    <w:rsid w:val="008F28C1"/>
    <w:rsid w:val="008F28F2"/>
    <w:rsid w:val="008F2912"/>
    <w:rsid w:val="008F293F"/>
    <w:rsid w:val="008F2957"/>
    <w:rsid w:val="008F29B8"/>
    <w:rsid w:val="008F29BE"/>
    <w:rsid w:val="008F29CA"/>
    <w:rsid w:val="008F29F1"/>
    <w:rsid w:val="008F29FC"/>
    <w:rsid w:val="008F2A28"/>
    <w:rsid w:val="008F2A2B"/>
    <w:rsid w:val="008F2A96"/>
    <w:rsid w:val="008F2AA6"/>
    <w:rsid w:val="008F2AAC"/>
    <w:rsid w:val="008F2AB5"/>
    <w:rsid w:val="008F2AB6"/>
    <w:rsid w:val="008F2AD4"/>
    <w:rsid w:val="008F2ADD"/>
    <w:rsid w:val="008F2ADF"/>
    <w:rsid w:val="008F2AE7"/>
    <w:rsid w:val="008F2B11"/>
    <w:rsid w:val="008F2B24"/>
    <w:rsid w:val="008F2B5F"/>
    <w:rsid w:val="008F2B61"/>
    <w:rsid w:val="008F2B78"/>
    <w:rsid w:val="008F2B8C"/>
    <w:rsid w:val="008F2BA6"/>
    <w:rsid w:val="008F2BC5"/>
    <w:rsid w:val="008F2C15"/>
    <w:rsid w:val="008F2CA1"/>
    <w:rsid w:val="008F2CCA"/>
    <w:rsid w:val="008F2CD9"/>
    <w:rsid w:val="008F2CF7"/>
    <w:rsid w:val="008F2CF8"/>
    <w:rsid w:val="008F2D35"/>
    <w:rsid w:val="008F2D54"/>
    <w:rsid w:val="008F2D9B"/>
    <w:rsid w:val="008F2DC6"/>
    <w:rsid w:val="008F2DCB"/>
    <w:rsid w:val="008F2DCF"/>
    <w:rsid w:val="008F2DDC"/>
    <w:rsid w:val="008F2E37"/>
    <w:rsid w:val="008F2E4A"/>
    <w:rsid w:val="008F2E8F"/>
    <w:rsid w:val="008F2EA0"/>
    <w:rsid w:val="008F2EB6"/>
    <w:rsid w:val="008F2ED0"/>
    <w:rsid w:val="008F2F0A"/>
    <w:rsid w:val="008F2F21"/>
    <w:rsid w:val="008F2F67"/>
    <w:rsid w:val="008F2F75"/>
    <w:rsid w:val="008F2F87"/>
    <w:rsid w:val="008F2F93"/>
    <w:rsid w:val="008F302B"/>
    <w:rsid w:val="008F3035"/>
    <w:rsid w:val="008F305B"/>
    <w:rsid w:val="008F3067"/>
    <w:rsid w:val="008F307F"/>
    <w:rsid w:val="008F3087"/>
    <w:rsid w:val="008F30EA"/>
    <w:rsid w:val="008F3116"/>
    <w:rsid w:val="008F3122"/>
    <w:rsid w:val="008F313E"/>
    <w:rsid w:val="008F3153"/>
    <w:rsid w:val="008F31C2"/>
    <w:rsid w:val="008F31C5"/>
    <w:rsid w:val="008F31CE"/>
    <w:rsid w:val="008F321C"/>
    <w:rsid w:val="008F3241"/>
    <w:rsid w:val="008F3256"/>
    <w:rsid w:val="008F3267"/>
    <w:rsid w:val="008F32A4"/>
    <w:rsid w:val="008F331A"/>
    <w:rsid w:val="008F331E"/>
    <w:rsid w:val="008F3388"/>
    <w:rsid w:val="008F3395"/>
    <w:rsid w:val="008F33A5"/>
    <w:rsid w:val="008F33BB"/>
    <w:rsid w:val="008F33BF"/>
    <w:rsid w:val="008F33D7"/>
    <w:rsid w:val="008F33EC"/>
    <w:rsid w:val="008F33F8"/>
    <w:rsid w:val="008F3424"/>
    <w:rsid w:val="008F3427"/>
    <w:rsid w:val="008F3451"/>
    <w:rsid w:val="008F3491"/>
    <w:rsid w:val="008F3497"/>
    <w:rsid w:val="008F34D4"/>
    <w:rsid w:val="008F34EB"/>
    <w:rsid w:val="008F3524"/>
    <w:rsid w:val="008F3527"/>
    <w:rsid w:val="008F358A"/>
    <w:rsid w:val="008F3590"/>
    <w:rsid w:val="008F35A4"/>
    <w:rsid w:val="008F35AC"/>
    <w:rsid w:val="008F35BF"/>
    <w:rsid w:val="008F360F"/>
    <w:rsid w:val="008F3614"/>
    <w:rsid w:val="008F3627"/>
    <w:rsid w:val="008F3659"/>
    <w:rsid w:val="008F36B6"/>
    <w:rsid w:val="008F36DD"/>
    <w:rsid w:val="008F372A"/>
    <w:rsid w:val="008F372D"/>
    <w:rsid w:val="008F3744"/>
    <w:rsid w:val="008F3784"/>
    <w:rsid w:val="008F379C"/>
    <w:rsid w:val="008F380F"/>
    <w:rsid w:val="008F386A"/>
    <w:rsid w:val="008F3878"/>
    <w:rsid w:val="008F3883"/>
    <w:rsid w:val="008F38C2"/>
    <w:rsid w:val="008F38D8"/>
    <w:rsid w:val="008F38DF"/>
    <w:rsid w:val="008F38EE"/>
    <w:rsid w:val="008F3900"/>
    <w:rsid w:val="008F394A"/>
    <w:rsid w:val="008F3993"/>
    <w:rsid w:val="008F39A7"/>
    <w:rsid w:val="008F3A0D"/>
    <w:rsid w:val="008F3A2E"/>
    <w:rsid w:val="008F3A65"/>
    <w:rsid w:val="008F3A93"/>
    <w:rsid w:val="008F3AC8"/>
    <w:rsid w:val="008F3B0C"/>
    <w:rsid w:val="008F3B29"/>
    <w:rsid w:val="008F3B2D"/>
    <w:rsid w:val="008F3B4A"/>
    <w:rsid w:val="008F3B54"/>
    <w:rsid w:val="008F3B55"/>
    <w:rsid w:val="008F3B8A"/>
    <w:rsid w:val="008F3BA8"/>
    <w:rsid w:val="008F3BCB"/>
    <w:rsid w:val="008F3BE4"/>
    <w:rsid w:val="008F3C0E"/>
    <w:rsid w:val="008F3C12"/>
    <w:rsid w:val="008F3C2A"/>
    <w:rsid w:val="008F3C67"/>
    <w:rsid w:val="008F3C82"/>
    <w:rsid w:val="008F3C87"/>
    <w:rsid w:val="008F3C89"/>
    <w:rsid w:val="008F3C9C"/>
    <w:rsid w:val="008F3CCD"/>
    <w:rsid w:val="008F3CE2"/>
    <w:rsid w:val="008F3CF0"/>
    <w:rsid w:val="008F3D08"/>
    <w:rsid w:val="008F3D09"/>
    <w:rsid w:val="008F3D2E"/>
    <w:rsid w:val="008F3D4F"/>
    <w:rsid w:val="008F3D80"/>
    <w:rsid w:val="008F3D9E"/>
    <w:rsid w:val="008F3DA0"/>
    <w:rsid w:val="008F3DB0"/>
    <w:rsid w:val="008F3DC8"/>
    <w:rsid w:val="008F3DEE"/>
    <w:rsid w:val="008F3E14"/>
    <w:rsid w:val="008F3E1D"/>
    <w:rsid w:val="008F3E35"/>
    <w:rsid w:val="008F3E5B"/>
    <w:rsid w:val="008F3EB6"/>
    <w:rsid w:val="008F3EF3"/>
    <w:rsid w:val="008F3EF6"/>
    <w:rsid w:val="008F3F08"/>
    <w:rsid w:val="008F3F0F"/>
    <w:rsid w:val="008F3F47"/>
    <w:rsid w:val="008F3F61"/>
    <w:rsid w:val="008F3F6F"/>
    <w:rsid w:val="008F3FF1"/>
    <w:rsid w:val="008F4002"/>
    <w:rsid w:val="008F4025"/>
    <w:rsid w:val="008F4033"/>
    <w:rsid w:val="008F40B5"/>
    <w:rsid w:val="008F40BB"/>
    <w:rsid w:val="008F40F6"/>
    <w:rsid w:val="008F415E"/>
    <w:rsid w:val="008F4177"/>
    <w:rsid w:val="008F418B"/>
    <w:rsid w:val="008F41E9"/>
    <w:rsid w:val="008F41F0"/>
    <w:rsid w:val="008F4287"/>
    <w:rsid w:val="008F42A8"/>
    <w:rsid w:val="008F42AB"/>
    <w:rsid w:val="008F42C9"/>
    <w:rsid w:val="008F42CE"/>
    <w:rsid w:val="008F42DA"/>
    <w:rsid w:val="008F4332"/>
    <w:rsid w:val="008F4350"/>
    <w:rsid w:val="008F43A2"/>
    <w:rsid w:val="008F43A7"/>
    <w:rsid w:val="008F43C3"/>
    <w:rsid w:val="008F43DE"/>
    <w:rsid w:val="008F43F6"/>
    <w:rsid w:val="008F4477"/>
    <w:rsid w:val="008F4480"/>
    <w:rsid w:val="008F44AD"/>
    <w:rsid w:val="008F44E7"/>
    <w:rsid w:val="008F44FF"/>
    <w:rsid w:val="008F4501"/>
    <w:rsid w:val="008F452C"/>
    <w:rsid w:val="008F454A"/>
    <w:rsid w:val="008F457F"/>
    <w:rsid w:val="008F4585"/>
    <w:rsid w:val="008F45F3"/>
    <w:rsid w:val="008F461D"/>
    <w:rsid w:val="008F4669"/>
    <w:rsid w:val="008F4675"/>
    <w:rsid w:val="008F467B"/>
    <w:rsid w:val="008F4693"/>
    <w:rsid w:val="008F46B0"/>
    <w:rsid w:val="008F46F7"/>
    <w:rsid w:val="008F472D"/>
    <w:rsid w:val="008F4750"/>
    <w:rsid w:val="008F47AA"/>
    <w:rsid w:val="008F47C8"/>
    <w:rsid w:val="008F47D7"/>
    <w:rsid w:val="008F47F9"/>
    <w:rsid w:val="008F4809"/>
    <w:rsid w:val="008F4827"/>
    <w:rsid w:val="008F4835"/>
    <w:rsid w:val="008F487A"/>
    <w:rsid w:val="008F48A4"/>
    <w:rsid w:val="008F48D9"/>
    <w:rsid w:val="008F48E7"/>
    <w:rsid w:val="008F4900"/>
    <w:rsid w:val="008F490E"/>
    <w:rsid w:val="008F4929"/>
    <w:rsid w:val="008F493B"/>
    <w:rsid w:val="008F498B"/>
    <w:rsid w:val="008F49BB"/>
    <w:rsid w:val="008F49CE"/>
    <w:rsid w:val="008F49D9"/>
    <w:rsid w:val="008F49DE"/>
    <w:rsid w:val="008F4A48"/>
    <w:rsid w:val="008F4A5F"/>
    <w:rsid w:val="008F4B5B"/>
    <w:rsid w:val="008F4B64"/>
    <w:rsid w:val="008F4B7C"/>
    <w:rsid w:val="008F4BD9"/>
    <w:rsid w:val="008F4BF1"/>
    <w:rsid w:val="008F4C4C"/>
    <w:rsid w:val="008F4C85"/>
    <w:rsid w:val="008F4C91"/>
    <w:rsid w:val="008F4C9F"/>
    <w:rsid w:val="008F4CCA"/>
    <w:rsid w:val="008F4CD1"/>
    <w:rsid w:val="008F4CDE"/>
    <w:rsid w:val="008F4D47"/>
    <w:rsid w:val="008F4D66"/>
    <w:rsid w:val="008F4E0E"/>
    <w:rsid w:val="008F4E0F"/>
    <w:rsid w:val="008F4E4E"/>
    <w:rsid w:val="008F4E59"/>
    <w:rsid w:val="008F4EC5"/>
    <w:rsid w:val="008F4EEC"/>
    <w:rsid w:val="008F4EED"/>
    <w:rsid w:val="008F4EF3"/>
    <w:rsid w:val="008F4F3F"/>
    <w:rsid w:val="008F4FA1"/>
    <w:rsid w:val="008F4FBE"/>
    <w:rsid w:val="008F4FEE"/>
    <w:rsid w:val="008F5015"/>
    <w:rsid w:val="008F5024"/>
    <w:rsid w:val="008F5043"/>
    <w:rsid w:val="008F5075"/>
    <w:rsid w:val="008F509C"/>
    <w:rsid w:val="008F50B1"/>
    <w:rsid w:val="008F50B7"/>
    <w:rsid w:val="008F511E"/>
    <w:rsid w:val="008F512F"/>
    <w:rsid w:val="008F51A7"/>
    <w:rsid w:val="008F51D0"/>
    <w:rsid w:val="008F51E3"/>
    <w:rsid w:val="008F524E"/>
    <w:rsid w:val="008F5254"/>
    <w:rsid w:val="008F5265"/>
    <w:rsid w:val="008F527D"/>
    <w:rsid w:val="008F52A3"/>
    <w:rsid w:val="008F52BB"/>
    <w:rsid w:val="008F52D9"/>
    <w:rsid w:val="008F52F4"/>
    <w:rsid w:val="008F530C"/>
    <w:rsid w:val="008F5324"/>
    <w:rsid w:val="008F5369"/>
    <w:rsid w:val="008F536D"/>
    <w:rsid w:val="008F539D"/>
    <w:rsid w:val="008F5405"/>
    <w:rsid w:val="008F540F"/>
    <w:rsid w:val="008F5419"/>
    <w:rsid w:val="008F542C"/>
    <w:rsid w:val="008F5499"/>
    <w:rsid w:val="008F54C0"/>
    <w:rsid w:val="008F54C6"/>
    <w:rsid w:val="008F54CA"/>
    <w:rsid w:val="008F54FD"/>
    <w:rsid w:val="008F551D"/>
    <w:rsid w:val="008F5530"/>
    <w:rsid w:val="008F5533"/>
    <w:rsid w:val="008F553B"/>
    <w:rsid w:val="008F5560"/>
    <w:rsid w:val="008F5567"/>
    <w:rsid w:val="008F55CD"/>
    <w:rsid w:val="008F55DB"/>
    <w:rsid w:val="008F55EA"/>
    <w:rsid w:val="008F55EB"/>
    <w:rsid w:val="008F55FA"/>
    <w:rsid w:val="008F560F"/>
    <w:rsid w:val="008F561D"/>
    <w:rsid w:val="008F5645"/>
    <w:rsid w:val="008F5647"/>
    <w:rsid w:val="008F565F"/>
    <w:rsid w:val="008F5671"/>
    <w:rsid w:val="008F56B5"/>
    <w:rsid w:val="008F56D6"/>
    <w:rsid w:val="008F5709"/>
    <w:rsid w:val="008F5739"/>
    <w:rsid w:val="008F5741"/>
    <w:rsid w:val="008F5748"/>
    <w:rsid w:val="008F5755"/>
    <w:rsid w:val="008F5773"/>
    <w:rsid w:val="008F57AF"/>
    <w:rsid w:val="008F57BF"/>
    <w:rsid w:val="008F57D6"/>
    <w:rsid w:val="008F580C"/>
    <w:rsid w:val="008F580E"/>
    <w:rsid w:val="008F5823"/>
    <w:rsid w:val="008F582F"/>
    <w:rsid w:val="008F583C"/>
    <w:rsid w:val="008F5849"/>
    <w:rsid w:val="008F5856"/>
    <w:rsid w:val="008F588B"/>
    <w:rsid w:val="008F58DD"/>
    <w:rsid w:val="008F5910"/>
    <w:rsid w:val="008F5914"/>
    <w:rsid w:val="008F592C"/>
    <w:rsid w:val="008F5942"/>
    <w:rsid w:val="008F5949"/>
    <w:rsid w:val="008F595A"/>
    <w:rsid w:val="008F597C"/>
    <w:rsid w:val="008F59EC"/>
    <w:rsid w:val="008F59FA"/>
    <w:rsid w:val="008F59FC"/>
    <w:rsid w:val="008F5A38"/>
    <w:rsid w:val="008F5A72"/>
    <w:rsid w:val="008F5AC2"/>
    <w:rsid w:val="008F5AC3"/>
    <w:rsid w:val="008F5B21"/>
    <w:rsid w:val="008F5B31"/>
    <w:rsid w:val="008F5B65"/>
    <w:rsid w:val="008F5B85"/>
    <w:rsid w:val="008F5B91"/>
    <w:rsid w:val="008F5BA2"/>
    <w:rsid w:val="008F5BA6"/>
    <w:rsid w:val="008F5C07"/>
    <w:rsid w:val="008F5C08"/>
    <w:rsid w:val="008F5C2C"/>
    <w:rsid w:val="008F5C5D"/>
    <w:rsid w:val="008F5C8C"/>
    <w:rsid w:val="008F5CC1"/>
    <w:rsid w:val="008F5CD2"/>
    <w:rsid w:val="008F5CD5"/>
    <w:rsid w:val="008F5CFB"/>
    <w:rsid w:val="008F5CFC"/>
    <w:rsid w:val="008F5D36"/>
    <w:rsid w:val="008F5D5E"/>
    <w:rsid w:val="008F5D7F"/>
    <w:rsid w:val="008F5D9F"/>
    <w:rsid w:val="008F5DA3"/>
    <w:rsid w:val="008F5DFA"/>
    <w:rsid w:val="008F5E04"/>
    <w:rsid w:val="008F5E0C"/>
    <w:rsid w:val="008F5E16"/>
    <w:rsid w:val="008F5E37"/>
    <w:rsid w:val="008F5E3B"/>
    <w:rsid w:val="008F5E62"/>
    <w:rsid w:val="008F5ECF"/>
    <w:rsid w:val="008F5EFF"/>
    <w:rsid w:val="008F5F49"/>
    <w:rsid w:val="008F5F61"/>
    <w:rsid w:val="008F5F65"/>
    <w:rsid w:val="008F5F70"/>
    <w:rsid w:val="008F5F8C"/>
    <w:rsid w:val="008F5FA7"/>
    <w:rsid w:val="008F5FAC"/>
    <w:rsid w:val="008F5FFD"/>
    <w:rsid w:val="008F6034"/>
    <w:rsid w:val="008F603F"/>
    <w:rsid w:val="008F6099"/>
    <w:rsid w:val="008F60AE"/>
    <w:rsid w:val="008F60E0"/>
    <w:rsid w:val="008F6108"/>
    <w:rsid w:val="008F6116"/>
    <w:rsid w:val="008F6148"/>
    <w:rsid w:val="008F614F"/>
    <w:rsid w:val="008F6189"/>
    <w:rsid w:val="008F61A4"/>
    <w:rsid w:val="008F61AC"/>
    <w:rsid w:val="008F61C2"/>
    <w:rsid w:val="008F61DD"/>
    <w:rsid w:val="008F61DF"/>
    <w:rsid w:val="008F61E1"/>
    <w:rsid w:val="008F61F6"/>
    <w:rsid w:val="008F621F"/>
    <w:rsid w:val="008F6253"/>
    <w:rsid w:val="008F625A"/>
    <w:rsid w:val="008F62A8"/>
    <w:rsid w:val="008F62F1"/>
    <w:rsid w:val="008F630B"/>
    <w:rsid w:val="008F6318"/>
    <w:rsid w:val="008F632B"/>
    <w:rsid w:val="008F633E"/>
    <w:rsid w:val="008F6360"/>
    <w:rsid w:val="008F6370"/>
    <w:rsid w:val="008F6386"/>
    <w:rsid w:val="008F63B0"/>
    <w:rsid w:val="008F63BE"/>
    <w:rsid w:val="008F63F9"/>
    <w:rsid w:val="008F6471"/>
    <w:rsid w:val="008F648D"/>
    <w:rsid w:val="008F6498"/>
    <w:rsid w:val="008F6528"/>
    <w:rsid w:val="008F6534"/>
    <w:rsid w:val="008F6548"/>
    <w:rsid w:val="008F655F"/>
    <w:rsid w:val="008F65EA"/>
    <w:rsid w:val="008F65F1"/>
    <w:rsid w:val="008F6603"/>
    <w:rsid w:val="008F661D"/>
    <w:rsid w:val="008F6653"/>
    <w:rsid w:val="008F6689"/>
    <w:rsid w:val="008F6695"/>
    <w:rsid w:val="008F66C4"/>
    <w:rsid w:val="008F66F7"/>
    <w:rsid w:val="008F6723"/>
    <w:rsid w:val="008F6737"/>
    <w:rsid w:val="008F6753"/>
    <w:rsid w:val="008F6799"/>
    <w:rsid w:val="008F67E3"/>
    <w:rsid w:val="008F67F3"/>
    <w:rsid w:val="008F6866"/>
    <w:rsid w:val="008F6869"/>
    <w:rsid w:val="008F687C"/>
    <w:rsid w:val="008F68AD"/>
    <w:rsid w:val="008F68C2"/>
    <w:rsid w:val="008F6914"/>
    <w:rsid w:val="008F6918"/>
    <w:rsid w:val="008F694E"/>
    <w:rsid w:val="008F6951"/>
    <w:rsid w:val="008F6972"/>
    <w:rsid w:val="008F6981"/>
    <w:rsid w:val="008F69A6"/>
    <w:rsid w:val="008F69B1"/>
    <w:rsid w:val="008F6A33"/>
    <w:rsid w:val="008F6A45"/>
    <w:rsid w:val="008F6A4E"/>
    <w:rsid w:val="008F6A78"/>
    <w:rsid w:val="008F6A7D"/>
    <w:rsid w:val="008F6AC1"/>
    <w:rsid w:val="008F6AE0"/>
    <w:rsid w:val="008F6AF2"/>
    <w:rsid w:val="008F6B01"/>
    <w:rsid w:val="008F6B4C"/>
    <w:rsid w:val="008F6B4D"/>
    <w:rsid w:val="008F6B81"/>
    <w:rsid w:val="008F6B83"/>
    <w:rsid w:val="008F6B87"/>
    <w:rsid w:val="008F6C23"/>
    <w:rsid w:val="008F6CBD"/>
    <w:rsid w:val="008F6CE2"/>
    <w:rsid w:val="008F6D2F"/>
    <w:rsid w:val="008F6D3C"/>
    <w:rsid w:val="008F6D52"/>
    <w:rsid w:val="008F6D6C"/>
    <w:rsid w:val="008F6D6F"/>
    <w:rsid w:val="008F6D8D"/>
    <w:rsid w:val="008F6DF7"/>
    <w:rsid w:val="008F6DF8"/>
    <w:rsid w:val="008F6E10"/>
    <w:rsid w:val="008F6E34"/>
    <w:rsid w:val="008F6E76"/>
    <w:rsid w:val="008F6E9F"/>
    <w:rsid w:val="008F6EAB"/>
    <w:rsid w:val="008F6ED3"/>
    <w:rsid w:val="008F6EF6"/>
    <w:rsid w:val="008F6F2D"/>
    <w:rsid w:val="008F6F35"/>
    <w:rsid w:val="008F6F3F"/>
    <w:rsid w:val="008F6F5C"/>
    <w:rsid w:val="008F6FAF"/>
    <w:rsid w:val="008F6FC1"/>
    <w:rsid w:val="008F6FE5"/>
    <w:rsid w:val="008F7018"/>
    <w:rsid w:val="008F7054"/>
    <w:rsid w:val="008F7057"/>
    <w:rsid w:val="008F706B"/>
    <w:rsid w:val="008F7195"/>
    <w:rsid w:val="008F721C"/>
    <w:rsid w:val="008F7263"/>
    <w:rsid w:val="008F727A"/>
    <w:rsid w:val="008F72E1"/>
    <w:rsid w:val="008F72E3"/>
    <w:rsid w:val="008F730E"/>
    <w:rsid w:val="008F7316"/>
    <w:rsid w:val="008F7376"/>
    <w:rsid w:val="008F7377"/>
    <w:rsid w:val="008F738B"/>
    <w:rsid w:val="008F73D7"/>
    <w:rsid w:val="008F7431"/>
    <w:rsid w:val="008F7454"/>
    <w:rsid w:val="008F7458"/>
    <w:rsid w:val="008F7484"/>
    <w:rsid w:val="008F7486"/>
    <w:rsid w:val="008F74AD"/>
    <w:rsid w:val="008F74B4"/>
    <w:rsid w:val="008F74C4"/>
    <w:rsid w:val="008F74E7"/>
    <w:rsid w:val="008F74ED"/>
    <w:rsid w:val="008F7505"/>
    <w:rsid w:val="008F751D"/>
    <w:rsid w:val="008F751E"/>
    <w:rsid w:val="008F7535"/>
    <w:rsid w:val="008F7563"/>
    <w:rsid w:val="008F7589"/>
    <w:rsid w:val="008F759E"/>
    <w:rsid w:val="008F75B0"/>
    <w:rsid w:val="008F75CA"/>
    <w:rsid w:val="008F75CF"/>
    <w:rsid w:val="008F75D4"/>
    <w:rsid w:val="008F7610"/>
    <w:rsid w:val="008F7614"/>
    <w:rsid w:val="008F763C"/>
    <w:rsid w:val="008F7646"/>
    <w:rsid w:val="008F7668"/>
    <w:rsid w:val="008F7676"/>
    <w:rsid w:val="008F768F"/>
    <w:rsid w:val="008F76DF"/>
    <w:rsid w:val="008F770E"/>
    <w:rsid w:val="008F7714"/>
    <w:rsid w:val="008F7765"/>
    <w:rsid w:val="008F77B4"/>
    <w:rsid w:val="008F77D4"/>
    <w:rsid w:val="008F785F"/>
    <w:rsid w:val="008F7898"/>
    <w:rsid w:val="008F78BE"/>
    <w:rsid w:val="008F78BF"/>
    <w:rsid w:val="008F78C8"/>
    <w:rsid w:val="008F78F4"/>
    <w:rsid w:val="008F7903"/>
    <w:rsid w:val="008F7928"/>
    <w:rsid w:val="008F792F"/>
    <w:rsid w:val="008F7933"/>
    <w:rsid w:val="008F79CA"/>
    <w:rsid w:val="008F79DE"/>
    <w:rsid w:val="008F7A0A"/>
    <w:rsid w:val="008F7A5A"/>
    <w:rsid w:val="008F7ACA"/>
    <w:rsid w:val="008F7AD0"/>
    <w:rsid w:val="008F7AEB"/>
    <w:rsid w:val="008F7AEE"/>
    <w:rsid w:val="008F7B02"/>
    <w:rsid w:val="008F7B1A"/>
    <w:rsid w:val="008F7B2C"/>
    <w:rsid w:val="008F7B3E"/>
    <w:rsid w:val="008F7B49"/>
    <w:rsid w:val="008F7B7E"/>
    <w:rsid w:val="008F7BC0"/>
    <w:rsid w:val="008F7BEE"/>
    <w:rsid w:val="008F7C02"/>
    <w:rsid w:val="008F7C6A"/>
    <w:rsid w:val="008F7C74"/>
    <w:rsid w:val="008F7D16"/>
    <w:rsid w:val="008F7D29"/>
    <w:rsid w:val="008F7D32"/>
    <w:rsid w:val="008F7D41"/>
    <w:rsid w:val="008F7D50"/>
    <w:rsid w:val="008F7D5B"/>
    <w:rsid w:val="008F7D88"/>
    <w:rsid w:val="008F7D99"/>
    <w:rsid w:val="008F7DCB"/>
    <w:rsid w:val="008F7DDD"/>
    <w:rsid w:val="008F7DE7"/>
    <w:rsid w:val="008F7DED"/>
    <w:rsid w:val="008F7E07"/>
    <w:rsid w:val="008F7E3A"/>
    <w:rsid w:val="008F7E47"/>
    <w:rsid w:val="008F7E85"/>
    <w:rsid w:val="008F7EBE"/>
    <w:rsid w:val="008F7EBF"/>
    <w:rsid w:val="008F7EDC"/>
    <w:rsid w:val="008F7F14"/>
    <w:rsid w:val="008F7F1C"/>
    <w:rsid w:val="008F7F40"/>
    <w:rsid w:val="008F7F54"/>
    <w:rsid w:val="008F7F73"/>
    <w:rsid w:val="008F7F97"/>
    <w:rsid w:val="008F7FD0"/>
    <w:rsid w:val="008F7FE2"/>
    <w:rsid w:val="0090001A"/>
    <w:rsid w:val="0090003D"/>
    <w:rsid w:val="00900043"/>
    <w:rsid w:val="00900095"/>
    <w:rsid w:val="0090009B"/>
    <w:rsid w:val="009000F9"/>
    <w:rsid w:val="00900102"/>
    <w:rsid w:val="0090011C"/>
    <w:rsid w:val="00900130"/>
    <w:rsid w:val="00900153"/>
    <w:rsid w:val="00900156"/>
    <w:rsid w:val="009001AB"/>
    <w:rsid w:val="00900277"/>
    <w:rsid w:val="00900316"/>
    <w:rsid w:val="00900321"/>
    <w:rsid w:val="00900350"/>
    <w:rsid w:val="00900395"/>
    <w:rsid w:val="00900398"/>
    <w:rsid w:val="009003D2"/>
    <w:rsid w:val="00900402"/>
    <w:rsid w:val="00900410"/>
    <w:rsid w:val="0090041F"/>
    <w:rsid w:val="00900446"/>
    <w:rsid w:val="009004AE"/>
    <w:rsid w:val="009004ED"/>
    <w:rsid w:val="00900509"/>
    <w:rsid w:val="0090051D"/>
    <w:rsid w:val="00900575"/>
    <w:rsid w:val="0090059C"/>
    <w:rsid w:val="009005F7"/>
    <w:rsid w:val="0090063F"/>
    <w:rsid w:val="0090064F"/>
    <w:rsid w:val="00900671"/>
    <w:rsid w:val="00900674"/>
    <w:rsid w:val="009006C2"/>
    <w:rsid w:val="009006E5"/>
    <w:rsid w:val="009006E7"/>
    <w:rsid w:val="00900750"/>
    <w:rsid w:val="00900782"/>
    <w:rsid w:val="00900798"/>
    <w:rsid w:val="009007EC"/>
    <w:rsid w:val="009007F7"/>
    <w:rsid w:val="0090081D"/>
    <w:rsid w:val="0090082C"/>
    <w:rsid w:val="0090085B"/>
    <w:rsid w:val="0090086A"/>
    <w:rsid w:val="009008E6"/>
    <w:rsid w:val="009008FF"/>
    <w:rsid w:val="00900928"/>
    <w:rsid w:val="0090092A"/>
    <w:rsid w:val="00900978"/>
    <w:rsid w:val="009009E9"/>
    <w:rsid w:val="009009F1"/>
    <w:rsid w:val="00900A07"/>
    <w:rsid w:val="00900A10"/>
    <w:rsid w:val="00900A44"/>
    <w:rsid w:val="00900A4F"/>
    <w:rsid w:val="00900A93"/>
    <w:rsid w:val="00900AFF"/>
    <w:rsid w:val="00900B0D"/>
    <w:rsid w:val="00900B49"/>
    <w:rsid w:val="00900B6C"/>
    <w:rsid w:val="00900B7A"/>
    <w:rsid w:val="00900B8A"/>
    <w:rsid w:val="00900B9A"/>
    <w:rsid w:val="00900BB4"/>
    <w:rsid w:val="00900BCD"/>
    <w:rsid w:val="00900C40"/>
    <w:rsid w:val="00900C44"/>
    <w:rsid w:val="00900C93"/>
    <w:rsid w:val="00900CC5"/>
    <w:rsid w:val="00900CEB"/>
    <w:rsid w:val="00900CEE"/>
    <w:rsid w:val="00900D03"/>
    <w:rsid w:val="00900D3E"/>
    <w:rsid w:val="00900D52"/>
    <w:rsid w:val="00900D6D"/>
    <w:rsid w:val="00900D7B"/>
    <w:rsid w:val="00900D97"/>
    <w:rsid w:val="00900D9A"/>
    <w:rsid w:val="00900DBA"/>
    <w:rsid w:val="00900DE1"/>
    <w:rsid w:val="00900DE2"/>
    <w:rsid w:val="00900E8D"/>
    <w:rsid w:val="00900E94"/>
    <w:rsid w:val="00900EAA"/>
    <w:rsid w:val="00900EC8"/>
    <w:rsid w:val="00900EED"/>
    <w:rsid w:val="00900F36"/>
    <w:rsid w:val="00900F3E"/>
    <w:rsid w:val="00901004"/>
    <w:rsid w:val="00901054"/>
    <w:rsid w:val="009010AF"/>
    <w:rsid w:val="009010BF"/>
    <w:rsid w:val="009010C3"/>
    <w:rsid w:val="009010C4"/>
    <w:rsid w:val="009010C8"/>
    <w:rsid w:val="009010C9"/>
    <w:rsid w:val="009010E8"/>
    <w:rsid w:val="009010ED"/>
    <w:rsid w:val="0090114D"/>
    <w:rsid w:val="00901155"/>
    <w:rsid w:val="00901178"/>
    <w:rsid w:val="009011E9"/>
    <w:rsid w:val="0090120A"/>
    <w:rsid w:val="00901238"/>
    <w:rsid w:val="0090125B"/>
    <w:rsid w:val="009012AA"/>
    <w:rsid w:val="009012CA"/>
    <w:rsid w:val="009012CC"/>
    <w:rsid w:val="009012E1"/>
    <w:rsid w:val="00901332"/>
    <w:rsid w:val="00901373"/>
    <w:rsid w:val="009013A6"/>
    <w:rsid w:val="009013B5"/>
    <w:rsid w:val="009013B7"/>
    <w:rsid w:val="009013BB"/>
    <w:rsid w:val="009013CE"/>
    <w:rsid w:val="00901421"/>
    <w:rsid w:val="00901478"/>
    <w:rsid w:val="009014D7"/>
    <w:rsid w:val="009014DE"/>
    <w:rsid w:val="009014F5"/>
    <w:rsid w:val="0090150F"/>
    <w:rsid w:val="0090152A"/>
    <w:rsid w:val="0090157A"/>
    <w:rsid w:val="0090157F"/>
    <w:rsid w:val="00901593"/>
    <w:rsid w:val="009015C1"/>
    <w:rsid w:val="009015C6"/>
    <w:rsid w:val="009015D6"/>
    <w:rsid w:val="00901604"/>
    <w:rsid w:val="00901638"/>
    <w:rsid w:val="009016D6"/>
    <w:rsid w:val="00901720"/>
    <w:rsid w:val="00901732"/>
    <w:rsid w:val="00901733"/>
    <w:rsid w:val="00901734"/>
    <w:rsid w:val="00901764"/>
    <w:rsid w:val="00901791"/>
    <w:rsid w:val="00901796"/>
    <w:rsid w:val="009017C1"/>
    <w:rsid w:val="0090180B"/>
    <w:rsid w:val="0090183B"/>
    <w:rsid w:val="0090183F"/>
    <w:rsid w:val="00901877"/>
    <w:rsid w:val="0090188B"/>
    <w:rsid w:val="00901894"/>
    <w:rsid w:val="009018BD"/>
    <w:rsid w:val="009018C0"/>
    <w:rsid w:val="009018DF"/>
    <w:rsid w:val="009018F4"/>
    <w:rsid w:val="009018FE"/>
    <w:rsid w:val="0090191B"/>
    <w:rsid w:val="0090198F"/>
    <w:rsid w:val="009019DA"/>
    <w:rsid w:val="00901A39"/>
    <w:rsid w:val="00901A46"/>
    <w:rsid w:val="00901A6A"/>
    <w:rsid w:val="00901A79"/>
    <w:rsid w:val="00901A93"/>
    <w:rsid w:val="00901ABF"/>
    <w:rsid w:val="00901B34"/>
    <w:rsid w:val="00901BB8"/>
    <w:rsid w:val="00901BF5"/>
    <w:rsid w:val="00901BF8"/>
    <w:rsid w:val="00901BFF"/>
    <w:rsid w:val="00901C35"/>
    <w:rsid w:val="00901C5A"/>
    <w:rsid w:val="00901C61"/>
    <w:rsid w:val="00901C70"/>
    <w:rsid w:val="00901C87"/>
    <w:rsid w:val="00901C90"/>
    <w:rsid w:val="00901CAF"/>
    <w:rsid w:val="00901CD8"/>
    <w:rsid w:val="00901CEE"/>
    <w:rsid w:val="00901CF3"/>
    <w:rsid w:val="00901D3A"/>
    <w:rsid w:val="00901D3D"/>
    <w:rsid w:val="00901D5A"/>
    <w:rsid w:val="00901D7A"/>
    <w:rsid w:val="00901D92"/>
    <w:rsid w:val="00901DA7"/>
    <w:rsid w:val="00901DDD"/>
    <w:rsid w:val="00901DFD"/>
    <w:rsid w:val="00901E12"/>
    <w:rsid w:val="00901E24"/>
    <w:rsid w:val="00901E2C"/>
    <w:rsid w:val="00901E33"/>
    <w:rsid w:val="00901E5B"/>
    <w:rsid w:val="00901E86"/>
    <w:rsid w:val="00901ED4"/>
    <w:rsid w:val="00901ED6"/>
    <w:rsid w:val="00901F3F"/>
    <w:rsid w:val="00901FBA"/>
    <w:rsid w:val="00901FC2"/>
    <w:rsid w:val="00901FE6"/>
    <w:rsid w:val="00902059"/>
    <w:rsid w:val="00902091"/>
    <w:rsid w:val="009020AD"/>
    <w:rsid w:val="009020C3"/>
    <w:rsid w:val="009020D7"/>
    <w:rsid w:val="009020FA"/>
    <w:rsid w:val="00902122"/>
    <w:rsid w:val="0090213C"/>
    <w:rsid w:val="00902141"/>
    <w:rsid w:val="00902159"/>
    <w:rsid w:val="0090218E"/>
    <w:rsid w:val="009021A2"/>
    <w:rsid w:val="009022A6"/>
    <w:rsid w:val="009022FD"/>
    <w:rsid w:val="0090231E"/>
    <w:rsid w:val="00902321"/>
    <w:rsid w:val="00902323"/>
    <w:rsid w:val="00902343"/>
    <w:rsid w:val="0090235A"/>
    <w:rsid w:val="009023C8"/>
    <w:rsid w:val="009023F0"/>
    <w:rsid w:val="009023F8"/>
    <w:rsid w:val="00902424"/>
    <w:rsid w:val="00902431"/>
    <w:rsid w:val="0090243E"/>
    <w:rsid w:val="00902478"/>
    <w:rsid w:val="00902494"/>
    <w:rsid w:val="009024CB"/>
    <w:rsid w:val="009024CE"/>
    <w:rsid w:val="009024D7"/>
    <w:rsid w:val="009024F3"/>
    <w:rsid w:val="009024F8"/>
    <w:rsid w:val="0090252C"/>
    <w:rsid w:val="0090253E"/>
    <w:rsid w:val="0090254B"/>
    <w:rsid w:val="00902550"/>
    <w:rsid w:val="009025BE"/>
    <w:rsid w:val="009025D7"/>
    <w:rsid w:val="009025FF"/>
    <w:rsid w:val="00902604"/>
    <w:rsid w:val="0090262E"/>
    <w:rsid w:val="00902630"/>
    <w:rsid w:val="0090265F"/>
    <w:rsid w:val="0090266D"/>
    <w:rsid w:val="009026B4"/>
    <w:rsid w:val="009026C5"/>
    <w:rsid w:val="009026ED"/>
    <w:rsid w:val="00902724"/>
    <w:rsid w:val="00902727"/>
    <w:rsid w:val="0090272D"/>
    <w:rsid w:val="009027B8"/>
    <w:rsid w:val="009027BC"/>
    <w:rsid w:val="0090281E"/>
    <w:rsid w:val="0090284D"/>
    <w:rsid w:val="0090284F"/>
    <w:rsid w:val="00902866"/>
    <w:rsid w:val="0090286A"/>
    <w:rsid w:val="00902892"/>
    <w:rsid w:val="00902919"/>
    <w:rsid w:val="00902927"/>
    <w:rsid w:val="0090292E"/>
    <w:rsid w:val="0090294C"/>
    <w:rsid w:val="00902961"/>
    <w:rsid w:val="00902977"/>
    <w:rsid w:val="00902995"/>
    <w:rsid w:val="00902997"/>
    <w:rsid w:val="00902A0A"/>
    <w:rsid w:val="00902A73"/>
    <w:rsid w:val="00902AA4"/>
    <w:rsid w:val="00902AA7"/>
    <w:rsid w:val="00902AA9"/>
    <w:rsid w:val="00902AAB"/>
    <w:rsid w:val="00902B12"/>
    <w:rsid w:val="00902B2F"/>
    <w:rsid w:val="00902BD7"/>
    <w:rsid w:val="00902BDF"/>
    <w:rsid w:val="00902C00"/>
    <w:rsid w:val="00902C0D"/>
    <w:rsid w:val="00902C16"/>
    <w:rsid w:val="00902C56"/>
    <w:rsid w:val="00902C72"/>
    <w:rsid w:val="00902C9B"/>
    <w:rsid w:val="00902CD7"/>
    <w:rsid w:val="00902D0F"/>
    <w:rsid w:val="00902D27"/>
    <w:rsid w:val="00902D3D"/>
    <w:rsid w:val="00902D51"/>
    <w:rsid w:val="00902D66"/>
    <w:rsid w:val="00902D73"/>
    <w:rsid w:val="00902D8D"/>
    <w:rsid w:val="00902D96"/>
    <w:rsid w:val="00902DA2"/>
    <w:rsid w:val="00902DA5"/>
    <w:rsid w:val="00902DAF"/>
    <w:rsid w:val="00902DB2"/>
    <w:rsid w:val="00902DB6"/>
    <w:rsid w:val="00902E50"/>
    <w:rsid w:val="00902E71"/>
    <w:rsid w:val="00902E7C"/>
    <w:rsid w:val="00902E95"/>
    <w:rsid w:val="00902E9C"/>
    <w:rsid w:val="00902EB9"/>
    <w:rsid w:val="00902EBF"/>
    <w:rsid w:val="00902EFE"/>
    <w:rsid w:val="00902F10"/>
    <w:rsid w:val="00902F48"/>
    <w:rsid w:val="00902F68"/>
    <w:rsid w:val="00902FC7"/>
    <w:rsid w:val="00902FDC"/>
    <w:rsid w:val="00902FDF"/>
    <w:rsid w:val="0090302E"/>
    <w:rsid w:val="009030B4"/>
    <w:rsid w:val="009030C3"/>
    <w:rsid w:val="009030D4"/>
    <w:rsid w:val="009030D7"/>
    <w:rsid w:val="009030D9"/>
    <w:rsid w:val="009030E5"/>
    <w:rsid w:val="009030FE"/>
    <w:rsid w:val="00903101"/>
    <w:rsid w:val="0090311C"/>
    <w:rsid w:val="00903133"/>
    <w:rsid w:val="00903169"/>
    <w:rsid w:val="009031A0"/>
    <w:rsid w:val="009031C7"/>
    <w:rsid w:val="00903203"/>
    <w:rsid w:val="00903219"/>
    <w:rsid w:val="0090321B"/>
    <w:rsid w:val="00903240"/>
    <w:rsid w:val="00903291"/>
    <w:rsid w:val="0090329D"/>
    <w:rsid w:val="009032AB"/>
    <w:rsid w:val="009032E8"/>
    <w:rsid w:val="00903379"/>
    <w:rsid w:val="0090339B"/>
    <w:rsid w:val="009033D7"/>
    <w:rsid w:val="009033E7"/>
    <w:rsid w:val="009033E8"/>
    <w:rsid w:val="00903419"/>
    <w:rsid w:val="00903422"/>
    <w:rsid w:val="0090344E"/>
    <w:rsid w:val="00903455"/>
    <w:rsid w:val="00903468"/>
    <w:rsid w:val="00903471"/>
    <w:rsid w:val="009034F3"/>
    <w:rsid w:val="009034F7"/>
    <w:rsid w:val="0090353C"/>
    <w:rsid w:val="00903550"/>
    <w:rsid w:val="00903595"/>
    <w:rsid w:val="009035BF"/>
    <w:rsid w:val="00903613"/>
    <w:rsid w:val="00903641"/>
    <w:rsid w:val="00903686"/>
    <w:rsid w:val="009036CE"/>
    <w:rsid w:val="009036D9"/>
    <w:rsid w:val="009036DE"/>
    <w:rsid w:val="00903712"/>
    <w:rsid w:val="0090373B"/>
    <w:rsid w:val="00903756"/>
    <w:rsid w:val="009037A0"/>
    <w:rsid w:val="009037A2"/>
    <w:rsid w:val="009037C5"/>
    <w:rsid w:val="009037CF"/>
    <w:rsid w:val="009037D2"/>
    <w:rsid w:val="009037F4"/>
    <w:rsid w:val="009037F7"/>
    <w:rsid w:val="00903858"/>
    <w:rsid w:val="0090385D"/>
    <w:rsid w:val="0090385E"/>
    <w:rsid w:val="0090388C"/>
    <w:rsid w:val="00903894"/>
    <w:rsid w:val="00903896"/>
    <w:rsid w:val="009038A3"/>
    <w:rsid w:val="009038AF"/>
    <w:rsid w:val="009038B3"/>
    <w:rsid w:val="009038B8"/>
    <w:rsid w:val="009038EC"/>
    <w:rsid w:val="009038F1"/>
    <w:rsid w:val="0090390D"/>
    <w:rsid w:val="00903935"/>
    <w:rsid w:val="00903936"/>
    <w:rsid w:val="0090395F"/>
    <w:rsid w:val="00903961"/>
    <w:rsid w:val="0090398F"/>
    <w:rsid w:val="0090399E"/>
    <w:rsid w:val="009039A4"/>
    <w:rsid w:val="009039D0"/>
    <w:rsid w:val="009039D8"/>
    <w:rsid w:val="009039EC"/>
    <w:rsid w:val="00903A0A"/>
    <w:rsid w:val="00903A75"/>
    <w:rsid w:val="00903A96"/>
    <w:rsid w:val="00903A98"/>
    <w:rsid w:val="00903AA0"/>
    <w:rsid w:val="00903AB8"/>
    <w:rsid w:val="00903AE3"/>
    <w:rsid w:val="00903AE4"/>
    <w:rsid w:val="00903B0E"/>
    <w:rsid w:val="00903B1A"/>
    <w:rsid w:val="00903B68"/>
    <w:rsid w:val="00903B6D"/>
    <w:rsid w:val="00903B83"/>
    <w:rsid w:val="00903C19"/>
    <w:rsid w:val="00903CA3"/>
    <w:rsid w:val="00903CA5"/>
    <w:rsid w:val="00903CCB"/>
    <w:rsid w:val="00903CFF"/>
    <w:rsid w:val="00903D51"/>
    <w:rsid w:val="00903D6E"/>
    <w:rsid w:val="00903D84"/>
    <w:rsid w:val="00903DBB"/>
    <w:rsid w:val="00903DBC"/>
    <w:rsid w:val="00903DF3"/>
    <w:rsid w:val="00903E06"/>
    <w:rsid w:val="00903E52"/>
    <w:rsid w:val="00903E54"/>
    <w:rsid w:val="00903E58"/>
    <w:rsid w:val="00903EE0"/>
    <w:rsid w:val="00903EE2"/>
    <w:rsid w:val="00903EFC"/>
    <w:rsid w:val="00903F10"/>
    <w:rsid w:val="00903F2B"/>
    <w:rsid w:val="00903FBF"/>
    <w:rsid w:val="00903FF4"/>
    <w:rsid w:val="00904005"/>
    <w:rsid w:val="00904028"/>
    <w:rsid w:val="0090402F"/>
    <w:rsid w:val="00904038"/>
    <w:rsid w:val="0090403A"/>
    <w:rsid w:val="00904054"/>
    <w:rsid w:val="00904078"/>
    <w:rsid w:val="009040B3"/>
    <w:rsid w:val="009040B4"/>
    <w:rsid w:val="009040C4"/>
    <w:rsid w:val="009040E7"/>
    <w:rsid w:val="00904141"/>
    <w:rsid w:val="0090417B"/>
    <w:rsid w:val="00904183"/>
    <w:rsid w:val="0090421A"/>
    <w:rsid w:val="00904252"/>
    <w:rsid w:val="00904258"/>
    <w:rsid w:val="0090428A"/>
    <w:rsid w:val="00904290"/>
    <w:rsid w:val="00904297"/>
    <w:rsid w:val="0090429C"/>
    <w:rsid w:val="009042E7"/>
    <w:rsid w:val="00904305"/>
    <w:rsid w:val="0090432C"/>
    <w:rsid w:val="00904361"/>
    <w:rsid w:val="00904388"/>
    <w:rsid w:val="0090438E"/>
    <w:rsid w:val="00904390"/>
    <w:rsid w:val="00904395"/>
    <w:rsid w:val="00904398"/>
    <w:rsid w:val="009043B3"/>
    <w:rsid w:val="009043CF"/>
    <w:rsid w:val="00904418"/>
    <w:rsid w:val="00904425"/>
    <w:rsid w:val="00904476"/>
    <w:rsid w:val="00904499"/>
    <w:rsid w:val="009044C1"/>
    <w:rsid w:val="0090450D"/>
    <w:rsid w:val="00904515"/>
    <w:rsid w:val="00904518"/>
    <w:rsid w:val="00904567"/>
    <w:rsid w:val="0090456A"/>
    <w:rsid w:val="00904576"/>
    <w:rsid w:val="00904631"/>
    <w:rsid w:val="00904638"/>
    <w:rsid w:val="00904641"/>
    <w:rsid w:val="0090465B"/>
    <w:rsid w:val="00904666"/>
    <w:rsid w:val="00904675"/>
    <w:rsid w:val="00904679"/>
    <w:rsid w:val="009046A5"/>
    <w:rsid w:val="00904730"/>
    <w:rsid w:val="00904795"/>
    <w:rsid w:val="0090479C"/>
    <w:rsid w:val="009047A0"/>
    <w:rsid w:val="009047BE"/>
    <w:rsid w:val="009047CA"/>
    <w:rsid w:val="009047D0"/>
    <w:rsid w:val="009047D4"/>
    <w:rsid w:val="00904884"/>
    <w:rsid w:val="00904889"/>
    <w:rsid w:val="0090489F"/>
    <w:rsid w:val="009048E6"/>
    <w:rsid w:val="009048F6"/>
    <w:rsid w:val="00904946"/>
    <w:rsid w:val="0090494E"/>
    <w:rsid w:val="0090495A"/>
    <w:rsid w:val="00904994"/>
    <w:rsid w:val="0090499A"/>
    <w:rsid w:val="009049A4"/>
    <w:rsid w:val="009049BF"/>
    <w:rsid w:val="009049C9"/>
    <w:rsid w:val="009049CE"/>
    <w:rsid w:val="009049D7"/>
    <w:rsid w:val="009049F8"/>
    <w:rsid w:val="00904A6F"/>
    <w:rsid w:val="00904AB5"/>
    <w:rsid w:val="00904AE2"/>
    <w:rsid w:val="00904AE4"/>
    <w:rsid w:val="00904AE8"/>
    <w:rsid w:val="00904AF5"/>
    <w:rsid w:val="00904AF9"/>
    <w:rsid w:val="00904B36"/>
    <w:rsid w:val="00904B6E"/>
    <w:rsid w:val="00904B9E"/>
    <w:rsid w:val="00904BA9"/>
    <w:rsid w:val="00904BDE"/>
    <w:rsid w:val="00904C06"/>
    <w:rsid w:val="00904C51"/>
    <w:rsid w:val="00904C60"/>
    <w:rsid w:val="00904CA4"/>
    <w:rsid w:val="00904CAC"/>
    <w:rsid w:val="00904D1D"/>
    <w:rsid w:val="00904D21"/>
    <w:rsid w:val="00904D2D"/>
    <w:rsid w:val="00904D40"/>
    <w:rsid w:val="00904D6C"/>
    <w:rsid w:val="00904DC5"/>
    <w:rsid w:val="00904DD3"/>
    <w:rsid w:val="00904E0A"/>
    <w:rsid w:val="00904E18"/>
    <w:rsid w:val="00904E26"/>
    <w:rsid w:val="00904E4D"/>
    <w:rsid w:val="00904E8D"/>
    <w:rsid w:val="00904EA3"/>
    <w:rsid w:val="00904EA9"/>
    <w:rsid w:val="00904EB7"/>
    <w:rsid w:val="00904EC8"/>
    <w:rsid w:val="00904ED1"/>
    <w:rsid w:val="00904EF1"/>
    <w:rsid w:val="00904EFB"/>
    <w:rsid w:val="00904EFE"/>
    <w:rsid w:val="00904F35"/>
    <w:rsid w:val="00904FA4"/>
    <w:rsid w:val="00904FB6"/>
    <w:rsid w:val="00904FBF"/>
    <w:rsid w:val="00904FC6"/>
    <w:rsid w:val="0090501A"/>
    <w:rsid w:val="00905041"/>
    <w:rsid w:val="00905161"/>
    <w:rsid w:val="00905175"/>
    <w:rsid w:val="009051AC"/>
    <w:rsid w:val="009051CE"/>
    <w:rsid w:val="009051D7"/>
    <w:rsid w:val="00905224"/>
    <w:rsid w:val="0090523E"/>
    <w:rsid w:val="00905255"/>
    <w:rsid w:val="00905261"/>
    <w:rsid w:val="009052A3"/>
    <w:rsid w:val="009052DF"/>
    <w:rsid w:val="009052ED"/>
    <w:rsid w:val="00905309"/>
    <w:rsid w:val="00905317"/>
    <w:rsid w:val="0090533F"/>
    <w:rsid w:val="0090534A"/>
    <w:rsid w:val="0090534D"/>
    <w:rsid w:val="0090538C"/>
    <w:rsid w:val="00905399"/>
    <w:rsid w:val="009053B7"/>
    <w:rsid w:val="009053B9"/>
    <w:rsid w:val="009053C5"/>
    <w:rsid w:val="009053F5"/>
    <w:rsid w:val="009053F7"/>
    <w:rsid w:val="00905416"/>
    <w:rsid w:val="0090542E"/>
    <w:rsid w:val="00905451"/>
    <w:rsid w:val="00905452"/>
    <w:rsid w:val="00905455"/>
    <w:rsid w:val="0090545A"/>
    <w:rsid w:val="00905461"/>
    <w:rsid w:val="009054A4"/>
    <w:rsid w:val="009054D5"/>
    <w:rsid w:val="009054FE"/>
    <w:rsid w:val="00905539"/>
    <w:rsid w:val="0090553B"/>
    <w:rsid w:val="00905592"/>
    <w:rsid w:val="0090559A"/>
    <w:rsid w:val="009055C5"/>
    <w:rsid w:val="0090560A"/>
    <w:rsid w:val="00905613"/>
    <w:rsid w:val="00905629"/>
    <w:rsid w:val="00905630"/>
    <w:rsid w:val="00905634"/>
    <w:rsid w:val="0090563A"/>
    <w:rsid w:val="00905652"/>
    <w:rsid w:val="009056A0"/>
    <w:rsid w:val="009056A7"/>
    <w:rsid w:val="009056B7"/>
    <w:rsid w:val="009056BC"/>
    <w:rsid w:val="009056CD"/>
    <w:rsid w:val="00905724"/>
    <w:rsid w:val="00905727"/>
    <w:rsid w:val="0090572E"/>
    <w:rsid w:val="0090574B"/>
    <w:rsid w:val="0090574F"/>
    <w:rsid w:val="00905751"/>
    <w:rsid w:val="009057BD"/>
    <w:rsid w:val="009057BF"/>
    <w:rsid w:val="009057E9"/>
    <w:rsid w:val="009057FA"/>
    <w:rsid w:val="00905825"/>
    <w:rsid w:val="00905891"/>
    <w:rsid w:val="00905895"/>
    <w:rsid w:val="009058A5"/>
    <w:rsid w:val="0090591D"/>
    <w:rsid w:val="0090593D"/>
    <w:rsid w:val="00905959"/>
    <w:rsid w:val="00905963"/>
    <w:rsid w:val="00905978"/>
    <w:rsid w:val="0090597E"/>
    <w:rsid w:val="009059C8"/>
    <w:rsid w:val="009059EA"/>
    <w:rsid w:val="009059FD"/>
    <w:rsid w:val="00905A20"/>
    <w:rsid w:val="00905A31"/>
    <w:rsid w:val="00905A4B"/>
    <w:rsid w:val="00905A70"/>
    <w:rsid w:val="00905AE9"/>
    <w:rsid w:val="00905B19"/>
    <w:rsid w:val="00905B25"/>
    <w:rsid w:val="00905B7D"/>
    <w:rsid w:val="00905BC5"/>
    <w:rsid w:val="00905BE8"/>
    <w:rsid w:val="00905BF5"/>
    <w:rsid w:val="00905BF7"/>
    <w:rsid w:val="00905C75"/>
    <w:rsid w:val="00905C7A"/>
    <w:rsid w:val="00905C8C"/>
    <w:rsid w:val="00905C94"/>
    <w:rsid w:val="00905C9E"/>
    <w:rsid w:val="00905D6C"/>
    <w:rsid w:val="00905DA0"/>
    <w:rsid w:val="00905DDC"/>
    <w:rsid w:val="00905DF2"/>
    <w:rsid w:val="00905DFD"/>
    <w:rsid w:val="00905E0C"/>
    <w:rsid w:val="00905E0D"/>
    <w:rsid w:val="00905E29"/>
    <w:rsid w:val="00905E2F"/>
    <w:rsid w:val="00905E50"/>
    <w:rsid w:val="00905E81"/>
    <w:rsid w:val="00905E8C"/>
    <w:rsid w:val="00905E8E"/>
    <w:rsid w:val="00905EC0"/>
    <w:rsid w:val="00905EE7"/>
    <w:rsid w:val="00905F19"/>
    <w:rsid w:val="00905F34"/>
    <w:rsid w:val="00905F3E"/>
    <w:rsid w:val="00905F43"/>
    <w:rsid w:val="00905FC7"/>
    <w:rsid w:val="00905FDE"/>
    <w:rsid w:val="00905FE6"/>
    <w:rsid w:val="00906009"/>
    <w:rsid w:val="00906016"/>
    <w:rsid w:val="0090604C"/>
    <w:rsid w:val="00906056"/>
    <w:rsid w:val="00906057"/>
    <w:rsid w:val="00906071"/>
    <w:rsid w:val="00906083"/>
    <w:rsid w:val="00906086"/>
    <w:rsid w:val="0090608C"/>
    <w:rsid w:val="00906117"/>
    <w:rsid w:val="00906135"/>
    <w:rsid w:val="00906154"/>
    <w:rsid w:val="00906183"/>
    <w:rsid w:val="009061FB"/>
    <w:rsid w:val="009061FC"/>
    <w:rsid w:val="00906243"/>
    <w:rsid w:val="00906249"/>
    <w:rsid w:val="0090627A"/>
    <w:rsid w:val="009062A6"/>
    <w:rsid w:val="009062E9"/>
    <w:rsid w:val="009062F1"/>
    <w:rsid w:val="009063D5"/>
    <w:rsid w:val="009063DB"/>
    <w:rsid w:val="009063E1"/>
    <w:rsid w:val="009063E6"/>
    <w:rsid w:val="00906464"/>
    <w:rsid w:val="00906475"/>
    <w:rsid w:val="009064AF"/>
    <w:rsid w:val="009064F8"/>
    <w:rsid w:val="00906559"/>
    <w:rsid w:val="009065DC"/>
    <w:rsid w:val="009065FD"/>
    <w:rsid w:val="0090662D"/>
    <w:rsid w:val="00906631"/>
    <w:rsid w:val="0090668A"/>
    <w:rsid w:val="009066A0"/>
    <w:rsid w:val="009066A5"/>
    <w:rsid w:val="00906703"/>
    <w:rsid w:val="00906719"/>
    <w:rsid w:val="00906722"/>
    <w:rsid w:val="009067BA"/>
    <w:rsid w:val="009067CD"/>
    <w:rsid w:val="009067E0"/>
    <w:rsid w:val="009067F9"/>
    <w:rsid w:val="00906809"/>
    <w:rsid w:val="0090680D"/>
    <w:rsid w:val="009068AC"/>
    <w:rsid w:val="009068C8"/>
    <w:rsid w:val="009068E1"/>
    <w:rsid w:val="009068EE"/>
    <w:rsid w:val="0090690F"/>
    <w:rsid w:val="0090696F"/>
    <w:rsid w:val="00906988"/>
    <w:rsid w:val="009069A2"/>
    <w:rsid w:val="009069DA"/>
    <w:rsid w:val="00906A02"/>
    <w:rsid w:val="00906A3F"/>
    <w:rsid w:val="00906A4C"/>
    <w:rsid w:val="00906A54"/>
    <w:rsid w:val="00906A84"/>
    <w:rsid w:val="00906AB9"/>
    <w:rsid w:val="00906ADD"/>
    <w:rsid w:val="00906AF5"/>
    <w:rsid w:val="00906B78"/>
    <w:rsid w:val="00906B7B"/>
    <w:rsid w:val="00906B9A"/>
    <w:rsid w:val="00906BCB"/>
    <w:rsid w:val="00906BD2"/>
    <w:rsid w:val="00906C28"/>
    <w:rsid w:val="00906C63"/>
    <w:rsid w:val="00906C92"/>
    <w:rsid w:val="00906CA8"/>
    <w:rsid w:val="00906CDE"/>
    <w:rsid w:val="00906D19"/>
    <w:rsid w:val="00906D6B"/>
    <w:rsid w:val="00906D88"/>
    <w:rsid w:val="00906E06"/>
    <w:rsid w:val="00906E2E"/>
    <w:rsid w:val="00906E37"/>
    <w:rsid w:val="00906E82"/>
    <w:rsid w:val="00906E8B"/>
    <w:rsid w:val="00906EAD"/>
    <w:rsid w:val="00906EB4"/>
    <w:rsid w:val="00906EC1"/>
    <w:rsid w:val="00906F33"/>
    <w:rsid w:val="00906F3F"/>
    <w:rsid w:val="00906F51"/>
    <w:rsid w:val="00906F57"/>
    <w:rsid w:val="00906F59"/>
    <w:rsid w:val="00906F78"/>
    <w:rsid w:val="00906F7B"/>
    <w:rsid w:val="00906F9D"/>
    <w:rsid w:val="00906FA2"/>
    <w:rsid w:val="00906FA3"/>
    <w:rsid w:val="00906FAF"/>
    <w:rsid w:val="00906FCD"/>
    <w:rsid w:val="00906FD2"/>
    <w:rsid w:val="00906FFC"/>
    <w:rsid w:val="00907007"/>
    <w:rsid w:val="00907018"/>
    <w:rsid w:val="00907056"/>
    <w:rsid w:val="00907060"/>
    <w:rsid w:val="0090708A"/>
    <w:rsid w:val="009070A9"/>
    <w:rsid w:val="009070B2"/>
    <w:rsid w:val="009070B4"/>
    <w:rsid w:val="009070BA"/>
    <w:rsid w:val="00907114"/>
    <w:rsid w:val="009071B5"/>
    <w:rsid w:val="00907215"/>
    <w:rsid w:val="0090723A"/>
    <w:rsid w:val="00907273"/>
    <w:rsid w:val="00907283"/>
    <w:rsid w:val="00907296"/>
    <w:rsid w:val="009072A5"/>
    <w:rsid w:val="009072CB"/>
    <w:rsid w:val="009072E6"/>
    <w:rsid w:val="009072FE"/>
    <w:rsid w:val="00907347"/>
    <w:rsid w:val="00907360"/>
    <w:rsid w:val="009073BC"/>
    <w:rsid w:val="009073C4"/>
    <w:rsid w:val="009073D5"/>
    <w:rsid w:val="00907400"/>
    <w:rsid w:val="00907401"/>
    <w:rsid w:val="009074BA"/>
    <w:rsid w:val="009074C0"/>
    <w:rsid w:val="009074D4"/>
    <w:rsid w:val="009074F4"/>
    <w:rsid w:val="0090756A"/>
    <w:rsid w:val="009075E3"/>
    <w:rsid w:val="009075EF"/>
    <w:rsid w:val="00907619"/>
    <w:rsid w:val="0090762E"/>
    <w:rsid w:val="0090762F"/>
    <w:rsid w:val="00907658"/>
    <w:rsid w:val="009076D5"/>
    <w:rsid w:val="00907713"/>
    <w:rsid w:val="0090772E"/>
    <w:rsid w:val="0090776D"/>
    <w:rsid w:val="00907772"/>
    <w:rsid w:val="00907779"/>
    <w:rsid w:val="009077B5"/>
    <w:rsid w:val="00907829"/>
    <w:rsid w:val="00907856"/>
    <w:rsid w:val="00907883"/>
    <w:rsid w:val="009078B4"/>
    <w:rsid w:val="00907940"/>
    <w:rsid w:val="00907944"/>
    <w:rsid w:val="009079C3"/>
    <w:rsid w:val="00907A2C"/>
    <w:rsid w:val="00907A42"/>
    <w:rsid w:val="00907A43"/>
    <w:rsid w:val="00907A62"/>
    <w:rsid w:val="00907AA5"/>
    <w:rsid w:val="00907ACF"/>
    <w:rsid w:val="00907B82"/>
    <w:rsid w:val="00907BA6"/>
    <w:rsid w:val="00907BB6"/>
    <w:rsid w:val="00907BC6"/>
    <w:rsid w:val="00907BE2"/>
    <w:rsid w:val="00907C02"/>
    <w:rsid w:val="00907C0D"/>
    <w:rsid w:val="00907C15"/>
    <w:rsid w:val="00907CB0"/>
    <w:rsid w:val="00907CDE"/>
    <w:rsid w:val="00907CEE"/>
    <w:rsid w:val="00907CFF"/>
    <w:rsid w:val="00907D0F"/>
    <w:rsid w:val="00907D49"/>
    <w:rsid w:val="00907D5C"/>
    <w:rsid w:val="00907D85"/>
    <w:rsid w:val="00907DA2"/>
    <w:rsid w:val="00907DB1"/>
    <w:rsid w:val="00907DB8"/>
    <w:rsid w:val="00907DC1"/>
    <w:rsid w:val="00907DE8"/>
    <w:rsid w:val="00907E12"/>
    <w:rsid w:val="00907E4E"/>
    <w:rsid w:val="00907E7D"/>
    <w:rsid w:val="00907EAB"/>
    <w:rsid w:val="00907F21"/>
    <w:rsid w:val="00907F37"/>
    <w:rsid w:val="00907F3C"/>
    <w:rsid w:val="00907F50"/>
    <w:rsid w:val="00907F7B"/>
    <w:rsid w:val="00907FC0"/>
    <w:rsid w:val="00907FE0"/>
    <w:rsid w:val="00910070"/>
    <w:rsid w:val="00910076"/>
    <w:rsid w:val="00910083"/>
    <w:rsid w:val="00910086"/>
    <w:rsid w:val="00910093"/>
    <w:rsid w:val="009100D7"/>
    <w:rsid w:val="009100DE"/>
    <w:rsid w:val="009100E5"/>
    <w:rsid w:val="009100F4"/>
    <w:rsid w:val="0091011F"/>
    <w:rsid w:val="00910130"/>
    <w:rsid w:val="00910190"/>
    <w:rsid w:val="009101CC"/>
    <w:rsid w:val="009101F1"/>
    <w:rsid w:val="009101F2"/>
    <w:rsid w:val="0091023A"/>
    <w:rsid w:val="00910264"/>
    <w:rsid w:val="009102C5"/>
    <w:rsid w:val="009103CC"/>
    <w:rsid w:val="009103D5"/>
    <w:rsid w:val="009103F4"/>
    <w:rsid w:val="0091040F"/>
    <w:rsid w:val="00910441"/>
    <w:rsid w:val="0091047D"/>
    <w:rsid w:val="0091048D"/>
    <w:rsid w:val="009104ED"/>
    <w:rsid w:val="0091050A"/>
    <w:rsid w:val="0091050D"/>
    <w:rsid w:val="0091052F"/>
    <w:rsid w:val="0091057A"/>
    <w:rsid w:val="009105AE"/>
    <w:rsid w:val="009105C4"/>
    <w:rsid w:val="009105F5"/>
    <w:rsid w:val="00910607"/>
    <w:rsid w:val="00910620"/>
    <w:rsid w:val="00910640"/>
    <w:rsid w:val="0091064C"/>
    <w:rsid w:val="00910666"/>
    <w:rsid w:val="00910672"/>
    <w:rsid w:val="00910673"/>
    <w:rsid w:val="0091067E"/>
    <w:rsid w:val="00910683"/>
    <w:rsid w:val="009106A7"/>
    <w:rsid w:val="009106B2"/>
    <w:rsid w:val="009106EC"/>
    <w:rsid w:val="009106F6"/>
    <w:rsid w:val="00910707"/>
    <w:rsid w:val="0091071A"/>
    <w:rsid w:val="00910739"/>
    <w:rsid w:val="00910796"/>
    <w:rsid w:val="009107B9"/>
    <w:rsid w:val="009107BB"/>
    <w:rsid w:val="009107DE"/>
    <w:rsid w:val="0091080E"/>
    <w:rsid w:val="00910819"/>
    <w:rsid w:val="0091082B"/>
    <w:rsid w:val="0091085F"/>
    <w:rsid w:val="0091086E"/>
    <w:rsid w:val="0091086F"/>
    <w:rsid w:val="00910882"/>
    <w:rsid w:val="00910892"/>
    <w:rsid w:val="009108E5"/>
    <w:rsid w:val="009108F5"/>
    <w:rsid w:val="00910934"/>
    <w:rsid w:val="009109E4"/>
    <w:rsid w:val="00910AEA"/>
    <w:rsid w:val="00910B1F"/>
    <w:rsid w:val="00910B21"/>
    <w:rsid w:val="00910B97"/>
    <w:rsid w:val="00910BC8"/>
    <w:rsid w:val="00910C1C"/>
    <w:rsid w:val="00910C55"/>
    <w:rsid w:val="00910D00"/>
    <w:rsid w:val="00910D03"/>
    <w:rsid w:val="00910D36"/>
    <w:rsid w:val="00910D88"/>
    <w:rsid w:val="00910DBE"/>
    <w:rsid w:val="00910DC1"/>
    <w:rsid w:val="00910E15"/>
    <w:rsid w:val="00910E2D"/>
    <w:rsid w:val="00910E61"/>
    <w:rsid w:val="00910E6B"/>
    <w:rsid w:val="00910E74"/>
    <w:rsid w:val="00910EC4"/>
    <w:rsid w:val="00910ED0"/>
    <w:rsid w:val="00910F9A"/>
    <w:rsid w:val="00910FC1"/>
    <w:rsid w:val="00910FE4"/>
    <w:rsid w:val="00911010"/>
    <w:rsid w:val="00911024"/>
    <w:rsid w:val="00911043"/>
    <w:rsid w:val="00911099"/>
    <w:rsid w:val="009110AA"/>
    <w:rsid w:val="0091113C"/>
    <w:rsid w:val="00911168"/>
    <w:rsid w:val="009111B0"/>
    <w:rsid w:val="00911202"/>
    <w:rsid w:val="0091120A"/>
    <w:rsid w:val="00911210"/>
    <w:rsid w:val="00911232"/>
    <w:rsid w:val="00911236"/>
    <w:rsid w:val="00911249"/>
    <w:rsid w:val="00911257"/>
    <w:rsid w:val="0091126A"/>
    <w:rsid w:val="0091126B"/>
    <w:rsid w:val="0091126E"/>
    <w:rsid w:val="0091127C"/>
    <w:rsid w:val="009112C6"/>
    <w:rsid w:val="009112EB"/>
    <w:rsid w:val="009112F6"/>
    <w:rsid w:val="00911304"/>
    <w:rsid w:val="00911323"/>
    <w:rsid w:val="00911327"/>
    <w:rsid w:val="009113F6"/>
    <w:rsid w:val="00911401"/>
    <w:rsid w:val="00911405"/>
    <w:rsid w:val="0091143D"/>
    <w:rsid w:val="00911478"/>
    <w:rsid w:val="009114A7"/>
    <w:rsid w:val="009114CF"/>
    <w:rsid w:val="009114D3"/>
    <w:rsid w:val="009114E0"/>
    <w:rsid w:val="009114E4"/>
    <w:rsid w:val="009114F9"/>
    <w:rsid w:val="0091152E"/>
    <w:rsid w:val="00911568"/>
    <w:rsid w:val="0091158B"/>
    <w:rsid w:val="009115C2"/>
    <w:rsid w:val="009115E0"/>
    <w:rsid w:val="009115ED"/>
    <w:rsid w:val="00911643"/>
    <w:rsid w:val="00911672"/>
    <w:rsid w:val="00911674"/>
    <w:rsid w:val="00911676"/>
    <w:rsid w:val="009116E3"/>
    <w:rsid w:val="009116E4"/>
    <w:rsid w:val="009116F1"/>
    <w:rsid w:val="009116F6"/>
    <w:rsid w:val="00911710"/>
    <w:rsid w:val="0091174B"/>
    <w:rsid w:val="00911750"/>
    <w:rsid w:val="0091178F"/>
    <w:rsid w:val="00911804"/>
    <w:rsid w:val="00911808"/>
    <w:rsid w:val="0091182D"/>
    <w:rsid w:val="0091186D"/>
    <w:rsid w:val="0091187F"/>
    <w:rsid w:val="00911891"/>
    <w:rsid w:val="009118BE"/>
    <w:rsid w:val="009118D0"/>
    <w:rsid w:val="009118D3"/>
    <w:rsid w:val="009118DA"/>
    <w:rsid w:val="009119B0"/>
    <w:rsid w:val="009119C5"/>
    <w:rsid w:val="009119CF"/>
    <w:rsid w:val="00911A1F"/>
    <w:rsid w:val="00911A51"/>
    <w:rsid w:val="00911A5E"/>
    <w:rsid w:val="00911A6F"/>
    <w:rsid w:val="00911AB0"/>
    <w:rsid w:val="00911AC7"/>
    <w:rsid w:val="00911AD3"/>
    <w:rsid w:val="00911AE6"/>
    <w:rsid w:val="00911AFE"/>
    <w:rsid w:val="00911B0D"/>
    <w:rsid w:val="00911B33"/>
    <w:rsid w:val="00911B3B"/>
    <w:rsid w:val="00911B59"/>
    <w:rsid w:val="00911B68"/>
    <w:rsid w:val="00911B87"/>
    <w:rsid w:val="00911BE9"/>
    <w:rsid w:val="00911BFA"/>
    <w:rsid w:val="00911C1F"/>
    <w:rsid w:val="00911C22"/>
    <w:rsid w:val="00911C59"/>
    <w:rsid w:val="00911C9F"/>
    <w:rsid w:val="00911CA0"/>
    <w:rsid w:val="00911CAA"/>
    <w:rsid w:val="00911CAD"/>
    <w:rsid w:val="00911CC3"/>
    <w:rsid w:val="00911E0A"/>
    <w:rsid w:val="00911E11"/>
    <w:rsid w:val="00911E17"/>
    <w:rsid w:val="00911E34"/>
    <w:rsid w:val="00911E49"/>
    <w:rsid w:val="00911E5E"/>
    <w:rsid w:val="00911E81"/>
    <w:rsid w:val="00911F01"/>
    <w:rsid w:val="00911F19"/>
    <w:rsid w:val="00911F4E"/>
    <w:rsid w:val="00911F71"/>
    <w:rsid w:val="00911FC7"/>
    <w:rsid w:val="00911FDB"/>
    <w:rsid w:val="00912001"/>
    <w:rsid w:val="00912016"/>
    <w:rsid w:val="00912043"/>
    <w:rsid w:val="009120CB"/>
    <w:rsid w:val="009120DD"/>
    <w:rsid w:val="009120EB"/>
    <w:rsid w:val="0091216C"/>
    <w:rsid w:val="00912210"/>
    <w:rsid w:val="0091221C"/>
    <w:rsid w:val="0091222B"/>
    <w:rsid w:val="0091223E"/>
    <w:rsid w:val="00912271"/>
    <w:rsid w:val="00912287"/>
    <w:rsid w:val="0091228D"/>
    <w:rsid w:val="009122A8"/>
    <w:rsid w:val="009122C1"/>
    <w:rsid w:val="0091232D"/>
    <w:rsid w:val="0091234E"/>
    <w:rsid w:val="00912353"/>
    <w:rsid w:val="009123BF"/>
    <w:rsid w:val="00912439"/>
    <w:rsid w:val="0091243E"/>
    <w:rsid w:val="00912466"/>
    <w:rsid w:val="00912468"/>
    <w:rsid w:val="00912486"/>
    <w:rsid w:val="009124C2"/>
    <w:rsid w:val="00912525"/>
    <w:rsid w:val="0091255A"/>
    <w:rsid w:val="0091256A"/>
    <w:rsid w:val="00912580"/>
    <w:rsid w:val="009125B7"/>
    <w:rsid w:val="009125D3"/>
    <w:rsid w:val="009125E4"/>
    <w:rsid w:val="009125EF"/>
    <w:rsid w:val="00912637"/>
    <w:rsid w:val="0091263A"/>
    <w:rsid w:val="00912661"/>
    <w:rsid w:val="00912681"/>
    <w:rsid w:val="009126A1"/>
    <w:rsid w:val="00912734"/>
    <w:rsid w:val="00912773"/>
    <w:rsid w:val="0091278E"/>
    <w:rsid w:val="009127AA"/>
    <w:rsid w:val="009128A1"/>
    <w:rsid w:val="009128BA"/>
    <w:rsid w:val="009128E8"/>
    <w:rsid w:val="00912902"/>
    <w:rsid w:val="00912943"/>
    <w:rsid w:val="00912992"/>
    <w:rsid w:val="0091299B"/>
    <w:rsid w:val="009129A7"/>
    <w:rsid w:val="00912A05"/>
    <w:rsid w:val="00912A10"/>
    <w:rsid w:val="00912B0E"/>
    <w:rsid w:val="00912B21"/>
    <w:rsid w:val="00912B64"/>
    <w:rsid w:val="00912B7D"/>
    <w:rsid w:val="00912B7F"/>
    <w:rsid w:val="00912BA9"/>
    <w:rsid w:val="00912BB5"/>
    <w:rsid w:val="00912BDE"/>
    <w:rsid w:val="00912C29"/>
    <w:rsid w:val="00912C3B"/>
    <w:rsid w:val="00912C61"/>
    <w:rsid w:val="00912C70"/>
    <w:rsid w:val="00912CA5"/>
    <w:rsid w:val="00912CB2"/>
    <w:rsid w:val="00912CC9"/>
    <w:rsid w:val="00912CDE"/>
    <w:rsid w:val="00912CFE"/>
    <w:rsid w:val="00912D60"/>
    <w:rsid w:val="00912D85"/>
    <w:rsid w:val="00912DB1"/>
    <w:rsid w:val="00912E15"/>
    <w:rsid w:val="00912E2D"/>
    <w:rsid w:val="00912E31"/>
    <w:rsid w:val="00912E5A"/>
    <w:rsid w:val="00912E6C"/>
    <w:rsid w:val="00912E92"/>
    <w:rsid w:val="00912EBA"/>
    <w:rsid w:val="00912ED9"/>
    <w:rsid w:val="00912EDA"/>
    <w:rsid w:val="00912EFC"/>
    <w:rsid w:val="00912F0A"/>
    <w:rsid w:val="00912F10"/>
    <w:rsid w:val="00912F4B"/>
    <w:rsid w:val="00912F8B"/>
    <w:rsid w:val="00912F9F"/>
    <w:rsid w:val="00912FC2"/>
    <w:rsid w:val="00912FD6"/>
    <w:rsid w:val="00912FD7"/>
    <w:rsid w:val="00912FE7"/>
    <w:rsid w:val="00913014"/>
    <w:rsid w:val="00913016"/>
    <w:rsid w:val="0091303A"/>
    <w:rsid w:val="0091304B"/>
    <w:rsid w:val="00913055"/>
    <w:rsid w:val="00913057"/>
    <w:rsid w:val="0091306D"/>
    <w:rsid w:val="00913074"/>
    <w:rsid w:val="009130CE"/>
    <w:rsid w:val="009130D1"/>
    <w:rsid w:val="009130DE"/>
    <w:rsid w:val="009130E7"/>
    <w:rsid w:val="009130EE"/>
    <w:rsid w:val="009130F4"/>
    <w:rsid w:val="00913148"/>
    <w:rsid w:val="0091315B"/>
    <w:rsid w:val="00913182"/>
    <w:rsid w:val="0091319F"/>
    <w:rsid w:val="009131C8"/>
    <w:rsid w:val="00913203"/>
    <w:rsid w:val="0091320E"/>
    <w:rsid w:val="00913223"/>
    <w:rsid w:val="00913235"/>
    <w:rsid w:val="00913255"/>
    <w:rsid w:val="009132BC"/>
    <w:rsid w:val="009132C5"/>
    <w:rsid w:val="009132E3"/>
    <w:rsid w:val="00913360"/>
    <w:rsid w:val="00913389"/>
    <w:rsid w:val="00913396"/>
    <w:rsid w:val="009133D9"/>
    <w:rsid w:val="009133F6"/>
    <w:rsid w:val="00913421"/>
    <w:rsid w:val="00913422"/>
    <w:rsid w:val="00913426"/>
    <w:rsid w:val="00913436"/>
    <w:rsid w:val="00913442"/>
    <w:rsid w:val="0091344C"/>
    <w:rsid w:val="0091347E"/>
    <w:rsid w:val="0091349C"/>
    <w:rsid w:val="009134BB"/>
    <w:rsid w:val="009134C3"/>
    <w:rsid w:val="009134D2"/>
    <w:rsid w:val="00913511"/>
    <w:rsid w:val="0091351C"/>
    <w:rsid w:val="00913538"/>
    <w:rsid w:val="00913542"/>
    <w:rsid w:val="00913547"/>
    <w:rsid w:val="0091354E"/>
    <w:rsid w:val="0091357E"/>
    <w:rsid w:val="0091359D"/>
    <w:rsid w:val="009135AB"/>
    <w:rsid w:val="009135BA"/>
    <w:rsid w:val="009135E4"/>
    <w:rsid w:val="009135EB"/>
    <w:rsid w:val="009135F3"/>
    <w:rsid w:val="0091361A"/>
    <w:rsid w:val="0091361D"/>
    <w:rsid w:val="00913635"/>
    <w:rsid w:val="00913638"/>
    <w:rsid w:val="00913639"/>
    <w:rsid w:val="00913660"/>
    <w:rsid w:val="00913691"/>
    <w:rsid w:val="00913698"/>
    <w:rsid w:val="009136BC"/>
    <w:rsid w:val="009136DF"/>
    <w:rsid w:val="009136ED"/>
    <w:rsid w:val="009136F7"/>
    <w:rsid w:val="00913726"/>
    <w:rsid w:val="0091374D"/>
    <w:rsid w:val="00913767"/>
    <w:rsid w:val="00913773"/>
    <w:rsid w:val="009137B5"/>
    <w:rsid w:val="009137CA"/>
    <w:rsid w:val="009137EA"/>
    <w:rsid w:val="009138B5"/>
    <w:rsid w:val="009138BC"/>
    <w:rsid w:val="009138E9"/>
    <w:rsid w:val="0091399C"/>
    <w:rsid w:val="009139E2"/>
    <w:rsid w:val="00913A34"/>
    <w:rsid w:val="00913A43"/>
    <w:rsid w:val="00913A7E"/>
    <w:rsid w:val="00913A82"/>
    <w:rsid w:val="00913A87"/>
    <w:rsid w:val="00913ADF"/>
    <w:rsid w:val="00913AF3"/>
    <w:rsid w:val="00913B0A"/>
    <w:rsid w:val="00913B1A"/>
    <w:rsid w:val="00913B3A"/>
    <w:rsid w:val="00913B6E"/>
    <w:rsid w:val="00913B70"/>
    <w:rsid w:val="00913B9E"/>
    <w:rsid w:val="00913BA5"/>
    <w:rsid w:val="00913BA9"/>
    <w:rsid w:val="00913BAE"/>
    <w:rsid w:val="00913BEA"/>
    <w:rsid w:val="00913BFA"/>
    <w:rsid w:val="00913C41"/>
    <w:rsid w:val="00913C77"/>
    <w:rsid w:val="00913C7B"/>
    <w:rsid w:val="00913C88"/>
    <w:rsid w:val="00913C98"/>
    <w:rsid w:val="00913CA6"/>
    <w:rsid w:val="00913D28"/>
    <w:rsid w:val="00913D5A"/>
    <w:rsid w:val="00913D5D"/>
    <w:rsid w:val="00913D7D"/>
    <w:rsid w:val="00913DD1"/>
    <w:rsid w:val="00913DF3"/>
    <w:rsid w:val="00913E59"/>
    <w:rsid w:val="00913E5B"/>
    <w:rsid w:val="00913E5D"/>
    <w:rsid w:val="00913E9C"/>
    <w:rsid w:val="00913EC1"/>
    <w:rsid w:val="00913EFF"/>
    <w:rsid w:val="00913F08"/>
    <w:rsid w:val="00913F09"/>
    <w:rsid w:val="00913F10"/>
    <w:rsid w:val="00913F37"/>
    <w:rsid w:val="00913F49"/>
    <w:rsid w:val="00913F92"/>
    <w:rsid w:val="00913FAE"/>
    <w:rsid w:val="00913FB4"/>
    <w:rsid w:val="00913FCF"/>
    <w:rsid w:val="00913FE8"/>
    <w:rsid w:val="00914009"/>
    <w:rsid w:val="00914013"/>
    <w:rsid w:val="0091403E"/>
    <w:rsid w:val="00914040"/>
    <w:rsid w:val="0091408B"/>
    <w:rsid w:val="009140E4"/>
    <w:rsid w:val="00914108"/>
    <w:rsid w:val="00914158"/>
    <w:rsid w:val="00914178"/>
    <w:rsid w:val="00914181"/>
    <w:rsid w:val="00914185"/>
    <w:rsid w:val="009141A9"/>
    <w:rsid w:val="00914225"/>
    <w:rsid w:val="0091425E"/>
    <w:rsid w:val="0091428E"/>
    <w:rsid w:val="009142C7"/>
    <w:rsid w:val="009142EE"/>
    <w:rsid w:val="009142FF"/>
    <w:rsid w:val="00914302"/>
    <w:rsid w:val="0091432A"/>
    <w:rsid w:val="0091432B"/>
    <w:rsid w:val="00914342"/>
    <w:rsid w:val="009143DD"/>
    <w:rsid w:val="0091440E"/>
    <w:rsid w:val="00914410"/>
    <w:rsid w:val="00914432"/>
    <w:rsid w:val="00914470"/>
    <w:rsid w:val="00914497"/>
    <w:rsid w:val="009144D1"/>
    <w:rsid w:val="009144D9"/>
    <w:rsid w:val="009144E8"/>
    <w:rsid w:val="00914525"/>
    <w:rsid w:val="00914527"/>
    <w:rsid w:val="00914563"/>
    <w:rsid w:val="00914581"/>
    <w:rsid w:val="00914589"/>
    <w:rsid w:val="0091458F"/>
    <w:rsid w:val="009145E3"/>
    <w:rsid w:val="009145F3"/>
    <w:rsid w:val="00914601"/>
    <w:rsid w:val="0091462B"/>
    <w:rsid w:val="00914632"/>
    <w:rsid w:val="0091463F"/>
    <w:rsid w:val="00914671"/>
    <w:rsid w:val="00914693"/>
    <w:rsid w:val="009146ED"/>
    <w:rsid w:val="009146F9"/>
    <w:rsid w:val="00914731"/>
    <w:rsid w:val="00914736"/>
    <w:rsid w:val="0091473C"/>
    <w:rsid w:val="0091479E"/>
    <w:rsid w:val="009147AC"/>
    <w:rsid w:val="009147CB"/>
    <w:rsid w:val="009147E0"/>
    <w:rsid w:val="00914823"/>
    <w:rsid w:val="00914840"/>
    <w:rsid w:val="0091485A"/>
    <w:rsid w:val="0091487D"/>
    <w:rsid w:val="009148B6"/>
    <w:rsid w:val="009148B7"/>
    <w:rsid w:val="009148BB"/>
    <w:rsid w:val="009148CF"/>
    <w:rsid w:val="00914916"/>
    <w:rsid w:val="0091495B"/>
    <w:rsid w:val="0091497E"/>
    <w:rsid w:val="0091499C"/>
    <w:rsid w:val="009149AE"/>
    <w:rsid w:val="009149CA"/>
    <w:rsid w:val="00914A1E"/>
    <w:rsid w:val="00914A29"/>
    <w:rsid w:val="00914A48"/>
    <w:rsid w:val="00914A5B"/>
    <w:rsid w:val="00914AC8"/>
    <w:rsid w:val="00914B2F"/>
    <w:rsid w:val="00914B42"/>
    <w:rsid w:val="00914B81"/>
    <w:rsid w:val="00914BA5"/>
    <w:rsid w:val="00914BAB"/>
    <w:rsid w:val="00914BB7"/>
    <w:rsid w:val="00914C2A"/>
    <w:rsid w:val="00914C6B"/>
    <w:rsid w:val="00914C94"/>
    <w:rsid w:val="00914CB2"/>
    <w:rsid w:val="00914CCD"/>
    <w:rsid w:val="00914CD2"/>
    <w:rsid w:val="00914CD9"/>
    <w:rsid w:val="00914CEB"/>
    <w:rsid w:val="00914CF2"/>
    <w:rsid w:val="00914D2C"/>
    <w:rsid w:val="00914D31"/>
    <w:rsid w:val="00914D35"/>
    <w:rsid w:val="00914D3A"/>
    <w:rsid w:val="00914D42"/>
    <w:rsid w:val="00914D60"/>
    <w:rsid w:val="00914D65"/>
    <w:rsid w:val="00914D75"/>
    <w:rsid w:val="00914D79"/>
    <w:rsid w:val="00914D8A"/>
    <w:rsid w:val="00914DDF"/>
    <w:rsid w:val="00914DE5"/>
    <w:rsid w:val="00914E11"/>
    <w:rsid w:val="00914E21"/>
    <w:rsid w:val="00914E85"/>
    <w:rsid w:val="00914E91"/>
    <w:rsid w:val="00914EAC"/>
    <w:rsid w:val="00914EBE"/>
    <w:rsid w:val="00914EE0"/>
    <w:rsid w:val="00914F1F"/>
    <w:rsid w:val="00914F27"/>
    <w:rsid w:val="00914F2E"/>
    <w:rsid w:val="00914F3D"/>
    <w:rsid w:val="00914F76"/>
    <w:rsid w:val="00914FF1"/>
    <w:rsid w:val="00914FF8"/>
    <w:rsid w:val="00914FFF"/>
    <w:rsid w:val="00915042"/>
    <w:rsid w:val="00915057"/>
    <w:rsid w:val="00915104"/>
    <w:rsid w:val="00915112"/>
    <w:rsid w:val="00915126"/>
    <w:rsid w:val="00915128"/>
    <w:rsid w:val="0091512B"/>
    <w:rsid w:val="00915137"/>
    <w:rsid w:val="00915139"/>
    <w:rsid w:val="0091513C"/>
    <w:rsid w:val="00915161"/>
    <w:rsid w:val="009151A7"/>
    <w:rsid w:val="009151AA"/>
    <w:rsid w:val="009151C0"/>
    <w:rsid w:val="009151F4"/>
    <w:rsid w:val="009151FA"/>
    <w:rsid w:val="0091520F"/>
    <w:rsid w:val="00915212"/>
    <w:rsid w:val="00915230"/>
    <w:rsid w:val="00915260"/>
    <w:rsid w:val="009152A9"/>
    <w:rsid w:val="009152DE"/>
    <w:rsid w:val="00915301"/>
    <w:rsid w:val="00915314"/>
    <w:rsid w:val="0091532F"/>
    <w:rsid w:val="00915341"/>
    <w:rsid w:val="0091538E"/>
    <w:rsid w:val="0091538F"/>
    <w:rsid w:val="00915393"/>
    <w:rsid w:val="0091539D"/>
    <w:rsid w:val="009153E0"/>
    <w:rsid w:val="009153EA"/>
    <w:rsid w:val="00915440"/>
    <w:rsid w:val="009154E1"/>
    <w:rsid w:val="009154FE"/>
    <w:rsid w:val="00915500"/>
    <w:rsid w:val="0091551F"/>
    <w:rsid w:val="00915527"/>
    <w:rsid w:val="00915532"/>
    <w:rsid w:val="00915552"/>
    <w:rsid w:val="00915635"/>
    <w:rsid w:val="009156C5"/>
    <w:rsid w:val="009156CA"/>
    <w:rsid w:val="009156E3"/>
    <w:rsid w:val="0091571C"/>
    <w:rsid w:val="00915722"/>
    <w:rsid w:val="0091572F"/>
    <w:rsid w:val="0091573F"/>
    <w:rsid w:val="00915744"/>
    <w:rsid w:val="00915775"/>
    <w:rsid w:val="009157A4"/>
    <w:rsid w:val="009157BF"/>
    <w:rsid w:val="009157CE"/>
    <w:rsid w:val="00915800"/>
    <w:rsid w:val="0091580B"/>
    <w:rsid w:val="00915823"/>
    <w:rsid w:val="00915827"/>
    <w:rsid w:val="00915856"/>
    <w:rsid w:val="0091585F"/>
    <w:rsid w:val="009158EE"/>
    <w:rsid w:val="00915901"/>
    <w:rsid w:val="00915956"/>
    <w:rsid w:val="00915981"/>
    <w:rsid w:val="00915986"/>
    <w:rsid w:val="0091599C"/>
    <w:rsid w:val="009159A6"/>
    <w:rsid w:val="009159FE"/>
    <w:rsid w:val="00915ACA"/>
    <w:rsid w:val="00915AD3"/>
    <w:rsid w:val="00915AF9"/>
    <w:rsid w:val="00915B19"/>
    <w:rsid w:val="00915B29"/>
    <w:rsid w:val="00915B74"/>
    <w:rsid w:val="00915B9B"/>
    <w:rsid w:val="00915BA1"/>
    <w:rsid w:val="00915BDD"/>
    <w:rsid w:val="00915C0D"/>
    <w:rsid w:val="00915C3E"/>
    <w:rsid w:val="00915C44"/>
    <w:rsid w:val="00915C68"/>
    <w:rsid w:val="00915C78"/>
    <w:rsid w:val="00915C81"/>
    <w:rsid w:val="00915CCF"/>
    <w:rsid w:val="00915CD4"/>
    <w:rsid w:val="00915CFE"/>
    <w:rsid w:val="00915D13"/>
    <w:rsid w:val="00915D1D"/>
    <w:rsid w:val="00915D43"/>
    <w:rsid w:val="00915D49"/>
    <w:rsid w:val="00915D51"/>
    <w:rsid w:val="00915D87"/>
    <w:rsid w:val="00915D8E"/>
    <w:rsid w:val="00915DED"/>
    <w:rsid w:val="00915DFC"/>
    <w:rsid w:val="00915E18"/>
    <w:rsid w:val="00915E22"/>
    <w:rsid w:val="00915E44"/>
    <w:rsid w:val="00915E5C"/>
    <w:rsid w:val="00915E80"/>
    <w:rsid w:val="00915F07"/>
    <w:rsid w:val="00915F0D"/>
    <w:rsid w:val="00915F68"/>
    <w:rsid w:val="00915F91"/>
    <w:rsid w:val="00915FA9"/>
    <w:rsid w:val="00915FC1"/>
    <w:rsid w:val="00916009"/>
    <w:rsid w:val="00916032"/>
    <w:rsid w:val="00916119"/>
    <w:rsid w:val="0091611C"/>
    <w:rsid w:val="009161B4"/>
    <w:rsid w:val="009161C5"/>
    <w:rsid w:val="009161F4"/>
    <w:rsid w:val="00916226"/>
    <w:rsid w:val="00916238"/>
    <w:rsid w:val="00916251"/>
    <w:rsid w:val="009162EC"/>
    <w:rsid w:val="00916304"/>
    <w:rsid w:val="0091634C"/>
    <w:rsid w:val="00916367"/>
    <w:rsid w:val="0091636D"/>
    <w:rsid w:val="00916380"/>
    <w:rsid w:val="009163CD"/>
    <w:rsid w:val="009163D0"/>
    <w:rsid w:val="009163F1"/>
    <w:rsid w:val="009163F8"/>
    <w:rsid w:val="0091640A"/>
    <w:rsid w:val="0091643F"/>
    <w:rsid w:val="0091644F"/>
    <w:rsid w:val="0091645C"/>
    <w:rsid w:val="00916462"/>
    <w:rsid w:val="00916474"/>
    <w:rsid w:val="0091649E"/>
    <w:rsid w:val="009164C1"/>
    <w:rsid w:val="009164E9"/>
    <w:rsid w:val="009164F8"/>
    <w:rsid w:val="0091657D"/>
    <w:rsid w:val="009165A1"/>
    <w:rsid w:val="009165AB"/>
    <w:rsid w:val="009165B1"/>
    <w:rsid w:val="00916625"/>
    <w:rsid w:val="0091662B"/>
    <w:rsid w:val="00916657"/>
    <w:rsid w:val="00916659"/>
    <w:rsid w:val="00916660"/>
    <w:rsid w:val="0091666F"/>
    <w:rsid w:val="00916680"/>
    <w:rsid w:val="009166B3"/>
    <w:rsid w:val="009166CB"/>
    <w:rsid w:val="009166EA"/>
    <w:rsid w:val="009166FB"/>
    <w:rsid w:val="0091673D"/>
    <w:rsid w:val="0091674F"/>
    <w:rsid w:val="00916798"/>
    <w:rsid w:val="009167A1"/>
    <w:rsid w:val="009167A2"/>
    <w:rsid w:val="009167E6"/>
    <w:rsid w:val="00916820"/>
    <w:rsid w:val="0091683E"/>
    <w:rsid w:val="0091686B"/>
    <w:rsid w:val="009168A3"/>
    <w:rsid w:val="009168A8"/>
    <w:rsid w:val="009168D8"/>
    <w:rsid w:val="009168FD"/>
    <w:rsid w:val="00916901"/>
    <w:rsid w:val="00916928"/>
    <w:rsid w:val="0091695A"/>
    <w:rsid w:val="0091695C"/>
    <w:rsid w:val="00916A71"/>
    <w:rsid w:val="00916AD5"/>
    <w:rsid w:val="00916B21"/>
    <w:rsid w:val="00916B27"/>
    <w:rsid w:val="00916B33"/>
    <w:rsid w:val="00916B40"/>
    <w:rsid w:val="00916B45"/>
    <w:rsid w:val="00916B48"/>
    <w:rsid w:val="00916B5B"/>
    <w:rsid w:val="00916B8B"/>
    <w:rsid w:val="00916B97"/>
    <w:rsid w:val="00916C43"/>
    <w:rsid w:val="00916C6F"/>
    <w:rsid w:val="00916CD0"/>
    <w:rsid w:val="00916CDB"/>
    <w:rsid w:val="00916CE6"/>
    <w:rsid w:val="00916D25"/>
    <w:rsid w:val="00916D7B"/>
    <w:rsid w:val="00916D83"/>
    <w:rsid w:val="00916D97"/>
    <w:rsid w:val="00916D9E"/>
    <w:rsid w:val="00916DA3"/>
    <w:rsid w:val="00916DB0"/>
    <w:rsid w:val="00916DD6"/>
    <w:rsid w:val="00916DFF"/>
    <w:rsid w:val="00916E14"/>
    <w:rsid w:val="00916E19"/>
    <w:rsid w:val="00916E37"/>
    <w:rsid w:val="00916ED2"/>
    <w:rsid w:val="00916F0C"/>
    <w:rsid w:val="00916F35"/>
    <w:rsid w:val="00916F37"/>
    <w:rsid w:val="00916F62"/>
    <w:rsid w:val="00916F8A"/>
    <w:rsid w:val="00916FB6"/>
    <w:rsid w:val="00916FE7"/>
    <w:rsid w:val="00917043"/>
    <w:rsid w:val="00917066"/>
    <w:rsid w:val="00917069"/>
    <w:rsid w:val="00917077"/>
    <w:rsid w:val="0091707C"/>
    <w:rsid w:val="009170B4"/>
    <w:rsid w:val="009170C8"/>
    <w:rsid w:val="009170E9"/>
    <w:rsid w:val="00917100"/>
    <w:rsid w:val="00917156"/>
    <w:rsid w:val="0091716B"/>
    <w:rsid w:val="0091719E"/>
    <w:rsid w:val="009171BD"/>
    <w:rsid w:val="009171E7"/>
    <w:rsid w:val="009171FB"/>
    <w:rsid w:val="0091721E"/>
    <w:rsid w:val="00917252"/>
    <w:rsid w:val="0091729A"/>
    <w:rsid w:val="009172BB"/>
    <w:rsid w:val="009172F5"/>
    <w:rsid w:val="0091732F"/>
    <w:rsid w:val="009173BE"/>
    <w:rsid w:val="009173C5"/>
    <w:rsid w:val="009173FB"/>
    <w:rsid w:val="0091740B"/>
    <w:rsid w:val="00917456"/>
    <w:rsid w:val="0091746D"/>
    <w:rsid w:val="00917493"/>
    <w:rsid w:val="00917496"/>
    <w:rsid w:val="009174D4"/>
    <w:rsid w:val="00917514"/>
    <w:rsid w:val="0091752A"/>
    <w:rsid w:val="0091756D"/>
    <w:rsid w:val="00917577"/>
    <w:rsid w:val="0091757B"/>
    <w:rsid w:val="0091758B"/>
    <w:rsid w:val="009175D0"/>
    <w:rsid w:val="009175D2"/>
    <w:rsid w:val="009175E3"/>
    <w:rsid w:val="009175FA"/>
    <w:rsid w:val="00917616"/>
    <w:rsid w:val="009176A6"/>
    <w:rsid w:val="0091771B"/>
    <w:rsid w:val="00917724"/>
    <w:rsid w:val="00917741"/>
    <w:rsid w:val="00917758"/>
    <w:rsid w:val="0091776D"/>
    <w:rsid w:val="00917775"/>
    <w:rsid w:val="00917776"/>
    <w:rsid w:val="0091777B"/>
    <w:rsid w:val="00917785"/>
    <w:rsid w:val="00917798"/>
    <w:rsid w:val="0091779D"/>
    <w:rsid w:val="009177B0"/>
    <w:rsid w:val="009177CB"/>
    <w:rsid w:val="009177EC"/>
    <w:rsid w:val="0091784A"/>
    <w:rsid w:val="00917867"/>
    <w:rsid w:val="00917870"/>
    <w:rsid w:val="009178F7"/>
    <w:rsid w:val="0091790F"/>
    <w:rsid w:val="00917917"/>
    <w:rsid w:val="009179AE"/>
    <w:rsid w:val="009179D3"/>
    <w:rsid w:val="009179F6"/>
    <w:rsid w:val="00917A2F"/>
    <w:rsid w:val="00917A37"/>
    <w:rsid w:val="00917A57"/>
    <w:rsid w:val="00917A62"/>
    <w:rsid w:val="00917AC4"/>
    <w:rsid w:val="00917B21"/>
    <w:rsid w:val="00917B32"/>
    <w:rsid w:val="00917B53"/>
    <w:rsid w:val="00917B55"/>
    <w:rsid w:val="00917BA5"/>
    <w:rsid w:val="00917BA8"/>
    <w:rsid w:val="00917BB0"/>
    <w:rsid w:val="00917BB8"/>
    <w:rsid w:val="00917BD8"/>
    <w:rsid w:val="00917C61"/>
    <w:rsid w:val="00917C71"/>
    <w:rsid w:val="00917CAE"/>
    <w:rsid w:val="00917CB3"/>
    <w:rsid w:val="00917D12"/>
    <w:rsid w:val="00917D45"/>
    <w:rsid w:val="00917D48"/>
    <w:rsid w:val="00917D66"/>
    <w:rsid w:val="00917D6F"/>
    <w:rsid w:val="00917D8E"/>
    <w:rsid w:val="00917DAC"/>
    <w:rsid w:val="00917DDB"/>
    <w:rsid w:val="00917E41"/>
    <w:rsid w:val="00917E48"/>
    <w:rsid w:val="00917E4C"/>
    <w:rsid w:val="00917E58"/>
    <w:rsid w:val="00917E5D"/>
    <w:rsid w:val="00917E6B"/>
    <w:rsid w:val="00917E6C"/>
    <w:rsid w:val="00917E97"/>
    <w:rsid w:val="00917EA3"/>
    <w:rsid w:val="00917EA6"/>
    <w:rsid w:val="00917EBC"/>
    <w:rsid w:val="00917ED1"/>
    <w:rsid w:val="00917EDF"/>
    <w:rsid w:val="00917EEB"/>
    <w:rsid w:val="00917EEE"/>
    <w:rsid w:val="00917F0D"/>
    <w:rsid w:val="00917F4B"/>
    <w:rsid w:val="00917F8E"/>
    <w:rsid w:val="00917FBB"/>
    <w:rsid w:val="00917FC3"/>
    <w:rsid w:val="0092000C"/>
    <w:rsid w:val="00920038"/>
    <w:rsid w:val="00920057"/>
    <w:rsid w:val="00920084"/>
    <w:rsid w:val="00920086"/>
    <w:rsid w:val="00920094"/>
    <w:rsid w:val="009200B0"/>
    <w:rsid w:val="009200FC"/>
    <w:rsid w:val="00920117"/>
    <w:rsid w:val="0092012C"/>
    <w:rsid w:val="0092012F"/>
    <w:rsid w:val="0092013B"/>
    <w:rsid w:val="00920155"/>
    <w:rsid w:val="0092017C"/>
    <w:rsid w:val="00920183"/>
    <w:rsid w:val="00920184"/>
    <w:rsid w:val="00920194"/>
    <w:rsid w:val="009201AB"/>
    <w:rsid w:val="009201CD"/>
    <w:rsid w:val="009201DD"/>
    <w:rsid w:val="00920298"/>
    <w:rsid w:val="009202A8"/>
    <w:rsid w:val="00920308"/>
    <w:rsid w:val="0092030C"/>
    <w:rsid w:val="00920314"/>
    <w:rsid w:val="00920317"/>
    <w:rsid w:val="00920333"/>
    <w:rsid w:val="00920364"/>
    <w:rsid w:val="009203B1"/>
    <w:rsid w:val="009203CB"/>
    <w:rsid w:val="009203E6"/>
    <w:rsid w:val="009203ED"/>
    <w:rsid w:val="00920476"/>
    <w:rsid w:val="0092048A"/>
    <w:rsid w:val="009204D4"/>
    <w:rsid w:val="0092050F"/>
    <w:rsid w:val="00920521"/>
    <w:rsid w:val="00920525"/>
    <w:rsid w:val="00920598"/>
    <w:rsid w:val="009205A1"/>
    <w:rsid w:val="009205A5"/>
    <w:rsid w:val="009205C1"/>
    <w:rsid w:val="009205D2"/>
    <w:rsid w:val="009205EE"/>
    <w:rsid w:val="00920648"/>
    <w:rsid w:val="00920655"/>
    <w:rsid w:val="00920657"/>
    <w:rsid w:val="00920673"/>
    <w:rsid w:val="009206BF"/>
    <w:rsid w:val="009206EF"/>
    <w:rsid w:val="00920719"/>
    <w:rsid w:val="0092071D"/>
    <w:rsid w:val="0092075B"/>
    <w:rsid w:val="0092079B"/>
    <w:rsid w:val="009207A8"/>
    <w:rsid w:val="009207E4"/>
    <w:rsid w:val="009207FB"/>
    <w:rsid w:val="0092084B"/>
    <w:rsid w:val="0092084E"/>
    <w:rsid w:val="0092085C"/>
    <w:rsid w:val="00920891"/>
    <w:rsid w:val="009208BF"/>
    <w:rsid w:val="009208CF"/>
    <w:rsid w:val="009208DE"/>
    <w:rsid w:val="009208F1"/>
    <w:rsid w:val="0092097E"/>
    <w:rsid w:val="00920A0E"/>
    <w:rsid w:val="00920A15"/>
    <w:rsid w:val="00920A43"/>
    <w:rsid w:val="00920A57"/>
    <w:rsid w:val="00920A71"/>
    <w:rsid w:val="00920A9B"/>
    <w:rsid w:val="00920B1E"/>
    <w:rsid w:val="00920B23"/>
    <w:rsid w:val="00920B7C"/>
    <w:rsid w:val="00920B95"/>
    <w:rsid w:val="00920BD2"/>
    <w:rsid w:val="00920BEE"/>
    <w:rsid w:val="00920C0C"/>
    <w:rsid w:val="00920C8F"/>
    <w:rsid w:val="00920CBE"/>
    <w:rsid w:val="00920D8B"/>
    <w:rsid w:val="00920DBA"/>
    <w:rsid w:val="00920DCF"/>
    <w:rsid w:val="00920DD7"/>
    <w:rsid w:val="00920DEB"/>
    <w:rsid w:val="00920E43"/>
    <w:rsid w:val="00920E50"/>
    <w:rsid w:val="00920ED8"/>
    <w:rsid w:val="00920EDA"/>
    <w:rsid w:val="00920EE4"/>
    <w:rsid w:val="00920F28"/>
    <w:rsid w:val="00920F38"/>
    <w:rsid w:val="00920F8B"/>
    <w:rsid w:val="0092105F"/>
    <w:rsid w:val="0092107A"/>
    <w:rsid w:val="009210C0"/>
    <w:rsid w:val="0092112D"/>
    <w:rsid w:val="00921145"/>
    <w:rsid w:val="00921159"/>
    <w:rsid w:val="00921176"/>
    <w:rsid w:val="0092117A"/>
    <w:rsid w:val="0092118B"/>
    <w:rsid w:val="009211B2"/>
    <w:rsid w:val="009211CA"/>
    <w:rsid w:val="009211DF"/>
    <w:rsid w:val="0092120C"/>
    <w:rsid w:val="00921222"/>
    <w:rsid w:val="00921231"/>
    <w:rsid w:val="00921246"/>
    <w:rsid w:val="00921263"/>
    <w:rsid w:val="0092126F"/>
    <w:rsid w:val="0092127F"/>
    <w:rsid w:val="00921283"/>
    <w:rsid w:val="009212CA"/>
    <w:rsid w:val="009212F7"/>
    <w:rsid w:val="009213D5"/>
    <w:rsid w:val="009213FE"/>
    <w:rsid w:val="0092141B"/>
    <w:rsid w:val="00921496"/>
    <w:rsid w:val="009214AE"/>
    <w:rsid w:val="009214D4"/>
    <w:rsid w:val="009214D5"/>
    <w:rsid w:val="009214D7"/>
    <w:rsid w:val="009214E7"/>
    <w:rsid w:val="009214F2"/>
    <w:rsid w:val="00921508"/>
    <w:rsid w:val="00921523"/>
    <w:rsid w:val="00921531"/>
    <w:rsid w:val="00921581"/>
    <w:rsid w:val="0092159B"/>
    <w:rsid w:val="009215CA"/>
    <w:rsid w:val="009215CD"/>
    <w:rsid w:val="00921600"/>
    <w:rsid w:val="00921612"/>
    <w:rsid w:val="0092161A"/>
    <w:rsid w:val="0092162C"/>
    <w:rsid w:val="0092163E"/>
    <w:rsid w:val="0092164C"/>
    <w:rsid w:val="00921662"/>
    <w:rsid w:val="0092166A"/>
    <w:rsid w:val="00921687"/>
    <w:rsid w:val="009216BF"/>
    <w:rsid w:val="009216CE"/>
    <w:rsid w:val="009216E9"/>
    <w:rsid w:val="00921713"/>
    <w:rsid w:val="00921751"/>
    <w:rsid w:val="0092179C"/>
    <w:rsid w:val="009217A8"/>
    <w:rsid w:val="009217DD"/>
    <w:rsid w:val="009217DE"/>
    <w:rsid w:val="009217E3"/>
    <w:rsid w:val="0092180F"/>
    <w:rsid w:val="0092181A"/>
    <w:rsid w:val="0092181F"/>
    <w:rsid w:val="0092187C"/>
    <w:rsid w:val="009218A5"/>
    <w:rsid w:val="009218D8"/>
    <w:rsid w:val="00921915"/>
    <w:rsid w:val="00921928"/>
    <w:rsid w:val="0092195A"/>
    <w:rsid w:val="00921972"/>
    <w:rsid w:val="00921987"/>
    <w:rsid w:val="0092198B"/>
    <w:rsid w:val="009219A3"/>
    <w:rsid w:val="009219AF"/>
    <w:rsid w:val="009219BC"/>
    <w:rsid w:val="009219CA"/>
    <w:rsid w:val="009219E6"/>
    <w:rsid w:val="009219FE"/>
    <w:rsid w:val="009219FF"/>
    <w:rsid w:val="00921A42"/>
    <w:rsid w:val="00921A50"/>
    <w:rsid w:val="00921AA0"/>
    <w:rsid w:val="00921AC3"/>
    <w:rsid w:val="00921AD1"/>
    <w:rsid w:val="00921B94"/>
    <w:rsid w:val="00921C1E"/>
    <w:rsid w:val="00921C95"/>
    <w:rsid w:val="00921D01"/>
    <w:rsid w:val="00921D7C"/>
    <w:rsid w:val="00921D8B"/>
    <w:rsid w:val="00921D9A"/>
    <w:rsid w:val="00921DB9"/>
    <w:rsid w:val="00921DFE"/>
    <w:rsid w:val="00921E7E"/>
    <w:rsid w:val="00921E83"/>
    <w:rsid w:val="00921E8B"/>
    <w:rsid w:val="00921E8D"/>
    <w:rsid w:val="00921EBF"/>
    <w:rsid w:val="00921EEC"/>
    <w:rsid w:val="00921FB9"/>
    <w:rsid w:val="00921FE0"/>
    <w:rsid w:val="00921FE3"/>
    <w:rsid w:val="00922033"/>
    <w:rsid w:val="0092206E"/>
    <w:rsid w:val="0092209C"/>
    <w:rsid w:val="009220A1"/>
    <w:rsid w:val="009220EC"/>
    <w:rsid w:val="009220F4"/>
    <w:rsid w:val="009220FF"/>
    <w:rsid w:val="00922107"/>
    <w:rsid w:val="0092216A"/>
    <w:rsid w:val="0092216E"/>
    <w:rsid w:val="00922184"/>
    <w:rsid w:val="00922195"/>
    <w:rsid w:val="009221AE"/>
    <w:rsid w:val="009221C9"/>
    <w:rsid w:val="009221DA"/>
    <w:rsid w:val="0092220E"/>
    <w:rsid w:val="00922210"/>
    <w:rsid w:val="00922219"/>
    <w:rsid w:val="00922244"/>
    <w:rsid w:val="0092225B"/>
    <w:rsid w:val="00922285"/>
    <w:rsid w:val="0092228A"/>
    <w:rsid w:val="0092228B"/>
    <w:rsid w:val="009222A2"/>
    <w:rsid w:val="009222CA"/>
    <w:rsid w:val="00922304"/>
    <w:rsid w:val="0092230B"/>
    <w:rsid w:val="009223C6"/>
    <w:rsid w:val="009223E3"/>
    <w:rsid w:val="00922400"/>
    <w:rsid w:val="00922412"/>
    <w:rsid w:val="0092242D"/>
    <w:rsid w:val="0092244A"/>
    <w:rsid w:val="00922461"/>
    <w:rsid w:val="00922462"/>
    <w:rsid w:val="00922476"/>
    <w:rsid w:val="009224B3"/>
    <w:rsid w:val="009224DA"/>
    <w:rsid w:val="009224E2"/>
    <w:rsid w:val="00922530"/>
    <w:rsid w:val="00922534"/>
    <w:rsid w:val="00922576"/>
    <w:rsid w:val="00922581"/>
    <w:rsid w:val="00922589"/>
    <w:rsid w:val="00922598"/>
    <w:rsid w:val="009225E5"/>
    <w:rsid w:val="009225EC"/>
    <w:rsid w:val="00922604"/>
    <w:rsid w:val="00922614"/>
    <w:rsid w:val="00922634"/>
    <w:rsid w:val="00922679"/>
    <w:rsid w:val="009226B4"/>
    <w:rsid w:val="009226CC"/>
    <w:rsid w:val="009226DE"/>
    <w:rsid w:val="0092271C"/>
    <w:rsid w:val="0092272A"/>
    <w:rsid w:val="0092274B"/>
    <w:rsid w:val="00922754"/>
    <w:rsid w:val="009227AF"/>
    <w:rsid w:val="009227C1"/>
    <w:rsid w:val="00922880"/>
    <w:rsid w:val="009228AC"/>
    <w:rsid w:val="009228F4"/>
    <w:rsid w:val="00922904"/>
    <w:rsid w:val="00922914"/>
    <w:rsid w:val="00922928"/>
    <w:rsid w:val="0092295A"/>
    <w:rsid w:val="00922962"/>
    <w:rsid w:val="00922963"/>
    <w:rsid w:val="00922994"/>
    <w:rsid w:val="00922A02"/>
    <w:rsid w:val="00922A58"/>
    <w:rsid w:val="00922A63"/>
    <w:rsid w:val="00922A79"/>
    <w:rsid w:val="00922A8C"/>
    <w:rsid w:val="00922A91"/>
    <w:rsid w:val="00922AA8"/>
    <w:rsid w:val="00922ACC"/>
    <w:rsid w:val="00922AE6"/>
    <w:rsid w:val="00922AE8"/>
    <w:rsid w:val="00922B0C"/>
    <w:rsid w:val="00922B16"/>
    <w:rsid w:val="00922B17"/>
    <w:rsid w:val="00922B68"/>
    <w:rsid w:val="00922B91"/>
    <w:rsid w:val="00922B94"/>
    <w:rsid w:val="00922BAF"/>
    <w:rsid w:val="00922BBE"/>
    <w:rsid w:val="00922BF7"/>
    <w:rsid w:val="00922C5A"/>
    <w:rsid w:val="00922C6C"/>
    <w:rsid w:val="00922C76"/>
    <w:rsid w:val="00922CE8"/>
    <w:rsid w:val="00922CEA"/>
    <w:rsid w:val="00922D31"/>
    <w:rsid w:val="00922D60"/>
    <w:rsid w:val="00922D9B"/>
    <w:rsid w:val="00922DA8"/>
    <w:rsid w:val="00922DBD"/>
    <w:rsid w:val="00922E1C"/>
    <w:rsid w:val="00922E59"/>
    <w:rsid w:val="00922E8E"/>
    <w:rsid w:val="00922ED5"/>
    <w:rsid w:val="00922F3E"/>
    <w:rsid w:val="00922F52"/>
    <w:rsid w:val="00922FCC"/>
    <w:rsid w:val="0092305A"/>
    <w:rsid w:val="0092307F"/>
    <w:rsid w:val="009230AC"/>
    <w:rsid w:val="009230D7"/>
    <w:rsid w:val="009230E8"/>
    <w:rsid w:val="009230EE"/>
    <w:rsid w:val="00923122"/>
    <w:rsid w:val="00923131"/>
    <w:rsid w:val="00923133"/>
    <w:rsid w:val="0092313E"/>
    <w:rsid w:val="00923162"/>
    <w:rsid w:val="009231A8"/>
    <w:rsid w:val="009231AA"/>
    <w:rsid w:val="009231C7"/>
    <w:rsid w:val="009231CA"/>
    <w:rsid w:val="009231FD"/>
    <w:rsid w:val="009231FF"/>
    <w:rsid w:val="0092323D"/>
    <w:rsid w:val="009232B0"/>
    <w:rsid w:val="009232B5"/>
    <w:rsid w:val="00923329"/>
    <w:rsid w:val="00923345"/>
    <w:rsid w:val="009233A9"/>
    <w:rsid w:val="009233CD"/>
    <w:rsid w:val="0092343D"/>
    <w:rsid w:val="0092345B"/>
    <w:rsid w:val="00923460"/>
    <w:rsid w:val="00923463"/>
    <w:rsid w:val="00923477"/>
    <w:rsid w:val="00923487"/>
    <w:rsid w:val="009234AE"/>
    <w:rsid w:val="009234DF"/>
    <w:rsid w:val="0092353B"/>
    <w:rsid w:val="0092354A"/>
    <w:rsid w:val="00923557"/>
    <w:rsid w:val="00923599"/>
    <w:rsid w:val="009235AC"/>
    <w:rsid w:val="009235FA"/>
    <w:rsid w:val="009235FE"/>
    <w:rsid w:val="0092363A"/>
    <w:rsid w:val="0092366A"/>
    <w:rsid w:val="0092368E"/>
    <w:rsid w:val="009236CB"/>
    <w:rsid w:val="00923710"/>
    <w:rsid w:val="00923715"/>
    <w:rsid w:val="00923717"/>
    <w:rsid w:val="0092374F"/>
    <w:rsid w:val="009237AE"/>
    <w:rsid w:val="009237C5"/>
    <w:rsid w:val="009237CF"/>
    <w:rsid w:val="009237F5"/>
    <w:rsid w:val="00923816"/>
    <w:rsid w:val="00923847"/>
    <w:rsid w:val="0092386D"/>
    <w:rsid w:val="0092386F"/>
    <w:rsid w:val="0092387E"/>
    <w:rsid w:val="00923882"/>
    <w:rsid w:val="0092388F"/>
    <w:rsid w:val="0092389A"/>
    <w:rsid w:val="009238AB"/>
    <w:rsid w:val="009238E8"/>
    <w:rsid w:val="0092391D"/>
    <w:rsid w:val="0092395F"/>
    <w:rsid w:val="00923970"/>
    <w:rsid w:val="00923996"/>
    <w:rsid w:val="009239A1"/>
    <w:rsid w:val="009239C5"/>
    <w:rsid w:val="009239F8"/>
    <w:rsid w:val="00923A56"/>
    <w:rsid w:val="00923AA4"/>
    <w:rsid w:val="00923AF3"/>
    <w:rsid w:val="00923B04"/>
    <w:rsid w:val="00923B10"/>
    <w:rsid w:val="00923B6E"/>
    <w:rsid w:val="00923BC3"/>
    <w:rsid w:val="00923BD1"/>
    <w:rsid w:val="00923C40"/>
    <w:rsid w:val="00923C51"/>
    <w:rsid w:val="00923CD1"/>
    <w:rsid w:val="00923CF2"/>
    <w:rsid w:val="00923D2C"/>
    <w:rsid w:val="00923D3D"/>
    <w:rsid w:val="00923D57"/>
    <w:rsid w:val="00923D60"/>
    <w:rsid w:val="00923D71"/>
    <w:rsid w:val="00923D7A"/>
    <w:rsid w:val="00923D85"/>
    <w:rsid w:val="00923DBB"/>
    <w:rsid w:val="00923DC2"/>
    <w:rsid w:val="00923DD0"/>
    <w:rsid w:val="00923E00"/>
    <w:rsid w:val="00923E53"/>
    <w:rsid w:val="00923ED3"/>
    <w:rsid w:val="00923ED7"/>
    <w:rsid w:val="00923EF3"/>
    <w:rsid w:val="00923F0C"/>
    <w:rsid w:val="00923FC1"/>
    <w:rsid w:val="00923FFC"/>
    <w:rsid w:val="0092400D"/>
    <w:rsid w:val="00924011"/>
    <w:rsid w:val="0092406D"/>
    <w:rsid w:val="00924079"/>
    <w:rsid w:val="0092408B"/>
    <w:rsid w:val="009240A8"/>
    <w:rsid w:val="009240AC"/>
    <w:rsid w:val="009240CB"/>
    <w:rsid w:val="0092412E"/>
    <w:rsid w:val="0092413A"/>
    <w:rsid w:val="00924147"/>
    <w:rsid w:val="0092415A"/>
    <w:rsid w:val="0092418C"/>
    <w:rsid w:val="009241C2"/>
    <w:rsid w:val="009241E0"/>
    <w:rsid w:val="009241E2"/>
    <w:rsid w:val="0092424A"/>
    <w:rsid w:val="0092425E"/>
    <w:rsid w:val="0092429D"/>
    <w:rsid w:val="009242EE"/>
    <w:rsid w:val="0092431D"/>
    <w:rsid w:val="00924330"/>
    <w:rsid w:val="0092433D"/>
    <w:rsid w:val="0092436A"/>
    <w:rsid w:val="009243C1"/>
    <w:rsid w:val="009243D3"/>
    <w:rsid w:val="00924403"/>
    <w:rsid w:val="0092440F"/>
    <w:rsid w:val="00924414"/>
    <w:rsid w:val="0092443F"/>
    <w:rsid w:val="00924441"/>
    <w:rsid w:val="00924445"/>
    <w:rsid w:val="0092446F"/>
    <w:rsid w:val="00924470"/>
    <w:rsid w:val="00924473"/>
    <w:rsid w:val="00924488"/>
    <w:rsid w:val="009244D7"/>
    <w:rsid w:val="009244DC"/>
    <w:rsid w:val="009244ED"/>
    <w:rsid w:val="009244F5"/>
    <w:rsid w:val="0092450E"/>
    <w:rsid w:val="00924517"/>
    <w:rsid w:val="0092452A"/>
    <w:rsid w:val="00924552"/>
    <w:rsid w:val="00924569"/>
    <w:rsid w:val="0092458D"/>
    <w:rsid w:val="009245B2"/>
    <w:rsid w:val="009245B5"/>
    <w:rsid w:val="009245BE"/>
    <w:rsid w:val="009245EF"/>
    <w:rsid w:val="0092460B"/>
    <w:rsid w:val="00924693"/>
    <w:rsid w:val="009246EA"/>
    <w:rsid w:val="0092471C"/>
    <w:rsid w:val="00924721"/>
    <w:rsid w:val="0092476B"/>
    <w:rsid w:val="00924772"/>
    <w:rsid w:val="0092479B"/>
    <w:rsid w:val="009247AB"/>
    <w:rsid w:val="009247BB"/>
    <w:rsid w:val="009247BC"/>
    <w:rsid w:val="009247C2"/>
    <w:rsid w:val="009247F4"/>
    <w:rsid w:val="00924804"/>
    <w:rsid w:val="00924806"/>
    <w:rsid w:val="00924836"/>
    <w:rsid w:val="00924839"/>
    <w:rsid w:val="009248A6"/>
    <w:rsid w:val="009248F5"/>
    <w:rsid w:val="0092493C"/>
    <w:rsid w:val="00924967"/>
    <w:rsid w:val="009249BA"/>
    <w:rsid w:val="009249CF"/>
    <w:rsid w:val="009249EE"/>
    <w:rsid w:val="00924A02"/>
    <w:rsid w:val="00924A4D"/>
    <w:rsid w:val="00924A4E"/>
    <w:rsid w:val="00924A5F"/>
    <w:rsid w:val="00924A60"/>
    <w:rsid w:val="00924A89"/>
    <w:rsid w:val="00924AD6"/>
    <w:rsid w:val="00924B16"/>
    <w:rsid w:val="00924B17"/>
    <w:rsid w:val="00924B34"/>
    <w:rsid w:val="00924B37"/>
    <w:rsid w:val="00924B69"/>
    <w:rsid w:val="00924BEB"/>
    <w:rsid w:val="00924C1D"/>
    <w:rsid w:val="00924C47"/>
    <w:rsid w:val="00924C6F"/>
    <w:rsid w:val="00924C8C"/>
    <w:rsid w:val="00924CA6"/>
    <w:rsid w:val="00924CD8"/>
    <w:rsid w:val="00924CEA"/>
    <w:rsid w:val="00924CF7"/>
    <w:rsid w:val="00924D19"/>
    <w:rsid w:val="00924D47"/>
    <w:rsid w:val="00924D7C"/>
    <w:rsid w:val="00924D7D"/>
    <w:rsid w:val="00924D85"/>
    <w:rsid w:val="00924D8E"/>
    <w:rsid w:val="00924D96"/>
    <w:rsid w:val="00924DA8"/>
    <w:rsid w:val="00924DAF"/>
    <w:rsid w:val="00924DF9"/>
    <w:rsid w:val="00924DFF"/>
    <w:rsid w:val="00924E1E"/>
    <w:rsid w:val="00924E25"/>
    <w:rsid w:val="00924E72"/>
    <w:rsid w:val="00924EAF"/>
    <w:rsid w:val="00924EC5"/>
    <w:rsid w:val="00924EDE"/>
    <w:rsid w:val="00924EED"/>
    <w:rsid w:val="00924EF5"/>
    <w:rsid w:val="00924F40"/>
    <w:rsid w:val="00924F87"/>
    <w:rsid w:val="00924F8F"/>
    <w:rsid w:val="00924FA2"/>
    <w:rsid w:val="00924FB8"/>
    <w:rsid w:val="00924FDB"/>
    <w:rsid w:val="0092500C"/>
    <w:rsid w:val="009250A0"/>
    <w:rsid w:val="009250C1"/>
    <w:rsid w:val="009250C8"/>
    <w:rsid w:val="009250CB"/>
    <w:rsid w:val="009250DF"/>
    <w:rsid w:val="00925118"/>
    <w:rsid w:val="0092511B"/>
    <w:rsid w:val="00925136"/>
    <w:rsid w:val="00925179"/>
    <w:rsid w:val="00925197"/>
    <w:rsid w:val="009251A4"/>
    <w:rsid w:val="009251BF"/>
    <w:rsid w:val="009251D9"/>
    <w:rsid w:val="00925209"/>
    <w:rsid w:val="0092522F"/>
    <w:rsid w:val="0092525B"/>
    <w:rsid w:val="0092525C"/>
    <w:rsid w:val="00925268"/>
    <w:rsid w:val="0092527C"/>
    <w:rsid w:val="00925284"/>
    <w:rsid w:val="0092528D"/>
    <w:rsid w:val="0092536E"/>
    <w:rsid w:val="00925374"/>
    <w:rsid w:val="00925380"/>
    <w:rsid w:val="00925383"/>
    <w:rsid w:val="009253A0"/>
    <w:rsid w:val="009253C4"/>
    <w:rsid w:val="009253C9"/>
    <w:rsid w:val="009253F3"/>
    <w:rsid w:val="0092540B"/>
    <w:rsid w:val="00925455"/>
    <w:rsid w:val="0092546A"/>
    <w:rsid w:val="0092549E"/>
    <w:rsid w:val="009254AE"/>
    <w:rsid w:val="009254B1"/>
    <w:rsid w:val="009254E0"/>
    <w:rsid w:val="009254E2"/>
    <w:rsid w:val="009254F7"/>
    <w:rsid w:val="00925530"/>
    <w:rsid w:val="00925559"/>
    <w:rsid w:val="00925586"/>
    <w:rsid w:val="0092558D"/>
    <w:rsid w:val="009255A8"/>
    <w:rsid w:val="009255C1"/>
    <w:rsid w:val="009255E3"/>
    <w:rsid w:val="00925603"/>
    <w:rsid w:val="00925605"/>
    <w:rsid w:val="0092562C"/>
    <w:rsid w:val="0092563E"/>
    <w:rsid w:val="00925655"/>
    <w:rsid w:val="0092566A"/>
    <w:rsid w:val="0092566F"/>
    <w:rsid w:val="0092567C"/>
    <w:rsid w:val="009256A3"/>
    <w:rsid w:val="009256FD"/>
    <w:rsid w:val="0092571B"/>
    <w:rsid w:val="00925734"/>
    <w:rsid w:val="00925736"/>
    <w:rsid w:val="00925744"/>
    <w:rsid w:val="0092574E"/>
    <w:rsid w:val="00925750"/>
    <w:rsid w:val="0092578A"/>
    <w:rsid w:val="00925793"/>
    <w:rsid w:val="00925799"/>
    <w:rsid w:val="009257B8"/>
    <w:rsid w:val="00925851"/>
    <w:rsid w:val="0092586D"/>
    <w:rsid w:val="009258C2"/>
    <w:rsid w:val="009258FC"/>
    <w:rsid w:val="00925916"/>
    <w:rsid w:val="00925918"/>
    <w:rsid w:val="009259ED"/>
    <w:rsid w:val="00925A5E"/>
    <w:rsid w:val="00925A5F"/>
    <w:rsid w:val="00925A73"/>
    <w:rsid w:val="00925AC9"/>
    <w:rsid w:val="00925AFC"/>
    <w:rsid w:val="00925B0F"/>
    <w:rsid w:val="00925B1F"/>
    <w:rsid w:val="00925B61"/>
    <w:rsid w:val="00925B81"/>
    <w:rsid w:val="00925B91"/>
    <w:rsid w:val="00925B98"/>
    <w:rsid w:val="00925C1B"/>
    <w:rsid w:val="00925C6B"/>
    <w:rsid w:val="00925C77"/>
    <w:rsid w:val="00925C87"/>
    <w:rsid w:val="00925C9A"/>
    <w:rsid w:val="00925CB2"/>
    <w:rsid w:val="00925CD2"/>
    <w:rsid w:val="00925CD6"/>
    <w:rsid w:val="00925CF9"/>
    <w:rsid w:val="00925D6B"/>
    <w:rsid w:val="00925D70"/>
    <w:rsid w:val="00925D7E"/>
    <w:rsid w:val="00925D9A"/>
    <w:rsid w:val="00925DD4"/>
    <w:rsid w:val="00925DF9"/>
    <w:rsid w:val="00925E24"/>
    <w:rsid w:val="00925E95"/>
    <w:rsid w:val="00925EA1"/>
    <w:rsid w:val="00925F02"/>
    <w:rsid w:val="00925F16"/>
    <w:rsid w:val="00925F2E"/>
    <w:rsid w:val="00925F31"/>
    <w:rsid w:val="00925FCD"/>
    <w:rsid w:val="00925FDE"/>
    <w:rsid w:val="00926035"/>
    <w:rsid w:val="00926040"/>
    <w:rsid w:val="00926090"/>
    <w:rsid w:val="0092609E"/>
    <w:rsid w:val="009260DA"/>
    <w:rsid w:val="009260E0"/>
    <w:rsid w:val="009260E9"/>
    <w:rsid w:val="009260F0"/>
    <w:rsid w:val="00926109"/>
    <w:rsid w:val="00926127"/>
    <w:rsid w:val="00926132"/>
    <w:rsid w:val="0092613D"/>
    <w:rsid w:val="00926150"/>
    <w:rsid w:val="00926170"/>
    <w:rsid w:val="009261B9"/>
    <w:rsid w:val="009261BF"/>
    <w:rsid w:val="0092620A"/>
    <w:rsid w:val="00926212"/>
    <w:rsid w:val="00926225"/>
    <w:rsid w:val="00926234"/>
    <w:rsid w:val="009262B4"/>
    <w:rsid w:val="009262BC"/>
    <w:rsid w:val="009262F7"/>
    <w:rsid w:val="00926344"/>
    <w:rsid w:val="0092634C"/>
    <w:rsid w:val="00926364"/>
    <w:rsid w:val="00926381"/>
    <w:rsid w:val="0092638E"/>
    <w:rsid w:val="009263A3"/>
    <w:rsid w:val="009263CE"/>
    <w:rsid w:val="009263EF"/>
    <w:rsid w:val="00926483"/>
    <w:rsid w:val="00926484"/>
    <w:rsid w:val="00926487"/>
    <w:rsid w:val="0092648E"/>
    <w:rsid w:val="0092649B"/>
    <w:rsid w:val="009264DF"/>
    <w:rsid w:val="00926562"/>
    <w:rsid w:val="0092656B"/>
    <w:rsid w:val="009265C3"/>
    <w:rsid w:val="00926602"/>
    <w:rsid w:val="0092664C"/>
    <w:rsid w:val="0092665E"/>
    <w:rsid w:val="0092666C"/>
    <w:rsid w:val="0092669B"/>
    <w:rsid w:val="0092669D"/>
    <w:rsid w:val="009266A7"/>
    <w:rsid w:val="009266B9"/>
    <w:rsid w:val="009266D5"/>
    <w:rsid w:val="00926749"/>
    <w:rsid w:val="0092677B"/>
    <w:rsid w:val="00926782"/>
    <w:rsid w:val="009267CD"/>
    <w:rsid w:val="009267D0"/>
    <w:rsid w:val="009267FE"/>
    <w:rsid w:val="0092680A"/>
    <w:rsid w:val="00926830"/>
    <w:rsid w:val="00926837"/>
    <w:rsid w:val="00926840"/>
    <w:rsid w:val="0092684A"/>
    <w:rsid w:val="00926850"/>
    <w:rsid w:val="00926857"/>
    <w:rsid w:val="00926858"/>
    <w:rsid w:val="00926868"/>
    <w:rsid w:val="0092686F"/>
    <w:rsid w:val="009268A7"/>
    <w:rsid w:val="00926905"/>
    <w:rsid w:val="0092693B"/>
    <w:rsid w:val="00926967"/>
    <w:rsid w:val="009269A6"/>
    <w:rsid w:val="009269B3"/>
    <w:rsid w:val="009269E8"/>
    <w:rsid w:val="009269F2"/>
    <w:rsid w:val="00926A06"/>
    <w:rsid w:val="00926A1C"/>
    <w:rsid w:val="00926A1F"/>
    <w:rsid w:val="00926A2B"/>
    <w:rsid w:val="00926A30"/>
    <w:rsid w:val="00926A57"/>
    <w:rsid w:val="00926A8B"/>
    <w:rsid w:val="00926AA7"/>
    <w:rsid w:val="00926ABE"/>
    <w:rsid w:val="00926AC6"/>
    <w:rsid w:val="00926AFA"/>
    <w:rsid w:val="00926B07"/>
    <w:rsid w:val="00926B48"/>
    <w:rsid w:val="00926B69"/>
    <w:rsid w:val="00926B72"/>
    <w:rsid w:val="00926B91"/>
    <w:rsid w:val="00926BD7"/>
    <w:rsid w:val="00926BF1"/>
    <w:rsid w:val="00926C0F"/>
    <w:rsid w:val="00926C41"/>
    <w:rsid w:val="00926C67"/>
    <w:rsid w:val="00926C8A"/>
    <w:rsid w:val="00926C93"/>
    <w:rsid w:val="00926CD9"/>
    <w:rsid w:val="00926CE1"/>
    <w:rsid w:val="00926D12"/>
    <w:rsid w:val="00926D4A"/>
    <w:rsid w:val="00926D56"/>
    <w:rsid w:val="00926D5C"/>
    <w:rsid w:val="00926D69"/>
    <w:rsid w:val="00926D7B"/>
    <w:rsid w:val="00926D9B"/>
    <w:rsid w:val="00926DAC"/>
    <w:rsid w:val="00926DB9"/>
    <w:rsid w:val="00926DC0"/>
    <w:rsid w:val="00926DF5"/>
    <w:rsid w:val="00926DFA"/>
    <w:rsid w:val="00926E12"/>
    <w:rsid w:val="00926E24"/>
    <w:rsid w:val="00926E46"/>
    <w:rsid w:val="00926E51"/>
    <w:rsid w:val="00926E5B"/>
    <w:rsid w:val="00926E70"/>
    <w:rsid w:val="00926EA5"/>
    <w:rsid w:val="00926EF8"/>
    <w:rsid w:val="00926F05"/>
    <w:rsid w:val="00926F19"/>
    <w:rsid w:val="00926F20"/>
    <w:rsid w:val="00926F55"/>
    <w:rsid w:val="00926F82"/>
    <w:rsid w:val="00926FC5"/>
    <w:rsid w:val="00926FD0"/>
    <w:rsid w:val="0092700C"/>
    <w:rsid w:val="0092702A"/>
    <w:rsid w:val="00927083"/>
    <w:rsid w:val="0092708C"/>
    <w:rsid w:val="009270C0"/>
    <w:rsid w:val="00927163"/>
    <w:rsid w:val="009271A5"/>
    <w:rsid w:val="009271C0"/>
    <w:rsid w:val="009271D7"/>
    <w:rsid w:val="00927234"/>
    <w:rsid w:val="0092723B"/>
    <w:rsid w:val="00927247"/>
    <w:rsid w:val="0092726E"/>
    <w:rsid w:val="00927296"/>
    <w:rsid w:val="009272AF"/>
    <w:rsid w:val="009272DB"/>
    <w:rsid w:val="00927337"/>
    <w:rsid w:val="0092734E"/>
    <w:rsid w:val="00927350"/>
    <w:rsid w:val="00927423"/>
    <w:rsid w:val="00927444"/>
    <w:rsid w:val="0092744E"/>
    <w:rsid w:val="00927488"/>
    <w:rsid w:val="009274A9"/>
    <w:rsid w:val="0092750D"/>
    <w:rsid w:val="00927542"/>
    <w:rsid w:val="00927556"/>
    <w:rsid w:val="00927570"/>
    <w:rsid w:val="00927597"/>
    <w:rsid w:val="009275C3"/>
    <w:rsid w:val="009275CC"/>
    <w:rsid w:val="00927693"/>
    <w:rsid w:val="0092769E"/>
    <w:rsid w:val="009276A6"/>
    <w:rsid w:val="009276D9"/>
    <w:rsid w:val="009276F4"/>
    <w:rsid w:val="0092773E"/>
    <w:rsid w:val="00927741"/>
    <w:rsid w:val="00927747"/>
    <w:rsid w:val="00927768"/>
    <w:rsid w:val="0092778C"/>
    <w:rsid w:val="009277BB"/>
    <w:rsid w:val="009277C5"/>
    <w:rsid w:val="009277C6"/>
    <w:rsid w:val="009277D0"/>
    <w:rsid w:val="009277D6"/>
    <w:rsid w:val="009277D9"/>
    <w:rsid w:val="009277FE"/>
    <w:rsid w:val="00927806"/>
    <w:rsid w:val="00927815"/>
    <w:rsid w:val="0092785D"/>
    <w:rsid w:val="0092786A"/>
    <w:rsid w:val="00927875"/>
    <w:rsid w:val="009278C1"/>
    <w:rsid w:val="009278D0"/>
    <w:rsid w:val="009278F3"/>
    <w:rsid w:val="009278FB"/>
    <w:rsid w:val="00927902"/>
    <w:rsid w:val="00927934"/>
    <w:rsid w:val="0092794E"/>
    <w:rsid w:val="0092796B"/>
    <w:rsid w:val="0092798F"/>
    <w:rsid w:val="009279A1"/>
    <w:rsid w:val="009279E3"/>
    <w:rsid w:val="00927A3B"/>
    <w:rsid w:val="00927A49"/>
    <w:rsid w:val="00927A8E"/>
    <w:rsid w:val="00927A9E"/>
    <w:rsid w:val="00927AE4"/>
    <w:rsid w:val="00927B0A"/>
    <w:rsid w:val="00927B22"/>
    <w:rsid w:val="00927BBE"/>
    <w:rsid w:val="00927C39"/>
    <w:rsid w:val="00927C4D"/>
    <w:rsid w:val="00927C7E"/>
    <w:rsid w:val="00927CA6"/>
    <w:rsid w:val="00927CE6"/>
    <w:rsid w:val="00927CF2"/>
    <w:rsid w:val="00927D0F"/>
    <w:rsid w:val="00927D28"/>
    <w:rsid w:val="00927D3D"/>
    <w:rsid w:val="00927DA7"/>
    <w:rsid w:val="00927DA9"/>
    <w:rsid w:val="00927DBF"/>
    <w:rsid w:val="00927DC8"/>
    <w:rsid w:val="00927DED"/>
    <w:rsid w:val="00927E02"/>
    <w:rsid w:val="00927E23"/>
    <w:rsid w:val="00927EA2"/>
    <w:rsid w:val="00927EBC"/>
    <w:rsid w:val="00927ED7"/>
    <w:rsid w:val="00927EF7"/>
    <w:rsid w:val="00927F36"/>
    <w:rsid w:val="00927F39"/>
    <w:rsid w:val="00927F54"/>
    <w:rsid w:val="00927F5A"/>
    <w:rsid w:val="00927FB3"/>
    <w:rsid w:val="00927FD9"/>
    <w:rsid w:val="00927FDC"/>
    <w:rsid w:val="00930016"/>
    <w:rsid w:val="0093001C"/>
    <w:rsid w:val="0093002D"/>
    <w:rsid w:val="0093002E"/>
    <w:rsid w:val="0093003E"/>
    <w:rsid w:val="00930055"/>
    <w:rsid w:val="009300E4"/>
    <w:rsid w:val="00930106"/>
    <w:rsid w:val="00930116"/>
    <w:rsid w:val="0093012B"/>
    <w:rsid w:val="0093012E"/>
    <w:rsid w:val="00930132"/>
    <w:rsid w:val="00930164"/>
    <w:rsid w:val="009301C9"/>
    <w:rsid w:val="00930214"/>
    <w:rsid w:val="00930270"/>
    <w:rsid w:val="009302AB"/>
    <w:rsid w:val="009302AC"/>
    <w:rsid w:val="009302BA"/>
    <w:rsid w:val="009302E4"/>
    <w:rsid w:val="009302E5"/>
    <w:rsid w:val="009302ED"/>
    <w:rsid w:val="0093039B"/>
    <w:rsid w:val="009303AF"/>
    <w:rsid w:val="009303C1"/>
    <w:rsid w:val="009303FC"/>
    <w:rsid w:val="00930429"/>
    <w:rsid w:val="0093046E"/>
    <w:rsid w:val="009304D0"/>
    <w:rsid w:val="00930508"/>
    <w:rsid w:val="0093050C"/>
    <w:rsid w:val="0093052A"/>
    <w:rsid w:val="009305B2"/>
    <w:rsid w:val="009305BC"/>
    <w:rsid w:val="009305F9"/>
    <w:rsid w:val="00930634"/>
    <w:rsid w:val="0093063F"/>
    <w:rsid w:val="0093065D"/>
    <w:rsid w:val="0093070C"/>
    <w:rsid w:val="00930719"/>
    <w:rsid w:val="0093072D"/>
    <w:rsid w:val="00930778"/>
    <w:rsid w:val="0093077B"/>
    <w:rsid w:val="009307A4"/>
    <w:rsid w:val="009307DD"/>
    <w:rsid w:val="0093088D"/>
    <w:rsid w:val="00930899"/>
    <w:rsid w:val="009308E3"/>
    <w:rsid w:val="00930918"/>
    <w:rsid w:val="00930925"/>
    <w:rsid w:val="0093093E"/>
    <w:rsid w:val="00930944"/>
    <w:rsid w:val="00930949"/>
    <w:rsid w:val="0093094B"/>
    <w:rsid w:val="00930989"/>
    <w:rsid w:val="009309B4"/>
    <w:rsid w:val="009309D4"/>
    <w:rsid w:val="009309E0"/>
    <w:rsid w:val="009309E2"/>
    <w:rsid w:val="009309F7"/>
    <w:rsid w:val="00930A0B"/>
    <w:rsid w:val="00930A41"/>
    <w:rsid w:val="00930A47"/>
    <w:rsid w:val="00930A49"/>
    <w:rsid w:val="00930A52"/>
    <w:rsid w:val="00930A55"/>
    <w:rsid w:val="00930A79"/>
    <w:rsid w:val="00930A7F"/>
    <w:rsid w:val="00930AA5"/>
    <w:rsid w:val="00930AB0"/>
    <w:rsid w:val="00930ABB"/>
    <w:rsid w:val="00930AFD"/>
    <w:rsid w:val="00930B00"/>
    <w:rsid w:val="00930B22"/>
    <w:rsid w:val="00930B61"/>
    <w:rsid w:val="00930B66"/>
    <w:rsid w:val="00930B7C"/>
    <w:rsid w:val="00930B8A"/>
    <w:rsid w:val="00930BA1"/>
    <w:rsid w:val="00930BF3"/>
    <w:rsid w:val="00930BFC"/>
    <w:rsid w:val="00930C26"/>
    <w:rsid w:val="00930C30"/>
    <w:rsid w:val="00930C35"/>
    <w:rsid w:val="00930C71"/>
    <w:rsid w:val="00930C75"/>
    <w:rsid w:val="00930C8C"/>
    <w:rsid w:val="00930CD0"/>
    <w:rsid w:val="00930CD3"/>
    <w:rsid w:val="00930D3F"/>
    <w:rsid w:val="00930DB9"/>
    <w:rsid w:val="00930DEC"/>
    <w:rsid w:val="00930E7C"/>
    <w:rsid w:val="00930E8E"/>
    <w:rsid w:val="00930E94"/>
    <w:rsid w:val="00930EDD"/>
    <w:rsid w:val="00930EDE"/>
    <w:rsid w:val="00930EE3"/>
    <w:rsid w:val="00930EF0"/>
    <w:rsid w:val="00930F04"/>
    <w:rsid w:val="00930F3C"/>
    <w:rsid w:val="00930F3D"/>
    <w:rsid w:val="00930F51"/>
    <w:rsid w:val="00930F59"/>
    <w:rsid w:val="00930FA9"/>
    <w:rsid w:val="00930FC9"/>
    <w:rsid w:val="00930FCB"/>
    <w:rsid w:val="00930FE1"/>
    <w:rsid w:val="0093104B"/>
    <w:rsid w:val="00931070"/>
    <w:rsid w:val="0093108F"/>
    <w:rsid w:val="009310A4"/>
    <w:rsid w:val="009310CF"/>
    <w:rsid w:val="009310D5"/>
    <w:rsid w:val="00931110"/>
    <w:rsid w:val="00931131"/>
    <w:rsid w:val="00931145"/>
    <w:rsid w:val="00931162"/>
    <w:rsid w:val="00931166"/>
    <w:rsid w:val="009311A5"/>
    <w:rsid w:val="009311B8"/>
    <w:rsid w:val="009311C3"/>
    <w:rsid w:val="009311E6"/>
    <w:rsid w:val="009311FA"/>
    <w:rsid w:val="0093122A"/>
    <w:rsid w:val="0093123B"/>
    <w:rsid w:val="0093123C"/>
    <w:rsid w:val="0093124F"/>
    <w:rsid w:val="00931250"/>
    <w:rsid w:val="009312AF"/>
    <w:rsid w:val="009312F3"/>
    <w:rsid w:val="0093132B"/>
    <w:rsid w:val="00931341"/>
    <w:rsid w:val="00931343"/>
    <w:rsid w:val="009313D3"/>
    <w:rsid w:val="009313F3"/>
    <w:rsid w:val="009313F5"/>
    <w:rsid w:val="009313F7"/>
    <w:rsid w:val="00931401"/>
    <w:rsid w:val="00931461"/>
    <w:rsid w:val="0093147B"/>
    <w:rsid w:val="0093149A"/>
    <w:rsid w:val="009314D5"/>
    <w:rsid w:val="009314E4"/>
    <w:rsid w:val="009314E6"/>
    <w:rsid w:val="009315B5"/>
    <w:rsid w:val="00931614"/>
    <w:rsid w:val="0093168F"/>
    <w:rsid w:val="00931694"/>
    <w:rsid w:val="009316DF"/>
    <w:rsid w:val="00931718"/>
    <w:rsid w:val="0093176E"/>
    <w:rsid w:val="0093177E"/>
    <w:rsid w:val="009317A2"/>
    <w:rsid w:val="009317C8"/>
    <w:rsid w:val="00931813"/>
    <w:rsid w:val="0093181B"/>
    <w:rsid w:val="00931831"/>
    <w:rsid w:val="00931849"/>
    <w:rsid w:val="0093184A"/>
    <w:rsid w:val="00931850"/>
    <w:rsid w:val="00931869"/>
    <w:rsid w:val="009318CC"/>
    <w:rsid w:val="009318EE"/>
    <w:rsid w:val="009318FA"/>
    <w:rsid w:val="00931923"/>
    <w:rsid w:val="00931928"/>
    <w:rsid w:val="00931937"/>
    <w:rsid w:val="0093193C"/>
    <w:rsid w:val="0093199E"/>
    <w:rsid w:val="009319B3"/>
    <w:rsid w:val="009319D5"/>
    <w:rsid w:val="00931A85"/>
    <w:rsid w:val="00931A9C"/>
    <w:rsid w:val="00931AC1"/>
    <w:rsid w:val="00931AD9"/>
    <w:rsid w:val="00931AFC"/>
    <w:rsid w:val="00931BEB"/>
    <w:rsid w:val="00931C39"/>
    <w:rsid w:val="00931C62"/>
    <w:rsid w:val="00931C6B"/>
    <w:rsid w:val="00931C94"/>
    <w:rsid w:val="00931CE1"/>
    <w:rsid w:val="00931CF4"/>
    <w:rsid w:val="00931D37"/>
    <w:rsid w:val="00931D55"/>
    <w:rsid w:val="00931D75"/>
    <w:rsid w:val="00931DE8"/>
    <w:rsid w:val="00931E2A"/>
    <w:rsid w:val="00931E5F"/>
    <w:rsid w:val="00931E81"/>
    <w:rsid w:val="00931F37"/>
    <w:rsid w:val="00931F3F"/>
    <w:rsid w:val="00931F84"/>
    <w:rsid w:val="00931FB9"/>
    <w:rsid w:val="00931FC9"/>
    <w:rsid w:val="00931FD3"/>
    <w:rsid w:val="00931FD5"/>
    <w:rsid w:val="00931FD6"/>
    <w:rsid w:val="0093201D"/>
    <w:rsid w:val="0093201F"/>
    <w:rsid w:val="00932049"/>
    <w:rsid w:val="00932075"/>
    <w:rsid w:val="00932081"/>
    <w:rsid w:val="009320A2"/>
    <w:rsid w:val="009320B7"/>
    <w:rsid w:val="009320F9"/>
    <w:rsid w:val="0093212F"/>
    <w:rsid w:val="00932130"/>
    <w:rsid w:val="00932183"/>
    <w:rsid w:val="00932193"/>
    <w:rsid w:val="0093219C"/>
    <w:rsid w:val="0093219D"/>
    <w:rsid w:val="009321DA"/>
    <w:rsid w:val="0093220D"/>
    <w:rsid w:val="0093221F"/>
    <w:rsid w:val="0093223E"/>
    <w:rsid w:val="00932256"/>
    <w:rsid w:val="0093227E"/>
    <w:rsid w:val="009322BE"/>
    <w:rsid w:val="009322DE"/>
    <w:rsid w:val="009322ED"/>
    <w:rsid w:val="00932349"/>
    <w:rsid w:val="00932376"/>
    <w:rsid w:val="0093237E"/>
    <w:rsid w:val="009323A6"/>
    <w:rsid w:val="009323C2"/>
    <w:rsid w:val="00932489"/>
    <w:rsid w:val="009324DD"/>
    <w:rsid w:val="009324DE"/>
    <w:rsid w:val="009324FD"/>
    <w:rsid w:val="00932507"/>
    <w:rsid w:val="00932551"/>
    <w:rsid w:val="00932559"/>
    <w:rsid w:val="00932561"/>
    <w:rsid w:val="00932576"/>
    <w:rsid w:val="00932579"/>
    <w:rsid w:val="009325AE"/>
    <w:rsid w:val="009325E6"/>
    <w:rsid w:val="0093266B"/>
    <w:rsid w:val="00932694"/>
    <w:rsid w:val="009326A0"/>
    <w:rsid w:val="009326E3"/>
    <w:rsid w:val="00932711"/>
    <w:rsid w:val="00932736"/>
    <w:rsid w:val="00932738"/>
    <w:rsid w:val="0093273E"/>
    <w:rsid w:val="0093276D"/>
    <w:rsid w:val="009327F4"/>
    <w:rsid w:val="00932892"/>
    <w:rsid w:val="00932896"/>
    <w:rsid w:val="009328AA"/>
    <w:rsid w:val="009328BE"/>
    <w:rsid w:val="0093290D"/>
    <w:rsid w:val="00932926"/>
    <w:rsid w:val="00932956"/>
    <w:rsid w:val="0093299E"/>
    <w:rsid w:val="009329BC"/>
    <w:rsid w:val="009329BF"/>
    <w:rsid w:val="009329C0"/>
    <w:rsid w:val="009329F4"/>
    <w:rsid w:val="00932A16"/>
    <w:rsid w:val="00932A7D"/>
    <w:rsid w:val="00932AA7"/>
    <w:rsid w:val="00932AA8"/>
    <w:rsid w:val="00932AAC"/>
    <w:rsid w:val="00932ACD"/>
    <w:rsid w:val="00932AF6"/>
    <w:rsid w:val="00932B15"/>
    <w:rsid w:val="00932B33"/>
    <w:rsid w:val="00932B51"/>
    <w:rsid w:val="00932B55"/>
    <w:rsid w:val="00932B5D"/>
    <w:rsid w:val="00932B7B"/>
    <w:rsid w:val="00932B83"/>
    <w:rsid w:val="00932C25"/>
    <w:rsid w:val="00932C4F"/>
    <w:rsid w:val="00932D30"/>
    <w:rsid w:val="00932D4F"/>
    <w:rsid w:val="00932DA9"/>
    <w:rsid w:val="00932DCB"/>
    <w:rsid w:val="00932DFE"/>
    <w:rsid w:val="00932E00"/>
    <w:rsid w:val="00932E28"/>
    <w:rsid w:val="00932E3C"/>
    <w:rsid w:val="00932E86"/>
    <w:rsid w:val="00932E88"/>
    <w:rsid w:val="00932EB2"/>
    <w:rsid w:val="00932EDA"/>
    <w:rsid w:val="00932F26"/>
    <w:rsid w:val="00932F56"/>
    <w:rsid w:val="00932F8E"/>
    <w:rsid w:val="00932F91"/>
    <w:rsid w:val="00932FC0"/>
    <w:rsid w:val="00932FD8"/>
    <w:rsid w:val="00932FE0"/>
    <w:rsid w:val="00933042"/>
    <w:rsid w:val="00933058"/>
    <w:rsid w:val="0093307B"/>
    <w:rsid w:val="0093308B"/>
    <w:rsid w:val="009330B3"/>
    <w:rsid w:val="009330B8"/>
    <w:rsid w:val="00933132"/>
    <w:rsid w:val="00933157"/>
    <w:rsid w:val="00933166"/>
    <w:rsid w:val="00933180"/>
    <w:rsid w:val="009331A2"/>
    <w:rsid w:val="0093322D"/>
    <w:rsid w:val="00933270"/>
    <w:rsid w:val="00933277"/>
    <w:rsid w:val="00933292"/>
    <w:rsid w:val="009332DB"/>
    <w:rsid w:val="009332E0"/>
    <w:rsid w:val="009332E8"/>
    <w:rsid w:val="009332FB"/>
    <w:rsid w:val="00933313"/>
    <w:rsid w:val="0093334C"/>
    <w:rsid w:val="00933350"/>
    <w:rsid w:val="0093336C"/>
    <w:rsid w:val="009333CB"/>
    <w:rsid w:val="0093342B"/>
    <w:rsid w:val="00933446"/>
    <w:rsid w:val="00933498"/>
    <w:rsid w:val="0093349B"/>
    <w:rsid w:val="009334FF"/>
    <w:rsid w:val="00933520"/>
    <w:rsid w:val="00933522"/>
    <w:rsid w:val="00933526"/>
    <w:rsid w:val="00933588"/>
    <w:rsid w:val="0093359C"/>
    <w:rsid w:val="009335AC"/>
    <w:rsid w:val="009335B2"/>
    <w:rsid w:val="009335C8"/>
    <w:rsid w:val="009335F2"/>
    <w:rsid w:val="009335FF"/>
    <w:rsid w:val="00933651"/>
    <w:rsid w:val="00933652"/>
    <w:rsid w:val="0093365D"/>
    <w:rsid w:val="0093369E"/>
    <w:rsid w:val="009336A1"/>
    <w:rsid w:val="009336BE"/>
    <w:rsid w:val="009336C2"/>
    <w:rsid w:val="009336C4"/>
    <w:rsid w:val="00933724"/>
    <w:rsid w:val="0093372F"/>
    <w:rsid w:val="00933742"/>
    <w:rsid w:val="0093374A"/>
    <w:rsid w:val="00933755"/>
    <w:rsid w:val="0093375D"/>
    <w:rsid w:val="00933763"/>
    <w:rsid w:val="0093378F"/>
    <w:rsid w:val="009337A0"/>
    <w:rsid w:val="009337AB"/>
    <w:rsid w:val="009337B0"/>
    <w:rsid w:val="009337CC"/>
    <w:rsid w:val="009337CF"/>
    <w:rsid w:val="00933801"/>
    <w:rsid w:val="00933859"/>
    <w:rsid w:val="0093387D"/>
    <w:rsid w:val="009338AD"/>
    <w:rsid w:val="009338BC"/>
    <w:rsid w:val="009338C1"/>
    <w:rsid w:val="0093390D"/>
    <w:rsid w:val="0093391F"/>
    <w:rsid w:val="00933925"/>
    <w:rsid w:val="00933945"/>
    <w:rsid w:val="00933975"/>
    <w:rsid w:val="009339CC"/>
    <w:rsid w:val="009339D8"/>
    <w:rsid w:val="009339F6"/>
    <w:rsid w:val="009339FB"/>
    <w:rsid w:val="00933A78"/>
    <w:rsid w:val="00933A90"/>
    <w:rsid w:val="00933AFD"/>
    <w:rsid w:val="00933AFE"/>
    <w:rsid w:val="00933B2C"/>
    <w:rsid w:val="00933B41"/>
    <w:rsid w:val="00933B86"/>
    <w:rsid w:val="00933BB9"/>
    <w:rsid w:val="00933C04"/>
    <w:rsid w:val="00933C16"/>
    <w:rsid w:val="00933C24"/>
    <w:rsid w:val="00933C76"/>
    <w:rsid w:val="00933C9C"/>
    <w:rsid w:val="00933C9F"/>
    <w:rsid w:val="00933CAA"/>
    <w:rsid w:val="00933CC4"/>
    <w:rsid w:val="00933CD9"/>
    <w:rsid w:val="00933D03"/>
    <w:rsid w:val="00933D0F"/>
    <w:rsid w:val="00933D12"/>
    <w:rsid w:val="00933D13"/>
    <w:rsid w:val="00933D15"/>
    <w:rsid w:val="00933D2D"/>
    <w:rsid w:val="00933D8F"/>
    <w:rsid w:val="00933E0E"/>
    <w:rsid w:val="00933E0F"/>
    <w:rsid w:val="00933E20"/>
    <w:rsid w:val="00933E23"/>
    <w:rsid w:val="00933E3D"/>
    <w:rsid w:val="00933E66"/>
    <w:rsid w:val="00933E77"/>
    <w:rsid w:val="00933E9B"/>
    <w:rsid w:val="00933EB2"/>
    <w:rsid w:val="00933F14"/>
    <w:rsid w:val="00933F19"/>
    <w:rsid w:val="00933F2B"/>
    <w:rsid w:val="00933F67"/>
    <w:rsid w:val="00933FE8"/>
    <w:rsid w:val="00934054"/>
    <w:rsid w:val="0093405D"/>
    <w:rsid w:val="00934084"/>
    <w:rsid w:val="00934086"/>
    <w:rsid w:val="009340CC"/>
    <w:rsid w:val="009340DE"/>
    <w:rsid w:val="009340F8"/>
    <w:rsid w:val="00934115"/>
    <w:rsid w:val="00934118"/>
    <w:rsid w:val="0093413E"/>
    <w:rsid w:val="0093415E"/>
    <w:rsid w:val="00934177"/>
    <w:rsid w:val="0093417F"/>
    <w:rsid w:val="00934183"/>
    <w:rsid w:val="009341CF"/>
    <w:rsid w:val="009341D6"/>
    <w:rsid w:val="009341DD"/>
    <w:rsid w:val="00934227"/>
    <w:rsid w:val="00934240"/>
    <w:rsid w:val="00934247"/>
    <w:rsid w:val="009342CC"/>
    <w:rsid w:val="009342EF"/>
    <w:rsid w:val="00934308"/>
    <w:rsid w:val="00934312"/>
    <w:rsid w:val="0093431B"/>
    <w:rsid w:val="0093438E"/>
    <w:rsid w:val="009343B6"/>
    <w:rsid w:val="009343D1"/>
    <w:rsid w:val="00934486"/>
    <w:rsid w:val="009344C8"/>
    <w:rsid w:val="009344E3"/>
    <w:rsid w:val="009344E8"/>
    <w:rsid w:val="009344FC"/>
    <w:rsid w:val="0093450D"/>
    <w:rsid w:val="00934526"/>
    <w:rsid w:val="00934542"/>
    <w:rsid w:val="00934586"/>
    <w:rsid w:val="0093458C"/>
    <w:rsid w:val="009345BF"/>
    <w:rsid w:val="0093460B"/>
    <w:rsid w:val="0093461C"/>
    <w:rsid w:val="00934632"/>
    <w:rsid w:val="0093465C"/>
    <w:rsid w:val="00934666"/>
    <w:rsid w:val="0093468B"/>
    <w:rsid w:val="009346BA"/>
    <w:rsid w:val="009346BB"/>
    <w:rsid w:val="009346FB"/>
    <w:rsid w:val="0093470C"/>
    <w:rsid w:val="00934721"/>
    <w:rsid w:val="0093474D"/>
    <w:rsid w:val="0093475E"/>
    <w:rsid w:val="0093476F"/>
    <w:rsid w:val="00934781"/>
    <w:rsid w:val="0093478F"/>
    <w:rsid w:val="009347C7"/>
    <w:rsid w:val="009347C8"/>
    <w:rsid w:val="009347DE"/>
    <w:rsid w:val="00934805"/>
    <w:rsid w:val="00934817"/>
    <w:rsid w:val="00934866"/>
    <w:rsid w:val="0093486B"/>
    <w:rsid w:val="009348E1"/>
    <w:rsid w:val="00934907"/>
    <w:rsid w:val="00934920"/>
    <w:rsid w:val="0093494E"/>
    <w:rsid w:val="00934958"/>
    <w:rsid w:val="0093495F"/>
    <w:rsid w:val="00934961"/>
    <w:rsid w:val="0093496C"/>
    <w:rsid w:val="0093499B"/>
    <w:rsid w:val="009349CD"/>
    <w:rsid w:val="00934A30"/>
    <w:rsid w:val="00934A48"/>
    <w:rsid w:val="00934A4C"/>
    <w:rsid w:val="00934A6E"/>
    <w:rsid w:val="00934A70"/>
    <w:rsid w:val="00934A7C"/>
    <w:rsid w:val="00934B6C"/>
    <w:rsid w:val="00934BA6"/>
    <w:rsid w:val="00934BC3"/>
    <w:rsid w:val="00934C4A"/>
    <w:rsid w:val="00934C4E"/>
    <w:rsid w:val="00934C52"/>
    <w:rsid w:val="00934C98"/>
    <w:rsid w:val="00934CA0"/>
    <w:rsid w:val="00934CB4"/>
    <w:rsid w:val="00934CD4"/>
    <w:rsid w:val="00934D0F"/>
    <w:rsid w:val="00934D12"/>
    <w:rsid w:val="00934D2B"/>
    <w:rsid w:val="00934D30"/>
    <w:rsid w:val="00934D43"/>
    <w:rsid w:val="00934D8C"/>
    <w:rsid w:val="00934DB8"/>
    <w:rsid w:val="00934DD8"/>
    <w:rsid w:val="00934E48"/>
    <w:rsid w:val="00934E4D"/>
    <w:rsid w:val="00934EC9"/>
    <w:rsid w:val="00934F19"/>
    <w:rsid w:val="00934F29"/>
    <w:rsid w:val="00934FAE"/>
    <w:rsid w:val="00934FAF"/>
    <w:rsid w:val="00934FB8"/>
    <w:rsid w:val="00934FD0"/>
    <w:rsid w:val="00934FEF"/>
    <w:rsid w:val="00935045"/>
    <w:rsid w:val="00935056"/>
    <w:rsid w:val="00935061"/>
    <w:rsid w:val="00935087"/>
    <w:rsid w:val="0093509B"/>
    <w:rsid w:val="0093509F"/>
    <w:rsid w:val="009350BB"/>
    <w:rsid w:val="009350F9"/>
    <w:rsid w:val="00935114"/>
    <w:rsid w:val="00935116"/>
    <w:rsid w:val="00935176"/>
    <w:rsid w:val="00935178"/>
    <w:rsid w:val="009351C3"/>
    <w:rsid w:val="009351CA"/>
    <w:rsid w:val="009351E0"/>
    <w:rsid w:val="009351E1"/>
    <w:rsid w:val="009351EE"/>
    <w:rsid w:val="0093523C"/>
    <w:rsid w:val="00935295"/>
    <w:rsid w:val="009352BF"/>
    <w:rsid w:val="009352EE"/>
    <w:rsid w:val="00935309"/>
    <w:rsid w:val="00935369"/>
    <w:rsid w:val="00935370"/>
    <w:rsid w:val="00935374"/>
    <w:rsid w:val="009353BD"/>
    <w:rsid w:val="00935448"/>
    <w:rsid w:val="0093546C"/>
    <w:rsid w:val="0093547B"/>
    <w:rsid w:val="009354B6"/>
    <w:rsid w:val="009354C4"/>
    <w:rsid w:val="00935501"/>
    <w:rsid w:val="00935528"/>
    <w:rsid w:val="00935541"/>
    <w:rsid w:val="00935554"/>
    <w:rsid w:val="00935568"/>
    <w:rsid w:val="009355A0"/>
    <w:rsid w:val="009355A7"/>
    <w:rsid w:val="009355CC"/>
    <w:rsid w:val="009355DC"/>
    <w:rsid w:val="00935623"/>
    <w:rsid w:val="00935665"/>
    <w:rsid w:val="00935734"/>
    <w:rsid w:val="00935748"/>
    <w:rsid w:val="009357E2"/>
    <w:rsid w:val="00935816"/>
    <w:rsid w:val="00935848"/>
    <w:rsid w:val="00935860"/>
    <w:rsid w:val="009358D3"/>
    <w:rsid w:val="00935919"/>
    <w:rsid w:val="00935942"/>
    <w:rsid w:val="009359BF"/>
    <w:rsid w:val="009359F2"/>
    <w:rsid w:val="00935A1D"/>
    <w:rsid w:val="00935A58"/>
    <w:rsid w:val="00935A98"/>
    <w:rsid w:val="00935A9F"/>
    <w:rsid w:val="00935AA7"/>
    <w:rsid w:val="00935AE5"/>
    <w:rsid w:val="00935B02"/>
    <w:rsid w:val="00935B07"/>
    <w:rsid w:val="00935B09"/>
    <w:rsid w:val="00935B23"/>
    <w:rsid w:val="00935B28"/>
    <w:rsid w:val="00935B39"/>
    <w:rsid w:val="00935B54"/>
    <w:rsid w:val="00935B93"/>
    <w:rsid w:val="00935BA7"/>
    <w:rsid w:val="00935BC7"/>
    <w:rsid w:val="00935BD1"/>
    <w:rsid w:val="00935C08"/>
    <w:rsid w:val="00935C25"/>
    <w:rsid w:val="00935C45"/>
    <w:rsid w:val="00935C70"/>
    <w:rsid w:val="00935CA2"/>
    <w:rsid w:val="00935CAB"/>
    <w:rsid w:val="00935CB5"/>
    <w:rsid w:val="00935CB8"/>
    <w:rsid w:val="00935CEB"/>
    <w:rsid w:val="00935D1C"/>
    <w:rsid w:val="00935D21"/>
    <w:rsid w:val="00935D60"/>
    <w:rsid w:val="00935D7A"/>
    <w:rsid w:val="00935D93"/>
    <w:rsid w:val="00935DAC"/>
    <w:rsid w:val="00935DBE"/>
    <w:rsid w:val="00935E08"/>
    <w:rsid w:val="00935E17"/>
    <w:rsid w:val="00935E2B"/>
    <w:rsid w:val="00935E30"/>
    <w:rsid w:val="00935E37"/>
    <w:rsid w:val="00935E48"/>
    <w:rsid w:val="00935EAA"/>
    <w:rsid w:val="00935EC2"/>
    <w:rsid w:val="00935ECE"/>
    <w:rsid w:val="00935EDC"/>
    <w:rsid w:val="00935EF1"/>
    <w:rsid w:val="00935EFB"/>
    <w:rsid w:val="00935F10"/>
    <w:rsid w:val="00935F1A"/>
    <w:rsid w:val="00935F24"/>
    <w:rsid w:val="00935F2F"/>
    <w:rsid w:val="00935F35"/>
    <w:rsid w:val="00935F58"/>
    <w:rsid w:val="00935FC1"/>
    <w:rsid w:val="00935FC9"/>
    <w:rsid w:val="00935FCF"/>
    <w:rsid w:val="00936013"/>
    <w:rsid w:val="0093604D"/>
    <w:rsid w:val="00936065"/>
    <w:rsid w:val="0093607E"/>
    <w:rsid w:val="00936087"/>
    <w:rsid w:val="00936195"/>
    <w:rsid w:val="009361D3"/>
    <w:rsid w:val="00936242"/>
    <w:rsid w:val="00936258"/>
    <w:rsid w:val="00936277"/>
    <w:rsid w:val="00936284"/>
    <w:rsid w:val="0093628B"/>
    <w:rsid w:val="00936309"/>
    <w:rsid w:val="00936350"/>
    <w:rsid w:val="00936369"/>
    <w:rsid w:val="0093636E"/>
    <w:rsid w:val="00936397"/>
    <w:rsid w:val="00936399"/>
    <w:rsid w:val="0093639F"/>
    <w:rsid w:val="009363BD"/>
    <w:rsid w:val="00936402"/>
    <w:rsid w:val="0093640A"/>
    <w:rsid w:val="00936455"/>
    <w:rsid w:val="0093649B"/>
    <w:rsid w:val="009364B5"/>
    <w:rsid w:val="009364C0"/>
    <w:rsid w:val="009364C2"/>
    <w:rsid w:val="009364E4"/>
    <w:rsid w:val="009364EE"/>
    <w:rsid w:val="00936501"/>
    <w:rsid w:val="00936534"/>
    <w:rsid w:val="00936553"/>
    <w:rsid w:val="00936559"/>
    <w:rsid w:val="0093656B"/>
    <w:rsid w:val="0093656F"/>
    <w:rsid w:val="00936577"/>
    <w:rsid w:val="0093657A"/>
    <w:rsid w:val="0093659B"/>
    <w:rsid w:val="009365CB"/>
    <w:rsid w:val="009365D2"/>
    <w:rsid w:val="00936601"/>
    <w:rsid w:val="00936623"/>
    <w:rsid w:val="0093662D"/>
    <w:rsid w:val="0093665A"/>
    <w:rsid w:val="00936670"/>
    <w:rsid w:val="00936686"/>
    <w:rsid w:val="009366BF"/>
    <w:rsid w:val="009366CE"/>
    <w:rsid w:val="009366FB"/>
    <w:rsid w:val="00936702"/>
    <w:rsid w:val="00936703"/>
    <w:rsid w:val="00936705"/>
    <w:rsid w:val="00936717"/>
    <w:rsid w:val="0093672B"/>
    <w:rsid w:val="0093672D"/>
    <w:rsid w:val="00936784"/>
    <w:rsid w:val="00936792"/>
    <w:rsid w:val="009367A6"/>
    <w:rsid w:val="009367B7"/>
    <w:rsid w:val="009367D0"/>
    <w:rsid w:val="00936811"/>
    <w:rsid w:val="00936829"/>
    <w:rsid w:val="00936874"/>
    <w:rsid w:val="00936891"/>
    <w:rsid w:val="0093689B"/>
    <w:rsid w:val="009368A9"/>
    <w:rsid w:val="0093692B"/>
    <w:rsid w:val="00936950"/>
    <w:rsid w:val="00936977"/>
    <w:rsid w:val="0093699E"/>
    <w:rsid w:val="009369A9"/>
    <w:rsid w:val="009369B7"/>
    <w:rsid w:val="00936A23"/>
    <w:rsid w:val="00936A32"/>
    <w:rsid w:val="00936A43"/>
    <w:rsid w:val="00936A70"/>
    <w:rsid w:val="00936A74"/>
    <w:rsid w:val="00936A81"/>
    <w:rsid w:val="00936B64"/>
    <w:rsid w:val="00936BB8"/>
    <w:rsid w:val="00936BBA"/>
    <w:rsid w:val="00936BE6"/>
    <w:rsid w:val="00936BE7"/>
    <w:rsid w:val="00936BF9"/>
    <w:rsid w:val="00936BFA"/>
    <w:rsid w:val="00936C11"/>
    <w:rsid w:val="00936C17"/>
    <w:rsid w:val="00936C40"/>
    <w:rsid w:val="00936C62"/>
    <w:rsid w:val="00936C84"/>
    <w:rsid w:val="00936C96"/>
    <w:rsid w:val="00936CBF"/>
    <w:rsid w:val="00936D02"/>
    <w:rsid w:val="00936D06"/>
    <w:rsid w:val="00936D87"/>
    <w:rsid w:val="00936DBB"/>
    <w:rsid w:val="00936DC4"/>
    <w:rsid w:val="00936DC7"/>
    <w:rsid w:val="00936DED"/>
    <w:rsid w:val="00936E12"/>
    <w:rsid w:val="00936E1D"/>
    <w:rsid w:val="00936E62"/>
    <w:rsid w:val="00936E70"/>
    <w:rsid w:val="00936EC7"/>
    <w:rsid w:val="00936F2F"/>
    <w:rsid w:val="00936F57"/>
    <w:rsid w:val="00936FD3"/>
    <w:rsid w:val="00936FF5"/>
    <w:rsid w:val="00936FFA"/>
    <w:rsid w:val="00937017"/>
    <w:rsid w:val="00937021"/>
    <w:rsid w:val="00937022"/>
    <w:rsid w:val="0093708C"/>
    <w:rsid w:val="009370A7"/>
    <w:rsid w:val="009370CD"/>
    <w:rsid w:val="00937165"/>
    <w:rsid w:val="0093717A"/>
    <w:rsid w:val="00937184"/>
    <w:rsid w:val="009371A9"/>
    <w:rsid w:val="009371B9"/>
    <w:rsid w:val="009371E8"/>
    <w:rsid w:val="009371FB"/>
    <w:rsid w:val="00937213"/>
    <w:rsid w:val="0093721F"/>
    <w:rsid w:val="0093727F"/>
    <w:rsid w:val="00937293"/>
    <w:rsid w:val="009372ED"/>
    <w:rsid w:val="009372F1"/>
    <w:rsid w:val="009372FF"/>
    <w:rsid w:val="0093730B"/>
    <w:rsid w:val="00937368"/>
    <w:rsid w:val="00937376"/>
    <w:rsid w:val="009373A3"/>
    <w:rsid w:val="009373A4"/>
    <w:rsid w:val="009373D8"/>
    <w:rsid w:val="009373DA"/>
    <w:rsid w:val="009373E7"/>
    <w:rsid w:val="009373FA"/>
    <w:rsid w:val="0093744C"/>
    <w:rsid w:val="009374A8"/>
    <w:rsid w:val="009374D1"/>
    <w:rsid w:val="0093752F"/>
    <w:rsid w:val="00937566"/>
    <w:rsid w:val="0093756C"/>
    <w:rsid w:val="009375B1"/>
    <w:rsid w:val="009375BD"/>
    <w:rsid w:val="009375DD"/>
    <w:rsid w:val="00937601"/>
    <w:rsid w:val="00937618"/>
    <w:rsid w:val="00937653"/>
    <w:rsid w:val="00937672"/>
    <w:rsid w:val="00937696"/>
    <w:rsid w:val="009376BC"/>
    <w:rsid w:val="009376CC"/>
    <w:rsid w:val="009376E7"/>
    <w:rsid w:val="0093770D"/>
    <w:rsid w:val="00937732"/>
    <w:rsid w:val="0093776B"/>
    <w:rsid w:val="0093779C"/>
    <w:rsid w:val="009377D4"/>
    <w:rsid w:val="00937833"/>
    <w:rsid w:val="00937836"/>
    <w:rsid w:val="00937858"/>
    <w:rsid w:val="009378C0"/>
    <w:rsid w:val="009378FE"/>
    <w:rsid w:val="00937900"/>
    <w:rsid w:val="00937928"/>
    <w:rsid w:val="00937955"/>
    <w:rsid w:val="0093796F"/>
    <w:rsid w:val="009379AE"/>
    <w:rsid w:val="009379C7"/>
    <w:rsid w:val="009379E8"/>
    <w:rsid w:val="009379F8"/>
    <w:rsid w:val="00937A16"/>
    <w:rsid w:val="00937A33"/>
    <w:rsid w:val="00937AB4"/>
    <w:rsid w:val="00937ACC"/>
    <w:rsid w:val="00937B0B"/>
    <w:rsid w:val="00937B15"/>
    <w:rsid w:val="00937B27"/>
    <w:rsid w:val="00937B31"/>
    <w:rsid w:val="00937B3F"/>
    <w:rsid w:val="00937B6D"/>
    <w:rsid w:val="00937B87"/>
    <w:rsid w:val="00937B9A"/>
    <w:rsid w:val="00937BB4"/>
    <w:rsid w:val="00937C12"/>
    <w:rsid w:val="00937C19"/>
    <w:rsid w:val="00937C5B"/>
    <w:rsid w:val="00937C8D"/>
    <w:rsid w:val="00937CB2"/>
    <w:rsid w:val="00937CC1"/>
    <w:rsid w:val="00937CE4"/>
    <w:rsid w:val="00937CE9"/>
    <w:rsid w:val="00937D13"/>
    <w:rsid w:val="00937D19"/>
    <w:rsid w:val="00937D25"/>
    <w:rsid w:val="00937D64"/>
    <w:rsid w:val="00937D8F"/>
    <w:rsid w:val="00937DA2"/>
    <w:rsid w:val="00937DBB"/>
    <w:rsid w:val="00937DEF"/>
    <w:rsid w:val="00937DF6"/>
    <w:rsid w:val="00937E04"/>
    <w:rsid w:val="00937E76"/>
    <w:rsid w:val="00937E83"/>
    <w:rsid w:val="00937EBF"/>
    <w:rsid w:val="00937EEC"/>
    <w:rsid w:val="00937F28"/>
    <w:rsid w:val="00937F3D"/>
    <w:rsid w:val="00937F45"/>
    <w:rsid w:val="00937F59"/>
    <w:rsid w:val="00937FCF"/>
    <w:rsid w:val="00937FDF"/>
    <w:rsid w:val="00937FFB"/>
    <w:rsid w:val="0094000D"/>
    <w:rsid w:val="00940082"/>
    <w:rsid w:val="0094009E"/>
    <w:rsid w:val="009400A1"/>
    <w:rsid w:val="009400B4"/>
    <w:rsid w:val="009400D8"/>
    <w:rsid w:val="00940120"/>
    <w:rsid w:val="00940134"/>
    <w:rsid w:val="00940152"/>
    <w:rsid w:val="00940182"/>
    <w:rsid w:val="009401A5"/>
    <w:rsid w:val="009401A8"/>
    <w:rsid w:val="009401B0"/>
    <w:rsid w:val="009401D4"/>
    <w:rsid w:val="009401E6"/>
    <w:rsid w:val="0094020F"/>
    <w:rsid w:val="00940219"/>
    <w:rsid w:val="0094021A"/>
    <w:rsid w:val="0094021E"/>
    <w:rsid w:val="00940235"/>
    <w:rsid w:val="00940239"/>
    <w:rsid w:val="00940250"/>
    <w:rsid w:val="009402B5"/>
    <w:rsid w:val="009402B6"/>
    <w:rsid w:val="009402C4"/>
    <w:rsid w:val="009402E8"/>
    <w:rsid w:val="0094032D"/>
    <w:rsid w:val="00940342"/>
    <w:rsid w:val="0094034B"/>
    <w:rsid w:val="00940395"/>
    <w:rsid w:val="009403B0"/>
    <w:rsid w:val="009403BE"/>
    <w:rsid w:val="009403D4"/>
    <w:rsid w:val="009403D6"/>
    <w:rsid w:val="009403DF"/>
    <w:rsid w:val="009403F1"/>
    <w:rsid w:val="0094045E"/>
    <w:rsid w:val="00940468"/>
    <w:rsid w:val="00940480"/>
    <w:rsid w:val="00940481"/>
    <w:rsid w:val="009404A0"/>
    <w:rsid w:val="009404A3"/>
    <w:rsid w:val="009404FC"/>
    <w:rsid w:val="00940504"/>
    <w:rsid w:val="0094052E"/>
    <w:rsid w:val="0094054B"/>
    <w:rsid w:val="00940554"/>
    <w:rsid w:val="00940558"/>
    <w:rsid w:val="009405AC"/>
    <w:rsid w:val="0094061B"/>
    <w:rsid w:val="0094068F"/>
    <w:rsid w:val="009406F3"/>
    <w:rsid w:val="009406F9"/>
    <w:rsid w:val="009406FA"/>
    <w:rsid w:val="00940770"/>
    <w:rsid w:val="00940803"/>
    <w:rsid w:val="00940811"/>
    <w:rsid w:val="00940817"/>
    <w:rsid w:val="0094081F"/>
    <w:rsid w:val="00940880"/>
    <w:rsid w:val="0094088B"/>
    <w:rsid w:val="0094088D"/>
    <w:rsid w:val="00940899"/>
    <w:rsid w:val="009408F0"/>
    <w:rsid w:val="00940910"/>
    <w:rsid w:val="0094091B"/>
    <w:rsid w:val="00940921"/>
    <w:rsid w:val="0094094D"/>
    <w:rsid w:val="00940960"/>
    <w:rsid w:val="00940983"/>
    <w:rsid w:val="00940997"/>
    <w:rsid w:val="00940A0A"/>
    <w:rsid w:val="00940A1B"/>
    <w:rsid w:val="00940A79"/>
    <w:rsid w:val="00940AB7"/>
    <w:rsid w:val="00940AD7"/>
    <w:rsid w:val="00940AF2"/>
    <w:rsid w:val="00940B11"/>
    <w:rsid w:val="00940B54"/>
    <w:rsid w:val="00940B5B"/>
    <w:rsid w:val="00940B82"/>
    <w:rsid w:val="00940BBC"/>
    <w:rsid w:val="00940BCE"/>
    <w:rsid w:val="00940BDB"/>
    <w:rsid w:val="00940BF2"/>
    <w:rsid w:val="00940C0C"/>
    <w:rsid w:val="00940C23"/>
    <w:rsid w:val="00940C50"/>
    <w:rsid w:val="00940C80"/>
    <w:rsid w:val="00940C89"/>
    <w:rsid w:val="00940C8B"/>
    <w:rsid w:val="00940CAF"/>
    <w:rsid w:val="00940CC2"/>
    <w:rsid w:val="00940D0A"/>
    <w:rsid w:val="00940D81"/>
    <w:rsid w:val="00940DBB"/>
    <w:rsid w:val="00940DE9"/>
    <w:rsid w:val="00940DFD"/>
    <w:rsid w:val="00940E06"/>
    <w:rsid w:val="00940E4A"/>
    <w:rsid w:val="00940EC7"/>
    <w:rsid w:val="00940EE0"/>
    <w:rsid w:val="00940F01"/>
    <w:rsid w:val="00940F20"/>
    <w:rsid w:val="00940F93"/>
    <w:rsid w:val="00940FB4"/>
    <w:rsid w:val="00940FC6"/>
    <w:rsid w:val="0094102C"/>
    <w:rsid w:val="00941033"/>
    <w:rsid w:val="00941059"/>
    <w:rsid w:val="00941078"/>
    <w:rsid w:val="009410B6"/>
    <w:rsid w:val="009410F1"/>
    <w:rsid w:val="009410FB"/>
    <w:rsid w:val="0094111C"/>
    <w:rsid w:val="0094111F"/>
    <w:rsid w:val="00941134"/>
    <w:rsid w:val="00941143"/>
    <w:rsid w:val="00941151"/>
    <w:rsid w:val="0094115A"/>
    <w:rsid w:val="00941162"/>
    <w:rsid w:val="0094118D"/>
    <w:rsid w:val="009411CD"/>
    <w:rsid w:val="00941226"/>
    <w:rsid w:val="00941245"/>
    <w:rsid w:val="00941278"/>
    <w:rsid w:val="0094128A"/>
    <w:rsid w:val="009412D9"/>
    <w:rsid w:val="009412DF"/>
    <w:rsid w:val="00941308"/>
    <w:rsid w:val="00941376"/>
    <w:rsid w:val="00941392"/>
    <w:rsid w:val="0094139E"/>
    <w:rsid w:val="009413AB"/>
    <w:rsid w:val="009413F0"/>
    <w:rsid w:val="00941439"/>
    <w:rsid w:val="00941450"/>
    <w:rsid w:val="0094147A"/>
    <w:rsid w:val="0094147C"/>
    <w:rsid w:val="0094149A"/>
    <w:rsid w:val="00941505"/>
    <w:rsid w:val="0094153F"/>
    <w:rsid w:val="00941591"/>
    <w:rsid w:val="009415B3"/>
    <w:rsid w:val="00941603"/>
    <w:rsid w:val="00941609"/>
    <w:rsid w:val="0094164D"/>
    <w:rsid w:val="009416BA"/>
    <w:rsid w:val="009416BB"/>
    <w:rsid w:val="009416C7"/>
    <w:rsid w:val="009416E7"/>
    <w:rsid w:val="00941730"/>
    <w:rsid w:val="00941774"/>
    <w:rsid w:val="00941775"/>
    <w:rsid w:val="00941785"/>
    <w:rsid w:val="00941796"/>
    <w:rsid w:val="009417EB"/>
    <w:rsid w:val="009417EC"/>
    <w:rsid w:val="00941800"/>
    <w:rsid w:val="00941826"/>
    <w:rsid w:val="00941845"/>
    <w:rsid w:val="00941860"/>
    <w:rsid w:val="009418C4"/>
    <w:rsid w:val="009418F2"/>
    <w:rsid w:val="00941909"/>
    <w:rsid w:val="0094197D"/>
    <w:rsid w:val="00941990"/>
    <w:rsid w:val="009419A6"/>
    <w:rsid w:val="009419D2"/>
    <w:rsid w:val="009419FF"/>
    <w:rsid w:val="00941A1F"/>
    <w:rsid w:val="00941A56"/>
    <w:rsid w:val="00941A83"/>
    <w:rsid w:val="00941AC1"/>
    <w:rsid w:val="00941B1D"/>
    <w:rsid w:val="00941B40"/>
    <w:rsid w:val="00941B55"/>
    <w:rsid w:val="00941B62"/>
    <w:rsid w:val="00941BA8"/>
    <w:rsid w:val="00941BF5"/>
    <w:rsid w:val="00941C02"/>
    <w:rsid w:val="00941C0C"/>
    <w:rsid w:val="00941C24"/>
    <w:rsid w:val="00941C49"/>
    <w:rsid w:val="00941C54"/>
    <w:rsid w:val="00941C8B"/>
    <w:rsid w:val="00941CA7"/>
    <w:rsid w:val="00941CD4"/>
    <w:rsid w:val="00941D0D"/>
    <w:rsid w:val="00941D12"/>
    <w:rsid w:val="00941D18"/>
    <w:rsid w:val="00941D26"/>
    <w:rsid w:val="00941D47"/>
    <w:rsid w:val="00941D5B"/>
    <w:rsid w:val="00941DD4"/>
    <w:rsid w:val="00941DF1"/>
    <w:rsid w:val="00941DF4"/>
    <w:rsid w:val="00941E23"/>
    <w:rsid w:val="00941E7E"/>
    <w:rsid w:val="00941F22"/>
    <w:rsid w:val="00941F23"/>
    <w:rsid w:val="00941F26"/>
    <w:rsid w:val="00941F36"/>
    <w:rsid w:val="00941F4A"/>
    <w:rsid w:val="00941FAE"/>
    <w:rsid w:val="00941FC0"/>
    <w:rsid w:val="00941FD6"/>
    <w:rsid w:val="00942020"/>
    <w:rsid w:val="0094204A"/>
    <w:rsid w:val="00942061"/>
    <w:rsid w:val="00942086"/>
    <w:rsid w:val="00942117"/>
    <w:rsid w:val="00942124"/>
    <w:rsid w:val="00942129"/>
    <w:rsid w:val="0094212B"/>
    <w:rsid w:val="0094212F"/>
    <w:rsid w:val="0094214B"/>
    <w:rsid w:val="00942151"/>
    <w:rsid w:val="0094216B"/>
    <w:rsid w:val="00942199"/>
    <w:rsid w:val="0094219D"/>
    <w:rsid w:val="009421B5"/>
    <w:rsid w:val="009421C7"/>
    <w:rsid w:val="009421D9"/>
    <w:rsid w:val="00942257"/>
    <w:rsid w:val="00942266"/>
    <w:rsid w:val="0094226C"/>
    <w:rsid w:val="00942273"/>
    <w:rsid w:val="00942283"/>
    <w:rsid w:val="009422C3"/>
    <w:rsid w:val="009422D6"/>
    <w:rsid w:val="009422D8"/>
    <w:rsid w:val="00942307"/>
    <w:rsid w:val="00942315"/>
    <w:rsid w:val="0094231B"/>
    <w:rsid w:val="0094233D"/>
    <w:rsid w:val="00942358"/>
    <w:rsid w:val="00942366"/>
    <w:rsid w:val="00942371"/>
    <w:rsid w:val="00942380"/>
    <w:rsid w:val="00942386"/>
    <w:rsid w:val="00942397"/>
    <w:rsid w:val="009423BC"/>
    <w:rsid w:val="00942409"/>
    <w:rsid w:val="00942429"/>
    <w:rsid w:val="0094244F"/>
    <w:rsid w:val="00942453"/>
    <w:rsid w:val="009424EB"/>
    <w:rsid w:val="009424F4"/>
    <w:rsid w:val="00942517"/>
    <w:rsid w:val="0094258D"/>
    <w:rsid w:val="00942593"/>
    <w:rsid w:val="009425C3"/>
    <w:rsid w:val="009425E1"/>
    <w:rsid w:val="00942624"/>
    <w:rsid w:val="00942695"/>
    <w:rsid w:val="0094269B"/>
    <w:rsid w:val="0094269F"/>
    <w:rsid w:val="009426B5"/>
    <w:rsid w:val="009426CC"/>
    <w:rsid w:val="009426E9"/>
    <w:rsid w:val="009426F0"/>
    <w:rsid w:val="0094271B"/>
    <w:rsid w:val="00942753"/>
    <w:rsid w:val="00942765"/>
    <w:rsid w:val="0094276E"/>
    <w:rsid w:val="0094279C"/>
    <w:rsid w:val="009427AA"/>
    <w:rsid w:val="009427BA"/>
    <w:rsid w:val="009427C2"/>
    <w:rsid w:val="009427C9"/>
    <w:rsid w:val="009427DF"/>
    <w:rsid w:val="009427FC"/>
    <w:rsid w:val="00942803"/>
    <w:rsid w:val="00942818"/>
    <w:rsid w:val="00942837"/>
    <w:rsid w:val="0094283A"/>
    <w:rsid w:val="0094285B"/>
    <w:rsid w:val="0094289C"/>
    <w:rsid w:val="009428B1"/>
    <w:rsid w:val="009428B4"/>
    <w:rsid w:val="009428E3"/>
    <w:rsid w:val="009428FC"/>
    <w:rsid w:val="0094292D"/>
    <w:rsid w:val="00942968"/>
    <w:rsid w:val="00942974"/>
    <w:rsid w:val="0094299C"/>
    <w:rsid w:val="009429B7"/>
    <w:rsid w:val="009429C2"/>
    <w:rsid w:val="00942A00"/>
    <w:rsid w:val="00942A06"/>
    <w:rsid w:val="00942A6A"/>
    <w:rsid w:val="00942AA0"/>
    <w:rsid w:val="00942AA1"/>
    <w:rsid w:val="00942AEC"/>
    <w:rsid w:val="00942AF9"/>
    <w:rsid w:val="00942B38"/>
    <w:rsid w:val="00942B47"/>
    <w:rsid w:val="00942B53"/>
    <w:rsid w:val="00942B5F"/>
    <w:rsid w:val="00942B69"/>
    <w:rsid w:val="00942B6D"/>
    <w:rsid w:val="00942BA6"/>
    <w:rsid w:val="00942BFA"/>
    <w:rsid w:val="00942C12"/>
    <w:rsid w:val="00942C26"/>
    <w:rsid w:val="00942C31"/>
    <w:rsid w:val="00942C35"/>
    <w:rsid w:val="00942C46"/>
    <w:rsid w:val="00942C54"/>
    <w:rsid w:val="00942C59"/>
    <w:rsid w:val="00942C5F"/>
    <w:rsid w:val="00942C71"/>
    <w:rsid w:val="00942CBB"/>
    <w:rsid w:val="00942CDA"/>
    <w:rsid w:val="00942D1A"/>
    <w:rsid w:val="00942D73"/>
    <w:rsid w:val="00942D81"/>
    <w:rsid w:val="00942DB3"/>
    <w:rsid w:val="00942DC2"/>
    <w:rsid w:val="00942DE6"/>
    <w:rsid w:val="00942DFE"/>
    <w:rsid w:val="00942E96"/>
    <w:rsid w:val="00942EA8"/>
    <w:rsid w:val="00942EC3"/>
    <w:rsid w:val="00942ED1"/>
    <w:rsid w:val="00942EF5"/>
    <w:rsid w:val="00942F26"/>
    <w:rsid w:val="00942F54"/>
    <w:rsid w:val="00942F5B"/>
    <w:rsid w:val="00942F63"/>
    <w:rsid w:val="00942F7C"/>
    <w:rsid w:val="00942F8A"/>
    <w:rsid w:val="00943009"/>
    <w:rsid w:val="00943016"/>
    <w:rsid w:val="0094302A"/>
    <w:rsid w:val="00943041"/>
    <w:rsid w:val="0094304E"/>
    <w:rsid w:val="009430B8"/>
    <w:rsid w:val="009430C6"/>
    <w:rsid w:val="009430D0"/>
    <w:rsid w:val="009430D3"/>
    <w:rsid w:val="00943123"/>
    <w:rsid w:val="0094313D"/>
    <w:rsid w:val="0094314F"/>
    <w:rsid w:val="009431A2"/>
    <w:rsid w:val="009431AE"/>
    <w:rsid w:val="00943237"/>
    <w:rsid w:val="0094325B"/>
    <w:rsid w:val="0094325E"/>
    <w:rsid w:val="0094326E"/>
    <w:rsid w:val="0094327A"/>
    <w:rsid w:val="0094329D"/>
    <w:rsid w:val="0094329F"/>
    <w:rsid w:val="00943313"/>
    <w:rsid w:val="0094335E"/>
    <w:rsid w:val="009433A6"/>
    <w:rsid w:val="009433AA"/>
    <w:rsid w:val="009433BD"/>
    <w:rsid w:val="009433DC"/>
    <w:rsid w:val="00943407"/>
    <w:rsid w:val="0094342A"/>
    <w:rsid w:val="00943435"/>
    <w:rsid w:val="0094343C"/>
    <w:rsid w:val="00943476"/>
    <w:rsid w:val="00943483"/>
    <w:rsid w:val="009434B2"/>
    <w:rsid w:val="009434BC"/>
    <w:rsid w:val="009434C3"/>
    <w:rsid w:val="009434EB"/>
    <w:rsid w:val="009434EE"/>
    <w:rsid w:val="009434FC"/>
    <w:rsid w:val="00943503"/>
    <w:rsid w:val="00943507"/>
    <w:rsid w:val="0094351E"/>
    <w:rsid w:val="00943564"/>
    <w:rsid w:val="0094358B"/>
    <w:rsid w:val="009435A8"/>
    <w:rsid w:val="009435AD"/>
    <w:rsid w:val="009435CA"/>
    <w:rsid w:val="009435E7"/>
    <w:rsid w:val="00943607"/>
    <w:rsid w:val="00943624"/>
    <w:rsid w:val="00943640"/>
    <w:rsid w:val="0094367D"/>
    <w:rsid w:val="00943687"/>
    <w:rsid w:val="009436B2"/>
    <w:rsid w:val="009436C0"/>
    <w:rsid w:val="009436D7"/>
    <w:rsid w:val="009436F8"/>
    <w:rsid w:val="0094374D"/>
    <w:rsid w:val="00943750"/>
    <w:rsid w:val="0094378E"/>
    <w:rsid w:val="0094379E"/>
    <w:rsid w:val="009437A3"/>
    <w:rsid w:val="00943832"/>
    <w:rsid w:val="00943837"/>
    <w:rsid w:val="0094385D"/>
    <w:rsid w:val="0094386A"/>
    <w:rsid w:val="0094386B"/>
    <w:rsid w:val="0094389D"/>
    <w:rsid w:val="009438EA"/>
    <w:rsid w:val="0094392A"/>
    <w:rsid w:val="00943984"/>
    <w:rsid w:val="00943997"/>
    <w:rsid w:val="0094399F"/>
    <w:rsid w:val="009439C4"/>
    <w:rsid w:val="00943A15"/>
    <w:rsid w:val="00943A3B"/>
    <w:rsid w:val="00943A53"/>
    <w:rsid w:val="00943A61"/>
    <w:rsid w:val="00943A67"/>
    <w:rsid w:val="00943ABC"/>
    <w:rsid w:val="00943ACE"/>
    <w:rsid w:val="00943AE1"/>
    <w:rsid w:val="00943B03"/>
    <w:rsid w:val="00943B2B"/>
    <w:rsid w:val="00943B57"/>
    <w:rsid w:val="00943B68"/>
    <w:rsid w:val="00943BBB"/>
    <w:rsid w:val="00943C24"/>
    <w:rsid w:val="00943C35"/>
    <w:rsid w:val="00943C3D"/>
    <w:rsid w:val="00943C54"/>
    <w:rsid w:val="00943C59"/>
    <w:rsid w:val="00943C60"/>
    <w:rsid w:val="00943C90"/>
    <w:rsid w:val="00943CB0"/>
    <w:rsid w:val="00943D05"/>
    <w:rsid w:val="00943D0D"/>
    <w:rsid w:val="00943D0F"/>
    <w:rsid w:val="00943D16"/>
    <w:rsid w:val="00943D1C"/>
    <w:rsid w:val="00943D36"/>
    <w:rsid w:val="00943D5C"/>
    <w:rsid w:val="00943D70"/>
    <w:rsid w:val="00943D8A"/>
    <w:rsid w:val="00943D91"/>
    <w:rsid w:val="00943D92"/>
    <w:rsid w:val="00943DEB"/>
    <w:rsid w:val="00943E36"/>
    <w:rsid w:val="00943E4C"/>
    <w:rsid w:val="00943E51"/>
    <w:rsid w:val="00943E71"/>
    <w:rsid w:val="00943EB4"/>
    <w:rsid w:val="00943EC9"/>
    <w:rsid w:val="00943EDD"/>
    <w:rsid w:val="00943F04"/>
    <w:rsid w:val="00943F5A"/>
    <w:rsid w:val="00943F62"/>
    <w:rsid w:val="00943F66"/>
    <w:rsid w:val="00943F7F"/>
    <w:rsid w:val="00943FB2"/>
    <w:rsid w:val="00943FB7"/>
    <w:rsid w:val="00943FCA"/>
    <w:rsid w:val="00943FFD"/>
    <w:rsid w:val="0094402B"/>
    <w:rsid w:val="0094405E"/>
    <w:rsid w:val="00944078"/>
    <w:rsid w:val="009440DB"/>
    <w:rsid w:val="009440E0"/>
    <w:rsid w:val="009440EE"/>
    <w:rsid w:val="00944114"/>
    <w:rsid w:val="0094411E"/>
    <w:rsid w:val="009441AD"/>
    <w:rsid w:val="009441B5"/>
    <w:rsid w:val="009441E0"/>
    <w:rsid w:val="009441FF"/>
    <w:rsid w:val="0094420C"/>
    <w:rsid w:val="0094421F"/>
    <w:rsid w:val="00944261"/>
    <w:rsid w:val="0094427A"/>
    <w:rsid w:val="009442A2"/>
    <w:rsid w:val="009442C8"/>
    <w:rsid w:val="009442D1"/>
    <w:rsid w:val="009442E5"/>
    <w:rsid w:val="00944305"/>
    <w:rsid w:val="0094434D"/>
    <w:rsid w:val="0094438E"/>
    <w:rsid w:val="009443A8"/>
    <w:rsid w:val="009443AA"/>
    <w:rsid w:val="009443EB"/>
    <w:rsid w:val="009443F9"/>
    <w:rsid w:val="0094440C"/>
    <w:rsid w:val="00944423"/>
    <w:rsid w:val="00944447"/>
    <w:rsid w:val="00944477"/>
    <w:rsid w:val="009444E4"/>
    <w:rsid w:val="00944519"/>
    <w:rsid w:val="0094451A"/>
    <w:rsid w:val="00944547"/>
    <w:rsid w:val="0094455B"/>
    <w:rsid w:val="0094458B"/>
    <w:rsid w:val="0094459A"/>
    <w:rsid w:val="00944604"/>
    <w:rsid w:val="0094460D"/>
    <w:rsid w:val="00944640"/>
    <w:rsid w:val="00944683"/>
    <w:rsid w:val="009446A1"/>
    <w:rsid w:val="009446AD"/>
    <w:rsid w:val="009446C8"/>
    <w:rsid w:val="009446D6"/>
    <w:rsid w:val="0094471B"/>
    <w:rsid w:val="0094476B"/>
    <w:rsid w:val="00944796"/>
    <w:rsid w:val="009447B7"/>
    <w:rsid w:val="0094483D"/>
    <w:rsid w:val="00944848"/>
    <w:rsid w:val="00944877"/>
    <w:rsid w:val="009448B2"/>
    <w:rsid w:val="009448D7"/>
    <w:rsid w:val="009448D9"/>
    <w:rsid w:val="009448E9"/>
    <w:rsid w:val="00944919"/>
    <w:rsid w:val="0094492A"/>
    <w:rsid w:val="00944933"/>
    <w:rsid w:val="00944942"/>
    <w:rsid w:val="009449A1"/>
    <w:rsid w:val="009449F8"/>
    <w:rsid w:val="00944A6A"/>
    <w:rsid w:val="00944A6D"/>
    <w:rsid w:val="00944AAA"/>
    <w:rsid w:val="00944ABD"/>
    <w:rsid w:val="00944AC2"/>
    <w:rsid w:val="00944AEA"/>
    <w:rsid w:val="00944AFC"/>
    <w:rsid w:val="00944B19"/>
    <w:rsid w:val="00944B1B"/>
    <w:rsid w:val="00944B59"/>
    <w:rsid w:val="00944B6F"/>
    <w:rsid w:val="00944BE2"/>
    <w:rsid w:val="00944BE9"/>
    <w:rsid w:val="00944BEB"/>
    <w:rsid w:val="00944C31"/>
    <w:rsid w:val="00944C36"/>
    <w:rsid w:val="00944C3D"/>
    <w:rsid w:val="00944C41"/>
    <w:rsid w:val="00944C66"/>
    <w:rsid w:val="00944CA5"/>
    <w:rsid w:val="00944CC1"/>
    <w:rsid w:val="00944D2A"/>
    <w:rsid w:val="00944D50"/>
    <w:rsid w:val="00944D77"/>
    <w:rsid w:val="00944D85"/>
    <w:rsid w:val="00944D89"/>
    <w:rsid w:val="00944DA4"/>
    <w:rsid w:val="00944DAC"/>
    <w:rsid w:val="00944DCB"/>
    <w:rsid w:val="00944DCF"/>
    <w:rsid w:val="00944E08"/>
    <w:rsid w:val="00944E54"/>
    <w:rsid w:val="00944E6F"/>
    <w:rsid w:val="00944E9E"/>
    <w:rsid w:val="00944EA9"/>
    <w:rsid w:val="00944EB8"/>
    <w:rsid w:val="00944ECE"/>
    <w:rsid w:val="00944F09"/>
    <w:rsid w:val="00944F2C"/>
    <w:rsid w:val="00944F6F"/>
    <w:rsid w:val="00944F8C"/>
    <w:rsid w:val="00944FB0"/>
    <w:rsid w:val="00944FE0"/>
    <w:rsid w:val="00944FE6"/>
    <w:rsid w:val="00944FE7"/>
    <w:rsid w:val="00944FEF"/>
    <w:rsid w:val="00944FFC"/>
    <w:rsid w:val="009450FD"/>
    <w:rsid w:val="00945119"/>
    <w:rsid w:val="0094517E"/>
    <w:rsid w:val="0094520A"/>
    <w:rsid w:val="00945224"/>
    <w:rsid w:val="00945243"/>
    <w:rsid w:val="0094524C"/>
    <w:rsid w:val="00945262"/>
    <w:rsid w:val="00945263"/>
    <w:rsid w:val="00945279"/>
    <w:rsid w:val="0094527C"/>
    <w:rsid w:val="00945281"/>
    <w:rsid w:val="009452C2"/>
    <w:rsid w:val="009452C3"/>
    <w:rsid w:val="009452F9"/>
    <w:rsid w:val="00945355"/>
    <w:rsid w:val="00945363"/>
    <w:rsid w:val="009453CB"/>
    <w:rsid w:val="00945425"/>
    <w:rsid w:val="00945427"/>
    <w:rsid w:val="00945436"/>
    <w:rsid w:val="009454C3"/>
    <w:rsid w:val="009454C8"/>
    <w:rsid w:val="00945503"/>
    <w:rsid w:val="00945520"/>
    <w:rsid w:val="00945532"/>
    <w:rsid w:val="00945565"/>
    <w:rsid w:val="0094557F"/>
    <w:rsid w:val="009455BC"/>
    <w:rsid w:val="009455BD"/>
    <w:rsid w:val="009455E5"/>
    <w:rsid w:val="009455E9"/>
    <w:rsid w:val="009455F8"/>
    <w:rsid w:val="00945620"/>
    <w:rsid w:val="00945693"/>
    <w:rsid w:val="0094569B"/>
    <w:rsid w:val="0094569F"/>
    <w:rsid w:val="009456C7"/>
    <w:rsid w:val="009456EA"/>
    <w:rsid w:val="0094574F"/>
    <w:rsid w:val="00945762"/>
    <w:rsid w:val="0094576C"/>
    <w:rsid w:val="00945823"/>
    <w:rsid w:val="00945825"/>
    <w:rsid w:val="0094586A"/>
    <w:rsid w:val="00945876"/>
    <w:rsid w:val="00945887"/>
    <w:rsid w:val="009458A1"/>
    <w:rsid w:val="009458B0"/>
    <w:rsid w:val="009458BE"/>
    <w:rsid w:val="009458C4"/>
    <w:rsid w:val="009458F2"/>
    <w:rsid w:val="00945903"/>
    <w:rsid w:val="00945918"/>
    <w:rsid w:val="00945953"/>
    <w:rsid w:val="0094595B"/>
    <w:rsid w:val="0094596A"/>
    <w:rsid w:val="00945971"/>
    <w:rsid w:val="009459AF"/>
    <w:rsid w:val="009459CB"/>
    <w:rsid w:val="00945A72"/>
    <w:rsid w:val="00945A7E"/>
    <w:rsid w:val="00945A94"/>
    <w:rsid w:val="00945ABE"/>
    <w:rsid w:val="00945AD9"/>
    <w:rsid w:val="00945B09"/>
    <w:rsid w:val="00945B0D"/>
    <w:rsid w:val="00945B1F"/>
    <w:rsid w:val="00945B21"/>
    <w:rsid w:val="00945B2C"/>
    <w:rsid w:val="00945B32"/>
    <w:rsid w:val="00945B8C"/>
    <w:rsid w:val="00945BA9"/>
    <w:rsid w:val="00945BC0"/>
    <w:rsid w:val="00945BD0"/>
    <w:rsid w:val="00945BD1"/>
    <w:rsid w:val="00945BD6"/>
    <w:rsid w:val="00945BDF"/>
    <w:rsid w:val="00945C41"/>
    <w:rsid w:val="00945C4D"/>
    <w:rsid w:val="00945C5A"/>
    <w:rsid w:val="00945C98"/>
    <w:rsid w:val="00945D23"/>
    <w:rsid w:val="00945D36"/>
    <w:rsid w:val="00945D43"/>
    <w:rsid w:val="00945D71"/>
    <w:rsid w:val="00945DA9"/>
    <w:rsid w:val="00945DAF"/>
    <w:rsid w:val="00945DF4"/>
    <w:rsid w:val="00945E35"/>
    <w:rsid w:val="00945E40"/>
    <w:rsid w:val="00945E42"/>
    <w:rsid w:val="00945E4E"/>
    <w:rsid w:val="00945E82"/>
    <w:rsid w:val="00945EA2"/>
    <w:rsid w:val="00945EB7"/>
    <w:rsid w:val="00945EE6"/>
    <w:rsid w:val="00945EEA"/>
    <w:rsid w:val="00945F00"/>
    <w:rsid w:val="00945F11"/>
    <w:rsid w:val="00945F62"/>
    <w:rsid w:val="00945FC2"/>
    <w:rsid w:val="00945FCB"/>
    <w:rsid w:val="00945FF5"/>
    <w:rsid w:val="00945FFA"/>
    <w:rsid w:val="0094601D"/>
    <w:rsid w:val="00946027"/>
    <w:rsid w:val="00946032"/>
    <w:rsid w:val="0094606B"/>
    <w:rsid w:val="0094608B"/>
    <w:rsid w:val="0094608C"/>
    <w:rsid w:val="00946097"/>
    <w:rsid w:val="0094609F"/>
    <w:rsid w:val="009460C6"/>
    <w:rsid w:val="009460D0"/>
    <w:rsid w:val="009460DF"/>
    <w:rsid w:val="009460F5"/>
    <w:rsid w:val="0094610B"/>
    <w:rsid w:val="0094612D"/>
    <w:rsid w:val="00946154"/>
    <w:rsid w:val="0094615D"/>
    <w:rsid w:val="0094617D"/>
    <w:rsid w:val="00946188"/>
    <w:rsid w:val="009461A7"/>
    <w:rsid w:val="009461BB"/>
    <w:rsid w:val="009461CE"/>
    <w:rsid w:val="009461D4"/>
    <w:rsid w:val="009461E5"/>
    <w:rsid w:val="0094621C"/>
    <w:rsid w:val="00946224"/>
    <w:rsid w:val="00946249"/>
    <w:rsid w:val="00946250"/>
    <w:rsid w:val="00946254"/>
    <w:rsid w:val="0094626D"/>
    <w:rsid w:val="00946278"/>
    <w:rsid w:val="00946281"/>
    <w:rsid w:val="00946298"/>
    <w:rsid w:val="0094629E"/>
    <w:rsid w:val="009462A4"/>
    <w:rsid w:val="009462BB"/>
    <w:rsid w:val="009462D0"/>
    <w:rsid w:val="009462DF"/>
    <w:rsid w:val="00946319"/>
    <w:rsid w:val="00946332"/>
    <w:rsid w:val="0094633F"/>
    <w:rsid w:val="009463A0"/>
    <w:rsid w:val="009463D7"/>
    <w:rsid w:val="009463DE"/>
    <w:rsid w:val="009463E6"/>
    <w:rsid w:val="0094640C"/>
    <w:rsid w:val="00946439"/>
    <w:rsid w:val="0094644F"/>
    <w:rsid w:val="0094645E"/>
    <w:rsid w:val="009464B2"/>
    <w:rsid w:val="009464B5"/>
    <w:rsid w:val="009464BD"/>
    <w:rsid w:val="009464C4"/>
    <w:rsid w:val="00946501"/>
    <w:rsid w:val="00946504"/>
    <w:rsid w:val="0094655F"/>
    <w:rsid w:val="00946597"/>
    <w:rsid w:val="0094659F"/>
    <w:rsid w:val="009465B2"/>
    <w:rsid w:val="009465B8"/>
    <w:rsid w:val="009465C3"/>
    <w:rsid w:val="009465F2"/>
    <w:rsid w:val="0094660C"/>
    <w:rsid w:val="0094663D"/>
    <w:rsid w:val="00946655"/>
    <w:rsid w:val="00946673"/>
    <w:rsid w:val="00946676"/>
    <w:rsid w:val="009466DC"/>
    <w:rsid w:val="009466E3"/>
    <w:rsid w:val="0094671D"/>
    <w:rsid w:val="00946749"/>
    <w:rsid w:val="00946755"/>
    <w:rsid w:val="00946799"/>
    <w:rsid w:val="009467B6"/>
    <w:rsid w:val="00946813"/>
    <w:rsid w:val="00946892"/>
    <w:rsid w:val="009468B6"/>
    <w:rsid w:val="00946904"/>
    <w:rsid w:val="00946922"/>
    <w:rsid w:val="00946941"/>
    <w:rsid w:val="00946944"/>
    <w:rsid w:val="00946956"/>
    <w:rsid w:val="00946985"/>
    <w:rsid w:val="0094698E"/>
    <w:rsid w:val="009469C3"/>
    <w:rsid w:val="009469C5"/>
    <w:rsid w:val="009469CB"/>
    <w:rsid w:val="009469E5"/>
    <w:rsid w:val="00946A10"/>
    <w:rsid w:val="00946A27"/>
    <w:rsid w:val="00946A4F"/>
    <w:rsid w:val="00946A70"/>
    <w:rsid w:val="00946ACA"/>
    <w:rsid w:val="00946B0A"/>
    <w:rsid w:val="00946B1B"/>
    <w:rsid w:val="00946B37"/>
    <w:rsid w:val="00946B4B"/>
    <w:rsid w:val="00946B58"/>
    <w:rsid w:val="00946BE6"/>
    <w:rsid w:val="00946BFA"/>
    <w:rsid w:val="00946C14"/>
    <w:rsid w:val="00946C42"/>
    <w:rsid w:val="00946C5B"/>
    <w:rsid w:val="00946C70"/>
    <w:rsid w:val="00946C8E"/>
    <w:rsid w:val="00946CE7"/>
    <w:rsid w:val="00946CFA"/>
    <w:rsid w:val="00946D04"/>
    <w:rsid w:val="00946D25"/>
    <w:rsid w:val="00946D29"/>
    <w:rsid w:val="00946D6B"/>
    <w:rsid w:val="00946DAD"/>
    <w:rsid w:val="00946DDF"/>
    <w:rsid w:val="00946DE4"/>
    <w:rsid w:val="00946E15"/>
    <w:rsid w:val="00946E20"/>
    <w:rsid w:val="00946E3A"/>
    <w:rsid w:val="00946E5B"/>
    <w:rsid w:val="00946E62"/>
    <w:rsid w:val="00946EC3"/>
    <w:rsid w:val="00946F1C"/>
    <w:rsid w:val="00946F25"/>
    <w:rsid w:val="00946F2A"/>
    <w:rsid w:val="00946F57"/>
    <w:rsid w:val="00946F69"/>
    <w:rsid w:val="00946F6D"/>
    <w:rsid w:val="00946FB1"/>
    <w:rsid w:val="00946FD0"/>
    <w:rsid w:val="00946FD6"/>
    <w:rsid w:val="00947036"/>
    <w:rsid w:val="0094707A"/>
    <w:rsid w:val="00947082"/>
    <w:rsid w:val="009470A0"/>
    <w:rsid w:val="009470D9"/>
    <w:rsid w:val="00947104"/>
    <w:rsid w:val="0094710D"/>
    <w:rsid w:val="00947144"/>
    <w:rsid w:val="00947166"/>
    <w:rsid w:val="00947195"/>
    <w:rsid w:val="00947197"/>
    <w:rsid w:val="009471CD"/>
    <w:rsid w:val="009471F4"/>
    <w:rsid w:val="009471FD"/>
    <w:rsid w:val="009471FF"/>
    <w:rsid w:val="00947226"/>
    <w:rsid w:val="00947299"/>
    <w:rsid w:val="009472E8"/>
    <w:rsid w:val="00947344"/>
    <w:rsid w:val="0094739B"/>
    <w:rsid w:val="009473AC"/>
    <w:rsid w:val="009473AF"/>
    <w:rsid w:val="009473B1"/>
    <w:rsid w:val="009473B6"/>
    <w:rsid w:val="009473CF"/>
    <w:rsid w:val="00947415"/>
    <w:rsid w:val="0094744E"/>
    <w:rsid w:val="0094746D"/>
    <w:rsid w:val="00947480"/>
    <w:rsid w:val="009474C1"/>
    <w:rsid w:val="009474D4"/>
    <w:rsid w:val="009474DF"/>
    <w:rsid w:val="009474F0"/>
    <w:rsid w:val="00947516"/>
    <w:rsid w:val="00947558"/>
    <w:rsid w:val="00947572"/>
    <w:rsid w:val="00947581"/>
    <w:rsid w:val="00947584"/>
    <w:rsid w:val="009475DC"/>
    <w:rsid w:val="00947611"/>
    <w:rsid w:val="00947639"/>
    <w:rsid w:val="00947659"/>
    <w:rsid w:val="00947678"/>
    <w:rsid w:val="0094769E"/>
    <w:rsid w:val="009476EE"/>
    <w:rsid w:val="009476FC"/>
    <w:rsid w:val="00947745"/>
    <w:rsid w:val="00947774"/>
    <w:rsid w:val="0094779E"/>
    <w:rsid w:val="009477CD"/>
    <w:rsid w:val="009477FE"/>
    <w:rsid w:val="00947835"/>
    <w:rsid w:val="00947848"/>
    <w:rsid w:val="009478CB"/>
    <w:rsid w:val="009478EB"/>
    <w:rsid w:val="009478F4"/>
    <w:rsid w:val="00947906"/>
    <w:rsid w:val="0094791D"/>
    <w:rsid w:val="00947941"/>
    <w:rsid w:val="00947988"/>
    <w:rsid w:val="0094798E"/>
    <w:rsid w:val="00947993"/>
    <w:rsid w:val="0094799E"/>
    <w:rsid w:val="009479B4"/>
    <w:rsid w:val="009479C3"/>
    <w:rsid w:val="00947A03"/>
    <w:rsid w:val="00947A07"/>
    <w:rsid w:val="00947A2A"/>
    <w:rsid w:val="00947A5A"/>
    <w:rsid w:val="00947A8C"/>
    <w:rsid w:val="00947A96"/>
    <w:rsid w:val="00947B13"/>
    <w:rsid w:val="00947B28"/>
    <w:rsid w:val="00947B35"/>
    <w:rsid w:val="00947B9B"/>
    <w:rsid w:val="00947BDD"/>
    <w:rsid w:val="00947BE9"/>
    <w:rsid w:val="00947BF5"/>
    <w:rsid w:val="00947C34"/>
    <w:rsid w:val="00947C38"/>
    <w:rsid w:val="00947C3E"/>
    <w:rsid w:val="00947C4F"/>
    <w:rsid w:val="00947C5B"/>
    <w:rsid w:val="00947C91"/>
    <w:rsid w:val="00947CD7"/>
    <w:rsid w:val="00947CDD"/>
    <w:rsid w:val="00947D00"/>
    <w:rsid w:val="00947D2B"/>
    <w:rsid w:val="00947D2D"/>
    <w:rsid w:val="00947D8D"/>
    <w:rsid w:val="00947D9A"/>
    <w:rsid w:val="00947DD3"/>
    <w:rsid w:val="00947E2C"/>
    <w:rsid w:val="00947E48"/>
    <w:rsid w:val="00947E6A"/>
    <w:rsid w:val="00947EA5"/>
    <w:rsid w:val="00947EFD"/>
    <w:rsid w:val="00947F1E"/>
    <w:rsid w:val="00947F29"/>
    <w:rsid w:val="00947F4D"/>
    <w:rsid w:val="00947F5D"/>
    <w:rsid w:val="00947F75"/>
    <w:rsid w:val="00947F85"/>
    <w:rsid w:val="00947F8E"/>
    <w:rsid w:val="00947F95"/>
    <w:rsid w:val="00947F99"/>
    <w:rsid w:val="00947FAD"/>
    <w:rsid w:val="00947FE2"/>
    <w:rsid w:val="00950033"/>
    <w:rsid w:val="00950040"/>
    <w:rsid w:val="00950046"/>
    <w:rsid w:val="00950051"/>
    <w:rsid w:val="00950075"/>
    <w:rsid w:val="0095009B"/>
    <w:rsid w:val="009500BA"/>
    <w:rsid w:val="009500E1"/>
    <w:rsid w:val="0095010D"/>
    <w:rsid w:val="0095012E"/>
    <w:rsid w:val="00950183"/>
    <w:rsid w:val="00950196"/>
    <w:rsid w:val="009501B6"/>
    <w:rsid w:val="009501EF"/>
    <w:rsid w:val="0095026E"/>
    <w:rsid w:val="0095027A"/>
    <w:rsid w:val="009502AA"/>
    <w:rsid w:val="009502B4"/>
    <w:rsid w:val="0095030A"/>
    <w:rsid w:val="0095030E"/>
    <w:rsid w:val="009503B7"/>
    <w:rsid w:val="00950400"/>
    <w:rsid w:val="00950410"/>
    <w:rsid w:val="00950449"/>
    <w:rsid w:val="0095045F"/>
    <w:rsid w:val="0095046B"/>
    <w:rsid w:val="00950489"/>
    <w:rsid w:val="00950490"/>
    <w:rsid w:val="009504AA"/>
    <w:rsid w:val="009504AE"/>
    <w:rsid w:val="009504B0"/>
    <w:rsid w:val="00950513"/>
    <w:rsid w:val="0095051C"/>
    <w:rsid w:val="00950531"/>
    <w:rsid w:val="00950551"/>
    <w:rsid w:val="00950576"/>
    <w:rsid w:val="0095059A"/>
    <w:rsid w:val="009505C7"/>
    <w:rsid w:val="009505E3"/>
    <w:rsid w:val="009505F6"/>
    <w:rsid w:val="009505FC"/>
    <w:rsid w:val="00950633"/>
    <w:rsid w:val="00950680"/>
    <w:rsid w:val="009506A5"/>
    <w:rsid w:val="009506BE"/>
    <w:rsid w:val="009506C3"/>
    <w:rsid w:val="00950717"/>
    <w:rsid w:val="00950736"/>
    <w:rsid w:val="00950746"/>
    <w:rsid w:val="0095077F"/>
    <w:rsid w:val="009507E5"/>
    <w:rsid w:val="009507F1"/>
    <w:rsid w:val="0095081D"/>
    <w:rsid w:val="0095082D"/>
    <w:rsid w:val="00950834"/>
    <w:rsid w:val="0095084D"/>
    <w:rsid w:val="00950879"/>
    <w:rsid w:val="009508A5"/>
    <w:rsid w:val="009508D6"/>
    <w:rsid w:val="009508D8"/>
    <w:rsid w:val="00950920"/>
    <w:rsid w:val="00950923"/>
    <w:rsid w:val="0095093D"/>
    <w:rsid w:val="00950944"/>
    <w:rsid w:val="0095097F"/>
    <w:rsid w:val="009509C1"/>
    <w:rsid w:val="00950A0B"/>
    <w:rsid w:val="00950A16"/>
    <w:rsid w:val="00950A27"/>
    <w:rsid w:val="00950A4F"/>
    <w:rsid w:val="00950A77"/>
    <w:rsid w:val="00950AA6"/>
    <w:rsid w:val="00950B3E"/>
    <w:rsid w:val="00950B56"/>
    <w:rsid w:val="00950B65"/>
    <w:rsid w:val="00950BD6"/>
    <w:rsid w:val="00950BF8"/>
    <w:rsid w:val="00950C16"/>
    <w:rsid w:val="00950C24"/>
    <w:rsid w:val="00950C78"/>
    <w:rsid w:val="00950C96"/>
    <w:rsid w:val="00950CC2"/>
    <w:rsid w:val="00950CCC"/>
    <w:rsid w:val="00950CD7"/>
    <w:rsid w:val="00950D7B"/>
    <w:rsid w:val="00950D8B"/>
    <w:rsid w:val="00950DA6"/>
    <w:rsid w:val="00950DA9"/>
    <w:rsid w:val="00950DE8"/>
    <w:rsid w:val="00950DF8"/>
    <w:rsid w:val="00950E1C"/>
    <w:rsid w:val="00950E48"/>
    <w:rsid w:val="00950E4F"/>
    <w:rsid w:val="00950E78"/>
    <w:rsid w:val="00950EA2"/>
    <w:rsid w:val="00950EC5"/>
    <w:rsid w:val="00950F66"/>
    <w:rsid w:val="00950F93"/>
    <w:rsid w:val="00950FB5"/>
    <w:rsid w:val="00950FCC"/>
    <w:rsid w:val="00951030"/>
    <w:rsid w:val="0095105B"/>
    <w:rsid w:val="00951090"/>
    <w:rsid w:val="009510A0"/>
    <w:rsid w:val="009510C0"/>
    <w:rsid w:val="009510DE"/>
    <w:rsid w:val="00951140"/>
    <w:rsid w:val="00951184"/>
    <w:rsid w:val="00951201"/>
    <w:rsid w:val="0095120D"/>
    <w:rsid w:val="0095123B"/>
    <w:rsid w:val="00951242"/>
    <w:rsid w:val="00951245"/>
    <w:rsid w:val="009512BF"/>
    <w:rsid w:val="009512D0"/>
    <w:rsid w:val="009512EF"/>
    <w:rsid w:val="0095132D"/>
    <w:rsid w:val="00951352"/>
    <w:rsid w:val="0095136B"/>
    <w:rsid w:val="00951387"/>
    <w:rsid w:val="00951388"/>
    <w:rsid w:val="00951390"/>
    <w:rsid w:val="0095139E"/>
    <w:rsid w:val="009513EA"/>
    <w:rsid w:val="00951446"/>
    <w:rsid w:val="00951468"/>
    <w:rsid w:val="009514FE"/>
    <w:rsid w:val="00951527"/>
    <w:rsid w:val="00951553"/>
    <w:rsid w:val="00951573"/>
    <w:rsid w:val="009515A4"/>
    <w:rsid w:val="009515B9"/>
    <w:rsid w:val="009515E6"/>
    <w:rsid w:val="009516A9"/>
    <w:rsid w:val="009516AD"/>
    <w:rsid w:val="009516C6"/>
    <w:rsid w:val="009516E1"/>
    <w:rsid w:val="009516ED"/>
    <w:rsid w:val="009516F4"/>
    <w:rsid w:val="00951706"/>
    <w:rsid w:val="0095171A"/>
    <w:rsid w:val="0095171F"/>
    <w:rsid w:val="00951766"/>
    <w:rsid w:val="00951788"/>
    <w:rsid w:val="0095178B"/>
    <w:rsid w:val="009517A4"/>
    <w:rsid w:val="009517C5"/>
    <w:rsid w:val="009517E8"/>
    <w:rsid w:val="009517F2"/>
    <w:rsid w:val="009518B3"/>
    <w:rsid w:val="009518D0"/>
    <w:rsid w:val="009518F9"/>
    <w:rsid w:val="00951901"/>
    <w:rsid w:val="009519A9"/>
    <w:rsid w:val="009519B5"/>
    <w:rsid w:val="009519B7"/>
    <w:rsid w:val="009519E7"/>
    <w:rsid w:val="009519F5"/>
    <w:rsid w:val="00951A10"/>
    <w:rsid w:val="00951A36"/>
    <w:rsid w:val="00951AA9"/>
    <w:rsid w:val="00951AB3"/>
    <w:rsid w:val="00951ADB"/>
    <w:rsid w:val="00951AFD"/>
    <w:rsid w:val="00951B16"/>
    <w:rsid w:val="00951B91"/>
    <w:rsid w:val="00951C97"/>
    <w:rsid w:val="00951CCB"/>
    <w:rsid w:val="00951CD8"/>
    <w:rsid w:val="00951D1B"/>
    <w:rsid w:val="00951D24"/>
    <w:rsid w:val="00951D5C"/>
    <w:rsid w:val="00951D60"/>
    <w:rsid w:val="00951D83"/>
    <w:rsid w:val="00951D8A"/>
    <w:rsid w:val="00951DDB"/>
    <w:rsid w:val="00951E14"/>
    <w:rsid w:val="00951E48"/>
    <w:rsid w:val="00951E54"/>
    <w:rsid w:val="00951E55"/>
    <w:rsid w:val="00951E73"/>
    <w:rsid w:val="00951E79"/>
    <w:rsid w:val="00951EB4"/>
    <w:rsid w:val="00951EB8"/>
    <w:rsid w:val="00951F0C"/>
    <w:rsid w:val="00951F52"/>
    <w:rsid w:val="00951FA4"/>
    <w:rsid w:val="00951FDA"/>
    <w:rsid w:val="00952020"/>
    <w:rsid w:val="00952067"/>
    <w:rsid w:val="0095206A"/>
    <w:rsid w:val="0095208E"/>
    <w:rsid w:val="009520DC"/>
    <w:rsid w:val="009520F6"/>
    <w:rsid w:val="00952109"/>
    <w:rsid w:val="009521DD"/>
    <w:rsid w:val="009521E3"/>
    <w:rsid w:val="009521F9"/>
    <w:rsid w:val="00952228"/>
    <w:rsid w:val="00952257"/>
    <w:rsid w:val="00952284"/>
    <w:rsid w:val="009522A1"/>
    <w:rsid w:val="009522B4"/>
    <w:rsid w:val="009522B9"/>
    <w:rsid w:val="009522E3"/>
    <w:rsid w:val="009522F3"/>
    <w:rsid w:val="00952307"/>
    <w:rsid w:val="00952340"/>
    <w:rsid w:val="00952362"/>
    <w:rsid w:val="00952369"/>
    <w:rsid w:val="00952395"/>
    <w:rsid w:val="009523B6"/>
    <w:rsid w:val="0095242C"/>
    <w:rsid w:val="00952441"/>
    <w:rsid w:val="00952467"/>
    <w:rsid w:val="009524B5"/>
    <w:rsid w:val="00952513"/>
    <w:rsid w:val="00952524"/>
    <w:rsid w:val="0095253F"/>
    <w:rsid w:val="00952576"/>
    <w:rsid w:val="0095257A"/>
    <w:rsid w:val="009525E3"/>
    <w:rsid w:val="00952605"/>
    <w:rsid w:val="009526EA"/>
    <w:rsid w:val="009526EF"/>
    <w:rsid w:val="00952701"/>
    <w:rsid w:val="00952746"/>
    <w:rsid w:val="00952792"/>
    <w:rsid w:val="009527B7"/>
    <w:rsid w:val="009527F3"/>
    <w:rsid w:val="009527F9"/>
    <w:rsid w:val="009527FF"/>
    <w:rsid w:val="0095282B"/>
    <w:rsid w:val="0095284E"/>
    <w:rsid w:val="0095284F"/>
    <w:rsid w:val="0095285E"/>
    <w:rsid w:val="009528AF"/>
    <w:rsid w:val="009528B8"/>
    <w:rsid w:val="0095290C"/>
    <w:rsid w:val="0095299C"/>
    <w:rsid w:val="009529DF"/>
    <w:rsid w:val="009529EE"/>
    <w:rsid w:val="00952A44"/>
    <w:rsid w:val="00952A75"/>
    <w:rsid w:val="00952A9B"/>
    <w:rsid w:val="00952AAA"/>
    <w:rsid w:val="00952ACC"/>
    <w:rsid w:val="00952AE1"/>
    <w:rsid w:val="00952AF6"/>
    <w:rsid w:val="00952B42"/>
    <w:rsid w:val="00952B60"/>
    <w:rsid w:val="00952B7F"/>
    <w:rsid w:val="00952BAB"/>
    <w:rsid w:val="00952BAE"/>
    <w:rsid w:val="00952BE3"/>
    <w:rsid w:val="00952C63"/>
    <w:rsid w:val="00952CA4"/>
    <w:rsid w:val="00952CE8"/>
    <w:rsid w:val="00952D4D"/>
    <w:rsid w:val="00952D4F"/>
    <w:rsid w:val="00952D94"/>
    <w:rsid w:val="00952DD9"/>
    <w:rsid w:val="00952DF4"/>
    <w:rsid w:val="00952E28"/>
    <w:rsid w:val="00952E35"/>
    <w:rsid w:val="00952E48"/>
    <w:rsid w:val="00952E7F"/>
    <w:rsid w:val="00952E99"/>
    <w:rsid w:val="00952EB2"/>
    <w:rsid w:val="00952EBB"/>
    <w:rsid w:val="00952ED2"/>
    <w:rsid w:val="00952EDA"/>
    <w:rsid w:val="00952EEE"/>
    <w:rsid w:val="00952F0F"/>
    <w:rsid w:val="00952F37"/>
    <w:rsid w:val="00952F3D"/>
    <w:rsid w:val="00952F65"/>
    <w:rsid w:val="00952F6D"/>
    <w:rsid w:val="00952FB1"/>
    <w:rsid w:val="00952FDE"/>
    <w:rsid w:val="00952FF8"/>
    <w:rsid w:val="00953029"/>
    <w:rsid w:val="00953059"/>
    <w:rsid w:val="0095306A"/>
    <w:rsid w:val="00953081"/>
    <w:rsid w:val="0095309F"/>
    <w:rsid w:val="009530AA"/>
    <w:rsid w:val="009530BA"/>
    <w:rsid w:val="009530C4"/>
    <w:rsid w:val="009530C8"/>
    <w:rsid w:val="009530E6"/>
    <w:rsid w:val="009530E8"/>
    <w:rsid w:val="009530EE"/>
    <w:rsid w:val="009530EF"/>
    <w:rsid w:val="00953147"/>
    <w:rsid w:val="009531A8"/>
    <w:rsid w:val="009531B3"/>
    <w:rsid w:val="009531C9"/>
    <w:rsid w:val="0095320E"/>
    <w:rsid w:val="0095323E"/>
    <w:rsid w:val="0095324E"/>
    <w:rsid w:val="00953266"/>
    <w:rsid w:val="0095326A"/>
    <w:rsid w:val="0095326F"/>
    <w:rsid w:val="00953275"/>
    <w:rsid w:val="00953286"/>
    <w:rsid w:val="00953289"/>
    <w:rsid w:val="0095328E"/>
    <w:rsid w:val="00953292"/>
    <w:rsid w:val="00953298"/>
    <w:rsid w:val="009532A3"/>
    <w:rsid w:val="009532A6"/>
    <w:rsid w:val="009532AD"/>
    <w:rsid w:val="0095332D"/>
    <w:rsid w:val="00953381"/>
    <w:rsid w:val="009533AA"/>
    <w:rsid w:val="009533DD"/>
    <w:rsid w:val="0095341F"/>
    <w:rsid w:val="00953422"/>
    <w:rsid w:val="009534B3"/>
    <w:rsid w:val="009534B6"/>
    <w:rsid w:val="009534DD"/>
    <w:rsid w:val="00953534"/>
    <w:rsid w:val="00953551"/>
    <w:rsid w:val="00953584"/>
    <w:rsid w:val="0095358B"/>
    <w:rsid w:val="00953602"/>
    <w:rsid w:val="0095366D"/>
    <w:rsid w:val="00953685"/>
    <w:rsid w:val="00953692"/>
    <w:rsid w:val="00953693"/>
    <w:rsid w:val="009536BF"/>
    <w:rsid w:val="00953722"/>
    <w:rsid w:val="00953729"/>
    <w:rsid w:val="0095374A"/>
    <w:rsid w:val="00953799"/>
    <w:rsid w:val="009537D4"/>
    <w:rsid w:val="009537EE"/>
    <w:rsid w:val="00953831"/>
    <w:rsid w:val="009538BC"/>
    <w:rsid w:val="009538C4"/>
    <w:rsid w:val="009538F9"/>
    <w:rsid w:val="00953906"/>
    <w:rsid w:val="0095393F"/>
    <w:rsid w:val="009539A5"/>
    <w:rsid w:val="009539C9"/>
    <w:rsid w:val="00953A52"/>
    <w:rsid w:val="00953A5C"/>
    <w:rsid w:val="00953A88"/>
    <w:rsid w:val="00953A92"/>
    <w:rsid w:val="00953AA2"/>
    <w:rsid w:val="00953AAE"/>
    <w:rsid w:val="00953AC1"/>
    <w:rsid w:val="00953ACC"/>
    <w:rsid w:val="00953AE3"/>
    <w:rsid w:val="00953B10"/>
    <w:rsid w:val="00953B15"/>
    <w:rsid w:val="00953B1E"/>
    <w:rsid w:val="00953B28"/>
    <w:rsid w:val="00953B36"/>
    <w:rsid w:val="00953B45"/>
    <w:rsid w:val="00953B6A"/>
    <w:rsid w:val="00953B9F"/>
    <w:rsid w:val="00953BBA"/>
    <w:rsid w:val="00953BCC"/>
    <w:rsid w:val="00953BE3"/>
    <w:rsid w:val="00953BE4"/>
    <w:rsid w:val="00953BF0"/>
    <w:rsid w:val="00953C3A"/>
    <w:rsid w:val="00953C5B"/>
    <w:rsid w:val="00953C87"/>
    <w:rsid w:val="00953CC4"/>
    <w:rsid w:val="00953CD0"/>
    <w:rsid w:val="00953CE7"/>
    <w:rsid w:val="00953D09"/>
    <w:rsid w:val="00953D17"/>
    <w:rsid w:val="00953D1C"/>
    <w:rsid w:val="00953D43"/>
    <w:rsid w:val="00953D69"/>
    <w:rsid w:val="00953D7D"/>
    <w:rsid w:val="00953D82"/>
    <w:rsid w:val="00953E3A"/>
    <w:rsid w:val="00953E48"/>
    <w:rsid w:val="00953E7F"/>
    <w:rsid w:val="00953EA3"/>
    <w:rsid w:val="00953EAF"/>
    <w:rsid w:val="00953EEB"/>
    <w:rsid w:val="00953F15"/>
    <w:rsid w:val="00954024"/>
    <w:rsid w:val="00954042"/>
    <w:rsid w:val="00954082"/>
    <w:rsid w:val="009540A5"/>
    <w:rsid w:val="009540D3"/>
    <w:rsid w:val="009540E1"/>
    <w:rsid w:val="00954143"/>
    <w:rsid w:val="00954146"/>
    <w:rsid w:val="00954162"/>
    <w:rsid w:val="0095416B"/>
    <w:rsid w:val="00954189"/>
    <w:rsid w:val="0095419A"/>
    <w:rsid w:val="009541C4"/>
    <w:rsid w:val="009541EC"/>
    <w:rsid w:val="00954274"/>
    <w:rsid w:val="00954290"/>
    <w:rsid w:val="009542AA"/>
    <w:rsid w:val="009542FD"/>
    <w:rsid w:val="00954309"/>
    <w:rsid w:val="0095433D"/>
    <w:rsid w:val="00954374"/>
    <w:rsid w:val="009543DE"/>
    <w:rsid w:val="009543EB"/>
    <w:rsid w:val="009543EF"/>
    <w:rsid w:val="009543FA"/>
    <w:rsid w:val="009543FD"/>
    <w:rsid w:val="00954438"/>
    <w:rsid w:val="00954462"/>
    <w:rsid w:val="0095447E"/>
    <w:rsid w:val="00954484"/>
    <w:rsid w:val="00954490"/>
    <w:rsid w:val="009544C5"/>
    <w:rsid w:val="009544CC"/>
    <w:rsid w:val="0095450D"/>
    <w:rsid w:val="00954519"/>
    <w:rsid w:val="00954538"/>
    <w:rsid w:val="00954565"/>
    <w:rsid w:val="00954591"/>
    <w:rsid w:val="009545A3"/>
    <w:rsid w:val="009545AB"/>
    <w:rsid w:val="009545E0"/>
    <w:rsid w:val="009545F2"/>
    <w:rsid w:val="00954628"/>
    <w:rsid w:val="00954645"/>
    <w:rsid w:val="00954647"/>
    <w:rsid w:val="0095464F"/>
    <w:rsid w:val="00954655"/>
    <w:rsid w:val="0095466F"/>
    <w:rsid w:val="00954688"/>
    <w:rsid w:val="009546B8"/>
    <w:rsid w:val="009546C5"/>
    <w:rsid w:val="0095473B"/>
    <w:rsid w:val="00954764"/>
    <w:rsid w:val="00954768"/>
    <w:rsid w:val="0095476B"/>
    <w:rsid w:val="00954784"/>
    <w:rsid w:val="00954785"/>
    <w:rsid w:val="00954793"/>
    <w:rsid w:val="009547BE"/>
    <w:rsid w:val="009547BF"/>
    <w:rsid w:val="009547F6"/>
    <w:rsid w:val="00954804"/>
    <w:rsid w:val="00954807"/>
    <w:rsid w:val="00954834"/>
    <w:rsid w:val="00954859"/>
    <w:rsid w:val="00954876"/>
    <w:rsid w:val="009548B3"/>
    <w:rsid w:val="00954905"/>
    <w:rsid w:val="00954912"/>
    <w:rsid w:val="00954972"/>
    <w:rsid w:val="00954998"/>
    <w:rsid w:val="009549B3"/>
    <w:rsid w:val="00954A2F"/>
    <w:rsid w:val="00954A5B"/>
    <w:rsid w:val="00954AD8"/>
    <w:rsid w:val="00954AE0"/>
    <w:rsid w:val="00954B8F"/>
    <w:rsid w:val="00954C34"/>
    <w:rsid w:val="00954C37"/>
    <w:rsid w:val="00954C64"/>
    <w:rsid w:val="00954C91"/>
    <w:rsid w:val="00954CA5"/>
    <w:rsid w:val="00954CB1"/>
    <w:rsid w:val="00954CC9"/>
    <w:rsid w:val="00954CD7"/>
    <w:rsid w:val="00954D68"/>
    <w:rsid w:val="00954D8C"/>
    <w:rsid w:val="00954DA7"/>
    <w:rsid w:val="00954DBF"/>
    <w:rsid w:val="00954DC4"/>
    <w:rsid w:val="00954DD3"/>
    <w:rsid w:val="00954E00"/>
    <w:rsid w:val="00954E0C"/>
    <w:rsid w:val="00954E46"/>
    <w:rsid w:val="00954E51"/>
    <w:rsid w:val="00954F81"/>
    <w:rsid w:val="00954F85"/>
    <w:rsid w:val="00954F8F"/>
    <w:rsid w:val="00954F95"/>
    <w:rsid w:val="00954F9F"/>
    <w:rsid w:val="00954FBE"/>
    <w:rsid w:val="00954FC1"/>
    <w:rsid w:val="00954FF8"/>
    <w:rsid w:val="00955008"/>
    <w:rsid w:val="00955057"/>
    <w:rsid w:val="0095505F"/>
    <w:rsid w:val="00955119"/>
    <w:rsid w:val="0095518D"/>
    <w:rsid w:val="009551B4"/>
    <w:rsid w:val="009551D8"/>
    <w:rsid w:val="00955207"/>
    <w:rsid w:val="00955245"/>
    <w:rsid w:val="0095529A"/>
    <w:rsid w:val="009552A1"/>
    <w:rsid w:val="009552BC"/>
    <w:rsid w:val="009552DC"/>
    <w:rsid w:val="00955347"/>
    <w:rsid w:val="00955363"/>
    <w:rsid w:val="00955366"/>
    <w:rsid w:val="0095536C"/>
    <w:rsid w:val="00955379"/>
    <w:rsid w:val="00955385"/>
    <w:rsid w:val="009553EE"/>
    <w:rsid w:val="00955402"/>
    <w:rsid w:val="00955418"/>
    <w:rsid w:val="0095543E"/>
    <w:rsid w:val="0095544B"/>
    <w:rsid w:val="0095547A"/>
    <w:rsid w:val="0095549E"/>
    <w:rsid w:val="009554B1"/>
    <w:rsid w:val="009554B6"/>
    <w:rsid w:val="009554E0"/>
    <w:rsid w:val="00955555"/>
    <w:rsid w:val="00955556"/>
    <w:rsid w:val="00955558"/>
    <w:rsid w:val="009555A7"/>
    <w:rsid w:val="009555AC"/>
    <w:rsid w:val="009555F4"/>
    <w:rsid w:val="00955687"/>
    <w:rsid w:val="00955688"/>
    <w:rsid w:val="0095568C"/>
    <w:rsid w:val="009556A5"/>
    <w:rsid w:val="0095571D"/>
    <w:rsid w:val="00955729"/>
    <w:rsid w:val="00955743"/>
    <w:rsid w:val="00955754"/>
    <w:rsid w:val="0095576D"/>
    <w:rsid w:val="009557C6"/>
    <w:rsid w:val="00955804"/>
    <w:rsid w:val="0095582C"/>
    <w:rsid w:val="0095585F"/>
    <w:rsid w:val="00955873"/>
    <w:rsid w:val="0095589D"/>
    <w:rsid w:val="009558A3"/>
    <w:rsid w:val="009558B5"/>
    <w:rsid w:val="009558FA"/>
    <w:rsid w:val="00955957"/>
    <w:rsid w:val="00955972"/>
    <w:rsid w:val="0095598B"/>
    <w:rsid w:val="009559AC"/>
    <w:rsid w:val="009559D1"/>
    <w:rsid w:val="00955A05"/>
    <w:rsid w:val="00955A19"/>
    <w:rsid w:val="00955AA5"/>
    <w:rsid w:val="00955B21"/>
    <w:rsid w:val="00955B3D"/>
    <w:rsid w:val="00955B5E"/>
    <w:rsid w:val="00955B70"/>
    <w:rsid w:val="00955B72"/>
    <w:rsid w:val="00955B90"/>
    <w:rsid w:val="00955B9A"/>
    <w:rsid w:val="00955BAA"/>
    <w:rsid w:val="00955BBA"/>
    <w:rsid w:val="00955BDB"/>
    <w:rsid w:val="00955BED"/>
    <w:rsid w:val="00955C09"/>
    <w:rsid w:val="00955C12"/>
    <w:rsid w:val="00955C29"/>
    <w:rsid w:val="00955C75"/>
    <w:rsid w:val="00955C79"/>
    <w:rsid w:val="00955CAC"/>
    <w:rsid w:val="00955CD0"/>
    <w:rsid w:val="00955CE6"/>
    <w:rsid w:val="00955CF7"/>
    <w:rsid w:val="00955D1F"/>
    <w:rsid w:val="00955D20"/>
    <w:rsid w:val="00955D2F"/>
    <w:rsid w:val="00955D8E"/>
    <w:rsid w:val="00955DBB"/>
    <w:rsid w:val="00955DC1"/>
    <w:rsid w:val="00955DCB"/>
    <w:rsid w:val="00955E18"/>
    <w:rsid w:val="00955E20"/>
    <w:rsid w:val="00955E27"/>
    <w:rsid w:val="00955E2A"/>
    <w:rsid w:val="00955E32"/>
    <w:rsid w:val="00955E43"/>
    <w:rsid w:val="00955E95"/>
    <w:rsid w:val="00955F4A"/>
    <w:rsid w:val="00955F55"/>
    <w:rsid w:val="00955F96"/>
    <w:rsid w:val="00955F9E"/>
    <w:rsid w:val="0095609E"/>
    <w:rsid w:val="009560C0"/>
    <w:rsid w:val="009560D9"/>
    <w:rsid w:val="009561FE"/>
    <w:rsid w:val="0095620F"/>
    <w:rsid w:val="00956242"/>
    <w:rsid w:val="00956256"/>
    <w:rsid w:val="009562BE"/>
    <w:rsid w:val="009562DC"/>
    <w:rsid w:val="00956312"/>
    <w:rsid w:val="00956314"/>
    <w:rsid w:val="00956330"/>
    <w:rsid w:val="0095636A"/>
    <w:rsid w:val="009563FB"/>
    <w:rsid w:val="00956421"/>
    <w:rsid w:val="00956480"/>
    <w:rsid w:val="00956481"/>
    <w:rsid w:val="0095649A"/>
    <w:rsid w:val="0095649E"/>
    <w:rsid w:val="009564A2"/>
    <w:rsid w:val="009564A3"/>
    <w:rsid w:val="009564C9"/>
    <w:rsid w:val="00956501"/>
    <w:rsid w:val="00956524"/>
    <w:rsid w:val="00956547"/>
    <w:rsid w:val="00956576"/>
    <w:rsid w:val="00956598"/>
    <w:rsid w:val="009565A8"/>
    <w:rsid w:val="009565AC"/>
    <w:rsid w:val="009565F9"/>
    <w:rsid w:val="00956607"/>
    <w:rsid w:val="00956638"/>
    <w:rsid w:val="0095669D"/>
    <w:rsid w:val="009566C0"/>
    <w:rsid w:val="009566D0"/>
    <w:rsid w:val="009566D9"/>
    <w:rsid w:val="009566E0"/>
    <w:rsid w:val="009566F1"/>
    <w:rsid w:val="009566F2"/>
    <w:rsid w:val="00956785"/>
    <w:rsid w:val="00956787"/>
    <w:rsid w:val="00956791"/>
    <w:rsid w:val="009567C7"/>
    <w:rsid w:val="009567E0"/>
    <w:rsid w:val="0095680C"/>
    <w:rsid w:val="00956811"/>
    <w:rsid w:val="00956812"/>
    <w:rsid w:val="00956827"/>
    <w:rsid w:val="0095682D"/>
    <w:rsid w:val="00956844"/>
    <w:rsid w:val="00956845"/>
    <w:rsid w:val="00956865"/>
    <w:rsid w:val="00956877"/>
    <w:rsid w:val="00956879"/>
    <w:rsid w:val="009568DB"/>
    <w:rsid w:val="009568FE"/>
    <w:rsid w:val="0095693B"/>
    <w:rsid w:val="00956942"/>
    <w:rsid w:val="00956962"/>
    <w:rsid w:val="009569AE"/>
    <w:rsid w:val="009569CB"/>
    <w:rsid w:val="009569E9"/>
    <w:rsid w:val="009569EB"/>
    <w:rsid w:val="00956A6F"/>
    <w:rsid w:val="00956AC4"/>
    <w:rsid w:val="00956AD4"/>
    <w:rsid w:val="00956B11"/>
    <w:rsid w:val="00956B12"/>
    <w:rsid w:val="00956B23"/>
    <w:rsid w:val="00956B3B"/>
    <w:rsid w:val="00956B5C"/>
    <w:rsid w:val="00956B60"/>
    <w:rsid w:val="00956BDA"/>
    <w:rsid w:val="00956C01"/>
    <w:rsid w:val="00956C1B"/>
    <w:rsid w:val="00956C80"/>
    <w:rsid w:val="00956CA9"/>
    <w:rsid w:val="00956CD4"/>
    <w:rsid w:val="00956D02"/>
    <w:rsid w:val="00956D0D"/>
    <w:rsid w:val="00956D1B"/>
    <w:rsid w:val="00956D2A"/>
    <w:rsid w:val="00956D96"/>
    <w:rsid w:val="00956DD5"/>
    <w:rsid w:val="00956DF3"/>
    <w:rsid w:val="00956E14"/>
    <w:rsid w:val="00956E20"/>
    <w:rsid w:val="00956E21"/>
    <w:rsid w:val="00956E2D"/>
    <w:rsid w:val="00956EA3"/>
    <w:rsid w:val="00956EB2"/>
    <w:rsid w:val="00956F7D"/>
    <w:rsid w:val="00956FDB"/>
    <w:rsid w:val="00956FF8"/>
    <w:rsid w:val="00957021"/>
    <w:rsid w:val="00957047"/>
    <w:rsid w:val="0095706A"/>
    <w:rsid w:val="00957072"/>
    <w:rsid w:val="00957078"/>
    <w:rsid w:val="00957084"/>
    <w:rsid w:val="009570A3"/>
    <w:rsid w:val="009570B7"/>
    <w:rsid w:val="009570E8"/>
    <w:rsid w:val="00957100"/>
    <w:rsid w:val="00957103"/>
    <w:rsid w:val="00957107"/>
    <w:rsid w:val="00957140"/>
    <w:rsid w:val="0095714B"/>
    <w:rsid w:val="00957160"/>
    <w:rsid w:val="00957171"/>
    <w:rsid w:val="0095717B"/>
    <w:rsid w:val="00957193"/>
    <w:rsid w:val="0095719A"/>
    <w:rsid w:val="009571B1"/>
    <w:rsid w:val="009571D1"/>
    <w:rsid w:val="00957260"/>
    <w:rsid w:val="00957262"/>
    <w:rsid w:val="00957264"/>
    <w:rsid w:val="0095727C"/>
    <w:rsid w:val="009572E4"/>
    <w:rsid w:val="00957311"/>
    <w:rsid w:val="00957313"/>
    <w:rsid w:val="00957356"/>
    <w:rsid w:val="0095735F"/>
    <w:rsid w:val="009573CE"/>
    <w:rsid w:val="009573F8"/>
    <w:rsid w:val="00957403"/>
    <w:rsid w:val="00957421"/>
    <w:rsid w:val="0095742F"/>
    <w:rsid w:val="00957451"/>
    <w:rsid w:val="00957469"/>
    <w:rsid w:val="00957485"/>
    <w:rsid w:val="0095754F"/>
    <w:rsid w:val="00957571"/>
    <w:rsid w:val="009575BC"/>
    <w:rsid w:val="009575FA"/>
    <w:rsid w:val="0095760F"/>
    <w:rsid w:val="0095762E"/>
    <w:rsid w:val="0095766D"/>
    <w:rsid w:val="00957697"/>
    <w:rsid w:val="009576A5"/>
    <w:rsid w:val="0095776C"/>
    <w:rsid w:val="0095777C"/>
    <w:rsid w:val="009577D2"/>
    <w:rsid w:val="00957802"/>
    <w:rsid w:val="0095784D"/>
    <w:rsid w:val="00957860"/>
    <w:rsid w:val="00957880"/>
    <w:rsid w:val="009578B2"/>
    <w:rsid w:val="009578CC"/>
    <w:rsid w:val="009578E2"/>
    <w:rsid w:val="00957920"/>
    <w:rsid w:val="00957925"/>
    <w:rsid w:val="00957944"/>
    <w:rsid w:val="0095796A"/>
    <w:rsid w:val="00957977"/>
    <w:rsid w:val="00957992"/>
    <w:rsid w:val="009579A1"/>
    <w:rsid w:val="009579A8"/>
    <w:rsid w:val="009579C0"/>
    <w:rsid w:val="009579D1"/>
    <w:rsid w:val="009579D7"/>
    <w:rsid w:val="009579FD"/>
    <w:rsid w:val="00957A02"/>
    <w:rsid w:val="00957A07"/>
    <w:rsid w:val="00957A4E"/>
    <w:rsid w:val="00957A7D"/>
    <w:rsid w:val="00957A82"/>
    <w:rsid w:val="00957A91"/>
    <w:rsid w:val="00957AAF"/>
    <w:rsid w:val="00957AB3"/>
    <w:rsid w:val="00957AB4"/>
    <w:rsid w:val="00957ABF"/>
    <w:rsid w:val="00957B12"/>
    <w:rsid w:val="00957B4B"/>
    <w:rsid w:val="00957B59"/>
    <w:rsid w:val="00957B5A"/>
    <w:rsid w:val="00957B8B"/>
    <w:rsid w:val="00957B9E"/>
    <w:rsid w:val="00957BBA"/>
    <w:rsid w:val="00957BDA"/>
    <w:rsid w:val="00957BFA"/>
    <w:rsid w:val="00957BFD"/>
    <w:rsid w:val="00957C29"/>
    <w:rsid w:val="00957C3C"/>
    <w:rsid w:val="00957C54"/>
    <w:rsid w:val="00957CFB"/>
    <w:rsid w:val="00957D08"/>
    <w:rsid w:val="00957D50"/>
    <w:rsid w:val="00957D54"/>
    <w:rsid w:val="00957D80"/>
    <w:rsid w:val="00957D86"/>
    <w:rsid w:val="00957DBF"/>
    <w:rsid w:val="00957E01"/>
    <w:rsid w:val="00957E4C"/>
    <w:rsid w:val="00957E69"/>
    <w:rsid w:val="00957E96"/>
    <w:rsid w:val="00957EA2"/>
    <w:rsid w:val="00957EAF"/>
    <w:rsid w:val="00957F0A"/>
    <w:rsid w:val="00957F84"/>
    <w:rsid w:val="00957F8C"/>
    <w:rsid w:val="00957FD0"/>
    <w:rsid w:val="00957FF4"/>
    <w:rsid w:val="00957FF5"/>
    <w:rsid w:val="00957FFB"/>
    <w:rsid w:val="00960005"/>
    <w:rsid w:val="00960018"/>
    <w:rsid w:val="00960021"/>
    <w:rsid w:val="00960030"/>
    <w:rsid w:val="00960033"/>
    <w:rsid w:val="0096006B"/>
    <w:rsid w:val="009600C6"/>
    <w:rsid w:val="009600C7"/>
    <w:rsid w:val="00960133"/>
    <w:rsid w:val="0096014D"/>
    <w:rsid w:val="0096016E"/>
    <w:rsid w:val="0096019A"/>
    <w:rsid w:val="009601E2"/>
    <w:rsid w:val="009601EC"/>
    <w:rsid w:val="00960206"/>
    <w:rsid w:val="00960217"/>
    <w:rsid w:val="00960230"/>
    <w:rsid w:val="0096023C"/>
    <w:rsid w:val="0096024B"/>
    <w:rsid w:val="0096026F"/>
    <w:rsid w:val="0096027F"/>
    <w:rsid w:val="009602A9"/>
    <w:rsid w:val="009602AB"/>
    <w:rsid w:val="009602BD"/>
    <w:rsid w:val="009602BF"/>
    <w:rsid w:val="009602C9"/>
    <w:rsid w:val="009602CD"/>
    <w:rsid w:val="009602ED"/>
    <w:rsid w:val="009602F1"/>
    <w:rsid w:val="0096032E"/>
    <w:rsid w:val="00960340"/>
    <w:rsid w:val="00960378"/>
    <w:rsid w:val="0096037A"/>
    <w:rsid w:val="0096037B"/>
    <w:rsid w:val="00960386"/>
    <w:rsid w:val="009603C9"/>
    <w:rsid w:val="009603FA"/>
    <w:rsid w:val="0096042C"/>
    <w:rsid w:val="00960459"/>
    <w:rsid w:val="0096046D"/>
    <w:rsid w:val="00960486"/>
    <w:rsid w:val="00960509"/>
    <w:rsid w:val="0096050E"/>
    <w:rsid w:val="00960579"/>
    <w:rsid w:val="009605D2"/>
    <w:rsid w:val="009605D8"/>
    <w:rsid w:val="009605F4"/>
    <w:rsid w:val="00960607"/>
    <w:rsid w:val="00960690"/>
    <w:rsid w:val="009606A9"/>
    <w:rsid w:val="009606AC"/>
    <w:rsid w:val="009606C8"/>
    <w:rsid w:val="009606CB"/>
    <w:rsid w:val="009606F2"/>
    <w:rsid w:val="009606F6"/>
    <w:rsid w:val="00960707"/>
    <w:rsid w:val="00960756"/>
    <w:rsid w:val="0096078E"/>
    <w:rsid w:val="009607A5"/>
    <w:rsid w:val="009607C8"/>
    <w:rsid w:val="009607CC"/>
    <w:rsid w:val="009607F0"/>
    <w:rsid w:val="009607F1"/>
    <w:rsid w:val="00960800"/>
    <w:rsid w:val="00960809"/>
    <w:rsid w:val="0096080D"/>
    <w:rsid w:val="00960831"/>
    <w:rsid w:val="00960839"/>
    <w:rsid w:val="0096083D"/>
    <w:rsid w:val="0096084C"/>
    <w:rsid w:val="00960865"/>
    <w:rsid w:val="0096086C"/>
    <w:rsid w:val="0096086F"/>
    <w:rsid w:val="00960890"/>
    <w:rsid w:val="009608B7"/>
    <w:rsid w:val="009608D4"/>
    <w:rsid w:val="0096098A"/>
    <w:rsid w:val="009609A3"/>
    <w:rsid w:val="009609B8"/>
    <w:rsid w:val="00960A44"/>
    <w:rsid w:val="00960A82"/>
    <w:rsid w:val="00960A95"/>
    <w:rsid w:val="00960AA1"/>
    <w:rsid w:val="00960AA4"/>
    <w:rsid w:val="00960ABB"/>
    <w:rsid w:val="00960AEB"/>
    <w:rsid w:val="00960B35"/>
    <w:rsid w:val="00960B84"/>
    <w:rsid w:val="00960B9D"/>
    <w:rsid w:val="00960BAA"/>
    <w:rsid w:val="00960BD2"/>
    <w:rsid w:val="00960BE3"/>
    <w:rsid w:val="00960BF4"/>
    <w:rsid w:val="00960BF5"/>
    <w:rsid w:val="00960C3A"/>
    <w:rsid w:val="00960C49"/>
    <w:rsid w:val="00960C4E"/>
    <w:rsid w:val="00960C5F"/>
    <w:rsid w:val="00960C94"/>
    <w:rsid w:val="00960C97"/>
    <w:rsid w:val="00960C9C"/>
    <w:rsid w:val="00960CE8"/>
    <w:rsid w:val="00960D0F"/>
    <w:rsid w:val="00960D69"/>
    <w:rsid w:val="00960D8B"/>
    <w:rsid w:val="00960D8D"/>
    <w:rsid w:val="00960DB6"/>
    <w:rsid w:val="00960DE0"/>
    <w:rsid w:val="00960E1C"/>
    <w:rsid w:val="00960E24"/>
    <w:rsid w:val="00960E80"/>
    <w:rsid w:val="00960ED7"/>
    <w:rsid w:val="00960F1E"/>
    <w:rsid w:val="00960F27"/>
    <w:rsid w:val="00960F38"/>
    <w:rsid w:val="00960F66"/>
    <w:rsid w:val="00960F8F"/>
    <w:rsid w:val="00960FDF"/>
    <w:rsid w:val="00960FEF"/>
    <w:rsid w:val="00960FF5"/>
    <w:rsid w:val="0096105F"/>
    <w:rsid w:val="00961075"/>
    <w:rsid w:val="0096107A"/>
    <w:rsid w:val="00961088"/>
    <w:rsid w:val="00961093"/>
    <w:rsid w:val="009610D8"/>
    <w:rsid w:val="009610FF"/>
    <w:rsid w:val="0096110F"/>
    <w:rsid w:val="00961124"/>
    <w:rsid w:val="00961147"/>
    <w:rsid w:val="00961177"/>
    <w:rsid w:val="00961197"/>
    <w:rsid w:val="009611B2"/>
    <w:rsid w:val="009611CB"/>
    <w:rsid w:val="009611E4"/>
    <w:rsid w:val="009611EB"/>
    <w:rsid w:val="0096121C"/>
    <w:rsid w:val="009612A3"/>
    <w:rsid w:val="009612C3"/>
    <w:rsid w:val="009612FD"/>
    <w:rsid w:val="00961330"/>
    <w:rsid w:val="00961352"/>
    <w:rsid w:val="009613B7"/>
    <w:rsid w:val="009613BD"/>
    <w:rsid w:val="009613C0"/>
    <w:rsid w:val="009613D3"/>
    <w:rsid w:val="009613E7"/>
    <w:rsid w:val="0096147B"/>
    <w:rsid w:val="009614A0"/>
    <w:rsid w:val="0096152D"/>
    <w:rsid w:val="0096153B"/>
    <w:rsid w:val="0096154F"/>
    <w:rsid w:val="00961556"/>
    <w:rsid w:val="0096156C"/>
    <w:rsid w:val="00961650"/>
    <w:rsid w:val="00961656"/>
    <w:rsid w:val="00961658"/>
    <w:rsid w:val="00961666"/>
    <w:rsid w:val="0096166A"/>
    <w:rsid w:val="0096166B"/>
    <w:rsid w:val="00961685"/>
    <w:rsid w:val="0096168F"/>
    <w:rsid w:val="009616C4"/>
    <w:rsid w:val="009616D5"/>
    <w:rsid w:val="009616F5"/>
    <w:rsid w:val="00961721"/>
    <w:rsid w:val="00961726"/>
    <w:rsid w:val="0096173D"/>
    <w:rsid w:val="0096173E"/>
    <w:rsid w:val="0096174D"/>
    <w:rsid w:val="00961754"/>
    <w:rsid w:val="00961761"/>
    <w:rsid w:val="00961765"/>
    <w:rsid w:val="0096176A"/>
    <w:rsid w:val="00961780"/>
    <w:rsid w:val="009617C3"/>
    <w:rsid w:val="009617CC"/>
    <w:rsid w:val="009617CD"/>
    <w:rsid w:val="009617E5"/>
    <w:rsid w:val="009617EB"/>
    <w:rsid w:val="00961867"/>
    <w:rsid w:val="00961876"/>
    <w:rsid w:val="00961880"/>
    <w:rsid w:val="00961895"/>
    <w:rsid w:val="009618A7"/>
    <w:rsid w:val="009618F2"/>
    <w:rsid w:val="00961906"/>
    <w:rsid w:val="00961964"/>
    <w:rsid w:val="00961965"/>
    <w:rsid w:val="00961998"/>
    <w:rsid w:val="009619B9"/>
    <w:rsid w:val="009619BA"/>
    <w:rsid w:val="00961A29"/>
    <w:rsid w:val="00961A36"/>
    <w:rsid w:val="00961A37"/>
    <w:rsid w:val="00961A56"/>
    <w:rsid w:val="00961A6C"/>
    <w:rsid w:val="00961A77"/>
    <w:rsid w:val="00961AE3"/>
    <w:rsid w:val="00961B0A"/>
    <w:rsid w:val="00961B5D"/>
    <w:rsid w:val="00961B6E"/>
    <w:rsid w:val="00961B8C"/>
    <w:rsid w:val="00961BB7"/>
    <w:rsid w:val="00961C3C"/>
    <w:rsid w:val="00961C5F"/>
    <w:rsid w:val="00961C8C"/>
    <w:rsid w:val="00961C9C"/>
    <w:rsid w:val="00961CE7"/>
    <w:rsid w:val="00961D4F"/>
    <w:rsid w:val="00961D6F"/>
    <w:rsid w:val="00961D8F"/>
    <w:rsid w:val="00961DA2"/>
    <w:rsid w:val="00961DD7"/>
    <w:rsid w:val="00961DE0"/>
    <w:rsid w:val="00961DE7"/>
    <w:rsid w:val="00961DF9"/>
    <w:rsid w:val="00961E3E"/>
    <w:rsid w:val="00961E9F"/>
    <w:rsid w:val="00961EAB"/>
    <w:rsid w:val="00961EC2"/>
    <w:rsid w:val="00961ED5"/>
    <w:rsid w:val="00961EE1"/>
    <w:rsid w:val="00961EE8"/>
    <w:rsid w:val="00961F04"/>
    <w:rsid w:val="00961F77"/>
    <w:rsid w:val="00961F95"/>
    <w:rsid w:val="00961FAE"/>
    <w:rsid w:val="00961FCA"/>
    <w:rsid w:val="00961FCE"/>
    <w:rsid w:val="00961FE0"/>
    <w:rsid w:val="00961FFA"/>
    <w:rsid w:val="00962012"/>
    <w:rsid w:val="0096203A"/>
    <w:rsid w:val="00962045"/>
    <w:rsid w:val="00962052"/>
    <w:rsid w:val="00962074"/>
    <w:rsid w:val="009620A8"/>
    <w:rsid w:val="009620AD"/>
    <w:rsid w:val="009620CA"/>
    <w:rsid w:val="009621C3"/>
    <w:rsid w:val="00962205"/>
    <w:rsid w:val="00962210"/>
    <w:rsid w:val="00962230"/>
    <w:rsid w:val="009622BA"/>
    <w:rsid w:val="00962311"/>
    <w:rsid w:val="00962312"/>
    <w:rsid w:val="0096234A"/>
    <w:rsid w:val="00962360"/>
    <w:rsid w:val="00962375"/>
    <w:rsid w:val="00962382"/>
    <w:rsid w:val="009623FA"/>
    <w:rsid w:val="00962425"/>
    <w:rsid w:val="00962427"/>
    <w:rsid w:val="00962437"/>
    <w:rsid w:val="00962472"/>
    <w:rsid w:val="009624A8"/>
    <w:rsid w:val="009624C5"/>
    <w:rsid w:val="009624C7"/>
    <w:rsid w:val="009624D5"/>
    <w:rsid w:val="009624DE"/>
    <w:rsid w:val="009624E6"/>
    <w:rsid w:val="009624FE"/>
    <w:rsid w:val="00962540"/>
    <w:rsid w:val="00962545"/>
    <w:rsid w:val="009625AC"/>
    <w:rsid w:val="009625BD"/>
    <w:rsid w:val="009625C3"/>
    <w:rsid w:val="009625E9"/>
    <w:rsid w:val="009625F3"/>
    <w:rsid w:val="009625F8"/>
    <w:rsid w:val="009625FD"/>
    <w:rsid w:val="00962623"/>
    <w:rsid w:val="00962656"/>
    <w:rsid w:val="00962667"/>
    <w:rsid w:val="0096268B"/>
    <w:rsid w:val="00962691"/>
    <w:rsid w:val="00962694"/>
    <w:rsid w:val="00962697"/>
    <w:rsid w:val="009626ED"/>
    <w:rsid w:val="009626F6"/>
    <w:rsid w:val="009626FF"/>
    <w:rsid w:val="00962744"/>
    <w:rsid w:val="00962749"/>
    <w:rsid w:val="0096275E"/>
    <w:rsid w:val="00962786"/>
    <w:rsid w:val="009627F9"/>
    <w:rsid w:val="0096281B"/>
    <w:rsid w:val="00962823"/>
    <w:rsid w:val="00962834"/>
    <w:rsid w:val="00962837"/>
    <w:rsid w:val="00962847"/>
    <w:rsid w:val="00962853"/>
    <w:rsid w:val="0096287C"/>
    <w:rsid w:val="00962897"/>
    <w:rsid w:val="00962898"/>
    <w:rsid w:val="009628A0"/>
    <w:rsid w:val="009628BA"/>
    <w:rsid w:val="009628F6"/>
    <w:rsid w:val="00962914"/>
    <w:rsid w:val="00962942"/>
    <w:rsid w:val="0096296C"/>
    <w:rsid w:val="00962993"/>
    <w:rsid w:val="009629A0"/>
    <w:rsid w:val="009629EF"/>
    <w:rsid w:val="00962A12"/>
    <w:rsid w:val="00962A21"/>
    <w:rsid w:val="00962A22"/>
    <w:rsid w:val="00962A23"/>
    <w:rsid w:val="00962A26"/>
    <w:rsid w:val="00962A29"/>
    <w:rsid w:val="00962A2C"/>
    <w:rsid w:val="00962A41"/>
    <w:rsid w:val="00962A4D"/>
    <w:rsid w:val="00962A6F"/>
    <w:rsid w:val="00962A7E"/>
    <w:rsid w:val="00962AA8"/>
    <w:rsid w:val="00962AB8"/>
    <w:rsid w:val="00962AD8"/>
    <w:rsid w:val="00962B6B"/>
    <w:rsid w:val="00962B7A"/>
    <w:rsid w:val="00962BE6"/>
    <w:rsid w:val="00962C13"/>
    <w:rsid w:val="00962C85"/>
    <w:rsid w:val="00962CCE"/>
    <w:rsid w:val="00962CD1"/>
    <w:rsid w:val="00962CE3"/>
    <w:rsid w:val="00962D02"/>
    <w:rsid w:val="00962D7C"/>
    <w:rsid w:val="00962D9B"/>
    <w:rsid w:val="00962DB4"/>
    <w:rsid w:val="00962DEB"/>
    <w:rsid w:val="00962DF8"/>
    <w:rsid w:val="00962E0A"/>
    <w:rsid w:val="00962E2C"/>
    <w:rsid w:val="00962E34"/>
    <w:rsid w:val="00962E38"/>
    <w:rsid w:val="00962EA7"/>
    <w:rsid w:val="00962EAC"/>
    <w:rsid w:val="00962EC7"/>
    <w:rsid w:val="00962ED4"/>
    <w:rsid w:val="00962ED8"/>
    <w:rsid w:val="00962F1C"/>
    <w:rsid w:val="00962F24"/>
    <w:rsid w:val="00962F32"/>
    <w:rsid w:val="00962F43"/>
    <w:rsid w:val="00962F91"/>
    <w:rsid w:val="00962F95"/>
    <w:rsid w:val="00962F9D"/>
    <w:rsid w:val="00962FC0"/>
    <w:rsid w:val="00962FC9"/>
    <w:rsid w:val="00962FDE"/>
    <w:rsid w:val="00963064"/>
    <w:rsid w:val="00963080"/>
    <w:rsid w:val="009630CC"/>
    <w:rsid w:val="009630CE"/>
    <w:rsid w:val="009630E2"/>
    <w:rsid w:val="00963106"/>
    <w:rsid w:val="00963108"/>
    <w:rsid w:val="0096311C"/>
    <w:rsid w:val="0096312A"/>
    <w:rsid w:val="00963179"/>
    <w:rsid w:val="00963181"/>
    <w:rsid w:val="0096318F"/>
    <w:rsid w:val="009631A6"/>
    <w:rsid w:val="009631A9"/>
    <w:rsid w:val="009631B5"/>
    <w:rsid w:val="009631CA"/>
    <w:rsid w:val="009631D5"/>
    <w:rsid w:val="00963265"/>
    <w:rsid w:val="00963273"/>
    <w:rsid w:val="00963293"/>
    <w:rsid w:val="009632A8"/>
    <w:rsid w:val="009632A9"/>
    <w:rsid w:val="009632C4"/>
    <w:rsid w:val="009632D9"/>
    <w:rsid w:val="00963326"/>
    <w:rsid w:val="00963327"/>
    <w:rsid w:val="00963336"/>
    <w:rsid w:val="0096335F"/>
    <w:rsid w:val="00963387"/>
    <w:rsid w:val="009633A3"/>
    <w:rsid w:val="009633B6"/>
    <w:rsid w:val="009633C9"/>
    <w:rsid w:val="0096341A"/>
    <w:rsid w:val="0096344A"/>
    <w:rsid w:val="00963458"/>
    <w:rsid w:val="00963488"/>
    <w:rsid w:val="00963499"/>
    <w:rsid w:val="009634B2"/>
    <w:rsid w:val="009634D3"/>
    <w:rsid w:val="009634FF"/>
    <w:rsid w:val="00963505"/>
    <w:rsid w:val="00963512"/>
    <w:rsid w:val="0096356E"/>
    <w:rsid w:val="009635B6"/>
    <w:rsid w:val="009635BC"/>
    <w:rsid w:val="009635D2"/>
    <w:rsid w:val="009635E7"/>
    <w:rsid w:val="009635EC"/>
    <w:rsid w:val="009635F7"/>
    <w:rsid w:val="0096364D"/>
    <w:rsid w:val="009636B2"/>
    <w:rsid w:val="0096375A"/>
    <w:rsid w:val="0096376F"/>
    <w:rsid w:val="009637E8"/>
    <w:rsid w:val="00963810"/>
    <w:rsid w:val="00963814"/>
    <w:rsid w:val="00963819"/>
    <w:rsid w:val="0096381B"/>
    <w:rsid w:val="00963828"/>
    <w:rsid w:val="00963869"/>
    <w:rsid w:val="0096386F"/>
    <w:rsid w:val="009638C4"/>
    <w:rsid w:val="009638D7"/>
    <w:rsid w:val="009638F4"/>
    <w:rsid w:val="009638F9"/>
    <w:rsid w:val="00963940"/>
    <w:rsid w:val="0096397C"/>
    <w:rsid w:val="00963A17"/>
    <w:rsid w:val="00963A42"/>
    <w:rsid w:val="00963A80"/>
    <w:rsid w:val="00963A98"/>
    <w:rsid w:val="00963AF9"/>
    <w:rsid w:val="00963B18"/>
    <w:rsid w:val="00963B32"/>
    <w:rsid w:val="00963B3D"/>
    <w:rsid w:val="00963B7A"/>
    <w:rsid w:val="00963B9D"/>
    <w:rsid w:val="00963BC5"/>
    <w:rsid w:val="00963BF9"/>
    <w:rsid w:val="00963C54"/>
    <w:rsid w:val="00963C58"/>
    <w:rsid w:val="00963C5D"/>
    <w:rsid w:val="00963C66"/>
    <w:rsid w:val="00963C70"/>
    <w:rsid w:val="00963C89"/>
    <w:rsid w:val="00963CE2"/>
    <w:rsid w:val="00963CE7"/>
    <w:rsid w:val="00963CF3"/>
    <w:rsid w:val="00963D1F"/>
    <w:rsid w:val="00963D4B"/>
    <w:rsid w:val="00963D54"/>
    <w:rsid w:val="00963D5B"/>
    <w:rsid w:val="00963D6A"/>
    <w:rsid w:val="00963D84"/>
    <w:rsid w:val="00963D88"/>
    <w:rsid w:val="00963DB3"/>
    <w:rsid w:val="00963DD3"/>
    <w:rsid w:val="00963DFE"/>
    <w:rsid w:val="00963EA9"/>
    <w:rsid w:val="00963EBF"/>
    <w:rsid w:val="00963EC0"/>
    <w:rsid w:val="00963EF2"/>
    <w:rsid w:val="00963EF3"/>
    <w:rsid w:val="00963F20"/>
    <w:rsid w:val="00963FBF"/>
    <w:rsid w:val="00963FDD"/>
    <w:rsid w:val="00963FF3"/>
    <w:rsid w:val="00963FFE"/>
    <w:rsid w:val="0096401B"/>
    <w:rsid w:val="00964030"/>
    <w:rsid w:val="00964032"/>
    <w:rsid w:val="00964069"/>
    <w:rsid w:val="00964072"/>
    <w:rsid w:val="00964073"/>
    <w:rsid w:val="009640A6"/>
    <w:rsid w:val="009640F5"/>
    <w:rsid w:val="00964101"/>
    <w:rsid w:val="0096410C"/>
    <w:rsid w:val="00964110"/>
    <w:rsid w:val="00964121"/>
    <w:rsid w:val="00964129"/>
    <w:rsid w:val="0096413C"/>
    <w:rsid w:val="00964149"/>
    <w:rsid w:val="00964176"/>
    <w:rsid w:val="009641CC"/>
    <w:rsid w:val="00964211"/>
    <w:rsid w:val="00964212"/>
    <w:rsid w:val="0096422D"/>
    <w:rsid w:val="00964278"/>
    <w:rsid w:val="009642BD"/>
    <w:rsid w:val="00964399"/>
    <w:rsid w:val="009643AC"/>
    <w:rsid w:val="009643F3"/>
    <w:rsid w:val="00964423"/>
    <w:rsid w:val="00964429"/>
    <w:rsid w:val="00964453"/>
    <w:rsid w:val="009644CF"/>
    <w:rsid w:val="009644DC"/>
    <w:rsid w:val="00964514"/>
    <w:rsid w:val="00964557"/>
    <w:rsid w:val="009645C5"/>
    <w:rsid w:val="009645CB"/>
    <w:rsid w:val="009645E2"/>
    <w:rsid w:val="00964619"/>
    <w:rsid w:val="0096462F"/>
    <w:rsid w:val="0096468F"/>
    <w:rsid w:val="009646A1"/>
    <w:rsid w:val="009646D3"/>
    <w:rsid w:val="009646E7"/>
    <w:rsid w:val="0096470B"/>
    <w:rsid w:val="0096472D"/>
    <w:rsid w:val="0096472F"/>
    <w:rsid w:val="00964738"/>
    <w:rsid w:val="0096473C"/>
    <w:rsid w:val="00964764"/>
    <w:rsid w:val="009647A2"/>
    <w:rsid w:val="009647C4"/>
    <w:rsid w:val="009647E3"/>
    <w:rsid w:val="0096481A"/>
    <w:rsid w:val="0096484D"/>
    <w:rsid w:val="0096484E"/>
    <w:rsid w:val="00964852"/>
    <w:rsid w:val="00964853"/>
    <w:rsid w:val="00964855"/>
    <w:rsid w:val="00964896"/>
    <w:rsid w:val="00964899"/>
    <w:rsid w:val="009648A3"/>
    <w:rsid w:val="009648AE"/>
    <w:rsid w:val="009648BD"/>
    <w:rsid w:val="009648C6"/>
    <w:rsid w:val="009648D5"/>
    <w:rsid w:val="009648E7"/>
    <w:rsid w:val="009648FD"/>
    <w:rsid w:val="00964902"/>
    <w:rsid w:val="00964911"/>
    <w:rsid w:val="00964960"/>
    <w:rsid w:val="00964964"/>
    <w:rsid w:val="0096496D"/>
    <w:rsid w:val="00964994"/>
    <w:rsid w:val="009649CB"/>
    <w:rsid w:val="009649D8"/>
    <w:rsid w:val="00964A06"/>
    <w:rsid w:val="00964A1F"/>
    <w:rsid w:val="00964A52"/>
    <w:rsid w:val="00964A60"/>
    <w:rsid w:val="00964A9E"/>
    <w:rsid w:val="00964AC1"/>
    <w:rsid w:val="00964AF4"/>
    <w:rsid w:val="00964B05"/>
    <w:rsid w:val="00964B48"/>
    <w:rsid w:val="00964B52"/>
    <w:rsid w:val="00964B5F"/>
    <w:rsid w:val="00964B8F"/>
    <w:rsid w:val="00964BAB"/>
    <w:rsid w:val="00964BBE"/>
    <w:rsid w:val="00964BFC"/>
    <w:rsid w:val="00964C0F"/>
    <w:rsid w:val="00964C4F"/>
    <w:rsid w:val="00964C69"/>
    <w:rsid w:val="00964C74"/>
    <w:rsid w:val="00964C83"/>
    <w:rsid w:val="00964CBA"/>
    <w:rsid w:val="00964CBD"/>
    <w:rsid w:val="00964CD6"/>
    <w:rsid w:val="00964D1B"/>
    <w:rsid w:val="00964D1D"/>
    <w:rsid w:val="00964D32"/>
    <w:rsid w:val="00964D60"/>
    <w:rsid w:val="00964DA8"/>
    <w:rsid w:val="00964DC4"/>
    <w:rsid w:val="00964DD6"/>
    <w:rsid w:val="00964E10"/>
    <w:rsid w:val="00964E1F"/>
    <w:rsid w:val="00964E5D"/>
    <w:rsid w:val="00964E77"/>
    <w:rsid w:val="00964EAB"/>
    <w:rsid w:val="00964F2F"/>
    <w:rsid w:val="00964F5A"/>
    <w:rsid w:val="00964F98"/>
    <w:rsid w:val="00964FA7"/>
    <w:rsid w:val="00964FA8"/>
    <w:rsid w:val="00964FBF"/>
    <w:rsid w:val="0096500D"/>
    <w:rsid w:val="00965016"/>
    <w:rsid w:val="00965038"/>
    <w:rsid w:val="0096506C"/>
    <w:rsid w:val="00965076"/>
    <w:rsid w:val="00965077"/>
    <w:rsid w:val="00965084"/>
    <w:rsid w:val="00965089"/>
    <w:rsid w:val="009650BE"/>
    <w:rsid w:val="00965128"/>
    <w:rsid w:val="00965140"/>
    <w:rsid w:val="00965141"/>
    <w:rsid w:val="0096514F"/>
    <w:rsid w:val="00965161"/>
    <w:rsid w:val="0096516A"/>
    <w:rsid w:val="00965176"/>
    <w:rsid w:val="0096517D"/>
    <w:rsid w:val="009651A3"/>
    <w:rsid w:val="009651C7"/>
    <w:rsid w:val="00965213"/>
    <w:rsid w:val="00965225"/>
    <w:rsid w:val="0096529D"/>
    <w:rsid w:val="009652BC"/>
    <w:rsid w:val="009652FF"/>
    <w:rsid w:val="00965314"/>
    <w:rsid w:val="00965325"/>
    <w:rsid w:val="00965376"/>
    <w:rsid w:val="00965399"/>
    <w:rsid w:val="009653B2"/>
    <w:rsid w:val="009653CB"/>
    <w:rsid w:val="009653D4"/>
    <w:rsid w:val="00965409"/>
    <w:rsid w:val="00965415"/>
    <w:rsid w:val="00965443"/>
    <w:rsid w:val="0096545A"/>
    <w:rsid w:val="00965475"/>
    <w:rsid w:val="009654C4"/>
    <w:rsid w:val="009654FE"/>
    <w:rsid w:val="00965508"/>
    <w:rsid w:val="00965542"/>
    <w:rsid w:val="009655C0"/>
    <w:rsid w:val="009655E1"/>
    <w:rsid w:val="00965621"/>
    <w:rsid w:val="0096565F"/>
    <w:rsid w:val="00965662"/>
    <w:rsid w:val="00965670"/>
    <w:rsid w:val="00965684"/>
    <w:rsid w:val="009656A9"/>
    <w:rsid w:val="009656B5"/>
    <w:rsid w:val="009656E8"/>
    <w:rsid w:val="009656F3"/>
    <w:rsid w:val="00965716"/>
    <w:rsid w:val="0096572D"/>
    <w:rsid w:val="0096578C"/>
    <w:rsid w:val="009657C4"/>
    <w:rsid w:val="009657F4"/>
    <w:rsid w:val="009657FE"/>
    <w:rsid w:val="00965814"/>
    <w:rsid w:val="00965829"/>
    <w:rsid w:val="009658A2"/>
    <w:rsid w:val="009658B1"/>
    <w:rsid w:val="009658BC"/>
    <w:rsid w:val="009658EE"/>
    <w:rsid w:val="00965918"/>
    <w:rsid w:val="00965967"/>
    <w:rsid w:val="0096596A"/>
    <w:rsid w:val="0096597B"/>
    <w:rsid w:val="0096598A"/>
    <w:rsid w:val="00965993"/>
    <w:rsid w:val="009659AE"/>
    <w:rsid w:val="009659C1"/>
    <w:rsid w:val="009659D4"/>
    <w:rsid w:val="009659E6"/>
    <w:rsid w:val="00965A12"/>
    <w:rsid w:val="00965A14"/>
    <w:rsid w:val="00965A27"/>
    <w:rsid w:val="00965AAB"/>
    <w:rsid w:val="00965B0E"/>
    <w:rsid w:val="00965B21"/>
    <w:rsid w:val="00965B3A"/>
    <w:rsid w:val="00965B66"/>
    <w:rsid w:val="00965B86"/>
    <w:rsid w:val="00965B9D"/>
    <w:rsid w:val="00965BBB"/>
    <w:rsid w:val="00965BBE"/>
    <w:rsid w:val="00965BCE"/>
    <w:rsid w:val="00965C6A"/>
    <w:rsid w:val="00965C72"/>
    <w:rsid w:val="00965C9F"/>
    <w:rsid w:val="00965CD1"/>
    <w:rsid w:val="00965CDF"/>
    <w:rsid w:val="00965CE5"/>
    <w:rsid w:val="00965D3E"/>
    <w:rsid w:val="00965D51"/>
    <w:rsid w:val="00965D73"/>
    <w:rsid w:val="00965D82"/>
    <w:rsid w:val="00965D98"/>
    <w:rsid w:val="00965D9D"/>
    <w:rsid w:val="00965DC3"/>
    <w:rsid w:val="00965DC7"/>
    <w:rsid w:val="00965DE3"/>
    <w:rsid w:val="00965E14"/>
    <w:rsid w:val="00965E56"/>
    <w:rsid w:val="00965E7E"/>
    <w:rsid w:val="00965EA4"/>
    <w:rsid w:val="00965EED"/>
    <w:rsid w:val="00965F14"/>
    <w:rsid w:val="00965F3A"/>
    <w:rsid w:val="00965F5A"/>
    <w:rsid w:val="00965F9C"/>
    <w:rsid w:val="00965F9D"/>
    <w:rsid w:val="00965FCC"/>
    <w:rsid w:val="00965FD6"/>
    <w:rsid w:val="00965FD8"/>
    <w:rsid w:val="00965FE2"/>
    <w:rsid w:val="0096603B"/>
    <w:rsid w:val="0096605C"/>
    <w:rsid w:val="00966074"/>
    <w:rsid w:val="0096607D"/>
    <w:rsid w:val="009660AB"/>
    <w:rsid w:val="009660AE"/>
    <w:rsid w:val="009660D5"/>
    <w:rsid w:val="00966159"/>
    <w:rsid w:val="00966182"/>
    <w:rsid w:val="009661C9"/>
    <w:rsid w:val="0096623B"/>
    <w:rsid w:val="0096625E"/>
    <w:rsid w:val="00966282"/>
    <w:rsid w:val="009662A5"/>
    <w:rsid w:val="009662E0"/>
    <w:rsid w:val="00966320"/>
    <w:rsid w:val="00966371"/>
    <w:rsid w:val="0096637D"/>
    <w:rsid w:val="0096638C"/>
    <w:rsid w:val="009663BD"/>
    <w:rsid w:val="009663DE"/>
    <w:rsid w:val="009663EB"/>
    <w:rsid w:val="009663FF"/>
    <w:rsid w:val="00966431"/>
    <w:rsid w:val="00966455"/>
    <w:rsid w:val="009664C0"/>
    <w:rsid w:val="009664EA"/>
    <w:rsid w:val="00966501"/>
    <w:rsid w:val="0096652D"/>
    <w:rsid w:val="00966534"/>
    <w:rsid w:val="009665BE"/>
    <w:rsid w:val="00966601"/>
    <w:rsid w:val="00966610"/>
    <w:rsid w:val="00966659"/>
    <w:rsid w:val="009666CA"/>
    <w:rsid w:val="009666D1"/>
    <w:rsid w:val="009666DB"/>
    <w:rsid w:val="009666FB"/>
    <w:rsid w:val="00966703"/>
    <w:rsid w:val="0096670A"/>
    <w:rsid w:val="0096674E"/>
    <w:rsid w:val="00966752"/>
    <w:rsid w:val="00966764"/>
    <w:rsid w:val="0096677E"/>
    <w:rsid w:val="00966794"/>
    <w:rsid w:val="009667E5"/>
    <w:rsid w:val="009667FA"/>
    <w:rsid w:val="0096680D"/>
    <w:rsid w:val="00966889"/>
    <w:rsid w:val="009668B9"/>
    <w:rsid w:val="0096693F"/>
    <w:rsid w:val="0096694E"/>
    <w:rsid w:val="0096695D"/>
    <w:rsid w:val="00966970"/>
    <w:rsid w:val="009669C7"/>
    <w:rsid w:val="00966A17"/>
    <w:rsid w:val="00966A5A"/>
    <w:rsid w:val="00966AB6"/>
    <w:rsid w:val="00966ABC"/>
    <w:rsid w:val="00966AD2"/>
    <w:rsid w:val="00966AE9"/>
    <w:rsid w:val="00966B08"/>
    <w:rsid w:val="00966B42"/>
    <w:rsid w:val="00966B50"/>
    <w:rsid w:val="00966B77"/>
    <w:rsid w:val="00966BAC"/>
    <w:rsid w:val="00966BB6"/>
    <w:rsid w:val="00966BBF"/>
    <w:rsid w:val="00966BCD"/>
    <w:rsid w:val="00966BED"/>
    <w:rsid w:val="00966BF1"/>
    <w:rsid w:val="00966C09"/>
    <w:rsid w:val="00966C1B"/>
    <w:rsid w:val="00966C51"/>
    <w:rsid w:val="00966C5A"/>
    <w:rsid w:val="00966C83"/>
    <w:rsid w:val="00966C89"/>
    <w:rsid w:val="00966CB3"/>
    <w:rsid w:val="00966CD5"/>
    <w:rsid w:val="00966D47"/>
    <w:rsid w:val="00966D51"/>
    <w:rsid w:val="00966D5C"/>
    <w:rsid w:val="00966D66"/>
    <w:rsid w:val="00966D77"/>
    <w:rsid w:val="00966DE5"/>
    <w:rsid w:val="00966E07"/>
    <w:rsid w:val="00966E42"/>
    <w:rsid w:val="00966E6A"/>
    <w:rsid w:val="00966E7C"/>
    <w:rsid w:val="00966E8B"/>
    <w:rsid w:val="00966ED6"/>
    <w:rsid w:val="00966ED8"/>
    <w:rsid w:val="00966ED9"/>
    <w:rsid w:val="00966EE6"/>
    <w:rsid w:val="00966EF0"/>
    <w:rsid w:val="00966F53"/>
    <w:rsid w:val="00966F83"/>
    <w:rsid w:val="00966F84"/>
    <w:rsid w:val="00966F85"/>
    <w:rsid w:val="00966F91"/>
    <w:rsid w:val="00966FAB"/>
    <w:rsid w:val="00966FB4"/>
    <w:rsid w:val="00967021"/>
    <w:rsid w:val="00967031"/>
    <w:rsid w:val="00967045"/>
    <w:rsid w:val="0096704E"/>
    <w:rsid w:val="00967099"/>
    <w:rsid w:val="009670B2"/>
    <w:rsid w:val="009670B8"/>
    <w:rsid w:val="0096711F"/>
    <w:rsid w:val="0096712E"/>
    <w:rsid w:val="00967146"/>
    <w:rsid w:val="00967170"/>
    <w:rsid w:val="0096717B"/>
    <w:rsid w:val="00967193"/>
    <w:rsid w:val="009671A8"/>
    <w:rsid w:val="00967211"/>
    <w:rsid w:val="0096725B"/>
    <w:rsid w:val="00967284"/>
    <w:rsid w:val="009672A2"/>
    <w:rsid w:val="009672BE"/>
    <w:rsid w:val="009672F1"/>
    <w:rsid w:val="0096730D"/>
    <w:rsid w:val="0096732A"/>
    <w:rsid w:val="00967383"/>
    <w:rsid w:val="009673A6"/>
    <w:rsid w:val="009673CA"/>
    <w:rsid w:val="009673ED"/>
    <w:rsid w:val="00967413"/>
    <w:rsid w:val="00967421"/>
    <w:rsid w:val="00967443"/>
    <w:rsid w:val="00967457"/>
    <w:rsid w:val="00967462"/>
    <w:rsid w:val="00967476"/>
    <w:rsid w:val="0096747C"/>
    <w:rsid w:val="0096747D"/>
    <w:rsid w:val="0096748D"/>
    <w:rsid w:val="009674A7"/>
    <w:rsid w:val="009674C9"/>
    <w:rsid w:val="00967510"/>
    <w:rsid w:val="0096753A"/>
    <w:rsid w:val="0096754D"/>
    <w:rsid w:val="0096757D"/>
    <w:rsid w:val="0096758A"/>
    <w:rsid w:val="00967595"/>
    <w:rsid w:val="009675A3"/>
    <w:rsid w:val="009675C9"/>
    <w:rsid w:val="009675E3"/>
    <w:rsid w:val="00967622"/>
    <w:rsid w:val="0096762B"/>
    <w:rsid w:val="00967652"/>
    <w:rsid w:val="00967655"/>
    <w:rsid w:val="0096765B"/>
    <w:rsid w:val="0096765C"/>
    <w:rsid w:val="009676AB"/>
    <w:rsid w:val="009676CA"/>
    <w:rsid w:val="009676D2"/>
    <w:rsid w:val="009676E4"/>
    <w:rsid w:val="009676F8"/>
    <w:rsid w:val="009676FD"/>
    <w:rsid w:val="0096773A"/>
    <w:rsid w:val="0096773B"/>
    <w:rsid w:val="0096774B"/>
    <w:rsid w:val="00967761"/>
    <w:rsid w:val="009677A8"/>
    <w:rsid w:val="009677B4"/>
    <w:rsid w:val="009677D6"/>
    <w:rsid w:val="009677DF"/>
    <w:rsid w:val="00967832"/>
    <w:rsid w:val="00967833"/>
    <w:rsid w:val="009678C3"/>
    <w:rsid w:val="009678DA"/>
    <w:rsid w:val="009678F9"/>
    <w:rsid w:val="009678FB"/>
    <w:rsid w:val="0096793A"/>
    <w:rsid w:val="0096793F"/>
    <w:rsid w:val="00967940"/>
    <w:rsid w:val="00967953"/>
    <w:rsid w:val="0096799B"/>
    <w:rsid w:val="009679A4"/>
    <w:rsid w:val="00967A0D"/>
    <w:rsid w:val="00967A44"/>
    <w:rsid w:val="00967AB8"/>
    <w:rsid w:val="00967AE2"/>
    <w:rsid w:val="00967AEE"/>
    <w:rsid w:val="00967B02"/>
    <w:rsid w:val="00967B0D"/>
    <w:rsid w:val="00967B19"/>
    <w:rsid w:val="00967B40"/>
    <w:rsid w:val="00967B8D"/>
    <w:rsid w:val="00967BB1"/>
    <w:rsid w:val="00967BEB"/>
    <w:rsid w:val="00967BF5"/>
    <w:rsid w:val="00967C03"/>
    <w:rsid w:val="00967C09"/>
    <w:rsid w:val="00967C4A"/>
    <w:rsid w:val="00967C6F"/>
    <w:rsid w:val="00967CA8"/>
    <w:rsid w:val="00967CF1"/>
    <w:rsid w:val="00967D11"/>
    <w:rsid w:val="00967D27"/>
    <w:rsid w:val="00967D38"/>
    <w:rsid w:val="00967D3A"/>
    <w:rsid w:val="00967D4B"/>
    <w:rsid w:val="00967D8D"/>
    <w:rsid w:val="00967D9B"/>
    <w:rsid w:val="00967D9F"/>
    <w:rsid w:val="00967DDC"/>
    <w:rsid w:val="00967E0E"/>
    <w:rsid w:val="00967E5D"/>
    <w:rsid w:val="00967E91"/>
    <w:rsid w:val="00967E95"/>
    <w:rsid w:val="00967EEB"/>
    <w:rsid w:val="00967F1F"/>
    <w:rsid w:val="00967F36"/>
    <w:rsid w:val="00967F6E"/>
    <w:rsid w:val="00967FCB"/>
    <w:rsid w:val="00967FD0"/>
    <w:rsid w:val="00970009"/>
    <w:rsid w:val="00970029"/>
    <w:rsid w:val="0097008E"/>
    <w:rsid w:val="00970091"/>
    <w:rsid w:val="009700A0"/>
    <w:rsid w:val="009700AD"/>
    <w:rsid w:val="0097010D"/>
    <w:rsid w:val="00970169"/>
    <w:rsid w:val="00970174"/>
    <w:rsid w:val="00970190"/>
    <w:rsid w:val="009701A4"/>
    <w:rsid w:val="009701D0"/>
    <w:rsid w:val="0097025E"/>
    <w:rsid w:val="00970296"/>
    <w:rsid w:val="009702A5"/>
    <w:rsid w:val="009702AC"/>
    <w:rsid w:val="009702E3"/>
    <w:rsid w:val="009702FE"/>
    <w:rsid w:val="00970344"/>
    <w:rsid w:val="00970398"/>
    <w:rsid w:val="009703E6"/>
    <w:rsid w:val="00970426"/>
    <w:rsid w:val="00970453"/>
    <w:rsid w:val="009704AA"/>
    <w:rsid w:val="009704DF"/>
    <w:rsid w:val="009704E8"/>
    <w:rsid w:val="009704EC"/>
    <w:rsid w:val="00970530"/>
    <w:rsid w:val="0097054A"/>
    <w:rsid w:val="0097056C"/>
    <w:rsid w:val="0097056D"/>
    <w:rsid w:val="00970571"/>
    <w:rsid w:val="00970575"/>
    <w:rsid w:val="00970582"/>
    <w:rsid w:val="009705C7"/>
    <w:rsid w:val="009705CF"/>
    <w:rsid w:val="009705DC"/>
    <w:rsid w:val="009705FF"/>
    <w:rsid w:val="0097061C"/>
    <w:rsid w:val="00970644"/>
    <w:rsid w:val="00970650"/>
    <w:rsid w:val="00970655"/>
    <w:rsid w:val="0097066D"/>
    <w:rsid w:val="0097066F"/>
    <w:rsid w:val="0097067B"/>
    <w:rsid w:val="009706D8"/>
    <w:rsid w:val="009706F6"/>
    <w:rsid w:val="00970712"/>
    <w:rsid w:val="00970728"/>
    <w:rsid w:val="00970738"/>
    <w:rsid w:val="00970775"/>
    <w:rsid w:val="00970782"/>
    <w:rsid w:val="009707E4"/>
    <w:rsid w:val="00970809"/>
    <w:rsid w:val="009708B8"/>
    <w:rsid w:val="009708CD"/>
    <w:rsid w:val="009708F3"/>
    <w:rsid w:val="009708F6"/>
    <w:rsid w:val="009708FC"/>
    <w:rsid w:val="00970921"/>
    <w:rsid w:val="00970927"/>
    <w:rsid w:val="00970965"/>
    <w:rsid w:val="00970983"/>
    <w:rsid w:val="00970994"/>
    <w:rsid w:val="009709A7"/>
    <w:rsid w:val="009709EF"/>
    <w:rsid w:val="00970A40"/>
    <w:rsid w:val="00970A61"/>
    <w:rsid w:val="00970ACC"/>
    <w:rsid w:val="00970AD3"/>
    <w:rsid w:val="00970AED"/>
    <w:rsid w:val="00970B1D"/>
    <w:rsid w:val="00970B35"/>
    <w:rsid w:val="00970B48"/>
    <w:rsid w:val="00970B52"/>
    <w:rsid w:val="00970B64"/>
    <w:rsid w:val="00970B7E"/>
    <w:rsid w:val="00970B8F"/>
    <w:rsid w:val="00970BAF"/>
    <w:rsid w:val="00970BC8"/>
    <w:rsid w:val="00970BF9"/>
    <w:rsid w:val="00970BFD"/>
    <w:rsid w:val="00970C2A"/>
    <w:rsid w:val="00970C68"/>
    <w:rsid w:val="00970C93"/>
    <w:rsid w:val="00970CBD"/>
    <w:rsid w:val="00970CC4"/>
    <w:rsid w:val="00970CD3"/>
    <w:rsid w:val="00970CE8"/>
    <w:rsid w:val="00970D35"/>
    <w:rsid w:val="00970D52"/>
    <w:rsid w:val="00970D6B"/>
    <w:rsid w:val="00970D73"/>
    <w:rsid w:val="00970D99"/>
    <w:rsid w:val="00970DB0"/>
    <w:rsid w:val="00970DC0"/>
    <w:rsid w:val="00970DD5"/>
    <w:rsid w:val="00970DEB"/>
    <w:rsid w:val="00970E05"/>
    <w:rsid w:val="00970E5D"/>
    <w:rsid w:val="00970E67"/>
    <w:rsid w:val="00970E6E"/>
    <w:rsid w:val="00970E88"/>
    <w:rsid w:val="00970EA5"/>
    <w:rsid w:val="00970EB9"/>
    <w:rsid w:val="00970EC3"/>
    <w:rsid w:val="00970ECB"/>
    <w:rsid w:val="00970EDF"/>
    <w:rsid w:val="00970EEE"/>
    <w:rsid w:val="00970F35"/>
    <w:rsid w:val="00970F3C"/>
    <w:rsid w:val="00970F59"/>
    <w:rsid w:val="00970F66"/>
    <w:rsid w:val="00970F70"/>
    <w:rsid w:val="00970FA8"/>
    <w:rsid w:val="0097101B"/>
    <w:rsid w:val="00971061"/>
    <w:rsid w:val="00971080"/>
    <w:rsid w:val="00971090"/>
    <w:rsid w:val="009710BE"/>
    <w:rsid w:val="009710DD"/>
    <w:rsid w:val="009710F9"/>
    <w:rsid w:val="00971117"/>
    <w:rsid w:val="00971134"/>
    <w:rsid w:val="00971159"/>
    <w:rsid w:val="00971191"/>
    <w:rsid w:val="009711CF"/>
    <w:rsid w:val="009711D4"/>
    <w:rsid w:val="00971297"/>
    <w:rsid w:val="00971299"/>
    <w:rsid w:val="009712EE"/>
    <w:rsid w:val="00971326"/>
    <w:rsid w:val="00971335"/>
    <w:rsid w:val="0097133E"/>
    <w:rsid w:val="009713B6"/>
    <w:rsid w:val="009713C2"/>
    <w:rsid w:val="009713C4"/>
    <w:rsid w:val="009713D9"/>
    <w:rsid w:val="009713E5"/>
    <w:rsid w:val="00971402"/>
    <w:rsid w:val="00971407"/>
    <w:rsid w:val="00971418"/>
    <w:rsid w:val="0097142C"/>
    <w:rsid w:val="0097146F"/>
    <w:rsid w:val="00971493"/>
    <w:rsid w:val="00971498"/>
    <w:rsid w:val="0097149D"/>
    <w:rsid w:val="009714B4"/>
    <w:rsid w:val="009714D5"/>
    <w:rsid w:val="009714DE"/>
    <w:rsid w:val="0097151B"/>
    <w:rsid w:val="0097155D"/>
    <w:rsid w:val="0097159C"/>
    <w:rsid w:val="009715EB"/>
    <w:rsid w:val="00971615"/>
    <w:rsid w:val="00971627"/>
    <w:rsid w:val="0097162F"/>
    <w:rsid w:val="0097166C"/>
    <w:rsid w:val="00971690"/>
    <w:rsid w:val="009716B7"/>
    <w:rsid w:val="00971711"/>
    <w:rsid w:val="00971772"/>
    <w:rsid w:val="00971773"/>
    <w:rsid w:val="009717C8"/>
    <w:rsid w:val="009717D2"/>
    <w:rsid w:val="009717F7"/>
    <w:rsid w:val="00971802"/>
    <w:rsid w:val="0097182A"/>
    <w:rsid w:val="0097187E"/>
    <w:rsid w:val="009718A5"/>
    <w:rsid w:val="009718A7"/>
    <w:rsid w:val="009718B9"/>
    <w:rsid w:val="009718E7"/>
    <w:rsid w:val="009718EC"/>
    <w:rsid w:val="009718F0"/>
    <w:rsid w:val="00971964"/>
    <w:rsid w:val="009719A2"/>
    <w:rsid w:val="009719B6"/>
    <w:rsid w:val="009719CB"/>
    <w:rsid w:val="009719DE"/>
    <w:rsid w:val="009719F1"/>
    <w:rsid w:val="009719F3"/>
    <w:rsid w:val="00971A1A"/>
    <w:rsid w:val="00971A32"/>
    <w:rsid w:val="00971A8E"/>
    <w:rsid w:val="00971AB3"/>
    <w:rsid w:val="00971B00"/>
    <w:rsid w:val="00971B10"/>
    <w:rsid w:val="00971B18"/>
    <w:rsid w:val="00971B8B"/>
    <w:rsid w:val="00971B9B"/>
    <w:rsid w:val="00971BB6"/>
    <w:rsid w:val="00971BC4"/>
    <w:rsid w:val="00971BC5"/>
    <w:rsid w:val="00971C01"/>
    <w:rsid w:val="00971C26"/>
    <w:rsid w:val="00971C9E"/>
    <w:rsid w:val="00971C9F"/>
    <w:rsid w:val="00971CCF"/>
    <w:rsid w:val="00971D2F"/>
    <w:rsid w:val="00971D58"/>
    <w:rsid w:val="00971D5D"/>
    <w:rsid w:val="00971D7D"/>
    <w:rsid w:val="00971D95"/>
    <w:rsid w:val="00971DC6"/>
    <w:rsid w:val="00971DCD"/>
    <w:rsid w:val="00971DD3"/>
    <w:rsid w:val="00971E69"/>
    <w:rsid w:val="00971E8E"/>
    <w:rsid w:val="00971E96"/>
    <w:rsid w:val="00971EDD"/>
    <w:rsid w:val="00971EF9"/>
    <w:rsid w:val="00971EFD"/>
    <w:rsid w:val="00971F0A"/>
    <w:rsid w:val="00971F0D"/>
    <w:rsid w:val="00971F1E"/>
    <w:rsid w:val="00971F4F"/>
    <w:rsid w:val="00971F6F"/>
    <w:rsid w:val="00971F72"/>
    <w:rsid w:val="00971FB4"/>
    <w:rsid w:val="00971FC7"/>
    <w:rsid w:val="00971FDA"/>
    <w:rsid w:val="00972005"/>
    <w:rsid w:val="00972008"/>
    <w:rsid w:val="0097206D"/>
    <w:rsid w:val="00972076"/>
    <w:rsid w:val="00972078"/>
    <w:rsid w:val="0097207F"/>
    <w:rsid w:val="009720B5"/>
    <w:rsid w:val="009720DE"/>
    <w:rsid w:val="0097212A"/>
    <w:rsid w:val="0097216E"/>
    <w:rsid w:val="00972194"/>
    <w:rsid w:val="009721C5"/>
    <w:rsid w:val="00972215"/>
    <w:rsid w:val="00972242"/>
    <w:rsid w:val="00972248"/>
    <w:rsid w:val="0097227E"/>
    <w:rsid w:val="0097229B"/>
    <w:rsid w:val="009722D4"/>
    <w:rsid w:val="009722E5"/>
    <w:rsid w:val="00972304"/>
    <w:rsid w:val="0097231B"/>
    <w:rsid w:val="00972333"/>
    <w:rsid w:val="00972335"/>
    <w:rsid w:val="00972377"/>
    <w:rsid w:val="009723C7"/>
    <w:rsid w:val="009723D1"/>
    <w:rsid w:val="009723DF"/>
    <w:rsid w:val="00972419"/>
    <w:rsid w:val="0097241E"/>
    <w:rsid w:val="0097243B"/>
    <w:rsid w:val="0097245F"/>
    <w:rsid w:val="00972484"/>
    <w:rsid w:val="0097249A"/>
    <w:rsid w:val="009724F1"/>
    <w:rsid w:val="00972514"/>
    <w:rsid w:val="00972527"/>
    <w:rsid w:val="00972575"/>
    <w:rsid w:val="00972580"/>
    <w:rsid w:val="0097258A"/>
    <w:rsid w:val="00972590"/>
    <w:rsid w:val="009725A7"/>
    <w:rsid w:val="009725B5"/>
    <w:rsid w:val="009725DB"/>
    <w:rsid w:val="00972601"/>
    <w:rsid w:val="00972603"/>
    <w:rsid w:val="00972631"/>
    <w:rsid w:val="00972649"/>
    <w:rsid w:val="00972652"/>
    <w:rsid w:val="00972655"/>
    <w:rsid w:val="00972669"/>
    <w:rsid w:val="0097266B"/>
    <w:rsid w:val="0097269A"/>
    <w:rsid w:val="009726AF"/>
    <w:rsid w:val="00972711"/>
    <w:rsid w:val="00972729"/>
    <w:rsid w:val="00972749"/>
    <w:rsid w:val="0097274F"/>
    <w:rsid w:val="00972759"/>
    <w:rsid w:val="009727CE"/>
    <w:rsid w:val="009727D5"/>
    <w:rsid w:val="009727EA"/>
    <w:rsid w:val="009727FB"/>
    <w:rsid w:val="009727FC"/>
    <w:rsid w:val="00972840"/>
    <w:rsid w:val="00972898"/>
    <w:rsid w:val="009728A7"/>
    <w:rsid w:val="009728A8"/>
    <w:rsid w:val="009728A9"/>
    <w:rsid w:val="009728C5"/>
    <w:rsid w:val="00972926"/>
    <w:rsid w:val="0097292D"/>
    <w:rsid w:val="0097295A"/>
    <w:rsid w:val="00972995"/>
    <w:rsid w:val="009729CF"/>
    <w:rsid w:val="009729F4"/>
    <w:rsid w:val="00972A00"/>
    <w:rsid w:val="00972A35"/>
    <w:rsid w:val="00972A46"/>
    <w:rsid w:val="00972A55"/>
    <w:rsid w:val="00972AAB"/>
    <w:rsid w:val="00972AB1"/>
    <w:rsid w:val="00972B08"/>
    <w:rsid w:val="00972B1A"/>
    <w:rsid w:val="00972B4E"/>
    <w:rsid w:val="00972BC0"/>
    <w:rsid w:val="00972BC5"/>
    <w:rsid w:val="00972C11"/>
    <w:rsid w:val="00972C57"/>
    <w:rsid w:val="00972C66"/>
    <w:rsid w:val="00972CC0"/>
    <w:rsid w:val="00972CEC"/>
    <w:rsid w:val="00972CF7"/>
    <w:rsid w:val="00972D34"/>
    <w:rsid w:val="00972D4F"/>
    <w:rsid w:val="00972D6F"/>
    <w:rsid w:val="00972D81"/>
    <w:rsid w:val="00972D8B"/>
    <w:rsid w:val="00972D8C"/>
    <w:rsid w:val="00972DA7"/>
    <w:rsid w:val="00972DB9"/>
    <w:rsid w:val="00972DCF"/>
    <w:rsid w:val="00972DE4"/>
    <w:rsid w:val="00972E5B"/>
    <w:rsid w:val="00972E6D"/>
    <w:rsid w:val="00972E86"/>
    <w:rsid w:val="00972E87"/>
    <w:rsid w:val="00972E8A"/>
    <w:rsid w:val="00972E8B"/>
    <w:rsid w:val="00972ECE"/>
    <w:rsid w:val="00972EE4"/>
    <w:rsid w:val="00972EEE"/>
    <w:rsid w:val="00972F02"/>
    <w:rsid w:val="00972F28"/>
    <w:rsid w:val="00972F3D"/>
    <w:rsid w:val="00972F79"/>
    <w:rsid w:val="00972FB2"/>
    <w:rsid w:val="00972FD0"/>
    <w:rsid w:val="00972FD5"/>
    <w:rsid w:val="00972FD6"/>
    <w:rsid w:val="00972FF4"/>
    <w:rsid w:val="00973003"/>
    <w:rsid w:val="00973009"/>
    <w:rsid w:val="00973012"/>
    <w:rsid w:val="00973043"/>
    <w:rsid w:val="0097304E"/>
    <w:rsid w:val="0097304F"/>
    <w:rsid w:val="00973066"/>
    <w:rsid w:val="009730B0"/>
    <w:rsid w:val="009730B5"/>
    <w:rsid w:val="009730B7"/>
    <w:rsid w:val="009730DD"/>
    <w:rsid w:val="00973116"/>
    <w:rsid w:val="00973137"/>
    <w:rsid w:val="00973141"/>
    <w:rsid w:val="00973143"/>
    <w:rsid w:val="00973179"/>
    <w:rsid w:val="0097317D"/>
    <w:rsid w:val="00973199"/>
    <w:rsid w:val="00973212"/>
    <w:rsid w:val="00973230"/>
    <w:rsid w:val="0097329E"/>
    <w:rsid w:val="009732EC"/>
    <w:rsid w:val="009732FF"/>
    <w:rsid w:val="00973309"/>
    <w:rsid w:val="00973323"/>
    <w:rsid w:val="00973344"/>
    <w:rsid w:val="0097334A"/>
    <w:rsid w:val="00973350"/>
    <w:rsid w:val="00973403"/>
    <w:rsid w:val="00973434"/>
    <w:rsid w:val="00973435"/>
    <w:rsid w:val="0097348E"/>
    <w:rsid w:val="00973497"/>
    <w:rsid w:val="009734E4"/>
    <w:rsid w:val="0097350A"/>
    <w:rsid w:val="00973533"/>
    <w:rsid w:val="00973554"/>
    <w:rsid w:val="00973562"/>
    <w:rsid w:val="00973569"/>
    <w:rsid w:val="00973577"/>
    <w:rsid w:val="00973583"/>
    <w:rsid w:val="009735FF"/>
    <w:rsid w:val="0097366C"/>
    <w:rsid w:val="009736CF"/>
    <w:rsid w:val="009736D0"/>
    <w:rsid w:val="009736D6"/>
    <w:rsid w:val="00973713"/>
    <w:rsid w:val="00973725"/>
    <w:rsid w:val="00973744"/>
    <w:rsid w:val="009737D1"/>
    <w:rsid w:val="009737F7"/>
    <w:rsid w:val="00973809"/>
    <w:rsid w:val="0097381A"/>
    <w:rsid w:val="0097381B"/>
    <w:rsid w:val="00973825"/>
    <w:rsid w:val="00973836"/>
    <w:rsid w:val="00973853"/>
    <w:rsid w:val="00973858"/>
    <w:rsid w:val="0097389A"/>
    <w:rsid w:val="009738E6"/>
    <w:rsid w:val="0097391A"/>
    <w:rsid w:val="0097391C"/>
    <w:rsid w:val="0097394B"/>
    <w:rsid w:val="00973963"/>
    <w:rsid w:val="009739BA"/>
    <w:rsid w:val="009739F3"/>
    <w:rsid w:val="00973A02"/>
    <w:rsid w:val="00973A44"/>
    <w:rsid w:val="00973A97"/>
    <w:rsid w:val="00973A98"/>
    <w:rsid w:val="00973AA4"/>
    <w:rsid w:val="00973AAC"/>
    <w:rsid w:val="00973AC1"/>
    <w:rsid w:val="00973AD0"/>
    <w:rsid w:val="00973AEE"/>
    <w:rsid w:val="00973AFC"/>
    <w:rsid w:val="00973B04"/>
    <w:rsid w:val="00973B0C"/>
    <w:rsid w:val="00973B1A"/>
    <w:rsid w:val="00973B3A"/>
    <w:rsid w:val="00973B43"/>
    <w:rsid w:val="00973B61"/>
    <w:rsid w:val="00973B74"/>
    <w:rsid w:val="00973BBF"/>
    <w:rsid w:val="00973C46"/>
    <w:rsid w:val="00973C54"/>
    <w:rsid w:val="00973CB2"/>
    <w:rsid w:val="00973CC0"/>
    <w:rsid w:val="00973CDA"/>
    <w:rsid w:val="00973CF5"/>
    <w:rsid w:val="00973D11"/>
    <w:rsid w:val="00973D36"/>
    <w:rsid w:val="00973D48"/>
    <w:rsid w:val="00973D60"/>
    <w:rsid w:val="00973D94"/>
    <w:rsid w:val="00973D9C"/>
    <w:rsid w:val="00973DB0"/>
    <w:rsid w:val="00973DCC"/>
    <w:rsid w:val="00973DDE"/>
    <w:rsid w:val="00973DE0"/>
    <w:rsid w:val="00973DFB"/>
    <w:rsid w:val="00973E03"/>
    <w:rsid w:val="00973E08"/>
    <w:rsid w:val="00973E14"/>
    <w:rsid w:val="00973E3D"/>
    <w:rsid w:val="00973E63"/>
    <w:rsid w:val="00973E7B"/>
    <w:rsid w:val="00973E84"/>
    <w:rsid w:val="00973E87"/>
    <w:rsid w:val="00973EDE"/>
    <w:rsid w:val="00973EE6"/>
    <w:rsid w:val="00973EED"/>
    <w:rsid w:val="00973F01"/>
    <w:rsid w:val="00973F2C"/>
    <w:rsid w:val="00973F99"/>
    <w:rsid w:val="0097406B"/>
    <w:rsid w:val="00974112"/>
    <w:rsid w:val="00974183"/>
    <w:rsid w:val="009741AE"/>
    <w:rsid w:val="009741CB"/>
    <w:rsid w:val="009741E6"/>
    <w:rsid w:val="0097420B"/>
    <w:rsid w:val="00974219"/>
    <w:rsid w:val="0097421A"/>
    <w:rsid w:val="0097421B"/>
    <w:rsid w:val="0097427A"/>
    <w:rsid w:val="0097429F"/>
    <w:rsid w:val="009742CC"/>
    <w:rsid w:val="009742D2"/>
    <w:rsid w:val="00974300"/>
    <w:rsid w:val="0097433C"/>
    <w:rsid w:val="00974343"/>
    <w:rsid w:val="00974350"/>
    <w:rsid w:val="00974356"/>
    <w:rsid w:val="009743BF"/>
    <w:rsid w:val="009743F7"/>
    <w:rsid w:val="0097440B"/>
    <w:rsid w:val="0097440F"/>
    <w:rsid w:val="00974473"/>
    <w:rsid w:val="009744A0"/>
    <w:rsid w:val="009744D7"/>
    <w:rsid w:val="009744DA"/>
    <w:rsid w:val="009744EE"/>
    <w:rsid w:val="009744FF"/>
    <w:rsid w:val="00974537"/>
    <w:rsid w:val="00974540"/>
    <w:rsid w:val="00974580"/>
    <w:rsid w:val="00974582"/>
    <w:rsid w:val="00974584"/>
    <w:rsid w:val="009745A0"/>
    <w:rsid w:val="009745A2"/>
    <w:rsid w:val="009745B2"/>
    <w:rsid w:val="00974652"/>
    <w:rsid w:val="00974658"/>
    <w:rsid w:val="00974668"/>
    <w:rsid w:val="00974694"/>
    <w:rsid w:val="00974699"/>
    <w:rsid w:val="009746CA"/>
    <w:rsid w:val="00974706"/>
    <w:rsid w:val="0097472F"/>
    <w:rsid w:val="00974775"/>
    <w:rsid w:val="009747B8"/>
    <w:rsid w:val="009747C7"/>
    <w:rsid w:val="00974860"/>
    <w:rsid w:val="00974869"/>
    <w:rsid w:val="009748A0"/>
    <w:rsid w:val="009748C7"/>
    <w:rsid w:val="00974943"/>
    <w:rsid w:val="0097494B"/>
    <w:rsid w:val="00974980"/>
    <w:rsid w:val="0097498C"/>
    <w:rsid w:val="009749A4"/>
    <w:rsid w:val="009749BE"/>
    <w:rsid w:val="009749E7"/>
    <w:rsid w:val="009749F4"/>
    <w:rsid w:val="009749F5"/>
    <w:rsid w:val="00974A00"/>
    <w:rsid w:val="00974A1B"/>
    <w:rsid w:val="00974A63"/>
    <w:rsid w:val="00974A77"/>
    <w:rsid w:val="00974A8A"/>
    <w:rsid w:val="00974A9D"/>
    <w:rsid w:val="00974ABE"/>
    <w:rsid w:val="00974AC1"/>
    <w:rsid w:val="00974ACF"/>
    <w:rsid w:val="00974AFE"/>
    <w:rsid w:val="00974B25"/>
    <w:rsid w:val="00974B55"/>
    <w:rsid w:val="00974B58"/>
    <w:rsid w:val="00974B6B"/>
    <w:rsid w:val="00974B80"/>
    <w:rsid w:val="00974B86"/>
    <w:rsid w:val="00974C6C"/>
    <w:rsid w:val="00974C8F"/>
    <w:rsid w:val="00974C98"/>
    <w:rsid w:val="00974C9F"/>
    <w:rsid w:val="00974CAE"/>
    <w:rsid w:val="00974CB0"/>
    <w:rsid w:val="00974CDA"/>
    <w:rsid w:val="00974CE0"/>
    <w:rsid w:val="00974D1F"/>
    <w:rsid w:val="00974D53"/>
    <w:rsid w:val="00974D94"/>
    <w:rsid w:val="00974DDA"/>
    <w:rsid w:val="00974DE6"/>
    <w:rsid w:val="00974E17"/>
    <w:rsid w:val="00974E6F"/>
    <w:rsid w:val="00974E80"/>
    <w:rsid w:val="00974EBF"/>
    <w:rsid w:val="00974F11"/>
    <w:rsid w:val="00974F1B"/>
    <w:rsid w:val="00974F68"/>
    <w:rsid w:val="00974F8C"/>
    <w:rsid w:val="00974F91"/>
    <w:rsid w:val="00974F98"/>
    <w:rsid w:val="00974FA5"/>
    <w:rsid w:val="00974FFB"/>
    <w:rsid w:val="0097500D"/>
    <w:rsid w:val="00975060"/>
    <w:rsid w:val="00975086"/>
    <w:rsid w:val="009750B1"/>
    <w:rsid w:val="009750E0"/>
    <w:rsid w:val="00975107"/>
    <w:rsid w:val="0097510B"/>
    <w:rsid w:val="00975122"/>
    <w:rsid w:val="0097512B"/>
    <w:rsid w:val="00975177"/>
    <w:rsid w:val="0097518B"/>
    <w:rsid w:val="0097518F"/>
    <w:rsid w:val="009751D5"/>
    <w:rsid w:val="009751D8"/>
    <w:rsid w:val="009751FB"/>
    <w:rsid w:val="0097520A"/>
    <w:rsid w:val="0097520E"/>
    <w:rsid w:val="00975226"/>
    <w:rsid w:val="00975274"/>
    <w:rsid w:val="0097528C"/>
    <w:rsid w:val="009752BF"/>
    <w:rsid w:val="009752D8"/>
    <w:rsid w:val="00975303"/>
    <w:rsid w:val="0097530E"/>
    <w:rsid w:val="00975318"/>
    <w:rsid w:val="00975335"/>
    <w:rsid w:val="0097533D"/>
    <w:rsid w:val="00975349"/>
    <w:rsid w:val="00975358"/>
    <w:rsid w:val="00975375"/>
    <w:rsid w:val="009753B9"/>
    <w:rsid w:val="009753E6"/>
    <w:rsid w:val="00975465"/>
    <w:rsid w:val="0097546A"/>
    <w:rsid w:val="0097547F"/>
    <w:rsid w:val="009754C4"/>
    <w:rsid w:val="009754C6"/>
    <w:rsid w:val="009754C7"/>
    <w:rsid w:val="009754E6"/>
    <w:rsid w:val="009754F2"/>
    <w:rsid w:val="00975535"/>
    <w:rsid w:val="00975553"/>
    <w:rsid w:val="00975565"/>
    <w:rsid w:val="00975579"/>
    <w:rsid w:val="009755EB"/>
    <w:rsid w:val="009755ED"/>
    <w:rsid w:val="00975616"/>
    <w:rsid w:val="00975638"/>
    <w:rsid w:val="0097563F"/>
    <w:rsid w:val="00975640"/>
    <w:rsid w:val="00975647"/>
    <w:rsid w:val="009756F3"/>
    <w:rsid w:val="009756F4"/>
    <w:rsid w:val="0097570F"/>
    <w:rsid w:val="00975719"/>
    <w:rsid w:val="0097572C"/>
    <w:rsid w:val="00975773"/>
    <w:rsid w:val="00975780"/>
    <w:rsid w:val="009757B4"/>
    <w:rsid w:val="009757C4"/>
    <w:rsid w:val="009757C9"/>
    <w:rsid w:val="009757F1"/>
    <w:rsid w:val="009757FC"/>
    <w:rsid w:val="00975823"/>
    <w:rsid w:val="0097594E"/>
    <w:rsid w:val="00975972"/>
    <w:rsid w:val="009759EB"/>
    <w:rsid w:val="00975A34"/>
    <w:rsid w:val="00975A47"/>
    <w:rsid w:val="00975A4F"/>
    <w:rsid w:val="00975A8E"/>
    <w:rsid w:val="00975AA9"/>
    <w:rsid w:val="00975AD3"/>
    <w:rsid w:val="00975AFA"/>
    <w:rsid w:val="00975B0C"/>
    <w:rsid w:val="00975B38"/>
    <w:rsid w:val="00975B81"/>
    <w:rsid w:val="00975BC4"/>
    <w:rsid w:val="00975BC7"/>
    <w:rsid w:val="00975BFA"/>
    <w:rsid w:val="00975C02"/>
    <w:rsid w:val="00975C20"/>
    <w:rsid w:val="00975C2B"/>
    <w:rsid w:val="00975C5B"/>
    <w:rsid w:val="00975C70"/>
    <w:rsid w:val="00975C77"/>
    <w:rsid w:val="00975D55"/>
    <w:rsid w:val="00975D5C"/>
    <w:rsid w:val="00975DBA"/>
    <w:rsid w:val="00975DC3"/>
    <w:rsid w:val="00975DDF"/>
    <w:rsid w:val="00975E06"/>
    <w:rsid w:val="00975E3C"/>
    <w:rsid w:val="00975EA1"/>
    <w:rsid w:val="00975F3D"/>
    <w:rsid w:val="00975F42"/>
    <w:rsid w:val="00975FAD"/>
    <w:rsid w:val="0097600B"/>
    <w:rsid w:val="00976023"/>
    <w:rsid w:val="0097602B"/>
    <w:rsid w:val="00976053"/>
    <w:rsid w:val="00976054"/>
    <w:rsid w:val="0097608E"/>
    <w:rsid w:val="00976094"/>
    <w:rsid w:val="00976106"/>
    <w:rsid w:val="0097610A"/>
    <w:rsid w:val="00976117"/>
    <w:rsid w:val="0097617B"/>
    <w:rsid w:val="0097619D"/>
    <w:rsid w:val="0097619F"/>
    <w:rsid w:val="009761B7"/>
    <w:rsid w:val="00976263"/>
    <w:rsid w:val="00976276"/>
    <w:rsid w:val="00976280"/>
    <w:rsid w:val="00976282"/>
    <w:rsid w:val="009762A4"/>
    <w:rsid w:val="009762A7"/>
    <w:rsid w:val="009762E0"/>
    <w:rsid w:val="00976307"/>
    <w:rsid w:val="0097630B"/>
    <w:rsid w:val="0097630C"/>
    <w:rsid w:val="00976310"/>
    <w:rsid w:val="00976317"/>
    <w:rsid w:val="00976340"/>
    <w:rsid w:val="00976347"/>
    <w:rsid w:val="0097636D"/>
    <w:rsid w:val="00976379"/>
    <w:rsid w:val="00976397"/>
    <w:rsid w:val="009763A7"/>
    <w:rsid w:val="009763B3"/>
    <w:rsid w:val="009763C1"/>
    <w:rsid w:val="00976415"/>
    <w:rsid w:val="0097642C"/>
    <w:rsid w:val="0097643D"/>
    <w:rsid w:val="00976444"/>
    <w:rsid w:val="00976455"/>
    <w:rsid w:val="00976459"/>
    <w:rsid w:val="0097648E"/>
    <w:rsid w:val="00976497"/>
    <w:rsid w:val="009764C8"/>
    <w:rsid w:val="009764E9"/>
    <w:rsid w:val="009764EF"/>
    <w:rsid w:val="00976505"/>
    <w:rsid w:val="00976518"/>
    <w:rsid w:val="0097652A"/>
    <w:rsid w:val="00976577"/>
    <w:rsid w:val="009765A7"/>
    <w:rsid w:val="00976626"/>
    <w:rsid w:val="00976644"/>
    <w:rsid w:val="0097665B"/>
    <w:rsid w:val="0097666B"/>
    <w:rsid w:val="009766A2"/>
    <w:rsid w:val="009766AA"/>
    <w:rsid w:val="009766B4"/>
    <w:rsid w:val="009766CE"/>
    <w:rsid w:val="00976713"/>
    <w:rsid w:val="00976750"/>
    <w:rsid w:val="00976789"/>
    <w:rsid w:val="00976795"/>
    <w:rsid w:val="009767A4"/>
    <w:rsid w:val="009767AA"/>
    <w:rsid w:val="009767B1"/>
    <w:rsid w:val="009767CB"/>
    <w:rsid w:val="00976843"/>
    <w:rsid w:val="00976851"/>
    <w:rsid w:val="00976868"/>
    <w:rsid w:val="00976892"/>
    <w:rsid w:val="009768AF"/>
    <w:rsid w:val="009768B0"/>
    <w:rsid w:val="009768CD"/>
    <w:rsid w:val="009768E8"/>
    <w:rsid w:val="00976902"/>
    <w:rsid w:val="0097693F"/>
    <w:rsid w:val="009769A6"/>
    <w:rsid w:val="009769BD"/>
    <w:rsid w:val="009769E2"/>
    <w:rsid w:val="009769F5"/>
    <w:rsid w:val="009769F8"/>
    <w:rsid w:val="00976A7E"/>
    <w:rsid w:val="00976B37"/>
    <w:rsid w:val="00976B56"/>
    <w:rsid w:val="00976B71"/>
    <w:rsid w:val="00976B73"/>
    <w:rsid w:val="00976B78"/>
    <w:rsid w:val="00976B88"/>
    <w:rsid w:val="00976BF5"/>
    <w:rsid w:val="00976BF6"/>
    <w:rsid w:val="00976C27"/>
    <w:rsid w:val="00976C9E"/>
    <w:rsid w:val="00976CDB"/>
    <w:rsid w:val="00976CE6"/>
    <w:rsid w:val="00976D01"/>
    <w:rsid w:val="00976D25"/>
    <w:rsid w:val="00976D69"/>
    <w:rsid w:val="00976D97"/>
    <w:rsid w:val="00976DE4"/>
    <w:rsid w:val="00976DED"/>
    <w:rsid w:val="00976DFF"/>
    <w:rsid w:val="00976E07"/>
    <w:rsid w:val="00976E10"/>
    <w:rsid w:val="00976E23"/>
    <w:rsid w:val="00976E4A"/>
    <w:rsid w:val="00976E55"/>
    <w:rsid w:val="00976E64"/>
    <w:rsid w:val="00976E86"/>
    <w:rsid w:val="00976EBE"/>
    <w:rsid w:val="00976EE7"/>
    <w:rsid w:val="00976F18"/>
    <w:rsid w:val="00976F1A"/>
    <w:rsid w:val="00976F59"/>
    <w:rsid w:val="00976FB3"/>
    <w:rsid w:val="00976FC8"/>
    <w:rsid w:val="00976FEB"/>
    <w:rsid w:val="00977041"/>
    <w:rsid w:val="0097707C"/>
    <w:rsid w:val="00977080"/>
    <w:rsid w:val="00977091"/>
    <w:rsid w:val="00977098"/>
    <w:rsid w:val="009770B8"/>
    <w:rsid w:val="009770BD"/>
    <w:rsid w:val="009770BE"/>
    <w:rsid w:val="00977123"/>
    <w:rsid w:val="00977130"/>
    <w:rsid w:val="00977153"/>
    <w:rsid w:val="0097716D"/>
    <w:rsid w:val="00977191"/>
    <w:rsid w:val="009771B0"/>
    <w:rsid w:val="009771CC"/>
    <w:rsid w:val="00977212"/>
    <w:rsid w:val="00977253"/>
    <w:rsid w:val="0097727E"/>
    <w:rsid w:val="009772C9"/>
    <w:rsid w:val="009772EE"/>
    <w:rsid w:val="00977312"/>
    <w:rsid w:val="00977316"/>
    <w:rsid w:val="00977358"/>
    <w:rsid w:val="00977366"/>
    <w:rsid w:val="0097737B"/>
    <w:rsid w:val="009773D6"/>
    <w:rsid w:val="009773D7"/>
    <w:rsid w:val="009773DC"/>
    <w:rsid w:val="009773E3"/>
    <w:rsid w:val="009773FE"/>
    <w:rsid w:val="00977401"/>
    <w:rsid w:val="00977426"/>
    <w:rsid w:val="00977437"/>
    <w:rsid w:val="00977452"/>
    <w:rsid w:val="00977468"/>
    <w:rsid w:val="009774C8"/>
    <w:rsid w:val="009774D9"/>
    <w:rsid w:val="009774F5"/>
    <w:rsid w:val="00977522"/>
    <w:rsid w:val="0097759E"/>
    <w:rsid w:val="009775CB"/>
    <w:rsid w:val="00977649"/>
    <w:rsid w:val="00977656"/>
    <w:rsid w:val="00977662"/>
    <w:rsid w:val="00977664"/>
    <w:rsid w:val="0097766C"/>
    <w:rsid w:val="0097769F"/>
    <w:rsid w:val="009776E4"/>
    <w:rsid w:val="009776E6"/>
    <w:rsid w:val="00977710"/>
    <w:rsid w:val="00977716"/>
    <w:rsid w:val="00977747"/>
    <w:rsid w:val="00977791"/>
    <w:rsid w:val="00977796"/>
    <w:rsid w:val="009777BF"/>
    <w:rsid w:val="009777E5"/>
    <w:rsid w:val="009777EA"/>
    <w:rsid w:val="009777F1"/>
    <w:rsid w:val="00977836"/>
    <w:rsid w:val="00977859"/>
    <w:rsid w:val="0097786C"/>
    <w:rsid w:val="0097788F"/>
    <w:rsid w:val="009778B0"/>
    <w:rsid w:val="00977919"/>
    <w:rsid w:val="00977945"/>
    <w:rsid w:val="00977994"/>
    <w:rsid w:val="009779A7"/>
    <w:rsid w:val="009779F0"/>
    <w:rsid w:val="00977A0E"/>
    <w:rsid w:val="00977A1E"/>
    <w:rsid w:val="00977A6C"/>
    <w:rsid w:val="00977A70"/>
    <w:rsid w:val="00977A9A"/>
    <w:rsid w:val="00977ACE"/>
    <w:rsid w:val="00977B17"/>
    <w:rsid w:val="00977B51"/>
    <w:rsid w:val="00977B52"/>
    <w:rsid w:val="00977B7B"/>
    <w:rsid w:val="00977B93"/>
    <w:rsid w:val="00977B9F"/>
    <w:rsid w:val="00977BA9"/>
    <w:rsid w:val="00977C0E"/>
    <w:rsid w:val="00977C19"/>
    <w:rsid w:val="00977C1B"/>
    <w:rsid w:val="00977C83"/>
    <w:rsid w:val="00977CB2"/>
    <w:rsid w:val="00977CB5"/>
    <w:rsid w:val="00977D0F"/>
    <w:rsid w:val="00977D12"/>
    <w:rsid w:val="00977D75"/>
    <w:rsid w:val="00977D88"/>
    <w:rsid w:val="00977DB2"/>
    <w:rsid w:val="00977DD4"/>
    <w:rsid w:val="00977E0D"/>
    <w:rsid w:val="00977E19"/>
    <w:rsid w:val="00977E43"/>
    <w:rsid w:val="00977E5C"/>
    <w:rsid w:val="00977E5E"/>
    <w:rsid w:val="00977E63"/>
    <w:rsid w:val="00977E6A"/>
    <w:rsid w:val="00977E87"/>
    <w:rsid w:val="00977EB4"/>
    <w:rsid w:val="00977EF5"/>
    <w:rsid w:val="00977F51"/>
    <w:rsid w:val="00977F72"/>
    <w:rsid w:val="00977F83"/>
    <w:rsid w:val="00977FB9"/>
    <w:rsid w:val="00980013"/>
    <w:rsid w:val="0098001F"/>
    <w:rsid w:val="00980032"/>
    <w:rsid w:val="00980040"/>
    <w:rsid w:val="00980044"/>
    <w:rsid w:val="009800A2"/>
    <w:rsid w:val="009800AC"/>
    <w:rsid w:val="009800E7"/>
    <w:rsid w:val="009800EB"/>
    <w:rsid w:val="00980166"/>
    <w:rsid w:val="0098016F"/>
    <w:rsid w:val="009801CE"/>
    <w:rsid w:val="0098020A"/>
    <w:rsid w:val="0098024B"/>
    <w:rsid w:val="0098025E"/>
    <w:rsid w:val="00980266"/>
    <w:rsid w:val="00980273"/>
    <w:rsid w:val="00980277"/>
    <w:rsid w:val="009802C9"/>
    <w:rsid w:val="009802E8"/>
    <w:rsid w:val="009802ED"/>
    <w:rsid w:val="009802F0"/>
    <w:rsid w:val="009802F5"/>
    <w:rsid w:val="00980302"/>
    <w:rsid w:val="00980303"/>
    <w:rsid w:val="00980366"/>
    <w:rsid w:val="009803A8"/>
    <w:rsid w:val="009803AB"/>
    <w:rsid w:val="00980439"/>
    <w:rsid w:val="0098043C"/>
    <w:rsid w:val="0098045F"/>
    <w:rsid w:val="0098049E"/>
    <w:rsid w:val="009804A2"/>
    <w:rsid w:val="009804EC"/>
    <w:rsid w:val="00980545"/>
    <w:rsid w:val="00980553"/>
    <w:rsid w:val="0098058D"/>
    <w:rsid w:val="00980598"/>
    <w:rsid w:val="009805B9"/>
    <w:rsid w:val="009805C3"/>
    <w:rsid w:val="00980612"/>
    <w:rsid w:val="0098066E"/>
    <w:rsid w:val="00980721"/>
    <w:rsid w:val="00980746"/>
    <w:rsid w:val="00980762"/>
    <w:rsid w:val="00980804"/>
    <w:rsid w:val="00980816"/>
    <w:rsid w:val="0098083E"/>
    <w:rsid w:val="00980856"/>
    <w:rsid w:val="00980884"/>
    <w:rsid w:val="009808AA"/>
    <w:rsid w:val="009808AE"/>
    <w:rsid w:val="009808C4"/>
    <w:rsid w:val="009808D7"/>
    <w:rsid w:val="009808F0"/>
    <w:rsid w:val="009808FD"/>
    <w:rsid w:val="00980934"/>
    <w:rsid w:val="00980952"/>
    <w:rsid w:val="00980992"/>
    <w:rsid w:val="009809E5"/>
    <w:rsid w:val="00980A17"/>
    <w:rsid w:val="00980A2A"/>
    <w:rsid w:val="00980A48"/>
    <w:rsid w:val="00980A4B"/>
    <w:rsid w:val="00980A65"/>
    <w:rsid w:val="00980AAC"/>
    <w:rsid w:val="00980ADF"/>
    <w:rsid w:val="00980B01"/>
    <w:rsid w:val="00980B2A"/>
    <w:rsid w:val="00980B2D"/>
    <w:rsid w:val="00980B3A"/>
    <w:rsid w:val="00980BC7"/>
    <w:rsid w:val="00980C1C"/>
    <w:rsid w:val="00980C4B"/>
    <w:rsid w:val="00980C64"/>
    <w:rsid w:val="00980C7D"/>
    <w:rsid w:val="00980C7E"/>
    <w:rsid w:val="00980C95"/>
    <w:rsid w:val="00980CAE"/>
    <w:rsid w:val="00980CE8"/>
    <w:rsid w:val="00980D27"/>
    <w:rsid w:val="00980D32"/>
    <w:rsid w:val="00980D86"/>
    <w:rsid w:val="00980E1C"/>
    <w:rsid w:val="00980E23"/>
    <w:rsid w:val="00980E41"/>
    <w:rsid w:val="00980E61"/>
    <w:rsid w:val="00980E8E"/>
    <w:rsid w:val="00980E9E"/>
    <w:rsid w:val="00980EE8"/>
    <w:rsid w:val="00980F51"/>
    <w:rsid w:val="00980F65"/>
    <w:rsid w:val="00980FAA"/>
    <w:rsid w:val="00980FED"/>
    <w:rsid w:val="00981005"/>
    <w:rsid w:val="00981012"/>
    <w:rsid w:val="0098101D"/>
    <w:rsid w:val="00981027"/>
    <w:rsid w:val="00981028"/>
    <w:rsid w:val="00981037"/>
    <w:rsid w:val="00981087"/>
    <w:rsid w:val="009810D7"/>
    <w:rsid w:val="009810F2"/>
    <w:rsid w:val="0098114C"/>
    <w:rsid w:val="0098115C"/>
    <w:rsid w:val="009811DE"/>
    <w:rsid w:val="009811E0"/>
    <w:rsid w:val="009811F2"/>
    <w:rsid w:val="00981223"/>
    <w:rsid w:val="009812A6"/>
    <w:rsid w:val="009812A8"/>
    <w:rsid w:val="009812B3"/>
    <w:rsid w:val="009812DA"/>
    <w:rsid w:val="009812EA"/>
    <w:rsid w:val="009812F3"/>
    <w:rsid w:val="0098131F"/>
    <w:rsid w:val="0098137B"/>
    <w:rsid w:val="009813AF"/>
    <w:rsid w:val="009813B6"/>
    <w:rsid w:val="009813CA"/>
    <w:rsid w:val="0098141B"/>
    <w:rsid w:val="0098143C"/>
    <w:rsid w:val="00981472"/>
    <w:rsid w:val="00981489"/>
    <w:rsid w:val="0098149E"/>
    <w:rsid w:val="009814B5"/>
    <w:rsid w:val="009814B9"/>
    <w:rsid w:val="009814C4"/>
    <w:rsid w:val="009814E6"/>
    <w:rsid w:val="009814F5"/>
    <w:rsid w:val="009814FE"/>
    <w:rsid w:val="00981505"/>
    <w:rsid w:val="00981510"/>
    <w:rsid w:val="00981559"/>
    <w:rsid w:val="00981563"/>
    <w:rsid w:val="00981577"/>
    <w:rsid w:val="00981581"/>
    <w:rsid w:val="0098158B"/>
    <w:rsid w:val="009815B9"/>
    <w:rsid w:val="009815E2"/>
    <w:rsid w:val="009815F4"/>
    <w:rsid w:val="00981601"/>
    <w:rsid w:val="00981647"/>
    <w:rsid w:val="00981659"/>
    <w:rsid w:val="00981676"/>
    <w:rsid w:val="00981685"/>
    <w:rsid w:val="00981694"/>
    <w:rsid w:val="009816BD"/>
    <w:rsid w:val="00981712"/>
    <w:rsid w:val="00981717"/>
    <w:rsid w:val="00981721"/>
    <w:rsid w:val="0098175F"/>
    <w:rsid w:val="00981771"/>
    <w:rsid w:val="00981775"/>
    <w:rsid w:val="00981789"/>
    <w:rsid w:val="0098178C"/>
    <w:rsid w:val="00981793"/>
    <w:rsid w:val="00981794"/>
    <w:rsid w:val="009817AA"/>
    <w:rsid w:val="00981809"/>
    <w:rsid w:val="00981822"/>
    <w:rsid w:val="00981898"/>
    <w:rsid w:val="009818BD"/>
    <w:rsid w:val="009818C7"/>
    <w:rsid w:val="009818E4"/>
    <w:rsid w:val="009818EF"/>
    <w:rsid w:val="00981908"/>
    <w:rsid w:val="00981916"/>
    <w:rsid w:val="0098192C"/>
    <w:rsid w:val="00981932"/>
    <w:rsid w:val="00981953"/>
    <w:rsid w:val="0098195A"/>
    <w:rsid w:val="00981980"/>
    <w:rsid w:val="0098198B"/>
    <w:rsid w:val="0098199E"/>
    <w:rsid w:val="009819B8"/>
    <w:rsid w:val="009819F9"/>
    <w:rsid w:val="00981A13"/>
    <w:rsid w:val="00981A22"/>
    <w:rsid w:val="00981A2B"/>
    <w:rsid w:val="00981A71"/>
    <w:rsid w:val="00981AEB"/>
    <w:rsid w:val="00981AEC"/>
    <w:rsid w:val="00981AF6"/>
    <w:rsid w:val="00981AFF"/>
    <w:rsid w:val="00981B10"/>
    <w:rsid w:val="00981B7B"/>
    <w:rsid w:val="00981B86"/>
    <w:rsid w:val="00981B98"/>
    <w:rsid w:val="00981BB7"/>
    <w:rsid w:val="00981BC2"/>
    <w:rsid w:val="00981BD9"/>
    <w:rsid w:val="00981BE2"/>
    <w:rsid w:val="00981C3C"/>
    <w:rsid w:val="00981C63"/>
    <w:rsid w:val="00981C83"/>
    <w:rsid w:val="00981C99"/>
    <w:rsid w:val="00981CA0"/>
    <w:rsid w:val="00981CB4"/>
    <w:rsid w:val="00981CC2"/>
    <w:rsid w:val="00981D4A"/>
    <w:rsid w:val="00981D56"/>
    <w:rsid w:val="00981D7A"/>
    <w:rsid w:val="00981DAC"/>
    <w:rsid w:val="00981E6E"/>
    <w:rsid w:val="00981E72"/>
    <w:rsid w:val="00981E8D"/>
    <w:rsid w:val="00981EA5"/>
    <w:rsid w:val="00981EC8"/>
    <w:rsid w:val="00981ED5"/>
    <w:rsid w:val="00981F5C"/>
    <w:rsid w:val="00981F7B"/>
    <w:rsid w:val="00981F87"/>
    <w:rsid w:val="00981FA4"/>
    <w:rsid w:val="00981FA5"/>
    <w:rsid w:val="00981FAD"/>
    <w:rsid w:val="00981FD2"/>
    <w:rsid w:val="00982005"/>
    <w:rsid w:val="0098200F"/>
    <w:rsid w:val="0098203C"/>
    <w:rsid w:val="00982124"/>
    <w:rsid w:val="00982161"/>
    <w:rsid w:val="00982177"/>
    <w:rsid w:val="00982194"/>
    <w:rsid w:val="009821AC"/>
    <w:rsid w:val="009821C1"/>
    <w:rsid w:val="00982220"/>
    <w:rsid w:val="0098224F"/>
    <w:rsid w:val="00982251"/>
    <w:rsid w:val="00982252"/>
    <w:rsid w:val="0098225C"/>
    <w:rsid w:val="00982269"/>
    <w:rsid w:val="009822B7"/>
    <w:rsid w:val="009822C0"/>
    <w:rsid w:val="009822F4"/>
    <w:rsid w:val="0098236F"/>
    <w:rsid w:val="009823C6"/>
    <w:rsid w:val="009823EA"/>
    <w:rsid w:val="0098242B"/>
    <w:rsid w:val="0098243B"/>
    <w:rsid w:val="00982477"/>
    <w:rsid w:val="009824A1"/>
    <w:rsid w:val="009824AA"/>
    <w:rsid w:val="009824D0"/>
    <w:rsid w:val="009824D4"/>
    <w:rsid w:val="009824D5"/>
    <w:rsid w:val="009824E4"/>
    <w:rsid w:val="0098252A"/>
    <w:rsid w:val="0098254B"/>
    <w:rsid w:val="00982568"/>
    <w:rsid w:val="0098257C"/>
    <w:rsid w:val="00982593"/>
    <w:rsid w:val="009825C6"/>
    <w:rsid w:val="009825CA"/>
    <w:rsid w:val="0098263F"/>
    <w:rsid w:val="00982689"/>
    <w:rsid w:val="009826AE"/>
    <w:rsid w:val="009826BE"/>
    <w:rsid w:val="009826CD"/>
    <w:rsid w:val="00982705"/>
    <w:rsid w:val="0098271E"/>
    <w:rsid w:val="00982758"/>
    <w:rsid w:val="00982797"/>
    <w:rsid w:val="00982799"/>
    <w:rsid w:val="009827AB"/>
    <w:rsid w:val="0098280B"/>
    <w:rsid w:val="0098281E"/>
    <w:rsid w:val="0098282C"/>
    <w:rsid w:val="00982853"/>
    <w:rsid w:val="00982863"/>
    <w:rsid w:val="00982898"/>
    <w:rsid w:val="0098289A"/>
    <w:rsid w:val="009828AC"/>
    <w:rsid w:val="009828B2"/>
    <w:rsid w:val="009828CB"/>
    <w:rsid w:val="009828D8"/>
    <w:rsid w:val="009828F1"/>
    <w:rsid w:val="0098290A"/>
    <w:rsid w:val="0098291B"/>
    <w:rsid w:val="0098292B"/>
    <w:rsid w:val="00982941"/>
    <w:rsid w:val="00982953"/>
    <w:rsid w:val="0098297E"/>
    <w:rsid w:val="0098299D"/>
    <w:rsid w:val="009829A9"/>
    <w:rsid w:val="009829C1"/>
    <w:rsid w:val="009829FE"/>
    <w:rsid w:val="00982A1C"/>
    <w:rsid w:val="00982A40"/>
    <w:rsid w:val="00982A87"/>
    <w:rsid w:val="00982AAE"/>
    <w:rsid w:val="00982ABE"/>
    <w:rsid w:val="00982AC8"/>
    <w:rsid w:val="00982ACD"/>
    <w:rsid w:val="00982B02"/>
    <w:rsid w:val="00982B0A"/>
    <w:rsid w:val="00982B24"/>
    <w:rsid w:val="00982B68"/>
    <w:rsid w:val="00982B91"/>
    <w:rsid w:val="00982B92"/>
    <w:rsid w:val="00982BA4"/>
    <w:rsid w:val="00982BB5"/>
    <w:rsid w:val="00982BCB"/>
    <w:rsid w:val="00982C5C"/>
    <w:rsid w:val="00982D2C"/>
    <w:rsid w:val="00982D81"/>
    <w:rsid w:val="00982D8C"/>
    <w:rsid w:val="00982DCA"/>
    <w:rsid w:val="00982DCE"/>
    <w:rsid w:val="00982DD3"/>
    <w:rsid w:val="00982DEC"/>
    <w:rsid w:val="00982E5A"/>
    <w:rsid w:val="00982E5C"/>
    <w:rsid w:val="00982E75"/>
    <w:rsid w:val="00982E89"/>
    <w:rsid w:val="00982E92"/>
    <w:rsid w:val="00982E94"/>
    <w:rsid w:val="00982EA8"/>
    <w:rsid w:val="00982EC2"/>
    <w:rsid w:val="00982EDE"/>
    <w:rsid w:val="00982EEF"/>
    <w:rsid w:val="00982F45"/>
    <w:rsid w:val="00982F7F"/>
    <w:rsid w:val="00982F9F"/>
    <w:rsid w:val="00982FC8"/>
    <w:rsid w:val="00982FD2"/>
    <w:rsid w:val="00982FE6"/>
    <w:rsid w:val="0098302C"/>
    <w:rsid w:val="00983089"/>
    <w:rsid w:val="009830AB"/>
    <w:rsid w:val="00983108"/>
    <w:rsid w:val="00983112"/>
    <w:rsid w:val="0098313E"/>
    <w:rsid w:val="0098314A"/>
    <w:rsid w:val="0098315B"/>
    <w:rsid w:val="0098315F"/>
    <w:rsid w:val="009831B0"/>
    <w:rsid w:val="009831BB"/>
    <w:rsid w:val="009831C8"/>
    <w:rsid w:val="009831D1"/>
    <w:rsid w:val="009831E7"/>
    <w:rsid w:val="00983203"/>
    <w:rsid w:val="0098327A"/>
    <w:rsid w:val="009832CD"/>
    <w:rsid w:val="009832F4"/>
    <w:rsid w:val="009832F5"/>
    <w:rsid w:val="00983341"/>
    <w:rsid w:val="00983355"/>
    <w:rsid w:val="00983398"/>
    <w:rsid w:val="009833A8"/>
    <w:rsid w:val="009833B6"/>
    <w:rsid w:val="009833EC"/>
    <w:rsid w:val="00983450"/>
    <w:rsid w:val="0098345B"/>
    <w:rsid w:val="00983464"/>
    <w:rsid w:val="00983474"/>
    <w:rsid w:val="009834A9"/>
    <w:rsid w:val="009834CF"/>
    <w:rsid w:val="009834DA"/>
    <w:rsid w:val="009834F8"/>
    <w:rsid w:val="00983516"/>
    <w:rsid w:val="00983543"/>
    <w:rsid w:val="00983555"/>
    <w:rsid w:val="00983561"/>
    <w:rsid w:val="0098356D"/>
    <w:rsid w:val="00983580"/>
    <w:rsid w:val="00983582"/>
    <w:rsid w:val="00983586"/>
    <w:rsid w:val="009835D9"/>
    <w:rsid w:val="009835DC"/>
    <w:rsid w:val="00983609"/>
    <w:rsid w:val="00983622"/>
    <w:rsid w:val="0098363E"/>
    <w:rsid w:val="00983656"/>
    <w:rsid w:val="0098368A"/>
    <w:rsid w:val="00983694"/>
    <w:rsid w:val="009836A9"/>
    <w:rsid w:val="009836EC"/>
    <w:rsid w:val="009836F1"/>
    <w:rsid w:val="009836FA"/>
    <w:rsid w:val="0098370C"/>
    <w:rsid w:val="0098372D"/>
    <w:rsid w:val="0098373A"/>
    <w:rsid w:val="00983740"/>
    <w:rsid w:val="00983757"/>
    <w:rsid w:val="00983763"/>
    <w:rsid w:val="00983773"/>
    <w:rsid w:val="009837A3"/>
    <w:rsid w:val="009837B2"/>
    <w:rsid w:val="009837E2"/>
    <w:rsid w:val="00983852"/>
    <w:rsid w:val="00983856"/>
    <w:rsid w:val="0098385D"/>
    <w:rsid w:val="00983867"/>
    <w:rsid w:val="0098387D"/>
    <w:rsid w:val="009838A0"/>
    <w:rsid w:val="00983915"/>
    <w:rsid w:val="00983963"/>
    <w:rsid w:val="00983991"/>
    <w:rsid w:val="00983993"/>
    <w:rsid w:val="009839B3"/>
    <w:rsid w:val="009839C6"/>
    <w:rsid w:val="009839DA"/>
    <w:rsid w:val="00983A0F"/>
    <w:rsid w:val="00983A1A"/>
    <w:rsid w:val="00983A35"/>
    <w:rsid w:val="00983A6D"/>
    <w:rsid w:val="00983A82"/>
    <w:rsid w:val="00983A92"/>
    <w:rsid w:val="00983AAD"/>
    <w:rsid w:val="00983AB7"/>
    <w:rsid w:val="00983AD4"/>
    <w:rsid w:val="00983AD6"/>
    <w:rsid w:val="00983B0D"/>
    <w:rsid w:val="00983B6D"/>
    <w:rsid w:val="00983B92"/>
    <w:rsid w:val="00983BCB"/>
    <w:rsid w:val="00983BE9"/>
    <w:rsid w:val="00983BEE"/>
    <w:rsid w:val="00983C05"/>
    <w:rsid w:val="00983C09"/>
    <w:rsid w:val="00983C34"/>
    <w:rsid w:val="00983C50"/>
    <w:rsid w:val="00983C5A"/>
    <w:rsid w:val="00983C64"/>
    <w:rsid w:val="00983C75"/>
    <w:rsid w:val="00983CAF"/>
    <w:rsid w:val="00983CC6"/>
    <w:rsid w:val="00983D09"/>
    <w:rsid w:val="00983D3B"/>
    <w:rsid w:val="00983D57"/>
    <w:rsid w:val="00983D95"/>
    <w:rsid w:val="00983D9E"/>
    <w:rsid w:val="00983DFF"/>
    <w:rsid w:val="00983E17"/>
    <w:rsid w:val="00983E5B"/>
    <w:rsid w:val="00983E7D"/>
    <w:rsid w:val="00983E7E"/>
    <w:rsid w:val="00983E8D"/>
    <w:rsid w:val="00983E98"/>
    <w:rsid w:val="00983EA8"/>
    <w:rsid w:val="00983EAE"/>
    <w:rsid w:val="00983EDB"/>
    <w:rsid w:val="00983EE6"/>
    <w:rsid w:val="00983F16"/>
    <w:rsid w:val="00983F47"/>
    <w:rsid w:val="00983F64"/>
    <w:rsid w:val="00983FD0"/>
    <w:rsid w:val="00983FD9"/>
    <w:rsid w:val="0098400A"/>
    <w:rsid w:val="00984023"/>
    <w:rsid w:val="0098402E"/>
    <w:rsid w:val="0098404C"/>
    <w:rsid w:val="0098406E"/>
    <w:rsid w:val="0098407B"/>
    <w:rsid w:val="0098407E"/>
    <w:rsid w:val="009840AC"/>
    <w:rsid w:val="00984104"/>
    <w:rsid w:val="0098417B"/>
    <w:rsid w:val="00984182"/>
    <w:rsid w:val="009841E4"/>
    <w:rsid w:val="00984246"/>
    <w:rsid w:val="00984248"/>
    <w:rsid w:val="00984266"/>
    <w:rsid w:val="0098426A"/>
    <w:rsid w:val="0098428C"/>
    <w:rsid w:val="009842C2"/>
    <w:rsid w:val="009842CB"/>
    <w:rsid w:val="009842F0"/>
    <w:rsid w:val="0098430B"/>
    <w:rsid w:val="00984383"/>
    <w:rsid w:val="00984397"/>
    <w:rsid w:val="009843EC"/>
    <w:rsid w:val="0098440F"/>
    <w:rsid w:val="0098442D"/>
    <w:rsid w:val="0098443D"/>
    <w:rsid w:val="00984441"/>
    <w:rsid w:val="0098445E"/>
    <w:rsid w:val="009844A9"/>
    <w:rsid w:val="009844C4"/>
    <w:rsid w:val="00984508"/>
    <w:rsid w:val="00984524"/>
    <w:rsid w:val="0098452C"/>
    <w:rsid w:val="0098459F"/>
    <w:rsid w:val="009845C6"/>
    <w:rsid w:val="009845D2"/>
    <w:rsid w:val="009845EF"/>
    <w:rsid w:val="00984617"/>
    <w:rsid w:val="0098461D"/>
    <w:rsid w:val="009846CD"/>
    <w:rsid w:val="009846F8"/>
    <w:rsid w:val="00984709"/>
    <w:rsid w:val="0098470E"/>
    <w:rsid w:val="0098474B"/>
    <w:rsid w:val="00984757"/>
    <w:rsid w:val="0098479A"/>
    <w:rsid w:val="009847CF"/>
    <w:rsid w:val="009847DB"/>
    <w:rsid w:val="00984809"/>
    <w:rsid w:val="00984855"/>
    <w:rsid w:val="00984856"/>
    <w:rsid w:val="009848F0"/>
    <w:rsid w:val="00984902"/>
    <w:rsid w:val="0098492A"/>
    <w:rsid w:val="00984950"/>
    <w:rsid w:val="00984956"/>
    <w:rsid w:val="0098495A"/>
    <w:rsid w:val="0098498E"/>
    <w:rsid w:val="009849A1"/>
    <w:rsid w:val="00984A04"/>
    <w:rsid w:val="00984A36"/>
    <w:rsid w:val="00984A67"/>
    <w:rsid w:val="00984A78"/>
    <w:rsid w:val="00984ACF"/>
    <w:rsid w:val="00984ADD"/>
    <w:rsid w:val="00984B07"/>
    <w:rsid w:val="00984B1F"/>
    <w:rsid w:val="00984B38"/>
    <w:rsid w:val="00984B65"/>
    <w:rsid w:val="00984B75"/>
    <w:rsid w:val="00984BA8"/>
    <w:rsid w:val="00984BC2"/>
    <w:rsid w:val="00984BD4"/>
    <w:rsid w:val="00984C17"/>
    <w:rsid w:val="00984C1F"/>
    <w:rsid w:val="00984C3C"/>
    <w:rsid w:val="00984C3D"/>
    <w:rsid w:val="00984C3F"/>
    <w:rsid w:val="00984C65"/>
    <w:rsid w:val="00984C8A"/>
    <w:rsid w:val="00984C8E"/>
    <w:rsid w:val="00984C9A"/>
    <w:rsid w:val="00984CA4"/>
    <w:rsid w:val="00984CAB"/>
    <w:rsid w:val="00984CE7"/>
    <w:rsid w:val="00984CED"/>
    <w:rsid w:val="00984CFB"/>
    <w:rsid w:val="00984CFF"/>
    <w:rsid w:val="00984D57"/>
    <w:rsid w:val="00984DBB"/>
    <w:rsid w:val="00984DC5"/>
    <w:rsid w:val="00984DD9"/>
    <w:rsid w:val="00984E02"/>
    <w:rsid w:val="00984E0A"/>
    <w:rsid w:val="00984E4C"/>
    <w:rsid w:val="00984E60"/>
    <w:rsid w:val="00984E6C"/>
    <w:rsid w:val="00984EB0"/>
    <w:rsid w:val="00984EBE"/>
    <w:rsid w:val="00984ECD"/>
    <w:rsid w:val="00984F13"/>
    <w:rsid w:val="00984F33"/>
    <w:rsid w:val="00984F78"/>
    <w:rsid w:val="00984F99"/>
    <w:rsid w:val="00984FAE"/>
    <w:rsid w:val="00984FB5"/>
    <w:rsid w:val="0098500E"/>
    <w:rsid w:val="00985055"/>
    <w:rsid w:val="00985063"/>
    <w:rsid w:val="00985076"/>
    <w:rsid w:val="0098508E"/>
    <w:rsid w:val="00985091"/>
    <w:rsid w:val="00985092"/>
    <w:rsid w:val="009850AC"/>
    <w:rsid w:val="009850CC"/>
    <w:rsid w:val="00985103"/>
    <w:rsid w:val="00985105"/>
    <w:rsid w:val="00985145"/>
    <w:rsid w:val="0098514D"/>
    <w:rsid w:val="0098515A"/>
    <w:rsid w:val="0098515C"/>
    <w:rsid w:val="00985174"/>
    <w:rsid w:val="00985181"/>
    <w:rsid w:val="009851B8"/>
    <w:rsid w:val="009851F7"/>
    <w:rsid w:val="00985206"/>
    <w:rsid w:val="0098522C"/>
    <w:rsid w:val="00985259"/>
    <w:rsid w:val="009852A3"/>
    <w:rsid w:val="009852D9"/>
    <w:rsid w:val="009852E6"/>
    <w:rsid w:val="009852E7"/>
    <w:rsid w:val="00985307"/>
    <w:rsid w:val="0098537C"/>
    <w:rsid w:val="00985418"/>
    <w:rsid w:val="0098544E"/>
    <w:rsid w:val="0098545A"/>
    <w:rsid w:val="0098547F"/>
    <w:rsid w:val="00985494"/>
    <w:rsid w:val="00985545"/>
    <w:rsid w:val="009855BD"/>
    <w:rsid w:val="00985603"/>
    <w:rsid w:val="0098560A"/>
    <w:rsid w:val="00985628"/>
    <w:rsid w:val="00985662"/>
    <w:rsid w:val="0098569F"/>
    <w:rsid w:val="009856B9"/>
    <w:rsid w:val="009856C1"/>
    <w:rsid w:val="009856EA"/>
    <w:rsid w:val="009856FC"/>
    <w:rsid w:val="00985719"/>
    <w:rsid w:val="009857BA"/>
    <w:rsid w:val="009857D2"/>
    <w:rsid w:val="00985810"/>
    <w:rsid w:val="00985818"/>
    <w:rsid w:val="00985877"/>
    <w:rsid w:val="009858E0"/>
    <w:rsid w:val="009858F0"/>
    <w:rsid w:val="009858FC"/>
    <w:rsid w:val="0098593A"/>
    <w:rsid w:val="0098594C"/>
    <w:rsid w:val="0098595E"/>
    <w:rsid w:val="009859DC"/>
    <w:rsid w:val="00985A03"/>
    <w:rsid w:val="00985A07"/>
    <w:rsid w:val="00985A29"/>
    <w:rsid w:val="00985A55"/>
    <w:rsid w:val="00985A69"/>
    <w:rsid w:val="00985A73"/>
    <w:rsid w:val="00985A84"/>
    <w:rsid w:val="00985A9F"/>
    <w:rsid w:val="00985AE0"/>
    <w:rsid w:val="00985B03"/>
    <w:rsid w:val="00985B4A"/>
    <w:rsid w:val="00985B72"/>
    <w:rsid w:val="00985B87"/>
    <w:rsid w:val="00985BCF"/>
    <w:rsid w:val="00985BF5"/>
    <w:rsid w:val="00985BFF"/>
    <w:rsid w:val="00985C42"/>
    <w:rsid w:val="00985C63"/>
    <w:rsid w:val="00985C6E"/>
    <w:rsid w:val="00985CC3"/>
    <w:rsid w:val="00985CD1"/>
    <w:rsid w:val="00985D1E"/>
    <w:rsid w:val="00985D35"/>
    <w:rsid w:val="00985D50"/>
    <w:rsid w:val="00985D55"/>
    <w:rsid w:val="00985DC3"/>
    <w:rsid w:val="00985DCB"/>
    <w:rsid w:val="00985DF6"/>
    <w:rsid w:val="00985E01"/>
    <w:rsid w:val="00985E48"/>
    <w:rsid w:val="00985E60"/>
    <w:rsid w:val="00985E88"/>
    <w:rsid w:val="00985E8B"/>
    <w:rsid w:val="00985EAF"/>
    <w:rsid w:val="00985EE3"/>
    <w:rsid w:val="00985F31"/>
    <w:rsid w:val="00985F4F"/>
    <w:rsid w:val="00985F5A"/>
    <w:rsid w:val="00985F6E"/>
    <w:rsid w:val="00985F94"/>
    <w:rsid w:val="00986026"/>
    <w:rsid w:val="00986064"/>
    <w:rsid w:val="00986070"/>
    <w:rsid w:val="00986072"/>
    <w:rsid w:val="00986081"/>
    <w:rsid w:val="009860F6"/>
    <w:rsid w:val="00986102"/>
    <w:rsid w:val="00986116"/>
    <w:rsid w:val="00986124"/>
    <w:rsid w:val="00986129"/>
    <w:rsid w:val="00986149"/>
    <w:rsid w:val="00986183"/>
    <w:rsid w:val="009861A3"/>
    <w:rsid w:val="009861F4"/>
    <w:rsid w:val="009861FC"/>
    <w:rsid w:val="00986201"/>
    <w:rsid w:val="00986209"/>
    <w:rsid w:val="00986288"/>
    <w:rsid w:val="009862A0"/>
    <w:rsid w:val="009862D5"/>
    <w:rsid w:val="00986300"/>
    <w:rsid w:val="00986331"/>
    <w:rsid w:val="00986399"/>
    <w:rsid w:val="009863AD"/>
    <w:rsid w:val="009863CD"/>
    <w:rsid w:val="009863EA"/>
    <w:rsid w:val="009863EB"/>
    <w:rsid w:val="0098641B"/>
    <w:rsid w:val="00986424"/>
    <w:rsid w:val="00986441"/>
    <w:rsid w:val="0098646D"/>
    <w:rsid w:val="009864A0"/>
    <w:rsid w:val="009864A3"/>
    <w:rsid w:val="009864D4"/>
    <w:rsid w:val="009864D7"/>
    <w:rsid w:val="0098650D"/>
    <w:rsid w:val="0098650E"/>
    <w:rsid w:val="00986542"/>
    <w:rsid w:val="00986577"/>
    <w:rsid w:val="009865AB"/>
    <w:rsid w:val="009865C7"/>
    <w:rsid w:val="00986627"/>
    <w:rsid w:val="00986649"/>
    <w:rsid w:val="00986650"/>
    <w:rsid w:val="00986654"/>
    <w:rsid w:val="00986671"/>
    <w:rsid w:val="00986690"/>
    <w:rsid w:val="009866A1"/>
    <w:rsid w:val="009866DE"/>
    <w:rsid w:val="0098671D"/>
    <w:rsid w:val="0098673B"/>
    <w:rsid w:val="00986749"/>
    <w:rsid w:val="009867C5"/>
    <w:rsid w:val="009867D1"/>
    <w:rsid w:val="009867E1"/>
    <w:rsid w:val="009867E8"/>
    <w:rsid w:val="00986815"/>
    <w:rsid w:val="0098682B"/>
    <w:rsid w:val="00986840"/>
    <w:rsid w:val="0098684C"/>
    <w:rsid w:val="00986855"/>
    <w:rsid w:val="0098689C"/>
    <w:rsid w:val="009868AA"/>
    <w:rsid w:val="009868DC"/>
    <w:rsid w:val="009868EC"/>
    <w:rsid w:val="00986990"/>
    <w:rsid w:val="009869D7"/>
    <w:rsid w:val="00986A0C"/>
    <w:rsid w:val="00986A33"/>
    <w:rsid w:val="00986A69"/>
    <w:rsid w:val="00986A7F"/>
    <w:rsid w:val="00986A93"/>
    <w:rsid w:val="00986AA5"/>
    <w:rsid w:val="00986AE4"/>
    <w:rsid w:val="00986AFC"/>
    <w:rsid w:val="00986AFE"/>
    <w:rsid w:val="00986B0A"/>
    <w:rsid w:val="00986B5F"/>
    <w:rsid w:val="00986B6D"/>
    <w:rsid w:val="00986BC0"/>
    <w:rsid w:val="00986BF8"/>
    <w:rsid w:val="00986C0C"/>
    <w:rsid w:val="00986C1D"/>
    <w:rsid w:val="00986C22"/>
    <w:rsid w:val="00986C55"/>
    <w:rsid w:val="00986C74"/>
    <w:rsid w:val="00986C7A"/>
    <w:rsid w:val="00986CB2"/>
    <w:rsid w:val="00986CC2"/>
    <w:rsid w:val="00986D0F"/>
    <w:rsid w:val="00986D46"/>
    <w:rsid w:val="00986D69"/>
    <w:rsid w:val="00986D94"/>
    <w:rsid w:val="00986D9F"/>
    <w:rsid w:val="00986DAD"/>
    <w:rsid w:val="00986DBE"/>
    <w:rsid w:val="00986DD8"/>
    <w:rsid w:val="00986DF8"/>
    <w:rsid w:val="00986E10"/>
    <w:rsid w:val="00986E31"/>
    <w:rsid w:val="00986E3A"/>
    <w:rsid w:val="00986E3C"/>
    <w:rsid w:val="00986E64"/>
    <w:rsid w:val="00986ECA"/>
    <w:rsid w:val="00986F1D"/>
    <w:rsid w:val="00986F3E"/>
    <w:rsid w:val="00986F74"/>
    <w:rsid w:val="00986F8E"/>
    <w:rsid w:val="00986FD2"/>
    <w:rsid w:val="00986FE4"/>
    <w:rsid w:val="0098700D"/>
    <w:rsid w:val="00987059"/>
    <w:rsid w:val="009870C1"/>
    <w:rsid w:val="009870DC"/>
    <w:rsid w:val="00987161"/>
    <w:rsid w:val="0098716D"/>
    <w:rsid w:val="009871FB"/>
    <w:rsid w:val="0098722D"/>
    <w:rsid w:val="00987239"/>
    <w:rsid w:val="00987284"/>
    <w:rsid w:val="0098729B"/>
    <w:rsid w:val="009872A8"/>
    <w:rsid w:val="009872B7"/>
    <w:rsid w:val="009872D3"/>
    <w:rsid w:val="009872EC"/>
    <w:rsid w:val="009872F0"/>
    <w:rsid w:val="009872FF"/>
    <w:rsid w:val="0098730B"/>
    <w:rsid w:val="0098731E"/>
    <w:rsid w:val="00987336"/>
    <w:rsid w:val="0098733F"/>
    <w:rsid w:val="00987342"/>
    <w:rsid w:val="00987374"/>
    <w:rsid w:val="00987461"/>
    <w:rsid w:val="00987491"/>
    <w:rsid w:val="009874AB"/>
    <w:rsid w:val="009874B5"/>
    <w:rsid w:val="009874C6"/>
    <w:rsid w:val="009874D8"/>
    <w:rsid w:val="009874E2"/>
    <w:rsid w:val="009874E3"/>
    <w:rsid w:val="00987529"/>
    <w:rsid w:val="0098752C"/>
    <w:rsid w:val="00987535"/>
    <w:rsid w:val="00987550"/>
    <w:rsid w:val="00987555"/>
    <w:rsid w:val="0098755A"/>
    <w:rsid w:val="00987568"/>
    <w:rsid w:val="00987577"/>
    <w:rsid w:val="009875C8"/>
    <w:rsid w:val="009875CD"/>
    <w:rsid w:val="009875D0"/>
    <w:rsid w:val="009875E5"/>
    <w:rsid w:val="009875FE"/>
    <w:rsid w:val="00987604"/>
    <w:rsid w:val="0098767C"/>
    <w:rsid w:val="009876C3"/>
    <w:rsid w:val="009876C9"/>
    <w:rsid w:val="009876DE"/>
    <w:rsid w:val="009876E4"/>
    <w:rsid w:val="009876E8"/>
    <w:rsid w:val="009876F6"/>
    <w:rsid w:val="009876F8"/>
    <w:rsid w:val="00987746"/>
    <w:rsid w:val="0098774B"/>
    <w:rsid w:val="0098774E"/>
    <w:rsid w:val="00987772"/>
    <w:rsid w:val="009877B0"/>
    <w:rsid w:val="009877D4"/>
    <w:rsid w:val="009877E1"/>
    <w:rsid w:val="009877F0"/>
    <w:rsid w:val="00987820"/>
    <w:rsid w:val="0098782E"/>
    <w:rsid w:val="0098783E"/>
    <w:rsid w:val="00987872"/>
    <w:rsid w:val="00987879"/>
    <w:rsid w:val="009878F4"/>
    <w:rsid w:val="00987908"/>
    <w:rsid w:val="00987916"/>
    <w:rsid w:val="00987927"/>
    <w:rsid w:val="0098792D"/>
    <w:rsid w:val="00987937"/>
    <w:rsid w:val="009879C1"/>
    <w:rsid w:val="009879F4"/>
    <w:rsid w:val="00987A01"/>
    <w:rsid w:val="00987A1A"/>
    <w:rsid w:val="00987A24"/>
    <w:rsid w:val="00987A2C"/>
    <w:rsid w:val="00987A70"/>
    <w:rsid w:val="00987A7F"/>
    <w:rsid w:val="00987A87"/>
    <w:rsid w:val="00987AB0"/>
    <w:rsid w:val="00987AD8"/>
    <w:rsid w:val="00987AE2"/>
    <w:rsid w:val="00987B38"/>
    <w:rsid w:val="00987B8A"/>
    <w:rsid w:val="00987B99"/>
    <w:rsid w:val="00987BDE"/>
    <w:rsid w:val="00987C42"/>
    <w:rsid w:val="00987C44"/>
    <w:rsid w:val="00987C65"/>
    <w:rsid w:val="00987C87"/>
    <w:rsid w:val="00987C8A"/>
    <w:rsid w:val="00987CC3"/>
    <w:rsid w:val="00987CC8"/>
    <w:rsid w:val="00987CD1"/>
    <w:rsid w:val="00987CFF"/>
    <w:rsid w:val="00987D1D"/>
    <w:rsid w:val="00987D21"/>
    <w:rsid w:val="00987D77"/>
    <w:rsid w:val="00987D95"/>
    <w:rsid w:val="00987D9B"/>
    <w:rsid w:val="00987DD4"/>
    <w:rsid w:val="00987DF4"/>
    <w:rsid w:val="00987E2D"/>
    <w:rsid w:val="00987ED2"/>
    <w:rsid w:val="00987F12"/>
    <w:rsid w:val="00987F49"/>
    <w:rsid w:val="00987F75"/>
    <w:rsid w:val="00987F87"/>
    <w:rsid w:val="00987FB8"/>
    <w:rsid w:val="0099001D"/>
    <w:rsid w:val="00990020"/>
    <w:rsid w:val="0099002B"/>
    <w:rsid w:val="00990062"/>
    <w:rsid w:val="0099007F"/>
    <w:rsid w:val="00990085"/>
    <w:rsid w:val="0099009E"/>
    <w:rsid w:val="009900A5"/>
    <w:rsid w:val="009900AC"/>
    <w:rsid w:val="009900B6"/>
    <w:rsid w:val="009900CB"/>
    <w:rsid w:val="009900CE"/>
    <w:rsid w:val="009900DB"/>
    <w:rsid w:val="009900E0"/>
    <w:rsid w:val="009900F0"/>
    <w:rsid w:val="00990150"/>
    <w:rsid w:val="00990165"/>
    <w:rsid w:val="0099016E"/>
    <w:rsid w:val="00990180"/>
    <w:rsid w:val="00990248"/>
    <w:rsid w:val="00990287"/>
    <w:rsid w:val="0099028F"/>
    <w:rsid w:val="009902A8"/>
    <w:rsid w:val="009902B5"/>
    <w:rsid w:val="009902BA"/>
    <w:rsid w:val="009902C0"/>
    <w:rsid w:val="0099033B"/>
    <w:rsid w:val="00990346"/>
    <w:rsid w:val="00990357"/>
    <w:rsid w:val="00990378"/>
    <w:rsid w:val="00990385"/>
    <w:rsid w:val="00990421"/>
    <w:rsid w:val="0099042A"/>
    <w:rsid w:val="0099045B"/>
    <w:rsid w:val="0099046E"/>
    <w:rsid w:val="00990472"/>
    <w:rsid w:val="00990476"/>
    <w:rsid w:val="0099047C"/>
    <w:rsid w:val="009904A8"/>
    <w:rsid w:val="009904DC"/>
    <w:rsid w:val="009904DD"/>
    <w:rsid w:val="00990505"/>
    <w:rsid w:val="00990508"/>
    <w:rsid w:val="00990511"/>
    <w:rsid w:val="00990516"/>
    <w:rsid w:val="0099053E"/>
    <w:rsid w:val="00990575"/>
    <w:rsid w:val="0099058B"/>
    <w:rsid w:val="009905AA"/>
    <w:rsid w:val="009905B6"/>
    <w:rsid w:val="009905F0"/>
    <w:rsid w:val="009905FB"/>
    <w:rsid w:val="00990643"/>
    <w:rsid w:val="00990657"/>
    <w:rsid w:val="00990708"/>
    <w:rsid w:val="0099071C"/>
    <w:rsid w:val="0099074D"/>
    <w:rsid w:val="00990761"/>
    <w:rsid w:val="009907B7"/>
    <w:rsid w:val="009907BD"/>
    <w:rsid w:val="009907C2"/>
    <w:rsid w:val="009907E9"/>
    <w:rsid w:val="00990804"/>
    <w:rsid w:val="0099082B"/>
    <w:rsid w:val="0099087B"/>
    <w:rsid w:val="00990903"/>
    <w:rsid w:val="0099091E"/>
    <w:rsid w:val="00990921"/>
    <w:rsid w:val="0099092C"/>
    <w:rsid w:val="00990940"/>
    <w:rsid w:val="00990962"/>
    <w:rsid w:val="0099097E"/>
    <w:rsid w:val="00990983"/>
    <w:rsid w:val="00990992"/>
    <w:rsid w:val="009909B6"/>
    <w:rsid w:val="009909CB"/>
    <w:rsid w:val="009909D7"/>
    <w:rsid w:val="009909E8"/>
    <w:rsid w:val="00990A04"/>
    <w:rsid w:val="00990A2C"/>
    <w:rsid w:val="00990A41"/>
    <w:rsid w:val="00990A6E"/>
    <w:rsid w:val="00990A98"/>
    <w:rsid w:val="00990AA0"/>
    <w:rsid w:val="00990AAD"/>
    <w:rsid w:val="00990AB4"/>
    <w:rsid w:val="00990ABE"/>
    <w:rsid w:val="00990AC8"/>
    <w:rsid w:val="00990AE4"/>
    <w:rsid w:val="00990AEA"/>
    <w:rsid w:val="00990B22"/>
    <w:rsid w:val="00990B3E"/>
    <w:rsid w:val="00990B47"/>
    <w:rsid w:val="00990B5C"/>
    <w:rsid w:val="00990B75"/>
    <w:rsid w:val="00990B8C"/>
    <w:rsid w:val="00990B8F"/>
    <w:rsid w:val="00990BCB"/>
    <w:rsid w:val="00990BDB"/>
    <w:rsid w:val="00990BF8"/>
    <w:rsid w:val="00990BFC"/>
    <w:rsid w:val="00990C42"/>
    <w:rsid w:val="00990C54"/>
    <w:rsid w:val="00990C59"/>
    <w:rsid w:val="00990C60"/>
    <w:rsid w:val="00990C8D"/>
    <w:rsid w:val="00990CF2"/>
    <w:rsid w:val="00990D1F"/>
    <w:rsid w:val="00990D3E"/>
    <w:rsid w:val="00990D53"/>
    <w:rsid w:val="00990D5B"/>
    <w:rsid w:val="00990D9D"/>
    <w:rsid w:val="00990DB0"/>
    <w:rsid w:val="00990DED"/>
    <w:rsid w:val="00990E1D"/>
    <w:rsid w:val="00990E4D"/>
    <w:rsid w:val="00990E4E"/>
    <w:rsid w:val="00990E6A"/>
    <w:rsid w:val="00990E6E"/>
    <w:rsid w:val="00990E7F"/>
    <w:rsid w:val="00990ECE"/>
    <w:rsid w:val="00990EDA"/>
    <w:rsid w:val="00990EDE"/>
    <w:rsid w:val="00990F0B"/>
    <w:rsid w:val="00990F30"/>
    <w:rsid w:val="00990F41"/>
    <w:rsid w:val="00990F5A"/>
    <w:rsid w:val="00990F74"/>
    <w:rsid w:val="00990FC5"/>
    <w:rsid w:val="00990FC6"/>
    <w:rsid w:val="00990FDD"/>
    <w:rsid w:val="00990FE3"/>
    <w:rsid w:val="00990FF9"/>
    <w:rsid w:val="00991001"/>
    <w:rsid w:val="0099100D"/>
    <w:rsid w:val="0099104E"/>
    <w:rsid w:val="0099105E"/>
    <w:rsid w:val="00991071"/>
    <w:rsid w:val="00991079"/>
    <w:rsid w:val="0099107E"/>
    <w:rsid w:val="0099108A"/>
    <w:rsid w:val="00991094"/>
    <w:rsid w:val="009910B1"/>
    <w:rsid w:val="009910D6"/>
    <w:rsid w:val="009910FA"/>
    <w:rsid w:val="00991129"/>
    <w:rsid w:val="009911CD"/>
    <w:rsid w:val="009911F2"/>
    <w:rsid w:val="009911F9"/>
    <w:rsid w:val="00991221"/>
    <w:rsid w:val="00991283"/>
    <w:rsid w:val="0099128E"/>
    <w:rsid w:val="009912BF"/>
    <w:rsid w:val="009912CF"/>
    <w:rsid w:val="009912E2"/>
    <w:rsid w:val="009912EE"/>
    <w:rsid w:val="00991306"/>
    <w:rsid w:val="0099130A"/>
    <w:rsid w:val="0099133B"/>
    <w:rsid w:val="0099134B"/>
    <w:rsid w:val="009913D2"/>
    <w:rsid w:val="009913E5"/>
    <w:rsid w:val="009913F9"/>
    <w:rsid w:val="0099141F"/>
    <w:rsid w:val="00991423"/>
    <w:rsid w:val="00991424"/>
    <w:rsid w:val="00991434"/>
    <w:rsid w:val="0099145B"/>
    <w:rsid w:val="009914C3"/>
    <w:rsid w:val="00991560"/>
    <w:rsid w:val="00991563"/>
    <w:rsid w:val="0099159B"/>
    <w:rsid w:val="009915C0"/>
    <w:rsid w:val="009915C7"/>
    <w:rsid w:val="009915FD"/>
    <w:rsid w:val="00991607"/>
    <w:rsid w:val="0099160C"/>
    <w:rsid w:val="0099161A"/>
    <w:rsid w:val="00991624"/>
    <w:rsid w:val="0099162B"/>
    <w:rsid w:val="00991632"/>
    <w:rsid w:val="00991640"/>
    <w:rsid w:val="00991645"/>
    <w:rsid w:val="0099164E"/>
    <w:rsid w:val="0099165E"/>
    <w:rsid w:val="0099166E"/>
    <w:rsid w:val="00991680"/>
    <w:rsid w:val="0099168F"/>
    <w:rsid w:val="0099170D"/>
    <w:rsid w:val="00991715"/>
    <w:rsid w:val="00991755"/>
    <w:rsid w:val="0099176C"/>
    <w:rsid w:val="0099177D"/>
    <w:rsid w:val="009917B5"/>
    <w:rsid w:val="009917DC"/>
    <w:rsid w:val="009917EC"/>
    <w:rsid w:val="00991808"/>
    <w:rsid w:val="00991823"/>
    <w:rsid w:val="00991872"/>
    <w:rsid w:val="00991884"/>
    <w:rsid w:val="00991886"/>
    <w:rsid w:val="0099189C"/>
    <w:rsid w:val="009918A1"/>
    <w:rsid w:val="00991957"/>
    <w:rsid w:val="00991959"/>
    <w:rsid w:val="00991965"/>
    <w:rsid w:val="0099197D"/>
    <w:rsid w:val="009919D1"/>
    <w:rsid w:val="00991A10"/>
    <w:rsid w:val="00991A14"/>
    <w:rsid w:val="00991A19"/>
    <w:rsid w:val="00991A30"/>
    <w:rsid w:val="00991A69"/>
    <w:rsid w:val="00991A86"/>
    <w:rsid w:val="00991AD9"/>
    <w:rsid w:val="00991B04"/>
    <w:rsid w:val="00991B07"/>
    <w:rsid w:val="00991B23"/>
    <w:rsid w:val="00991B27"/>
    <w:rsid w:val="00991B2C"/>
    <w:rsid w:val="00991B59"/>
    <w:rsid w:val="00991B5E"/>
    <w:rsid w:val="00991B80"/>
    <w:rsid w:val="00991C1D"/>
    <w:rsid w:val="00991C2A"/>
    <w:rsid w:val="00991C5A"/>
    <w:rsid w:val="00991C73"/>
    <w:rsid w:val="00991CCD"/>
    <w:rsid w:val="00991CF0"/>
    <w:rsid w:val="00991D1F"/>
    <w:rsid w:val="00991D3F"/>
    <w:rsid w:val="00991D43"/>
    <w:rsid w:val="00991D4F"/>
    <w:rsid w:val="00991D53"/>
    <w:rsid w:val="00991D57"/>
    <w:rsid w:val="00991D70"/>
    <w:rsid w:val="00991D8C"/>
    <w:rsid w:val="00991DC0"/>
    <w:rsid w:val="00991DC9"/>
    <w:rsid w:val="00991DF6"/>
    <w:rsid w:val="00991E1E"/>
    <w:rsid w:val="00991E4C"/>
    <w:rsid w:val="00991E4D"/>
    <w:rsid w:val="00991E5A"/>
    <w:rsid w:val="00991EA7"/>
    <w:rsid w:val="00991F18"/>
    <w:rsid w:val="00991F4A"/>
    <w:rsid w:val="00991F93"/>
    <w:rsid w:val="00991FCA"/>
    <w:rsid w:val="00991FE6"/>
    <w:rsid w:val="00991FF5"/>
    <w:rsid w:val="0099200C"/>
    <w:rsid w:val="00992017"/>
    <w:rsid w:val="00992025"/>
    <w:rsid w:val="00992027"/>
    <w:rsid w:val="00992046"/>
    <w:rsid w:val="0099205D"/>
    <w:rsid w:val="0099206E"/>
    <w:rsid w:val="0099206F"/>
    <w:rsid w:val="00992084"/>
    <w:rsid w:val="00992094"/>
    <w:rsid w:val="009920A2"/>
    <w:rsid w:val="009920AD"/>
    <w:rsid w:val="009920EF"/>
    <w:rsid w:val="00992188"/>
    <w:rsid w:val="00992192"/>
    <w:rsid w:val="0099219E"/>
    <w:rsid w:val="009921A4"/>
    <w:rsid w:val="009921FB"/>
    <w:rsid w:val="00992213"/>
    <w:rsid w:val="0099223D"/>
    <w:rsid w:val="0099224D"/>
    <w:rsid w:val="00992323"/>
    <w:rsid w:val="00992332"/>
    <w:rsid w:val="0099237D"/>
    <w:rsid w:val="009923A5"/>
    <w:rsid w:val="009923AF"/>
    <w:rsid w:val="009923B7"/>
    <w:rsid w:val="009923DA"/>
    <w:rsid w:val="00992440"/>
    <w:rsid w:val="00992475"/>
    <w:rsid w:val="00992481"/>
    <w:rsid w:val="00992497"/>
    <w:rsid w:val="009924B1"/>
    <w:rsid w:val="009924D7"/>
    <w:rsid w:val="009924E5"/>
    <w:rsid w:val="009924FF"/>
    <w:rsid w:val="00992529"/>
    <w:rsid w:val="00992534"/>
    <w:rsid w:val="0099258D"/>
    <w:rsid w:val="00992592"/>
    <w:rsid w:val="009925A1"/>
    <w:rsid w:val="009925EC"/>
    <w:rsid w:val="00992600"/>
    <w:rsid w:val="00992624"/>
    <w:rsid w:val="0099264A"/>
    <w:rsid w:val="0099267F"/>
    <w:rsid w:val="009926DD"/>
    <w:rsid w:val="00992747"/>
    <w:rsid w:val="00992756"/>
    <w:rsid w:val="00992760"/>
    <w:rsid w:val="009927DA"/>
    <w:rsid w:val="009927DE"/>
    <w:rsid w:val="009927E7"/>
    <w:rsid w:val="009927F0"/>
    <w:rsid w:val="009927F8"/>
    <w:rsid w:val="0099280F"/>
    <w:rsid w:val="00992815"/>
    <w:rsid w:val="00992838"/>
    <w:rsid w:val="009928E6"/>
    <w:rsid w:val="0099294E"/>
    <w:rsid w:val="00992983"/>
    <w:rsid w:val="009929A8"/>
    <w:rsid w:val="00992A09"/>
    <w:rsid w:val="00992A0C"/>
    <w:rsid w:val="00992A32"/>
    <w:rsid w:val="00992A7F"/>
    <w:rsid w:val="00992A9B"/>
    <w:rsid w:val="00992AA4"/>
    <w:rsid w:val="00992AD6"/>
    <w:rsid w:val="00992B4E"/>
    <w:rsid w:val="00992B7F"/>
    <w:rsid w:val="00992B9C"/>
    <w:rsid w:val="00992C2D"/>
    <w:rsid w:val="00992C2F"/>
    <w:rsid w:val="00992C45"/>
    <w:rsid w:val="00992C50"/>
    <w:rsid w:val="00992C7D"/>
    <w:rsid w:val="00992CBE"/>
    <w:rsid w:val="00992D05"/>
    <w:rsid w:val="00992D34"/>
    <w:rsid w:val="00992D3A"/>
    <w:rsid w:val="00992D46"/>
    <w:rsid w:val="00992D47"/>
    <w:rsid w:val="00992D62"/>
    <w:rsid w:val="00992D78"/>
    <w:rsid w:val="00992E44"/>
    <w:rsid w:val="00992E6B"/>
    <w:rsid w:val="00992E8B"/>
    <w:rsid w:val="00992EEC"/>
    <w:rsid w:val="00992EFD"/>
    <w:rsid w:val="00992EFE"/>
    <w:rsid w:val="00992F17"/>
    <w:rsid w:val="00992F20"/>
    <w:rsid w:val="00992F3A"/>
    <w:rsid w:val="00992F72"/>
    <w:rsid w:val="00992F85"/>
    <w:rsid w:val="00992F97"/>
    <w:rsid w:val="00992FCE"/>
    <w:rsid w:val="00992FD9"/>
    <w:rsid w:val="00992FDE"/>
    <w:rsid w:val="00992FFF"/>
    <w:rsid w:val="00993018"/>
    <w:rsid w:val="00993026"/>
    <w:rsid w:val="00993027"/>
    <w:rsid w:val="0099302C"/>
    <w:rsid w:val="00993030"/>
    <w:rsid w:val="0099303D"/>
    <w:rsid w:val="00993092"/>
    <w:rsid w:val="009930BF"/>
    <w:rsid w:val="009930DE"/>
    <w:rsid w:val="00993109"/>
    <w:rsid w:val="00993120"/>
    <w:rsid w:val="00993135"/>
    <w:rsid w:val="00993139"/>
    <w:rsid w:val="00993144"/>
    <w:rsid w:val="00993180"/>
    <w:rsid w:val="009931B7"/>
    <w:rsid w:val="009931DF"/>
    <w:rsid w:val="009931E7"/>
    <w:rsid w:val="00993217"/>
    <w:rsid w:val="0099323B"/>
    <w:rsid w:val="00993271"/>
    <w:rsid w:val="009932C1"/>
    <w:rsid w:val="00993306"/>
    <w:rsid w:val="0099332F"/>
    <w:rsid w:val="00993359"/>
    <w:rsid w:val="009933BC"/>
    <w:rsid w:val="009933DB"/>
    <w:rsid w:val="009933FC"/>
    <w:rsid w:val="00993403"/>
    <w:rsid w:val="00993431"/>
    <w:rsid w:val="00993455"/>
    <w:rsid w:val="00993457"/>
    <w:rsid w:val="00993465"/>
    <w:rsid w:val="0099348C"/>
    <w:rsid w:val="0099349B"/>
    <w:rsid w:val="009934B3"/>
    <w:rsid w:val="009934B7"/>
    <w:rsid w:val="009934B9"/>
    <w:rsid w:val="009934D5"/>
    <w:rsid w:val="009934D7"/>
    <w:rsid w:val="00993521"/>
    <w:rsid w:val="00993556"/>
    <w:rsid w:val="00993575"/>
    <w:rsid w:val="009935D0"/>
    <w:rsid w:val="00993605"/>
    <w:rsid w:val="0099361F"/>
    <w:rsid w:val="00993654"/>
    <w:rsid w:val="0099366B"/>
    <w:rsid w:val="009936C8"/>
    <w:rsid w:val="00993768"/>
    <w:rsid w:val="0099379E"/>
    <w:rsid w:val="009937BD"/>
    <w:rsid w:val="009937C9"/>
    <w:rsid w:val="009937D4"/>
    <w:rsid w:val="00993812"/>
    <w:rsid w:val="0099381C"/>
    <w:rsid w:val="00993826"/>
    <w:rsid w:val="0099387D"/>
    <w:rsid w:val="009938CC"/>
    <w:rsid w:val="00993906"/>
    <w:rsid w:val="00993914"/>
    <w:rsid w:val="0099393A"/>
    <w:rsid w:val="009939BF"/>
    <w:rsid w:val="009939D6"/>
    <w:rsid w:val="009939FB"/>
    <w:rsid w:val="00993A1F"/>
    <w:rsid w:val="00993A94"/>
    <w:rsid w:val="00993AF4"/>
    <w:rsid w:val="00993B08"/>
    <w:rsid w:val="00993B13"/>
    <w:rsid w:val="00993B27"/>
    <w:rsid w:val="00993B2B"/>
    <w:rsid w:val="00993B4A"/>
    <w:rsid w:val="00993B50"/>
    <w:rsid w:val="00993BCC"/>
    <w:rsid w:val="00993C29"/>
    <w:rsid w:val="00993C2E"/>
    <w:rsid w:val="00993CD1"/>
    <w:rsid w:val="00993CEE"/>
    <w:rsid w:val="00993D11"/>
    <w:rsid w:val="00993D53"/>
    <w:rsid w:val="00993D5C"/>
    <w:rsid w:val="00993D81"/>
    <w:rsid w:val="00993D88"/>
    <w:rsid w:val="00993DA7"/>
    <w:rsid w:val="00993DD9"/>
    <w:rsid w:val="00993DF2"/>
    <w:rsid w:val="00993DFD"/>
    <w:rsid w:val="00993E0C"/>
    <w:rsid w:val="00993E30"/>
    <w:rsid w:val="00993E42"/>
    <w:rsid w:val="00993E8D"/>
    <w:rsid w:val="00993EAB"/>
    <w:rsid w:val="00993F2C"/>
    <w:rsid w:val="00993F40"/>
    <w:rsid w:val="00993FD5"/>
    <w:rsid w:val="00993FF6"/>
    <w:rsid w:val="00994051"/>
    <w:rsid w:val="0099406C"/>
    <w:rsid w:val="0099407C"/>
    <w:rsid w:val="009940F5"/>
    <w:rsid w:val="00994135"/>
    <w:rsid w:val="0099414A"/>
    <w:rsid w:val="00994152"/>
    <w:rsid w:val="00994170"/>
    <w:rsid w:val="00994190"/>
    <w:rsid w:val="0099419C"/>
    <w:rsid w:val="009941FB"/>
    <w:rsid w:val="0099420B"/>
    <w:rsid w:val="0099420E"/>
    <w:rsid w:val="00994216"/>
    <w:rsid w:val="00994226"/>
    <w:rsid w:val="00994247"/>
    <w:rsid w:val="00994283"/>
    <w:rsid w:val="00994297"/>
    <w:rsid w:val="009942B2"/>
    <w:rsid w:val="009942E1"/>
    <w:rsid w:val="009942E5"/>
    <w:rsid w:val="00994305"/>
    <w:rsid w:val="00994324"/>
    <w:rsid w:val="0099432C"/>
    <w:rsid w:val="00994388"/>
    <w:rsid w:val="00994392"/>
    <w:rsid w:val="00994396"/>
    <w:rsid w:val="009943CB"/>
    <w:rsid w:val="009943E5"/>
    <w:rsid w:val="009943EC"/>
    <w:rsid w:val="00994432"/>
    <w:rsid w:val="00994449"/>
    <w:rsid w:val="00994480"/>
    <w:rsid w:val="00994490"/>
    <w:rsid w:val="009944AB"/>
    <w:rsid w:val="009944D8"/>
    <w:rsid w:val="009944E8"/>
    <w:rsid w:val="00994504"/>
    <w:rsid w:val="00994546"/>
    <w:rsid w:val="00994548"/>
    <w:rsid w:val="0099454E"/>
    <w:rsid w:val="00994554"/>
    <w:rsid w:val="00994578"/>
    <w:rsid w:val="009945A4"/>
    <w:rsid w:val="009945C5"/>
    <w:rsid w:val="009945E8"/>
    <w:rsid w:val="0099461D"/>
    <w:rsid w:val="00994628"/>
    <w:rsid w:val="00994652"/>
    <w:rsid w:val="00994665"/>
    <w:rsid w:val="00994682"/>
    <w:rsid w:val="0099469A"/>
    <w:rsid w:val="009946B3"/>
    <w:rsid w:val="009946C5"/>
    <w:rsid w:val="009946DA"/>
    <w:rsid w:val="009946FD"/>
    <w:rsid w:val="00994727"/>
    <w:rsid w:val="00994780"/>
    <w:rsid w:val="009947A0"/>
    <w:rsid w:val="009947BE"/>
    <w:rsid w:val="009947C2"/>
    <w:rsid w:val="009947D3"/>
    <w:rsid w:val="009947E6"/>
    <w:rsid w:val="009947EE"/>
    <w:rsid w:val="0099483B"/>
    <w:rsid w:val="009948B4"/>
    <w:rsid w:val="009948B8"/>
    <w:rsid w:val="009948CB"/>
    <w:rsid w:val="009948CE"/>
    <w:rsid w:val="009948D9"/>
    <w:rsid w:val="00994919"/>
    <w:rsid w:val="00994936"/>
    <w:rsid w:val="0099494B"/>
    <w:rsid w:val="0099494C"/>
    <w:rsid w:val="00994969"/>
    <w:rsid w:val="009949A7"/>
    <w:rsid w:val="009949C7"/>
    <w:rsid w:val="009949CE"/>
    <w:rsid w:val="009949DB"/>
    <w:rsid w:val="009949FF"/>
    <w:rsid w:val="00994A1C"/>
    <w:rsid w:val="00994A32"/>
    <w:rsid w:val="00994A5C"/>
    <w:rsid w:val="00994A64"/>
    <w:rsid w:val="00994B52"/>
    <w:rsid w:val="00994B72"/>
    <w:rsid w:val="00994BFB"/>
    <w:rsid w:val="00994C0F"/>
    <w:rsid w:val="00994C17"/>
    <w:rsid w:val="00994C28"/>
    <w:rsid w:val="00994C4E"/>
    <w:rsid w:val="00994C6C"/>
    <w:rsid w:val="00994C99"/>
    <w:rsid w:val="00994CA8"/>
    <w:rsid w:val="00994CC0"/>
    <w:rsid w:val="00994CFC"/>
    <w:rsid w:val="00994D14"/>
    <w:rsid w:val="00994D42"/>
    <w:rsid w:val="00994D46"/>
    <w:rsid w:val="00994D6C"/>
    <w:rsid w:val="00994DAB"/>
    <w:rsid w:val="00994DBF"/>
    <w:rsid w:val="00994DC3"/>
    <w:rsid w:val="00994DC5"/>
    <w:rsid w:val="00994E15"/>
    <w:rsid w:val="00994E19"/>
    <w:rsid w:val="00994E5B"/>
    <w:rsid w:val="00994E5F"/>
    <w:rsid w:val="00994E86"/>
    <w:rsid w:val="00994E8F"/>
    <w:rsid w:val="00994EB6"/>
    <w:rsid w:val="00994ED2"/>
    <w:rsid w:val="00994EDC"/>
    <w:rsid w:val="00994EF6"/>
    <w:rsid w:val="00994F11"/>
    <w:rsid w:val="0099504A"/>
    <w:rsid w:val="0099504D"/>
    <w:rsid w:val="0099505D"/>
    <w:rsid w:val="0099506E"/>
    <w:rsid w:val="00995071"/>
    <w:rsid w:val="009950CC"/>
    <w:rsid w:val="00995115"/>
    <w:rsid w:val="0099517B"/>
    <w:rsid w:val="00995185"/>
    <w:rsid w:val="00995199"/>
    <w:rsid w:val="009951F7"/>
    <w:rsid w:val="0099522E"/>
    <w:rsid w:val="0099527D"/>
    <w:rsid w:val="009952DE"/>
    <w:rsid w:val="00995314"/>
    <w:rsid w:val="009953A6"/>
    <w:rsid w:val="009953B1"/>
    <w:rsid w:val="009953D2"/>
    <w:rsid w:val="009953EE"/>
    <w:rsid w:val="0099540B"/>
    <w:rsid w:val="00995440"/>
    <w:rsid w:val="00995460"/>
    <w:rsid w:val="00995468"/>
    <w:rsid w:val="0099546F"/>
    <w:rsid w:val="00995486"/>
    <w:rsid w:val="0099549C"/>
    <w:rsid w:val="009954B6"/>
    <w:rsid w:val="0099551B"/>
    <w:rsid w:val="00995542"/>
    <w:rsid w:val="0099557E"/>
    <w:rsid w:val="009955AC"/>
    <w:rsid w:val="009955B5"/>
    <w:rsid w:val="0099563F"/>
    <w:rsid w:val="0099564F"/>
    <w:rsid w:val="00995663"/>
    <w:rsid w:val="0099568E"/>
    <w:rsid w:val="00995699"/>
    <w:rsid w:val="009956AA"/>
    <w:rsid w:val="009956E2"/>
    <w:rsid w:val="009956F0"/>
    <w:rsid w:val="009956F6"/>
    <w:rsid w:val="00995700"/>
    <w:rsid w:val="00995733"/>
    <w:rsid w:val="0099575A"/>
    <w:rsid w:val="0099577E"/>
    <w:rsid w:val="00995793"/>
    <w:rsid w:val="009957AA"/>
    <w:rsid w:val="00995816"/>
    <w:rsid w:val="009958BB"/>
    <w:rsid w:val="00995968"/>
    <w:rsid w:val="00995979"/>
    <w:rsid w:val="0099599E"/>
    <w:rsid w:val="009959DB"/>
    <w:rsid w:val="00995A0F"/>
    <w:rsid w:val="00995A5D"/>
    <w:rsid w:val="00995A62"/>
    <w:rsid w:val="00995AA3"/>
    <w:rsid w:val="00995AA4"/>
    <w:rsid w:val="00995AC9"/>
    <w:rsid w:val="00995AF9"/>
    <w:rsid w:val="00995B1F"/>
    <w:rsid w:val="00995B3E"/>
    <w:rsid w:val="00995B6C"/>
    <w:rsid w:val="00995B74"/>
    <w:rsid w:val="00995C2A"/>
    <w:rsid w:val="00995C92"/>
    <w:rsid w:val="00995C93"/>
    <w:rsid w:val="00995CB8"/>
    <w:rsid w:val="00995CBD"/>
    <w:rsid w:val="00995CDA"/>
    <w:rsid w:val="00995D0C"/>
    <w:rsid w:val="00995D0F"/>
    <w:rsid w:val="00995D28"/>
    <w:rsid w:val="00995D31"/>
    <w:rsid w:val="00995D3B"/>
    <w:rsid w:val="00995D70"/>
    <w:rsid w:val="00995D8A"/>
    <w:rsid w:val="00995DBD"/>
    <w:rsid w:val="00995DDE"/>
    <w:rsid w:val="00995DF3"/>
    <w:rsid w:val="00995E14"/>
    <w:rsid w:val="00995E76"/>
    <w:rsid w:val="00995EA1"/>
    <w:rsid w:val="00995EA5"/>
    <w:rsid w:val="00995EBD"/>
    <w:rsid w:val="00995EDF"/>
    <w:rsid w:val="00995F0B"/>
    <w:rsid w:val="00995F39"/>
    <w:rsid w:val="00995F41"/>
    <w:rsid w:val="00995F5C"/>
    <w:rsid w:val="00995F95"/>
    <w:rsid w:val="00995FD4"/>
    <w:rsid w:val="00995FD6"/>
    <w:rsid w:val="00995FE4"/>
    <w:rsid w:val="0099601E"/>
    <w:rsid w:val="00996052"/>
    <w:rsid w:val="00996060"/>
    <w:rsid w:val="0099606F"/>
    <w:rsid w:val="009960BF"/>
    <w:rsid w:val="009960D4"/>
    <w:rsid w:val="009960D9"/>
    <w:rsid w:val="009960F5"/>
    <w:rsid w:val="009960FD"/>
    <w:rsid w:val="00996161"/>
    <w:rsid w:val="00996172"/>
    <w:rsid w:val="00996173"/>
    <w:rsid w:val="00996184"/>
    <w:rsid w:val="00996195"/>
    <w:rsid w:val="00996216"/>
    <w:rsid w:val="0099624A"/>
    <w:rsid w:val="00996287"/>
    <w:rsid w:val="0099628C"/>
    <w:rsid w:val="009962A8"/>
    <w:rsid w:val="009962AC"/>
    <w:rsid w:val="009962C8"/>
    <w:rsid w:val="009962D0"/>
    <w:rsid w:val="009962D9"/>
    <w:rsid w:val="00996313"/>
    <w:rsid w:val="00996316"/>
    <w:rsid w:val="0099633F"/>
    <w:rsid w:val="00996356"/>
    <w:rsid w:val="0099637B"/>
    <w:rsid w:val="0099639C"/>
    <w:rsid w:val="009963DF"/>
    <w:rsid w:val="009963E6"/>
    <w:rsid w:val="009963FA"/>
    <w:rsid w:val="00996411"/>
    <w:rsid w:val="00996442"/>
    <w:rsid w:val="00996450"/>
    <w:rsid w:val="00996455"/>
    <w:rsid w:val="00996499"/>
    <w:rsid w:val="009964AA"/>
    <w:rsid w:val="0099652F"/>
    <w:rsid w:val="00996549"/>
    <w:rsid w:val="0099657A"/>
    <w:rsid w:val="009965A8"/>
    <w:rsid w:val="009965AB"/>
    <w:rsid w:val="009965AE"/>
    <w:rsid w:val="009965E5"/>
    <w:rsid w:val="0099660D"/>
    <w:rsid w:val="00996621"/>
    <w:rsid w:val="0099667A"/>
    <w:rsid w:val="009966E4"/>
    <w:rsid w:val="00996713"/>
    <w:rsid w:val="00996740"/>
    <w:rsid w:val="00996747"/>
    <w:rsid w:val="0099675D"/>
    <w:rsid w:val="00996794"/>
    <w:rsid w:val="009967A4"/>
    <w:rsid w:val="009967D7"/>
    <w:rsid w:val="00996819"/>
    <w:rsid w:val="00996850"/>
    <w:rsid w:val="0099687C"/>
    <w:rsid w:val="009968E6"/>
    <w:rsid w:val="009968ED"/>
    <w:rsid w:val="009968F3"/>
    <w:rsid w:val="009968F6"/>
    <w:rsid w:val="0099690D"/>
    <w:rsid w:val="00996911"/>
    <w:rsid w:val="00996919"/>
    <w:rsid w:val="009969E0"/>
    <w:rsid w:val="009969EF"/>
    <w:rsid w:val="00996A1E"/>
    <w:rsid w:val="00996AC9"/>
    <w:rsid w:val="00996AD2"/>
    <w:rsid w:val="00996AE5"/>
    <w:rsid w:val="00996AF4"/>
    <w:rsid w:val="00996B22"/>
    <w:rsid w:val="00996B38"/>
    <w:rsid w:val="00996B39"/>
    <w:rsid w:val="00996B63"/>
    <w:rsid w:val="00996BDA"/>
    <w:rsid w:val="00996BE7"/>
    <w:rsid w:val="00996BE9"/>
    <w:rsid w:val="00996C89"/>
    <w:rsid w:val="00996C91"/>
    <w:rsid w:val="00996C9B"/>
    <w:rsid w:val="00996CB4"/>
    <w:rsid w:val="00996CFC"/>
    <w:rsid w:val="00996D1F"/>
    <w:rsid w:val="00996D41"/>
    <w:rsid w:val="00996D50"/>
    <w:rsid w:val="00996D5A"/>
    <w:rsid w:val="00996D5D"/>
    <w:rsid w:val="00996D60"/>
    <w:rsid w:val="00996D67"/>
    <w:rsid w:val="00996DB8"/>
    <w:rsid w:val="00996E24"/>
    <w:rsid w:val="00996E3E"/>
    <w:rsid w:val="00996E74"/>
    <w:rsid w:val="00996F13"/>
    <w:rsid w:val="00996F28"/>
    <w:rsid w:val="00996F5C"/>
    <w:rsid w:val="00996F6D"/>
    <w:rsid w:val="00996F79"/>
    <w:rsid w:val="00996F94"/>
    <w:rsid w:val="00996F98"/>
    <w:rsid w:val="00996FA4"/>
    <w:rsid w:val="00997000"/>
    <w:rsid w:val="00997011"/>
    <w:rsid w:val="0099704E"/>
    <w:rsid w:val="00997079"/>
    <w:rsid w:val="009970A6"/>
    <w:rsid w:val="009970AC"/>
    <w:rsid w:val="009970F2"/>
    <w:rsid w:val="00997106"/>
    <w:rsid w:val="0099712D"/>
    <w:rsid w:val="0099716B"/>
    <w:rsid w:val="00997190"/>
    <w:rsid w:val="00997194"/>
    <w:rsid w:val="009971A7"/>
    <w:rsid w:val="009971C2"/>
    <w:rsid w:val="00997200"/>
    <w:rsid w:val="0099720E"/>
    <w:rsid w:val="00997212"/>
    <w:rsid w:val="0099721D"/>
    <w:rsid w:val="0099721F"/>
    <w:rsid w:val="00997242"/>
    <w:rsid w:val="0099725F"/>
    <w:rsid w:val="00997261"/>
    <w:rsid w:val="0099726C"/>
    <w:rsid w:val="00997281"/>
    <w:rsid w:val="009972A5"/>
    <w:rsid w:val="009972AD"/>
    <w:rsid w:val="009972D1"/>
    <w:rsid w:val="009972D8"/>
    <w:rsid w:val="00997343"/>
    <w:rsid w:val="00997354"/>
    <w:rsid w:val="009973CF"/>
    <w:rsid w:val="009973D3"/>
    <w:rsid w:val="00997441"/>
    <w:rsid w:val="00997449"/>
    <w:rsid w:val="0099749E"/>
    <w:rsid w:val="009974CE"/>
    <w:rsid w:val="009974DF"/>
    <w:rsid w:val="0099751B"/>
    <w:rsid w:val="00997528"/>
    <w:rsid w:val="00997571"/>
    <w:rsid w:val="0099759F"/>
    <w:rsid w:val="009975CD"/>
    <w:rsid w:val="009975D2"/>
    <w:rsid w:val="009975FC"/>
    <w:rsid w:val="0099760F"/>
    <w:rsid w:val="00997646"/>
    <w:rsid w:val="0099765A"/>
    <w:rsid w:val="00997673"/>
    <w:rsid w:val="009976BB"/>
    <w:rsid w:val="009976FA"/>
    <w:rsid w:val="009976FD"/>
    <w:rsid w:val="0099771C"/>
    <w:rsid w:val="00997751"/>
    <w:rsid w:val="00997764"/>
    <w:rsid w:val="0099777C"/>
    <w:rsid w:val="009977DA"/>
    <w:rsid w:val="009977E1"/>
    <w:rsid w:val="00997826"/>
    <w:rsid w:val="00997833"/>
    <w:rsid w:val="0099785B"/>
    <w:rsid w:val="00997869"/>
    <w:rsid w:val="009978CE"/>
    <w:rsid w:val="009978D6"/>
    <w:rsid w:val="009978DF"/>
    <w:rsid w:val="00997929"/>
    <w:rsid w:val="00997934"/>
    <w:rsid w:val="0099794C"/>
    <w:rsid w:val="00997975"/>
    <w:rsid w:val="00997994"/>
    <w:rsid w:val="009979D9"/>
    <w:rsid w:val="00997A4F"/>
    <w:rsid w:val="00997A53"/>
    <w:rsid w:val="00997A6B"/>
    <w:rsid w:val="00997ADA"/>
    <w:rsid w:val="00997B06"/>
    <w:rsid w:val="00997B29"/>
    <w:rsid w:val="00997B59"/>
    <w:rsid w:val="00997B7D"/>
    <w:rsid w:val="00997BD9"/>
    <w:rsid w:val="00997BDB"/>
    <w:rsid w:val="00997BEF"/>
    <w:rsid w:val="00997C1E"/>
    <w:rsid w:val="00997C3E"/>
    <w:rsid w:val="00997C8E"/>
    <w:rsid w:val="00997C99"/>
    <w:rsid w:val="00997CB0"/>
    <w:rsid w:val="00997CB2"/>
    <w:rsid w:val="00997CED"/>
    <w:rsid w:val="00997CFA"/>
    <w:rsid w:val="00997D69"/>
    <w:rsid w:val="00997D6F"/>
    <w:rsid w:val="00997D7D"/>
    <w:rsid w:val="00997D8A"/>
    <w:rsid w:val="00997D93"/>
    <w:rsid w:val="00997DC7"/>
    <w:rsid w:val="00997DF2"/>
    <w:rsid w:val="00997E2E"/>
    <w:rsid w:val="00997E5B"/>
    <w:rsid w:val="00997E68"/>
    <w:rsid w:val="00997E97"/>
    <w:rsid w:val="00997EB3"/>
    <w:rsid w:val="00997ED9"/>
    <w:rsid w:val="00997EF6"/>
    <w:rsid w:val="00997EFE"/>
    <w:rsid w:val="00997F07"/>
    <w:rsid w:val="00997F0D"/>
    <w:rsid w:val="00997F51"/>
    <w:rsid w:val="00997F87"/>
    <w:rsid w:val="009A0001"/>
    <w:rsid w:val="009A0045"/>
    <w:rsid w:val="009A0068"/>
    <w:rsid w:val="009A0090"/>
    <w:rsid w:val="009A00AD"/>
    <w:rsid w:val="009A00B0"/>
    <w:rsid w:val="009A00C6"/>
    <w:rsid w:val="009A00F0"/>
    <w:rsid w:val="009A0115"/>
    <w:rsid w:val="009A011C"/>
    <w:rsid w:val="009A011F"/>
    <w:rsid w:val="009A013E"/>
    <w:rsid w:val="009A0182"/>
    <w:rsid w:val="009A01AD"/>
    <w:rsid w:val="009A01B4"/>
    <w:rsid w:val="009A01F0"/>
    <w:rsid w:val="009A01F2"/>
    <w:rsid w:val="009A01F4"/>
    <w:rsid w:val="009A01FB"/>
    <w:rsid w:val="009A0209"/>
    <w:rsid w:val="009A0232"/>
    <w:rsid w:val="009A02BB"/>
    <w:rsid w:val="009A02E7"/>
    <w:rsid w:val="009A02F5"/>
    <w:rsid w:val="009A0300"/>
    <w:rsid w:val="009A031C"/>
    <w:rsid w:val="009A037A"/>
    <w:rsid w:val="009A0387"/>
    <w:rsid w:val="009A0399"/>
    <w:rsid w:val="009A03F0"/>
    <w:rsid w:val="009A03F2"/>
    <w:rsid w:val="009A03F8"/>
    <w:rsid w:val="009A03F9"/>
    <w:rsid w:val="009A0400"/>
    <w:rsid w:val="009A040E"/>
    <w:rsid w:val="009A0425"/>
    <w:rsid w:val="009A043B"/>
    <w:rsid w:val="009A048B"/>
    <w:rsid w:val="009A04CD"/>
    <w:rsid w:val="009A04EF"/>
    <w:rsid w:val="009A04FF"/>
    <w:rsid w:val="009A0566"/>
    <w:rsid w:val="009A056B"/>
    <w:rsid w:val="009A058B"/>
    <w:rsid w:val="009A05A0"/>
    <w:rsid w:val="009A05DD"/>
    <w:rsid w:val="009A05F6"/>
    <w:rsid w:val="009A061B"/>
    <w:rsid w:val="009A0631"/>
    <w:rsid w:val="009A0637"/>
    <w:rsid w:val="009A0655"/>
    <w:rsid w:val="009A0667"/>
    <w:rsid w:val="009A067B"/>
    <w:rsid w:val="009A0700"/>
    <w:rsid w:val="009A0726"/>
    <w:rsid w:val="009A072D"/>
    <w:rsid w:val="009A0736"/>
    <w:rsid w:val="009A074B"/>
    <w:rsid w:val="009A07B6"/>
    <w:rsid w:val="009A07B8"/>
    <w:rsid w:val="009A07C5"/>
    <w:rsid w:val="009A07D0"/>
    <w:rsid w:val="009A081A"/>
    <w:rsid w:val="009A0823"/>
    <w:rsid w:val="009A0829"/>
    <w:rsid w:val="009A0842"/>
    <w:rsid w:val="009A0843"/>
    <w:rsid w:val="009A0880"/>
    <w:rsid w:val="009A08A7"/>
    <w:rsid w:val="009A08D4"/>
    <w:rsid w:val="009A08E0"/>
    <w:rsid w:val="009A08F0"/>
    <w:rsid w:val="009A08FD"/>
    <w:rsid w:val="009A09AA"/>
    <w:rsid w:val="009A09C1"/>
    <w:rsid w:val="009A09C4"/>
    <w:rsid w:val="009A09C5"/>
    <w:rsid w:val="009A0A1F"/>
    <w:rsid w:val="009A0AA6"/>
    <w:rsid w:val="009A0AF4"/>
    <w:rsid w:val="009A0B45"/>
    <w:rsid w:val="009A0B4D"/>
    <w:rsid w:val="009A0B59"/>
    <w:rsid w:val="009A0B95"/>
    <w:rsid w:val="009A0BAC"/>
    <w:rsid w:val="009A0BF6"/>
    <w:rsid w:val="009A0C00"/>
    <w:rsid w:val="009A0C3E"/>
    <w:rsid w:val="009A0C60"/>
    <w:rsid w:val="009A0C6B"/>
    <w:rsid w:val="009A0C6C"/>
    <w:rsid w:val="009A0C7C"/>
    <w:rsid w:val="009A0C9A"/>
    <w:rsid w:val="009A0CB0"/>
    <w:rsid w:val="009A0D03"/>
    <w:rsid w:val="009A0D0D"/>
    <w:rsid w:val="009A0D65"/>
    <w:rsid w:val="009A0D7A"/>
    <w:rsid w:val="009A0DA6"/>
    <w:rsid w:val="009A0DAC"/>
    <w:rsid w:val="009A0DD2"/>
    <w:rsid w:val="009A0DEA"/>
    <w:rsid w:val="009A0E1D"/>
    <w:rsid w:val="009A0E27"/>
    <w:rsid w:val="009A0E53"/>
    <w:rsid w:val="009A0E61"/>
    <w:rsid w:val="009A0EA7"/>
    <w:rsid w:val="009A0EAB"/>
    <w:rsid w:val="009A0ED8"/>
    <w:rsid w:val="009A0EE7"/>
    <w:rsid w:val="009A0F6C"/>
    <w:rsid w:val="009A0FCA"/>
    <w:rsid w:val="009A0FD0"/>
    <w:rsid w:val="009A0FDE"/>
    <w:rsid w:val="009A0FE7"/>
    <w:rsid w:val="009A0FEA"/>
    <w:rsid w:val="009A101F"/>
    <w:rsid w:val="009A102A"/>
    <w:rsid w:val="009A105A"/>
    <w:rsid w:val="009A1080"/>
    <w:rsid w:val="009A1092"/>
    <w:rsid w:val="009A10A5"/>
    <w:rsid w:val="009A10F7"/>
    <w:rsid w:val="009A10F8"/>
    <w:rsid w:val="009A113B"/>
    <w:rsid w:val="009A1149"/>
    <w:rsid w:val="009A114A"/>
    <w:rsid w:val="009A114E"/>
    <w:rsid w:val="009A1160"/>
    <w:rsid w:val="009A1172"/>
    <w:rsid w:val="009A118C"/>
    <w:rsid w:val="009A11BE"/>
    <w:rsid w:val="009A11D7"/>
    <w:rsid w:val="009A11E2"/>
    <w:rsid w:val="009A1225"/>
    <w:rsid w:val="009A122A"/>
    <w:rsid w:val="009A1256"/>
    <w:rsid w:val="009A12EC"/>
    <w:rsid w:val="009A12F4"/>
    <w:rsid w:val="009A12FB"/>
    <w:rsid w:val="009A1383"/>
    <w:rsid w:val="009A1395"/>
    <w:rsid w:val="009A13D4"/>
    <w:rsid w:val="009A13EF"/>
    <w:rsid w:val="009A1429"/>
    <w:rsid w:val="009A1474"/>
    <w:rsid w:val="009A14C3"/>
    <w:rsid w:val="009A14E8"/>
    <w:rsid w:val="009A152A"/>
    <w:rsid w:val="009A152C"/>
    <w:rsid w:val="009A154A"/>
    <w:rsid w:val="009A156E"/>
    <w:rsid w:val="009A1572"/>
    <w:rsid w:val="009A1576"/>
    <w:rsid w:val="009A1590"/>
    <w:rsid w:val="009A159F"/>
    <w:rsid w:val="009A15D8"/>
    <w:rsid w:val="009A15DC"/>
    <w:rsid w:val="009A15E1"/>
    <w:rsid w:val="009A1611"/>
    <w:rsid w:val="009A161E"/>
    <w:rsid w:val="009A166C"/>
    <w:rsid w:val="009A167E"/>
    <w:rsid w:val="009A1682"/>
    <w:rsid w:val="009A168B"/>
    <w:rsid w:val="009A16D0"/>
    <w:rsid w:val="009A16E8"/>
    <w:rsid w:val="009A16EA"/>
    <w:rsid w:val="009A16FC"/>
    <w:rsid w:val="009A171A"/>
    <w:rsid w:val="009A1733"/>
    <w:rsid w:val="009A1767"/>
    <w:rsid w:val="009A1773"/>
    <w:rsid w:val="009A17B5"/>
    <w:rsid w:val="009A17C0"/>
    <w:rsid w:val="009A17E8"/>
    <w:rsid w:val="009A1803"/>
    <w:rsid w:val="009A1816"/>
    <w:rsid w:val="009A1860"/>
    <w:rsid w:val="009A1885"/>
    <w:rsid w:val="009A1886"/>
    <w:rsid w:val="009A189E"/>
    <w:rsid w:val="009A18F3"/>
    <w:rsid w:val="009A18F6"/>
    <w:rsid w:val="009A1901"/>
    <w:rsid w:val="009A191D"/>
    <w:rsid w:val="009A1947"/>
    <w:rsid w:val="009A19A9"/>
    <w:rsid w:val="009A19AF"/>
    <w:rsid w:val="009A19B9"/>
    <w:rsid w:val="009A19C7"/>
    <w:rsid w:val="009A19CE"/>
    <w:rsid w:val="009A19FB"/>
    <w:rsid w:val="009A1A03"/>
    <w:rsid w:val="009A1A27"/>
    <w:rsid w:val="009A1A40"/>
    <w:rsid w:val="009A1A56"/>
    <w:rsid w:val="009A1A6D"/>
    <w:rsid w:val="009A1AC3"/>
    <w:rsid w:val="009A1AD7"/>
    <w:rsid w:val="009A1BC2"/>
    <w:rsid w:val="009A1BFC"/>
    <w:rsid w:val="009A1C1A"/>
    <w:rsid w:val="009A1CC8"/>
    <w:rsid w:val="009A1CDF"/>
    <w:rsid w:val="009A1D19"/>
    <w:rsid w:val="009A1D58"/>
    <w:rsid w:val="009A1D5C"/>
    <w:rsid w:val="009A1D8F"/>
    <w:rsid w:val="009A1D91"/>
    <w:rsid w:val="009A1DC5"/>
    <w:rsid w:val="009A1E30"/>
    <w:rsid w:val="009A1E56"/>
    <w:rsid w:val="009A1E84"/>
    <w:rsid w:val="009A1EB0"/>
    <w:rsid w:val="009A1EC0"/>
    <w:rsid w:val="009A1EDA"/>
    <w:rsid w:val="009A1F61"/>
    <w:rsid w:val="009A1F6E"/>
    <w:rsid w:val="009A1FB0"/>
    <w:rsid w:val="009A1FBD"/>
    <w:rsid w:val="009A1FC7"/>
    <w:rsid w:val="009A2030"/>
    <w:rsid w:val="009A2068"/>
    <w:rsid w:val="009A206E"/>
    <w:rsid w:val="009A2073"/>
    <w:rsid w:val="009A20AF"/>
    <w:rsid w:val="009A20EE"/>
    <w:rsid w:val="009A20EF"/>
    <w:rsid w:val="009A212D"/>
    <w:rsid w:val="009A213A"/>
    <w:rsid w:val="009A2161"/>
    <w:rsid w:val="009A21A0"/>
    <w:rsid w:val="009A21AA"/>
    <w:rsid w:val="009A21EF"/>
    <w:rsid w:val="009A22D3"/>
    <w:rsid w:val="009A231A"/>
    <w:rsid w:val="009A236F"/>
    <w:rsid w:val="009A239D"/>
    <w:rsid w:val="009A242F"/>
    <w:rsid w:val="009A2438"/>
    <w:rsid w:val="009A244D"/>
    <w:rsid w:val="009A2451"/>
    <w:rsid w:val="009A246C"/>
    <w:rsid w:val="009A2476"/>
    <w:rsid w:val="009A248B"/>
    <w:rsid w:val="009A2495"/>
    <w:rsid w:val="009A2497"/>
    <w:rsid w:val="009A24B5"/>
    <w:rsid w:val="009A24C0"/>
    <w:rsid w:val="009A2551"/>
    <w:rsid w:val="009A256A"/>
    <w:rsid w:val="009A25E5"/>
    <w:rsid w:val="009A262B"/>
    <w:rsid w:val="009A2672"/>
    <w:rsid w:val="009A2736"/>
    <w:rsid w:val="009A2759"/>
    <w:rsid w:val="009A2768"/>
    <w:rsid w:val="009A277A"/>
    <w:rsid w:val="009A2795"/>
    <w:rsid w:val="009A27B2"/>
    <w:rsid w:val="009A27C3"/>
    <w:rsid w:val="009A27E9"/>
    <w:rsid w:val="009A2815"/>
    <w:rsid w:val="009A2844"/>
    <w:rsid w:val="009A2855"/>
    <w:rsid w:val="009A28A0"/>
    <w:rsid w:val="009A28CE"/>
    <w:rsid w:val="009A28E6"/>
    <w:rsid w:val="009A2900"/>
    <w:rsid w:val="009A29CA"/>
    <w:rsid w:val="009A2A1E"/>
    <w:rsid w:val="009A2A39"/>
    <w:rsid w:val="009A2A50"/>
    <w:rsid w:val="009A2A52"/>
    <w:rsid w:val="009A2A55"/>
    <w:rsid w:val="009A2A6A"/>
    <w:rsid w:val="009A2A86"/>
    <w:rsid w:val="009A2AA3"/>
    <w:rsid w:val="009A2AA7"/>
    <w:rsid w:val="009A2AC0"/>
    <w:rsid w:val="009A2B1B"/>
    <w:rsid w:val="009A2B30"/>
    <w:rsid w:val="009A2B4D"/>
    <w:rsid w:val="009A2B4F"/>
    <w:rsid w:val="009A2B5E"/>
    <w:rsid w:val="009A2B9F"/>
    <w:rsid w:val="009A2BAC"/>
    <w:rsid w:val="009A2BB7"/>
    <w:rsid w:val="009A2BCB"/>
    <w:rsid w:val="009A2BF9"/>
    <w:rsid w:val="009A2C2F"/>
    <w:rsid w:val="009A2CBE"/>
    <w:rsid w:val="009A2CCD"/>
    <w:rsid w:val="009A2CD1"/>
    <w:rsid w:val="009A2CE5"/>
    <w:rsid w:val="009A2D02"/>
    <w:rsid w:val="009A2D31"/>
    <w:rsid w:val="009A2D80"/>
    <w:rsid w:val="009A2DA7"/>
    <w:rsid w:val="009A2DCB"/>
    <w:rsid w:val="009A2DE5"/>
    <w:rsid w:val="009A2E32"/>
    <w:rsid w:val="009A2E3E"/>
    <w:rsid w:val="009A2E56"/>
    <w:rsid w:val="009A2E58"/>
    <w:rsid w:val="009A2E5A"/>
    <w:rsid w:val="009A2E64"/>
    <w:rsid w:val="009A2E9C"/>
    <w:rsid w:val="009A2EA8"/>
    <w:rsid w:val="009A2EE6"/>
    <w:rsid w:val="009A2EE7"/>
    <w:rsid w:val="009A2EFF"/>
    <w:rsid w:val="009A2F22"/>
    <w:rsid w:val="009A2F9A"/>
    <w:rsid w:val="009A2FAD"/>
    <w:rsid w:val="009A2FED"/>
    <w:rsid w:val="009A2FF2"/>
    <w:rsid w:val="009A2FF8"/>
    <w:rsid w:val="009A3018"/>
    <w:rsid w:val="009A3057"/>
    <w:rsid w:val="009A3061"/>
    <w:rsid w:val="009A306D"/>
    <w:rsid w:val="009A3076"/>
    <w:rsid w:val="009A309F"/>
    <w:rsid w:val="009A30DE"/>
    <w:rsid w:val="009A30EB"/>
    <w:rsid w:val="009A30EF"/>
    <w:rsid w:val="009A3154"/>
    <w:rsid w:val="009A315A"/>
    <w:rsid w:val="009A316C"/>
    <w:rsid w:val="009A317B"/>
    <w:rsid w:val="009A319C"/>
    <w:rsid w:val="009A31A6"/>
    <w:rsid w:val="009A31B4"/>
    <w:rsid w:val="009A31C0"/>
    <w:rsid w:val="009A31F0"/>
    <w:rsid w:val="009A321A"/>
    <w:rsid w:val="009A3254"/>
    <w:rsid w:val="009A3262"/>
    <w:rsid w:val="009A338D"/>
    <w:rsid w:val="009A33AA"/>
    <w:rsid w:val="009A33CF"/>
    <w:rsid w:val="009A33E3"/>
    <w:rsid w:val="009A33E4"/>
    <w:rsid w:val="009A33E6"/>
    <w:rsid w:val="009A33F3"/>
    <w:rsid w:val="009A33FC"/>
    <w:rsid w:val="009A3402"/>
    <w:rsid w:val="009A342D"/>
    <w:rsid w:val="009A3456"/>
    <w:rsid w:val="009A3559"/>
    <w:rsid w:val="009A3566"/>
    <w:rsid w:val="009A3576"/>
    <w:rsid w:val="009A359E"/>
    <w:rsid w:val="009A3610"/>
    <w:rsid w:val="009A3615"/>
    <w:rsid w:val="009A3628"/>
    <w:rsid w:val="009A362C"/>
    <w:rsid w:val="009A3631"/>
    <w:rsid w:val="009A363E"/>
    <w:rsid w:val="009A364D"/>
    <w:rsid w:val="009A364E"/>
    <w:rsid w:val="009A366C"/>
    <w:rsid w:val="009A3683"/>
    <w:rsid w:val="009A36B3"/>
    <w:rsid w:val="009A36EA"/>
    <w:rsid w:val="009A374B"/>
    <w:rsid w:val="009A3759"/>
    <w:rsid w:val="009A379C"/>
    <w:rsid w:val="009A37C0"/>
    <w:rsid w:val="009A37D1"/>
    <w:rsid w:val="009A37D4"/>
    <w:rsid w:val="009A3800"/>
    <w:rsid w:val="009A3813"/>
    <w:rsid w:val="009A3836"/>
    <w:rsid w:val="009A383B"/>
    <w:rsid w:val="009A3869"/>
    <w:rsid w:val="009A38A8"/>
    <w:rsid w:val="009A38DE"/>
    <w:rsid w:val="009A3925"/>
    <w:rsid w:val="009A3949"/>
    <w:rsid w:val="009A395B"/>
    <w:rsid w:val="009A395C"/>
    <w:rsid w:val="009A39BF"/>
    <w:rsid w:val="009A39E3"/>
    <w:rsid w:val="009A39E9"/>
    <w:rsid w:val="009A3A08"/>
    <w:rsid w:val="009A3A3D"/>
    <w:rsid w:val="009A3AD0"/>
    <w:rsid w:val="009A3ADD"/>
    <w:rsid w:val="009A3AF7"/>
    <w:rsid w:val="009A3B03"/>
    <w:rsid w:val="009A3B11"/>
    <w:rsid w:val="009A3B3D"/>
    <w:rsid w:val="009A3B46"/>
    <w:rsid w:val="009A3B9A"/>
    <w:rsid w:val="009A3B9B"/>
    <w:rsid w:val="009A3C14"/>
    <w:rsid w:val="009A3C2B"/>
    <w:rsid w:val="009A3C38"/>
    <w:rsid w:val="009A3CBD"/>
    <w:rsid w:val="009A3D03"/>
    <w:rsid w:val="009A3D32"/>
    <w:rsid w:val="009A3D3D"/>
    <w:rsid w:val="009A3D5F"/>
    <w:rsid w:val="009A3D79"/>
    <w:rsid w:val="009A3D9B"/>
    <w:rsid w:val="009A3DBC"/>
    <w:rsid w:val="009A3DE2"/>
    <w:rsid w:val="009A3DE4"/>
    <w:rsid w:val="009A3DE7"/>
    <w:rsid w:val="009A3E3E"/>
    <w:rsid w:val="009A3E5C"/>
    <w:rsid w:val="009A3E61"/>
    <w:rsid w:val="009A3E6A"/>
    <w:rsid w:val="009A3E6F"/>
    <w:rsid w:val="009A3E8B"/>
    <w:rsid w:val="009A3EED"/>
    <w:rsid w:val="009A3EF4"/>
    <w:rsid w:val="009A3F5B"/>
    <w:rsid w:val="009A3F6E"/>
    <w:rsid w:val="009A3F81"/>
    <w:rsid w:val="009A3F82"/>
    <w:rsid w:val="009A40C3"/>
    <w:rsid w:val="009A40D3"/>
    <w:rsid w:val="009A420C"/>
    <w:rsid w:val="009A4228"/>
    <w:rsid w:val="009A422F"/>
    <w:rsid w:val="009A4278"/>
    <w:rsid w:val="009A42AF"/>
    <w:rsid w:val="009A42CA"/>
    <w:rsid w:val="009A42E6"/>
    <w:rsid w:val="009A4311"/>
    <w:rsid w:val="009A4315"/>
    <w:rsid w:val="009A433A"/>
    <w:rsid w:val="009A436A"/>
    <w:rsid w:val="009A437C"/>
    <w:rsid w:val="009A438C"/>
    <w:rsid w:val="009A43A0"/>
    <w:rsid w:val="009A43CC"/>
    <w:rsid w:val="009A4474"/>
    <w:rsid w:val="009A44E5"/>
    <w:rsid w:val="009A452B"/>
    <w:rsid w:val="009A452D"/>
    <w:rsid w:val="009A4547"/>
    <w:rsid w:val="009A4562"/>
    <w:rsid w:val="009A4564"/>
    <w:rsid w:val="009A4579"/>
    <w:rsid w:val="009A4592"/>
    <w:rsid w:val="009A459C"/>
    <w:rsid w:val="009A4679"/>
    <w:rsid w:val="009A467C"/>
    <w:rsid w:val="009A46A9"/>
    <w:rsid w:val="009A46B1"/>
    <w:rsid w:val="009A46C8"/>
    <w:rsid w:val="009A46D9"/>
    <w:rsid w:val="009A46E5"/>
    <w:rsid w:val="009A46F7"/>
    <w:rsid w:val="009A472D"/>
    <w:rsid w:val="009A4734"/>
    <w:rsid w:val="009A4764"/>
    <w:rsid w:val="009A4766"/>
    <w:rsid w:val="009A47A8"/>
    <w:rsid w:val="009A47C3"/>
    <w:rsid w:val="009A47D5"/>
    <w:rsid w:val="009A47E9"/>
    <w:rsid w:val="009A47FB"/>
    <w:rsid w:val="009A4815"/>
    <w:rsid w:val="009A4816"/>
    <w:rsid w:val="009A4839"/>
    <w:rsid w:val="009A483A"/>
    <w:rsid w:val="009A4877"/>
    <w:rsid w:val="009A488A"/>
    <w:rsid w:val="009A48A6"/>
    <w:rsid w:val="009A4910"/>
    <w:rsid w:val="009A492A"/>
    <w:rsid w:val="009A4956"/>
    <w:rsid w:val="009A4959"/>
    <w:rsid w:val="009A4988"/>
    <w:rsid w:val="009A498A"/>
    <w:rsid w:val="009A49C5"/>
    <w:rsid w:val="009A49E2"/>
    <w:rsid w:val="009A4A22"/>
    <w:rsid w:val="009A4A7A"/>
    <w:rsid w:val="009A4AC0"/>
    <w:rsid w:val="009A4AD2"/>
    <w:rsid w:val="009A4ADB"/>
    <w:rsid w:val="009A4ADD"/>
    <w:rsid w:val="009A4AF4"/>
    <w:rsid w:val="009A4B23"/>
    <w:rsid w:val="009A4B47"/>
    <w:rsid w:val="009A4B57"/>
    <w:rsid w:val="009A4B69"/>
    <w:rsid w:val="009A4B71"/>
    <w:rsid w:val="009A4B82"/>
    <w:rsid w:val="009A4B8F"/>
    <w:rsid w:val="009A4BA7"/>
    <w:rsid w:val="009A4BC4"/>
    <w:rsid w:val="009A4BEE"/>
    <w:rsid w:val="009A4BFF"/>
    <w:rsid w:val="009A4C3C"/>
    <w:rsid w:val="009A4C40"/>
    <w:rsid w:val="009A4C5F"/>
    <w:rsid w:val="009A4C8B"/>
    <w:rsid w:val="009A4CB5"/>
    <w:rsid w:val="009A4CBB"/>
    <w:rsid w:val="009A4CEB"/>
    <w:rsid w:val="009A4CEF"/>
    <w:rsid w:val="009A4CF5"/>
    <w:rsid w:val="009A4D00"/>
    <w:rsid w:val="009A4D74"/>
    <w:rsid w:val="009A4D7A"/>
    <w:rsid w:val="009A4D8B"/>
    <w:rsid w:val="009A4D8D"/>
    <w:rsid w:val="009A4E1E"/>
    <w:rsid w:val="009A4E25"/>
    <w:rsid w:val="009A4E2D"/>
    <w:rsid w:val="009A4E42"/>
    <w:rsid w:val="009A4EBB"/>
    <w:rsid w:val="009A4EDC"/>
    <w:rsid w:val="009A4EF5"/>
    <w:rsid w:val="009A4F19"/>
    <w:rsid w:val="009A4F7B"/>
    <w:rsid w:val="009A4F87"/>
    <w:rsid w:val="009A4FE3"/>
    <w:rsid w:val="009A4FE8"/>
    <w:rsid w:val="009A4FF1"/>
    <w:rsid w:val="009A4FF2"/>
    <w:rsid w:val="009A4FF6"/>
    <w:rsid w:val="009A5024"/>
    <w:rsid w:val="009A5071"/>
    <w:rsid w:val="009A5089"/>
    <w:rsid w:val="009A50D3"/>
    <w:rsid w:val="009A5126"/>
    <w:rsid w:val="009A5129"/>
    <w:rsid w:val="009A514D"/>
    <w:rsid w:val="009A5158"/>
    <w:rsid w:val="009A5187"/>
    <w:rsid w:val="009A51B8"/>
    <w:rsid w:val="009A5278"/>
    <w:rsid w:val="009A5298"/>
    <w:rsid w:val="009A52CD"/>
    <w:rsid w:val="009A52EB"/>
    <w:rsid w:val="009A5340"/>
    <w:rsid w:val="009A5397"/>
    <w:rsid w:val="009A53BB"/>
    <w:rsid w:val="009A53C7"/>
    <w:rsid w:val="009A53D6"/>
    <w:rsid w:val="009A53EF"/>
    <w:rsid w:val="009A53F3"/>
    <w:rsid w:val="009A53F7"/>
    <w:rsid w:val="009A540F"/>
    <w:rsid w:val="009A5479"/>
    <w:rsid w:val="009A54C0"/>
    <w:rsid w:val="009A54E2"/>
    <w:rsid w:val="009A54E6"/>
    <w:rsid w:val="009A54FC"/>
    <w:rsid w:val="009A553D"/>
    <w:rsid w:val="009A5552"/>
    <w:rsid w:val="009A5593"/>
    <w:rsid w:val="009A55E6"/>
    <w:rsid w:val="009A5639"/>
    <w:rsid w:val="009A5662"/>
    <w:rsid w:val="009A5665"/>
    <w:rsid w:val="009A5672"/>
    <w:rsid w:val="009A5674"/>
    <w:rsid w:val="009A5684"/>
    <w:rsid w:val="009A56B3"/>
    <w:rsid w:val="009A56B8"/>
    <w:rsid w:val="009A56BA"/>
    <w:rsid w:val="009A56C8"/>
    <w:rsid w:val="009A56E6"/>
    <w:rsid w:val="009A56FD"/>
    <w:rsid w:val="009A56FF"/>
    <w:rsid w:val="009A570A"/>
    <w:rsid w:val="009A5738"/>
    <w:rsid w:val="009A575C"/>
    <w:rsid w:val="009A5785"/>
    <w:rsid w:val="009A5795"/>
    <w:rsid w:val="009A57B6"/>
    <w:rsid w:val="009A57D6"/>
    <w:rsid w:val="009A57E0"/>
    <w:rsid w:val="009A5806"/>
    <w:rsid w:val="009A581F"/>
    <w:rsid w:val="009A5822"/>
    <w:rsid w:val="009A589C"/>
    <w:rsid w:val="009A58A5"/>
    <w:rsid w:val="009A58A7"/>
    <w:rsid w:val="009A58CD"/>
    <w:rsid w:val="009A58F3"/>
    <w:rsid w:val="009A5904"/>
    <w:rsid w:val="009A5905"/>
    <w:rsid w:val="009A5942"/>
    <w:rsid w:val="009A5968"/>
    <w:rsid w:val="009A5989"/>
    <w:rsid w:val="009A598A"/>
    <w:rsid w:val="009A59D5"/>
    <w:rsid w:val="009A5A10"/>
    <w:rsid w:val="009A5A36"/>
    <w:rsid w:val="009A5A41"/>
    <w:rsid w:val="009A5A63"/>
    <w:rsid w:val="009A5A88"/>
    <w:rsid w:val="009A5A9B"/>
    <w:rsid w:val="009A5AB2"/>
    <w:rsid w:val="009A5AE3"/>
    <w:rsid w:val="009A5AE4"/>
    <w:rsid w:val="009A5AEA"/>
    <w:rsid w:val="009A5B9D"/>
    <w:rsid w:val="009A5BA3"/>
    <w:rsid w:val="009A5BEE"/>
    <w:rsid w:val="009A5C17"/>
    <w:rsid w:val="009A5C1D"/>
    <w:rsid w:val="009A5C2F"/>
    <w:rsid w:val="009A5C50"/>
    <w:rsid w:val="009A5CCA"/>
    <w:rsid w:val="009A5D2B"/>
    <w:rsid w:val="009A5D31"/>
    <w:rsid w:val="009A5D3E"/>
    <w:rsid w:val="009A5D70"/>
    <w:rsid w:val="009A5D78"/>
    <w:rsid w:val="009A5D7D"/>
    <w:rsid w:val="009A5DB7"/>
    <w:rsid w:val="009A5DC8"/>
    <w:rsid w:val="009A5DCF"/>
    <w:rsid w:val="009A5DEA"/>
    <w:rsid w:val="009A5E19"/>
    <w:rsid w:val="009A5E23"/>
    <w:rsid w:val="009A5E25"/>
    <w:rsid w:val="009A5E71"/>
    <w:rsid w:val="009A5E7A"/>
    <w:rsid w:val="009A5E7E"/>
    <w:rsid w:val="009A5EA2"/>
    <w:rsid w:val="009A5ECE"/>
    <w:rsid w:val="009A5F04"/>
    <w:rsid w:val="009A5F3F"/>
    <w:rsid w:val="009A5F5F"/>
    <w:rsid w:val="009A5F6A"/>
    <w:rsid w:val="009A5F8D"/>
    <w:rsid w:val="009A5FC1"/>
    <w:rsid w:val="009A5FC4"/>
    <w:rsid w:val="009A5FC9"/>
    <w:rsid w:val="009A5FF8"/>
    <w:rsid w:val="009A601D"/>
    <w:rsid w:val="009A6088"/>
    <w:rsid w:val="009A6089"/>
    <w:rsid w:val="009A60B1"/>
    <w:rsid w:val="009A60C9"/>
    <w:rsid w:val="009A60E6"/>
    <w:rsid w:val="009A6114"/>
    <w:rsid w:val="009A61C7"/>
    <w:rsid w:val="009A61E8"/>
    <w:rsid w:val="009A6269"/>
    <w:rsid w:val="009A6284"/>
    <w:rsid w:val="009A628A"/>
    <w:rsid w:val="009A62DA"/>
    <w:rsid w:val="009A630E"/>
    <w:rsid w:val="009A6312"/>
    <w:rsid w:val="009A6331"/>
    <w:rsid w:val="009A6361"/>
    <w:rsid w:val="009A63A1"/>
    <w:rsid w:val="009A63A2"/>
    <w:rsid w:val="009A63C9"/>
    <w:rsid w:val="009A63FB"/>
    <w:rsid w:val="009A6453"/>
    <w:rsid w:val="009A6458"/>
    <w:rsid w:val="009A6488"/>
    <w:rsid w:val="009A64A7"/>
    <w:rsid w:val="009A64C7"/>
    <w:rsid w:val="009A64D1"/>
    <w:rsid w:val="009A6506"/>
    <w:rsid w:val="009A6508"/>
    <w:rsid w:val="009A6544"/>
    <w:rsid w:val="009A6554"/>
    <w:rsid w:val="009A6572"/>
    <w:rsid w:val="009A659D"/>
    <w:rsid w:val="009A65CD"/>
    <w:rsid w:val="009A65E3"/>
    <w:rsid w:val="009A6603"/>
    <w:rsid w:val="009A6609"/>
    <w:rsid w:val="009A662C"/>
    <w:rsid w:val="009A666E"/>
    <w:rsid w:val="009A6672"/>
    <w:rsid w:val="009A66BC"/>
    <w:rsid w:val="009A66DA"/>
    <w:rsid w:val="009A66E5"/>
    <w:rsid w:val="009A6717"/>
    <w:rsid w:val="009A6725"/>
    <w:rsid w:val="009A672D"/>
    <w:rsid w:val="009A672F"/>
    <w:rsid w:val="009A676A"/>
    <w:rsid w:val="009A677C"/>
    <w:rsid w:val="009A678D"/>
    <w:rsid w:val="009A6790"/>
    <w:rsid w:val="009A681B"/>
    <w:rsid w:val="009A6843"/>
    <w:rsid w:val="009A6877"/>
    <w:rsid w:val="009A6893"/>
    <w:rsid w:val="009A68A5"/>
    <w:rsid w:val="009A68A6"/>
    <w:rsid w:val="009A68D7"/>
    <w:rsid w:val="009A68DF"/>
    <w:rsid w:val="009A6962"/>
    <w:rsid w:val="009A6972"/>
    <w:rsid w:val="009A697D"/>
    <w:rsid w:val="009A698B"/>
    <w:rsid w:val="009A699F"/>
    <w:rsid w:val="009A69C7"/>
    <w:rsid w:val="009A6A14"/>
    <w:rsid w:val="009A6A1D"/>
    <w:rsid w:val="009A6A26"/>
    <w:rsid w:val="009A6A29"/>
    <w:rsid w:val="009A6A6E"/>
    <w:rsid w:val="009A6A82"/>
    <w:rsid w:val="009A6AC1"/>
    <w:rsid w:val="009A6B3B"/>
    <w:rsid w:val="009A6B3D"/>
    <w:rsid w:val="009A6B56"/>
    <w:rsid w:val="009A6B5A"/>
    <w:rsid w:val="009A6B6A"/>
    <w:rsid w:val="009A6B88"/>
    <w:rsid w:val="009A6BA8"/>
    <w:rsid w:val="009A6BC8"/>
    <w:rsid w:val="009A6BD8"/>
    <w:rsid w:val="009A6C07"/>
    <w:rsid w:val="009A6C35"/>
    <w:rsid w:val="009A6C76"/>
    <w:rsid w:val="009A6CA2"/>
    <w:rsid w:val="009A6CD4"/>
    <w:rsid w:val="009A6CE9"/>
    <w:rsid w:val="009A6D13"/>
    <w:rsid w:val="009A6D1F"/>
    <w:rsid w:val="009A6D47"/>
    <w:rsid w:val="009A6D5F"/>
    <w:rsid w:val="009A6DC3"/>
    <w:rsid w:val="009A6DD6"/>
    <w:rsid w:val="009A6E0A"/>
    <w:rsid w:val="009A6E21"/>
    <w:rsid w:val="009A6E6E"/>
    <w:rsid w:val="009A6EB0"/>
    <w:rsid w:val="009A6F19"/>
    <w:rsid w:val="009A6F5E"/>
    <w:rsid w:val="009A6F62"/>
    <w:rsid w:val="009A6FAC"/>
    <w:rsid w:val="009A6FBE"/>
    <w:rsid w:val="009A7019"/>
    <w:rsid w:val="009A7054"/>
    <w:rsid w:val="009A70FB"/>
    <w:rsid w:val="009A70FD"/>
    <w:rsid w:val="009A7103"/>
    <w:rsid w:val="009A7128"/>
    <w:rsid w:val="009A7163"/>
    <w:rsid w:val="009A7175"/>
    <w:rsid w:val="009A71D3"/>
    <w:rsid w:val="009A71D8"/>
    <w:rsid w:val="009A7215"/>
    <w:rsid w:val="009A7231"/>
    <w:rsid w:val="009A7254"/>
    <w:rsid w:val="009A725B"/>
    <w:rsid w:val="009A7284"/>
    <w:rsid w:val="009A7295"/>
    <w:rsid w:val="009A729C"/>
    <w:rsid w:val="009A730C"/>
    <w:rsid w:val="009A730D"/>
    <w:rsid w:val="009A7359"/>
    <w:rsid w:val="009A735E"/>
    <w:rsid w:val="009A7364"/>
    <w:rsid w:val="009A73B1"/>
    <w:rsid w:val="009A73BE"/>
    <w:rsid w:val="009A7412"/>
    <w:rsid w:val="009A741E"/>
    <w:rsid w:val="009A7440"/>
    <w:rsid w:val="009A7475"/>
    <w:rsid w:val="009A7477"/>
    <w:rsid w:val="009A749A"/>
    <w:rsid w:val="009A74D0"/>
    <w:rsid w:val="009A74EA"/>
    <w:rsid w:val="009A74F5"/>
    <w:rsid w:val="009A74FF"/>
    <w:rsid w:val="009A7524"/>
    <w:rsid w:val="009A752D"/>
    <w:rsid w:val="009A7531"/>
    <w:rsid w:val="009A7586"/>
    <w:rsid w:val="009A758C"/>
    <w:rsid w:val="009A75E6"/>
    <w:rsid w:val="009A75EB"/>
    <w:rsid w:val="009A766C"/>
    <w:rsid w:val="009A7678"/>
    <w:rsid w:val="009A7737"/>
    <w:rsid w:val="009A7747"/>
    <w:rsid w:val="009A774F"/>
    <w:rsid w:val="009A7771"/>
    <w:rsid w:val="009A7774"/>
    <w:rsid w:val="009A7784"/>
    <w:rsid w:val="009A779E"/>
    <w:rsid w:val="009A77AB"/>
    <w:rsid w:val="009A77FC"/>
    <w:rsid w:val="009A781B"/>
    <w:rsid w:val="009A7853"/>
    <w:rsid w:val="009A78D7"/>
    <w:rsid w:val="009A78DD"/>
    <w:rsid w:val="009A78FB"/>
    <w:rsid w:val="009A78FE"/>
    <w:rsid w:val="009A7909"/>
    <w:rsid w:val="009A7914"/>
    <w:rsid w:val="009A791A"/>
    <w:rsid w:val="009A7930"/>
    <w:rsid w:val="009A7936"/>
    <w:rsid w:val="009A7939"/>
    <w:rsid w:val="009A795F"/>
    <w:rsid w:val="009A7969"/>
    <w:rsid w:val="009A7976"/>
    <w:rsid w:val="009A797A"/>
    <w:rsid w:val="009A7986"/>
    <w:rsid w:val="009A79AB"/>
    <w:rsid w:val="009A79CA"/>
    <w:rsid w:val="009A79FF"/>
    <w:rsid w:val="009A7A01"/>
    <w:rsid w:val="009A7A19"/>
    <w:rsid w:val="009A7A2B"/>
    <w:rsid w:val="009A7A68"/>
    <w:rsid w:val="009A7ACE"/>
    <w:rsid w:val="009A7B4F"/>
    <w:rsid w:val="009A7BA3"/>
    <w:rsid w:val="009A7BA6"/>
    <w:rsid w:val="009A7BCA"/>
    <w:rsid w:val="009A7BD8"/>
    <w:rsid w:val="009A7C38"/>
    <w:rsid w:val="009A7C57"/>
    <w:rsid w:val="009A7C6D"/>
    <w:rsid w:val="009A7CC2"/>
    <w:rsid w:val="009A7CC5"/>
    <w:rsid w:val="009A7CF8"/>
    <w:rsid w:val="009A7D35"/>
    <w:rsid w:val="009A7D3C"/>
    <w:rsid w:val="009A7D67"/>
    <w:rsid w:val="009A7D79"/>
    <w:rsid w:val="009A7DD2"/>
    <w:rsid w:val="009A7DD4"/>
    <w:rsid w:val="009A7DFF"/>
    <w:rsid w:val="009A7E17"/>
    <w:rsid w:val="009A7E1B"/>
    <w:rsid w:val="009A7E34"/>
    <w:rsid w:val="009A7E39"/>
    <w:rsid w:val="009A7E74"/>
    <w:rsid w:val="009A7E8A"/>
    <w:rsid w:val="009A7ECE"/>
    <w:rsid w:val="009A7F25"/>
    <w:rsid w:val="009A7F34"/>
    <w:rsid w:val="009A7F3D"/>
    <w:rsid w:val="009A7F40"/>
    <w:rsid w:val="009A7F4D"/>
    <w:rsid w:val="009A7F50"/>
    <w:rsid w:val="009A7F6F"/>
    <w:rsid w:val="009A7F78"/>
    <w:rsid w:val="009A7F82"/>
    <w:rsid w:val="009A7FA5"/>
    <w:rsid w:val="009A7FC7"/>
    <w:rsid w:val="009A7FD7"/>
    <w:rsid w:val="009B0058"/>
    <w:rsid w:val="009B00B2"/>
    <w:rsid w:val="009B00C2"/>
    <w:rsid w:val="009B00DF"/>
    <w:rsid w:val="009B00F3"/>
    <w:rsid w:val="009B0132"/>
    <w:rsid w:val="009B0134"/>
    <w:rsid w:val="009B0160"/>
    <w:rsid w:val="009B018C"/>
    <w:rsid w:val="009B018E"/>
    <w:rsid w:val="009B0194"/>
    <w:rsid w:val="009B01F1"/>
    <w:rsid w:val="009B02A5"/>
    <w:rsid w:val="009B02CD"/>
    <w:rsid w:val="009B02FA"/>
    <w:rsid w:val="009B0319"/>
    <w:rsid w:val="009B0329"/>
    <w:rsid w:val="009B036D"/>
    <w:rsid w:val="009B03AD"/>
    <w:rsid w:val="009B0419"/>
    <w:rsid w:val="009B0452"/>
    <w:rsid w:val="009B0482"/>
    <w:rsid w:val="009B0491"/>
    <w:rsid w:val="009B04C6"/>
    <w:rsid w:val="009B04F3"/>
    <w:rsid w:val="009B0501"/>
    <w:rsid w:val="009B0515"/>
    <w:rsid w:val="009B052A"/>
    <w:rsid w:val="009B0533"/>
    <w:rsid w:val="009B0554"/>
    <w:rsid w:val="009B0555"/>
    <w:rsid w:val="009B055B"/>
    <w:rsid w:val="009B0579"/>
    <w:rsid w:val="009B05A3"/>
    <w:rsid w:val="009B05B7"/>
    <w:rsid w:val="009B05BE"/>
    <w:rsid w:val="009B0677"/>
    <w:rsid w:val="009B0684"/>
    <w:rsid w:val="009B0693"/>
    <w:rsid w:val="009B06A1"/>
    <w:rsid w:val="009B06A4"/>
    <w:rsid w:val="009B06A5"/>
    <w:rsid w:val="009B06F9"/>
    <w:rsid w:val="009B0721"/>
    <w:rsid w:val="009B076F"/>
    <w:rsid w:val="009B0785"/>
    <w:rsid w:val="009B078F"/>
    <w:rsid w:val="009B0794"/>
    <w:rsid w:val="009B07A0"/>
    <w:rsid w:val="009B07A2"/>
    <w:rsid w:val="009B07A3"/>
    <w:rsid w:val="009B0824"/>
    <w:rsid w:val="009B0828"/>
    <w:rsid w:val="009B083A"/>
    <w:rsid w:val="009B0875"/>
    <w:rsid w:val="009B0878"/>
    <w:rsid w:val="009B08D6"/>
    <w:rsid w:val="009B0902"/>
    <w:rsid w:val="009B091C"/>
    <w:rsid w:val="009B0927"/>
    <w:rsid w:val="009B092A"/>
    <w:rsid w:val="009B093C"/>
    <w:rsid w:val="009B0947"/>
    <w:rsid w:val="009B096A"/>
    <w:rsid w:val="009B096F"/>
    <w:rsid w:val="009B0986"/>
    <w:rsid w:val="009B09A3"/>
    <w:rsid w:val="009B09DD"/>
    <w:rsid w:val="009B0A1A"/>
    <w:rsid w:val="009B0A49"/>
    <w:rsid w:val="009B0A73"/>
    <w:rsid w:val="009B0A87"/>
    <w:rsid w:val="009B0A8C"/>
    <w:rsid w:val="009B0A98"/>
    <w:rsid w:val="009B0AB3"/>
    <w:rsid w:val="009B0ABF"/>
    <w:rsid w:val="009B0AD0"/>
    <w:rsid w:val="009B0AEC"/>
    <w:rsid w:val="009B0B28"/>
    <w:rsid w:val="009B0B66"/>
    <w:rsid w:val="009B0B99"/>
    <w:rsid w:val="009B0BA3"/>
    <w:rsid w:val="009B0BB9"/>
    <w:rsid w:val="009B0BBA"/>
    <w:rsid w:val="009B0BE8"/>
    <w:rsid w:val="009B0BED"/>
    <w:rsid w:val="009B0BF3"/>
    <w:rsid w:val="009B0BF5"/>
    <w:rsid w:val="009B0C38"/>
    <w:rsid w:val="009B0C55"/>
    <w:rsid w:val="009B0CB1"/>
    <w:rsid w:val="009B0CBB"/>
    <w:rsid w:val="009B0CED"/>
    <w:rsid w:val="009B0CEE"/>
    <w:rsid w:val="009B0CEF"/>
    <w:rsid w:val="009B0D32"/>
    <w:rsid w:val="009B0D4E"/>
    <w:rsid w:val="009B0D61"/>
    <w:rsid w:val="009B0D75"/>
    <w:rsid w:val="009B0D7B"/>
    <w:rsid w:val="009B0D94"/>
    <w:rsid w:val="009B0D9F"/>
    <w:rsid w:val="009B0E02"/>
    <w:rsid w:val="009B0E2A"/>
    <w:rsid w:val="009B0E5F"/>
    <w:rsid w:val="009B0E61"/>
    <w:rsid w:val="009B0E95"/>
    <w:rsid w:val="009B0EB8"/>
    <w:rsid w:val="009B0F40"/>
    <w:rsid w:val="009B0F64"/>
    <w:rsid w:val="009B0F7D"/>
    <w:rsid w:val="009B0FB3"/>
    <w:rsid w:val="009B0FCE"/>
    <w:rsid w:val="009B0FD2"/>
    <w:rsid w:val="009B0FDF"/>
    <w:rsid w:val="009B0FF9"/>
    <w:rsid w:val="009B0FFB"/>
    <w:rsid w:val="009B1007"/>
    <w:rsid w:val="009B102B"/>
    <w:rsid w:val="009B1046"/>
    <w:rsid w:val="009B1060"/>
    <w:rsid w:val="009B1078"/>
    <w:rsid w:val="009B10BE"/>
    <w:rsid w:val="009B10E8"/>
    <w:rsid w:val="009B10EE"/>
    <w:rsid w:val="009B10FA"/>
    <w:rsid w:val="009B1126"/>
    <w:rsid w:val="009B1158"/>
    <w:rsid w:val="009B1166"/>
    <w:rsid w:val="009B1170"/>
    <w:rsid w:val="009B122C"/>
    <w:rsid w:val="009B1238"/>
    <w:rsid w:val="009B123D"/>
    <w:rsid w:val="009B1250"/>
    <w:rsid w:val="009B1296"/>
    <w:rsid w:val="009B12B5"/>
    <w:rsid w:val="009B12EB"/>
    <w:rsid w:val="009B12F2"/>
    <w:rsid w:val="009B133E"/>
    <w:rsid w:val="009B1351"/>
    <w:rsid w:val="009B1395"/>
    <w:rsid w:val="009B13B1"/>
    <w:rsid w:val="009B13BC"/>
    <w:rsid w:val="009B13D0"/>
    <w:rsid w:val="009B13EA"/>
    <w:rsid w:val="009B140F"/>
    <w:rsid w:val="009B1413"/>
    <w:rsid w:val="009B145C"/>
    <w:rsid w:val="009B14AD"/>
    <w:rsid w:val="009B14AF"/>
    <w:rsid w:val="009B1522"/>
    <w:rsid w:val="009B1578"/>
    <w:rsid w:val="009B15D5"/>
    <w:rsid w:val="009B15FA"/>
    <w:rsid w:val="009B15FB"/>
    <w:rsid w:val="009B1650"/>
    <w:rsid w:val="009B1651"/>
    <w:rsid w:val="009B166C"/>
    <w:rsid w:val="009B16A3"/>
    <w:rsid w:val="009B174C"/>
    <w:rsid w:val="009B1792"/>
    <w:rsid w:val="009B17AA"/>
    <w:rsid w:val="009B17B1"/>
    <w:rsid w:val="009B17C3"/>
    <w:rsid w:val="009B17FC"/>
    <w:rsid w:val="009B1819"/>
    <w:rsid w:val="009B1891"/>
    <w:rsid w:val="009B189C"/>
    <w:rsid w:val="009B18F2"/>
    <w:rsid w:val="009B1962"/>
    <w:rsid w:val="009B197E"/>
    <w:rsid w:val="009B198D"/>
    <w:rsid w:val="009B1994"/>
    <w:rsid w:val="009B19B1"/>
    <w:rsid w:val="009B19E5"/>
    <w:rsid w:val="009B1A16"/>
    <w:rsid w:val="009B1A4D"/>
    <w:rsid w:val="009B1A68"/>
    <w:rsid w:val="009B1A8C"/>
    <w:rsid w:val="009B1A8F"/>
    <w:rsid w:val="009B1AC6"/>
    <w:rsid w:val="009B1AF0"/>
    <w:rsid w:val="009B1AFD"/>
    <w:rsid w:val="009B1B37"/>
    <w:rsid w:val="009B1BDE"/>
    <w:rsid w:val="009B1C19"/>
    <w:rsid w:val="009B1C38"/>
    <w:rsid w:val="009B1C68"/>
    <w:rsid w:val="009B1C83"/>
    <w:rsid w:val="009B1CD6"/>
    <w:rsid w:val="009B1CE5"/>
    <w:rsid w:val="009B1D04"/>
    <w:rsid w:val="009B1D07"/>
    <w:rsid w:val="009B1D19"/>
    <w:rsid w:val="009B1D6E"/>
    <w:rsid w:val="009B1DD3"/>
    <w:rsid w:val="009B1E05"/>
    <w:rsid w:val="009B1E07"/>
    <w:rsid w:val="009B1E44"/>
    <w:rsid w:val="009B1F3B"/>
    <w:rsid w:val="009B1F43"/>
    <w:rsid w:val="009B1F5E"/>
    <w:rsid w:val="009B1FAD"/>
    <w:rsid w:val="009B1FB8"/>
    <w:rsid w:val="009B1FC3"/>
    <w:rsid w:val="009B1FC6"/>
    <w:rsid w:val="009B1FE7"/>
    <w:rsid w:val="009B2021"/>
    <w:rsid w:val="009B2057"/>
    <w:rsid w:val="009B207E"/>
    <w:rsid w:val="009B2088"/>
    <w:rsid w:val="009B20A3"/>
    <w:rsid w:val="009B20AE"/>
    <w:rsid w:val="009B20BA"/>
    <w:rsid w:val="009B20D7"/>
    <w:rsid w:val="009B2117"/>
    <w:rsid w:val="009B211C"/>
    <w:rsid w:val="009B2131"/>
    <w:rsid w:val="009B215F"/>
    <w:rsid w:val="009B217A"/>
    <w:rsid w:val="009B2187"/>
    <w:rsid w:val="009B218B"/>
    <w:rsid w:val="009B2198"/>
    <w:rsid w:val="009B2199"/>
    <w:rsid w:val="009B21C1"/>
    <w:rsid w:val="009B2211"/>
    <w:rsid w:val="009B222B"/>
    <w:rsid w:val="009B2243"/>
    <w:rsid w:val="009B224F"/>
    <w:rsid w:val="009B226F"/>
    <w:rsid w:val="009B227A"/>
    <w:rsid w:val="009B22B0"/>
    <w:rsid w:val="009B22B8"/>
    <w:rsid w:val="009B22C4"/>
    <w:rsid w:val="009B22CC"/>
    <w:rsid w:val="009B22E4"/>
    <w:rsid w:val="009B2302"/>
    <w:rsid w:val="009B232C"/>
    <w:rsid w:val="009B2361"/>
    <w:rsid w:val="009B2407"/>
    <w:rsid w:val="009B2408"/>
    <w:rsid w:val="009B240A"/>
    <w:rsid w:val="009B246D"/>
    <w:rsid w:val="009B2498"/>
    <w:rsid w:val="009B24DB"/>
    <w:rsid w:val="009B24DC"/>
    <w:rsid w:val="009B2559"/>
    <w:rsid w:val="009B255F"/>
    <w:rsid w:val="009B25A2"/>
    <w:rsid w:val="009B25A6"/>
    <w:rsid w:val="009B25B6"/>
    <w:rsid w:val="009B25B8"/>
    <w:rsid w:val="009B25E5"/>
    <w:rsid w:val="009B25F4"/>
    <w:rsid w:val="009B2625"/>
    <w:rsid w:val="009B2671"/>
    <w:rsid w:val="009B26AA"/>
    <w:rsid w:val="009B2746"/>
    <w:rsid w:val="009B2770"/>
    <w:rsid w:val="009B277A"/>
    <w:rsid w:val="009B2784"/>
    <w:rsid w:val="009B279E"/>
    <w:rsid w:val="009B27C1"/>
    <w:rsid w:val="009B27C6"/>
    <w:rsid w:val="009B284C"/>
    <w:rsid w:val="009B286D"/>
    <w:rsid w:val="009B2899"/>
    <w:rsid w:val="009B28A5"/>
    <w:rsid w:val="009B28B6"/>
    <w:rsid w:val="009B28E1"/>
    <w:rsid w:val="009B2905"/>
    <w:rsid w:val="009B2916"/>
    <w:rsid w:val="009B2923"/>
    <w:rsid w:val="009B297B"/>
    <w:rsid w:val="009B2980"/>
    <w:rsid w:val="009B2995"/>
    <w:rsid w:val="009B29C0"/>
    <w:rsid w:val="009B29C3"/>
    <w:rsid w:val="009B2A02"/>
    <w:rsid w:val="009B2A89"/>
    <w:rsid w:val="009B2ABC"/>
    <w:rsid w:val="009B2AE6"/>
    <w:rsid w:val="009B2B3E"/>
    <w:rsid w:val="009B2B4E"/>
    <w:rsid w:val="009B2B6A"/>
    <w:rsid w:val="009B2B94"/>
    <w:rsid w:val="009B2BA3"/>
    <w:rsid w:val="009B2BB4"/>
    <w:rsid w:val="009B2BC1"/>
    <w:rsid w:val="009B2C10"/>
    <w:rsid w:val="009B2C26"/>
    <w:rsid w:val="009B2C56"/>
    <w:rsid w:val="009B2C59"/>
    <w:rsid w:val="009B2C7D"/>
    <w:rsid w:val="009B2C8B"/>
    <w:rsid w:val="009B2CD7"/>
    <w:rsid w:val="009B2CE6"/>
    <w:rsid w:val="009B2D05"/>
    <w:rsid w:val="009B2D36"/>
    <w:rsid w:val="009B2D5C"/>
    <w:rsid w:val="009B2D6C"/>
    <w:rsid w:val="009B2DC6"/>
    <w:rsid w:val="009B2DCE"/>
    <w:rsid w:val="009B2DD1"/>
    <w:rsid w:val="009B2DE7"/>
    <w:rsid w:val="009B2DF4"/>
    <w:rsid w:val="009B2E66"/>
    <w:rsid w:val="009B2E7F"/>
    <w:rsid w:val="009B2EAC"/>
    <w:rsid w:val="009B2EB1"/>
    <w:rsid w:val="009B2EFC"/>
    <w:rsid w:val="009B2EFE"/>
    <w:rsid w:val="009B2F1F"/>
    <w:rsid w:val="009B2F57"/>
    <w:rsid w:val="009B2F88"/>
    <w:rsid w:val="009B2F99"/>
    <w:rsid w:val="009B2FD0"/>
    <w:rsid w:val="009B2FE3"/>
    <w:rsid w:val="009B3012"/>
    <w:rsid w:val="009B3028"/>
    <w:rsid w:val="009B3040"/>
    <w:rsid w:val="009B304C"/>
    <w:rsid w:val="009B3056"/>
    <w:rsid w:val="009B305A"/>
    <w:rsid w:val="009B3064"/>
    <w:rsid w:val="009B30F1"/>
    <w:rsid w:val="009B310F"/>
    <w:rsid w:val="009B3139"/>
    <w:rsid w:val="009B3164"/>
    <w:rsid w:val="009B317C"/>
    <w:rsid w:val="009B317F"/>
    <w:rsid w:val="009B3191"/>
    <w:rsid w:val="009B321C"/>
    <w:rsid w:val="009B3237"/>
    <w:rsid w:val="009B3263"/>
    <w:rsid w:val="009B3272"/>
    <w:rsid w:val="009B3292"/>
    <w:rsid w:val="009B32B4"/>
    <w:rsid w:val="009B32C3"/>
    <w:rsid w:val="009B32C7"/>
    <w:rsid w:val="009B32DF"/>
    <w:rsid w:val="009B32F7"/>
    <w:rsid w:val="009B3307"/>
    <w:rsid w:val="009B3364"/>
    <w:rsid w:val="009B3390"/>
    <w:rsid w:val="009B33EC"/>
    <w:rsid w:val="009B341A"/>
    <w:rsid w:val="009B342B"/>
    <w:rsid w:val="009B3433"/>
    <w:rsid w:val="009B3439"/>
    <w:rsid w:val="009B344F"/>
    <w:rsid w:val="009B3451"/>
    <w:rsid w:val="009B345C"/>
    <w:rsid w:val="009B348E"/>
    <w:rsid w:val="009B34A1"/>
    <w:rsid w:val="009B34A2"/>
    <w:rsid w:val="009B34B7"/>
    <w:rsid w:val="009B3501"/>
    <w:rsid w:val="009B354C"/>
    <w:rsid w:val="009B3553"/>
    <w:rsid w:val="009B3558"/>
    <w:rsid w:val="009B358D"/>
    <w:rsid w:val="009B35AF"/>
    <w:rsid w:val="009B35B2"/>
    <w:rsid w:val="009B35B4"/>
    <w:rsid w:val="009B35B5"/>
    <w:rsid w:val="009B35C0"/>
    <w:rsid w:val="009B3613"/>
    <w:rsid w:val="009B3617"/>
    <w:rsid w:val="009B361C"/>
    <w:rsid w:val="009B3624"/>
    <w:rsid w:val="009B3636"/>
    <w:rsid w:val="009B3685"/>
    <w:rsid w:val="009B368A"/>
    <w:rsid w:val="009B36F9"/>
    <w:rsid w:val="009B3708"/>
    <w:rsid w:val="009B3712"/>
    <w:rsid w:val="009B3721"/>
    <w:rsid w:val="009B3759"/>
    <w:rsid w:val="009B375C"/>
    <w:rsid w:val="009B378E"/>
    <w:rsid w:val="009B37CC"/>
    <w:rsid w:val="009B3827"/>
    <w:rsid w:val="009B3854"/>
    <w:rsid w:val="009B386B"/>
    <w:rsid w:val="009B386D"/>
    <w:rsid w:val="009B3883"/>
    <w:rsid w:val="009B38C3"/>
    <w:rsid w:val="009B38CD"/>
    <w:rsid w:val="009B38D9"/>
    <w:rsid w:val="009B39CF"/>
    <w:rsid w:val="009B3A05"/>
    <w:rsid w:val="009B3A5C"/>
    <w:rsid w:val="009B3A7E"/>
    <w:rsid w:val="009B3A87"/>
    <w:rsid w:val="009B3ADB"/>
    <w:rsid w:val="009B3AEF"/>
    <w:rsid w:val="009B3B93"/>
    <w:rsid w:val="009B3BA2"/>
    <w:rsid w:val="009B3BA3"/>
    <w:rsid w:val="009B3BA9"/>
    <w:rsid w:val="009B3C06"/>
    <w:rsid w:val="009B3C11"/>
    <w:rsid w:val="009B3C37"/>
    <w:rsid w:val="009B3C47"/>
    <w:rsid w:val="009B3C7C"/>
    <w:rsid w:val="009B3C83"/>
    <w:rsid w:val="009B3CA1"/>
    <w:rsid w:val="009B3D6E"/>
    <w:rsid w:val="009B3DA8"/>
    <w:rsid w:val="009B3DCA"/>
    <w:rsid w:val="009B3DF9"/>
    <w:rsid w:val="009B3E2B"/>
    <w:rsid w:val="009B3E2D"/>
    <w:rsid w:val="009B3E51"/>
    <w:rsid w:val="009B3E61"/>
    <w:rsid w:val="009B3E90"/>
    <w:rsid w:val="009B3F06"/>
    <w:rsid w:val="009B3F1B"/>
    <w:rsid w:val="009B3F44"/>
    <w:rsid w:val="009B3F50"/>
    <w:rsid w:val="009B3F5F"/>
    <w:rsid w:val="009B3F69"/>
    <w:rsid w:val="009B3F90"/>
    <w:rsid w:val="009B3FDF"/>
    <w:rsid w:val="009B402C"/>
    <w:rsid w:val="009B4043"/>
    <w:rsid w:val="009B405D"/>
    <w:rsid w:val="009B4076"/>
    <w:rsid w:val="009B4087"/>
    <w:rsid w:val="009B4092"/>
    <w:rsid w:val="009B40AF"/>
    <w:rsid w:val="009B40DC"/>
    <w:rsid w:val="009B40DD"/>
    <w:rsid w:val="009B40E7"/>
    <w:rsid w:val="009B4151"/>
    <w:rsid w:val="009B416A"/>
    <w:rsid w:val="009B4192"/>
    <w:rsid w:val="009B41A2"/>
    <w:rsid w:val="009B41A7"/>
    <w:rsid w:val="009B41AE"/>
    <w:rsid w:val="009B41C2"/>
    <w:rsid w:val="009B422C"/>
    <w:rsid w:val="009B4234"/>
    <w:rsid w:val="009B426F"/>
    <w:rsid w:val="009B428C"/>
    <w:rsid w:val="009B42A4"/>
    <w:rsid w:val="009B42AA"/>
    <w:rsid w:val="009B42C3"/>
    <w:rsid w:val="009B4304"/>
    <w:rsid w:val="009B4318"/>
    <w:rsid w:val="009B431B"/>
    <w:rsid w:val="009B431F"/>
    <w:rsid w:val="009B4334"/>
    <w:rsid w:val="009B4348"/>
    <w:rsid w:val="009B4356"/>
    <w:rsid w:val="009B4360"/>
    <w:rsid w:val="009B4393"/>
    <w:rsid w:val="009B44A0"/>
    <w:rsid w:val="009B44B4"/>
    <w:rsid w:val="009B44B8"/>
    <w:rsid w:val="009B44FE"/>
    <w:rsid w:val="009B453B"/>
    <w:rsid w:val="009B455F"/>
    <w:rsid w:val="009B4597"/>
    <w:rsid w:val="009B45EE"/>
    <w:rsid w:val="009B4672"/>
    <w:rsid w:val="009B467F"/>
    <w:rsid w:val="009B46A2"/>
    <w:rsid w:val="009B46B2"/>
    <w:rsid w:val="009B46DE"/>
    <w:rsid w:val="009B46FA"/>
    <w:rsid w:val="009B472C"/>
    <w:rsid w:val="009B4760"/>
    <w:rsid w:val="009B479B"/>
    <w:rsid w:val="009B47BE"/>
    <w:rsid w:val="009B47D6"/>
    <w:rsid w:val="009B4806"/>
    <w:rsid w:val="009B480E"/>
    <w:rsid w:val="009B486A"/>
    <w:rsid w:val="009B48BA"/>
    <w:rsid w:val="009B48C3"/>
    <w:rsid w:val="009B48CF"/>
    <w:rsid w:val="009B48F4"/>
    <w:rsid w:val="009B4926"/>
    <w:rsid w:val="009B4927"/>
    <w:rsid w:val="009B4A00"/>
    <w:rsid w:val="009B4A26"/>
    <w:rsid w:val="009B4A2E"/>
    <w:rsid w:val="009B4A41"/>
    <w:rsid w:val="009B4A4A"/>
    <w:rsid w:val="009B4A75"/>
    <w:rsid w:val="009B4AAA"/>
    <w:rsid w:val="009B4AD7"/>
    <w:rsid w:val="009B4AE3"/>
    <w:rsid w:val="009B4B11"/>
    <w:rsid w:val="009B4B28"/>
    <w:rsid w:val="009B4B49"/>
    <w:rsid w:val="009B4B63"/>
    <w:rsid w:val="009B4B65"/>
    <w:rsid w:val="009B4B78"/>
    <w:rsid w:val="009B4B7B"/>
    <w:rsid w:val="009B4BAB"/>
    <w:rsid w:val="009B4BB1"/>
    <w:rsid w:val="009B4BE9"/>
    <w:rsid w:val="009B4C3B"/>
    <w:rsid w:val="009B4C3F"/>
    <w:rsid w:val="009B4C46"/>
    <w:rsid w:val="009B4C4B"/>
    <w:rsid w:val="009B4C4F"/>
    <w:rsid w:val="009B4CB7"/>
    <w:rsid w:val="009B4CEA"/>
    <w:rsid w:val="009B4CFF"/>
    <w:rsid w:val="009B4DA6"/>
    <w:rsid w:val="009B4E1F"/>
    <w:rsid w:val="009B4E4E"/>
    <w:rsid w:val="009B4E56"/>
    <w:rsid w:val="009B4E78"/>
    <w:rsid w:val="009B4E8D"/>
    <w:rsid w:val="009B4E8E"/>
    <w:rsid w:val="009B4E99"/>
    <w:rsid w:val="009B4EF3"/>
    <w:rsid w:val="009B4F05"/>
    <w:rsid w:val="009B4F5C"/>
    <w:rsid w:val="009B4F65"/>
    <w:rsid w:val="009B4F98"/>
    <w:rsid w:val="009B4FF1"/>
    <w:rsid w:val="009B501F"/>
    <w:rsid w:val="009B502F"/>
    <w:rsid w:val="009B507B"/>
    <w:rsid w:val="009B5084"/>
    <w:rsid w:val="009B50C7"/>
    <w:rsid w:val="009B50EF"/>
    <w:rsid w:val="009B5130"/>
    <w:rsid w:val="009B5131"/>
    <w:rsid w:val="009B5160"/>
    <w:rsid w:val="009B5165"/>
    <w:rsid w:val="009B516E"/>
    <w:rsid w:val="009B5183"/>
    <w:rsid w:val="009B5184"/>
    <w:rsid w:val="009B518E"/>
    <w:rsid w:val="009B51B7"/>
    <w:rsid w:val="009B51E0"/>
    <w:rsid w:val="009B51F4"/>
    <w:rsid w:val="009B5232"/>
    <w:rsid w:val="009B526C"/>
    <w:rsid w:val="009B527A"/>
    <w:rsid w:val="009B5281"/>
    <w:rsid w:val="009B5284"/>
    <w:rsid w:val="009B5285"/>
    <w:rsid w:val="009B52C4"/>
    <w:rsid w:val="009B5304"/>
    <w:rsid w:val="009B5316"/>
    <w:rsid w:val="009B531B"/>
    <w:rsid w:val="009B5336"/>
    <w:rsid w:val="009B537D"/>
    <w:rsid w:val="009B53B3"/>
    <w:rsid w:val="009B53BF"/>
    <w:rsid w:val="009B53D2"/>
    <w:rsid w:val="009B53DC"/>
    <w:rsid w:val="009B53E2"/>
    <w:rsid w:val="009B5416"/>
    <w:rsid w:val="009B541F"/>
    <w:rsid w:val="009B549A"/>
    <w:rsid w:val="009B54A5"/>
    <w:rsid w:val="009B54B5"/>
    <w:rsid w:val="009B5539"/>
    <w:rsid w:val="009B557D"/>
    <w:rsid w:val="009B55AF"/>
    <w:rsid w:val="009B55BE"/>
    <w:rsid w:val="009B55D1"/>
    <w:rsid w:val="009B5614"/>
    <w:rsid w:val="009B5643"/>
    <w:rsid w:val="009B5651"/>
    <w:rsid w:val="009B568A"/>
    <w:rsid w:val="009B56A1"/>
    <w:rsid w:val="009B56B5"/>
    <w:rsid w:val="009B56CD"/>
    <w:rsid w:val="009B56D0"/>
    <w:rsid w:val="009B56EA"/>
    <w:rsid w:val="009B5766"/>
    <w:rsid w:val="009B57F3"/>
    <w:rsid w:val="009B5833"/>
    <w:rsid w:val="009B5846"/>
    <w:rsid w:val="009B584A"/>
    <w:rsid w:val="009B584C"/>
    <w:rsid w:val="009B5871"/>
    <w:rsid w:val="009B5879"/>
    <w:rsid w:val="009B58CA"/>
    <w:rsid w:val="009B58CC"/>
    <w:rsid w:val="009B58F9"/>
    <w:rsid w:val="009B5906"/>
    <w:rsid w:val="009B591D"/>
    <w:rsid w:val="009B595F"/>
    <w:rsid w:val="009B5979"/>
    <w:rsid w:val="009B5989"/>
    <w:rsid w:val="009B59D4"/>
    <w:rsid w:val="009B59E4"/>
    <w:rsid w:val="009B5A20"/>
    <w:rsid w:val="009B5A4C"/>
    <w:rsid w:val="009B5A5F"/>
    <w:rsid w:val="009B5A78"/>
    <w:rsid w:val="009B5ABD"/>
    <w:rsid w:val="009B5AC2"/>
    <w:rsid w:val="009B5AC3"/>
    <w:rsid w:val="009B5AE6"/>
    <w:rsid w:val="009B5AE7"/>
    <w:rsid w:val="009B5AEC"/>
    <w:rsid w:val="009B5B2B"/>
    <w:rsid w:val="009B5B45"/>
    <w:rsid w:val="009B5B6B"/>
    <w:rsid w:val="009B5B9D"/>
    <w:rsid w:val="009B5BA1"/>
    <w:rsid w:val="009B5BC8"/>
    <w:rsid w:val="009B5BCD"/>
    <w:rsid w:val="009B5BD5"/>
    <w:rsid w:val="009B5C05"/>
    <w:rsid w:val="009B5C29"/>
    <w:rsid w:val="009B5C53"/>
    <w:rsid w:val="009B5C5F"/>
    <w:rsid w:val="009B5C7D"/>
    <w:rsid w:val="009B5CBF"/>
    <w:rsid w:val="009B5CCA"/>
    <w:rsid w:val="009B5CF2"/>
    <w:rsid w:val="009B5D0F"/>
    <w:rsid w:val="009B5D1E"/>
    <w:rsid w:val="009B5D28"/>
    <w:rsid w:val="009B5D39"/>
    <w:rsid w:val="009B5D5B"/>
    <w:rsid w:val="009B5D5D"/>
    <w:rsid w:val="009B5D6B"/>
    <w:rsid w:val="009B5D9A"/>
    <w:rsid w:val="009B5DBB"/>
    <w:rsid w:val="009B5DE7"/>
    <w:rsid w:val="009B5E2A"/>
    <w:rsid w:val="009B5E43"/>
    <w:rsid w:val="009B5E64"/>
    <w:rsid w:val="009B5EAB"/>
    <w:rsid w:val="009B5EF0"/>
    <w:rsid w:val="009B5F23"/>
    <w:rsid w:val="009B5F74"/>
    <w:rsid w:val="009B5F8D"/>
    <w:rsid w:val="009B5F91"/>
    <w:rsid w:val="009B5FBF"/>
    <w:rsid w:val="009B5FDC"/>
    <w:rsid w:val="009B5FFF"/>
    <w:rsid w:val="009B6021"/>
    <w:rsid w:val="009B6031"/>
    <w:rsid w:val="009B6075"/>
    <w:rsid w:val="009B60FF"/>
    <w:rsid w:val="009B6107"/>
    <w:rsid w:val="009B614C"/>
    <w:rsid w:val="009B6161"/>
    <w:rsid w:val="009B616C"/>
    <w:rsid w:val="009B6191"/>
    <w:rsid w:val="009B61C0"/>
    <w:rsid w:val="009B61F4"/>
    <w:rsid w:val="009B6204"/>
    <w:rsid w:val="009B6245"/>
    <w:rsid w:val="009B6269"/>
    <w:rsid w:val="009B6281"/>
    <w:rsid w:val="009B6296"/>
    <w:rsid w:val="009B62A4"/>
    <w:rsid w:val="009B62AB"/>
    <w:rsid w:val="009B62E6"/>
    <w:rsid w:val="009B62F5"/>
    <w:rsid w:val="009B630B"/>
    <w:rsid w:val="009B632C"/>
    <w:rsid w:val="009B6343"/>
    <w:rsid w:val="009B635E"/>
    <w:rsid w:val="009B6376"/>
    <w:rsid w:val="009B637D"/>
    <w:rsid w:val="009B63A7"/>
    <w:rsid w:val="009B63DD"/>
    <w:rsid w:val="009B63F3"/>
    <w:rsid w:val="009B6415"/>
    <w:rsid w:val="009B641D"/>
    <w:rsid w:val="009B643C"/>
    <w:rsid w:val="009B644B"/>
    <w:rsid w:val="009B644E"/>
    <w:rsid w:val="009B6507"/>
    <w:rsid w:val="009B650E"/>
    <w:rsid w:val="009B6513"/>
    <w:rsid w:val="009B6559"/>
    <w:rsid w:val="009B657E"/>
    <w:rsid w:val="009B65AE"/>
    <w:rsid w:val="009B65B4"/>
    <w:rsid w:val="009B65DB"/>
    <w:rsid w:val="009B661F"/>
    <w:rsid w:val="009B665C"/>
    <w:rsid w:val="009B6680"/>
    <w:rsid w:val="009B66C1"/>
    <w:rsid w:val="009B66E7"/>
    <w:rsid w:val="009B6727"/>
    <w:rsid w:val="009B672A"/>
    <w:rsid w:val="009B6775"/>
    <w:rsid w:val="009B6783"/>
    <w:rsid w:val="009B678C"/>
    <w:rsid w:val="009B6795"/>
    <w:rsid w:val="009B67AC"/>
    <w:rsid w:val="009B67DE"/>
    <w:rsid w:val="009B6824"/>
    <w:rsid w:val="009B6831"/>
    <w:rsid w:val="009B685D"/>
    <w:rsid w:val="009B68F2"/>
    <w:rsid w:val="009B6922"/>
    <w:rsid w:val="009B6939"/>
    <w:rsid w:val="009B6994"/>
    <w:rsid w:val="009B6998"/>
    <w:rsid w:val="009B69BE"/>
    <w:rsid w:val="009B69CB"/>
    <w:rsid w:val="009B69EC"/>
    <w:rsid w:val="009B69F4"/>
    <w:rsid w:val="009B69FF"/>
    <w:rsid w:val="009B6A1A"/>
    <w:rsid w:val="009B6A2B"/>
    <w:rsid w:val="009B6A4D"/>
    <w:rsid w:val="009B6A6A"/>
    <w:rsid w:val="009B6A8A"/>
    <w:rsid w:val="009B6A94"/>
    <w:rsid w:val="009B6ABA"/>
    <w:rsid w:val="009B6ACC"/>
    <w:rsid w:val="009B6AF4"/>
    <w:rsid w:val="009B6AFA"/>
    <w:rsid w:val="009B6AFD"/>
    <w:rsid w:val="009B6B1E"/>
    <w:rsid w:val="009B6B23"/>
    <w:rsid w:val="009B6B44"/>
    <w:rsid w:val="009B6B74"/>
    <w:rsid w:val="009B6BF0"/>
    <w:rsid w:val="009B6C0E"/>
    <w:rsid w:val="009B6C1B"/>
    <w:rsid w:val="009B6C40"/>
    <w:rsid w:val="009B6C53"/>
    <w:rsid w:val="009B6C6B"/>
    <w:rsid w:val="009B6C7B"/>
    <w:rsid w:val="009B6CC1"/>
    <w:rsid w:val="009B6CC2"/>
    <w:rsid w:val="009B6CD3"/>
    <w:rsid w:val="009B6D02"/>
    <w:rsid w:val="009B6D09"/>
    <w:rsid w:val="009B6DBB"/>
    <w:rsid w:val="009B6DC7"/>
    <w:rsid w:val="009B6DD9"/>
    <w:rsid w:val="009B6E2E"/>
    <w:rsid w:val="009B6E3C"/>
    <w:rsid w:val="009B6EA2"/>
    <w:rsid w:val="009B6EBB"/>
    <w:rsid w:val="009B6F08"/>
    <w:rsid w:val="009B6F4B"/>
    <w:rsid w:val="009B6F5E"/>
    <w:rsid w:val="009B6FAB"/>
    <w:rsid w:val="009B6FB6"/>
    <w:rsid w:val="009B6FBA"/>
    <w:rsid w:val="009B6FD6"/>
    <w:rsid w:val="009B7022"/>
    <w:rsid w:val="009B7047"/>
    <w:rsid w:val="009B704F"/>
    <w:rsid w:val="009B7055"/>
    <w:rsid w:val="009B7070"/>
    <w:rsid w:val="009B70F6"/>
    <w:rsid w:val="009B713E"/>
    <w:rsid w:val="009B7146"/>
    <w:rsid w:val="009B7199"/>
    <w:rsid w:val="009B71BE"/>
    <w:rsid w:val="009B71D7"/>
    <w:rsid w:val="009B71E8"/>
    <w:rsid w:val="009B721C"/>
    <w:rsid w:val="009B7235"/>
    <w:rsid w:val="009B7251"/>
    <w:rsid w:val="009B7256"/>
    <w:rsid w:val="009B727A"/>
    <w:rsid w:val="009B72EC"/>
    <w:rsid w:val="009B72F0"/>
    <w:rsid w:val="009B7334"/>
    <w:rsid w:val="009B73AD"/>
    <w:rsid w:val="009B73CE"/>
    <w:rsid w:val="009B73CF"/>
    <w:rsid w:val="009B73F3"/>
    <w:rsid w:val="009B7430"/>
    <w:rsid w:val="009B749C"/>
    <w:rsid w:val="009B74D3"/>
    <w:rsid w:val="009B74D6"/>
    <w:rsid w:val="009B7507"/>
    <w:rsid w:val="009B751E"/>
    <w:rsid w:val="009B7542"/>
    <w:rsid w:val="009B754E"/>
    <w:rsid w:val="009B75F5"/>
    <w:rsid w:val="009B7611"/>
    <w:rsid w:val="009B7623"/>
    <w:rsid w:val="009B7629"/>
    <w:rsid w:val="009B763E"/>
    <w:rsid w:val="009B766C"/>
    <w:rsid w:val="009B7697"/>
    <w:rsid w:val="009B76B8"/>
    <w:rsid w:val="009B76E4"/>
    <w:rsid w:val="009B76ED"/>
    <w:rsid w:val="009B76EE"/>
    <w:rsid w:val="009B76FD"/>
    <w:rsid w:val="009B7719"/>
    <w:rsid w:val="009B7727"/>
    <w:rsid w:val="009B772B"/>
    <w:rsid w:val="009B773E"/>
    <w:rsid w:val="009B777A"/>
    <w:rsid w:val="009B779D"/>
    <w:rsid w:val="009B77A6"/>
    <w:rsid w:val="009B77C5"/>
    <w:rsid w:val="009B77FB"/>
    <w:rsid w:val="009B785C"/>
    <w:rsid w:val="009B7860"/>
    <w:rsid w:val="009B7893"/>
    <w:rsid w:val="009B7895"/>
    <w:rsid w:val="009B78E9"/>
    <w:rsid w:val="009B78F3"/>
    <w:rsid w:val="009B78F7"/>
    <w:rsid w:val="009B78FB"/>
    <w:rsid w:val="009B7910"/>
    <w:rsid w:val="009B7940"/>
    <w:rsid w:val="009B7963"/>
    <w:rsid w:val="009B796C"/>
    <w:rsid w:val="009B7985"/>
    <w:rsid w:val="009B79A5"/>
    <w:rsid w:val="009B79A7"/>
    <w:rsid w:val="009B79C5"/>
    <w:rsid w:val="009B79D3"/>
    <w:rsid w:val="009B7A44"/>
    <w:rsid w:val="009B7A53"/>
    <w:rsid w:val="009B7A74"/>
    <w:rsid w:val="009B7A9B"/>
    <w:rsid w:val="009B7AAE"/>
    <w:rsid w:val="009B7AAF"/>
    <w:rsid w:val="009B7ABA"/>
    <w:rsid w:val="009B7AE1"/>
    <w:rsid w:val="009B7AF3"/>
    <w:rsid w:val="009B7B14"/>
    <w:rsid w:val="009B7B3D"/>
    <w:rsid w:val="009B7BDB"/>
    <w:rsid w:val="009B7C09"/>
    <w:rsid w:val="009B7C53"/>
    <w:rsid w:val="009B7C7A"/>
    <w:rsid w:val="009B7C88"/>
    <w:rsid w:val="009B7C9B"/>
    <w:rsid w:val="009B7CC3"/>
    <w:rsid w:val="009B7D0D"/>
    <w:rsid w:val="009B7D15"/>
    <w:rsid w:val="009B7D55"/>
    <w:rsid w:val="009B7DC5"/>
    <w:rsid w:val="009B7DCD"/>
    <w:rsid w:val="009B7DD1"/>
    <w:rsid w:val="009B7E55"/>
    <w:rsid w:val="009B7E65"/>
    <w:rsid w:val="009B7E68"/>
    <w:rsid w:val="009B7E70"/>
    <w:rsid w:val="009B7E7B"/>
    <w:rsid w:val="009B7E84"/>
    <w:rsid w:val="009B7EA6"/>
    <w:rsid w:val="009B7EB1"/>
    <w:rsid w:val="009B7EB2"/>
    <w:rsid w:val="009B7EB4"/>
    <w:rsid w:val="009B7ECF"/>
    <w:rsid w:val="009B7ED6"/>
    <w:rsid w:val="009B7ED7"/>
    <w:rsid w:val="009B7F7A"/>
    <w:rsid w:val="009B7F7D"/>
    <w:rsid w:val="009C0011"/>
    <w:rsid w:val="009C0027"/>
    <w:rsid w:val="009C0045"/>
    <w:rsid w:val="009C0050"/>
    <w:rsid w:val="009C005C"/>
    <w:rsid w:val="009C0079"/>
    <w:rsid w:val="009C009D"/>
    <w:rsid w:val="009C00FB"/>
    <w:rsid w:val="009C010D"/>
    <w:rsid w:val="009C0114"/>
    <w:rsid w:val="009C0146"/>
    <w:rsid w:val="009C0198"/>
    <w:rsid w:val="009C01C5"/>
    <w:rsid w:val="009C01DA"/>
    <w:rsid w:val="009C020E"/>
    <w:rsid w:val="009C0210"/>
    <w:rsid w:val="009C0234"/>
    <w:rsid w:val="009C0241"/>
    <w:rsid w:val="009C0258"/>
    <w:rsid w:val="009C025D"/>
    <w:rsid w:val="009C025E"/>
    <w:rsid w:val="009C02A4"/>
    <w:rsid w:val="009C02B8"/>
    <w:rsid w:val="009C02F3"/>
    <w:rsid w:val="009C0326"/>
    <w:rsid w:val="009C032F"/>
    <w:rsid w:val="009C034C"/>
    <w:rsid w:val="009C03AB"/>
    <w:rsid w:val="009C03C1"/>
    <w:rsid w:val="009C03FE"/>
    <w:rsid w:val="009C0407"/>
    <w:rsid w:val="009C0422"/>
    <w:rsid w:val="009C0488"/>
    <w:rsid w:val="009C0491"/>
    <w:rsid w:val="009C0497"/>
    <w:rsid w:val="009C04A2"/>
    <w:rsid w:val="009C04D4"/>
    <w:rsid w:val="009C05EF"/>
    <w:rsid w:val="009C05F2"/>
    <w:rsid w:val="009C0617"/>
    <w:rsid w:val="009C063F"/>
    <w:rsid w:val="009C064C"/>
    <w:rsid w:val="009C0671"/>
    <w:rsid w:val="009C06C2"/>
    <w:rsid w:val="009C0708"/>
    <w:rsid w:val="009C070E"/>
    <w:rsid w:val="009C071E"/>
    <w:rsid w:val="009C0736"/>
    <w:rsid w:val="009C074F"/>
    <w:rsid w:val="009C076B"/>
    <w:rsid w:val="009C076C"/>
    <w:rsid w:val="009C078E"/>
    <w:rsid w:val="009C079F"/>
    <w:rsid w:val="009C07AC"/>
    <w:rsid w:val="009C07B2"/>
    <w:rsid w:val="009C07C4"/>
    <w:rsid w:val="009C07E9"/>
    <w:rsid w:val="009C07EB"/>
    <w:rsid w:val="009C07EC"/>
    <w:rsid w:val="009C0806"/>
    <w:rsid w:val="009C0857"/>
    <w:rsid w:val="009C085D"/>
    <w:rsid w:val="009C0889"/>
    <w:rsid w:val="009C08B4"/>
    <w:rsid w:val="009C08ED"/>
    <w:rsid w:val="009C0929"/>
    <w:rsid w:val="009C0994"/>
    <w:rsid w:val="009C09AE"/>
    <w:rsid w:val="009C09BB"/>
    <w:rsid w:val="009C09C3"/>
    <w:rsid w:val="009C09EA"/>
    <w:rsid w:val="009C0A13"/>
    <w:rsid w:val="009C0A31"/>
    <w:rsid w:val="009C0A42"/>
    <w:rsid w:val="009C0AEA"/>
    <w:rsid w:val="009C0B0D"/>
    <w:rsid w:val="009C0B38"/>
    <w:rsid w:val="009C0B76"/>
    <w:rsid w:val="009C0B8B"/>
    <w:rsid w:val="009C0C3A"/>
    <w:rsid w:val="009C0C4C"/>
    <w:rsid w:val="009C0C56"/>
    <w:rsid w:val="009C0CD9"/>
    <w:rsid w:val="009C0CE5"/>
    <w:rsid w:val="009C0D0E"/>
    <w:rsid w:val="009C0D0F"/>
    <w:rsid w:val="009C0D25"/>
    <w:rsid w:val="009C0D3B"/>
    <w:rsid w:val="009C0D84"/>
    <w:rsid w:val="009C0D9F"/>
    <w:rsid w:val="009C0DA0"/>
    <w:rsid w:val="009C0DB9"/>
    <w:rsid w:val="009C0DC0"/>
    <w:rsid w:val="009C0DD6"/>
    <w:rsid w:val="009C0E1B"/>
    <w:rsid w:val="009C0E1D"/>
    <w:rsid w:val="009C0E2E"/>
    <w:rsid w:val="009C0E38"/>
    <w:rsid w:val="009C0E3C"/>
    <w:rsid w:val="009C0E59"/>
    <w:rsid w:val="009C0EA4"/>
    <w:rsid w:val="009C0EB1"/>
    <w:rsid w:val="009C0EC4"/>
    <w:rsid w:val="009C0ECE"/>
    <w:rsid w:val="009C0F29"/>
    <w:rsid w:val="009C0F60"/>
    <w:rsid w:val="009C0F9E"/>
    <w:rsid w:val="009C0FCD"/>
    <w:rsid w:val="009C1095"/>
    <w:rsid w:val="009C10E1"/>
    <w:rsid w:val="009C10F3"/>
    <w:rsid w:val="009C115A"/>
    <w:rsid w:val="009C115D"/>
    <w:rsid w:val="009C116F"/>
    <w:rsid w:val="009C11AA"/>
    <w:rsid w:val="009C11E3"/>
    <w:rsid w:val="009C11E4"/>
    <w:rsid w:val="009C11F0"/>
    <w:rsid w:val="009C1219"/>
    <w:rsid w:val="009C125F"/>
    <w:rsid w:val="009C126C"/>
    <w:rsid w:val="009C1294"/>
    <w:rsid w:val="009C12DA"/>
    <w:rsid w:val="009C12E3"/>
    <w:rsid w:val="009C12EB"/>
    <w:rsid w:val="009C1361"/>
    <w:rsid w:val="009C1365"/>
    <w:rsid w:val="009C1385"/>
    <w:rsid w:val="009C138F"/>
    <w:rsid w:val="009C1396"/>
    <w:rsid w:val="009C13B4"/>
    <w:rsid w:val="009C13C5"/>
    <w:rsid w:val="009C1406"/>
    <w:rsid w:val="009C140C"/>
    <w:rsid w:val="009C140F"/>
    <w:rsid w:val="009C1464"/>
    <w:rsid w:val="009C148C"/>
    <w:rsid w:val="009C148E"/>
    <w:rsid w:val="009C14D8"/>
    <w:rsid w:val="009C14DA"/>
    <w:rsid w:val="009C1500"/>
    <w:rsid w:val="009C1532"/>
    <w:rsid w:val="009C15D2"/>
    <w:rsid w:val="009C15F9"/>
    <w:rsid w:val="009C162B"/>
    <w:rsid w:val="009C1632"/>
    <w:rsid w:val="009C1637"/>
    <w:rsid w:val="009C1642"/>
    <w:rsid w:val="009C16A0"/>
    <w:rsid w:val="009C16B2"/>
    <w:rsid w:val="009C16CE"/>
    <w:rsid w:val="009C16E0"/>
    <w:rsid w:val="009C174D"/>
    <w:rsid w:val="009C177C"/>
    <w:rsid w:val="009C178F"/>
    <w:rsid w:val="009C17D3"/>
    <w:rsid w:val="009C17D7"/>
    <w:rsid w:val="009C1805"/>
    <w:rsid w:val="009C1822"/>
    <w:rsid w:val="009C1840"/>
    <w:rsid w:val="009C1894"/>
    <w:rsid w:val="009C189F"/>
    <w:rsid w:val="009C18A1"/>
    <w:rsid w:val="009C18B9"/>
    <w:rsid w:val="009C18C2"/>
    <w:rsid w:val="009C18EC"/>
    <w:rsid w:val="009C1903"/>
    <w:rsid w:val="009C1928"/>
    <w:rsid w:val="009C193E"/>
    <w:rsid w:val="009C195C"/>
    <w:rsid w:val="009C197A"/>
    <w:rsid w:val="009C1984"/>
    <w:rsid w:val="009C1994"/>
    <w:rsid w:val="009C19C3"/>
    <w:rsid w:val="009C19E4"/>
    <w:rsid w:val="009C1AA9"/>
    <w:rsid w:val="009C1ABF"/>
    <w:rsid w:val="009C1ACE"/>
    <w:rsid w:val="009C1AEA"/>
    <w:rsid w:val="009C1AED"/>
    <w:rsid w:val="009C1AF0"/>
    <w:rsid w:val="009C1B2B"/>
    <w:rsid w:val="009C1B31"/>
    <w:rsid w:val="009C1B45"/>
    <w:rsid w:val="009C1B92"/>
    <w:rsid w:val="009C1C2E"/>
    <w:rsid w:val="009C1C37"/>
    <w:rsid w:val="009C1C50"/>
    <w:rsid w:val="009C1C56"/>
    <w:rsid w:val="009C1C89"/>
    <w:rsid w:val="009C1CB7"/>
    <w:rsid w:val="009C1CD6"/>
    <w:rsid w:val="009C1CF3"/>
    <w:rsid w:val="009C1CF9"/>
    <w:rsid w:val="009C1D66"/>
    <w:rsid w:val="009C1DAC"/>
    <w:rsid w:val="009C1DC8"/>
    <w:rsid w:val="009C1DD9"/>
    <w:rsid w:val="009C1DEB"/>
    <w:rsid w:val="009C1E2A"/>
    <w:rsid w:val="009C1E33"/>
    <w:rsid w:val="009C1E3B"/>
    <w:rsid w:val="009C1E42"/>
    <w:rsid w:val="009C1E53"/>
    <w:rsid w:val="009C1E73"/>
    <w:rsid w:val="009C1EAD"/>
    <w:rsid w:val="009C1EC6"/>
    <w:rsid w:val="009C1ED7"/>
    <w:rsid w:val="009C1EDC"/>
    <w:rsid w:val="009C1F67"/>
    <w:rsid w:val="009C1F75"/>
    <w:rsid w:val="009C1F76"/>
    <w:rsid w:val="009C1FF2"/>
    <w:rsid w:val="009C1FF9"/>
    <w:rsid w:val="009C2088"/>
    <w:rsid w:val="009C20DA"/>
    <w:rsid w:val="009C20E7"/>
    <w:rsid w:val="009C2102"/>
    <w:rsid w:val="009C210A"/>
    <w:rsid w:val="009C2118"/>
    <w:rsid w:val="009C2130"/>
    <w:rsid w:val="009C2146"/>
    <w:rsid w:val="009C21BA"/>
    <w:rsid w:val="009C21C4"/>
    <w:rsid w:val="009C223D"/>
    <w:rsid w:val="009C22B0"/>
    <w:rsid w:val="009C22C2"/>
    <w:rsid w:val="009C22DB"/>
    <w:rsid w:val="009C2324"/>
    <w:rsid w:val="009C2332"/>
    <w:rsid w:val="009C2339"/>
    <w:rsid w:val="009C2375"/>
    <w:rsid w:val="009C2383"/>
    <w:rsid w:val="009C239E"/>
    <w:rsid w:val="009C23C0"/>
    <w:rsid w:val="009C2434"/>
    <w:rsid w:val="009C2468"/>
    <w:rsid w:val="009C2479"/>
    <w:rsid w:val="009C24AE"/>
    <w:rsid w:val="009C24D0"/>
    <w:rsid w:val="009C24D8"/>
    <w:rsid w:val="009C251D"/>
    <w:rsid w:val="009C255D"/>
    <w:rsid w:val="009C255F"/>
    <w:rsid w:val="009C257E"/>
    <w:rsid w:val="009C2596"/>
    <w:rsid w:val="009C25A4"/>
    <w:rsid w:val="009C25DB"/>
    <w:rsid w:val="009C2649"/>
    <w:rsid w:val="009C267E"/>
    <w:rsid w:val="009C2690"/>
    <w:rsid w:val="009C26D4"/>
    <w:rsid w:val="009C2747"/>
    <w:rsid w:val="009C27B4"/>
    <w:rsid w:val="009C27B8"/>
    <w:rsid w:val="009C27E6"/>
    <w:rsid w:val="009C2809"/>
    <w:rsid w:val="009C283B"/>
    <w:rsid w:val="009C288E"/>
    <w:rsid w:val="009C28AF"/>
    <w:rsid w:val="009C28B9"/>
    <w:rsid w:val="009C2961"/>
    <w:rsid w:val="009C298F"/>
    <w:rsid w:val="009C29DD"/>
    <w:rsid w:val="009C29DE"/>
    <w:rsid w:val="009C2A0F"/>
    <w:rsid w:val="009C2A2A"/>
    <w:rsid w:val="009C2A39"/>
    <w:rsid w:val="009C2A9E"/>
    <w:rsid w:val="009C2ACA"/>
    <w:rsid w:val="009C2B27"/>
    <w:rsid w:val="009C2B34"/>
    <w:rsid w:val="009C2B42"/>
    <w:rsid w:val="009C2B67"/>
    <w:rsid w:val="009C2BB6"/>
    <w:rsid w:val="009C2BCC"/>
    <w:rsid w:val="009C2BDB"/>
    <w:rsid w:val="009C2BFB"/>
    <w:rsid w:val="009C2C77"/>
    <w:rsid w:val="009C2CD2"/>
    <w:rsid w:val="009C2D35"/>
    <w:rsid w:val="009C2D38"/>
    <w:rsid w:val="009C2D3C"/>
    <w:rsid w:val="009C2D47"/>
    <w:rsid w:val="009C2D86"/>
    <w:rsid w:val="009C2D8A"/>
    <w:rsid w:val="009C2D91"/>
    <w:rsid w:val="009C2DCE"/>
    <w:rsid w:val="009C2E63"/>
    <w:rsid w:val="009C2E93"/>
    <w:rsid w:val="009C2EA5"/>
    <w:rsid w:val="009C2EA9"/>
    <w:rsid w:val="009C2EBF"/>
    <w:rsid w:val="009C2EC1"/>
    <w:rsid w:val="009C2EE1"/>
    <w:rsid w:val="009C2EEA"/>
    <w:rsid w:val="009C2EF1"/>
    <w:rsid w:val="009C2F3F"/>
    <w:rsid w:val="009C2F59"/>
    <w:rsid w:val="009C2F79"/>
    <w:rsid w:val="009C2F96"/>
    <w:rsid w:val="009C2FAF"/>
    <w:rsid w:val="009C2FC1"/>
    <w:rsid w:val="009C2FD1"/>
    <w:rsid w:val="009C2FE4"/>
    <w:rsid w:val="009C3035"/>
    <w:rsid w:val="009C3038"/>
    <w:rsid w:val="009C3039"/>
    <w:rsid w:val="009C3047"/>
    <w:rsid w:val="009C3051"/>
    <w:rsid w:val="009C3064"/>
    <w:rsid w:val="009C3068"/>
    <w:rsid w:val="009C3087"/>
    <w:rsid w:val="009C30AF"/>
    <w:rsid w:val="009C30FE"/>
    <w:rsid w:val="009C310B"/>
    <w:rsid w:val="009C3132"/>
    <w:rsid w:val="009C3148"/>
    <w:rsid w:val="009C3157"/>
    <w:rsid w:val="009C3160"/>
    <w:rsid w:val="009C3179"/>
    <w:rsid w:val="009C3181"/>
    <w:rsid w:val="009C31C0"/>
    <w:rsid w:val="009C31FE"/>
    <w:rsid w:val="009C3202"/>
    <w:rsid w:val="009C3215"/>
    <w:rsid w:val="009C3258"/>
    <w:rsid w:val="009C32A4"/>
    <w:rsid w:val="009C331E"/>
    <w:rsid w:val="009C3335"/>
    <w:rsid w:val="009C33A1"/>
    <w:rsid w:val="009C33C9"/>
    <w:rsid w:val="009C3419"/>
    <w:rsid w:val="009C342B"/>
    <w:rsid w:val="009C3452"/>
    <w:rsid w:val="009C3471"/>
    <w:rsid w:val="009C349B"/>
    <w:rsid w:val="009C34C1"/>
    <w:rsid w:val="009C34E6"/>
    <w:rsid w:val="009C3537"/>
    <w:rsid w:val="009C3542"/>
    <w:rsid w:val="009C3543"/>
    <w:rsid w:val="009C354F"/>
    <w:rsid w:val="009C356F"/>
    <w:rsid w:val="009C3593"/>
    <w:rsid w:val="009C359A"/>
    <w:rsid w:val="009C359C"/>
    <w:rsid w:val="009C35BD"/>
    <w:rsid w:val="009C3614"/>
    <w:rsid w:val="009C363E"/>
    <w:rsid w:val="009C3697"/>
    <w:rsid w:val="009C3742"/>
    <w:rsid w:val="009C3747"/>
    <w:rsid w:val="009C3748"/>
    <w:rsid w:val="009C3766"/>
    <w:rsid w:val="009C3773"/>
    <w:rsid w:val="009C37BE"/>
    <w:rsid w:val="009C37F0"/>
    <w:rsid w:val="009C37F8"/>
    <w:rsid w:val="009C380F"/>
    <w:rsid w:val="009C3841"/>
    <w:rsid w:val="009C3875"/>
    <w:rsid w:val="009C3902"/>
    <w:rsid w:val="009C3903"/>
    <w:rsid w:val="009C3968"/>
    <w:rsid w:val="009C396A"/>
    <w:rsid w:val="009C3990"/>
    <w:rsid w:val="009C399E"/>
    <w:rsid w:val="009C39D1"/>
    <w:rsid w:val="009C39E6"/>
    <w:rsid w:val="009C3A03"/>
    <w:rsid w:val="009C3A22"/>
    <w:rsid w:val="009C3A3E"/>
    <w:rsid w:val="009C3A46"/>
    <w:rsid w:val="009C3A4D"/>
    <w:rsid w:val="009C3A4E"/>
    <w:rsid w:val="009C3A5E"/>
    <w:rsid w:val="009C3A5F"/>
    <w:rsid w:val="009C3A9A"/>
    <w:rsid w:val="009C3AD3"/>
    <w:rsid w:val="009C3B1D"/>
    <w:rsid w:val="009C3B36"/>
    <w:rsid w:val="009C3B6C"/>
    <w:rsid w:val="009C3B79"/>
    <w:rsid w:val="009C3B91"/>
    <w:rsid w:val="009C3BAC"/>
    <w:rsid w:val="009C3BAD"/>
    <w:rsid w:val="009C3BC4"/>
    <w:rsid w:val="009C3C17"/>
    <w:rsid w:val="009C3CA5"/>
    <w:rsid w:val="009C3CD3"/>
    <w:rsid w:val="009C3CE1"/>
    <w:rsid w:val="009C3D0D"/>
    <w:rsid w:val="009C3D26"/>
    <w:rsid w:val="009C3D4A"/>
    <w:rsid w:val="009C3D7F"/>
    <w:rsid w:val="009C3D95"/>
    <w:rsid w:val="009C3DBC"/>
    <w:rsid w:val="009C3E1C"/>
    <w:rsid w:val="009C3E62"/>
    <w:rsid w:val="009C3E6D"/>
    <w:rsid w:val="009C3E7C"/>
    <w:rsid w:val="009C3E8D"/>
    <w:rsid w:val="009C3E93"/>
    <w:rsid w:val="009C3F58"/>
    <w:rsid w:val="009C3F67"/>
    <w:rsid w:val="009C3FB6"/>
    <w:rsid w:val="009C3FC2"/>
    <w:rsid w:val="009C3FCF"/>
    <w:rsid w:val="009C3FF6"/>
    <w:rsid w:val="009C4001"/>
    <w:rsid w:val="009C403B"/>
    <w:rsid w:val="009C4042"/>
    <w:rsid w:val="009C40D1"/>
    <w:rsid w:val="009C40DB"/>
    <w:rsid w:val="009C40F6"/>
    <w:rsid w:val="009C4170"/>
    <w:rsid w:val="009C41B9"/>
    <w:rsid w:val="009C41D1"/>
    <w:rsid w:val="009C420C"/>
    <w:rsid w:val="009C4247"/>
    <w:rsid w:val="009C4267"/>
    <w:rsid w:val="009C4282"/>
    <w:rsid w:val="009C42B1"/>
    <w:rsid w:val="009C42E3"/>
    <w:rsid w:val="009C431A"/>
    <w:rsid w:val="009C43F1"/>
    <w:rsid w:val="009C43F3"/>
    <w:rsid w:val="009C43FC"/>
    <w:rsid w:val="009C4402"/>
    <w:rsid w:val="009C440A"/>
    <w:rsid w:val="009C442B"/>
    <w:rsid w:val="009C442D"/>
    <w:rsid w:val="009C4445"/>
    <w:rsid w:val="009C445C"/>
    <w:rsid w:val="009C4465"/>
    <w:rsid w:val="009C4469"/>
    <w:rsid w:val="009C4487"/>
    <w:rsid w:val="009C4494"/>
    <w:rsid w:val="009C4497"/>
    <w:rsid w:val="009C44A1"/>
    <w:rsid w:val="009C44B0"/>
    <w:rsid w:val="009C451F"/>
    <w:rsid w:val="009C458C"/>
    <w:rsid w:val="009C45D3"/>
    <w:rsid w:val="009C45DF"/>
    <w:rsid w:val="009C4643"/>
    <w:rsid w:val="009C4665"/>
    <w:rsid w:val="009C4682"/>
    <w:rsid w:val="009C46BA"/>
    <w:rsid w:val="009C4700"/>
    <w:rsid w:val="009C4733"/>
    <w:rsid w:val="009C4776"/>
    <w:rsid w:val="009C4791"/>
    <w:rsid w:val="009C47BC"/>
    <w:rsid w:val="009C47C5"/>
    <w:rsid w:val="009C47D8"/>
    <w:rsid w:val="009C4801"/>
    <w:rsid w:val="009C4809"/>
    <w:rsid w:val="009C481E"/>
    <w:rsid w:val="009C4846"/>
    <w:rsid w:val="009C485D"/>
    <w:rsid w:val="009C4886"/>
    <w:rsid w:val="009C48B3"/>
    <w:rsid w:val="009C48E9"/>
    <w:rsid w:val="009C4915"/>
    <w:rsid w:val="009C4922"/>
    <w:rsid w:val="009C493B"/>
    <w:rsid w:val="009C4944"/>
    <w:rsid w:val="009C4947"/>
    <w:rsid w:val="009C4949"/>
    <w:rsid w:val="009C495C"/>
    <w:rsid w:val="009C49B8"/>
    <w:rsid w:val="009C49CA"/>
    <w:rsid w:val="009C4A33"/>
    <w:rsid w:val="009C4A7E"/>
    <w:rsid w:val="009C4A85"/>
    <w:rsid w:val="009C4AC9"/>
    <w:rsid w:val="009C4ADC"/>
    <w:rsid w:val="009C4ADF"/>
    <w:rsid w:val="009C4AE0"/>
    <w:rsid w:val="009C4AFB"/>
    <w:rsid w:val="009C4B35"/>
    <w:rsid w:val="009C4B7A"/>
    <w:rsid w:val="009C4B91"/>
    <w:rsid w:val="009C4BB4"/>
    <w:rsid w:val="009C4BBD"/>
    <w:rsid w:val="009C4BF6"/>
    <w:rsid w:val="009C4C03"/>
    <w:rsid w:val="009C4C0A"/>
    <w:rsid w:val="009C4C0B"/>
    <w:rsid w:val="009C4C0F"/>
    <w:rsid w:val="009C4C2C"/>
    <w:rsid w:val="009C4C6C"/>
    <w:rsid w:val="009C4C71"/>
    <w:rsid w:val="009C4C7E"/>
    <w:rsid w:val="009C4C7F"/>
    <w:rsid w:val="009C4C82"/>
    <w:rsid w:val="009C4CB2"/>
    <w:rsid w:val="009C4CBC"/>
    <w:rsid w:val="009C4CCB"/>
    <w:rsid w:val="009C4CE7"/>
    <w:rsid w:val="009C4D09"/>
    <w:rsid w:val="009C4D19"/>
    <w:rsid w:val="009C4D21"/>
    <w:rsid w:val="009C4D27"/>
    <w:rsid w:val="009C4D78"/>
    <w:rsid w:val="009C4D79"/>
    <w:rsid w:val="009C4DAE"/>
    <w:rsid w:val="009C4DBE"/>
    <w:rsid w:val="009C4DE0"/>
    <w:rsid w:val="009C4DF1"/>
    <w:rsid w:val="009C4E03"/>
    <w:rsid w:val="009C4E2F"/>
    <w:rsid w:val="009C4E33"/>
    <w:rsid w:val="009C4E57"/>
    <w:rsid w:val="009C4E71"/>
    <w:rsid w:val="009C4E96"/>
    <w:rsid w:val="009C4EEF"/>
    <w:rsid w:val="009C4EF8"/>
    <w:rsid w:val="009C4F26"/>
    <w:rsid w:val="009C4F65"/>
    <w:rsid w:val="009C4F6D"/>
    <w:rsid w:val="009C4FBC"/>
    <w:rsid w:val="009C4FCC"/>
    <w:rsid w:val="009C4FD7"/>
    <w:rsid w:val="009C4FF4"/>
    <w:rsid w:val="009C5008"/>
    <w:rsid w:val="009C5010"/>
    <w:rsid w:val="009C5031"/>
    <w:rsid w:val="009C5038"/>
    <w:rsid w:val="009C50AB"/>
    <w:rsid w:val="009C5103"/>
    <w:rsid w:val="009C5112"/>
    <w:rsid w:val="009C513D"/>
    <w:rsid w:val="009C5147"/>
    <w:rsid w:val="009C5192"/>
    <w:rsid w:val="009C51A9"/>
    <w:rsid w:val="009C51C5"/>
    <w:rsid w:val="009C51E1"/>
    <w:rsid w:val="009C51F9"/>
    <w:rsid w:val="009C5211"/>
    <w:rsid w:val="009C5218"/>
    <w:rsid w:val="009C523B"/>
    <w:rsid w:val="009C524C"/>
    <w:rsid w:val="009C5253"/>
    <w:rsid w:val="009C526D"/>
    <w:rsid w:val="009C52AE"/>
    <w:rsid w:val="009C52E7"/>
    <w:rsid w:val="009C535E"/>
    <w:rsid w:val="009C5380"/>
    <w:rsid w:val="009C53B3"/>
    <w:rsid w:val="009C53DE"/>
    <w:rsid w:val="009C5412"/>
    <w:rsid w:val="009C541E"/>
    <w:rsid w:val="009C5432"/>
    <w:rsid w:val="009C54A4"/>
    <w:rsid w:val="009C54D0"/>
    <w:rsid w:val="009C5544"/>
    <w:rsid w:val="009C5560"/>
    <w:rsid w:val="009C5575"/>
    <w:rsid w:val="009C5581"/>
    <w:rsid w:val="009C55E4"/>
    <w:rsid w:val="009C5615"/>
    <w:rsid w:val="009C5620"/>
    <w:rsid w:val="009C5675"/>
    <w:rsid w:val="009C568C"/>
    <w:rsid w:val="009C56AD"/>
    <w:rsid w:val="009C56B7"/>
    <w:rsid w:val="009C56BE"/>
    <w:rsid w:val="009C56C0"/>
    <w:rsid w:val="009C571C"/>
    <w:rsid w:val="009C5725"/>
    <w:rsid w:val="009C5743"/>
    <w:rsid w:val="009C57DC"/>
    <w:rsid w:val="009C57EC"/>
    <w:rsid w:val="009C5800"/>
    <w:rsid w:val="009C5810"/>
    <w:rsid w:val="009C581E"/>
    <w:rsid w:val="009C5859"/>
    <w:rsid w:val="009C588D"/>
    <w:rsid w:val="009C58E9"/>
    <w:rsid w:val="009C590A"/>
    <w:rsid w:val="009C590D"/>
    <w:rsid w:val="009C591B"/>
    <w:rsid w:val="009C5930"/>
    <w:rsid w:val="009C5968"/>
    <w:rsid w:val="009C59DE"/>
    <w:rsid w:val="009C5A36"/>
    <w:rsid w:val="009C5A65"/>
    <w:rsid w:val="009C5ADC"/>
    <w:rsid w:val="009C5AEB"/>
    <w:rsid w:val="009C5AF1"/>
    <w:rsid w:val="009C5AF2"/>
    <w:rsid w:val="009C5B3F"/>
    <w:rsid w:val="009C5B72"/>
    <w:rsid w:val="009C5BB0"/>
    <w:rsid w:val="009C5BDE"/>
    <w:rsid w:val="009C5C08"/>
    <w:rsid w:val="009C5C50"/>
    <w:rsid w:val="009C5C52"/>
    <w:rsid w:val="009C5C5C"/>
    <w:rsid w:val="009C5C88"/>
    <w:rsid w:val="009C5CB0"/>
    <w:rsid w:val="009C5CCE"/>
    <w:rsid w:val="009C5CDD"/>
    <w:rsid w:val="009C5D00"/>
    <w:rsid w:val="009C5D0B"/>
    <w:rsid w:val="009C5D17"/>
    <w:rsid w:val="009C5D58"/>
    <w:rsid w:val="009C5D75"/>
    <w:rsid w:val="009C5DBA"/>
    <w:rsid w:val="009C5E43"/>
    <w:rsid w:val="009C5E48"/>
    <w:rsid w:val="009C5E7E"/>
    <w:rsid w:val="009C5EB9"/>
    <w:rsid w:val="009C5EC1"/>
    <w:rsid w:val="009C5EC9"/>
    <w:rsid w:val="009C5EEB"/>
    <w:rsid w:val="009C5F17"/>
    <w:rsid w:val="009C5F1A"/>
    <w:rsid w:val="009C5F20"/>
    <w:rsid w:val="009C5F2B"/>
    <w:rsid w:val="009C5F44"/>
    <w:rsid w:val="009C5F4E"/>
    <w:rsid w:val="009C5F55"/>
    <w:rsid w:val="009C5F86"/>
    <w:rsid w:val="009C5FA7"/>
    <w:rsid w:val="009C5FD4"/>
    <w:rsid w:val="009C5FD5"/>
    <w:rsid w:val="009C5FE0"/>
    <w:rsid w:val="009C6090"/>
    <w:rsid w:val="009C60ED"/>
    <w:rsid w:val="009C6104"/>
    <w:rsid w:val="009C6142"/>
    <w:rsid w:val="009C6171"/>
    <w:rsid w:val="009C6176"/>
    <w:rsid w:val="009C618C"/>
    <w:rsid w:val="009C6190"/>
    <w:rsid w:val="009C61B4"/>
    <w:rsid w:val="009C61E0"/>
    <w:rsid w:val="009C61EA"/>
    <w:rsid w:val="009C622C"/>
    <w:rsid w:val="009C627C"/>
    <w:rsid w:val="009C6292"/>
    <w:rsid w:val="009C62A4"/>
    <w:rsid w:val="009C62B4"/>
    <w:rsid w:val="009C62D4"/>
    <w:rsid w:val="009C630F"/>
    <w:rsid w:val="009C6326"/>
    <w:rsid w:val="009C6332"/>
    <w:rsid w:val="009C633A"/>
    <w:rsid w:val="009C635F"/>
    <w:rsid w:val="009C63D9"/>
    <w:rsid w:val="009C63E9"/>
    <w:rsid w:val="009C63F3"/>
    <w:rsid w:val="009C6410"/>
    <w:rsid w:val="009C6413"/>
    <w:rsid w:val="009C64B2"/>
    <w:rsid w:val="009C64CA"/>
    <w:rsid w:val="009C6504"/>
    <w:rsid w:val="009C6539"/>
    <w:rsid w:val="009C6577"/>
    <w:rsid w:val="009C657E"/>
    <w:rsid w:val="009C6593"/>
    <w:rsid w:val="009C65A0"/>
    <w:rsid w:val="009C65AB"/>
    <w:rsid w:val="009C65B1"/>
    <w:rsid w:val="009C664E"/>
    <w:rsid w:val="009C6652"/>
    <w:rsid w:val="009C6687"/>
    <w:rsid w:val="009C66DA"/>
    <w:rsid w:val="009C6704"/>
    <w:rsid w:val="009C675A"/>
    <w:rsid w:val="009C675F"/>
    <w:rsid w:val="009C67C9"/>
    <w:rsid w:val="009C67EF"/>
    <w:rsid w:val="009C6819"/>
    <w:rsid w:val="009C6834"/>
    <w:rsid w:val="009C6839"/>
    <w:rsid w:val="009C683C"/>
    <w:rsid w:val="009C6840"/>
    <w:rsid w:val="009C6874"/>
    <w:rsid w:val="009C68D4"/>
    <w:rsid w:val="009C68E7"/>
    <w:rsid w:val="009C6928"/>
    <w:rsid w:val="009C692C"/>
    <w:rsid w:val="009C692D"/>
    <w:rsid w:val="009C6992"/>
    <w:rsid w:val="009C69A7"/>
    <w:rsid w:val="009C69AA"/>
    <w:rsid w:val="009C6A39"/>
    <w:rsid w:val="009C6A3E"/>
    <w:rsid w:val="009C6AA2"/>
    <w:rsid w:val="009C6B09"/>
    <w:rsid w:val="009C6B36"/>
    <w:rsid w:val="009C6B56"/>
    <w:rsid w:val="009C6B91"/>
    <w:rsid w:val="009C6BA6"/>
    <w:rsid w:val="009C6BAD"/>
    <w:rsid w:val="009C6BD1"/>
    <w:rsid w:val="009C6BD5"/>
    <w:rsid w:val="009C6C23"/>
    <w:rsid w:val="009C6C2B"/>
    <w:rsid w:val="009C6C42"/>
    <w:rsid w:val="009C6C4E"/>
    <w:rsid w:val="009C6C71"/>
    <w:rsid w:val="009C6C78"/>
    <w:rsid w:val="009C6C91"/>
    <w:rsid w:val="009C6CD3"/>
    <w:rsid w:val="009C6CEC"/>
    <w:rsid w:val="009C6CED"/>
    <w:rsid w:val="009C6D37"/>
    <w:rsid w:val="009C6D45"/>
    <w:rsid w:val="009C6D55"/>
    <w:rsid w:val="009C6DA3"/>
    <w:rsid w:val="009C6DAB"/>
    <w:rsid w:val="009C6DBE"/>
    <w:rsid w:val="009C6DC1"/>
    <w:rsid w:val="009C6E1F"/>
    <w:rsid w:val="009C6E38"/>
    <w:rsid w:val="009C6E83"/>
    <w:rsid w:val="009C6E94"/>
    <w:rsid w:val="009C6EAE"/>
    <w:rsid w:val="009C6EC5"/>
    <w:rsid w:val="009C6EF6"/>
    <w:rsid w:val="009C6F36"/>
    <w:rsid w:val="009C6F5D"/>
    <w:rsid w:val="009C6F71"/>
    <w:rsid w:val="009C6FA1"/>
    <w:rsid w:val="009C6FA4"/>
    <w:rsid w:val="009C6FC2"/>
    <w:rsid w:val="009C6FE1"/>
    <w:rsid w:val="009C7053"/>
    <w:rsid w:val="009C7057"/>
    <w:rsid w:val="009C7071"/>
    <w:rsid w:val="009C7092"/>
    <w:rsid w:val="009C709D"/>
    <w:rsid w:val="009C7105"/>
    <w:rsid w:val="009C7108"/>
    <w:rsid w:val="009C711F"/>
    <w:rsid w:val="009C7147"/>
    <w:rsid w:val="009C7168"/>
    <w:rsid w:val="009C71A1"/>
    <w:rsid w:val="009C71B9"/>
    <w:rsid w:val="009C71FF"/>
    <w:rsid w:val="009C7205"/>
    <w:rsid w:val="009C7232"/>
    <w:rsid w:val="009C723D"/>
    <w:rsid w:val="009C7257"/>
    <w:rsid w:val="009C725A"/>
    <w:rsid w:val="009C7262"/>
    <w:rsid w:val="009C7271"/>
    <w:rsid w:val="009C728C"/>
    <w:rsid w:val="009C72EA"/>
    <w:rsid w:val="009C72EE"/>
    <w:rsid w:val="009C733C"/>
    <w:rsid w:val="009C734B"/>
    <w:rsid w:val="009C73A5"/>
    <w:rsid w:val="009C73C0"/>
    <w:rsid w:val="009C73C7"/>
    <w:rsid w:val="009C7404"/>
    <w:rsid w:val="009C7440"/>
    <w:rsid w:val="009C74B3"/>
    <w:rsid w:val="009C74F0"/>
    <w:rsid w:val="009C7527"/>
    <w:rsid w:val="009C7567"/>
    <w:rsid w:val="009C7573"/>
    <w:rsid w:val="009C7587"/>
    <w:rsid w:val="009C75C9"/>
    <w:rsid w:val="009C764C"/>
    <w:rsid w:val="009C765C"/>
    <w:rsid w:val="009C766C"/>
    <w:rsid w:val="009C767A"/>
    <w:rsid w:val="009C768A"/>
    <w:rsid w:val="009C76B6"/>
    <w:rsid w:val="009C76C5"/>
    <w:rsid w:val="009C76C7"/>
    <w:rsid w:val="009C76D6"/>
    <w:rsid w:val="009C76E6"/>
    <w:rsid w:val="009C7721"/>
    <w:rsid w:val="009C773E"/>
    <w:rsid w:val="009C775A"/>
    <w:rsid w:val="009C776A"/>
    <w:rsid w:val="009C77D1"/>
    <w:rsid w:val="009C77D4"/>
    <w:rsid w:val="009C77D8"/>
    <w:rsid w:val="009C77DD"/>
    <w:rsid w:val="009C785F"/>
    <w:rsid w:val="009C7867"/>
    <w:rsid w:val="009C786B"/>
    <w:rsid w:val="009C7896"/>
    <w:rsid w:val="009C78B4"/>
    <w:rsid w:val="009C7936"/>
    <w:rsid w:val="009C7937"/>
    <w:rsid w:val="009C7948"/>
    <w:rsid w:val="009C7962"/>
    <w:rsid w:val="009C7993"/>
    <w:rsid w:val="009C79DB"/>
    <w:rsid w:val="009C79F5"/>
    <w:rsid w:val="009C79FF"/>
    <w:rsid w:val="009C7A2B"/>
    <w:rsid w:val="009C7A33"/>
    <w:rsid w:val="009C7A5F"/>
    <w:rsid w:val="009C7A75"/>
    <w:rsid w:val="009C7AE7"/>
    <w:rsid w:val="009C7AEE"/>
    <w:rsid w:val="009C7B24"/>
    <w:rsid w:val="009C7B29"/>
    <w:rsid w:val="009C7B82"/>
    <w:rsid w:val="009C7BC0"/>
    <w:rsid w:val="009C7BDF"/>
    <w:rsid w:val="009C7BED"/>
    <w:rsid w:val="009C7C07"/>
    <w:rsid w:val="009C7C34"/>
    <w:rsid w:val="009C7C58"/>
    <w:rsid w:val="009C7C60"/>
    <w:rsid w:val="009C7CFB"/>
    <w:rsid w:val="009C7D31"/>
    <w:rsid w:val="009C7D4E"/>
    <w:rsid w:val="009C7D74"/>
    <w:rsid w:val="009C7D7E"/>
    <w:rsid w:val="009C7DD7"/>
    <w:rsid w:val="009C7DFF"/>
    <w:rsid w:val="009C7E02"/>
    <w:rsid w:val="009C7E4D"/>
    <w:rsid w:val="009C7E87"/>
    <w:rsid w:val="009C7E99"/>
    <w:rsid w:val="009C7EA0"/>
    <w:rsid w:val="009C7EA1"/>
    <w:rsid w:val="009C7F40"/>
    <w:rsid w:val="009C7F4A"/>
    <w:rsid w:val="009C7F7D"/>
    <w:rsid w:val="009C7F7F"/>
    <w:rsid w:val="009C7FDF"/>
    <w:rsid w:val="009D0021"/>
    <w:rsid w:val="009D0028"/>
    <w:rsid w:val="009D0046"/>
    <w:rsid w:val="009D004C"/>
    <w:rsid w:val="009D0060"/>
    <w:rsid w:val="009D0077"/>
    <w:rsid w:val="009D009D"/>
    <w:rsid w:val="009D00BD"/>
    <w:rsid w:val="009D00CD"/>
    <w:rsid w:val="009D00E6"/>
    <w:rsid w:val="009D00F3"/>
    <w:rsid w:val="009D0110"/>
    <w:rsid w:val="009D0118"/>
    <w:rsid w:val="009D0141"/>
    <w:rsid w:val="009D016E"/>
    <w:rsid w:val="009D017D"/>
    <w:rsid w:val="009D01D6"/>
    <w:rsid w:val="009D01D8"/>
    <w:rsid w:val="009D029F"/>
    <w:rsid w:val="009D032B"/>
    <w:rsid w:val="009D0332"/>
    <w:rsid w:val="009D0348"/>
    <w:rsid w:val="009D0452"/>
    <w:rsid w:val="009D0457"/>
    <w:rsid w:val="009D04BA"/>
    <w:rsid w:val="009D0561"/>
    <w:rsid w:val="009D0588"/>
    <w:rsid w:val="009D05CC"/>
    <w:rsid w:val="009D05D3"/>
    <w:rsid w:val="009D05D7"/>
    <w:rsid w:val="009D064B"/>
    <w:rsid w:val="009D0668"/>
    <w:rsid w:val="009D0678"/>
    <w:rsid w:val="009D067A"/>
    <w:rsid w:val="009D0696"/>
    <w:rsid w:val="009D0697"/>
    <w:rsid w:val="009D06B2"/>
    <w:rsid w:val="009D070F"/>
    <w:rsid w:val="009D072C"/>
    <w:rsid w:val="009D0739"/>
    <w:rsid w:val="009D0745"/>
    <w:rsid w:val="009D0751"/>
    <w:rsid w:val="009D0766"/>
    <w:rsid w:val="009D076D"/>
    <w:rsid w:val="009D0776"/>
    <w:rsid w:val="009D0783"/>
    <w:rsid w:val="009D0796"/>
    <w:rsid w:val="009D079B"/>
    <w:rsid w:val="009D079C"/>
    <w:rsid w:val="009D07C3"/>
    <w:rsid w:val="009D07D9"/>
    <w:rsid w:val="009D0830"/>
    <w:rsid w:val="009D0842"/>
    <w:rsid w:val="009D0857"/>
    <w:rsid w:val="009D0875"/>
    <w:rsid w:val="009D0878"/>
    <w:rsid w:val="009D089E"/>
    <w:rsid w:val="009D08EE"/>
    <w:rsid w:val="009D08FA"/>
    <w:rsid w:val="009D093B"/>
    <w:rsid w:val="009D094A"/>
    <w:rsid w:val="009D095E"/>
    <w:rsid w:val="009D096C"/>
    <w:rsid w:val="009D0982"/>
    <w:rsid w:val="009D09A7"/>
    <w:rsid w:val="009D09D1"/>
    <w:rsid w:val="009D09E1"/>
    <w:rsid w:val="009D09F7"/>
    <w:rsid w:val="009D0A03"/>
    <w:rsid w:val="009D0A19"/>
    <w:rsid w:val="009D0A1B"/>
    <w:rsid w:val="009D0A26"/>
    <w:rsid w:val="009D0A2B"/>
    <w:rsid w:val="009D0A36"/>
    <w:rsid w:val="009D0AD5"/>
    <w:rsid w:val="009D0AD7"/>
    <w:rsid w:val="009D0B1F"/>
    <w:rsid w:val="009D0B4B"/>
    <w:rsid w:val="009D0B54"/>
    <w:rsid w:val="009D0BD5"/>
    <w:rsid w:val="009D0BF0"/>
    <w:rsid w:val="009D0C22"/>
    <w:rsid w:val="009D0C46"/>
    <w:rsid w:val="009D0C4B"/>
    <w:rsid w:val="009D0C58"/>
    <w:rsid w:val="009D0C83"/>
    <w:rsid w:val="009D0CAA"/>
    <w:rsid w:val="009D0CBF"/>
    <w:rsid w:val="009D0CC1"/>
    <w:rsid w:val="009D0CDC"/>
    <w:rsid w:val="009D0D05"/>
    <w:rsid w:val="009D0D17"/>
    <w:rsid w:val="009D0D1B"/>
    <w:rsid w:val="009D0D67"/>
    <w:rsid w:val="009D0D75"/>
    <w:rsid w:val="009D0DB7"/>
    <w:rsid w:val="009D0DD3"/>
    <w:rsid w:val="009D0DF6"/>
    <w:rsid w:val="009D0DFE"/>
    <w:rsid w:val="009D0E4E"/>
    <w:rsid w:val="009D0E58"/>
    <w:rsid w:val="009D0E63"/>
    <w:rsid w:val="009D0E87"/>
    <w:rsid w:val="009D0E89"/>
    <w:rsid w:val="009D0EA3"/>
    <w:rsid w:val="009D0EB3"/>
    <w:rsid w:val="009D0EB6"/>
    <w:rsid w:val="009D0EC3"/>
    <w:rsid w:val="009D0F01"/>
    <w:rsid w:val="009D0F31"/>
    <w:rsid w:val="009D0F9A"/>
    <w:rsid w:val="009D0FC5"/>
    <w:rsid w:val="009D0FE5"/>
    <w:rsid w:val="009D1013"/>
    <w:rsid w:val="009D1065"/>
    <w:rsid w:val="009D107A"/>
    <w:rsid w:val="009D1091"/>
    <w:rsid w:val="009D10A6"/>
    <w:rsid w:val="009D10B7"/>
    <w:rsid w:val="009D10CA"/>
    <w:rsid w:val="009D10D4"/>
    <w:rsid w:val="009D10FC"/>
    <w:rsid w:val="009D1100"/>
    <w:rsid w:val="009D1108"/>
    <w:rsid w:val="009D111C"/>
    <w:rsid w:val="009D1145"/>
    <w:rsid w:val="009D11F3"/>
    <w:rsid w:val="009D1260"/>
    <w:rsid w:val="009D1267"/>
    <w:rsid w:val="009D126A"/>
    <w:rsid w:val="009D127A"/>
    <w:rsid w:val="009D12C1"/>
    <w:rsid w:val="009D12C4"/>
    <w:rsid w:val="009D12EA"/>
    <w:rsid w:val="009D131F"/>
    <w:rsid w:val="009D1345"/>
    <w:rsid w:val="009D13C0"/>
    <w:rsid w:val="009D13D1"/>
    <w:rsid w:val="009D13FD"/>
    <w:rsid w:val="009D1447"/>
    <w:rsid w:val="009D1485"/>
    <w:rsid w:val="009D149B"/>
    <w:rsid w:val="009D14A1"/>
    <w:rsid w:val="009D14DC"/>
    <w:rsid w:val="009D1535"/>
    <w:rsid w:val="009D155D"/>
    <w:rsid w:val="009D1584"/>
    <w:rsid w:val="009D159D"/>
    <w:rsid w:val="009D15AA"/>
    <w:rsid w:val="009D15C9"/>
    <w:rsid w:val="009D15EF"/>
    <w:rsid w:val="009D1607"/>
    <w:rsid w:val="009D160F"/>
    <w:rsid w:val="009D161E"/>
    <w:rsid w:val="009D163E"/>
    <w:rsid w:val="009D1690"/>
    <w:rsid w:val="009D169C"/>
    <w:rsid w:val="009D1736"/>
    <w:rsid w:val="009D175D"/>
    <w:rsid w:val="009D1796"/>
    <w:rsid w:val="009D1798"/>
    <w:rsid w:val="009D179E"/>
    <w:rsid w:val="009D17D1"/>
    <w:rsid w:val="009D1837"/>
    <w:rsid w:val="009D189D"/>
    <w:rsid w:val="009D18B3"/>
    <w:rsid w:val="009D18F7"/>
    <w:rsid w:val="009D1927"/>
    <w:rsid w:val="009D194B"/>
    <w:rsid w:val="009D1954"/>
    <w:rsid w:val="009D1959"/>
    <w:rsid w:val="009D195F"/>
    <w:rsid w:val="009D19CA"/>
    <w:rsid w:val="009D19F8"/>
    <w:rsid w:val="009D1A1A"/>
    <w:rsid w:val="009D1A22"/>
    <w:rsid w:val="009D1A46"/>
    <w:rsid w:val="009D1A54"/>
    <w:rsid w:val="009D1A5D"/>
    <w:rsid w:val="009D1A5F"/>
    <w:rsid w:val="009D1A7D"/>
    <w:rsid w:val="009D1AA7"/>
    <w:rsid w:val="009D1AC5"/>
    <w:rsid w:val="009D1AC8"/>
    <w:rsid w:val="009D1AD4"/>
    <w:rsid w:val="009D1AD5"/>
    <w:rsid w:val="009D1ADE"/>
    <w:rsid w:val="009D1AE6"/>
    <w:rsid w:val="009D1AE8"/>
    <w:rsid w:val="009D1B17"/>
    <w:rsid w:val="009D1B42"/>
    <w:rsid w:val="009D1BBD"/>
    <w:rsid w:val="009D1BE4"/>
    <w:rsid w:val="009D1BE5"/>
    <w:rsid w:val="009D1BF6"/>
    <w:rsid w:val="009D1C05"/>
    <w:rsid w:val="009D1C09"/>
    <w:rsid w:val="009D1C1B"/>
    <w:rsid w:val="009D1C22"/>
    <w:rsid w:val="009D1C2A"/>
    <w:rsid w:val="009D1C68"/>
    <w:rsid w:val="009D1C6B"/>
    <w:rsid w:val="009D1CA9"/>
    <w:rsid w:val="009D1CAC"/>
    <w:rsid w:val="009D1CBE"/>
    <w:rsid w:val="009D1CC5"/>
    <w:rsid w:val="009D1CC7"/>
    <w:rsid w:val="009D1CF3"/>
    <w:rsid w:val="009D1D2B"/>
    <w:rsid w:val="009D1D2F"/>
    <w:rsid w:val="009D1D95"/>
    <w:rsid w:val="009D1DD7"/>
    <w:rsid w:val="009D1DDE"/>
    <w:rsid w:val="009D1DDF"/>
    <w:rsid w:val="009D1DF2"/>
    <w:rsid w:val="009D1E07"/>
    <w:rsid w:val="009D1E12"/>
    <w:rsid w:val="009D1E1A"/>
    <w:rsid w:val="009D1E73"/>
    <w:rsid w:val="009D1EA8"/>
    <w:rsid w:val="009D1EDF"/>
    <w:rsid w:val="009D1F3C"/>
    <w:rsid w:val="009D1FA1"/>
    <w:rsid w:val="009D1FB4"/>
    <w:rsid w:val="009D2007"/>
    <w:rsid w:val="009D2030"/>
    <w:rsid w:val="009D2070"/>
    <w:rsid w:val="009D2085"/>
    <w:rsid w:val="009D2088"/>
    <w:rsid w:val="009D20A8"/>
    <w:rsid w:val="009D20BA"/>
    <w:rsid w:val="009D20DD"/>
    <w:rsid w:val="009D20FB"/>
    <w:rsid w:val="009D2127"/>
    <w:rsid w:val="009D214C"/>
    <w:rsid w:val="009D216D"/>
    <w:rsid w:val="009D2215"/>
    <w:rsid w:val="009D223C"/>
    <w:rsid w:val="009D2244"/>
    <w:rsid w:val="009D224A"/>
    <w:rsid w:val="009D2257"/>
    <w:rsid w:val="009D227C"/>
    <w:rsid w:val="009D2285"/>
    <w:rsid w:val="009D22AA"/>
    <w:rsid w:val="009D22FF"/>
    <w:rsid w:val="009D2300"/>
    <w:rsid w:val="009D2307"/>
    <w:rsid w:val="009D2310"/>
    <w:rsid w:val="009D234F"/>
    <w:rsid w:val="009D2374"/>
    <w:rsid w:val="009D238A"/>
    <w:rsid w:val="009D2450"/>
    <w:rsid w:val="009D2494"/>
    <w:rsid w:val="009D24D7"/>
    <w:rsid w:val="009D24F8"/>
    <w:rsid w:val="009D250E"/>
    <w:rsid w:val="009D2513"/>
    <w:rsid w:val="009D2530"/>
    <w:rsid w:val="009D253A"/>
    <w:rsid w:val="009D2546"/>
    <w:rsid w:val="009D2568"/>
    <w:rsid w:val="009D259B"/>
    <w:rsid w:val="009D25B5"/>
    <w:rsid w:val="009D25E8"/>
    <w:rsid w:val="009D25FE"/>
    <w:rsid w:val="009D2610"/>
    <w:rsid w:val="009D2651"/>
    <w:rsid w:val="009D2656"/>
    <w:rsid w:val="009D267E"/>
    <w:rsid w:val="009D2683"/>
    <w:rsid w:val="009D26CB"/>
    <w:rsid w:val="009D26E9"/>
    <w:rsid w:val="009D2711"/>
    <w:rsid w:val="009D279C"/>
    <w:rsid w:val="009D2809"/>
    <w:rsid w:val="009D281F"/>
    <w:rsid w:val="009D2820"/>
    <w:rsid w:val="009D284C"/>
    <w:rsid w:val="009D285F"/>
    <w:rsid w:val="009D289A"/>
    <w:rsid w:val="009D28C2"/>
    <w:rsid w:val="009D28E2"/>
    <w:rsid w:val="009D28F1"/>
    <w:rsid w:val="009D2904"/>
    <w:rsid w:val="009D293D"/>
    <w:rsid w:val="009D2989"/>
    <w:rsid w:val="009D29B4"/>
    <w:rsid w:val="009D29D6"/>
    <w:rsid w:val="009D29EF"/>
    <w:rsid w:val="009D29F3"/>
    <w:rsid w:val="009D29FB"/>
    <w:rsid w:val="009D2A1D"/>
    <w:rsid w:val="009D2A4F"/>
    <w:rsid w:val="009D2A57"/>
    <w:rsid w:val="009D2AA4"/>
    <w:rsid w:val="009D2AB7"/>
    <w:rsid w:val="009D2AEA"/>
    <w:rsid w:val="009D2AF8"/>
    <w:rsid w:val="009D2B2B"/>
    <w:rsid w:val="009D2B57"/>
    <w:rsid w:val="009D2B80"/>
    <w:rsid w:val="009D2B81"/>
    <w:rsid w:val="009D2B8F"/>
    <w:rsid w:val="009D2BDF"/>
    <w:rsid w:val="009D2BE7"/>
    <w:rsid w:val="009D2C06"/>
    <w:rsid w:val="009D2C32"/>
    <w:rsid w:val="009D2C3B"/>
    <w:rsid w:val="009D2C4A"/>
    <w:rsid w:val="009D2C54"/>
    <w:rsid w:val="009D2CAF"/>
    <w:rsid w:val="009D2CCC"/>
    <w:rsid w:val="009D2CE2"/>
    <w:rsid w:val="009D2CE8"/>
    <w:rsid w:val="009D2CF8"/>
    <w:rsid w:val="009D2CFE"/>
    <w:rsid w:val="009D2D45"/>
    <w:rsid w:val="009D2D55"/>
    <w:rsid w:val="009D2D83"/>
    <w:rsid w:val="009D2DAE"/>
    <w:rsid w:val="009D2DB2"/>
    <w:rsid w:val="009D2DD2"/>
    <w:rsid w:val="009D2DED"/>
    <w:rsid w:val="009D2DF4"/>
    <w:rsid w:val="009D2DFE"/>
    <w:rsid w:val="009D2E53"/>
    <w:rsid w:val="009D2E6D"/>
    <w:rsid w:val="009D2E6E"/>
    <w:rsid w:val="009D2EED"/>
    <w:rsid w:val="009D2EFE"/>
    <w:rsid w:val="009D2F36"/>
    <w:rsid w:val="009D2F9D"/>
    <w:rsid w:val="009D2FAD"/>
    <w:rsid w:val="009D2FDF"/>
    <w:rsid w:val="009D2FFC"/>
    <w:rsid w:val="009D3057"/>
    <w:rsid w:val="009D3087"/>
    <w:rsid w:val="009D30C1"/>
    <w:rsid w:val="009D30CC"/>
    <w:rsid w:val="009D30D2"/>
    <w:rsid w:val="009D30E0"/>
    <w:rsid w:val="009D3141"/>
    <w:rsid w:val="009D3162"/>
    <w:rsid w:val="009D3183"/>
    <w:rsid w:val="009D3192"/>
    <w:rsid w:val="009D319B"/>
    <w:rsid w:val="009D31EC"/>
    <w:rsid w:val="009D3202"/>
    <w:rsid w:val="009D322F"/>
    <w:rsid w:val="009D323F"/>
    <w:rsid w:val="009D3249"/>
    <w:rsid w:val="009D3256"/>
    <w:rsid w:val="009D327A"/>
    <w:rsid w:val="009D32C4"/>
    <w:rsid w:val="009D32CC"/>
    <w:rsid w:val="009D32F1"/>
    <w:rsid w:val="009D330B"/>
    <w:rsid w:val="009D330E"/>
    <w:rsid w:val="009D3321"/>
    <w:rsid w:val="009D3364"/>
    <w:rsid w:val="009D33FF"/>
    <w:rsid w:val="009D3401"/>
    <w:rsid w:val="009D342A"/>
    <w:rsid w:val="009D346F"/>
    <w:rsid w:val="009D3475"/>
    <w:rsid w:val="009D347B"/>
    <w:rsid w:val="009D34B5"/>
    <w:rsid w:val="009D34D0"/>
    <w:rsid w:val="009D34E4"/>
    <w:rsid w:val="009D3556"/>
    <w:rsid w:val="009D35A8"/>
    <w:rsid w:val="009D35CE"/>
    <w:rsid w:val="009D35D0"/>
    <w:rsid w:val="009D3635"/>
    <w:rsid w:val="009D363A"/>
    <w:rsid w:val="009D3654"/>
    <w:rsid w:val="009D366F"/>
    <w:rsid w:val="009D36AD"/>
    <w:rsid w:val="009D36B8"/>
    <w:rsid w:val="009D36CC"/>
    <w:rsid w:val="009D371A"/>
    <w:rsid w:val="009D3730"/>
    <w:rsid w:val="009D373C"/>
    <w:rsid w:val="009D3762"/>
    <w:rsid w:val="009D376E"/>
    <w:rsid w:val="009D3787"/>
    <w:rsid w:val="009D37ED"/>
    <w:rsid w:val="009D3801"/>
    <w:rsid w:val="009D3818"/>
    <w:rsid w:val="009D381E"/>
    <w:rsid w:val="009D3820"/>
    <w:rsid w:val="009D3833"/>
    <w:rsid w:val="009D3837"/>
    <w:rsid w:val="009D3841"/>
    <w:rsid w:val="009D38B8"/>
    <w:rsid w:val="009D38BC"/>
    <w:rsid w:val="009D38D7"/>
    <w:rsid w:val="009D38DE"/>
    <w:rsid w:val="009D391F"/>
    <w:rsid w:val="009D3965"/>
    <w:rsid w:val="009D3979"/>
    <w:rsid w:val="009D3995"/>
    <w:rsid w:val="009D39A7"/>
    <w:rsid w:val="009D3A08"/>
    <w:rsid w:val="009D3A30"/>
    <w:rsid w:val="009D3A4F"/>
    <w:rsid w:val="009D3A69"/>
    <w:rsid w:val="009D3AA2"/>
    <w:rsid w:val="009D3AC2"/>
    <w:rsid w:val="009D3AC6"/>
    <w:rsid w:val="009D3AE6"/>
    <w:rsid w:val="009D3AF9"/>
    <w:rsid w:val="009D3B00"/>
    <w:rsid w:val="009D3B1D"/>
    <w:rsid w:val="009D3B49"/>
    <w:rsid w:val="009D3BCB"/>
    <w:rsid w:val="009D3BE9"/>
    <w:rsid w:val="009D3BF7"/>
    <w:rsid w:val="009D3C21"/>
    <w:rsid w:val="009D3C4F"/>
    <w:rsid w:val="009D3C79"/>
    <w:rsid w:val="009D3C7F"/>
    <w:rsid w:val="009D3C83"/>
    <w:rsid w:val="009D3C97"/>
    <w:rsid w:val="009D3C99"/>
    <w:rsid w:val="009D3CD3"/>
    <w:rsid w:val="009D3CEE"/>
    <w:rsid w:val="009D3D03"/>
    <w:rsid w:val="009D3D06"/>
    <w:rsid w:val="009D3D16"/>
    <w:rsid w:val="009D3D1F"/>
    <w:rsid w:val="009D3D45"/>
    <w:rsid w:val="009D3D72"/>
    <w:rsid w:val="009D3DB4"/>
    <w:rsid w:val="009D3DEF"/>
    <w:rsid w:val="009D3E09"/>
    <w:rsid w:val="009D3E18"/>
    <w:rsid w:val="009D3E37"/>
    <w:rsid w:val="009D3E55"/>
    <w:rsid w:val="009D3E58"/>
    <w:rsid w:val="009D3E60"/>
    <w:rsid w:val="009D3E6F"/>
    <w:rsid w:val="009D3E71"/>
    <w:rsid w:val="009D3E7D"/>
    <w:rsid w:val="009D3F03"/>
    <w:rsid w:val="009D3F6C"/>
    <w:rsid w:val="009D3F71"/>
    <w:rsid w:val="009D3F73"/>
    <w:rsid w:val="009D3FAF"/>
    <w:rsid w:val="009D3FEB"/>
    <w:rsid w:val="009D4024"/>
    <w:rsid w:val="009D4032"/>
    <w:rsid w:val="009D4042"/>
    <w:rsid w:val="009D40AC"/>
    <w:rsid w:val="009D40EC"/>
    <w:rsid w:val="009D4130"/>
    <w:rsid w:val="009D414A"/>
    <w:rsid w:val="009D4164"/>
    <w:rsid w:val="009D4177"/>
    <w:rsid w:val="009D41EE"/>
    <w:rsid w:val="009D421C"/>
    <w:rsid w:val="009D4220"/>
    <w:rsid w:val="009D4225"/>
    <w:rsid w:val="009D4236"/>
    <w:rsid w:val="009D428A"/>
    <w:rsid w:val="009D42D5"/>
    <w:rsid w:val="009D432E"/>
    <w:rsid w:val="009D4352"/>
    <w:rsid w:val="009D4378"/>
    <w:rsid w:val="009D43A9"/>
    <w:rsid w:val="009D43C9"/>
    <w:rsid w:val="009D43CD"/>
    <w:rsid w:val="009D43E5"/>
    <w:rsid w:val="009D4419"/>
    <w:rsid w:val="009D4423"/>
    <w:rsid w:val="009D443C"/>
    <w:rsid w:val="009D4446"/>
    <w:rsid w:val="009D4459"/>
    <w:rsid w:val="009D4462"/>
    <w:rsid w:val="009D446A"/>
    <w:rsid w:val="009D44B7"/>
    <w:rsid w:val="009D4502"/>
    <w:rsid w:val="009D4516"/>
    <w:rsid w:val="009D4557"/>
    <w:rsid w:val="009D4592"/>
    <w:rsid w:val="009D466E"/>
    <w:rsid w:val="009D4698"/>
    <w:rsid w:val="009D46B2"/>
    <w:rsid w:val="009D46BD"/>
    <w:rsid w:val="009D46C9"/>
    <w:rsid w:val="009D4714"/>
    <w:rsid w:val="009D471E"/>
    <w:rsid w:val="009D4721"/>
    <w:rsid w:val="009D473A"/>
    <w:rsid w:val="009D474A"/>
    <w:rsid w:val="009D474B"/>
    <w:rsid w:val="009D478B"/>
    <w:rsid w:val="009D47C1"/>
    <w:rsid w:val="009D47DA"/>
    <w:rsid w:val="009D47FB"/>
    <w:rsid w:val="009D4833"/>
    <w:rsid w:val="009D4870"/>
    <w:rsid w:val="009D4875"/>
    <w:rsid w:val="009D48AB"/>
    <w:rsid w:val="009D48AF"/>
    <w:rsid w:val="009D48BB"/>
    <w:rsid w:val="009D48F9"/>
    <w:rsid w:val="009D4922"/>
    <w:rsid w:val="009D493E"/>
    <w:rsid w:val="009D495C"/>
    <w:rsid w:val="009D4972"/>
    <w:rsid w:val="009D49C6"/>
    <w:rsid w:val="009D49D0"/>
    <w:rsid w:val="009D49DC"/>
    <w:rsid w:val="009D49E2"/>
    <w:rsid w:val="009D4A18"/>
    <w:rsid w:val="009D4A35"/>
    <w:rsid w:val="009D4A44"/>
    <w:rsid w:val="009D4A4A"/>
    <w:rsid w:val="009D4A4B"/>
    <w:rsid w:val="009D4AF2"/>
    <w:rsid w:val="009D4AFB"/>
    <w:rsid w:val="009D4B17"/>
    <w:rsid w:val="009D4B34"/>
    <w:rsid w:val="009D4B41"/>
    <w:rsid w:val="009D4B4A"/>
    <w:rsid w:val="009D4BEC"/>
    <w:rsid w:val="009D4BED"/>
    <w:rsid w:val="009D4BFA"/>
    <w:rsid w:val="009D4C25"/>
    <w:rsid w:val="009D4C99"/>
    <w:rsid w:val="009D4CC2"/>
    <w:rsid w:val="009D4D00"/>
    <w:rsid w:val="009D4D3B"/>
    <w:rsid w:val="009D4D63"/>
    <w:rsid w:val="009D4D6D"/>
    <w:rsid w:val="009D4DAA"/>
    <w:rsid w:val="009D4E02"/>
    <w:rsid w:val="009D4E0C"/>
    <w:rsid w:val="009D4E68"/>
    <w:rsid w:val="009D4E88"/>
    <w:rsid w:val="009D4E96"/>
    <w:rsid w:val="009D4EA7"/>
    <w:rsid w:val="009D4EB2"/>
    <w:rsid w:val="009D4EB8"/>
    <w:rsid w:val="009D4ECC"/>
    <w:rsid w:val="009D4F16"/>
    <w:rsid w:val="009D4FA1"/>
    <w:rsid w:val="009D4FBF"/>
    <w:rsid w:val="009D4FDD"/>
    <w:rsid w:val="009D504C"/>
    <w:rsid w:val="009D50AC"/>
    <w:rsid w:val="009D50BB"/>
    <w:rsid w:val="009D5107"/>
    <w:rsid w:val="009D511D"/>
    <w:rsid w:val="009D5125"/>
    <w:rsid w:val="009D5128"/>
    <w:rsid w:val="009D5135"/>
    <w:rsid w:val="009D5156"/>
    <w:rsid w:val="009D515D"/>
    <w:rsid w:val="009D5164"/>
    <w:rsid w:val="009D519E"/>
    <w:rsid w:val="009D51AD"/>
    <w:rsid w:val="009D522E"/>
    <w:rsid w:val="009D525C"/>
    <w:rsid w:val="009D52CD"/>
    <w:rsid w:val="009D52F9"/>
    <w:rsid w:val="009D5325"/>
    <w:rsid w:val="009D5328"/>
    <w:rsid w:val="009D532A"/>
    <w:rsid w:val="009D532D"/>
    <w:rsid w:val="009D5348"/>
    <w:rsid w:val="009D536B"/>
    <w:rsid w:val="009D5383"/>
    <w:rsid w:val="009D5389"/>
    <w:rsid w:val="009D53B9"/>
    <w:rsid w:val="009D53BE"/>
    <w:rsid w:val="009D53D8"/>
    <w:rsid w:val="009D544E"/>
    <w:rsid w:val="009D5478"/>
    <w:rsid w:val="009D5483"/>
    <w:rsid w:val="009D5494"/>
    <w:rsid w:val="009D5498"/>
    <w:rsid w:val="009D5538"/>
    <w:rsid w:val="009D5545"/>
    <w:rsid w:val="009D5598"/>
    <w:rsid w:val="009D55AA"/>
    <w:rsid w:val="009D55B3"/>
    <w:rsid w:val="009D55C4"/>
    <w:rsid w:val="009D55C9"/>
    <w:rsid w:val="009D5681"/>
    <w:rsid w:val="009D56A9"/>
    <w:rsid w:val="009D56E4"/>
    <w:rsid w:val="009D5763"/>
    <w:rsid w:val="009D5799"/>
    <w:rsid w:val="009D57B2"/>
    <w:rsid w:val="009D581D"/>
    <w:rsid w:val="009D5839"/>
    <w:rsid w:val="009D5897"/>
    <w:rsid w:val="009D58BC"/>
    <w:rsid w:val="009D58E0"/>
    <w:rsid w:val="009D5921"/>
    <w:rsid w:val="009D593E"/>
    <w:rsid w:val="009D5948"/>
    <w:rsid w:val="009D5989"/>
    <w:rsid w:val="009D5A34"/>
    <w:rsid w:val="009D5A6B"/>
    <w:rsid w:val="009D5A92"/>
    <w:rsid w:val="009D5AA2"/>
    <w:rsid w:val="009D5ABF"/>
    <w:rsid w:val="009D5AD5"/>
    <w:rsid w:val="009D5AFB"/>
    <w:rsid w:val="009D5B37"/>
    <w:rsid w:val="009D5B63"/>
    <w:rsid w:val="009D5B83"/>
    <w:rsid w:val="009D5C06"/>
    <w:rsid w:val="009D5C11"/>
    <w:rsid w:val="009D5C37"/>
    <w:rsid w:val="009D5C3B"/>
    <w:rsid w:val="009D5C43"/>
    <w:rsid w:val="009D5C5A"/>
    <w:rsid w:val="009D5C68"/>
    <w:rsid w:val="009D5C79"/>
    <w:rsid w:val="009D5CC7"/>
    <w:rsid w:val="009D5CCB"/>
    <w:rsid w:val="009D5D07"/>
    <w:rsid w:val="009D5D70"/>
    <w:rsid w:val="009D5D83"/>
    <w:rsid w:val="009D5DC0"/>
    <w:rsid w:val="009D5DC1"/>
    <w:rsid w:val="009D5E4C"/>
    <w:rsid w:val="009D5E73"/>
    <w:rsid w:val="009D5EB6"/>
    <w:rsid w:val="009D5EBA"/>
    <w:rsid w:val="009D5ECF"/>
    <w:rsid w:val="009D5EDF"/>
    <w:rsid w:val="009D5EF0"/>
    <w:rsid w:val="009D5F18"/>
    <w:rsid w:val="009D5F1A"/>
    <w:rsid w:val="009D5F1D"/>
    <w:rsid w:val="009D5F47"/>
    <w:rsid w:val="009D5F9A"/>
    <w:rsid w:val="009D5FA3"/>
    <w:rsid w:val="009D5FAF"/>
    <w:rsid w:val="009D600A"/>
    <w:rsid w:val="009D6031"/>
    <w:rsid w:val="009D607E"/>
    <w:rsid w:val="009D608A"/>
    <w:rsid w:val="009D60CE"/>
    <w:rsid w:val="009D6104"/>
    <w:rsid w:val="009D6116"/>
    <w:rsid w:val="009D6187"/>
    <w:rsid w:val="009D6202"/>
    <w:rsid w:val="009D6242"/>
    <w:rsid w:val="009D6258"/>
    <w:rsid w:val="009D628F"/>
    <w:rsid w:val="009D62AD"/>
    <w:rsid w:val="009D62DC"/>
    <w:rsid w:val="009D6303"/>
    <w:rsid w:val="009D632C"/>
    <w:rsid w:val="009D6361"/>
    <w:rsid w:val="009D63DB"/>
    <w:rsid w:val="009D63EF"/>
    <w:rsid w:val="009D63FB"/>
    <w:rsid w:val="009D640B"/>
    <w:rsid w:val="009D6436"/>
    <w:rsid w:val="009D6448"/>
    <w:rsid w:val="009D644B"/>
    <w:rsid w:val="009D64F0"/>
    <w:rsid w:val="009D64FE"/>
    <w:rsid w:val="009D6508"/>
    <w:rsid w:val="009D6542"/>
    <w:rsid w:val="009D6543"/>
    <w:rsid w:val="009D656C"/>
    <w:rsid w:val="009D65B4"/>
    <w:rsid w:val="009D65B7"/>
    <w:rsid w:val="009D65C3"/>
    <w:rsid w:val="009D65E6"/>
    <w:rsid w:val="009D6616"/>
    <w:rsid w:val="009D6640"/>
    <w:rsid w:val="009D668D"/>
    <w:rsid w:val="009D669D"/>
    <w:rsid w:val="009D66CA"/>
    <w:rsid w:val="009D66FF"/>
    <w:rsid w:val="009D6706"/>
    <w:rsid w:val="009D672C"/>
    <w:rsid w:val="009D6745"/>
    <w:rsid w:val="009D6764"/>
    <w:rsid w:val="009D67B5"/>
    <w:rsid w:val="009D67CD"/>
    <w:rsid w:val="009D67D4"/>
    <w:rsid w:val="009D67DF"/>
    <w:rsid w:val="009D6811"/>
    <w:rsid w:val="009D6813"/>
    <w:rsid w:val="009D682D"/>
    <w:rsid w:val="009D68C5"/>
    <w:rsid w:val="009D68C7"/>
    <w:rsid w:val="009D68F2"/>
    <w:rsid w:val="009D6911"/>
    <w:rsid w:val="009D6950"/>
    <w:rsid w:val="009D696E"/>
    <w:rsid w:val="009D69F8"/>
    <w:rsid w:val="009D6A48"/>
    <w:rsid w:val="009D6A84"/>
    <w:rsid w:val="009D6AA1"/>
    <w:rsid w:val="009D6ABE"/>
    <w:rsid w:val="009D6AC5"/>
    <w:rsid w:val="009D6B08"/>
    <w:rsid w:val="009D6B2B"/>
    <w:rsid w:val="009D6B52"/>
    <w:rsid w:val="009D6BC3"/>
    <w:rsid w:val="009D6BC9"/>
    <w:rsid w:val="009D6BD1"/>
    <w:rsid w:val="009D6BDF"/>
    <w:rsid w:val="009D6BF1"/>
    <w:rsid w:val="009D6C0C"/>
    <w:rsid w:val="009D6C43"/>
    <w:rsid w:val="009D6C75"/>
    <w:rsid w:val="009D6C83"/>
    <w:rsid w:val="009D6C8E"/>
    <w:rsid w:val="009D6C96"/>
    <w:rsid w:val="009D6CE0"/>
    <w:rsid w:val="009D6D1D"/>
    <w:rsid w:val="009D6D26"/>
    <w:rsid w:val="009D6D27"/>
    <w:rsid w:val="009D6D3D"/>
    <w:rsid w:val="009D6D4D"/>
    <w:rsid w:val="009D6D4E"/>
    <w:rsid w:val="009D6D7D"/>
    <w:rsid w:val="009D6D8C"/>
    <w:rsid w:val="009D6DA1"/>
    <w:rsid w:val="009D6DAF"/>
    <w:rsid w:val="009D6DD3"/>
    <w:rsid w:val="009D6E62"/>
    <w:rsid w:val="009D6E6B"/>
    <w:rsid w:val="009D6E84"/>
    <w:rsid w:val="009D6E96"/>
    <w:rsid w:val="009D6EC7"/>
    <w:rsid w:val="009D6EEE"/>
    <w:rsid w:val="009D6F06"/>
    <w:rsid w:val="009D6F0E"/>
    <w:rsid w:val="009D6F46"/>
    <w:rsid w:val="009D6F51"/>
    <w:rsid w:val="009D6F99"/>
    <w:rsid w:val="009D6FA7"/>
    <w:rsid w:val="009D7013"/>
    <w:rsid w:val="009D7039"/>
    <w:rsid w:val="009D7049"/>
    <w:rsid w:val="009D7066"/>
    <w:rsid w:val="009D7071"/>
    <w:rsid w:val="009D7082"/>
    <w:rsid w:val="009D70FE"/>
    <w:rsid w:val="009D7103"/>
    <w:rsid w:val="009D710A"/>
    <w:rsid w:val="009D717B"/>
    <w:rsid w:val="009D7180"/>
    <w:rsid w:val="009D71AB"/>
    <w:rsid w:val="009D7218"/>
    <w:rsid w:val="009D721E"/>
    <w:rsid w:val="009D7221"/>
    <w:rsid w:val="009D7270"/>
    <w:rsid w:val="009D7285"/>
    <w:rsid w:val="009D72A0"/>
    <w:rsid w:val="009D72A5"/>
    <w:rsid w:val="009D72A6"/>
    <w:rsid w:val="009D7323"/>
    <w:rsid w:val="009D7353"/>
    <w:rsid w:val="009D7354"/>
    <w:rsid w:val="009D7357"/>
    <w:rsid w:val="009D73CC"/>
    <w:rsid w:val="009D73EA"/>
    <w:rsid w:val="009D73FF"/>
    <w:rsid w:val="009D7417"/>
    <w:rsid w:val="009D745A"/>
    <w:rsid w:val="009D7463"/>
    <w:rsid w:val="009D746F"/>
    <w:rsid w:val="009D7472"/>
    <w:rsid w:val="009D7478"/>
    <w:rsid w:val="009D7485"/>
    <w:rsid w:val="009D748B"/>
    <w:rsid w:val="009D749C"/>
    <w:rsid w:val="009D74AE"/>
    <w:rsid w:val="009D74BA"/>
    <w:rsid w:val="009D74FA"/>
    <w:rsid w:val="009D7502"/>
    <w:rsid w:val="009D753F"/>
    <w:rsid w:val="009D7548"/>
    <w:rsid w:val="009D7558"/>
    <w:rsid w:val="009D7577"/>
    <w:rsid w:val="009D757F"/>
    <w:rsid w:val="009D759B"/>
    <w:rsid w:val="009D75AF"/>
    <w:rsid w:val="009D75CF"/>
    <w:rsid w:val="009D75E3"/>
    <w:rsid w:val="009D7690"/>
    <w:rsid w:val="009D7699"/>
    <w:rsid w:val="009D76A7"/>
    <w:rsid w:val="009D76ED"/>
    <w:rsid w:val="009D7703"/>
    <w:rsid w:val="009D7713"/>
    <w:rsid w:val="009D776F"/>
    <w:rsid w:val="009D7784"/>
    <w:rsid w:val="009D77A3"/>
    <w:rsid w:val="009D77B3"/>
    <w:rsid w:val="009D77E1"/>
    <w:rsid w:val="009D77E3"/>
    <w:rsid w:val="009D77E6"/>
    <w:rsid w:val="009D77F4"/>
    <w:rsid w:val="009D77F8"/>
    <w:rsid w:val="009D7813"/>
    <w:rsid w:val="009D781E"/>
    <w:rsid w:val="009D7835"/>
    <w:rsid w:val="009D783D"/>
    <w:rsid w:val="009D784E"/>
    <w:rsid w:val="009D786B"/>
    <w:rsid w:val="009D7875"/>
    <w:rsid w:val="009D7892"/>
    <w:rsid w:val="009D78EA"/>
    <w:rsid w:val="009D7901"/>
    <w:rsid w:val="009D7972"/>
    <w:rsid w:val="009D79AD"/>
    <w:rsid w:val="009D79BE"/>
    <w:rsid w:val="009D79D2"/>
    <w:rsid w:val="009D79EF"/>
    <w:rsid w:val="009D79F2"/>
    <w:rsid w:val="009D79F3"/>
    <w:rsid w:val="009D7A0B"/>
    <w:rsid w:val="009D7A23"/>
    <w:rsid w:val="009D7A78"/>
    <w:rsid w:val="009D7A85"/>
    <w:rsid w:val="009D7A88"/>
    <w:rsid w:val="009D7A8B"/>
    <w:rsid w:val="009D7AB5"/>
    <w:rsid w:val="009D7AC0"/>
    <w:rsid w:val="009D7AF7"/>
    <w:rsid w:val="009D7B05"/>
    <w:rsid w:val="009D7B24"/>
    <w:rsid w:val="009D7B29"/>
    <w:rsid w:val="009D7B39"/>
    <w:rsid w:val="009D7B71"/>
    <w:rsid w:val="009D7B76"/>
    <w:rsid w:val="009D7BDC"/>
    <w:rsid w:val="009D7BE3"/>
    <w:rsid w:val="009D7BFE"/>
    <w:rsid w:val="009D7C14"/>
    <w:rsid w:val="009D7C4C"/>
    <w:rsid w:val="009D7C4F"/>
    <w:rsid w:val="009D7C87"/>
    <w:rsid w:val="009D7C99"/>
    <w:rsid w:val="009D7D0A"/>
    <w:rsid w:val="009D7D73"/>
    <w:rsid w:val="009D7DB9"/>
    <w:rsid w:val="009D7E01"/>
    <w:rsid w:val="009D7E87"/>
    <w:rsid w:val="009D7EA5"/>
    <w:rsid w:val="009D7EB0"/>
    <w:rsid w:val="009D7F11"/>
    <w:rsid w:val="009D7F16"/>
    <w:rsid w:val="009D7FDC"/>
    <w:rsid w:val="009D7FE0"/>
    <w:rsid w:val="009D7FED"/>
    <w:rsid w:val="009E0009"/>
    <w:rsid w:val="009E000E"/>
    <w:rsid w:val="009E001D"/>
    <w:rsid w:val="009E0043"/>
    <w:rsid w:val="009E008B"/>
    <w:rsid w:val="009E00DB"/>
    <w:rsid w:val="009E010D"/>
    <w:rsid w:val="009E0111"/>
    <w:rsid w:val="009E015F"/>
    <w:rsid w:val="009E0186"/>
    <w:rsid w:val="009E019E"/>
    <w:rsid w:val="009E01CA"/>
    <w:rsid w:val="009E01F8"/>
    <w:rsid w:val="009E01FC"/>
    <w:rsid w:val="009E01FE"/>
    <w:rsid w:val="009E022C"/>
    <w:rsid w:val="009E0267"/>
    <w:rsid w:val="009E0281"/>
    <w:rsid w:val="009E028C"/>
    <w:rsid w:val="009E02CA"/>
    <w:rsid w:val="009E02CE"/>
    <w:rsid w:val="009E02E0"/>
    <w:rsid w:val="009E02F5"/>
    <w:rsid w:val="009E034A"/>
    <w:rsid w:val="009E034F"/>
    <w:rsid w:val="009E035A"/>
    <w:rsid w:val="009E03C1"/>
    <w:rsid w:val="009E03C3"/>
    <w:rsid w:val="009E03C9"/>
    <w:rsid w:val="009E0413"/>
    <w:rsid w:val="009E042A"/>
    <w:rsid w:val="009E045F"/>
    <w:rsid w:val="009E0467"/>
    <w:rsid w:val="009E046D"/>
    <w:rsid w:val="009E04D2"/>
    <w:rsid w:val="009E04D8"/>
    <w:rsid w:val="009E04E1"/>
    <w:rsid w:val="009E0535"/>
    <w:rsid w:val="009E053C"/>
    <w:rsid w:val="009E0541"/>
    <w:rsid w:val="009E054A"/>
    <w:rsid w:val="009E057E"/>
    <w:rsid w:val="009E058C"/>
    <w:rsid w:val="009E05A3"/>
    <w:rsid w:val="009E05A5"/>
    <w:rsid w:val="009E05CA"/>
    <w:rsid w:val="009E05E1"/>
    <w:rsid w:val="009E05EE"/>
    <w:rsid w:val="009E0644"/>
    <w:rsid w:val="009E0657"/>
    <w:rsid w:val="009E0664"/>
    <w:rsid w:val="009E0685"/>
    <w:rsid w:val="009E068B"/>
    <w:rsid w:val="009E0693"/>
    <w:rsid w:val="009E069E"/>
    <w:rsid w:val="009E06B4"/>
    <w:rsid w:val="009E06CB"/>
    <w:rsid w:val="009E06D0"/>
    <w:rsid w:val="009E06F9"/>
    <w:rsid w:val="009E06FA"/>
    <w:rsid w:val="009E0705"/>
    <w:rsid w:val="009E0764"/>
    <w:rsid w:val="009E07AA"/>
    <w:rsid w:val="009E07F1"/>
    <w:rsid w:val="009E07F3"/>
    <w:rsid w:val="009E0874"/>
    <w:rsid w:val="009E0894"/>
    <w:rsid w:val="009E08A4"/>
    <w:rsid w:val="009E08FE"/>
    <w:rsid w:val="009E0914"/>
    <w:rsid w:val="009E0917"/>
    <w:rsid w:val="009E09C8"/>
    <w:rsid w:val="009E09F7"/>
    <w:rsid w:val="009E0A1D"/>
    <w:rsid w:val="009E0A3C"/>
    <w:rsid w:val="009E0A41"/>
    <w:rsid w:val="009E0A67"/>
    <w:rsid w:val="009E0ACF"/>
    <w:rsid w:val="009E0B21"/>
    <w:rsid w:val="009E0B30"/>
    <w:rsid w:val="009E0B36"/>
    <w:rsid w:val="009E0B3B"/>
    <w:rsid w:val="009E0B43"/>
    <w:rsid w:val="009E0B47"/>
    <w:rsid w:val="009E0B5F"/>
    <w:rsid w:val="009E0BCA"/>
    <w:rsid w:val="009E0BCE"/>
    <w:rsid w:val="009E0BD1"/>
    <w:rsid w:val="009E0C10"/>
    <w:rsid w:val="009E0C1E"/>
    <w:rsid w:val="009E0C22"/>
    <w:rsid w:val="009E0CEE"/>
    <w:rsid w:val="009E0D3D"/>
    <w:rsid w:val="009E0D3E"/>
    <w:rsid w:val="009E0D65"/>
    <w:rsid w:val="009E0D88"/>
    <w:rsid w:val="009E0DB0"/>
    <w:rsid w:val="009E0DE8"/>
    <w:rsid w:val="009E0DE9"/>
    <w:rsid w:val="009E0DEB"/>
    <w:rsid w:val="009E0DF5"/>
    <w:rsid w:val="009E0DFE"/>
    <w:rsid w:val="009E0E2C"/>
    <w:rsid w:val="009E0E31"/>
    <w:rsid w:val="009E0E84"/>
    <w:rsid w:val="009E0ECF"/>
    <w:rsid w:val="009E0ED9"/>
    <w:rsid w:val="009E0F1A"/>
    <w:rsid w:val="009E0F22"/>
    <w:rsid w:val="009E0F52"/>
    <w:rsid w:val="009E0F96"/>
    <w:rsid w:val="009E0F99"/>
    <w:rsid w:val="009E0FD3"/>
    <w:rsid w:val="009E0FD5"/>
    <w:rsid w:val="009E0FF1"/>
    <w:rsid w:val="009E1002"/>
    <w:rsid w:val="009E1014"/>
    <w:rsid w:val="009E1052"/>
    <w:rsid w:val="009E105F"/>
    <w:rsid w:val="009E1067"/>
    <w:rsid w:val="009E1075"/>
    <w:rsid w:val="009E1098"/>
    <w:rsid w:val="009E10BB"/>
    <w:rsid w:val="009E10EB"/>
    <w:rsid w:val="009E111B"/>
    <w:rsid w:val="009E1133"/>
    <w:rsid w:val="009E1136"/>
    <w:rsid w:val="009E1169"/>
    <w:rsid w:val="009E1171"/>
    <w:rsid w:val="009E11A2"/>
    <w:rsid w:val="009E11A5"/>
    <w:rsid w:val="009E11B5"/>
    <w:rsid w:val="009E11BB"/>
    <w:rsid w:val="009E11F1"/>
    <w:rsid w:val="009E1211"/>
    <w:rsid w:val="009E1230"/>
    <w:rsid w:val="009E1240"/>
    <w:rsid w:val="009E1242"/>
    <w:rsid w:val="009E1249"/>
    <w:rsid w:val="009E1270"/>
    <w:rsid w:val="009E12A6"/>
    <w:rsid w:val="009E12C8"/>
    <w:rsid w:val="009E12CC"/>
    <w:rsid w:val="009E12CE"/>
    <w:rsid w:val="009E1324"/>
    <w:rsid w:val="009E1373"/>
    <w:rsid w:val="009E1374"/>
    <w:rsid w:val="009E1385"/>
    <w:rsid w:val="009E139E"/>
    <w:rsid w:val="009E13CB"/>
    <w:rsid w:val="009E13E0"/>
    <w:rsid w:val="009E1404"/>
    <w:rsid w:val="009E140D"/>
    <w:rsid w:val="009E141F"/>
    <w:rsid w:val="009E143E"/>
    <w:rsid w:val="009E1465"/>
    <w:rsid w:val="009E1476"/>
    <w:rsid w:val="009E14BA"/>
    <w:rsid w:val="009E14EF"/>
    <w:rsid w:val="009E155C"/>
    <w:rsid w:val="009E1591"/>
    <w:rsid w:val="009E15A3"/>
    <w:rsid w:val="009E15A6"/>
    <w:rsid w:val="009E15CE"/>
    <w:rsid w:val="009E15ED"/>
    <w:rsid w:val="009E160C"/>
    <w:rsid w:val="009E164A"/>
    <w:rsid w:val="009E166A"/>
    <w:rsid w:val="009E1687"/>
    <w:rsid w:val="009E16AD"/>
    <w:rsid w:val="009E16DC"/>
    <w:rsid w:val="009E16E1"/>
    <w:rsid w:val="009E16F8"/>
    <w:rsid w:val="009E16FC"/>
    <w:rsid w:val="009E16FE"/>
    <w:rsid w:val="009E1707"/>
    <w:rsid w:val="009E1718"/>
    <w:rsid w:val="009E173C"/>
    <w:rsid w:val="009E177F"/>
    <w:rsid w:val="009E17B3"/>
    <w:rsid w:val="009E17BB"/>
    <w:rsid w:val="009E17DC"/>
    <w:rsid w:val="009E181B"/>
    <w:rsid w:val="009E184E"/>
    <w:rsid w:val="009E1871"/>
    <w:rsid w:val="009E1887"/>
    <w:rsid w:val="009E188D"/>
    <w:rsid w:val="009E1898"/>
    <w:rsid w:val="009E189E"/>
    <w:rsid w:val="009E191F"/>
    <w:rsid w:val="009E1936"/>
    <w:rsid w:val="009E1953"/>
    <w:rsid w:val="009E1971"/>
    <w:rsid w:val="009E19A0"/>
    <w:rsid w:val="009E19EF"/>
    <w:rsid w:val="009E1A3E"/>
    <w:rsid w:val="009E1A57"/>
    <w:rsid w:val="009E1A7F"/>
    <w:rsid w:val="009E1B2C"/>
    <w:rsid w:val="009E1B47"/>
    <w:rsid w:val="009E1B64"/>
    <w:rsid w:val="009E1B8B"/>
    <w:rsid w:val="009E1BE5"/>
    <w:rsid w:val="009E1BF8"/>
    <w:rsid w:val="009E1C1F"/>
    <w:rsid w:val="009E1C2E"/>
    <w:rsid w:val="009E1C42"/>
    <w:rsid w:val="009E1C89"/>
    <w:rsid w:val="009E1CA4"/>
    <w:rsid w:val="009E1CBF"/>
    <w:rsid w:val="009E1CC3"/>
    <w:rsid w:val="009E1CF7"/>
    <w:rsid w:val="009E1D49"/>
    <w:rsid w:val="009E1D52"/>
    <w:rsid w:val="009E1D59"/>
    <w:rsid w:val="009E1D7A"/>
    <w:rsid w:val="009E1DA2"/>
    <w:rsid w:val="009E1DCE"/>
    <w:rsid w:val="009E1DE2"/>
    <w:rsid w:val="009E1EC6"/>
    <w:rsid w:val="009E1F2D"/>
    <w:rsid w:val="009E1FA2"/>
    <w:rsid w:val="009E2054"/>
    <w:rsid w:val="009E2068"/>
    <w:rsid w:val="009E207D"/>
    <w:rsid w:val="009E2119"/>
    <w:rsid w:val="009E2142"/>
    <w:rsid w:val="009E2198"/>
    <w:rsid w:val="009E21BD"/>
    <w:rsid w:val="009E21EC"/>
    <w:rsid w:val="009E2205"/>
    <w:rsid w:val="009E2207"/>
    <w:rsid w:val="009E224D"/>
    <w:rsid w:val="009E2252"/>
    <w:rsid w:val="009E225D"/>
    <w:rsid w:val="009E2261"/>
    <w:rsid w:val="009E2280"/>
    <w:rsid w:val="009E22D4"/>
    <w:rsid w:val="009E22DA"/>
    <w:rsid w:val="009E22E5"/>
    <w:rsid w:val="009E2316"/>
    <w:rsid w:val="009E2339"/>
    <w:rsid w:val="009E239B"/>
    <w:rsid w:val="009E23AD"/>
    <w:rsid w:val="009E23D7"/>
    <w:rsid w:val="009E2432"/>
    <w:rsid w:val="009E2436"/>
    <w:rsid w:val="009E2443"/>
    <w:rsid w:val="009E2460"/>
    <w:rsid w:val="009E2466"/>
    <w:rsid w:val="009E2467"/>
    <w:rsid w:val="009E24B3"/>
    <w:rsid w:val="009E24B4"/>
    <w:rsid w:val="009E24BE"/>
    <w:rsid w:val="009E24E1"/>
    <w:rsid w:val="009E2517"/>
    <w:rsid w:val="009E2529"/>
    <w:rsid w:val="009E257E"/>
    <w:rsid w:val="009E2627"/>
    <w:rsid w:val="009E263A"/>
    <w:rsid w:val="009E267A"/>
    <w:rsid w:val="009E267C"/>
    <w:rsid w:val="009E268B"/>
    <w:rsid w:val="009E26A8"/>
    <w:rsid w:val="009E26E5"/>
    <w:rsid w:val="009E272A"/>
    <w:rsid w:val="009E273F"/>
    <w:rsid w:val="009E2744"/>
    <w:rsid w:val="009E2770"/>
    <w:rsid w:val="009E2791"/>
    <w:rsid w:val="009E27AE"/>
    <w:rsid w:val="009E27BB"/>
    <w:rsid w:val="009E27CB"/>
    <w:rsid w:val="009E27EF"/>
    <w:rsid w:val="009E2856"/>
    <w:rsid w:val="009E28AF"/>
    <w:rsid w:val="009E28C3"/>
    <w:rsid w:val="009E2901"/>
    <w:rsid w:val="009E293A"/>
    <w:rsid w:val="009E2945"/>
    <w:rsid w:val="009E294C"/>
    <w:rsid w:val="009E2970"/>
    <w:rsid w:val="009E2989"/>
    <w:rsid w:val="009E298D"/>
    <w:rsid w:val="009E29FC"/>
    <w:rsid w:val="009E2A06"/>
    <w:rsid w:val="009E2A08"/>
    <w:rsid w:val="009E2A70"/>
    <w:rsid w:val="009E2ABE"/>
    <w:rsid w:val="009E2AD8"/>
    <w:rsid w:val="009E2B02"/>
    <w:rsid w:val="009E2B70"/>
    <w:rsid w:val="009E2BA7"/>
    <w:rsid w:val="009E2BBB"/>
    <w:rsid w:val="009E2BEB"/>
    <w:rsid w:val="009E2BED"/>
    <w:rsid w:val="009E2BEF"/>
    <w:rsid w:val="009E2BFF"/>
    <w:rsid w:val="009E2C2A"/>
    <w:rsid w:val="009E2C2D"/>
    <w:rsid w:val="009E2C53"/>
    <w:rsid w:val="009E2CA1"/>
    <w:rsid w:val="009E2CB1"/>
    <w:rsid w:val="009E2CC4"/>
    <w:rsid w:val="009E2CDC"/>
    <w:rsid w:val="009E2CF5"/>
    <w:rsid w:val="009E2D07"/>
    <w:rsid w:val="009E2D36"/>
    <w:rsid w:val="009E2D97"/>
    <w:rsid w:val="009E2DBD"/>
    <w:rsid w:val="009E2DDE"/>
    <w:rsid w:val="009E2DE1"/>
    <w:rsid w:val="009E2E4C"/>
    <w:rsid w:val="009E2E6B"/>
    <w:rsid w:val="009E2E76"/>
    <w:rsid w:val="009E2E79"/>
    <w:rsid w:val="009E2E7F"/>
    <w:rsid w:val="009E2EA7"/>
    <w:rsid w:val="009E2EC1"/>
    <w:rsid w:val="009E2F34"/>
    <w:rsid w:val="009E2F37"/>
    <w:rsid w:val="009E2F44"/>
    <w:rsid w:val="009E2FCD"/>
    <w:rsid w:val="009E2FD5"/>
    <w:rsid w:val="009E300D"/>
    <w:rsid w:val="009E305D"/>
    <w:rsid w:val="009E3070"/>
    <w:rsid w:val="009E3091"/>
    <w:rsid w:val="009E3097"/>
    <w:rsid w:val="009E30BF"/>
    <w:rsid w:val="009E30DD"/>
    <w:rsid w:val="009E30EB"/>
    <w:rsid w:val="009E30F1"/>
    <w:rsid w:val="009E3181"/>
    <w:rsid w:val="009E31A4"/>
    <w:rsid w:val="009E31C0"/>
    <w:rsid w:val="009E31D0"/>
    <w:rsid w:val="009E324E"/>
    <w:rsid w:val="009E3256"/>
    <w:rsid w:val="009E3274"/>
    <w:rsid w:val="009E32A7"/>
    <w:rsid w:val="009E332A"/>
    <w:rsid w:val="009E337C"/>
    <w:rsid w:val="009E338B"/>
    <w:rsid w:val="009E33B0"/>
    <w:rsid w:val="009E33C1"/>
    <w:rsid w:val="009E3405"/>
    <w:rsid w:val="009E3420"/>
    <w:rsid w:val="009E343D"/>
    <w:rsid w:val="009E349F"/>
    <w:rsid w:val="009E34AD"/>
    <w:rsid w:val="009E34B5"/>
    <w:rsid w:val="009E34B8"/>
    <w:rsid w:val="009E34ED"/>
    <w:rsid w:val="009E34EE"/>
    <w:rsid w:val="009E351E"/>
    <w:rsid w:val="009E3531"/>
    <w:rsid w:val="009E3561"/>
    <w:rsid w:val="009E356F"/>
    <w:rsid w:val="009E35D5"/>
    <w:rsid w:val="009E35F8"/>
    <w:rsid w:val="009E3600"/>
    <w:rsid w:val="009E3601"/>
    <w:rsid w:val="009E3644"/>
    <w:rsid w:val="009E3650"/>
    <w:rsid w:val="009E3667"/>
    <w:rsid w:val="009E3678"/>
    <w:rsid w:val="009E367E"/>
    <w:rsid w:val="009E36A8"/>
    <w:rsid w:val="009E36BD"/>
    <w:rsid w:val="009E36C1"/>
    <w:rsid w:val="009E36CF"/>
    <w:rsid w:val="009E36D1"/>
    <w:rsid w:val="009E377E"/>
    <w:rsid w:val="009E377F"/>
    <w:rsid w:val="009E3781"/>
    <w:rsid w:val="009E37A8"/>
    <w:rsid w:val="009E37C4"/>
    <w:rsid w:val="009E37CA"/>
    <w:rsid w:val="009E37D7"/>
    <w:rsid w:val="009E3801"/>
    <w:rsid w:val="009E3837"/>
    <w:rsid w:val="009E385F"/>
    <w:rsid w:val="009E38D0"/>
    <w:rsid w:val="009E38E2"/>
    <w:rsid w:val="009E38E8"/>
    <w:rsid w:val="009E3902"/>
    <w:rsid w:val="009E3905"/>
    <w:rsid w:val="009E391B"/>
    <w:rsid w:val="009E3922"/>
    <w:rsid w:val="009E394A"/>
    <w:rsid w:val="009E3983"/>
    <w:rsid w:val="009E3A1B"/>
    <w:rsid w:val="009E3AD6"/>
    <w:rsid w:val="009E3AE3"/>
    <w:rsid w:val="009E3B01"/>
    <w:rsid w:val="009E3B17"/>
    <w:rsid w:val="009E3B3F"/>
    <w:rsid w:val="009E3B4E"/>
    <w:rsid w:val="009E3B96"/>
    <w:rsid w:val="009E3BAC"/>
    <w:rsid w:val="009E3BC8"/>
    <w:rsid w:val="009E3C79"/>
    <w:rsid w:val="009E3C98"/>
    <w:rsid w:val="009E3CA7"/>
    <w:rsid w:val="009E3CB0"/>
    <w:rsid w:val="009E3CB9"/>
    <w:rsid w:val="009E3CE4"/>
    <w:rsid w:val="009E3D3F"/>
    <w:rsid w:val="009E3D44"/>
    <w:rsid w:val="009E3D5B"/>
    <w:rsid w:val="009E3D77"/>
    <w:rsid w:val="009E3DB2"/>
    <w:rsid w:val="009E3DC6"/>
    <w:rsid w:val="009E3DDB"/>
    <w:rsid w:val="009E3DE6"/>
    <w:rsid w:val="009E3E05"/>
    <w:rsid w:val="009E3E33"/>
    <w:rsid w:val="009E3E48"/>
    <w:rsid w:val="009E3E65"/>
    <w:rsid w:val="009E3E6D"/>
    <w:rsid w:val="009E3EA9"/>
    <w:rsid w:val="009E3ECD"/>
    <w:rsid w:val="009E3F3B"/>
    <w:rsid w:val="009E3F4D"/>
    <w:rsid w:val="009E3F5B"/>
    <w:rsid w:val="009E3F6D"/>
    <w:rsid w:val="009E3F80"/>
    <w:rsid w:val="009E3F92"/>
    <w:rsid w:val="009E3FBF"/>
    <w:rsid w:val="009E3FF3"/>
    <w:rsid w:val="009E402F"/>
    <w:rsid w:val="009E4084"/>
    <w:rsid w:val="009E4087"/>
    <w:rsid w:val="009E40A6"/>
    <w:rsid w:val="009E40AC"/>
    <w:rsid w:val="009E40D3"/>
    <w:rsid w:val="009E4105"/>
    <w:rsid w:val="009E412C"/>
    <w:rsid w:val="009E4131"/>
    <w:rsid w:val="009E4137"/>
    <w:rsid w:val="009E4164"/>
    <w:rsid w:val="009E41A5"/>
    <w:rsid w:val="009E41D4"/>
    <w:rsid w:val="009E4206"/>
    <w:rsid w:val="009E4228"/>
    <w:rsid w:val="009E422A"/>
    <w:rsid w:val="009E4240"/>
    <w:rsid w:val="009E4263"/>
    <w:rsid w:val="009E4276"/>
    <w:rsid w:val="009E4281"/>
    <w:rsid w:val="009E42A7"/>
    <w:rsid w:val="009E42CA"/>
    <w:rsid w:val="009E4365"/>
    <w:rsid w:val="009E4376"/>
    <w:rsid w:val="009E4382"/>
    <w:rsid w:val="009E4383"/>
    <w:rsid w:val="009E4393"/>
    <w:rsid w:val="009E43CE"/>
    <w:rsid w:val="009E441E"/>
    <w:rsid w:val="009E4454"/>
    <w:rsid w:val="009E4458"/>
    <w:rsid w:val="009E4498"/>
    <w:rsid w:val="009E44DF"/>
    <w:rsid w:val="009E44E7"/>
    <w:rsid w:val="009E44F1"/>
    <w:rsid w:val="009E451D"/>
    <w:rsid w:val="009E4520"/>
    <w:rsid w:val="009E454F"/>
    <w:rsid w:val="009E4559"/>
    <w:rsid w:val="009E455D"/>
    <w:rsid w:val="009E4574"/>
    <w:rsid w:val="009E4582"/>
    <w:rsid w:val="009E458D"/>
    <w:rsid w:val="009E45BA"/>
    <w:rsid w:val="009E45C0"/>
    <w:rsid w:val="009E45FF"/>
    <w:rsid w:val="009E4606"/>
    <w:rsid w:val="009E4626"/>
    <w:rsid w:val="009E4647"/>
    <w:rsid w:val="009E468A"/>
    <w:rsid w:val="009E46AD"/>
    <w:rsid w:val="009E470B"/>
    <w:rsid w:val="009E4716"/>
    <w:rsid w:val="009E4733"/>
    <w:rsid w:val="009E4736"/>
    <w:rsid w:val="009E473E"/>
    <w:rsid w:val="009E47A8"/>
    <w:rsid w:val="009E47D4"/>
    <w:rsid w:val="009E480E"/>
    <w:rsid w:val="009E4814"/>
    <w:rsid w:val="009E4828"/>
    <w:rsid w:val="009E4857"/>
    <w:rsid w:val="009E4866"/>
    <w:rsid w:val="009E4875"/>
    <w:rsid w:val="009E48D1"/>
    <w:rsid w:val="009E48E3"/>
    <w:rsid w:val="009E4909"/>
    <w:rsid w:val="009E490E"/>
    <w:rsid w:val="009E495D"/>
    <w:rsid w:val="009E495E"/>
    <w:rsid w:val="009E497A"/>
    <w:rsid w:val="009E498C"/>
    <w:rsid w:val="009E4997"/>
    <w:rsid w:val="009E49A0"/>
    <w:rsid w:val="009E49D7"/>
    <w:rsid w:val="009E49E2"/>
    <w:rsid w:val="009E49FE"/>
    <w:rsid w:val="009E4A25"/>
    <w:rsid w:val="009E4A35"/>
    <w:rsid w:val="009E4A44"/>
    <w:rsid w:val="009E4A87"/>
    <w:rsid w:val="009E4AAA"/>
    <w:rsid w:val="009E4ADE"/>
    <w:rsid w:val="009E4AF6"/>
    <w:rsid w:val="009E4B03"/>
    <w:rsid w:val="009E4B16"/>
    <w:rsid w:val="009E4B2A"/>
    <w:rsid w:val="009E4B3D"/>
    <w:rsid w:val="009E4B4C"/>
    <w:rsid w:val="009E4BB4"/>
    <w:rsid w:val="009E4BBD"/>
    <w:rsid w:val="009E4BCC"/>
    <w:rsid w:val="009E4C09"/>
    <w:rsid w:val="009E4C0E"/>
    <w:rsid w:val="009E4C15"/>
    <w:rsid w:val="009E4C32"/>
    <w:rsid w:val="009E4C61"/>
    <w:rsid w:val="009E4C75"/>
    <w:rsid w:val="009E4CC8"/>
    <w:rsid w:val="009E4CCB"/>
    <w:rsid w:val="009E4CD5"/>
    <w:rsid w:val="009E4CFD"/>
    <w:rsid w:val="009E4D05"/>
    <w:rsid w:val="009E4D13"/>
    <w:rsid w:val="009E4D2F"/>
    <w:rsid w:val="009E4D73"/>
    <w:rsid w:val="009E4DAB"/>
    <w:rsid w:val="009E4DC8"/>
    <w:rsid w:val="009E4DD2"/>
    <w:rsid w:val="009E4DD4"/>
    <w:rsid w:val="009E4DE2"/>
    <w:rsid w:val="009E4DF8"/>
    <w:rsid w:val="009E4EB8"/>
    <w:rsid w:val="009E4ECF"/>
    <w:rsid w:val="009E4EE6"/>
    <w:rsid w:val="009E4F2C"/>
    <w:rsid w:val="009E4F37"/>
    <w:rsid w:val="009E4F38"/>
    <w:rsid w:val="009E4F46"/>
    <w:rsid w:val="009E4FC5"/>
    <w:rsid w:val="009E4FED"/>
    <w:rsid w:val="009E4FF4"/>
    <w:rsid w:val="009E4FF9"/>
    <w:rsid w:val="009E4FFF"/>
    <w:rsid w:val="009E5076"/>
    <w:rsid w:val="009E507C"/>
    <w:rsid w:val="009E50A2"/>
    <w:rsid w:val="009E50C8"/>
    <w:rsid w:val="009E50CC"/>
    <w:rsid w:val="009E50E1"/>
    <w:rsid w:val="009E510E"/>
    <w:rsid w:val="009E5145"/>
    <w:rsid w:val="009E5154"/>
    <w:rsid w:val="009E518E"/>
    <w:rsid w:val="009E51AB"/>
    <w:rsid w:val="009E51E8"/>
    <w:rsid w:val="009E5202"/>
    <w:rsid w:val="009E5292"/>
    <w:rsid w:val="009E52A2"/>
    <w:rsid w:val="009E52B2"/>
    <w:rsid w:val="009E5306"/>
    <w:rsid w:val="009E5322"/>
    <w:rsid w:val="009E5347"/>
    <w:rsid w:val="009E5371"/>
    <w:rsid w:val="009E5374"/>
    <w:rsid w:val="009E5387"/>
    <w:rsid w:val="009E5397"/>
    <w:rsid w:val="009E53E3"/>
    <w:rsid w:val="009E5404"/>
    <w:rsid w:val="009E542E"/>
    <w:rsid w:val="009E549F"/>
    <w:rsid w:val="009E54B2"/>
    <w:rsid w:val="009E551D"/>
    <w:rsid w:val="009E554A"/>
    <w:rsid w:val="009E555A"/>
    <w:rsid w:val="009E5566"/>
    <w:rsid w:val="009E556B"/>
    <w:rsid w:val="009E55A6"/>
    <w:rsid w:val="009E55B0"/>
    <w:rsid w:val="009E5664"/>
    <w:rsid w:val="009E568A"/>
    <w:rsid w:val="009E5690"/>
    <w:rsid w:val="009E56A4"/>
    <w:rsid w:val="009E56DF"/>
    <w:rsid w:val="009E5718"/>
    <w:rsid w:val="009E571E"/>
    <w:rsid w:val="009E5753"/>
    <w:rsid w:val="009E5754"/>
    <w:rsid w:val="009E578C"/>
    <w:rsid w:val="009E57BF"/>
    <w:rsid w:val="009E57D9"/>
    <w:rsid w:val="009E57EE"/>
    <w:rsid w:val="009E580A"/>
    <w:rsid w:val="009E582A"/>
    <w:rsid w:val="009E583D"/>
    <w:rsid w:val="009E5851"/>
    <w:rsid w:val="009E5854"/>
    <w:rsid w:val="009E5891"/>
    <w:rsid w:val="009E589C"/>
    <w:rsid w:val="009E58A6"/>
    <w:rsid w:val="009E58E2"/>
    <w:rsid w:val="009E5923"/>
    <w:rsid w:val="009E5925"/>
    <w:rsid w:val="009E5948"/>
    <w:rsid w:val="009E596C"/>
    <w:rsid w:val="009E599B"/>
    <w:rsid w:val="009E59D3"/>
    <w:rsid w:val="009E59E8"/>
    <w:rsid w:val="009E5A05"/>
    <w:rsid w:val="009E5A0D"/>
    <w:rsid w:val="009E5A12"/>
    <w:rsid w:val="009E5A3D"/>
    <w:rsid w:val="009E5A3F"/>
    <w:rsid w:val="009E5A49"/>
    <w:rsid w:val="009E5A4D"/>
    <w:rsid w:val="009E5A66"/>
    <w:rsid w:val="009E5AB9"/>
    <w:rsid w:val="009E5B2C"/>
    <w:rsid w:val="009E5B35"/>
    <w:rsid w:val="009E5B74"/>
    <w:rsid w:val="009E5C0F"/>
    <w:rsid w:val="009E5C4E"/>
    <w:rsid w:val="009E5C71"/>
    <w:rsid w:val="009E5CBB"/>
    <w:rsid w:val="009E5CC3"/>
    <w:rsid w:val="009E5CC4"/>
    <w:rsid w:val="009E5CE1"/>
    <w:rsid w:val="009E5CEE"/>
    <w:rsid w:val="009E5CF7"/>
    <w:rsid w:val="009E5D1C"/>
    <w:rsid w:val="009E5D39"/>
    <w:rsid w:val="009E5D62"/>
    <w:rsid w:val="009E5D7A"/>
    <w:rsid w:val="009E5D80"/>
    <w:rsid w:val="009E5D87"/>
    <w:rsid w:val="009E5D8E"/>
    <w:rsid w:val="009E5D9C"/>
    <w:rsid w:val="009E5DB8"/>
    <w:rsid w:val="009E5E05"/>
    <w:rsid w:val="009E5E0B"/>
    <w:rsid w:val="009E5E4A"/>
    <w:rsid w:val="009E5E4D"/>
    <w:rsid w:val="009E5E57"/>
    <w:rsid w:val="009E5EFE"/>
    <w:rsid w:val="009E5F17"/>
    <w:rsid w:val="009E5F76"/>
    <w:rsid w:val="009E5F7D"/>
    <w:rsid w:val="009E5FE5"/>
    <w:rsid w:val="009E6057"/>
    <w:rsid w:val="009E6061"/>
    <w:rsid w:val="009E6069"/>
    <w:rsid w:val="009E607A"/>
    <w:rsid w:val="009E6083"/>
    <w:rsid w:val="009E60C9"/>
    <w:rsid w:val="009E60EA"/>
    <w:rsid w:val="009E6132"/>
    <w:rsid w:val="009E616B"/>
    <w:rsid w:val="009E61C3"/>
    <w:rsid w:val="009E61E5"/>
    <w:rsid w:val="009E61F1"/>
    <w:rsid w:val="009E623C"/>
    <w:rsid w:val="009E6253"/>
    <w:rsid w:val="009E625F"/>
    <w:rsid w:val="009E62B9"/>
    <w:rsid w:val="009E62EB"/>
    <w:rsid w:val="009E633D"/>
    <w:rsid w:val="009E63A2"/>
    <w:rsid w:val="009E63C0"/>
    <w:rsid w:val="009E63C7"/>
    <w:rsid w:val="009E6404"/>
    <w:rsid w:val="009E641D"/>
    <w:rsid w:val="009E642A"/>
    <w:rsid w:val="009E6431"/>
    <w:rsid w:val="009E643A"/>
    <w:rsid w:val="009E645A"/>
    <w:rsid w:val="009E64A1"/>
    <w:rsid w:val="009E64D1"/>
    <w:rsid w:val="009E64E0"/>
    <w:rsid w:val="009E6501"/>
    <w:rsid w:val="009E6507"/>
    <w:rsid w:val="009E6511"/>
    <w:rsid w:val="009E6526"/>
    <w:rsid w:val="009E6527"/>
    <w:rsid w:val="009E6541"/>
    <w:rsid w:val="009E65B2"/>
    <w:rsid w:val="009E65B9"/>
    <w:rsid w:val="009E65BD"/>
    <w:rsid w:val="009E65D5"/>
    <w:rsid w:val="009E6602"/>
    <w:rsid w:val="009E660B"/>
    <w:rsid w:val="009E6621"/>
    <w:rsid w:val="009E6689"/>
    <w:rsid w:val="009E668B"/>
    <w:rsid w:val="009E66A4"/>
    <w:rsid w:val="009E66C7"/>
    <w:rsid w:val="009E6709"/>
    <w:rsid w:val="009E672F"/>
    <w:rsid w:val="009E6737"/>
    <w:rsid w:val="009E673F"/>
    <w:rsid w:val="009E6749"/>
    <w:rsid w:val="009E6758"/>
    <w:rsid w:val="009E67C9"/>
    <w:rsid w:val="009E67D0"/>
    <w:rsid w:val="009E684C"/>
    <w:rsid w:val="009E684D"/>
    <w:rsid w:val="009E684E"/>
    <w:rsid w:val="009E6854"/>
    <w:rsid w:val="009E6899"/>
    <w:rsid w:val="009E68C1"/>
    <w:rsid w:val="009E68C9"/>
    <w:rsid w:val="009E68DC"/>
    <w:rsid w:val="009E6911"/>
    <w:rsid w:val="009E6914"/>
    <w:rsid w:val="009E6917"/>
    <w:rsid w:val="009E6929"/>
    <w:rsid w:val="009E6933"/>
    <w:rsid w:val="009E6957"/>
    <w:rsid w:val="009E696F"/>
    <w:rsid w:val="009E697A"/>
    <w:rsid w:val="009E697F"/>
    <w:rsid w:val="009E698F"/>
    <w:rsid w:val="009E6996"/>
    <w:rsid w:val="009E69E4"/>
    <w:rsid w:val="009E69FA"/>
    <w:rsid w:val="009E6A14"/>
    <w:rsid w:val="009E6A34"/>
    <w:rsid w:val="009E6A37"/>
    <w:rsid w:val="009E6A61"/>
    <w:rsid w:val="009E6A84"/>
    <w:rsid w:val="009E6A93"/>
    <w:rsid w:val="009E6AA2"/>
    <w:rsid w:val="009E6ACA"/>
    <w:rsid w:val="009E6ADF"/>
    <w:rsid w:val="009E6AE8"/>
    <w:rsid w:val="009E6B00"/>
    <w:rsid w:val="009E6B0D"/>
    <w:rsid w:val="009E6B2C"/>
    <w:rsid w:val="009E6B41"/>
    <w:rsid w:val="009E6B4F"/>
    <w:rsid w:val="009E6B76"/>
    <w:rsid w:val="009E6BA1"/>
    <w:rsid w:val="009E6BE9"/>
    <w:rsid w:val="009E6BF5"/>
    <w:rsid w:val="009E6BFD"/>
    <w:rsid w:val="009E6BFF"/>
    <w:rsid w:val="009E6C27"/>
    <w:rsid w:val="009E6CA1"/>
    <w:rsid w:val="009E6CB3"/>
    <w:rsid w:val="009E6CC5"/>
    <w:rsid w:val="009E6CDF"/>
    <w:rsid w:val="009E6CEB"/>
    <w:rsid w:val="009E6D23"/>
    <w:rsid w:val="009E6D83"/>
    <w:rsid w:val="009E6D85"/>
    <w:rsid w:val="009E6D99"/>
    <w:rsid w:val="009E6DCF"/>
    <w:rsid w:val="009E6E09"/>
    <w:rsid w:val="009E6E21"/>
    <w:rsid w:val="009E6E3A"/>
    <w:rsid w:val="009E6E3D"/>
    <w:rsid w:val="009E6E8A"/>
    <w:rsid w:val="009E6EB9"/>
    <w:rsid w:val="009E6ED9"/>
    <w:rsid w:val="009E6F06"/>
    <w:rsid w:val="009E6F8D"/>
    <w:rsid w:val="009E6F8F"/>
    <w:rsid w:val="009E6F96"/>
    <w:rsid w:val="009E6FAB"/>
    <w:rsid w:val="009E6FAD"/>
    <w:rsid w:val="009E702B"/>
    <w:rsid w:val="009E703A"/>
    <w:rsid w:val="009E705A"/>
    <w:rsid w:val="009E70E9"/>
    <w:rsid w:val="009E7110"/>
    <w:rsid w:val="009E7140"/>
    <w:rsid w:val="009E7141"/>
    <w:rsid w:val="009E7148"/>
    <w:rsid w:val="009E71CC"/>
    <w:rsid w:val="009E71F0"/>
    <w:rsid w:val="009E721F"/>
    <w:rsid w:val="009E723D"/>
    <w:rsid w:val="009E724B"/>
    <w:rsid w:val="009E724C"/>
    <w:rsid w:val="009E7259"/>
    <w:rsid w:val="009E7268"/>
    <w:rsid w:val="009E726A"/>
    <w:rsid w:val="009E728B"/>
    <w:rsid w:val="009E733C"/>
    <w:rsid w:val="009E735A"/>
    <w:rsid w:val="009E736C"/>
    <w:rsid w:val="009E7383"/>
    <w:rsid w:val="009E73AB"/>
    <w:rsid w:val="009E73AD"/>
    <w:rsid w:val="009E73C6"/>
    <w:rsid w:val="009E73EB"/>
    <w:rsid w:val="009E7413"/>
    <w:rsid w:val="009E7426"/>
    <w:rsid w:val="009E7443"/>
    <w:rsid w:val="009E7449"/>
    <w:rsid w:val="009E746C"/>
    <w:rsid w:val="009E747E"/>
    <w:rsid w:val="009E749A"/>
    <w:rsid w:val="009E74EC"/>
    <w:rsid w:val="009E74EE"/>
    <w:rsid w:val="009E7513"/>
    <w:rsid w:val="009E7524"/>
    <w:rsid w:val="009E753A"/>
    <w:rsid w:val="009E754C"/>
    <w:rsid w:val="009E7557"/>
    <w:rsid w:val="009E757A"/>
    <w:rsid w:val="009E757D"/>
    <w:rsid w:val="009E7592"/>
    <w:rsid w:val="009E7597"/>
    <w:rsid w:val="009E7598"/>
    <w:rsid w:val="009E759A"/>
    <w:rsid w:val="009E75BC"/>
    <w:rsid w:val="009E75DE"/>
    <w:rsid w:val="009E75E0"/>
    <w:rsid w:val="009E75E8"/>
    <w:rsid w:val="009E7644"/>
    <w:rsid w:val="009E76AC"/>
    <w:rsid w:val="009E76E7"/>
    <w:rsid w:val="009E76FC"/>
    <w:rsid w:val="009E7708"/>
    <w:rsid w:val="009E7741"/>
    <w:rsid w:val="009E7742"/>
    <w:rsid w:val="009E7756"/>
    <w:rsid w:val="009E777F"/>
    <w:rsid w:val="009E7788"/>
    <w:rsid w:val="009E7794"/>
    <w:rsid w:val="009E7799"/>
    <w:rsid w:val="009E77DC"/>
    <w:rsid w:val="009E77FB"/>
    <w:rsid w:val="009E77FE"/>
    <w:rsid w:val="009E7801"/>
    <w:rsid w:val="009E783E"/>
    <w:rsid w:val="009E7859"/>
    <w:rsid w:val="009E7902"/>
    <w:rsid w:val="009E7914"/>
    <w:rsid w:val="009E7922"/>
    <w:rsid w:val="009E7925"/>
    <w:rsid w:val="009E792C"/>
    <w:rsid w:val="009E7947"/>
    <w:rsid w:val="009E79BE"/>
    <w:rsid w:val="009E79D0"/>
    <w:rsid w:val="009E79D6"/>
    <w:rsid w:val="009E7A25"/>
    <w:rsid w:val="009E7A64"/>
    <w:rsid w:val="009E7A68"/>
    <w:rsid w:val="009E7A78"/>
    <w:rsid w:val="009E7A83"/>
    <w:rsid w:val="009E7A8C"/>
    <w:rsid w:val="009E7AA1"/>
    <w:rsid w:val="009E7ABE"/>
    <w:rsid w:val="009E7AC7"/>
    <w:rsid w:val="009E7B45"/>
    <w:rsid w:val="009E7B52"/>
    <w:rsid w:val="009E7BAD"/>
    <w:rsid w:val="009E7BFF"/>
    <w:rsid w:val="009E7C0C"/>
    <w:rsid w:val="009E7C58"/>
    <w:rsid w:val="009E7C66"/>
    <w:rsid w:val="009E7C71"/>
    <w:rsid w:val="009E7C81"/>
    <w:rsid w:val="009E7D2D"/>
    <w:rsid w:val="009E7D7A"/>
    <w:rsid w:val="009E7D91"/>
    <w:rsid w:val="009E7DC7"/>
    <w:rsid w:val="009E7DFD"/>
    <w:rsid w:val="009E7E36"/>
    <w:rsid w:val="009E7E50"/>
    <w:rsid w:val="009E7E5D"/>
    <w:rsid w:val="009E7E7D"/>
    <w:rsid w:val="009E7EB3"/>
    <w:rsid w:val="009E7ECF"/>
    <w:rsid w:val="009E7EDD"/>
    <w:rsid w:val="009E7EFC"/>
    <w:rsid w:val="009E7F00"/>
    <w:rsid w:val="009E7F0F"/>
    <w:rsid w:val="009E7F1C"/>
    <w:rsid w:val="009E7F1E"/>
    <w:rsid w:val="009E7F44"/>
    <w:rsid w:val="009E7F72"/>
    <w:rsid w:val="009E7F8B"/>
    <w:rsid w:val="009E7FE0"/>
    <w:rsid w:val="009E7FE3"/>
    <w:rsid w:val="009E7FED"/>
    <w:rsid w:val="009ECEB7"/>
    <w:rsid w:val="009F0054"/>
    <w:rsid w:val="009F0061"/>
    <w:rsid w:val="009F0095"/>
    <w:rsid w:val="009F00CD"/>
    <w:rsid w:val="009F0114"/>
    <w:rsid w:val="009F0126"/>
    <w:rsid w:val="009F0177"/>
    <w:rsid w:val="009F01A0"/>
    <w:rsid w:val="009F01A3"/>
    <w:rsid w:val="009F01C5"/>
    <w:rsid w:val="009F01D2"/>
    <w:rsid w:val="009F0210"/>
    <w:rsid w:val="009F0256"/>
    <w:rsid w:val="009F02B2"/>
    <w:rsid w:val="009F02F1"/>
    <w:rsid w:val="009F0305"/>
    <w:rsid w:val="009F0307"/>
    <w:rsid w:val="009F0309"/>
    <w:rsid w:val="009F0334"/>
    <w:rsid w:val="009F035D"/>
    <w:rsid w:val="009F037A"/>
    <w:rsid w:val="009F039B"/>
    <w:rsid w:val="009F03BB"/>
    <w:rsid w:val="009F03E0"/>
    <w:rsid w:val="009F03EB"/>
    <w:rsid w:val="009F03EE"/>
    <w:rsid w:val="009F03F1"/>
    <w:rsid w:val="009F0435"/>
    <w:rsid w:val="009F047B"/>
    <w:rsid w:val="009F0495"/>
    <w:rsid w:val="009F049A"/>
    <w:rsid w:val="009F04C6"/>
    <w:rsid w:val="009F04D6"/>
    <w:rsid w:val="009F04E2"/>
    <w:rsid w:val="009F0501"/>
    <w:rsid w:val="009F054F"/>
    <w:rsid w:val="009F055D"/>
    <w:rsid w:val="009F0562"/>
    <w:rsid w:val="009F0566"/>
    <w:rsid w:val="009F057A"/>
    <w:rsid w:val="009F0583"/>
    <w:rsid w:val="009F05AF"/>
    <w:rsid w:val="009F05CE"/>
    <w:rsid w:val="009F0607"/>
    <w:rsid w:val="009F0676"/>
    <w:rsid w:val="009F0684"/>
    <w:rsid w:val="009F06E3"/>
    <w:rsid w:val="009F06E6"/>
    <w:rsid w:val="009F0718"/>
    <w:rsid w:val="009F071C"/>
    <w:rsid w:val="009F074F"/>
    <w:rsid w:val="009F0759"/>
    <w:rsid w:val="009F077F"/>
    <w:rsid w:val="009F078F"/>
    <w:rsid w:val="009F07E3"/>
    <w:rsid w:val="009F07F3"/>
    <w:rsid w:val="009F0811"/>
    <w:rsid w:val="009F084B"/>
    <w:rsid w:val="009F0862"/>
    <w:rsid w:val="009F088F"/>
    <w:rsid w:val="009F0942"/>
    <w:rsid w:val="009F0997"/>
    <w:rsid w:val="009F099E"/>
    <w:rsid w:val="009F09A6"/>
    <w:rsid w:val="009F09E8"/>
    <w:rsid w:val="009F0A1A"/>
    <w:rsid w:val="009F0A3B"/>
    <w:rsid w:val="009F0A61"/>
    <w:rsid w:val="009F0A82"/>
    <w:rsid w:val="009F0A8C"/>
    <w:rsid w:val="009F0AAC"/>
    <w:rsid w:val="009F0B04"/>
    <w:rsid w:val="009F0B0F"/>
    <w:rsid w:val="009F0B19"/>
    <w:rsid w:val="009F0B52"/>
    <w:rsid w:val="009F0B5C"/>
    <w:rsid w:val="009F0B7F"/>
    <w:rsid w:val="009F0B84"/>
    <w:rsid w:val="009F0BBD"/>
    <w:rsid w:val="009F0BF6"/>
    <w:rsid w:val="009F0C21"/>
    <w:rsid w:val="009F0C30"/>
    <w:rsid w:val="009F0C38"/>
    <w:rsid w:val="009F0C3F"/>
    <w:rsid w:val="009F0C41"/>
    <w:rsid w:val="009F0C4B"/>
    <w:rsid w:val="009F0C91"/>
    <w:rsid w:val="009F0C98"/>
    <w:rsid w:val="009F0CAB"/>
    <w:rsid w:val="009F0CB8"/>
    <w:rsid w:val="009F0CCF"/>
    <w:rsid w:val="009F0D8F"/>
    <w:rsid w:val="009F0D95"/>
    <w:rsid w:val="009F0DA0"/>
    <w:rsid w:val="009F0DCD"/>
    <w:rsid w:val="009F0DD8"/>
    <w:rsid w:val="009F0DF1"/>
    <w:rsid w:val="009F0E2E"/>
    <w:rsid w:val="009F0E5D"/>
    <w:rsid w:val="009F0E7D"/>
    <w:rsid w:val="009F0E8F"/>
    <w:rsid w:val="009F0EA3"/>
    <w:rsid w:val="009F0EB7"/>
    <w:rsid w:val="009F0ED4"/>
    <w:rsid w:val="009F0F08"/>
    <w:rsid w:val="009F0F6C"/>
    <w:rsid w:val="009F0F97"/>
    <w:rsid w:val="009F0F9F"/>
    <w:rsid w:val="009F0FCF"/>
    <w:rsid w:val="009F102C"/>
    <w:rsid w:val="009F105A"/>
    <w:rsid w:val="009F10B6"/>
    <w:rsid w:val="009F10CB"/>
    <w:rsid w:val="009F10DA"/>
    <w:rsid w:val="009F1158"/>
    <w:rsid w:val="009F116F"/>
    <w:rsid w:val="009F11D2"/>
    <w:rsid w:val="009F120F"/>
    <w:rsid w:val="009F1227"/>
    <w:rsid w:val="009F1266"/>
    <w:rsid w:val="009F126C"/>
    <w:rsid w:val="009F12C0"/>
    <w:rsid w:val="009F1305"/>
    <w:rsid w:val="009F1314"/>
    <w:rsid w:val="009F1359"/>
    <w:rsid w:val="009F138A"/>
    <w:rsid w:val="009F13A6"/>
    <w:rsid w:val="009F13D8"/>
    <w:rsid w:val="009F1415"/>
    <w:rsid w:val="009F143C"/>
    <w:rsid w:val="009F143F"/>
    <w:rsid w:val="009F147C"/>
    <w:rsid w:val="009F148E"/>
    <w:rsid w:val="009F1491"/>
    <w:rsid w:val="009F14BE"/>
    <w:rsid w:val="009F14F1"/>
    <w:rsid w:val="009F1510"/>
    <w:rsid w:val="009F1542"/>
    <w:rsid w:val="009F157B"/>
    <w:rsid w:val="009F1596"/>
    <w:rsid w:val="009F159D"/>
    <w:rsid w:val="009F15B5"/>
    <w:rsid w:val="009F15D5"/>
    <w:rsid w:val="009F1636"/>
    <w:rsid w:val="009F1679"/>
    <w:rsid w:val="009F169A"/>
    <w:rsid w:val="009F16D2"/>
    <w:rsid w:val="009F16E1"/>
    <w:rsid w:val="009F16E2"/>
    <w:rsid w:val="009F16E7"/>
    <w:rsid w:val="009F16E8"/>
    <w:rsid w:val="009F16EB"/>
    <w:rsid w:val="009F1705"/>
    <w:rsid w:val="009F1731"/>
    <w:rsid w:val="009F1746"/>
    <w:rsid w:val="009F1791"/>
    <w:rsid w:val="009F17CC"/>
    <w:rsid w:val="009F17ED"/>
    <w:rsid w:val="009F180F"/>
    <w:rsid w:val="009F181F"/>
    <w:rsid w:val="009F182A"/>
    <w:rsid w:val="009F185B"/>
    <w:rsid w:val="009F186B"/>
    <w:rsid w:val="009F186F"/>
    <w:rsid w:val="009F187B"/>
    <w:rsid w:val="009F187E"/>
    <w:rsid w:val="009F1889"/>
    <w:rsid w:val="009F190E"/>
    <w:rsid w:val="009F1916"/>
    <w:rsid w:val="009F192E"/>
    <w:rsid w:val="009F1944"/>
    <w:rsid w:val="009F1987"/>
    <w:rsid w:val="009F1998"/>
    <w:rsid w:val="009F19C7"/>
    <w:rsid w:val="009F1A50"/>
    <w:rsid w:val="009F1A63"/>
    <w:rsid w:val="009F1A96"/>
    <w:rsid w:val="009F1AC4"/>
    <w:rsid w:val="009F1AD6"/>
    <w:rsid w:val="009F1B08"/>
    <w:rsid w:val="009F1B59"/>
    <w:rsid w:val="009F1B8D"/>
    <w:rsid w:val="009F1BE4"/>
    <w:rsid w:val="009F1BF1"/>
    <w:rsid w:val="009F1C0C"/>
    <w:rsid w:val="009F1C1D"/>
    <w:rsid w:val="009F1C47"/>
    <w:rsid w:val="009F1C91"/>
    <w:rsid w:val="009F1CB6"/>
    <w:rsid w:val="009F1CDA"/>
    <w:rsid w:val="009F1CED"/>
    <w:rsid w:val="009F1CF7"/>
    <w:rsid w:val="009F1D00"/>
    <w:rsid w:val="009F1D3E"/>
    <w:rsid w:val="009F1DB5"/>
    <w:rsid w:val="009F1DCC"/>
    <w:rsid w:val="009F1DD1"/>
    <w:rsid w:val="009F1DDF"/>
    <w:rsid w:val="009F1DFF"/>
    <w:rsid w:val="009F1E1E"/>
    <w:rsid w:val="009F1E33"/>
    <w:rsid w:val="009F1E4E"/>
    <w:rsid w:val="009F1E78"/>
    <w:rsid w:val="009F1EE6"/>
    <w:rsid w:val="009F1EF1"/>
    <w:rsid w:val="009F1F00"/>
    <w:rsid w:val="009F1F30"/>
    <w:rsid w:val="009F1F72"/>
    <w:rsid w:val="009F1F91"/>
    <w:rsid w:val="009F1FD0"/>
    <w:rsid w:val="009F206A"/>
    <w:rsid w:val="009F20B8"/>
    <w:rsid w:val="009F20D8"/>
    <w:rsid w:val="009F2126"/>
    <w:rsid w:val="009F213F"/>
    <w:rsid w:val="009F2149"/>
    <w:rsid w:val="009F215B"/>
    <w:rsid w:val="009F217C"/>
    <w:rsid w:val="009F21A4"/>
    <w:rsid w:val="009F21B4"/>
    <w:rsid w:val="009F2200"/>
    <w:rsid w:val="009F2204"/>
    <w:rsid w:val="009F220F"/>
    <w:rsid w:val="009F2266"/>
    <w:rsid w:val="009F226B"/>
    <w:rsid w:val="009F2283"/>
    <w:rsid w:val="009F22AE"/>
    <w:rsid w:val="009F22F8"/>
    <w:rsid w:val="009F2392"/>
    <w:rsid w:val="009F239A"/>
    <w:rsid w:val="009F243C"/>
    <w:rsid w:val="009F24DB"/>
    <w:rsid w:val="009F24E0"/>
    <w:rsid w:val="009F251A"/>
    <w:rsid w:val="009F256F"/>
    <w:rsid w:val="009F258E"/>
    <w:rsid w:val="009F259A"/>
    <w:rsid w:val="009F25A8"/>
    <w:rsid w:val="009F25E0"/>
    <w:rsid w:val="009F25EA"/>
    <w:rsid w:val="009F2604"/>
    <w:rsid w:val="009F2645"/>
    <w:rsid w:val="009F2676"/>
    <w:rsid w:val="009F2688"/>
    <w:rsid w:val="009F26A1"/>
    <w:rsid w:val="009F26B0"/>
    <w:rsid w:val="009F26C2"/>
    <w:rsid w:val="009F26C4"/>
    <w:rsid w:val="009F271B"/>
    <w:rsid w:val="009F2747"/>
    <w:rsid w:val="009F27A4"/>
    <w:rsid w:val="009F27B1"/>
    <w:rsid w:val="009F27E5"/>
    <w:rsid w:val="009F27EC"/>
    <w:rsid w:val="009F2849"/>
    <w:rsid w:val="009F285E"/>
    <w:rsid w:val="009F28F2"/>
    <w:rsid w:val="009F28F8"/>
    <w:rsid w:val="009F2920"/>
    <w:rsid w:val="009F2965"/>
    <w:rsid w:val="009F297D"/>
    <w:rsid w:val="009F2980"/>
    <w:rsid w:val="009F2984"/>
    <w:rsid w:val="009F29F2"/>
    <w:rsid w:val="009F2A4D"/>
    <w:rsid w:val="009F2A65"/>
    <w:rsid w:val="009F2A6A"/>
    <w:rsid w:val="009F2A6B"/>
    <w:rsid w:val="009F2A84"/>
    <w:rsid w:val="009F2A88"/>
    <w:rsid w:val="009F2B05"/>
    <w:rsid w:val="009F2B20"/>
    <w:rsid w:val="009F2B31"/>
    <w:rsid w:val="009F2B5A"/>
    <w:rsid w:val="009F2B76"/>
    <w:rsid w:val="009F2C44"/>
    <w:rsid w:val="009F2CA6"/>
    <w:rsid w:val="009F2D06"/>
    <w:rsid w:val="009F2D60"/>
    <w:rsid w:val="009F2D8C"/>
    <w:rsid w:val="009F2D8E"/>
    <w:rsid w:val="009F2D9A"/>
    <w:rsid w:val="009F2D9D"/>
    <w:rsid w:val="009F2DA8"/>
    <w:rsid w:val="009F2DC9"/>
    <w:rsid w:val="009F2DD9"/>
    <w:rsid w:val="009F2DE9"/>
    <w:rsid w:val="009F2DF7"/>
    <w:rsid w:val="009F2E20"/>
    <w:rsid w:val="009F2E2A"/>
    <w:rsid w:val="009F2E72"/>
    <w:rsid w:val="009F2ECF"/>
    <w:rsid w:val="009F2EFD"/>
    <w:rsid w:val="009F2F5A"/>
    <w:rsid w:val="009F2F9F"/>
    <w:rsid w:val="009F2FA3"/>
    <w:rsid w:val="009F303F"/>
    <w:rsid w:val="009F3059"/>
    <w:rsid w:val="009F30E4"/>
    <w:rsid w:val="009F3110"/>
    <w:rsid w:val="009F3136"/>
    <w:rsid w:val="009F315E"/>
    <w:rsid w:val="009F3189"/>
    <w:rsid w:val="009F31B7"/>
    <w:rsid w:val="009F31C0"/>
    <w:rsid w:val="009F31EB"/>
    <w:rsid w:val="009F3263"/>
    <w:rsid w:val="009F3268"/>
    <w:rsid w:val="009F327F"/>
    <w:rsid w:val="009F328F"/>
    <w:rsid w:val="009F32D3"/>
    <w:rsid w:val="009F32E9"/>
    <w:rsid w:val="009F32F5"/>
    <w:rsid w:val="009F32F8"/>
    <w:rsid w:val="009F3323"/>
    <w:rsid w:val="009F3333"/>
    <w:rsid w:val="009F333A"/>
    <w:rsid w:val="009F3353"/>
    <w:rsid w:val="009F3357"/>
    <w:rsid w:val="009F3386"/>
    <w:rsid w:val="009F338D"/>
    <w:rsid w:val="009F3396"/>
    <w:rsid w:val="009F33B1"/>
    <w:rsid w:val="009F33D7"/>
    <w:rsid w:val="009F33F2"/>
    <w:rsid w:val="009F3473"/>
    <w:rsid w:val="009F3490"/>
    <w:rsid w:val="009F34A0"/>
    <w:rsid w:val="009F350B"/>
    <w:rsid w:val="009F353C"/>
    <w:rsid w:val="009F357C"/>
    <w:rsid w:val="009F3595"/>
    <w:rsid w:val="009F35CA"/>
    <w:rsid w:val="009F35E5"/>
    <w:rsid w:val="009F362D"/>
    <w:rsid w:val="009F3656"/>
    <w:rsid w:val="009F3677"/>
    <w:rsid w:val="009F367B"/>
    <w:rsid w:val="009F3693"/>
    <w:rsid w:val="009F3694"/>
    <w:rsid w:val="009F36B6"/>
    <w:rsid w:val="009F36CC"/>
    <w:rsid w:val="009F36F7"/>
    <w:rsid w:val="009F3728"/>
    <w:rsid w:val="009F3752"/>
    <w:rsid w:val="009F3766"/>
    <w:rsid w:val="009F37DA"/>
    <w:rsid w:val="009F37E7"/>
    <w:rsid w:val="009F3803"/>
    <w:rsid w:val="009F381A"/>
    <w:rsid w:val="009F3837"/>
    <w:rsid w:val="009F3841"/>
    <w:rsid w:val="009F3845"/>
    <w:rsid w:val="009F3847"/>
    <w:rsid w:val="009F387C"/>
    <w:rsid w:val="009F38AF"/>
    <w:rsid w:val="009F3920"/>
    <w:rsid w:val="009F3940"/>
    <w:rsid w:val="009F394F"/>
    <w:rsid w:val="009F399B"/>
    <w:rsid w:val="009F39E8"/>
    <w:rsid w:val="009F39EB"/>
    <w:rsid w:val="009F3A10"/>
    <w:rsid w:val="009F3A3E"/>
    <w:rsid w:val="009F3A69"/>
    <w:rsid w:val="009F3A93"/>
    <w:rsid w:val="009F3AC9"/>
    <w:rsid w:val="009F3B13"/>
    <w:rsid w:val="009F3B18"/>
    <w:rsid w:val="009F3B41"/>
    <w:rsid w:val="009F3B45"/>
    <w:rsid w:val="009F3B75"/>
    <w:rsid w:val="009F3C0C"/>
    <w:rsid w:val="009F3C19"/>
    <w:rsid w:val="009F3C61"/>
    <w:rsid w:val="009F3C75"/>
    <w:rsid w:val="009F3CAF"/>
    <w:rsid w:val="009F3CB9"/>
    <w:rsid w:val="009F3CC5"/>
    <w:rsid w:val="009F3CF1"/>
    <w:rsid w:val="009F3D1C"/>
    <w:rsid w:val="009F3D21"/>
    <w:rsid w:val="009F3D36"/>
    <w:rsid w:val="009F3DA8"/>
    <w:rsid w:val="009F3DB6"/>
    <w:rsid w:val="009F3DC9"/>
    <w:rsid w:val="009F3DD3"/>
    <w:rsid w:val="009F3DFA"/>
    <w:rsid w:val="009F3E1F"/>
    <w:rsid w:val="009F3E34"/>
    <w:rsid w:val="009F3E4B"/>
    <w:rsid w:val="009F3E5A"/>
    <w:rsid w:val="009F3E5E"/>
    <w:rsid w:val="009F3E6F"/>
    <w:rsid w:val="009F3F14"/>
    <w:rsid w:val="009F3F5C"/>
    <w:rsid w:val="009F3F9F"/>
    <w:rsid w:val="009F3FBE"/>
    <w:rsid w:val="009F3FEC"/>
    <w:rsid w:val="009F4029"/>
    <w:rsid w:val="009F4047"/>
    <w:rsid w:val="009F4053"/>
    <w:rsid w:val="009F4058"/>
    <w:rsid w:val="009F405F"/>
    <w:rsid w:val="009F4091"/>
    <w:rsid w:val="009F40A1"/>
    <w:rsid w:val="009F4116"/>
    <w:rsid w:val="009F411B"/>
    <w:rsid w:val="009F4125"/>
    <w:rsid w:val="009F4160"/>
    <w:rsid w:val="009F418A"/>
    <w:rsid w:val="009F41A0"/>
    <w:rsid w:val="009F41B7"/>
    <w:rsid w:val="009F41F7"/>
    <w:rsid w:val="009F4245"/>
    <w:rsid w:val="009F4259"/>
    <w:rsid w:val="009F4299"/>
    <w:rsid w:val="009F42A5"/>
    <w:rsid w:val="009F42D0"/>
    <w:rsid w:val="009F42D3"/>
    <w:rsid w:val="009F42E0"/>
    <w:rsid w:val="009F42F6"/>
    <w:rsid w:val="009F4306"/>
    <w:rsid w:val="009F431C"/>
    <w:rsid w:val="009F4328"/>
    <w:rsid w:val="009F4358"/>
    <w:rsid w:val="009F43AF"/>
    <w:rsid w:val="009F43BD"/>
    <w:rsid w:val="009F43D6"/>
    <w:rsid w:val="009F43E0"/>
    <w:rsid w:val="009F43E4"/>
    <w:rsid w:val="009F4433"/>
    <w:rsid w:val="009F4435"/>
    <w:rsid w:val="009F443B"/>
    <w:rsid w:val="009F4443"/>
    <w:rsid w:val="009F4489"/>
    <w:rsid w:val="009F4495"/>
    <w:rsid w:val="009F44A3"/>
    <w:rsid w:val="009F44AD"/>
    <w:rsid w:val="009F4502"/>
    <w:rsid w:val="009F4509"/>
    <w:rsid w:val="009F456F"/>
    <w:rsid w:val="009F4580"/>
    <w:rsid w:val="009F45B2"/>
    <w:rsid w:val="009F45C4"/>
    <w:rsid w:val="009F45DE"/>
    <w:rsid w:val="009F45F4"/>
    <w:rsid w:val="009F45FE"/>
    <w:rsid w:val="009F4601"/>
    <w:rsid w:val="009F4615"/>
    <w:rsid w:val="009F46D1"/>
    <w:rsid w:val="009F473E"/>
    <w:rsid w:val="009F476D"/>
    <w:rsid w:val="009F476F"/>
    <w:rsid w:val="009F477A"/>
    <w:rsid w:val="009F478E"/>
    <w:rsid w:val="009F479F"/>
    <w:rsid w:val="009F47CD"/>
    <w:rsid w:val="009F481A"/>
    <w:rsid w:val="009F484A"/>
    <w:rsid w:val="009F4860"/>
    <w:rsid w:val="009F4873"/>
    <w:rsid w:val="009F48AE"/>
    <w:rsid w:val="009F48B5"/>
    <w:rsid w:val="009F48BC"/>
    <w:rsid w:val="009F4909"/>
    <w:rsid w:val="009F4922"/>
    <w:rsid w:val="009F492A"/>
    <w:rsid w:val="009F4965"/>
    <w:rsid w:val="009F496D"/>
    <w:rsid w:val="009F4971"/>
    <w:rsid w:val="009F4976"/>
    <w:rsid w:val="009F49D7"/>
    <w:rsid w:val="009F49FD"/>
    <w:rsid w:val="009F4A08"/>
    <w:rsid w:val="009F4A09"/>
    <w:rsid w:val="009F4A52"/>
    <w:rsid w:val="009F4A85"/>
    <w:rsid w:val="009F4AA8"/>
    <w:rsid w:val="009F4AC6"/>
    <w:rsid w:val="009F4BBC"/>
    <w:rsid w:val="009F4BE4"/>
    <w:rsid w:val="009F4BE9"/>
    <w:rsid w:val="009F4C1A"/>
    <w:rsid w:val="009F4C1B"/>
    <w:rsid w:val="009F4C28"/>
    <w:rsid w:val="009F4C54"/>
    <w:rsid w:val="009F4C7A"/>
    <w:rsid w:val="009F4C98"/>
    <w:rsid w:val="009F4C9E"/>
    <w:rsid w:val="009F4CC0"/>
    <w:rsid w:val="009F4CCC"/>
    <w:rsid w:val="009F4CD9"/>
    <w:rsid w:val="009F4CEB"/>
    <w:rsid w:val="009F4D41"/>
    <w:rsid w:val="009F4D54"/>
    <w:rsid w:val="009F4D69"/>
    <w:rsid w:val="009F4D6C"/>
    <w:rsid w:val="009F4DA6"/>
    <w:rsid w:val="009F4DD2"/>
    <w:rsid w:val="009F4DFC"/>
    <w:rsid w:val="009F4E1B"/>
    <w:rsid w:val="009F4E6C"/>
    <w:rsid w:val="009F4EA9"/>
    <w:rsid w:val="009F4EE6"/>
    <w:rsid w:val="009F4F38"/>
    <w:rsid w:val="009F4F4E"/>
    <w:rsid w:val="009F4F76"/>
    <w:rsid w:val="009F4FA8"/>
    <w:rsid w:val="009F4FB1"/>
    <w:rsid w:val="009F500C"/>
    <w:rsid w:val="009F501A"/>
    <w:rsid w:val="009F501C"/>
    <w:rsid w:val="009F5038"/>
    <w:rsid w:val="009F5053"/>
    <w:rsid w:val="009F5067"/>
    <w:rsid w:val="009F5068"/>
    <w:rsid w:val="009F5070"/>
    <w:rsid w:val="009F5093"/>
    <w:rsid w:val="009F50A0"/>
    <w:rsid w:val="009F50CF"/>
    <w:rsid w:val="009F50E6"/>
    <w:rsid w:val="009F50F5"/>
    <w:rsid w:val="009F516C"/>
    <w:rsid w:val="009F5274"/>
    <w:rsid w:val="009F5276"/>
    <w:rsid w:val="009F5279"/>
    <w:rsid w:val="009F527A"/>
    <w:rsid w:val="009F52A5"/>
    <w:rsid w:val="009F52B5"/>
    <w:rsid w:val="009F52FF"/>
    <w:rsid w:val="009F534A"/>
    <w:rsid w:val="009F53AA"/>
    <w:rsid w:val="009F53E0"/>
    <w:rsid w:val="009F540B"/>
    <w:rsid w:val="009F5417"/>
    <w:rsid w:val="009F542B"/>
    <w:rsid w:val="009F5444"/>
    <w:rsid w:val="009F5449"/>
    <w:rsid w:val="009F544C"/>
    <w:rsid w:val="009F5450"/>
    <w:rsid w:val="009F5478"/>
    <w:rsid w:val="009F548F"/>
    <w:rsid w:val="009F54BE"/>
    <w:rsid w:val="009F54D1"/>
    <w:rsid w:val="009F54E6"/>
    <w:rsid w:val="009F5504"/>
    <w:rsid w:val="009F55BF"/>
    <w:rsid w:val="009F563A"/>
    <w:rsid w:val="009F569A"/>
    <w:rsid w:val="009F569D"/>
    <w:rsid w:val="009F56A7"/>
    <w:rsid w:val="009F56D6"/>
    <w:rsid w:val="009F56E4"/>
    <w:rsid w:val="009F56EA"/>
    <w:rsid w:val="009F570F"/>
    <w:rsid w:val="009F574A"/>
    <w:rsid w:val="009F5750"/>
    <w:rsid w:val="009F577A"/>
    <w:rsid w:val="009F578D"/>
    <w:rsid w:val="009F57E6"/>
    <w:rsid w:val="009F580E"/>
    <w:rsid w:val="009F582C"/>
    <w:rsid w:val="009F5853"/>
    <w:rsid w:val="009F5878"/>
    <w:rsid w:val="009F58A1"/>
    <w:rsid w:val="009F58D1"/>
    <w:rsid w:val="009F592D"/>
    <w:rsid w:val="009F594A"/>
    <w:rsid w:val="009F595D"/>
    <w:rsid w:val="009F596A"/>
    <w:rsid w:val="009F596B"/>
    <w:rsid w:val="009F599C"/>
    <w:rsid w:val="009F59D3"/>
    <w:rsid w:val="009F59DA"/>
    <w:rsid w:val="009F59EC"/>
    <w:rsid w:val="009F59EE"/>
    <w:rsid w:val="009F5A84"/>
    <w:rsid w:val="009F5AB9"/>
    <w:rsid w:val="009F5B57"/>
    <w:rsid w:val="009F5C1A"/>
    <w:rsid w:val="009F5C3A"/>
    <w:rsid w:val="009F5C72"/>
    <w:rsid w:val="009F5C7A"/>
    <w:rsid w:val="009F5C8D"/>
    <w:rsid w:val="009F5CA9"/>
    <w:rsid w:val="009F5CAD"/>
    <w:rsid w:val="009F5CFE"/>
    <w:rsid w:val="009F5D8A"/>
    <w:rsid w:val="009F5D9E"/>
    <w:rsid w:val="009F5DD8"/>
    <w:rsid w:val="009F5DEB"/>
    <w:rsid w:val="009F5DF6"/>
    <w:rsid w:val="009F5DF8"/>
    <w:rsid w:val="009F5E68"/>
    <w:rsid w:val="009F5E6A"/>
    <w:rsid w:val="009F5E6E"/>
    <w:rsid w:val="009F5E9E"/>
    <w:rsid w:val="009F5EC9"/>
    <w:rsid w:val="009F5F02"/>
    <w:rsid w:val="009F5F05"/>
    <w:rsid w:val="009F5F48"/>
    <w:rsid w:val="009F5F5C"/>
    <w:rsid w:val="009F5F71"/>
    <w:rsid w:val="009F5F8F"/>
    <w:rsid w:val="009F5F99"/>
    <w:rsid w:val="009F5FA2"/>
    <w:rsid w:val="009F5FB1"/>
    <w:rsid w:val="009F5FB3"/>
    <w:rsid w:val="009F5FBE"/>
    <w:rsid w:val="009F5FDA"/>
    <w:rsid w:val="009F604F"/>
    <w:rsid w:val="009F6050"/>
    <w:rsid w:val="009F6084"/>
    <w:rsid w:val="009F609B"/>
    <w:rsid w:val="009F60BB"/>
    <w:rsid w:val="009F6111"/>
    <w:rsid w:val="009F6114"/>
    <w:rsid w:val="009F6124"/>
    <w:rsid w:val="009F612C"/>
    <w:rsid w:val="009F6162"/>
    <w:rsid w:val="009F6177"/>
    <w:rsid w:val="009F61BB"/>
    <w:rsid w:val="009F61C3"/>
    <w:rsid w:val="009F61D1"/>
    <w:rsid w:val="009F61EE"/>
    <w:rsid w:val="009F6265"/>
    <w:rsid w:val="009F629F"/>
    <w:rsid w:val="009F62E4"/>
    <w:rsid w:val="009F636A"/>
    <w:rsid w:val="009F6375"/>
    <w:rsid w:val="009F63BD"/>
    <w:rsid w:val="009F63C1"/>
    <w:rsid w:val="009F63CC"/>
    <w:rsid w:val="009F63F1"/>
    <w:rsid w:val="009F6448"/>
    <w:rsid w:val="009F6449"/>
    <w:rsid w:val="009F647D"/>
    <w:rsid w:val="009F64A8"/>
    <w:rsid w:val="009F655D"/>
    <w:rsid w:val="009F6589"/>
    <w:rsid w:val="009F65A2"/>
    <w:rsid w:val="009F65A7"/>
    <w:rsid w:val="009F65D6"/>
    <w:rsid w:val="009F661D"/>
    <w:rsid w:val="009F662F"/>
    <w:rsid w:val="009F6646"/>
    <w:rsid w:val="009F666D"/>
    <w:rsid w:val="009F66BA"/>
    <w:rsid w:val="009F66DC"/>
    <w:rsid w:val="009F66EB"/>
    <w:rsid w:val="009F6705"/>
    <w:rsid w:val="009F6726"/>
    <w:rsid w:val="009F6738"/>
    <w:rsid w:val="009F678B"/>
    <w:rsid w:val="009F67D1"/>
    <w:rsid w:val="009F6804"/>
    <w:rsid w:val="009F6849"/>
    <w:rsid w:val="009F684B"/>
    <w:rsid w:val="009F6850"/>
    <w:rsid w:val="009F6862"/>
    <w:rsid w:val="009F68E4"/>
    <w:rsid w:val="009F68E9"/>
    <w:rsid w:val="009F68F9"/>
    <w:rsid w:val="009F690A"/>
    <w:rsid w:val="009F6919"/>
    <w:rsid w:val="009F6949"/>
    <w:rsid w:val="009F6960"/>
    <w:rsid w:val="009F6984"/>
    <w:rsid w:val="009F6990"/>
    <w:rsid w:val="009F6992"/>
    <w:rsid w:val="009F699E"/>
    <w:rsid w:val="009F69B5"/>
    <w:rsid w:val="009F69E6"/>
    <w:rsid w:val="009F6A09"/>
    <w:rsid w:val="009F6A63"/>
    <w:rsid w:val="009F6A6C"/>
    <w:rsid w:val="009F6A86"/>
    <w:rsid w:val="009F6AEE"/>
    <w:rsid w:val="009F6B23"/>
    <w:rsid w:val="009F6B34"/>
    <w:rsid w:val="009F6B37"/>
    <w:rsid w:val="009F6B3A"/>
    <w:rsid w:val="009F6BAD"/>
    <w:rsid w:val="009F6BE5"/>
    <w:rsid w:val="009F6BED"/>
    <w:rsid w:val="009F6BF5"/>
    <w:rsid w:val="009F6C10"/>
    <w:rsid w:val="009F6C12"/>
    <w:rsid w:val="009F6C17"/>
    <w:rsid w:val="009F6C56"/>
    <w:rsid w:val="009F6C5B"/>
    <w:rsid w:val="009F6C7D"/>
    <w:rsid w:val="009F6C92"/>
    <w:rsid w:val="009F6CA7"/>
    <w:rsid w:val="009F6CB2"/>
    <w:rsid w:val="009F6CB9"/>
    <w:rsid w:val="009F6CD4"/>
    <w:rsid w:val="009F6D0B"/>
    <w:rsid w:val="009F6D0C"/>
    <w:rsid w:val="009F6D7C"/>
    <w:rsid w:val="009F6DAF"/>
    <w:rsid w:val="009F6DDD"/>
    <w:rsid w:val="009F6DE7"/>
    <w:rsid w:val="009F6E09"/>
    <w:rsid w:val="009F6E0C"/>
    <w:rsid w:val="009F6E70"/>
    <w:rsid w:val="009F6EAB"/>
    <w:rsid w:val="009F6ECE"/>
    <w:rsid w:val="009F6EDF"/>
    <w:rsid w:val="009F6F67"/>
    <w:rsid w:val="009F6F73"/>
    <w:rsid w:val="009F6F7D"/>
    <w:rsid w:val="009F6F84"/>
    <w:rsid w:val="009F6F88"/>
    <w:rsid w:val="009F6F92"/>
    <w:rsid w:val="009F6FDD"/>
    <w:rsid w:val="009F6FF3"/>
    <w:rsid w:val="009F703A"/>
    <w:rsid w:val="009F704D"/>
    <w:rsid w:val="009F70B4"/>
    <w:rsid w:val="009F70BA"/>
    <w:rsid w:val="009F70D2"/>
    <w:rsid w:val="009F70DA"/>
    <w:rsid w:val="009F70F9"/>
    <w:rsid w:val="009F7149"/>
    <w:rsid w:val="009F715B"/>
    <w:rsid w:val="009F718D"/>
    <w:rsid w:val="009F71D3"/>
    <w:rsid w:val="009F71D7"/>
    <w:rsid w:val="009F71D9"/>
    <w:rsid w:val="009F71ED"/>
    <w:rsid w:val="009F7208"/>
    <w:rsid w:val="009F722B"/>
    <w:rsid w:val="009F725B"/>
    <w:rsid w:val="009F726B"/>
    <w:rsid w:val="009F727D"/>
    <w:rsid w:val="009F7294"/>
    <w:rsid w:val="009F729C"/>
    <w:rsid w:val="009F72CB"/>
    <w:rsid w:val="009F72E5"/>
    <w:rsid w:val="009F72EF"/>
    <w:rsid w:val="009F7314"/>
    <w:rsid w:val="009F731F"/>
    <w:rsid w:val="009F733F"/>
    <w:rsid w:val="009F738E"/>
    <w:rsid w:val="009F73B6"/>
    <w:rsid w:val="009F73B9"/>
    <w:rsid w:val="009F7402"/>
    <w:rsid w:val="009F740F"/>
    <w:rsid w:val="009F7426"/>
    <w:rsid w:val="009F74A4"/>
    <w:rsid w:val="009F74DC"/>
    <w:rsid w:val="009F74F4"/>
    <w:rsid w:val="009F7551"/>
    <w:rsid w:val="009F756E"/>
    <w:rsid w:val="009F75A6"/>
    <w:rsid w:val="009F75BD"/>
    <w:rsid w:val="009F75BE"/>
    <w:rsid w:val="009F75C0"/>
    <w:rsid w:val="009F75F8"/>
    <w:rsid w:val="009F7609"/>
    <w:rsid w:val="009F763D"/>
    <w:rsid w:val="009F767A"/>
    <w:rsid w:val="009F7688"/>
    <w:rsid w:val="009F768E"/>
    <w:rsid w:val="009F76B1"/>
    <w:rsid w:val="009F76BB"/>
    <w:rsid w:val="009F772A"/>
    <w:rsid w:val="009F7745"/>
    <w:rsid w:val="009F7749"/>
    <w:rsid w:val="009F7754"/>
    <w:rsid w:val="009F7765"/>
    <w:rsid w:val="009F77BF"/>
    <w:rsid w:val="009F77DF"/>
    <w:rsid w:val="009F77ED"/>
    <w:rsid w:val="009F7846"/>
    <w:rsid w:val="009F785B"/>
    <w:rsid w:val="009F787C"/>
    <w:rsid w:val="009F78EB"/>
    <w:rsid w:val="009F78EC"/>
    <w:rsid w:val="009F7903"/>
    <w:rsid w:val="009F7951"/>
    <w:rsid w:val="009F796B"/>
    <w:rsid w:val="009F79CB"/>
    <w:rsid w:val="009F79E7"/>
    <w:rsid w:val="009F79F0"/>
    <w:rsid w:val="009F7A19"/>
    <w:rsid w:val="009F7A30"/>
    <w:rsid w:val="009F7A47"/>
    <w:rsid w:val="009F7A6D"/>
    <w:rsid w:val="009F7AD3"/>
    <w:rsid w:val="009F7ADB"/>
    <w:rsid w:val="009F7AE5"/>
    <w:rsid w:val="009F7AE6"/>
    <w:rsid w:val="009F7B19"/>
    <w:rsid w:val="009F7B24"/>
    <w:rsid w:val="009F7B36"/>
    <w:rsid w:val="009F7B38"/>
    <w:rsid w:val="009F7B3E"/>
    <w:rsid w:val="009F7B77"/>
    <w:rsid w:val="009F7B98"/>
    <w:rsid w:val="009F7BCD"/>
    <w:rsid w:val="009F7BDF"/>
    <w:rsid w:val="009F7BE2"/>
    <w:rsid w:val="009F7BE7"/>
    <w:rsid w:val="009F7C15"/>
    <w:rsid w:val="009F7C28"/>
    <w:rsid w:val="009F7C34"/>
    <w:rsid w:val="009F7C80"/>
    <w:rsid w:val="009F7CA0"/>
    <w:rsid w:val="009F7CBA"/>
    <w:rsid w:val="009F7CCB"/>
    <w:rsid w:val="009F7CD5"/>
    <w:rsid w:val="009F7CFB"/>
    <w:rsid w:val="009F7D05"/>
    <w:rsid w:val="009F7D17"/>
    <w:rsid w:val="009F7D18"/>
    <w:rsid w:val="009F7D20"/>
    <w:rsid w:val="009F7D28"/>
    <w:rsid w:val="009F7D31"/>
    <w:rsid w:val="009F7D8E"/>
    <w:rsid w:val="009F7E0F"/>
    <w:rsid w:val="009F7E18"/>
    <w:rsid w:val="009F7E40"/>
    <w:rsid w:val="009F7E42"/>
    <w:rsid w:val="009F7E61"/>
    <w:rsid w:val="009F7E74"/>
    <w:rsid w:val="009F7E76"/>
    <w:rsid w:val="009F7E93"/>
    <w:rsid w:val="009F7EBF"/>
    <w:rsid w:val="009F7EEF"/>
    <w:rsid w:val="009F7F5F"/>
    <w:rsid w:val="009F7FAE"/>
    <w:rsid w:val="009F7FB0"/>
    <w:rsid w:val="009F7FE4"/>
    <w:rsid w:val="00A0004B"/>
    <w:rsid w:val="00A0006A"/>
    <w:rsid w:val="00A0006B"/>
    <w:rsid w:val="00A0008A"/>
    <w:rsid w:val="00A000C8"/>
    <w:rsid w:val="00A000D9"/>
    <w:rsid w:val="00A000E0"/>
    <w:rsid w:val="00A00101"/>
    <w:rsid w:val="00A00155"/>
    <w:rsid w:val="00A00189"/>
    <w:rsid w:val="00A00197"/>
    <w:rsid w:val="00A001B0"/>
    <w:rsid w:val="00A00209"/>
    <w:rsid w:val="00A0020F"/>
    <w:rsid w:val="00A0022C"/>
    <w:rsid w:val="00A0025F"/>
    <w:rsid w:val="00A0026E"/>
    <w:rsid w:val="00A00286"/>
    <w:rsid w:val="00A0028C"/>
    <w:rsid w:val="00A002B5"/>
    <w:rsid w:val="00A00331"/>
    <w:rsid w:val="00A00368"/>
    <w:rsid w:val="00A0039F"/>
    <w:rsid w:val="00A003D1"/>
    <w:rsid w:val="00A003F3"/>
    <w:rsid w:val="00A00415"/>
    <w:rsid w:val="00A00444"/>
    <w:rsid w:val="00A0044B"/>
    <w:rsid w:val="00A0045B"/>
    <w:rsid w:val="00A0045C"/>
    <w:rsid w:val="00A004B6"/>
    <w:rsid w:val="00A004BC"/>
    <w:rsid w:val="00A004C2"/>
    <w:rsid w:val="00A004E0"/>
    <w:rsid w:val="00A0050C"/>
    <w:rsid w:val="00A00515"/>
    <w:rsid w:val="00A00570"/>
    <w:rsid w:val="00A0057C"/>
    <w:rsid w:val="00A00591"/>
    <w:rsid w:val="00A0062C"/>
    <w:rsid w:val="00A00634"/>
    <w:rsid w:val="00A0065A"/>
    <w:rsid w:val="00A00690"/>
    <w:rsid w:val="00A006C5"/>
    <w:rsid w:val="00A006D0"/>
    <w:rsid w:val="00A006D2"/>
    <w:rsid w:val="00A006DD"/>
    <w:rsid w:val="00A006F7"/>
    <w:rsid w:val="00A0072D"/>
    <w:rsid w:val="00A00733"/>
    <w:rsid w:val="00A00746"/>
    <w:rsid w:val="00A00756"/>
    <w:rsid w:val="00A007DF"/>
    <w:rsid w:val="00A007FD"/>
    <w:rsid w:val="00A00884"/>
    <w:rsid w:val="00A00891"/>
    <w:rsid w:val="00A008DC"/>
    <w:rsid w:val="00A008EA"/>
    <w:rsid w:val="00A008F2"/>
    <w:rsid w:val="00A00928"/>
    <w:rsid w:val="00A0092E"/>
    <w:rsid w:val="00A00930"/>
    <w:rsid w:val="00A00948"/>
    <w:rsid w:val="00A00955"/>
    <w:rsid w:val="00A00960"/>
    <w:rsid w:val="00A0097A"/>
    <w:rsid w:val="00A0097E"/>
    <w:rsid w:val="00A009C0"/>
    <w:rsid w:val="00A009CA"/>
    <w:rsid w:val="00A009F6"/>
    <w:rsid w:val="00A00A0B"/>
    <w:rsid w:val="00A00A0C"/>
    <w:rsid w:val="00A00A34"/>
    <w:rsid w:val="00A00A40"/>
    <w:rsid w:val="00A00A5E"/>
    <w:rsid w:val="00A00A93"/>
    <w:rsid w:val="00A00AE4"/>
    <w:rsid w:val="00A00AF0"/>
    <w:rsid w:val="00A00B9A"/>
    <w:rsid w:val="00A00BA5"/>
    <w:rsid w:val="00A00BBB"/>
    <w:rsid w:val="00A00BC5"/>
    <w:rsid w:val="00A00BCA"/>
    <w:rsid w:val="00A00BED"/>
    <w:rsid w:val="00A00C18"/>
    <w:rsid w:val="00A00C24"/>
    <w:rsid w:val="00A00C2D"/>
    <w:rsid w:val="00A00C36"/>
    <w:rsid w:val="00A00CD2"/>
    <w:rsid w:val="00A00D20"/>
    <w:rsid w:val="00A00D2E"/>
    <w:rsid w:val="00A00D6C"/>
    <w:rsid w:val="00A00DEA"/>
    <w:rsid w:val="00A00E42"/>
    <w:rsid w:val="00A00E56"/>
    <w:rsid w:val="00A00E70"/>
    <w:rsid w:val="00A00E72"/>
    <w:rsid w:val="00A00E99"/>
    <w:rsid w:val="00A00EBF"/>
    <w:rsid w:val="00A00EDF"/>
    <w:rsid w:val="00A00F66"/>
    <w:rsid w:val="00A00FA2"/>
    <w:rsid w:val="00A00FD8"/>
    <w:rsid w:val="00A00FDD"/>
    <w:rsid w:val="00A01016"/>
    <w:rsid w:val="00A01019"/>
    <w:rsid w:val="00A0101A"/>
    <w:rsid w:val="00A01021"/>
    <w:rsid w:val="00A0104C"/>
    <w:rsid w:val="00A01098"/>
    <w:rsid w:val="00A010B1"/>
    <w:rsid w:val="00A010DB"/>
    <w:rsid w:val="00A01101"/>
    <w:rsid w:val="00A0113B"/>
    <w:rsid w:val="00A01156"/>
    <w:rsid w:val="00A011AE"/>
    <w:rsid w:val="00A011B6"/>
    <w:rsid w:val="00A011D8"/>
    <w:rsid w:val="00A011F9"/>
    <w:rsid w:val="00A01262"/>
    <w:rsid w:val="00A0126C"/>
    <w:rsid w:val="00A0130E"/>
    <w:rsid w:val="00A0131D"/>
    <w:rsid w:val="00A01371"/>
    <w:rsid w:val="00A0140F"/>
    <w:rsid w:val="00A01413"/>
    <w:rsid w:val="00A0141D"/>
    <w:rsid w:val="00A01438"/>
    <w:rsid w:val="00A0147A"/>
    <w:rsid w:val="00A0147F"/>
    <w:rsid w:val="00A01482"/>
    <w:rsid w:val="00A0148B"/>
    <w:rsid w:val="00A01492"/>
    <w:rsid w:val="00A0149C"/>
    <w:rsid w:val="00A014BE"/>
    <w:rsid w:val="00A014EA"/>
    <w:rsid w:val="00A0150D"/>
    <w:rsid w:val="00A01514"/>
    <w:rsid w:val="00A015A9"/>
    <w:rsid w:val="00A01628"/>
    <w:rsid w:val="00A01631"/>
    <w:rsid w:val="00A01633"/>
    <w:rsid w:val="00A0164C"/>
    <w:rsid w:val="00A01651"/>
    <w:rsid w:val="00A016BB"/>
    <w:rsid w:val="00A016FF"/>
    <w:rsid w:val="00A01730"/>
    <w:rsid w:val="00A0174B"/>
    <w:rsid w:val="00A01776"/>
    <w:rsid w:val="00A017E9"/>
    <w:rsid w:val="00A017F8"/>
    <w:rsid w:val="00A01805"/>
    <w:rsid w:val="00A01861"/>
    <w:rsid w:val="00A018CE"/>
    <w:rsid w:val="00A018D9"/>
    <w:rsid w:val="00A018DD"/>
    <w:rsid w:val="00A018EA"/>
    <w:rsid w:val="00A01945"/>
    <w:rsid w:val="00A01951"/>
    <w:rsid w:val="00A0195C"/>
    <w:rsid w:val="00A0198D"/>
    <w:rsid w:val="00A01993"/>
    <w:rsid w:val="00A019D6"/>
    <w:rsid w:val="00A019E8"/>
    <w:rsid w:val="00A01A08"/>
    <w:rsid w:val="00A01A5A"/>
    <w:rsid w:val="00A01A66"/>
    <w:rsid w:val="00A01AA9"/>
    <w:rsid w:val="00A01ABA"/>
    <w:rsid w:val="00A01AD0"/>
    <w:rsid w:val="00A01AF3"/>
    <w:rsid w:val="00A01AF6"/>
    <w:rsid w:val="00A01AF7"/>
    <w:rsid w:val="00A01B0A"/>
    <w:rsid w:val="00A01B1A"/>
    <w:rsid w:val="00A01B6E"/>
    <w:rsid w:val="00A01BC4"/>
    <w:rsid w:val="00A01BCF"/>
    <w:rsid w:val="00A01C12"/>
    <w:rsid w:val="00A01C22"/>
    <w:rsid w:val="00A01C73"/>
    <w:rsid w:val="00A01C7B"/>
    <w:rsid w:val="00A01C8C"/>
    <w:rsid w:val="00A01C9A"/>
    <w:rsid w:val="00A01CAA"/>
    <w:rsid w:val="00A01CC7"/>
    <w:rsid w:val="00A01CCB"/>
    <w:rsid w:val="00A01D3F"/>
    <w:rsid w:val="00A01D57"/>
    <w:rsid w:val="00A01D61"/>
    <w:rsid w:val="00A01D83"/>
    <w:rsid w:val="00A01E09"/>
    <w:rsid w:val="00A01E1B"/>
    <w:rsid w:val="00A01E3D"/>
    <w:rsid w:val="00A01E40"/>
    <w:rsid w:val="00A01E5B"/>
    <w:rsid w:val="00A01E77"/>
    <w:rsid w:val="00A01E81"/>
    <w:rsid w:val="00A01EB4"/>
    <w:rsid w:val="00A01ED7"/>
    <w:rsid w:val="00A01EE2"/>
    <w:rsid w:val="00A01F12"/>
    <w:rsid w:val="00A01F16"/>
    <w:rsid w:val="00A01F25"/>
    <w:rsid w:val="00A01F88"/>
    <w:rsid w:val="00A01FA8"/>
    <w:rsid w:val="00A01FC5"/>
    <w:rsid w:val="00A01FCF"/>
    <w:rsid w:val="00A01FE1"/>
    <w:rsid w:val="00A02025"/>
    <w:rsid w:val="00A02071"/>
    <w:rsid w:val="00A020C5"/>
    <w:rsid w:val="00A02158"/>
    <w:rsid w:val="00A0217F"/>
    <w:rsid w:val="00A0218F"/>
    <w:rsid w:val="00A02199"/>
    <w:rsid w:val="00A0220D"/>
    <w:rsid w:val="00A0228C"/>
    <w:rsid w:val="00A022A2"/>
    <w:rsid w:val="00A022AF"/>
    <w:rsid w:val="00A022B6"/>
    <w:rsid w:val="00A022C1"/>
    <w:rsid w:val="00A022D0"/>
    <w:rsid w:val="00A022DA"/>
    <w:rsid w:val="00A02303"/>
    <w:rsid w:val="00A02321"/>
    <w:rsid w:val="00A02339"/>
    <w:rsid w:val="00A02378"/>
    <w:rsid w:val="00A02384"/>
    <w:rsid w:val="00A0238C"/>
    <w:rsid w:val="00A023DB"/>
    <w:rsid w:val="00A02408"/>
    <w:rsid w:val="00A02412"/>
    <w:rsid w:val="00A0241C"/>
    <w:rsid w:val="00A0245F"/>
    <w:rsid w:val="00A02474"/>
    <w:rsid w:val="00A0249F"/>
    <w:rsid w:val="00A024A1"/>
    <w:rsid w:val="00A024D2"/>
    <w:rsid w:val="00A02519"/>
    <w:rsid w:val="00A02559"/>
    <w:rsid w:val="00A0256B"/>
    <w:rsid w:val="00A0257F"/>
    <w:rsid w:val="00A0259E"/>
    <w:rsid w:val="00A025BF"/>
    <w:rsid w:val="00A025D4"/>
    <w:rsid w:val="00A025EB"/>
    <w:rsid w:val="00A02614"/>
    <w:rsid w:val="00A0263C"/>
    <w:rsid w:val="00A02677"/>
    <w:rsid w:val="00A026A6"/>
    <w:rsid w:val="00A026BA"/>
    <w:rsid w:val="00A026CF"/>
    <w:rsid w:val="00A026DB"/>
    <w:rsid w:val="00A026E5"/>
    <w:rsid w:val="00A026F2"/>
    <w:rsid w:val="00A026F6"/>
    <w:rsid w:val="00A02710"/>
    <w:rsid w:val="00A027E6"/>
    <w:rsid w:val="00A029AD"/>
    <w:rsid w:val="00A029B5"/>
    <w:rsid w:val="00A029FB"/>
    <w:rsid w:val="00A02A07"/>
    <w:rsid w:val="00A02A21"/>
    <w:rsid w:val="00A02A37"/>
    <w:rsid w:val="00A02A4B"/>
    <w:rsid w:val="00A02A65"/>
    <w:rsid w:val="00A02A67"/>
    <w:rsid w:val="00A02A92"/>
    <w:rsid w:val="00A02A95"/>
    <w:rsid w:val="00A02AB5"/>
    <w:rsid w:val="00A02AF9"/>
    <w:rsid w:val="00A02B14"/>
    <w:rsid w:val="00A02B64"/>
    <w:rsid w:val="00A02B76"/>
    <w:rsid w:val="00A02B92"/>
    <w:rsid w:val="00A02BBE"/>
    <w:rsid w:val="00A02BD6"/>
    <w:rsid w:val="00A02BF0"/>
    <w:rsid w:val="00A02C56"/>
    <w:rsid w:val="00A02C85"/>
    <w:rsid w:val="00A02CB1"/>
    <w:rsid w:val="00A02D1A"/>
    <w:rsid w:val="00A02D38"/>
    <w:rsid w:val="00A02D3F"/>
    <w:rsid w:val="00A02D93"/>
    <w:rsid w:val="00A02E15"/>
    <w:rsid w:val="00A02E5D"/>
    <w:rsid w:val="00A02EB9"/>
    <w:rsid w:val="00A02ECC"/>
    <w:rsid w:val="00A02EEA"/>
    <w:rsid w:val="00A02F03"/>
    <w:rsid w:val="00A02F11"/>
    <w:rsid w:val="00A02F74"/>
    <w:rsid w:val="00A02F7C"/>
    <w:rsid w:val="00A02FC3"/>
    <w:rsid w:val="00A02FCB"/>
    <w:rsid w:val="00A02FE7"/>
    <w:rsid w:val="00A03034"/>
    <w:rsid w:val="00A03040"/>
    <w:rsid w:val="00A03085"/>
    <w:rsid w:val="00A030AB"/>
    <w:rsid w:val="00A030C0"/>
    <w:rsid w:val="00A030F7"/>
    <w:rsid w:val="00A03115"/>
    <w:rsid w:val="00A0312B"/>
    <w:rsid w:val="00A031C1"/>
    <w:rsid w:val="00A031C3"/>
    <w:rsid w:val="00A031D4"/>
    <w:rsid w:val="00A031D8"/>
    <w:rsid w:val="00A031E1"/>
    <w:rsid w:val="00A03208"/>
    <w:rsid w:val="00A03224"/>
    <w:rsid w:val="00A03265"/>
    <w:rsid w:val="00A03280"/>
    <w:rsid w:val="00A03285"/>
    <w:rsid w:val="00A03291"/>
    <w:rsid w:val="00A032A7"/>
    <w:rsid w:val="00A032E6"/>
    <w:rsid w:val="00A032F4"/>
    <w:rsid w:val="00A032F7"/>
    <w:rsid w:val="00A03308"/>
    <w:rsid w:val="00A03344"/>
    <w:rsid w:val="00A0336B"/>
    <w:rsid w:val="00A033B1"/>
    <w:rsid w:val="00A033EA"/>
    <w:rsid w:val="00A03415"/>
    <w:rsid w:val="00A0342A"/>
    <w:rsid w:val="00A0342D"/>
    <w:rsid w:val="00A03485"/>
    <w:rsid w:val="00A03497"/>
    <w:rsid w:val="00A034B7"/>
    <w:rsid w:val="00A03504"/>
    <w:rsid w:val="00A03544"/>
    <w:rsid w:val="00A03599"/>
    <w:rsid w:val="00A035A3"/>
    <w:rsid w:val="00A035C0"/>
    <w:rsid w:val="00A035C1"/>
    <w:rsid w:val="00A035C2"/>
    <w:rsid w:val="00A035C7"/>
    <w:rsid w:val="00A035E8"/>
    <w:rsid w:val="00A0361D"/>
    <w:rsid w:val="00A03683"/>
    <w:rsid w:val="00A03688"/>
    <w:rsid w:val="00A036C9"/>
    <w:rsid w:val="00A036D0"/>
    <w:rsid w:val="00A036ED"/>
    <w:rsid w:val="00A036F2"/>
    <w:rsid w:val="00A03719"/>
    <w:rsid w:val="00A037E9"/>
    <w:rsid w:val="00A037F3"/>
    <w:rsid w:val="00A0382C"/>
    <w:rsid w:val="00A0386A"/>
    <w:rsid w:val="00A03880"/>
    <w:rsid w:val="00A03888"/>
    <w:rsid w:val="00A038BA"/>
    <w:rsid w:val="00A038EF"/>
    <w:rsid w:val="00A038FE"/>
    <w:rsid w:val="00A03917"/>
    <w:rsid w:val="00A03921"/>
    <w:rsid w:val="00A03961"/>
    <w:rsid w:val="00A03988"/>
    <w:rsid w:val="00A039C6"/>
    <w:rsid w:val="00A039D7"/>
    <w:rsid w:val="00A039E1"/>
    <w:rsid w:val="00A039E3"/>
    <w:rsid w:val="00A03A26"/>
    <w:rsid w:val="00A03A79"/>
    <w:rsid w:val="00A03AB2"/>
    <w:rsid w:val="00A03ACA"/>
    <w:rsid w:val="00A03ACF"/>
    <w:rsid w:val="00A03B43"/>
    <w:rsid w:val="00A03BAA"/>
    <w:rsid w:val="00A03BB0"/>
    <w:rsid w:val="00A03BB8"/>
    <w:rsid w:val="00A03BC2"/>
    <w:rsid w:val="00A03C0C"/>
    <w:rsid w:val="00A03C1D"/>
    <w:rsid w:val="00A03C1E"/>
    <w:rsid w:val="00A03C55"/>
    <w:rsid w:val="00A03C98"/>
    <w:rsid w:val="00A03D18"/>
    <w:rsid w:val="00A03D2D"/>
    <w:rsid w:val="00A03D3F"/>
    <w:rsid w:val="00A03D51"/>
    <w:rsid w:val="00A03D8B"/>
    <w:rsid w:val="00A03DD6"/>
    <w:rsid w:val="00A03DFA"/>
    <w:rsid w:val="00A03E09"/>
    <w:rsid w:val="00A03E82"/>
    <w:rsid w:val="00A03EDA"/>
    <w:rsid w:val="00A03EE4"/>
    <w:rsid w:val="00A03F47"/>
    <w:rsid w:val="00A03F5F"/>
    <w:rsid w:val="00A03F9F"/>
    <w:rsid w:val="00A03FD4"/>
    <w:rsid w:val="00A04055"/>
    <w:rsid w:val="00A0408D"/>
    <w:rsid w:val="00A040C7"/>
    <w:rsid w:val="00A04138"/>
    <w:rsid w:val="00A0414E"/>
    <w:rsid w:val="00A0414F"/>
    <w:rsid w:val="00A0416E"/>
    <w:rsid w:val="00A0420D"/>
    <w:rsid w:val="00A0426F"/>
    <w:rsid w:val="00A042B3"/>
    <w:rsid w:val="00A042FF"/>
    <w:rsid w:val="00A04309"/>
    <w:rsid w:val="00A04335"/>
    <w:rsid w:val="00A0436D"/>
    <w:rsid w:val="00A0438D"/>
    <w:rsid w:val="00A04396"/>
    <w:rsid w:val="00A0439C"/>
    <w:rsid w:val="00A043AE"/>
    <w:rsid w:val="00A043E9"/>
    <w:rsid w:val="00A043ED"/>
    <w:rsid w:val="00A04433"/>
    <w:rsid w:val="00A04469"/>
    <w:rsid w:val="00A04480"/>
    <w:rsid w:val="00A0448B"/>
    <w:rsid w:val="00A044BF"/>
    <w:rsid w:val="00A0452B"/>
    <w:rsid w:val="00A04530"/>
    <w:rsid w:val="00A04553"/>
    <w:rsid w:val="00A04596"/>
    <w:rsid w:val="00A04597"/>
    <w:rsid w:val="00A045A6"/>
    <w:rsid w:val="00A045D2"/>
    <w:rsid w:val="00A045DE"/>
    <w:rsid w:val="00A045EB"/>
    <w:rsid w:val="00A04604"/>
    <w:rsid w:val="00A04627"/>
    <w:rsid w:val="00A0464F"/>
    <w:rsid w:val="00A0465F"/>
    <w:rsid w:val="00A04672"/>
    <w:rsid w:val="00A046DD"/>
    <w:rsid w:val="00A046E5"/>
    <w:rsid w:val="00A0472C"/>
    <w:rsid w:val="00A04756"/>
    <w:rsid w:val="00A04768"/>
    <w:rsid w:val="00A047C2"/>
    <w:rsid w:val="00A047C4"/>
    <w:rsid w:val="00A047CB"/>
    <w:rsid w:val="00A047CF"/>
    <w:rsid w:val="00A047DF"/>
    <w:rsid w:val="00A047EC"/>
    <w:rsid w:val="00A047FF"/>
    <w:rsid w:val="00A04819"/>
    <w:rsid w:val="00A04879"/>
    <w:rsid w:val="00A04888"/>
    <w:rsid w:val="00A0488A"/>
    <w:rsid w:val="00A04892"/>
    <w:rsid w:val="00A048B0"/>
    <w:rsid w:val="00A04955"/>
    <w:rsid w:val="00A0499E"/>
    <w:rsid w:val="00A049A9"/>
    <w:rsid w:val="00A049B4"/>
    <w:rsid w:val="00A049B9"/>
    <w:rsid w:val="00A049C6"/>
    <w:rsid w:val="00A04A02"/>
    <w:rsid w:val="00A04A09"/>
    <w:rsid w:val="00A04A46"/>
    <w:rsid w:val="00A04A4C"/>
    <w:rsid w:val="00A04A64"/>
    <w:rsid w:val="00A04A73"/>
    <w:rsid w:val="00A04A8D"/>
    <w:rsid w:val="00A04A9E"/>
    <w:rsid w:val="00A04ABA"/>
    <w:rsid w:val="00A04AD0"/>
    <w:rsid w:val="00A04ADB"/>
    <w:rsid w:val="00A04AF5"/>
    <w:rsid w:val="00A04B44"/>
    <w:rsid w:val="00A04B48"/>
    <w:rsid w:val="00A04B7B"/>
    <w:rsid w:val="00A04B9B"/>
    <w:rsid w:val="00A04BA7"/>
    <w:rsid w:val="00A04BB3"/>
    <w:rsid w:val="00A04BFA"/>
    <w:rsid w:val="00A04BFF"/>
    <w:rsid w:val="00A04C00"/>
    <w:rsid w:val="00A04C05"/>
    <w:rsid w:val="00A04C0F"/>
    <w:rsid w:val="00A04C7E"/>
    <w:rsid w:val="00A04C83"/>
    <w:rsid w:val="00A04CA3"/>
    <w:rsid w:val="00A04CCF"/>
    <w:rsid w:val="00A04D15"/>
    <w:rsid w:val="00A04D5F"/>
    <w:rsid w:val="00A04D6F"/>
    <w:rsid w:val="00A04D7A"/>
    <w:rsid w:val="00A04D9E"/>
    <w:rsid w:val="00A04DB0"/>
    <w:rsid w:val="00A04DCA"/>
    <w:rsid w:val="00A04DDF"/>
    <w:rsid w:val="00A04E3F"/>
    <w:rsid w:val="00A04E4B"/>
    <w:rsid w:val="00A04E4F"/>
    <w:rsid w:val="00A04E7C"/>
    <w:rsid w:val="00A04F63"/>
    <w:rsid w:val="00A04F99"/>
    <w:rsid w:val="00A04FA5"/>
    <w:rsid w:val="00A04FE0"/>
    <w:rsid w:val="00A05032"/>
    <w:rsid w:val="00A05050"/>
    <w:rsid w:val="00A0506D"/>
    <w:rsid w:val="00A0506F"/>
    <w:rsid w:val="00A05070"/>
    <w:rsid w:val="00A05081"/>
    <w:rsid w:val="00A050B0"/>
    <w:rsid w:val="00A05104"/>
    <w:rsid w:val="00A0512C"/>
    <w:rsid w:val="00A0513B"/>
    <w:rsid w:val="00A051B1"/>
    <w:rsid w:val="00A05215"/>
    <w:rsid w:val="00A05275"/>
    <w:rsid w:val="00A0527D"/>
    <w:rsid w:val="00A052C9"/>
    <w:rsid w:val="00A052E2"/>
    <w:rsid w:val="00A0530E"/>
    <w:rsid w:val="00A05362"/>
    <w:rsid w:val="00A05388"/>
    <w:rsid w:val="00A0539C"/>
    <w:rsid w:val="00A053F2"/>
    <w:rsid w:val="00A0541C"/>
    <w:rsid w:val="00A0541F"/>
    <w:rsid w:val="00A05458"/>
    <w:rsid w:val="00A05464"/>
    <w:rsid w:val="00A05468"/>
    <w:rsid w:val="00A054C1"/>
    <w:rsid w:val="00A054EF"/>
    <w:rsid w:val="00A054FF"/>
    <w:rsid w:val="00A05529"/>
    <w:rsid w:val="00A05593"/>
    <w:rsid w:val="00A055AD"/>
    <w:rsid w:val="00A055E4"/>
    <w:rsid w:val="00A05603"/>
    <w:rsid w:val="00A05699"/>
    <w:rsid w:val="00A056A7"/>
    <w:rsid w:val="00A056B9"/>
    <w:rsid w:val="00A056E8"/>
    <w:rsid w:val="00A056ED"/>
    <w:rsid w:val="00A056FA"/>
    <w:rsid w:val="00A05724"/>
    <w:rsid w:val="00A05759"/>
    <w:rsid w:val="00A0576F"/>
    <w:rsid w:val="00A05773"/>
    <w:rsid w:val="00A05795"/>
    <w:rsid w:val="00A057BB"/>
    <w:rsid w:val="00A057DE"/>
    <w:rsid w:val="00A057E8"/>
    <w:rsid w:val="00A05835"/>
    <w:rsid w:val="00A0584B"/>
    <w:rsid w:val="00A0584E"/>
    <w:rsid w:val="00A0585C"/>
    <w:rsid w:val="00A0589D"/>
    <w:rsid w:val="00A058C7"/>
    <w:rsid w:val="00A058DE"/>
    <w:rsid w:val="00A05956"/>
    <w:rsid w:val="00A0596F"/>
    <w:rsid w:val="00A05987"/>
    <w:rsid w:val="00A059BC"/>
    <w:rsid w:val="00A059C8"/>
    <w:rsid w:val="00A059F1"/>
    <w:rsid w:val="00A059F8"/>
    <w:rsid w:val="00A05A01"/>
    <w:rsid w:val="00A05A04"/>
    <w:rsid w:val="00A05A0B"/>
    <w:rsid w:val="00A05A42"/>
    <w:rsid w:val="00A05A8B"/>
    <w:rsid w:val="00A05AA2"/>
    <w:rsid w:val="00A05AAD"/>
    <w:rsid w:val="00A05AC2"/>
    <w:rsid w:val="00A05ACF"/>
    <w:rsid w:val="00A05ADD"/>
    <w:rsid w:val="00A05AF3"/>
    <w:rsid w:val="00A05B61"/>
    <w:rsid w:val="00A05B6E"/>
    <w:rsid w:val="00A05BB1"/>
    <w:rsid w:val="00A05BB6"/>
    <w:rsid w:val="00A05BE8"/>
    <w:rsid w:val="00A05C2C"/>
    <w:rsid w:val="00A05C3B"/>
    <w:rsid w:val="00A05CA2"/>
    <w:rsid w:val="00A05CBC"/>
    <w:rsid w:val="00A05CCD"/>
    <w:rsid w:val="00A05CD4"/>
    <w:rsid w:val="00A05CF3"/>
    <w:rsid w:val="00A05D10"/>
    <w:rsid w:val="00A05D35"/>
    <w:rsid w:val="00A05D44"/>
    <w:rsid w:val="00A05D6F"/>
    <w:rsid w:val="00A05D76"/>
    <w:rsid w:val="00A05DA5"/>
    <w:rsid w:val="00A05DD3"/>
    <w:rsid w:val="00A05DEF"/>
    <w:rsid w:val="00A05E60"/>
    <w:rsid w:val="00A05EB9"/>
    <w:rsid w:val="00A05ECE"/>
    <w:rsid w:val="00A05ED0"/>
    <w:rsid w:val="00A05ED8"/>
    <w:rsid w:val="00A05EE0"/>
    <w:rsid w:val="00A05F2B"/>
    <w:rsid w:val="00A05F5F"/>
    <w:rsid w:val="00A05F66"/>
    <w:rsid w:val="00A05F73"/>
    <w:rsid w:val="00A05F8D"/>
    <w:rsid w:val="00A05F92"/>
    <w:rsid w:val="00A05FA3"/>
    <w:rsid w:val="00A05FFF"/>
    <w:rsid w:val="00A06032"/>
    <w:rsid w:val="00A06046"/>
    <w:rsid w:val="00A0606F"/>
    <w:rsid w:val="00A060A6"/>
    <w:rsid w:val="00A060EC"/>
    <w:rsid w:val="00A060FE"/>
    <w:rsid w:val="00A06109"/>
    <w:rsid w:val="00A06145"/>
    <w:rsid w:val="00A06150"/>
    <w:rsid w:val="00A06193"/>
    <w:rsid w:val="00A061A3"/>
    <w:rsid w:val="00A061C1"/>
    <w:rsid w:val="00A061C9"/>
    <w:rsid w:val="00A061D9"/>
    <w:rsid w:val="00A061E7"/>
    <w:rsid w:val="00A061F4"/>
    <w:rsid w:val="00A06202"/>
    <w:rsid w:val="00A06208"/>
    <w:rsid w:val="00A0626F"/>
    <w:rsid w:val="00A062AC"/>
    <w:rsid w:val="00A062E9"/>
    <w:rsid w:val="00A06308"/>
    <w:rsid w:val="00A06309"/>
    <w:rsid w:val="00A06328"/>
    <w:rsid w:val="00A0633E"/>
    <w:rsid w:val="00A0635D"/>
    <w:rsid w:val="00A06397"/>
    <w:rsid w:val="00A063B2"/>
    <w:rsid w:val="00A063B9"/>
    <w:rsid w:val="00A063D5"/>
    <w:rsid w:val="00A063E5"/>
    <w:rsid w:val="00A06429"/>
    <w:rsid w:val="00A064D5"/>
    <w:rsid w:val="00A064DA"/>
    <w:rsid w:val="00A064E9"/>
    <w:rsid w:val="00A064FC"/>
    <w:rsid w:val="00A064FF"/>
    <w:rsid w:val="00A06518"/>
    <w:rsid w:val="00A06532"/>
    <w:rsid w:val="00A06535"/>
    <w:rsid w:val="00A06548"/>
    <w:rsid w:val="00A0657A"/>
    <w:rsid w:val="00A0658C"/>
    <w:rsid w:val="00A0659B"/>
    <w:rsid w:val="00A065A5"/>
    <w:rsid w:val="00A065D0"/>
    <w:rsid w:val="00A0661C"/>
    <w:rsid w:val="00A0662F"/>
    <w:rsid w:val="00A06657"/>
    <w:rsid w:val="00A0665E"/>
    <w:rsid w:val="00A066FA"/>
    <w:rsid w:val="00A0674C"/>
    <w:rsid w:val="00A06764"/>
    <w:rsid w:val="00A0678F"/>
    <w:rsid w:val="00A06846"/>
    <w:rsid w:val="00A06849"/>
    <w:rsid w:val="00A0685B"/>
    <w:rsid w:val="00A06879"/>
    <w:rsid w:val="00A06884"/>
    <w:rsid w:val="00A068C4"/>
    <w:rsid w:val="00A068CA"/>
    <w:rsid w:val="00A06909"/>
    <w:rsid w:val="00A06948"/>
    <w:rsid w:val="00A069B4"/>
    <w:rsid w:val="00A069CB"/>
    <w:rsid w:val="00A069D5"/>
    <w:rsid w:val="00A069D7"/>
    <w:rsid w:val="00A069F6"/>
    <w:rsid w:val="00A06A0B"/>
    <w:rsid w:val="00A06A33"/>
    <w:rsid w:val="00A06A54"/>
    <w:rsid w:val="00A06A5E"/>
    <w:rsid w:val="00A06A7B"/>
    <w:rsid w:val="00A06A9D"/>
    <w:rsid w:val="00A06AA0"/>
    <w:rsid w:val="00A06AAF"/>
    <w:rsid w:val="00A06AB1"/>
    <w:rsid w:val="00A06AB8"/>
    <w:rsid w:val="00A06AD2"/>
    <w:rsid w:val="00A06ADF"/>
    <w:rsid w:val="00A06AE7"/>
    <w:rsid w:val="00A06AE9"/>
    <w:rsid w:val="00A06B42"/>
    <w:rsid w:val="00A06B77"/>
    <w:rsid w:val="00A06BEB"/>
    <w:rsid w:val="00A06C01"/>
    <w:rsid w:val="00A06C23"/>
    <w:rsid w:val="00A06C9F"/>
    <w:rsid w:val="00A06CF8"/>
    <w:rsid w:val="00A06CFE"/>
    <w:rsid w:val="00A06D1F"/>
    <w:rsid w:val="00A06D35"/>
    <w:rsid w:val="00A06D39"/>
    <w:rsid w:val="00A06D41"/>
    <w:rsid w:val="00A06D7F"/>
    <w:rsid w:val="00A06D95"/>
    <w:rsid w:val="00A06DAB"/>
    <w:rsid w:val="00A06DB3"/>
    <w:rsid w:val="00A06E57"/>
    <w:rsid w:val="00A06EC9"/>
    <w:rsid w:val="00A06EEF"/>
    <w:rsid w:val="00A06EFB"/>
    <w:rsid w:val="00A06EFD"/>
    <w:rsid w:val="00A06F01"/>
    <w:rsid w:val="00A06F90"/>
    <w:rsid w:val="00A06F95"/>
    <w:rsid w:val="00A06FAF"/>
    <w:rsid w:val="00A06FBD"/>
    <w:rsid w:val="00A06FBF"/>
    <w:rsid w:val="00A06FC7"/>
    <w:rsid w:val="00A06FF0"/>
    <w:rsid w:val="00A0703B"/>
    <w:rsid w:val="00A0716E"/>
    <w:rsid w:val="00A0719B"/>
    <w:rsid w:val="00A0719C"/>
    <w:rsid w:val="00A071BF"/>
    <w:rsid w:val="00A071CD"/>
    <w:rsid w:val="00A07203"/>
    <w:rsid w:val="00A0724D"/>
    <w:rsid w:val="00A07255"/>
    <w:rsid w:val="00A072CD"/>
    <w:rsid w:val="00A072DF"/>
    <w:rsid w:val="00A07397"/>
    <w:rsid w:val="00A07399"/>
    <w:rsid w:val="00A07438"/>
    <w:rsid w:val="00A0745B"/>
    <w:rsid w:val="00A074FD"/>
    <w:rsid w:val="00A07505"/>
    <w:rsid w:val="00A0757E"/>
    <w:rsid w:val="00A07599"/>
    <w:rsid w:val="00A075A4"/>
    <w:rsid w:val="00A075A6"/>
    <w:rsid w:val="00A075B4"/>
    <w:rsid w:val="00A075BC"/>
    <w:rsid w:val="00A075C4"/>
    <w:rsid w:val="00A075C8"/>
    <w:rsid w:val="00A07603"/>
    <w:rsid w:val="00A07616"/>
    <w:rsid w:val="00A0762C"/>
    <w:rsid w:val="00A07639"/>
    <w:rsid w:val="00A0764E"/>
    <w:rsid w:val="00A0766C"/>
    <w:rsid w:val="00A076A6"/>
    <w:rsid w:val="00A076A9"/>
    <w:rsid w:val="00A076C5"/>
    <w:rsid w:val="00A076D5"/>
    <w:rsid w:val="00A076EF"/>
    <w:rsid w:val="00A076F1"/>
    <w:rsid w:val="00A076FF"/>
    <w:rsid w:val="00A0771F"/>
    <w:rsid w:val="00A07728"/>
    <w:rsid w:val="00A07736"/>
    <w:rsid w:val="00A07777"/>
    <w:rsid w:val="00A0777A"/>
    <w:rsid w:val="00A07782"/>
    <w:rsid w:val="00A077AF"/>
    <w:rsid w:val="00A077EA"/>
    <w:rsid w:val="00A077F1"/>
    <w:rsid w:val="00A0780C"/>
    <w:rsid w:val="00A07832"/>
    <w:rsid w:val="00A07835"/>
    <w:rsid w:val="00A07882"/>
    <w:rsid w:val="00A078B9"/>
    <w:rsid w:val="00A07900"/>
    <w:rsid w:val="00A07910"/>
    <w:rsid w:val="00A07926"/>
    <w:rsid w:val="00A0794F"/>
    <w:rsid w:val="00A07951"/>
    <w:rsid w:val="00A07970"/>
    <w:rsid w:val="00A07991"/>
    <w:rsid w:val="00A079BF"/>
    <w:rsid w:val="00A079DC"/>
    <w:rsid w:val="00A07A15"/>
    <w:rsid w:val="00A07A25"/>
    <w:rsid w:val="00A07A32"/>
    <w:rsid w:val="00A07A69"/>
    <w:rsid w:val="00A07A6E"/>
    <w:rsid w:val="00A07A91"/>
    <w:rsid w:val="00A07AA3"/>
    <w:rsid w:val="00A07ACE"/>
    <w:rsid w:val="00A07AE9"/>
    <w:rsid w:val="00A07AF3"/>
    <w:rsid w:val="00A07B0B"/>
    <w:rsid w:val="00A07B26"/>
    <w:rsid w:val="00A07B5E"/>
    <w:rsid w:val="00A07B5F"/>
    <w:rsid w:val="00A07B69"/>
    <w:rsid w:val="00A07B6E"/>
    <w:rsid w:val="00A07B7C"/>
    <w:rsid w:val="00A07B96"/>
    <w:rsid w:val="00A07BB0"/>
    <w:rsid w:val="00A07BC8"/>
    <w:rsid w:val="00A07BDC"/>
    <w:rsid w:val="00A07C02"/>
    <w:rsid w:val="00A07C3C"/>
    <w:rsid w:val="00A07C71"/>
    <w:rsid w:val="00A07C77"/>
    <w:rsid w:val="00A07C9D"/>
    <w:rsid w:val="00A07D14"/>
    <w:rsid w:val="00A07D43"/>
    <w:rsid w:val="00A07D46"/>
    <w:rsid w:val="00A07D79"/>
    <w:rsid w:val="00A07D8E"/>
    <w:rsid w:val="00A07D91"/>
    <w:rsid w:val="00A07E0D"/>
    <w:rsid w:val="00A07E19"/>
    <w:rsid w:val="00A07E26"/>
    <w:rsid w:val="00A07E40"/>
    <w:rsid w:val="00A07EA3"/>
    <w:rsid w:val="00A07EB5"/>
    <w:rsid w:val="00A07EC0"/>
    <w:rsid w:val="00A07F2E"/>
    <w:rsid w:val="00A07F3B"/>
    <w:rsid w:val="00A07FB5"/>
    <w:rsid w:val="00A07FB8"/>
    <w:rsid w:val="00A07FCA"/>
    <w:rsid w:val="00A07FD5"/>
    <w:rsid w:val="00A07FF5"/>
    <w:rsid w:val="00A07FFE"/>
    <w:rsid w:val="00A10031"/>
    <w:rsid w:val="00A10041"/>
    <w:rsid w:val="00A100C4"/>
    <w:rsid w:val="00A1010D"/>
    <w:rsid w:val="00A10114"/>
    <w:rsid w:val="00A10143"/>
    <w:rsid w:val="00A10159"/>
    <w:rsid w:val="00A10190"/>
    <w:rsid w:val="00A1019D"/>
    <w:rsid w:val="00A101B8"/>
    <w:rsid w:val="00A101E0"/>
    <w:rsid w:val="00A101E1"/>
    <w:rsid w:val="00A101EE"/>
    <w:rsid w:val="00A101F4"/>
    <w:rsid w:val="00A10247"/>
    <w:rsid w:val="00A1024E"/>
    <w:rsid w:val="00A102E4"/>
    <w:rsid w:val="00A102ED"/>
    <w:rsid w:val="00A102F5"/>
    <w:rsid w:val="00A1034B"/>
    <w:rsid w:val="00A10388"/>
    <w:rsid w:val="00A10409"/>
    <w:rsid w:val="00A10410"/>
    <w:rsid w:val="00A10451"/>
    <w:rsid w:val="00A10486"/>
    <w:rsid w:val="00A1048A"/>
    <w:rsid w:val="00A10499"/>
    <w:rsid w:val="00A104A8"/>
    <w:rsid w:val="00A104F2"/>
    <w:rsid w:val="00A10502"/>
    <w:rsid w:val="00A10507"/>
    <w:rsid w:val="00A10510"/>
    <w:rsid w:val="00A10518"/>
    <w:rsid w:val="00A10553"/>
    <w:rsid w:val="00A10581"/>
    <w:rsid w:val="00A105F4"/>
    <w:rsid w:val="00A10626"/>
    <w:rsid w:val="00A1062C"/>
    <w:rsid w:val="00A10670"/>
    <w:rsid w:val="00A10672"/>
    <w:rsid w:val="00A10692"/>
    <w:rsid w:val="00A106A3"/>
    <w:rsid w:val="00A106BF"/>
    <w:rsid w:val="00A106F9"/>
    <w:rsid w:val="00A1070B"/>
    <w:rsid w:val="00A1076D"/>
    <w:rsid w:val="00A1078C"/>
    <w:rsid w:val="00A1078D"/>
    <w:rsid w:val="00A10792"/>
    <w:rsid w:val="00A10800"/>
    <w:rsid w:val="00A10839"/>
    <w:rsid w:val="00A10840"/>
    <w:rsid w:val="00A10857"/>
    <w:rsid w:val="00A1086B"/>
    <w:rsid w:val="00A10872"/>
    <w:rsid w:val="00A1089E"/>
    <w:rsid w:val="00A108A8"/>
    <w:rsid w:val="00A10902"/>
    <w:rsid w:val="00A10906"/>
    <w:rsid w:val="00A10911"/>
    <w:rsid w:val="00A10915"/>
    <w:rsid w:val="00A10919"/>
    <w:rsid w:val="00A1092A"/>
    <w:rsid w:val="00A10939"/>
    <w:rsid w:val="00A1095A"/>
    <w:rsid w:val="00A10976"/>
    <w:rsid w:val="00A109E5"/>
    <w:rsid w:val="00A10A05"/>
    <w:rsid w:val="00A10A1C"/>
    <w:rsid w:val="00A10A47"/>
    <w:rsid w:val="00A10A7E"/>
    <w:rsid w:val="00A10AAE"/>
    <w:rsid w:val="00A10ACB"/>
    <w:rsid w:val="00A10B06"/>
    <w:rsid w:val="00A10B2A"/>
    <w:rsid w:val="00A10B8A"/>
    <w:rsid w:val="00A10B9C"/>
    <w:rsid w:val="00A10C05"/>
    <w:rsid w:val="00A10C0B"/>
    <w:rsid w:val="00A10C55"/>
    <w:rsid w:val="00A10C5B"/>
    <w:rsid w:val="00A10C63"/>
    <w:rsid w:val="00A10C7A"/>
    <w:rsid w:val="00A10C90"/>
    <w:rsid w:val="00A10C96"/>
    <w:rsid w:val="00A10C9D"/>
    <w:rsid w:val="00A10CCF"/>
    <w:rsid w:val="00A10CE3"/>
    <w:rsid w:val="00A10CF3"/>
    <w:rsid w:val="00A10D5D"/>
    <w:rsid w:val="00A10D68"/>
    <w:rsid w:val="00A10D7D"/>
    <w:rsid w:val="00A10DA3"/>
    <w:rsid w:val="00A10DAA"/>
    <w:rsid w:val="00A10DAB"/>
    <w:rsid w:val="00A10DAD"/>
    <w:rsid w:val="00A10DB7"/>
    <w:rsid w:val="00A10E47"/>
    <w:rsid w:val="00A10E5E"/>
    <w:rsid w:val="00A10E6E"/>
    <w:rsid w:val="00A10E7E"/>
    <w:rsid w:val="00A10FA3"/>
    <w:rsid w:val="00A10FE4"/>
    <w:rsid w:val="00A1108C"/>
    <w:rsid w:val="00A1109A"/>
    <w:rsid w:val="00A110BA"/>
    <w:rsid w:val="00A110CC"/>
    <w:rsid w:val="00A110EF"/>
    <w:rsid w:val="00A110F7"/>
    <w:rsid w:val="00A1112C"/>
    <w:rsid w:val="00A11131"/>
    <w:rsid w:val="00A11141"/>
    <w:rsid w:val="00A11150"/>
    <w:rsid w:val="00A11155"/>
    <w:rsid w:val="00A1115A"/>
    <w:rsid w:val="00A11162"/>
    <w:rsid w:val="00A11185"/>
    <w:rsid w:val="00A11193"/>
    <w:rsid w:val="00A111BA"/>
    <w:rsid w:val="00A111C4"/>
    <w:rsid w:val="00A111C5"/>
    <w:rsid w:val="00A111CC"/>
    <w:rsid w:val="00A111DC"/>
    <w:rsid w:val="00A111DD"/>
    <w:rsid w:val="00A111FA"/>
    <w:rsid w:val="00A111FB"/>
    <w:rsid w:val="00A1123D"/>
    <w:rsid w:val="00A11240"/>
    <w:rsid w:val="00A11241"/>
    <w:rsid w:val="00A11250"/>
    <w:rsid w:val="00A1129C"/>
    <w:rsid w:val="00A112E1"/>
    <w:rsid w:val="00A11321"/>
    <w:rsid w:val="00A1132B"/>
    <w:rsid w:val="00A1133E"/>
    <w:rsid w:val="00A11341"/>
    <w:rsid w:val="00A1137D"/>
    <w:rsid w:val="00A113D2"/>
    <w:rsid w:val="00A11403"/>
    <w:rsid w:val="00A11408"/>
    <w:rsid w:val="00A1141B"/>
    <w:rsid w:val="00A1144D"/>
    <w:rsid w:val="00A114C5"/>
    <w:rsid w:val="00A11523"/>
    <w:rsid w:val="00A1153D"/>
    <w:rsid w:val="00A1153F"/>
    <w:rsid w:val="00A1158E"/>
    <w:rsid w:val="00A11599"/>
    <w:rsid w:val="00A115A2"/>
    <w:rsid w:val="00A115AD"/>
    <w:rsid w:val="00A115C5"/>
    <w:rsid w:val="00A115D1"/>
    <w:rsid w:val="00A115E5"/>
    <w:rsid w:val="00A115FC"/>
    <w:rsid w:val="00A1162C"/>
    <w:rsid w:val="00A116BB"/>
    <w:rsid w:val="00A116C2"/>
    <w:rsid w:val="00A11720"/>
    <w:rsid w:val="00A11722"/>
    <w:rsid w:val="00A11740"/>
    <w:rsid w:val="00A1176E"/>
    <w:rsid w:val="00A117C5"/>
    <w:rsid w:val="00A117D2"/>
    <w:rsid w:val="00A11827"/>
    <w:rsid w:val="00A11872"/>
    <w:rsid w:val="00A11894"/>
    <w:rsid w:val="00A1189E"/>
    <w:rsid w:val="00A1191B"/>
    <w:rsid w:val="00A11957"/>
    <w:rsid w:val="00A1196D"/>
    <w:rsid w:val="00A1198F"/>
    <w:rsid w:val="00A119A5"/>
    <w:rsid w:val="00A119B9"/>
    <w:rsid w:val="00A119CD"/>
    <w:rsid w:val="00A119D5"/>
    <w:rsid w:val="00A119ED"/>
    <w:rsid w:val="00A11A2B"/>
    <w:rsid w:val="00A11A42"/>
    <w:rsid w:val="00A11A55"/>
    <w:rsid w:val="00A11A58"/>
    <w:rsid w:val="00A11A7B"/>
    <w:rsid w:val="00A11A7D"/>
    <w:rsid w:val="00A11AC9"/>
    <w:rsid w:val="00A11AE8"/>
    <w:rsid w:val="00A11B79"/>
    <w:rsid w:val="00A11B8F"/>
    <w:rsid w:val="00A11C18"/>
    <w:rsid w:val="00A11C56"/>
    <w:rsid w:val="00A11C74"/>
    <w:rsid w:val="00A11C8E"/>
    <w:rsid w:val="00A11CFB"/>
    <w:rsid w:val="00A11D0B"/>
    <w:rsid w:val="00A11D28"/>
    <w:rsid w:val="00A11D63"/>
    <w:rsid w:val="00A11D7A"/>
    <w:rsid w:val="00A11D86"/>
    <w:rsid w:val="00A11D8D"/>
    <w:rsid w:val="00A11E1B"/>
    <w:rsid w:val="00A11E52"/>
    <w:rsid w:val="00A11EAF"/>
    <w:rsid w:val="00A11EB6"/>
    <w:rsid w:val="00A11EBB"/>
    <w:rsid w:val="00A11F02"/>
    <w:rsid w:val="00A11F0B"/>
    <w:rsid w:val="00A11F10"/>
    <w:rsid w:val="00A11F12"/>
    <w:rsid w:val="00A11F17"/>
    <w:rsid w:val="00A11F5E"/>
    <w:rsid w:val="00A11F88"/>
    <w:rsid w:val="00A11F95"/>
    <w:rsid w:val="00A11FFE"/>
    <w:rsid w:val="00A12036"/>
    <w:rsid w:val="00A1203A"/>
    <w:rsid w:val="00A12057"/>
    <w:rsid w:val="00A120B7"/>
    <w:rsid w:val="00A120C3"/>
    <w:rsid w:val="00A120CF"/>
    <w:rsid w:val="00A1210C"/>
    <w:rsid w:val="00A1211A"/>
    <w:rsid w:val="00A12120"/>
    <w:rsid w:val="00A1212A"/>
    <w:rsid w:val="00A12154"/>
    <w:rsid w:val="00A12158"/>
    <w:rsid w:val="00A1219C"/>
    <w:rsid w:val="00A121C6"/>
    <w:rsid w:val="00A121D6"/>
    <w:rsid w:val="00A121E6"/>
    <w:rsid w:val="00A12213"/>
    <w:rsid w:val="00A12216"/>
    <w:rsid w:val="00A12225"/>
    <w:rsid w:val="00A12259"/>
    <w:rsid w:val="00A122B9"/>
    <w:rsid w:val="00A122C9"/>
    <w:rsid w:val="00A1237F"/>
    <w:rsid w:val="00A12386"/>
    <w:rsid w:val="00A123A2"/>
    <w:rsid w:val="00A123A4"/>
    <w:rsid w:val="00A123EA"/>
    <w:rsid w:val="00A12405"/>
    <w:rsid w:val="00A12422"/>
    <w:rsid w:val="00A1242B"/>
    <w:rsid w:val="00A1243E"/>
    <w:rsid w:val="00A12464"/>
    <w:rsid w:val="00A12472"/>
    <w:rsid w:val="00A12484"/>
    <w:rsid w:val="00A124BB"/>
    <w:rsid w:val="00A12533"/>
    <w:rsid w:val="00A12566"/>
    <w:rsid w:val="00A12592"/>
    <w:rsid w:val="00A12597"/>
    <w:rsid w:val="00A1259E"/>
    <w:rsid w:val="00A125A7"/>
    <w:rsid w:val="00A125E7"/>
    <w:rsid w:val="00A125EB"/>
    <w:rsid w:val="00A125F7"/>
    <w:rsid w:val="00A125F8"/>
    <w:rsid w:val="00A1263D"/>
    <w:rsid w:val="00A1266B"/>
    <w:rsid w:val="00A1268F"/>
    <w:rsid w:val="00A1271E"/>
    <w:rsid w:val="00A12745"/>
    <w:rsid w:val="00A12747"/>
    <w:rsid w:val="00A12770"/>
    <w:rsid w:val="00A1278D"/>
    <w:rsid w:val="00A12794"/>
    <w:rsid w:val="00A127AA"/>
    <w:rsid w:val="00A127AB"/>
    <w:rsid w:val="00A12833"/>
    <w:rsid w:val="00A12863"/>
    <w:rsid w:val="00A1288E"/>
    <w:rsid w:val="00A128A1"/>
    <w:rsid w:val="00A128E5"/>
    <w:rsid w:val="00A12910"/>
    <w:rsid w:val="00A12922"/>
    <w:rsid w:val="00A12949"/>
    <w:rsid w:val="00A12976"/>
    <w:rsid w:val="00A129DC"/>
    <w:rsid w:val="00A129F0"/>
    <w:rsid w:val="00A12A1D"/>
    <w:rsid w:val="00A12A61"/>
    <w:rsid w:val="00A12A7B"/>
    <w:rsid w:val="00A12A93"/>
    <w:rsid w:val="00A12AC5"/>
    <w:rsid w:val="00A12B3F"/>
    <w:rsid w:val="00A12B40"/>
    <w:rsid w:val="00A12B41"/>
    <w:rsid w:val="00A12BAC"/>
    <w:rsid w:val="00A12BD7"/>
    <w:rsid w:val="00A12BFE"/>
    <w:rsid w:val="00A12C06"/>
    <w:rsid w:val="00A12C1E"/>
    <w:rsid w:val="00A12C90"/>
    <w:rsid w:val="00A12C95"/>
    <w:rsid w:val="00A12CDD"/>
    <w:rsid w:val="00A12CF4"/>
    <w:rsid w:val="00A12D2E"/>
    <w:rsid w:val="00A12D8B"/>
    <w:rsid w:val="00A12DEC"/>
    <w:rsid w:val="00A12DFB"/>
    <w:rsid w:val="00A12E2F"/>
    <w:rsid w:val="00A12E4B"/>
    <w:rsid w:val="00A12E6E"/>
    <w:rsid w:val="00A12E96"/>
    <w:rsid w:val="00A12F22"/>
    <w:rsid w:val="00A12F4C"/>
    <w:rsid w:val="00A12F5A"/>
    <w:rsid w:val="00A12F9E"/>
    <w:rsid w:val="00A12FAB"/>
    <w:rsid w:val="00A13011"/>
    <w:rsid w:val="00A1301A"/>
    <w:rsid w:val="00A13032"/>
    <w:rsid w:val="00A1303F"/>
    <w:rsid w:val="00A13044"/>
    <w:rsid w:val="00A13078"/>
    <w:rsid w:val="00A1307D"/>
    <w:rsid w:val="00A130BD"/>
    <w:rsid w:val="00A130F7"/>
    <w:rsid w:val="00A13100"/>
    <w:rsid w:val="00A13158"/>
    <w:rsid w:val="00A13173"/>
    <w:rsid w:val="00A13174"/>
    <w:rsid w:val="00A131A5"/>
    <w:rsid w:val="00A131C2"/>
    <w:rsid w:val="00A131DC"/>
    <w:rsid w:val="00A131FD"/>
    <w:rsid w:val="00A131FE"/>
    <w:rsid w:val="00A1325C"/>
    <w:rsid w:val="00A13267"/>
    <w:rsid w:val="00A132B1"/>
    <w:rsid w:val="00A13323"/>
    <w:rsid w:val="00A13384"/>
    <w:rsid w:val="00A1339C"/>
    <w:rsid w:val="00A133AE"/>
    <w:rsid w:val="00A133B7"/>
    <w:rsid w:val="00A133E5"/>
    <w:rsid w:val="00A133EF"/>
    <w:rsid w:val="00A1345D"/>
    <w:rsid w:val="00A1347D"/>
    <w:rsid w:val="00A13484"/>
    <w:rsid w:val="00A13492"/>
    <w:rsid w:val="00A134BA"/>
    <w:rsid w:val="00A13500"/>
    <w:rsid w:val="00A1351F"/>
    <w:rsid w:val="00A1352F"/>
    <w:rsid w:val="00A13549"/>
    <w:rsid w:val="00A13561"/>
    <w:rsid w:val="00A1356E"/>
    <w:rsid w:val="00A1357B"/>
    <w:rsid w:val="00A135D7"/>
    <w:rsid w:val="00A135DE"/>
    <w:rsid w:val="00A1362C"/>
    <w:rsid w:val="00A13639"/>
    <w:rsid w:val="00A1366A"/>
    <w:rsid w:val="00A136AB"/>
    <w:rsid w:val="00A136FA"/>
    <w:rsid w:val="00A13754"/>
    <w:rsid w:val="00A1379F"/>
    <w:rsid w:val="00A137AB"/>
    <w:rsid w:val="00A13819"/>
    <w:rsid w:val="00A13821"/>
    <w:rsid w:val="00A138B0"/>
    <w:rsid w:val="00A138B2"/>
    <w:rsid w:val="00A138D3"/>
    <w:rsid w:val="00A138E5"/>
    <w:rsid w:val="00A138F6"/>
    <w:rsid w:val="00A1393F"/>
    <w:rsid w:val="00A1394A"/>
    <w:rsid w:val="00A13980"/>
    <w:rsid w:val="00A139AE"/>
    <w:rsid w:val="00A139B6"/>
    <w:rsid w:val="00A139D1"/>
    <w:rsid w:val="00A139D7"/>
    <w:rsid w:val="00A139E0"/>
    <w:rsid w:val="00A13A33"/>
    <w:rsid w:val="00A13A3A"/>
    <w:rsid w:val="00A13A99"/>
    <w:rsid w:val="00A13ABD"/>
    <w:rsid w:val="00A13ABF"/>
    <w:rsid w:val="00A13ACB"/>
    <w:rsid w:val="00A13AF3"/>
    <w:rsid w:val="00A13B3F"/>
    <w:rsid w:val="00A13B6C"/>
    <w:rsid w:val="00A13BA2"/>
    <w:rsid w:val="00A13BC9"/>
    <w:rsid w:val="00A13C00"/>
    <w:rsid w:val="00A13C13"/>
    <w:rsid w:val="00A13C1F"/>
    <w:rsid w:val="00A13C33"/>
    <w:rsid w:val="00A13C7A"/>
    <w:rsid w:val="00A13C7E"/>
    <w:rsid w:val="00A13C89"/>
    <w:rsid w:val="00A13CA3"/>
    <w:rsid w:val="00A13CBF"/>
    <w:rsid w:val="00A13CF5"/>
    <w:rsid w:val="00A13D05"/>
    <w:rsid w:val="00A13D0B"/>
    <w:rsid w:val="00A13D18"/>
    <w:rsid w:val="00A13D25"/>
    <w:rsid w:val="00A13D4A"/>
    <w:rsid w:val="00A13DA4"/>
    <w:rsid w:val="00A13DBF"/>
    <w:rsid w:val="00A13E03"/>
    <w:rsid w:val="00A13E90"/>
    <w:rsid w:val="00A13EA4"/>
    <w:rsid w:val="00A13EA5"/>
    <w:rsid w:val="00A13F19"/>
    <w:rsid w:val="00A13F67"/>
    <w:rsid w:val="00A13F78"/>
    <w:rsid w:val="00A13F8B"/>
    <w:rsid w:val="00A13FD2"/>
    <w:rsid w:val="00A13FD4"/>
    <w:rsid w:val="00A14032"/>
    <w:rsid w:val="00A14099"/>
    <w:rsid w:val="00A140C5"/>
    <w:rsid w:val="00A140CF"/>
    <w:rsid w:val="00A140F2"/>
    <w:rsid w:val="00A140FF"/>
    <w:rsid w:val="00A14169"/>
    <w:rsid w:val="00A14180"/>
    <w:rsid w:val="00A141A5"/>
    <w:rsid w:val="00A141D0"/>
    <w:rsid w:val="00A141D1"/>
    <w:rsid w:val="00A14263"/>
    <w:rsid w:val="00A14280"/>
    <w:rsid w:val="00A14288"/>
    <w:rsid w:val="00A142C5"/>
    <w:rsid w:val="00A14380"/>
    <w:rsid w:val="00A143BD"/>
    <w:rsid w:val="00A143CC"/>
    <w:rsid w:val="00A143E5"/>
    <w:rsid w:val="00A1442D"/>
    <w:rsid w:val="00A1444C"/>
    <w:rsid w:val="00A1447B"/>
    <w:rsid w:val="00A14486"/>
    <w:rsid w:val="00A1448E"/>
    <w:rsid w:val="00A14492"/>
    <w:rsid w:val="00A144AC"/>
    <w:rsid w:val="00A144C6"/>
    <w:rsid w:val="00A144CB"/>
    <w:rsid w:val="00A144F0"/>
    <w:rsid w:val="00A144FA"/>
    <w:rsid w:val="00A14506"/>
    <w:rsid w:val="00A1450A"/>
    <w:rsid w:val="00A145B1"/>
    <w:rsid w:val="00A145B3"/>
    <w:rsid w:val="00A145C0"/>
    <w:rsid w:val="00A145E3"/>
    <w:rsid w:val="00A145E7"/>
    <w:rsid w:val="00A145E9"/>
    <w:rsid w:val="00A145F8"/>
    <w:rsid w:val="00A14635"/>
    <w:rsid w:val="00A14656"/>
    <w:rsid w:val="00A1465B"/>
    <w:rsid w:val="00A1468C"/>
    <w:rsid w:val="00A146B1"/>
    <w:rsid w:val="00A146C1"/>
    <w:rsid w:val="00A14704"/>
    <w:rsid w:val="00A1472F"/>
    <w:rsid w:val="00A14736"/>
    <w:rsid w:val="00A1475C"/>
    <w:rsid w:val="00A14763"/>
    <w:rsid w:val="00A14774"/>
    <w:rsid w:val="00A1479A"/>
    <w:rsid w:val="00A147BE"/>
    <w:rsid w:val="00A147E8"/>
    <w:rsid w:val="00A14808"/>
    <w:rsid w:val="00A14810"/>
    <w:rsid w:val="00A1481C"/>
    <w:rsid w:val="00A14828"/>
    <w:rsid w:val="00A1482F"/>
    <w:rsid w:val="00A1483B"/>
    <w:rsid w:val="00A14897"/>
    <w:rsid w:val="00A148C6"/>
    <w:rsid w:val="00A14900"/>
    <w:rsid w:val="00A14907"/>
    <w:rsid w:val="00A1490D"/>
    <w:rsid w:val="00A14924"/>
    <w:rsid w:val="00A149E1"/>
    <w:rsid w:val="00A14A0C"/>
    <w:rsid w:val="00A14A38"/>
    <w:rsid w:val="00A14A3D"/>
    <w:rsid w:val="00A14A48"/>
    <w:rsid w:val="00A14A72"/>
    <w:rsid w:val="00A14A76"/>
    <w:rsid w:val="00A14A80"/>
    <w:rsid w:val="00A14AB9"/>
    <w:rsid w:val="00A14B84"/>
    <w:rsid w:val="00A14B86"/>
    <w:rsid w:val="00A14B88"/>
    <w:rsid w:val="00A14B9E"/>
    <w:rsid w:val="00A14BA5"/>
    <w:rsid w:val="00A14BE3"/>
    <w:rsid w:val="00A14BE7"/>
    <w:rsid w:val="00A14BEC"/>
    <w:rsid w:val="00A14C08"/>
    <w:rsid w:val="00A14C1E"/>
    <w:rsid w:val="00A14C3C"/>
    <w:rsid w:val="00A14C69"/>
    <w:rsid w:val="00A14C7E"/>
    <w:rsid w:val="00A14C90"/>
    <w:rsid w:val="00A14D1E"/>
    <w:rsid w:val="00A14D44"/>
    <w:rsid w:val="00A14D4B"/>
    <w:rsid w:val="00A14D63"/>
    <w:rsid w:val="00A14D7C"/>
    <w:rsid w:val="00A14DA8"/>
    <w:rsid w:val="00A14DBD"/>
    <w:rsid w:val="00A14DF0"/>
    <w:rsid w:val="00A14E60"/>
    <w:rsid w:val="00A14E8D"/>
    <w:rsid w:val="00A14F1F"/>
    <w:rsid w:val="00A14F3D"/>
    <w:rsid w:val="00A14F55"/>
    <w:rsid w:val="00A14F8F"/>
    <w:rsid w:val="00A14FA6"/>
    <w:rsid w:val="00A14FD2"/>
    <w:rsid w:val="00A1507C"/>
    <w:rsid w:val="00A150A7"/>
    <w:rsid w:val="00A150D4"/>
    <w:rsid w:val="00A15125"/>
    <w:rsid w:val="00A15136"/>
    <w:rsid w:val="00A15137"/>
    <w:rsid w:val="00A15158"/>
    <w:rsid w:val="00A15190"/>
    <w:rsid w:val="00A151A2"/>
    <w:rsid w:val="00A151C0"/>
    <w:rsid w:val="00A151C3"/>
    <w:rsid w:val="00A151D0"/>
    <w:rsid w:val="00A1521F"/>
    <w:rsid w:val="00A15287"/>
    <w:rsid w:val="00A152B3"/>
    <w:rsid w:val="00A15316"/>
    <w:rsid w:val="00A1533F"/>
    <w:rsid w:val="00A15369"/>
    <w:rsid w:val="00A15395"/>
    <w:rsid w:val="00A153A4"/>
    <w:rsid w:val="00A153D8"/>
    <w:rsid w:val="00A1541D"/>
    <w:rsid w:val="00A15437"/>
    <w:rsid w:val="00A15482"/>
    <w:rsid w:val="00A154BB"/>
    <w:rsid w:val="00A154E0"/>
    <w:rsid w:val="00A15540"/>
    <w:rsid w:val="00A15555"/>
    <w:rsid w:val="00A15593"/>
    <w:rsid w:val="00A155A0"/>
    <w:rsid w:val="00A155AF"/>
    <w:rsid w:val="00A155BE"/>
    <w:rsid w:val="00A155D2"/>
    <w:rsid w:val="00A155D8"/>
    <w:rsid w:val="00A155FF"/>
    <w:rsid w:val="00A1560B"/>
    <w:rsid w:val="00A1564E"/>
    <w:rsid w:val="00A15667"/>
    <w:rsid w:val="00A1566F"/>
    <w:rsid w:val="00A15670"/>
    <w:rsid w:val="00A1571C"/>
    <w:rsid w:val="00A15745"/>
    <w:rsid w:val="00A157D0"/>
    <w:rsid w:val="00A157FC"/>
    <w:rsid w:val="00A1580B"/>
    <w:rsid w:val="00A1580F"/>
    <w:rsid w:val="00A15810"/>
    <w:rsid w:val="00A15851"/>
    <w:rsid w:val="00A15855"/>
    <w:rsid w:val="00A1585E"/>
    <w:rsid w:val="00A1587D"/>
    <w:rsid w:val="00A1589A"/>
    <w:rsid w:val="00A158A5"/>
    <w:rsid w:val="00A158A9"/>
    <w:rsid w:val="00A158BE"/>
    <w:rsid w:val="00A158CE"/>
    <w:rsid w:val="00A158E3"/>
    <w:rsid w:val="00A158E9"/>
    <w:rsid w:val="00A1590B"/>
    <w:rsid w:val="00A15927"/>
    <w:rsid w:val="00A15938"/>
    <w:rsid w:val="00A1593B"/>
    <w:rsid w:val="00A15943"/>
    <w:rsid w:val="00A15969"/>
    <w:rsid w:val="00A15983"/>
    <w:rsid w:val="00A159E6"/>
    <w:rsid w:val="00A15A10"/>
    <w:rsid w:val="00A15A11"/>
    <w:rsid w:val="00A15A26"/>
    <w:rsid w:val="00A15A73"/>
    <w:rsid w:val="00A15A7E"/>
    <w:rsid w:val="00A15A82"/>
    <w:rsid w:val="00A15A9F"/>
    <w:rsid w:val="00A15ADE"/>
    <w:rsid w:val="00A15B39"/>
    <w:rsid w:val="00A15B6E"/>
    <w:rsid w:val="00A15B83"/>
    <w:rsid w:val="00A15B8B"/>
    <w:rsid w:val="00A15B94"/>
    <w:rsid w:val="00A15BC4"/>
    <w:rsid w:val="00A15BCC"/>
    <w:rsid w:val="00A15C2D"/>
    <w:rsid w:val="00A15C5A"/>
    <w:rsid w:val="00A15C61"/>
    <w:rsid w:val="00A15C67"/>
    <w:rsid w:val="00A15CAA"/>
    <w:rsid w:val="00A15CF0"/>
    <w:rsid w:val="00A15CFF"/>
    <w:rsid w:val="00A15D07"/>
    <w:rsid w:val="00A15D3D"/>
    <w:rsid w:val="00A15D40"/>
    <w:rsid w:val="00A15D49"/>
    <w:rsid w:val="00A15D4C"/>
    <w:rsid w:val="00A15D9C"/>
    <w:rsid w:val="00A15DA9"/>
    <w:rsid w:val="00A15DD7"/>
    <w:rsid w:val="00A15DDF"/>
    <w:rsid w:val="00A15DFC"/>
    <w:rsid w:val="00A15E0C"/>
    <w:rsid w:val="00A15E1A"/>
    <w:rsid w:val="00A15E2E"/>
    <w:rsid w:val="00A15E82"/>
    <w:rsid w:val="00A15E8C"/>
    <w:rsid w:val="00A15E9D"/>
    <w:rsid w:val="00A15EB3"/>
    <w:rsid w:val="00A15F0A"/>
    <w:rsid w:val="00A15F0F"/>
    <w:rsid w:val="00A15F7E"/>
    <w:rsid w:val="00A15F86"/>
    <w:rsid w:val="00A15F8C"/>
    <w:rsid w:val="00A15FBE"/>
    <w:rsid w:val="00A15FD1"/>
    <w:rsid w:val="00A15FD6"/>
    <w:rsid w:val="00A16010"/>
    <w:rsid w:val="00A1602E"/>
    <w:rsid w:val="00A16078"/>
    <w:rsid w:val="00A160AC"/>
    <w:rsid w:val="00A160AE"/>
    <w:rsid w:val="00A160B9"/>
    <w:rsid w:val="00A160D0"/>
    <w:rsid w:val="00A160DB"/>
    <w:rsid w:val="00A16101"/>
    <w:rsid w:val="00A16105"/>
    <w:rsid w:val="00A1617D"/>
    <w:rsid w:val="00A161A5"/>
    <w:rsid w:val="00A161B2"/>
    <w:rsid w:val="00A161BD"/>
    <w:rsid w:val="00A16265"/>
    <w:rsid w:val="00A1628F"/>
    <w:rsid w:val="00A162A9"/>
    <w:rsid w:val="00A162D9"/>
    <w:rsid w:val="00A1630C"/>
    <w:rsid w:val="00A16328"/>
    <w:rsid w:val="00A1632F"/>
    <w:rsid w:val="00A16370"/>
    <w:rsid w:val="00A163AC"/>
    <w:rsid w:val="00A163D3"/>
    <w:rsid w:val="00A163FE"/>
    <w:rsid w:val="00A16439"/>
    <w:rsid w:val="00A16447"/>
    <w:rsid w:val="00A1645A"/>
    <w:rsid w:val="00A164B9"/>
    <w:rsid w:val="00A164BB"/>
    <w:rsid w:val="00A164E8"/>
    <w:rsid w:val="00A164EA"/>
    <w:rsid w:val="00A16502"/>
    <w:rsid w:val="00A16527"/>
    <w:rsid w:val="00A16535"/>
    <w:rsid w:val="00A16547"/>
    <w:rsid w:val="00A16558"/>
    <w:rsid w:val="00A1655F"/>
    <w:rsid w:val="00A16575"/>
    <w:rsid w:val="00A165F7"/>
    <w:rsid w:val="00A1665B"/>
    <w:rsid w:val="00A1668C"/>
    <w:rsid w:val="00A166D2"/>
    <w:rsid w:val="00A166DC"/>
    <w:rsid w:val="00A166F1"/>
    <w:rsid w:val="00A16747"/>
    <w:rsid w:val="00A16749"/>
    <w:rsid w:val="00A1674C"/>
    <w:rsid w:val="00A1676D"/>
    <w:rsid w:val="00A1677A"/>
    <w:rsid w:val="00A167AA"/>
    <w:rsid w:val="00A167B2"/>
    <w:rsid w:val="00A167DF"/>
    <w:rsid w:val="00A167E1"/>
    <w:rsid w:val="00A1680C"/>
    <w:rsid w:val="00A16811"/>
    <w:rsid w:val="00A1681E"/>
    <w:rsid w:val="00A16875"/>
    <w:rsid w:val="00A16891"/>
    <w:rsid w:val="00A168AE"/>
    <w:rsid w:val="00A168C3"/>
    <w:rsid w:val="00A168D2"/>
    <w:rsid w:val="00A1698F"/>
    <w:rsid w:val="00A169B0"/>
    <w:rsid w:val="00A169C9"/>
    <w:rsid w:val="00A169D3"/>
    <w:rsid w:val="00A169D9"/>
    <w:rsid w:val="00A16A26"/>
    <w:rsid w:val="00A16A51"/>
    <w:rsid w:val="00A16A64"/>
    <w:rsid w:val="00A16A7D"/>
    <w:rsid w:val="00A16A82"/>
    <w:rsid w:val="00A16AD4"/>
    <w:rsid w:val="00A16AEA"/>
    <w:rsid w:val="00A16AF8"/>
    <w:rsid w:val="00A16B31"/>
    <w:rsid w:val="00A16B77"/>
    <w:rsid w:val="00A16BA6"/>
    <w:rsid w:val="00A16BB3"/>
    <w:rsid w:val="00A16BE8"/>
    <w:rsid w:val="00A16BF8"/>
    <w:rsid w:val="00A16C02"/>
    <w:rsid w:val="00A16C07"/>
    <w:rsid w:val="00A16C1B"/>
    <w:rsid w:val="00A16C1C"/>
    <w:rsid w:val="00A16C21"/>
    <w:rsid w:val="00A16C5C"/>
    <w:rsid w:val="00A16C81"/>
    <w:rsid w:val="00A16CA1"/>
    <w:rsid w:val="00A16CF7"/>
    <w:rsid w:val="00A16D47"/>
    <w:rsid w:val="00A16D4E"/>
    <w:rsid w:val="00A16D4F"/>
    <w:rsid w:val="00A16D5A"/>
    <w:rsid w:val="00A16D78"/>
    <w:rsid w:val="00A16D8C"/>
    <w:rsid w:val="00A16DA2"/>
    <w:rsid w:val="00A16DAC"/>
    <w:rsid w:val="00A16DAD"/>
    <w:rsid w:val="00A16DCA"/>
    <w:rsid w:val="00A16DE2"/>
    <w:rsid w:val="00A16DE7"/>
    <w:rsid w:val="00A16E22"/>
    <w:rsid w:val="00A16E35"/>
    <w:rsid w:val="00A16E5C"/>
    <w:rsid w:val="00A16E9B"/>
    <w:rsid w:val="00A16EC9"/>
    <w:rsid w:val="00A16F58"/>
    <w:rsid w:val="00A16F7C"/>
    <w:rsid w:val="00A16FA6"/>
    <w:rsid w:val="00A16FB5"/>
    <w:rsid w:val="00A16FBC"/>
    <w:rsid w:val="00A1702F"/>
    <w:rsid w:val="00A17057"/>
    <w:rsid w:val="00A1705E"/>
    <w:rsid w:val="00A17064"/>
    <w:rsid w:val="00A17070"/>
    <w:rsid w:val="00A1708E"/>
    <w:rsid w:val="00A17092"/>
    <w:rsid w:val="00A170C3"/>
    <w:rsid w:val="00A17120"/>
    <w:rsid w:val="00A1712A"/>
    <w:rsid w:val="00A17160"/>
    <w:rsid w:val="00A17189"/>
    <w:rsid w:val="00A1719C"/>
    <w:rsid w:val="00A171B0"/>
    <w:rsid w:val="00A17221"/>
    <w:rsid w:val="00A1726C"/>
    <w:rsid w:val="00A17272"/>
    <w:rsid w:val="00A17277"/>
    <w:rsid w:val="00A172AA"/>
    <w:rsid w:val="00A172C4"/>
    <w:rsid w:val="00A172D1"/>
    <w:rsid w:val="00A172D2"/>
    <w:rsid w:val="00A172F5"/>
    <w:rsid w:val="00A1733C"/>
    <w:rsid w:val="00A1738A"/>
    <w:rsid w:val="00A173AE"/>
    <w:rsid w:val="00A17404"/>
    <w:rsid w:val="00A1740A"/>
    <w:rsid w:val="00A17426"/>
    <w:rsid w:val="00A1742D"/>
    <w:rsid w:val="00A17455"/>
    <w:rsid w:val="00A17479"/>
    <w:rsid w:val="00A174A9"/>
    <w:rsid w:val="00A174DF"/>
    <w:rsid w:val="00A174F7"/>
    <w:rsid w:val="00A17526"/>
    <w:rsid w:val="00A17541"/>
    <w:rsid w:val="00A17566"/>
    <w:rsid w:val="00A1756C"/>
    <w:rsid w:val="00A1758C"/>
    <w:rsid w:val="00A175F9"/>
    <w:rsid w:val="00A17608"/>
    <w:rsid w:val="00A17639"/>
    <w:rsid w:val="00A17661"/>
    <w:rsid w:val="00A17681"/>
    <w:rsid w:val="00A17692"/>
    <w:rsid w:val="00A176BC"/>
    <w:rsid w:val="00A176CA"/>
    <w:rsid w:val="00A176E6"/>
    <w:rsid w:val="00A1771F"/>
    <w:rsid w:val="00A17724"/>
    <w:rsid w:val="00A17737"/>
    <w:rsid w:val="00A17748"/>
    <w:rsid w:val="00A17758"/>
    <w:rsid w:val="00A17795"/>
    <w:rsid w:val="00A177BA"/>
    <w:rsid w:val="00A177D9"/>
    <w:rsid w:val="00A177DA"/>
    <w:rsid w:val="00A177FC"/>
    <w:rsid w:val="00A17806"/>
    <w:rsid w:val="00A17829"/>
    <w:rsid w:val="00A178F3"/>
    <w:rsid w:val="00A178F9"/>
    <w:rsid w:val="00A17925"/>
    <w:rsid w:val="00A1792F"/>
    <w:rsid w:val="00A179AD"/>
    <w:rsid w:val="00A179AF"/>
    <w:rsid w:val="00A179CC"/>
    <w:rsid w:val="00A17A1A"/>
    <w:rsid w:val="00A17A44"/>
    <w:rsid w:val="00A17A4F"/>
    <w:rsid w:val="00A17ACC"/>
    <w:rsid w:val="00A17AF4"/>
    <w:rsid w:val="00A17B07"/>
    <w:rsid w:val="00A17B32"/>
    <w:rsid w:val="00A17B57"/>
    <w:rsid w:val="00A17B67"/>
    <w:rsid w:val="00A17B72"/>
    <w:rsid w:val="00A17B74"/>
    <w:rsid w:val="00A17B9D"/>
    <w:rsid w:val="00A17BB2"/>
    <w:rsid w:val="00A17BB7"/>
    <w:rsid w:val="00A17BBF"/>
    <w:rsid w:val="00A17BC9"/>
    <w:rsid w:val="00A17BDC"/>
    <w:rsid w:val="00A17BE0"/>
    <w:rsid w:val="00A17BED"/>
    <w:rsid w:val="00A17C08"/>
    <w:rsid w:val="00A17C4F"/>
    <w:rsid w:val="00A17CB4"/>
    <w:rsid w:val="00A17D10"/>
    <w:rsid w:val="00A17D17"/>
    <w:rsid w:val="00A17D4B"/>
    <w:rsid w:val="00A17D8E"/>
    <w:rsid w:val="00A17DB2"/>
    <w:rsid w:val="00A17DBD"/>
    <w:rsid w:val="00A17DCC"/>
    <w:rsid w:val="00A17DD1"/>
    <w:rsid w:val="00A17DFC"/>
    <w:rsid w:val="00A17E36"/>
    <w:rsid w:val="00A17E40"/>
    <w:rsid w:val="00A17E77"/>
    <w:rsid w:val="00A17E81"/>
    <w:rsid w:val="00A17EB0"/>
    <w:rsid w:val="00A17ECD"/>
    <w:rsid w:val="00A17EE3"/>
    <w:rsid w:val="00A17F2D"/>
    <w:rsid w:val="00A17F72"/>
    <w:rsid w:val="00A17F7E"/>
    <w:rsid w:val="00A17F8B"/>
    <w:rsid w:val="00A17FD1"/>
    <w:rsid w:val="00A17FD5"/>
    <w:rsid w:val="00A17FEE"/>
    <w:rsid w:val="00A20008"/>
    <w:rsid w:val="00A20061"/>
    <w:rsid w:val="00A20077"/>
    <w:rsid w:val="00A200FC"/>
    <w:rsid w:val="00A20100"/>
    <w:rsid w:val="00A2012E"/>
    <w:rsid w:val="00A20146"/>
    <w:rsid w:val="00A201A2"/>
    <w:rsid w:val="00A201B4"/>
    <w:rsid w:val="00A201D7"/>
    <w:rsid w:val="00A201DA"/>
    <w:rsid w:val="00A20218"/>
    <w:rsid w:val="00A2022B"/>
    <w:rsid w:val="00A2023D"/>
    <w:rsid w:val="00A202B2"/>
    <w:rsid w:val="00A202B8"/>
    <w:rsid w:val="00A202C1"/>
    <w:rsid w:val="00A2034D"/>
    <w:rsid w:val="00A2035A"/>
    <w:rsid w:val="00A2038C"/>
    <w:rsid w:val="00A2039B"/>
    <w:rsid w:val="00A2039F"/>
    <w:rsid w:val="00A203B1"/>
    <w:rsid w:val="00A203D1"/>
    <w:rsid w:val="00A20429"/>
    <w:rsid w:val="00A2043A"/>
    <w:rsid w:val="00A2044A"/>
    <w:rsid w:val="00A20459"/>
    <w:rsid w:val="00A20479"/>
    <w:rsid w:val="00A2047A"/>
    <w:rsid w:val="00A204B1"/>
    <w:rsid w:val="00A204BD"/>
    <w:rsid w:val="00A204C8"/>
    <w:rsid w:val="00A204E6"/>
    <w:rsid w:val="00A204F7"/>
    <w:rsid w:val="00A20529"/>
    <w:rsid w:val="00A20594"/>
    <w:rsid w:val="00A205BB"/>
    <w:rsid w:val="00A205C3"/>
    <w:rsid w:val="00A205E7"/>
    <w:rsid w:val="00A205F1"/>
    <w:rsid w:val="00A20614"/>
    <w:rsid w:val="00A20619"/>
    <w:rsid w:val="00A20699"/>
    <w:rsid w:val="00A206B9"/>
    <w:rsid w:val="00A206E5"/>
    <w:rsid w:val="00A206E9"/>
    <w:rsid w:val="00A206F0"/>
    <w:rsid w:val="00A20764"/>
    <w:rsid w:val="00A2079B"/>
    <w:rsid w:val="00A207B2"/>
    <w:rsid w:val="00A207F4"/>
    <w:rsid w:val="00A20829"/>
    <w:rsid w:val="00A2082A"/>
    <w:rsid w:val="00A20832"/>
    <w:rsid w:val="00A2086D"/>
    <w:rsid w:val="00A20876"/>
    <w:rsid w:val="00A208B1"/>
    <w:rsid w:val="00A20921"/>
    <w:rsid w:val="00A20927"/>
    <w:rsid w:val="00A20983"/>
    <w:rsid w:val="00A209B8"/>
    <w:rsid w:val="00A209CB"/>
    <w:rsid w:val="00A20A05"/>
    <w:rsid w:val="00A20A51"/>
    <w:rsid w:val="00A20A6C"/>
    <w:rsid w:val="00A20A6F"/>
    <w:rsid w:val="00A20A78"/>
    <w:rsid w:val="00A20A86"/>
    <w:rsid w:val="00A20A99"/>
    <w:rsid w:val="00A20AC8"/>
    <w:rsid w:val="00A20B27"/>
    <w:rsid w:val="00A20B44"/>
    <w:rsid w:val="00A20B5A"/>
    <w:rsid w:val="00A20B7A"/>
    <w:rsid w:val="00A20B7C"/>
    <w:rsid w:val="00A20B84"/>
    <w:rsid w:val="00A20B9F"/>
    <w:rsid w:val="00A20C1C"/>
    <w:rsid w:val="00A20C30"/>
    <w:rsid w:val="00A20CA3"/>
    <w:rsid w:val="00A20CC3"/>
    <w:rsid w:val="00A20CDB"/>
    <w:rsid w:val="00A20CDD"/>
    <w:rsid w:val="00A20CF0"/>
    <w:rsid w:val="00A20D8F"/>
    <w:rsid w:val="00A20DE8"/>
    <w:rsid w:val="00A20DFD"/>
    <w:rsid w:val="00A20E40"/>
    <w:rsid w:val="00A20EAE"/>
    <w:rsid w:val="00A20EBE"/>
    <w:rsid w:val="00A20EC2"/>
    <w:rsid w:val="00A20F2B"/>
    <w:rsid w:val="00A20F2F"/>
    <w:rsid w:val="00A20F39"/>
    <w:rsid w:val="00A20F3E"/>
    <w:rsid w:val="00A20F7C"/>
    <w:rsid w:val="00A20F9B"/>
    <w:rsid w:val="00A20F9E"/>
    <w:rsid w:val="00A20FA2"/>
    <w:rsid w:val="00A20FC2"/>
    <w:rsid w:val="00A21005"/>
    <w:rsid w:val="00A21027"/>
    <w:rsid w:val="00A2105B"/>
    <w:rsid w:val="00A210A1"/>
    <w:rsid w:val="00A21163"/>
    <w:rsid w:val="00A21188"/>
    <w:rsid w:val="00A211ED"/>
    <w:rsid w:val="00A211F6"/>
    <w:rsid w:val="00A211F9"/>
    <w:rsid w:val="00A21206"/>
    <w:rsid w:val="00A2124E"/>
    <w:rsid w:val="00A2126A"/>
    <w:rsid w:val="00A2127D"/>
    <w:rsid w:val="00A21299"/>
    <w:rsid w:val="00A212AC"/>
    <w:rsid w:val="00A212BD"/>
    <w:rsid w:val="00A212D3"/>
    <w:rsid w:val="00A212D5"/>
    <w:rsid w:val="00A212EF"/>
    <w:rsid w:val="00A2130E"/>
    <w:rsid w:val="00A2133C"/>
    <w:rsid w:val="00A21370"/>
    <w:rsid w:val="00A213B5"/>
    <w:rsid w:val="00A213CD"/>
    <w:rsid w:val="00A213DC"/>
    <w:rsid w:val="00A213E8"/>
    <w:rsid w:val="00A213F6"/>
    <w:rsid w:val="00A2140D"/>
    <w:rsid w:val="00A21423"/>
    <w:rsid w:val="00A21435"/>
    <w:rsid w:val="00A21453"/>
    <w:rsid w:val="00A21481"/>
    <w:rsid w:val="00A214E0"/>
    <w:rsid w:val="00A214FA"/>
    <w:rsid w:val="00A21580"/>
    <w:rsid w:val="00A215B8"/>
    <w:rsid w:val="00A215D4"/>
    <w:rsid w:val="00A2160E"/>
    <w:rsid w:val="00A21637"/>
    <w:rsid w:val="00A21647"/>
    <w:rsid w:val="00A21654"/>
    <w:rsid w:val="00A21658"/>
    <w:rsid w:val="00A216B5"/>
    <w:rsid w:val="00A216C1"/>
    <w:rsid w:val="00A216DC"/>
    <w:rsid w:val="00A21790"/>
    <w:rsid w:val="00A217B6"/>
    <w:rsid w:val="00A217BA"/>
    <w:rsid w:val="00A217E8"/>
    <w:rsid w:val="00A21817"/>
    <w:rsid w:val="00A21818"/>
    <w:rsid w:val="00A21848"/>
    <w:rsid w:val="00A2184E"/>
    <w:rsid w:val="00A2187D"/>
    <w:rsid w:val="00A218D1"/>
    <w:rsid w:val="00A218EB"/>
    <w:rsid w:val="00A21967"/>
    <w:rsid w:val="00A21985"/>
    <w:rsid w:val="00A219AE"/>
    <w:rsid w:val="00A219E9"/>
    <w:rsid w:val="00A21A14"/>
    <w:rsid w:val="00A21A7D"/>
    <w:rsid w:val="00A21A8F"/>
    <w:rsid w:val="00A21B00"/>
    <w:rsid w:val="00A21B5E"/>
    <w:rsid w:val="00A21B62"/>
    <w:rsid w:val="00A21B88"/>
    <w:rsid w:val="00A21B94"/>
    <w:rsid w:val="00A21BE3"/>
    <w:rsid w:val="00A21C07"/>
    <w:rsid w:val="00A21C19"/>
    <w:rsid w:val="00A21C1D"/>
    <w:rsid w:val="00A21C41"/>
    <w:rsid w:val="00A21C6C"/>
    <w:rsid w:val="00A21CC0"/>
    <w:rsid w:val="00A21CF9"/>
    <w:rsid w:val="00A21D4A"/>
    <w:rsid w:val="00A21D5B"/>
    <w:rsid w:val="00A21DA1"/>
    <w:rsid w:val="00A21DBF"/>
    <w:rsid w:val="00A21DCC"/>
    <w:rsid w:val="00A21DE9"/>
    <w:rsid w:val="00A21E0E"/>
    <w:rsid w:val="00A21E48"/>
    <w:rsid w:val="00A21E52"/>
    <w:rsid w:val="00A21EB7"/>
    <w:rsid w:val="00A21EBB"/>
    <w:rsid w:val="00A21F19"/>
    <w:rsid w:val="00A21F1D"/>
    <w:rsid w:val="00A21FB8"/>
    <w:rsid w:val="00A21FC5"/>
    <w:rsid w:val="00A21FD6"/>
    <w:rsid w:val="00A21FEF"/>
    <w:rsid w:val="00A22012"/>
    <w:rsid w:val="00A2201E"/>
    <w:rsid w:val="00A2208D"/>
    <w:rsid w:val="00A2209B"/>
    <w:rsid w:val="00A22102"/>
    <w:rsid w:val="00A22112"/>
    <w:rsid w:val="00A22151"/>
    <w:rsid w:val="00A22154"/>
    <w:rsid w:val="00A2218F"/>
    <w:rsid w:val="00A221B6"/>
    <w:rsid w:val="00A221BC"/>
    <w:rsid w:val="00A221CA"/>
    <w:rsid w:val="00A221CD"/>
    <w:rsid w:val="00A2220C"/>
    <w:rsid w:val="00A2220F"/>
    <w:rsid w:val="00A22217"/>
    <w:rsid w:val="00A22218"/>
    <w:rsid w:val="00A22234"/>
    <w:rsid w:val="00A22251"/>
    <w:rsid w:val="00A22282"/>
    <w:rsid w:val="00A2229D"/>
    <w:rsid w:val="00A222AB"/>
    <w:rsid w:val="00A222BA"/>
    <w:rsid w:val="00A222D3"/>
    <w:rsid w:val="00A222E7"/>
    <w:rsid w:val="00A22331"/>
    <w:rsid w:val="00A22337"/>
    <w:rsid w:val="00A22357"/>
    <w:rsid w:val="00A2235A"/>
    <w:rsid w:val="00A22395"/>
    <w:rsid w:val="00A223B8"/>
    <w:rsid w:val="00A223CC"/>
    <w:rsid w:val="00A223D4"/>
    <w:rsid w:val="00A223D5"/>
    <w:rsid w:val="00A223F5"/>
    <w:rsid w:val="00A22425"/>
    <w:rsid w:val="00A22477"/>
    <w:rsid w:val="00A22502"/>
    <w:rsid w:val="00A22552"/>
    <w:rsid w:val="00A22586"/>
    <w:rsid w:val="00A2258B"/>
    <w:rsid w:val="00A225B9"/>
    <w:rsid w:val="00A225C5"/>
    <w:rsid w:val="00A225DC"/>
    <w:rsid w:val="00A22608"/>
    <w:rsid w:val="00A2261B"/>
    <w:rsid w:val="00A2261D"/>
    <w:rsid w:val="00A2262D"/>
    <w:rsid w:val="00A2263A"/>
    <w:rsid w:val="00A22642"/>
    <w:rsid w:val="00A2265D"/>
    <w:rsid w:val="00A226B5"/>
    <w:rsid w:val="00A226C8"/>
    <w:rsid w:val="00A226CB"/>
    <w:rsid w:val="00A22761"/>
    <w:rsid w:val="00A22779"/>
    <w:rsid w:val="00A2279E"/>
    <w:rsid w:val="00A2283D"/>
    <w:rsid w:val="00A22844"/>
    <w:rsid w:val="00A2284B"/>
    <w:rsid w:val="00A22854"/>
    <w:rsid w:val="00A22864"/>
    <w:rsid w:val="00A22879"/>
    <w:rsid w:val="00A22888"/>
    <w:rsid w:val="00A22894"/>
    <w:rsid w:val="00A228F1"/>
    <w:rsid w:val="00A228FF"/>
    <w:rsid w:val="00A22902"/>
    <w:rsid w:val="00A22917"/>
    <w:rsid w:val="00A2294D"/>
    <w:rsid w:val="00A2297A"/>
    <w:rsid w:val="00A2299C"/>
    <w:rsid w:val="00A229C0"/>
    <w:rsid w:val="00A229FC"/>
    <w:rsid w:val="00A229FE"/>
    <w:rsid w:val="00A22A4A"/>
    <w:rsid w:val="00A22A79"/>
    <w:rsid w:val="00A22A7B"/>
    <w:rsid w:val="00A22A80"/>
    <w:rsid w:val="00A22A96"/>
    <w:rsid w:val="00A22A98"/>
    <w:rsid w:val="00A22ACA"/>
    <w:rsid w:val="00A22AFD"/>
    <w:rsid w:val="00A22B04"/>
    <w:rsid w:val="00A22B21"/>
    <w:rsid w:val="00A22B3C"/>
    <w:rsid w:val="00A22B58"/>
    <w:rsid w:val="00A22B8E"/>
    <w:rsid w:val="00A22B9B"/>
    <w:rsid w:val="00A22BAC"/>
    <w:rsid w:val="00A22BD0"/>
    <w:rsid w:val="00A22BD6"/>
    <w:rsid w:val="00A22BE8"/>
    <w:rsid w:val="00A22BEF"/>
    <w:rsid w:val="00A22C13"/>
    <w:rsid w:val="00A22C1F"/>
    <w:rsid w:val="00A22C29"/>
    <w:rsid w:val="00A22C2C"/>
    <w:rsid w:val="00A22C33"/>
    <w:rsid w:val="00A22C4D"/>
    <w:rsid w:val="00A22C7A"/>
    <w:rsid w:val="00A22CA2"/>
    <w:rsid w:val="00A22CAB"/>
    <w:rsid w:val="00A22CAF"/>
    <w:rsid w:val="00A22CB8"/>
    <w:rsid w:val="00A22CCC"/>
    <w:rsid w:val="00A22CFE"/>
    <w:rsid w:val="00A22D28"/>
    <w:rsid w:val="00A22D72"/>
    <w:rsid w:val="00A22D9D"/>
    <w:rsid w:val="00A22DA1"/>
    <w:rsid w:val="00A22DAB"/>
    <w:rsid w:val="00A22DE0"/>
    <w:rsid w:val="00A22E16"/>
    <w:rsid w:val="00A22E8A"/>
    <w:rsid w:val="00A22EA3"/>
    <w:rsid w:val="00A22EAC"/>
    <w:rsid w:val="00A22EAD"/>
    <w:rsid w:val="00A22EB2"/>
    <w:rsid w:val="00A22EC4"/>
    <w:rsid w:val="00A22F02"/>
    <w:rsid w:val="00A22F08"/>
    <w:rsid w:val="00A22F0B"/>
    <w:rsid w:val="00A22F4E"/>
    <w:rsid w:val="00A22F85"/>
    <w:rsid w:val="00A22F8A"/>
    <w:rsid w:val="00A22FCF"/>
    <w:rsid w:val="00A22FF4"/>
    <w:rsid w:val="00A22FF7"/>
    <w:rsid w:val="00A23064"/>
    <w:rsid w:val="00A2306C"/>
    <w:rsid w:val="00A230DD"/>
    <w:rsid w:val="00A230E0"/>
    <w:rsid w:val="00A230E5"/>
    <w:rsid w:val="00A23119"/>
    <w:rsid w:val="00A23123"/>
    <w:rsid w:val="00A2314C"/>
    <w:rsid w:val="00A23158"/>
    <w:rsid w:val="00A2315D"/>
    <w:rsid w:val="00A23181"/>
    <w:rsid w:val="00A231D9"/>
    <w:rsid w:val="00A2322E"/>
    <w:rsid w:val="00A23230"/>
    <w:rsid w:val="00A2326E"/>
    <w:rsid w:val="00A232B5"/>
    <w:rsid w:val="00A232EA"/>
    <w:rsid w:val="00A232EB"/>
    <w:rsid w:val="00A232F0"/>
    <w:rsid w:val="00A2330C"/>
    <w:rsid w:val="00A23317"/>
    <w:rsid w:val="00A23365"/>
    <w:rsid w:val="00A2337A"/>
    <w:rsid w:val="00A2339C"/>
    <w:rsid w:val="00A233AE"/>
    <w:rsid w:val="00A233CA"/>
    <w:rsid w:val="00A23405"/>
    <w:rsid w:val="00A2346B"/>
    <w:rsid w:val="00A2346D"/>
    <w:rsid w:val="00A2349F"/>
    <w:rsid w:val="00A234EC"/>
    <w:rsid w:val="00A234FA"/>
    <w:rsid w:val="00A23501"/>
    <w:rsid w:val="00A23503"/>
    <w:rsid w:val="00A23511"/>
    <w:rsid w:val="00A2351A"/>
    <w:rsid w:val="00A23548"/>
    <w:rsid w:val="00A2358A"/>
    <w:rsid w:val="00A235AF"/>
    <w:rsid w:val="00A235B1"/>
    <w:rsid w:val="00A23610"/>
    <w:rsid w:val="00A2363A"/>
    <w:rsid w:val="00A2364B"/>
    <w:rsid w:val="00A2365D"/>
    <w:rsid w:val="00A23672"/>
    <w:rsid w:val="00A23680"/>
    <w:rsid w:val="00A2368B"/>
    <w:rsid w:val="00A2369A"/>
    <w:rsid w:val="00A236AC"/>
    <w:rsid w:val="00A236C0"/>
    <w:rsid w:val="00A2370B"/>
    <w:rsid w:val="00A2372D"/>
    <w:rsid w:val="00A23741"/>
    <w:rsid w:val="00A23762"/>
    <w:rsid w:val="00A2380D"/>
    <w:rsid w:val="00A2384D"/>
    <w:rsid w:val="00A23899"/>
    <w:rsid w:val="00A23901"/>
    <w:rsid w:val="00A23928"/>
    <w:rsid w:val="00A23943"/>
    <w:rsid w:val="00A23959"/>
    <w:rsid w:val="00A2396B"/>
    <w:rsid w:val="00A239B6"/>
    <w:rsid w:val="00A239B8"/>
    <w:rsid w:val="00A239C0"/>
    <w:rsid w:val="00A239C7"/>
    <w:rsid w:val="00A239E6"/>
    <w:rsid w:val="00A23A04"/>
    <w:rsid w:val="00A23A08"/>
    <w:rsid w:val="00A23A25"/>
    <w:rsid w:val="00A23A27"/>
    <w:rsid w:val="00A23A67"/>
    <w:rsid w:val="00A23A71"/>
    <w:rsid w:val="00A23AA2"/>
    <w:rsid w:val="00A23AB7"/>
    <w:rsid w:val="00A23AC1"/>
    <w:rsid w:val="00A23AE3"/>
    <w:rsid w:val="00A23AF7"/>
    <w:rsid w:val="00A23B44"/>
    <w:rsid w:val="00A23B76"/>
    <w:rsid w:val="00A23B99"/>
    <w:rsid w:val="00A23BF4"/>
    <w:rsid w:val="00A23C35"/>
    <w:rsid w:val="00A23CA4"/>
    <w:rsid w:val="00A23CC7"/>
    <w:rsid w:val="00A23D18"/>
    <w:rsid w:val="00A23D2D"/>
    <w:rsid w:val="00A23D8E"/>
    <w:rsid w:val="00A23DBC"/>
    <w:rsid w:val="00A23DC8"/>
    <w:rsid w:val="00A23E39"/>
    <w:rsid w:val="00A23E4C"/>
    <w:rsid w:val="00A23E85"/>
    <w:rsid w:val="00A23EA1"/>
    <w:rsid w:val="00A23EA3"/>
    <w:rsid w:val="00A23EBF"/>
    <w:rsid w:val="00A23EFF"/>
    <w:rsid w:val="00A23F0C"/>
    <w:rsid w:val="00A23FBF"/>
    <w:rsid w:val="00A23FC6"/>
    <w:rsid w:val="00A2402B"/>
    <w:rsid w:val="00A24070"/>
    <w:rsid w:val="00A2410A"/>
    <w:rsid w:val="00A2416E"/>
    <w:rsid w:val="00A241A0"/>
    <w:rsid w:val="00A241AF"/>
    <w:rsid w:val="00A241BD"/>
    <w:rsid w:val="00A241BF"/>
    <w:rsid w:val="00A241C1"/>
    <w:rsid w:val="00A241CB"/>
    <w:rsid w:val="00A241D9"/>
    <w:rsid w:val="00A241F8"/>
    <w:rsid w:val="00A24211"/>
    <w:rsid w:val="00A24212"/>
    <w:rsid w:val="00A24217"/>
    <w:rsid w:val="00A2423A"/>
    <w:rsid w:val="00A2423D"/>
    <w:rsid w:val="00A242CF"/>
    <w:rsid w:val="00A242FD"/>
    <w:rsid w:val="00A24311"/>
    <w:rsid w:val="00A24351"/>
    <w:rsid w:val="00A24368"/>
    <w:rsid w:val="00A24390"/>
    <w:rsid w:val="00A243A1"/>
    <w:rsid w:val="00A243CB"/>
    <w:rsid w:val="00A2442A"/>
    <w:rsid w:val="00A2449B"/>
    <w:rsid w:val="00A244D4"/>
    <w:rsid w:val="00A244DD"/>
    <w:rsid w:val="00A244EB"/>
    <w:rsid w:val="00A244FA"/>
    <w:rsid w:val="00A2450D"/>
    <w:rsid w:val="00A2452E"/>
    <w:rsid w:val="00A24547"/>
    <w:rsid w:val="00A2454F"/>
    <w:rsid w:val="00A2457F"/>
    <w:rsid w:val="00A2462B"/>
    <w:rsid w:val="00A24640"/>
    <w:rsid w:val="00A24646"/>
    <w:rsid w:val="00A24681"/>
    <w:rsid w:val="00A246A2"/>
    <w:rsid w:val="00A246C4"/>
    <w:rsid w:val="00A246D5"/>
    <w:rsid w:val="00A246DB"/>
    <w:rsid w:val="00A246F2"/>
    <w:rsid w:val="00A246FE"/>
    <w:rsid w:val="00A2473F"/>
    <w:rsid w:val="00A2474D"/>
    <w:rsid w:val="00A2478D"/>
    <w:rsid w:val="00A24795"/>
    <w:rsid w:val="00A247A0"/>
    <w:rsid w:val="00A247ED"/>
    <w:rsid w:val="00A24849"/>
    <w:rsid w:val="00A24872"/>
    <w:rsid w:val="00A24889"/>
    <w:rsid w:val="00A248B0"/>
    <w:rsid w:val="00A248C0"/>
    <w:rsid w:val="00A248CA"/>
    <w:rsid w:val="00A248DF"/>
    <w:rsid w:val="00A24917"/>
    <w:rsid w:val="00A24926"/>
    <w:rsid w:val="00A24929"/>
    <w:rsid w:val="00A2492E"/>
    <w:rsid w:val="00A24948"/>
    <w:rsid w:val="00A2494C"/>
    <w:rsid w:val="00A2497A"/>
    <w:rsid w:val="00A24997"/>
    <w:rsid w:val="00A249B2"/>
    <w:rsid w:val="00A249E2"/>
    <w:rsid w:val="00A24A44"/>
    <w:rsid w:val="00A24A7A"/>
    <w:rsid w:val="00A24A7C"/>
    <w:rsid w:val="00A24A81"/>
    <w:rsid w:val="00A24A8A"/>
    <w:rsid w:val="00A24A97"/>
    <w:rsid w:val="00A24AB6"/>
    <w:rsid w:val="00A24AE0"/>
    <w:rsid w:val="00A24AE1"/>
    <w:rsid w:val="00A24B29"/>
    <w:rsid w:val="00A24B78"/>
    <w:rsid w:val="00A24BBF"/>
    <w:rsid w:val="00A24BCA"/>
    <w:rsid w:val="00A24BEE"/>
    <w:rsid w:val="00A24C20"/>
    <w:rsid w:val="00A24C69"/>
    <w:rsid w:val="00A24CC4"/>
    <w:rsid w:val="00A24CCF"/>
    <w:rsid w:val="00A24CE5"/>
    <w:rsid w:val="00A24D38"/>
    <w:rsid w:val="00A24D56"/>
    <w:rsid w:val="00A24D62"/>
    <w:rsid w:val="00A24D81"/>
    <w:rsid w:val="00A24D85"/>
    <w:rsid w:val="00A24D88"/>
    <w:rsid w:val="00A24D8E"/>
    <w:rsid w:val="00A24D9D"/>
    <w:rsid w:val="00A24DAA"/>
    <w:rsid w:val="00A24E02"/>
    <w:rsid w:val="00A24E17"/>
    <w:rsid w:val="00A24E72"/>
    <w:rsid w:val="00A24E7E"/>
    <w:rsid w:val="00A24E8E"/>
    <w:rsid w:val="00A24E94"/>
    <w:rsid w:val="00A24EF2"/>
    <w:rsid w:val="00A24F23"/>
    <w:rsid w:val="00A24F3C"/>
    <w:rsid w:val="00A24F5C"/>
    <w:rsid w:val="00A24F7D"/>
    <w:rsid w:val="00A24F97"/>
    <w:rsid w:val="00A24F99"/>
    <w:rsid w:val="00A25037"/>
    <w:rsid w:val="00A2505C"/>
    <w:rsid w:val="00A2505D"/>
    <w:rsid w:val="00A25061"/>
    <w:rsid w:val="00A2510C"/>
    <w:rsid w:val="00A25114"/>
    <w:rsid w:val="00A2512B"/>
    <w:rsid w:val="00A25138"/>
    <w:rsid w:val="00A2513C"/>
    <w:rsid w:val="00A25148"/>
    <w:rsid w:val="00A25163"/>
    <w:rsid w:val="00A2519A"/>
    <w:rsid w:val="00A251C4"/>
    <w:rsid w:val="00A251D5"/>
    <w:rsid w:val="00A251E3"/>
    <w:rsid w:val="00A251F8"/>
    <w:rsid w:val="00A25237"/>
    <w:rsid w:val="00A25256"/>
    <w:rsid w:val="00A25257"/>
    <w:rsid w:val="00A25261"/>
    <w:rsid w:val="00A25269"/>
    <w:rsid w:val="00A2528A"/>
    <w:rsid w:val="00A25303"/>
    <w:rsid w:val="00A2534F"/>
    <w:rsid w:val="00A25373"/>
    <w:rsid w:val="00A25374"/>
    <w:rsid w:val="00A25421"/>
    <w:rsid w:val="00A2546F"/>
    <w:rsid w:val="00A25494"/>
    <w:rsid w:val="00A254CC"/>
    <w:rsid w:val="00A254CF"/>
    <w:rsid w:val="00A254DA"/>
    <w:rsid w:val="00A25507"/>
    <w:rsid w:val="00A25518"/>
    <w:rsid w:val="00A25521"/>
    <w:rsid w:val="00A25540"/>
    <w:rsid w:val="00A2555C"/>
    <w:rsid w:val="00A25563"/>
    <w:rsid w:val="00A25564"/>
    <w:rsid w:val="00A25577"/>
    <w:rsid w:val="00A255B9"/>
    <w:rsid w:val="00A255C2"/>
    <w:rsid w:val="00A255C8"/>
    <w:rsid w:val="00A255F3"/>
    <w:rsid w:val="00A25637"/>
    <w:rsid w:val="00A2565C"/>
    <w:rsid w:val="00A2568B"/>
    <w:rsid w:val="00A25695"/>
    <w:rsid w:val="00A256B5"/>
    <w:rsid w:val="00A2570D"/>
    <w:rsid w:val="00A25746"/>
    <w:rsid w:val="00A2575F"/>
    <w:rsid w:val="00A2576C"/>
    <w:rsid w:val="00A25788"/>
    <w:rsid w:val="00A2579C"/>
    <w:rsid w:val="00A25800"/>
    <w:rsid w:val="00A25802"/>
    <w:rsid w:val="00A25842"/>
    <w:rsid w:val="00A25843"/>
    <w:rsid w:val="00A25853"/>
    <w:rsid w:val="00A2585B"/>
    <w:rsid w:val="00A25861"/>
    <w:rsid w:val="00A258E0"/>
    <w:rsid w:val="00A258E7"/>
    <w:rsid w:val="00A258F0"/>
    <w:rsid w:val="00A258F8"/>
    <w:rsid w:val="00A25940"/>
    <w:rsid w:val="00A25961"/>
    <w:rsid w:val="00A2596A"/>
    <w:rsid w:val="00A2596F"/>
    <w:rsid w:val="00A259A8"/>
    <w:rsid w:val="00A259C0"/>
    <w:rsid w:val="00A259DF"/>
    <w:rsid w:val="00A25A0D"/>
    <w:rsid w:val="00A25A46"/>
    <w:rsid w:val="00A25A9F"/>
    <w:rsid w:val="00A25ACF"/>
    <w:rsid w:val="00A25B5E"/>
    <w:rsid w:val="00A25B7B"/>
    <w:rsid w:val="00A25B87"/>
    <w:rsid w:val="00A25BF2"/>
    <w:rsid w:val="00A25BFC"/>
    <w:rsid w:val="00A25C16"/>
    <w:rsid w:val="00A25C18"/>
    <w:rsid w:val="00A25C1F"/>
    <w:rsid w:val="00A25C50"/>
    <w:rsid w:val="00A25C57"/>
    <w:rsid w:val="00A25C81"/>
    <w:rsid w:val="00A25CF8"/>
    <w:rsid w:val="00A25D09"/>
    <w:rsid w:val="00A25D0D"/>
    <w:rsid w:val="00A25D19"/>
    <w:rsid w:val="00A25D4C"/>
    <w:rsid w:val="00A25DA4"/>
    <w:rsid w:val="00A25DC2"/>
    <w:rsid w:val="00A25DCB"/>
    <w:rsid w:val="00A25E33"/>
    <w:rsid w:val="00A25E49"/>
    <w:rsid w:val="00A25E53"/>
    <w:rsid w:val="00A25E54"/>
    <w:rsid w:val="00A25E5B"/>
    <w:rsid w:val="00A25E93"/>
    <w:rsid w:val="00A25EF6"/>
    <w:rsid w:val="00A25F1D"/>
    <w:rsid w:val="00A25F35"/>
    <w:rsid w:val="00A25F6F"/>
    <w:rsid w:val="00A25F87"/>
    <w:rsid w:val="00A25FE5"/>
    <w:rsid w:val="00A2600D"/>
    <w:rsid w:val="00A2601B"/>
    <w:rsid w:val="00A26038"/>
    <w:rsid w:val="00A2603E"/>
    <w:rsid w:val="00A26063"/>
    <w:rsid w:val="00A26076"/>
    <w:rsid w:val="00A2607D"/>
    <w:rsid w:val="00A26092"/>
    <w:rsid w:val="00A260BB"/>
    <w:rsid w:val="00A260E6"/>
    <w:rsid w:val="00A26115"/>
    <w:rsid w:val="00A26121"/>
    <w:rsid w:val="00A2612A"/>
    <w:rsid w:val="00A26138"/>
    <w:rsid w:val="00A2614E"/>
    <w:rsid w:val="00A26176"/>
    <w:rsid w:val="00A26182"/>
    <w:rsid w:val="00A26196"/>
    <w:rsid w:val="00A261A8"/>
    <w:rsid w:val="00A261AF"/>
    <w:rsid w:val="00A261DC"/>
    <w:rsid w:val="00A26210"/>
    <w:rsid w:val="00A262B3"/>
    <w:rsid w:val="00A262BA"/>
    <w:rsid w:val="00A262D3"/>
    <w:rsid w:val="00A262DA"/>
    <w:rsid w:val="00A2632A"/>
    <w:rsid w:val="00A26342"/>
    <w:rsid w:val="00A2635F"/>
    <w:rsid w:val="00A2636B"/>
    <w:rsid w:val="00A2636F"/>
    <w:rsid w:val="00A26398"/>
    <w:rsid w:val="00A263AE"/>
    <w:rsid w:val="00A263C9"/>
    <w:rsid w:val="00A26401"/>
    <w:rsid w:val="00A26420"/>
    <w:rsid w:val="00A2642F"/>
    <w:rsid w:val="00A26431"/>
    <w:rsid w:val="00A26458"/>
    <w:rsid w:val="00A26465"/>
    <w:rsid w:val="00A2646E"/>
    <w:rsid w:val="00A26472"/>
    <w:rsid w:val="00A264CC"/>
    <w:rsid w:val="00A264DF"/>
    <w:rsid w:val="00A264E5"/>
    <w:rsid w:val="00A26517"/>
    <w:rsid w:val="00A2655E"/>
    <w:rsid w:val="00A26578"/>
    <w:rsid w:val="00A265C8"/>
    <w:rsid w:val="00A265D7"/>
    <w:rsid w:val="00A265EB"/>
    <w:rsid w:val="00A2664F"/>
    <w:rsid w:val="00A26654"/>
    <w:rsid w:val="00A2671C"/>
    <w:rsid w:val="00A26721"/>
    <w:rsid w:val="00A26755"/>
    <w:rsid w:val="00A2675B"/>
    <w:rsid w:val="00A26778"/>
    <w:rsid w:val="00A267FB"/>
    <w:rsid w:val="00A26814"/>
    <w:rsid w:val="00A2681D"/>
    <w:rsid w:val="00A26834"/>
    <w:rsid w:val="00A26836"/>
    <w:rsid w:val="00A26854"/>
    <w:rsid w:val="00A268E7"/>
    <w:rsid w:val="00A26938"/>
    <w:rsid w:val="00A2693F"/>
    <w:rsid w:val="00A2697A"/>
    <w:rsid w:val="00A269AA"/>
    <w:rsid w:val="00A269D5"/>
    <w:rsid w:val="00A269FC"/>
    <w:rsid w:val="00A26A04"/>
    <w:rsid w:val="00A26A2C"/>
    <w:rsid w:val="00A26A5E"/>
    <w:rsid w:val="00A26A6B"/>
    <w:rsid w:val="00A26A97"/>
    <w:rsid w:val="00A26A98"/>
    <w:rsid w:val="00A26AB3"/>
    <w:rsid w:val="00A26ABC"/>
    <w:rsid w:val="00A26AC7"/>
    <w:rsid w:val="00A26B1F"/>
    <w:rsid w:val="00A26B51"/>
    <w:rsid w:val="00A26B7D"/>
    <w:rsid w:val="00A26BE0"/>
    <w:rsid w:val="00A26BFD"/>
    <w:rsid w:val="00A26C0D"/>
    <w:rsid w:val="00A26C30"/>
    <w:rsid w:val="00A26C43"/>
    <w:rsid w:val="00A26C4C"/>
    <w:rsid w:val="00A26C54"/>
    <w:rsid w:val="00A26CD1"/>
    <w:rsid w:val="00A26D3D"/>
    <w:rsid w:val="00A26D55"/>
    <w:rsid w:val="00A26D74"/>
    <w:rsid w:val="00A26D99"/>
    <w:rsid w:val="00A26DA6"/>
    <w:rsid w:val="00A26DA9"/>
    <w:rsid w:val="00A26DCD"/>
    <w:rsid w:val="00A26E08"/>
    <w:rsid w:val="00A26E45"/>
    <w:rsid w:val="00A26E4B"/>
    <w:rsid w:val="00A26E51"/>
    <w:rsid w:val="00A26E9C"/>
    <w:rsid w:val="00A26EA9"/>
    <w:rsid w:val="00A26ED9"/>
    <w:rsid w:val="00A26EDB"/>
    <w:rsid w:val="00A26F03"/>
    <w:rsid w:val="00A26F1F"/>
    <w:rsid w:val="00A26FD2"/>
    <w:rsid w:val="00A26FF1"/>
    <w:rsid w:val="00A26FFB"/>
    <w:rsid w:val="00A2700F"/>
    <w:rsid w:val="00A2705F"/>
    <w:rsid w:val="00A27071"/>
    <w:rsid w:val="00A2707D"/>
    <w:rsid w:val="00A27080"/>
    <w:rsid w:val="00A270CD"/>
    <w:rsid w:val="00A270CF"/>
    <w:rsid w:val="00A270E5"/>
    <w:rsid w:val="00A2710D"/>
    <w:rsid w:val="00A27113"/>
    <w:rsid w:val="00A27141"/>
    <w:rsid w:val="00A27165"/>
    <w:rsid w:val="00A2716F"/>
    <w:rsid w:val="00A271A7"/>
    <w:rsid w:val="00A271B6"/>
    <w:rsid w:val="00A27215"/>
    <w:rsid w:val="00A27277"/>
    <w:rsid w:val="00A27285"/>
    <w:rsid w:val="00A272C6"/>
    <w:rsid w:val="00A272D1"/>
    <w:rsid w:val="00A272E1"/>
    <w:rsid w:val="00A272FB"/>
    <w:rsid w:val="00A27336"/>
    <w:rsid w:val="00A27348"/>
    <w:rsid w:val="00A2736F"/>
    <w:rsid w:val="00A2737F"/>
    <w:rsid w:val="00A273FA"/>
    <w:rsid w:val="00A27405"/>
    <w:rsid w:val="00A2740D"/>
    <w:rsid w:val="00A27418"/>
    <w:rsid w:val="00A2741B"/>
    <w:rsid w:val="00A27421"/>
    <w:rsid w:val="00A2744C"/>
    <w:rsid w:val="00A27457"/>
    <w:rsid w:val="00A27461"/>
    <w:rsid w:val="00A27490"/>
    <w:rsid w:val="00A274D6"/>
    <w:rsid w:val="00A274EE"/>
    <w:rsid w:val="00A274EF"/>
    <w:rsid w:val="00A2754E"/>
    <w:rsid w:val="00A27565"/>
    <w:rsid w:val="00A27581"/>
    <w:rsid w:val="00A275A3"/>
    <w:rsid w:val="00A275A8"/>
    <w:rsid w:val="00A275BE"/>
    <w:rsid w:val="00A275D1"/>
    <w:rsid w:val="00A275EE"/>
    <w:rsid w:val="00A27626"/>
    <w:rsid w:val="00A2762D"/>
    <w:rsid w:val="00A27644"/>
    <w:rsid w:val="00A27647"/>
    <w:rsid w:val="00A27659"/>
    <w:rsid w:val="00A27690"/>
    <w:rsid w:val="00A276B7"/>
    <w:rsid w:val="00A276BE"/>
    <w:rsid w:val="00A276F1"/>
    <w:rsid w:val="00A276FF"/>
    <w:rsid w:val="00A27724"/>
    <w:rsid w:val="00A2772D"/>
    <w:rsid w:val="00A27734"/>
    <w:rsid w:val="00A277AF"/>
    <w:rsid w:val="00A277F8"/>
    <w:rsid w:val="00A277FA"/>
    <w:rsid w:val="00A27872"/>
    <w:rsid w:val="00A2787F"/>
    <w:rsid w:val="00A27896"/>
    <w:rsid w:val="00A278D1"/>
    <w:rsid w:val="00A27909"/>
    <w:rsid w:val="00A27915"/>
    <w:rsid w:val="00A27964"/>
    <w:rsid w:val="00A2799D"/>
    <w:rsid w:val="00A279F9"/>
    <w:rsid w:val="00A27A00"/>
    <w:rsid w:val="00A27A38"/>
    <w:rsid w:val="00A27ADD"/>
    <w:rsid w:val="00A27AF5"/>
    <w:rsid w:val="00A27AF9"/>
    <w:rsid w:val="00A27B00"/>
    <w:rsid w:val="00A27B32"/>
    <w:rsid w:val="00A27B6A"/>
    <w:rsid w:val="00A27BA8"/>
    <w:rsid w:val="00A27BAD"/>
    <w:rsid w:val="00A27BC3"/>
    <w:rsid w:val="00A27BD4"/>
    <w:rsid w:val="00A27BE0"/>
    <w:rsid w:val="00A27BE7"/>
    <w:rsid w:val="00A27C0E"/>
    <w:rsid w:val="00A27C2A"/>
    <w:rsid w:val="00A27C3C"/>
    <w:rsid w:val="00A27C3E"/>
    <w:rsid w:val="00A27C72"/>
    <w:rsid w:val="00A27C75"/>
    <w:rsid w:val="00A27C90"/>
    <w:rsid w:val="00A27C94"/>
    <w:rsid w:val="00A27CA2"/>
    <w:rsid w:val="00A27CA4"/>
    <w:rsid w:val="00A27CE3"/>
    <w:rsid w:val="00A27CFD"/>
    <w:rsid w:val="00A27CFE"/>
    <w:rsid w:val="00A27D07"/>
    <w:rsid w:val="00A27D31"/>
    <w:rsid w:val="00A27D8E"/>
    <w:rsid w:val="00A27D92"/>
    <w:rsid w:val="00A27DC2"/>
    <w:rsid w:val="00A27DF5"/>
    <w:rsid w:val="00A27E30"/>
    <w:rsid w:val="00A27E4F"/>
    <w:rsid w:val="00A27E64"/>
    <w:rsid w:val="00A27E9C"/>
    <w:rsid w:val="00A27ECB"/>
    <w:rsid w:val="00A27ECF"/>
    <w:rsid w:val="00A27F17"/>
    <w:rsid w:val="00A27F1B"/>
    <w:rsid w:val="00A27F6E"/>
    <w:rsid w:val="00A27F91"/>
    <w:rsid w:val="00A27FAF"/>
    <w:rsid w:val="00A27FDB"/>
    <w:rsid w:val="00A27FEC"/>
    <w:rsid w:val="00A3002E"/>
    <w:rsid w:val="00A3003D"/>
    <w:rsid w:val="00A3003F"/>
    <w:rsid w:val="00A30041"/>
    <w:rsid w:val="00A3006B"/>
    <w:rsid w:val="00A3008D"/>
    <w:rsid w:val="00A300A8"/>
    <w:rsid w:val="00A300DF"/>
    <w:rsid w:val="00A30132"/>
    <w:rsid w:val="00A30148"/>
    <w:rsid w:val="00A3015A"/>
    <w:rsid w:val="00A30167"/>
    <w:rsid w:val="00A3017E"/>
    <w:rsid w:val="00A3018A"/>
    <w:rsid w:val="00A301AB"/>
    <w:rsid w:val="00A301CA"/>
    <w:rsid w:val="00A301DD"/>
    <w:rsid w:val="00A30233"/>
    <w:rsid w:val="00A3024A"/>
    <w:rsid w:val="00A302A9"/>
    <w:rsid w:val="00A302AA"/>
    <w:rsid w:val="00A302BF"/>
    <w:rsid w:val="00A302F7"/>
    <w:rsid w:val="00A303A2"/>
    <w:rsid w:val="00A303EA"/>
    <w:rsid w:val="00A303EC"/>
    <w:rsid w:val="00A303F2"/>
    <w:rsid w:val="00A303FA"/>
    <w:rsid w:val="00A3041C"/>
    <w:rsid w:val="00A30438"/>
    <w:rsid w:val="00A30442"/>
    <w:rsid w:val="00A3044B"/>
    <w:rsid w:val="00A3048F"/>
    <w:rsid w:val="00A30491"/>
    <w:rsid w:val="00A30492"/>
    <w:rsid w:val="00A304CF"/>
    <w:rsid w:val="00A3050D"/>
    <w:rsid w:val="00A30569"/>
    <w:rsid w:val="00A30599"/>
    <w:rsid w:val="00A305BD"/>
    <w:rsid w:val="00A305BF"/>
    <w:rsid w:val="00A305E4"/>
    <w:rsid w:val="00A305F1"/>
    <w:rsid w:val="00A3060F"/>
    <w:rsid w:val="00A3064E"/>
    <w:rsid w:val="00A30666"/>
    <w:rsid w:val="00A30673"/>
    <w:rsid w:val="00A3067A"/>
    <w:rsid w:val="00A30720"/>
    <w:rsid w:val="00A30729"/>
    <w:rsid w:val="00A30736"/>
    <w:rsid w:val="00A30786"/>
    <w:rsid w:val="00A307FB"/>
    <w:rsid w:val="00A30830"/>
    <w:rsid w:val="00A3083E"/>
    <w:rsid w:val="00A30867"/>
    <w:rsid w:val="00A30872"/>
    <w:rsid w:val="00A30876"/>
    <w:rsid w:val="00A3088A"/>
    <w:rsid w:val="00A30897"/>
    <w:rsid w:val="00A308F5"/>
    <w:rsid w:val="00A3091B"/>
    <w:rsid w:val="00A30922"/>
    <w:rsid w:val="00A3093C"/>
    <w:rsid w:val="00A30958"/>
    <w:rsid w:val="00A309AE"/>
    <w:rsid w:val="00A309DD"/>
    <w:rsid w:val="00A30A0F"/>
    <w:rsid w:val="00A30A1C"/>
    <w:rsid w:val="00A30A3F"/>
    <w:rsid w:val="00A30AD6"/>
    <w:rsid w:val="00A30ADC"/>
    <w:rsid w:val="00A30AF6"/>
    <w:rsid w:val="00A30B60"/>
    <w:rsid w:val="00A30B81"/>
    <w:rsid w:val="00A30BCC"/>
    <w:rsid w:val="00A30C03"/>
    <w:rsid w:val="00A30C14"/>
    <w:rsid w:val="00A30C24"/>
    <w:rsid w:val="00A30C8B"/>
    <w:rsid w:val="00A30CA9"/>
    <w:rsid w:val="00A30CD8"/>
    <w:rsid w:val="00A30CDF"/>
    <w:rsid w:val="00A30CFB"/>
    <w:rsid w:val="00A30D3A"/>
    <w:rsid w:val="00A30D4C"/>
    <w:rsid w:val="00A30D4F"/>
    <w:rsid w:val="00A30D61"/>
    <w:rsid w:val="00A30D95"/>
    <w:rsid w:val="00A30DAD"/>
    <w:rsid w:val="00A30DBC"/>
    <w:rsid w:val="00A30DE4"/>
    <w:rsid w:val="00A30DE6"/>
    <w:rsid w:val="00A30DFD"/>
    <w:rsid w:val="00A30E0B"/>
    <w:rsid w:val="00A30E0D"/>
    <w:rsid w:val="00A30E1C"/>
    <w:rsid w:val="00A30E4C"/>
    <w:rsid w:val="00A30E6D"/>
    <w:rsid w:val="00A30E9B"/>
    <w:rsid w:val="00A30EA8"/>
    <w:rsid w:val="00A30EAE"/>
    <w:rsid w:val="00A30EC9"/>
    <w:rsid w:val="00A30F30"/>
    <w:rsid w:val="00A30F91"/>
    <w:rsid w:val="00A30FC0"/>
    <w:rsid w:val="00A3102A"/>
    <w:rsid w:val="00A31032"/>
    <w:rsid w:val="00A3105E"/>
    <w:rsid w:val="00A310C9"/>
    <w:rsid w:val="00A3110C"/>
    <w:rsid w:val="00A31126"/>
    <w:rsid w:val="00A31139"/>
    <w:rsid w:val="00A3113F"/>
    <w:rsid w:val="00A3114E"/>
    <w:rsid w:val="00A31151"/>
    <w:rsid w:val="00A3115F"/>
    <w:rsid w:val="00A311A0"/>
    <w:rsid w:val="00A311A4"/>
    <w:rsid w:val="00A311EE"/>
    <w:rsid w:val="00A311F9"/>
    <w:rsid w:val="00A3122E"/>
    <w:rsid w:val="00A3126F"/>
    <w:rsid w:val="00A31288"/>
    <w:rsid w:val="00A312C4"/>
    <w:rsid w:val="00A312CD"/>
    <w:rsid w:val="00A31312"/>
    <w:rsid w:val="00A3131B"/>
    <w:rsid w:val="00A31322"/>
    <w:rsid w:val="00A31324"/>
    <w:rsid w:val="00A31328"/>
    <w:rsid w:val="00A31331"/>
    <w:rsid w:val="00A3134D"/>
    <w:rsid w:val="00A31359"/>
    <w:rsid w:val="00A3137C"/>
    <w:rsid w:val="00A3137F"/>
    <w:rsid w:val="00A3138D"/>
    <w:rsid w:val="00A3139B"/>
    <w:rsid w:val="00A313A5"/>
    <w:rsid w:val="00A313CF"/>
    <w:rsid w:val="00A313EF"/>
    <w:rsid w:val="00A3141E"/>
    <w:rsid w:val="00A31430"/>
    <w:rsid w:val="00A3144A"/>
    <w:rsid w:val="00A31476"/>
    <w:rsid w:val="00A31479"/>
    <w:rsid w:val="00A3148A"/>
    <w:rsid w:val="00A314A6"/>
    <w:rsid w:val="00A314D3"/>
    <w:rsid w:val="00A314E0"/>
    <w:rsid w:val="00A314E1"/>
    <w:rsid w:val="00A3156C"/>
    <w:rsid w:val="00A31575"/>
    <w:rsid w:val="00A315B1"/>
    <w:rsid w:val="00A315C5"/>
    <w:rsid w:val="00A315D0"/>
    <w:rsid w:val="00A315D7"/>
    <w:rsid w:val="00A31681"/>
    <w:rsid w:val="00A316FD"/>
    <w:rsid w:val="00A31722"/>
    <w:rsid w:val="00A3172A"/>
    <w:rsid w:val="00A31788"/>
    <w:rsid w:val="00A31789"/>
    <w:rsid w:val="00A317D6"/>
    <w:rsid w:val="00A317E3"/>
    <w:rsid w:val="00A317FC"/>
    <w:rsid w:val="00A31819"/>
    <w:rsid w:val="00A31846"/>
    <w:rsid w:val="00A31878"/>
    <w:rsid w:val="00A31882"/>
    <w:rsid w:val="00A318A5"/>
    <w:rsid w:val="00A318D3"/>
    <w:rsid w:val="00A31911"/>
    <w:rsid w:val="00A3193C"/>
    <w:rsid w:val="00A319C7"/>
    <w:rsid w:val="00A319CC"/>
    <w:rsid w:val="00A319E0"/>
    <w:rsid w:val="00A319EE"/>
    <w:rsid w:val="00A31A07"/>
    <w:rsid w:val="00A31A1E"/>
    <w:rsid w:val="00A31A8A"/>
    <w:rsid w:val="00A31ACB"/>
    <w:rsid w:val="00A31AE6"/>
    <w:rsid w:val="00A31AF8"/>
    <w:rsid w:val="00A31AFB"/>
    <w:rsid w:val="00A31B05"/>
    <w:rsid w:val="00A31B21"/>
    <w:rsid w:val="00A31B34"/>
    <w:rsid w:val="00A31B49"/>
    <w:rsid w:val="00A31B7E"/>
    <w:rsid w:val="00A31B98"/>
    <w:rsid w:val="00A31BB2"/>
    <w:rsid w:val="00A31BBB"/>
    <w:rsid w:val="00A31BD2"/>
    <w:rsid w:val="00A31C17"/>
    <w:rsid w:val="00A31C22"/>
    <w:rsid w:val="00A31C29"/>
    <w:rsid w:val="00A31C43"/>
    <w:rsid w:val="00A31C76"/>
    <w:rsid w:val="00A31CA4"/>
    <w:rsid w:val="00A31CCC"/>
    <w:rsid w:val="00A31CCE"/>
    <w:rsid w:val="00A31CE5"/>
    <w:rsid w:val="00A31D40"/>
    <w:rsid w:val="00A31D4F"/>
    <w:rsid w:val="00A31D75"/>
    <w:rsid w:val="00A31D9C"/>
    <w:rsid w:val="00A31E1E"/>
    <w:rsid w:val="00A31E5D"/>
    <w:rsid w:val="00A31E66"/>
    <w:rsid w:val="00A31EA8"/>
    <w:rsid w:val="00A31EAF"/>
    <w:rsid w:val="00A31ED8"/>
    <w:rsid w:val="00A31EDB"/>
    <w:rsid w:val="00A31F21"/>
    <w:rsid w:val="00A31F4D"/>
    <w:rsid w:val="00A31F72"/>
    <w:rsid w:val="00A31F80"/>
    <w:rsid w:val="00A31F99"/>
    <w:rsid w:val="00A31FE8"/>
    <w:rsid w:val="00A3201F"/>
    <w:rsid w:val="00A32066"/>
    <w:rsid w:val="00A32084"/>
    <w:rsid w:val="00A32092"/>
    <w:rsid w:val="00A32098"/>
    <w:rsid w:val="00A320AD"/>
    <w:rsid w:val="00A320C6"/>
    <w:rsid w:val="00A320FA"/>
    <w:rsid w:val="00A321E1"/>
    <w:rsid w:val="00A321E6"/>
    <w:rsid w:val="00A321F8"/>
    <w:rsid w:val="00A32210"/>
    <w:rsid w:val="00A3221F"/>
    <w:rsid w:val="00A3223E"/>
    <w:rsid w:val="00A32246"/>
    <w:rsid w:val="00A322D8"/>
    <w:rsid w:val="00A322E9"/>
    <w:rsid w:val="00A322FD"/>
    <w:rsid w:val="00A3231B"/>
    <w:rsid w:val="00A32325"/>
    <w:rsid w:val="00A3232F"/>
    <w:rsid w:val="00A32370"/>
    <w:rsid w:val="00A32379"/>
    <w:rsid w:val="00A3237B"/>
    <w:rsid w:val="00A3239C"/>
    <w:rsid w:val="00A3239F"/>
    <w:rsid w:val="00A323C4"/>
    <w:rsid w:val="00A32403"/>
    <w:rsid w:val="00A32454"/>
    <w:rsid w:val="00A32459"/>
    <w:rsid w:val="00A32482"/>
    <w:rsid w:val="00A324A2"/>
    <w:rsid w:val="00A324F9"/>
    <w:rsid w:val="00A32509"/>
    <w:rsid w:val="00A3251D"/>
    <w:rsid w:val="00A3253F"/>
    <w:rsid w:val="00A3256D"/>
    <w:rsid w:val="00A3257A"/>
    <w:rsid w:val="00A32598"/>
    <w:rsid w:val="00A325AB"/>
    <w:rsid w:val="00A325B5"/>
    <w:rsid w:val="00A325FE"/>
    <w:rsid w:val="00A3263E"/>
    <w:rsid w:val="00A32682"/>
    <w:rsid w:val="00A326A0"/>
    <w:rsid w:val="00A326AD"/>
    <w:rsid w:val="00A32784"/>
    <w:rsid w:val="00A327BA"/>
    <w:rsid w:val="00A32817"/>
    <w:rsid w:val="00A3282A"/>
    <w:rsid w:val="00A32837"/>
    <w:rsid w:val="00A3288E"/>
    <w:rsid w:val="00A328B2"/>
    <w:rsid w:val="00A328CC"/>
    <w:rsid w:val="00A328CE"/>
    <w:rsid w:val="00A328FF"/>
    <w:rsid w:val="00A32987"/>
    <w:rsid w:val="00A32997"/>
    <w:rsid w:val="00A329BA"/>
    <w:rsid w:val="00A329D4"/>
    <w:rsid w:val="00A329E2"/>
    <w:rsid w:val="00A329EE"/>
    <w:rsid w:val="00A32A08"/>
    <w:rsid w:val="00A32A66"/>
    <w:rsid w:val="00A32A7F"/>
    <w:rsid w:val="00A32AAF"/>
    <w:rsid w:val="00A32ABF"/>
    <w:rsid w:val="00A32AC0"/>
    <w:rsid w:val="00A32AD6"/>
    <w:rsid w:val="00A32B0F"/>
    <w:rsid w:val="00A32B23"/>
    <w:rsid w:val="00A32B38"/>
    <w:rsid w:val="00A32B62"/>
    <w:rsid w:val="00A32B85"/>
    <w:rsid w:val="00A32B86"/>
    <w:rsid w:val="00A32BAC"/>
    <w:rsid w:val="00A32BAE"/>
    <w:rsid w:val="00A32C17"/>
    <w:rsid w:val="00A32C33"/>
    <w:rsid w:val="00A32C44"/>
    <w:rsid w:val="00A32C61"/>
    <w:rsid w:val="00A32C86"/>
    <w:rsid w:val="00A32C95"/>
    <w:rsid w:val="00A32CC1"/>
    <w:rsid w:val="00A32CE0"/>
    <w:rsid w:val="00A32CE5"/>
    <w:rsid w:val="00A32D5A"/>
    <w:rsid w:val="00A32D6B"/>
    <w:rsid w:val="00A32DA3"/>
    <w:rsid w:val="00A32DB6"/>
    <w:rsid w:val="00A32DD4"/>
    <w:rsid w:val="00A32DE6"/>
    <w:rsid w:val="00A32E7E"/>
    <w:rsid w:val="00A32E7F"/>
    <w:rsid w:val="00A32E98"/>
    <w:rsid w:val="00A32EA4"/>
    <w:rsid w:val="00A32F0E"/>
    <w:rsid w:val="00A32F10"/>
    <w:rsid w:val="00A32F2E"/>
    <w:rsid w:val="00A32F31"/>
    <w:rsid w:val="00A32F34"/>
    <w:rsid w:val="00A32F6F"/>
    <w:rsid w:val="00A32F93"/>
    <w:rsid w:val="00A32FA4"/>
    <w:rsid w:val="00A32FA5"/>
    <w:rsid w:val="00A32FAC"/>
    <w:rsid w:val="00A32FC8"/>
    <w:rsid w:val="00A32FD2"/>
    <w:rsid w:val="00A33007"/>
    <w:rsid w:val="00A33083"/>
    <w:rsid w:val="00A33096"/>
    <w:rsid w:val="00A330D8"/>
    <w:rsid w:val="00A330F6"/>
    <w:rsid w:val="00A330FB"/>
    <w:rsid w:val="00A33138"/>
    <w:rsid w:val="00A33149"/>
    <w:rsid w:val="00A3316B"/>
    <w:rsid w:val="00A3319C"/>
    <w:rsid w:val="00A3319E"/>
    <w:rsid w:val="00A331C9"/>
    <w:rsid w:val="00A3326F"/>
    <w:rsid w:val="00A33274"/>
    <w:rsid w:val="00A33277"/>
    <w:rsid w:val="00A33300"/>
    <w:rsid w:val="00A33307"/>
    <w:rsid w:val="00A3332C"/>
    <w:rsid w:val="00A33334"/>
    <w:rsid w:val="00A33336"/>
    <w:rsid w:val="00A33372"/>
    <w:rsid w:val="00A3337F"/>
    <w:rsid w:val="00A333B2"/>
    <w:rsid w:val="00A333BD"/>
    <w:rsid w:val="00A333C1"/>
    <w:rsid w:val="00A333D1"/>
    <w:rsid w:val="00A333E8"/>
    <w:rsid w:val="00A33445"/>
    <w:rsid w:val="00A33495"/>
    <w:rsid w:val="00A334A5"/>
    <w:rsid w:val="00A334A9"/>
    <w:rsid w:val="00A334AE"/>
    <w:rsid w:val="00A334B4"/>
    <w:rsid w:val="00A334F6"/>
    <w:rsid w:val="00A334F9"/>
    <w:rsid w:val="00A33511"/>
    <w:rsid w:val="00A33544"/>
    <w:rsid w:val="00A3354D"/>
    <w:rsid w:val="00A33554"/>
    <w:rsid w:val="00A3356E"/>
    <w:rsid w:val="00A3357B"/>
    <w:rsid w:val="00A335A1"/>
    <w:rsid w:val="00A335AC"/>
    <w:rsid w:val="00A3361A"/>
    <w:rsid w:val="00A3361C"/>
    <w:rsid w:val="00A3364B"/>
    <w:rsid w:val="00A33669"/>
    <w:rsid w:val="00A3366E"/>
    <w:rsid w:val="00A33684"/>
    <w:rsid w:val="00A3369A"/>
    <w:rsid w:val="00A336A2"/>
    <w:rsid w:val="00A336C5"/>
    <w:rsid w:val="00A336D8"/>
    <w:rsid w:val="00A33707"/>
    <w:rsid w:val="00A33741"/>
    <w:rsid w:val="00A33750"/>
    <w:rsid w:val="00A3375F"/>
    <w:rsid w:val="00A33769"/>
    <w:rsid w:val="00A33782"/>
    <w:rsid w:val="00A337B1"/>
    <w:rsid w:val="00A33828"/>
    <w:rsid w:val="00A3382D"/>
    <w:rsid w:val="00A33873"/>
    <w:rsid w:val="00A33883"/>
    <w:rsid w:val="00A33893"/>
    <w:rsid w:val="00A3389B"/>
    <w:rsid w:val="00A3389E"/>
    <w:rsid w:val="00A338D1"/>
    <w:rsid w:val="00A338D5"/>
    <w:rsid w:val="00A338E0"/>
    <w:rsid w:val="00A338E3"/>
    <w:rsid w:val="00A338E6"/>
    <w:rsid w:val="00A338E8"/>
    <w:rsid w:val="00A338EB"/>
    <w:rsid w:val="00A33916"/>
    <w:rsid w:val="00A33926"/>
    <w:rsid w:val="00A3392F"/>
    <w:rsid w:val="00A33978"/>
    <w:rsid w:val="00A339BA"/>
    <w:rsid w:val="00A339F4"/>
    <w:rsid w:val="00A33A33"/>
    <w:rsid w:val="00A33A59"/>
    <w:rsid w:val="00A33A7C"/>
    <w:rsid w:val="00A33B28"/>
    <w:rsid w:val="00A33B40"/>
    <w:rsid w:val="00A33B4B"/>
    <w:rsid w:val="00A33B4E"/>
    <w:rsid w:val="00A33B64"/>
    <w:rsid w:val="00A33B75"/>
    <w:rsid w:val="00A33B7E"/>
    <w:rsid w:val="00A33C59"/>
    <w:rsid w:val="00A33C5A"/>
    <w:rsid w:val="00A33C99"/>
    <w:rsid w:val="00A33CE9"/>
    <w:rsid w:val="00A33CF0"/>
    <w:rsid w:val="00A33CF5"/>
    <w:rsid w:val="00A33D30"/>
    <w:rsid w:val="00A33D45"/>
    <w:rsid w:val="00A33D4A"/>
    <w:rsid w:val="00A33D53"/>
    <w:rsid w:val="00A33D58"/>
    <w:rsid w:val="00A33D73"/>
    <w:rsid w:val="00A33D9F"/>
    <w:rsid w:val="00A33DCE"/>
    <w:rsid w:val="00A33DE1"/>
    <w:rsid w:val="00A33E30"/>
    <w:rsid w:val="00A33E4A"/>
    <w:rsid w:val="00A33E66"/>
    <w:rsid w:val="00A33E80"/>
    <w:rsid w:val="00A33E8B"/>
    <w:rsid w:val="00A33E98"/>
    <w:rsid w:val="00A33EA1"/>
    <w:rsid w:val="00A33F58"/>
    <w:rsid w:val="00A33F5E"/>
    <w:rsid w:val="00A33F66"/>
    <w:rsid w:val="00A33FCB"/>
    <w:rsid w:val="00A34043"/>
    <w:rsid w:val="00A3409F"/>
    <w:rsid w:val="00A340DE"/>
    <w:rsid w:val="00A34173"/>
    <w:rsid w:val="00A34176"/>
    <w:rsid w:val="00A34185"/>
    <w:rsid w:val="00A341FA"/>
    <w:rsid w:val="00A34209"/>
    <w:rsid w:val="00A3425F"/>
    <w:rsid w:val="00A3428A"/>
    <w:rsid w:val="00A342B5"/>
    <w:rsid w:val="00A34306"/>
    <w:rsid w:val="00A3431F"/>
    <w:rsid w:val="00A34322"/>
    <w:rsid w:val="00A3436B"/>
    <w:rsid w:val="00A34383"/>
    <w:rsid w:val="00A34394"/>
    <w:rsid w:val="00A343A3"/>
    <w:rsid w:val="00A343C8"/>
    <w:rsid w:val="00A34421"/>
    <w:rsid w:val="00A34471"/>
    <w:rsid w:val="00A34497"/>
    <w:rsid w:val="00A344CB"/>
    <w:rsid w:val="00A344DC"/>
    <w:rsid w:val="00A344FE"/>
    <w:rsid w:val="00A3450E"/>
    <w:rsid w:val="00A34511"/>
    <w:rsid w:val="00A34513"/>
    <w:rsid w:val="00A34546"/>
    <w:rsid w:val="00A3455B"/>
    <w:rsid w:val="00A34578"/>
    <w:rsid w:val="00A3458C"/>
    <w:rsid w:val="00A3460E"/>
    <w:rsid w:val="00A34611"/>
    <w:rsid w:val="00A3466E"/>
    <w:rsid w:val="00A3468D"/>
    <w:rsid w:val="00A346A4"/>
    <w:rsid w:val="00A34740"/>
    <w:rsid w:val="00A34748"/>
    <w:rsid w:val="00A34756"/>
    <w:rsid w:val="00A3476F"/>
    <w:rsid w:val="00A347D7"/>
    <w:rsid w:val="00A34805"/>
    <w:rsid w:val="00A34809"/>
    <w:rsid w:val="00A34831"/>
    <w:rsid w:val="00A3491E"/>
    <w:rsid w:val="00A3497C"/>
    <w:rsid w:val="00A34985"/>
    <w:rsid w:val="00A349EC"/>
    <w:rsid w:val="00A349F5"/>
    <w:rsid w:val="00A34A19"/>
    <w:rsid w:val="00A34A74"/>
    <w:rsid w:val="00A34AB9"/>
    <w:rsid w:val="00A34AD7"/>
    <w:rsid w:val="00A34B5B"/>
    <w:rsid w:val="00A34BEB"/>
    <w:rsid w:val="00A34C35"/>
    <w:rsid w:val="00A34C3C"/>
    <w:rsid w:val="00A34C52"/>
    <w:rsid w:val="00A34CA7"/>
    <w:rsid w:val="00A34CB4"/>
    <w:rsid w:val="00A34CB8"/>
    <w:rsid w:val="00A34CBA"/>
    <w:rsid w:val="00A34D3E"/>
    <w:rsid w:val="00A34D92"/>
    <w:rsid w:val="00A34DE0"/>
    <w:rsid w:val="00A34E01"/>
    <w:rsid w:val="00A34E1D"/>
    <w:rsid w:val="00A34E35"/>
    <w:rsid w:val="00A34E3F"/>
    <w:rsid w:val="00A34E80"/>
    <w:rsid w:val="00A34EDF"/>
    <w:rsid w:val="00A34EEC"/>
    <w:rsid w:val="00A34F03"/>
    <w:rsid w:val="00A34F25"/>
    <w:rsid w:val="00A34F45"/>
    <w:rsid w:val="00A34F5D"/>
    <w:rsid w:val="00A34FB1"/>
    <w:rsid w:val="00A34FF2"/>
    <w:rsid w:val="00A35055"/>
    <w:rsid w:val="00A3505D"/>
    <w:rsid w:val="00A35067"/>
    <w:rsid w:val="00A35092"/>
    <w:rsid w:val="00A350D2"/>
    <w:rsid w:val="00A3510B"/>
    <w:rsid w:val="00A3510E"/>
    <w:rsid w:val="00A3511B"/>
    <w:rsid w:val="00A35190"/>
    <w:rsid w:val="00A35191"/>
    <w:rsid w:val="00A3519C"/>
    <w:rsid w:val="00A351A6"/>
    <w:rsid w:val="00A351BB"/>
    <w:rsid w:val="00A351F6"/>
    <w:rsid w:val="00A35212"/>
    <w:rsid w:val="00A35238"/>
    <w:rsid w:val="00A3523A"/>
    <w:rsid w:val="00A3525D"/>
    <w:rsid w:val="00A35268"/>
    <w:rsid w:val="00A35270"/>
    <w:rsid w:val="00A3527D"/>
    <w:rsid w:val="00A3529D"/>
    <w:rsid w:val="00A352EB"/>
    <w:rsid w:val="00A352FA"/>
    <w:rsid w:val="00A35324"/>
    <w:rsid w:val="00A3532B"/>
    <w:rsid w:val="00A3533A"/>
    <w:rsid w:val="00A3533E"/>
    <w:rsid w:val="00A35342"/>
    <w:rsid w:val="00A3536F"/>
    <w:rsid w:val="00A353AB"/>
    <w:rsid w:val="00A353BE"/>
    <w:rsid w:val="00A353EA"/>
    <w:rsid w:val="00A353FF"/>
    <w:rsid w:val="00A35404"/>
    <w:rsid w:val="00A35421"/>
    <w:rsid w:val="00A35429"/>
    <w:rsid w:val="00A3544F"/>
    <w:rsid w:val="00A35499"/>
    <w:rsid w:val="00A354A2"/>
    <w:rsid w:val="00A354B4"/>
    <w:rsid w:val="00A354CB"/>
    <w:rsid w:val="00A354D4"/>
    <w:rsid w:val="00A35525"/>
    <w:rsid w:val="00A35535"/>
    <w:rsid w:val="00A35554"/>
    <w:rsid w:val="00A35558"/>
    <w:rsid w:val="00A35559"/>
    <w:rsid w:val="00A3559F"/>
    <w:rsid w:val="00A355C2"/>
    <w:rsid w:val="00A355E3"/>
    <w:rsid w:val="00A355F7"/>
    <w:rsid w:val="00A35625"/>
    <w:rsid w:val="00A35678"/>
    <w:rsid w:val="00A35684"/>
    <w:rsid w:val="00A3569B"/>
    <w:rsid w:val="00A356D6"/>
    <w:rsid w:val="00A356DC"/>
    <w:rsid w:val="00A356E5"/>
    <w:rsid w:val="00A356EF"/>
    <w:rsid w:val="00A35765"/>
    <w:rsid w:val="00A35773"/>
    <w:rsid w:val="00A3577C"/>
    <w:rsid w:val="00A35785"/>
    <w:rsid w:val="00A35789"/>
    <w:rsid w:val="00A35796"/>
    <w:rsid w:val="00A357B4"/>
    <w:rsid w:val="00A357D2"/>
    <w:rsid w:val="00A35824"/>
    <w:rsid w:val="00A35851"/>
    <w:rsid w:val="00A35867"/>
    <w:rsid w:val="00A35891"/>
    <w:rsid w:val="00A358B2"/>
    <w:rsid w:val="00A3593C"/>
    <w:rsid w:val="00A3594B"/>
    <w:rsid w:val="00A35960"/>
    <w:rsid w:val="00A35974"/>
    <w:rsid w:val="00A359A1"/>
    <w:rsid w:val="00A359E9"/>
    <w:rsid w:val="00A359F4"/>
    <w:rsid w:val="00A359FC"/>
    <w:rsid w:val="00A35AAA"/>
    <w:rsid w:val="00A35AD8"/>
    <w:rsid w:val="00A35B00"/>
    <w:rsid w:val="00A35B42"/>
    <w:rsid w:val="00A35B5D"/>
    <w:rsid w:val="00A35B78"/>
    <w:rsid w:val="00A35BA3"/>
    <w:rsid w:val="00A35BBA"/>
    <w:rsid w:val="00A35BDA"/>
    <w:rsid w:val="00A35C24"/>
    <w:rsid w:val="00A35C44"/>
    <w:rsid w:val="00A35CC4"/>
    <w:rsid w:val="00A35CDA"/>
    <w:rsid w:val="00A35CF9"/>
    <w:rsid w:val="00A35D1A"/>
    <w:rsid w:val="00A35D2E"/>
    <w:rsid w:val="00A35D53"/>
    <w:rsid w:val="00A35D97"/>
    <w:rsid w:val="00A35D98"/>
    <w:rsid w:val="00A35DB8"/>
    <w:rsid w:val="00A35DFF"/>
    <w:rsid w:val="00A35E2B"/>
    <w:rsid w:val="00A35E30"/>
    <w:rsid w:val="00A35E41"/>
    <w:rsid w:val="00A35E64"/>
    <w:rsid w:val="00A35EDB"/>
    <w:rsid w:val="00A35F31"/>
    <w:rsid w:val="00A35F4A"/>
    <w:rsid w:val="00A35F76"/>
    <w:rsid w:val="00A35F84"/>
    <w:rsid w:val="00A35F89"/>
    <w:rsid w:val="00A35FC0"/>
    <w:rsid w:val="00A35FCD"/>
    <w:rsid w:val="00A35FD4"/>
    <w:rsid w:val="00A36043"/>
    <w:rsid w:val="00A3604B"/>
    <w:rsid w:val="00A36085"/>
    <w:rsid w:val="00A36091"/>
    <w:rsid w:val="00A360CF"/>
    <w:rsid w:val="00A36126"/>
    <w:rsid w:val="00A361AC"/>
    <w:rsid w:val="00A3621B"/>
    <w:rsid w:val="00A362FA"/>
    <w:rsid w:val="00A36348"/>
    <w:rsid w:val="00A36397"/>
    <w:rsid w:val="00A363A8"/>
    <w:rsid w:val="00A3642B"/>
    <w:rsid w:val="00A36439"/>
    <w:rsid w:val="00A3645F"/>
    <w:rsid w:val="00A36480"/>
    <w:rsid w:val="00A364C7"/>
    <w:rsid w:val="00A364FC"/>
    <w:rsid w:val="00A364FE"/>
    <w:rsid w:val="00A36534"/>
    <w:rsid w:val="00A36538"/>
    <w:rsid w:val="00A36542"/>
    <w:rsid w:val="00A3654A"/>
    <w:rsid w:val="00A36566"/>
    <w:rsid w:val="00A36574"/>
    <w:rsid w:val="00A36637"/>
    <w:rsid w:val="00A36645"/>
    <w:rsid w:val="00A3664F"/>
    <w:rsid w:val="00A36657"/>
    <w:rsid w:val="00A36682"/>
    <w:rsid w:val="00A36713"/>
    <w:rsid w:val="00A3671B"/>
    <w:rsid w:val="00A3675E"/>
    <w:rsid w:val="00A367AD"/>
    <w:rsid w:val="00A367CA"/>
    <w:rsid w:val="00A367D9"/>
    <w:rsid w:val="00A3680A"/>
    <w:rsid w:val="00A36816"/>
    <w:rsid w:val="00A3683A"/>
    <w:rsid w:val="00A3683C"/>
    <w:rsid w:val="00A36845"/>
    <w:rsid w:val="00A3687F"/>
    <w:rsid w:val="00A3688B"/>
    <w:rsid w:val="00A3689F"/>
    <w:rsid w:val="00A368AF"/>
    <w:rsid w:val="00A36908"/>
    <w:rsid w:val="00A36911"/>
    <w:rsid w:val="00A36916"/>
    <w:rsid w:val="00A3694C"/>
    <w:rsid w:val="00A36952"/>
    <w:rsid w:val="00A3696E"/>
    <w:rsid w:val="00A36972"/>
    <w:rsid w:val="00A3699B"/>
    <w:rsid w:val="00A3699C"/>
    <w:rsid w:val="00A369C3"/>
    <w:rsid w:val="00A369F7"/>
    <w:rsid w:val="00A36A14"/>
    <w:rsid w:val="00A36A2A"/>
    <w:rsid w:val="00A36A36"/>
    <w:rsid w:val="00A36A40"/>
    <w:rsid w:val="00A36A5E"/>
    <w:rsid w:val="00A36AA2"/>
    <w:rsid w:val="00A36ABB"/>
    <w:rsid w:val="00A36ACF"/>
    <w:rsid w:val="00A36B0B"/>
    <w:rsid w:val="00A36B1B"/>
    <w:rsid w:val="00A36B26"/>
    <w:rsid w:val="00A36B52"/>
    <w:rsid w:val="00A36BAE"/>
    <w:rsid w:val="00A36BE8"/>
    <w:rsid w:val="00A36BF0"/>
    <w:rsid w:val="00A36C3A"/>
    <w:rsid w:val="00A36C45"/>
    <w:rsid w:val="00A36C78"/>
    <w:rsid w:val="00A36C83"/>
    <w:rsid w:val="00A36C8E"/>
    <w:rsid w:val="00A36C9A"/>
    <w:rsid w:val="00A36CCA"/>
    <w:rsid w:val="00A36CF2"/>
    <w:rsid w:val="00A36D25"/>
    <w:rsid w:val="00A36D9F"/>
    <w:rsid w:val="00A36DF2"/>
    <w:rsid w:val="00A36E29"/>
    <w:rsid w:val="00A36E2D"/>
    <w:rsid w:val="00A36E32"/>
    <w:rsid w:val="00A36E39"/>
    <w:rsid w:val="00A36E57"/>
    <w:rsid w:val="00A36E9A"/>
    <w:rsid w:val="00A36EA8"/>
    <w:rsid w:val="00A36EE2"/>
    <w:rsid w:val="00A36EEA"/>
    <w:rsid w:val="00A36F10"/>
    <w:rsid w:val="00A36F49"/>
    <w:rsid w:val="00A36F71"/>
    <w:rsid w:val="00A36F94"/>
    <w:rsid w:val="00A36FEC"/>
    <w:rsid w:val="00A37017"/>
    <w:rsid w:val="00A37034"/>
    <w:rsid w:val="00A37044"/>
    <w:rsid w:val="00A37057"/>
    <w:rsid w:val="00A37070"/>
    <w:rsid w:val="00A3707C"/>
    <w:rsid w:val="00A370B3"/>
    <w:rsid w:val="00A370B5"/>
    <w:rsid w:val="00A370BA"/>
    <w:rsid w:val="00A37119"/>
    <w:rsid w:val="00A37165"/>
    <w:rsid w:val="00A37180"/>
    <w:rsid w:val="00A3718C"/>
    <w:rsid w:val="00A371A8"/>
    <w:rsid w:val="00A371A9"/>
    <w:rsid w:val="00A371DA"/>
    <w:rsid w:val="00A371DC"/>
    <w:rsid w:val="00A371E0"/>
    <w:rsid w:val="00A371EA"/>
    <w:rsid w:val="00A3724B"/>
    <w:rsid w:val="00A37272"/>
    <w:rsid w:val="00A37286"/>
    <w:rsid w:val="00A372AA"/>
    <w:rsid w:val="00A372D4"/>
    <w:rsid w:val="00A372F0"/>
    <w:rsid w:val="00A37309"/>
    <w:rsid w:val="00A37316"/>
    <w:rsid w:val="00A3732A"/>
    <w:rsid w:val="00A37341"/>
    <w:rsid w:val="00A3735E"/>
    <w:rsid w:val="00A37367"/>
    <w:rsid w:val="00A37368"/>
    <w:rsid w:val="00A3737D"/>
    <w:rsid w:val="00A37426"/>
    <w:rsid w:val="00A3742E"/>
    <w:rsid w:val="00A37477"/>
    <w:rsid w:val="00A3747B"/>
    <w:rsid w:val="00A374A3"/>
    <w:rsid w:val="00A374C5"/>
    <w:rsid w:val="00A374CE"/>
    <w:rsid w:val="00A374F9"/>
    <w:rsid w:val="00A374FA"/>
    <w:rsid w:val="00A3751A"/>
    <w:rsid w:val="00A37528"/>
    <w:rsid w:val="00A37582"/>
    <w:rsid w:val="00A375AC"/>
    <w:rsid w:val="00A375C4"/>
    <w:rsid w:val="00A375E3"/>
    <w:rsid w:val="00A375E8"/>
    <w:rsid w:val="00A375F0"/>
    <w:rsid w:val="00A375FC"/>
    <w:rsid w:val="00A3760B"/>
    <w:rsid w:val="00A3760D"/>
    <w:rsid w:val="00A3761D"/>
    <w:rsid w:val="00A37624"/>
    <w:rsid w:val="00A3762C"/>
    <w:rsid w:val="00A3763D"/>
    <w:rsid w:val="00A37697"/>
    <w:rsid w:val="00A376DB"/>
    <w:rsid w:val="00A376ED"/>
    <w:rsid w:val="00A376FD"/>
    <w:rsid w:val="00A3774E"/>
    <w:rsid w:val="00A3776C"/>
    <w:rsid w:val="00A37783"/>
    <w:rsid w:val="00A377A0"/>
    <w:rsid w:val="00A377EB"/>
    <w:rsid w:val="00A3781B"/>
    <w:rsid w:val="00A37827"/>
    <w:rsid w:val="00A3782A"/>
    <w:rsid w:val="00A37869"/>
    <w:rsid w:val="00A378DB"/>
    <w:rsid w:val="00A378FC"/>
    <w:rsid w:val="00A37912"/>
    <w:rsid w:val="00A37947"/>
    <w:rsid w:val="00A3794A"/>
    <w:rsid w:val="00A379EF"/>
    <w:rsid w:val="00A379FB"/>
    <w:rsid w:val="00A37A02"/>
    <w:rsid w:val="00A37A1B"/>
    <w:rsid w:val="00A37A38"/>
    <w:rsid w:val="00A37A47"/>
    <w:rsid w:val="00A37A4D"/>
    <w:rsid w:val="00A37A67"/>
    <w:rsid w:val="00A37A6F"/>
    <w:rsid w:val="00A37A82"/>
    <w:rsid w:val="00A37AAA"/>
    <w:rsid w:val="00A37AB8"/>
    <w:rsid w:val="00A37ABA"/>
    <w:rsid w:val="00A37B0C"/>
    <w:rsid w:val="00A37B38"/>
    <w:rsid w:val="00A37B60"/>
    <w:rsid w:val="00A37B79"/>
    <w:rsid w:val="00A37B99"/>
    <w:rsid w:val="00A37BA5"/>
    <w:rsid w:val="00A37BB2"/>
    <w:rsid w:val="00A37BBB"/>
    <w:rsid w:val="00A37BE0"/>
    <w:rsid w:val="00A37BEB"/>
    <w:rsid w:val="00A37BF0"/>
    <w:rsid w:val="00A37BF1"/>
    <w:rsid w:val="00A37C06"/>
    <w:rsid w:val="00A37C16"/>
    <w:rsid w:val="00A37C86"/>
    <w:rsid w:val="00A37CB4"/>
    <w:rsid w:val="00A37CB9"/>
    <w:rsid w:val="00A37CCC"/>
    <w:rsid w:val="00A37D28"/>
    <w:rsid w:val="00A37D62"/>
    <w:rsid w:val="00A37D91"/>
    <w:rsid w:val="00A37DB1"/>
    <w:rsid w:val="00A37DB9"/>
    <w:rsid w:val="00A37DE4"/>
    <w:rsid w:val="00A37DE9"/>
    <w:rsid w:val="00A37E0F"/>
    <w:rsid w:val="00A37E4C"/>
    <w:rsid w:val="00A37E62"/>
    <w:rsid w:val="00A37E9B"/>
    <w:rsid w:val="00A37EA7"/>
    <w:rsid w:val="00A37EA8"/>
    <w:rsid w:val="00A37ED9"/>
    <w:rsid w:val="00A37EE6"/>
    <w:rsid w:val="00A37F0C"/>
    <w:rsid w:val="00A37F11"/>
    <w:rsid w:val="00A37F73"/>
    <w:rsid w:val="00A37F7C"/>
    <w:rsid w:val="00A37FDE"/>
    <w:rsid w:val="00A37FE8"/>
    <w:rsid w:val="00A40000"/>
    <w:rsid w:val="00A40019"/>
    <w:rsid w:val="00A40024"/>
    <w:rsid w:val="00A40033"/>
    <w:rsid w:val="00A4008D"/>
    <w:rsid w:val="00A400BF"/>
    <w:rsid w:val="00A40109"/>
    <w:rsid w:val="00A4010E"/>
    <w:rsid w:val="00A40143"/>
    <w:rsid w:val="00A40152"/>
    <w:rsid w:val="00A40160"/>
    <w:rsid w:val="00A401AC"/>
    <w:rsid w:val="00A401B2"/>
    <w:rsid w:val="00A401D2"/>
    <w:rsid w:val="00A401D3"/>
    <w:rsid w:val="00A40201"/>
    <w:rsid w:val="00A40225"/>
    <w:rsid w:val="00A40238"/>
    <w:rsid w:val="00A402A2"/>
    <w:rsid w:val="00A402B4"/>
    <w:rsid w:val="00A40311"/>
    <w:rsid w:val="00A40346"/>
    <w:rsid w:val="00A40351"/>
    <w:rsid w:val="00A40395"/>
    <w:rsid w:val="00A4039B"/>
    <w:rsid w:val="00A403A7"/>
    <w:rsid w:val="00A403D8"/>
    <w:rsid w:val="00A403F4"/>
    <w:rsid w:val="00A40405"/>
    <w:rsid w:val="00A40416"/>
    <w:rsid w:val="00A40483"/>
    <w:rsid w:val="00A40494"/>
    <w:rsid w:val="00A404A9"/>
    <w:rsid w:val="00A404AC"/>
    <w:rsid w:val="00A404AD"/>
    <w:rsid w:val="00A40518"/>
    <w:rsid w:val="00A40549"/>
    <w:rsid w:val="00A40551"/>
    <w:rsid w:val="00A40562"/>
    <w:rsid w:val="00A405CC"/>
    <w:rsid w:val="00A405F2"/>
    <w:rsid w:val="00A405F5"/>
    <w:rsid w:val="00A40613"/>
    <w:rsid w:val="00A4061F"/>
    <w:rsid w:val="00A4062A"/>
    <w:rsid w:val="00A4063E"/>
    <w:rsid w:val="00A40655"/>
    <w:rsid w:val="00A40669"/>
    <w:rsid w:val="00A40699"/>
    <w:rsid w:val="00A406D6"/>
    <w:rsid w:val="00A406DC"/>
    <w:rsid w:val="00A4071C"/>
    <w:rsid w:val="00A4072B"/>
    <w:rsid w:val="00A40733"/>
    <w:rsid w:val="00A40745"/>
    <w:rsid w:val="00A4074D"/>
    <w:rsid w:val="00A407D4"/>
    <w:rsid w:val="00A407E7"/>
    <w:rsid w:val="00A40812"/>
    <w:rsid w:val="00A40813"/>
    <w:rsid w:val="00A4081B"/>
    <w:rsid w:val="00A4083D"/>
    <w:rsid w:val="00A40842"/>
    <w:rsid w:val="00A408DA"/>
    <w:rsid w:val="00A40935"/>
    <w:rsid w:val="00A40954"/>
    <w:rsid w:val="00A40960"/>
    <w:rsid w:val="00A40979"/>
    <w:rsid w:val="00A409B7"/>
    <w:rsid w:val="00A409C3"/>
    <w:rsid w:val="00A409D0"/>
    <w:rsid w:val="00A409D6"/>
    <w:rsid w:val="00A409EB"/>
    <w:rsid w:val="00A409F2"/>
    <w:rsid w:val="00A40A4C"/>
    <w:rsid w:val="00A40A5A"/>
    <w:rsid w:val="00A40A76"/>
    <w:rsid w:val="00A40A88"/>
    <w:rsid w:val="00A40ACC"/>
    <w:rsid w:val="00A40AE4"/>
    <w:rsid w:val="00A40AF8"/>
    <w:rsid w:val="00A40B05"/>
    <w:rsid w:val="00A40B1F"/>
    <w:rsid w:val="00A40B51"/>
    <w:rsid w:val="00A40B65"/>
    <w:rsid w:val="00A40B6E"/>
    <w:rsid w:val="00A40BA4"/>
    <w:rsid w:val="00A40BDB"/>
    <w:rsid w:val="00A40BFF"/>
    <w:rsid w:val="00A40C17"/>
    <w:rsid w:val="00A40C3C"/>
    <w:rsid w:val="00A40C60"/>
    <w:rsid w:val="00A40C64"/>
    <w:rsid w:val="00A40C9F"/>
    <w:rsid w:val="00A40CC7"/>
    <w:rsid w:val="00A40CD8"/>
    <w:rsid w:val="00A40CEA"/>
    <w:rsid w:val="00A40D46"/>
    <w:rsid w:val="00A40D5B"/>
    <w:rsid w:val="00A40D8D"/>
    <w:rsid w:val="00A40D99"/>
    <w:rsid w:val="00A40DAC"/>
    <w:rsid w:val="00A40DE2"/>
    <w:rsid w:val="00A40DE4"/>
    <w:rsid w:val="00A40DEA"/>
    <w:rsid w:val="00A40E49"/>
    <w:rsid w:val="00A40E5B"/>
    <w:rsid w:val="00A40E5F"/>
    <w:rsid w:val="00A40E6C"/>
    <w:rsid w:val="00A40EA1"/>
    <w:rsid w:val="00A40EAA"/>
    <w:rsid w:val="00A40EDC"/>
    <w:rsid w:val="00A40EE3"/>
    <w:rsid w:val="00A40F10"/>
    <w:rsid w:val="00A40F68"/>
    <w:rsid w:val="00A40F7F"/>
    <w:rsid w:val="00A40FC5"/>
    <w:rsid w:val="00A40FD3"/>
    <w:rsid w:val="00A40FD6"/>
    <w:rsid w:val="00A40FD7"/>
    <w:rsid w:val="00A41030"/>
    <w:rsid w:val="00A41060"/>
    <w:rsid w:val="00A410D8"/>
    <w:rsid w:val="00A41102"/>
    <w:rsid w:val="00A4110A"/>
    <w:rsid w:val="00A41124"/>
    <w:rsid w:val="00A4113D"/>
    <w:rsid w:val="00A411D6"/>
    <w:rsid w:val="00A411D8"/>
    <w:rsid w:val="00A411DB"/>
    <w:rsid w:val="00A411F3"/>
    <w:rsid w:val="00A41201"/>
    <w:rsid w:val="00A41284"/>
    <w:rsid w:val="00A412FC"/>
    <w:rsid w:val="00A4132D"/>
    <w:rsid w:val="00A41331"/>
    <w:rsid w:val="00A41338"/>
    <w:rsid w:val="00A41383"/>
    <w:rsid w:val="00A4138B"/>
    <w:rsid w:val="00A413D5"/>
    <w:rsid w:val="00A413D8"/>
    <w:rsid w:val="00A413E2"/>
    <w:rsid w:val="00A413E5"/>
    <w:rsid w:val="00A41448"/>
    <w:rsid w:val="00A41494"/>
    <w:rsid w:val="00A414A2"/>
    <w:rsid w:val="00A414D0"/>
    <w:rsid w:val="00A414E8"/>
    <w:rsid w:val="00A414F9"/>
    <w:rsid w:val="00A41504"/>
    <w:rsid w:val="00A41512"/>
    <w:rsid w:val="00A4154D"/>
    <w:rsid w:val="00A41567"/>
    <w:rsid w:val="00A415B6"/>
    <w:rsid w:val="00A415EC"/>
    <w:rsid w:val="00A4163B"/>
    <w:rsid w:val="00A4167A"/>
    <w:rsid w:val="00A41692"/>
    <w:rsid w:val="00A416AD"/>
    <w:rsid w:val="00A416BA"/>
    <w:rsid w:val="00A416C3"/>
    <w:rsid w:val="00A416DE"/>
    <w:rsid w:val="00A4170D"/>
    <w:rsid w:val="00A41713"/>
    <w:rsid w:val="00A41759"/>
    <w:rsid w:val="00A4175D"/>
    <w:rsid w:val="00A41778"/>
    <w:rsid w:val="00A41807"/>
    <w:rsid w:val="00A4180B"/>
    <w:rsid w:val="00A41824"/>
    <w:rsid w:val="00A41839"/>
    <w:rsid w:val="00A4183B"/>
    <w:rsid w:val="00A4186B"/>
    <w:rsid w:val="00A418ED"/>
    <w:rsid w:val="00A418FA"/>
    <w:rsid w:val="00A41944"/>
    <w:rsid w:val="00A41945"/>
    <w:rsid w:val="00A41955"/>
    <w:rsid w:val="00A41963"/>
    <w:rsid w:val="00A41984"/>
    <w:rsid w:val="00A419CF"/>
    <w:rsid w:val="00A41A3A"/>
    <w:rsid w:val="00A41A65"/>
    <w:rsid w:val="00A41A68"/>
    <w:rsid w:val="00A41AC5"/>
    <w:rsid w:val="00A41B0D"/>
    <w:rsid w:val="00A41B31"/>
    <w:rsid w:val="00A41B38"/>
    <w:rsid w:val="00A41B69"/>
    <w:rsid w:val="00A41B74"/>
    <w:rsid w:val="00A41B78"/>
    <w:rsid w:val="00A41B91"/>
    <w:rsid w:val="00A41B9A"/>
    <w:rsid w:val="00A41BAB"/>
    <w:rsid w:val="00A41BC1"/>
    <w:rsid w:val="00A41BC7"/>
    <w:rsid w:val="00A41BCA"/>
    <w:rsid w:val="00A41C39"/>
    <w:rsid w:val="00A41C98"/>
    <w:rsid w:val="00A41D11"/>
    <w:rsid w:val="00A41D25"/>
    <w:rsid w:val="00A41D83"/>
    <w:rsid w:val="00A41D9C"/>
    <w:rsid w:val="00A41DB9"/>
    <w:rsid w:val="00A41DBF"/>
    <w:rsid w:val="00A41DC3"/>
    <w:rsid w:val="00A41DEF"/>
    <w:rsid w:val="00A41DF1"/>
    <w:rsid w:val="00A41DF6"/>
    <w:rsid w:val="00A41E02"/>
    <w:rsid w:val="00A41E08"/>
    <w:rsid w:val="00A41E21"/>
    <w:rsid w:val="00A41EBB"/>
    <w:rsid w:val="00A41ECB"/>
    <w:rsid w:val="00A4201A"/>
    <w:rsid w:val="00A42035"/>
    <w:rsid w:val="00A4205F"/>
    <w:rsid w:val="00A42066"/>
    <w:rsid w:val="00A42071"/>
    <w:rsid w:val="00A420A0"/>
    <w:rsid w:val="00A420C5"/>
    <w:rsid w:val="00A420D3"/>
    <w:rsid w:val="00A420FE"/>
    <w:rsid w:val="00A42121"/>
    <w:rsid w:val="00A4215F"/>
    <w:rsid w:val="00A42167"/>
    <w:rsid w:val="00A42174"/>
    <w:rsid w:val="00A42180"/>
    <w:rsid w:val="00A42188"/>
    <w:rsid w:val="00A42196"/>
    <w:rsid w:val="00A421EC"/>
    <w:rsid w:val="00A42215"/>
    <w:rsid w:val="00A4223C"/>
    <w:rsid w:val="00A42273"/>
    <w:rsid w:val="00A422AD"/>
    <w:rsid w:val="00A422D8"/>
    <w:rsid w:val="00A42312"/>
    <w:rsid w:val="00A42322"/>
    <w:rsid w:val="00A4232B"/>
    <w:rsid w:val="00A4233D"/>
    <w:rsid w:val="00A42355"/>
    <w:rsid w:val="00A4236A"/>
    <w:rsid w:val="00A423AD"/>
    <w:rsid w:val="00A423C1"/>
    <w:rsid w:val="00A423C6"/>
    <w:rsid w:val="00A423EC"/>
    <w:rsid w:val="00A423F2"/>
    <w:rsid w:val="00A42490"/>
    <w:rsid w:val="00A424A1"/>
    <w:rsid w:val="00A424A9"/>
    <w:rsid w:val="00A424C6"/>
    <w:rsid w:val="00A424E8"/>
    <w:rsid w:val="00A424E9"/>
    <w:rsid w:val="00A424EC"/>
    <w:rsid w:val="00A424F4"/>
    <w:rsid w:val="00A4254B"/>
    <w:rsid w:val="00A4254E"/>
    <w:rsid w:val="00A425B7"/>
    <w:rsid w:val="00A425D5"/>
    <w:rsid w:val="00A4261E"/>
    <w:rsid w:val="00A42639"/>
    <w:rsid w:val="00A4265F"/>
    <w:rsid w:val="00A42672"/>
    <w:rsid w:val="00A426CA"/>
    <w:rsid w:val="00A4270B"/>
    <w:rsid w:val="00A42761"/>
    <w:rsid w:val="00A42774"/>
    <w:rsid w:val="00A427EA"/>
    <w:rsid w:val="00A427FC"/>
    <w:rsid w:val="00A42830"/>
    <w:rsid w:val="00A42844"/>
    <w:rsid w:val="00A42868"/>
    <w:rsid w:val="00A42870"/>
    <w:rsid w:val="00A428D4"/>
    <w:rsid w:val="00A428D8"/>
    <w:rsid w:val="00A428F8"/>
    <w:rsid w:val="00A42919"/>
    <w:rsid w:val="00A42921"/>
    <w:rsid w:val="00A4295B"/>
    <w:rsid w:val="00A429A5"/>
    <w:rsid w:val="00A429B0"/>
    <w:rsid w:val="00A429DC"/>
    <w:rsid w:val="00A42A39"/>
    <w:rsid w:val="00A42A46"/>
    <w:rsid w:val="00A42A51"/>
    <w:rsid w:val="00A42A63"/>
    <w:rsid w:val="00A42ADD"/>
    <w:rsid w:val="00A42B61"/>
    <w:rsid w:val="00A42B62"/>
    <w:rsid w:val="00A42B63"/>
    <w:rsid w:val="00A42C15"/>
    <w:rsid w:val="00A42C3B"/>
    <w:rsid w:val="00A42C57"/>
    <w:rsid w:val="00A42C63"/>
    <w:rsid w:val="00A42C83"/>
    <w:rsid w:val="00A42C91"/>
    <w:rsid w:val="00A42C94"/>
    <w:rsid w:val="00A42CA7"/>
    <w:rsid w:val="00A42CBB"/>
    <w:rsid w:val="00A42D7F"/>
    <w:rsid w:val="00A42D89"/>
    <w:rsid w:val="00A42D9C"/>
    <w:rsid w:val="00A42DAC"/>
    <w:rsid w:val="00A42DD4"/>
    <w:rsid w:val="00A42DE5"/>
    <w:rsid w:val="00A42DED"/>
    <w:rsid w:val="00A42E06"/>
    <w:rsid w:val="00A42E16"/>
    <w:rsid w:val="00A42E1F"/>
    <w:rsid w:val="00A42E37"/>
    <w:rsid w:val="00A42E5E"/>
    <w:rsid w:val="00A42E77"/>
    <w:rsid w:val="00A42EC1"/>
    <w:rsid w:val="00A42EFA"/>
    <w:rsid w:val="00A42F10"/>
    <w:rsid w:val="00A42F11"/>
    <w:rsid w:val="00A42F1F"/>
    <w:rsid w:val="00A42F94"/>
    <w:rsid w:val="00A42F97"/>
    <w:rsid w:val="00A42FA4"/>
    <w:rsid w:val="00A42FD9"/>
    <w:rsid w:val="00A43000"/>
    <w:rsid w:val="00A43029"/>
    <w:rsid w:val="00A4306C"/>
    <w:rsid w:val="00A43090"/>
    <w:rsid w:val="00A4309C"/>
    <w:rsid w:val="00A430C0"/>
    <w:rsid w:val="00A430EC"/>
    <w:rsid w:val="00A430F0"/>
    <w:rsid w:val="00A4313B"/>
    <w:rsid w:val="00A4314B"/>
    <w:rsid w:val="00A43167"/>
    <w:rsid w:val="00A431AB"/>
    <w:rsid w:val="00A431E8"/>
    <w:rsid w:val="00A43233"/>
    <w:rsid w:val="00A432C1"/>
    <w:rsid w:val="00A432E2"/>
    <w:rsid w:val="00A4331E"/>
    <w:rsid w:val="00A43331"/>
    <w:rsid w:val="00A433D4"/>
    <w:rsid w:val="00A43417"/>
    <w:rsid w:val="00A43452"/>
    <w:rsid w:val="00A4349B"/>
    <w:rsid w:val="00A434AE"/>
    <w:rsid w:val="00A434C3"/>
    <w:rsid w:val="00A434CF"/>
    <w:rsid w:val="00A434FD"/>
    <w:rsid w:val="00A4355A"/>
    <w:rsid w:val="00A4356B"/>
    <w:rsid w:val="00A4357A"/>
    <w:rsid w:val="00A4359C"/>
    <w:rsid w:val="00A435A1"/>
    <w:rsid w:val="00A435A6"/>
    <w:rsid w:val="00A435D3"/>
    <w:rsid w:val="00A435E2"/>
    <w:rsid w:val="00A435FC"/>
    <w:rsid w:val="00A435FF"/>
    <w:rsid w:val="00A4360D"/>
    <w:rsid w:val="00A4360E"/>
    <w:rsid w:val="00A43611"/>
    <w:rsid w:val="00A4363A"/>
    <w:rsid w:val="00A4368F"/>
    <w:rsid w:val="00A436B2"/>
    <w:rsid w:val="00A436F3"/>
    <w:rsid w:val="00A436F5"/>
    <w:rsid w:val="00A43797"/>
    <w:rsid w:val="00A437A4"/>
    <w:rsid w:val="00A437D0"/>
    <w:rsid w:val="00A437EB"/>
    <w:rsid w:val="00A437F0"/>
    <w:rsid w:val="00A43824"/>
    <w:rsid w:val="00A43830"/>
    <w:rsid w:val="00A43834"/>
    <w:rsid w:val="00A43845"/>
    <w:rsid w:val="00A43856"/>
    <w:rsid w:val="00A4385E"/>
    <w:rsid w:val="00A43871"/>
    <w:rsid w:val="00A43872"/>
    <w:rsid w:val="00A4389D"/>
    <w:rsid w:val="00A438B0"/>
    <w:rsid w:val="00A438D4"/>
    <w:rsid w:val="00A43918"/>
    <w:rsid w:val="00A43948"/>
    <w:rsid w:val="00A4394D"/>
    <w:rsid w:val="00A43A02"/>
    <w:rsid w:val="00A43A0E"/>
    <w:rsid w:val="00A43A2F"/>
    <w:rsid w:val="00A43A31"/>
    <w:rsid w:val="00A43A33"/>
    <w:rsid w:val="00A43A86"/>
    <w:rsid w:val="00A43A8A"/>
    <w:rsid w:val="00A43A97"/>
    <w:rsid w:val="00A43AA3"/>
    <w:rsid w:val="00A43AB5"/>
    <w:rsid w:val="00A43AB6"/>
    <w:rsid w:val="00A43AC3"/>
    <w:rsid w:val="00A43AC4"/>
    <w:rsid w:val="00A43AF4"/>
    <w:rsid w:val="00A43B27"/>
    <w:rsid w:val="00A43B28"/>
    <w:rsid w:val="00A43B43"/>
    <w:rsid w:val="00A43B4D"/>
    <w:rsid w:val="00A43B69"/>
    <w:rsid w:val="00A43B81"/>
    <w:rsid w:val="00A43B94"/>
    <w:rsid w:val="00A43BA6"/>
    <w:rsid w:val="00A43BD2"/>
    <w:rsid w:val="00A43BDB"/>
    <w:rsid w:val="00A43BDD"/>
    <w:rsid w:val="00A43C3B"/>
    <w:rsid w:val="00A43C75"/>
    <w:rsid w:val="00A43C86"/>
    <w:rsid w:val="00A43C92"/>
    <w:rsid w:val="00A43C98"/>
    <w:rsid w:val="00A43CCA"/>
    <w:rsid w:val="00A43CED"/>
    <w:rsid w:val="00A43D11"/>
    <w:rsid w:val="00A43D1B"/>
    <w:rsid w:val="00A43D1D"/>
    <w:rsid w:val="00A43D29"/>
    <w:rsid w:val="00A43D3D"/>
    <w:rsid w:val="00A43DB6"/>
    <w:rsid w:val="00A43DCC"/>
    <w:rsid w:val="00A43DFE"/>
    <w:rsid w:val="00A43E39"/>
    <w:rsid w:val="00A43E63"/>
    <w:rsid w:val="00A43E84"/>
    <w:rsid w:val="00A43EB7"/>
    <w:rsid w:val="00A43EC0"/>
    <w:rsid w:val="00A43EE1"/>
    <w:rsid w:val="00A43EEE"/>
    <w:rsid w:val="00A43EF5"/>
    <w:rsid w:val="00A43EF7"/>
    <w:rsid w:val="00A43F1E"/>
    <w:rsid w:val="00A43F2E"/>
    <w:rsid w:val="00A43F33"/>
    <w:rsid w:val="00A43F53"/>
    <w:rsid w:val="00A43F71"/>
    <w:rsid w:val="00A43F9B"/>
    <w:rsid w:val="00A44081"/>
    <w:rsid w:val="00A440B7"/>
    <w:rsid w:val="00A4412C"/>
    <w:rsid w:val="00A44130"/>
    <w:rsid w:val="00A4413B"/>
    <w:rsid w:val="00A4413F"/>
    <w:rsid w:val="00A44142"/>
    <w:rsid w:val="00A44144"/>
    <w:rsid w:val="00A44178"/>
    <w:rsid w:val="00A44185"/>
    <w:rsid w:val="00A44198"/>
    <w:rsid w:val="00A441B9"/>
    <w:rsid w:val="00A441E7"/>
    <w:rsid w:val="00A441F7"/>
    <w:rsid w:val="00A4423A"/>
    <w:rsid w:val="00A44258"/>
    <w:rsid w:val="00A4426C"/>
    <w:rsid w:val="00A44272"/>
    <w:rsid w:val="00A442BC"/>
    <w:rsid w:val="00A442E1"/>
    <w:rsid w:val="00A44334"/>
    <w:rsid w:val="00A44335"/>
    <w:rsid w:val="00A443B1"/>
    <w:rsid w:val="00A443D0"/>
    <w:rsid w:val="00A44406"/>
    <w:rsid w:val="00A44439"/>
    <w:rsid w:val="00A44447"/>
    <w:rsid w:val="00A44454"/>
    <w:rsid w:val="00A44499"/>
    <w:rsid w:val="00A444D7"/>
    <w:rsid w:val="00A444E1"/>
    <w:rsid w:val="00A444E3"/>
    <w:rsid w:val="00A444EE"/>
    <w:rsid w:val="00A444F7"/>
    <w:rsid w:val="00A4454E"/>
    <w:rsid w:val="00A4457A"/>
    <w:rsid w:val="00A44597"/>
    <w:rsid w:val="00A445F9"/>
    <w:rsid w:val="00A44671"/>
    <w:rsid w:val="00A44693"/>
    <w:rsid w:val="00A446C7"/>
    <w:rsid w:val="00A446CE"/>
    <w:rsid w:val="00A446D8"/>
    <w:rsid w:val="00A446D9"/>
    <w:rsid w:val="00A446E0"/>
    <w:rsid w:val="00A446FB"/>
    <w:rsid w:val="00A44737"/>
    <w:rsid w:val="00A44756"/>
    <w:rsid w:val="00A4476E"/>
    <w:rsid w:val="00A4478F"/>
    <w:rsid w:val="00A44794"/>
    <w:rsid w:val="00A447AB"/>
    <w:rsid w:val="00A447C7"/>
    <w:rsid w:val="00A447C8"/>
    <w:rsid w:val="00A447CE"/>
    <w:rsid w:val="00A447E5"/>
    <w:rsid w:val="00A447ED"/>
    <w:rsid w:val="00A44839"/>
    <w:rsid w:val="00A44856"/>
    <w:rsid w:val="00A448B3"/>
    <w:rsid w:val="00A4493B"/>
    <w:rsid w:val="00A44959"/>
    <w:rsid w:val="00A44980"/>
    <w:rsid w:val="00A44983"/>
    <w:rsid w:val="00A449BE"/>
    <w:rsid w:val="00A449C0"/>
    <w:rsid w:val="00A449DE"/>
    <w:rsid w:val="00A449EC"/>
    <w:rsid w:val="00A449ED"/>
    <w:rsid w:val="00A449F7"/>
    <w:rsid w:val="00A44A1F"/>
    <w:rsid w:val="00A44A5F"/>
    <w:rsid w:val="00A44ABF"/>
    <w:rsid w:val="00A44AF8"/>
    <w:rsid w:val="00A44B19"/>
    <w:rsid w:val="00A44B28"/>
    <w:rsid w:val="00A44B2E"/>
    <w:rsid w:val="00A44B32"/>
    <w:rsid w:val="00A44B46"/>
    <w:rsid w:val="00A44B78"/>
    <w:rsid w:val="00A44B92"/>
    <w:rsid w:val="00A44BA9"/>
    <w:rsid w:val="00A44BAF"/>
    <w:rsid w:val="00A44C23"/>
    <w:rsid w:val="00A44C4D"/>
    <w:rsid w:val="00A44CA3"/>
    <w:rsid w:val="00A44CE5"/>
    <w:rsid w:val="00A44CFA"/>
    <w:rsid w:val="00A44D2C"/>
    <w:rsid w:val="00A44D40"/>
    <w:rsid w:val="00A44D61"/>
    <w:rsid w:val="00A44DD9"/>
    <w:rsid w:val="00A44DFF"/>
    <w:rsid w:val="00A44E40"/>
    <w:rsid w:val="00A44E52"/>
    <w:rsid w:val="00A44E6F"/>
    <w:rsid w:val="00A44E81"/>
    <w:rsid w:val="00A44E9D"/>
    <w:rsid w:val="00A44EA9"/>
    <w:rsid w:val="00A44EBE"/>
    <w:rsid w:val="00A44EF6"/>
    <w:rsid w:val="00A44EFB"/>
    <w:rsid w:val="00A44F8F"/>
    <w:rsid w:val="00A44FA3"/>
    <w:rsid w:val="00A44FB2"/>
    <w:rsid w:val="00A44FC4"/>
    <w:rsid w:val="00A44FC8"/>
    <w:rsid w:val="00A44FD7"/>
    <w:rsid w:val="00A44FF6"/>
    <w:rsid w:val="00A45054"/>
    <w:rsid w:val="00A4505A"/>
    <w:rsid w:val="00A4505F"/>
    <w:rsid w:val="00A45065"/>
    <w:rsid w:val="00A450A6"/>
    <w:rsid w:val="00A450D1"/>
    <w:rsid w:val="00A450DD"/>
    <w:rsid w:val="00A450E3"/>
    <w:rsid w:val="00A450E8"/>
    <w:rsid w:val="00A450EF"/>
    <w:rsid w:val="00A450F0"/>
    <w:rsid w:val="00A4511B"/>
    <w:rsid w:val="00A45137"/>
    <w:rsid w:val="00A45185"/>
    <w:rsid w:val="00A451B1"/>
    <w:rsid w:val="00A451B9"/>
    <w:rsid w:val="00A451D4"/>
    <w:rsid w:val="00A45237"/>
    <w:rsid w:val="00A4524F"/>
    <w:rsid w:val="00A45267"/>
    <w:rsid w:val="00A45268"/>
    <w:rsid w:val="00A45282"/>
    <w:rsid w:val="00A452A9"/>
    <w:rsid w:val="00A452B3"/>
    <w:rsid w:val="00A452C1"/>
    <w:rsid w:val="00A452C9"/>
    <w:rsid w:val="00A452CF"/>
    <w:rsid w:val="00A452F5"/>
    <w:rsid w:val="00A4532C"/>
    <w:rsid w:val="00A45335"/>
    <w:rsid w:val="00A4534C"/>
    <w:rsid w:val="00A45371"/>
    <w:rsid w:val="00A45374"/>
    <w:rsid w:val="00A453B9"/>
    <w:rsid w:val="00A453CC"/>
    <w:rsid w:val="00A45429"/>
    <w:rsid w:val="00A45439"/>
    <w:rsid w:val="00A45454"/>
    <w:rsid w:val="00A45486"/>
    <w:rsid w:val="00A454B7"/>
    <w:rsid w:val="00A454F0"/>
    <w:rsid w:val="00A45510"/>
    <w:rsid w:val="00A45517"/>
    <w:rsid w:val="00A45588"/>
    <w:rsid w:val="00A455A3"/>
    <w:rsid w:val="00A455C1"/>
    <w:rsid w:val="00A455CE"/>
    <w:rsid w:val="00A455E8"/>
    <w:rsid w:val="00A45611"/>
    <w:rsid w:val="00A45623"/>
    <w:rsid w:val="00A4565F"/>
    <w:rsid w:val="00A4566A"/>
    <w:rsid w:val="00A4566E"/>
    <w:rsid w:val="00A4567C"/>
    <w:rsid w:val="00A456AD"/>
    <w:rsid w:val="00A456D1"/>
    <w:rsid w:val="00A456F2"/>
    <w:rsid w:val="00A45713"/>
    <w:rsid w:val="00A4573B"/>
    <w:rsid w:val="00A45787"/>
    <w:rsid w:val="00A4585F"/>
    <w:rsid w:val="00A4588B"/>
    <w:rsid w:val="00A4591E"/>
    <w:rsid w:val="00A45921"/>
    <w:rsid w:val="00A45929"/>
    <w:rsid w:val="00A45954"/>
    <w:rsid w:val="00A4597E"/>
    <w:rsid w:val="00A45A22"/>
    <w:rsid w:val="00A45A58"/>
    <w:rsid w:val="00A45A9B"/>
    <w:rsid w:val="00A45AB3"/>
    <w:rsid w:val="00A45AC4"/>
    <w:rsid w:val="00A45ACF"/>
    <w:rsid w:val="00A45AEF"/>
    <w:rsid w:val="00A45AFB"/>
    <w:rsid w:val="00A45B01"/>
    <w:rsid w:val="00A45B10"/>
    <w:rsid w:val="00A45B43"/>
    <w:rsid w:val="00A45B4E"/>
    <w:rsid w:val="00A45B60"/>
    <w:rsid w:val="00A45BC4"/>
    <w:rsid w:val="00A45C26"/>
    <w:rsid w:val="00A45C3B"/>
    <w:rsid w:val="00A45C64"/>
    <w:rsid w:val="00A45C8D"/>
    <w:rsid w:val="00A45CEC"/>
    <w:rsid w:val="00A45CFC"/>
    <w:rsid w:val="00A45D39"/>
    <w:rsid w:val="00A45D3B"/>
    <w:rsid w:val="00A45D5C"/>
    <w:rsid w:val="00A45D72"/>
    <w:rsid w:val="00A45D73"/>
    <w:rsid w:val="00A45DBC"/>
    <w:rsid w:val="00A45DD6"/>
    <w:rsid w:val="00A45DE0"/>
    <w:rsid w:val="00A45DF5"/>
    <w:rsid w:val="00A45E09"/>
    <w:rsid w:val="00A45E0C"/>
    <w:rsid w:val="00A45E2E"/>
    <w:rsid w:val="00A45E32"/>
    <w:rsid w:val="00A45E48"/>
    <w:rsid w:val="00A45E53"/>
    <w:rsid w:val="00A45E5C"/>
    <w:rsid w:val="00A45E5E"/>
    <w:rsid w:val="00A45ED1"/>
    <w:rsid w:val="00A45EED"/>
    <w:rsid w:val="00A45F00"/>
    <w:rsid w:val="00A45F3D"/>
    <w:rsid w:val="00A45F8B"/>
    <w:rsid w:val="00A45F9D"/>
    <w:rsid w:val="00A45FB6"/>
    <w:rsid w:val="00A45FCF"/>
    <w:rsid w:val="00A45FD2"/>
    <w:rsid w:val="00A46007"/>
    <w:rsid w:val="00A46049"/>
    <w:rsid w:val="00A46085"/>
    <w:rsid w:val="00A460A2"/>
    <w:rsid w:val="00A460DF"/>
    <w:rsid w:val="00A460E6"/>
    <w:rsid w:val="00A46108"/>
    <w:rsid w:val="00A46164"/>
    <w:rsid w:val="00A4618B"/>
    <w:rsid w:val="00A4618E"/>
    <w:rsid w:val="00A46219"/>
    <w:rsid w:val="00A4622F"/>
    <w:rsid w:val="00A4623A"/>
    <w:rsid w:val="00A4627F"/>
    <w:rsid w:val="00A4628B"/>
    <w:rsid w:val="00A462C9"/>
    <w:rsid w:val="00A462EB"/>
    <w:rsid w:val="00A46332"/>
    <w:rsid w:val="00A46345"/>
    <w:rsid w:val="00A46370"/>
    <w:rsid w:val="00A4638E"/>
    <w:rsid w:val="00A46396"/>
    <w:rsid w:val="00A463A3"/>
    <w:rsid w:val="00A463C3"/>
    <w:rsid w:val="00A463CA"/>
    <w:rsid w:val="00A463DB"/>
    <w:rsid w:val="00A463DF"/>
    <w:rsid w:val="00A463EE"/>
    <w:rsid w:val="00A4642A"/>
    <w:rsid w:val="00A4643F"/>
    <w:rsid w:val="00A4649A"/>
    <w:rsid w:val="00A4649D"/>
    <w:rsid w:val="00A4649E"/>
    <w:rsid w:val="00A464AC"/>
    <w:rsid w:val="00A46525"/>
    <w:rsid w:val="00A4652C"/>
    <w:rsid w:val="00A46538"/>
    <w:rsid w:val="00A46558"/>
    <w:rsid w:val="00A4658D"/>
    <w:rsid w:val="00A4659E"/>
    <w:rsid w:val="00A465C1"/>
    <w:rsid w:val="00A465D3"/>
    <w:rsid w:val="00A465F2"/>
    <w:rsid w:val="00A46602"/>
    <w:rsid w:val="00A4660D"/>
    <w:rsid w:val="00A46617"/>
    <w:rsid w:val="00A46629"/>
    <w:rsid w:val="00A46632"/>
    <w:rsid w:val="00A46643"/>
    <w:rsid w:val="00A466A4"/>
    <w:rsid w:val="00A46733"/>
    <w:rsid w:val="00A46768"/>
    <w:rsid w:val="00A4678A"/>
    <w:rsid w:val="00A4678E"/>
    <w:rsid w:val="00A46793"/>
    <w:rsid w:val="00A467F6"/>
    <w:rsid w:val="00A4684D"/>
    <w:rsid w:val="00A46857"/>
    <w:rsid w:val="00A46869"/>
    <w:rsid w:val="00A4686B"/>
    <w:rsid w:val="00A4686E"/>
    <w:rsid w:val="00A46871"/>
    <w:rsid w:val="00A468BE"/>
    <w:rsid w:val="00A468D0"/>
    <w:rsid w:val="00A46936"/>
    <w:rsid w:val="00A4693E"/>
    <w:rsid w:val="00A46951"/>
    <w:rsid w:val="00A46954"/>
    <w:rsid w:val="00A46960"/>
    <w:rsid w:val="00A46978"/>
    <w:rsid w:val="00A4698B"/>
    <w:rsid w:val="00A469EF"/>
    <w:rsid w:val="00A469F6"/>
    <w:rsid w:val="00A46A4D"/>
    <w:rsid w:val="00A46A93"/>
    <w:rsid w:val="00A46AA6"/>
    <w:rsid w:val="00A46ADF"/>
    <w:rsid w:val="00A46B0D"/>
    <w:rsid w:val="00A46B3C"/>
    <w:rsid w:val="00A46B4C"/>
    <w:rsid w:val="00A46B8B"/>
    <w:rsid w:val="00A46BAF"/>
    <w:rsid w:val="00A46BEE"/>
    <w:rsid w:val="00A46C15"/>
    <w:rsid w:val="00A46C2E"/>
    <w:rsid w:val="00A46C46"/>
    <w:rsid w:val="00A46CAF"/>
    <w:rsid w:val="00A46CC0"/>
    <w:rsid w:val="00A46CC8"/>
    <w:rsid w:val="00A46CD9"/>
    <w:rsid w:val="00A46CE5"/>
    <w:rsid w:val="00A46D3F"/>
    <w:rsid w:val="00A46DA1"/>
    <w:rsid w:val="00A46DAB"/>
    <w:rsid w:val="00A46DBF"/>
    <w:rsid w:val="00A46DE3"/>
    <w:rsid w:val="00A46DE6"/>
    <w:rsid w:val="00A46E03"/>
    <w:rsid w:val="00A46E9E"/>
    <w:rsid w:val="00A46EE3"/>
    <w:rsid w:val="00A46EF2"/>
    <w:rsid w:val="00A46F1B"/>
    <w:rsid w:val="00A46FB0"/>
    <w:rsid w:val="00A46FE9"/>
    <w:rsid w:val="00A46FF6"/>
    <w:rsid w:val="00A4700A"/>
    <w:rsid w:val="00A4701A"/>
    <w:rsid w:val="00A47052"/>
    <w:rsid w:val="00A470AD"/>
    <w:rsid w:val="00A470B5"/>
    <w:rsid w:val="00A470FB"/>
    <w:rsid w:val="00A4710A"/>
    <w:rsid w:val="00A47121"/>
    <w:rsid w:val="00A47159"/>
    <w:rsid w:val="00A4716B"/>
    <w:rsid w:val="00A47192"/>
    <w:rsid w:val="00A471CC"/>
    <w:rsid w:val="00A471D7"/>
    <w:rsid w:val="00A471E0"/>
    <w:rsid w:val="00A4729D"/>
    <w:rsid w:val="00A472A2"/>
    <w:rsid w:val="00A4732C"/>
    <w:rsid w:val="00A47342"/>
    <w:rsid w:val="00A47351"/>
    <w:rsid w:val="00A47375"/>
    <w:rsid w:val="00A473C8"/>
    <w:rsid w:val="00A47481"/>
    <w:rsid w:val="00A474C7"/>
    <w:rsid w:val="00A474DA"/>
    <w:rsid w:val="00A474F4"/>
    <w:rsid w:val="00A474F7"/>
    <w:rsid w:val="00A4754C"/>
    <w:rsid w:val="00A4756D"/>
    <w:rsid w:val="00A475CC"/>
    <w:rsid w:val="00A475D8"/>
    <w:rsid w:val="00A47665"/>
    <w:rsid w:val="00A4766F"/>
    <w:rsid w:val="00A47670"/>
    <w:rsid w:val="00A47687"/>
    <w:rsid w:val="00A47696"/>
    <w:rsid w:val="00A4769D"/>
    <w:rsid w:val="00A476A6"/>
    <w:rsid w:val="00A476CF"/>
    <w:rsid w:val="00A47713"/>
    <w:rsid w:val="00A4774E"/>
    <w:rsid w:val="00A47789"/>
    <w:rsid w:val="00A4778E"/>
    <w:rsid w:val="00A477B6"/>
    <w:rsid w:val="00A477DC"/>
    <w:rsid w:val="00A477E5"/>
    <w:rsid w:val="00A47872"/>
    <w:rsid w:val="00A4788D"/>
    <w:rsid w:val="00A47891"/>
    <w:rsid w:val="00A478BB"/>
    <w:rsid w:val="00A47930"/>
    <w:rsid w:val="00A47936"/>
    <w:rsid w:val="00A47938"/>
    <w:rsid w:val="00A47967"/>
    <w:rsid w:val="00A47968"/>
    <w:rsid w:val="00A479FD"/>
    <w:rsid w:val="00A47A23"/>
    <w:rsid w:val="00A47A27"/>
    <w:rsid w:val="00A47A36"/>
    <w:rsid w:val="00A47A43"/>
    <w:rsid w:val="00A47A7A"/>
    <w:rsid w:val="00A47AA5"/>
    <w:rsid w:val="00A47AAB"/>
    <w:rsid w:val="00A47AB8"/>
    <w:rsid w:val="00A47B14"/>
    <w:rsid w:val="00A47B53"/>
    <w:rsid w:val="00A47B7A"/>
    <w:rsid w:val="00A47BBB"/>
    <w:rsid w:val="00A47BD4"/>
    <w:rsid w:val="00A47BE5"/>
    <w:rsid w:val="00A47BF7"/>
    <w:rsid w:val="00A47BFA"/>
    <w:rsid w:val="00A47C0E"/>
    <w:rsid w:val="00A47C48"/>
    <w:rsid w:val="00A47C4F"/>
    <w:rsid w:val="00A47C80"/>
    <w:rsid w:val="00A47C9E"/>
    <w:rsid w:val="00A47CBE"/>
    <w:rsid w:val="00A47CC4"/>
    <w:rsid w:val="00A47CCC"/>
    <w:rsid w:val="00A47CDC"/>
    <w:rsid w:val="00A47CDE"/>
    <w:rsid w:val="00A47D17"/>
    <w:rsid w:val="00A47D18"/>
    <w:rsid w:val="00A47D1D"/>
    <w:rsid w:val="00A47D58"/>
    <w:rsid w:val="00A47D5B"/>
    <w:rsid w:val="00A47E83"/>
    <w:rsid w:val="00A47EA3"/>
    <w:rsid w:val="00A47EBE"/>
    <w:rsid w:val="00A47F1A"/>
    <w:rsid w:val="00A47F25"/>
    <w:rsid w:val="00A47F33"/>
    <w:rsid w:val="00A47F5E"/>
    <w:rsid w:val="00A47F5F"/>
    <w:rsid w:val="00A47F65"/>
    <w:rsid w:val="00A47F6D"/>
    <w:rsid w:val="00A47F6F"/>
    <w:rsid w:val="00A47FB3"/>
    <w:rsid w:val="00A47FC2"/>
    <w:rsid w:val="00A50015"/>
    <w:rsid w:val="00A50046"/>
    <w:rsid w:val="00A50060"/>
    <w:rsid w:val="00A5006A"/>
    <w:rsid w:val="00A50078"/>
    <w:rsid w:val="00A5009B"/>
    <w:rsid w:val="00A5009F"/>
    <w:rsid w:val="00A500A7"/>
    <w:rsid w:val="00A5010C"/>
    <w:rsid w:val="00A50123"/>
    <w:rsid w:val="00A5014C"/>
    <w:rsid w:val="00A5017E"/>
    <w:rsid w:val="00A501C8"/>
    <w:rsid w:val="00A501E6"/>
    <w:rsid w:val="00A501F0"/>
    <w:rsid w:val="00A50228"/>
    <w:rsid w:val="00A50257"/>
    <w:rsid w:val="00A50293"/>
    <w:rsid w:val="00A502AF"/>
    <w:rsid w:val="00A502D1"/>
    <w:rsid w:val="00A502D2"/>
    <w:rsid w:val="00A502D9"/>
    <w:rsid w:val="00A502EB"/>
    <w:rsid w:val="00A50304"/>
    <w:rsid w:val="00A5030B"/>
    <w:rsid w:val="00A50348"/>
    <w:rsid w:val="00A503A1"/>
    <w:rsid w:val="00A503D5"/>
    <w:rsid w:val="00A503DC"/>
    <w:rsid w:val="00A503F4"/>
    <w:rsid w:val="00A50446"/>
    <w:rsid w:val="00A50455"/>
    <w:rsid w:val="00A50495"/>
    <w:rsid w:val="00A504E1"/>
    <w:rsid w:val="00A504FA"/>
    <w:rsid w:val="00A50526"/>
    <w:rsid w:val="00A50530"/>
    <w:rsid w:val="00A50540"/>
    <w:rsid w:val="00A5054C"/>
    <w:rsid w:val="00A50569"/>
    <w:rsid w:val="00A50579"/>
    <w:rsid w:val="00A5057A"/>
    <w:rsid w:val="00A5058C"/>
    <w:rsid w:val="00A50594"/>
    <w:rsid w:val="00A505C6"/>
    <w:rsid w:val="00A50601"/>
    <w:rsid w:val="00A50602"/>
    <w:rsid w:val="00A50621"/>
    <w:rsid w:val="00A50626"/>
    <w:rsid w:val="00A50653"/>
    <w:rsid w:val="00A5065B"/>
    <w:rsid w:val="00A50699"/>
    <w:rsid w:val="00A506F3"/>
    <w:rsid w:val="00A50717"/>
    <w:rsid w:val="00A50738"/>
    <w:rsid w:val="00A50755"/>
    <w:rsid w:val="00A50767"/>
    <w:rsid w:val="00A50776"/>
    <w:rsid w:val="00A507A4"/>
    <w:rsid w:val="00A507B8"/>
    <w:rsid w:val="00A507F7"/>
    <w:rsid w:val="00A50823"/>
    <w:rsid w:val="00A50825"/>
    <w:rsid w:val="00A50839"/>
    <w:rsid w:val="00A5083D"/>
    <w:rsid w:val="00A508DC"/>
    <w:rsid w:val="00A508F4"/>
    <w:rsid w:val="00A50918"/>
    <w:rsid w:val="00A50936"/>
    <w:rsid w:val="00A5094F"/>
    <w:rsid w:val="00A50971"/>
    <w:rsid w:val="00A50A2E"/>
    <w:rsid w:val="00A50A31"/>
    <w:rsid w:val="00A50A6D"/>
    <w:rsid w:val="00A50AC5"/>
    <w:rsid w:val="00A50AC6"/>
    <w:rsid w:val="00A50AE2"/>
    <w:rsid w:val="00A50B40"/>
    <w:rsid w:val="00A50B41"/>
    <w:rsid w:val="00A50B59"/>
    <w:rsid w:val="00A50B98"/>
    <w:rsid w:val="00A50BFE"/>
    <w:rsid w:val="00A50C04"/>
    <w:rsid w:val="00A50C2C"/>
    <w:rsid w:val="00A50C3D"/>
    <w:rsid w:val="00A50CB2"/>
    <w:rsid w:val="00A50CC8"/>
    <w:rsid w:val="00A50CD4"/>
    <w:rsid w:val="00A50CF5"/>
    <w:rsid w:val="00A50CFA"/>
    <w:rsid w:val="00A50D48"/>
    <w:rsid w:val="00A50D6B"/>
    <w:rsid w:val="00A50D80"/>
    <w:rsid w:val="00A50DB8"/>
    <w:rsid w:val="00A50DF3"/>
    <w:rsid w:val="00A50E81"/>
    <w:rsid w:val="00A50ED5"/>
    <w:rsid w:val="00A50F14"/>
    <w:rsid w:val="00A50F2A"/>
    <w:rsid w:val="00A50F62"/>
    <w:rsid w:val="00A50F64"/>
    <w:rsid w:val="00A50F90"/>
    <w:rsid w:val="00A50F9B"/>
    <w:rsid w:val="00A50FD8"/>
    <w:rsid w:val="00A50FEA"/>
    <w:rsid w:val="00A50FEC"/>
    <w:rsid w:val="00A51001"/>
    <w:rsid w:val="00A5101D"/>
    <w:rsid w:val="00A5102A"/>
    <w:rsid w:val="00A51061"/>
    <w:rsid w:val="00A5106F"/>
    <w:rsid w:val="00A5107A"/>
    <w:rsid w:val="00A51088"/>
    <w:rsid w:val="00A510A0"/>
    <w:rsid w:val="00A510DA"/>
    <w:rsid w:val="00A51102"/>
    <w:rsid w:val="00A51136"/>
    <w:rsid w:val="00A5113D"/>
    <w:rsid w:val="00A51151"/>
    <w:rsid w:val="00A511D9"/>
    <w:rsid w:val="00A511DD"/>
    <w:rsid w:val="00A511E6"/>
    <w:rsid w:val="00A511F0"/>
    <w:rsid w:val="00A51218"/>
    <w:rsid w:val="00A5125A"/>
    <w:rsid w:val="00A51281"/>
    <w:rsid w:val="00A5129C"/>
    <w:rsid w:val="00A512B2"/>
    <w:rsid w:val="00A512CA"/>
    <w:rsid w:val="00A51306"/>
    <w:rsid w:val="00A51307"/>
    <w:rsid w:val="00A51333"/>
    <w:rsid w:val="00A5134A"/>
    <w:rsid w:val="00A51367"/>
    <w:rsid w:val="00A51399"/>
    <w:rsid w:val="00A513B0"/>
    <w:rsid w:val="00A513F6"/>
    <w:rsid w:val="00A51427"/>
    <w:rsid w:val="00A51436"/>
    <w:rsid w:val="00A51475"/>
    <w:rsid w:val="00A51484"/>
    <w:rsid w:val="00A5148F"/>
    <w:rsid w:val="00A514E6"/>
    <w:rsid w:val="00A514F8"/>
    <w:rsid w:val="00A5156B"/>
    <w:rsid w:val="00A515C2"/>
    <w:rsid w:val="00A515D7"/>
    <w:rsid w:val="00A51627"/>
    <w:rsid w:val="00A51631"/>
    <w:rsid w:val="00A51636"/>
    <w:rsid w:val="00A51665"/>
    <w:rsid w:val="00A5166A"/>
    <w:rsid w:val="00A51685"/>
    <w:rsid w:val="00A516CF"/>
    <w:rsid w:val="00A51742"/>
    <w:rsid w:val="00A517AF"/>
    <w:rsid w:val="00A517DC"/>
    <w:rsid w:val="00A51846"/>
    <w:rsid w:val="00A5189D"/>
    <w:rsid w:val="00A518A5"/>
    <w:rsid w:val="00A518AF"/>
    <w:rsid w:val="00A51916"/>
    <w:rsid w:val="00A51920"/>
    <w:rsid w:val="00A51957"/>
    <w:rsid w:val="00A5195E"/>
    <w:rsid w:val="00A5197C"/>
    <w:rsid w:val="00A5198A"/>
    <w:rsid w:val="00A51A28"/>
    <w:rsid w:val="00A51A33"/>
    <w:rsid w:val="00A51A61"/>
    <w:rsid w:val="00A51A6B"/>
    <w:rsid w:val="00A51A72"/>
    <w:rsid w:val="00A51A95"/>
    <w:rsid w:val="00A51A97"/>
    <w:rsid w:val="00A51ABA"/>
    <w:rsid w:val="00A51B25"/>
    <w:rsid w:val="00A51B80"/>
    <w:rsid w:val="00A51BA1"/>
    <w:rsid w:val="00A51C23"/>
    <w:rsid w:val="00A51C40"/>
    <w:rsid w:val="00A51C44"/>
    <w:rsid w:val="00A51C9B"/>
    <w:rsid w:val="00A51CCA"/>
    <w:rsid w:val="00A51CEC"/>
    <w:rsid w:val="00A51CF1"/>
    <w:rsid w:val="00A51D3E"/>
    <w:rsid w:val="00A51D7C"/>
    <w:rsid w:val="00A51D99"/>
    <w:rsid w:val="00A51E10"/>
    <w:rsid w:val="00A51E24"/>
    <w:rsid w:val="00A51E51"/>
    <w:rsid w:val="00A51E66"/>
    <w:rsid w:val="00A51E74"/>
    <w:rsid w:val="00A51E9A"/>
    <w:rsid w:val="00A51EA3"/>
    <w:rsid w:val="00A51ECE"/>
    <w:rsid w:val="00A51ED1"/>
    <w:rsid w:val="00A51EE5"/>
    <w:rsid w:val="00A51F09"/>
    <w:rsid w:val="00A51F20"/>
    <w:rsid w:val="00A51FB8"/>
    <w:rsid w:val="00A51FCD"/>
    <w:rsid w:val="00A51FD3"/>
    <w:rsid w:val="00A51FF4"/>
    <w:rsid w:val="00A51FF9"/>
    <w:rsid w:val="00A52065"/>
    <w:rsid w:val="00A520C6"/>
    <w:rsid w:val="00A52108"/>
    <w:rsid w:val="00A52119"/>
    <w:rsid w:val="00A52128"/>
    <w:rsid w:val="00A52152"/>
    <w:rsid w:val="00A52159"/>
    <w:rsid w:val="00A5216D"/>
    <w:rsid w:val="00A5217E"/>
    <w:rsid w:val="00A521C1"/>
    <w:rsid w:val="00A521E4"/>
    <w:rsid w:val="00A521F3"/>
    <w:rsid w:val="00A5222A"/>
    <w:rsid w:val="00A52233"/>
    <w:rsid w:val="00A52235"/>
    <w:rsid w:val="00A52245"/>
    <w:rsid w:val="00A52259"/>
    <w:rsid w:val="00A52279"/>
    <w:rsid w:val="00A5227C"/>
    <w:rsid w:val="00A522CB"/>
    <w:rsid w:val="00A522DA"/>
    <w:rsid w:val="00A52306"/>
    <w:rsid w:val="00A5233B"/>
    <w:rsid w:val="00A52369"/>
    <w:rsid w:val="00A52370"/>
    <w:rsid w:val="00A52377"/>
    <w:rsid w:val="00A523CD"/>
    <w:rsid w:val="00A523E5"/>
    <w:rsid w:val="00A52418"/>
    <w:rsid w:val="00A5241B"/>
    <w:rsid w:val="00A52431"/>
    <w:rsid w:val="00A5248D"/>
    <w:rsid w:val="00A524A1"/>
    <w:rsid w:val="00A524AA"/>
    <w:rsid w:val="00A524BC"/>
    <w:rsid w:val="00A524E5"/>
    <w:rsid w:val="00A52526"/>
    <w:rsid w:val="00A52541"/>
    <w:rsid w:val="00A5259D"/>
    <w:rsid w:val="00A52625"/>
    <w:rsid w:val="00A5262F"/>
    <w:rsid w:val="00A5263E"/>
    <w:rsid w:val="00A52644"/>
    <w:rsid w:val="00A52661"/>
    <w:rsid w:val="00A52682"/>
    <w:rsid w:val="00A526BC"/>
    <w:rsid w:val="00A526C0"/>
    <w:rsid w:val="00A526E3"/>
    <w:rsid w:val="00A52723"/>
    <w:rsid w:val="00A52754"/>
    <w:rsid w:val="00A527AA"/>
    <w:rsid w:val="00A527D4"/>
    <w:rsid w:val="00A527D7"/>
    <w:rsid w:val="00A527E8"/>
    <w:rsid w:val="00A5283D"/>
    <w:rsid w:val="00A52888"/>
    <w:rsid w:val="00A5288A"/>
    <w:rsid w:val="00A5288F"/>
    <w:rsid w:val="00A52894"/>
    <w:rsid w:val="00A528A1"/>
    <w:rsid w:val="00A528CD"/>
    <w:rsid w:val="00A528FB"/>
    <w:rsid w:val="00A52997"/>
    <w:rsid w:val="00A52998"/>
    <w:rsid w:val="00A529AB"/>
    <w:rsid w:val="00A529CD"/>
    <w:rsid w:val="00A529D4"/>
    <w:rsid w:val="00A529E8"/>
    <w:rsid w:val="00A52A0D"/>
    <w:rsid w:val="00A52A35"/>
    <w:rsid w:val="00A52AC7"/>
    <w:rsid w:val="00A52AFA"/>
    <w:rsid w:val="00A52B46"/>
    <w:rsid w:val="00A52B53"/>
    <w:rsid w:val="00A52B71"/>
    <w:rsid w:val="00A52B73"/>
    <w:rsid w:val="00A52B74"/>
    <w:rsid w:val="00A52B76"/>
    <w:rsid w:val="00A52B84"/>
    <w:rsid w:val="00A52B8F"/>
    <w:rsid w:val="00A52B9F"/>
    <w:rsid w:val="00A52BD0"/>
    <w:rsid w:val="00A52BD2"/>
    <w:rsid w:val="00A52BDA"/>
    <w:rsid w:val="00A52BF7"/>
    <w:rsid w:val="00A52C16"/>
    <w:rsid w:val="00A52C1F"/>
    <w:rsid w:val="00A52C23"/>
    <w:rsid w:val="00A52C54"/>
    <w:rsid w:val="00A52C5D"/>
    <w:rsid w:val="00A52C91"/>
    <w:rsid w:val="00A52CFB"/>
    <w:rsid w:val="00A52D12"/>
    <w:rsid w:val="00A52D31"/>
    <w:rsid w:val="00A52D34"/>
    <w:rsid w:val="00A52D43"/>
    <w:rsid w:val="00A52D6D"/>
    <w:rsid w:val="00A52D73"/>
    <w:rsid w:val="00A52DAF"/>
    <w:rsid w:val="00A52DFB"/>
    <w:rsid w:val="00A52E1C"/>
    <w:rsid w:val="00A52E38"/>
    <w:rsid w:val="00A52E58"/>
    <w:rsid w:val="00A52E79"/>
    <w:rsid w:val="00A52EA6"/>
    <w:rsid w:val="00A52EE6"/>
    <w:rsid w:val="00A52F04"/>
    <w:rsid w:val="00A52F10"/>
    <w:rsid w:val="00A52F16"/>
    <w:rsid w:val="00A52F3E"/>
    <w:rsid w:val="00A52F47"/>
    <w:rsid w:val="00A52F4C"/>
    <w:rsid w:val="00A52F6C"/>
    <w:rsid w:val="00A52F72"/>
    <w:rsid w:val="00A52F74"/>
    <w:rsid w:val="00A52F79"/>
    <w:rsid w:val="00A52F80"/>
    <w:rsid w:val="00A52FD8"/>
    <w:rsid w:val="00A52FF3"/>
    <w:rsid w:val="00A52FFA"/>
    <w:rsid w:val="00A5305D"/>
    <w:rsid w:val="00A530C7"/>
    <w:rsid w:val="00A530CD"/>
    <w:rsid w:val="00A53112"/>
    <w:rsid w:val="00A5311C"/>
    <w:rsid w:val="00A5313A"/>
    <w:rsid w:val="00A531C7"/>
    <w:rsid w:val="00A531D5"/>
    <w:rsid w:val="00A531DF"/>
    <w:rsid w:val="00A5321A"/>
    <w:rsid w:val="00A532A6"/>
    <w:rsid w:val="00A532ED"/>
    <w:rsid w:val="00A532FF"/>
    <w:rsid w:val="00A53325"/>
    <w:rsid w:val="00A53346"/>
    <w:rsid w:val="00A53370"/>
    <w:rsid w:val="00A5337F"/>
    <w:rsid w:val="00A5338E"/>
    <w:rsid w:val="00A533C6"/>
    <w:rsid w:val="00A5344D"/>
    <w:rsid w:val="00A53455"/>
    <w:rsid w:val="00A53471"/>
    <w:rsid w:val="00A53484"/>
    <w:rsid w:val="00A53514"/>
    <w:rsid w:val="00A5351D"/>
    <w:rsid w:val="00A53521"/>
    <w:rsid w:val="00A5353F"/>
    <w:rsid w:val="00A53565"/>
    <w:rsid w:val="00A5358A"/>
    <w:rsid w:val="00A535AD"/>
    <w:rsid w:val="00A535C8"/>
    <w:rsid w:val="00A535F6"/>
    <w:rsid w:val="00A5362B"/>
    <w:rsid w:val="00A5364F"/>
    <w:rsid w:val="00A53660"/>
    <w:rsid w:val="00A53670"/>
    <w:rsid w:val="00A536AD"/>
    <w:rsid w:val="00A536AE"/>
    <w:rsid w:val="00A5370A"/>
    <w:rsid w:val="00A53762"/>
    <w:rsid w:val="00A53783"/>
    <w:rsid w:val="00A5382B"/>
    <w:rsid w:val="00A53857"/>
    <w:rsid w:val="00A5388C"/>
    <w:rsid w:val="00A53896"/>
    <w:rsid w:val="00A538BB"/>
    <w:rsid w:val="00A53929"/>
    <w:rsid w:val="00A5393A"/>
    <w:rsid w:val="00A539B4"/>
    <w:rsid w:val="00A539CC"/>
    <w:rsid w:val="00A539E9"/>
    <w:rsid w:val="00A53A09"/>
    <w:rsid w:val="00A53A1C"/>
    <w:rsid w:val="00A53A70"/>
    <w:rsid w:val="00A53AA2"/>
    <w:rsid w:val="00A53AF5"/>
    <w:rsid w:val="00A53B2E"/>
    <w:rsid w:val="00A53B33"/>
    <w:rsid w:val="00A53B81"/>
    <w:rsid w:val="00A53B86"/>
    <w:rsid w:val="00A53B9B"/>
    <w:rsid w:val="00A53BCD"/>
    <w:rsid w:val="00A53C51"/>
    <w:rsid w:val="00A53C6D"/>
    <w:rsid w:val="00A53C7C"/>
    <w:rsid w:val="00A53C8D"/>
    <w:rsid w:val="00A53CE8"/>
    <w:rsid w:val="00A53CEB"/>
    <w:rsid w:val="00A53CEE"/>
    <w:rsid w:val="00A53D0F"/>
    <w:rsid w:val="00A53D19"/>
    <w:rsid w:val="00A53D86"/>
    <w:rsid w:val="00A53D8D"/>
    <w:rsid w:val="00A53DCF"/>
    <w:rsid w:val="00A53DF5"/>
    <w:rsid w:val="00A53E54"/>
    <w:rsid w:val="00A53E70"/>
    <w:rsid w:val="00A53E94"/>
    <w:rsid w:val="00A53E9C"/>
    <w:rsid w:val="00A53ED4"/>
    <w:rsid w:val="00A53EF5"/>
    <w:rsid w:val="00A53F04"/>
    <w:rsid w:val="00A53F0F"/>
    <w:rsid w:val="00A53F15"/>
    <w:rsid w:val="00A53F2F"/>
    <w:rsid w:val="00A53F38"/>
    <w:rsid w:val="00A53F44"/>
    <w:rsid w:val="00A53F4B"/>
    <w:rsid w:val="00A53F55"/>
    <w:rsid w:val="00A53F56"/>
    <w:rsid w:val="00A53FC0"/>
    <w:rsid w:val="00A53FD1"/>
    <w:rsid w:val="00A53FDE"/>
    <w:rsid w:val="00A54011"/>
    <w:rsid w:val="00A5401A"/>
    <w:rsid w:val="00A54043"/>
    <w:rsid w:val="00A54063"/>
    <w:rsid w:val="00A5408F"/>
    <w:rsid w:val="00A54093"/>
    <w:rsid w:val="00A5409E"/>
    <w:rsid w:val="00A540BD"/>
    <w:rsid w:val="00A5412C"/>
    <w:rsid w:val="00A54188"/>
    <w:rsid w:val="00A54203"/>
    <w:rsid w:val="00A5424C"/>
    <w:rsid w:val="00A5426B"/>
    <w:rsid w:val="00A542A0"/>
    <w:rsid w:val="00A542A3"/>
    <w:rsid w:val="00A542A6"/>
    <w:rsid w:val="00A542B9"/>
    <w:rsid w:val="00A542C1"/>
    <w:rsid w:val="00A542C7"/>
    <w:rsid w:val="00A542D8"/>
    <w:rsid w:val="00A542FC"/>
    <w:rsid w:val="00A54306"/>
    <w:rsid w:val="00A54340"/>
    <w:rsid w:val="00A54357"/>
    <w:rsid w:val="00A54368"/>
    <w:rsid w:val="00A5437E"/>
    <w:rsid w:val="00A5439C"/>
    <w:rsid w:val="00A543E6"/>
    <w:rsid w:val="00A54401"/>
    <w:rsid w:val="00A54444"/>
    <w:rsid w:val="00A54469"/>
    <w:rsid w:val="00A54479"/>
    <w:rsid w:val="00A54490"/>
    <w:rsid w:val="00A544A3"/>
    <w:rsid w:val="00A544A5"/>
    <w:rsid w:val="00A544BD"/>
    <w:rsid w:val="00A544F6"/>
    <w:rsid w:val="00A5451D"/>
    <w:rsid w:val="00A5452F"/>
    <w:rsid w:val="00A5458B"/>
    <w:rsid w:val="00A5459E"/>
    <w:rsid w:val="00A545B3"/>
    <w:rsid w:val="00A545D2"/>
    <w:rsid w:val="00A545E7"/>
    <w:rsid w:val="00A545FE"/>
    <w:rsid w:val="00A5460E"/>
    <w:rsid w:val="00A5463C"/>
    <w:rsid w:val="00A54646"/>
    <w:rsid w:val="00A54652"/>
    <w:rsid w:val="00A5466C"/>
    <w:rsid w:val="00A54683"/>
    <w:rsid w:val="00A546F2"/>
    <w:rsid w:val="00A54707"/>
    <w:rsid w:val="00A54710"/>
    <w:rsid w:val="00A54743"/>
    <w:rsid w:val="00A54780"/>
    <w:rsid w:val="00A54789"/>
    <w:rsid w:val="00A547EE"/>
    <w:rsid w:val="00A54812"/>
    <w:rsid w:val="00A54817"/>
    <w:rsid w:val="00A5482E"/>
    <w:rsid w:val="00A54840"/>
    <w:rsid w:val="00A54855"/>
    <w:rsid w:val="00A54864"/>
    <w:rsid w:val="00A54874"/>
    <w:rsid w:val="00A54896"/>
    <w:rsid w:val="00A548AD"/>
    <w:rsid w:val="00A548B3"/>
    <w:rsid w:val="00A548B7"/>
    <w:rsid w:val="00A548E4"/>
    <w:rsid w:val="00A548E5"/>
    <w:rsid w:val="00A54904"/>
    <w:rsid w:val="00A54905"/>
    <w:rsid w:val="00A5493D"/>
    <w:rsid w:val="00A54946"/>
    <w:rsid w:val="00A54960"/>
    <w:rsid w:val="00A5497F"/>
    <w:rsid w:val="00A54980"/>
    <w:rsid w:val="00A54984"/>
    <w:rsid w:val="00A549E9"/>
    <w:rsid w:val="00A549F4"/>
    <w:rsid w:val="00A54A05"/>
    <w:rsid w:val="00A54A20"/>
    <w:rsid w:val="00A54A3D"/>
    <w:rsid w:val="00A54A45"/>
    <w:rsid w:val="00A54A51"/>
    <w:rsid w:val="00A54A5B"/>
    <w:rsid w:val="00A54A76"/>
    <w:rsid w:val="00A54AB5"/>
    <w:rsid w:val="00A54B06"/>
    <w:rsid w:val="00A54B7A"/>
    <w:rsid w:val="00A54BEC"/>
    <w:rsid w:val="00A54BF6"/>
    <w:rsid w:val="00A54C18"/>
    <w:rsid w:val="00A54C28"/>
    <w:rsid w:val="00A54C29"/>
    <w:rsid w:val="00A54C50"/>
    <w:rsid w:val="00A54C6C"/>
    <w:rsid w:val="00A54C8A"/>
    <w:rsid w:val="00A54CA2"/>
    <w:rsid w:val="00A54CA6"/>
    <w:rsid w:val="00A54CB3"/>
    <w:rsid w:val="00A54CDB"/>
    <w:rsid w:val="00A54D2A"/>
    <w:rsid w:val="00A54D74"/>
    <w:rsid w:val="00A54D8F"/>
    <w:rsid w:val="00A54DD5"/>
    <w:rsid w:val="00A54DDC"/>
    <w:rsid w:val="00A54DE8"/>
    <w:rsid w:val="00A54E39"/>
    <w:rsid w:val="00A54E6F"/>
    <w:rsid w:val="00A54EA0"/>
    <w:rsid w:val="00A54F06"/>
    <w:rsid w:val="00A54F16"/>
    <w:rsid w:val="00A54F23"/>
    <w:rsid w:val="00A54F26"/>
    <w:rsid w:val="00A54F30"/>
    <w:rsid w:val="00A54F56"/>
    <w:rsid w:val="00A54F63"/>
    <w:rsid w:val="00A54F6D"/>
    <w:rsid w:val="00A54F77"/>
    <w:rsid w:val="00A54F82"/>
    <w:rsid w:val="00A54F8C"/>
    <w:rsid w:val="00A54F97"/>
    <w:rsid w:val="00A54FAA"/>
    <w:rsid w:val="00A54FAC"/>
    <w:rsid w:val="00A54FB1"/>
    <w:rsid w:val="00A54FE3"/>
    <w:rsid w:val="00A55014"/>
    <w:rsid w:val="00A55028"/>
    <w:rsid w:val="00A55068"/>
    <w:rsid w:val="00A550B6"/>
    <w:rsid w:val="00A550BE"/>
    <w:rsid w:val="00A55126"/>
    <w:rsid w:val="00A5513C"/>
    <w:rsid w:val="00A5514B"/>
    <w:rsid w:val="00A55175"/>
    <w:rsid w:val="00A5517E"/>
    <w:rsid w:val="00A551A7"/>
    <w:rsid w:val="00A551AB"/>
    <w:rsid w:val="00A551B1"/>
    <w:rsid w:val="00A551D1"/>
    <w:rsid w:val="00A551FB"/>
    <w:rsid w:val="00A55225"/>
    <w:rsid w:val="00A55231"/>
    <w:rsid w:val="00A5523B"/>
    <w:rsid w:val="00A55283"/>
    <w:rsid w:val="00A55288"/>
    <w:rsid w:val="00A552A0"/>
    <w:rsid w:val="00A552B8"/>
    <w:rsid w:val="00A55306"/>
    <w:rsid w:val="00A5530D"/>
    <w:rsid w:val="00A5533F"/>
    <w:rsid w:val="00A5535B"/>
    <w:rsid w:val="00A55361"/>
    <w:rsid w:val="00A55363"/>
    <w:rsid w:val="00A553E6"/>
    <w:rsid w:val="00A55422"/>
    <w:rsid w:val="00A5544A"/>
    <w:rsid w:val="00A55480"/>
    <w:rsid w:val="00A55484"/>
    <w:rsid w:val="00A554A5"/>
    <w:rsid w:val="00A554AA"/>
    <w:rsid w:val="00A554BF"/>
    <w:rsid w:val="00A554C1"/>
    <w:rsid w:val="00A554DA"/>
    <w:rsid w:val="00A554E9"/>
    <w:rsid w:val="00A55504"/>
    <w:rsid w:val="00A55546"/>
    <w:rsid w:val="00A55551"/>
    <w:rsid w:val="00A5555B"/>
    <w:rsid w:val="00A555C4"/>
    <w:rsid w:val="00A555C8"/>
    <w:rsid w:val="00A555EB"/>
    <w:rsid w:val="00A5560A"/>
    <w:rsid w:val="00A55610"/>
    <w:rsid w:val="00A5565C"/>
    <w:rsid w:val="00A55673"/>
    <w:rsid w:val="00A556BA"/>
    <w:rsid w:val="00A556CB"/>
    <w:rsid w:val="00A556D9"/>
    <w:rsid w:val="00A556F6"/>
    <w:rsid w:val="00A5574A"/>
    <w:rsid w:val="00A55751"/>
    <w:rsid w:val="00A55782"/>
    <w:rsid w:val="00A557B8"/>
    <w:rsid w:val="00A557DB"/>
    <w:rsid w:val="00A557F2"/>
    <w:rsid w:val="00A55813"/>
    <w:rsid w:val="00A55817"/>
    <w:rsid w:val="00A55819"/>
    <w:rsid w:val="00A5582C"/>
    <w:rsid w:val="00A55831"/>
    <w:rsid w:val="00A5583F"/>
    <w:rsid w:val="00A5584E"/>
    <w:rsid w:val="00A55880"/>
    <w:rsid w:val="00A55895"/>
    <w:rsid w:val="00A55896"/>
    <w:rsid w:val="00A558A4"/>
    <w:rsid w:val="00A558E6"/>
    <w:rsid w:val="00A558F3"/>
    <w:rsid w:val="00A55921"/>
    <w:rsid w:val="00A5594E"/>
    <w:rsid w:val="00A55960"/>
    <w:rsid w:val="00A559A4"/>
    <w:rsid w:val="00A559CF"/>
    <w:rsid w:val="00A559D1"/>
    <w:rsid w:val="00A559D7"/>
    <w:rsid w:val="00A55A2E"/>
    <w:rsid w:val="00A55A34"/>
    <w:rsid w:val="00A55A7A"/>
    <w:rsid w:val="00A55A84"/>
    <w:rsid w:val="00A55AA4"/>
    <w:rsid w:val="00A55AC6"/>
    <w:rsid w:val="00A55AD7"/>
    <w:rsid w:val="00A55AE4"/>
    <w:rsid w:val="00A55AFD"/>
    <w:rsid w:val="00A55AFF"/>
    <w:rsid w:val="00A55B0D"/>
    <w:rsid w:val="00A55B83"/>
    <w:rsid w:val="00A55BAC"/>
    <w:rsid w:val="00A55BD2"/>
    <w:rsid w:val="00A55BFE"/>
    <w:rsid w:val="00A55C3E"/>
    <w:rsid w:val="00A55C4B"/>
    <w:rsid w:val="00A55CB4"/>
    <w:rsid w:val="00A55CCE"/>
    <w:rsid w:val="00A55CD3"/>
    <w:rsid w:val="00A55CF2"/>
    <w:rsid w:val="00A55D16"/>
    <w:rsid w:val="00A55D32"/>
    <w:rsid w:val="00A55D48"/>
    <w:rsid w:val="00A55D99"/>
    <w:rsid w:val="00A55DA7"/>
    <w:rsid w:val="00A55DAB"/>
    <w:rsid w:val="00A55DE6"/>
    <w:rsid w:val="00A55DFC"/>
    <w:rsid w:val="00A55E0D"/>
    <w:rsid w:val="00A55E47"/>
    <w:rsid w:val="00A55E5B"/>
    <w:rsid w:val="00A55E6A"/>
    <w:rsid w:val="00A55E7E"/>
    <w:rsid w:val="00A55EAE"/>
    <w:rsid w:val="00A55ED4"/>
    <w:rsid w:val="00A55F06"/>
    <w:rsid w:val="00A55F43"/>
    <w:rsid w:val="00A55F81"/>
    <w:rsid w:val="00A55FB8"/>
    <w:rsid w:val="00A55FCE"/>
    <w:rsid w:val="00A55FF0"/>
    <w:rsid w:val="00A56010"/>
    <w:rsid w:val="00A56031"/>
    <w:rsid w:val="00A56052"/>
    <w:rsid w:val="00A5605E"/>
    <w:rsid w:val="00A56081"/>
    <w:rsid w:val="00A560A9"/>
    <w:rsid w:val="00A560DD"/>
    <w:rsid w:val="00A5611C"/>
    <w:rsid w:val="00A5612E"/>
    <w:rsid w:val="00A56149"/>
    <w:rsid w:val="00A56158"/>
    <w:rsid w:val="00A56173"/>
    <w:rsid w:val="00A5618C"/>
    <w:rsid w:val="00A561D7"/>
    <w:rsid w:val="00A561FD"/>
    <w:rsid w:val="00A56206"/>
    <w:rsid w:val="00A56223"/>
    <w:rsid w:val="00A56239"/>
    <w:rsid w:val="00A56268"/>
    <w:rsid w:val="00A5631D"/>
    <w:rsid w:val="00A56320"/>
    <w:rsid w:val="00A56335"/>
    <w:rsid w:val="00A56352"/>
    <w:rsid w:val="00A5638E"/>
    <w:rsid w:val="00A563E6"/>
    <w:rsid w:val="00A563F9"/>
    <w:rsid w:val="00A56424"/>
    <w:rsid w:val="00A56434"/>
    <w:rsid w:val="00A56460"/>
    <w:rsid w:val="00A5647B"/>
    <w:rsid w:val="00A564A3"/>
    <w:rsid w:val="00A564B3"/>
    <w:rsid w:val="00A564BB"/>
    <w:rsid w:val="00A564C4"/>
    <w:rsid w:val="00A564F3"/>
    <w:rsid w:val="00A56560"/>
    <w:rsid w:val="00A56574"/>
    <w:rsid w:val="00A5658B"/>
    <w:rsid w:val="00A565C0"/>
    <w:rsid w:val="00A565D3"/>
    <w:rsid w:val="00A565EA"/>
    <w:rsid w:val="00A565EC"/>
    <w:rsid w:val="00A566CB"/>
    <w:rsid w:val="00A566EF"/>
    <w:rsid w:val="00A566F4"/>
    <w:rsid w:val="00A56710"/>
    <w:rsid w:val="00A56752"/>
    <w:rsid w:val="00A56773"/>
    <w:rsid w:val="00A56812"/>
    <w:rsid w:val="00A5688B"/>
    <w:rsid w:val="00A5689B"/>
    <w:rsid w:val="00A568BE"/>
    <w:rsid w:val="00A568D9"/>
    <w:rsid w:val="00A56907"/>
    <w:rsid w:val="00A56911"/>
    <w:rsid w:val="00A56947"/>
    <w:rsid w:val="00A569DE"/>
    <w:rsid w:val="00A569E3"/>
    <w:rsid w:val="00A56A0F"/>
    <w:rsid w:val="00A56A21"/>
    <w:rsid w:val="00A56A65"/>
    <w:rsid w:val="00A56A98"/>
    <w:rsid w:val="00A56AE1"/>
    <w:rsid w:val="00A56B21"/>
    <w:rsid w:val="00A56B48"/>
    <w:rsid w:val="00A56B56"/>
    <w:rsid w:val="00A56BB7"/>
    <w:rsid w:val="00A56BCA"/>
    <w:rsid w:val="00A56BD4"/>
    <w:rsid w:val="00A56C13"/>
    <w:rsid w:val="00A56C1B"/>
    <w:rsid w:val="00A56CA1"/>
    <w:rsid w:val="00A56CC0"/>
    <w:rsid w:val="00A56CD4"/>
    <w:rsid w:val="00A56CE9"/>
    <w:rsid w:val="00A56CEF"/>
    <w:rsid w:val="00A56D78"/>
    <w:rsid w:val="00A56D7E"/>
    <w:rsid w:val="00A56D88"/>
    <w:rsid w:val="00A56D89"/>
    <w:rsid w:val="00A56E28"/>
    <w:rsid w:val="00A56E36"/>
    <w:rsid w:val="00A56E5C"/>
    <w:rsid w:val="00A56E68"/>
    <w:rsid w:val="00A56EFF"/>
    <w:rsid w:val="00A56F0B"/>
    <w:rsid w:val="00A56F42"/>
    <w:rsid w:val="00A56F54"/>
    <w:rsid w:val="00A56F7D"/>
    <w:rsid w:val="00A57018"/>
    <w:rsid w:val="00A5704A"/>
    <w:rsid w:val="00A570A0"/>
    <w:rsid w:val="00A570A9"/>
    <w:rsid w:val="00A5713B"/>
    <w:rsid w:val="00A57164"/>
    <w:rsid w:val="00A5718B"/>
    <w:rsid w:val="00A571A5"/>
    <w:rsid w:val="00A571CA"/>
    <w:rsid w:val="00A571F2"/>
    <w:rsid w:val="00A571F3"/>
    <w:rsid w:val="00A57258"/>
    <w:rsid w:val="00A57288"/>
    <w:rsid w:val="00A572AB"/>
    <w:rsid w:val="00A572AF"/>
    <w:rsid w:val="00A572B9"/>
    <w:rsid w:val="00A572C5"/>
    <w:rsid w:val="00A572CF"/>
    <w:rsid w:val="00A57305"/>
    <w:rsid w:val="00A5734D"/>
    <w:rsid w:val="00A5735A"/>
    <w:rsid w:val="00A57375"/>
    <w:rsid w:val="00A5739C"/>
    <w:rsid w:val="00A573AF"/>
    <w:rsid w:val="00A573D0"/>
    <w:rsid w:val="00A5740A"/>
    <w:rsid w:val="00A5744C"/>
    <w:rsid w:val="00A574B0"/>
    <w:rsid w:val="00A574CF"/>
    <w:rsid w:val="00A574FE"/>
    <w:rsid w:val="00A57506"/>
    <w:rsid w:val="00A5750E"/>
    <w:rsid w:val="00A5752B"/>
    <w:rsid w:val="00A57546"/>
    <w:rsid w:val="00A57551"/>
    <w:rsid w:val="00A57576"/>
    <w:rsid w:val="00A57586"/>
    <w:rsid w:val="00A57593"/>
    <w:rsid w:val="00A575F4"/>
    <w:rsid w:val="00A575F6"/>
    <w:rsid w:val="00A57698"/>
    <w:rsid w:val="00A57740"/>
    <w:rsid w:val="00A5774A"/>
    <w:rsid w:val="00A577D5"/>
    <w:rsid w:val="00A57879"/>
    <w:rsid w:val="00A5789C"/>
    <w:rsid w:val="00A578AF"/>
    <w:rsid w:val="00A578FC"/>
    <w:rsid w:val="00A57900"/>
    <w:rsid w:val="00A5795D"/>
    <w:rsid w:val="00A57966"/>
    <w:rsid w:val="00A579F2"/>
    <w:rsid w:val="00A57A2A"/>
    <w:rsid w:val="00A57A33"/>
    <w:rsid w:val="00A57A36"/>
    <w:rsid w:val="00A57A5A"/>
    <w:rsid w:val="00A57A73"/>
    <w:rsid w:val="00A57A93"/>
    <w:rsid w:val="00A57AC6"/>
    <w:rsid w:val="00A57AE8"/>
    <w:rsid w:val="00A57AED"/>
    <w:rsid w:val="00A57B27"/>
    <w:rsid w:val="00A57B2A"/>
    <w:rsid w:val="00A57B3B"/>
    <w:rsid w:val="00A57B81"/>
    <w:rsid w:val="00A57BB1"/>
    <w:rsid w:val="00A57BC1"/>
    <w:rsid w:val="00A57BC8"/>
    <w:rsid w:val="00A57BFC"/>
    <w:rsid w:val="00A57C42"/>
    <w:rsid w:val="00A57C46"/>
    <w:rsid w:val="00A57C95"/>
    <w:rsid w:val="00A57CAD"/>
    <w:rsid w:val="00A57D63"/>
    <w:rsid w:val="00A57D9E"/>
    <w:rsid w:val="00A57E12"/>
    <w:rsid w:val="00A57E55"/>
    <w:rsid w:val="00A57E76"/>
    <w:rsid w:val="00A57E83"/>
    <w:rsid w:val="00A57E8C"/>
    <w:rsid w:val="00A57EBC"/>
    <w:rsid w:val="00A57EC5"/>
    <w:rsid w:val="00A57F2A"/>
    <w:rsid w:val="00A57F2F"/>
    <w:rsid w:val="00A57F3C"/>
    <w:rsid w:val="00A57F40"/>
    <w:rsid w:val="00A57F41"/>
    <w:rsid w:val="00A57FED"/>
    <w:rsid w:val="00A57FFB"/>
    <w:rsid w:val="00A60004"/>
    <w:rsid w:val="00A60034"/>
    <w:rsid w:val="00A60051"/>
    <w:rsid w:val="00A6008C"/>
    <w:rsid w:val="00A600C9"/>
    <w:rsid w:val="00A6011D"/>
    <w:rsid w:val="00A60121"/>
    <w:rsid w:val="00A60131"/>
    <w:rsid w:val="00A60134"/>
    <w:rsid w:val="00A60168"/>
    <w:rsid w:val="00A6018B"/>
    <w:rsid w:val="00A60198"/>
    <w:rsid w:val="00A601E3"/>
    <w:rsid w:val="00A601EC"/>
    <w:rsid w:val="00A60234"/>
    <w:rsid w:val="00A60257"/>
    <w:rsid w:val="00A6025C"/>
    <w:rsid w:val="00A602C5"/>
    <w:rsid w:val="00A602DC"/>
    <w:rsid w:val="00A60319"/>
    <w:rsid w:val="00A6033A"/>
    <w:rsid w:val="00A6033C"/>
    <w:rsid w:val="00A60353"/>
    <w:rsid w:val="00A60397"/>
    <w:rsid w:val="00A603AA"/>
    <w:rsid w:val="00A603B3"/>
    <w:rsid w:val="00A603B5"/>
    <w:rsid w:val="00A60411"/>
    <w:rsid w:val="00A60416"/>
    <w:rsid w:val="00A60421"/>
    <w:rsid w:val="00A60437"/>
    <w:rsid w:val="00A6043B"/>
    <w:rsid w:val="00A60495"/>
    <w:rsid w:val="00A604CE"/>
    <w:rsid w:val="00A604EE"/>
    <w:rsid w:val="00A60500"/>
    <w:rsid w:val="00A60570"/>
    <w:rsid w:val="00A605DB"/>
    <w:rsid w:val="00A605F2"/>
    <w:rsid w:val="00A6060D"/>
    <w:rsid w:val="00A6060F"/>
    <w:rsid w:val="00A606A3"/>
    <w:rsid w:val="00A60716"/>
    <w:rsid w:val="00A6071C"/>
    <w:rsid w:val="00A60726"/>
    <w:rsid w:val="00A6072E"/>
    <w:rsid w:val="00A6076B"/>
    <w:rsid w:val="00A607BF"/>
    <w:rsid w:val="00A6089A"/>
    <w:rsid w:val="00A608CA"/>
    <w:rsid w:val="00A60900"/>
    <w:rsid w:val="00A6094D"/>
    <w:rsid w:val="00A60955"/>
    <w:rsid w:val="00A6095A"/>
    <w:rsid w:val="00A60987"/>
    <w:rsid w:val="00A609B1"/>
    <w:rsid w:val="00A609DA"/>
    <w:rsid w:val="00A609DE"/>
    <w:rsid w:val="00A609DF"/>
    <w:rsid w:val="00A60A95"/>
    <w:rsid w:val="00A60A96"/>
    <w:rsid w:val="00A60AC1"/>
    <w:rsid w:val="00A60B1D"/>
    <w:rsid w:val="00A60B84"/>
    <w:rsid w:val="00A60BE2"/>
    <w:rsid w:val="00A60BFB"/>
    <w:rsid w:val="00A60C04"/>
    <w:rsid w:val="00A60C2A"/>
    <w:rsid w:val="00A60C45"/>
    <w:rsid w:val="00A60C55"/>
    <w:rsid w:val="00A60C7D"/>
    <w:rsid w:val="00A60C92"/>
    <w:rsid w:val="00A60C97"/>
    <w:rsid w:val="00A60CD1"/>
    <w:rsid w:val="00A60CFD"/>
    <w:rsid w:val="00A60D15"/>
    <w:rsid w:val="00A60D23"/>
    <w:rsid w:val="00A60D3A"/>
    <w:rsid w:val="00A60DA0"/>
    <w:rsid w:val="00A60DDA"/>
    <w:rsid w:val="00A60DDB"/>
    <w:rsid w:val="00A60E06"/>
    <w:rsid w:val="00A60E16"/>
    <w:rsid w:val="00A60E1C"/>
    <w:rsid w:val="00A60E51"/>
    <w:rsid w:val="00A60E58"/>
    <w:rsid w:val="00A60E94"/>
    <w:rsid w:val="00A60EA5"/>
    <w:rsid w:val="00A60EB1"/>
    <w:rsid w:val="00A60EBE"/>
    <w:rsid w:val="00A60EDB"/>
    <w:rsid w:val="00A60EF7"/>
    <w:rsid w:val="00A60F04"/>
    <w:rsid w:val="00A60F11"/>
    <w:rsid w:val="00A60F15"/>
    <w:rsid w:val="00A60F1F"/>
    <w:rsid w:val="00A60F48"/>
    <w:rsid w:val="00A60F9E"/>
    <w:rsid w:val="00A60FA5"/>
    <w:rsid w:val="00A60FAC"/>
    <w:rsid w:val="00A60FCE"/>
    <w:rsid w:val="00A60FDC"/>
    <w:rsid w:val="00A60FF4"/>
    <w:rsid w:val="00A6101A"/>
    <w:rsid w:val="00A61036"/>
    <w:rsid w:val="00A61055"/>
    <w:rsid w:val="00A61073"/>
    <w:rsid w:val="00A6107C"/>
    <w:rsid w:val="00A610E3"/>
    <w:rsid w:val="00A6114A"/>
    <w:rsid w:val="00A61169"/>
    <w:rsid w:val="00A6117F"/>
    <w:rsid w:val="00A61195"/>
    <w:rsid w:val="00A611A2"/>
    <w:rsid w:val="00A611AE"/>
    <w:rsid w:val="00A611BC"/>
    <w:rsid w:val="00A611DF"/>
    <w:rsid w:val="00A611F1"/>
    <w:rsid w:val="00A611FD"/>
    <w:rsid w:val="00A61245"/>
    <w:rsid w:val="00A61254"/>
    <w:rsid w:val="00A61298"/>
    <w:rsid w:val="00A61344"/>
    <w:rsid w:val="00A61378"/>
    <w:rsid w:val="00A61386"/>
    <w:rsid w:val="00A613AA"/>
    <w:rsid w:val="00A613C8"/>
    <w:rsid w:val="00A6143F"/>
    <w:rsid w:val="00A61447"/>
    <w:rsid w:val="00A61461"/>
    <w:rsid w:val="00A614A4"/>
    <w:rsid w:val="00A614AC"/>
    <w:rsid w:val="00A614C8"/>
    <w:rsid w:val="00A614D8"/>
    <w:rsid w:val="00A6151E"/>
    <w:rsid w:val="00A61533"/>
    <w:rsid w:val="00A61547"/>
    <w:rsid w:val="00A6154E"/>
    <w:rsid w:val="00A61569"/>
    <w:rsid w:val="00A6157C"/>
    <w:rsid w:val="00A61594"/>
    <w:rsid w:val="00A615AF"/>
    <w:rsid w:val="00A61616"/>
    <w:rsid w:val="00A61626"/>
    <w:rsid w:val="00A61657"/>
    <w:rsid w:val="00A6169B"/>
    <w:rsid w:val="00A6169F"/>
    <w:rsid w:val="00A616A2"/>
    <w:rsid w:val="00A61719"/>
    <w:rsid w:val="00A617D3"/>
    <w:rsid w:val="00A61822"/>
    <w:rsid w:val="00A6182B"/>
    <w:rsid w:val="00A61841"/>
    <w:rsid w:val="00A6184A"/>
    <w:rsid w:val="00A618AE"/>
    <w:rsid w:val="00A618C4"/>
    <w:rsid w:val="00A6192B"/>
    <w:rsid w:val="00A6199F"/>
    <w:rsid w:val="00A619A2"/>
    <w:rsid w:val="00A61A03"/>
    <w:rsid w:val="00A61A21"/>
    <w:rsid w:val="00A61A42"/>
    <w:rsid w:val="00A61A55"/>
    <w:rsid w:val="00A61A60"/>
    <w:rsid w:val="00A61A6C"/>
    <w:rsid w:val="00A61ABA"/>
    <w:rsid w:val="00A61AC3"/>
    <w:rsid w:val="00A61AE8"/>
    <w:rsid w:val="00A61AE9"/>
    <w:rsid w:val="00A61B17"/>
    <w:rsid w:val="00A61B73"/>
    <w:rsid w:val="00A61B93"/>
    <w:rsid w:val="00A61B98"/>
    <w:rsid w:val="00A61BDA"/>
    <w:rsid w:val="00A61C07"/>
    <w:rsid w:val="00A61C17"/>
    <w:rsid w:val="00A61C71"/>
    <w:rsid w:val="00A61C89"/>
    <w:rsid w:val="00A61C90"/>
    <w:rsid w:val="00A61CA3"/>
    <w:rsid w:val="00A61CEF"/>
    <w:rsid w:val="00A61CF8"/>
    <w:rsid w:val="00A61D20"/>
    <w:rsid w:val="00A61D4F"/>
    <w:rsid w:val="00A61DAC"/>
    <w:rsid w:val="00A61DE1"/>
    <w:rsid w:val="00A61DE7"/>
    <w:rsid w:val="00A61E27"/>
    <w:rsid w:val="00A61E29"/>
    <w:rsid w:val="00A61EE1"/>
    <w:rsid w:val="00A61F1A"/>
    <w:rsid w:val="00A61F45"/>
    <w:rsid w:val="00A61F59"/>
    <w:rsid w:val="00A61F74"/>
    <w:rsid w:val="00A61F77"/>
    <w:rsid w:val="00A61F7C"/>
    <w:rsid w:val="00A61F85"/>
    <w:rsid w:val="00A61F8C"/>
    <w:rsid w:val="00A6201D"/>
    <w:rsid w:val="00A62054"/>
    <w:rsid w:val="00A62067"/>
    <w:rsid w:val="00A62080"/>
    <w:rsid w:val="00A62101"/>
    <w:rsid w:val="00A62156"/>
    <w:rsid w:val="00A621D7"/>
    <w:rsid w:val="00A62213"/>
    <w:rsid w:val="00A62225"/>
    <w:rsid w:val="00A6224F"/>
    <w:rsid w:val="00A62279"/>
    <w:rsid w:val="00A62298"/>
    <w:rsid w:val="00A622C1"/>
    <w:rsid w:val="00A622C5"/>
    <w:rsid w:val="00A6233D"/>
    <w:rsid w:val="00A623A4"/>
    <w:rsid w:val="00A624A5"/>
    <w:rsid w:val="00A624A6"/>
    <w:rsid w:val="00A624DA"/>
    <w:rsid w:val="00A6252B"/>
    <w:rsid w:val="00A62555"/>
    <w:rsid w:val="00A6257E"/>
    <w:rsid w:val="00A62583"/>
    <w:rsid w:val="00A6258B"/>
    <w:rsid w:val="00A625C7"/>
    <w:rsid w:val="00A625C9"/>
    <w:rsid w:val="00A625E5"/>
    <w:rsid w:val="00A62604"/>
    <w:rsid w:val="00A6262B"/>
    <w:rsid w:val="00A62666"/>
    <w:rsid w:val="00A6266D"/>
    <w:rsid w:val="00A62683"/>
    <w:rsid w:val="00A626F8"/>
    <w:rsid w:val="00A626FC"/>
    <w:rsid w:val="00A62701"/>
    <w:rsid w:val="00A62725"/>
    <w:rsid w:val="00A62737"/>
    <w:rsid w:val="00A6274E"/>
    <w:rsid w:val="00A6276B"/>
    <w:rsid w:val="00A62770"/>
    <w:rsid w:val="00A6284F"/>
    <w:rsid w:val="00A62854"/>
    <w:rsid w:val="00A62861"/>
    <w:rsid w:val="00A6286C"/>
    <w:rsid w:val="00A628CA"/>
    <w:rsid w:val="00A628DC"/>
    <w:rsid w:val="00A628E8"/>
    <w:rsid w:val="00A628F5"/>
    <w:rsid w:val="00A628FA"/>
    <w:rsid w:val="00A6295F"/>
    <w:rsid w:val="00A62963"/>
    <w:rsid w:val="00A62979"/>
    <w:rsid w:val="00A629D3"/>
    <w:rsid w:val="00A629DB"/>
    <w:rsid w:val="00A62A06"/>
    <w:rsid w:val="00A62A0D"/>
    <w:rsid w:val="00A62A21"/>
    <w:rsid w:val="00A62A31"/>
    <w:rsid w:val="00A62A47"/>
    <w:rsid w:val="00A62A67"/>
    <w:rsid w:val="00A62A80"/>
    <w:rsid w:val="00A62AD0"/>
    <w:rsid w:val="00A62ADA"/>
    <w:rsid w:val="00A62AE7"/>
    <w:rsid w:val="00A62B03"/>
    <w:rsid w:val="00A62B1C"/>
    <w:rsid w:val="00A62B95"/>
    <w:rsid w:val="00A62BAA"/>
    <w:rsid w:val="00A62BEC"/>
    <w:rsid w:val="00A62C1D"/>
    <w:rsid w:val="00A62C40"/>
    <w:rsid w:val="00A62C81"/>
    <w:rsid w:val="00A62CC1"/>
    <w:rsid w:val="00A62CD0"/>
    <w:rsid w:val="00A62CF9"/>
    <w:rsid w:val="00A62D23"/>
    <w:rsid w:val="00A62D36"/>
    <w:rsid w:val="00A62D90"/>
    <w:rsid w:val="00A62DB1"/>
    <w:rsid w:val="00A62DB4"/>
    <w:rsid w:val="00A62DD2"/>
    <w:rsid w:val="00A62E06"/>
    <w:rsid w:val="00A62E1E"/>
    <w:rsid w:val="00A62E3A"/>
    <w:rsid w:val="00A62E57"/>
    <w:rsid w:val="00A62E75"/>
    <w:rsid w:val="00A62E9C"/>
    <w:rsid w:val="00A62EB1"/>
    <w:rsid w:val="00A62F0C"/>
    <w:rsid w:val="00A62F10"/>
    <w:rsid w:val="00A62F9C"/>
    <w:rsid w:val="00A62FE3"/>
    <w:rsid w:val="00A63005"/>
    <w:rsid w:val="00A63022"/>
    <w:rsid w:val="00A63030"/>
    <w:rsid w:val="00A63059"/>
    <w:rsid w:val="00A630C3"/>
    <w:rsid w:val="00A630E7"/>
    <w:rsid w:val="00A63100"/>
    <w:rsid w:val="00A63115"/>
    <w:rsid w:val="00A63117"/>
    <w:rsid w:val="00A6311B"/>
    <w:rsid w:val="00A6313C"/>
    <w:rsid w:val="00A63163"/>
    <w:rsid w:val="00A63182"/>
    <w:rsid w:val="00A6319C"/>
    <w:rsid w:val="00A631C2"/>
    <w:rsid w:val="00A631C4"/>
    <w:rsid w:val="00A631E1"/>
    <w:rsid w:val="00A631E5"/>
    <w:rsid w:val="00A63261"/>
    <w:rsid w:val="00A63281"/>
    <w:rsid w:val="00A6328D"/>
    <w:rsid w:val="00A6329B"/>
    <w:rsid w:val="00A632F9"/>
    <w:rsid w:val="00A63318"/>
    <w:rsid w:val="00A63335"/>
    <w:rsid w:val="00A6335C"/>
    <w:rsid w:val="00A6339E"/>
    <w:rsid w:val="00A633A3"/>
    <w:rsid w:val="00A633A6"/>
    <w:rsid w:val="00A633EF"/>
    <w:rsid w:val="00A633F3"/>
    <w:rsid w:val="00A633FA"/>
    <w:rsid w:val="00A633FE"/>
    <w:rsid w:val="00A6340F"/>
    <w:rsid w:val="00A63453"/>
    <w:rsid w:val="00A6347D"/>
    <w:rsid w:val="00A63494"/>
    <w:rsid w:val="00A634FE"/>
    <w:rsid w:val="00A6352E"/>
    <w:rsid w:val="00A63544"/>
    <w:rsid w:val="00A63570"/>
    <w:rsid w:val="00A6359B"/>
    <w:rsid w:val="00A635C4"/>
    <w:rsid w:val="00A635DC"/>
    <w:rsid w:val="00A63606"/>
    <w:rsid w:val="00A63614"/>
    <w:rsid w:val="00A6364D"/>
    <w:rsid w:val="00A636BE"/>
    <w:rsid w:val="00A637A2"/>
    <w:rsid w:val="00A637A3"/>
    <w:rsid w:val="00A637B6"/>
    <w:rsid w:val="00A637D3"/>
    <w:rsid w:val="00A63881"/>
    <w:rsid w:val="00A63882"/>
    <w:rsid w:val="00A638B4"/>
    <w:rsid w:val="00A6390A"/>
    <w:rsid w:val="00A6390C"/>
    <w:rsid w:val="00A63932"/>
    <w:rsid w:val="00A6395E"/>
    <w:rsid w:val="00A63978"/>
    <w:rsid w:val="00A639F2"/>
    <w:rsid w:val="00A63A45"/>
    <w:rsid w:val="00A63A4E"/>
    <w:rsid w:val="00A63A5A"/>
    <w:rsid w:val="00A63A89"/>
    <w:rsid w:val="00A63A92"/>
    <w:rsid w:val="00A63A96"/>
    <w:rsid w:val="00A63AA1"/>
    <w:rsid w:val="00A63AC6"/>
    <w:rsid w:val="00A63AD5"/>
    <w:rsid w:val="00A63ADE"/>
    <w:rsid w:val="00A63AE8"/>
    <w:rsid w:val="00A63AE9"/>
    <w:rsid w:val="00A63B09"/>
    <w:rsid w:val="00A63B32"/>
    <w:rsid w:val="00A63B4A"/>
    <w:rsid w:val="00A63B91"/>
    <w:rsid w:val="00A63BA8"/>
    <w:rsid w:val="00A63C13"/>
    <w:rsid w:val="00A63C63"/>
    <w:rsid w:val="00A63C98"/>
    <w:rsid w:val="00A63CD4"/>
    <w:rsid w:val="00A63CF3"/>
    <w:rsid w:val="00A63D3C"/>
    <w:rsid w:val="00A63D4C"/>
    <w:rsid w:val="00A63D9D"/>
    <w:rsid w:val="00A63E1C"/>
    <w:rsid w:val="00A63E4B"/>
    <w:rsid w:val="00A63E63"/>
    <w:rsid w:val="00A63F01"/>
    <w:rsid w:val="00A63F48"/>
    <w:rsid w:val="00A63F4A"/>
    <w:rsid w:val="00A63FB4"/>
    <w:rsid w:val="00A63FBB"/>
    <w:rsid w:val="00A63FF7"/>
    <w:rsid w:val="00A64011"/>
    <w:rsid w:val="00A64016"/>
    <w:rsid w:val="00A64018"/>
    <w:rsid w:val="00A6402D"/>
    <w:rsid w:val="00A64045"/>
    <w:rsid w:val="00A6408B"/>
    <w:rsid w:val="00A640A4"/>
    <w:rsid w:val="00A640A5"/>
    <w:rsid w:val="00A640FD"/>
    <w:rsid w:val="00A6411F"/>
    <w:rsid w:val="00A6412C"/>
    <w:rsid w:val="00A6414E"/>
    <w:rsid w:val="00A6415F"/>
    <w:rsid w:val="00A64165"/>
    <w:rsid w:val="00A64171"/>
    <w:rsid w:val="00A64179"/>
    <w:rsid w:val="00A641A1"/>
    <w:rsid w:val="00A641AD"/>
    <w:rsid w:val="00A641B2"/>
    <w:rsid w:val="00A641BF"/>
    <w:rsid w:val="00A641C2"/>
    <w:rsid w:val="00A641C3"/>
    <w:rsid w:val="00A6423F"/>
    <w:rsid w:val="00A64259"/>
    <w:rsid w:val="00A6428E"/>
    <w:rsid w:val="00A642B8"/>
    <w:rsid w:val="00A642B9"/>
    <w:rsid w:val="00A642E5"/>
    <w:rsid w:val="00A642E6"/>
    <w:rsid w:val="00A6432D"/>
    <w:rsid w:val="00A6433D"/>
    <w:rsid w:val="00A6436A"/>
    <w:rsid w:val="00A64373"/>
    <w:rsid w:val="00A6438D"/>
    <w:rsid w:val="00A6438E"/>
    <w:rsid w:val="00A643A3"/>
    <w:rsid w:val="00A643C0"/>
    <w:rsid w:val="00A6442E"/>
    <w:rsid w:val="00A644E0"/>
    <w:rsid w:val="00A644EB"/>
    <w:rsid w:val="00A644F3"/>
    <w:rsid w:val="00A64540"/>
    <w:rsid w:val="00A6455F"/>
    <w:rsid w:val="00A64580"/>
    <w:rsid w:val="00A645D8"/>
    <w:rsid w:val="00A64650"/>
    <w:rsid w:val="00A64658"/>
    <w:rsid w:val="00A64678"/>
    <w:rsid w:val="00A6469A"/>
    <w:rsid w:val="00A64792"/>
    <w:rsid w:val="00A647CE"/>
    <w:rsid w:val="00A647FA"/>
    <w:rsid w:val="00A647FC"/>
    <w:rsid w:val="00A64810"/>
    <w:rsid w:val="00A64861"/>
    <w:rsid w:val="00A648D9"/>
    <w:rsid w:val="00A6490F"/>
    <w:rsid w:val="00A64912"/>
    <w:rsid w:val="00A64914"/>
    <w:rsid w:val="00A6493E"/>
    <w:rsid w:val="00A6494E"/>
    <w:rsid w:val="00A64982"/>
    <w:rsid w:val="00A64993"/>
    <w:rsid w:val="00A649B3"/>
    <w:rsid w:val="00A649FA"/>
    <w:rsid w:val="00A64A29"/>
    <w:rsid w:val="00A64A2B"/>
    <w:rsid w:val="00A64A3B"/>
    <w:rsid w:val="00A64A80"/>
    <w:rsid w:val="00A64AAC"/>
    <w:rsid w:val="00A64AB3"/>
    <w:rsid w:val="00A64ACE"/>
    <w:rsid w:val="00A64ADA"/>
    <w:rsid w:val="00A64AEB"/>
    <w:rsid w:val="00A64B47"/>
    <w:rsid w:val="00A64B6B"/>
    <w:rsid w:val="00A64B91"/>
    <w:rsid w:val="00A64B92"/>
    <w:rsid w:val="00A64BAE"/>
    <w:rsid w:val="00A64BD1"/>
    <w:rsid w:val="00A64BEA"/>
    <w:rsid w:val="00A64BF0"/>
    <w:rsid w:val="00A64BF1"/>
    <w:rsid w:val="00A64C3B"/>
    <w:rsid w:val="00A64C59"/>
    <w:rsid w:val="00A64C5A"/>
    <w:rsid w:val="00A64C66"/>
    <w:rsid w:val="00A64C70"/>
    <w:rsid w:val="00A64CA3"/>
    <w:rsid w:val="00A64CBD"/>
    <w:rsid w:val="00A64D0E"/>
    <w:rsid w:val="00A64D77"/>
    <w:rsid w:val="00A64D84"/>
    <w:rsid w:val="00A64D88"/>
    <w:rsid w:val="00A64DE6"/>
    <w:rsid w:val="00A64DFD"/>
    <w:rsid w:val="00A64E18"/>
    <w:rsid w:val="00A64E81"/>
    <w:rsid w:val="00A64EB2"/>
    <w:rsid w:val="00A64F0A"/>
    <w:rsid w:val="00A64F10"/>
    <w:rsid w:val="00A64F1A"/>
    <w:rsid w:val="00A64F38"/>
    <w:rsid w:val="00A64F4C"/>
    <w:rsid w:val="00A64F64"/>
    <w:rsid w:val="00A64F6D"/>
    <w:rsid w:val="00A64FA7"/>
    <w:rsid w:val="00A64FB8"/>
    <w:rsid w:val="00A64FBA"/>
    <w:rsid w:val="00A64FDE"/>
    <w:rsid w:val="00A64FDF"/>
    <w:rsid w:val="00A65026"/>
    <w:rsid w:val="00A6502F"/>
    <w:rsid w:val="00A65049"/>
    <w:rsid w:val="00A65065"/>
    <w:rsid w:val="00A65086"/>
    <w:rsid w:val="00A65088"/>
    <w:rsid w:val="00A65089"/>
    <w:rsid w:val="00A65096"/>
    <w:rsid w:val="00A650A5"/>
    <w:rsid w:val="00A650A9"/>
    <w:rsid w:val="00A65107"/>
    <w:rsid w:val="00A65118"/>
    <w:rsid w:val="00A6513A"/>
    <w:rsid w:val="00A65140"/>
    <w:rsid w:val="00A6518C"/>
    <w:rsid w:val="00A651E6"/>
    <w:rsid w:val="00A65236"/>
    <w:rsid w:val="00A6524C"/>
    <w:rsid w:val="00A6534B"/>
    <w:rsid w:val="00A65367"/>
    <w:rsid w:val="00A65373"/>
    <w:rsid w:val="00A653AA"/>
    <w:rsid w:val="00A653B0"/>
    <w:rsid w:val="00A65409"/>
    <w:rsid w:val="00A65477"/>
    <w:rsid w:val="00A65479"/>
    <w:rsid w:val="00A6547B"/>
    <w:rsid w:val="00A654D0"/>
    <w:rsid w:val="00A654EF"/>
    <w:rsid w:val="00A654FA"/>
    <w:rsid w:val="00A65528"/>
    <w:rsid w:val="00A65532"/>
    <w:rsid w:val="00A65551"/>
    <w:rsid w:val="00A6555F"/>
    <w:rsid w:val="00A655AD"/>
    <w:rsid w:val="00A655D7"/>
    <w:rsid w:val="00A655E9"/>
    <w:rsid w:val="00A655EE"/>
    <w:rsid w:val="00A65633"/>
    <w:rsid w:val="00A65643"/>
    <w:rsid w:val="00A656A5"/>
    <w:rsid w:val="00A656AD"/>
    <w:rsid w:val="00A656B9"/>
    <w:rsid w:val="00A656D6"/>
    <w:rsid w:val="00A656D9"/>
    <w:rsid w:val="00A6571B"/>
    <w:rsid w:val="00A6572B"/>
    <w:rsid w:val="00A657B3"/>
    <w:rsid w:val="00A657E7"/>
    <w:rsid w:val="00A6582F"/>
    <w:rsid w:val="00A65872"/>
    <w:rsid w:val="00A6588E"/>
    <w:rsid w:val="00A6589B"/>
    <w:rsid w:val="00A658B0"/>
    <w:rsid w:val="00A65937"/>
    <w:rsid w:val="00A6595B"/>
    <w:rsid w:val="00A6597E"/>
    <w:rsid w:val="00A65981"/>
    <w:rsid w:val="00A659B1"/>
    <w:rsid w:val="00A659C6"/>
    <w:rsid w:val="00A659CC"/>
    <w:rsid w:val="00A659E5"/>
    <w:rsid w:val="00A65A2D"/>
    <w:rsid w:val="00A65A3B"/>
    <w:rsid w:val="00A65A55"/>
    <w:rsid w:val="00A65A92"/>
    <w:rsid w:val="00A65ABE"/>
    <w:rsid w:val="00A65AF3"/>
    <w:rsid w:val="00A65B36"/>
    <w:rsid w:val="00A65B63"/>
    <w:rsid w:val="00A65B6A"/>
    <w:rsid w:val="00A65B96"/>
    <w:rsid w:val="00A65BBE"/>
    <w:rsid w:val="00A65BD7"/>
    <w:rsid w:val="00A65BF6"/>
    <w:rsid w:val="00A65C12"/>
    <w:rsid w:val="00A65C2C"/>
    <w:rsid w:val="00A65C31"/>
    <w:rsid w:val="00A65C38"/>
    <w:rsid w:val="00A65C39"/>
    <w:rsid w:val="00A65C4F"/>
    <w:rsid w:val="00A65D54"/>
    <w:rsid w:val="00A65D55"/>
    <w:rsid w:val="00A65D95"/>
    <w:rsid w:val="00A65D98"/>
    <w:rsid w:val="00A65D9A"/>
    <w:rsid w:val="00A65DA0"/>
    <w:rsid w:val="00A65DB1"/>
    <w:rsid w:val="00A65DB5"/>
    <w:rsid w:val="00A65DE1"/>
    <w:rsid w:val="00A65DEB"/>
    <w:rsid w:val="00A65E04"/>
    <w:rsid w:val="00A65E1B"/>
    <w:rsid w:val="00A65E47"/>
    <w:rsid w:val="00A65E73"/>
    <w:rsid w:val="00A65E77"/>
    <w:rsid w:val="00A65EA7"/>
    <w:rsid w:val="00A65EC4"/>
    <w:rsid w:val="00A65ED1"/>
    <w:rsid w:val="00A65F0B"/>
    <w:rsid w:val="00A65F15"/>
    <w:rsid w:val="00A65F71"/>
    <w:rsid w:val="00A65F8E"/>
    <w:rsid w:val="00A66029"/>
    <w:rsid w:val="00A66084"/>
    <w:rsid w:val="00A660A0"/>
    <w:rsid w:val="00A660A3"/>
    <w:rsid w:val="00A660EA"/>
    <w:rsid w:val="00A6610C"/>
    <w:rsid w:val="00A66120"/>
    <w:rsid w:val="00A66133"/>
    <w:rsid w:val="00A6613A"/>
    <w:rsid w:val="00A6614E"/>
    <w:rsid w:val="00A6615D"/>
    <w:rsid w:val="00A6618D"/>
    <w:rsid w:val="00A661A7"/>
    <w:rsid w:val="00A661B3"/>
    <w:rsid w:val="00A661C2"/>
    <w:rsid w:val="00A661DD"/>
    <w:rsid w:val="00A661E8"/>
    <w:rsid w:val="00A661EE"/>
    <w:rsid w:val="00A661FD"/>
    <w:rsid w:val="00A66271"/>
    <w:rsid w:val="00A66277"/>
    <w:rsid w:val="00A66281"/>
    <w:rsid w:val="00A66308"/>
    <w:rsid w:val="00A6636F"/>
    <w:rsid w:val="00A66377"/>
    <w:rsid w:val="00A663BE"/>
    <w:rsid w:val="00A663C1"/>
    <w:rsid w:val="00A6640A"/>
    <w:rsid w:val="00A6640F"/>
    <w:rsid w:val="00A6644D"/>
    <w:rsid w:val="00A6645D"/>
    <w:rsid w:val="00A66494"/>
    <w:rsid w:val="00A6649F"/>
    <w:rsid w:val="00A664C2"/>
    <w:rsid w:val="00A6650B"/>
    <w:rsid w:val="00A6652C"/>
    <w:rsid w:val="00A665D7"/>
    <w:rsid w:val="00A66613"/>
    <w:rsid w:val="00A66620"/>
    <w:rsid w:val="00A6663D"/>
    <w:rsid w:val="00A66640"/>
    <w:rsid w:val="00A66662"/>
    <w:rsid w:val="00A6666B"/>
    <w:rsid w:val="00A6666F"/>
    <w:rsid w:val="00A66677"/>
    <w:rsid w:val="00A66694"/>
    <w:rsid w:val="00A666A2"/>
    <w:rsid w:val="00A666D1"/>
    <w:rsid w:val="00A666FA"/>
    <w:rsid w:val="00A66777"/>
    <w:rsid w:val="00A66783"/>
    <w:rsid w:val="00A667C4"/>
    <w:rsid w:val="00A667F6"/>
    <w:rsid w:val="00A6680E"/>
    <w:rsid w:val="00A66814"/>
    <w:rsid w:val="00A66846"/>
    <w:rsid w:val="00A66849"/>
    <w:rsid w:val="00A6689E"/>
    <w:rsid w:val="00A668A0"/>
    <w:rsid w:val="00A668A7"/>
    <w:rsid w:val="00A668B0"/>
    <w:rsid w:val="00A668DB"/>
    <w:rsid w:val="00A66926"/>
    <w:rsid w:val="00A66934"/>
    <w:rsid w:val="00A66937"/>
    <w:rsid w:val="00A66977"/>
    <w:rsid w:val="00A66A11"/>
    <w:rsid w:val="00A66A58"/>
    <w:rsid w:val="00A66A68"/>
    <w:rsid w:val="00A66A72"/>
    <w:rsid w:val="00A66AA0"/>
    <w:rsid w:val="00A66AA2"/>
    <w:rsid w:val="00A66AA7"/>
    <w:rsid w:val="00A66B42"/>
    <w:rsid w:val="00A66B48"/>
    <w:rsid w:val="00A66B57"/>
    <w:rsid w:val="00A66B5A"/>
    <w:rsid w:val="00A66B86"/>
    <w:rsid w:val="00A66B8B"/>
    <w:rsid w:val="00A66BB3"/>
    <w:rsid w:val="00A66BC0"/>
    <w:rsid w:val="00A66BC4"/>
    <w:rsid w:val="00A66BD5"/>
    <w:rsid w:val="00A66BE7"/>
    <w:rsid w:val="00A66BFC"/>
    <w:rsid w:val="00A66C46"/>
    <w:rsid w:val="00A66C59"/>
    <w:rsid w:val="00A66C65"/>
    <w:rsid w:val="00A66C8B"/>
    <w:rsid w:val="00A66CBD"/>
    <w:rsid w:val="00A66CC6"/>
    <w:rsid w:val="00A66D45"/>
    <w:rsid w:val="00A66D4A"/>
    <w:rsid w:val="00A66D58"/>
    <w:rsid w:val="00A66D5D"/>
    <w:rsid w:val="00A66D67"/>
    <w:rsid w:val="00A66D98"/>
    <w:rsid w:val="00A66D9E"/>
    <w:rsid w:val="00A66DF5"/>
    <w:rsid w:val="00A66E4C"/>
    <w:rsid w:val="00A66E4D"/>
    <w:rsid w:val="00A66E6C"/>
    <w:rsid w:val="00A66E79"/>
    <w:rsid w:val="00A66EA0"/>
    <w:rsid w:val="00A66EE7"/>
    <w:rsid w:val="00A66F7C"/>
    <w:rsid w:val="00A66F7D"/>
    <w:rsid w:val="00A66FDC"/>
    <w:rsid w:val="00A67020"/>
    <w:rsid w:val="00A67034"/>
    <w:rsid w:val="00A67091"/>
    <w:rsid w:val="00A670A5"/>
    <w:rsid w:val="00A6714E"/>
    <w:rsid w:val="00A6717B"/>
    <w:rsid w:val="00A671A5"/>
    <w:rsid w:val="00A671AA"/>
    <w:rsid w:val="00A671B1"/>
    <w:rsid w:val="00A671C1"/>
    <w:rsid w:val="00A671C5"/>
    <w:rsid w:val="00A671D7"/>
    <w:rsid w:val="00A671DF"/>
    <w:rsid w:val="00A671E4"/>
    <w:rsid w:val="00A671E7"/>
    <w:rsid w:val="00A671E9"/>
    <w:rsid w:val="00A671FA"/>
    <w:rsid w:val="00A6720C"/>
    <w:rsid w:val="00A67282"/>
    <w:rsid w:val="00A67290"/>
    <w:rsid w:val="00A672A2"/>
    <w:rsid w:val="00A672CD"/>
    <w:rsid w:val="00A672F8"/>
    <w:rsid w:val="00A67314"/>
    <w:rsid w:val="00A67315"/>
    <w:rsid w:val="00A6731C"/>
    <w:rsid w:val="00A6732F"/>
    <w:rsid w:val="00A6734D"/>
    <w:rsid w:val="00A67363"/>
    <w:rsid w:val="00A67366"/>
    <w:rsid w:val="00A67379"/>
    <w:rsid w:val="00A6737F"/>
    <w:rsid w:val="00A6738C"/>
    <w:rsid w:val="00A6747F"/>
    <w:rsid w:val="00A67487"/>
    <w:rsid w:val="00A674C7"/>
    <w:rsid w:val="00A674F5"/>
    <w:rsid w:val="00A67508"/>
    <w:rsid w:val="00A67552"/>
    <w:rsid w:val="00A6755D"/>
    <w:rsid w:val="00A6755E"/>
    <w:rsid w:val="00A675C5"/>
    <w:rsid w:val="00A675EF"/>
    <w:rsid w:val="00A67601"/>
    <w:rsid w:val="00A6761D"/>
    <w:rsid w:val="00A67627"/>
    <w:rsid w:val="00A67640"/>
    <w:rsid w:val="00A6764E"/>
    <w:rsid w:val="00A67661"/>
    <w:rsid w:val="00A676C4"/>
    <w:rsid w:val="00A676C6"/>
    <w:rsid w:val="00A676E3"/>
    <w:rsid w:val="00A6770D"/>
    <w:rsid w:val="00A6773F"/>
    <w:rsid w:val="00A67754"/>
    <w:rsid w:val="00A6781A"/>
    <w:rsid w:val="00A67829"/>
    <w:rsid w:val="00A6785F"/>
    <w:rsid w:val="00A67886"/>
    <w:rsid w:val="00A678A6"/>
    <w:rsid w:val="00A678FA"/>
    <w:rsid w:val="00A678FF"/>
    <w:rsid w:val="00A67906"/>
    <w:rsid w:val="00A67914"/>
    <w:rsid w:val="00A67919"/>
    <w:rsid w:val="00A6795C"/>
    <w:rsid w:val="00A679DE"/>
    <w:rsid w:val="00A679E4"/>
    <w:rsid w:val="00A679EA"/>
    <w:rsid w:val="00A67A10"/>
    <w:rsid w:val="00A67A22"/>
    <w:rsid w:val="00A67A3F"/>
    <w:rsid w:val="00A67A76"/>
    <w:rsid w:val="00A67A84"/>
    <w:rsid w:val="00A67A93"/>
    <w:rsid w:val="00A67AC5"/>
    <w:rsid w:val="00A67AC6"/>
    <w:rsid w:val="00A67AE5"/>
    <w:rsid w:val="00A67AF1"/>
    <w:rsid w:val="00A67AFA"/>
    <w:rsid w:val="00A67B2A"/>
    <w:rsid w:val="00A67B72"/>
    <w:rsid w:val="00A67B73"/>
    <w:rsid w:val="00A67BBB"/>
    <w:rsid w:val="00A67C0A"/>
    <w:rsid w:val="00A67C0C"/>
    <w:rsid w:val="00A67C0D"/>
    <w:rsid w:val="00A67C18"/>
    <w:rsid w:val="00A67C19"/>
    <w:rsid w:val="00A67C1E"/>
    <w:rsid w:val="00A67C36"/>
    <w:rsid w:val="00A67C63"/>
    <w:rsid w:val="00A67C64"/>
    <w:rsid w:val="00A67C84"/>
    <w:rsid w:val="00A67CA6"/>
    <w:rsid w:val="00A67D1D"/>
    <w:rsid w:val="00A67D30"/>
    <w:rsid w:val="00A67D84"/>
    <w:rsid w:val="00A67D8D"/>
    <w:rsid w:val="00A67DB2"/>
    <w:rsid w:val="00A67E03"/>
    <w:rsid w:val="00A67E09"/>
    <w:rsid w:val="00A67E32"/>
    <w:rsid w:val="00A67E4D"/>
    <w:rsid w:val="00A67E55"/>
    <w:rsid w:val="00A67EAF"/>
    <w:rsid w:val="00A67EBE"/>
    <w:rsid w:val="00A67EF1"/>
    <w:rsid w:val="00A67F15"/>
    <w:rsid w:val="00A67F32"/>
    <w:rsid w:val="00A67F40"/>
    <w:rsid w:val="00A67F4B"/>
    <w:rsid w:val="00A67F6B"/>
    <w:rsid w:val="00A67FCE"/>
    <w:rsid w:val="00A67FD8"/>
    <w:rsid w:val="00A70004"/>
    <w:rsid w:val="00A7001A"/>
    <w:rsid w:val="00A70039"/>
    <w:rsid w:val="00A7003A"/>
    <w:rsid w:val="00A70060"/>
    <w:rsid w:val="00A70071"/>
    <w:rsid w:val="00A70078"/>
    <w:rsid w:val="00A70110"/>
    <w:rsid w:val="00A70112"/>
    <w:rsid w:val="00A70162"/>
    <w:rsid w:val="00A701AC"/>
    <w:rsid w:val="00A701AD"/>
    <w:rsid w:val="00A701CF"/>
    <w:rsid w:val="00A701FA"/>
    <w:rsid w:val="00A701FE"/>
    <w:rsid w:val="00A70222"/>
    <w:rsid w:val="00A70223"/>
    <w:rsid w:val="00A70227"/>
    <w:rsid w:val="00A7023E"/>
    <w:rsid w:val="00A70246"/>
    <w:rsid w:val="00A70247"/>
    <w:rsid w:val="00A70250"/>
    <w:rsid w:val="00A70272"/>
    <w:rsid w:val="00A70277"/>
    <w:rsid w:val="00A70310"/>
    <w:rsid w:val="00A70341"/>
    <w:rsid w:val="00A70357"/>
    <w:rsid w:val="00A70383"/>
    <w:rsid w:val="00A703A4"/>
    <w:rsid w:val="00A703B1"/>
    <w:rsid w:val="00A7041D"/>
    <w:rsid w:val="00A7042B"/>
    <w:rsid w:val="00A70437"/>
    <w:rsid w:val="00A70443"/>
    <w:rsid w:val="00A704B2"/>
    <w:rsid w:val="00A704C3"/>
    <w:rsid w:val="00A704F9"/>
    <w:rsid w:val="00A7055D"/>
    <w:rsid w:val="00A70562"/>
    <w:rsid w:val="00A705C6"/>
    <w:rsid w:val="00A705D3"/>
    <w:rsid w:val="00A70600"/>
    <w:rsid w:val="00A7068E"/>
    <w:rsid w:val="00A706AB"/>
    <w:rsid w:val="00A70702"/>
    <w:rsid w:val="00A70727"/>
    <w:rsid w:val="00A7073C"/>
    <w:rsid w:val="00A707A0"/>
    <w:rsid w:val="00A707D2"/>
    <w:rsid w:val="00A70842"/>
    <w:rsid w:val="00A7088A"/>
    <w:rsid w:val="00A708C4"/>
    <w:rsid w:val="00A708FF"/>
    <w:rsid w:val="00A70943"/>
    <w:rsid w:val="00A70955"/>
    <w:rsid w:val="00A709E5"/>
    <w:rsid w:val="00A709F5"/>
    <w:rsid w:val="00A70A0F"/>
    <w:rsid w:val="00A70A16"/>
    <w:rsid w:val="00A70A3D"/>
    <w:rsid w:val="00A70A52"/>
    <w:rsid w:val="00A70A9C"/>
    <w:rsid w:val="00A70AB8"/>
    <w:rsid w:val="00A70AD9"/>
    <w:rsid w:val="00A70AF5"/>
    <w:rsid w:val="00A70B6A"/>
    <w:rsid w:val="00A70BD9"/>
    <w:rsid w:val="00A70C0D"/>
    <w:rsid w:val="00A70C21"/>
    <w:rsid w:val="00A70C40"/>
    <w:rsid w:val="00A70C8D"/>
    <w:rsid w:val="00A70C97"/>
    <w:rsid w:val="00A70CAD"/>
    <w:rsid w:val="00A70CD6"/>
    <w:rsid w:val="00A70CF6"/>
    <w:rsid w:val="00A70D05"/>
    <w:rsid w:val="00A70D5C"/>
    <w:rsid w:val="00A70DA0"/>
    <w:rsid w:val="00A70DA9"/>
    <w:rsid w:val="00A70DBD"/>
    <w:rsid w:val="00A70DFA"/>
    <w:rsid w:val="00A70E0C"/>
    <w:rsid w:val="00A70E6A"/>
    <w:rsid w:val="00A70EAE"/>
    <w:rsid w:val="00A70EDD"/>
    <w:rsid w:val="00A70EE0"/>
    <w:rsid w:val="00A70EF3"/>
    <w:rsid w:val="00A70EF8"/>
    <w:rsid w:val="00A70F3E"/>
    <w:rsid w:val="00A70F4E"/>
    <w:rsid w:val="00A70F57"/>
    <w:rsid w:val="00A70F5A"/>
    <w:rsid w:val="00A70F8B"/>
    <w:rsid w:val="00A70F8C"/>
    <w:rsid w:val="00A70FB4"/>
    <w:rsid w:val="00A70FE3"/>
    <w:rsid w:val="00A70FEA"/>
    <w:rsid w:val="00A70FF3"/>
    <w:rsid w:val="00A71048"/>
    <w:rsid w:val="00A71088"/>
    <w:rsid w:val="00A710A6"/>
    <w:rsid w:val="00A710DD"/>
    <w:rsid w:val="00A710E7"/>
    <w:rsid w:val="00A7110F"/>
    <w:rsid w:val="00A71123"/>
    <w:rsid w:val="00A7114C"/>
    <w:rsid w:val="00A711B2"/>
    <w:rsid w:val="00A711C9"/>
    <w:rsid w:val="00A711D8"/>
    <w:rsid w:val="00A711E6"/>
    <w:rsid w:val="00A7123D"/>
    <w:rsid w:val="00A7124A"/>
    <w:rsid w:val="00A7128E"/>
    <w:rsid w:val="00A712D2"/>
    <w:rsid w:val="00A71357"/>
    <w:rsid w:val="00A71360"/>
    <w:rsid w:val="00A71365"/>
    <w:rsid w:val="00A7137B"/>
    <w:rsid w:val="00A713C8"/>
    <w:rsid w:val="00A713D8"/>
    <w:rsid w:val="00A71401"/>
    <w:rsid w:val="00A7141E"/>
    <w:rsid w:val="00A71424"/>
    <w:rsid w:val="00A71460"/>
    <w:rsid w:val="00A71467"/>
    <w:rsid w:val="00A71493"/>
    <w:rsid w:val="00A7149C"/>
    <w:rsid w:val="00A714AF"/>
    <w:rsid w:val="00A714C4"/>
    <w:rsid w:val="00A714FB"/>
    <w:rsid w:val="00A7151B"/>
    <w:rsid w:val="00A71539"/>
    <w:rsid w:val="00A7153F"/>
    <w:rsid w:val="00A7154E"/>
    <w:rsid w:val="00A71559"/>
    <w:rsid w:val="00A7155A"/>
    <w:rsid w:val="00A71560"/>
    <w:rsid w:val="00A715AD"/>
    <w:rsid w:val="00A715EC"/>
    <w:rsid w:val="00A715FB"/>
    <w:rsid w:val="00A715FD"/>
    <w:rsid w:val="00A7164A"/>
    <w:rsid w:val="00A7169C"/>
    <w:rsid w:val="00A71727"/>
    <w:rsid w:val="00A71780"/>
    <w:rsid w:val="00A7178D"/>
    <w:rsid w:val="00A7179C"/>
    <w:rsid w:val="00A717A6"/>
    <w:rsid w:val="00A7181E"/>
    <w:rsid w:val="00A71835"/>
    <w:rsid w:val="00A71838"/>
    <w:rsid w:val="00A71874"/>
    <w:rsid w:val="00A71877"/>
    <w:rsid w:val="00A718C8"/>
    <w:rsid w:val="00A718E8"/>
    <w:rsid w:val="00A7190F"/>
    <w:rsid w:val="00A719CC"/>
    <w:rsid w:val="00A71A4D"/>
    <w:rsid w:val="00A71A79"/>
    <w:rsid w:val="00A71A81"/>
    <w:rsid w:val="00A71A8B"/>
    <w:rsid w:val="00A71AA9"/>
    <w:rsid w:val="00A71AC3"/>
    <w:rsid w:val="00A71ADB"/>
    <w:rsid w:val="00A71AEB"/>
    <w:rsid w:val="00A71B36"/>
    <w:rsid w:val="00A71B81"/>
    <w:rsid w:val="00A71B8A"/>
    <w:rsid w:val="00A71BD0"/>
    <w:rsid w:val="00A71BD8"/>
    <w:rsid w:val="00A71C21"/>
    <w:rsid w:val="00A71CCD"/>
    <w:rsid w:val="00A71CD5"/>
    <w:rsid w:val="00A71CEC"/>
    <w:rsid w:val="00A71CEE"/>
    <w:rsid w:val="00A71D04"/>
    <w:rsid w:val="00A71D5E"/>
    <w:rsid w:val="00A71DFF"/>
    <w:rsid w:val="00A71E35"/>
    <w:rsid w:val="00A71E93"/>
    <w:rsid w:val="00A71EA0"/>
    <w:rsid w:val="00A71EB1"/>
    <w:rsid w:val="00A71F37"/>
    <w:rsid w:val="00A71F90"/>
    <w:rsid w:val="00A71F93"/>
    <w:rsid w:val="00A71F98"/>
    <w:rsid w:val="00A71FC1"/>
    <w:rsid w:val="00A71FE6"/>
    <w:rsid w:val="00A72078"/>
    <w:rsid w:val="00A72096"/>
    <w:rsid w:val="00A7209B"/>
    <w:rsid w:val="00A72116"/>
    <w:rsid w:val="00A7211E"/>
    <w:rsid w:val="00A72177"/>
    <w:rsid w:val="00A7218D"/>
    <w:rsid w:val="00A72197"/>
    <w:rsid w:val="00A721AC"/>
    <w:rsid w:val="00A721B5"/>
    <w:rsid w:val="00A721BA"/>
    <w:rsid w:val="00A721C2"/>
    <w:rsid w:val="00A721C9"/>
    <w:rsid w:val="00A721CA"/>
    <w:rsid w:val="00A721D8"/>
    <w:rsid w:val="00A72218"/>
    <w:rsid w:val="00A72227"/>
    <w:rsid w:val="00A72280"/>
    <w:rsid w:val="00A72298"/>
    <w:rsid w:val="00A722D0"/>
    <w:rsid w:val="00A72301"/>
    <w:rsid w:val="00A7232F"/>
    <w:rsid w:val="00A7233A"/>
    <w:rsid w:val="00A7233D"/>
    <w:rsid w:val="00A72381"/>
    <w:rsid w:val="00A723B5"/>
    <w:rsid w:val="00A723E3"/>
    <w:rsid w:val="00A7248A"/>
    <w:rsid w:val="00A724B0"/>
    <w:rsid w:val="00A724B2"/>
    <w:rsid w:val="00A724CA"/>
    <w:rsid w:val="00A724DF"/>
    <w:rsid w:val="00A72514"/>
    <w:rsid w:val="00A7252A"/>
    <w:rsid w:val="00A72553"/>
    <w:rsid w:val="00A7257B"/>
    <w:rsid w:val="00A72591"/>
    <w:rsid w:val="00A725FD"/>
    <w:rsid w:val="00A72624"/>
    <w:rsid w:val="00A7262E"/>
    <w:rsid w:val="00A72635"/>
    <w:rsid w:val="00A726DF"/>
    <w:rsid w:val="00A7271E"/>
    <w:rsid w:val="00A7272A"/>
    <w:rsid w:val="00A7275A"/>
    <w:rsid w:val="00A727D4"/>
    <w:rsid w:val="00A727EA"/>
    <w:rsid w:val="00A7280C"/>
    <w:rsid w:val="00A7281F"/>
    <w:rsid w:val="00A72871"/>
    <w:rsid w:val="00A728AC"/>
    <w:rsid w:val="00A728C5"/>
    <w:rsid w:val="00A728F6"/>
    <w:rsid w:val="00A7290E"/>
    <w:rsid w:val="00A72967"/>
    <w:rsid w:val="00A7296C"/>
    <w:rsid w:val="00A7299A"/>
    <w:rsid w:val="00A7299B"/>
    <w:rsid w:val="00A729A6"/>
    <w:rsid w:val="00A729B7"/>
    <w:rsid w:val="00A729C7"/>
    <w:rsid w:val="00A729CA"/>
    <w:rsid w:val="00A729DA"/>
    <w:rsid w:val="00A729E2"/>
    <w:rsid w:val="00A72A1C"/>
    <w:rsid w:val="00A72A36"/>
    <w:rsid w:val="00A72AAE"/>
    <w:rsid w:val="00A72ADF"/>
    <w:rsid w:val="00A72B09"/>
    <w:rsid w:val="00A72B7D"/>
    <w:rsid w:val="00A72BCC"/>
    <w:rsid w:val="00A72BDF"/>
    <w:rsid w:val="00A72C0A"/>
    <w:rsid w:val="00A72C0F"/>
    <w:rsid w:val="00A72C34"/>
    <w:rsid w:val="00A72C55"/>
    <w:rsid w:val="00A72C57"/>
    <w:rsid w:val="00A72C58"/>
    <w:rsid w:val="00A72C65"/>
    <w:rsid w:val="00A72C91"/>
    <w:rsid w:val="00A72CBD"/>
    <w:rsid w:val="00A72CF1"/>
    <w:rsid w:val="00A72D20"/>
    <w:rsid w:val="00A72D44"/>
    <w:rsid w:val="00A72D61"/>
    <w:rsid w:val="00A72D62"/>
    <w:rsid w:val="00A72D67"/>
    <w:rsid w:val="00A72D6C"/>
    <w:rsid w:val="00A72D81"/>
    <w:rsid w:val="00A72DA9"/>
    <w:rsid w:val="00A72DAC"/>
    <w:rsid w:val="00A72DD7"/>
    <w:rsid w:val="00A72DE8"/>
    <w:rsid w:val="00A72DEA"/>
    <w:rsid w:val="00A72E26"/>
    <w:rsid w:val="00A72E35"/>
    <w:rsid w:val="00A72E3A"/>
    <w:rsid w:val="00A72E4F"/>
    <w:rsid w:val="00A72E73"/>
    <w:rsid w:val="00A72E82"/>
    <w:rsid w:val="00A72EE0"/>
    <w:rsid w:val="00A72F33"/>
    <w:rsid w:val="00A72F35"/>
    <w:rsid w:val="00A72F38"/>
    <w:rsid w:val="00A72F4D"/>
    <w:rsid w:val="00A72FD3"/>
    <w:rsid w:val="00A72FF1"/>
    <w:rsid w:val="00A73040"/>
    <w:rsid w:val="00A73093"/>
    <w:rsid w:val="00A73173"/>
    <w:rsid w:val="00A73178"/>
    <w:rsid w:val="00A731C1"/>
    <w:rsid w:val="00A73240"/>
    <w:rsid w:val="00A7326B"/>
    <w:rsid w:val="00A732BE"/>
    <w:rsid w:val="00A73393"/>
    <w:rsid w:val="00A733AB"/>
    <w:rsid w:val="00A733B1"/>
    <w:rsid w:val="00A733C2"/>
    <w:rsid w:val="00A733C8"/>
    <w:rsid w:val="00A733CD"/>
    <w:rsid w:val="00A733D7"/>
    <w:rsid w:val="00A73442"/>
    <w:rsid w:val="00A73455"/>
    <w:rsid w:val="00A73460"/>
    <w:rsid w:val="00A73464"/>
    <w:rsid w:val="00A73473"/>
    <w:rsid w:val="00A7349C"/>
    <w:rsid w:val="00A734A2"/>
    <w:rsid w:val="00A734B2"/>
    <w:rsid w:val="00A73516"/>
    <w:rsid w:val="00A73519"/>
    <w:rsid w:val="00A73592"/>
    <w:rsid w:val="00A73597"/>
    <w:rsid w:val="00A735B1"/>
    <w:rsid w:val="00A735C8"/>
    <w:rsid w:val="00A735C9"/>
    <w:rsid w:val="00A7360E"/>
    <w:rsid w:val="00A73618"/>
    <w:rsid w:val="00A7361E"/>
    <w:rsid w:val="00A73621"/>
    <w:rsid w:val="00A73673"/>
    <w:rsid w:val="00A73677"/>
    <w:rsid w:val="00A73685"/>
    <w:rsid w:val="00A736F6"/>
    <w:rsid w:val="00A73748"/>
    <w:rsid w:val="00A737B3"/>
    <w:rsid w:val="00A737C3"/>
    <w:rsid w:val="00A737D6"/>
    <w:rsid w:val="00A737F5"/>
    <w:rsid w:val="00A73836"/>
    <w:rsid w:val="00A7385C"/>
    <w:rsid w:val="00A73877"/>
    <w:rsid w:val="00A73892"/>
    <w:rsid w:val="00A73894"/>
    <w:rsid w:val="00A738A6"/>
    <w:rsid w:val="00A738D9"/>
    <w:rsid w:val="00A73926"/>
    <w:rsid w:val="00A7392D"/>
    <w:rsid w:val="00A73967"/>
    <w:rsid w:val="00A739AB"/>
    <w:rsid w:val="00A73A44"/>
    <w:rsid w:val="00A73A79"/>
    <w:rsid w:val="00A73AAE"/>
    <w:rsid w:val="00A73AC6"/>
    <w:rsid w:val="00A73B27"/>
    <w:rsid w:val="00A73B34"/>
    <w:rsid w:val="00A73B8D"/>
    <w:rsid w:val="00A73BA9"/>
    <w:rsid w:val="00A73BFB"/>
    <w:rsid w:val="00A73C0A"/>
    <w:rsid w:val="00A73C13"/>
    <w:rsid w:val="00A73C35"/>
    <w:rsid w:val="00A73CDB"/>
    <w:rsid w:val="00A73CDC"/>
    <w:rsid w:val="00A73CE9"/>
    <w:rsid w:val="00A73D1A"/>
    <w:rsid w:val="00A73D32"/>
    <w:rsid w:val="00A73D4E"/>
    <w:rsid w:val="00A73D8B"/>
    <w:rsid w:val="00A73D95"/>
    <w:rsid w:val="00A73DC3"/>
    <w:rsid w:val="00A73DC7"/>
    <w:rsid w:val="00A73E16"/>
    <w:rsid w:val="00A73E44"/>
    <w:rsid w:val="00A73E56"/>
    <w:rsid w:val="00A73E7D"/>
    <w:rsid w:val="00A73EDE"/>
    <w:rsid w:val="00A73F07"/>
    <w:rsid w:val="00A73F36"/>
    <w:rsid w:val="00A73F3D"/>
    <w:rsid w:val="00A73F43"/>
    <w:rsid w:val="00A73F6E"/>
    <w:rsid w:val="00A73F71"/>
    <w:rsid w:val="00A73F77"/>
    <w:rsid w:val="00A73F80"/>
    <w:rsid w:val="00A73F95"/>
    <w:rsid w:val="00A73FA0"/>
    <w:rsid w:val="00A73FC7"/>
    <w:rsid w:val="00A73FDB"/>
    <w:rsid w:val="00A74000"/>
    <w:rsid w:val="00A74033"/>
    <w:rsid w:val="00A74043"/>
    <w:rsid w:val="00A7406D"/>
    <w:rsid w:val="00A7408F"/>
    <w:rsid w:val="00A74092"/>
    <w:rsid w:val="00A740AC"/>
    <w:rsid w:val="00A7410A"/>
    <w:rsid w:val="00A7412C"/>
    <w:rsid w:val="00A74144"/>
    <w:rsid w:val="00A7415F"/>
    <w:rsid w:val="00A74181"/>
    <w:rsid w:val="00A74198"/>
    <w:rsid w:val="00A741EA"/>
    <w:rsid w:val="00A741FF"/>
    <w:rsid w:val="00A7420B"/>
    <w:rsid w:val="00A7425E"/>
    <w:rsid w:val="00A7426B"/>
    <w:rsid w:val="00A74285"/>
    <w:rsid w:val="00A74293"/>
    <w:rsid w:val="00A74298"/>
    <w:rsid w:val="00A742AF"/>
    <w:rsid w:val="00A742DF"/>
    <w:rsid w:val="00A742F4"/>
    <w:rsid w:val="00A74314"/>
    <w:rsid w:val="00A7432D"/>
    <w:rsid w:val="00A7433D"/>
    <w:rsid w:val="00A7435E"/>
    <w:rsid w:val="00A7437A"/>
    <w:rsid w:val="00A7439E"/>
    <w:rsid w:val="00A743A3"/>
    <w:rsid w:val="00A7440F"/>
    <w:rsid w:val="00A74440"/>
    <w:rsid w:val="00A7448A"/>
    <w:rsid w:val="00A74511"/>
    <w:rsid w:val="00A74520"/>
    <w:rsid w:val="00A74521"/>
    <w:rsid w:val="00A7454E"/>
    <w:rsid w:val="00A7459F"/>
    <w:rsid w:val="00A745BB"/>
    <w:rsid w:val="00A745D1"/>
    <w:rsid w:val="00A745DE"/>
    <w:rsid w:val="00A745F6"/>
    <w:rsid w:val="00A745F7"/>
    <w:rsid w:val="00A74639"/>
    <w:rsid w:val="00A74645"/>
    <w:rsid w:val="00A7467C"/>
    <w:rsid w:val="00A74694"/>
    <w:rsid w:val="00A746A7"/>
    <w:rsid w:val="00A74702"/>
    <w:rsid w:val="00A74732"/>
    <w:rsid w:val="00A7476D"/>
    <w:rsid w:val="00A7479B"/>
    <w:rsid w:val="00A7479E"/>
    <w:rsid w:val="00A747D3"/>
    <w:rsid w:val="00A747E2"/>
    <w:rsid w:val="00A747F2"/>
    <w:rsid w:val="00A74850"/>
    <w:rsid w:val="00A74891"/>
    <w:rsid w:val="00A748C2"/>
    <w:rsid w:val="00A74911"/>
    <w:rsid w:val="00A7491B"/>
    <w:rsid w:val="00A74921"/>
    <w:rsid w:val="00A749D6"/>
    <w:rsid w:val="00A74A1D"/>
    <w:rsid w:val="00A74A68"/>
    <w:rsid w:val="00A74A93"/>
    <w:rsid w:val="00A74AD3"/>
    <w:rsid w:val="00A74B59"/>
    <w:rsid w:val="00A74B7E"/>
    <w:rsid w:val="00A74B8C"/>
    <w:rsid w:val="00A74C32"/>
    <w:rsid w:val="00A74C49"/>
    <w:rsid w:val="00A74C5D"/>
    <w:rsid w:val="00A74C77"/>
    <w:rsid w:val="00A74C92"/>
    <w:rsid w:val="00A74CBF"/>
    <w:rsid w:val="00A74D59"/>
    <w:rsid w:val="00A74D5B"/>
    <w:rsid w:val="00A74D88"/>
    <w:rsid w:val="00A74D8A"/>
    <w:rsid w:val="00A74DD5"/>
    <w:rsid w:val="00A74E3F"/>
    <w:rsid w:val="00A74E70"/>
    <w:rsid w:val="00A74EAC"/>
    <w:rsid w:val="00A74EE0"/>
    <w:rsid w:val="00A74EF6"/>
    <w:rsid w:val="00A74F0A"/>
    <w:rsid w:val="00A74F48"/>
    <w:rsid w:val="00A74F7F"/>
    <w:rsid w:val="00A74FEA"/>
    <w:rsid w:val="00A75049"/>
    <w:rsid w:val="00A75091"/>
    <w:rsid w:val="00A75130"/>
    <w:rsid w:val="00A75137"/>
    <w:rsid w:val="00A7513F"/>
    <w:rsid w:val="00A75149"/>
    <w:rsid w:val="00A7516D"/>
    <w:rsid w:val="00A75180"/>
    <w:rsid w:val="00A75197"/>
    <w:rsid w:val="00A7519B"/>
    <w:rsid w:val="00A751A3"/>
    <w:rsid w:val="00A751CF"/>
    <w:rsid w:val="00A751E8"/>
    <w:rsid w:val="00A751F1"/>
    <w:rsid w:val="00A7520D"/>
    <w:rsid w:val="00A75211"/>
    <w:rsid w:val="00A75213"/>
    <w:rsid w:val="00A75267"/>
    <w:rsid w:val="00A752A1"/>
    <w:rsid w:val="00A752C1"/>
    <w:rsid w:val="00A752FA"/>
    <w:rsid w:val="00A75309"/>
    <w:rsid w:val="00A75331"/>
    <w:rsid w:val="00A75361"/>
    <w:rsid w:val="00A75365"/>
    <w:rsid w:val="00A75377"/>
    <w:rsid w:val="00A753C7"/>
    <w:rsid w:val="00A753E3"/>
    <w:rsid w:val="00A7541C"/>
    <w:rsid w:val="00A75422"/>
    <w:rsid w:val="00A7545B"/>
    <w:rsid w:val="00A75478"/>
    <w:rsid w:val="00A75490"/>
    <w:rsid w:val="00A754AC"/>
    <w:rsid w:val="00A754BD"/>
    <w:rsid w:val="00A754EE"/>
    <w:rsid w:val="00A75504"/>
    <w:rsid w:val="00A75526"/>
    <w:rsid w:val="00A75538"/>
    <w:rsid w:val="00A75580"/>
    <w:rsid w:val="00A7559E"/>
    <w:rsid w:val="00A755A2"/>
    <w:rsid w:val="00A755B3"/>
    <w:rsid w:val="00A755BC"/>
    <w:rsid w:val="00A755F1"/>
    <w:rsid w:val="00A755FF"/>
    <w:rsid w:val="00A75606"/>
    <w:rsid w:val="00A7561A"/>
    <w:rsid w:val="00A7565D"/>
    <w:rsid w:val="00A75673"/>
    <w:rsid w:val="00A756B5"/>
    <w:rsid w:val="00A75724"/>
    <w:rsid w:val="00A7573F"/>
    <w:rsid w:val="00A75743"/>
    <w:rsid w:val="00A7576E"/>
    <w:rsid w:val="00A757F9"/>
    <w:rsid w:val="00A7587D"/>
    <w:rsid w:val="00A7587E"/>
    <w:rsid w:val="00A7588B"/>
    <w:rsid w:val="00A7589E"/>
    <w:rsid w:val="00A758F3"/>
    <w:rsid w:val="00A758FC"/>
    <w:rsid w:val="00A75901"/>
    <w:rsid w:val="00A75906"/>
    <w:rsid w:val="00A75913"/>
    <w:rsid w:val="00A75967"/>
    <w:rsid w:val="00A75974"/>
    <w:rsid w:val="00A75983"/>
    <w:rsid w:val="00A75A01"/>
    <w:rsid w:val="00A75A25"/>
    <w:rsid w:val="00A75A40"/>
    <w:rsid w:val="00A75A9D"/>
    <w:rsid w:val="00A75A9E"/>
    <w:rsid w:val="00A75AC5"/>
    <w:rsid w:val="00A75AD6"/>
    <w:rsid w:val="00A75ADB"/>
    <w:rsid w:val="00A75AE8"/>
    <w:rsid w:val="00A75B20"/>
    <w:rsid w:val="00A75B22"/>
    <w:rsid w:val="00A75B43"/>
    <w:rsid w:val="00A75B45"/>
    <w:rsid w:val="00A75B53"/>
    <w:rsid w:val="00A75B6F"/>
    <w:rsid w:val="00A75B80"/>
    <w:rsid w:val="00A75B8B"/>
    <w:rsid w:val="00A75BB3"/>
    <w:rsid w:val="00A75BC8"/>
    <w:rsid w:val="00A75BD3"/>
    <w:rsid w:val="00A75BD8"/>
    <w:rsid w:val="00A75BFF"/>
    <w:rsid w:val="00A75C03"/>
    <w:rsid w:val="00A75C1F"/>
    <w:rsid w:val="00A75C2C"/>
    <w:rsid w:val="00A75C3A"/>
    <w:rsid w:val="00A75C86"/>
    <w:rsid w:val="00A75C92"/>
    <w:rsid w:val="00A75CEA"/>
    <w:rsid w:val="00A75D19"/>
    <w:rsid w:val="00A75D21"/>
    <w:rsid w:val="00A75D64"/>
    <w:rsid w:val="00A75D8D"/>
    <w:rsid w:val="00A75DA5"/>
    <w:rsid w:val="00A75DD1"/>
    <w:rsid w:val="00A75E31"/>
    <w:rsid w:val="00A75EF7"/>
    <w:rsid w:val="00A75F28"/>
    <w:rsid w:val="00A75F2C"/>
    <w:rsid w:val="00A75F4E"/>
    <w:rsid w:val="00A75F52"/>
    <w:rsid w:val="00A75F86"/>
    <w:rsid w:val="00A75FD2"/>
    <w:rsid w:val="00A76004"/>
    <w:rsid w:val="00A7603C"/>
    <w:rsid w:val="00A76058"/>
    <w:rsid w:val="00A7608D"/>
    <w:rsid w:val="00A7610C"/>
    <w:rsid w:val="00A76131"/>
    <w:rsid w:val="00A7613C"/>
    <w:rsid w:val="00A76143"/>
    <w:rsid w:val="00A76153"/>
    <w:rsid w:val="00A76157"/>
    <w:rsid w:val="00A7616B"/>
    <w:rsid w:val="00A761A2"/>
    <w:rsid w:val="00A761BB"/>
    <w:rsid w:val="00A761BF"/>
    <w:rsid w:val="00A761C7"/>
    <w:rsid w:val="00A761E6"/>
    <w:rsid w:val="00A761F3"/>
    <w:rsid w:val="00A761F9"/>
    <w:rsid w:val="00A761FB"/>
    <w:rsid w:val="00A7620B"/>
    <w:rsid w:val="00A76272"/>
    <w:rsid w:val="00A762A8"/>
    <w:rsid w:val="00A762E2"/>
    <w:rsid w:val="00A76340"/>
    <w:rsid w:val="00A76361"/>
    <w:rsid w:val="00A7639E"/>
    <w:rsid w:val="00A763A0"/>
    <w:rsid w:val="00A763A3"/>
    <w:rsid w:val="00A763CD"/>
    <w:rsid w:val="00A763E5"/>
    <w:rsid w:val="00A7642E"/>
    <w:rsid w:val="00A7646E"/>
    <w:rsid w:val="00A7647F"/>
    <w:rsid w:val="00A76490"/>
    <w:rsid w:val="00A76599"/>
    <w:rsid w:val="00A765BF"/>
    <w:rsid w:val="00A765D6"/>
    <w:rsid w:val="00A765DE"/>
    <w:rsid w:val="00A76604"/>
    <w:rsid w:val="00A7662B"/>
    <w:rsid w:val="00A76631"/>
    <w:rsid w:val="00A76660"/>
    <w:rsid w:val="00A7666D"/>
    <w:rsid w:val="00A766E1"/>
    <w:rsid w:val="00A76732"/>
    <w:rsid w:val="00A7673D"/>
    <w:rsid w:val="00A767C4"/>
    <w:rsid w:val="00A767D2"/>
    <w:rsid w:val="00A76814"/>
    <w:rsid w:val="00A76852"/>
    <w:rsid w:val="00A7686D"/>
    <w:rsid w:val="00A76874"/>
    <w:rsid w:val="00A76880"/>
    <w:rsid w:val="00A768AA"/>
    <w:rsid w:val="00A768DD"/>
    <w:rsid w:val="00A76921"/>
    <w:rsid w:val="00A76935"/>
    <w:rsid w:val="00A76974"/>
    <w:rsid w:val="00A76978"/>
    <w:rsid w:val="00A769A8"/>
    <w:rsid w:val="00A769BF"/>
    <w:rsid w:val="00A769C0"/>
    <w:rsid w:val="00A769C2"/>
    <w:rsid w:val="00A769E0"/>
    <w:rsid w:val="00A76A92"/>
    <w:rsid w:val="00A76ADA"/>
    <w:rsid w:val="00A76AEC"/>
    <w:rsid w:val="00A76B18"/>
    <w:rsid w:val="00A76B39"/>
    <w:rsid w:val="00A76B4C"/>
    <w:rsid w:val="00A76B63"/>
    <w:rsid w:val="00A76BD7"/>
    <w:rsid w:val="00A76BE1"/>
    <w:rsid w:val="00A76BEE"/>
    <w:rsid w:val="00A76BF5"/>
    <w:rsid w:val="00A76C44"/>
    <w:rsid w:val="00A76C48"/>
    <w:rsid w:val="00A76C9E"/>
    <w:rsid w:val="00A76CB0"/>
    <w:rsid w:val="00A76CB7"/>
    <w:rsid w:val="00A76CCA"/>
    <w:rsid w:val="00A76D24"/>
    <w:rsid w:val="00A76D27"/>
    <w:rsid w:val="00A76D6E"/>
    <w:rsid w:val="00A76DAD"/>
    <w:rsid w:val="00A76DB5"/>
    <w:rsid w:val="00A76DF7"/>
    <w:rsid w:val="00A76E24"/>
    <w:rsid w:val="00A76E3B"/>
    <w:rsid w:val="00A76E56"/>
    <w:rsid w:val="00A76EB2"/>
    <w:rsid w:val="00A76EF8"/>
    <w:rsid w:val="00A76EFD"/>
    <w:rsid w:val="00A76F05"/>
    <w:rsid w:val="00A76F1C"/>
    <w:rsid w:val="00A76FA3"/>
    <w:rsid w:val="00A77000"/>
    <w:rsid w:val="00A77038"/>
    <w:rsid w:val="00A7706D"/>
    <w:rsid w:val="00A77070"/>
    <w:rsid w:val="00A770B2"/>
    <w:rsid w:val="00A770D0"/>
    <w:rsid w:val="00A770DF"/>
    <w:rsid w:val="00A770E1"/>
    <w:rsid w:val="00A770EC"/>
    <w:rsid w:val="00A77111"/>
    <w:rsid w:val="00A77113"/>
    <w:rsid w:val="00A77122"/>
    <w:rsid w:val="00A77131"/>
    <w:rsid w:val="00A77179"/>
    <w:rsid w:val="00A77226"/>
    <w:rsid w:val="00A772A5"/>
    <w:rsid w:val="00A772AA"/>
    <w:rsid w:val="00A772BF"/>
    <w:rsid w:val="00A772CB"/>
    <w:rsid w:val="00A772DB"/>
    <w:rsid w:val="00A7731F"/>
    <w:rsid w:val="00A77335"/>
    <w:rsid w:val="00A7735F"/>
    <w:rsid w:val="00A7737E"/>
    <w:rsid w:val="00A77463"/>
    <w:rsid w:val="00A77477"/>
    <w:rsid w:val="00A774B4"/>
    <w:rsid w:val="00A774B8"/>
    <w:rsid w:val="00A774C1"/>
    <w:rsid w:val="00A7750B"/>
    <w:rsid w:val="00A77517"/>
    <w:rsid w:val="00A77518"/>
    <w:rsid w:val="00A77550"/>
    <w:rsid w:val="00A7758C"/>
    <w:rsid w:val="00A775AF"/>
    <w:rsid w:val="00A775D7"/>
    <w:rsid w:val="00A77624"/>
    <w:rsid w:val="00A77653"/>
    <w:rsid w:val="00A77678"/>
    <w:rsid w:val="00A77679"/>
    <w:rsid w:val="00A776A5"/>
    <w:rsid w:val="00A776BB"/>
    <w:rsid w:val="00A776C8"/>
    <w:rsid w:val="00A776CE"/>
    <w:rsid w:val="00A776F2"/>
    <w:rsid w:val="00A77715"/>
    <w:rsid w:val="00A77721"/>
    <w:rsid w:val="00A77726"/>
    <w:rsid w:val="00A7773F"/>
    <w:rsid w:val="00A77748"/>
    <w:rsid w:val="00A77765"/>
    <w:rsid w:val="00A77792"/>
    <w:rsid w:val="00A7779A"/>
    <w:rsid w:val="00A777A0"/>
    <w:rsid w:val="00A777C3"/>
    <w:rsid w:val="00A777C4"/>
    <w:rsid w:val="00A777DD"/>
    <w:rsid w:val="00A77814"/>
    <w:rsid w:val="00A77853"/>
    <w:rsid w:val="00A77862"/>
    <w:rsid w:val="00A7789B"/>
    <w:rsid w:val="00A778A7"/>
    <w:rsid w:val="00A77912"/>
    <w:rsid w:val="00A77948"/>
    <w:rsid w:val="00A779AA"/>
    <w:rsid w:val="00A779B7"/>
    <w:rsid w:val="00A779C4"/>
    <w:rsid w:val="00A77A08"/>
    <w:rsid w:val="00A77A0B"/>
    <w:rsid w:val="00A77A0E"/>
    <w:rsid w:val="00A77A1F"/>
    <w:rsid w:val="00A77A51"/>
    <w:rsid w:val="00A77A82"/>
    <w:rsid w:val="00A77A92"/>
    <w:rsid w:val="00A77AF4"/>
    <w:rsid w:val="00A77B12"/>
    <w:rsid w:val="00A77B4A"/>
    <w:rsid w:val="00A77B83"/>
    <w:rsid w:val="00A77B8F"/>
    <w:rsid w:val="00A77BA7"/>
    <w:rsid w:val="00A77BC4"/>
    <w:rsid w:val="00A77BD6"/>
    <w:rsid w:val="00A77BF5"/>
    <w:rsid w:val="00A77BF8"/>
    <w:rsid w:val="00A77C61"/>
    <w:rsid w:val="00A77C91"/>
    <w:rsid w:val="00A77CE3"/>
    <w:rsid w:val="00A77D74"/>
    <w:rsid w:val="00A77D91"/>
    <w:rsid w:val="00A77DA3"/>
    <w:rsid w:val="00A77DC2"/>
    <w:rsid w:val="00A77DF1"/>
    <w:rsid w:val="00A77E05"/>
    <w:rsid w:val="00A77E07"/>
    <w:rsid w:val="00A77E28"/>
    <w:rsid w:val="00A77E63"/>
    <w:rsid w:val="00A77E74"/>
    <w:rsid w:val="00A77E8A"/>
    <w:rsid w:val="00A77F03"/>
    <w:rsid w:val="00A77F1D"/>
    <w:rsid w:val="00A77F25"/>
    <w:rsid w:val="00A77F3D"/>
    <w:rsid w:val="00A77F45"/>
    <w:rsid w:val="00A77F57"/>
    <w:rsid w:val="00A77F8B"/>
    <w:rsid w:val="00A77F9C"/>
    <w:rsid w:val="00A8008A"/>
    <w:rsid w:val="00A800FE"/>
    <w:rsid w:val="00A8014B"/>
    <w:rsid w:val="00A80158"/>
    <w:rsid w:val="00A80174"/>
    <w:rsid w:val="00A80177"/>
    <w:rsid w:val="00A801A3"/>
    <w:rsid w:val="00A801A7"/>
    <w:rsid w:val="00A801E7"/>
    <w:rsid w:val="00A8022F"/>
    <w:rsid w:val="00A80289"/>
    <w:rsid w:val="00A80292"/>
    <w:rsid w:val="00A80332"/>
    <w:rsid w:val="00A803CE"/>
    <w:rsid w:val="00A803D2"/>
    <w:rsid w:val="00A803DB"/>
    <w:rsid w:val="00A803E7"/>
    <w:rsid w:val="00A803F3"/>
    <w:rsid w:val="00A8041B"/>
    <w:rsid w:val="00A8042C"/>
    <w:rsid w:val="00A8047B"/>
    <w:rsid w:val="00A8047C"/>
    <w:rsid w:val="00A804AF"/>
    <w:rsid w:val="00A804FC"/>
    <w:rsid w:val="00A80535"/>
    <w:rsid w:val="00A805DD"/>
    <w:rsid w:val="00A80600"/>
    <w:rsid w:val="00A8061E"/>
    <w:rsid w:val="00A8066E"/>
    <w:rsid w:val="00A80684"/>
    <w:rsid w:val="00A806B2"/>
    <w:rsid w:val="00A806E1"/>
    <w:rsid w:val="00A806E8"/>
    <w:rsid w:val="00A80715"/>
    <w:rsid w:val="00A80719"/>
    <w:rsid w:val="00A8072A"/>
    <w:rsid w:val="00A80736"/>
    <w:rsid w:val="00A80756"/>
    <w:rsid w:val="00A80776"/>
    <w:rsid w:val="00A807EA"/>
    <w:rsid w:val="00A807F3"/>
    <w:rsid w:val="00A80805"/>
    <w:rsid w:val="00A80810"/>
    <w:rsid w:val="00A80839"/>
    <w:rsid w:val="00A808ED"/>
    <w:rsid w:val="00A808F3"/>
    <w:rsid w:val="00A80900"/>
    <w:rsid w:val="00A80901"/>
    <w:rsid w:val="00A8092D"/>
    <w:rsid w:val="00A80960"/>
    <w:rsid w:val="00A809A5"/>
    <w:rsid w:val="00A809B5"/>
    <w:rsid w:val="00A809B6"/>
    <w:rsid w:val="00A809C3"/>
    <w:rsid w:val="00A809D0"/>
    <w:rsid w:val="00A809D1"/>
    <w:rsid w:val="00A809D7"/>
    <w:rsid w:val="00A80A62"/>
    <w:rsid w:val="00A80AA0"/>
    <w:rsid w:val="00A80AA9"/>
    <w:rsid w:val="00A80AB7"/>
    <w:rsid w:val="00A80AC6"/>
    <w:rsid w:val="00A80AD7"/>
    <w:rsid w:val="00A80AED"/>
    <w:rsid w:val="00A80B1B"/>
    <w:rsid w:val="00A80B26"/>
    <w:rsid w:val="00A80B35"/>
    <w:rsid w:val="00A80B73"/>
    <w:rsid w:val="00A80BB1"/>
    <w:rsid w:val="00A80BBF"/>
    <w:rsid w:val="00A80BCA"/>
    <w:rsid w:val="00A80BCC"/>
    <w:rsid w:val="00A80BFC"/>
    <w:rsid w:val="00A80C18"/>
    <w:rsid w:val="00A80C26"/>
    <w:rsid w:val="00A80C2E"/>
    <w:rsid w:val="00A80C4F"/>
    <w:rsid w:val="00A80C58"/>
    <w:rsid w:val="00A80C5E"/>
    <w:rsid w:val="00A80C79"/>
    <w:rsid w:val="00A80C7C"/>
    <w:rsid w:val="00A80C85"/>
    <w:rsid w:val="00A80CAA"/>
    <w:rsid w:val="00A80CB5"/>
    <w:rsid w:val="00A80CC6"/>
    <w:rsid w:val="00A80CCF"/>
    <w:rsid w:val="00A80CD1"/>
    <w:rsid w:val="00A80D2A"/>
    <w:rsid w:val="00A80D71"/>
    <w:rsid w:val="00A80D97"/>
    <w:rsid w:val="00A80DA7"/>
    <w:rsid w:val="00A80DAD"/>
    <w:rsid w:val="00A80DCB"/>
    <w:rsid w:val="00A80DFB"/>
    <w:rsid w:val="00A80E1B"/>
    <w:rsid w:val="00A80E2B"/>
    <w:rsid w:val="00A80E3A"/>
    <w:rsid w:val="00A80E4A"/>
    <w:rsid w:val="00A80E4F"/>
    <w:rsid w:val="00A80E5A"/>
    <w:rsid w:val="00A80E89"/>
    <w:rsid w:val="00A80E9B"/>
    <w:rsid w:val="00A80F28"/>
    <w:rsid w:val="00A80F3D"/>
    <w:rsid w:val="00A80F6A"/>
    <w:rsid w:val="00A80F7E"/>
    <w:rsid w:val="00A80F7F"/>
    <w:rsid w:val="00A80F96"/>
    <w:rsid w:val="00A80FAE"/>
    <w:rsid w:val="00A80FD1"/>
    <w:rsid w:val="00A80FDF"/>
    <w:rsid w:val="00A80FF1"/>
    <w:rsid w:val="00A81001"/>
    <w:rsid w:val="00A8100F"/>
    <w:rsid w:val="00A8101C"/>
    <w:rsid w:val="00A81026"/>
    <w:rsid w:val="00A81032"/>
    <w:rsid w:val="00A81034"/>
    <w:rsid w:val="00A81066"/>
    <w:rsid w:val="00A810A5"/>
    <w:rsid w:val="00A810A9"/>
    <w:rsid w:val="00A810C5"/>
    <w:rsid w:val="00A810F5"/>
    <w:rsid w:val="00A810FD"/>
    <w:rsid w:val="00A8118B"/>
    <w:rsid w:val="00A811DA"/>
    <w:rsid w:val="00A811F9"/>
    <w:rsid w:val="00A81224"/>
    <w:rsid w:val="00A81238"/>
    <w:rsid w:val="00A8129B"/>
    <w:rsid w:val="00A8129C"/>
    <w:rsid w:val="00A81325"/>
    <w:rsid w:val="00A81358"/>
    <w:rsid w:val="00A81380"/>
    <w:rsid w:val="00A813C3"/>
    <w:rsid w:val="00A813CA"/>
    <w:rsid w:val="00A813E2"/>
    <w:rsid w:val="00A8141A"/>
    <w:rsid w:val="00A81471"/>
    <w:rsid w:val="00A81477"/>
    <w:rsid w:val="00A81492"/>
    <w:rsid w:val="00A814EE"/>
    <w:rsid w:val="00A81512"/>
    <w:rsid w:val="00A81560"/>
    <w:rsid w:val="00A815BA"/>
    <w:rsid w:val="00A815F0"/>
    <w:rsid w:val="00A81683"/>
    <w:rsid w:val="00A81695"/>
    <w:rsid w:val="00A8169A"/>
    <w:rsid w:val="00A816B2"/>
    <w:rsid w:val="00A816ED"/>
    <w:rsid w:val="00A8170D"/>
    <w:rsid w:val="00A81715"/>
    <w:rsid w:val="00A81748"/>
    <w:rsid w:val="00A817AB"/>
    <w:rsid w:val="00A817AD"/>
    <w:rsid w:val="00A8180E"/>
    <w:rsid w:val="00A8184F"/>
    <w:rsid w:val="00A8185F"/>
    <w:rsid w:val="00A81866"/>
    <w:rsid w:val="00A81877"/>
    <w:rsid w:val="00A818A8"/>
    <w:rsid w:val="00A818B2"/>
    <w:rsid w:val="00A818E6"/>
    <w:rsid w:val="00A8194C"/>
    <w:rsid w:val="00A8199E"/>
    <w:rsid w:val="00A819AC"/>
    <w:rsid w:val="00A819D9"/>
    <w:rsid w:val="00A819DC"/>
    <w:rsid w:val="00A81A01"/>
    <w:rsid w:val="00A81A28"/>
    <w:rsid w:val="00A81A39"/>
    <w:rsid w:val="00A81A82"/>
    <w:rsid w:val="00A81ADF"/>
    <w:rsid w:val="00A81B5D"/>
    <w:rsid w:val="00A81B94"/>
    <w:rsid w:val="00A81BA8"/>
    <w:rsid w:val="00A81C2A"/>
    <w:rsid w:val="00A81C2F"/>
    <w:rsid w:val="00A81C6F"/>
    <w:rsid w:val="00A81C70"/>
    <w:rsid w:val="00A81CA1"/>
    <w:rsid w:val="00A81CD9"/>
    <w:rsid w:val="00A81CDD"/>
    <w:rsid w:val="00A81D06"/>
    <w:rsid w:val="00A81D08"/>
    <w:rsid w:val="00A81D09"/>
    <w:rsid w:val="00A81D26"/>
    <w:rsid w:val="00A81D4E"/>
    <w:rsid w:val="00A81DBF"/>
    <w:rsid w:val="00A81DEA"/>
    <w:rsid w:val="00A81DF6"/>
    <w:rsid w:val="00A81E1B"/>
    <w:rsid w:val="00A81E42"/>
    <w:rsid w:val="00A81E46"/>
    <w:rsid w:val="00A81E9A"/>
    <w:rsid w:val="00A81ECC"/>
    <w:rsid w:val="00A81EEF"/>
    <w:rsid w:val="00A81F00"/>
    <w:rsid w:val="00A81F49"/>
    <w:rsid w:val="00A81F6C"/>
    <w:rsid w:val="00A81F78"/>
    <w:rsid w:val="00A81F7C"/>
    <w:rsid w:val="00A81F7E"/>
    <w:rsid w:val="00A81FBB"/>
    <w:rsid w:val="00A81FC5"/>
    <w:rsid w:val="00A8206D"/>
    <w:rsid w:val="00A8206E"/>
    <w:rsid w:val="00A820DF"/>
    <w:rsid w:val="00A82146"/>
    <w:rsid w:val="00A82173"/>
    <w:rsid w:val="00A82198"/>
    <w:rsid w:val="00A821C8"/>
    <w:rsid w:val="00A82221"/>
    <w:rsid w:val="00A8222F"/>
    <w:rsid w:val="00A8225E"/>
    <w:rsid w:val="00A82273"/>
    <w:rsid w:val="00A822CA"/>
    <w:rsid w:val="00A822D4"/>
    <w:rsid w:val="00A822F1"/>
    <w:rsid w:val="00A822F8"/>
    <w:rsid w:val="00A822FD"/>
    <w:rsid w:val="00A82320"/>
    <w:rsid w:val="00A8233F"/>
    <w:rsid w:val="00A82342"/>
    <w:rsid w:val="00A8234D"/>
    <w:rsid w:val="00A82375"/>
    <w:rsid w:val="00A8237B"/>
    <w:rsid w:val="00A8238B"/>
    <w:rsid w:val="00A823A0"/>
    <w:rsid w:val="00A823E1"/>
    <w:rsid w:val="00A823FC"/>
    <w:rsid w:val="00A8241F"/>
    <w:rsid w:val="00A8246A"/>
    <w:rsid w:val="00A824AA"/>
    <w:rsid w:val="00A824AB"/>
    <w:rsid w:val="00A824BE"/>
    <w:rsid w:val="00A824EB"/>
    <w:rsid w:val="00A824EF"/>
    <w:rsid w:val="00A82514"/>
    <w:rsid w:val="00A8253A"/>
    <w:rsid w:val="00A82593"/>
    <w:rsid w:val="00A825B1"/>
    <w:rsid w:val="00A825B4"/>
    <w:rsid w:val="00A825D5"/>
    <w:rsid w:val="00A82640"/>
    <w:rsid w:val="00A82650"/>
    <w:rsid w:val="00A82694"/>
    <w:rsid w:val="00A826CC"/>
    <w:rsid w:val="00A826E3"/>
    <w:rsid w:val="00A826F9"/>
    <w:rsid w:val="00A82706"/>
    <w:rsid w:val="00A82711"/>
    <w:rsid w:val="00A82714"/>
    <w:rsid w:val="00A82786"/>
    <w:rsid w:val="00A82787"/>
    <w:rsid w:val="00A827B9"/>
    <w:rsid w:val="00A827D2"/>
    <w:rsid w:val="00A827D7"/>
    <w:rsid w:val="00A82823"/>
    <w:rsid w:val="00A82825"/>
    <w:rsid w:val="00A8282F"/>
    <w:rsid w:val="00A82837"/>
    <w:rsid w:val="00A8284E"/>
    <w:rsid w:val="00A82877"/>
    <w:rsid w:val="00A828A2"/>
    <w:rsid w:val="00A828D9"/>
    <w:rsid w:val="00A828DD"/>
    <w:rsid w:val="00A828DF"/>
    <w:rsid w:val="00A8290D"/>
    <w:rsid w:val="00A82929"/>
    <w:rsid w:val="00A82987"/>
    <w:rsid w:val="00A829AF"/>
    <w:rsid w:val="00A82A4F"/>
    <w:rsid w:val="00A82A56"/>
    <w:rsid w:val="00A82A77"/>
    <w:rsid w:val="00A82AA5"/>
    <w:rsid w:val="00A82AF3"/>
    <w:rsid w:val="00A82B04"/>
    <w:rsid w:val="00A82B13"/>
    <w:rsid w:val="00A82B1F"/>
    <w:rsid w:val="00A82B4A"/>
    <w:rsid w:val="00A82B83"/>
    <w:rsid w:val="00A82B9F"/>
    <w:rsid w:val="00A82BCF"/>
    <w:rsid w:val="00A82BD1"/>
    <w:rsid w:val="00A82BEC"/>
    <w:rsid w:val="00A82C14"/>
    <w:rsid w:val="00A82C18"/>
    <w:rsid w:val="00A82CC2"/>
    <w:rsid w:val="00A82CDF"/>
    <w:rsid w:val="00A82D01"/>
    <w:rsid w:val="00A82D25"/>
    <w:rsid w:val="00A82D2D"/>
    <w:rsid w:val="00A82D90"/>
    <w:rsid w:val="00A82DD9"/>
    <w:rsid w:val="00A82E17"/>
    <w:rsid w:val="00A82E1D"/>
    <w:rsid w:val="00A82E34"/>
    <w:rsid w:val="00A82E55"/>
    <w:rsid w:val="00A82ECD"/>
    <w:rsid w:val="00A82F0F"/>
    <w:rsid w:val="00A82F18"/>
    <w:rsid w:val="00A82F56"/>
    <w:rsid w:val="00A82F93"/>
    <w:rsid w:val="00A82FD7"/>
    <w:rsid w:val="00A83002"/>
    <w:rsid w:val="00A83085"/>
    <w:rsid w:val="00A83110"/>
    <w:rsid w:val="00A83154"/>
    <w:rsid w:val="00A831AB"/>
    <w:rsid w:val="00A83207"/>
    <w:rsid w:val="00A83215"/>
    <w:rsid w:val="00A83238"/>
    <w:rsid w:val="00A8323C"/>
    <w:rsid w:val="00A8324E"/>
    <w:rsid w:val="00A8324F"/>
    <w:rsid w:val="00A8325A"/>
    <w:rsid w:val="00A8328C"/>
    <w:rsid w:val="00A832CD"/>
    <w:rsid w:val="00A832DE"/>
    <w:rsid w:val="00A832FB"/>
    <w:rsid w:val="00A83303"/>
    <w:rsid w:val="00A8330F"/>
    <w:rsid w:val="00A83315"/>
    <w:rsid w:val="00A83385"/>
    <w:rsid w:val="00A8338C"/>
    <w:rsid w:val="00A833CD"/>
    <w:rsid w:val="00A833E0"/>
    <w:rsid w:val="00A833FB"/>
    <w:rsid w:val="00A83418"/>
    <w:rsid w:val="00A83442"/>
    <w:rsid w:val="00A8345C"/>
    <w:rsid w:val="00A8346B"/>
    <w:rsid w:val="00A834B4"/>
    <w:rsid w:val="00A834CC"/>
    <w:rsid w:val="00A834D7"/>
    <w:rsid w:val="00A834DF"/>
    <w:rsid w:val="00A834EF"/>
    <w:rsid w:val="00A83507"/>
    <w:rsid w:val="00A8351F"/>
    <w:rsid w:val="00A8352A"/>
    <w:rsid w:val="00A8354A"/>
    <w:rsid w:val="00A83550"/>
    <w:rsid w:val="00A83554"/>
    <w:rsid w:val="00A8358E"/>
    <w:rsid w:val="00A83597"/>
    <w:rsid w:val="00A835AA"/>
    <w:rsid w:val="00A835C5"/>
    <w:rsid w:val="00A836A6"/>
    <w:rsid w:val="00A836B9"/>
    <w:rsid w:val="00A836D7"/>
    <w:rsid w:val="00A836F0"/>
    <w:rsid w:val="00A83771"/>
    <w:rsid w:val="00A837A6"/>
    <w:rsid w:val="00A837AB"/>
    <w:rsid w:val="00A837DC"/>
    <w:rsid w:val="00A837E2"/>
    <w:rsid w:val="00A83805"/>
    <w:rsid w:val="00A8382A"/>
    <w:rsid w:val="00A83831"/>
    <w:rsid w:val="00A8384F"/>
    <w:rsid w:val="00A8385C"/>
    <w:rsid w:val="00A83860"/>
    <w:rsid w:val="00A83891"/>
    <w:rsid w:val="00A838CF"/>
    <w:rsid w:val="00A838E5"/>
    <w:rsid w:val="00A838F6"/>
    <w:rsid w:val="00A838FD"/>
    <w:rsid w:val="00A83901"/>
    <w:rsid w:val="00A83904"/>
    <w:rsid w:val="00A8395F"/>
    <w:rsid w:val="00A83976"/>
    <w:rsid w:val="00A839A0"/>
    <w:rsid w:val="00A839DD"/>
    <w:rsid w:val="00A839E8"/>
    <w:rsid w:val="00A83A0C"/>
    <w:rsid w:val="00A83A0E"/>
    <w:rsid w:val="00A83A56"/>
    <w:rsid w:val="00A83A89"/>
    <w:rsid w:val="00A83A8A"/>
    <w:rsid w:val="00A83AC6"/>
    <w:rsid w:val="00A83ACA"/>
    <w:rsid w:val="00A83B03"/>
    <w:rsid w:val="00A83B09"/>
    <w:rsid w:val="00A83B0B"/>
    <w:rsid w:val="00A83B17"/>
    <w:rsid w:val="00A83B1E"/>
    <w:rsid w:val="00A83B2E"/>
    <w:rsid w:val="00A83B47"/>
    <w:rsid w:val="00A83B4E"/>
    <w:rsid w:val="00A83B68"/>
    <w:rsid w:val="00A83BE4"/>
    <w:rsid w:val="00A83BED"/>
    <w:rsid w:val="00A83C18"/>
    <w:rsid w:val="00A83C96"/>
    <w:rsid w:val="00A83C9E"/>
    <w:rsid w:val="00A83CF0"/>
    <w:rsid w:val="00A83D00"/>
    <w:rsid w:val="00A83D1F"/>
    <w:rsid w:val="00A83D4F"/>
    <w:rsid w:val="00A83DE7"/>
    <w:rsid w:val="00A83E55"/>
    <w:rsid w:val="00A83E61"/>
    <w:rsid w:val="00A83E7E"/>
    <w:rsid w:val="00A83E97"/>
    <w:rsid w:val="00A83EBD"/>
    <w:rsid w:val="00A83F26"/>
    <w:rsid w:val="00A83F38"/>
    <w:rsid w:val="00A83F63"/>
    <w:rsid w:val="00A83F64"/>
    <w:rsid w:val="00A83F88"/>
    <w:rsid w:val="00A83FF5"/>
    <w:rsid w:val="00A84010"/>
    <w:rsid w:val="00A84067"/>
    <w:rsid w:val="00A840BC"/>
    <w:rsid w:val="00A840BD"/>
    <w:rsid w:val="00A840C6"/>
    <w:rsid w:val="00A84111"/>
    <w:rsid w:val="00A84142"/>
    <w:rsid w:val="00A84161"/>
    <w:rsid w:val="00A84173"/>
    <w:rsid w:val="00A84181"/>
    <w:rsid w:val="00A841FC"/>
    <w:rsid w:val="00A8421B"/>
    <w:rsid w:val="00A84228"/>
    <w:rsid w:val="00A84254"/>
    <w:rsid w:val="00A84262"/>
    <w:rsid w:val="00A84266"/>
    <w:rsid w:val="00A84267"/>
    <w:rsid w:val="00A8427E"/>
    <w:rsid w:val="00A8428E"/>
    <w:rsid w:val="00A842B6"/>
    <w:rsid w:val="00A842C9"/>
    <w:rsid w:val="00A842DB"/>
    <w:rsid w:val="00A842F8"/>
    <w:rsid w:val="00A8435B"/>
    <w:rsid w:val="00A84372"/>
    <w:rsid w:val="00A843AF"/>
    <w:rsid w:val="00A8441B"/>
    <w:rsid w:val="00A84437"/>
    <w:rsid w:val="00A84446"/>
    <w:rsid w:val="00A8447D"/>
    <w:rsid w:val="00A844C3"/>
    <w:rsid w:val="00A844FF"/>
    <w:rsid w:val="00A84545"/>
    <w:rsid w:val="00A84559"/>
    <w:rsid w:val="00A84575"/>
    <w:rsid w:val="00A845C2"/>
    <w:rsid w:val="00A84648"/>
    <w:rsid w:val="00A84697"/>
    <w:rsid w:val="00A846A2"/>
    <w:rsid w:val="00A846D0"/>
    <w:rsid w:val="00A846EC"/>
    <w:rsid w:val="00A84722"/>
    <w:rsid w:val="00A8472F"/>
    <w:rsid w:val="00A84737"/>
    <w:rsid w:val="00A84744"/>
    <w:rsid w:val="00A84756"/>
    <w:rsid w:val="00A847DE"/>
    <w:rsid w:val="00A8480B"/>
    <w:rsid w:val="00A84883"/>
    <w:rsid w:val="00A84890"/>
    <w:rsid w:val="00A848BA"/>
    <w:rsid w:val="00A848D9"/>
    <w:rsid w:val="00A848F3"/>
    <w:rsid w:val="00A8491E"/>
    <w:rsid w:val="00A84931"/>
    <w:rsid w:val="00A849B8"/>
    <w:rsid w:val="00A849CC"/>
    <w:rsid w:val="00A849E8"/>
    <w:rsid w:val="00A849F5"/>
    <w:rsid w:val="00A84A15"/>
    <w:rsid w:val="00A84A1F"/>
    <w:rsid w:val="00A84A24"/>
    <w:rsid w:val="00A84A9D"/>
    <w:rsid w:val="00A84AB5"/>
    <w:rsid w:val="00A84AD0"/>
    <w:rsid w:val="00A84AD3"/>
    <w:rsid w:val="00A84B03"/>
    <w:rsid w:val="00A84B1D"/>
    <w:rsid w:val="00A84B33"/>
    <w:rsid w:val="00A84B37"/>
    <w:rsid w:val="00A84B77"/>
    <w:rsid w:val="00A84BD4"/>
    <w:rsid w:val="00A84BE0"/>
    <w:rsid w:val="00A84C0C"/>
    <w:rsid w:val="00A84C50"/>
    <w:rsid w:val="00A84C7D"/>
    <w:rsid w:val="00A84C9F"/>
    <w:rsid w:val="00A84CD3"/>
    <w:rsid w:val="00A84CF9"/>
    <w:rsid w:val="00A84D2C"/>
    <w:rsid w:val="00A84D59"/>
    <w:rsid w:val="00A84D8A"/>
    <w:rsid w:val="00A84DAD"/>
    <w:rsid w:val="00A84DAE"/>
    <w:rsid w:val="00A84DB2"/>
    <w:rsid w:val="00A84DC5"/>
    <w:rsid w:val="00A84DCF"/>
    <w:rsid w:val="00A84E34"/>
    <w:rsid w:val="00A84E3D"/>
    <w:rsid w:val="00A84E7E"/>
    <w:rsid w:val="00A84E82"/>
    <w:rsid w:val="00A84EA5"/>
    <w:rsid w:val="00A84EA6"/>
    <w:rsid w:val="00A84EDC"/>
    <w:rsid w:val="00A84EED"/>
    <w:rsid w:val="00A84EFF"/>
    <w:rsid w:val="00A84F0B"/>
    <w:rsid w:val="00A84F19"/>
    <w:rsid w:val="00A84F48"/>
    <w:rsid w:val="00A84F4B"/>
    <w:rsid w:val="00A84F68"/>
    <w:rsid w:val="00A84F98"/>
    <w:rsid w:val="00A84FAD"/>
    <w:rsid w:val="00A84FB4"/>
    <w:rsid w:val="00A84FF8"/>
    <w:rsid w:val="00A84FFC"/>
    <w:rsid w:val="00A85033"/>
    <w:rsid w:val="00A850C2"/>
    <w:rsid w:val="00A85109"/>
    <w:rsid w:val="00A85133"/>
    <w:rsid w:val="00A8517A"/>
    <w:rsid w:val="00A85184"/>
    <w:rsid w:val="00A851D4"/>
    <w:rsid w:val="00A851D5"/>
    <w:rsid w:val="00A85209"/>
    <w:rsid w:val="00A85231"/>
    <w:rsid w:val="00A85251"/>
    <w:rsid w:val="00A8528A"/>
    <w:rsid w:val="00A85296"/>
    <w:rsid w:val="00A852BE"/>
    <w:rsid w:val="00A852D0"/>
    <w:rsid w:val="00A852D6"/>
    <w:rsid w:val="00A852D7"/>
    <w:rsid w:val="00A85301"/>
    <w:rsid w:val="00A85306"/>
    <w:rsid w:val="00A8531F"/>
    <w:rsid w:val="00A8533B"/>
    <w:rsid w:val="00A8535A"/>
    <w:rsid w:val="00A85388"/>
    <w:rsid w:val="00A8539D"/>
    <w:rsid w:val="00A853C3"/>
    <w:rsid w:val="00A853E5"/>
    <w:rsid w:val="00A853FC"/>
    <w:rsid w:val="00A85406"/>
    <w:rsid w:val="00A85408"/>
    <w:rsid w:val="00A8547D"/>
    <w:rsid w:val="00A854D1"/>
    <w:rsid w:val="00A854FC"/>
    <w:rsid w:val="00A8553D"/>
    <w:rsid w:val="00A85595"/>
    <w:rsid w:val="00A855D0"/>
    <w:rsid w:val="00A85604"/>
    <w:rsid w:val="00A85632"/>
    <w:rsid w:val="00A8564A"/>
    <w:rsid w:val="00A8568D"/>
    <w:rsid w:val="00A85692"/>
    <w:rsid w:val="00A85693"/>
    <w:rsid w:val="00A85697"/>
    <w:rsid w:val="00A856F3"/>
    <w:rsid w:val="00A85724"/>
    <w:rsid w:val="00A85758"/>
    <w:rsid w:val="00A85778"/>
    <w:rsid w:val="00A85779"/>
    <w:rsid w:val="00A857D3"/>
    <w:rsid w:val="00A857FA"/>
    <w:rsid w:val="00A85814"/>
    <w:rsid w:val="00A85827"/>
    <w:rsid w:val="00A85843"/>
    <w:rsid w:val="00A85847"/>
    <w:rsid w:val="00A85857"/>
    <w:rsid w:val="00A85874"/>
    <w:rsid w:val="00A8589D"/>
    <w:rsid w:val="00A858B1"/>
    <w:rsid w:val="00A858EE"/>
    <w:rsid w:val="00A858EF"/>
    <w:rsid w:val="00A85927"/>
    <w:rsid w:val="00A85949"/>
    <w:rsid w:val="00A8597B"/>
    <w:rsid w:val="00A8598B"/>
    <w:rsid w:val="00A859A2"/>
    <w:rsid w:val="00A859CB"/>
    <w:rsid w:val="00A85A33"/>
    <w:rsid w:val="00A85A57"/>
    <w:rsid w:val="00A85A82"/>
    <w:rsid w:val="00A85A89"/>
    <w:rsid w:val="00A85A90"/>
    <w:rsid w:val="00A85ABC"/>
    <w:rsid w:val="00A85B1D"/>
    <w:rsid w:val="00A85B1F"/>
    <w:rsid w:val="00A85B45"/>
    <w:rsid w:val="00A85B92"/>
    <w:rsid w:val="00A85BB3"/>
    <w:rsid w:val="00A85BBD"/>
    <w:rsid w:val="00A85BC5"/>
    <w:rsid w:val="00A85C33"/>
    <w:rsid w:val="00A85C4A"/>
    <w:rsid w:val="00A85C4F"/>
    <w:rsid w:val="00A85C53"/>
    <w:rsid w:val="00A85CAE"/>
    <w:rsid w:val="00A85D2B"/>
    <w:rsid w:val="00A85D5A"/>
    <w:rsid w:val="00A85D82"/>
    <w:rsid w:val="00A85DA9"/>
    <w:rsid w:val="00A85DF4"/>
    <w:rsid w:val="00A85DFB"/>
    <w:rsid w:val="00A85E38"/>
    <w:rsid w:val="00A85E46"/>
    <w:rsid w:val="00A85E50"/>
    <w:rsid w:val="00A85E79"/>
    <w:rsid w:val="00A85EA8"/>
    <w:rsid w:val="00A85EB3"/>
    <w:rsid w:val="00A85EB8"/>
    <w:rsid w:val="00A85EC7"/>
    <w:rsid w:val="00A85EDD"/>
    <w:rsid w:val="00A85F25"/>
    <w:rsid w:val="00A85F37"/>
    <w:rsid w:val="00A85F47"/>
    <w:rsid w:val="00A85F71"/>
    <w:rsid w:val="00A85F79"/>
    <w:rsid w:val="00A85F85"/>
    <w:rsid w:val="00A85FC1"/>
    <w:rsid w:val="00A86016"/>
    <w:rsid w:val="00A8601D"/>
    <w:rsid w:val="00A86092"/>
    <w:rsid w:val="00A86096"/>
    <w:rsid w:val="00A860E6"/>
    <w:rsid w:val="00A860ED"/>
    <w:rsid w:val="00A8611A"/>
    <w:rsid w:val="00A8612E"/>
    <w:rsid w:val="00A86147"/>
    <w:rsid w:val="00A861A1"/>
    <w:rsid w:val="00A861A7"/>
    <w:rsid w:val="00A861AF"/>
    <w:rsid w:val="00A861BA"/>
    <w:rsid w:val="00A86238"/>
    <w:rsid w:val="00A86248"/>
    <w:rsid w:val="00A8624D"/>
    <w:rsid w:val="00A86265"/>
    <w:rsid w:val="00A86270"/>
    <w:rsid w:val="00A862BB"/>
    <w:rsid w:val="00A862BF"/>
    <w:rsid w:val="00A862ED"/>
    <w:rsid w:val="00A86361"/>
    <w:rsid w:val="00A86388"/>
    <w:rsid w:val="00A863A6"/>
    <w:rsid w:val="00A863C8"/>
    <w:rsid w:val="00A86430"/>
    <w:rsid w:val="00A86452"/>
    <w:rsid w:val="00A86453"/>
    <w:rsid w:val="00A86476"/>
    <w:rsid w:val="00A86484"/>
    <w:rsid w:val="00A864CD"/>
    <w:rsid w:val="00A8652E"/>
    <w:rsid w:val="00A86577"/>
    <w:rsid w:val="00A86580"/>
    <w:rsid w:val="00A865AC"/>
    <w:rsid w:val="00A865E2"/>
    <w:rsid w:val="00A86607"/>
    <w:rsid w:val="00A8661E"/>
    <w:rsid w:val="00A86629"/>
    <w:rsid w:val="00A86639"/>
    <w:rsid w:val="00A86641"/>
    <w:rsid w:val="00A866B4"/>
    <w:rsid w:val="00A86725"/>
    <w:rsid w:val="00A86730"/>
    <w:rsid w:val="00A86740"/>
    <w:rsid w:val="00A8676A"/>
    <w:rsid w:val="00A8677D"/>
    <w:rsid w:val="00A86797"/>
    <w:rsid w:val="00A867EB"/>
    <w:rsid w:val="00A86818"/>
    <w:rsid w:val="00A86824"/>
    <w:rsid w:val="00A86852"/>
    <w:rsid w:val="00A868AE"/>
    <w:rsid w:val="00A868F1"/>
    <w:rsid w:val="00A86902"/>
    <w:rsid w:val="00A8692C"/>
    <w:rsid w:val="00A86967"/>
    <w:rsid w:val="00A869BB"/>
    <w:rsid w:val="00A869CD"/>
    <w:rsid w:val="00A869D4"/>
    <w:rsid w:val="00A869D9"/>
    <w:rsid w:val="00A869E6"/>
    <w:rsid w:val="00A869FA"/>
    <w:rsid w:val="00A86A4D"/>
    <w:rsid w:val="00A86A62"/>
    <w:rsid w:val="00A86A80"/>
    <w:rsid w:val="00A86A90"/>
    <w:rsid w:val="00A86A93"/>
    <w:rsid w:val="00A86AA1"/>
    <w:rsid w:val="00A86AE8"/>
    <w:rsid w:val="00A86AFA"/>
    <w:rsid w:val="00A86B0C"/>
    <w:rsid w:val="00A86B31"/>
    <w:rsid w:val="00A86B43"/>
    <w:rsid w:val="00A86BB1"/>
    <w:rsid w:val="00A86BB9"/>
    <w:rsid w:val="00A86BFF"/>
    <w:rsid w:val="00A86C16"/>
    <w:rsid w:val="00A86C31"/>
    <w:rsid w:val="00A86C39"/>
    <w:rsid w:val="00A86C59"/>
    <w:rsid w:val="00A86C79"/>
    <w:rsid w:val="00A86C86"/>
    <w:rsid w:val="00A86CCE"/>
    <w:rsid w:val="00A86CF7"/>
    <w:rsid w:val="00A86D56"/>
    <w:rsid w:val="00A86DB8"/>
    <w:rsid w:val="00A86E01"/>
    <w:rsid w:val="00A86E32"/>
    <w:rsid w:val="00A86E4B"/>
    <w:rsid w:val="00A86E66"/>
    <w:rsid w:val="00A86E81"/>
    <w:rsid w:val="00A86E83"/>
    <w:rsid w:val="00A86EBE"/>
    <w:rsid w:val="00A86EDA"/>
    <w:rsid w:val="00A86EFE"/>
    <w:rsid w:val="00A86F31"/>
    <w:rsid w:val="00A86F62"/>
    <w:rsid w:val="00A86F77"/>
    <w:rsid w:val="00A86F85"/>
    <w:rsid w:val="00A86FE5"/>
    <w:rsid w:val="00A86FFB"/>
    <w:rsid w:val="00A8701E"/>
    <w:rsid w:val="00A87034"/>
    <w:rsid w:val="00A87057"/>
    <w:rsid w:val="00A8705D"/>
    <w:rsid w:val="00A87066"/>
    <w:rsid w:val="00A87071"/>
    <w:rsid w:val="00A870DA"/>
    <w:rsid w:val="00A87113"/>
    <w:rsid w:val="00A8714F"/>
    <w:rsid w:val="00A87197"/>
    <w:rsid w:val="00A871E9"/>
    <w:rsid w:val="00A871EA"/>
    <w:rsid w:val="00A87219"/>
    <w:rsid w:val="00A8721B"/>
    <w:rsid w:val="00A872CE"/>
    <w:rsid w:val="00A87341"/>
    <w:rsid w:val="00A8735A"/>
    <w:rsid w:val="00A873A7"/>
    <w:rsid w:val="00A873CF"/>
    <w:rsid w:val="00A873D9"/>
    <w:rsid w:val="00A873E0"/>
    <w:rsid w:val="00A87427"/>
    <w:rsid w:val="00A874E9"/>
    <w:rsid w:val="00A8750B"/>
    <w:rsid w:val="00A875CC"/>
    <w:rsid w:val="00A8762A"/>
    <w:rsid w:val="00A8762F"/>
    <w:rsid w:val="00A87649"/>
    <w:rsid w:val="00A8766B"/>
    <w:rsid w:val="00A876CB"/>
    <w:rsid w:val="00A876E4"/>
    <w:rsid w:val="00A876FD"/>
    <w:rsid w:val="00A87725"/>
    <w:rsid w:val="00A87737"/>
    <w:rsid w:val="00A8773C"/>
    <w:rsid w:val="00A87762"/>
    <w:rsid w:val="00A87769"/>
    <w:rsid w:val="00A877DE"/>
    <w:rsid w:val="00A8782E"/>
    <w:rsid w:val="00A8783A"/>
    <w:rsid w:val="00A8786C"/>
    <w:rsid w:val="00A878A9"/>
    <w:rsid w:val="00A87904"/>
    <w:rsid w:val="00A8791A"/>
    <w:rsid w:val="00A87921"/>
    <w:rsid w:val="00A87956"/>
    <w:rsid w:val="00A87988"/>
    <w:rsid w:val="00A879C1"/>
    <w:rsid w:val="00A879D4"/>
    <w:rsid w:val="00A879DC"/>
    <w:rsid w:val="00A879E4"/>
    <w:rsid w:val="00A879EB"/>
    <w:rsid w:val="00A87A02"/>
    <w:rsid w:val="00A87A12"/>
    <w:rsid w:val="00A87A1B"/>
    <w:rsid w:val="00A87A32"/>
    <w:rsid w:val="00A87A38"/>
    <w:rsid w:val="00A87A90"/>
    <w:rsid w:val="00A87B08"/>
    <w:rsid w:val="00A87B1D"/>
    <w:rsid w:val="00A87B50"/>
    <w:rsid w:val="00A87C27"/>
    <w:rsid w:val="00A87C46"/>
    <w:rsid w:val="00A87C4C"/>
    <w:rsid w:val="00A87C6D"/>
    <w:rsid w:val="00A87C9B"/>
    <w:rsid w:val="00A87CBF"/>
    <w:rsid w:val="00A87D0B"/>
    <w:rsid w:val="00A87D6C"/>
    <w:rsid w:val="00A87D6D"/>
    <w:rsid w:val="00A87DA0"/>
    <w:rsid w:val="00A87DBB"/>
    <w:rsid w:val="00A87DBD"/>
    <w:rsid w:val="00A87DD5"/>
    <w:rsid w:val="00A87DFC"/>
    <w:rsid w:val="00A87E2A"/>
    <w:rsid w:val="00A87E58"/>
    <w:rsid w:val="00A87E79"/>
    <w:rsid w:val="00A87EA3"/>
    <w:rsid w:val="00A87ED3"/>
    <w:rsid w:val="00A87F29"/>
    <w:rsid w:val="00A87F2A"/>
    <w:rsid w:val="00A87F47"/>
    <w:rsid w:val="00A87F77"/>
    <w:rsid w:val="00A87FAB"/>
    <w:rsid w:val="00A87FDC"/>
    <w:rsid w:val="00A87FDF"/>
    <w:rsid w:val="00A87FE8"/>
    <w:rsid w:val="00A90035"/>
    <w:rsid w:val="00A900CC"/>
    <w:rsid w:val="00A90155"/>
    <w:rsid w:val="00A901F4"/>
    <w:rsid w:val="00A9020E"/>
    <w:rsid w:val="00A9021B"/>
    <w:rsid w:val="00A90228"/>
    <w:rsid w:val="00A90283"/>
    <w:rsid w:val="00A902C3"/>
    <w:rsid w:val="00A902EB"/>
    <w:rsid w:val="00A90338"/>
    <w:rsid w:val="00A9037F"/>
    <w:rsid w:val="00A903A0"/>
    <w:rsid w:val="00A903A1"/>
    <w:rsid w:val="00A903A6"/>
    <w:rsid w:val="00A903CD"/>
    <w:rsid w:val="00A903F6"/>
    <w:rsid w:val="00A90454"/>
    <w:rsid w:val="00A90468"/>
    <w:rsid w:val="00A90499"/>
    <w:rsid w:val="00A904C8"/>
    <w:rsid w:val="00A9052D"/>
    <w:rsid w:val="00A9057A"/>
    <w:rsid w:val="00A9057C"/>
    <w:rsid w:val="00A905B2"/>
    <w:rsid w:val="00A905D1"/>
    <w:rsid w:val="00A905E2"/>
    <w:rsid w:val="00A9060A"/>
    <w:rsid w:val="00A9060F"/>
    <w:rsid w:val="00A90618"/>
    <w:rsid w:val="00A90623"/>
    <w:rsid w:val="00A90625"/>
    <w:rsid w:val="00A9063D"/>
    <w:rsid w:val="00A90667"/>
    <w:rsid w:val="00A906AD"/>
    <w:rsid w:val="00A906C1"/>
    <w:rsid w:val="00A906ED"/>
    <w:rsid w:val="00A90711"/>
    <w:rsid w:val="00A90740"/>
    <w:rsid w:val="00A90745"/>
    <w:rsid w:val="00A9074A"/>
    <w:rsid w:val="00A90751"/>
    <w:rsid w:val="00A907A3"/>
    <w:rsid w:val="00A90819"/>
    <w:rsid w:val="00A9081B"/>
    <w:rsid w:val="00A9081C"/>
    <w:rsid w:val="00A90848"/>
    <w:rsid w:val="00A9088A"/>
    <w:rsid w:val="00A908C9"/>
    <w:rsid w:val="00A908CF"/>
    <w:rsid w:val="00A908ED"/>
    <w:rsid w:val="00A908F1"/>
    <w:rsid w:val="00A908F8"/>
    <w:rsid w:val="00A9093C"/>
    <w:rsid w:val="00A9093D"/>
    <w:rsid w:val="00A90956"/>
    <w:rsid w:val="00A90965"/>
    <w:rsid w:val="00A90971"/>
    <w:rsid w:val="00A90974"/>
    <w:rsid w:val="00A909B3"/>
    <w:rsid w:val="00A909BC"/>
    <w:rsid w:val="00A909DC"/>
    <w:rsid w:val="00A909E2"/>
    <w:rsid w:val="00A90A2B"/>
    <w:rsid w:val="00A90A5D"/>
    <w:rsid w:val="00A90A6A"/>
    <w:rsid w:val="00A90AB4"/>
    <w:rsid w:val="00A90ACC"/>
    <w:rsid w:val="00A90AD1"/>
    <w:rsid w:val="00A90B02"/>
    <w:rsid w:val="00A90B19"/>
    <w:rsid w:val="00A90B2F"/>
    <w:rsid w:val="00A90B67"/>
    <w:rsid w:val="00A90BA6"/>
    <w:rsid w:val="00A90BB1"/>
    <w:rsid w:val="00A90BD3"/>
    <w:rsid w:val="00A90BD5"/>
    <w:rsid w:val="00A90C18"/>
    <w:rsid w:val="00A90C19"/>
    <w:rsid w:val="00A90C1F"/>
    <w:rsid w:val="00A90C2E"/>
    <w:rsid w:val="00A90C34"/>
    <w:rsid w:val="00A90C38"/>
    <w:rsid w:val="00A90C48"/>
    <w:rsid w:val="00A90C63"/>
    <w:rsid w:val="00A90C65"/>
    <w:rsid w:val="00A90CDE"/>
    <w:rsid w:val="00A90D15"/>
    <w:rsid w:val="00A90D4A"/>
    <w:rsid w:val="00A90D54"/>
    <w:rsid w:val="00A90D72"/>
    <w:rsid w:val="00A90D85"/>
    <w:rsid w:val="00A90D9F"/>
    <w:rsid w:val="00A90DC5"/>
    <w:rsid w:val="00A90DFC"/>
    <w:rsid w:val="00A90E39"/>
    <w:rsid w:val="00A90E54"/>
    <w:rsid w:val="00A90E83"/>
    <w:rsid w:val="00A90E8E"/>
    <w:rsid w:val="00A90ECF"/>
    <w:rsid w:val="00A90F03"/>
    <w:rsid w:val="00A90F0F"/>
    <w:rsid w:val="00A90F13"/>
    <w:rsid w:val="00A90F1D"/>
    <w:rsid w:val="00A90F3C"/>
    <w:rsid w:val="00A90F68"/>
    <w:rsid w:val="00A90F8D"/>
    <w:rsid w:val="00A90FE8"/>
    <w:rsid w:val="00A91012"/>
    <w:rsid w:val="00A91044"/>
    <w:rsid w:val="00A9108C"/>
    <w:rsid w:val="00A91094"/>
    <w:rsid w:val="00A910A5"/>
    <w:rsid w:val="00A910B1"/>
    <w:rsid w:val="00A910C6"/>
    <w:rsid w:val="00A910CB"/>
    <w:rsid w:val="00A910E8"/>
    <w:rsid w:val="00A910EC"/>
    <w:rsid w:val="00A910F5"/>
    <w:rsid w:val="00A91178"/>
    <w:rsid w:val="00A9117F"/>
    <w:rsid w:val="00A91182"/>
    <w:rsid w:val="00A911F8"/>
    <w:rsid w:val="00A91227"/>
    <w:rsid w:val="00A91257"/>
    <w:rsid w:val="00A91264"/>
    <w:rsid w:val="00A91295"/>
    <w:rsid w:val="00A912AA"/>
    <w:rsid w:val="00A912C0"/>
    <w:rsid w:val="00A912CA"/>
    <w:rsid w:val="00A91300"/>
    <w:rsid w:val="00A913AD"/>
    <w:rsid w:val="00A913C5"/>
    <w:rsid w:val="00A913E6"/>
    <w:rsid w:val="00A91417"/>
    <w:rsid w:val="00A91437"/>
    <w:rsid w:val="00A91494"/>
    <w:rsid w:val="00A914F3"/>
    <w:rsid w:val="00A9155F"/>
    <w:rsid w:val="00A91568"/>
    <w:rsid w:val="00A915DD"/>
    <w:rsid w:val="00A915E8"/>
    <w:rsid w:val="00A915F7"/>
    <w:rsid w:val="00A91637"/>
    <w:rsid w:val="00A91660"/>
    <w:rsid w:val="00A916B0"/>
    <w:rsid w:val="00A916EC"/>
    <w:rsid w:val="00A9172D"/>
    <w:rsid w:val="00A9173D"/>
    <w:rsid w:val="00A91789"/>
    <w:rsid w:val="00A9178E"/>
    <w:rsid w:val="00A917FD"/>
    <w:rsid w:val="00A91805"/>
    <w:rsid w:val="00A91875"/>
    <w:rsid w:val="00A91877"/>
    <w:rsid w:val="00A91897"/>
    <w:rsid w:val="00A918C3"/>
    <w:rsid w:val="00A91913"/>
    <w:rsid w:val="00A9193B"/>
    <w:rsid w:val="00A91996"/>
    <w:rsid w:val="00A919A7"/>
    <w:rsid w:val="00A919A9"/>
    <w:rsid w:val="00A919AE"/>
    <w:rsid w:val="00A919E3"/>
    <w:rsid w:val="00A919EB"/>
    <w:rsid w:val="00A91A01"/>
    <w:rsid w:val="00A91A12"/>
    <w:rsid w:val="00A91A55"/>
    <w:rsid w:val="00A91A64"/>
    <w:rsid w:val="00A91A82"/>
    <w:rsid w:val="00A91AA7"/>
    <w:rsid w:val="00A91AC0"/>
    <w:rsid w:val="00A91AF8"/>
    <w:rsid w:val="00A91AFF"/>
    <w:rsid w:val="00A91B43"/>
    <w:rsid w:val="00A91B5F"/>
    <w:rsid w:val="00A91B97"/>
    <w:rsid w:val="00A91B98"/>
    <w:rsid w:val="00A91B9F"/>
    <w:rsid w:val="00A91C09"/>
    <w:rsid w:val="00A91C54"/>
    <w:rsid w:val="00A91C7E"/>
    <w:rsid w:val="00A91C80"/>
    <w:rsid w:val="00A91C93"/>
    <w:rsid w:val="00A91CC4"/>
    <w:rsid w:val="00A91CEA"/>
    <w:rsid w:val="00A91CEE"/>
    <w:rsid w:val="00A91D52"/>
    <w:rsid w:val="00A91D56"/>
    <w:rsid w:val="00A91D77"/>
    <w:rsid w:val="00A91DE9"/>
    <w:rsid w:val="00A91DF3"/>
    <w:rsid w:val="00A91DF6"/>
    <w:rsid w:val="00A91E14"/>
    <w:rsid w:val="00A91E26"/>
    <w:rsid w:val="00A91E49"/>
    <w:rsid w:val="00A91E67"/>
    <w:rsid w:val="00A91E75"/>
    <w:rsid w:val="00A91EDE"/>
    <w:rsid w:val="00A91EE3"/>
    <w:rsid w:val="00A91F33"/>
    <w:rsid w:val="00A91F51"/>
    <w:rsid w:val="00A91F86"/>
    <w:rsid w:val="00A91F91"/>
    <w:rsid w:val="00A91FAE"/>
    <w:rsid w:val="00A91FB8"/>
    <w:rsid w:val="00A92025"/>
    <w:rsid w:val="00A92046"/>
    <w:rsid w:val="00A92055"/>
    <w:rsid w:val="00A92061"/>
    <w:rsid w:val="00A92078"/>
    <w:rsid w:val="00A9207F"/>
    <w:rsid w:val="00A920B3"/>
    <w:rsid w:val="00A920D5"/>
    <w:rsid w:val="00A9211A"/>
    <w:rsid w:val="00A92145"/>
    <w:rsid w:val="00A92202"/>
    <w:rsid w:val="00A9222A"/>
    <w:rsid w:val="00A92244"/>
    <w:rsid w:val="00A92253"/>
    <w:rsid w:val="00A92257"/>
    <w:rsid w:val="00A9228D"/>
    <w:rsid w:val="00A922A0"/>
    <w:rsid w:val="00A922AC"/>
    <w:rsid w:val="00A922BE"/>
    <w:rsid w:val="00A922C3"/>
    <w:rsid w:val="00A92304"/>
    <w:rsid w:val="00A92316"/>
    <w:rsid w:val="00A92333"/>
    <w:rsid w:val="00A92343"/>
    <w:rsid w:val="00A9234B"/>
    <w:rsid w:val="00A92381"/>
    <w:rsid w:val="00A92397"/>
    <w:rsid w:val="00A923A1"/>
    <w:rsid w:val="00A923BB"/>
    <w:rsid w:val="00A9244A"/>
    <w:rsid w:val="00A9248F"/>
    <w:rsid w:val="00A92493"/>
    <w:rsid w:val="00A924A2"/>
    <w:rsid w:val="00A924A3"/>
    <w:rsid w:val="00A924F2"/>
    <w:rsid w:val="00A924F6"/>
    <w:rsid w:val="00A9250F"/>
    <w:rsid w:val="00A92515"/>
    <w:rsid w:val="00A9252F"/>
    <w:rsid w:val="00A92593"/>
    <w:rsid w:val="00A925DF"/>
    <w:rsid w:val="00A92616"/>
    <w:rsid w:val="00A92654"/>
    <w:rsid w:val="00A92656"/>
    <w:rsid w:val="00A9267A"/>
    <w:rsid w:val="00A9267D"/>
    <w:rsid w:val="00A92694"/>
    <w:rsid w:val="00A926C6"/>
    <w:rsid w:val="00A926D5"/>
    <w:rsid w:val="00A926D8"/>
    <w:rsid w:val="00A926FB"/>
    <w:rsid w:val="00A926FC"/>
    <w:rsid w:val="00A92700"/>
    <w:rsid w:val="00A92711"/>
    <w:rsid w:val="00A9272A"/>
    <w:rsid w:val="00A92757"/>
    <w:rsid w:val="00A9276B"/>
    <w:rsid w:val="00A927B0"/>
    <w:rsid w:val="00A927DE"/>
    <w:rsid w:val="00A927FF"/>
    <w:rsid w:val="00A92805"/>
    <w:rsid w:val="00A92862"/>
    <w:rsid w:val="00A92890"/>
    <w:rsid w:val="00A928AE"/>
    <w:rsid w:val="00A928C4"/>
    <w:rsid w:val="00A928ED"/>
    <w:rsid w:val="00A92905"/>
    <w:rsid w:val="00A9290B"/>
    <w:rsid w:val="00A92994"/>
    <w:rsid w:val="00A929A0"/>
    <w:rsid w:val="00A92A0A"/>
    <w:rsid w:val="00A92A17"/>
    <w:rsid w:val="00A92A3D"/>
    <w:rsid w:val="00A92A7F"/>
    <w:rsid w:val="00A92A8A"/>
    <w:rsid w:val="00A92A8B"/>
    <w:rsid w:val="00A92A99"/>
    <w:rsid w:val="00A92ADA"/>
    <w:rsid w:val="00A92B1E"/>
    <w:rsid w:val="00A92B37"/>
    <w:rsid w:val="00A92B39"/>
    <w:rsid w:val="00A92B4A"/>
    <w:rsid w:val="00A92B7C"/>
    <w:rsid w:val="00A92B9B"/>
    <w:rsid w:val="00A92BF7"/>
    <w:rsid w:val="00A92C42"/>
    <w:rsid w:val="00A92C49"/>
    <w:rsid w:val="00A92C57"/>
    <w:rsid w:val="00A92C59"/>
    <w:rsid w:val="00A92C68"/>
    <w:rsid w:val="00A92C73"/>
    <w:rsid w:val="00A92C7D"/>
    <w:rsid w:val="00A92CF3"/>
    <w:rsid w:val="00A92D17"/>
    <w:rsid w:val="00A92D1F"/>
    <w:rsid w:val="00A92D38"/>
    <w:rsid w:val="00A92D75"/>
    <w:rsid w:val="00A92D7D"/>
    <w:rsid w:val="00A92D85"/>
    <w:rsid w:val="00A92D94"/>
    <w:rsid w:val="00A92DD2"/>
    <w:rsid w:val="00A92DE6"/>
    <w:rsid w:val="00A92DF3"/>
    <w:rsid w:val="00A92DF9"/>
    <w:rsid w:val="00A92E12"/>
    <w:rsid w:val="00A92E1F"/>
    <w:rsid w:val="00A92E48"/>
    <w:rsid w:val="00A92E4E"/>
    <w:rsid w:val="00A92E79"/>
    <w:rsid w:val="00A92E7E"/>
    <w:rsid w:val="00A92EC3"/>
    <w:rsid w:val="00A92ECE"/>
    <w:rsid w:val="00A92F3D"/>
    <w:rsid w:val="00A92F4F"/>
    <w:rsid w:val="00A92F73"/>
    <w:rsid w:val="00A92FF7"/>
    <w:rsid w:val="00A93014"/>
    <w:rsid w:val="00A93069"/>
    <w:rsid w:val="00A93078"/>
    <w:rsid w:val="00A930E2"/>
    <w:rsid w:val="00A930F1"/>
    <w:rsid w:val="00A931A4"/>
    <w:rsid w:val="00A931CC"/>
    <w:rsid w:val="00A931EA"/>
    <w:rsid w:val="00A931EC"/>
    <w:rsid w:val="00A93200"/>
    <w:rsid w:val="00A93219"/>
    <w:rsid w:val="00A9322B"/>
    <w:rsid w:val="00A93262"/>
    <w:rsid w:val="00A93277"/>
    <w:rsid w:val="00A93279"/>
    <w:rsid w:val="00A9327D"/>
    <w:rsid w:val="00A93289"/>
    <w:rsid w:val="00A93293"/>
    <w:rsid w:val="00A932BD"/>
    <w:rsid w:val="00A932CE"/>
    <w:rsid w:val="00A93312"/>
    <w:rsid w:val="00A93314"/>
    <w:rsid w:val="00A9337A"/>
    <w:rsid w:val="00A933A9"/>
    <w:rsid w:val="00A93426"/>
    <w:rsid w:val="00A93486"/>
    <w:rsid w:val="00A9349F"/>
    <w:rsid w:val="00A934AB"/>
    <w:rsid w:val="00A934B5"/>
    <w:rsid w:val="00A934D5"/>
    <w:rsid w:val="00A934E4"/>
    <w:rsid w:val="00A93516"/>
    <w:rsid w:val="00A9351F"/>
    <w:rsid w:val="00A935BE"/>
    <w:rsid w:val="00A935D9"/>
    <w:rsid w:val="00A9361A"/>
    <w:rsid w:val="00A936B3"/>
    <w:rsid w:val="00A936CB"/>
    <w:rsid w:val="00A936F1"/>
    <w:rsid w:val="00A936F5"/>
    <w:rsid w:val="00A93704"/>
    <w:rsid w:val="00A93751"/>
    <w:rsid w:val="00A9379B"/>
    <w:rsid w:val="00A937B2"/>
    <w:rsid w:val="00A9381E"/>
    <w:rsid w:val="00A93820"/>
    <w:rsid w:val="00A93830"/>
    <w:rsid w:val="00A9385B"/>
    <w:rsid w:val="00A93865"/>
    <w:rsid w:val="00A9387B"/>
    <w:rsid w:val="00A938BE"/>
    <w:rsid w:val="00A938C3"/>
    <w:rsid w:val="00A93902"/>
    <w:rsid w:val="00A93919"/>
    <w:rsid w:val="00A93921"/>
    <w:rsid w:val="00A93944"/>
    <w:rsid w:val="00A9398D"/>
    <w:rsid w:val="00A93A09"/>
    <w:rsid w:val="00A93A2C"/>
    <w:rsid w:val="00A93A47"/>
    <w:rsid w:val="00A93A65"/>
    <w:rsid w:val="00A93AB8"/>
    <w:rsid w:val="00A93AEE"/>
    <w:rsid w:val="00A93B0D"/>
    <w:rsid w:val="00A93B50"/>
    <w:rsid w:val="00A93B9E"/>
    <w:rsid w:val="00A93BA5"/>
    <w:rsid w:val="00A93BB3"/>
    <w:rsid w:val="00A93C0A"/>
    <w:rsid w:val="00A93C24"/>
    <w:rsid w:val="00A93C4D"/>
    <w:rsid w:val="00A93C5D"/>
    <w:rsid w:val="00A93CC3"/>
    <w:rsid w:val="00A93CCB"/>
    <w:rsid w:val="00A93D03"/>
    <w:rsid w:val="00A93D22"/>
    <w:rsid w:val="00A93D25"/>
    <w:rsid w:val="00A93D3F"/>
    <w:rsid w:val="00A93D4E"/>
    <w:rsid w:val="00A93D53"/>
    <w:rsid w:val="00A93DC8"/>
    <w:rsid w:val="00A93DDB"/>
    <w:rsid w:val="00A93DE8"/>
    <w:rsid w:val="00A93DEF"/>
    <w:rsid w:val="00A93DF2"/>
    <w:rsid w:val="00A93E0D"/>
    <w:rsid w:val="00A93E11"/>
    <w:rsid w:val="00A93E32"/>
    <w:rsid w:val="00A93E44"/>
    <w:rsid w:val="00A93E46"/>
    <w:rsid w:val="00A93E5A"/>
    <w:rsid w:val="00A93E68"/>
    <w:rsid w:val="00A93EC4"/>
    <w:rsid w:val="00A93ED5"/>
    <w:rsid w:val="00A93F48"/>
    <w:rsid w:val="00A93F9B"/>
    <w:rsid w:val="00A93FB6"/>
    <w:rsid w:val="00A93FEF"/>
    <w:rsid w:val="00A94009"/>
    <w:rsid w:val="00A94026"/>
    <w:rsid w:val="00A9402E"/>
    <w:rsid w:val="00A940D8"/>
    <w:rsid w:val="00A940DF"/>
    <w:rsid w:val="00A94126"/>
    <w:rsid w:val="00A9414E"/>
    <w:rsid w:val="00A94172"/>
    <w:rsid w:val="00A9418A"/>
    <w:rsid w:val="00A9419A"/>
    <w:rsid w:val="00A941BE"/>
    <w:rsid w:val="00A941FE"/>
    <w:rsid w:val="00A9420B"/>
    <w:rsid w:val="00A94234"/>
    <w:rsid w:val="00A94235"/>
    <w:rsid w:val="00A94258"/>
    <w:rsid w:val="00A9430F"/>
    <w:rsid w:val="00A94310"/>
    <w:rsid w:val="00A94325"/>
    <w:rsid w:val="00A94374"/>
    <w:rsid w:val="00A94398"/>
    <w:rsid w:val="00A943A2"/>
    <w:rsid w:val="00A943B2"/>
    <w:rsid w:val="00A943F9"/>
    <w:rsid w:val="00A9440E"/>
    <w:rsid w:val="00A94421"/>
    <w:rsid w:val="00A94437"/>
    <w:rsid w:val="00A94441"/>
    <w:rsid w:val="00A94444"/>
    <w:rsid w:val="00A94448"/>
    <w:rsid w:val="00A94477"/>
    <w:rsid w:val="00A9448D"/>
    <w:rsid w:val="00A94497"/>
    <w:rsid w:val="00A944C2"/>
    <w:rsid w:val="00A944E4"/>
    <w:rsid w:val="00A94523"/>
    <w:rsid w:val="00A9457A"/>
    <w:rsid w:val="00A945A6"/>
    <w:rsid w:val="00A945DC"/>
    <w:rsid w:val="00A94654"/>
    <w:rsid w:val="00A9465A"/>
    <w:rsid w:val="00A94660"/>
    <w:rsid w:val="00A94691"/>
    <w:rsid w:val="00A94692"/>
    <w:rsid w:val="00A946AF"/>
    <w:rsid w:val="00A946B8"/>
    <w:rsid w:val="00A946DB"/>
    <w:rsid w:val="00A946FD"/>
    <w:rsid w:val="00A946FF"/>
    <w:rsid w:val="00A94701"/>
    <w:rsid w:val="00A94719"/>
    <w:rsid w:val="00A9475C"/>
    <w:rsid w:val="00A94762"/>
    <w:rsid w:val="00A9476D"/>
    <w:rsid w:val="00A94775"/>
    <w:rsid w:val="00A9477A"/>
    <w:rsid w:val="00A94795"/>
    <w:rsid w:val="00A947FC"/>
    <w:rsid w:val="00A94822"/>
    <w:rsid w:val="00A94832"/>
    <w:rsid w:val="00A9484A"/>
    <w:rsid w:val="00A94862"/>
    <w:rsid w:val="00A94869"/>
    <w:rsid w:val="00A9491B"/>
    <w:rsid w:val="00A9495B"/>
    <w:rsid w:val="00A949DC"/>
    <w:rsid w:val="00A949E3"/>
    <w:rsid w:val="00A94A95"/>
    <w:rsid w:val="00A94AA4"/>
    <w:rsid w:val="00A94AE1"/>
    <w:rsid w:val="00A94AFF"/>
    <w:rsid w:val="00A94B29"/>
    <w:rsid w:val="00A94B65"/>
    <w:rsid w:val="00A94B95"/>
    <w:rsid w:val="00A94BE2"/>
    <w:rsid w:val="00A94C1E"/>
    <w:rsid w:val="00A94C53"/>
    <w:rsid w:val="00A94C5A"/>
    <w:rsid w:val="00A94C8F"/>
    <w:rsid w:val="00A94C96"/>
    <w:rsid w:val="00A94D65"/>
    <w:rsid w:val="00A94DB1"/>
    <w:rsid w:val="00A94DE0"/>
    <w:rsid w:val="00A94E3A"/>
    <w:rsid w:val="00A94E4F"/>
    <w:rsid w:val="00A94E67"/>
    <w:rsid w:val="00A94E76"/>
    <w:rsid w:val="00A94E81"/>
    <w:rsid w:val="00A94EBB"/>
    <w:rsid w:val="00A94F4D"/>
    <w:rsid w:val="00A94F5B"/>
    <w:rsid w:val="00A94FBF"/>
    <w:rsid w:val="00A94FDF"/>
    <w:rsid w:val="00A94FE5"/>
    <w:rsid w:val="00A95029"/>
    <w:rsid w:val="00A95062"/>
    <w:rsid w:val="00A95083"/>
    <w:rsid w:val="00A95085"/>
    <w:rsid w:val="00A95094"/>
    <w:rsid w:val="00A950B2"/>
    <w:rsid w:val="00A950E9"/>
    <w:rsid w:val="00A950FA"/>
    <w:rsid w:val="00A95100"/>
    <w:rsid w:val="00A9510A"/>
    <w:rsid w:val="00A95111"/>
    <w:rsid w:val="00A95168"/>
    <w:rsid w:val="00A951CF"/>
    <w:rsid w:val="00A951D9"/>
    <w:rsid w:val="00A9520F"/>
    <w:rsid w:val="00A95212"/>
    <w:rsid w:val="00A95220"/>
    <w:rsid w:val="00A95234"/>
    <w:rsid w:val="00A9524F"/>
    <w:rsid w:val="00A9525B"/>
    <w:rsid w:val="00A9529E"/>
    <w:rsid w:val="00A952B4"/>
    <w:rsid w:val="00A952BA"/>
    <w:rsid w:val="00A952BD"/>
    <w:rsid w:val="00A952E5"/>
    <w:rsid w:val="00A95353"/>
    <w:rsid w:val="00A9537A"/>
    <w:rsid w:val="00A9539B"/>
    <w:rsid w:val="00A953AA"/>
    <w:rsid w:val="00A953CC"/>
    <w:rsid w:val="00A953E0"/>
    <w:rsid w:val="00A95404"/>
    <w:rsid w:val="00A95419"/>
    <w:rsid w:val="00A95489"/>
    <w:rsid w:val="00A954CC"/>
    <w:rsid w:val="00A954D4"/>
    <w:rsid w:val="00A954EB"/>
    <w:rsid w:val="00A954EF"/>
    <w:rsid w:val="00A954F2"/>
    <w:rsid w:val="00A9553D"/>
    <w:rsid w:val="00A95559"/>
    <w:rsid w:val="00A955AD"/>
    <w:rsid w:val="00A955BA"/>
    <w:rsid w:val="00A955BF"/>
    <w:rsid w:val="00A955C2"/>
    <w:rsid w:val="00A95625"/>
    <w:rsid w:val="00A9562F"/>
    <w:rsid w:val="00A95658"/>
    <w:rsid w:val="00A9568A"/>
    <w:rsid w:val="00A9568B"/>
    <w:rsid w:val="00A9568E"/>
    <w:rsid w:val="00A956AB"/>
    <w:rsid w:val="00A956B2"/>
    <w:rsid w:val="00A956B3"/>
    <w:rsid w:val="00A95737"/>
    <w:rsid w:val="00A95738"/>
    <w:rsid w:val="00A95783"/>
    <w:rsid w:val="00A957B4"/>
    <w:rsid w:val="00A957C0"/>
    <w:rsid w:val="00A957C4"/>
    <w:rsid w:val="00A957EF"/>
    <w:rsid w:val="00A95847"/>
    <w:rsid w:val="00A95869"/>
    <w:rsid w:val="00A9586F"/>
    <w:rsid w:val="00A9589D"/>
    <w:rsid w:val="00A958A8"/>
    <w:rsid w:val="00A958CF"/>
    <w:rsid w:val="00A958E2"/>
    <w:rsid w:val="00A958F5"/>
    <w:rsid w:val="00A95905"/>
    <w:rsid w:val="00A95966"/>
    <w:rsid w:val="00A95967"/>
    <w:rsid w:val="00A9596A"/>
    <w:rsid w:val="00A95997"/>
    <w:rsid w:val="00A959A3"/>
    <w:rsid w:val="00A959B2"/>
    <w:rsid w:val="00A959FE"/>
    <w:rsid w:val="00A95A65"/>
    <w:rsid w:val="00A95A6F"/>
    <w:rsid w:val="00A95A82"/>
    <w:rsid w:val="00A95A89"/>
    <w:rsid w:val="00A95A8A"/>
    <w:rsid w:val="00A95AF4"/>
    <w:rsid w:val="00A95B06"/>
    <w:rsid w:val="00A95B09"/>
    <w:rsid w:val="00A95B36"/>
    <w:rsid w:val="00A95B58"/>
    <w:rsid w:val="00A95B6C"/>
    <w:rsid w:val="00A95B7F"/>
    <w:rsid w:val="00A95BA8"/>
    <w:rsid w:val="00A95C2E"/>
    <w:rsid w:val="00A95C6A"/>
    <w:rsid w:val="00A95CB3"/>
    <w:rsid w:val="00A95CCA"/>
    <w:rsid w:val="00A95CE9"/>
    <w:rsid w:val="00A95D08"/>
    <w:rsid w:val="00A95D88"/>
    <w:rsid w:val="00A95D89"/>
    <w:rsid w:val="00A95E0C"/>
    <w:rsid w:val="00A95E12"/>
    <w:rsid w:val="00A95E5D"/>
    <w:rsid w:val="00A95E70"/>
    <w:rsid w:val="00A95E96"/>
    <w:rsid w:val="00A95F08"/>
    <w:rsid w:val="00A95F0D"/>
    <w:rsid w:val="00A95F21"/>
    <w:rsid w:val="00A95F5A"/>
    <w:rsid w:val="00A95FC6"/>
    <w:rsid w:val="00A95FDA"/>
    <w:rsid w:val="00A95FE2"/>
    <w:rsid w:val="00A96027"/>
    <w:rsid w:val="00A96057"/>
    <w:rsid w:val="00A96066"/>
    <w:rsid w:val="00A960DC"/>
    <w:rsid w:val="00A96170"/>
    <w:rsid w:val="00A96172"/>
    <w:rsid w:val="00A9617C"/>
    <w:rsid w:val="00A96197"/>
    <w:rsid w:val="00A961B8"/>
    <w:rsid w:val="00A96205"/>
    <w:rsid w:val="00A9622D"/>
    <w:rsid w:val="00A9626D"/>
    <w:rsid w:val="00A962F0"/>
    <w:rsid w:val="00A96300"/>
    <w:rsid w:val="00A9632E"/>
    <w:rsid w:val="00A963A9"/>
    <w:rsid w:val="00A963BF"/>
    <w:rsid w:val="00A963D1"/>
    <w:rsid w:val="00A963EF"/>
    <w:rsid w:val="00A963F6"/>
    <w:rsid w:val="00A96488"/>
    <w:rsid w:val="00A9648D"/>
    <w:rsid w:val="00A964AC"/>
    <w:rsid w:val="00A964CD"/>
    <w:rsid w:val="00A964E2"/>
    <w:rsid w:val="00A9651A"/>
    <w:rsid w:val="00A96539"/>
    <w:rsid w:val="00A9653F"/>
    <w:rsid w:val="00A96563"/>
    <w:rsid w:val="00A965AF"/>
    <w:rsid w:val="00A965D3"/>
    <w:rsid w:val="00A965EE"/>
    <w:rsid w:val="00A9660D"/>
    <w:rsid w:val="00A96613"/>
    <w:rsid w:val="00A96630"/>
    <w:rsid w:val="00A9665F"/>
    <w:rsid w:val="00A966F4"/>
    <w:rsid w:val="00A96707"/>
    <w:rsid w:val="00A96722"/>
    <w:rsid w:val="00A967CA"/>
    <w:rsid w:val="00A96810"/>
    <w:rsid w:val="00A96849"/>
    <w:rsid w:val="00A96851"/>
    <w:rsid w:val="00A9687B"/>
    <w:rsid w:val="00A968B9"/>
    <w:rsid w:val="00A968DF"/>
    <w:rsid w:val="00A968EB"/>
    <w:rsid w:val="00A9691B"/>
    <w:rsid w:val="00A9692B"/>
    <w:rsid w:val="00A96948"/>
    <w:rsid w:val="00A9695F"/>
    <w:rsid w:val="00A96985"/>
    <w:rsid w:val="00A96A68"/>
    <w:rsid w:val="00A96A81"/>
    <w:rsid w:val="00A96A98"/>
    <w:rsid w:val="00A96ADD"/>
    <w:rsid w:val="00A96B26"/>
    <w:rsid w:val="00A96B4D"/>
    <w:rsid w:val="00A96B6D"/>
    <w:rsid w:val="00A96B6F"/>
    <w:rsid w:val="00A96B74"/>
    <w:rsid w:val="00A96B7D"/>
    <w:rsid w:val="00A96BB3"/>
    <w:rsid w:val="00A96BBC"/>
    <w:rsid w:val="00A96BF7"/>
    <w:rsid w:val="00A96C22"/>
    <w:rsid w:val="00A96C23"/>
    <w:rsid w:val="00A96C3B"/>
    <w:rsid w:val="00A96C7E"/>
    <w:rsid w:val="00A96C94"/>
    <w:rsid w:val="00A96CCB"/>
    <w:rsid w:val="00A96CE4"/>
    <w:rsid w:val="00A96CE5"/>
    <w:rsid w:val="00A96CF8"/>
    <w:rsid w:val="00A96D24"/>
    <w:rsid w:val="00A96D27"/>
    <w:rsid w:val="00A96D37"/>
    <w:rsid w:val="00A96D86"/>
    <w:rsid w:val="00A96DD9"/>
    <w:rsid w:val="00A96E1B"/>
    <w:rsid w:val="00A96E52"/>
    <w:rsid w:val="00A96E66"/>
    <w:rsid w:val="00A96E70"/>
    <w:rsid w:val="00A96E86"/>
    <w:rsid w:val="00A96EAD"/>
    <w:rsid w:val="00A96EAE"/>
    <w:rsid w:val="00A96EEA"/>
    <w:rsid w:val="00A96F60"/>
    <w:rsid w:val="00A96F90"/>
    <w:rsid w:val="00A96F9F"/>
    <w:rsid w:val="00A96FA0"/>
    <w:rsid w:val="00A96FA2"/>
    <w:rsid w:val="00A96FAE"/>
    <w:rsid w:val="00A96FD3"/>
    <w:rsid w:val="00A96FFB"/>
    <w:rsid w:val="00A97004"/>
    <w:rsid w:val="00A97012"/>
    <w:rsid w:val="00A97048"/>
    <w:rsid w:val="00A9705B"/>
    <w:rsid w:val="00A97071"/>
    <w:rsid w:val="00A9708B"/>
    <w:rsid w:val="00A970E3"/>
    <w:rsid w:val="00A970FE"/>
    <w:rsid w:val="00A9710E"/>
    <w:rsid w:val="00A97116"/>
    <w:rsid w:val="00A9712A"/>
    <w:rsid w:val="00A97194"/>
    <w:rsid w:val="00A971B0"/>
    <w:rsid w:val="00A971BB"/>
    <w:rsid w:val="00A971CE"/>
    <w:rsid w:val="00A971EE"/>
    <w:rsid w:val="00A97203"/>
    <w:rsid w:val="00A97219"/>
    <w:rsid w:val="00A97266"/>
    <w:rsid w:val="00A9727B"/>
    <w:rsid w:val="00A972AF"/>
    <w:rsid w:val="00A972D4"/>
    <w:rsid w:val="00A9732B"/>
    <w:rsid w:val="00A97378"/>
    <w:rsid w:val="00A973A8"/>
    <w:rsid w:val="00A973C8"/>
    <w:rsid w:val="00A974AC"/>
    <w:rsid w:val="00A974BE"/>
    <w:rsid w:val="00A974E8"/>
    <w:rsid w:val="00A97555"/>
    <w:rsid w:val="00A9755F"/>
    <w:rsid w:val="00A9756D"/>
    <w:rsid w:val="00A97584"/>
    <w:rsid w:val="00A9759C"/>
    <w:rsid w:val="00A975D5"/>
    <w:rsid w:val="00A975E1"/>
    <w:rsid w:val="00A9765F"/>
    <w:rsid w:val="00A97668"/>
    <w:rsid w:val="00A9767D"/>
    <w:rsid w:val="00A976A5"/>
    <w:rsid w:val="00A976EF"/>
    <w:rsid w:val="00A9770B"/>
    <w:rsid w:val="00A9770E"/>
    <w:rsid w:val="00A97763"/>
    <w:rsid w:val="00A97779"/>
    <w:rsid w:val="00A977A5"/>
    <w:rsid w:val="00A977A8"/>
    <w:rsid w:val="00A977E5"/>
    <w:rsid w:val="00A977EA"/>
    <w:rsid w:val="00A977F3"/>
    <w:rsid w:val="00A978AF"/>
    <w:rsid w:val="00A978FA"/>
    <w:rsid w:val="00A97933"/>
    <w:rsid w:val="00A97947"/>
    <w:rsid w:val="00A97955"/>
    <w:rsid w:val="00A979A4"/>
    <w:rsid w:val="00A979B4"/>
    <w:rsid w:val="00A97A21"/>
    <w:rsid w:val="00A97A3B"/>
    <w:rsid w:val="00A97A7D"/>
    <w:rsid w:val="00A97A8A"/>
    <w:rsid w:val="00A97AAE"/>
    <w:rsid w:val="00A97AD5"/>
    <w:rsid w:val="00A97AD7"/>
    <w:rsid w:val="00A97AEF"/>
    <w:rsid w:val="00A97B24"/>
    <w:rsid w:val="00A97B37"/>
    <w:rsid w:val="00A97B38"/>
    <w:rsid w:val="00A97B71"/>
    <w:rsid w:val="00A97B75"/>
    <w:rsid w:val="00A97B7F"/>
    <w:rsid w:val="00A97B82"/>
    <w:rsid w:val="00A97BD2"/>
    <w:rsid w:val="00A97C2D"/>
    <w:rsid w:val="00A97C51"/>
    <w:rsid w:val="00A97C62"/>
    <w:rsid w:val="00A97C67"/>
    <w:rsid w:val="00A97C81"/>
    <w:rsid w:val="00A97CB9"/>
    <w:rsid w:val="00A97CDA"/>
    <w:rsid w:val="00A97CDE"/>
    <w:rsid w:val="00A97D08"/>
    <w:rsid w:val="00A97D35"/>
    <w:rsid w:val="00A97D47"/>
    <w:rsid w:val="00A97DA0"/>
    <w:rsid w:val="00A97DE7"/>
    <w:rsid w:val="00A97DF5"/>
    <w:rsid w:val="00A97DFC"/>
    <w:rsid w:val="00A97E3D"/>
    <w:rsid w:val="00A97E42"/>
    <w:rsid w:val="00A97E93"/>
    <w:rsid w:val="00A97EA6"/>
    <w:rsid w:val="00A97ED3"/>
    <w:rsid w:val="00A97ED7"/>
    <w:rsid w:val="00A97EE5"/>
    <w:rsid w:val="00A97F28"/>
    <w:rsid w:val="00A97F6B"/>
    <w:rsid w:val="00A97FC6"/>
    <w:rsid w:val="00A9A5DA"/>
    <w:rsid w:val="00AA000E"/>
    <w:rsid w:val="00AA006C"/>
    <w:rsid w:val="00AA0099"/>
    <w:rsid w:val="00AA009D"/>
    <w:rsid w:val="00AA00A1"/>
    <w:rsid w:val="00AA00A9"/>
    <w:rsid w:val="00AA00B4"/>
    <w:rsid w:val="00AA00D3"/>
    <w:rsid w:val="00AA010B"/>
    <w:rsid w:val="00AA016B"/>
    <w:rsid w:val="00AA019F"/>
    <w:rsid w:val="00AA022C"/>
    <w:rsid w:val="00AA0234"/>
    <w:rsid w:val="00AA023B"/>
    <w:rsid w:val="00AA0278"/>
    <w:rsid w:val="00AA0298"/>
    <w:rsid w:val="00AA02A1"/>
    <w:rsid w:val="00AA02B5"/>
    <w:rsid w:val="00AA02EE"/>
    <w:rsid w:val="00AA02F7"/>
    <w:rsid w:val="00AA030D"/>
    <w:rsid w:val="00AA0310"/>
    <w:rsid w:val="00AA0317"/>
    <w:rsid w:val="00AA031D"/>
    <w:rsid w:val="00AA0338"/>
    <w:rsid w:val="00AA03A8"/>
    <w:rsid w:val="00AA0426"/>
    <w:rsid w:val="00AA0440"/>
    <w:rsid w:val="00AA0472"/>
    <w:rsid w:val="00AA0478"/>
    <w:rsid w:val="00AA04D1"/>
    <w:rsid w:val="00AA052E"/>
    <w:rsid w:val="00AA055A"/>
    <w:rsid w:val="00AA055F"/>
    <w:rsid w:val="00AA0596"/>
    <w:rsid w:val="00AA05C8"/>
    <w:rsid w:val="00AA05D2"/>
    <w:rsid w:val="00AA05D6"/>
    <w:rsid w:val="00AA05FF"/>
    <w:rsid w:val="00AA0627"/>
    <w:rsid w:val="00AA063A"/>
    <w:rsid w:val="00AA066D"/>
    <w:rsid w:val="00AA06A1"/>
    <w:rsid w:val="00AA06A6"/>
    <w:rsid w:val="00AA06AB"/>
    <w:rsid w:val="00AA06DD"/>
    <w:rsid w:val="00AA06F2"/>
    <w:rsid w:val="00AA0706"/>
    <w:rsid w:val="00AA0708"/>
    <w:rsid w:val="00AA0771"/>
    <w:rsid w:val="00AA0780"/>
    <w:rsid w:val="00AA0792"/>
    <w:rsid w:val="00AA07A4"/>
    <w:rsid w:val="00AA0822"/>
    <w:rsid w:val="00AA084D"/>
    <w:rsid w:val="00AA0866"/>
    <w:rsid w:val="00AA0881"/>
    <w:rsid w:val="00AA08A6"/>
    <w:rsid w:val="00AA08D6"/>
    <w:rsid w:val="00AA08D8"/>
    <w:rsid w:val="00AA08E7"/>
    <w:rsid w:val="00AA0937"/>
    <w:rsid w:val="00AA0968"/>
    <w:rsid w:val="00AA09B2"/>
    <w:rsid w:val="00AA09BC"/>
    <w:rsid w:val="00AA0A36"/>
    <w:rsid w:val="00AA0A46"/>
    <w:rsid w:val="00AA0A51"/>
    <w:rsid w:val="00AA0A71"/>
    <w:rsid w:val="00AA0A9C"/>
    <w:rsid w:val="00AA0AC4"/>
    <w:rsid w:val="00AA0ACD"/>
    <w:rsid w:val="00AA0ADF"/>
    <w:rsid w:val="00AA0B1E"/>
    <w:rsid w:val="00AA0B54"/>
    <w:rsid w:val="00AA0B73"/>
    <w:rsid w:val="00AA0B7F"/>
    <w:rsid w:val="00AA0B82"/>
    <w:rsid w:val="00AA0B8A"/>
    <w:rsid w:val="00AA0B9A"/>
    <w:rsid w:val="00AA0BCF"/>
    <w:rsid w:val="00AA0BD6"/>
    <w:rsid w:val="00AA0BE8"/>
    <w:rsid w:val="00AA0BEB"/>
    <w:rsid w:val="00AA0C01"/>
    <w:rsid w:val="00AA0C21"/>
    <w:rsid w:val="00AA0C44"/>
    <w:rsid w:val="00AA0C45"/>
    <w:rsid w:val="00AA0C5E"/>
    <w:rsid w:val="00AA0C5F"/>
    <w:rsid w:val="00AA0C60"/>
    <w:rsid w:val="00AA0C67"/>
    <w:rsid w:val="00AA0C77"/>
    <w:rsid w:val="00AA0C7B"/>
    <w:rsid w:val="00AA0C90"/>
    <w:rsid w:val="00AA0CA0"/>
    <w:rsid w:val="00AA0CA8"/>
    <w:rsid w:val="00AA0CCC"/>
    <w:rsid w:val="00AA0CD2"/>
    <w:rsid w:val="00AA0DBB"/>
    <w:rsid w:val="00AA0DD1"/>
    <w:rsid w:val="00AA0DE0"/>
    <w:rsid w:val="00AA0E00"/>
    <w:rsid w:val="00AA0E54"/>
    <w:rsid w:val="00AA0E81"/>
    <w:rsid w:val="00AA0EB5"/>
    <w:rsid w:val="00AA0F0E"/>
    <w:rsid w:val="00AA0F37"/>
    <w:rsid w:val="00AA0F89"/>
    <w:rsid w:val="00AA0F8C"/>
    <w:rsid w:val="00AA0FCC"/>
    <w:rsid w:val="00AA0FD5"/>
    <w:rsid w:val="00AA0FD7"/>
    <w:rsid w:val="00AA0FED"/>
    <w:rsid w:val="00AA1024"/>
    <w:rsid w:val="00AA104B"/>
    <w:rsid w:val="00AA1087"/>
    <w:rsid w:val="00AA10AF"/>
    <w:rsid w:val="00AA10F0"/>
    <w:rsid w:val="00AA10F1"/>
    <w:rsid w:val="00AA10F8"/>
    <w:rsid w:val="00AA10FA"/>
    <w:rsid w:val="00AA110F"/>
    <w:rsid w:val="00AA116D"/>
    <w:rsid w:val="00AA1196"/>
    <w:rsid w:val="00AA11D2"/>
    <w:rsid w:val="00AA11F7"/>
    <w:rsid w:val="00AA1221"/>
    <w:rsid w:val="00AA1226"/>
    <w:rsid w:val="00AA1232"/>
    <w:rsid w:val="00AA127A"/>
    <w:rsid w:val="00AA12A3"/>
    <w:rsid w:val="00AA12B7"/>
    <w:rsid w:val="00AA12C5"/>
    <w:rsid w:val="00AA1370"/>
    <w:rsid w:val="00AA1371"/>
    <w:rsid w:val="00AA1392"/>
    <w:rsid w:val="00AA13AF"/>
    <w:rsid w:val="00AA142F"/>
    <w:rsid w:val="00AA1448"/>
    <w:rsid w:val="00AA144D"/>
    <w:rsid w:val="00AA150B"/>
    <w:rsid w:val="00AA1519"/>
    <w:rsid w:val="00AA1567"/>
    <w:rsid w:val="00AA15F7"/>
    <w:rsid w:val="00AA16A9"/>
    <w:rsid w:val="00AA16AA"/>
    <w:rsid w:val="00AA16CB"/>
    <w:rsid w:val="00AA16DF"/>
    <w:rsid w:val="00AA1714"/>
    <w:rsid w:val="00AA173F"/>
    <w:rsid w:val="00AA17AE"/>
    <w:rsid w:val="00AA17BB"/>
    <w:rsid w:val="00AA17C5"/>
    <w:rsid w:val="00AA187D"/>
    <w:rsid w:val="00AA18C5"/>
    <w:rsid w:val="00AA18C6"/>
    <w:rsid w:val="00AA18E4"/>
    <w:rsid w:val="00AA1949"/>
    <w:rsid w:val="00AA1952"/>
    <w:rsid w:val="00AA1963"/>
    <w:rsid w:val="00AA1967"/>
    <w:rsid w:val="00AA19B7"/>
    <w:rsid w:val="00AA1A1C"/>
    <w:rsid w:val="00AA1A38"/>
    <w:rsid w:val="00AA1A44"/>
    <w:rsid w:val="00AA1A4F"/>
    <w:rsid w:val="00AA1A86"/>
    <w:rsid w:val="00AA1A9D"/>
    <w:rsid w:val="00AA1AA2"/>
    <w:rsid w:val="00AA1AE0"/>
    <w:rsid w:val="00AA1B8F"/>
    <w:rsid w:val="00AA1B90"/>
    <w:rsid w:val="00AA1B92"/>
    <w:rsid w:val="00AA1B9F"/>
    <w:rsid w:val="00AA1C0F"/>
    <w:rsid w:val="00AA1C6D"/>
    <w:rsid w:val="00AA1C78"/>
    <w:rsid w:val="00AA1C90"/>
    <w:rsid w:val="00AA1CD6"/>
    <w:rsid w:val="00AA1CFF"/>
    <w:rsid w:val="00AA1D12"/>
    <w:rsid w:val="00AA1D7C"/>
    <w:rsid w:val="00AA1D90"/>
    <w:rsid w:val="00AA1DC3"/>
    <w:rsid w:val="00AA1DD9"/>
    <w:rsid w:val="00AA1DDD"/>
    <w:rsid w:val="00AA1DFC"/>
    <w:rsid w:val="00AA1E61"/>
    <w:rsid w:val="00AA1E87"/>
    <w:rsid w:val="00AA1EBA"/>
    <w:rsid w:val="00AA1ED7"/>
    <w:rsid w:val="00AA1EDB"/>
    <w:rsid w:val="00AA1F05"/>
    <w:rsid w:val="00AA1F16"/>
    <w:rsid w:val="00AA1F22"/>
    <w:rsid w:val="00AA1F8C"/>
    <w:rsid w:val="00AA1F9B"/>
    <w:rsid w:val="00AA1FA7"/>
    <w:rsid w:val="00AA1FC0"/>
    <w:rsid w:val="00AA1FC2"/>
    <w:rsid w:val="00AA2019"/>
    <w:rsid w:val="00AA205C"/>
    <w:rsid w:val="00AA2065"/>
    <w:rsid w:val="00AA2096"/>
    <w:rsid w:val="00AA20B8"/>
    <w:rsid w:val="00AA20C7"/>
    <w:rsid w:val="00AA20D7"/>
    <w:rsid w:val="00AA20DE"/>
    <w:rsid w:val="00AA20E5"/>
    <w:rsid w:val="00AA20FD"/>
    <w:rsid w:val="00AA2120"/>
    <w:rsid w:val="00AA2135"/>
    <w:rsid w:val="00AA2137"/>
    <w:rsid w:val="00AA214D"/>
    <w:rsid w:val="00AA2151"/>
    <w:rsid w:val="00AA21AF"/>
    <w:rsid w:val="00AA21F0"/>
    <w:rsid w:val="00AA21FF"/>
    <w:rsid w:val="00AA222D"/>
    <w:rsid w:val="00AA2239"/>
    <w:rsid w:val="00AA2291"/>
    <w:rsid w:val="00AA22B5"/>
    <w:rsid w:val="00AA22B7"/>
    <w:rsid w:val="00AA22FC"/>
    <w:rsid w:val="00AA2316"/>
    <w:rsid w:val="00AA234F"/>
    <w:rsid w:val="00AA2386"/>
    <w:rsid w:val="00AA2399"/>
    <w:rsid w:val="00AA23A1"/>
    <w:rsid w:val="00AA23D2"/>
    <w:rsid w:val="00AA243F"/>
    <w:rsid w:val="00AA24B2"/>
    <w:rsid w:val="00AA24D3"/>
    <w:rsid w:val="00AA24DC"/>
    <w:rsid w:val="00AA2529"/>
    <w:rsid w:val="00AA2555"/>
    <w:rsid w:val="00AA2569"/>
    <w:rsid w:val="00AA258C"/>
    <w:rsid w:val="00AA2597"/>
    <w:rsid w:val="00AA25BC"/>
    <w:rsid w:val="00AA25C6"/>
    <w:rsid w:val="00AA25DC"/>
    <w:rsid w:val="00AA25FF"/>
    <w:rsid w:val="00AA2601"/>
    <w:rsid w:val="00AA264C"/>
    <w:rsid w:val="00AA264E"/>
    <w:rsid w:val="00AA26F8"/>
    <w:rsid w:val="00AA271A"/>
    <w:rsid w:val="00AA271B"/>
    <w:rsid w:val="00AA2728"/>
    <w:rsid w:val="00AA273C"/>
    <w:rsid w:val="00AA2790"/>
    <w:rsid w:val="00AA2792"/>
    <w:rsid w:val="00AA27CD"/>
    <w:rsid w:val="00AA2843"/>
    <w:rsid w:val="00AA28A9"/>
    <w:rsid w:val="00AA28B3"/>
    <w:rsid w:val="00AA28BA"/>
    <w:rsid w:val="00AA2908"/>
    <w:rsid w:val="00AA2915"/>
    <w:rsid w:val="00AA293F"/>
    <w:rsid w:val="00AA298D"/>
    <w:rsid w:val="00AA29B2"/>
    <w:rsid w:val="00AA29F1"/>
    <w:rsid w:val="00AA2A28"/>
    <w:rsid w:val="00AA2A31"/>
    <w:rsid w:val="00AA2A37"/>
    <w:rsid w:val="00AA2A47"/>
    <w:rsid w:val="00AA2A8C"/>
    <w:rsid w:val="00AA2B04"/>
    <w:rsid w:val="00AA2B5B"/>
    <w:rsid w:val="00AA2B5D"/>
    <w:rsid w:val="00AA2B9B"/>
    <w:rsid w:val="00AA2BB0"/>
    <w:rsid w:val="00AA2C03"/>
    <w:rsid w:val="00AA2C1E"/>
    <w:rsid w:val="00AA2C6A"/>
    <w:rsid w:val="00AA2CA3"/>
    <w:rsid w:val="00AA2CD3"/>
    <w:rsid w:val="00AA2CE6"/>
    <w:rsid w:val="00AA2D02"/>
    <w:rsid w:val="00AA2D5F"/>
    <w:rsid w:val="00AA2D6A"/>
    <w:rsid w:val="00AA2DB0"/>
    <w:rsid w:val="00AA2DB6"/>
    <w:rsid w:val="00AA2DD8"/>
    <w:rsid w:val="00AA2E1A"/>
    <w:rsid w:val="00AA2E21"/>
    <w:rsid w:val="00AA2E38"/>
    <w:rsid w:val="00AA2E58"/>
    <w:rsid w:val="00AA2E65"/>
    <w:rsid w:val="00AA2E9E"/>
    <w:rsid w:val="00AA2EC4"/>
    <w:rsid w:val="00AA2F07"/>
    <w:rsid w:val="00AA2F36"/>
    <w:rsid w:val="00AA2FD6"/>
    <w:rsid w:val="00AA3019"/>
    <w:rsid w:val="00AA305F"/>
    <w:rsid w:val="00AA306B"/>
    <w:rsid w:val="00AA3078"/>
    <w:rsid w:val="00AA3087"/>
    <w:rsid w:val="00AA308E"/>
    <w:rsid w:val="00AA30B3"/>
    <w:rsid w:val="00AA3106"/>
    <w:rsid w:val="00AA3162"/>
    <w:rsid w:val="00AA31C5"/>
    <w:rsid w:val="00AA320A"/>
    <w:rsid w:val="00AA3244"/>
    <w:rsid w:val="00AA324F"/>
    <w:rsid w:val="00AA3266"/>
    <w:rsid w:val="00AA32E8"/>
    <w:rsid w:val="00AA32F1"/>
    <w:rsid w:val="00AA3319"/>
    <w:rsid w:val="00AA332E"/>
    <w:rsid w:val="00AA332F"/>
    <w:rsid w:val="00AA338D"/>
    <w:rsid w:val="00AA339A"/>
    <w:rsid w:val="00AA339F"/>
    <w:rsid w:val="00AA33A0"/>
    <w:rsid w:val="00AA33D2"/>
    <w:rsid w:val="00AA33D8"/>
    <w:rsid w:val="00AA345D"/>
    <w:rsid w:val="00AA3479"/>
    <w:rsid w:val="00AA347F"/>
    <w:rsid w:val="00AA34A2"/>
    <w:rsid w:val="00AA34AA"/>
    <w:rsid w:val="00AA34B8"/>
    <w:rsid w:val="00AA3524"/>
    <w:rsid w:val="00AA3545"/>
    <w:rsid w:val="00AA3580"/>
    <w:rsid w:val="00AA35AB"/>
    <w:rsid w:val="00AA35CF"/>
    <w:rsid w:val="00AA35DD"/>
    <w:rsid w:val="00AA35E7"/>
    <w:rsid w:val="00AA35FF"/>
    <w:rsid w:val="00AA3623"/>
    <w:rsid w:val="00AA3653"/>
    <w:rsid w:val="00AA368F"/>
    <w:rsid w:val="00AA36CE"/>
    <w:rsid w:val="00AA36D5"/>
    <w:rsid w:val="00AA36EC"/>
    <w:rsid w:val="00AA3703"/>
    <w:rsid w:val="00AA370A"/>
    <w:rsid w:val="00AA3727"/>
    <w:rsid w:val="00AA3729"/>
    <w:rsid w:val="00AA373F"/>
    <w:rsid w:val="00AA3792"/>
    <w:rsid w:val="00AA3796"/>
    <w:rsid w:val="00AA3802"/>
    <w:rsid w:val="00AA3829"/>
    <w:rsid w:val="00AA385D"/>
    <w:rsid w:val="00AA3881"/>
    <w:rsid w:val="00AA3897"/>
    <w:rsid w:val="00AA38E0"/>
    <w:rsid w:val="00AA38EB"/>
    <w:rsid w:val="00AA3931"/>
    <w:rsid w:val="00AA3939"/>
    <w:rsid w:val="00AA394E"/>
    <w:rsid w:val="00AA396D"/>
    <w:rsid w:val="00AA3970"/>
    <w:rsid w:val="00AA3989"/>
    <w:rsid w:val="00AA39B7"/>
    <w:rsid w:val="00AA39E0"/>
    <w:rsid w:val="00AA39FD"/>
    <w:rsid w:val="00AA3A05"/>
    <w:rsid w:val="00AA3A25"/>
    <w:rsid w:val="00AA3A2B"/>
    <w:rsid w:val="00AA3A53"/>
    <w:rsid w:val="00AA3A67"/>
    <w:rsid w:val="00AA3A6D"/>
    <w:rsid w:val="00AA3AE0"/>
    <w:rsid w:val="00AA3AE1"/>
    <w:rsid w:val="00AA3AFE"/>
    <w:rsid w:val="00AA3B08"/>
    <w:rsid w:val="00AA3B3E"/>
    <w:rsid w:val="00AA3B6C"/>
    <w:rsid w:val="00AA3B76"/>
    <w:rsid w:val="00AA3BC3"/>
    <w:rsid w:val="00AA3BD8"/>
    <w:rsid w:val="00AA3C02"/>
    <w:rsid w:val="00AA3C12"/>
    <w:rsid w:val="00AA3C22"/>
    <w:rsid w:val="00AA3C2A"/>
    <w:rsid w:val="00AA3C40"/>
    <w:rsid w:val="00AA3C7E"/>
    <w:rsid w:val="00AA3C86"/>
    <w:rsid w:val="00AA3C8C"/>
    <w:rsid w:val="00AA3CC6"/>
    <w:rsid w:val="00AA3CCE"/>
    <w:rsid w:val="00AA3D07"/>
    <w:rsid w:val="00AA3D68"/>
    <w:rsid w:val="00AA3D73"/>
    <w:rsid w:val="00AA3D8A"/>
    <w:rsid w:val="00AA3D95"/>
    <w:rsid w:val="00AA3D98"/>
    <w:rsid w:val="00AA3DC3"/>
    <w:rsid w:val="00AA3DDB"/>
    <w:rsid w:val="00AA3DF1"/>
    <w:rsid w:val="00AA3E0A"/>
    <w:rsid w:val="00AA3E2F"/>
    <w:rsid w:val="00AA3E52"/>
    <w:rsid w:val="00AA3E89"/>
    <w:rsid w:val="00AA3E93"/>
    <w:rsid w:val="00AA3EB2"/>
    <w:rsid w:val="00AA3EDB"/>
    <w:rsid w:val="00AA3EEC"/>
    <w:rsid w:val="00AA3F05"/>
    <w:rsid w:val="00AA3F1D"/>
    <w:rsid w:val="00AA3F20"/>
    <w:rsid w:val="00AA3F42"/>
    <w:rsid w:val="00AA3F52"/>
    <w:rsid w:val="00AA3F5F"/>
    <w:rsid w:val="00AA3F7E"/>
    <w:rsid w:val="00AA3FC8"/>
    <w:rsid w:val="00AA3FCE"/>
    <w:rsid w:val="00AA3FDA"/>
    <w:rsid w:val="00AA4018"/>
    <w:rsid w:val="00AA403F"/>
    <w:rsid w:val="00AA4078"/>
    <w:rsid w:val="00AA4093"/>
    <w:rsid w:val="00AA4099"/>
    <w:rsid w:val="00AA40BC"/>
    <w:rsid w:val="00AA40D7"/>
    <w:rsid w:val="00AA414F"/>
    <w:rsid w:val="00AA418D"/>
    <w:rsid w:val="00AA41CC"/>
    <w:rsid w:val="00AA4210"/>
    <w:rsid w:val="00AA4253"/>
    <w:rsid w:val="00AA427B"/>
    <w:rsid w:val="00AA42B3"/>
    <w:rsid w:val="00AA42D9"/>
    <w:rsid w:val="00AA432C"/>
    <w:rsid w:val="00AA4355"/>
    <w:rsid w:val="00AA4377"/>
    <w:rsid w:val="00AA43C8"/>
    <w:rsid w:val="00AA43FA"/>
    <w:rsid w:val="00AA4404"/>
    <w:rsid w:val="00AA4435"/>
    <w:rsid w:val="00AA4462"/>
    <w:rsid w:val="00AA4478"/>
    <w:rsid w:val="00AA44B7"/>
    <w:rsid w:val="00AA4562"/>
    <w:rsid w:val="00AA45AD"/>
    <w:rsid w:val="00AA45B8"/>
    <w:rsid w:val="00AA45C4"/>
    <w:rsid w:val="00AA467F"/>
    <w:rsid w:val="00AA46A5"/>
    <w:rsid w:val="00AA46B0"/>
    <w:rsid w:val="00AA46BD"/>
    <w:rsid w:val="00AA46D5"/>
    <w:rsid w:val="00AA471B"/>
    <w:rsid w:val="00AA4749"/>
    <w:rsid w:val="00AA47A1"/>
    <w:rsid w:val="00AA4812"/>
    <w:rsid w:val="00AA4846"/>
    <w:rsid w:val="00AA4896"/>
    <w:rsid w:val="00AA489E"/>
    <w:rsid w:val="00AA48B2"/>
    <w:rsid w:val="00AA48D0"/>
    <w:rsid w:val="00AA4906"/>
    <w:rsid w:val="00AA4917"/>
    <w:rsid w:val="00AA4950"/>
    <w:rsid w:val="00AA4959"/>
    <w:rsid w:val="00AA4966"/>
    <w:rsid w:val="00AA497B"/>
    <w:rsid w:val="00AA49B6"/>
    <w:rsid w:val="00AA49F0"/>
    <w:rsid w:val="00AA49F4"/>
    <w:rsid w:val="00AA4A04"/>
    <w:rsid w:val="00AA4A17"/>
    <w:rsid w:val="00AA4A1A"/>
    <w:rsid w:val="00AA4A36"/>
    <w:rsid w:val="00AA4A51"/>
    <w:rsid w:val="00AA4A84"/>
    <w:rsid w:val="00AA4A8C"/>
    <w:rsid w:val="00AA4A9A"/>
    <w:rsid w:val="00AA4A9F"/>
    <w:rsid w:val="00AA4AF1"/>
    <w:rsid w:val="00AA4B25"/>
    <w:rsid w:val="00AA4B2D"/>
    <w:rsid w:val="00AA4B4C"/>
    <w:rsid w:val="00AA4B50"/>
    <w:rsid w:val="00AA4B7C"/>
    <w:rsid w:val="00AA4B9D"/>
    <w:rsid w:val="00AA4BBC"/>
    <w:rsid w:val="00AA4BD6"/>
    <w:rsid w:val="00AA4C21"/>
    <w:rsid w:val="00AA4C2A"/>
    <w:rsid w:val="00AA4C91"/>
    <w:rsid w:val="00AA4C94"/>
    <w:rsid w:val="00AA4C95"/>
    <w:rsid w:val="00AA4CF2"/>
    <w:rsid w:val="00AA4CF8"/>
    <w:rsid w:val="00AA4D10"/>
    <w:rsid w:val="00AA4DA5"/>
    <w:rsid w:val="00AA4DCC"/>
    <w:rsid w:val="00AA4DD2"/>
    <w:rsid w:val="00AA4DF7"/>
    <w:rsid w:val="00AA4E02"/>
    <w:rsid w:val="00AA4E33"/>
    <w:rsid w:val="00AA4E6F"/>
    <w:rsid w:val="00AA4E86"/>
    <w:rsid w:val="00AA4E99"/>
    <w:rsid w:val="00AA4EAC"/>
    <w:rsid w:val="00AA4EF2"/>
    <w:rsid w:val="00AA4EFF"/>
    <w:rsid w:val="00AA4F46"/>
    <w:rsid w:val="00AA4FD0"/>
    <w:rsid w:val="00AA5040"/>
    <w:rsid w:val="00AA5045"/>
    <w:rsid w:val="00AA5089"/>
    <w:rsid w:val="00AA50CA"/>
    <w:rsid w:val="00AA5125"/>
    <w:rsid w:val="00AA5137"/>
    <w:rsid w:val="00AA515C"/>
    <w:rsid w:val="00AA5165"/>
    <w:rsid w:val="00AA51AD"/>
    <w:rsid w:val="00AA51C6"/>
    <w:rsid w:val="00AA51D9"/>
    <w:rsid w:val="00AA51F4"/>
    <w:rsid w:val="00AA51FA"/>
    <w:rsid w:val="00AA522C"/>
    <w:rsid w:val="00AA5241"/>
    <w:rsid w:val="00AA5247"/>
    <w:rsid w:val="00AA5270"/>
    <w:rsid w:val="00AA52A8"/>
    <w:rsid w:val="00AA52A9"/>
    <w:rsid w:val="00AA52AD"/>
    <w:rsid w:val="00AA52BD"/>
    <w:rsid w:val="00AA52E9"/>
    <w:rsid w:val="00AA5332"/>
    <w:rsid w:val="00AA5352"/>
    <w:rsid w:val="00AA5370"/>
    <w:rsid w:val="00AA53A5"/>
    <w:rsid w:val="00AA53E5"/>
    <w:rsid w:val="00AA5404"/>
    <w:rsid w:val="00AA5445"/>
    <w:rsid w:val="00AA544F"/>
    <w:rsid w:val="00AA54B0"/>
    <w:rsid w:val="00AA54CE"/>
    <w:rsid w:val="00AA54F2"/>
    <w:rsid w:val="00AA5522"/>
    <w:rsid w:val="00AA5526"/>
    <w:rsid w:val="00AA553E"/>
    <w:rsid w:val="00AA5562"/>
    <w:rsid w:val="00AA5577"/>
    <w:rsid w:val="00AA5593"/>
    <w:rsid w:val="00AA55C1"/>
    <w:rsid w:val="00AA5605"/>
    <w:rsid w:val="00AA5606"/>
    <w:rsid w:val="00AA5625"/>
    <w:rsid w:val="00AA565C"/>
    <w:rsid w:val="00AA56BE"/>
    <w:rsid w:val="00AA56CF"/>
    <w:rsid w:val="00AA56F8"/>
    <w:rsid w:val="00AA5700"/>
    <w:rsid w:val="00AA570B"/>
    <w:rsid w:val="00AA5742"/>
    <w:rsid w:val="00AA5753"/>
    <w:rsid w:val="00AA5754"/>
    <w:rsid w:val="00AA5790"/>
    <w:rsid w:val="00AA5795"/>
    <w:rsid w:val="00AA57AF"/>
    <w:rsid w:val="00AA57C4"/>
    <w:rsid w:val="00AA5827"/>
    <w:rsid w:val="00AA5834"/>
    <w:rsid w:val="00AA5836"/>
    <w:rsid w:val="00AA584D"/>
    <w:rsid w:val="00AA587D"/>
    <w:rsid w:val="00AA5883"/>
    <w:rsid w:val="00AA58A9"/>
    <w:rsid w:val="00AA58AE"/>
    <w:rsid w:val="00AA58C8"/>
    <w:rsid w:val="00AA58E9"/>
    <w:rsid w:val="00AA58EB"/>
    <w:rsid w:val="00AA5929"/>
    <w:rsid w:val="00AA595F"/>
    <w:rsid w:val="00AA596F"/>
    <w:rsid w:val="00AA59D2"/>
    <w:rsid w:val="00AA59EA"/>
    <w:rsid w:val="00AA5A0B"/>
    <w:rsid w:val="00AA5A2A"/>
    <w:rsid w:val="00AA5A55"/>
    <w:rsid w:val="00AA5B0A"/>
    <w:rsid w:val="00AA5B57"/>
    <w:rsid w:val="00AA5B86"/>
    <w:rsid w:val="00AA5B90"/>
    <w:rsid w:val="00AA5BA0"/>
    <w:rsid w:val="00AA5BAD"/>
    <w:rsid w:val="00AA5BC8"/>
    <w:rsid w:val="00AA5BE1"/>
    <w:rsid w:val="00AA5C0E"/>
    <w:rsid w:val="00AA5C4C"/>
    <w:rsid w:val="00AA5C59"/>
    <w:rsid w:val="00AA5C6E"/>
    <w:rsid w:val="00AA5CB6"/>
    <w:rsid w:val="00AA5CF1"/>
    <w:rsid w:val="00AA5D51"/>
    <w:rsid w:val="00AA5D66"/>
    <w:rsid w:val="00AA5D7D"/>
    <w:rsid w:val="00AA5D7F"/>
    <w:rsid w:val="00AA5D90"/>
    <w:rsid w:val="00AA5D99"/>
    <w:rsid w:val="00AA5DDC"/>
    <w:rsid w:val="00AA5E0D"/>
    <w:rsid w:val="00AA5E18"/>
    <w:rsid w:val="00AA5E23"/>
    <w:rsid w:val="00AA5E40"/>
    <w:rsid w:val="00AA5E45"/>
    <w:rsid w:val="00AA5E4C"/>
    <w:rsid w:val="00AA5E59"/>
    <w:rsid w:val="00AA5E90"/>
    <w:rsid w:val="00AA5EA1"/>
    <w:rsid w:val="00AA5EA8"/>
    <w:rsid w:val="00AA5ED8"/>
    <w:rsid w:val="00AA5F1A"/>
    <w:rsid w:val="00AA5F50"/>
    <w:rsid w:val="00AA5FBA"/>
    <w:rsid w:val="00AA5FC0"/>
    <w:rsid w:val="00AA5FC8"/>
    <w:rsid w:val="00AA5FE0"/>
    <w:rsid w:val="00AA60B1"/>
    <w:rsid w:val="00AA60DB"/>
    <w:rsid w:val="00AA6126"/>
    <w:rsid w:val="00AA613F"/>
    <w:rsid w:val="00AA61EC"/>
    <w:rsid w:val="00AA6229"/>
    <w:rsid w:val="00AA6233"/>
    <w:rsid w:val="00AA6236"/>
    <w:rsid w:val="00AA62B4"/>
    <w:rsid w:val="00AA62EB"/>
    <w:rsid w:val="00AA6327"/>
    <w:rsid w:val="00AA634C"/>
    <w:rsid w:val="00AA6357"/>
    <w:rsid w:val="00AA6361"/>
    <w:rsid w:val="00AA6372"/>
    <w:rsid w:val="00AA63A4"/>
    <w:rsid w:val="00AA63C2"/>
    <w:rsid w:val="00AA63C8"/>
    <w:rsid w:val="00AA6405"/>
    <w:rsid w:val="00AA640A"/>
    <w:rsid w:val="00AA648B"/>
    <w:rsid w:val="00AA64B9"/>
    <w:rsid w:val="00AA64C0"/>
    <w:rsid w:val="00AA64D3"/>
    <w:rsid w:val="00AA64DD"/>
    <w:rsid w:val="00AA64DE"/>
    <w:rsid w:val="00AA64F3"/>
    <w:rsid w:val="00AA650A"/>
    <w:rsid w:val="00AA654A"/>
    <w:rsid w:val="00AA6561"/>
    <w:rsid w:val="00AA659D"/>
    <w:rsid w:val="00AA65E4"/>
    <w:rsid w:val="00AA65F3"/>
    <w:rsid w:val="00AA66BF"/>
    <w:rsid w:val="00AA66EB"/>
    <w:rsid w:val="00AA6732"/>
    <w:rsid w:val="00AA6741"/>
    <w:rsid w:val="00AA6746"/>
    <w:rsid w:val="00AA6751"/>
    <w:rsid w:val="00AA676E"/>
    <w:rsid w:val="00AA678E"/>
    <w:rsid w:val="00AA67DA"/>
    <w:rsid w:val="00AA681D"/>
    <w:rsid w:val="00AA6834"/>
    <w:rsid w:val="00AA683C"/>
    <w:rsid w:val="00AA6876"/>
    <w:rsid w:val="00AA687B"/>
    <w:rsid w:val="00AA687C"/>
    <w:rsid w:val="00AA68A0"/>
    <w:rsid w:val="00AA6912"/>
    <w:rsid w:val="00AA691D"/>
    <w:rsid w:val="00AA697B"/>
    <w:rsid w:val="00AA698F"/>
    <w:rsid w:val="00AA699C"/>
    <w:rsid w:val="00AA69E2"/>
    <w:rsid w:val="00AA69F8"/>
    <w:rsid w:val="00AA6A2B"/>
    <w:rsid w:val="00AA6A2D"/>
    <w:rsid w:val="00AA6A39"/>
    <w:rsid w:val="00AA6A3F"/>
    <w:rsid w:val="00AA6A56"/>
    <w:rsid w:val="00AA6A6C"/>
    <w:rsid w:val="00AA6A78"/>
    <w:rsid w:val="00AA6A96"/>
    <w:rsid w:val="00AA6AA0"/>
    <w:rsid w:val="00AA6AB0"/>
    <w:rsid w:val="00AA6AF2"/>
    <w:rsid w:val="00AA6B10"/>
    <w:rsid w:val="00AA6B26"/>
    <w:rsid w:val="00AA6B45"/>
    <w:rsid w:val="00AA6BB1"/>
    <w:rsid w:val="00AA6BCF"/>
    <w:rsid w:val="00AA6BED"/>
    <w:rsid w:val="00AA6BF6"/>
    <w:rsid w:val="00AA6BF8"/>
    <w:rsid w:val="00AA6BFB"/>
    <w:rsid w:val="00AA6C10"/>
    <w:rsid w:val="00AA6C1E"/>
    <w:rsid w:val="00AA6C6A"/>
    <w:rsid w:val="00AA6C94"/>
    <w:rsid w:val="00AA6C9E"/>
    <w:rsid w:val="00AA6CA1"/>
    <w:rsid w:val="00AA6CAF"/>
    <w:rsid w:val="00AA6CB4"/>
    <w:rsid w:val="00AA6CB8"/>
    <w:rsid w:val="00AA6CB9"/>
    <w:rsid w:val="00AA6CC2"/>
    <w:rsid w:val="00AA6CCF"/>
    <w:rsid w:val="00AA6CD1"/>
    <w:rsid w:val="00AA6CE8"/>
    <w:rsid w:val="00AA6CFC"/>
    <w:rsid w:val="00AA6CFD"/>
    <w:rsid w:val="00AA6D0D"/>
    <w:rsid w:val="00AA6D3A"/>
    <w:rsid w:val="00AA6DD6"/>
    <w:rsid w:val="00AA6E06"/>
    <w:rsid w:val="00AA6E2F"/>
    <w:rsid w:val="00AA6E33"/>
    <w:rsid w:val="00AA6ECF"/>
    <w:rsid w:val="00AA6ED3"/>
    <w:rsid w:val="00AA6ED5"/>
    <w:rsid w:val="00AA6EDE"/>
    <w:rsid w:val="00AA6EDF"/>
    <w:rsid w:val="00AA6EF2"/>
    <w:rsid w:val="00AA6F33"/>
    <w:rsid w:val="00AA6F34"/>
    <w:rsid w:val="00AA6F5B"/>
    <w:rsid w:val="00AA6F61"/>
    <w:rsid w:val="00AA6F70"/>
    <w:rsid w:val="00AA6FBA"/>
    <w:rsid w:val="00AA6FF2"/>
    <w:rsid w:val="00AA702C"/>
    <w:rsid w:val="00AA7037"/>
    <w:rsid w:val="00AA7067"/>
    <w:rsid w:val="00AA7075"/>
    <w:rsid w:val="00AA707A"/>
    <w:rsid w:val="00AA70E3"/>
    <w:rsid w:val="00AA70F6"/>
    <w:rsid w:val="00AA7112"/>
    <w:rsid w:val="00AA7131"/>
    <w:rsid w:val="00AA7132"/>
    <w:rsid w:val="00AA714E"/>
    <w:rsid w:val="00AA7155"/>
    <w:rsid w:val="00AA71A4"/>
    <w:rsid w:val="00AA71B8"/>
    <w:rsid w:val="00AA71F8"/>
    <w:rsid w:val="00AA71FC"/>
    <w:rsid w:val="00AA7212"/>
    <w:rsid w:val="00AA721B"/>
    <w:rsid w:val="00AA724B"/>
    <w:rsid w:val="00AA725E"/>
    <w:rsid w:val="00AA7262"/>
    <w:rsid w:val="00AA72AF"/>
    <w:rsid w:val="00AA72BC"/>
    <w:rsid w:val="00AA72D4"/>
    <w:rsid w:val="00AA73B7"/>
    <w:rsid w:val="00AA7401"/>
    <w:rsid w:val="00AA7409"/>
    <w:rsid w:val="00AA7410"/>
    <w:rsid w:val="00AA7413"/>
    <w:rsid w:val="00AA7417"/>
    <w:rsid w:val="00AA741C"/>
    <w:rsid w:val="00AA7454"/>
    <w:rsid w:val="00AA7456"/>
    <w:rsid w:val="00AA747A"/>
    <w:rsid w:val="00AA7484"/>
    <w:rsid w:val="00AA7526"/>
    <w:rsid w:val="00AA756A"/>
    <w:rsid w:val="00AA75A3"/>
    <w:rsid w:val="00AA75D9"/>
    <w:rsid w:val="00AA75DD"/>
    <w:rsid w:val="00AA75DE"/>
    <w:rsid w:val="00AA761D"/>
    <w:rsid w:val="00AA7641"/>
    <w:rsid w:val="00AA76A1"/>
    <w:rsid w:val="00AA76C2"/>
    <w:rsid w:val="00AA76F8"/>
    <w:rsid w:val="00AA777C"/>
    <w:rsid w:val="00AA77CA"/>
    <w:rsid w:val="00AA77D6"/>
    <w:rsid w:val="00AA77E7"/>
    <w:rsid w:val="00AA77F0"/>
    <w:rsid w:val="00AA77F1"/>
    <w:rsid w:val="00AA77F7"/>
    <w:rsid w:val="00AA7812"/>
    <w:rsid w:val="00AA781E"/>
    <w:rsid w:val="00AA7824"/>
    <w:rsid w:val="00AA783D"/>
    <w:rsid w:val="00AA786E"/>
    <w:rsid w:val="00AA78A3"/>
    <w:rsid w:val="00AA78A5"/>
    <w:rsid w:val="00AA78B8"/>
    <w:rsid w:val="00AA78CC"/>
    <w:rsid w:val="00AA78E4"/>
    <w:rsid w:val="00AA78EB"/>
    <w:rsid w:val="00AA7990"/>
    <w:rsid w:val="00AA799E"/>
    <w:rsid w:val="00AA79A8"/>
    <w:rsid w:val="00AA79B1"/>
    <w:rsid w:val="00AA7A02"/>
    <w:rsid w:val="00AA7A03"/>
    <w:rsid w:val="00AA7A10"/>
    <w:rsid w:val="00AA7AC3"/>
    <w:rsid w:val="00AA7AF4"/>
    <w:rsid w:val="00AA7AFF"/>
    <w:rsid w:val="00AA7B04"/>
    <w:rsid w:val="00AA7B5A"/>
    <w:rsid w:val="00AA7B60"/>
    <w:rsid w:val="00AA7BB3"/>
    <w:rsid w:val="00AA7C0A"/>
    <w:rsid w:val="00AA7C33"/>
    <w:rsid w:val="00AA7C41"/>
    <w:rsid w:val="00AA7C6B"/>
    <w:rsid w:val="00AA7C7D"/>
    <w:rsid w:val="00AA7CDE"/>
    <w:rsid w:val="00AA7CE6"/>
    <w:rsid w:val="00AA7D66"/>
    <w:rsid w:val="00AA7D68"/>
    <w:rsid w:val="00AA7D69"/>
    <w:rsid w:val="00AA7D7E"/>
    <w:rsid w:val="00AA7D9F"/>
    <w:rsid w:val="00AA7DB2"/>
    <w:rsid w:val="00AA7DB3"/>
    <w:rsid w:val="00AA7DB6"/>
    <w:rsid w:val="00AA7DDE"/>
    <w:rsid w:val="00AA7DFF"/>
    <w:rsid w:val="00AA7E1B"/>
    <w:rsid w:val="00AA7E62"/>
    <w:rsid w:val="00AA7E73"/>
    <w:rsid w:val="00AA7EA9"/>
    <w:rsid w:val="00AA7F06"/>
    <w:rsid w:val="00AA7F7C"/>
    <w:rsid w:val="00AA7FCC"/>
    <w:rsid w:val="00AA7FF4"/>
    <w:rsid w:val="00AB005B"/>
    <w:rsid w:val="00AB00B7"/>
    <w:rsid w:val="00AB00E3"/>
    <w:rsid w:val="00AB010F"/>
    <w:rsid w:val="00AB0113"/>
    <w:rsid w:val="00AB0138"/>
    <w:rsid w:val="00AB013F"/>
    <w:rsid w:val="00AB0171"/>
    <w:rsid w:val="00AB017E"/>
    <w:rsid w:val="00AB0183"/>
    <w:rsid w:val="00AB0192"/>
    <w:rsid w:val="00AB01B2"/>
    <w:rsid w:val="00AB0202"/>
    <w:rsid w:val="00AB0218"/>
    <w:rsid w:val="00AB0228"/>
    <w:rsid w:val="00AB0274"/>
    <w:rsid w:val="00AB02FE"/>
    <w:rsid w:val="00AB030C"/>
    <w:rsid w:val="00AB0335"/>
    <w:rsid w:val="00AB0359"/>
    <w:rsid w:val="00AB0373"/>
    <w:rsid w:val="00AB03A8"/>
    <w:rsid w:val="00AB03A9"/>
    <w:rsid w:val="00AB03E5"/>
    <w:rsid w:val="00AB0450"/>
    <w:rsid w:val="00AB045B"/>
    <w:rsid w:val="00AB047D"/>
    <w:rsid w:val="00AB0499"/>
    <w:rsid w:val="00AB04AD"/>
    <w:rsid w:val="00AB04B4"/>
    <w:rsid w:val="00AB04D1"/>
    <w:rsid w:val="00AB0517"/>
    <w:rsid w:val="00AB0526"/>
    <w:rsid w:val="00AB0581"/>
    <w:rsid w:val="00AB05B0"/>
    <w:rsid w:val="00AB05B3"/>
    <w:rsid w:val="00AB0613"/>
    <w:rsid w:val="00AB066D"/>
    <w:rsid w:val="00AB06A9"/>
    <w:rsid w:val="00AB06C0"/>
    <w:rsid w:val="00AB06D2"/>
    <w:rsid w:val="00AB06E5"/>
    <w:rsid w:val="00AB0714"/>
    <w:rsid w:val="00AB0757"/>
    <w:rsid w:val="00AB0765"/>
    <w:rsid w:val="00AB0768"/>
    <w:rsid w:val="00AB0778"/>
    <w:rsid w:val="00AB079B"/>
    <w:rsid w:val="00AB07C6"/>
    <w:rsid w:val="00AB07C8"/>
    <w:rsid w:val="00AB07E7"/>
    <w:rsid w:val="00AB0844"/>
    <w:rsid w:val="00AB0864"/>
    <w:rsid w:val="00AB0878"/>
    <w:rsid w:val="00AB0893"/>
    <w:rsid w:val="00AB0898"/>
    <w:rsid w:val="00AB08B8"/>
    <w:rsid w:val="00AB08BD"/>
    <w:rsid w:val="00AB08C9"/>
    <w:rsid w:val="00AB08CB"/>
    <w:rsid w:val="00AB08E5"/>
    <w:rsid w:val="00AB08E9"/>
    <w:rsid w:val="00AB0931"/>
    <w:rsid w:val="00AB0941"/>
    <w:rsid w:val="00AB0965"/>
    <w:rsid w:val="00AB09A7"/>
    <w:rsid w:val="00AB09B2"/>
    <w:rsid w:val="00AB09C6"/>
    <w:rsid w:val="00AB0A52"/>
    <w:rsid w:val="00AB0A59"/>
    <w:rsid w:val="00AB0A7F"/>
    <w:rsid w:val="00AB0A86"/>
    <w:rsid w:val="00AB0AA8"/>
    <w:rsid w:val="00AB0AB1"/>
    <w:rsid w:val="00AB0AC8"/>
    <w:rsid w:val="00AB0AD6"/>
    <w:rsid w:val="00AB0ADA"/>
    <w:rsid w:val="00AB0AF9"/>
    <w:rsid w:val="00AB0B2C"/>
    <w:rsid w:val="00AB0B50"/>
    <w:rsid w:val="00AB0B57"/>
    <w:rsid w:val="00AB0B70"/>
    <w:rsid w:val="00AB0B9E"/>
    <w:rsid w:val="00AB0BD6"/>
    <w:rsid w:val="00AB0C25"/>
    <w:rsid w:val="00AB0C8E"/>
    <w:rsid w:val="00AB0CD5"/>
    <w:rsid w:val="00AB0CFC"/>
    <w:rsid w:val="00AB0D00"/>
    <w:rsid w:val="00AB0D43"/>
    <w:rsid w:val="00AB0D52"/>
    <w:rsid w:val="00AB0D61"/>
    <w:rsid w:val="00AB0DB1"/>
    <w:rsid w:val="00AB0DC5"/>
    <w:rsid w:val="00AB0E14"/>
    <w:rsid w:val="00AB0E2C"/>
    <w:rsid w:val="00AB0E81"/>
    <w:rsid w:val="00AB0E8B"/>
    <w:rsid w:val="00AB0E8E"/>
    <w:rsid w:val="00AB0EF7"/>
    <w:rsid w:val="00AB0F08"/>
    <w:rsid w:val="00AB0F26"/>
    <w:rsid w:val="00AB0F38"/>
    <w:rsid w:val="00AB0F3E"/>
    <w:rsid w:val="00AB0F79"/>
    <w:rsid w:val="00AB0F83"/>
    <w:rsid w:val="00AB0F8A"/>
    <w:rsid w:val="00AB0F95"/>
    <w:rsid w:val="00AB0F99"/>
    <w:rsid w:val="00AB0F9D"/>
    <w:rsid w:val="00AB0FB1"/>
    <w:rsid w:val="00AB0FCA"/>
    <w:rsid w:val="00AB1038"/>
    <w:rsid w:val="00AB1060"/>
    <w:rsid w:val="00AB1099"/>
    <w:rsid w:val="00AB10C6"/>
    <w:rsid w:val="00AB10CE"/>
    <w:rsid w:val="00AB10DB"/>
    <w:rsid w:val="00AB1121"/>
    <w:rsid w:val="00AB1152"/>
    <w:rsid w:val="00AB1186"/>
    <w:rsid w:val="00AB119C"/>
    <w:rsid w:val="00AB11E6"/>
    <w:rsid w:val="00AB120E"/>
    <w:rsid w:val="00AB1228"/>
    <w:rsid w:val="00AB123D"/>
    <w:rsid w:val="00AB125E"/>
    <w:rsid w:val="00AB12C5"/>
    <w:rsid w:val="00AB12CC"/>
    <w:rsid w:val="00AB131D"/>
    <w:rsid w:val="00AB132D"/>
    <w:rsid w:val="00AB132F"/>
    <w:rsid w:val="00AB1368"/>
    <w:rsid w:val="00AB1381"/>
    <w:rsid w:val="00AB138C"/>
    <w:rsid w:val="00AB139B"/>
    <w:rsid w:val="00AB13AF"/>
    <w:rsid w:val="00AB13D9"/>
    <w:rsid w:val="00AB13E4"/>
    <w:rsid w:val="00AB13F6"/>
    <w:rsid w:val="00AB13FB"/>
    <w:rsid w:val="00AB1464"/>
    <w:rsid w:val="00AB1482"/>
    <w:rsid w:val="00AB149C"/>
    <w:rsid w:val="00AB14E0"/>
    <w:rsid w:val="00AB14E2"/>
    <w:rsid w:val="00AB1507"/>
    <w:rsid w:val="00AB152B"/>
    <w:rsid w:val="00AB1556"/>
    <w:rsid w:val="00AB15A1"/>
    <w:rsid w:val="00AB15C3"/>
    <w:rsid w:val="00AB1601"/>
    <w:rsid w:val="00AB1605"/>
    <w:rsid w:val="00AB160B"/>
    <w:rsid w:val="00AB1635"/>
    <w:rsid w:val="00AB1639"/>
    <w:rsid w:val="00AB165B"/>
    <w:rsid w:val="00AB1678"/>
    <w:rsid w:val="00AB167B"/>
    <w:rsid w:val="00AB16DE"/>
    <w:rsid w:val="00AB16FB"/>
    <w:rsid w:val="00AB172D"/>
    <w:rsid w:val="00AB172F"/>
    <w:rsid w:val="00AB174B"/>
    <w:rsid w:val="00AB1779"/>
    <w:rsid w:val="00AB1789"/>
    <w:rsid w:val="00AB17B1"/>
    <w:rsid w:val="00AB17BB"/>
    <w:rsid w:val="00AB17E0"/>
    <w:rsid w:val="00AB17F9"/>
    <w:rsid w:val="00AB17FA"/>
    <w:rsid w:val="00AB180A"/>
    <w:rsid w:val="00AB184B"/>
    <w:rsid w:val="00AB1865"/>
    <w:rsid w:val="00AB1880"/>
    <w:rsid w:val="00AB188C"/>
    <w:rsid w:val="00AB1896"/>
    <w:rsid w:val="00AB18AC"/>
    <w:rsid w:val="00AB18E1"/>
    <w:rsid w:val="00AB18E5"/>
    <w:rsid w:val="00AB18ED"/>
    <w:rsid w:val="00AB18FC"/>
    <w:rsid w:val="00AB1940"/>
    <w:rsid w:val="00AB194D"/>
    <w:rsid w:val="00AB19C3"/>
    <w:rsid w:val="00AB19DA"/>
    <w:rsid w:val="00AB1A2B"/>
    <w:rsid w:val="00AB1A37"/>
    <w:rsid w:val="00AB1A55"/>
    <w:rsid w:val="00AB1A56"/>
    <w:rsid w:val="00AB1A5F"/>
    <w:rsid w:val="00AB1A6B"/>
    <w:rsid w:val="00AB1AAA"/>
    <w:rsid w:val="00AB1ABA"/>
    <w:rsid w:val="00AB1AC0"/>
    <w:rsid w:val="00AB1B1B"/>
    <w:rsid w:val="00AB1B29"/>
    <w:rsid w:val="00AB1B66"/>
    <w:rsid w:val="00AB1BAB"/>
    <w:rsid w:val="00AB1BB0"/>
    <w:rsid w:val="00AB1BC8"/>
    <w:rsid w:val="00AB1BCD"/>
    <w:rsid w:val="00AB1BD1"/>
    <w:rsid w:val="00AB1C07"/>
    <w:rsid w:val="00AB1C52"/>
    <w:rsid w:val="00AB1C6B"/>
    <w:rsid w:val="00AB1C90"/>
    <w:rsid w:val="00AB1CBB"/>
    <w:rsid w:val="00AB1CFC"/>
    <w:rsid w:val="00AB1CFD"/>
    <w:rsid w:val="00AB1D3F"/>
    <w:rsid w:val="00AB1D42"/>
    <w:rsid w:val="00AB1D9F"/>
    <w:rsid w:val="00AB1DBA"/>
    <w:rsid w:val="00AB1DDA"/>
    <w:rsid w:val="00AB1DEA"/>
    <w:rsid w:val="00AB1DFF"/>
    <w:rsid w:val="00AB1E56"/>
    <w:rsid w:val="00AB1E70"/>
    <w:rsid w:val="00AB1EB0"/>
    <w:rsid w:val="00AB1ED8"/>
    <w:rsid w:val="00AB1EFF"/>
    <w:rsid w:val="00AB1F10"/>
    <w:rsid w:val="00AB1F4A"/>
    <w:rsid w:val="00AB1F56"/>
    <w:rsid w:val="00AB1F91"/>
    <w:rsid w:val="00AB1F96"/>
    <w:rsid w:val="00AB1FAA"/>
    <w:rsid w:val="00AB200D"/>
    <w:rsid w:val="00AB2025"/>
    <w:rsid w:val="00AB206D"/>
    <w:rsid w:val="00AB2086"/>
    <w:rsid w:val="00AB2096"/>
    <w:rsid w:val="00AB20A4"/>
    <w:rsid w:val="00AB20B7"/>
    <w:rsid w:val="00AB20BD"/>
    <w:rsid w:val="00AB20C9"/>
    <w:rsid w:val="00AB20E6"/>
    <w:rsid w:val="00AB20EE"/>
    <w:rsid w:val="00AB2101"/>
    <w:rsid w:val="00AB2114"/>
    <w:rsid w:val="00AB2147"/>
    <w:rsid w:val="00AB2153"/>
    <w:rsid w:val="00AB21FB"/>
    <w:rsid w:val="00AB2207"/>
    <w:rsid w:val="00AB22AC"/>
    <w:rsid w:val="00AB22CB"/>
    <w:rsid w:val="00AB22D5"/>
    <w:rsid w:val="00AB22F2"/>
    <w:rsid w:val="00AB22FD"/>
    <w:rsid w:val="00AB231D"/>
    <w:rsid w:val="00AB2330"/>
    <w:rsid w:val="00AB2347"/>
    <w:rsid w:val="00AB2364"/>
    <w:rsid w:val="00AB237A"/>
    <w:rsid w:val="00AB23CD"/>
    <w:rsid w:val="00AB2471"/>
    <w:rsid w:val="00AB2492"/>
    <w:rsid w:val="00AB2494"/>
    <w:rsid w:val="00AB249B"/>
    <w:rsid w:val="00AB24BF"/>
    <w:rsid w:val="00AB24E2"/>
    <w:rsid w:val="00AB2522"/>
    <w:rsid w:val="00AB2532"/>
    <w:rsid w:val="00AB2547"/>
    <w:rsid w:val="00AB256B"/>
    <w:rsid w:val="00AB2670"/>
    <w:rsid w:val="00AB267D"/>
    <w:rsid w:val="00AB26AF"/>
    <w:rsid w:val="00AB26E1"/>
    <w:rsid w:val="00AB273F"/>
    <w:rsid w:val="00AB2762"/>
    <w:rsid w:val="00AB2787"/>
    <w:rsid w:val="00AB27A6"/>
    <w:rsid w:val="00AB27BF"/>
    <w:rsid w:val="00AB27E0"/>
    <w:rsid w:val="00AB27E1"/>
    <w:rsid w:val="00AB27EF"/>
    <w:rsid w:val="00AB27FC"/>
    <w:rsid w:val="00AB2819"/>
    <w:rsid w:val="00AB282F"/>
    <w:rsid w:val="00AB2849"/>
    <w:rsid w:val="00AB28C1"/>
    <w:rsid w:val="00AB28E4"/>
    <w:rsid w:val="00AB2926"/>
    <w:rsid w:val="00AB2952"/>
    <w:rsid w:val="00AB29AC"/>
    <w:rsid w:val="00AB29D7"/>
    <w:rsid w:val="00AB29E9"/>
    <w:rsid w:val="00AB2A18"/>
    <w:rsid w:val="00AB2A1E"/>
    <w:rsid w:val="00AB2A67"/>
    <w:rsid w:val="00AB2A8C"/>
    <w:rsid w:val="00AB2AA2"/>
    <w:rsid w:val="00AB2AB8"/>
    <w:rsid w:val="00AB2AD4"/>
    <w:rsid w:val="00AB2AD9"/>
    <w:rsid w:val="00AB2ADA"/>
    <w:rsid w:val="00AB2B07"/>
    <w:rsid w:val="00AB2B8C"/>
    <w:rsid w:val="00AB2BDB"/>
    <w:rsid w:val="00AB2BF4"/>
    <w:rsid w:val="00AB2BFB"/>
    <w:rsid w:val="00AB2C31"/>
    <w:rsid w:val="00AB2C63"/>
    <w:rsid w:val="00AB2C7E"/>
    <w:rsid w:val="00AB2C86"/>
    <w:rsid w:val="00AB2C95"/>
    <w:rsid w:val="00AB2CF4"/>
    <w:rsid w:val="00AB2CFC"/>
    <w:rsid w:val="00AB2D2F"/>
    <w:rsid w:val="00AB2D59"/>
    <w:rsid w:val="00AB2D6E"/>
    <w:rsid w:val="00AB2D75"/>
    <w:rsid w:val="00AB2D9C"/>
    <w:rsid w:val="00AB2DAC"/>
    <w:rsid w:val="00AB2DC1"/>
    <w:rsid w:val="00AB2DCC"/>
    <w:rsid w:val="00AB2DDB"/>
    <w:rsid w:val="00AB2DEE"/>
    <w:rsid w:val="00AB2E4A"/>
    <w:rsid w:val="00AB2EDB"/>
    <w:rsid w:val="00AB2F01"/>
    <w:rsid w:val="00AB2F1B"/>
    <w:rsid w:val="00AB2F5B"/>
    <w:rsid w:val="00AB2F87"/>
    <w:rsid w:val="00AB2F95"/>
    <w:rsid w:val="00AB2FBD"/>
    <w:rsid w:val="00AB2FD8"/>
    <w:rsid w:val="00AB3016"/>
    <w:rsid w:val="00AB301F"/>
    <w:rsid w:val="00AB3023"/>
    <w:rsid w:val="00AB3038"/>
    <w:rsid w:val="00AB3089"/>
    <w:rsid w:val="00AB309A"/>
    <w:rsid w:val="00AB30F9"/>
    <w:rsid w:val="00AB3102"/>
    <w:rsid w:val="00AB3103"/>
    <w:rsid w:val="00AB3110"/>
    <w:rsid w:val="00AB31DF"/>
    <w:rsid w:val="00AB31E4"/>
    <w:rsid w:val="00AB31F6"/>
    <w:rsid w:val="00AB320A"/>
    <w:rsid w:val="00AB3210"/>
    <w:rsid w:val="00AB3212"/>
    <w:rsid w:val="00AB321E"/>
    <w:rsid w:val="00AB3231"/>
    <w:rsid w:val="00AB3278"/>
    <w:rsid w:val="00AB3282"/>
    <w:rsid w:val="00AB32B3"/>
    <w:rsid w:val="00AB32C8"/>
    <w:rsid w:val="00AB32DF"/>
    <w:rsid w:val="00AB3304"/>
    <w:rsid w:val="00AB3309"/>
    <w:rsid w:val="00AB3338"/>
    <w:rsid w:val="00AB333C"/>
    <w:rsid w:val="00AB3378"/>
    <w:rsid w:val="00AB338D"/>
    <w:rsid w:val="00AB3394"/>
    <w:rsid w:val="00AB33BC"/>
    <w:rsid w:val="00AB33D8"/>
    <w:rsid w:val="00AB33E9"/>
    <w:rsid w:val="00AB3405"/>
    <w:rsid w:val="00AB3428"/>
    <w:rsid w:val="00AB343C"/>
    <w:rsid w:val="00AB346C"/>
    <w:rsid w:val="00AB3486"/>
    <w:rsid w:val="00AB34A5"/>
    <w:rsid w:val="00AB34B3"/>
    <w:rsid w:val="00AB34D0"/>
    <w:rsid w:val="00AB34E7"/>
    <w:rsid w:val="00AB34F2"/>
    <w:rsid w:val="00AB350E"/>
    <w:rsid w:val="00AB3568"/>
    <w:rsid w:val="00AB358D"/>
    <w:rsid w:val="00AB35E5"/>
    <w:rsid w:val="00AB3617"/>
    <w:rsid w:val="00AB3629"/>
    <w:rsid w:val="00AB3637"/>
    <w:rsid w:val="00AB367F"/>
    <w:rsid w:val="00AB369D"/>
    <w:rsid w:val="00AB36AA"/>
    <w:rsid w:val="00AB36B3"/>
    <w:rsid w:val="00AB36C1"/>
    <w:rsid w:val="00AB36F3"/>
    <w:rsid w:val="00AB36FF"/>
    <w:rsid w:val="00AB3701"/>
    <w:rsid w:val="00AB3714"/>
    <w:rsid w:val="00AB3753"/>
    <w:rsid w:val="00AB376D"/>
    <w:rsid w:val="00AB379A"/>
    <w:rsid w:val="00AB37A1"/>
    <w:rsid w:val="00AB380A"/>
    <w:rsid w:val="00AB3832"/>
    <w:rsid w:val="00AB3841"/>
    <w:rsid w:val="00AB3918"/>
    <w:rsid w:val="00AB392A"/>
    <w:rsid w:val="00AB3963"/>
    <w:rsid w:val="00AB397E"/>
    <w:rsid w:val="00AB39B9"/>
    <w:rsid w:val="00AB39C2"/>
    <w:rsid w:val="00AB39CC"/>
    <w:rsid w:val="00AB39D3"/>
    <w:rsid w:val="00AB39E6"/>
    <w:rsid w:val="00AB39FF"/>
    <w:rsid w:val="00AB3A13"/>
    <w:rsid w:val="00AB3A14"/>
    <w:rsid w:val="00AB3A45"/>
    <w:rsid w:val="00AB3A63"/>
    <w:rsid w:val="00AB3B27"/>
    <w:rsid w:val="00AB3B7A"/>
    <w:rsid w:val="00AB3B9E"/>
    <w:rsid w:val="00AB3C65"/>
    <w:rsid w:val="00AB3C6B"/>
    <w:rsid w:val="00AB3CBF"/>
    <w:rsid w:val="00AB3CEF"/>
    <w:rsid w:val="00AB3CF9"/>
    <w:rsid w:val="00AB3D00"/>
    <w:rsid w:val="00AB3D98"/>
    <w:rsid w:val="00AB3D9C"/>
    <w:rsid w:val="00AB3DBD"/>
    <w:rsid w:val="00AB3DD3"/>
    <w:rsid w:val="00AB3E12"/>
    <w:rsid w:val="00AB3E65"/>
    <w:rsid w:val="00AB3ED3"/>
    <w:rsid w:val="00AB3EDB"/>
    <w:rsid w:val="00AB3EE1"/>
    <w:rsid w:val="00AB3F25"/>
    <w:rsid w:val="00AB3F2B"/>
    <w:rsid w:val="00AB3F7F"/>
    <w:rsid w:val="00AB3F82"/>
    <w:rsid w:val="00AB3F8B"/>
    <w:rsid w:val="00AB3F8E"/>
    <w:rsid w:val="00AB3FB7"/>
    <w:rsid w:val="00AB3FCB"/>
    <w:rsid w:val="00AB3FD2"/>
    <w:rsid w:val="00AB3FDE"/>
    <w:rsid w:val="00AB4005"/>
    <w:rsid w:val="00AB4035"/>
    <w:rsid w:val="00AB4052"/>
    <w:rsid w:val="00AB409E"/>
    <w:rsid w:val="00AB40B1"/>
    <w:rsid w:val="00AB40B5"/>
    <w:rsid w:val="00AB40CA"/>
    <w:rsid w:val="00AB40DA"/>
    <w:rsid w:val="00AB40EF"/>
    <w:rsid w:val="00AB4149"/>
    <w:rsid w:val="00AB4185"/>
    <w:rsid w:val="00AB4217"/>
    <w:rsid w:val="00AB425B"/>
    <w:rsid w:val="00AB425D"/>
    <w:rsid w:val="00AB4280"/>
    <w:rsid w:val="00AB4281"/>
    <w:rsid w:val="00AB4290"/>
    <w:rsid w:val="00AB429A"/>
    <w:rsid w:val="00AB42BF"/>
    <w:rsid w:val="00AB42CB"/>
    <w:rsid w:val="00AB4329"/>
    <w:rsid w:val="00AB432B"/>
    <w:rsid w:val="00AB4334"/>
    <w:rsid w:val="00AB4345"/>
    <w:rsid w:val="00AB434F"/>
    <w:rsid w:val="00AB437B"/>
    <w:rsid w:val="00AB438D"/>
    <w:rsid w:val="00AB43A1"/>
    <w:rsid w:val="00AB43B1"/>
    <w:rsid w:val="00AB43BD"/>
    <w:rsid w:val="00AB43D5"/>
    <w:rsid w:val="00AB440A"/>
    <w:rsid w:val="00AB441B"/>
    <w:rsid w:val="00AB441F"/>
    <w:rsid w:val="00AB4444"/>
    <w:rsid w:val="00AB4449"/>
    <w:rsid w:val="00AB4456"/>
    <w:rsid w:val="00AB4489"/>
    <w:rsid w:val="00AB449B"/>
    <w:rsid w:val="00AB44B2"/>
    <w:rsid w:val="00AB44D2"/>
    <w:rsid w:val="00AB44DB"/>
    <w:rsid w:val="00AB4536"/>
    <w:rsid w:val="00AB458A"/>
    <w:rsid w:val="00AB45D3"/>
    <w:rsid w:val="00AB45E7"/>
    <w:rsid w:val="00AB45ED"/>
    <w:rsid w:val="00AB45F4"/>
    <w:rsid w:val="00AB4646"/>
    <w:rsid w:val="00AB466C"/>
    <w:rsid w:val="00AB4680"/>
    <w:rsid w:val="00AB4698"/>
    <w:rsid w:val="00AB46BF"/>
    <w:rsid w:val="00AB46D7"/>
    <w:rsid w:val="00AB46DE"/>
    <w:rsid w:val="00AB46EA"/>
    <w:rsid w:val="00AB4737"/>
    <w:rsid w:val="00AB47B8"/>
    <w:rsid w:val="00AB481D"/>
    <w:rsid w:val="00AB4824"/>
    <w:rsid w:val="00AB4832"/>
    <w:rsid w:val="00AB4860"/>
    <w:rsid w:val="00AB4877"/>
    <w:rsid w:val="00AB48A2"/>
    <w:rsid w:val="00AB4901"/>
    <w:rsid w:val="00AB4919"/>
    <w:rsid w:val="00AB4941"/>
    <w:rsid w:val="00AB4953"/>
    <w:rsid w:val="00AB4957"/>
    <w:rsid w:val="00AB496E"/>
    <w:rsid w:val="00AB49EA"/>
    <w:rsid w:val="00AB4A75"/>
    <w:rsid w:val="00AB4A8D"/>
    <w:rsid w:val="00AB4AAD"/>
    <w:rsid w:val="00AB4ABA"/>
    <w:rsid w:val="00AB4AD4"/>
    <w:rsid w:val="00AB4B2B"/>
    <w:rsid w:val="00AB4B47"/>
    <w:rsid w:val="00AB4BA6"/>
    <w:rsid w:val="00AB4BA9"/>
    <w:rsid w:val="00AB4BE0"/>
    <w:rsid w:val="00AB4BE8"/>
    <w:rsid w:val="00AB4BFE"/>
    <w:rsid w:val="00AB4C18"/>
    <w:rsid w:val="00AB4C1A"/>
    <w:rsid w:val="00AB4C31"/>
    <w:rsid w:val="00AB4C51"/>
    <w:rsid w:val="00AB4C53"/>
    <w:rsid w:val="00AB4C6A"/>
    <w:rsid w:val="00AB4C78"/>
    <w:rsid w:val="00AB4CB9"/>
    <w:rsid w:val="00AB4CCE"/>
    <w:rsid w:val="00AB4CCF"/>
    <w:rsid w:val="00AB4CF1"/>
    <w:rsid w:val="00AB4D89"/>
    <w:rsid w:val="00AB4DB7"/>
    <w:rsid w:val="00AB4DC5"/>
    <w:rsid w:val="00AB4DEA"/>
    <w:rsid w:val="00AB4E10"/>
    <w:rsid w:val="00AB4E92"/>
    <w:rsid w:val="00AB4EBC"/>
    <w:rsid w:val="00AB4EC4"/>
    <w:rsid w:val="00AB4ED1"/>
    <w:rsid w:val="00AB4F04"/>
    <w:rsid w:val="00AB4F53"/>
    <w:rsid w:val="00AB4FCC"/>
    <w:rsid w:val="00AB5005"/>
    <w:rsid w:val="00AB5028"/>
    <w:rsid w:val="00AB503E"/>
    <w:rsid w:val="00AB5112"/>
    <w:rsid w:val="00AB5121"/>
    <w:rsid w:val="00AB5126"/>
    <w:rsid w:val="00AB513C"/>
    <w:rsid w:val="00AB5160"/>
    <w:rsid w:val="00AB51A9"/>
    <w:rsid w:val="00AB51E2"/>
    <w:rsid w:val="00AB520F"/>
    <w:rsid w:val="00AB526B"/>
    <w:rsid w:val="00AB52B4"/>
    <w:rsid w:val="00AB5323"/>
    <w:rsid w:val="00AB5339"/>
    <w:rsid w:val="00AB5363"/>
    <w:rsid w:val="00AB5374"/>
    <w:rsid w:val="00AB539B"/>
    <w:rsid w:val="00AB53B1"/>
    <w:rsid w:val="00AB53BC"/>
    <w:rsid w:val="00AB53F4"/>
    <w:rsid w:val="00AB541B"/>
    <w:rsid w:val="00AB5428"/>
    <w:rsid w:val="00AB543D"/>
    <w:rsid w:val="00AB5499"/>
    <w:rsid w:val="00AB54A5"/>
    <w:rsid w:val="00AB5503"/>
    <w:rsid w:val="00AB5548"/>
    <w:rsid w:val="00AB554D"/>
    <w:rsid w:val="00AB5559"/>
    <w:rsid w:val="00AB559A"/>
    <w:rsid w:val="00AB55A2"/>
    <w:rsid w:val="00AB55B7"/>
    <w:rsid w:val="00AB55C4"/>
    <w:rsid w:val="00AB55D0"/>
    <w:rsid w:val="00AB55FB"/>
    <w:rsid w:val="00AB5650"/>
    <w:rsid w:val="00AB566B"/>
    <w:rsid w:val="00AB568B"/>
    <w:rsid w:val="00AB56BB"/>
    <w:rsid w:val="00AB56E0"/>
    <w:rsid w:val="00AB56E4"/>
    <w:rsid w:val="00AB570E"/>
    <w:rsid w:val="00AB5792"/>
    <w:rsid w:val="00AB57A0"/>
    <w:rsid w:val="00AB57CA"/>
    <w:rsid w:val="00AB5815"/>
    <w:rsid w:val="00AB582F"/>
    <w:rsid w:val="00AB583D"/>
    <w:rsid w:val="00AB5845"/>
    <w:rsid w:val="00AB5867"/>
    <w:rsid w:val="00AB5879"/>
    <w:rsid w:val="00AB5888"/>
    <w:rsid w:val="00AB58E3"/>
    <w:rsid w:val="00AB58E8"/>
    <w:rsid w:val="00AB5907"/>
    <w:rsid w:val="00AB5909"/>
    <w:rsid w:val="00AB5911"/>
    <w:rsid w:val="00AB595B"/>
    <w:rsid w:val="00AB5A59"/>
    <w:rsid w:val="00AB5A84"/>
    <w:rsid w:val="00AB5A96"/>
    <w:rsid w:val="00AB5AB3"/>
    <w:rsid w:val="00AB5AD0"/>
    <w:rsid w:val="00AB5AF8"/>
    <w:rsid w:val="00AB5B14"/>
    <w:rsid w:val="00AB5B22"/>
    <w:rsid w:val="00AB5B51"/>
    <w:rsid w:val="00AB5B74"/>
    <w:rsid w:val="00AB5B93"/>
    <w:rsid w:val="00AB5B95"/>
    <w:rsid w:val="00AB5BC0"/>
    <w:rsid w:val="00AB5BDB"/>
    <w:rsid w:val="00AB5BDC"/>
    <w:rsid w:val="00AB5BE4"/>
    <w:rsid w:val="00AB5C14"/>
    <w:rsid w:val="00AB5C2C"/>
    <w:rsid w:val="00AB5C35"/>
    <w:rsid w:val="00AB5C9C"/>
    <w:rsid w:val="00AB5CA3"/>
    <w:rsid w:val="00AB5D32"/>
    <w:rsid w:val="00AB5D35"/>
    <w:rsid w:val="00AB5D39"/>
    <w:rsid w:val="00AB5D83"/>
    <w:rsid w:val="00AB5DA9"/>
    <w:rsid w:val="00AB5DCB"/>
    <w:rsid w:val="00AB5DD5"/>
    <w:rsid w:val="00AB5E19"/>
    <w:rsid w:val="00AB5E4B"/>
    <w:rsid w:val="00AB5E74"/>
    <w:rsid w:val="00AB5E80"/>
    <w:rsid w:val="00AB5E97"/>
    <w:rsid w:val="00AB5EE8"/>
    <w:rsid w:val="00AB5F03"/>
    <w:rsid w:val="00AB5F0B"/>
    <w:rsid w:val="00AB5F33"/>
    <w:rsid w:val="00AB5F4D"/>
    <w:rsid w:val="00AB5FBC"/>
    <w:rsid w:val="00AB5FFD"/>
    <w:rsid w:val="00AB6002"/>
    <w:rsid w:val="00AB6059"/>
    <w:rsid w:val="00AB6062"/>
    <w:rsid w:val="00AB6077"/>
    <w:rsid w:val="00AB6086"/>
    <w:rsid w:val="00AB6087"/>
    <w:rsid w:val="00AB60D3"/>
    <w:rsid w:val="00AB6107"/>
    <w:rsid w:val="00AB6132"/>
    <w:rsid w:val="00AB6153"/>
    <w:rsid w:val="00AB6196"/>
    <w:rsid w:val="00AB6202"/>
    <w:rsid w:val="00AB625B"/>
    <w:rsid w:val="00AB6261"/>
    <w:rsid w:val="00AB6298"/>
    <w:rsid w:val="00AB629A"/>
    <w:rsid w:val="00AB62A4"/>
    <w:rsid w:val="00AB631C"/>
    <w:rsid w:val="00AB6328"/>
    <w:rsid w:val="00AB634A"/>
    <w:rsid w:val="00AB6399"/>
    <w:rsid w:val="00AB63A5"/>
    <w:rsid w:val="00AB63EF"/>
    <w:rsid w:val="00AB6400"/>
    <w:rsid w:val="00AB640B"/>
    <w:rsid w:val="00AB640E"/>
    <w:rsid w:val="00AB6410"/>
    <w:rsid w:val="00AB6424"/>
    <w:rsid w:val="00AB6425"/>
    <w:rsid w:val="00AB6439"/>
    <w:rsid w:val="00AB6446"/>
    <w:rsid w:val="00AB6459"/>
    <w:rsid w:val="00AB6462"/>
    <w:rsid w:val="00AB6468"/>
    <w:rsid w:val="00AB648D"/>
    <w:rsid w:val="00AB64A6"/>
    <w:rsid w:val="00AB64F0"/>
    <w:rsid w:val="00AB652C"/>
    <w:rsid w:val="00AB657F"/>
    <w:rsid w:val="00AB6598"/>
    <w:rsid w:val="00AB659A"/>
    <w:rsid w:val="00AB65F3"/>
    <w:rsid w:val="00AB65F8"/>
    <w:rsid w:val="00AB665F"/>
    <w:rsid w:val="00AB668C"/>
    <w:rsid w:val="00AB6691"/>
    <w:rsid w:val="00AB66A4"/>
    <w:rsid w:val="00AB6753"/>
    <w:rsid w:val="00AB679B"/>
    <w:rsid w:val="00AB6803"/>
    <w:rsid w:val="00AB6830"/>
    <w:rsid w:val="00AB6849"/>
    <w:rsid w:val="00AB6856"/>
    <w:rsid w:val="00AB689B"/>
    <w:rsid w:val="00AB68B7"/>
    <w:rsid w:val="00AB6918"/>
    <w:rsid w:val="00AB691C"/>
    <w:rsid w:val="00AB694F"/>
    <w:rsid w:val="00AB695C"/>
    <w:rsid w:val="00AB695E"/>
    <w:rsid w:val="00AB6998"/>
    <w:rsid w:val="00AB699D"/>
    <w:rsid w:val="00AB69C8"/>
    <w:rsid w:val="00AB69DB"/>
    <w:rsid w:val="00AB6A69"/>
    <w:rsid w:val="00AB6A6B"/>
    <w:rsid w:val="00AB6A70"/>
    <w:rsid w:val="00AB6AE1"/>
    <w:rsid w:val="00AB6B04"/>
    <w:rsid w:val="00AB6B6F"/>
    <w:rsid w:val="00AB6B79"/>
    <w:rsid w:val="00AB6B95"/>
    <w:rsid w:val="00AB6BAA"/>
    <w:rsid w:val="00AB6BC3"/>
    <w:rsid w:val="00AB6BDE"/>
    <w:rsid w:val="00AB6BE5"/>
    <w:rsid w:val="00AB6BF3"/>
    <w:rsid w:val="00AB6BFC"/>
    <w:rsid w:val="00AB6C24"/>
    <w:rsid w:val="00AB6C3A"/>
    <w:rsid w:val="00AB6C51"/>
    <w:rsid w:val="00AB6C73"/>
    <w:rsid w:val="00AB6C76"/>
    <w:rsid w:val="00AB6C95"/>
    <w:rsid w:val="00AB6C97"/>
    <w:rsid w:val="00AB6C9E"/>
    <w:rsid w:val="00AB6CAD"/>
    <w:rsid w:val="00AB6CD9"/>
    <w:rsid w:val="00AB6CEB"/>
    <w:rsid w:val="00AB6CF8"/>
    <w:rsid w:val="00AB6CFB"/>
    <w:rsid w:val="00AB6D12"/>
    <w:rsid w:val="00AB6D62"/>
    <w:rsid w:val="00AB6D7F"/>
    <w:rsid w:val="00AB6D82"/>
    <w:rsid w:val="00AB6D8D"/>
    <w:rsid w:val="00AB6DB4"/>
    <w:rsid w:val="00AB6DB8"/>
    <w:rsid w:val="00AB6DCF"/>
    <w:rsid w:val="00AB6E00"/>
    <w:rsid w:val="00AB6E02"/>
    <w:rsid w:val="00AB6E38"/>
    <w:rsid w:val="00AB6E74"/>
    <w:rsid w:val="00AB6E83"/>
    <w:rsid w:val="00AB6ECB"/>
    <w:rsid w:val="00AB6F15"/>
    <w:rsid w:val="00AB6F5A"/>
    <w:rsid w:val="00AB6FB8"/>
    <w:rsid w:val="00AB6FD3"/>
    <w:rsid w:val="00AB6FEA"/>
    <w:rsid w:val="00AB6FF5"/>
    <w:rsid w:val="00AB7002"/>
    <w:rsid w:val="00AB7009"/>
    <w:rsid w:val="00AB7017"/>
    <w:rsid w:val="00AB7054"/>
    <w:rsid w:val="00AB7068"/>
    <w:rsid w:val="00AB706E"/>
    <w:rsid w:val="00AB708C"/>
    <w:rsid w:val="00AB710C"/>
    <w:rsid w:val="00AB7147"/>
    <w:rsid w:val="00AB716C"/>
    <w:rsid w:val="00AB718D"/>
    <w:rsid w:val="00AB7291"/>
    <w:rsid w:val="00AB72AA"/>
    <w:rsid w:val="00AB72B6"/>
    <w:rsid w:val="00AB72C4"/>
    <w:rsid w:val="00AB72D6"/>
    <w:rsid w:val="00AB7314"/>
    <w:rsid w:val="00AB731A"/>
    <w:rsid w:val="00AB7331"/>
    <w:rsid w:val="00AB736B"/>
    <w:rsid w:val="00AB737C"/>
    <w:rsid w:val="00AB7417"/>
    <w:rsid w:val="00AB7455"/>
    <w:rsid w:val="00AB74AE"/>
    <w:rsid w:val="00AB74BD"/>
    <w:rsid w:val="00AB74CB"/>
    <w:rsid w:val="00AB74CC"/>
    <w:rsid w:val="00AB74EF"/>
    <w:rsid w:val="00AB74F6"/>
    <w:rsid w:val="00AB75A5"/>
    <w:rsid w:val="00AB75BD"/>
    <w:rsid w:val="00AB75C6"/>
    <w:rsid w:val="00AB75CC"/>
    <w:rsid w:val="00AB7606"/>
    <w:rsid w:val="00AB7608"/>
    <w:rsid w:val="00AB7611"/>
    <w:rsid w:val="00AB764C"/>
    <w:rsid w:val="00AB7697"/>
    <w:rsid w:val="00AB76A1"/>
    <w:rsid w:val="00AB76B8"/>
    <w:rsid w:val="00AB76CE"/>
    <w:rsid w:val="00AB76F5"/>
    <w:rsid w:val="00AB76FB"/>
    <w:rsid w:val="00AB771B"/>
    <w:rsid w:val="00AB7720"/>
    <w:rsid w:val="00AB7734"/>
    <w:rsid w:val="00AB7741"/>
    <w:rsid w:val="00AB7775"/>
    <w:rsid w:val="00AB778E"/>
    <w:rsid w:val="00AB77AF"/>
    <w:rsid w:val="00AB7821"/>
    <w:rsid w:val="00AB7890"/>
    <w:rsid w:val="00AB789A"/>
    <w:rsid w:val="00AB7927"/>
    <w:rsid w:val="00AB794F"/>
    <w:rsid w:val="00AB797F"/>
    <w:rsid w:val="00AB7983"/>
    <w:rsid w:val="00AB7996"/>
    <w:rsid w:val="00AB79AA"/>
    <w:rsid w:val="00AB79DD"/>
    <w:rsid w:val="00AB7A12"/>
    <w:rsid w:val="00AB7A42"/>
    <w:rsid w:val="00AB7A45"/>
    <w:rsid w:val="00AB7A73"/>
    <w:rsid w:val="00AB7A7E"/>
    <w:rsid w:val="00AB7AAA"/>
    <w:rsid w:val="00AB7AB8"/>
    <w:rsid w:val="00AB7AC0"/>
    <w:rsid w:val="00AB7B53"/>
    <w:rsid w:val="00AB7B5A"/>
    <w:rsid w:val="00AB7B66"/>
    <w:rsid w:val="00AB7BA4"/>
    <w:rsid w:val="00AB7BD1"/>
    <w:rsid w:val="00AB7BDD"/>
    <w:rsid w:val="00AB7BEC"/>
    <w:rsid w:val="00AB7C1B"/>
    <w:rsid w:val="00AB7C66"/>
    <w:rsid w:val="00AB7C84"/>
    <w:rsid w:val="00AB7C88"/>
    <w:rsid w:val="00AB7CB1"/>
    <w:rsid w:val="00AB7CFD"/>
    <w:rsid w:val="00AB7CFE"/>
    <w:rsid w:val="00AB7D17"/>
    <w:rsid w:val="00AB7D3A"/>
    <w:rsid w:val="00AB7D3C"/>
    <w:rsid w:val="00AB7D4D"/>
    <w:rsid w:val="00AB7D7F"/>
    <w:rsid w:val="00AB7D83"/>
    <w:rsid w:val="00AB7D88"/>
    <w:rsid w:val="00AB7DB3"/>
    <w:rsid w:val="00AB7DCC"/>
    <w:rsid w:val="00AB7E2D"/>
    <w:rsid w:val="00AB7E66"/>
    <w:rsid w:val="00AB7F25"/>
    <w:rsid w:val="00AB7F45"/>
    <w:rsid w:val="00AB7F4E"/>
    <w:rsid w:val="00AB7F7D"/>
    <w:rsid w:val="00AB7FE1"/>
    <w:rsid w:val="00AC000A"/>
    <w:rsid w:val="00AC0034"/>
    <w:rsid w:val="00AC0047"/>
    <w:rsid w:val="00AC0075"/>
    <w:rsid w:val="00AC0087"/>
    <w:rsid w:val="00AC0093"/>
    <w:rsid w:val="00AC00A7"/>
    <w:rsid w:val="00AC00BF"/>
    <w:rsid w:val="00AC00E8"/>
    <w:rsid w:val="00AC00FB"/>
    <w:rsid w:val="00AC00FD"/>
    <w:rsid w:val="00AC0119"/>
    <w:rsid w:val="00AC01D1"/>
    <w:rsid w:val="00AC01E9"/>
    <w:rsid w:val="00AC01FF"/>
    <w:rsid w:val="00AC0209"/>
    <w:rsid w:val="00AC0219"/>
    <w:rsid w:val="00AC0245"/>
    <w:rsid w:val="00AC0299"/>
    <w:rsid w:val="00AC02AA"/>
    <w:rsid w:val="00AC02BE"/>
    <w:rsid w:val="00AC02D1"/>
    <w:rsid w:val="00AC034E"/>
    <w:rsid w:val="00AC035E"/>
    <w:rsid w:val="00AC0378"/>
    <w:rsid w:val="00AC037E"/>
    <w:rsid w:val="00AC03AD"/>
    <w:rsid w:val="00AC03AF"/>
    <w:rsid w:val="00AC03EF"/>
    <w:rsid w:val="00AC0463"/>
    <w:rsid w:val="00AC049F"/>
    <w:rsid w:val="00AC04D9"/>
    <w:rsid w:val="00AC04E0"/>
    <w:rsid w:val="00AC04F2"/>
    <w:rsid w:val="00AC04FC"/>
    <w:rsid w:val="00AC052F"/>
    <w:rsid w:val="00AC0565"/>
    <w:rsid w:val="00AC056B"/>
    <w:rsid w:val="00AC0583"/>
    <w:rsid w:val="00AC05E3"/>
    <w:rsid w:val="00AC05E4"/>
    <w:rsid w:val="00AC0614"/>
    <w:rsid w:val="00AC0616"/>
    <w:rsid w:val="00AC063A"/>
    <w:rsid w:val="00AC0659"/>
    <w:rsid w:val="00AC066C"/>
    <w:rsid w:val="00AC068B"/>
    <w:rsid w:val="00AC0690"/>
    <w:rsid w:val="00AC06A6"/>
    <w:rsid w:val="00AC06E2"/>
    <w:rsid w:val="00AC06ED"/>
    <w:rsid w:val="00AC0703"/>
    <w:rsid w:val="00AC0715"/>
    <w:rsid w:val="00AC0720"/>
    <w:rsid w:val="00AC0744"/>
    <w:rsid w:val="00AC074D"/>
    <w:rsid w:val="00AC0758"/>
    <w:rsid w:val="00AC075C"/>
    <w:rsid w:val="00AC0764"/>
    <w:rsid w:val="00AC07BD"/>
    <w:rsid w:val="00AC07F0"/>
    <w:rsid w:val="00AC07F7"/>
    <w:rsid w:val="00AC0801"/>
    <w:rsid w:val="00AC081B"/>
    <w:rsid w:val="00AC082C"/>
    <w:rsid w:val="00AC084E"/>
    <w:rsid w:val="00AC0852"/>
    <w:rsid w:val="00AC0855"/>
    <w:rsid w:val="00AC0862"/>
    <w:rsid w:val="00AC0886"/>
    <w:rsid w:val="00AC08ED"/>
    <w:rsid w:val="00AC0933"/>
    <w:rsid w:val="00AC0944"/>
    <w:rsid w:val="00AC0956"/>
    <w:rsid w:val="00AC0960"/>
    <w:rsid w:val="00AC097C"/>
    <w:rsid w:val="00AC098A"/>
    <w:rsid w:val="00AC09B6"/>
    <w:rsid w:val="00AC09BD"/>
    <w:rsid w:val="00AC09E6"/>
    <w:rsid w:val="00AC0A08"/>
    <w:rsid w:val="00AC0A15"/>
    <w:rsid w:val="00AC0A5F"/>
    <w:rsid w:val="00AC0A62"/>
    <w:rsid w:val="00AC0A6A"/>
    <w:rsid w:val="00AC0A89"/>
    <w:rsid w:val="00AC0ADF"/>
    <w:rsid w:val="00AC0B50"/>
    <w:rsid w:val="00AC0B70"/>
    <w:rsid w:val="00AC0BA7"/>
    <w:rsid w:val="00AC0BC3"/>
    <w:rsid w:val="00AC0BEE"/>
    <w:rsid w:val="00AC0C12"/>
    <w:rsid w:val="00AC0C80"/>
    <w:rsid w:val="00AC0C96"/>
    <w:rsid w:val="00AC0C9C"/>
    <w:rsid w:val="00AC0CB4"/>
    <w:rsid w:val="00AC0CB7"/>
    <w:rsid w:val="00AC0CF3"/>
    <w:rsid w:val="00AC0D39"/>
    <w:rsid w:val="00AC0D53"/>
    <w:rsid w:val="00AC0D57"/>
    <w:rsid w:val="00AC0DBA"/>
    <w:rsid w:val="00AC0DD8"/>
    <w:rsid w:val="00AC0E60"/>
    <w:rsid w:val="00AC0E7D"/>
    <w:rsid w:val="00AC0EA4"/>
    <w:rsid w:val="00AC0EA6"/>
    <w:rsid w:val="00AC0EAE"/>
    <w:rsid w:val="00AC0ECE"/>
    <w:rsid w:val="00AC0ED1"/>
    <w:rsid w:val="00AC0F59"/>
    <w:rsid w:val="00AC0F95"/>
    <w:rsid w:val="00AC0FE6"/>
    <w:rsid w:val="00AC1012"/>
    <w:rsid w:val="00AC1046"/>
    <w:rsid w:val="00AC1096"/>
    <w:rsid w:val="00AC10A0"/>
    <w:rsid w:val="00AC10AC"/>
    <w:rsid w:val="00AC10B8"/>
    <w:rsid w:val="00AC10D4"/>
    <w:rsid w:val="00AC112C"/>
    <w:rsid w:val="00AC1139"/>
    <w:rsid w:val="00AC1162"/>
    <w:rsid w:val="00AC11B7"/>
    <w:rsid w:val="00AC11C5"/>
    <w:rsid w:val="00AC11D1"/>
    <w:rsid w:val="00AC1245"/>
    <w:rsid w:val="00AC1261"/>
    <w:rsid w:val="00AC128C"/>
    <w:rsid w:val="00AC128F"/>
    <w:rsid w:val="00AC1291"/>
    <w:rsid w:val="00AC12A9"/>
    <w:rsid w:val="00AC12B7"/>
    <w:rsid w:val="00AC12BC"/>
    <w:rsid w:val="00AC12D2"/>
    <w:rsid w:val="00AC131F"/>
    <w:rsid w:val="00AC1343"/>
    <w:rsid w:val="00AC1364"/>
    <w:rsid w:val="00AC1366"/>
    <w:rsid w:val="00AC1413"/>
    <w:rsid w:val="00AC142D"/>
    <w:rsid w:val="00AC1450"/>
    <w:rsid w:val="00AC1477"/>
    <w:rsid w:val="00AC1482"/>
    <w:rsid w:val="00AC1487"/>
    <w:rsid w:val="00AC1489"/>
    <w:rsid w:val="00AC1493"/>
    <w:rsid w:val="00AC149E"/>
    <w:rsid w:val="00AC1538"/>
    <w:rsid w:val="00AC1540"/>
    <w:rsid w:val="00AC15A7"/>
    <w:rsid w:val="00AC15CB"/>
    <w:rsid w:val="00AC1632"/>
    <w:rsid w:val="00AC1646"/>
    <w:rsid w:val="00AC165F"/>
    <w:rsid w:val="00AC1692"/>
    <w:rsid w:val="00AC1697"/>
    <w:rsid w:val="00AC16F8"/>
    <w:rsid w:val="00AC16FC"/>
    <w:rsid w:val="00AC171E"/>
    <w:rsid w:val="00AC171F"/>
    <w:rsid w:val="00AC1748"/>
    <w:rsid w:val="00AC1756"/>
    <w:rsid w:val="00AC1796"/>
    <w:rsid w:val="00AC1808"/>
    <w:rsid w:val="00AC180F"/>
    <w:rsid w:val="00AC181A"/>
    <w:rsid w:val="00AC183F"/>
    <w:rsid w:val="00AC1857"/>
    <w:rsid w:val="00AC189C"/>
    <w:rsid w:val="00AC18ED"/>
    <w:rsid w:val="00AC1901"/>
    <w:rsid w:val="00AC193A"/>
    <w:rsid w:val="00AC19BF"/>
    <w:rsid w:val="00AC19D4"/>
    <w:rsid w:val="00AC19F7"/>
    <w:rsid w:val="00AC1A15"/>
    <w:rsid w:val="00AC1A4A"/>
    <w:rsid w:val="00AC1A5B"/>
    <w:rsid w:val="00AC1A88"/>
    <w:rsid w:val="00AC1A8E"/>
    <w:rsid w:val="00AC1AC4"/>
    <w:rsid w:val="00AC1ACC"/>
    <w:rsid w:val="00AC1AEE"/>
    <w:rsid w:val="00AC1AF0"/>
    <w:rsid w:val="00AC1B5A"/>
    <w:rsid w:val="00AC1B9A"/>
    <w:rsid w:val="00AC1BAA"/>
    <w:rsid w:val="00AC1BE5"/>
    <w:rsid w:val="00AC1BF2"/>
    <w:rsid w:val="00AC1C21"/>
    <w:rsid w:val="00AC1C2E"/>
    <w:rsid w:val="00AC1C38"/>
    <w:rsid w:val="00AC1C88"/>
    <w:rsid w:val="00AC1CE6"/>
    <w:rsid w:val="00AC1D07"/>
    <w:rsid w:val="00AC1D0A"/>
    <w:rsid w:val="00AC1D4D"/>
    <w:rsid w:val="00AC1D51"/>
    <w:rsid w:val="00AC1D5C"/>
    <w:rsid w:val="00AC1D83"/>
    <w:rsid w:val="00AC1D91"/>
    <w:rsid w:val="00AC1DB8"/>
    <w:rsid w:val="00AC1DC4"/>
    <w:rsid w:val="00AC1DDE"/>
    <w:rsid w:val="00AC1DF4"/>
    <w:rsid w:val="00AC1E13"/>
    <w:rsid w:val="00AC1E31"/>
    <w:rsid w:val="00AC1E4D"/>
    <w:rsid w:val="00AC1E74"/>
    <w:rsid w:val="00AC1EBF"/>
    <w:rsid w:val="00AC1EC1"/>
    <w:rsid w:val="00AC1EC8"/>
    <w:rsid w:val="00AC1F1A"/>
    <w:rsid w:val="00AC1F32"/>
    <w:rsid w:val="00AC1F45"/>
    <w:rsid w:val="00AC1F48"/>
    <w:rsid w:val="00AC1F5D"/>
    <w:rsid w:val="00AC1F67"/>
    <w:rsid w:val="00AC1FA0"/>
    <w:rsid w:val="00AC201F"/>
    <w:rsid w:val="00AC2022"/>
    <w:rsid w:val="00AC202F"/>
    <w:rsid w:val="00AC2059"/>
    <w:rsid w:val="00AC206E"/>
    <w:rsid w:val="00AC207A"/>
    <w:rsid w:val="00AC20DB"/>
    <w:rsid w:val="00AC20EF"/>
    <w:rsid w:val="00AC2149"/>
    <w:rsid w:val="00AC2154"/>
    <w:rsid w:val="00AC2178"/>
    <w:rsid w:val="00AC21AC"/>
    <w:rsid w:val="00AC21C4"/>
    <w:rsid w:val="00AC21E3"/>
    <w:rsid w:val="00AC2208"/>
    <w:rsid w:val="00AC228B"/>
    <w:rsid w:val="00AC229C"/>
    <w:rsid w:val="00AC2308"/>
    <w:rsid w:val="00AC230E"/>
    <w:rsid w:val="00AC2319"/>
    <w:rsid w:val="00AC2331"/>
    <w:rsid w:val="00AC234D"/>
    <w:rsid w:val="00AC2368"/>
    <w:rsid w:val="00AC23A9"/>
    <w:rsid w:val="00AC23C1"/>
    <w:rsid w:val="00AC23D6"/>
    <w:rsid w:val="00AC23E9"/>
    <w:rsid w:val="00AC23F7"/>
    <w:rsid w:val="00AC240D"/>
    <w:rsid w:val="00AC2434"/>
    <w:rsid w:val="00AC2446"/>
    <w:rsid w:val="00AC2463"/>
    <w:rsid w:val="00AC247F"/>
    <w:rsid w:val="00AC24A5"/>
    <w:rsid w:val="00AC255A"/>
    <w:rsid w:val="00AC2565"/>
    <w:rsid w:val="00AC25B4"/>
    <w:rsid w:val="00AC25E8"/>
    <w:rsid w:val="00AC2648"/>
    <w:rsid w:val="00AC266A"/>
    <w:rsid w:val="00AC267D"/>
    <w:rsid w:val="00AC268C"/>
    <w:rsid w:val="00AC26C2"/>
    <w:rsid w:val="00AC2708"/>
    <w:rsid w:val="00AC270E"/>
    <w:rsid w:val="00AC2730"/>
    <w:rsid w:val="00AC2732"/>
    <w:rsid w:val="00AC2745"/>
    <w:rsid w:val="00AC2757"/>
    <w:rsid w:val="00AC278B"/>
    <w:rsid w:val="00AC27B8"/>
    <w:rsid w:val="00AC27ED"/>
    <w:rsid w:val="00AC27FB"/>
    <w:rsid w:val="00AC2801"/>
    <w:rsid w:val="00AC280F"/>
    <w:rsid w:val="00AC2812"/>
    <w:rsid w:val="00AC2822"/>
    <w:rsid w:val="00AC282A"/>
    <w:rsid w:val="00AC286E"/>
    <w:rsid w:val="00AC2881"/>
    <w:rsid w:val="00AC2887"/>
    <w:rsid w:val="00AC2909"/>
    <w:rsid w:val="00AC2925"/>
    <w:rsid w:val="00AC292E"/>
    <w:rsid w:val="00AC292F"/>
    <w:rsid w:val="00AC298B"/>
    <w:rsid w:val="00AC29BE"/>
    <w:rsid w:val="00AC2A23"/>
    <w:rsid w:val="00AC2A26"/>
    <w:rsid w:val="00AC2A3E"/>
    <w:rsid w:val="00AC2A60"/>
    <w:rsid w:val="00AC2A6F"/>
    <w:rsid w:val="00AC2A98"/>
    <w:rsid w:val="00AC2A99"/>
    <w:rsid w:val="00AC2ABC"/>
    <w:rsid w:val="00AC2AE0"/>
    <w:rsid w:val="00AC2B58"/>
    <w:rsid w:val="00AC2B59"/>
    <w:rsid w:val="00AC2B5B"/>
    <w:rsid w:val="00AC2B86"/>
    <w:rsid w:val="00AC2BD7"/>
    <w:rsid w:val="00AC2C3C"/>
    <w:rsid w:val="00AC2C8D"/>
    <w:rsid w:val="00AC2CA7"/>
    <w:rsid w:val="00AC2CA8"/>
    <w:rsid w:val="00AC2CAE"/>
    <w:rsid w:val="00AC2CB5"/>
    <w:rsid w:val="00AC2CD2"/>
    <w:rsid w:val="00AC2CD5"/>
    <w:rsid w:val="00AC2CDA"/>
    <w:rsid w:val="00AC2CFF"/>
    <w:rsid w:val="00AC2D47"/>
    <w:rsid w:val="00AC2D53"/>
    <w:rsid w:val="00AC2D56"/>
    <w:rsid w:val="00AC2D62"/>
    <w:rsid w:val="00AC2D8E"/>
    <w:rsid w:val="00AC2DB3"/>
    <w:rsid w:val="00AC2DD0"/>
    <w:rsid w:val="00AC2DDE"/>
    <w:rsid w:val="00AC2DEB"/>
    <w:rsid w:val="00AC2E05"/>
    <w:rsid w:val="00AC2E56"/>
    <w:rsid w:val="00AC2E5B"/>
    <w:rsid w:val="00AC2EA0"/>
    <w:rsid w:val="00AC2EA8"/>
    <w:rsid w:val="00AC2EB4"/>
    <w:rsid w:val="00AC2EB6"/>
    <w:rsid w:val="00AC2EC1"/>
    <w:rsid w:val="00AC2EE3"/>
    <w:rsid w:val="00AC2EE5"/>
    <w:rsid w:val="00AC2F14"/>
    <w:rsid w:val="00AC2F42"/>
    <w:rsid w:val="00AC2F47"/>
    <w:rsid w:val="00AC2F6A"/>
    <w:rsid w:val="00AC2F6C"/>
    <w:rsid w:val="00AC2FD6"/>
    <w:rsid w:val="00AC2FDA"/>
    <w:rsid w:val="00AC2FDB"/>
    <w:rsid w:val="00AC2FF0"/>
    <w:rsid w:val="00AC2FF3"/>
    <w:rsid w:val="00AC306E"/>
    <w:rsid w:val="00AC30BB"/>
    <w:rsid w:val="00AC30BE"/>
    <w:rsid w:val="00AC30CA"/>
    <w:rsid w:val="00AC30D6"/>
    <w:rsid w:val="00AC30FA"/>
    <w:rsid w:val="00AC3118"/>
    <w:rsid w:val="00AC315A"/>
    <w:rsid w:val="00AC317C"/>
    <w:rsid w:val="00AC3188"/>
    <w:rsid w:val="00AC318E"/>
    <w:rsid w:val="00AC319F"/>
    <w:rsid w:val="00AC31AA"/>
    <w:rsid w:val="00AC31B7"/>
    <w:rsid w:val="00AC3204"/>
    <w:rsid w:val="00AC3259"/>
    <w:rsid w:val="00AC3283"/>
    <w:rsid w:val="00AC32A4"/>
    <w:rsid w:val="00AC32B0"/>
    <w:rsid w:val="00AC32FB"/>
    <w:rsid w:val="00AC336A"/>
    <w:rsid w:val="00AC3374"/>
    <w:rsid w:val="00AC3399"/>
    <w:rsid w:val="00AC33AE"/>
    <w:rsid w:val="00AC33E8"/>
    <w:rsid w:val="00AC341A"/>
    <w:rsid w:val="00AC341C"/>
    <w:rsid w:val="00AC3459"/>
    <w:rsid w:val="00AC3479"/>
    <w:rsid w:val="00AC34B3"/>
    <w:rsid w:val="00AC34BF"/>
    <w:rsid w:val="00AC34CB"/>
    <w:rsid w:val="00AC3502"/>
    <w:rsid w:val="00AC3513"/>
    <w:rsid w:val="00AC3516"/>
    <w:rsid w:val="00AC351B"/>
    <w:rsid w:val="00AC356B"/>
    <w:rsid w:val="00AC3577"/>
    <w:rsid w:val="00AC3578"/>
    <w:rsid w:val="00AC357F"/>
    <w:rsid w:val="00AC3582"/>
    <w:rsid w:val="00AC35AA"/>
    <w:rsid w:val="00AC35C5"/>
    <w:rsid w:val="00AC35FA"/>
    <w:rsid w:val="00AC362D"/>
    <w:rsid w:val="00AC366F"/>
    <w:rsid w:val="00AC3676"/>
    <w:rsid w:val="00AC36AB"/>
    <w:rsid w:val="00AC36CD"/>
    <w:rsid w:val="00AC36D7"/>
    <w:rsid w:val="00AC3740"/>
    <w:rsid w:val="00AC37D1"/>
    <w:rsid w:val="00AC37EC"/>
    <w:rsid w:val="00AC37F6"/>
    <w:rsid w:val="00AC3820"/>
    <w:rsid w:val="00AC3824"/>
    <w:rsid w:val="00AC382D"/>
    <w:rsid w:val="00AC3867"/>
    <w:rsid w:val="00AC3892"/>
    <w:rsid w:val="00AC3899"/>
    <w:rsid w:val="00AC3906"/>
    <w:rsid w:val="00AC3914"/>
    <w:rsid w:val="00AC3915"/>
    <w:rsid w:val="00AC391D"/>
    <w:rsid w:val="00AC3927"/>
    <w:rsid w:val="00AC3930"/>
    <w:rsid w:val="00AC394A"/>
    <w:rsid w:val="00AC394F"/>
    <w:rsid w:val="00AC39DD"/>
    <w:rsid w:val="00AC39E9"/>
    <w:rsid w:val="00AC39F4"/>
    <w:rsid w:val="00AC3A06"/>
    <w:rsid w:val="00AC3A26"/>
    <w:rsid w:val="00AC3A68"/>
    <w:rsid w:val="00AC3A6A"/>
    <w:rsid w:val="00AC3A76"/>
    <w:rsid w:val="00AC3A97"/>
    <w:rsid w:val="00AC3A9A"/>
    <w:rsid w:val="00AC3AAF"/>
    <w:rsid w:val="00AC3B11"/>
    <w:rsid w:val="00AC3B3E"/>
    <w:rsid w:val="00AC3B60"/>
    <w:rsid w:val="00AC3BF6"/>
    <w:rsid w:val="00AC3C06"/>
    <w:rsid w:val="00AC3C4C"/>
    <w:rsid w:val="00AC3C6D"/>
    <w:rsid w:val="00AC3C85"/>
    <w:rsid w:val="00AC3C8C"/>
    <w:rsid w:val="00AC3CBE"/>
    <w:rsid w:val="00AC3CDD"/>
    <w:rsid w:val="00AC3CDF"/>
    <w:rsid w:val="00AC3CEE"/>
    <w:rsid w:val="00AC3D08"/>
    <w:rsid w:val="00AC3D10"/>
    <w:rsid w:val="00AC3D21"/>
    <w:rsid w:val="00AC3D54"/>
    <w:rsid w:val="00AC3D58"/>
    <w:rsid w:val="00AC3D59"/>
    <w:rsid w:val="00AC3D5E"/>
    <w:rsid w:val="00AC3D79"/>
    <w:rsid w:val="00AC3DA0"/>
    <w:rsid w:val="00AC3DBB"/>
    <w:rsid w:val="00AC3DF0"/>
    <w:rsid w:val="00AC3E05"/>
    <w:rsid w:val="00AC3E7B"/>
    <w:rsid w:val="00AC3E86"/>
    <w:rsid w:val="00AC3EA2"/>
    <w:rsid w:val="00AC3EB8"/>
    <w:rsid w:val="00AC3ECB"/>
    <w:rsid w:val="00AC3EDA"/>
    <w:rsid w:val="00AC3F26"/>
    <w:rsid w:val="00AC3F49"/>
    <w:rsid w:val="00AC3F7A"/>
    <w:rsid w:val="00AC3F8B"/>
    <w:rsid w:val="00AC3F9B"/>
    <w:rsid w:val="00AC3FB5"/>
    <w:rsid w:val="00AC3FCF"/>
    <w:rsid w:val="00AC3FDD"/>
    <w:rsid w:val="00AC402D"/>
    <w:rsid w:val="00AC403B"/>
    <w:rsid w:val="00AC404D"/>
    <w:rsid w:val="00AC4067"/>
    <w:rsid w:val="00AC408B"/>
    <w:rsid w:val="00AC4099"/>
    <w:rsid w:val="00AC40B1"/>
    <w:rsid w:val="00AC40B8"/>
    <w:rsid w:val="00AC4115"/>
    <w:rsid w:val="00AC4134"/>
    <w:rsid w:val="00AC4169"/>
    <w:rsid w:val="00AC416C"/>
    <w:rsid w:val="00AC4177"/>
    <w:rsid w:val="00AC4192"/>
    <w:rsid w:val="00AC41A6"/>
    <w:rsid w:val="00AC41FC"/>
    <w:rsid w:val="00AC424F"/>
    <w:rsid w:val="00AC4265"/>
    <w:rsid w:val="00AC427F"/>
    <w:rsid w:val="00AC4286"/>
    <w:rsid w:val="00AC42A3"/>
    <w:rsid w:val="00AC42AD"/>
    <w:rsid w:val="00AC42B9"/>
    <w:rsid w:val="00AC42F4"/>
    <w:rsid w:val="00AC4310"/>
    <w:rsid w:val="00AC432F"/>
    <w:rsid w:val="00AC4345"/>
    <w:rsid w:val="00AC4357"/>
    <w:rsid w:val="00AC43B4"/>
    <w:rsid w:val="00AC442C"/>
    <w:rsid w:val="00AC445F"/>
    <w:rsid w:val="00AC4483"/>
    <w:rsid w:val="00AC4494"/>
    <w:rsid w:val="00AC458B"/>
    <w:rsid w:val="00AC45BF"/>
    <w:rsid w:val="00AC45ED"/>
    <w:rsid w:val="00AC460B"/>
    <w:rsid w:val="00AC4618"/>
    <w:rsid w:val="00AC462B"/>
    <w:rsid w:val="00AC462E"/>
    <w:rsid w:val="00AC4648"/>
    <w:rsid w:val="00AC466F"/>
    <w:rsid w:val="00AC468B"/>
    <w:rsid w:val="00AC468F"/>
    <w:rsid w:val="00AC46A2"/>
    <w:rsid w:val="00AC4708"/>
    <w:rsid w:val="00AC471C"/>
    <w:rsid w:val="00AC4741"/>
    <w:rsid w:val="00AC4777"/>
    <w:rsid w:val="00AC4795"/>
    <w:rsid w:val="00AC47A6"/>
    <w:rsid w:val="00AC47D5"/>
    <w:rsid w:val="00AC47DE"/>
    <w:rsid w:val="00AC47F5"/>
    <w:rsid w:val="00AC485C"/>
    <w:rsid w:val="00AC4869"/>
    <w:rsid w:val="00AC488C"/>
    <w:rsid w:val="00AC4898"/>
    <w:rsid w:val="00AC48F7"/>
    <w:rsid w:val="00AC492D"/>
    <w:rsid w:val="00AC494F"/>
    <w:rsid w:val="00AC4951"/>
    <w:rsid w:val="00AC4990"/>
    <w:rsid w:val="00AC49A1"/>
    <w:rsid w:val="00AC49BF"/>
    <w:rsid w:val="00AC49D6"/>
    <w:rsid w:val="00AC49E4"/>
    <w:rsid w:val="00AC49EC"/>
    <w:rsid w:val="00AC49F6"/>
    <w:rsid w:val="00AC4A20"/>
    <w:rsid w:val="00AC4A23"/>
    <w:rsid w:val="00AC4A3E"/>
    <w:rsid w:val="00AC4A44"/>
    <w:rsid w:val="00AC4A5F"/>
    <w:rsid w:val="00AC4A6B"/>
    <w:rsid w:val="00AC4A6D"/>
    <w:rsid w:val="00AC4AA6"/>
    <w:rsid w:val="00AC4AC1"/>
    <w:rsid w:val="00AC4ACF"/>
    <w:rsid w:val="00AC4B09"/>
    <w:rsid w:val="00AC4B25"/>
    <w:rsid w:val="00AC4B37"/>
    <w:rsid w:val="00AC4B3D"/>
    <w:rsid w:val="00AC4B4B"/>
    <w:rsid w:val="00AC4B6F"/>
    <w:rsid w:val="00AC4B86"/>
    <w:rsid w:val="00AC4BA2"/>
    <w:rsid w:val="00AC4BD6"/>
    <w:rsid w:val="00AC4C14"/>
    <w:rsid w:val="00AC4C5F"/>
    <w:rsid w:val="00AC4C95"/>
    <w:rsid w:val="00AC4CA5"/>
    <w:rsid w:val="00AC4CA9"/>
    <w:rsid w:val="00AC4CD9"/>
    <w:rsid w:val="00AC4CE8"/>
    <w:rsid w:val="00AC4D4E"/>
    <w:rsid w:val="00AC4D6D"/>
    <w:rsid w:val="00AC4DEE"/>
    <w:rsid w:val="00AC4E63"/>
    <w:rsid w:val="00AC4EC4"/>
    <w:rsid w:val="00AC4EEA"/>
    <w:rsid w:val="00AC4F0B"/>
    <w:rsid w:val="00AC4F27"/>
    <w:rsid w:val="00AC4F64"/>
    <w:rsid w:val="00AC4F8E"/>
    <w:rsid w:val="00AC4FC3"/>
    <w:rsid w:val="00AC4FE3"/>
    <w:rsid w:val="00AC4FE7"/>
    <w:rsid w:val="00AC4FFD"/>
    <w:rsid w:val="00AC5013"/>
    <w:rsid w:val="00AC502A"/>
    <w:rsid w:val="00AC5045"/>
    <w:rsid w:val="00AC5065"/>
    <w:rsid w:val="00AC5072"/>
    <w:rsid w:val="00AC50D4"/>
    <w:rsid w:val="00AC50DB"/>
    <w:rsid w:val="00AC50E1"/>
    <w:rsid w:val="00AC5124"/>
    <w:rsid w:val="00AC513D"/>
    <w:rsid w:val="00AC518F"/>
    <w:rsid w:val="00AC5195"/>
    <w:rsid w:val="00AC51D6"/>
    <w:rsid w:val="00AC51DF"/>
    <w:rsid w:val="00AC51FC"/>
    <w:rsid w:val="00AC5229"/>
    <w:rsid w:val="00AC5246"/>
    <w:rsid w:val="00AC5298"/>
    <w:rsid w:val="00AC52A5"/>
    <w:rsid w:val="00AC52B1"/>
    <w:rsid w:val="00AC52DF"/>
    <w:rsid w:val="00AC5359"/>
    <w:rsid w:val="00AC5389"/>
    <w:rsid w:val="00AC538F"/>
    <w:rsid w:val="00AC53A9"/>
    <w:rsid w:val="00AC53B3"/>
    <w:rsid w:val="00AC53DA"/>
    <w:rsid w:val="00AC5404"/>
    <w:rsid w:val="00AC5405"/>
    <w:rsid w:val="00AC540C"/>
    <w:rsid w:val="00AC542E"/>
    <w:rsid w:val="00AC5438"/>
    <w:rsid w:val="00AC5443"/>
    <w:rsid w:val="00AC5451"/>
    <w:rsid w:val="00AC5479"/>
    <w:rsid w:val="00AC54EB"/>
    <w:rsid w:val="00AC54FE"/>
    <w:rsid w:val="00AC5510"/>
    <w:rsid w:val="00AC5514"/>
    <w:rsid w:val="00AC5563"/>
    <w:rsid w:val="00AC5582"/>
    <w:rsid w:val="00AC55EC"/>
    <w:rsid w:val="00AC5619"/>
    <w:rsid w:val="00AC5659"/>
    <w:rsid w:val="00AC56C3"/>
    <w:rsid w:val="00AC56E6"/>
    <w:rsid w:val="00AC570D"/>
    <w:rsid w:val="00AC5755"/>
    <w:rsid w:val="00AC577D"/>
    <w:rsid w:val="00AC57AA"/>
    <w:rsid w:val="00AC57BD"/>
    <w:rsid w:val="00AC57FD"/>
    <w:rsid w:val="00AC58B4"/>
    <w:rsid w:val="00AC58D4"/>
    <w:rsid w:val="00AC58E5"/>
    <w:rsid w:val="00AC591F"/>
    <w:rsid w:val="00AC5972"/>
    <w:rsid w:val="00AC59A4"/>
    <w:rsid w:val="00AC59FC"/>
    <w:rsid w:val="00AC5A27"/>
    <w:rsid w:val="00AC5A38"/>
    <w:rsid w:val="00AC5A94"/>
    <w:rsid w:val="00AC5AC5"/>
    <w:rsid w:val="00AC5AE9"/>
    <w:rsid w:val="00AC5B1D"/>
    <w:rsid w:val="00AC5B3D"/>
    <w:rsid w:val="00AC5B4A"/>
    <w:rsid w:val="00AC5B52"/>
    <w:rsid w:val="00AC5B69"/>
    <w:rsid w:val="00AC5B80"/>
    <w:rsid w:val="00AC5B81"/>
    <w:rsid w:val="00AC5B91"/>
    <w:rsid w:val="00AC5BA1"/>
    <w:rsid w:val="00AC5BBA"/>
    <w:rsid w:val="00AC5C17"/>
    <w:rsid w:val="00AC5C32"/>
    <w:rsid w:val="00AC5C48"/>
    <w:rsid w:val="00AC5C4E"/>
    <w:rsid w:val="00AC5CB3"/>
    <w:rsid w:val="00AC5CB6"/>
    <w:rsid w:val="00AC5CE8"/>
    <w:rsid w:val="00AC5D1C"/>
    <w:rsid w:val="00AC5D35"/>
    <w:rsid w:val="00AC5D3F"/>
    <w:rsid w:val="00AC5D4E"/>
    <w:rsid w:val="00AC5D61"/>
    <w:rsid w:val="00AC5DDD"/>
    <w:rsid w:val="00AC5DE8"/>
    <w:rsid w:val="00AC5E01"/>
    <w:rsid w:val="00AC5E1D"/>
    <w:rsid w:val="00AC5E27"/>
    <w:rsid w:val="00AC5E3F"/>
    <w:rsid w:val="00AC5E6C"/>
    <w:rsid w:val="00AC5E83"/>
    <w:rsid w:val="00AC5E84"/>
    <w:rsid w:val="00AC5ECD"/>
    <w:rsid w:val="00AC5EF8"/>
    <w:rsid w:val="00AC5F16"/>
    <w:rsid w:val="00AC5F19"/>
    <w:rsid w:val="00AC5F41"/>
    <w:rsid w:val="00AC5F6B"/>
    <w:rsid w:val="00AC5F70"/>
    <w:rsid w:val="00AC5FA7"/>
    <w:rsid w:val="00AC5FB0"/>
    <w:rsid w:val="00AC5FB1"/>
    <w:rsid w:val="00AC6028"/>
    <w:rsid w:val="00AC6049"/>
    <w:rsid w:val="00AC608F"/>
    <w:rsid w:val="00AC609C"/>
    <w:rsid w:val="00AC60B7"/>
    <w:rsid w:val="00AC60E7"/>
    <w:rsid w:val="00AC60EE"/>
    <w:rsid w:val="00AC6105"/>
    <w:rsid w:val="00AC612F"/>
    <w:rsid w:val="00AC6154"/>
    <w:rsid w:val="00AC615F"/>
    <w:rsid w:val="00AC616E"/>
    <w:rsid w:val="00AC618A"/>
    <w:rsid w:val="00AC6199"/>
    <w:rsid w:val="00AC61AB"/>
    <w:rsid w:val="00AC61CD"/>
    <w:rsid w:val="00AC61FD"/>
    <w:rsid w:val="00AC622D"/>
    <w:rsid w:val="00AC62CA"/>
    <w:rsid w:val="00AC6309"/>
    <w:rsid w:val="00AC630D"/>
    <w:rsid w:val="00AC630F"/>
    <w:rsid w:val="00AC631D"/>
    <w:rsid w:val="00AC6323"/>
    <w:rsid w:val="00AC6335"/>
    <w:rsid w:val="00AC634B"/>
    <w:rsid w:val="00AC635A"/>
    <w:rsid w:val="00AC6379"/>
    <w:rsid w:val="00AC63AD"/>
    <w:rsid w:val="00AC63CD"/>
    <w:rsid w:val="00AC63FD"/>
    <w:rsid w:val="00AC6420"/>
    <w:rsid w:val="00AC6453"/>
    <w:rsid w:val="00AC64A4"/>
    <w:rsid w:val="00AC6500"/>
    <w:rsid w:val="00AC650F"/>
    <w:rsid w:val="00AC6541"/>
    <w:rsid w:val="00AC65A5"/>
    <w:rsid w:val="00AC65A6"/>
    <w:rsid w:val="00AC65CF"/>
    <w:rsid w:val="00AC65E3"/>
    <w:rsid w:val="00AC65EB"/>
    <w:rsid w:val="00AC6605"/>
    <w:rsid w:val="00AC6676"/>
    <w:rsid w:val="00AC66C5"/>
    <w:rsid w:val="00AC66CC"/>
    <w:rsid w:val="00AC66DB"/>
    <w:rsid w:val="00AC672E"/>
    <w:rsid w:val="00AC678A"/>
    <w:rsid w:val="00AC67C6"/>
    <w:rsid w:val="00AC67EB"/>
    <w:rsid w:val="00AC6805"/>
    <w:rsid w:val="00AC6866"/>
    <w:rsid w:val="00AC6889"/>
    <w:rsid w:val="00AC688D"/>
    <w:rsid w:val="00AC68BB"/>
    <w:rsid w:val="00AC6904"/>
    <w:rsid w:val="00AC6908"/>
    <w:rsid w:val="00AC6919"/>
    <w:rsid w:val="00AC6953"/>
    <w:rsid w:val="00AC697C"/>
    <w:rsid w:val="00AC6984"/>
    <w:rsid w:val="00AC69CD"/>
    <w:rsid w:val="00AC69E1"/>
    <w:rsid w:val="00AC69EB"/>
    <w:rsid w:val="00AC69F9"/>
    <w:rsid w:val="00AC6A36"/>
    <w:rsid w:val="00AC6A75"/>
    <w:rsid w:val="00AC6AC1"/>
    <w:rsid w:val="00AC6ADD"/>
    <w:rsid w:val="00AC6AE6"/>
    <w:rsid w:val="00AC6AF4"/>
    <w:rsid w:val="00AC6B20"/>
    <w:rsid w:val="00AC6B4C"/>
    <w:rsid w:val="00AC6B5A"/>
    <w:rsid w:val="00AC6B64"/>
    <w:rsid w:val="00AC6BF6"/>
    <w:rsid w:val="00AC6C5D"/>
    <w:rsid w:val="00AC6C61"/>
    <w:rsid w:val="00AC6C7F"/>
    <w:rsid w:val="00AC6CAE"/>
    <w:rsid w:val="00AC6CBA"/>
    <w:rsid w:val="00AC6CC7"/>
    <w:rsid w:val="00AC6D5E"/>
    <w:rsid w:val="00AC6D68"/>
    <w:rsid w:val="00AC6DA6"/>
    <w:rsid w:val="00AC6DAB"/>
    <w:rsid w:val="00AC6DC5"/>
    <w:rsid w:val="00AC6DCF"/>
    <w:rsid w:val="00AC6E04"/>
    <w:rsid w:val="00AC6E0F"/>
    <w:rsid w:val="00AC6E2E"/>
    <w:rsid w:val="00AC6E49"/>
    <w:rsid w:val="00AC6E92"/>
    <w:rsid w:val="00AC6E9D"/>
    <w:rsid w:val="00AC6EA3"/>
    <w:rsid w:val="00AC6F09"/>
    <w:rsid w:val="00AC6F17"/>
    <w:rsid w:val="00AC6F24"/>
    <w:rsid w:val="00AC6F38"/>
    <w:rsid w:val="00AC6F40"/>
    <w:rsid w:val="00AC6F46"/>
    <w:rsid w:val="00AC6F9A"/>
    <w:rsid w:val="00AC6FA2"/>
    <w:rsid w:val="00AC6FB7"/>
    <w:rsid w:val="00AC6FBD"/>
    <w:rsid w:val="00AC6FF1"/>
    <w:rsid w:val="00AC6FF9"/>
    <w:rsid w:val="00AC7003"/>
    <w:rsid w:val="00AC7042"/>
    <w:rsid w:val="00AC704E"/>
    <w:rsid w:val="00AC7077"/>
    <w:rsid w:val="00AC70B0"/>
    <w:rsid w:val="00AC70B5"/>
    <w:rsid w:val="00AC70C6"/>
    <w:rsid w:val="00AC70F5"/>
    <w:rsid w:val="00AC7120"/>
    <w:rsid w:val="00AC716C"/>
    <w:rsid w:val="00AC7185"/>
    <w:rsid w:val="00AC71A5"/>
    <w:rsid w:val="00AC71AA"/>
    <w:rsid w:val="00AC71FB"/>
    <w:rsid w:val="00AC71FC"/>
    <w:rsid w:val="00AC720B"/>
    <w:rsid w:val="00AC722B"/>
    <w:rsid w:val="00AC7238"/>
    <w:rsid w:val="00AC725B"/>
    <w:rsid w:val="00AC725C"/>
    <w:rsid w:val="00AC725D"/>
    <w:rsid w:val="00AC7272"/>
    <w:rsid w:val="00AC7284"/>
    <w:rsid w:val="00AC728D"/>
    <w:rsid w:val="00AC72A9"/>
    <w:rsid w:val="00AC72D7"/>
    <w:rsid w:val="00AC72FE"/>
    <w:rsid w:val="00AC730A"/>
    <w:rsid w:val="00AC7392"/>
    <w:rsid w:val="00AC73A2"/>
    <w:rsid w:val="00AC73A9"/>
    <w:rsid w:val="00AC7476"/>
    <w:rsid w:val="00AC747F"/>
    <w:rsid w:val="00AC74CC"/>
    <w:rsid w:val="00AC74CE"/>
    <w:rsid w:val="00AC74E5"/>
    <w:rsid w:val="00AC7552"/>
    <w:rsid w:val="00AC7562"/>
    <w:rsid w:val="00AC7570"/>
    <w:rsid w:val="00AC7594"/>
    <w:rsid w:val="00AC75B6"/>
    <w:rsid w:val="00AC75F1"/>
    <w:rsid w:val="00AC7632"/>
    <w:rsid w:val="00AC76B5"/>
    <w:rsid w:val="00AC76C6"/>
    <w:rsid w:val="00AC76D5"/>
    <w:rsid w:val="00AC76DF"/>
    <w:rsid w:val="00AC76EB"/>
    <w:rsid w:val="00AC76EC"/>
    <w:rsid w:val="00AC770C"/>
    <w:rsid w:val="00AC773D"/>
    <w:rsid w:val="00AC774E"/>
    <w:rsid w:val="00AC77B5"/>
    <w:rsid w:val="00AC77C0"/>
    <w:rsid w:val="00AC77D1"/>
    <w:rsid w:val="00AC785D"/>
    <w:rsid w:val="00AC78A8"/>
    <w:rsid w:val="00AC78B7"/>
    <w:rsid w:val="00AC78CA"/>
    <w:rsid w:val="00AC78CD"/>
    <w:rsid w:val="00AC78D8"/>
    <w:rsid w:val="00AC791F"/>
    <w:rsid w:val="00AC7921"/>
    <w:rsid w:val="00AC793A"/>
    <w:rsid w:val="00AC795F"/>
    <w:rsid w:val="00AC7964"/>
    <w:rsid w:val="00AC796B"/>
    <w:rsid w:val="00AC797E"/>
    <w:rsid w:val="00AC79A0"/>
    <w:rsid w:val="00AC79AE"/>
    <w:rsid w:val="00AC79D8"/>
    <w:rsid w:val="00AC7A3A"/>
    <w:rsid w:val="00AC7A6F"/>
    <w:rsid w:val="00AC7A97"/>
    <w:rsid w:val="00AC7AA4"/>
    <w:rsid w:val="00AC7AA8"/>
    <w:rsid w:val="00AC7AB4"/>
    <w:rsid w:val="00AC7AE9"/>
    <w:rsid w:val="00AC7AF1"/>
    <w:rsid w:val="00AC7AF5"/>
    <w:rsid w:val="00AC7AFA"/>
    <w:rsid w:val="00AC7B10"/>
    <w:rsid w:val="00AC7B22"/>
    <w:rsid w:val="00AC7B7A"/>
    <w:rsid w:val="00AC7B99"/>
    <w:rsid w:val="00AC7BAB"/>
    <w:rsid w:val="00AC7BF3"/>
    <w:rsid w:val="00AC7BF7"/>
    <w:rsid w:val="00AC7C1D"/>
    <w:rsid w:val="00AC7C42"/>
    <w:rsid w:val="00AC7C68"/>
    <w:rsid w:val="00AC7C6C"/>
    <w:rsid w:val="00AC7D0A"/>
    <w:rsid w:val="00AC7D0F"/>
    <w:rsid w:val="00AC7D5A"/>
    <w:rsid w:val="00AC7D5B"/>
    <w:rsid w:val="00AC7D67"/>
    <w:rsid w:val="00AC7D77"/>
    <w:rsid w:val="00AC7D83"/>
    <w:rsid w:val="00AC7DAE"/>
    <w:rsid w:val="00AC7DB3"/>
    <w:rsid w:val="00AC7DCC"/>
    <w:rsid w:val="00AC7DCF"/>
    <w:rsid w:val="00AC7E0B"/>
    <w:rsid w:val="00AC7E2F"/>
    <w:rsid w:val="00AC7E53"/>
    <w:rsid w:val="00AC7E65"/>
    <w:rsid w:val="00AC7E80"/>
    <w:rsid w:val="00AC7EBC"/>
    <w:rsid w:val="00AC7EBE"/>
    <w:rsid w:val="00AC7ED6"/>
    <w:rsid w:val="00AC7ED8"/>
    <w:rsid w:val="00AC7EF2"/>
    <w:rsid w:val="00AC7F03"/>
    <w:rsid w:val="00AC7F30"/>
    <w:rsid w:val="00AC7F38"/>
    <w:rsid w:val="00AC7F3E"/>
    <w:rsid w:val="00AC7F51"/>
    <w:rsid w:val="00AC7F79"/>
    <w:rsid w:val="00AC7F8A"/>
    <w:rsid w:val="00AC7F8D"/>
    <w:rsid w:val="00AC7FF5"/>
    <w:rsid w:val="00AD0015"/>
    <w:rsid w:val="00AD0022"/>
    <w:rsid w:val="00AD0026"/>
    <w:rsid w:val="00AD0100"/>
    <w:rsid w:val="00AD010A"/>
    <w:rsid w:val="00AD0112"/>
    <w:rsid w:val="00AD011A"/>
    <w:rsid w:val="00AD0128"/>
    <w:rsid w:val="00AD012B"/>
    <w:rsid w:val="00AD0165"/>
    <w:rsid w:val="00AD016D"/>
    <w:rsid w:val="00AD016E"/>
    <w:rsid w:val="00AD01C6"/>
    <w:rsid w:val="00AD01D0"/>
    <w:rsid w:val="00AD01DB"/>
    <w:rsid w:val="00AD01F9"/>
    <w:rsid w:val="00AD0233"/>
    <w:rsid w:val="00AD0241"/>
    <w:rsid w:val="00AD0247"/>
    <w:rsid w:val="00AD02B0"/>
    <w:rsid w:val="00AD02B4"/>
    <w:rsid w:val="00AD02B5"/>
    <w:rsid w:val="00AD02B7"/>
    <w:rsid w:val="00AD02D5"/>
    <w:rsid w:val="00AD0322"/>
    <w:rsid w:val="00AD0333"/>
    <w:rsid w:val="00AD033E"/>
    <w:rsid w:val="00AD0374"/>
    <w:rsid w:val="00AD0390"/>
    <w:rsid w:val="00AD0391"/>
    <w:rsid w:val="00AD039D"/>
    <w:rsid w:val="00AD03A7"/>
    <w:rsid w:val="00AD03CF"/>
    <w:rsid w:val="00AD03E8"/>
    <w:rsid w:val="00AD03EC"/>
    <w:rsid w:val="00AD03EE"/>
    <w:rsid w:val="00AD043B"/>
    <w:rsid w:val="00AD045F"/>
    <w:rsid w:val="00AD0463"/>
    <w:rsid w:val="00AD0477"/>
    <w:rsid w:val="00AD048B"/>
    <w:rsid w:val="00AD04AE"/>
    <w:rsid w:val="00AD04D7"/>
    <w:rsid w:val="00AD050F"/>
    <w:rsid w:val="00AD051D"/>
    <w:rsid w:val="00AD0543"/>
    <w:rsid w:val="00AD0578"/>
    <w:rsid w:val="00AD0583"/>
    <w:rsid w:val="00AD05DA"/>
    <w:rsid w:val="00AD05E5"/>
    <w:rsid w:val="00AD05FA"/>
    <w:rsid w:val="00AD05FF"/>
    <w:rsid w:val="00AD0630"/>
    <w:rsid w:val="00AD0647"/>
    <w:rsid w:val="00AD06DC"/>
    <w:rsid w:val="00AD070C"/>
    <w:rsid w:val="00AD0713"/>
    <w:rsid w:val="00AD075E"/>
    <w:rsid w:val="00AD0771"/>
    <w:rsid w:val="00AD0790"/>
    <w:rsid w:val="00AD07AB"/>
    <w:rsid w:val="00AD07AE"/>
    <w:rsid w:val="00AD07F1"/>
    <w:rsid w:val="00AD07F2"/>
    <w:rsid w:val="00AD0820"/>
    <w:rsid w:val="00AD087D"/>
    <w:rsid w:val="00AD08BB"/>
    <w:rsid w:val="00AD08BD"/>
    <w:rsid w:val="00AD08CC"/>
    <w:rsid w:val="00AD08F2"/>
    <w:rsid w:val="00AD090F"/>
    <w:rsid w:val="00AD0921"/>
    <w:rsid w:val="00AD092D"/>
    <w:rsid w:val="00AD0931"/>
    <w:rsid w:val="00AD0952"/>
    <w:rsid w:val="00AD097B"/>
    <w:rsid w:val="00AD099B"/>
    <w:rsid w:val="00AD099E"/>
    <w:rsid w:val="00AD09B9"/>
    <w:rsid w:val="00AD09CE"/>
    <w:rsid w:val="00AD09DD"/>
    <w:rsid w:val="00AD0A16"/>
    <w:rsid w:val="00AD0A3C"/>
    <w:rsid w:val="00AD0A40"/>
    <w:rsid w:val="00AD0A7B"/>
    <w:rsid w:val="00AD0A92"/>
    <w:rsid w:val="00AD0A9F"/>
    <w:rsid w:val="00AD0AA6"/>
    <w:rsid w:val="00AD0AA7"/>
    <w:rsid w:val="00AD0AE3"/>
    <w:rsid w:val="00AD0AE4"/>
    <w:rsid w:val="00AD0AFA"/>
    <w:rsid w:val="00AD0B34"/>
    <w:rsid w:val="00AD0B82"/>
    <w:rsid w:val="00AD0BA3"/>
    <w:rsid w:val="00AD0BC2"/>
    <w:rsid w:val="00AD0BF6"/>
    <w:rsid w:val="00AD0C0E"/>
    <w:rsid w:val="00AD0C13"/>
    <w:rsid w:val="00AD0C1A"/>
    <w:rsid w:val="00AD0C30"/>
    <w:rsid w:val="00AD0C51"/>
    <w:rsid w:val="00AD0C58"/>
    <w:rsid w:val="00AD0C62"/>
    <w:rsid w:val="00AD0C72"/>
    <w:rsid w:val="00AD0CD6"/>
    <w:rsid w:val="00AD0D19"/>
    <w:rsid w:val="00AD0D22"/>
    <w:rsid w:val="00AD0D25"/>
    <w:rsid w:val="00AD0D37"/>
    <w:rsid w:val="00AD0D70"/>
    <w:rsid w:val="00AD0D83"/>
    <w:rsid w:val="00AD0DB2"/>
    <w:rsid w:val="00AD0DCD"/>
    <w:rsid w:val="00AD0DD4"/>
    <w:rsid w:val="00AD0DF3"/>
    <w:rsid w:val="00AD0E06"/>
    <w:rsid w:val="00AD0E16"/>
    <w:rsid w:val="00AD0E1A"/>
    <w:rsid w:val="00AD0E1B"/>
    <w:rsid w:val="00AD0E52"/>
    <w:rsid w:val="00AD0EA6"/>
    <w:rsid w:val="00AD0EDB"/>
    <w:rsid w:val="00AD0F07"/>
    <w:rsid w:val="00AD0F1C"/>
    <w:rsid w:val="00AD0F2B"/>
    <w:rsid w:val="00AD0F32"/>
    <w:rsid w:val="00AD0F7B"/>
    <w:rsid w:val="00AD0FAB"/>
    <w:rsid w:val="00AD0FAE"/>
    <w:rsid w:val="00AD1007"/>
    <w:rsid w:val="00AD100A"/>
    <w:rsid w:val="00AD1026"/>
    <w:rsid w:val="00AD107D"/>
    <w:rsid w:val="00AD1083"/>
    <w:rsid w:val="00AD1087"/>
    <w:rsid w:val="00AD1089"/>
    <w:rsid w:val="00AD10BE"/>
    <w:rsid w:val="00AD10BF"/>
    <w:rsid w:val="00AD10D1"/>
    <w:rsid w:val="00AD10D3"/>
    <w:rsid w:val="00AD10D4"/>
    <w:rsid w:val="00AD10E0"/>
    <w:rsid w:val="00AD10EF"/>
    <w:rsid w:val="00AD10F3"/>
    <w:rsid w:val="00AD1109"/>
    <w:rsid w:val="00AD112B"/>
    <w:rsid w:val="00AD114F"/>
    <w:rsid w:val="00AD1170"/>
    <w:rsid w:val="00AD1175"/>
    <w:rsid w:val="00AD117A"/>
    <w:rsid w:val="00AD11C4"/>
    <w:rsid w:val="00AD11E8"/>
    <w:rsid w:val="00AD1207"/>
    <w:rsid w:val="00AD1215"/>
    <w:rsid w:val="00AD1217"/>
    <w:rsid w:val="00AD123F"/>
    <w:rsid w:val="00AD1240"/>
    <w:rsid w:val="00AD1252"/>
    <w:rsid w:val="00AD1285"/>
    <w:rsid w:val="00AD129A"/>
    <w:rsid w:val="00AD12AD"/>
    <w:rsid w:val="00AD12D9"/>
    <w:rsid w:val="00AD12DD"/>
    <w:rsid w:val="00AD12DF"/>
    <w:rsid w:val="00AD12E4"/>
    <w:rsid w:val="00AD12ED"/>
    <w:rsid w:val="00AD12F0"/>
    <w:rsid w:val="00AD1307"/>
    <w:rsid w:val="00AD1360"/>
    <w:rsid w:val="00AD1364"/>
    <w:rsid w:val="00AD13A0"/>
    <w:rsid w:val="00AD13D6"/>
    <w:rsid w:val="00AD13FC"/>
    <w:rsid w:val="00AD1431"/>
    <w:rsid w:val="00AD143D"/>
    <w:rsid w:val="00AD145B"/>
    <w:rsid w:val="00AD1491"/>
    <w:rsid w:val="00AD14AB"/>
    <w:rsid w:val="00AD14AC"/>
    <w:rsid w:val="00AD14FA"/>
    <w:rsid w:val="00AD1503"/>
    <w:rsid w:val="00AD1549"/>
    <w:rsid w:val="00AD154C"/>
    <w:rsid w:val="00AD1575"/>
    <w:rsid w:val="00AD15A5"/>
    <w:rsid w:val="00AD15C6"/>
    <w:rsid w:val="00AD15D4"/>
    <w:rsid w:val="00AD15E5"/>
    <w:rsid w:val="00AD1606"/>
    <w:rsid w:val="00AD1630"/>
    <w:rsid w:val="00AD163E"/>
    <w:rsid w:val="00AD1671"/>
    <w:rsid w:val="00AD1695"/>
    <w:rsid w:val="00AD16C4"/>
    <w:rsid w:val="00AD16C9"/>
    <w:rsid w:val="00AD16CB"/>
    <w:rsid w:val="00AD16D3"/>
    <w:rsid w:val="00AD16E1"/>
    <w:rsid w:val="00AD16F2"/>
    <w:rsid w:val="00AD1703"/>
    <w:rsid w:val="00AD1727"/>
    <w:rsid w:val="00AD173F"/>
    <w:rsid w:val="00AD1756"/>
    <w:rsid w:val="00AD1768"/>
    <w:rsid w:val="00AD176A"/>
    <w:rsid w:val="00AD1775"/>
    <w:rsid w:val="00AD179A"/>
    <w:rsid w:val="00AD17AC"/>
    <w:rsid w:val="00AD17B6"/>
    <w:rsid w:val="00AD17CA"/>
    <w:rsid w:val="00AD17D2"/>
    <w:rsid w:val="00AD1809"/>
    <w:rsid w:val="00AD181D"/>
    <w:rsid w:val="00AD18AE"/>
    <w:rsid w:val="00AD1913"/>
    <w:rsid w:val="00AD1923"/>
    <w:rsid w:val="00AD1930"/>
    <w:rsid w:val="00AD1934"/>
    <w:rsid w:val="00AD193B"/>
    <w:rsid w:val="00AD1942"/>
    <w:rsid w:val="00AD195C"/>
    <w:rsid w:val="00AD197B"/>
    <w:rsid w:val="00AD198E"/>
    <w:rsid w:val="00AD19F3"/>
    <w:rsid w:val="00AD19F8"/>
    <w:rsid w:val="00AD1A12"/>
    <w:rsid w:val="00AD1A29"/>
    <w:rsid w:val="00AD1A38"/>
    <w:rsid w:val="00AD1A7B"/>
    <w:rsid w:val="00AD1AB3"/>
    <w:rsid w:val="00AD1AC7"/>
    <w:rsid w:val="00AD1AE9"/>
    <w:rsid w:val="00AD1AFA"/>
    <w:rsid w:val="00AD1B12"/>
    <w:rsid w:val="00AD1B5F"/>
    <w:rsid w:val="00AD1B60"/>
    <w:rsid w:val="00AD1B8B"/>
    <w:rsid w:val="00AD1BCB"/>
    <w:rsid w:val="00AD1C27"/>
    <w:rsid w:val="00AD1CEA"/>
    <w:rsid w:val="00AD1D11"/>
    <w:rsid w:val="00AD1D43"/>
    <w:rsid w:val="00AD1D65"/>
    <w:rsid w:val="00AD1D97"/>
    <w:rsid w:val="00AD1DB0"/>
    <w:rsid w:val="00AD1DCA"/>
    <w:rsid w:val="00AD1DD3"/>
    <w:rsid w:val="00AD1DD6"/>
    <w:rsid w:val="00AD1E2A"/>
    <w:rsid w:val="00AD1E44"/>
    <w:rsid w:val="00AD1E46"/>
    <w:rsid w:val="00AD1E50"/>
    <w:rsid w:val="00AD1E64"/>
    <w:rsid w:val="00AD1EAC"/>
    <w:rsid w:val="00AD1EBD"/>
    <w:rsid w:val="00AD1EDF"/>
    <w:rsid w:val="00AD1EF7"/>
    <w:rsid w:val="00AD1EFB"/>
    <w:rsid w:val="00AD1F06"/>
    <w:rsid w:val="00AD1F10"/>
    <w:rsid w:val="00AD1F16"/>
    <w:rsid w:val="00AD1F21"/>
    <w:rsid w:val="00AD1F9E"/>
    <w:rsid w:val="00AD1FAE"/>
    <w:rsid w:val="00AD1FDE"/>
    <w:rsid w:val="00AD2031"/>
    <w:rsid w:val="00AD2036"/>
    <w:rsid w:val="00AD2039"/>
    <w:rsid w:val="00AD2044"/>
    <w:rsid w:val="00AD2058"/>
    <w:rsid w:val="00AD205D"/>
    <w:rsid w:val="00AD206F"/>
    <w:rsid w:val="00AD2095"/>
    <w:rsid w:val="00AD20B0"/>
    <w:rsid w:val="00AD20C0"/>
    <w:rsid w:val="00AD2142"/>
    <w:rsid w:val="00AD217C"/>
    <w:rsid w:val="00AD218A"/>
    <w:rsid w:val="00AD219C"/>
    <w:rsid w:val="00AD21AB"/>
    <w:rsid w:val="00AD21D9"/>
    <w:rsid w:val="00AD21E4"/>
    <w:rsid w:val="00AD2210"/>
    <w:rsid w:val="00AD2217"/>
    <w:rsid w:val="00AD221D"/>
    <w:rsid w:val="00AD2237"/>
    <w:rsid w:val="00AD22CF"/>
    <w:rsid w:val="00AD22FB"/>
    <w:rsid w:val="00AD2319"/>
    <w:rsid w:val="00AD232E"/>
    <w:rsid w:val="00AD2387"/>
    <w:rsid w:val="00AD23DA"/>
    <w:rsid w:val="00AD23E1"/>
    <w:rsid w:val="00AD23E7"/>
    <w:rsid w:val="00AD245E"/>
    <w:rsid w:val="00AD24DF"/>
    <w:rsid w:val="00AD2511"/>
    <w:rsid w:val="00AD254C"/>
    <w:rsid w:val="00AD2567"/>
    <w:rsid w:val="00AD2569"/>
    <w:rsid w:val="00AD2572"/>
    <w:rsid w:val="00AD2578"/>
    <w:rsid w:val="00AD25B1"/>
    <w:rsid w:val="00AD25BC"/>
    <w:rsid w:val="00AD25CB"/>
    <w:rsid w:val="00AD25DE"/>
    <w:rsid w:val="00AD25FE"/>
    <w:rsid w:val="00AD260F"/>
    <w:rsid w:val="00AD2658"/>
    <w:rsid w:val="00AD2667"/>
    <w:rsid w:val="00AD2668"/>
    <w:rsid w:val="00AD2679"/>
    <w:rsid w:val="00AD26AF"/>
    <w:rsid w:val="00AD26B1"/>
    <w:rsid w:val="00AD26BF"/>
    <w:rsid w:val="00AD26D2"/>
    <w:rsid w:val="00AD26ED"/>
    <w:rsid w:val="00AD2720"/>
    <w:rsid w:val="00AD273C"/>
    <w:rsid w:val="00AD2772"/>
    <w:rsid w:val="00AD2777"/>
    <w:rsid w:val="00AD2794"/>
    <w:rsid w:val="00AD279C"/>
    <w:rsid w:val="00AD27E9"/>
    <w:rsid w:val="00AD2826"/>
    <w:rsid w:val="00AD283D"/>
    <w:rsid w:val="00AD2869"/>
    <w:rsid w:val="00AD2884"/>
    <w:rsid w:val="00AD2892"/>
    <w:rsid w:val="00AD2895"/>
    <w:rsid w:val="00AD28BC"/>
    <w:rsid w:val="00AD28DC"/>
    <w:rsid w:val="00AD28F3"/>
    <w:rsid w:val="00AD291F"/>
    <w:rsid w:val="00AD2933"/>
    <w:rsid w:val="00AD294C"/>
    <w:rsid w:val="00AD2991"/>
    <w:rsid w:val="00AD2996"/>
    <w:rsid w:val="00AD29FD"/>
    <w:rsid w:val="00AD2A08"/>
    <w:rsid w:val="00AD2A0F"/>
    <w:rsid w:val="00AD2A4F"/>
    <w:rsid w:val="00AD2A80"/>
    <w:rsid w:val="00AD2AC8"/>
    <w:rsid w:val="00AD2AD2"/>
    <w:rsid w:val="00AD2AEF"/>
    <w:rsid w:val="00AD2B0D"/>
    <w:rsid w:val="00AD2B64"/>
    <w:rsid w:val="00AD2B6F"/>
    <w:rsid w:val="00AD2B79"/>
    <w:rsid w:val="00AD2B8D"/>
    <w:rsid w:val="00AD2BAA"/>
    <w:rsid w:val="00AD2BBD"/>
    <w:rsid w:val="00AD2BC4"/>
    <w:rsid w:val="00AD2BDF"/>
    <w:rsid w:val="00AD2BE9"/>
    <w:rsid w:val="00AD2C1C"/>
    <w:rsid w:val="00AD2C44"/>
    <w:rsid w:val="00AD2C4A"/>
    <w:rsid w:val="00AD2C4F"/>
    <w:rsid w:val="00AD2C62"/>
    <w:rsid w:val="00AD2C79"/>
    <w:rsid w:val="00AD2CE7"/>
    <w:rsid w:val="00AD2CEB"/>
    <w:rsid w:val="00AD2D00"/>
    <w:rsid w:val="00AD2D0A"/>
    <w:rsid w:val="00AD2D11"/>
    <w:rsid w:val="00AD2D57"/>
    <w:rsid w:val="00AD2D8E"/>
    <w:rsid w:val="00AD2DB1"/>
    <w:rsid w:val="00AD2DEB"/>
    <w:rsid w:val="00AD2DF6"/>
    <w:rsid w:val="00AD2E03"/>
    <w:rsid w:val="00AD2E0D"/>
    <w:rsid w:val="00AD2E37"/>
    <w:rsid w:val="00AD2E79"/>
    <w:rsid w:val="00AD2EAA"/>
    <w:rsid w:val="00AD2EBE"/>
    <w:rsid w:val="00AD2EC6"/>
    <w:rsid w:val="00AD2ECA"/>
    <w:rsid w:val="00AD2EE2"/>
    <w:rsid w:val="00AD2F0E"/>
    <w:rsid w:val="00AD2F21"/>
    <w:rsid w:val="00AD2F2E"/>
    <w:rsid w:val="00AD2F71"/>
    <w:rsid w:val="00AD2F82"/>
    <w:rsid w:val="00AD2F86"/>
    <w:rsid w:val="00AD2F9D"/>
    <w:rsid w:val="00AD2FBC"/>
    <w:rsid w:val="00AD2FEC"/>
    <w:rsid w:val="00AD3007"/>
    <w:rsid w:val="00AD3008"/>
    <w:rsid w:val="00AD3017"/>
    <w:rsid w:val="00AD3069"/>
    <w:rsid w:val="00AD3075"/>
    <w:rsid w:val="00AD3083"/>
    <w:rsid w:val="00AD3098"/>
    <w:rsid w:val="00AD3099"/>
    <w:rsid w:val="00AD309F"/>
    <w:rsid w:val="00AD30AA"/>
    <w:rsid w:val="00AD30E1"/>
    <w:rsid w:val="00AD30F5"/>
    <w:rsid w:val="00AD310E"/>
    <w:rsid w:val="00AD3143"/>
    <w:rsid w:val="00AD315E"/>
    <w:rsid w:val="00AD31C7"/>
    <w:rsid w:val="00AD31E5"/>
    <w:rsid w:val="00AD31E7"/>
    <w:rsid w:val="00AD3205"/>
    <w:rsid w:val="00AD320A"/>
    <w:rsid w:val="00AD3224"/>
    <w:rsid w:val="00AD3235"/>
    <w:rsid w:val="00AD323F"/>
    <w:rsid w:val="00AD3261"/>
    <w:rsid w:val="00AD32B4"/>
    <w:rsid w:val="00AD32CF"/>
    <w:rsid w:val="00AD3319"/>
    <w:rsid w:val="00AD3322"/>
    <w:rsid w:val="00AD33D9"/>
    <w:rsid w:val="00AD33EF"/>
    <w:rsid w:val="00AD3416"/>
    <w:rsid w:val="00AD3418"/>
    <w:rsid w:val="00AD344D"/>
    <w:rsid w:val="00AD346A"/>
    <w:rsid w:val="00AD34EE"/>
    <w:rsid w:val="00AD34F3"/>
    <w:rsid w:val="00AD3505"/>
    <w:rsid w:val="00AD3506"/>
    <w:rsid w:val="00AD3512"/>
    <w:rsid w:val="00AD3538"/>
    <w:rsid w:val="00AD3553"/>
    <w:rsid w:val="00AD3599"/>
    <w:rsid w:val="00AD359E"/>
    <w:rsid w:val="00AD35A7"/>
    <w:rsid w:val="00AD35B3"/>
    <w:rsid w:val="00AD35C9"/>
    <w:rsid w:val="00AD35F6"/>
    <w:rsid w:val="00AD35F9"/>
    <w:rsid w:val="00AD3604"/>
    <w:rsid w:val="00AD3606"/>
    <w:rsid w:val="00AD362D"/>
    <w:rsid w:val="00AD3653"/>
    <w:rsid w:val="00AD365C"/>
    <w:rsid w:val="00AD3669"/>
    <w:rsid w:val="00AD36A6"/>
    <w:rsid w:val="00AD36B1"/>
    <w:rsid w:val="00AD3700"/>
    <w:rsid w:val="00AD3703"/>
    <w:rsid w:val="00AD3724"/>
    <w:rsid w:val="00AD3725"/>
    <w:rsid w:val="00AD3734"/>
    <w:rsid w:val="00AD373B"/>
    <w:rsid w:val="00AD37C5"/>
    <w:rsid w:val="00AD3808"/>
    <w:rsid w:val="00AD382D"/>
    <w:rsid w:val="00AD383E"/>
    <w:rsid w:val="00AD3853"/>
    <w:rsid w:val="00AD3857"/>
    <w:rsid w:val="00AD3879"/>
    <w:rsid w:val="00AD38BE"/>
    <w:rsid w:val="00AD38C1"/>
    <w:rsid w:val="00AD38C6"/>
    <w:rsid w:val="00AD38C9"/>
    <w:rsid w:val="00AD38CF"/>
    <w:rsid w:val="00AD38DB"/>
    <w:rsid w:val="00AD38DC"/>
    <w:rsid w:val="00AD3921"/>
    <w:rsid w:val="00AD393A"/>
    <w:rsid w:val="00AD394C"/>
    <w:rsid w:val="00AD39AB"/>
    <w:rsid w:val="00AD39B0"/>
    <w:rsid w:val="00AD3A3C"/>
    <w:rsid w:val="00AD3A56"/>
    <w:rsid w:val="00AD3AB8"/>
    <w:rsid w:val="00AD3ABA"/>
    <w:rsid w:val="00AD3B08"/>
    <w:rsid w:val="00AD3B10"/>
    <w:rsid w:val="00AD3B5F"/>
    <w:rsid w:val="00AD3B63"/>
    <w:rsid w:val="00AD3BA6"/>
    <w:rsid w:val="00AD3BAA"/>
    <w:rsid w:val="00AD3BAC"/>
    <w:rsid w:val="00AD3BC3"/>
    <w:rsid w:val="00AD3BD5"/>
    <w:rsid w:val="00AD3C51"/>
    <w:rsid w:val="00AD3CA3"/>
    <w:rsid w:val="00AD3CD0"/>
    <w:rsid w:val="00AD3D05"/>
    <w:rsid w:val="00AD3D07"/>
    <w:rsid w:val="00AD3D0E"/>
    <w:rsid w:val="00AD3D12"/>
    <w:rsid w:val="00AD3D3F"/>
    <w:rsid w:val="00AD3DBC"/>
    <w:rsid w:val="00AD3DBE"/>
    <w:rsid w:val="00AD3DE8"/>
    <w:rsid w:val="00AD3DF3"/>
    <w:rsid w:val="00AD3E04"/>
    <w:rsid w:val="00AD3E45"/>
    <w:rsid w:val="00AD3E46"/>
    <w:rsid w:val="00AD3E84"/>
    <w:rsid w:val="00AD3E8F"/>
    <w:rsid w:val="00AD3EBD"/>
    <w:rsid w:val="00AD3F02"/>
    <w:rsid w:val="00AD3F63"/>
    <w:rsid w:val="00AD3F6D"/>
    <w:rsid w:val="00AD3FDD"/>
    <w:rsid w:val="00AD3FF3"/>
    <w:rsid w:val="00AD4002"/>
    <w:rsid w:val="00AD4053"/>
    <w:rsid w:val="00AD407B"/>
    <w:rsid w:val="00AD407E"/>
    <w:rsid w:val="00AD4095"/>
    <w:rsid w:val="00AD409A"/>
    <w:rsid w:val="00AD40EC"/>
    <w:rsid w:val="00AD415D"/>
    <w:rsid w:val="00AD4188"/>
    <w:rsid w:val="00AD418A"/>
    <w:rsid w:val="00AD41CA"/>
    <w:rsid w:val="00AD41E5"/>
    <w:rsid w:val="00AD4204"/>
    <w:rsid w:val="00AD4252"/>
    <w:rsid w:val="00AD428C"/>
    <w:rsid w:val="00AD4292"/>
    <w:rsid w:val="00AD42A4"/>
    <w:rsid w:val="00AD42AE"/>
    <w:rsid w:val="00AD42BE"/>
    <w:rsid w:val="00AD42D9"/>
    <w:rsid w:val="00AD42E2"/>
    <w:rsid w:val="00AD42EB"/>
    <w:rsid w:val="00AD42F5"/>
    <w:rsid w:val="00AD434E"/>
    <w:rsid w:val="00AD4392"/>
    <w:rsid w:val="00AD43AB"/>
    <w:rsid w:val="00AD441E"/>
    <w:rsid w:val="00AD4426"/>
    <w:rsid w:val="00AD4447"/>
    <w:rsid w:val="00AD445E"/>
    <w:rsid w:val="00AD44CC"/>
    <w:rsid w:val="00AD4541"/>
    <w:rsid w:val="00AD4567"/>
    <w:rsid w:val="00AD456B"/>
    <w:rsid w:val="00AD45A1"/>
    <w:rsid w:val="00AD45A9"/>
    <w:rsid w:val="00AD45B2"/>
    <w:rsid w:val="00AD45B3"/>
    <w:rsid w:val="00AD45B9"/>
    <w:rsid w:val="00AD45BD"/>
    <w:rsid w:val="00AD4601"/>
    <w:rsid w:val="00AD4612"/>
    <w:rsid w:val="00AD4645"/>
    <w:rsid w:val="00AD46B4"/>
    <w:rsid w:val="00AD46DE"/>
    <w:rsid w:val="00AD46E2"/>
    <w:rsid w:val="00AD46EC"/>
    <w:rsid w:val="00AD470D"/>
    <w:rsid w:val="00AD472E"/>
    <w:rsid w:val="00AD475F"/>
    <w:rsid w:val="00AD4798"/>
    <w:rsid w:val="00AD47A6"/>
    <w:rsid w:val="00AD47FE"/>
    <w:rsid w:val="00AD480D"/>
    <w:rsid w:val="00AD4826"/>
    <w:rsid w:val="00AD4837"/>
    <w:rsid w:val="00AD4863"/>
    <w:rsid w:val="00AD4909"/>
    <w:rsid w:val="00AD490C"/>
    <w:rsid w:val="00AD4921"/>
    <w:rsid w:val="00AD4927"/>
    <w:rsid w:val="00AD4929"/>
    <w:rsid w:val="00AD496D"/>
    <w:rsid w:val="00AD49A5"/>
    <w:rsid w:val="00AD49BE"/>
    <w:rsid w:val="00AD49CC"/>
    <w:rsid w:val="00AD49E2"/>
    <w:rsid w:val="00AD49E3"/>
    <w:rsid w:val="00AD49E7"/>
    <w:rsid w:val="00AD49EC"/>
    <w:rsid w:val="00AD4A07"/>
    <w:rsid w:val="00AD4A0A"/>
    <w:rsid w:val="00AD4A27"/>
    <w:rsid w:val="00AD4A2E"/>
    <w:rsid w:val="00AD4A51"/>
    <w:rsid w:val="00AD4A59"/>
    <w:rsid w:val="00AD4A90"/>
    <w:rsid w:val="00AD4AD1"/>
    <w:rsid w:val="00AD4ADE"/>
    <w:rsid w:val="00AD4AE2"/>
    <w:rsid w:val="00AD4AFB"/>
    <w:rsid w:val="00AD4B03"/>
    <w:rsid w:val="00AD4B20"/>
    <w:rsid w:val="00AD4B3B"/>
    <w:rsid w:val="00AD4B54"/>
    <w:rsid w:val="00AD4B79"/>
    <w:rsid w:val="00AD4BA2"/>
    <w:rsid w:val="00AD4BD0"/>
    <w:rsid w:val="00AD4BD6"/>
    <w:rsid w:val="00AD4C0F"/>
    <w:rsid w:val="00AD4C1F"/>
    <w:rsid w:val="00AD4C3B"/>
    <w:rsid w:val="00AD4C3E"/>
    <w:rsid w:val="00AD4C8A"/>
    <w:rsid w:val="00AD4CAA"/>
    <w:rsid w:val="00AD4D0C"/>
    <w:rsid w:val="00AD4D10"/>
    <w:rsid w:val="00AD4D21"/>
    <w:rsid w:val="00AD4D3E"/>
    <w:rsid w:val="00AD4D48"/>
    <w:rsid w:val="00AD4D65"/>
    <w:rsid w:val="00AD4D69"/>
    <w:rsid w:val="00AD4DAF"/>
    <w:rsid w:val="00AD4DE2"/>
    <w:rsid w:val="00AD4E16"/>
    <w:rsid w:val="00AD4E3E"/>
    <w:rsid w:val="00AD4E45"/>
    <w:rsid w:val="00AD4E69"/>
    <w:rsid w:val="00AD4E7A"/>
    <w:rsid w:val="00AD4E8D"/>
    <w:rsid w:val="00AD4EB6"/>
    <w:rsid w:val="00AD4ED3"/>
    <w:rsid w:val="00AD4EFC"/>
    <w:rsid w:val="00AD4F6E"/>
    <w:rsid w:val="00AD4F6F"/>
    <w:rsid w:val="00AD4FBA"/>
    <w:rsid w:val="00AD4FC2"/>
    <w:rsid w:val="00AD4FC3"/>
    <w:rsid w:val="00AD4FC7"/>
    <w:rsid w:val="00AD4FFC"/>
    <w:rsid w:val="00AD5014"/>
    <w:rsid w:val="00AD5049"/>
    <w:rsid w:val="00AD505D"/>
    <w:rsid w:val="00AD5064"/>
    <w:rsid w:val="00AD508A"/>
    <w:rsid w:val="00AD511F"/>
    <w:rsid w:val="00AD5138"/>
    <w:rsid w:val="00AD513F"/>
    <w:rsid w:val="00AD5154"/>
    <w:rsid w:val="00AD5173"/>
    <w:rsid w:val="00AD5188"/>
    <w:rsid w:val="00AD51A9"/>
    <w:rsid w:val="00AD51C7"/>
    <w:rsid w:val="00AD51E1"/>
    <w:rsid w:val="00AD51EE"/>
    <w:rsid w:val="00AD51F7"/>
    <w:rsid w:val="00AD522D"/>
    <w:rsid w:val="00AD526A"/>
    <w:rsid w:val="00AD529A"/>
    <w:rsid w:val="00AD5319"/>
    <w:rsid w:val="00AD5367"/>
    <w:rsid w:val="00AD5375"/>
    <w:rsid w:val="00AD53B9"/>
    <w:rsid w:val="00AD53E4"/>
    <w:rsid w:val="00AD540A"/>
    <w:rsid w:val="00AD5418"/>
    <w:rsid w:val="00AD542B"/>
    <w:rsid w:val="00AD543C"/>
    <w:rsid w:val="00AD545A"/>
    <w:rsid w:val="00AD5467"/>
    <w:rsid w:val="00AD547B"/>
    <w:rsid w:val="00AD54BA"/>
    <w:rsid w:val="00AD54DE"/>
    <w:rsid w:val="00AD550B"/>
    <w:rsid w:val="00AD553C"/>
    <w:rsid w:val="00AD555E"/>
    <w:rsid w:val="00AD557F"/>
    <w:rsid w:val="00AD55B2"/>
    <w:rsid w:val="00AD55E3"/>
    <w:rsid w:val="00AD561C"/>
    <w:rsid w:val="00AD5653"/>
    <w:rsid w:val="00AD5698"/>
    <w:rsid w:val="00AD56B5"/>
    <w:rsid w:val="00AD56B9"/>
    <w:rsid w:val="00AD56D2"/>
    <w:rsid w:val="00AD56DB"/>
    <w:rsid w:val="00AD56FC"/>
    <w:rsid w:val="00AD571D"/>
    <w:rsid w:val="00AD572C"/>
    <w:rsid w:val="00AD576F"/>
    <w:rsid w:val="00AD57B7"/>
    <w:rsid w:val="00AD57D6"/>
    <w:rsid w:val="00AD5824"/>
    <w:rsid w:val="00AD5833"/>
    <w:rsid w:val="00AD5838"/>
    <w:rsid w:val="00AD5848"/>
    <w:rsid w:val="00AD589E"/>
    <w:rsid w:val="00AD58A8"/>
    <w:rsid w:val="00AD58AC"/>
    <w:rsid w:val="00AD58B1"/>
    <w:rsid w:val="00AD58C7"/>
    <w:rsid w:val="00AD58E4"/>
    <w:rsid w:val="00AD58FB"/>
    <w:rsid w:val="00AD5919"/>
    <w:rsid w:val="00AD5922"/>
    <w:rsid w:val="00AD595C"/>
    <w:rsid w:val="00AD5981"/>
    <w:rsid w:val="00AD5996"/>
    <w:rsid w:val="00AD59C8"/>
    <w:rsid w:val="00AD59F4"/>
    <w:rsid w:val="00AD59F6"/>
    <w:rsid w:val="00AD5A01"/>
    <w:rsid w:val="00AD5A03"/>
    <w:rsid w:val="00AD5A26"/>
    <w:rsid w:val="00AD5A48"/>
    <w:rsid w:val="00AD5A5A"/>
    <w:rsid w:val="00AD5A72"/>
    <w:rsid w:val="00AD5AA0"/>
    <w:rsid w:val="00AD5AB9"/>
    <w:rsid w:val="00AD5AC6"/>
    <w:rsid w:val="00AD5AC8"/>
    <w:rsid w:val="00AD5AE1"/>
    <w:rsid w:val="00AD5B07"/>
    <w:rsid w:val="00AD5B09"/>
    <w:rsid w:val="00AD5B16"/>
    <w:rsid w:val="00AD5B21"/>
    <w:rsid w:val="00AD5B25"/>
    <w:rsid w:val="00AD5B51"/>
    <w:rsid w:val="00AD5B61"/>
    <w:rsid w:val="00AD5B63"/>
    <w:rsid w:val="00AD5BB0"/>
    <w:rsid w:val="00AD5BCC"/>
    <w:rsid w:val="00AD5BD0"/>
    <w:rsid w:val="00AD5BEE"/>
    <w:rsid w:val="00AD5BF0"/>
    <w:rsid w:val="00AD5C4F"/>
    <w:rsid w:val="00AD5C62"/>
    <w:rsid w:val="00AD5C67"/>
    <w:rsid w:val="00AD5CA7"/>
    <w:rsid w:val="00AD5D20"/>
    <w:rsid w:val="00AD5DA9"/>
    <w:rsid w:val="00AD5DF6"/>
    <w:rsid w:val="00AD5E0F"/>
    <w:rsid w:val="00AD5E26"/>
    <w:rsid w:val="00AD5E48"/>
    <w:rsid w:val="00AD5E72"/>
    <w:rsid w:val="00AD5E92"/>
    <w:rsid w:val="00AD5E96"/>
    <w:rsid w:val="00AD5ECE"/>
    <w:rsid w:val="00AD5ED1"/>
    <w:rsid w:val="00AD5EF8"/>
    <w:rsid w:val="00AD5F0E"/>
    <w:rsid w:val="00AD5F27"/>
    <w:rsid w:val="00AD5F3A"/>
    <w:rsid w:val="00AD5F53"/>
    <w:rsid w:val="00AD5F60"/>
    <w:rsid w:val="00AD5F94"/>
    <w:rsid w:val="00AD5F9C"/>
    <w:rsid w:val="00AD5FA7"/>
    <w:rsid w:val="00AD5FBB"/>
    <w:rsid w:val="00AD5FF2"/>
    <w:rsid w:val="00AD5FFD"/>
    <w:rsid w:val="00AD600A"/>
    <w:rsid w:val="00AD6011"/>
    <w:rsid w:val="00AD6023"/>
    <w:rsid w:val="00AD6029"/>
    <w:rsid w:val="00AD6031"/>
    <w:rsid w:val="00AD6032"/>
    <w:rsid w:val="00AD6039"/>
    <w:rsid w:val="00AD6048"/>
    <w:rsid w:val="00AD609F"/>
    <w:rsid w:val="00AD60DC"/>
    <w:rsid w:val="00AD60FD"/>
    <w:rsid w:val="00AD6128"/>
    <w:rsid w:val="00AD612B"/>
    <w:rsid w:val="00AD6175"/>
    <w:rsid w:val="00AD61B6"/>
    <w:rsid w:val="00AD61C6"/>
    <w:rsid w:val="00AD61EF"/>
    <w:rsid w:val="00AD6249"/>
    <w:rsid w:val="00AD6252"/>
    <w:rsid w:val="00AD627D"/>
    <w:rsid w:val="00AD62CD"/>
    <w:rsid w:val="00AD631A"/>
    <w:rsid w:val="00AD6328"/>
    <w:rsid w:val="00AD6389"/>
    <w:rsid w:val="00AD63D6"/>
    <w:rsid w:val="00AD6405"/>
    <w:rsid w:val="00AD641A"/>
    <w:rsid w:val="00AD6439"/>
    <w:rsid w:val="00AD6470"/>
    <w:rsid w:val="00AD6478"/>
    <w:rsid w:val="00AD64E4"/>
    <w:rsid w:val="00AD64EA"/>
    <w:rsid w:val="00AD6507"/>
    <w:rsid w:val="00AD6548"/>
    <w:rsid w:val="00AD65CB"/>
    <w:rsid w:val="00AD65F4"/>
    <w:rsid w:val="00AD6600"/>
    <w:rsid w:val="00AD6601"/>
    <w:rsid w:val="00AD6669"/>
    <w:rsid w:val="00AD66A4"/>
    <w:rsid w:val="00AD66BA"/>
    <w:rsid w:val="00AD66D8"/>
    <w:rsid w:val="00AD66DE"/>
    <w:rsid w:val="00AD66E2"/>
    <w:rsid w:val="00AD6720"/>
    <w:rsid w:val="00AD6752"/>
    <w:rsid w:val="00AD678B"/>
    <w:rsid w:val="00AD67AA"/>
    <w:rsid w:val="00AD67CB"/>
    <w:rsid w:val="00AD67F8"/>
    <w:rsid w:val="00AD68BE"/>
    <w:rsid w:val="00AD68F9"/>
    <w:rsid w:val="00AD6907"/>
    <w:rsid w:val="00AD6923"/>
    <w:rsid w:val="00AD6A29"/>
    <w:rsid w:val="00AD6A34"/>
    <w:rsid w:val="00AD6A54"/>
    <w:rsid w:val="00AD6A88"/>
    <w:rsid w:val="00AD6A89"/>
    <w:rsid w:val="00AD6AA7"/>
    <w:rsid w:val="00AD6B21"/>
    <w:rsid w:val="00AD6B2D"/>
    <w:rsid w:val="00AD6B38"/>
    <w:rsid w:val="00AD6B4B"/>
    <w:rsid w:val="00AD6B7B"/>
    <w:rsid w:val="00AD6B7C"/>
    <w:rsid w:val="00AD6B8D"/>
    <w:rsid w:val="00AD6B9A"/>
    <w:rsid w:val="00AD6BA6"/>
    <w:rsid w:val="00AD6BD8"/>
    <w:rsid w:val="00AD6BE1"/>
    <w:rsid w:val="00AD6BEF"/>
    <w:rsid w:val="00AD6C00"/>
    <w:rsid w:val="00AD6C42"/>
    <w:rsid w:val="00AD6C6C"/>
    <w:rsid w:val="00AD6C7F"/>
    <w:rsid w:val="00AD6CB3"/>
    <w:rsid w:val="00AD6CF2"/>
    <w:rsid w:val="00AD6CFE"/>
    <w:rsid w:val="00AD6D05"/>
    <w:rsid w:val="00AD6D8B"/>
    <w:rsid w:val="00AD6D94"/>
    <w:rsid w:val="00AD6DDF"/>
    <w:rsid w:val="00AD6E0E"/>
    <w:rsid w:val="00AD6E8A"/>
    <w:rsid w:val="00AD6EE9"/>
    <w:rsid w:val="00AD6F0C"/>
    <w:rsid w:val="00AD6F29"/>
    <w:rsid w:val="00AD6F4A"/>
    <w:rsid w:val="00AD6F4F"/>
    <w:rsid w:val="00AD6F65"/>
    <w:rsid w:val="00AD6FB1"/>
    <w:rsid w:val="00AD6FC1"/>
    <w:rsid w:val="00AD6FC8"/>
    <w:rsid w:val="00AD6FD0"/>
    <w:rsid w:val="00AD6FE8"/>
    <w:rsid w:val="00AD6FFE"/>
    <w:rsid w:val="00AD7014"/>
    <w:rsid w:val="00AD7035"/>
    <w:rsid w:val="00AD7045"/>
    <w:rsid w:val="00AD7059"/>
    <w:rsid w:val="00AD7084"/>
    <w:rsid w:val="00AD70DE"/>
    <w:rsid w:val="00AD70F3"/>
    <w:rsid w:val="00AD7110"/>
    <w:rsid w:val="00AD7123"/>
    <w:rsid w:val="00AD712A"/>
    <w:rsid w:val="00AD7130"/>
    <w:rsid w:val="00AD713D"/>
    <w:rsid w:val="00AD715A"/>
    <w:rsid w:val="00AD7170"/>
    <w:rsid w:val="00AD7182"/>
    <w:rsid w:val="00AD7195"/>
    <w:rsid w:val="00AD71B2"/>
    <w:rsid w:val="00AD71B7"/>
    <w:rsid w:val="00AD71BC"/>
    <w:rsid w:val="00AD71DF"/>
    <w:rsid w:val="00AD71E1"/>
    <w:rsid w:val="00AD71E3"/>
    <w:rsid w:val="00AD71F9"/>
    <w:rsid w:val="00AD721D"/>
    <w:rsid w:val="00AD7229"/>
    <w:rsid w:val="00AD725F"/>
    <w:rsid w:val="00AD7284"/>
    <w:rsid w:val="00AD72B4"/>
    <w:rsid w:val="00AD72DB"/>
    <w:rsid w:val="00AD72F7"/>
    <w:rsid w:val="00AD7308"/>
    <w:rsid w:val="00AD731B"/>
    <w:rsid w:val="00AD735B"/>
    <w:rsid w:val="00AD738D"/>
    <w:rsid w:val="00AD73D2"/>
    <w:rsid w:val="00AD73D3"/>
    <w:rsid w:val="00AD7427"/>
    <w:rsid w:val="00AD7433"/>
    <w:rsid w:val="00AD74B7"/>
    <w:rsid w:val="00AD74F8"/>
    <w:rsid w:val="00AD7558"/>
    <w:rsid w:val="00AD7567"/>
    <w:rsid w:val="00AD7568"/>
    <w:rsid w:val="00AD7579"/>
    <w:rsid w:val="00AD7596"/>
    <w:rsid w:val="00AD75F3"/>
    <w:rsid w:val="00AD7619"/>
    <w:rsid w:val="00AD762C"/>
    <w:rsid w:val="00AD763A"/>
    <w:rsid w:val="00AD7644"/>
    <w:rsid w:val="00AD7682"/>
    <w:rsid w:val="00AD769A"/>
    <w:rsid w:val="00AD76DE"/>
    <w:rsid w:val="00AD773D"/>
    <w:rsid w:val="00AD7754"/>
    <w:rsid w:val="00AD7760"/>
    <w:rsid w:val="00AD7778"/>
    <w:rsid w:val="00AD7782"/>
    <w:rsid w:val="00AD778D"/>
    <w:rsid w:val="00AD7792"/>
    <w:rsid w:val="00AD7795"/>
    <w:rsid w:val="00AD7822"/>
    <w:rsid w:val="00AD782A"/>
    <w:rsid w:val="00AD782C"/>
    <w:rsid w:val="00AD783E"/>
    <w:rsid w:val="00AD783F"/>
    <w:rsid w:val="00AD784C"/>
    <w:rsid w:val="00AD78C3"/>
    <w:rsid w:val="00AD78D0"/>
    <w:rsid w:val="00AD790C"/>
    <w:rsid w:val="00AD790F"/>
    <w:rsid w:val="00AD7987"/>
    <w:rsid w:val="00AD79BF"/>
    <w:rsid w:val="00AD79CD"/>
    <w:rsid w:val="00AD79D2"/>
    <w:rsid w:val="00AD79D7"/>
    <w:rsid w:val="00AD79D9"/>
    <w:rsid w:val="00AD7A5A"/>
    <w:rsid w:val="00AD7A60"/>
    <w:rsid w:val="00AD7A69"/>
    <w:rsid w:val="00AD7A77"/>
    <w:rsid w:val="00AD7A88"/>
    <w:rsid w:val="00AD7AA8"/>
    <w:rsid w:val="00AD7B0B"/>
    <w:rsid w:val="00AD7B0F"/>
    <w:rsid w:val="00AD7B15"/>
    <w:rsid w:val="00AD7B1B"/>
    <w:rsid w:val="00AD7B53"/>
    <w:rsid w:val="00AD7B66"/>
    <w:rsid w:val="00AD7B6E"/>
    <w:rsid w:val="00AD7B74"/>
    <w:rsid w:val="00AD7B87"/>
    <w:rsid w:val="00AD7BBC"/>
    <w:rsid w:val="00AD7BD1"/>
    <w:rsid w:val="00AD7C04"/>
    <w:rsid w:val="00AD7C23"/>
    <w:rsid w:val="00AD7C40"/>
    <w:rsid w:val="00AD7CA9"/>
    <w:rsid w:val="00AD7CD1"/>
    <w:rsid w:val="00AD7CF0"/>
    <w:rsid w:val="00AD7D2D"/>
    <w:rsid w:val="00AD7D48"/>
    <w:rsid w:val="00AD7D53"/>
    <w:rsid w:val="00AD7D6E"/>
    <w:rsid w:val="00AD7D7A"/>
    <w:rsid w:val="00AD7DA6"/>
    <w:rsid w:val="00AD7DDD"/>
    <w:rsid w:val="00AD7DF8"/>
    <w:rsid w:val="00AD7DFB"/>
    <w:rsid w:val="00AD7E0F"/>
    <w:rsid w:val="00AD7E4A"/>
    <w:rsid w:val="00AD7E7C"/>
    <w:rsid w:val="00AD7E7E"/>
    <w:rsid w:val="00AD7E85"/>
    <w:rsid w:val="00AD7EBE"/>
    <w:rsid w:val="00AD7F9C"/>
    <w:rsid w:val="00AD7FAC"/>
    <w:rsid w:val="00AE002D"/>
    <w:rsid w:val="00AE0039"/>
    <w:rsid w:val="00AE003E"/>
    <w:rsid w:val="00AE0044"/>
    <w:rsid w:val="00AE0064"/>
    <w:rsid w:val="00AE006E"/>
    <w:rsid w:val="00AE0097"/>
    <w:rsid w:val="00AE00A6"/>
    <w:rsid w:val="00AE00A7"/>
    <w:rsid w:val="00AE00B6"/>
    <w:rsid w:val="00AE00C1"/>
    <w:rsid w:val="00AE00CF"/>
    <w:rsid w:val="00AE00E6"/>
    <w:rsid w:val="00AE011A"/>
    <w:rsid w:val="00AE014B"/>
    <w:rsid w:val="00AE0152"/>
    <w:rsid w:val="00AE0155"/>
    <w:rsid w:val="00AE0171"/>
    <w:rsid w:val="00AE0174"/>
    <w:rsid w:val="00AE017B"/>
    <w:rsid w:val="00AE01A7"/>
    <w:rsid w:val="00AE01D4"/>
    <w:rsid w:val="00AE01D5"/>
    <w:rsid w:val="00AE0224"/>
    <w:rsid w:val="00AE022A"/>
    <w:rsid w:val="00AE023B"/>
    <w:rsid w:val="00AE024E"/>
    <w:rsid w:val="00AE0260"/>
    <w:rsid w:val="00AE02CA"/>
    <w:rsid w:val="00AE02D2"/>
    <w:rsid w:val="00AE02E7"/>
    <w:rsid w:val="00AE03F7"/>
    <w:rsid w:val="00AE0400"/>
    <w:rsid w:val="00AE0421"/>
    <w:rsid w:val="00AE0434"/>
    <w:rsid w:val="00AE04D0"/>
    <w:rsid w:val="00AE04D7"/>
    <w:rsid w:val="00AE04E7"/>
    <w:rsid w:val="00AE052B"/>
    <w:rsid w:val="00AE0579"/>
    <w:rsid w:val="00AE0588"/>
    <w:rsid w:val="00AE05C3"/>
    <w:rsid w:val="00AE0608"/>
    <w:rsid w:val="00AE0625"/>
    <w:rsid w:val="00AE062A"/>
    <w:rsid w:val="00AE0640"/>
    <w:rsid w:val="00AE0641"/>
    <w:rsid w:val="00AE065A"/>
    <w:rsid w:val="00AE065E"/>
    <w:rsid w:val="00AE069B"/>
    <w:rsid w:val="00AE06D8"/>
    <w:rsid w:val="00AE0728"/>
    <w:rsid w:val="00AE075C"/>
    <w:rsid w:val="00AE0782"/>
    <w:rsid w:val="00AE07B7"/>
    <w:rsid w:val="00AE07D3"/>
    <w:rsid w:val="00AE07D4"/>
    <w:rsid w:val="00AE0822"/>
    <w:rsid w:val="00AE0836"/>
    <w:rsid w:val="00AE0860"/>
    <w:rsid w:val="00AE086D"/>
    <w:rsid w:val="00AE0890"/>
    <w:rsid w:val="00AE0898"/>
    <w:rsid w:val="00AE08A1"/>
    <w:rsid w:val="00AE08BF"/>
    <w:rsid w:val="00AE08C3"/>
    <w:rsid w:val="00AE0902"/>
    <w:rsid w:val="00AE091A"/>
    <w:rsid w:val="00AE0926"/>
    <w:rsid w:val="00AE093E"/>
    <w:rsid w:val="00AE0951"/>
    <w:rsid w:val="00AE0953"/>
    <w:rsid w:val="00AE0964"/>
    <w:rsid w:val="00AE099A"/>
    <w:rsid w:val="00AE09A1"/>
    <w:rsid w:val="00AE09AA"/>
    <w:rsid w:val="00AE09AC"/>
    <w:rsid w:val="00AE09D3"/>
    <w:rsid w:val="00AE09D7"/>
    <w:rsid w:val="00AE0A4C"/>
    <w:rsid w:val="00AE0A6D"/>
    <w:rsid w:val="00AE0AC7"/>
    <w:rsid w:val="00AE0AF2"/>
    <w:rsid w:val="00AE0AFC"/>
    <w:rsid w:val="00AE0B04"/>
    <w:rsid w:val="00AE0B31"/>
    <w:rsid w:val="00AE0B51"/>
    <w:rsid w:val="00AE0B7E"/>
    <w:rsid w:val="00AE0BFB"/>
    <w:rsid w:val="00AE0C13"/>
    <w:rsid w:val="00AE0C2C"/>
    <w:rsid w:val="00AE0C35"/>
    <w:rsid w:val="00AE0C70"/>
    <w:rsid w:val="00AE0C8D"/>
    <w:rsid w:val="00AE0D39"/>
    <w:rsid w:val="00AE0D4D"/>
    <w:rsid w:val="00AE0D64"/>
    <w:rsid w:val="00AE0D7D"/>
    <w:rsid w:val="00AE0DD3"/>
    <w:rsid w:val="00AE0DE0"/>
    <w:rsid w:val="00AE0E3D"/>
    <w:rsid w:val="00AE0EA7"/>
    <w:rsid w:val="00AE0EAB"/>
    <w:rsid w:val="00AE0EB9"/>
    <w:rsid w:val="00AE0ED8"/>
    <w:rsid w:val="00AE0EF8"/>
    <w:rsid w:val="00AE0F04"/>
    <w:rsid w:val="00AE0F10"/>
    <w:rsid w:val="00AE0F1D"/>
    <w:rsid w:val="00AE0F36"/>
    <w:rsid w:val="00AE0F47"/>
    <w:rsid w:val="00AE0F60"/>
    <w:rsid w:val="00AE0FBE"/>
    <w:rsid w:val="00AE0FF4"/>
    <w:rsid w:val="00AE1011"/>
    <w:rsid w:val="00AE1014"/>
    <w:rsid w:val="00AE1099"/>
    <w:rsid w:val="00AE10E2"/>
    <w:rsid w:val="00AE10F5"/>
    <w:rsid w:val="00AE1118"/>
    <w:rsid w:val="00AE1133"/>
    <w:rsid w:val="00AE11E3"/>
    <w:rsid w:val="00AE11E7"/>
    <w:rsid w:val="00AE11FB"/>
    <w:rsid w:val="00AE122A"/>
    <w:rsid w:val="00AE1290"/>
    <w:rsid w:val="00AE12B5"/>
    <w:rsid w:val="00AE12CA"/>
    <w:rsid w:val="00AE12E2"/>
    <w:rsid w:val="00AE1300"/>
    <w:rsid w:val="00AE132F"/>
    <w:rsid w:val="00AE1418"/>
    <w:rsid w:val="00AE144D"/>
    <w:rsid w:val="00AE14F9"/>
    <w:rsid w:val="00AE1512"/>
    <w:rsid w:val="00AE1520"/>
    <w:rsid w:val="00AE152B"/>
    <w:rsid w:val="00AE152C"/>
    <w:rsid w:val="00AE154B"/>
    <w:rsid w:val="00AE1594"/>
    <w:rsid w:val="00AE15A6"/>
    <w:rsid w:val="00AE15CC"/>
    <w:rsid w:val="00AE15D0"/>
    <w:rsid w:val="00AE15F3"/>
    <w:rsid w:val="00AE1604"/>
    <w:rsid w:val="00AE161F"/>
    <w:rsid w:val="00AE1624"/>
    <w:rsid w:val="00AE1639"/>
    <w:rsid w:val="00AE163A"/>
    <w:rsid w:val="00AE1656"/>
    <w:rsid w:val="00AE1658"/>
    <w:rsid w:val="00AE1663"/>
    <w:rsid w:val="00AE1678"/>
    <w:rsid w:val="00AE16A3"/>
    <w:rsid w:val="00AE16BA"/>
    <w:rsid w:val="00AE16DB"/>
    <w:rsid w:val="00AE171B"/>
    <w:rsid w:val="00AE175D"/>
    <w:rsid w:val="00AE17AC"/>
    <w:rsid w:val="00AE17B1"/>
    <w:rsid w:val="00AE183A"/>
    <w:rsid w:val="00AE1875"/>
    <w:rsid w:val="00AE187E"/>
    <w:rsid w:val="00AE1887"/>
    <w:rsid w:val="00AE189E"/>
    <w:rsid w:val="00AE18EF"/>
    <w:rsid w:val="00AE1903"/>
    <w:rsid w:val="00AE1955"/>
    <w:rsid w:val="00AE198E"/>
    <w:rsid w:val="00AE19CF"/>
    <w:rsid w:val="00AE1A34"/>
    <w:rsid w:val="00AE1A72"/>
    <w:rsid w:val="00AE1A96"/>
    <w:rsid w:val="00AE1AA2"/>
    <w:rsid w:val="00AE1AA4"/>
    <w:rsid w:val="00AE1AA9"/>
    <w:rsid w:val="00AE1B1A"/>
    <w:rsid w:val="00AE1B22"/>
    <w:rsid w:val="00AE1B29"/>
    <w:rsid w:val="00AE1B2F"/>
    <w:rsid w:val="00AE1B44"/>
    <w:rsid w:val="00AE1B46"/>
    <w:rsid w:val="00AE1B63"/>
    <w:rsid w:val="00AE1BAB"/>
    <w:rsid w:val="00AE1BB0"/>
    <w:rsid w:val="00AE1BD4"/>
    <w:rsid w:val="00AE1BE2"/>
    <w:rsid w:val="00AE1C06"/>
    <w:rsid w:val="00AE1C54"/>
    <w:rsid w:val="00AE1CA7"/>
    <w:rsid w:val="00AE1CF9"/>
    <w:rsid w:val="00AE1D11"/>
    <w:rsid w:val="00AE1D15"/>
    <w:rsid w:val="00AE1DCA"/>
    <w:rsid w:val="00AE1DD4"/>
    <w:rsid w:val="00AE1DD5"/>
    <w:rsid w:val="00AE1DE8"/>
    <w:rsid w:val="00AE1E41"/>
    <w:rsid w:val="00AE1E44"/>
    <w:rsid w:val="00AE1E54"/>
    <w:rsid w:val="00AE1E62"/>
    <w:rsid w:val="00AE1E8A"/>
    <w:rsid w:val="00AE1E94"/>
    <w:rsid w:val="00AE1EA4"/>
    <w:rsid w:val="00AE1EAB"/>
    <w:rsid w:val="00AE1EE4"/>
    <w:rsid w:val="00AE1F04"/>
    <w:rsid w:val="00AE1F05"/>
    <w:rsid w:val="00AE1F5C"/>
    <w:rsid w:val="00AE1F5D"/>
    <w:rsid w:val="00AE1F6D"/>
    <w:rsid w:val="00AE207E"/>
    <w:rsid w:val="00AE209C"/>
    <w:rsid w:val="00AE20DC"/>
    <w:rsid w:val="00AE20EA"/>
    <w:rsid w:val="00AE2116"/>
    <w:rsid w:val="00AE2128"/>
    <w:rsid w:val="00AE2169"/>
    <w:rsid w:val="00AE2180"/>
    <w:rsid w:val="00AE21BA"/>
    <w:rsid w:val="00AE21C8"/>
    <w:rsid w:val="00AE21D4"/>
    <w:rsid w:val="00AE21DB"/>
    <w:rsid w:val="00AE222E"/>
    <w:rsid w:val="00AE223F"/>
    <w:rsid w:val="00AE224E"/>
    <w:rsid w:val="00AE2282"/>
    <w:rsid w:val="00AE22B8"/>
    <w:rsid w:val="00AE22E1"/>
    <w:rsid w:val="00AE22FA"/>
    <w:rsid w:val="00AE2329"/>
    <w:rsid w:val="00AE233A"/>
    <w:rsid w:val="00AE2356"/>
    <w:rsid w:val="00AE236E"/>
    <w:rsid w:val="00AE23AB"/>
    <w:rsid w:val="00AE23F1"/>
    <w:rsid w:val="00AE23F7"/>
    <w:rsid w:val="00AE2421"/>
    <w:rsid w:val="00AE2426"/>
    <w:rsid w:val="00AE2439"/>
    <w:rsid w:val="00AE2460"/>
    <w:rsid w:val="00AE246A"/>
    <w:rsid w:val="00AE247A"/>
    <w:rsid w:val="00AE24A0"/>
    <w:rsid w:val="00AE24A6"/>
    <w:rsid w:val="00AE24B2"/>
    <w:rsid w:val="00AE24B5"/>
    <w:rsid w:val="00AE24E2"/>
    <w:rsid w:val="00AE24FD"/>
    <w:rsid w:val="00AE252A"/>
    <w:rsid w:val="00AE255B"/>
    <w:rsid w:val="00AE2567"/>
    <w:rsid w:val="00AE256E"/>
    <w:rsid w:val="00AE2572"/>
    <w:rsid w:val="00AE25CB"/>
    <w:rsid w:val="00AE25EF"/>
    <w:rsid w:val="00AE25F4"/>
    <w:rsid w:val="00AE25F5"/>
    <w:rsid w:val="00AE2625"/>
    <w:rsid w:val="00AE2648"/>
    <w:rsid w:val="00AE2657"/>
    <w:rsid w:val="00AE26B5"/>
    <w:rsid w:val="00AE270D"/>
    <w:rsid w:val="00AE2716"/>
    <w:rsid w:val="00AE271D"/>
    <w:rsid w:val="00AE273B"/>
    <w:rsid w:val="00AE2765"/>
    <w:rsid w:val="00AE2770"/>
    <w:rsid w:val="00AE277E"/>
    <w:rsid w:val="00AE27A1"/>
    <w:rsid w:val="00AE27AE"/>
    <w:rsid w:val="00AE27CB"/>
    <w:rsid w:val="00AE27DF"/>
    <w:rsid w:val="00AE27E5"/>
    <w:rsid w:val="00AE27F1"/>
    <w:rsid w:val="00AE27FD"/>
    <w:rsid w:val="00AE27FF"/>
    <w:rsid w:val="00AE280F"/>
    <w:rsid w:val="00AE2837"/>
    <w:rsid w:val="00AE288F"/>
    <w:rsid w:val="00AE28A2"/>
    <w:rsid w:val="00AE28EC"/>
    <w:rsid w:val="00AE28FA"/>
    <w:rsid w:val="00AE2904"/>
    <w:rsid w:val="00AE2963"/>
    <w:rsid w:val="00AE297D"/>
    <w:rsid w:val="00AE29AB"/>
    <w:rsid w:val="00AE29B5"/>
    <w:rsid w:val="00AE29DF"/>
    <w:rsid w:val="00AE2A07"/>
    <w:rsid w:val="00AE2A2B"/>
    <w:rsid w:val="00AE2A45"/>
    <w:rsid w:val="00AE2A83"/>
    <w:rsid w:val="00AE2ACD"/>
    <w:rsid w:val="00AE2AD3"/>
    <w:rsid w:val="00AE2B05"/>
    <w:rsid w:val="00AE2B0F"/>
    <w:rsid w:val="00AE2B34"/>
    <w:rsid w:val="00AE2B37"/>
    <w:rsid w:val="00AE2B3B"/>
    <w:rsid w:val="00AE2B5E"/>
    <w:rsid w:val="00AE2B7F"/>
    <w:rsid w:val="00AE2B91"/>
    <w:rsid w:val="00AE2B93"/>
    <w:rsid w:val="00AE2BA0"/>
    <w:rsid w:val="00AE2BBB"/>
    <w:rsid w:val="00AE2BCD"/>
    <w:rsid w:val="00AE2C02"/>
    <w:rsid w:val="00AE2C0D"/>
    <w:rsid w:val="00AE2C24"/>
    <w:rsid w:val="00AE2C4A"/>
    <w:rsid w:val="00AE2CAB"/>
    <w:rsid w:val="00AE2CB7"/>
    <w:rsid w:val="00AE2CF0"/>
    <w:rsid w:val="00AE2CF6"/>
    <w:rsid w:val="00AE2D1D"/>
    <w:rsid w:val="00AE2D24"/>
    <w:rsid w:val="00AE2D59"/>
    <w:rsid w:val="00AE2D68"/>
    <w:rsid w:val="00AE2D6A"/>
    <w:rsid w:val="00AE2D96"/>
    <w:rsid w:val="00AE2DBF"/>
    <w:rsid w:val="00AE2E18"/>
    <w:rsid w:val="00AE2E43"/>
    <w:rsid w:val="00AE2E57"/>
    <w:rsid w:val="00AE2E5D"/>
    <w:rsid w:val="00AE2E5F"/>
    <w:rsid w:val="00AE2E6D"/>
    <w:rsid w:val="00AE2E86"/>
    <w:rsid w:val="00AE2E9B"/>
    <w:rsid w:val="00AE2EAB"/>
    <w:rsid w:val="00AE2ECD"/>
    <w:rsid w:val="00AE2EFD"/>
    <w:rsid w:val="00AE2F10"/>
    <w:rsid w:val="00AE2F15"/>
    <w:rsid w:val="00AE2F37"/>
    <w:rsid w:val="00AE2F65"/>
    <w:rsid w:val="00AE2F90"/>
    <w:rsid w:val="00AE2FD0"/>
    <w:rsid w:val="00AE304B"/>
    <w:rsid w:val="00AE306D"/>
    <w:rsid w:val="00AE3081"/>
    <w:rsid w:val="00AE30BE"/>
    <w:rsid w:val="00AE30D9"/>
    <w:rsid w:val="00AE30F0"/>
    <w:rsid w:val="00AE3102"/>
    <w:rsid w:val="00AE3123"/>
    <w:rsid w:val="00AE3164"/>
    <w:rsid w:val="00AE3185"/>
    <w:rsid w:val="00AE3192"/>
    <w:rsid w:val="00AE31BA"/>
    <w:rsid w:val="00AE321B"/>
    <w:rsid w:val="00AE3221"/>
    <w:rsid w:val="00AE3229"/>
    <w:rsid w:val="00AE3239"/>
    <w:rsid w:val="00AE3250"/>
    <w:rsid w:val="00AE3269"/>
    <w:rsid w:val="00AE327B"/>
    <w:rsid w:val="00AE329A"/>
    <w:rsid w:val="00AE32BD"/>
    <w:rsid w:val="00AE335B"/>
    <w:rsid w:val="00AE337A"/>
    <w:rsid w:val="00AE33BD"/>
    <w:rsid w:val="00AE3419"/>
    <w:rsid w:val="00AE341E"/>
    <w:rsid w:val="00AE3459"/>
    <w:rsid w:val="00AE3474"/>
    <w:rsid w:val="00AE3491"/>
    <w:rsid w:val="00AE34E8"/>
    <w:rsid w:val="00AE34F0"/>
    <w:rsid w:val="00AE34F5"/>
    <w:rsid w:val="00AE3533"/>
    <w:rsid w:val="00AE353D"/>
    <w:rsid w:val="00AE3566"/>
    <w:rsid w:val="00AE3609"/>
    <w:rsid w:val="00AE3656"/>
    <w:rsid w:val="00AE3686"/>
    <w:rsid w:val="00AE369E"/>
    <w:rsid w:val="00AE36CB"/>
    <w:rsid w:val="00AE36F3"/>
    <w:rsid w:val="00AE3706"/>
    <w:rsid w:val="00AE3722"/>
    <w:rsid w:val="00AE3791"/>
    <w:rsid w:val="00AE37AB"/>
    <w:rsid w:val="00AE37AF"/>
    <w:rsid w:val="00AE37B4"/>
    <w:rsid w:val="00AE37DC"/>
    <w:rsid w:val="00AE380B"/>
    <w:rsid w:val="00AE382E"/>
    <w:rsid w:val="00AE3867"/>
    <w:rsid w:val="00AE3892"/>
    <w:rsid w:val="00AE3905"/>
    <w:rsid w:val="00AE392B"/>
    <w:rsid w:val="00AE394C"/>
    <w:rsid w:val="00AE3957"/>
    <w:rsid w:val="00AE3983"/>
    <w:rsid w:val="00AE39C7"/>
    <w:rsid w:val="00AE3A19"/>
    <w:rsid w:val="00AE3A1B"/>
    <w:rsid w:val="00AE3A1F"/>
    <w:rsid w:val="00AE3A55"/>
    <w:rsid w:val="00AE3A8F"/>
    <w:rsid w:val="00AE3AA7"/>
    <w:rsid w:val="00AE3AD0"/>
    <w:rsid w:val="00AE3AF0"/>
    <w:rsid w:val="00AE3B1C"/>
    <w:rsid w:val="00AE3BB5"/>
    <w:rsid w:val="00AE3BBE"/>
    <w:rsid w:val="00AE3BE4"/>
    <w:rsid w:val="00AE3C0D"/>
    <w:rsid w:val="00AE3C2C"/>
    <w:rsid w:val="00AE3C7D"/>
    <w:rsid w:val="00AE3C92"/>
    <w:rsid w:val="00AE3CD2"/>
    <w:rsid w:val="00AE3D37"/>
    <w:rsid w:val="00AE3D48"/>
    <w:rsid w:val="00AE3D85"/>
    <w:rsid w:val="00AE3D94"/>
    <w:rsid w:val="00AE3DD6"/>
    <w:rsid w:val="00AE3DD9"/>
    <w:rsid w:val="00AE3DE3"/>
    <w:rsid w:val="00AE3DFA"/>
    <w:rsid w:val="00AE3E07"/>
    <w:rsid w:val="00AE3E7A"/>
    <w:rsid w:val="00AE3EAB"/>
    <w:rsid w:val="00AE3EB1"/>
    <w:rsid w:val="00AE3EC3"/>
    <w:rsid w:val="00AE3ED7"/>
    <w:rsid w:val="00AE3EE6"/>
    <w:rsid w:val="00AE3F1D"/>
    <w:rsid w:val="00AE3F4E"/>
    <w:rsid w:val="00AE3F5A"/>
    <w:rsid w:val="00AE3F74"/>
    <w:rsid w:val="00AE3F93"/>
    <w:rsid w:val="00AE3F99"/>
    <w:rsid w:val="00AE3FAF"/>
    <w:rsid w:val="00AE3FD0"/>
    <w:rsid w:val="00AE4030"/>
    <w:rsid w:val="00AE4053"/>
    <w:rsid w:val="00AE4065"/>
    <w:rsid w:val="00AE4074"/>
    <w:rsid w:val="00AE40BC"/>
    <w:rsid w:val="00AE40E1"/>
    <w:rsid w:val="00AE40EC"/>
    <w:rsid w:val="00AE40EE"/>
    <w:rsid w:val="00AE4100"/>
    <w:rsid w:val="00AE410A"/>
    <w:rsid w:val="00AE4131"/>
    <w:rsid w:val="00AE4154"/>
    <w:rsid w:val="00AE41C7"/>
    <w:rsid w:val="00AE41F6"/>
    <w:rsid w:val="00AE4207"/>
    <w:rsid w:val="00AE422E"/>
    <w:rsid w:val="00AE42FA"/>
    <w:rsid w:val="00AE4306"/>
    <w:rsid w:val="00AE4373"/>
    <w:rsid w:val="00AE4382"/>
    <w:rsid w:val="00AE438C"/>
    <w:rsid w:val="00AE43AB"/>
    <w:rsid w:val="00AE43FF"/>
    <w:rsid w:val="00AE4410"/>
    <w:rsid w:val="00AE4431"/>
    <w:rsid w:val="00AE4481"/>
    <w:rsid w:val="00AE4493"/>
    <w:rsid w:val="00AE449B"/>
    <w:rsid w:val="00AE44A9"/>
    <w:rsid w:val="00AE44B6"/>
    <w:rsid w:val="00AE44BD"/>
    <w:rsid w:val="00AE44CA"/>
    <w:rsid w:val="00AE44CC"/>
    <w:rsid w:val="00AE44F4"/>
    <w:rsid w:val="00AE450D"/>
    <w:rsid w:val="00AE4530"/>
    <w:rsid w:val="00AE454A"/>
    <w:rsid w:val="00AE45D0"/>
    <w:rsid w:val="00AE45DA"/>
    <w:rsid w:val="00AE45FD"/>
    <w:rsid w:val="00AE4609"/>
    <w:rsid w:val="00AE4630"/>
    <w:rsid w:val="00AE4638"/>
    <w:rsid w:val="00AE4655"/>
    <w:rsid w:val="00AE465E"/>
    <w:rsid w:val="00AE4681"/>
    <w:rsid w:val="00AE469E"/>
    <w:rsid w:val="00AE46C5"/>
    <w:rsid w:val="00AE46D6"/>
    <w:rsid w:val="00AE4716"/>
    <w:rsid w:val="00AE4728"/>
    <w:rsid w:val="00AE4762"/>
    <w:rsid w:val="00AE4779"/>
    <w:rsid w:val="00AE4786"/>
    <w:rsid w:val="00AE4796"/>
    <w:rsid w:val="00AE47B1"/>
    <w:rsid w:val="00AE47BB"/>
    <w:rsid w:val="00AE47E8"/>
    <w:rsid w:val="00AE4808"/>
    <w:rsid w:val="00AE480C"/>
    <w:rsid w:val="00AE481D"/>
    <w:rsid w:val="00AE4842"/>
    <w:rsid w:val="00AE4849"/>
    <w:rsid w:val="00AE4887"/>
    <w:rsid w:val="00AE48A6"/>
    <w:rsid w:val="00AE48A8"/>
    <w:rsid w:val="00AE48C3"/>
    <w:rsid w:val="00AE48DC"/>
    <w:rsid w:val="00AE4930"/>
    <w:rsid w:val="00AE494A"/>
    <w:rsid w:val="00AE496A"/>
    <w:rsid w:val="00AE49A2"/>
    <w:rsid w:val="00AE49B2"/>
    <w:rsid w:val="00AE49BB"/>
    <w:rsid w:val="00AE49CD"/>
    <w:rsid w:val="00AE4A29"/>
    <w:rsid w:val="00AE4A33"/>
    <w:rsid w:val="00AE4A38"/>
    <w:rsid w:val="00AE4AAF"/>
    <w:rsid w:val="00AE4AFF"/>
    <w:rsid w:val="00AE4B2A"/>
    <w:rsid w:val="00AE4B2C"/>
    <w:rsid w:val="00AE4B2E"/>
    <w:rsid w:val="00AE4B3C"/>
    <w:rsid w:val="00AE4B3F"/>
    <w:rsid w:val="00AE4B76"/>
    <w:rsid w:val="00AE4B99"/>
    <w:rsid w:val="00AE4BB6"/>
    <w:rsid w:val="00AE4C45"/>
    <w:rsid w:val="00AE4C4A"/>
    <w:rsid w:val="00AE4C56"/>
    <w:rsid w:val="00AE4C5A"/>
    <w:rsid w:val="00AE4C8E"/>
    <w:rsid w:val="00AE4CBC"/>
    <w:rsid w:val="00AE4CC7"/>
    <w:rsid w:val="00AE4CCF"/>
    <w:rsid w:val="00AE4CF7"/>
    <w:rsid w:val="00AE4CFE"/>
    <w:rsid w:val="00AE4D8F"/>
    <w:rsid w:val="00AE4D94"/>
    <w:rsid w:val="00AE4E1E"/>
    <w:rsid w:val="00AE4E30"/>
    <w:rsid w:val="00AE4E7C"/>
    <w:rsid w:val="00AE4ED2"/>
    <w:rsid w:val="00AE4EEB"/>
    <w:rsid w:val="00AE4EFA"/>
    <w:rsid w:val="00AE4F30"/>
    <w:rsid w:val="00AE4F59"/>
    <w:rsid w:val="00AE4F5C"/>
    <w:rsid w:val="00AE4F5D"/>
    <w:rsid w:val="00AE4F65"/>
    <w:rsid w:val="00AE4FAF"/>
    <w:rsid w:val="00AE4FBD"/>
    <w:rsid w:val="00AE4FDB"/>
    <w:rsid w:val="00AE4FDD"/>
    <w:rsid w:val="00AE5021"/>
    <w:rsid w:val="00AE5071"/>
    <w:rsid w:val="00AE50E3"/>
    <w:rsid w:val="00AE510D"/>
    <w:rsid w:val="00AE511B"/>
    <w:rsid w:val="00AE514C"/>
    <w:rsid w:val="00AE51A4"/>
    <w:rsid w:val="00AE51A7"/>
    <w:rsid w:val="00AE51A8"/>
    <w:rsid w:val="00AE51DC"/>
    <w:rsid w:val="00AE5209"/>
    <w:rsid w:val="00AE5271"/>
    <w:rsid w:val="00AE52A3"/>
    <w:rsid w:val="00AE52C8"/>
    <w:rsid w:val="00AE52ED"/>
    <w:rsid w:val="00AE536D"/>
    <w:rsid w:val="00AE537F"/>
    <w:rsid w:val="00AE5389"/>
    <w:rsid w:val="00AE53C4"/>
    <w:rsid w:val="00AE53DC"/>
    <w:rsid w:val="00AE53F2"/>
    <w:rsid w:val="00AE542A"/>
    <w:rsid w:val="00AE5435"/>
    <w:rsid w:val="00AE5468"/>
    <w:rsid w:val="00AE546B"/>
    <w:rsid w:val="00AE5496"/>
    <w:rsid w:val="00AE54A9"/>
    <w:rsid w:val="00AE556D"/>
    <w:rsid w:val="00AE556E"/>
    <w:rsid w:val="00AE5573"/>
    <w:rsid w:val="00AE55A7"/>
    <w:rsid w:val="00AE562B"/>
    <w:rsid w:val="00AE5643"/>
    <w:rsid w:val="00AE5646"/>
    <w:rsid w:val="00AE56A5"/>
    <w:rsid w:val="00AE56D9"/>
    <w:rsid w:val="00AE56DD"/>
    <w:rsid w:val="00AE5704"/>
    <w:rsid w:val="00AE5709"/>
    <w:rsid w:val="00AE5721"/>
    <w:rsid w:val="00AE5745"/>
    <w:rsid w:val="00AE574D"/>
    <w:rsid w:val="00AE575F"/>
    <w:rsid w:val="00AE57A0"/>
    <w:rsid w:val="00AE57CB"/>
    <w:rsid w:val="00AE57D6"/>
    <w:rsid w:val="00AE5826"/>
    <w:rsid w:val="00AE5830"/>
    <w:rsid w:val="00AE5871"/>
    <w:rsid w:val="00AE58BF"/>
    <w:rsid w:val="00AE58D6"/>
    <w:rsid w:val="00AE58E3"/>
    <w:rsid w:val="00AE5904"/>
    <w:rsid w:val="00AE5924"/>
    <w:rsid w:val="00AE5927"/>
    <w:rsid w:val="00AE5942"/>
    <w:rsid w:val="00AE597D"/>
    <w:rsid w:val="00AE597F"/>
    <w:rsid w:val="00AE59D1"/>
    <w:rsid w:val="00AE59F5"/>
    <w:rsid w:val="00AE59FE"/>
    <w:rsid w:val="00AE5A25"/>
    <w:rsid w:val="00AE5A2F"/>
    <w:rsid w:val="00AE5A66"/>
    <w:rsid w:val="00AE5A7D"/>
    <w:rsid w:val="00AE5A85"/>
    <w:rsid w:val="00AE5A9A"/>
    <w:rsid w:val="00AE5B0A"/>
    <w:rsid w:val="00AE5B2D"/>
    <w:rsid w:val="00AE5B3B"/>
    <w:rsid w:val="00AE5B5B"/>
    <w:rsid w:val="00AE5B69"/>
    <w:rsid w:val="00AE5C18"/>
    <w:rsid w:val="00AE5C1F"/>
    <w:rsid w:val="00AE5C45"/>
    <w:rsid w:val="00AE5C51"/>
    <w:rsid w:val="00AE5C56"/>
    <w:rsid w:val="00AE5C8E"/>
    <w:rsid w:val="00AE5CA7"/>
    <w:rsid w:val="00AE5CB0"/>
    <w:rsid w:val="00AE5CD6"/>
    <w:rsid w:val="00AE5CD9"/>
    <w:rsid w:val="00AE5CE7"/>
    <w:rsid w:val="00AE5CED"/>
    <w:rsid w:val="00AE5D31"/>
    <w:rsid w:val="00AE5D36"/>
    <w:rsid w:val="00AE5D57"/>
    <w:rsid w:val="00AE5D96"/>
    <w:rsid w:val="00AE5E0A"/>
    <w:rsid w:val="00AE5E0E"/>
    <w:rsid w:val="00AE5E22"/>
    <w:rsid w:val="00AE5E38"/>
    <w:rsid w:val="00AE5E4E"/>
    <w:rsid w:val="00AE5ECE"/>
    <w:rsid w:val="00AE5F6A"/>
    <w:rsid w:val="00AE5F97"/>
    <w:rsid w:val="00AE5FAD"/>
    <w:rsid w:val="00AE5FE6"/>
    <w:rsid w:val="00AE600B"/>
    <w:rsid w:val="00AE6049"/>
    <w:rsid w:val="00AE604A"/>
    <w:rsid w:val="00AE6057"/>
    <w:rsid w:val="00AE609D"/>
    <w:rsid w:val="00AE60E0"/>
    <w:rsid w:val="00AE60F1"/>
    <w:rsid w:val="00AE60FF"/>
    <w:rsid w:val="00AE6173"/>
    <w:rsid w:val="00AE6182"/>
    <w:rsid w:val="00AE619E"/>
    <w:rsid w:val="00AE61B9"/>
    <w:rsid w:val="00AE61D3"/>
    <w:rsid w:val="00AE62AF"/>
    <w:rsid w:val="00AE62C1"/>
    <w:rsid w:val="00AE62EE"/>
    <w:rsid w:val="00AE6321"/>
    <w:rsid w:val="00AE6325"/>
    <w:rsid w:val="00AE6333"/>
    <w:rsid w:val="00AE6362"/>
    <w:rsid w:val="00AE6385"/>
    <w:rsid w:val="00AE63B0"/>
    <w:rsid w:val="00AE63B3"/>
    <w:rsid w:val="00AE63E3"/>
    <w:rsid w:val="00AE6406"/>
    <w:rsid w:val="00AE6414"/>
    <w:rsid w:val="00AE64CF"/>
    <w:rsid w:val="00AE6517"/>
    <w:rsid w:val="00AE6528"/>
    <w:rsid w:val="00AE6538"/>
    <w:rsid w:val="00AE6565"/>
    <w:rsid w:val="00AE65A0"/>
    <w:rsid w:val="00AE6600"/>
    <w:rsid w:val="00AE660B"/>
    <w:rsid w:val="00AE6626"/>
    <w:rsid w:val="00AE6649"/>
    <w:rsid w:val="00AE665F"/>
    <w:rsid w:val="00AE6668"/>
    <w:rsid w:val="00AE66B3"/>
    <w:rsid w:val="00AE66B7"/>
    <w:rsid w:val="00AE66EE"/>
    <w:rsid w:val="00AE670A"/>
    <w:rsid w:val="00AE673F"/>
    <w:rsid w:val="00AE6792"/>
    <w:rsid w:val="00AE67B7"/>
    <w:rsid w:val="00AE67BA"/>
    <w:rsid w:val="00AE67D3"/>
    <w:rsid w:val="00AE6800"/>
    <w:rsid w:val="00AE6808"/>
    <w:rsid w:val="00AE683D"/>
    <w:rsid w:val="00AE6893"/>
    <w:rsid w:val="00AE68AD"/>
    <w:rsid w:val="00AE6910"/>
    <w:rsid w:val="00AE6928"/>
    <w:rsid w:val="00AE6993"/>
    <w:rsid w:val="00AE69E4"/>
    <w:rsid w:val="00AE6A24"/>
    <w:rsid w:val="00AE6A28"/>
    <w:rsid w:val="00AE6A48"/>
    <w:rsid w:val="00AE6A4B"/>
    <w:rsid w:val="00AE6ADC"/>
    <w:rsid w:val="00AE6AE0"/>
    <w:rsid w:val="00AE6C0A"/>
    <w:rsid w:val="00AE6CA7"/>
    <w:rsid w:val="00AE6CB8"/>
    <w:rsid w:val="00AE6CC9"/>
    <w:rsid w:val="00AE6CD6"/>
    <w:rsid w:val="00AE6CE3"/>
    <w:rsid w:val="00AE6D18"/>
    <w:rsid w:val="00AE6D3C"/>
    <w:rsid w:val="00AE6D6D"/>
    <w:rsid w:val="00AE6D9D"/>
    <w:rsid w:val="00AE6DCD"/>
    <w:rsid w:val="00AE6DEE"/>
    <w:rsid w:val="00AE6DFB"/>
    <w:rsid w:val="00AE6E20"/>
    <w:rsid w:val="00AE6EB5"/>
    <w:rsid w:val="00AE6EBA"/>
    <w:rsid w:val="00AE6ECD"/>
    <w:rsid w:val="00AE6EF2"/>
    <w:rsid w:val="00AE6F14"/>
    <w:rsid w:val="00AE6F18"/>
    <w:rsid w:val="00AE6FE3"/>
    <w:rsid w:val="00AE6FF1"/>
    <w:rsid w:val="00AE7003"/>
    <w:rsid w:val="00AE701D"/>
    <w:rsid w:val="00AE701F"/>
    <w:rsid w:val="00AE7023"/>
    <w:rsid w:val="00AE7043"/>
    <w:rsid w:val="00AE7052"/>
    <w:rsid w:val="00AE7067"/>
    <w:rsid w:val="00AE7073"/>
    <w:rsid w:val="00AE709C"/>
    <w:rsid w:val="00AE70B0"/>
    <w:rsid w:val="00AE7134"/>
    <w:rsid w:val="00AE713C"/>
    <w:rsid w:val="00AE7156"/>
    <w:rsid w:val="00AE71A1"/>
    <w:rsid w:val="00AE71A4"/>
    <w:rsid w:val="00AE71A6"/>
    <w:rsid w:val="00AE71B2"/>
    <w:rsid w:val="00AE71B5"/>
    <w:rsid w:val="00AE722D"/>
    <w:rsid w:val="00AE7251"/>
    <w:rsid w:val="00AE7282"/>
    <w:rsid w:val="00AE7298"/>
    <w:rsid w:val="00AE729B"/>
    <w:rsid w:val="00AE72BD"/>
    <w:rsid w:val="00AE72D6"/>
    <w:rsid w:val="00AE72FE"/>
    <w:rsid w:val="00AE7300"/>
    <w:rsid w:val="00AE730D"/>
    <w:rsid w:val="00AE731A"/>
    <w:rsid w:val="00AE7326"/>
    <w:rsid w:val="00AE735E"/>
    <w:rsid w:val="00AE736E"/>
    <w:rsid w:val="00AE73AE"/>
    <w:rsid w:val="00AE73C2"/>
    <w:rsid w:val="00AE73E6"/>
    <w:rsid w:val="00AE7458"/>
    <w:rsid w:val="00AE746E"/>
    <w:rsid w:val="00AE74B2"/>
    <w:rsid w:val="00AE74C0"/>
    <w:rsid w:val="00AE74D5"/>
    <w:rsid w:val="00AE7504"/>
    <w:rsid w:val="00AE7511"/>
    <w:rsid w:val="00AE752C"/>
    <w:rsid w:val="00AE7542"/>
    <w:rsid w:val="00AE75B1"/>
    <w:rsid w:val="00AE75D9"/>
    <w:rsid w:val="00AE765A"/>
    <w:rsid w:val="00AE76B7"/>
    <w:rsid w:val="00AE76B9"/>
    <w:rsid w:val="00AE76CD"/>
    <w:rsid w:val="00AE76DC"/>
    <w:rsid w:val="00AE7715"/>
    <w:rsid w:val="00AE7764"/>
    <w:rsid w:val="00AE779B"/>
    <w:rsid w:val="00AE77B1"/>
    <w:rsid w:val="00AE77BF"/>
    <w:rsid w:val="00AE77D0"/>
    <w:rsid w:val="00AE77E3"/>
    <w:rsid w:val="00AE77F9"/>
    <w:rsid w:val="00AE77FE"/>
    <w:rsid w:val="00AE7803"/>
    <w:rsid w:val="00AE780B"/>
    <w:rsid w:val="00AE781D"/>
    <w:rsid w:val="00AE783E"/>
    <w:rsid w:val="00AE7842"/>
    <w:rsid w:val="00AE7856"/>
    <w:rsid w:val="00AE7864"/>
    <w:rsid w:val="00AE7867"/>
    <w:rsid w:val="00AE787C"/>
    <w:rsid w:val="00AE78E9"/>
    <w:rsid w:val="00AE7918"/>
    <w:rsid w:val="00AE796F"/>
    <w:rsid w:val="00AE7982"/>
    <w:rsid w:val="00AE7983"/>
    <w:rsid w:val="00AE79A3"/>
    <w:rsid w:val="00AE79B5"/>
    <w:rsid w:val="00AE79C1"/>
    <w:rsid w:val="00AE79D3"/>
    <w:rsid w:val="00AE79D9"/>
    <w:rsid w:val="00AE79DE"/>
    <w:rsid w:val="00AE7A08"/>
    <w:rsid w:val="00AE7A19"/>
    <w:rsid w:val="00AE7A2B"/>
    <w:rsid w:val="00AE7A55"/>
    <w:rsid w:val="00AE7A7B"/>
    <w:rsid w:val="00AE7A99"/>
    <w:rsid w:val="00AE7AB7"/>
    <w:rsid w:val="00AE7AC7"/>
    <w:rsid w:val="00AE7AE4"/>
    <w:rsid w:val="00AE7AF8"/>
    <w:rsid w:val="00AE7B10"/>
    <w:rsid w:val="00AE7B24"/>
    <w:rsid w:val="00AE7B59"/>
    <w:rsid w:val="00AE7B70"/>
    <w:rsid w:val="00AE7B76"/>
    <w:rsid w:val="00AE7B84"/>
    <w:rsid w:val="00AE7BA1"/>
    <w:rsid w:val="00AE7BE0"/>
    <w:rsid w:val="00AE7C26"/>
    <w:rsid w:val="00AE7C39"/>
    <w:rsid w:val="00AE7C71"/>
    <w:rsid w:val="00AE7C93"/>
    <w:rsid w:val="00AE7CF0"/>
    <w:rsid w:val="00AE7D10"/>
    <w:rsid w:val="00AE7D16"/>
    <w:rsid w:val="00AE7D5C"/>
    <w:rsid w:val="00AE7D6A"/>
    <w:rsid w:val="00AE7D86"/>
    <w:rsid w:val="00AE7DB6"/>
    <w:rsid w:val="00AE7DBB"/>
    <w:rsid w:val="00AE7DBD"/>
    <w:rsid w:val="00AE7DD1"/>
    <w:rsid w:val="00AE7DE4"/>
    <w:rsid w:val="00AE7E09"/>
    <w:rsid w:val="00AE7E56"/>
    <w:rsid w:val="00AE7E5D"/>
    <w:rsid w:val="00AE7E68"/>
    <w:rsid w:val="00AE7E77"/>
    <w:rsid w:val="00AE7E91"/>
    <w:rsid w:val="00AE7E96"/>
    <w:rsid w:val="00AE7EA2"/>
    <w:rsid w:val="00AE7EA5"/>
    <w:rsid w:val="00AE7ECF"/>
    <w:rsid w:val="00AE7EDA"/>
    <w:rsid w:val="00AE7EED"/>
    <w:rsid w:val="00AE7F5D"/>
    <w:rsid w:val="00AE7F80"/>
    <w:rsid w:val="00AE7F87"/>
    <w:rsid w:val="00AE7F91"/>
    <w:rsid w:val="00AE7FBB"/>
    <w:rsid w:val="00AE7FBD"/>
    <w:rsid w:val="00AE7FEA"/>
    <w:rsid w:val="00AE7FF7"/>
    <w:rsid w:val="00AF0002"/>
    <w:rsid w:val="00AF0009"/>
    <w:rsid w:val="00AF003C"/>
    <w:rsid w:val="00AF0049"/>
    <w:rsid w:val="00AF005C"/>
    <w:rsid w:val="00AF0065"/>
    <w:rsid w:val="00AF00CC"/>
    <w:rsid w:val="00AF0141"/>
    <w:rsid w:val="00AF014B"/>
    <w:rsid w:val="00AF016D"/>
    <w:rsid w:val="00AF0179"/>
    <w:rsid w:val="00AF017A"/>
    <w:rsid w:val="00AF0183"/>
    <w:rsid w:val="00AF0192"/>
    <w:rsid w:val="00AF01A2"/>
    <w:rsid w:val="00AF01C4"/>
    <w:rsid w:val="00AF01E5"/>
    <w:rsid w:val="00AF01EB"/>
    <w:rsid w:val="00AF021E"/>
    <w:rsid w:val="00AF025B"/>
    <w:rsid w:val="00AF0266"/>
    <w:rsid w:val="00AF028B"/>
    <w:rsid w:val="00AF02C4"/>
    <w:rsid w:val="00AF02FD"/>
    <w:rsid w:val="00AF0343"/>
    <w:rsid w:val="00AF0350"/>
    <w:rsid w:val="00AF0352"/>
    <w:rsid w:val="00AF0399"/>
    <w:rsid w:val="00AF0454"/>
    <w:rsid w:val="00AF0457"/>
    <w:rsid w:val="00AF046C"/>
    <w:rsid w:val="00AF0471"/>
    <w:rsid w:val="00AF04B8"/>
    <w:rsid w:val="00AF055B"/>
    <w:rsid w:val="00AF0565"/>
    <w:rsid w:val="00AF058E"/>
    <w:rsid w:val="00AF05C7"/>
    <w:rsid w:val="00AF05D3"/>
    <w:rsid w:val="00AF0618"/>
    <w:rsid w:val="00AF061B"/>
    <w:rsid w:val="00AF0642"/>
    <w:rsid w:val="00AF065A"/>
    <w:rsid w:val="00AF0663"/>
    <w:rsid w:val="00AF0683"/>
    <w:rsid w:val="00AF0688"/>
    <w:rsid w:val="00AF068F"/>
    <w:rsid w:val="00AF06B0"/>
    <w:rsid w:val="00AF06B5"/>
    <w:rsid w:val="00AF06DD"/>
    <w:rsid w:val="00AF0706"/>
    <w:rsid w:val="00AF074B"/>
    <w:rsid w:val="00AF077D"/>
    <w:rsid w:val="00AF07B3"/>
    <w:rsid w:val="00AF07E7"/>
    <w:rsid w:val="00AF0800"/>
    <w:rsid w:val="00AF0801"/>
    <w:rsid w:val="00AF0840"/>
    <w:rsid w:val="00AF0846"/>
    <w:rsid w:val="00AF0861"/>
    <w:rsid w:val="00AF087F"/>
    <w:rsid w:val="00AF0899"/>
    <w:rsid w:val="00AF089B"/>
    <w:rsid w:val="00AF08BF"/>
    <w:rsid w:val="00AF08CF"/>
    <w:rsid w:val="00AF0949"/>
    <w:rsid w:val="00AF0950"/>
    <w:rsid w:val="00AF095B"/>
    <w:rsid w:val="00AF0984"/>
    <w:rsid w:val="00AF0ADA"/>
    <w:rsid w:val="00AF0B44"/>
    <w:rsid w:val="00AF0B65"/>
    <w:rsid w:val="00AF0B7F"/>
    <w:rsid w:val="00AF0B91"/>
    <w:rsid w:val="00AF0C12"/>
    <w:rsid w:val="00AF0C21"/>
    <w:rsid w:val="00AF0C74"/>
    <w:rsid w:val="00AF0C88"/>
    <w:rsid w:val="00AF0CAA"/>
    <w:rsid w:val="00AF0CBA"/>
    <w:rsid w:val="00AF0D21"/>
    <w:rsid w:val="00AF0D39"/>
    <w:rsid w:val="00AF0D44"/>
    <w:rsid w:val="00AF0DBB"/>
    <w:rsid w:val="00AF0DEF"/>
    <w:rsid w:val="00AF0E11"/>
    <w:rsid w:val="00AF0E27"/>
    <w:rsid w:val="00AF0E47"/>
    <w:rsid w:val="00AF0E8F"/>
    <w:rsid w:val="00AF0EB2"/>
    <w:rsid w:val="00AF0EC3"/>
    <w:rsid w:val="00AF0F5E"/>
    <w:rsid w:val="00AF0F70"/>
    <w:rsid w:val="00AF0F8A"/>
    <w:rsid w:val="00AF0F8B"/>
    <w:rsid w:val="00AF1020"/>
    <w:rsid w:val="00AF1034"/>
    <w:rsid w:val="00AF103A"/>
    <w:rsid w:val="00AF10AE"/>
    <w:rsid w:val="00AF10B8"/>
    <w:rsid w:val="00AF1128"/>
    <w:rsid w:val="00AF1146"/>
    <w:rsid w:val="00AF118F"/>
    <w:rsid w:val="00AF11A8"/>
    <w:rsid w:val="00AF11B6"/>
    <w:rsid w:val="00AF11E4"/>
    <w:rsid w:val="00AF11FC"/>
    <w:rsid w:val="00AF1227"/>
    <w:rsid w:val="00AF1230"/>
    <w:rsid w:val="00AF1241"/>
    <w:rsid w:val="00AF125C"/>
    <w:rsid w:val="00AF127E"/>
    <w:rsid w:val="00AF12EB"/>
    <w:rsid w:val="00AF1324"/>
    <w:rsid w:val="00AF133D"/>
    <w:rsid w:val="00AF136F"/>
    <w:rsid w:val="00AF1387"/>
    <w:rsid w:val="00AF138A"/>
    <w:rsid w:val="00AF13DB"/>
    <w:rsid w:val="00AF144C"/>
    <w:rsid w:val="00AF147A"/>
    <w:rsid w:val="00AF1498"/>
    <w:rsid w:val="00AF14C5"/>
    <w:rsid w:val="00AF1525"/>
    <w:rsid w:val="00AF1549"/>
    <w:rsid w:val="00AF1565"/>
    <w:rsid w:val="00AF15FD"/>
    <w:rsid w:val="00AF1614"/>
    <w:rsid w:val="00AF1633"/>
    <w:rsid w:val="00AF164C"/>
    <w:rsid w:val="00AF1656"/>
    <w:rsid w:val="00AF1673"/>
    <w:rsid w:val="00AF1691"/>
    <w:rsid w:val="00AF169D"/>
    <w:rsid w:val="00AF173A"/>
    <w:rsid w:val="00AF175F"/>
    <w:rsid w:val="00AF176F"/>
    <w:rsid w:val="00AF17A2"/>
    <w:rsid w:val="00AF17C6"/>
    <w:rsid w:val="00AF17D5"/>
    <w:rsid w:val="00AF18B6"/>
    <w:rsid w:val="00AF18D2"/>
    <w:rsid w:val="00AF192B"/>
    <w:rsid w:val="00AF193B"/>
    <w:rsid w:val="00AF195B"/>
    <w:rsid w:val="00AF1966"/>
    <w:rsid w:val="00AF1989"/>
    <w:rsid w:val="00AF19A6"/>
    <w:rsid w:val="00AF19F5"/>
    <w:rsid w:val="00AF1A08"/>
    <w:rsid w:val="00AF1A3C"/>
    <w:rsid w:val="00AF1A3D"/>
    <w:rsid w:val="00AF1A77"/>
    <w:rsid w:val="00AF1B21"/>
    <w:rsid w:val="00AF1B29"/>
    <w:rsid w:val="00AF1B2B"/>
    <w:rsid w:val="00AF1B41"/>
    <w:rsid w:val="00AF1B59"/>
    <w:rsid w:val="00AF1B98"/>
    <w:rsid w:val="00AF1BA1"/>
    <w:rsid w:val="00AF1BAA"/>
    <w:rsid w:val="00AF1C02"/>
    <w:rsid w:val="00AF1C3F"/>
    <w:rsid w:val="00AF1C7C"/>
    <w:rsid w:val="00AF1C87"/>
    <w:rsid w:val="00AF1D2F"/>
    <w:rsid w:val="00AF1D37"/>
    <w:rsid w:val="00AF1D3D"/>
    <w:rsid w:val="00AF1D4A"/>
    <w:rsid w:val="00AF1D81"/>
    <w:rsid w:val="00AF1D86"/>
    <w:rsid w:val="00AF1DC0"/>
    <w:rsid w:val="00AF1E03"/>
    <w:rsid w:val="00AF1E8C"/>
    <w:rsid w:val="00AF1EE0"/>
    <w:rsid w:val="00AF1EFD"/>
    <w:rsid w:val="00AF1F0B"/>
    <w:rsid w:val="00AF1F13"/>
    <w:rsid w:val="00AF1F20"/>
    <w:rsid w:val="00AF1F57"/>
    <w:rsid w:val="00AF1F87"/>
    <w:rsid w:val="00AF1F92"/>
    <w:rsid w:val="00AF1FA7"/>
    <w:rsid w:val="00AF1FE9"/>
    <w:rsid w:val="00AF2004"/>
    <w:rsid w:val="00AF2019"/>
    <w:rsid w:val="00AF2047"/>
    <w:rsid w:val="00AF209D"/>
    <w:rsid w:val="00AF20A9"/>
    <w:rsid w:val="00AF2123"/>
    <w:rsid w:val="00AF212B"/>
    <w:rsid w:val="00AF2151"/>
    <w:rsid w:val="00AF2153"/>
    <w:rsid w:val="00AF2191"/>
    <w:rsid w:val="00AF21D2"/>
    <w:rsid w:val="00AF21EB"/>
    <w:rsid w:val="00AF21ED"/>
    <w:rsid w:val="00AF221D"/>
    <w:rsid w:val="00AF223A"/>
    <w:rsid w:val="00AF223B"/>
    <w:rsid w:val="00AF224D"/>
    <w:rsid w:val="00AF225B"/>
    <w:rsid w:val="00AF2266"/>
    <w:rsid w:val="00AF2268"/>
    <w:rsid w:val="00AF226E"/>
    <w:rsid w:val="00AF22A0"/>
    <w:rsid w:val="00AF22BC"/>
    <w:rsid w:val="00AF22C6"/>
    <w:rsid w:val="00AF22E2"/>
    <w:rsid w:val="00AF22EF"/>
    <w:rsid w:val="00AF22FA"/>
    <w:rsid w:val="00AF2315"/>
    <w:rsid w:val="00AF237D"/>
    <w:rsid w:val="00AF2384"/>
    <w:rsid w:val="00AF23A7"/>
    <w:rsid w:val="00AF23DA"/>
    <w:rsid w:val="00AF2422"/>
    <w:rsid w:val="00AF2445"/>
    <w:rsid w:val="00AF2449"/>
    <w:rsid w:val="00AF249A"/>
    <w:rsid w:val="00AF24ED"/>
    <w:rsid w:val="00AF251B"/>
    <w:rsid w:val="00AF252D"/>
    <w:rsid w:val="00AF255C"/>
    <w:rsid w:val="00AF2567"/>
    <w:rsid w:val="00AF2578"/>
    <w:rsid w:val="00AF258F"/>
    <w:rsid w:val="00AF25A7"/>
    <w:rsid w:val="00AF25AE"/>
    <w:rsid w:val="00AF25DD"/>
    <w:rsid w:val="00AF260B"/>
    <w:rsid w:val="00AF2679"/>
    <w:rsid w:val="00AF268D"/>
    <w:rsid w:val="00AF2699"/>
    <w:rsid w:val="00AF26C0"/>
    <w:rsid w:val="00AF2710"/>
    <w:rsid w:val="00AF2739"/>
    <w:rsid w:val="00AF273B"/>
    <w:rsid w:val="00AF276B"/>
    <w:rsid w:val="00AF27A7"/>
    <w:rsid w:val="00AF27B7"/>
    <w:rsid w:val="00AF27C7"/>
    <w:rsid w:val="00AF27D5"/>
    <w:rsid w:val="00AF27F0"/>
    <w:rsid w:val="00AF2840"/>
    <w:rsid w:val="00AF2858"/>
    <w:rsid w:val="00AF285A"/>
    <w:rsid w:val="00AF2861"/>
    <w:rsid w:val="00AF288B"/>
    <w:rsid w:val="00AF28CD"/>
    <w:rsid w:val="00AF291F"/>
    <w:rsid w:val="00AF2929"/>
    <w:rsid w:val="00AF2951"/>
    <w:rsid w:val="00AF2993"/>
    <w:rsid w:val="00AF2997"/>
    <w:rsid w:val="00AF29A0"/>
    <w:rsid w:val="00AF2A5D"/>
    <w:rsid w:val="00AF2A66"/>
    <w:rsid w:val="00AF2B0E"/>
    <w:rsid w:val="00AF2B68"/>
    <w:rsid w:val="00AF2BA1"/>
    <w:rsid w:val="00AF2BBC"/>
    <w:rsid w:val="00AF2BC6"/>
    <w:rsid w:val="00AF2C3E"/>
    <w:rsid w:val="00AF2C64"/>
    <w:rsid w:val="00AF2C68"/>
    <w:rsid w:val="00AF2C7D"/>
    <w:rsid w:val="00AF2C82"/>
    <w:rsid w:val="00AF2C83"/>
    <w:rsid w:val="00AF2CA0"/>
    <w:rsid w:val="00AF2D20"/>
    <w:rsid w:val="00AF2D22"/>
    <w:rsid w:val="00AF2D35"/>
    <w:rsid w:val="00AF2D37"/>
    <w:rsid w:val="00AF2D90"/>
    <w:rsid w:val="00AF2E14"/>
    <w:rsid w:val="00AF2E19"/>
    <w:rsid w:val="00AF2E20"/>
    <w:rsid w:val="00AF2E24"/>
    <w:rsid w:val="00AF2E2A"/>
    <w:rsid w:val="00AF2E5D"/>
    <w:rsid w:val="00AF2E95"/>
    <w:rsid w:val="00AF2EEC"/>
    <w:rsid w:val="00AF2EF4"/>
    <w:rsid w:val="00AF2F19"/>
    <w:rsid w:val="00AF2F3B"/>
    <w:rsid w:val="00AF2F44"/>
    <w:rsid w:val="00AF2F45"/>
    <w:rsid w:val="00AF2F52"/>
    <w:rsid w:val="00AF2FB5"/>
    <w:rsid w:val="00AF2FCA"/>
    <w:rsid w:val="00AF2FEB"/>
    <w:rsid w:val="00AF302B"/>
    <w:rsid w:val="00AF302D"/>
    <w:rsid w:val="00AF3048"/>
    <w:rsid w:val="00AF3086"/>
    <w:rsid w:val="00AF30BD"/>
    <w:rsid w:val="00AF30DB"/>
    <w:rsid w:val="00AF30EC"/>
    <w:rsid w:val="00AF30FB"/>
    <w:rsid w:val="00AF311D"/>
    <w:rsid w:val="00AF3146"/>
    <w:rsid w:val="00AF314D"/>
    <w:rsid w:val="00AF3151"/>
    <w:rsid w:val="00AF315F"/>
    <w:rsid w:val="00AF316F"/>
    <w:rsid w:val="00AF31C3"/>
    <w:rsid w:val="00AF3207"/>
    <w:rsid w:val="00AF324E"/>
    <w:rsid w:val="00AF32E3"/>
    <w:rsid w:val="00AF32EC"/>
    <w:rsid w:val="00AF3324"/>
    <w:rsid w:val="00AF333B"/>
    <w:rsid w:val="00AF336A"/>
    <w:rsid w:val="00AF337F"/>
    <w:rsid w:val="00AF3380"/>
    <w:rsid w:val="00AF33DE"/>
    <w:rsid w:val="00AF33E0"/>
    <w:rsid w:val="00AF33E8"/>
    <w:rsid w:val="00AF3404"/>
    <w:rsid w:val="00AF3415"/>
    <w:rsid w:val="00AF3426"/>
    <w:rsid w:val="00AF3441"/>
    <w:rsid w:val="00AF3461"/>
    <w:rsid w:val="00AF3465"/>
    <w:rsid w:val="00AF3467"/>
    <w:rsid w:val="00AF3479"/>
    <w:rsid w:val="00AF3482"/>
    <w:rsid w:val="00AF348A"/>
    <w:rsid w:val="00AF3497"/>
    <w:rsid w:val="00AF34C3"/>
    <w:rsid w:val="00AF34C5"/>
    <w:rsid w:val="00AF34C9"/>
    <w:rsid w:val="00AF3544"/>
    <w:rsid w:val="00AF3574"/>
    <w:rsid w:val="00AF3582"/>
    <w:rsid w:val="00AF35A3"/>
    <w:rsid w:val="00AF35A9"/>
    <w:rsid w:val="00AF35D2"/>
    <w:rsid w:val="00AF35F3"/>
    <w:rsid w:val="00AF3603"/>
    <w:rsid w:val="00AF3614"/>
    <w:rsid w:val="00AF36C2"/>
    <w:rsid w:val="00AF36D3"/>
    <w:rsid w:val="00AF3703"/>
    <w:rsid w:val="00AF3716"/>
    <w:rsid w:val="00AF3723"/>
    <w:rsid w:val="00AF3732"/>
    <w:rsid w:val="00AF3737"/>
    <w:rsid w:val="00AF3778"/>
    <w:rsid w:val="00AF3788"/>
    <w:rsid w:val="00AF37E7"/>
    <w:rsid w:val="00AF3801"/>
    <w:rsid w:val="00AF381A"/>
    <w:rsid w:val="00AF3821"/>
    <w:rsid w:val="00AF3867"/>
    <w:rsid w:val="00AF387A"/>
    <w:rsid w:val="00AF38A9"/>
    <w:rsid w:val="00AF38D6"/>
    <w:rsid w:val="00AF38F9"/>
    <w:rsid w:val="00AF3914"/>
    <w:rsid w:val="00AF3953"/>
    <w:rsid w:val="00AF396E"/>
    <w:rsid w:val="00AF39F9"/>
    <w:rsid w:val="00AF3A04"/>
    <w:rsid w:val="00AF3A27"/>
    <w:rsid w:val="00AF3A31"/>
    <w:rsid w:val="00AF3A65"/>
    <w:rsid w:val="00AF3A6A"/>
    <w:rsid w:val="00AF3A77"/>
    <w:rsid w:val="00AF3A7A"/>
    <w:rsid w:val="00AF3A98"/>
    <w:rsid w:val="00AF3AA6"/>
    <w:rsid w:val="00AF3AD6"/>
    <w:rsid w:val="00AF3B17"/>
    <w:rsid w:val="00AF3B2E"/>
    <w:rsid w:val="00AF3B3B"/>
    <w:rsid w:val="00AF3B53"/>
    <w:rsid w:val="00AF3B95"/>
    <w:rsid w:val="00AF3BC7"/>
    <w:rsid w:val="00AF3BE3"/>
    <w:rsid w:val="00AF3BEE"/>
    <w:rsid w:val="00AF3C1D"/>
    <w:rsid w:val="00AF3C33"/>
    <w:rsid w:val="00AF3C34"/>
    <w:rsid w:val="00AF3C4B"/>
    <w:rsid w:val="00AF3C6E"/>
    <w:rsid w:val="00AF3C87"/>
    <w:rsid w:val="00AF3C92"/>
    <w:rsid w:val="00AF3C9D"/>
    <w:rsid w:val="00AF3CD7"/>
    <w:rsid w:val="00AF3CE7"/>
    <w:rsid w:val="00AF3DA1"/>
    <w:rsid w:val="00AF3DAD"/>
    <w:rsid w:val="00AF3DDE"/>
    <w:rsid w:val="00AF3DEF"/>
    <w:rsid w:val="00AF3E56"/>
    <w:rsid w:val="00AF3E99"/>
    <w:rsid w:val="00AF3ED9"/>
    <w:rsid w:val="00AF3EDF"/>
    <w:rsid w:val="00AF3EE3"/>
    <w:rsid w:val="00AF3EEC"/>
    <w:rsid w:val="00AF3F1E"/>
    <w:rsid w:val="00AF3F3A"/>
    <w:rsid w:val="00AF3F52"/>
    <w:rsid w:val="00AF3F7F"/>
    <w:rsid w:val="00AF3FAC"/>
    <w:rsid w:val="00AF4001"/>
    <w:rsid w:val="00AF401F"/>
    <w:rsid w:val="00AF4029"/>
    <w:rsid w:val="00AF4037"/>
    <w:rsid w:val="00AF405A"/>
    <w:rsid w:val="00AF4077"/>
    <w:rsid w:val="00AF4085"/>
    <w:rsid w:val="00AF4086"/>
    <w:rsid w:val="00AF40AA"/>
    <w:rsid w:val="00AF40CE"/>
    <w:rsid w:val="00AF40D7"/>
    <w:rsid w:val="00AF40D9"/>
    <w:rsid w:val="00AF40DA"/>
    <w:rsid w:val="00AF40EA"/>
    <w:rsid w:val="00AF40F1"/>
    <w:rsid w:val="00AF40FF"/>
    <w:rsid w:val="00AF412A"/>
    <w:rsid w:val="00AF41A8"/>
    <w:rsid w:val="00AF41B7"/>
    <w:rsid w:val="00AF41EE"/>
    <w:rsid w:val="00AF4222"/>
    <w:rsid w:val="00AF424D"/>
    <w:rsid w:val="00AF429E"/>
    <w:rsid w:val="00AF42A4"/>
    <w:rsid w:val="00AF42D3"/>
    <w:rsid w:val="00AF42E1"/>
    <w:rsid w:val="00AF431B"/>
    <w:rsid w:val="00AF431E"/>
    <w:rsid w:val="00AF4326"/>
    <w:rsid w:val="00AF4347"/>
    <w:rsid w:val="00AF436D"/>
    <w:rsid w:val="00AF439C"/>
    <w:rsid w:val="00AF43B5"/>
    <w:rsid w:val="00AF4414"/>
    <w:rsid w:val="00AF4476"/>
    <w:rsid w:val="00AF447F"/>
    <w:rsid w:val="00AF44B2"/>
    <w:rsid w:val="00AF44CC"/>
    <w:rsid w:val="00AF4511"/>
    <w:rsid w:val="00AF4527"/>
    <w:rsid w:val="00AF4552"/>
    <w:rsid w:val="00AF45AE"/>
    <w:rsid w:val="00AF45B1"/>
    <w:rsid w:val="00AF45B2"/>
    <w:rsid w:val="00AF45B4"/>
    <w:rsid w:val="00AF45DC"/>
    <w:rsid w:val="00AF45F6"/>
    <w:rsid w:val="00AF4601"/>
    <w:rsid w:val="00AF4643"/>
    <w:rsid w:val="00AF4661"/>
    <w:rsid w:val="00AF46FC"/>
    <w:rsid w:val="00AF4705"/>
    <w:rsid w:val="00AF4715"/>
    <w:rsid w:val="00AF4716"/>
    <w:rsid w:val="00AF471D"/>
    <w:rsid w:val="00AF4740"/>
    <w:rsid w:val="00AF4771"/>
    <w:rsid w:val="00AF47BF"/>
    <w:rsid w:val="00AF47CE"/>
    <w:rsid w:val="00AF47D9"/>
    <w:rsid w:val="00AF47DB"/>
    <w:rsid w:val="00AF47ED"/>
    <w:rsid w:val="00AF47F2"/>
    <w:rsid w:val="00AF47F9"/>
    <w:rsid w:val="00AF47FA"/>
    <w:rsid w:val="00AF4807"/>
    <w:rsid w:val="00AF4816"/>
    <w:rsid w:val="00AF4860"/>
    <w:rsid w:val="00AF48B9"/>
    <w:rsid w:val="00AF48CB"/>
    <w:rsid w:val="00AF48E0"/>
    <w:rsid w:val="00AF48E2"/>
    <w:rsid w:val="00AF48FA"/>
    <w:rsid w:val="00AF491F"/>
    <w:rsid w:val="00AF4928"/>
    <w:rsid w:val="00AF4929"/>
    <w:rsid w:val="00AF4936"/>
    <w:rsid w:val="00AF4988"/>
    <w:rsid w:val="00AF49A5"/>
    <w:rsid w:val="00AF49DF"/>
    <w:rsid w:val="00AF4A58"/>
    <w:rsid w:val="00AF4A5D"/>
    <w:rsid w:val="00AF4A72"/>
    <w:rsid w:val="00AF4A7F"/>
    <w:rsid w:val="00AF4A82"/>
    <w:rsid w:val="00AF4AAB"/>
    <w:rsid w:val="00AF4AB1"/>
    <w:rsid w:val="00AF4ABC"/>
    <w:rsid w:val="00AF4ABE"/>
    <w:rsid w:val="00AF4AF9"/>
    <w:rsid w:val="00AF4B2B"/>
    <w:rsid w:val="00AF4B4A"/>
    <w:rsid w:val="00AF4B8A"/>
    <w:rsid w:val="00AF4B8E"/>
    <w:rsid w:val="00AF4BBD"/>
    <w:rsid w:val="00AF4C44"/>
    <w:rsid w:val="00AF4C51"/>
    <w:rsid w:val="00AF4C83"/>
    <w:rsid w:val="00AF4C8E"/>
    <w:rsid w:val="00AF4D00"/>
    <w:rsid w:val="00AF4D1A"/>
    <w:rsid w:val="00AF4D1B"/>
    <w:rsid w:val="00AF4D61"/>
    <w:rsid w:val="00AF4D70"/>
    <w:rsid w:val="00AF4D81"/>
    <w:rsid w:val="00AF4D84"/>
    <w:rsid w:val="00AF4E00"/>
    <w:rsid w:val="00AF4E27"/>
    <w:rsid w:val="00AF4E52"/>
    <w:rsid w:val="00AF4E59"/>
    <w:rsid w:val="00AF4E77"/>
    <w:rsid w:val="00AF4E7C"/>
    <w:rsid w:val="00AF4EB2"/>
    <w:rsid w:val="00AF4ED5"/>
    <w:rsid w:val="00AF4F3E"/>
    <w:rsid w:val="00AF4F6A"/>
    <w:rsid w:val="00AF5038"/>
    <w:rsid w:val="00AF5058"/>
    <w:rsid w:val="00AF5088"/>
    <w:rsid w:val="00AF508E"/>
    <w:rsid w:val="00AF5094"/>
    <w:rsid w:val="00AF50CD"/>
    <w:rsid w:val="00AF50D8"/>
    <w:rsid w:val="00AF5101"/>
    <w:rsid w:val="00AF5121"/>
    <w:rsid w:val="00AF517E"/>
    <w:rsid w:val="00AF518D"/>
    <w:rsid w:val="00AF51B9"/>
    <w:rsid w:val="00AF51E0"/>
    <w:rsid w:val="00AF521D"/>
    <w:rsid w:val="00AF522A"/>
    <w:rsid w:val="00AF5255"/>
    <w:rsid w:val="00AF52A9"/>
    <w:rsid w:val="00AF5330"/>
    <w:rsid w:val="00AF5353"/>
    <w:rsid w:val="00AF5368"/>
    <w:rsid w:val="00AF53A1"/>
    <w:rsid w:val="00AF53A4"/>
    <w:rsid w:val="00AF53D1"/>
    <w:rsid w:val="00AF5413"/>
    <w:rsid w:val="00AF5415"/>
    <w:rsid w:val="00AF5416"/>
    <w:rsid w:val="00AF541C"/>
    <w:rsid w:val="00AF541D"/>
    <w:rsid w:val="00AF5441"/>
    <w:rsid w:val="00AF546B"/>
    <w:rsid w:val="00AF54A0"/>
    <w:rsid w:val="00AF54A7"/>
    <w:rsid w:val="00AF555A"/>
    <w:rsid w:val="00AF55DB"/>
    <w:rsid w:val="00AF55E8"/>
    <w:rsid w:val="00AF55F2"/>
    <w:rsid w:val="00AF5601"/>
    <w:rsid w:val="00AF560A"/>
    <w:rsid w:val="00AF5614"/>
    <w:rsid w:val="00AF5674"/>
    <w:rsid w:val="00AF56B1"/>
    <w:rsid w:val="00AF56B4"/>
    <w:rsid w:val="00AF56DA"/>
    <w:rsid w:val="00AF56DC"/>
    <w:rsid w:val="00AF571F"/>
    <w:rsid w:val="00AF5737"/>
    <w:rsid w:val="00AF573A"/>
    <w:rsid w:val="00AF5747"/>
    <w:rsid w:val="00AF574F"/>
    <w:rsid w:val="00AF5754"/>
    <w:rsid w:val="00AF5770"/>
    <w:rsid w:val="00AF5793"/>
    <w:rsid w:val="00AF57B3"/>
    <w:rsid w:val="00AF57D4"/>
    <w:rsid w:val="00AF581A"/>
    <w:rsid w:val="00AF581B"/>
    <w:rsid w:val="00AF5826"/>
    <w:rsid w:val="00AF5836"/>
    <w:rsid w:val="00AF5846"/>
    <w:rsid w:val="00AF587E"/>
    <w:rsid w:val="00AF5885"/>
    <w:rsid w:val="00AF589A"/>
    <w:rsid w:val="00AF58AD"/>
    <w:rsid w:val="00AF58D4"/>
    <w:rsid w:val="00AF58D6"/>
    <w:rsid w:val="00AF58E7"/>
    <w:rsid w:val="00AF58F7"/>
    <w:rsid w:val="00AF58F9"/>
    <w:rsid w:val="00AF592E"/>
    <w:rsid w:val="00AF5946"/>
    <w:rsid w:val="00AF598D"/>
    <w:rsid w:val="00AF59BF"/>
    <w:rsid w:val="00AF59E5"/>
    <w:rsid w:val="00AF5A35"/>
    <w:rsid w:val="00AF5A4C"/>
    <w:rsid w:val="00AF5A57"/>
    <w:rsid w:val="00AF5A5A"/>
    <w:rsid w:val="00AF5AB9"/>
    <w:rsid w:val="00AF5B18"/>
    <w:rsid w:val="00AF5B2B"/>
    <w:rsid w:val="00AF5B52"/>
    <w:rsid w:val="00AF5B85"/>
    <w:rsid w:val="00AF5BF8"/>
    <w:rsid w:val="00AF5C00"/>
    <w:rsid w:val="00AF5C38"/>
    <w:rsid w:val="00AF5C4A"/>
    <w:rsid w:val="00AF5C50"/>
    <w:rsid w:val="00AF5C6B"/>
    <w:rsid w:val="00AF5CAD"/>
    <w:rsid w:val="00AF5CB1"/>
    <w:rsid w:val="00AF5CD9"/>
    <w:rsid w:val="00AF5CDD"/>
    <w:rsid w:val="00AF5D03"/>
    <w:rsid w:val="00AF5D19"/>
    <w:rsid w:val="00AF5D7F"/>
    <w:rsid w:val="00AF5D88"/>
    <w:rsid w:val="00AF5DD0"/>
    <w:rsid w:val="00AF5DED"/>
    <w:rsid w:val="00AF5E4F"/>
    <w:rsid w:val="00AF5E51"/>
    <w:rsid w:val="00AF5EE9"/>
    <w:rsid w:val="00AF5EEA"/>
    <w:rsid w:val="00AF5EF2"/>
    <w:rsid w:val="00AF5F12"/>
    <w:rsid w:val="00AF5F35"/>
    <w:rsid w:val="00AF5F8D"/>
    <w:rsid w:val="00AF5F96"/>
    <w:rsid w:val="00AF602E"/>
    <w:rsid w:val="00AF609D"/>
    <w:rsid w:val="00AF611E"/>
    <w:rsid w:val="00AF611F"/>
    <w:rsid w:val="00AF6153"/>
    <w:rsid w:val="00AF6185"/>
    <w:rsid w:val="00AF61A8"/>
    <w:rsid w:val="00AF61C0"/>
    <w:rsid w:val="00AF61C1"/>
    <w:rsid w:val="00AF61ED"/>
    <w:rsid w:val="00AF61F3"/>
    <w:rsid w:val="00AF6228"/>
    <w:rsid w:val="00AF6261"/>
    <w:rsid w:val="00AF6263"/>
    <w:rsid w:val="00AF6286"/>
    <w:rsid w:val="00AF6287"/>
    <w:rsid w:val="00AF629B"/>
    <w:rsid w:val="00AF62AA"/>
    <w:rsid w:val="00AF631E"/>
    <w:rsid w:val="00AF632D"/>
    <w:rsid w:val="00AF63A6"/>
    <w:rsid w:val="00AF63B8"/>
    <w:rsid w:val="00AF63F8"/>
    <w:rsid w:val="00AF63FF"/>
    <w:rsid w:val="00AF642D"/>
    <w:rsid w:val="00AF6439"/>
    <w:rsid w:val="00AF643F"/>
    <w:rsid w:val="00AF644B"/>
    <w:rsid w:val="00AF6454"/>
    <w:rsid w:val="00AF6483"/>
    <w:rsid w:val="00AF64D7"/>
    <w:rsid w:val="00AF64E2"/>
    <w:rsid w:val="00AF64EE"/>
    <w:rsid w:val="00AF64F8"/>
    <w:rsid w:val="00AF650D"/>
    <w:rsid w:val="00AF6536"/>
    <w:rsid w:val="00AF654F"/>
    <w:rsid w:val="00AF6563"/>
    <w:rsid w:val="00AF65F1"/>
    <w:rsid w:val="00AF6629"/>
    <w:rsid w:val="00AF6632"/>
    <w:rsid w:val="00AF665A"/>
    <w:rsid w:val="00AF6668"/>
    <w:rsid w:val="00AF66AB"/>
    <w:rsid w:val="00AF66AF"/>
    <w:rsid w:val="00AF66B9"/>
    <w:rsid w:val="00AF66C6"/>
    <w:rsid w:val="00AF66E0"/>
    <w:rsid w:val="00AF6788"/>
    <w:rsid w:val="00AF67F9"/>
    <w:rsid w:val="00AF6824"/>
    <w:rsid w:val="00AF682C"/>
    <w:rsid w:val="00AF6832"/>
    <w:rsid w:val="00AF683B"/>
    <w:rsid w:val="00AF684D"/>
    <w:rsid w:val="00AF68E8"/>
    <w:rsid w:val="00AF695B"/>
    <w:rsid w:val="00AF6960"/>
    <w:rsid w:val="00AF6981"/>
    <w:rsid w:val="00AF69AE"/>
    <w:rsid w:val="00AF69BD"/>
    <w:rsid w:val="00AF69DC"/>
    <w:rsid w:val="00AF6A03"/>
    <w:rsid w:val="00AF6A48"/>
    <w:rsid w:val="00AF6A82"/>
    <w:rsid w:val="00AF6AC0"/>
    <w:rsid w:val="00AF6AD7"/>
    <w:rsid w:val="00AF6AEC"/>
    <w:rsid w:val="00AF6B10"/>
    <w:rsid w:val="00AF6B35"/>
    <w:rsid w:val="00AF6BD5"/>
    <w:rsid w:val="00AF6BE6"/>
    <w:rsid w:val="00AF6C0D"/>
    <w:rsid w:val="00AF6C8C"/>
    <w:rsid w:val="00AF6CA5"/>
    <w:rsid w:val="00AF6CD0"/>
    <w:rsid w:val="00AF6CD7"/>
    <w:rsid w:val="00AF6CF9"/>
    <w:rsid w:val="00AF6CFA"/>
    <w:rsid w:val="00AF6D40"/>
    <w:rsid w:val="00AF6D49"/>
    <w:rsid w:val="00AF6D6A"/>
    <w:rsid w:val="00AF6D79"/>
    <w:rsid w:val="00AF6D83"/>
    <w:rsid w:val="00AF6D87"/>
    <w:rsid w:val="00AF6D9D"/>
    <w:rsid w:val="00AF6DBC"/>
    <w:rsid w:val="00AF6DDA"/>
    <w:rsid w:val="00AF6E3A"/>
    <w:rsid w:val="00AF6E82"/>
    <w:rsid w:val="00AF6E8B"/>
    <w:rsid w:val="00AF6EA0"/>
    <w:rsid w:val="00AF6F0E"/>
    <w:rsid w:val="00AF6F1E"/>
    <w:rsid w:val="00AF6F2B"/>
    <w:rsid w:val="00AF6F39"/>
    <w:rsid w:val="00AF6F6B"/>
    <w:rsid w:val="00AF6F6F"/>
    <w:rsid w:val="00AF6F98"/>
    <w:rsid w:val="00AF6FCE"/>
    <w:rsid w:val="00AF6FDE"/>
    <w:rsid w:val="00AF6FE2"/>
    <w:rsid w:val="00AF6FEF"/>
    <w:rsid w:val="00AF7034"/>
    <w:rsid w:val="00AF7099"/>
    <w:rsid w:val="00AF70A8"/>
    <w:rsid w:val="00AF70CC"/>
    <w:rsid w:val="00AF70E7"/>
    <w:rsid w:val="00AF7146"/>
    <w:rsid w:val="00AF7165"/>
    <w:rsid w:val="00AF7167"/>
    <w:rsid w:val="00AF7184"/>
    <w:rsid w:val="00AF718A"/>
    <w:rsid w:val="00AF71EE"/>
    <w:rsid w:val="00AF72A2"/>
    <w:rsid w:val="00AF72C8"/>
    <w:rsid w:val="00AF7325"/>
    <w:rsid w:val="00AF732C"/>
    <w:rsid w:val="00AF733C"/>
    <w:rsid w:val="00AF736D"/>
    <w:rsid w:val="00AF7373"/>
    <w:rsid w:val="00AF7393"/>
    <w:rsid w:val="00AF73C7"/>
    <w:rsid w:val="00AF73E1"/>
    <w:rsid w:val="00AF7432"/>
    <w:rsid w:val="00AF7433"/>
    <w:rsid w:val="00AF7462"/>
    <w:rsid w:val="00AF7494"/>
    <w:rsid w:val="00AF74E8"/>
    <w:rsid w:val="00AF74ED"/>
    <w:rsid w:val="00AF7511"/>
    <w:rsid w:val="00AF753F"/>
    <w:rsid w:val="00AF756A"/>
    <w:rsid w:val="00AF7583"/>
    <w:rsid w:val="00AF758E"/>
    <w:rsid w:val="00AF7590"/>
    <w:rsid w:val="00AF75AA"/>
    <w:rsid w:val="00AF75F3"/>
    <w:rsid w:val="00AF75FF"/>
    <w:rsid w:val="00AF761F"/>
    <w:rsid w:val="00AF7663"/>
    <w:rsid w:val="00AF7678"/>
    <w:rsid w:val="00AF76A9"/>
    <w:rsid w:val="00AF76B2"/>
    <w:rsid w:val="00AF76C0"/>
    <w:rsid w:val="00AF76C3"/>
    <w:rsid w:val="00AF76D8"/>
    <w:rsid w:val="00AF771D"/>
    <w:rsid w:val="00AF772D"/>
    <w:rsid w:val="00AF7740"/>
    <w:rsid w:val="00AF7750"/>
    <w:rsid w:val="00AF77C9"/>
    <w:rsid w:val="00AF7807"/>
    <w:rsid w:val="00AF7829"/>
    <w:rsid w:val="00AF783E"/>
    <w:rsid w:val="00AF7846"/>
    <w:rsid w:val="00AF7849"/>
    <w:rsid w:val="00AF7870"/>
    <w:rsid w:val="00AF78B1"/>
    <w:rsid w:val="00AF78C9"/>
    <w:rsid w:val="00AF7918"/>
    <w:rsid w:val="00AF796F"/>
    <w:rsid w:val="00AF7985"/>
    <w:rsid w:val="00AF7990"/>
    <w:rsid w:val="00AF79A8"/>
    <w:rsid w:val="00AF79C9"/>
    <w:rsid w:val="00AF79CA"/>
    <w:rsid w:val="00AF7A04"/>
    <w:rsid w:val="00AF7A06"/>
    <w:rsid w:val="00AF7A3D"/>
    <w:rsid w:val="00AF7A75"/>
    <w:rsid w:val="00AF7AAD"/>
    <w:rsid w:val="00AF7AB9"/>
    <w:rsid w:val="00AF7AF0"/>
    <w:rsid w:val="00AF7AF2"/>
    <w:rsid w:val="00AF7B08"/>
    <w:rsid w:val="00AF7B0D"/>
    <w:rsid w:val="00AF7B36"/>
    <w:rsid w:val="00AF7B49"/>
    <w:rsid w:val="00AF7B58"/>
    <w:rsid w:val="00AF7BA4"/>
    <w:rsid w:val="00AF7BBD"/>
    <w:rsid w:val="00AF7BCF"/>
    <w:rsid w:val="00AF7BD5"/>
    <w:rsid w:val="00AF7C04"/>
    <w:rsid w:val="00AF7C1E"/>
    <w:rsid w:val="00AF7C6F"/>
    <w:rsid w:val="00AF7CC8"/>
    <w:rsid w:val="00AF7CD5"/>
    <w:rsid w:val="00AF7CE6"/>
    <w:rsid w:val="00AF7D02"/>
    <w:rsid w:val="00AF7D41"/>
    <w:rsid w:val="00AF7D71"/>
    <w:rsid w:val="00AF7D7E"/>
    <w:rsid w:val="00AF7E56"/>
    <w:rsid w:val="00AF7E86"/>
    <w:rsid w:val="00AF7EE4"/>
    <w:rsid w:val="00AF7EF7"/>
    <w:rsid w:val="00AF7EFE"/>
    <w:rsid w:val="00AF7F0A"/>
    <w:rsid w:val="00AF7F23"/>
    <w:rsid w:val="00AF7F33"/>
    <w:rsid w:val="00AF7F4F"/>
    <w:rsid w:val="00AF7F7E"/>
    <w:rsid w:val="00AF7F8B"/>
    <w:rsid w:val="00AF7F9E"/>
    <w:rsid w:val="00AF7FD7"/>
    <w:rsid w:val="00B0001D"/>
    <w:rsid w:val="00B0008E"/>
    <w:rsid w:val="00B000A2"/>
    <w:rsid w:val="00B000B1"/>
    <w:rsid w:val="00B000B8"/>
    <w:rsid w:val="00B000BC"/>
    <w:rsid w:val="00B000D8"/>
    <w:rsid w:val="00B000E7"/>
    <w:rsid w:val="00B0011A"/>
    <w:rsid w:val="00B00146"/>
    <w:rsid w:val="00B00152"/>
    <w:rsid w:val="00B00158"/>
    <w:rsid w:val="00B0015B"/>
    <w:rsid w:val="00B00174"/>
    <w:rsid w:val="00B0017F"/>
    <w:rsid w:val="00B00191"/>
    <w:rsid w:val="00B001BA"/>
    <w:rsid w:val="00B001E1"/>
    <w:rsid w:val="00B00211"/>
    <w:rsid w:val="00B00244"/>
    <w:rsid w:val="00B002DC"/>
    <w:rsid w:val="00B002FA"/>
    <w:rsid w:val="00B00300"/>
    <w:rsid w:val="00B00361"/>
    <w:rsid w:val="00B0036A"/>
    <w:rsid w:val="00B003B2"/>
    <w:rsid w:val="00B003D8"/>
    <w:rsid w:val="00B003EB"/>
    <w:rsid w:val="00B00400"/>
    <w:rsid w:val="00B00423"/>
    <w:rsid w:val="00B0042A"/>
    <w:rsid w:val="00B00437"/>
    <w:rsid w:val="00B0043B"/>
    <w:rsid w:val="00B0044E"/>
    <w:rsid w:val="00B0046A"/>
    <w:rsid w:val="00B00479"/>
    <w:rsid w:val="00B00491"/>
    <w:rsid w:val="00B00492"/>
    <w:rsid w:val="00B0049C"/>
    <w:rsid w:val="00B004B0"/>
    <w:rsid w:val="00B004BB"/>
    <w:rsid w:val="00B0052D"/>
    <w:rsid w:val="00B0052F"/>
    <w:rsid w:val="00B0053C"/>
    <w:rsid w:val="00B0054C"/>
    <w:rsid w:val="00B00562"/>
    <w:rsid w:val="00B00591"/>
    <w:rsid w:val="00B00604"/>
    <w:rsid w:val="00B00652"/>
    <w:rsid w:val="00B0065A"/>
    <w:rsid w:val="00B0068C"/>
    <w:rsid w:val="00B006D6"/>
    <w:rsid w:val="00B006DC"/>
    <w:rsid w:val="00B00731"/>
    <w:rsid w:val="00B00779"/>
    <w:rsid w:val="00B007C1"/>
    <w:rsid w:val="00B007DB"/>
    <w:rsid w:val="00B007EB"/>
    <w:rsid w:val="00B0084C"/>
    <w:rsid w:val="00B00861"/>
    <w:rsid w:val="00B00879"/>
    <w:rsid w:val="00B0087C"/>
    <w:rsid w:val="00B008A0"/>
    <w:rsid w:val="00B008A7"/>
    <w:rsid w:val="00B008CC"/>
    <w:rsid w:val="00B008CF"/>
    <w:rsid w:val="00B008F0"/>
    <w:rsid w:val="00B008FD"/>
    <w:rsid w:val="00B00930"/>
    <w:rsid w:val="00B00952"/>
    <w:rsid w:val="00B00959"/>
    <w:rsid w:val="00B00964"/>
    <w:rsid w:val="00B009E5"/>
    <w:rsid w:val="00B00A04"/>
    <w:rsid w:val="00B00A13"/>
    <w:rsid w:val="00B00A18"/>
    <w:rsid w:val="00B00A1F"/>
    <w:rsid w:val="00B00AD2"/>
    <w:rsid w:val="00B00AEB"/>
    <w:rsid w:val="00B00B59"/>
    <w:rsid w:val="00B00B6D"/>
    <w:rsid w:val="00B00B78"/>
    <w:rsid w:val="00B00B7E"/>
    <w:rsid w:val="00B00B87"/>
    <w:rsid w:val="00B00BAD"/>
    <w:rsid w:val="00B00BDB"/>
    <w:rsid w:val="00B00BF7"/>
    <w:rsid w:val="00B00C1D"/>
    <w:rsid w:val="00B00C40"/>
    <w:rsid w:val="00B00C72"/>
    <w:rsid w:val="00B00C85"/>
    <w:rsid w:val="00B00CC0"/>
    <w:rsid w:val="00B00CEE"/>
    <w:rsid w:val="00B00D5F"/>
    <w:rsid w:val="00B00D9B"/>
    <w:rsid w:val="00B00DCC"/>
    <w:rsid w:val="00B00E0D"/>
    <w:rsid w:val="00B00E1E"/>
    <w:rsid w:val="00B00E49"/>
    <w:rsid w:val="00B00E91"/>
    <w:rsid w:val="00B00E94"/>
    <w:rsid w:val="00B00F09"/>
    <w:rsid w:val="00B00F89"/>
    <w:rsid w:val="00B00F8B"/>
    <w:rsid w:val="00B00FA3"/>
    <w:rsid w:val="00B00FBB"/>
    <w:rsid w:val="00B00FC2"/>
    <w:rsid w:val="00B00FCB"/>
    <w:rsid w:val="00B00FEE"/>
    <w:rsid w:val="00B00FF6"/>
    <w:rsid w:val="00B01036"/>
    <w:rsid w:val="00B01065"/>
    <w:rsid w:val="00B01072"/>
    <w:rsid w:val="00B01083"/>
    <w:rsid w:val="00B0108E"/>
    <w:rsid w:val="00B010D9"/>
    <w:rsid w:val="00B01119"/>
    <w:rsid w:val="00B01145"/>
    <w:rsid w:val="00B0117B"/>
    <w:rsid w:val="00B0117E"/>
    <w:rsid w:val="00B011C7"/>
    <w:rsid w:val="00B0120D"/>
    <w:rsid w:val="00B0121C"/>
    <w:rsid w:val="00B01221"/>
    <w:rsid w:val="00B0122C"/>
    <w:rsid w:val="00B01250"/>
    <w:rsid w:val="00B01268"/>
    <w:rsid w:val="00B01284"/>
    <w:rsid w:val="00B012BD"/>
    <w:rsid w:val="00B012C4"/>
    <w:rsid w:val="00B0131E"/>
    <w:rsid w:val="00B01322"/>
    <w:rsid w:val="00B0133D"/>
    <w:rsid w:val="00B01353"/>
    <w:rsid w:val="00B01367"/>
    <w:rsid w:val="00B01383"/>
    <w:rsid w:val="00B013AF"/>
    <w:rsid w:val="00B013D9"/>
    <w:rsid w:val="00B01403"/>
    <w:rsid w:val="00B01425"/>
    <w:rsid w:val="00B01431"/>
    <w:rsid w:val="00B0144F"/>
    <w:rsid w:val="00B014CC"/>
    <w:rsid w:val="00B014FB"/>
    <w:rsid w:val="00B0153E"/>
    <w:rsid w:val="00B0158D"/>
    <w:rsid w:val="00B0158E"/>
    <w:rsid w:val="00B015A4"/>
    <w:rsid w:val="00B015F8"/>
    <w:rsid w:val="00B01622"/>
    <w:rsid w:val="00B0162F"/>
    <w:rsid w:val="00B01647"/>
    <w:rsid w:val="00B01664"/>
    <w:rsid w:val="00B0167C"/>
    <w:rsid w:val="00B016E7"/>
    <w:rsid w:val="00B0170D"/>
    <w:rsid w:val="00B01776"/>
    <w:rsid w:val="00B0178D"/>
    <w:rsid w:val="00B017B1"/>
    <w:rsid w:val="00B017B9"/>
    <w:rsid w:val="00B017C5"/>
    <w:rsid w:val="00B0183F"/>
    <w:rsid w:val="00B01859"/>
    <w:rsid w:val="00B01870"/>
    <w:rsid w:val="00B01878"/>
    <w:rsid w:val="00B01879"/>
    <w:rsid w:val="00B0188C"/>
    <w:rsid w:val="00B01893"/>
    <w:rsid w:val="00B018C1"/>
    <w:rsid w:val="00B0193B"/>
    <w:rsid w:val="00B01945"/>
    <w:rsid w:val="00B01963"/>
    <w:rsid w:val="00B01A01"/>
    <w:rsid w:val="00B01A13"/>
    <w:rsid w:val="00B01A2A"/>
    <w:rsid w:val="00B01AD5"/>
    <w:rsid w:val="00B01ADA"/>
    <w:rsid w:val="00B01AE5"/>
    <w:rsid w:val="00B01AED"/>
    <w:rsid w:val="00B01AF0"/>
    <w:rsid w:val="00B01B53"/>
    <w:rsid w:val="00B01B70"/>
    <w:rsid w:val="00B01BBA"/>
    <w:rsid w:val="00B01BD4"/>
    <w:rsid w:val="00B01BE6"/>
    <w:rsid w:val="00B01BE7"/>
    <w:rsid w:val="00B01C21"/>
    <w:rsid w:val="00B01C24"/>
    <w:rsid w:val="00B01C6E"/>
    <w:rsid w:val="00B01CBD"/>
    <w:rsid w:val="00B01CEE"/>
    <w:rsid w:val="00B01D26"/>
    <w:rsid w:val="00B01D3C"/>
    <w:rsid w:val="00B01D52"/>
    <w:rsid w:val="00B01D5C"/>
    <w:rsid w:val="00B01D65"/>
    <w:rsid w:val="00B01D82"/>
    <w:rsid w:val="00B01D88"/>
    <w:rsid w:val="00B01D8F"/>
    <w:rsid w:val="00B01D9C"/>
    <w:rsid w:val="00B01DA2"/>
    <w:rsid w:val="00B01DE0"/>
    <w:rsid w:val="00B01E21"/>
    <w:rsid w:val="00B01E44"/>
    <w:rsid w:val="00B01E84"/>
    <w:rsid w:val="00B01E85"/>
    <w:rsid w:val="00B01F32"/>
    <w:rsid w:val="00B01F3F"/>
    <w:rsid w:val="00B01F73"/>
    <w:rsid w:val="00B01F9D"/>
    <w:rsid w:val="00B01FAC"/>
    <w:rsid w:val="00B01FD6"/>
    <w:rsid w:val="00B02020"/>
    <w:rsid w:val="00B02024"/>
    <w:rsid w:val="00B0205D"/>
    <w:rsid w:val="00B02062"/>
    <w:rsid w:val="00B020CF"/>
    <w:rsid w:val="00B02131"/>
    <w:rsid w:val="00B0214C"/>
    <w:rsid w:val="00B021D2"/>
    <w:rsid w:val="00B021DE"/>
    <w:rsid w:val="00B021F2"/>
    <w:rsid w:val="00B02221"/>
    <w:rsid w:val="00B02224"/>
    <w:rsid w:val="00B0224A"/>
    <w:rsid w:val="00B02250"/>
    <w:rsid w:val="00B02257"/>
    <w:rsid w:val="00B02268"/>
    <w:rsid w:val="00B02270"/>
    <w:rsid w:val="00B0227A"/>
    <w:rsid w:val="00B022C6"/>
    <w:rsid w:val="00B022DC"/>
    <w:rsid w:val="00B022E1"/>
    <w:rsid w:val="00B02305"/>
    <w:rsid w:val="00B0231A"/>
    <w:rsid w:val="00B02326"/>
    <w:rsid w:val="00B0232A"/>
    <w:rsid w:val="00B0232B"/>
    <w:rsid w:val="00B02350"/>
    <w:rsid w:val="00B0235A"/>
    <w:rsid w:val="00B023A0"/>
    <w:rsid w:val="00B023E3"/>
    <w:rsid w:val="00B023F6"/>
    <w:rsid w:val="00B0242B"/>
    <w:rsid w:val="00B024A9"/>
    <w:rsid w:val="00B024F7"/>
    <w:rsid w:val="00B0250B"/>
    <w:rsid w:val="00B02516"/>
    <w:rsid w:val="00B0252D"/>
    <w:rsid w:val="00B02530"/>
    <w:rsid w:val="00B0254D"/>
    <w:rsid w:val="00B025BF"/>
    <w:rsid w:val="00B025C7"/>
    <w:rsid w:val="00B025D7"/>
    <w:rsid w:val="00B0260A"/>
    <w:rsid w:val="00B0268D"/>
    <w:rsid w:val="00B026F6"/>
    <w:rsid w:val="00B02727"/>
    <w:rsid w:val="00B02749"/>
    <w:rsid w:val="00B02766"/>
    <w:rsid w:val="00B02776"/>
    <w:rsid w:val="00B02780"/>
    <w:rsid w:val="00B02791"/>
    <w:rsid w:val="00B027F6"/>
    <w:rsid w:val="00B027FF"/>
    <w:rsid w:val="00B0282D"/>
    <w:rsid w:val="00B02837"/>
    <w:rsid w:val="00B0284C"/>
    <w:rsid w:val="00B0287C"/>
    <w:rsid w:val="00B028AD"/>
    <w:rsid w:val="00B028C5"/>
    <w:rsid w:val="00B0290B"/>
    <w:rsid w:val="00B02910"/>
    <w:rsid w:val="00B02971"/>
    <w:rsid w:val="00B029B0"/>
    <w:rsid w:val="00B029BA"/>
    <w:rsid w:val="00B029C3"/>
    <w:rsid w:val="00B029D1"/>
    <w:rsid w:val="00B02A4F"/>
    <w:rsid w:val="00B02A63"/>
    <w:rsid w:val="00B02AE7"/>
    <w:rsid w:val="00B02B00"/>
    <w:rsid w:val="00B02B01"/>
    <w:rsid w:val="00B02B06"/>
    <w:rsid w:val="00B02B0D"/>
    <w:rsid w:val="00B02B5C"/>
    <w:rsid w:val="00B02B6F"/>
    <w:rsid w:val="00B02B70"/>
    <w:rsid w:val="00B02B82"/>
    <w:rsid w:val="00B02B8F"/>
    <w:rsid w:val="00B02B97"/>
    <w:rsid w:val="00B02BEC"/>
    <w:rsid w:val="00B02BF9"/>
    <w:rsid w:val="00B02C06"/>
    <w:rsid w:val="00B02C07"/>
    <w:rsid w:val="00B02C19"/>
    <w:rsid w:val="00B02C4E"/>
    <w:rsid w:val="00B02C84"/>
    <w:rsid w:val="00B02CB3"/>
    <w:rsid w:val="00B02CBC"/>
    <w:rsid w:val="00B02CCA"/>
    <w:rsid w:val="00B02CF2"/>
    <w:rsid w:val="00B02D12"/>
    <w:rsid w:val="00B02D94"/>
    <w:rsid w:val="00B02DA9"/>
    <w:rsid w:val="00B02DE9"/>
    <w:rsid w:val="00B02E37"/>
    <w:rsid w:val="00B02E45"/>
    <w:rsid w:val="00B02E80"/>
    <w:rsid w:val="00B02E8D"/>
    <w:rsid w:val="00B02EF1"/>
    <w:rsid w:val="00B02F15"/>
    <w:rsid w:val="00B02FA4"/>
    <w:rsid w:val="00B02FA9"/>
    <w:rsid w:val="00B02FD6"/>
    <w:rsid w:val="00B02FE6"/>
    <w:rsid w:val="00B03022"/>
    <w:rsid w:val="00B0302F"/>
    <w:rsid w:val="00B03040"/>
    <w:rsid w:val="00B03071"/>
    <w:rsid w:val="00B03091"/>
    <w:rsid w:val="00B03095"/>
    <w:rsid w:val="00B030A7"/>
    <w:rsid w:val="00B03105"/>
    <w:rsid w:val="00B03116"/>
    <w:rsid w:val="00B03136"/>
    <w:rsid w:val="00B03172"/>
    <w:rsid w:val="00B031B1"/>
    <w:rsid w:val="00B031DB"/>
    <w:rsid w:val="00B03215"/>
    <w:rsid w:val="00B03216"/>
    <w:rsid w:val="00B0324B"/>
    <w:rsid w:val="00B03292"/>
    <w:rsid w:val="00B032A1"/>
    <w:rsid w:val="00B03339"/>
    <w:rsid w:val="00B03361"/>
    <w:rsid w:val="00B03460"/>
    <w:rsid w:val="00B0346F"/>
    <w:rsid w:val="00B03474"/>
    <w:rsid w:val="00B03489"/>
    <w:rsid w:val="00B034B8"/>
    <w:rsid w:val="00B034E8"/>
    <w:rsid w:val="00B034F3"/>
    <w:rsid w:val="00B034F7"/>
    <w:rsid w:val="00B0353F"/>
    <w:rsid w:val="00B0355D"/>
    <w:rsid w:val="00B03573"/>
    <w:rsid w:val="00B0357B"/>
    <w:rsid w:val="00B03595"/>
    <w:rsid w:val="00B0363F"/>
    <w:rsid w:val="00B03654"/>
    <w:rsid w:val="00B03662"/>
    <w:rsid w:val="00B0369C"/>
    <w:rsid w:val="00B036A2"/>
    <w:rsid w:val="00B036A6"/>
    <w:rsid w:val="00B036E8"/>
    <w:rsid w:val="00B03731"/>
    <w:rsid w:val="00B03772"/>
    <w:rsid w:val="00B03777"/>
    <w:rsid w:val="00B03782"/>
    <w:rsid w:val="00B0378B"/>
    <w:rsid w:val="00B03796"/>
    <w:rsid w:val="00B037B5"/>
    <w:rsid w:val="00B037C0"/>
    <w:rsid w:val="00B037E2"/>
    <w:rsid w:val="00B03805"/>
    <w:rsid w:val="00B03811"/>
    <w:rsid w:val="00B03822"/>
    <w:rsid w:val="00B0382B"/>
    <w:rsid w:val="00B0387D"/>
    <w:rsid w:val="00B0388C"/>
    <w:rsid w:val="00B038AE"/>
    <w:rsid w:val="00B038D1"/>
    <w:rsid w:val="00B03932"/>
    <w:rsid w:val="00B03972"/>
    <w:rsid w:val="00B039E2"/>
    <w:rsid w:val="00B03A47"/>
    <w:rsid w:val="00B03A68"/>
    <w:rsid w:val="00B03A6D"/>
    <w:rsid w:val="00B03A80"/>
    <w:rsid w:val="00B03AAE"/>
    <w:rsid w:val="00B03AB4"/>
    <w:rsid w:val="00B03AFF"/>
    <w:rsid w:val="00B03B32"/>
    <w:rsid w:val="00B03B4A"/>
    <w:rsid w:val="00B03B54"/>
    <w:rsid w:val="00B03B65"/>
    <w:rsid w:val="00B03B72"/>
    <w:rsid w:val="00B03B91"/>
    <w:rsid w:val="00B03BA1"/>
    <w:rsid w:val="00B03BDF"/>
    <w:rsid w:val="00B03BFC"/>
    <w:rsid w:val="00B03C83"/>
    <w:rsid w:val="00B03C94"/>
    <w:rsid w:val="00B03C9A"/>
    <w:rsid w:val="00B03CC1"/>
    <w:rsid w:val="00B03CC2"/>
    <w:rsid w:val="00B03CDE"/>
    <w:rsid w:val="00B03CFF"/>
    <w:rsid w:val="00B03D7D"/>
    <w:rsid w:val="00B03D7F"/>
    <w:rsid w:val="00B03DC0"/>
    <w:rsid w:val="00B03DC1"/>
    <w:rsid w:val="00B03DD3"/>
    <w:rsid w:val="00B03DDE"/>
    <w:rsid w:val="00B03E32"/>
    <w:rsid w:val="00B03E4F"/>
    <w:rsid w:val="00B03E79"/>
    <w:rsid w:val="00B03E81"/>
    <w:rsid w:val="00B03EB6"/>
    <w:rsid w:val="00B03EE3"/>
    <w:rsid w:val="00B03EE9"/>
    <w:rsid w:val="00B03EEB"/>
    <w:rsid w:val="00B03F66"/>
    <w:rsid w:val="00B03F72"/>
    <w:rsid w:val="00B03FDC"/>
    <w:rsid w:val="00B03FF7"/>
    <w:rsid w:val="00B0401C"/>
    <w:rsid w:val="00B04023"/>
    <w:rsid w:val="00B04025"/>
    <w:rsid w:val="00B0409A"/>
    <w:rsid w:val="00B040B0"/>
    <w:rsid w:val="00B04128"/>
    <w:rsid w:val="00B0414A"/>
    <w:rsid w:val="00B04161"/>
    <w:rsid w:val="00B04185"/>
    <w:rsid w:val="00B041DD"/>
    <w:rsid w:val="00B0422A"/>
    <w:rsid w:val="00B04279"/>
    <w:rsid w:val="00B042C7"/>
    <w:rsid w:val="00B042E4"/>
    <w:rsid w:val="00B0431D"/>
    <w:rsid w:val="00B04334"/>
    <w:rsid w:val="00B0434E"/>
    <w:rsid w:val="00B04350"/>
    <w:rsid w:val="00B0436A"/>
    <w:rsid w:val="00B04384"/>
    <w:rsid w:val="00B0438D"/>
    <w:rsid w:val="00B04390"/>
    <w:rsid w:val="00B0439F"/>
    <w:rsid w:val="00B043C5"/>
    <w:rsid w:val="00B043FA"/>
    <w:rsid w:val="00B0440D"/>
    <w:rsid w:val="00B04437"/>
    <w:rsid w:val="00B04498"/>
    <w:rsid w:val="00B044EA"/>
    <w:rsid w:val="00B04505"/>
    <w:rsid w:val="00B04524"/>
    <w:rsid w:val="00B04536"/>
    <w:rsid w:val="00B04545"/>
    <w:rsid w:val="00B0459C"/>
    <w:rsid w:val="00B045A4"/>
    <w:rsid w:val="00B045A9"/>
    <w:rsid w:val="00B045D4"/>
    <w:rsid w:val="00B04638"/>
    <w:rsid w:val="00B0463C"/>
    <w:rsid w:val="00B04670"/>
    <w:rsid w:val="00B04671"/>
    <w:rsid w:val="00B0467D"/>
    <w:rsid w:val="00B04686"/>
    <w:rsid w:val="00B0469B"/>
    <w:rsid w:val="00B046C4"/>
    <w:rsid w:val="00B046DE"/>
    <w:rsid w:val="00B0471C"/>
    <w:rsid w:val="00B04731"/>
    <w:rsid w:val="00B04771"/>
    <w:rsid w:val="00B04772"/>
    <w:rsid w:val="00B0477F"/>
    <w:rsid w:val="00B0478A"/>
    <w:rsid w:val="00B047CB"/>
    <w:rsid w:val="00B047FD"/>
    <w:rsid w:val="00B04832"/>
    <w:rsid w:val="00B0484A"/>
    <w:rsid w:val="00B04864"/>
    <w:rsid w:val="00B04868"/>
    <w:rsid w:val="00B04889"/>
    <w:rsid w:val="00B048D0"/>
    <w:rsid w:val="00B048DB"/>
    <w:rsid w:val="00B048E5"/>
    <w:rsid w:val="00B048EA"/>
    <w:rsid w:val="00B0491F"/>
    <w:rsid w:val="00B04920"/>
    <w:rsid w:val="00B04922"/>
    <w:rsid w:val="00B04946"/>
    <w:rsid w:val="00B049DB"/>
    <w:rsid w:val="00B049E7"/>
    <w:rsid w:val="00B049EF"/>
    <w:rsid w:val="00B04A17"/>
    <w:rsid w:val="00B04A86"/>
    <w:rsid w:val="00B04A9C"/>
    <w:rsid w:val="00B04AE5"/>
    <w:rsid w:val="00B04B14"/>
    <w:rsid w:val="00B04B24"/>
    <w:rsid w:val="00B04B7B"/>
    <w:rsid w:val="00B04B87"/>
    <w:rsid w:val="00B04BA0"/>
    <w:rsid w:val="00B04C01"/>
    <w:rsid w:val="00B04CB4"/>
    <w:rsid w:val="00B04CC9"/>
    <w:rsid w:val="00B04CD7"/>
    <w:rsid w:val="00B04D16"/>
    <w:rsid w:val="00B04D22"/>
    <w:rsid w:val="00B04D94"/>
    <w:rsid w:val="00B04DB1"/>
    <w:rsid w:val="00B04E6E"/>
    <w:rsid w:val="00B04EBF"/>
    <w:rsid w:val="00B04F3A"/>
    <w:rsid w:val="00B04F55"/>
    <w:rsid w:val="00B04F6D"/>
    <w:rsid w:val="00B04F75"/>
    <w:rsid w:val="00B04FA3"/>
    <w:rsid w:val="00B04FA6"/>
    <w:rsid w:val="00B04FBD"/>
    <w:rsid w:val="00B04FCB"/>
    <w:rsid w:val="00B0502E"/>
    <w:rsid w:val="00B05074"/>
    <w:rsid w:val="00B05082"/>
    <w:rsid w:val="00B050A0"/>
    <w:rsid w:val="00B050BF"/>
    <w:rsid w:val="00B050C7"/>
    <w:rsid w:val="00B05103"/>
    <w:rsid w:val="00B05124"/>
    <w:rsid w:val="00B0515F"/>
    <w:rsid w:val="00B0516F"/>
    <w:rsid w:val="00B0518B"/>
    <w:rsid w:val="00B051A8"/>
    <w:rsid w:val="00B051CE"/>
    <w:rsid w:val="00B051E0"/>
    <w:rsid w:val="00B05223"/>
    <w:rsid w:val="00B05298"/>
    <w:rsid w:val="00B052B9"/>
    <w:rsid w:val="00B052BA"/>
    <w:rsid w:val="00B052C0"/>
    <w:rsid w:val="00B052E9"/>
    <w:rsid w:val="00B052ED"/>
    <w:rsid w:val="00B0530F"/>
    <w:rsid w:val="00B0531C"/>
    <w:rsid w:val="00B05340"/>
    <w:rsid w:val="00B05351"/>
    <w:rsid w:val="00B0536E"/>
    <w:rsid w:val="00B05374"/>
    <w:rsid w:val="00B05390"/>
    <w:rsid w:val="00B05396"/>
    <w:rsid w:val="00B053A0"/>
    <w:rsid w:val="00B053B9"/>
    <w:rsid w:val="00B053BC"/>
    <w:rsid w:val="00B053DC"/>
    <w:rsid w:val="00B053F3"/>
    <w:rsid w:val="00B0540A"/>
    <w:rsid w:val="00B05420"/>
    <w:rsid w:val="00B05425"/>
    <w:rsid w:val="00B0542A"/>
    <w:rsid w:val="00B05482"/>
    <w:rsid w:val="00B05496"/>
    <w:rsid w:val="00B0549B"/>
    <w:rsid w:val="00B0549F"/>
    <w:rsid w:val="00B054B9"/>
    <w:rsid w:val="00B05519"/>
    <w:rsid w:val="00B05529"/>
    <w:rsid w:val="00B0553C"/>
    <w:rsid w:val="00B0556D"/>
    <w:rsid w:val="00B0559F"/>
    <w:rsid w:val="00B055C4"/>
    <w:rsid w:val="00B055E5"/>
    <w:rsid w:val="00B055F8"/>
    <w:rsid w:val="00B05624"/>
    <w:rsid w:val="00B05639"/>
    <w:rsid w:val="00B0568A"/>
    <w:rsid w:val="00B056AD"/>
    <w:rsid w:val="00B05729"/>
    <w:rsid w:val="00B0572B"/>
    <w:rsid w:val="00B0573E"/>
    <w:rsid w:val="00B05774"/>
    <w:rsid w:val="00B057A7"/>
    <w:rsid w:val="00B057E1"/>
    <w:rsid w:val="00B057EF"/>
    <w:rsid w:val="00B057F3"/>
    <w:rsid w:val="00B057F8"/>
    <w:rsid w:val="00B057FA"/>
    <w:rsid w:val="00B0580D"/>
    <w:rsid w:val="00B05834"/>
    <w:rsid w:val="00B05872"/>
    <w:rsid w:val="00B05876"/>
    <w:rsid w:val="00B0588E"/>
    <w:rsid w:val="00B058D2"/>
    <w:rsid w:val="00B05936"/>
    <w:rsid w:val="00B059AD"/>
    <w:rsid w:val="00B059F6"/>
    <w:rsid w:val="00B05A2C"/>
    <w:rsid w:val="00B05A32"/>
    <w:rsid w:val="00B05A5E"/>
    <w:rsid w:val="00B05AA1"/>
    <w:rsid w:val="00B05ADD"/>
    <w:rsid w:val="00B05B0E"/>
    <w:rsid w:val="00B05B24"/>
    <w:rsid w:val="00B05B25"/>
    <w:rsid w:val="00B05B2F"/>
    <w:rsid w:val="00B05B66"/>
    <w:rsid w:val="00B05B77"/>
    <w:rsid w:val="00B05B84"/>
    <w:rsid w:val="00B05B85"/>
    <w:rsid w:val="00B05B9A"/>
    <w:rsid w:val="00B05BC3"/>
    <w:rsid w:val="00B05BC9"/>
    <w:rsid w:val="00B05BD0"/>
    <w:rsid w:val="00B05BDB"/>
    <w:rsid w:val="00B05BE6"/>
    <w:rsid w:val="00B05BE7"/>
    <w:rsid w:val="00B05BF2"/>
    <w:rsid w:val="00B05C42"/>
    <w:rsid w:val="00B05CFB"/>
    <w:rsid w:val="00B05D06"/>
    <w:rsid w:val="00B05D21"/>
    <w:rsid w:val="00B05D39"/>
    <w:rsid w:val="00B05D67"/>
    <w:rsid w:val="00B05D6A"/>
    <w:rsid w:val="00B05D79"/>
    <w:rsid w:val="00B05D7C"/>
    <w:rsid w:val="00B05DA6"/>
    <w:rsid w:val="00B05DC1"/>
    <w:rsid w:val="00B05DC5"/>
    <w:rsid w:val="00B05DD7"/>
    <w:rsid w:val="00B05DE1"/>
    <w:rsid w:val="00B05E47"/>
    <w:rsid w:val="00B05E52"/>
    <w:rsid w:val="00B05E54"/>
    <w:rsid w:val="00B05E82"/>
    <w:rsid w:val="00B05E96"/>
    <w:rsid w:val="00B05E9E"/>
    <w:rsid w:val="00B05EC7"/>
    <w:rsid w:val="00B05ECD"/>
    <w:rsid w:val="00B05ED6"/>
    <w:rsid w:val="00B05EDA"/>
    <w:rsid w:val="00B05EDE"/>
    <w:rsid w:val="00B05F65"/>
    <w:rsid w:val="00B05F97"/>
    <w:rsid w:val="00B05FA2"/>
    <w:rsid w:val="00B05FAB"/>
    <w:rsid w:val="00B05FE3"/>
    <w:rsid w:val="00B05FEC"/>
    <w:rsid w:val="00B05FFC"/>
    <w:rsid w:val="00B06002"/>
    <w:rsid w:val="00B0600E"/>
    <w:rsid w:val="00B06023"/>
    <w:rsid w:val="00B06037"/>
    <w:rsid w:val="00B06049"/>
    <w:rsid w:val="00B06064"/>
    <w:rsid w:val="00B06074"/>
    <w:rsid w:val="00B060B0"/>
    <w:rsid w:val="00B060D3"/>
    <w:rsid w:val="00B060D7"/>
    <w:rsid w:val="00B060DE"/>
    <w:rsid w:val="00B06142"/>
    <w:rsid w:val="00B06148"/>
    <w:rsid w:val="00B06179"/>
    <w:rsid w:val="00B06196"/>
    <w:rsid w:val="00B061C1"/>
    <w:rsid w:val="00B061CE"/>
    <w:rsid w:val="00B061F7"/>
    <w:rsid w:val="00B06212"/>
    <w:rsid w:val="00B06216"/>
    <w:rsid w:val="00B06238"/>
    <w:rsid w:val="00B06240"/>
    <w:rsid w:val="00B06250"/>
    <w:rsid w:val="00B0627E"/>
    <w:rsid w:val="00B0629F"/>
    <w:rsid w:val="00B062A1"/>
    <w:rsid w:val="00B062AA"/>
    <w:rsid w:val="00B062AE"/>
    <w:rsid w:val="00B062B4"/>
    <w:rsid w:val="00B06301"/>
    <w:rsid w:val="00B06327"/>
    <w:rsid w:val="00B06349"/>
    <w:rsid w:val="00B0635D"/>
    <w:rsid w:val="00B06369"/>
    <w:rsid w:val="00B06387"/>
    <w:rsid w:val="00B06396"/>
    <w:rsid w:val="00B063BA"/>
    <w:rsid w:val="00B06468"/>
    <w:rsid w:val="00B064A7"/>
    <w:rsid w:val="00B06504"/>
    <w:rsid w:val="00B0650B"/>
    <w:rsid w:val="00B06529"/>
    <w:rsid w:val="00B0653F"/>
    <w:rsid w:val="00B06540"/>
    <w:rsid w:val="00B0654E"/>
    <w:rsid w:val="00B0655E"/>
    <w:rsid w:val="00B06579"/>
    <w:rsid w:val="00B0657D"/>
    <w:rsid w:val="00B0657E"/>
    <w:rsid w:val="00B06587"/>
    <w:rsid w:val="00B06588"/>
    <w:rsid w:val="00B06589"/>
    <w:rsid w:val="00B065DA"/>
    <w:rsid w:val="00B0662E"/>
    <w:rsid w:val="00B0667B"/>
    <w:rsid w:val="00B066A0"/>
    <w:rsid w:val="00B066FF"/>
    <w:rsid w:val="00B06719"/>
    <w:rsid w:val="00B06800"/>
    <w:rsid w:val="00B0680E"/>
    <w:rsid w:val="00B06813"/>
    <w:rsid w:val="00B0683C"/>
    <w:rsid w:val="00B06847"/>
    <w:rsid w:val="00B0689C"/>
    <w:rsid w:val="00B068DA"/>
    <w:rsid w:val="00B068E4"/>
    <w:rsid w:val="00B068F3"/>
    <w:rsid w:val="00B06905"/>
    <w:rsid w:val="00B06913"/>
    <w:rsid w:val="00B0691F"/>
    <w:rsid w:val="00B06935"/>
    <w:rsid w:val="00B06973"/>
    <w:rsid w:val="00B069BB"/>
    <w:rsid w:val="00B06A06"/>
    <w:rsid w:val="00B06A1E"/>
    <w:rsid w:val="00B06A31"/>
    <w:rsid w:val="00B06A59"/>
    <w:rsid w:val="00B06A67"/>
    <w:rsid w:val="00B06A6B"/>
    <w:rsid w:val="00B06A80"/>
    <w:rsid w:val="00B06A93"/>
    <w:rsid w:val="00B06AAB"/>
    <w:rsid w:val="00B06AD6"/>
    <w:rsid w:val="00B06AD9"/>
    <w:rsid w:val="00B06ADC"/>
    <w:rsid w:val="00B06AF6"/>
    <w:rsid w:val="00B06B5F"/>
    <w:rsid w:val="00B06B92"/>
    <w:rsid w:val="00B06BA3"/>
    <w:rsid w:val="00B06BD0"/>
    <w:rsid w:val="00B06C02"/>
    <w:rsid w:val="00B06C05"/>
    <w:rsid w:val="00B06C10"/>
    <w:rsid w:val="00B06C3B"/>
    <w:rsid w:val="00B06C91"/>
    <w:rsid w:val="00B06CB7"/>
    <w:rsid w:val="00B06CD1"/>
    <w:rsid w:val="00B06CED"/>
    <w:rsid w:val="00B06D10"/>
    <w:rsid w:val="00B06D7D"/>
    <w:rsid w:val="00B06D8C"/>
    <w:rsid w:val="00B06DC1"/>
    <w:rsid w:val="00B06DCA"/>
    <w:rsid w:val="00B06DF2"/>
    <w:rsid w:val="00B06E19"/>
    <w:rsid w:val="00B06E1E"/>
    <w:rsid w:val="00B06E56"/>
    <w:rsid w:val="00B06E68"/>
    <w:rsid w:val="00B06EA9"/>
    <w:rsid w:val="00B06FDE"/>
    <w:rsid w:val="00B07032"/>
    <w:rsid w:val="00B07042"/>
    <w:rsid w:val="00B07049"/>
    <w:rsid w:val="00B07085"/>
    <w:rsid w:val="00B07094"/>
    <w:rsid w:val="00B070AE"/>
    <w:rsid w:val="00B070B6"/>
    <w:rsid w:val="00B070E3"/>
    <w:rsid w:val="00B071A7"/>
    <w:rsid w:val="00B071AA"/>
    <w:rsid w:val="00B071CA"/>
    <w:rsid w:val="00B071F8"/>
    <w:rsid w:val="00B07221"/>
    <w:rsid w:val="00B0723C"/>
    <w:rsid w:val="00B07257"/>
    <w:rsid w:val="00B0725D"/>
    <w:rsid w:val="00B07275"/>
    <w:rsid w:val="00B072CD"/>
    <w:rsid w:val="00B07311"/>
    <w:rsid w:val="00B0732B"/>
    <w:rsid w:val="00B0732C"/>
    <w:rsid w:val="00B07330"/>
    <w:rsid w:val="00B07349"/>
    <w:rsid w:val="00B07368"/>
    <w:rsid w:val="00B07396"/>
    <w:rsid w:val="00B073A1"/>
    <w:rsid w:val="00B073CF"/>
    <w:rsid w:val="00B073DF"/>
    <w:rsid w:val="00B073F4"/>
    <w:rsid w:val="00B07426"/>
    <w:rsid w:val="00B07433"/>
    <w:rsid w:val="00B07444"/>
    <w:rsid w:val="00B07449"/>
    <w:rsid w:val="00B07489"/>
    <w:rsid w:val="00B074A7"/>
    <w:rsid w:val="00B074F1"/>
    <w:rsid w:val="00B0755C"/>
    <w:rsid w:val="00B0755D"/>
    <w:rsid w:val="00B07571"/>
    <w:rsid w:val="00B07581"/>
    <w:rsid w:val="00B07585"/>
    <w:rsid w:val="00B07588"/>
    <w:rsid w:val="00B075DD"/>
    <w:rsid w:val="00B075EF"/>
    <w:rsid w:val="00B07660"/>
    <w:rsid w:val="00B07666"/>
    <w:rsid w:val="00B076C5"/>
    <w:rsid w:val="00B076C6"/>
    <w:rsid w:val="00B076EA"/>
    <w:rsid w:val="00B0772B"/>
    <w:rsid w:val="00B07730"/>
    <w:rsid w:val="00B0776A"/>
    <w:rsid w:val="00B07799"/>
    <w:rsid w:val="00B077E9"/>
    <w:rsid w:val="00B07827"/>
    <w:rsid w:val="00B0782C"/>
    <w:rsid w:val="00B07837"/>
    <w:rsid w:val="00B07844"/>
    <w:rsid w:val="00B07870"/>
    <w:rsid w:val="00B0787B"/>
    <w:rsid w:val="00B078A9"/>
    <w:rsid w:val="00B078D8"/>
    <w:rsid w:val="00B078E0"/>
    <w:rsid w:val="00B07926"/>
    <w:rsid w:val="00B0793D"/>
    <w:rsid w:val="00B07987"/>
    <w:rsid w:val="00B07995"/>
    <w:rsid w:val="00B079A3"/>
    <w:rsid w:val="00B079DD"/>
    <w:rsid w:val="00B07A9E"/>
    <w:rsid w:val="00B07AAB"/>
    <w:rsid w:val="00B07B05"/>
    <w:rsid w:val="00B07B14"/>
    <w:rsid w:val="00B07B3F"/>
    <w:rsid w:val="00B07BE7"/>
    <w:rsid w:val="00B07BED"/>
    <w:rsid w:val="00B07C2A"/>
    <w:rsid w:val="00B07C5B"/>
    <w:rsid w:val="00B07C7A"/>
    <w:rsid w:val="00B07C94"/>
    <w:rsid w:val="00B07C97"/>
    <w:rsid w:val="00B07C9F"/>
    <w:rsid w:val="00B07D08"/>
    <w:rsid w:val="00B07D25"/>
    <w:rsid w:val="00B07D69"/>
    <w:rsid w:val="00B07D6D"/>
    <w:rsid w:val="00B07D80"/>
    <w:rsid w:val="00B07DB1"/>
    <w:rsid w:val="00B07DC6"/>
    <w:rsid w:val="00B07DD4"/>
    <w:rsid w:val="00B07DD5"/>
    <w:rsid w:val="00B07DEF"/>
    <w:rsid w:val="00B07DFE"/>
    <w:rsid w:val="00B07E01"/>
    <w:rsid w:val="00B07E3A"/>
    <w:rsid w:val="00B07E4A"/>
    <w:rsid w:val="00B07E61"/>
    <w:rsid w:val="00B07E89"/>
    <w:rsid w:val="00B07EA2"/>
    <w:rsid w:val="00B07EBF"/>
    <w:rsid w:val="00B07ED3"/>
    <w:rsid w:val="00B07ED5"/>
    <w:rsid w:val="00B07EE1"/>
    <w:rsid w:val="00B07F08"/>
    <w:rsid w:val="00B07F16"/>
    <w:rsid w:val="00B07F1B"/>
    <w:rsid w:val="00B07F67"/>
    <w:rsid w:val="00B07F73"/>
    <w:rsid w:val="00B07FBB"/>
    <w:rsid w:val="00B07FC4"/>
    <w:rsid w:val="00B07FF4"/>
    <w:rsid w:val="00B07FF8"/>
    <w:rsid w:val="00B10010"/>
    <w:rsid w:val="00B10030"/>
    <w:rsid w:val="00B10034"/>
    <w:rsid w:val="00B10069"/>
    <w:rsid w:val="00B10077"/>
    <w:rsid w:val="00B100EF"/>
    <w:rsid w:val="00B100F9"/>
    <w:rsid w:val="00B10115"/>
    <w:rsid w:val="00B1013C"/>
    <w:rsid w:val="00B1015C"/>
    <w:rsid w:val="00B1017C"/>
    <w:rsid w:val="00B1017D"/>
    <w:rsid w:val="00B1018E"/>
    <w:rsid w:val="00B101A0"/>
    <w:rsid w:val="00B101CE"/>
    <w:rsid w:val="00B101EF"/>
    <w:rsid w:val="00B101F7"/>
    <w:rsid w:val="00B10203"/>
    <w:rsid w:val="00B10231"/>
    <w:rsid w:val="00B1026B"/>
    <w:rsid w:val="00B1027A"/>
    <w:rsid w:val="00B10281"/>
    <w:rsid w:val="00B102A8"/>
    <w:rsid w:val="00B102E4"/>
    <w:rsid w:val="00B102F2"/>
    <w:rsid w:val="00B10316"/>
    <w:rsid w:val="00B10378"/>
    <w:rsid w:val="00B103B2"/>
    <w:rsid w:val="00B103DC"/>
    <w:rsid w:val="00B10410"/>
    <w:rsid w:val="00B1042E"/>
    <w:rsid w:val="00B10494"/>
    <w:rsid w:val="00B104AD"/>
    <w:rsid w:val="00B104EF"/>
    <w:rsid w:val="00B10539"/>
    <w:rsid w:val="00B1056F"/>
    <w:rsid w:val="00B10577"/>
    <w:rsid w:val="00B10599"/>
    <w:rsid w:val="00B1059C"/>
    <w:rsid w:val="00B105D7"/>
    <w:rsid w:val="00B105EA"/>
    <w:rsid w:val="00B106BE"/>
    <w:rsid w:val="00B106E2"/>
    <w:rsid w:val="00B106E8"/>
    <w:rsid w:val="00B10769"/>
    <w:rsid w:val="00B1076C"/>
    <w:rsid w:val="00B107BE"/>
    <w:rsid w:val="00B107E1"/>
    <w:rsid w:val="00B10821"/>
    <w:rsid w:val="00B10829"/>
    <w:rsid w:val="00B10834"/>
    <w:rsid w:val="00B10868"/>
    <w:rsid w:val="00B108E0"/>
    <w:rsid w:val="00B108E5"/>
    <w:rsid w:val="00B108FD"/>
    <w:rsid w:val="00B10906"/>
    <w:rsid w:val="00B10910"/>
    <w:rsid w:val="00B1091C"/>
    <w:rsid w:val="00B1092B"/>
    <w:rsid w:val="00B10937"/>
    <w:rsid w:val="00B1094C"/>
    <w:rsid w:val="00B10965"/>
    <w:rsid w:val="00B1096F"/>
    <w:rsid w:val="00B10985"/>
    <w:rsid w:val="00B10988"/>
    <w:rsid w:val="00B1099D"/>
    <w:rsid w:val="00B109AA"/>
    <w:rsid w:val="00B109C3"/>
    <w:rsid w:val="00B109D2"/>
    <w:rsid w:val="00B109F5"/>
    <w:rsid w:val="00B10A00"/>
    <w:rsid w:val="00B10A1D"/>
    <w:rsid w:val="00B10A58"/>
    <w:rsid w:val="00B10A5E"/>
    <w:rsid w:val="00B10A62"/>
    <w:rsid w:val="00B10A78"/>
    <w:rsid w:val="00B10A98"/>
    <w:rsid w:val="00B10ABE"/>
    <w:rsid w:val="00B10AC4"/>
    <w:rsid w:val="00B10AE2"/>
    <w:rsid w:val="00B10AEF"/>
    <w:rsid w:val="00B10AFE"/>
    <w:rsid w:val="00B10B19"/>
    <w:rsid w:val="00B10B20"/>
    <w:rsid w:val="00B10B34"/>
    <w:rsid w:val="00B10B39"/>
    <w:rsid w:val="00B10B50"/>
    <w:rsid w:val="00B10B8F"/>
    <w:rsid w:val="00B10BA3"/>
    <w:rsid w:val="00B10BC0"/>
    <w:rsid w:val="00B10BFA"/>
    <w:rsid w:val="00B10BFF"/>
    <w:rsid w:val="00B10C1B"/>
    <w:rsid w:val="00B10C2C"/>
    <w:rsid w:val="00B10C3D"/>
    <w:rsid w:val="00B10C75"/>
    <w:rsid w:val="00B10C84"/>
    <w:rsid w:val="00B10CAC"/>
    <w:rsid w:val="00B10CB3"/>
    <w:rsid w:val="00B10CF1"/>
    <w:rsid w:val="00B10D00"/>
    <w:rsid w:val="00B10D31"/>
    <w:rsid w:val="00B10D50"/>
    <w:rsid w:val="00B10D5C"/>
    <w:rsid w:val="00B10D7A"/>
    <w:rsid w:val="00B10D93"/>
    <w:rsid w:val="00B10D9A"/>
    <w:rsid w:val="00B10DB5"/>
    <w:rsid w:val="00B10DC3"/>
    <w:rsid w:val="00B10DCE"/>
    <w:rsid w:val="00B10E73"/>
    <w:rsid w:val="00B10EA8"/>
    <w:rsid w:val="00B10EAB"/>
    <w:rsid w:val="00B10F08"/>
    <w:rsid w:val="00B10F0A"/>
    <w:rsid w:val="00B10F13"/>
    <w:rsid w:val="00B10FA0"/>
    <w:rsid w:val="00B10FB7"/>
    <w:rsid w:val="00B10FDA"/>
    <w:rsid w:val="00B10FE0"/>
    <w:rsid w:val="00B10FFD"/>
    <w:rsid w:val="00B1104D"/>
    <w:rsid w:val="00B110F4"/>
    <w:rsid w:val="00B110FC"/>
    <w:rsid w:val="00B110FD"/>
    <w:rsid w:val="00B1110E"/>
    <w:rsid w:val="00B1113D"/>
    <w:rsid w:val="00B11151"/>
    <w:rsid w:val="00B1115E"/>
    <w:rsid w:val="00B1116B"/>
    <w:rsid w:val="00B111DC"/>
    <w:rsid w:val="00B111EF"/>
    <w:rsid w:val="00B111FF"/>
    <w:rsid w:val="00B1126C"/>
    <w:rsid w:val="00B11282"/>
    <w:rsid w:val="00B112AC"/>
    <w:rsid w:val="00B112B1"/>
    <w:rsid w:val="00B112BA"/>
    <w:rsid w:val="00B112DB"/>
    <w:rsid w:val="00B112EC"/>
    <w:rsid w:val="00B11301"/>
    <w:rsid w:val="00B11303"/>
    <w:rsid w:val="00B11373"/>
    <w:rsid w:val="00B1137E"/>
    <w:rsid w:val="00B11403"/>
    <w:rsid w:val="00B11406"/>
    <w:rsid w:val="00B11432"/>
    <w:rsid w:val="00B11437"/>
    <w:rsid w:val="00B1144E"/>
    <w:rsid w:val="00B11481"/>
    <w:rsid w:val="00B1148B"/>
    <w:rsid w:val="00B114B3"/>
    <w:rsid w:val="00B114EB"/>
    <w:rsid w:val="00B114F4"/>
    <w:rsid w:val="00B11505"/>
    <w:rsid w:val="00B11538"/>
    <w:rsid w:val="00B1154C"/>
    <w:rsid w:val="00B115E2"/>
    <w:rsid w:val="00B11620"/>
    <w:rsid w:val="00B1164D"/>
    <w:rsid w:val="00B11663"/>
    <w:rsid w:val="00B11671"/>
    <w:rsid w:val="00B116B5"/>
    <w:rsid w:val="00B116B8"/>
    <w:rsid w:val="00B116C3"/>
    <w:rsid w:val="00B116D0"/>
    <w:rsid w:val="00B1170D"/>
    <w:rsid w:val="00B11745"/>
    <w:rsid w:val="00B11766"/>
    <w:rsid w:val="00B1178A"/>
    <w:rsid w:val="00B117AB"/>
    <w:rsid w:val="00B117B7"/>
    <w:rsid w:val="00B117E8"/>
    <w:rsid w:val="00B11828"/>
    <w:rsid w:val="00B1182A"/>
    <w:rsid w:val="00B11831"/>
    <w:rsid w:val="00B11870"/>
    <w:rsid w:val="00B1189E"/>
    <w:rsid w:val="00B118B5"/>
    <w:rsid w:val="00B118DA"/>
    <w:rsid w:val="00B118F3"/>
    <w:rsid w:val="00B11901"/>
    <w:rsid w:val="00B1190D"/>
    <w:rsid w:val="00B1194E"/>
    <w:rsid w:val="00B11956"/>
    <w:rsid w:val="00B11978"/>
    <w:rsid w:val="00B119A0"/>
    <w:rsid w:val="00B119B5"/>
    <w:rsid w:val="00B119BC"/>
    <w:rsid w:val="00B119C2"/>
    <w:rsid w:val="00B119C4"/>
    <w:rsid w:val="00B119DB"/>
    <w:rsid w:val="00B11A33"/>
    <w:rsid w:val="00B11A6A"/>
    <w:rsid w:val="00B11A7A"/>
    <w:rsid w:val="00B11A95"/>
    <w:rsid w:val="00B11AB0"/>
    <w:rsid w:val="00B11ABF"/>
    <w:rsid w:val="00B11AC1"/>
    <w:rsid w:val="00B11ACE"/>
    <w:rsid w:val="00B11AE9"/>
    <w:rsid w:val="00B11B6D"/>
    <w:rsid w:val="00B11BCA"/>
    <w:rsid w:val="00B11BEA"/>
    <w:rsid w:val="00B11BF0"/>
    <w:rsid w:val="00B11BF3"/>
    <w:rsid w:val="00B11C0A"/>
    <w:rsid w:val="00B11C46"/>
    <w:rsid w:val="00B11C61"/>
    <w:rsid w:val="00B11C8F"/>
    <w:rsid w:val="00B11C90"/>
    <w:rsid w:val="00B11CD8"/>
    <w:rsid w:val="00B11CE0"/>
    <w:rsid w:val="00B11D4C"/>
    <w:rsid w:val="00B11D5D"/>
    <w:rsid w:val="00B11DB8"/>
    <w:rsid w:val="00B11E11"/>
    <w:rsid w:val="00B11E2C"/>
    <w:rsid w:val="00B11E51"/>
    <w:rsid w:val="00B11E56"/>
    <w:rsid w:val="00B11E57"/>
    <w:rsid w:val="00B11E69"/>
    <w:rsid w:val="00B11EA7"/>
    <w:rsid w:val="00B11EB2"/>
    <w:rsid w:val="00B11EEC"/>
    <w:rsid w:val="00B11F23"/>
    <w:rsid w:val="00B11F29"/>
    <w:rsid w:val="00B11F4A"/>
    <w:rsid w:val="00B11FB6"/>
    <w:rsid w:val="00B11FC5"/>
    <w:rsid w:val="00B11FD1"/>
    <w:rsid w:val="00B11FE3"/>
    <w:rsid w:val="00B11FEB"/>
    <w:rsid w:val="00B11FF2"/>
    <w:rsid w:val="00B1200B"/>
    <w:rsid w:val="00B1205B"/>
    <w:rsid w:val="00B120BA"/>
    <w:rsid w:val="00B120D0"/>
    <w:rsid w:val="00B120E6"/>
    <w:rsid w:val="00B120F6"/>
    <w:rsid w:val="00B12124"/>
    <w:rsid w:val="00B1214F"/>
    <w:rsid w:val="00B12156"/>
    <w:rsid w:val="00B12170"/>
    <w:rsid w:val="00B1217C"/>
    <w:rsid w:val="00B1218D"/>
    <w:rsid w:val="00B1219A"/>
    <w:rsid w:val="00B121C9"/>
    <w:rsid w:val="00B121FA"/>
    <w:rsid w:val="00B1221D"/>
    <w:rsid w:val="00B12223"/>
    <w:rsid w:val="00B1224B"/>
    <w:rsid w:val="00B1224D"/>
    <w:rsid w:val="00B1229C"/>
    <w:rsid w:val="00B122A2"/>
    <w:rsid w:val="00B122AB"/>
    <w:rsid w:val="00B122C1"/>
    <w:rsid w:val="00B122CB"/>
    <w:rsid w:val="00B122DE"/>
    <w:rsid w:val="00B122EB"/>
    <w:rsid w:val="00B12328"/>
    <w:rsid w:val="00B1232A"/>
    <w:rsid w:val="00B12366"/>
    <w:rsid w:val="00B1239A"/>
    <w:rsid w:val="00B123B5"/>
    <w:rsid w:val="00B123CA"/>
    <w:rsid w:val="00B123D2"/>
    <w:rsid w:val="00B123EF"/>
    <w:rsid w:val="00B12414"/>
    <w:rsid w:val="00B12416"/>
    <w:rsid w:val="00B12471"/>
    <w:rsid w:val="00B124B8"/>
    <w:rsid w:val="00B124D2"/>
    <w:rsid w:val="00B12509"/>
    <w:rsid w:val="00B1251A"/>
    <w:rsid w:val="00B12560"/>
    <w:rsid w:val="00B12571"/>
    <w:rsid w:val="00B12578"/>
    <w:rsid w:val="00B1257F"/>
    <w:rsid w:val="00B125B2"/>
    <w:rsid w:val="00B125F5"/>
    <w:rsid w:val="00B1260E"/>
    <w:rsid w:val="00B12650"/>
    <w:rsid w:val="00B12653"/>
    <w:rsid w:val="00B1266D"/>
    <w:rsid w:val="00B1269D"/>
    <w:rsid w:val="00B126A2"/>
    <w:rsid w:val="00B126D4"/>
    <w:rsid w:val="00B126E3"/>
    <w:rsid w:val="00B126E4"/>
    <w:rsid w:val="00B126E9"/>
    <w:rsid w:val="00B126F0"/>
    <w:rsid w:val="00B12718"/>
    <w:rsid w:val="00B12726"/>
    <w:rsid w:val="00B1273F"/>
    <w:rsid w:val="00B127B2"/>
    <w:rsid w:val="00B12821"/>
    <w:rsid w:val="00B12834"/>
    <w:rsid w:val="00B12839"/>
    <w:rsid w:val="00B12843"/>
    <w:rsid w:val="00B12847"/>
    <w:rsid w:val="00B128B4"/>
    <w:rsid w:val="00B128C7"/>
    <w:rsid w:val="00B1290C"/>
    <w:rsid w:val="00B12918"/>
    <w:rsid w:val="00B12925"/>
    <w:rsid w:val="00B12946"/>
    <w:rsid w:val="00B1296D"/>
    <w:rsid w:val="00B12983"/>
    <w:rsid w:val="00B129A2"/>
    <w:rsid w:val="00B129C6"/>
    <w:rsid w:val="00B129D8"/>
    <w:rsid w:val="00B129FD"/>
    <w:rsid w:val="00B12A18"/>
    <w:rsid w:val="00B12A20"/>
    <w:rsid w:val="00B12A37"/>
    <w:rsid w:val="00B12A5A"/>
    <w:rsid w:val="00B12A8A"/>
    <w:rsid w:val="00B12A9B"/>
    <w:rsid w:val="00B12AAD"/>
    <w:rsid w:val="00B12AB7"/>
    <w:rsid w:val="00B12ABC"/>
    <w:rsid w:val="00B12B02"/>
    <w:rsid w:val="00B12B0E"/>
    <w:rsid w:val="00B12B6B"/>
    <w:rsid w:val="00B12B93"/>
    <w:rsid w:val="00B12BA4"/>
    <w:rsid w:val="00B12C2D"/>
    <w:rsid w:val="00B12C38"/>
    <w:rsid w:val="00B12C5B"/>
    <w:rsid w:val="00B12C63"/>
    <w:rsid w:val="00B12C6E"/>
    <w:rsid w:val="00B12C73"/>
    <w:rsid w:val="00B12C74"/>
    <w:rsid w:val="00B12C7D"/>
    <w:rsid w:val="00B12C92"/>
    <w:rsid w:val="00B12C98"/>
    <w:rsid w:val="00B12CE4"/>
    <w:rsid w:val="00B12D2F"/>
    <w:rsid w:val="00B12D4E"/>
    <w:rsid w:val="00B12D4F"/>
    <w:rsid w:val="00B12D73"/>
    <w:rsid w:val="00B12D84"/>
    <w:rsid w:val="00B12DB9"/>
    <w:rsid w:val="00B12DE1"/>
    <w:rsid w:val="00B12E08"/>
    <w:rsid w:val="00B12E0A"/>
    <w:rsid w:val="00B12E37"/>
    <w:rsid w:val="00B12E40"/>
    <w:rsid w:val="00B12E5C"/>
    <w:rsid w:val="00B12E8B"/>
    <w:rsid w:val="00B12E90"/>
    <w:rsid w:val="00B12EB4"/>
    <w:rsid w:val="00B12EB5"/>
    <w:rsid w:val="00B12EE2"/>
    <w:rsid w:val="00B12EF8"/>
    <w:rsid w:val="00B12EFD"/>
    <w:rsid w:val="00B12F1E"/>
    <w:rsid w:val="00B12F84"/>
    <w:rsid w:val="00B12F94"/>
    <w:rsid w:val="00B12F9B"/>
    <w:rsid w:val="00B12FED"/>
    <w:rsid w:val="00B12FF3"/>
    <w:rsid w:val="00B13004"/>
    <w:rsid w:val="00B13008"/>
    <w:rsid w:val="00B1301F"/>
    <w:rsid w:val="00B13024"/>
    <w:rsid w:val="00B13043"/>
    <w:rsid w:val="00B1309E"/>
    <w:rsid w:val="00B130D2"/>
    <w:rsid w:val="00B13149"/>
    <w:rsid w:val="00B1317D"/>
    <w:rsid w:val="00B13196"/>
    <w:rsid w:val="00B131B2"/>
    <w:rsid w:val="00B131D6"/>
    <w:rsid w:val="00B131DC"/>
    <w:rsid w:val="00B1324C"/>
    <w:rsid w:val="00B13263"/>
    <w:rsid w:val="00B13266"/>
    <w:rsid w:val="00B132FB"/>
    <w:rsid w:val="00B13368"/>
    <w:rsid w:val="00B13384"/>
    <w:rsid w:val="00B13388"/>
    <w:rsid w:val="00B13420"/>
    <w:rsid w:val="00B13437"/>
    <w:rsid w:val="00B13467"/>
    <w:rsid w:val="00B1348B"/>
    <w:rsid w:val="00B13493"/>
    <w:rsid w:val="00B134BA"/>
    <w:rsid w:val="00B134EE"/>
    <w:rsid w:val="00B13532"/>
    <w:rsid w:val="00B13631"/>
    <w:rsid w:val="00B13633"/>
    <w:rsid w:val="00B13655"/>
    <w:rsid w:val="00B1367B"/>
    <w:rsid w:val="00B13682"/>
    <w:rsid w:val="00B136CA"/>
    <w:rsid w:val="00B136F4"/>
    <w:rsid w:val="00B13714"/>
    <w:rsid w:val="00B13758"/>
    <w:rsid w:val="00B137A6"/>
    <w:rsid w:val="00B137B1"/>
    <w:rsid w:val="00B137BE"/>
    <w:rsid w:val="00B137F7"/>
    <w:rsid w:val="00B13808"/>
    <w:rsid w:val="00B1382B"/>
    <w:rsid w:val="00B1383D"/>
    <w:rsid w:val="00B13846"/>
    <w:rsid w:val="00B1389B"/>
    <w:rsid w:val="00B138E8"/>
    <w:rsid w:val="00B138EB"/>
    <w:rsid w:val="00B13902"/>
    <w:rsid w:val="00B13904"/>
    <w:rsid w:val="00B13910"/>
    <w:rsid w:val="00B1393D"/>
    <w:rsid w:val="00B13947"/>
    <w:rsid w:val="00B13960"/>
    <w:rsid w:val="00B139AE"/>
    <w:rsid w:val="00B139FA"/>
    <w:rsid w:val="00B13A69"/>
    <w:rsid w:val="00B13A89"/>
    <w:rsid w:val="00B13A8F"/>
    <w:rsid w:val="00B13A99"/>
    <w:rsid w:val="00B13AB3"/>
    <w:rsid w:val="00B13AE2"/>
    <w:rsid w:val="00B13AE9"/>
    <w:rsid w:val="00B13AEF"/>
    <w:rsid w:val="00B13B21"/>
    <w:rsid w:val="00B13B2A"/>
    <w:rsid w:val="00B13B4E"/>
    <w:rsid w:val="00B13B9C"/>
    <w:rsid w:val="00B13BAF"/>
    <w:rsid w:val="00B13BCB"/>
    <w:rsid w:val="00B13BE4"/>
    <w:rsid w:val="00B13BEF"/>
    <w:rsid w:val="00B13C02"/>
    <w:rsid w:val="00B13C28"/>
    <w:rsid w:val="00B13C59"/>
    <w:rsid w:val="00B13CB6"/>
    <w:rsid w:val="00B13CFC"/>
    <w:rsid w:val="00B13D07"/>
    <w:rsid w:val="00B13D0A"/>
    <w:rsid w:val="00B13D0B"/>
    <w:rsid w:val="00B13D21"/>
    <w:rsid w:val="00B13D48"/>
    <w:rsid w:val="00B13D5F"/>
    <w:rsid w:val="00B13D6F"/>
    <w:rsid w:val="00B13D8F"/>
    <w:rsid w:val="00B13DA3"/>
    <w:rsid w:val="00B13E09"/>
    <w:rsid w:val="00B13E37"/>
    <w:rsid w:val="00B13E72"/>
    <w:rsid w:val="00B13EB3"/>
    <w:rsid w:val="00B13ED8"/>
    <w:rsid w:val="00B13F33"/>
    <w:rsid w:val="00B13F3A"/>
    <w:rsid w:val="00B13F47"/>
    <w:rsid w:val="00B13F5F"/>
    <w:rsid w:val="00B13F63"/>
    <w:rsid w:val="00B13F72"/>
    <w:rsid w:val="00B13FB5"/>
    <w:rsid w:val="00B13FC2"/>
    <w:rsid w:val="00B13FCD"/>
    <w:rsid w:val="00B14050"/>
    <w:rsid w:val="00B14057"/>
    <w:rsid w:val="00B14101"/>
    <w:rsid w:val="00B141A0"/>
    <w:rsid w:val="00B141FE"/>
    <w:rsid w:val="00B14221"/>
    <w:rsid w:val="00B1425C"/>
    <w:rsid w:val="00B1426E"/>
    <w:rsid w:val="00B142AE"/>
    <w:rsid w:val="00B142B4"/>
    <w:rsid w:val="00B142E5"/>
    <w:rsid w:val="00B14349"/>
    <w:rsid w:val="00B14383"/>
    <w:rsid w:val="00B143A6"/>
    <w:rsid w:val="00B143B0"/>
    <w:rsid w:val="00B143B2"/>
    <w:rsid w:val="00B143E6"/>
    <w:rsid w:val="00B143F5"/>
    <w:rsid w:val="00B1440D"/>
    <w:rsid w:val="00B14417"/>
    <w:rsid w:val="00B14425"/>
    <w:rsid w:val="00B1445C"/>
    <w:rsid w:val="00B14493"/>
    <w:rsid w:val="00B14495"/>
    <w:rsid w:val="00B144AA"/>
    <w:rsid w:val="00B144F7"/>
    <w:rsid w:val="00B144FA"/>
    <w:rsid w:val="00B1451F"/>
    <w:rsid w:val="00B14543"/>
    <w:rsid w:val="00B14622"/>
    <w:rsid w:val="00B14666"/>
    <w:rsid w:val="00B1467D"/>
    <w:rsid w:val="00B146A8"/>
    <w:rsid w:val="00B146AC"/>
    <w:rsid w:val="00B1474F"/>
    <w:rsid w:val="00B1475B"/>
    <w:rsid w:val="00B1475F"/>
    <w:rsid w:val="00B14760"/>
    <w:rsid w:val="00B1477E"/>
    <w:rsid w:val="00B147AF"/>
    <w:rsid w:val="00B147DE"/>
    <w:rsid w:val="00B14899"/>
    <w:rsid w:val="00B148AE"/>
    <w:rsid w:val="00B14951"/>
    <w:rsid w:val="00B14988"/>
    <w:rsid w:val="00B149B9"/>
    <w:rsid w:val="00B149CE"/>
    <w:rsid w:val="00B14A06"/>
    <w:rsid w:val="00B14A0F"/>
    <w:rsid w:val="00B14A16"/>
    <w:rsid w:val="00B14A29"/>
    <w:rsid w:val="00B14A79"/>
    <w:rsid w:val="00B14A98"/>
    <w:rsid w:val="00B14AC8"/>
    <w:rsid w:val="00B14AE5"/>
    <w:rsid w:val="00B14AFC"/>
    <w:rsid w:val="00B14B11"/>
    <w:rsid w:val="00B14B1D"/>
    <w:rsid w:val="00B14B23"/>
    <w:rsid w:val="00B14B26"/>
    <w:rsid w:val="00B14B67"/>
    <w:rsid w:val="00B14B8B"/>
    <w:rsid w:val="00B14B8C"/>
    <w:rsid w:val="00B14BB2"/>
    <w:rsid w:val="00B14BB6"/>
    <w:rsid w:val="00B14BDD"/>
    <w:rsid w:val="00B14BFF"/>
    <w:rsid w:val="00B14C1C"/>
    <w:rsid w:val="00B14C24"/>
    <w:rsid w:val="00B14C35"/>
    <w:rsid w:val="00B14C5A"/>
    <w:rsid w:val="00B14C61"/>
    <w:rsid w:val="00B14CCE"/>
    <w:rsid w:val="00B14CE8"/>
    <w:rsid w:val="00B14D1C"/>
    <w:rsid w:val="00B14DCB"/>
    <w:rsid w:val="00B14DF3"/>
    <w:rsid w:val="00B14DFD"/>
    <w:rsid w:val="00B14E61"/>
    <w:rsid w:val="00B14F03"/>
    <w:rsid w:val="00B14F0B"/>
    <w:rsid w:val="00B14F0F"/>
    <w:rsid w:val="00B14F18"/>
    <w:rsid w:val="00B14F24"/>
    <w:rsid w:val="00B14F4A"/>
    <w:rsid w:val="00B14F62"/>
    <w:rsid w:val="00B14F7A"/>
    <w:rsid w:val="00B14F7B"/>
    <w:rsid w:val="00B14F86"/>
    <w:rsid w:val="00B14F98"/>
    <w:rsid w:val="00B14F9A"/>
    <w:rsid w:val="00B14FA5"/>
    <w:rsid w:val="00B1505A"/>
    <w:rsid w:val="00B15068"/>
    <w:rsid w:val="00B1508C"/>
    <w:rsid w:val="00B1509C"/>
    <w:rsid w:val="00B1509D"/>
    <w:rsid w:val="00B150B4"/>
    <w:rsid w:val="00B150E1"/>
    <w:rsid w:val="00B150F1"/>
    <w:rsid w:val="00B15113"/>
    <w:rsid w:val="00B15115"/>
    <w:rsid w:val="00B15148"/>
    <w:rsid w:val="00B1518A"/>
    <w:rsid w:val="00B151AE"/>
    <w:rsid w:val="00B151BE"/>
    <w:rsid w:val="00B151EB"/>
    <w:rsid w:val="00B151FA"/>
    <w:rsid w:val="00B15251"/>
    <w:rsid w:val="00B15261"/>
    <w:rsid w:val="00B15273"/>
    <w:rsid w:val="00B1527A"/>
    <w:rsid w:val="00B15291"/>
    <w:rsid w:val="00B1532A"/>
    <w:rsid w:val="00B15336"/>
    <w:rsid w:val="00B15339"/>
    <w:rsid w:val="00B1536E"/>
    <w:rsid w:val="00B15396"/>
    <w:rsid w:val="00B1539D"/>
    <w:rsid w:val="00B153AE"/>
    <w:rsid w:val="00B1541D"/>
    <w:rsid w:val="00B15431"/>
    <w:rsid w:val="00B15459"/>
    <w:rsid w:val="00B15475"/>
    <w:rsid w:val="00B1547A"/>
    <w:rsid w:val="00B1547F"/>
    <w:rsid w:val="00B1549C"/>
    <w:rsid w:val="00B154E0"/>
    <w:rsid w:val="00B1552D"/>
    <w:rsid w:val="00B15531"/>
    <w:rsid w:val="00B155C2"/>
    <w:rsid w:val="00B155CE"/>
    <w:rsid w:val="00B155DE"/>
    <w:rsid w:val="00B15602"/>
    <w:rsid w:val="00B1564E"/>
    <w:rsid w:val="00B156C1"/>
    <w:rsid w:val="00B15715"/>
    <w:rsid w:val="00B1571A"/>
    <w:rsid w:val="00B15720"/>
    <w:rsid w:val="00B1573E"/>
    <w:rsid w:val="00B15750"/>
    <w:rsid w:val="00B1575E"/>
    <w:rsid w:val="00B1576A"/>
    <w:rsid w:val="00B1577D"/>
    <w:rsid w:val="00B157AD"/>
    <w:rsid w:val="00B157AF"/>
    <w:rsid w:val="00B157CF"/>
    <w:rsid w:val="00B157EA"/>
    <w:rsid w:val="00B157F7"/>
    <w:rsid w:val="00B15880"/>
    <w:rsid w:val="00B15891"/>
    <w:rsid w:val="00B158A6"/>
    <w:rsid w:val="00B158AE"/>
    <w:rsid w:val="00B158CB"/>
    <w:rsid w:val="00B158E5"/>
    <w:rsid w:val="00B158E8"/>
    <w:rsid w:val="00B158FC"/>
    <w:rsid w:val="00B15926"/>
    <w:rsid w:val="00B1593B"/>
    <w:rsid w:val="00B15989"/>
    <w:rsid w:val="00B15991"/>
    <w:rsid w:val="00B159A2"/>
    <w:rsid w:val="00B15A60"/>
    <w:rsid w:val="00B15A74"/>
    <w:rsid w:val="00B15A9B"/>
    <w:rsid w:val="00B15AF0"/>
    <w:rsid w:val="00B15AFA"/>
    <w:rsid w:val="00B15AFF"/>
    <w:rsid w:val="00B15B08"/>
    <w:rsid w:val="00B15B0D"/>
    <w:rsid w:val="00B15B21"/>
    <w:rsid w:val="00B15B31"/>
    <w:rsid w:val="00B15B4C"/>
    <w:rsid w:val="00B15B52"/>
    <w:rsid w:val="00B15BD7"/>
    <w:rsid w:val="00B15BF2"/>
    <w:rsid w:val="00B15C05"/>
    <w:rsid w:val="00B15C49"/>
    <w:rsid w:val="00B15C4B"/>
    <w:rsid w:val="00B15C53"/>
    <w:rsid w:val="00B15C71"/>
    <w:rsid w:val="00B15D0C"/>
    <w:rsid w:val="00B15D11"/>
    <w:rsid w:val="00B15D71"/>
    <w:rsid w:val="00B15D73"/>
    <w:rsid w:val="00B15D96"/>
    <w:rsid w:val="00B15D9F"/>
    <w:rsid w:val="00B15DA4"/>
    <w:rsid w:val="00B15DB9"/>
    <w:rsid w:val="00B15DDE"/>
    <w:rsid w:val="00B15DEF"/>
    <w:rsid w:val="00B15E33"/>
    <w:rsid w:val="00B15E6C"/>
    <w:rsid w:val="00B15E92"/>
    <w:rsid w:val="00B15EBE"/>
    <w:rsid w:val="00B15EBF"/>
    <w:rsid w:val="00B15EF2"/>
    <w:rsid w:val="00B15EFE"/>
    <w:rsid w:val="00B15F37"/>
    <w:rsid w:val="00B15F3B"/>
    <w:rsid w:val="00B15F9A"/>
    <w:rsid w:val="00B15FE7"/>
    <w:rsid w:val="00B15FF6"/>
    <w:rsid w:val="00B160B2"/>
    <w:rsid w:val="00B160FB"/>
    <w:rsid w:val="00B1614F"/>
    <w:rsid w:val="00B16184"/>
    <w:rsid w:val="00B161A4"/>
    <w:rsid w:val="00B161CE"/>
    <w:rsid w:val="00B161D8"/>
    <w:rsid w:val="00B161E5"/>
    <w:rsid w:val="00B161F5"/>
    <w:rsid w:val="00B16222"/>
    <w:rsid w:val="00B16289"/>
    <w:rsid w:val="00B1628C"/>
    <w:rsid w:val="00B1630B"/>
    <w:rsid w:val="00B16315"/>
    <w:rsid w:val="00B1631D"/>
    <w:rsid w:val="00B1634C"/>
    <w:rsid w:val="00B16376"/>
    <w:rsid w:val="00B16392"/>
    <w:rsid w:val="00B163CB"/>
    <w:rsid w:val="00B16484"/>
    <w:rsid w:val="00B1648E"/>
    <w:rsid w:val="00B164C5"/>
    <w:rsid w:val="00B164D1"/>
    <w:rsid w:val="00B164F9"/>
    <w:rsid w:val="00B16515"/>
    <w:rsid w:val="00B16521"/>
    <w:rsid w:val="00B16595"/>
    <w:rsid w:val="00B165A2"/>
    <w:rsid w:val="00B165D0"/>
    <w:rsid w:val="00B165FF"/>
    <w:rsid w:val="00B16610"/>
    <w:rsid w:val="00B1661D"/>
    <w:rsid w:val="00B16642"/>
    <w:rsid w:val="00B166DC"/>
    <w:rsid w:val="00B166E6"/>
    <w:rsid w:val="00B16746"/>
    <w:rsid w:val="00B167BD"/>
    <w:rsid w:val="00B167FD"/>
    <w:rsid w:val="00B1681B"/>
    <w:rsid w:val="00B1681E"/>
    <w:rsid w:val="00B16877"/>
    <w:rsid w:val="00B1687D"/>
    <w:rsid w:val="00B168B2"/>
    <w:rsid w:val="00B168BE"/>
    <w:rsid w:val="00B168E5"/>
    <w:rsid w:val="00B168EA"/>
    <w:rsid w:val="00B16958"/>
    <w:rsid w:val="00B1695C"/>
    <w:rsid w:val="00B169AF"/>
    <w:rsid w:val="00B169BE"/>
    <w:rsid w:val="00B169FA"/>
    <w:rsid w:val="00B169FC"/>
    <w:rsid w:val="00B16A0E"/>
    <w:rsid w:val="00B16A18"/>
    <w:rsid w:val="00B16A52"/>
    <w:rsid w:val="00B16A88"/>
    <w:rsid w:val="00B16AA8"/>
    <w:rsid w:val="00B16B3B"/>
    <w:rsid w:val="00B16B4E"/>
    <w:rsid w:val="00B16B51"/>
    <w:rsid w:val="00B16B7D"/>
    <w:rsid w:val="00B16B94"/>
    <w:rsid w:val="00B16BA5"/>
    <w:rsid w:val="00B16BD5"/>
    <w:rsid w:val="00B16BFA"/>
    <w:rsid w:val="00B16C08"/>
    <w:rsid w:val="00B16C27"/>
    <w:rsid w:val="00B16C36"/>
    <w:rsid w:val="00B16C39"/>
    <w:rsid w:val="00B16C40"/>
    <w:rsid w:val="00B16C44"/>
    <w:rsid w:val="00B16C66"/>
    <w:rsid w:val="00B16C79"/>
    <w:rsid w:val="00B16C99"/>
    <w:rsid w:val="00B16CB5"/>
    <w:rsid w:val="00B16D38"/>
    <w:rsid w:val="00B16D53"/>
    <w:rsid w:val="00B16D58"/>
    <w:rsid w:val="00B16D82"/>
    <w:rsid w:val="00B16DCC"/>
    <w:rsid w:val="00B16DE6"/>
    <w:rsid w:val="00B16DF8"/>
    <w:rsid w:val="00B16DFC"/>
    <w:rsid w:val="00B16E05"/>
    <w:rsid w:val="00B16E54"/>
    <w:rsid w:val="00B16E5D"/>
    <w:rsid w:val="00B16E9F"/>
    <w:rsid w:val="00B16EAB"/>
    <w:rsid w:val="00B16EB4"/>
    <w:rsid w:val="00B16EB7"/>
    <w:rsid w:val="00B16EF3"/>
    <w:rsid w:val="00B16F42"/>
    <w:rsid w:val="00B16F72"/>
    <w:rsid w:val="00B16F90"/>
    <w:rsid w:val="00B16FAD"/>
    <w:rsid w:val="00B16FC0"/>
    <w:rsid w:val="00B16FF1"/>
    <w:rsid w:val="00B16FF4"/>
    <w:rsid w:val="00B17006"/>
    <w:rsid w:val="00B1704E"/>
    <w:rsid w:val="00B17053"/>
    <w:rsid w:val="00B17054"/>
    <w:rsid w:val="00B1705C"/>
    <w:rsid w:val="00B17060"/>
    <w:rsid w:val="00B170A2"/>
    <w:rsid w:val="00B170AE"/>
    <w:rsid w:val="00B170CC"/>
    <w:rsid w:val="00B170EB"/>
    <w:rsid w:val="00B170ED"/>
    <w:rsid w:val="00B17123"/>
    <w:rsid w:val="00B1718E"/>
    <w:rsid w:val="00B171D5"/>
    <w:rsid w:val="00B171E0"/>
    <w:rsid w:val="00B171F8"/>
    <w:rsid w:val="00B17242"/>
    <w:rsid w:val="00B1725C"/>
    <w:rsid w:val="00B17270"/>
    <w:rsid w:val="00B17272"/>
    <w:rsid w:val="00B1727E"/>
    <w:rsid w:val="00B172AE"/>
    <w:rsid w:val="00B172C4"/>
    <w:rsid w:val="00B172D1"/>
    <w:rsid w:val="00B17304"/>
    <w:rsid w:val="00B1731B"/>
    <w:rsid w:val="00B1736F"/>
    <w:rsid w:val="00B17385"/>
    <w:rsid w:val="00B17399"/>
    <w:rsid w:val="00B173D7"/>
    <w:rsid w:val="00B173E0"/>
    <w:rsid w:val="00B17419"/>
    <w:rsid w:val="00B1741F"/>
    <w:rsid w:val="00B17430"/>
    <w:rsid w:val="00B17452"/>
    <w:rsid w:val="00B1746F"/>
    <w:rsid w:val="00B17471"/>
    <w:rsid w:val="00B17498"/>
    <w:rsid w:val="00B174C2"/>
    <w:rsid w:val="00B174CA"/>
    <w:rsid w:val="00B174CF"/>
    <w:rsid w:val="00B1750A"/>
    <w:rsid w:val="00B17522"/>
    <w:rsid w:val="00B17524"/>
    <w:rsid w:val="00B1758D"/>
    <w:rsid w:val="00B175A3"/>
    <w:rsid w:val="00B175F8"/>
    <w:rsid w:val="00B175FF"/>
    <w:rsid w:val="00B1761D"/>
    <w:rsid w:val="00B17631"/>
    <w:rsid w:val="00B17644"/>
    <w:rsid w:val="00B1764D"/>
    <w:rsid w:val="00B1764E"/>
    <w:rsid w:val="00B17690"/>
    <w:rsid w:val="00B176CA"/>
    <w:rsid w:val="00B176D7"/>
    <w:rsid w:val="00B176DE"/>
    <w:rsid w:val="00B17721"/>
    <w:rsid w:val="00B17752"/>
    <w:rsid w:val="00B1776D"/>
    <w:rsid w:val="00B1778A"/>
    <w:rsid w:val="00B177A6"/>
    <w:rsid w:val="00B177B1"/>
    <w:rsid w:val="00B177C6"/>
    <w:rsid w:val="00B177E0"/>
    <w:rsid w:val="00B1783B"/>
    <w:rsid w:val="00B17853"/>
    <w:rsid w:val="00B1785E"/>
    <w:rsid w:val="00B17899"/>
    <w:rsid w:val="00B178A3"/>
    <w:rsid w:val="00B178C0"/>
    <w:rsid w:val="00B178C8"/>
    <w:rsid w:val="00B17911"/>
    <w:rsid w:val="00B17939"/>
    <w:rsid w:val="00B1793A"/>
    <w:rsid w:val="00B1796B"/>
    <w:rsid w:val="00B17974"/>
    <w:rsid w:val="00B17979"/>
    <w:rsid w:val="00B17983"/>
    <w:rsid w:val="00B1798C"/>
    <w:rsid w:val="00B179B8"/>
    <w:rsid w:val="00B179C5"/>
    <w:rsid w:val="00B179F9"/>
    <w:rsid w:val="00B17A1A"/>
    <w:rsid w:val="00B17A2D"/>
    <w:rsid w:val="00B17A96"/>
    <w:rsid w:val="00B17AB1"/>
    <w:rsid w:val="00B17B1C"/>
    <w:rsid w:val="00B17B2B"/>
    <w:rsid w:val="00B17B84"/>
    <w:rsid w:val="00B17B8B"/>
    <w:rsid w:val="00B17BBE"/>
    <w:rsid w:val="00B17BE7"/>
    <w:rsid w:val="00B17C91"/>
    <w:rsid w:val="00B17CC7"/>
    <w:rsid w:val="00B17CF5"/>
    <w:rsid w:val="00B17CF8"/>
    <w:rsid w:val="00B17D03"/>
    <w:rsid w:val="00B17D09"/>
    <w:rsid w:val="00B17D40"/>
    <w:rsid w:val="00B17D5C"/>
    <w:rsid w:val="00B17D60"/>
    <w:rsid w:val="00B17D61"/>
    <w:rsid w:val="00B17D77"/>
    <w:rsid w:val="00B17D8B"/>
    <w:rsid w:val="00B17D8E"/>
    <w:rsid w:val="00B17DD3"/>
    <w:rsid w:val="00B17DD5"/>
    <w:rsid w:val="00B17DF0"/>
    <w:rsid w:val="00B17DFF"/>
    <w:rsid w:val="00B17E00"/>
    <w:rsid w:val="00B17E24"/>
    <w:rsid w:val="00B17E3A"/>
    <w:rsid w:val="00B17E7D"/>
    <w:rsid w:val="00B17E8A"/>
    <w:rsid w:val="00B17E90"/>
    <w:rsid w:val="00B17EB8"/>
    <w:rsid w:val="00B17F53"/>
    <w:rsid w:val="00B17F5B"/>
    <w:rsid w:val="00B17F5E"/>
    <w:rsid w:val="00B17F5F"/>
    <w:rsid w:val="00B17F68"/>
    <w:rsid w:val="00B17F72"/>
    <w:rsid w:val="00B17F7A"/>
    <w:rsid w:val="00B17F7F"/>
    <w:rsid w:val="00B17FA6"/>
    <w:rsid w:val="00B17FBB"/>
    <w:rsid w:val="00B17FCA"/>
    <w:rsid w:val="00B17FFE"/>
    <w:rsid w:val="00B2002E"/>
    <w:rsid w:val="00B200F1"/>
    <w:rsid w:val="00B200F5"/>
    <w:rsid w:val="00B20108"/>
    <w:rsid w:val="00B2013D"/>
    <w:rsid w:val="00B2015F"/>
    <w:rsid w:val="00B20160"/>
    <w:rsid w:val="00B2019C"/>
    <w:rsid w:val="00B201C2"/>
    <w:rsid w:val="00B201C7"/>
    <w:rsid w:val="00B201ED"/>
    <w:rsid w:val="00B201F3"/>
    <w:rsid w:val="00B201FE"/>
    <w:rsid w:val="00B20203"/>
    <w:rsid w:val="00B2022E"/>
    <w:rsid w:val="00B20230"/>
    <w:rsid w:val="00B20252"/>
    <w:rsid w:val="00B20258"/>
    <w:rsid w:val="00B2026A"/>
    <w:rsid w:val="00B202E1"/>
    <w:rsid w:val="00B202F2"/>
    <w:rsid w:val="00B202FC"/>
    <w:rsid w:val="00B2030F"/>
    <w:rsid w:val="00B203AF"/>
    <w:rsid w:val="00B203C0"/>
    <w:rsid w:val="00B203E5"/>
    <w:rsid w:val="00B203FB"/>
    <w:rsid w:val="00B20411"/>
    <w:rsid w:val="00B20428"/>
    <w:rsid w:val="00B2045A"/>
    <w:rsid w:val="00B2047A"/>
    <w:rsid w:val="00B2047E"/>
    <w:rsid w:val="00B204A8"/>
    <w:rsid w:val="00B204B1"/>
    <w:rsid w:val="00B20500"/>
    <w:rsid w:val="00B20527"/>
    <w:rsid w:val="00B2054B"/>
    <w:rsid w:val="00B20559"/>
    <w:rsid w:val="00B20562"/>
    <w:rsid w:val="00B2057C"/>
    <w:rsid w:val="00B20598"/>
    <w:rsid w:val="00B2059A"/>
    <w:rsid w:val="00B205AE"/>
    <w:rsid w:val="00B205BF"/>
    <w:rsid w:val="00B205E7"/>
    <w:rsid w:val="00B20648"/>
    <w:rsid w:val="00B20656"/>
    <w:rsid w:val="00B20660"/>
    <w:rsid w:val="00B206B8"/>
    <w:rsid w:val="00B206BE"/>
    <w:rsid w:val="00B206E0"/>
    <w:rsid w:val="00B2071F"/>
    <w:rsid w:val="00B2072A"/>
    <w:rsid w:val="00B2073D"/>
    <w:rsid w:val="00B20748"/>
    <w:rsid w:val="00B20774"/>
    <w:rsid w:val="00B2077E"/>
    <w:rsid w:val="00B20793"/>
    <w:rsid w:val="00B207C8"/>
    <w:rsid w:val="00B207DF"/>
    <w:rsid w:val="00B207F0"/>
    <w:rsid w:val="00B207F4"/>
    <w:rsid w:val="00B20834"/>
    <w:rsid w:val="00B20837"/>
    <w:rsid w:val="00B20872"/>
    <w:rsid w:val="00B20883"/>
    <w:rsid w:val="00B208B7"/>
    <w:rsid w:val="00B208CF"/>
    <w:rsid w:val="00B20904"/>
    <w:rsid w:val="00B2090E"/>
    <w:rsid w:val="00B2091B"/>
    <w:rsid w:val="00B20992"/>
    <w:rsid w:val="00B209A7"/>
    <w:rsid w:val="00B209B2"/>
    <w:rsid w:val="00B209D2"/>
    <w:rsid w:val="00B209F6"/>
    <w:rsid w:val="00B20A00"/>
    <w:rsid w:val="00B20A16"/>
    <w:rsid w:val="00B20A5F"/>
    <w:rsid w:val="00B20A6F"/>
    <w:rsid w:val="00B20A87"/>
    <w:rsid w:val="00B20AB8"/>
    <w:rsid w:val="00B20B28"/>
    <w:rsid w:val="00B20B40"/>
    <w:rsid w:val="00B20B54"/>
    <w:rsid w:val="00B20B8E"/>
    <w:rsid w:val="00B20BB8"/>
    <w:rsid w:val="00B20C2E"/>
    <w:rsid w:val="00B20C2F"/>
    <w:rsid w:val="00B20C40"/>
    <w:rsid w:val="00B20C4B"/>
    <w:rsid w:val="00B20C5C"/>
    <w:rsid w:val="00B20C5F"/>
    <w:rsid w:val="00B20C8A"/>
    <w:rsid w:val="00B20CA3"/>
    <w:rsid w:val="00B20CC9"/>
    <w:rsid w:val="00B20CD4"/>
    <w:rsid w:val="00B20CF3"/>
    <w:rsid w:val="00B20D06"/>
    <w:rsid w:val="00B20D08"/>
    <w:rsid w:val="00B20D1B"/>
    <w:rsid w:val="00B20D49"/>
    <w:rsid w:val="00B20D79"/>
    <w:rsid w:val="00B20DA5"/>
    <w:rsid w:val="00B20DA6"/>
    <w:rsid w:val="00B20DB4"/>
    <w:rsid w:val="00B20DC8"/>
    <w:rsid w:val="00B20DDE"/>
    <w:rsid w:val="00B20E05"/>
    <w:rsid w:val="00B20E38"/>
    <w:rsid w:val="00B20E3B"/>
    <w:rsid w:val="00B20E49"/>
    <w:rsid w:val="00B20E51"/>
    <w:rsid w:val="00B20E7C"/>
    <w:rsid w:val="00B20E96"/>
    <w:rsid w:val="00B20EDC"/>
    <w:rsid w:val="00B20F34"/>
    <w:rsid w:val="00B20F49"/>
    <w:rsid w:val="00B20F93"/>
    <w:rsid w:val="00B20FB6"/>
    <w:rsid w:val="00B20FFE"/>
    <w:rsid w:val="00B21045"/>
    <w:rsid w:val="00B210DD"/>
    <w:rsid w:val="00B210ED"/>
    <w:rsid w:val="00B210F8"/>
    <w:rsid w:val="00B21107"/>
    <w:rsid w:val="00B2110D"/>
    <w:rsid w:val="00B21132"/>
    <w:rsid w:val="00B211B9"/>
    <w:rsid w:val="00B211D8"/>
    <w:rsid w:val="00B2123E"/>
    <w:rsid w:val="00B2128C"/>
    <w:rsid w:val="00B2130B"/>
    <w:rsid w:val="00B21376"/>
    <w:rsid w:val="00B2138C"/>
    <w:rsid w:val="00B213CC"/>
    <w:rsid w:val="00B213D0"/>
    <w:rsid w:val="00B213E1"/>
    <w:rsid w:val="00B213E7"/>
    <w:rsid w:val="00B21426"/>
    <w:rsid w:val="00B2142E"/>
    <w:rsid w:val="00B21436"/>
    <w:rsid w:val="00B2146A"/>
    <w:rsid w:val="00B2149A"/>
    <w:rsid w:val="00B214AF"/>
    <w:rsid w:val="00B214BA"/>
    <w:rsid w:val="00B214DF"/>
    <w:rsid w:val="00B214EE"/>
    <w:rsid w:val="00B21508"/>
    <w:rsid w:val="00B2150E"/>
    <w:rsid w:val="00B21513"/>
    <w:rsid w:val="00B2151B"/>
    <w:rsid w:val="00B2152B"/>
    <w:rsid w:val="00B2154C"/>
    <w:rsid w:val="00B21593"/>
    <w:rsid w:val="00B21596"/>
    <w:rsid w:val="00B215CA"/>
    <w:rsid w:val="00B2161F"/>
    <w:rsid w:val="00B21620"/>
    <w:rsid w:val="00B21682"/>
    <w:rsid w:val="00B216B2"/>
    <w:rsid w:val="00B216DC"/>
    <w:rsid w:val="00B216E3"/>
    <w:rsid w:val="00B216F5"/>
    <w:rsid w:val="00B21780"/>
    <w:rsid w:val="00B21787"/>
    <w:rsid w:val="00B217D0"/>
    <w:rsid w:val="00B217D5"/>
    <w:rsid w:val="00B2181A"/>
    <w:rsid w:val="00B21845"/>
    <w:rsid w:val="00B21877"/>
    <w:rsid w:val="00B21894"/>
    <w:rsid w:val="00B218E7"/>
    <w:rsid w:val="00B21904"/>
    <w:rsid w:val="00B21914"/>
    <w:rsid w:val="00B21950"/>
    <w:rsid w:val="00B21951"/>
    <w:rsid w:val="00B2195D"/>
    <w:rsid w:val="00B2195E"/>
    <w:rsid w:val="00B2196A"/>
    <w:rsid w:val="00B21995"/>
    <w:rsid w:val="00B219B2"/>
    <w:rsid w:val="00B219E2"/>
    <w:rsid w:val="00B219FE"/>
    <w:rsid w:val="00B21A23"/>
    <w:rsid w:val="00B21A28"/>
    <w:rsid w:val="00B21A29"/>
    <w:rsid w:val="00B21A2E"/>
    <w:rsid w:val="00B21A47"/>
    <w:rsid w:val="00B21A4C"/>
    <w:rsid w:val="00B21A80"/>
    <w:rsid w:val="00B21AA7"/>
    <w:rsid w:val="00B21AC0"/>
    <w:rsid w:val="00B21AE9"/>
    <w:rsid w:val="00B21AF2"/>
    <w:rsid w:val="00B21AFB"/>
    <w:rsid w:val="00B21AFF"/>
    <w:rsid w:val="00B21B0F"/>
    <w:rsid w:val="00B21B23"/>
    <w:rsid w:val="00B21B37"/>
    <w:rsid w:val="00B21B81"/>
    <w:rsid w:val="00B21BA4"/>
    <w:rsid w:val="00B21BAA"/>
    <w:rsid w:val="00B21BE7"/>
    <w:rsid w:val="00B21BE9"/>
    <w:rsid w:val="00B21C0B"/>
    <w:rsid w:val="00B21CC6"/>
    <w:rsid w:val="00B21CEE"/>
    <w:rsid w:val="00B21D08"/>
    <w:rsid w:val="00B21D0D"/>
    <w:rsid w:val="00B21D41"/>
    <w:rsid w:val="00B21D4F"/>
    <w:rsid w:val="00B21D5D"/>
    <w:rsid w:val="00B21D6E"/>
    <w:rsid w:val="00B21DB6"/>
    <w:rsid w:val="00B21DCC"/>
    <w:rsid w:val="00B21DFE"/>
    <w:rsid w:val="00B21E41"/>
    <w:rsid w:val="00B21E5E"/>
    <w:rsid w:val="00B21E65"/>
    <w:rsid w:val="00B21E8A"/>
    <w:rsid w:val="00B21EC9"/>
    <w:rsid w:val="00B21EDF"/>
    <w:rsid w:val="00B21EF2"/>
    <w:rsid w:val="00B21F6C"/>
    <w:rsid w:val="00B21F74"/>
    <w:rsid w:val="00B21F79"/>
    <w:rsid w:val="00B21F7F"/>
    <w:rsid w:val="00B21F81"/>
    <w:rsid w:val="00B21FCA"/>
    <w:rsid w:val="00B22093"/>
    <w:rsid w:val="00B220C9"/>
    <w:rsid w:val="00B22187"/>
    <w:rsid w:val="00B221C6"/>
    <w:rsid w:val="00B221E0"/>
    <w:rsid w:val="00B221EC"/>
    <w:rsid w:val="00B22224"/>
    <w:rsid w:val="00B22235"/>
    <w:rsid w:val="00B22278"/>
    <w:rsid w:val="00B22286"/>
    <w:rsid w:val="00B222C4"/>
    <w:rsid w:val="00B222FC"/>
    <w:rsid w:val="00B2234A"/>
    <w:rsid w:val="00B223BE"/>
    <w:rsid w:val="00B22412"/>
    <w:rsid w:val="00B22421"/>
    <w:rsid w:val="00B22434"/>
    <w:rsid w:val="00B224B5"/>
    <w:rsid w:val="00B224BC"/>
    <w:rsid w:val="00B224C4"/>
    <w:rsid w:val="00B224CB"/>
    <w:rsid w:val="00B224E9"/>
    <w:rsid w:val="00B224F0"/>
    <w:rsid w:val="00B22501"/>
    <w:rsid w:val="00B2253A"/>
    <w:rsid w:val="00B22556"/>
    <w:rsid w:val="00B2255A"/>
    <w:rsid w:val="00B225CB"/>
    <w:rsid w:val="00B2261F"/>
    <w:rsid w:val="00B22645"/>
    <w:rsid w:val="00B226BD"/>
    <w:rsid w:val="00B226C9"/>
    <w:rsid w:val="00B22727"/>
    <w:rsid w:val="00B22778"/>
    <w:rsid w:val="00B227E5"/>
    <w:rsid w:val="00B227F2"/>
    <w:rsid w:val="00B22829"/>
    <w:rsid w:val="00B2283D"/>
    <w:rsid w:val="00B2284E"/>
    <w:rsid w:val="00B2287D"/>
    <w:rsid w:val="00B22894"/>
    <w:rsid w:val="00B22897"/>
    <w:rsid w:val="00B228EC"/>
    <w:rsid w:val="00B228FF"/>
    <w:rsid w:val="00B2290C"/>
    <w:rsid w:val="00B2290E"/>
    <w:rsid w:val="00B22996"/>
    <w:rsid w:val="00B2299C"/>
    <w:rsid w:val="00B2299F"/>
    <w:rsid w:val="00B229AD"/>
    <w:rsid w:val="00B22A88"/>
    <w:rsid w:val="00B22AB7"/>
    <w:rsid w:val="00B22B26"/>
    <w:rsid w:val="00B22B3F"/>
    <w:rsid w:val="00B22B47"/>
    <w:rsid w:val="00B22B4F"/>
    <w:rsid w:val="00B22B77"/>
    <w:rsid w:val="00B22B93"/>
    <w:rsid w:val="00B22BFF"/>
    <w:rsid w:val="00B22C2F"/>
    <w:rsid w:val="00B22C3A"/>
    <w:rsid w:val="00B22C58"/>
    <w:rsid w:val="00B22C5B"/>
    <w:rsid w:val="00B22C86"/>
    <w:rsid w:val="00B22C9C"/>
    <w:rsid w:val="00B22CF3"/>
    <w:rsid w:val="00B22D02"/>
    <w:rsid w:val="00B22D7F"/>
    <w:rsid w:val="00B22D81"/>
    <w:rsid w:val="00B22E2A"/>
    <w:rsid w:val="00B22E37"/>
    <w:rsid w:val="00B22E5D"/>
    <w:rsid w:val="00B22E85"/>
    <w:rsid w:val="00B22E86"/>
    <w:rsid w:val="00B22E8E"/>
    <w:rsid w:val="00B22EAE"/>
    <w:rsid w:val="00B22EC9"/>
    <w:rsid w:val="00B22ED1"/>
    <w:rsid w:val="00B22EE0"/>
    <w:rsid w:val="00B22EE3"/>
    <w:rsid w:val="00B22EE5"/>
    <w:rsid w:val="00B22F04"/>
    <w:rsid w:val="00B22F0C"/>
    <w:rsid w:val="00B22F23"/>
    <w:rsid w:val="00B22F3E"/>
    <w:rsid w:val="00B22F4B"/>
    <w:rsid w:val="00B22F5A"/>
    <w:rsid w:val="00B22F5E"/>
    <w:rsid w:val="00B22F72"/>
    <w:rsid w:val="00B22F9B"/>
    <w:rsid w:val="00B22F9D"/>
    <w:rsid w:val="00B22FA6"/>
    <w:rsid w:val="00B22FD4"/>
    <w:rsid w:val="00B23018"/>
    <w:rsid w:val="00B23021"/>
    <w:rsid w:val="00B23053"/>
    <w:rsid w:val="00B23065"/>
    <w:rsid w:val="00B2307C"/>
    <w:rsid w:val="00B230C7"/>
    <w:rsid w:val="00B23112"/>
    <w:rsid w:val="00B23188"/>
    <w:rsid w:val="00B231A5"/>
    <w:rsid w:val="00B231D0"/>
    <w:rsid w:val="00B23232"/>
    <w:rsid w:val="00B2324A"/>
    <w:rsid w:val="00B232AC"/>
    <w:rsid w:val="00B232D9"/>
    <w:rsid w:val="00B232F7"/>
    <w:rsid w:val="00B23302"/>
    <w:rsid w:val="00B23338"/>
    <w:rsid w:val="00B2334D"/>
    <w:rsid w:val="00B23363"/>
    <w:rsid w:val="00B23399"/>
    <w:rsid w:val="00B233B6"/>
    <w:rsid w:val="00B233BE"/>
    <w:rsid w:val="00B233C4"/>
    <w:rsid w:val="00B233EB"/>
    <w:rsid w:val="00B233F6"/>
    <w:rsid w:val="00B234B6"/>
    <w:rsid w:val="00B234BF"/>
    <w:rsid w:val="00B234CC"/>
    <w:rsid w:val="00B234CE"/>
    <w:rsid w:val="00B2351C"/>
    <w:rsid w:val="00B23544"/>
    <w:rsid w:val="00B23553"/>
    <w:rsid w:val="00B2356E"/>
    <w:rsid w:val="00B23575"/>
    <w:rsid w:val="00B235CE"/>
    <w:rsid w:val="00B235F8"/>
    <w:rsid w:val="00B23635"/>
    <w:rsid w:val="00B2365A"/>
    <w:rsid w:val="00B23687"/>
    <w:rsid w:val="00B23697"/>
    <w:rsid w:val="00B2370B"/>
    <w:rsid w:val="00B2370E"/>
    <w:rsid w:val="00B23749"/>
    <w:rsid w:val="00B23766"/>
    <w:rsid w:val="00B23769"/>
    <w:rsid w:val="00B237D2"/>
    <w:rsid w:val="00B237D7"/>
    <w:rsid w:val="00B237E1"/>
    <w:rsid w:val="00B23821"/>
    <w:rsid w:val="00B23833"/>
    <w:rsid w:val="00B2386B"/>
    <w:rsid w:val="00B23878"/>
    <w:rsid w:val="00B238C0"/>
    <w:rsid w:val="00B238CA"/>
    <w:rsid w:val="00B238CB"/>
    <w:rsid w:val="00B238D2"/>
    <w:rsid w:val="00B238F3"/>
    <w:rsid w:val="00B238FA"/>
    <w:rsid w:val="00B23925"/>
    <w:rsid w:val="00B23933"/>
    <w:rsid w:val="00B2397E"/>
    <w:rsid w:val="00B23996"/>
    <w:rsid w:val="00B239C6"/>
    <w:rsid w:val="00B239F9"/>
    <w:rsid w:val="00B239FD"/>
    <w:rsid w:val="00B23A23"/>
    <w:rsid w:val="00B23A3F"/>
    <w:rsid w:val="00B23A67"/>
    <w:rsid w:val="00B23AA1"/>
    <w:rsid w:val="00B23AB2"/>
    <w:rsid w:val="00B23ABE"/>
    <w:rsid w:val="00B23B1B"/>
    <w:rsid w:val="00B23B1C"/>
    <w:rsid w:val="00B23B37"/>
    <w:rsid w:val="00B23B7B"/>
    <w:rsid w:val="00B23BAD"/>
    <w:rsid w:val="00B23BFD"/>
    <w:rsid w:val="00B23C36"/>
    <w:rsid w:val="00B23C8C"/>
    <w:rsid w:val="00B23C93"/>
    <w:rsid w:val="00B23C96"/>
    <w:rsid w:val="00B23CC5"/>
    <w:rsid w:val="00B23CCB"/>
    <w:rsid w:val="00B23CD5"/>
    <w:rsid w:val="00B23CD8"/>
    <w:rsid w:val="00B23CF4"/>
    <w:rsid w:val="00B23D07"/>
    <w:rsid w:val="00B23D33"/>
    <w:rsid w:val="00B23D40"/>
    <w:rsid w:val="00B23D4D"/>
    <w:rsid w:val="00B23D4F"/>
    <w:rsid w:val="00B23D70"/>
    <w:rsid w:val="00B23D98"/>
    <w:rsid w:val="00B23DBB"/>
    <w:rsid w:val="00B23DEF"/>
    <w:rsid w:val="00B23DF4"/>
    <w:rsid w:val="00B23DF9"/>
    <w:rsid w:val="00B23E0C"/>
    <w:rsid w:val="00B23E22"/>
    <w:rsid w:val="00B23E2F"/>
    <w:rsid w:val="00B23E46"/>
    <w:rsid w:val="00B23E48"/>
    <w:rsid w:val="00B23E63"/>
    <w:rsid w:val="00B23E96"/>
    <w:rsid w:val="00B23EBC"/>
    <w:rsid w:val="00B23ECC"/>
    <w:rsid w:val="00B23F21"/>
    <w:rsid w:val="00B23F56"/>
    <w:rsid w:val="00B23F6D"/>
    <w:rsid w:val="00B23FD7"/>
    <w:rsid w:val="00B23FE5"/>
    <w:rsid w:val="00B23FE6"/>
    <w:rsid w:val="00B23FEE"/>
    <w:rsid w:val="00B24031"/>
    <w:rsid w:val="00B24037"/>
    <w:rsid w:val="00B24067"/>
    <w:rsid w:val="00B24075"/>
    <w:rsid w:val="00B2408A"/>
    <w:rsid w:val="00B240A4"/>
    <w:rsid w:val="00B240B2"/>
    <w:rsid w:val="00B240CE"/>
    <w:rsid w:val="00B240D7"/>
    <w:rsid w:val="00B24174"/>
    <w:rsid w:val="00B241FC"/>
    <w:rsid w:val="00B2420E"/>
    <w:rsid w:val="00B24276"/>
    <w:rsid w:val="00B24280"/>
    <w:rsid w:val="00B24287"/>
    <w:rsid w:val="00B242C0"/>
    <w:rsid w:val="00B242C2"/>
    <w:rsid w:val="00B242F0"/>
    <w:rsid w:val="00B24329"/>
    <w:rsid w:val="00B24330"/>
    <w:rsid w:val="00B24341"/>
    <w:rsid w:val="00B24346"/>
    <w:rsid w:val="00B243D4"/>
    <w:rsid w:val="00B243D6"/>
    <w:rsid w:val="00B243D9"/>
    <w:rsid w:val="00B24422"/>
    <w:rsid w:val="00B2443A"/>
    <w:rsid w:val="00B24454"/>
    <w:rsid w:val="00B24493"/>
    <w:rsid w:val="00B244AC"/>
    <w:rsid w:val="00B244E7"/>
    <w:rsid w:val="00B244E9"/>
    <w:rsid w:val="00B2452F"/>
    <w:rsid w:val="00B24545"/>
    <w:rsid w:val="00B245C3"/>
    <w:rsid w:val="00B24618"/>
    <w:rsid w:val="00B24638"/>
    <w:rsid w:val="00B2463A"/>
    <w:rsid w:val="00B2463B"/>
    <w:rsid w:val="00B24654"/>
    <w:rsid w:val="00B2466A"/>
    <w:rsid w:val="00B2466F"/>
    <w:rsid w:val="00B24670"/>
    <w:rsid w:val="00B24692"/>
    <w:rsid w:val="00B246D7"/>
    <w:rsid w:val="00B246DA"/>
    <w:rsid w:val="00B2470F"/>
    <w:rsid w:val="00B24727"/>
    <w:rsid w:val="00B24757"/>
    <w:rsid w:val="00B24799"/>
    <w:rsid w:val="00B247B6"/>
    <w:rsid w:val="00B247B8"/>
    <w:rsid w:val="00B24813"/>
    <w:rsid w:val="00B2485A"/>
    <w:rsid w:val="00B24885"/>
    <w:rsid w:val="00B24892"/>
    <w:rsid w:val="00B24899"/>
    <w:rsid w:val="00B248E5"/>
    <w:rsid w:val="00B248E6"/>
    <w:rsid w:val="00B2490F"/>
    <w:rsid w:val="00B24977"/>
    <w:rsid w:val="00B249A6"/>
    <w:rsid w:val="00B249F7"/>
    <w:rsid w:val="00B24A11"/>
    <w:rsid w:val="00B24A1A"/>
    <w:rsid w:val="00B24A1B"/>
    <w:rsid w:val="00B24A2C"/>
    <w:rsid w:val="00B24A48"/>
    <w:rsid w:val="00B24A63"/>
    <w:rsid w:val="00B24A9B"/>
    <w:rsid w:val="00B24AE5"/>
    <w:rsid w:val="00B24B29"/>
    <w:rsid w:val="00B24B55"/>
    <w:rsid w:val="00B24B76"/>
    <w:rsid w:val="00B24B81"/>
    <w:rsid w:val="00B24B87"/>
    <w:rsid w:val="00B24B94"/>
    <w:rsid w:val="00B24BAF"/>
    <w:rsid w:val="00B24BBC"/>
    <w:rsid w:val="00B24BCB"/>
    <w:rsid w:val="00B24C20"/>
    <w:rsid w:val="00B24C33"/>
    <w:rsid w:val="00B24C86"/>
    <w:rsid w:val="00B24CA9"/>
    <w:rsid w:val="00B24CAC"/>
    <w:rsid w:val="00B24CAE"/>
    <w:rsid w:val="00B24CD8"/>
    <w:rsid w:val="00B24D18"/>
    <w:rsid w:val="00B24D7B"/>
    <w:rsid w:val="00B24DB5"/>
    <w:rsid w:val="00B24DFA"/>
    <w:rsid w:val="00B24E02"/>
    <w:rsid w:val="00B24E05"/>
    <w:rsid w:val="00B24E19"/>
    <w:rsid w:val="00B24E44"/>
    <w:rsid w:val="00B24E74"/>
    <w:rsid w:val="00B24E78"/>
    <w:rsid w:val="00B24E7F"/>
    <w:rsid w:val="00B24EB4"/>
    <w:rsid w:val="00B24EB8"/>
    <w:rsid w:val="00B24EDE"/>
    <w:rsid w:val="00B24F24"/>
    <w:rsid w:val="00B24F29"/>
    <w:rsid w:val="00B24F2D"/>
    <w:rsid w:val="00B24F41"/>
    <w:rsid w:val="00B24F50"/>
    <w:rsid w:val="00B24F5A"/>
    <w:rsid w:val="00B24F9D"/>
    <w:rsid w:val="00B24FF9"/>
    <w:rsid w:val="00B2501B"/>
    <w:rsid w:val="00B25032"/>
    <w:rsid w:val="00B25057"/>
    <w:rsid w:val="00B25075"/>
    <w:rsid w:val="00B25084"/>
    <w:rsid w:val="00B25093"/>
    <w:rsid w:val="00B250AA"/>
    <w:rsid w:val="00B250C7"/>
    <w:rsid w:val="00B250CD"/>
    <w:rsid w:val="00B250F0"/>
    <w:rsid w:val="00B250F6"/>
    <w:rsid w:val="00B250FD"/>
    <w:rsid w:val="00B25116"/>
    <w:rsid w:val="00B25150"/>
    <w:rsid w:val="00B25167"/>
    <w:rsid w:val="00B25223"/>
    <w:rsid w:val="00B25247"/>
    <w:rsid w:val="00B2525D"/>
    <w:rsid w:val="00B25288"/>
    <w:rsid w:val="00B252FD"/>
    <w:rsid w:val="00B25375"/>
    <w:rsid w:val="00B2537D"/>
    <w:rsid w:val="00B253AC"/>
    <w:rsid w:val="00B253B7"/>
    <w:rsid w:val="00B253CC"/>
    <w:rsid w:val="00B253D7"/>
    <w:rsid w:val="00B253DB"/>
    <w:rsid w:val="00B25415"/>
    <w:rsid w:val="00B2543B"/>
    <w:rsid w:val="00B2545E"/>
    <w:rsid w:val="00B2548E"/>
    <w:rsid w:val="00B25498"/>
    <w:rsid w:val="00B25503"/>
    <w:rsid w:val="00B25515"/>
    <w:rsid w:val="00B25528"/>
    <w:rsid w:val="00B2552E"/>
    <w:rsid w:val="00B2554B"/>
    <w:rsid w:val="00B25563"/>
    <w:rsid w:val="00B255EA"/>
    <w:rsid w:val="00B255EE"/>
    <w:rsid w:val="00B25617"/>
    <w:rsid w:val="00B2561F"/>
    <w:rsid w:val="00B25649"/>
    <w:rsid w:val="00B2565C"/>
    <w:rsid w:val="00B2567D"/>
    <w:rsid w:val="00B256AA"/>
    <w:rsid w:val="00B256C6"/>
    <w:rsid w:val="00B256E1"/>
    <w:rsid w:val="00B25720"/>
    <w:rsid w:val="00B25730"/>
    <w:rsid w:val="00B2579E"/>
    <w:rsid w:val="00B257A7"/>
    <w:rsid w:val="00B257B0"/>
    <w:rsid w:val="00B257B8"/>
    <w:rsid w:val="00B257BE"/>
    <w:rsid w:val="00B257F1"/>
    <w:rsid w:val="00B2583A"/>
    <w:rsid w:val="00B2585A"/>
    <w:rsid w:val="00B25893"/>
    <w:rsid w:val="00B2589E"/>
    <w:rsid w:val="00B258A0"/>
    <w:rsid w:val="00B258D8"/>
    <w:rsid w:val="00B25912"/>
    <w:rsid w:val="00B25925"/>
    <w:rsid w:val="00B2593E"/>
    <w:rsid w:val="00B25952"/>
    <w:rsid w:val="00B2595C"/>
    <w:rsid w:val="00B2597A"/>
    <w:rsid w:val="00B25993"/>
    <w:rsid w:val="00B259B9"/>
    <w:rsid w:val="00B259BA"/>
    <w:rsid w:val="00B259CB"/>
    <w:rsid w:val="00B259D8"/>
    <w:rsid w:val="00B25A18"/>
    <w:rsid w:val="00B25A26"/>
    <w:rsid w:val="00B25A35"/>
    <w:rsid w:val="00B25A61"/>
    <w:rsid w:val="00B25AC3"/>
    <w:rsid w:val="00B25ACD"/>
    <w:rsid w:val="00B25B3B"/>
    <w:rsid w:val="00B25BA5"/>
    <w:rsid w:val="00B25BB9"/>
    <w:rsid w:val="00B25BC9"/>
    <w:rsid w:val="00B25BF2"/>
    <w:rsid w:val="00B25C01"/>
    <w:rsid w:val="00B25C15"/>
    <w:rsid w:val="00B25C41"/>
    <w:rsid w:val="00B25C60"/>
    <w:rsid w:val="00B25C95"/>
    <w:rsid w:val="00B25C96"/>
    <w:rsid w:val="00B25CA7"/>
    <w:rsid w:val="00B25CB1"/>
    <w:rsid w:val="00B25CB7"/>
    <w:rsid w:val="00B25CE6"/>
    <w:rsid w:val="00B25D21"/>
    <w:rsid w:val="00B25D37"/>
    <w:rsid w:val="00B25D3B"/>
    <w:rsid w:val="00B25D7E"/>
    <w:rsid w:val="00B25DA3"/>
    <w:rsid w:val="00B25DB2"/>
    <w:rsid w:val="00B25DB7"/>
    <w:rsid w:val="00B25DC6"/>
    <w:rsid w:val="00B25DCB"/>
    <w:rsid w:val="00B25E1F"/>
    <w:rsid w:val="00B25E3A"/>
    <w:rsid w:val="00B25E90"/>
    <w:rsid w:val="00B25EC7"/>
    <w:rsid w:val="00B25EEE"/>
    <w:rsid w:val="00B25F4C"/>
    <w:rsid w:val="00B25F87"/>
    <w:rsid w:val="00B25F98"/>
    <w:rsid w:val="00B25FC5"/>
    <w:rsid w:val="00B25FD7"/>
    <w:rsid w:val="00B26002"/>
    <w:rsid w:val="00B26035"/>
    <w:rsid w:val="00B2607C"/>
    <w:rsid w:val="00B260B4"/>
    <w:rsid w:val="00B260C9"/>
    <w:rsid w:val="00B260CB"/>
    <w:rsid w:val="00B2613D"/>
    <w:rsid w:val="00B26181"/>
    <w:rsid w:val="00B26185"/>
    <w:rsid w:val="00B2619E"/>
    <w:rsid w:val="00B261A8"/>
    <w:rsid w:val="00B26203"/>
    <w:rsid w:val="00B2621E"/>
    <w:rsid w:val="00B26225"/>
    <w:rsid w:val="00B2624D"/>
    <w:rsid w:val="00B26262"/>
    <w:rsid w:val="00B2626D"/>
    <w:rsid w:val="00B26292"/>
    <w:rsid w:val="00B262E9"/>
    <w:rsid w:val="00B26302"/>
    <w:rsid w:val="00B26310"/>
    <w:rsid w:val="00B26336"/>
    <w:rsid w:val="00B26364"/>
    <w:rsid w:val="00B263A3"/>
    <w:rsid w:val="00B263D8"/>
    <w:rsid w:val="00B263DD"/>
    <w:rsid w:val="00B263DE"/>
    <w:rsid w:val="00B263F0"/>
    <w:rsid w:val="00B26424"/>
    <w:rsid w:val="00B2646C"/>
    <w:rsid w:val="00B2647D"/>
    <w:rsid w:val="00B26498"/>
    <w:rsid w:val="00B264CE"/>
    <w:rsid w:val="00B264D8"/>
    <w:rsid w:val="00B264F2"/>
    <w:rsid w:val="00B264FA"/>
    <w:rsid w:val="00B2650E"/>
    <w:rsid w:val="00B26513"/>
    <w:rsid w:val="00B26558"/>
    <w:rsid w:val="00B26562"/>
    <w:rsid w:val="00B2656B"/>
    <w:rsid w:val="00B26571"/>
    <w:rsid w:val="00B26579"/>
    <w:rsid w:val="00B2658F"/>
    <w:rsid w:val="00B265D1"/>
    <w:rsid w:val="00B26696"/>
    <w:rsid w:val="00B266A0"/>
    <w:rsid w:val="00B266A8"/>
    <w:rsid w:val="00B266B4"/>
    <w:rsid w:val="00B266E9"/>
    <w:rsid w:val="00B266EC"/>
    <w:rsid w:val="00B2672F"/>
    <w:rsid w:val="00B2673F"/>
    <w:rsid w:val="00B26765"/>
    <w:rsid w:val="00B26768"/>
    <w:rsid w:val="00B2677C"/>
    <w:rsid w:val="00B2678C"/>
    <w:rsid w:val="00B2679F"/>
    <w:rsid w:val="00B267A5"/>
    <w:rsid w:val="00B267AA"/>
    <w:rsid w:val="00B267E1"/>
    <w:rsid w:val="00B267EA"/>
    <w:rsid w:val="00B26858"/>
    <w:rsid w:val="00B26872"/>
    <w:rsid w:val="00B268A2"/>
    <w:rsid w:val="00B268A8"/>
    <w:rsid w:val="00B268FD"/>
    <w:rsid w:val="00B2690F"/>
    <w:rsid w:val="00B26921"/>
    <w:rsid w:val="00B26924"/>
    <w:rsid w:val="00B2692C"/>
    <w:rsid w:val="00B2692F"/>
    <w:rsid w:val="00B26935"/>
    <w:rsid w:val="00B2697D"/>
    <w:rsid w:val="00B2698E"/>
    <w:rsid w:val="00B2699F"/>
    <w:rsid w:val="00B269A2"/>
    <w:rsid w:val="00B269CC"/>
    <w:rsid w:val="00B26A13"/>
    <w:rsid w:val="00B26A1D"/>
    <w:rsid w:val="00B26A3C"/>
    <w:rsid w:val="00B26A5C"/>
    <w:rsid w:val="00B26A70"/>
    <w:rsid w:val="00B26AD1"/>
    <w:rsid w:val="00B26AFD"/>
    <w:rsid w:val="00B26B4D"/>
    <w:rsid w:val="00B26B65"/>
    <w:rsid w:val="00B26B7D"/>
    <w:rsid w:val="00B26B90"/>
    <w:rsid w:val="00B26B9B"/>
    <w:rsid w:val="00B26BDF"/>
    <w:rsid w:val="00B26C14"/>
    <w:rsid w:val="00B26C61"/>
    <w:rsid w:val="00B26C70"/>
    <w:rsid w:val="00B26CB3"/>
    <w:rsid w:val="00B26CD4"/>
    <w:rsid w:val="00B26D38"/>
    <w:rsid w:val="00B26D78"/>
    <w:rsid w:val="00B26D9A"/>
    <w:rsid w:val="00B26DA2"/>
    <w:rsid w:val="00B26DB6"/>
    <w:rsid w:val="00B26DBF"/>
    <w:rsid w:val="00B26E00"/>
    <w:rsid w:val="00B26E01"/>
    <w:rsid w:val="00B26E37"/>
    <w:rsid w:val="00B26E42"/>
    <w:rsid w:val="00B26E64"/>
    <w:rsid w:val="00B26E69"/>
    <w:rsid w:val="00B26E6E"/>
    <w:rsid w:val="00B26EAA"/>
    <w:rsid w:val="00B26EAB"/>
    <w:rsid w:val="00B26F03"/>
    <w:rsid w:val="00B26F31"/>
    <w:rsid w:val="00B26F3D"/>
    <w:rsid w:val="00B26F75"/>
    <w:rsid w:val="00B26FAC"/>
    <w:rsid w:val="00B26FC3"/>
    <w:rsid w:val="00B26FE5"/>
    <w:rsid w:val="00B26FF4"/>
    <w:rsid w:val="00B26FFB"/>
    <w:rsid w:val="00B2700E"/>
    <w:rsid w:val="00B2701A"/>
    <w:rsid w:val="00B27035"/>
    <w:rsid w:val="00B27056"/>
    <w:rsid w:val="00B27067"/>
    <w:rsid w:val="00B27078"/>
    <w:rsid w:val="00B27081"/>
    <w:rsid w:val="00B270D1"/>
    <w:rsid w:val="00B2710C"/>
    <w:rsid w:val="00B2714C"/>
    <w:rsid w:val="00B2715E"/>
    <w:rsid w:val="00B271C5"/>
    <w:rsid w:val="00B271CE"/>
    <w:rsid w:val="00B271F2"/>
    <w:rsid w:val="00B27211"/>
    <w:rsid w:val="00B2723E"/>
    <w:rsid w:val="00B27253"/>
    <w:rsid w:val="00B27259"/>
    <w:rsid w:val="00B27280"/>
    <w:rsid w:val="00B27283"/>
    <w:rsid w:val="00B272AA"/>
    <w:rsid w:val="00B272B2"/>
    <w:rsid w:val="00B272DB"/>
    <w:rsid w:val="00B272F8"/>
    <w:rsid w:val="00B27319"/>
    <w:rsid w:val="00B27354"/>
    <w:rsid w:val="00B2735C"/>
    <w:rsid w:val="00B2736C"/>
    <w:rsid w:val="00B27370"/>
    <w:rsid w:val="00B2738E"/>
    <w:rsid w:val="00B2739C"/>
    <w:rsid w:val="00B27438"/>
    <w:rsid w:val="00B27465"/>
    <w:rsid w:val="00B27489"/>
    <w:rsid w:val="00B274B2"/>
    <w:rsid w:val="00B274C7"/>
    <w:rsid w:val="00B274D0"/>
    <w:rsid w:val="00B274D4"/>
    <w:rsid w:val="00B274EF"/>
    <w:rsid w:val="00B274FE"/>
    <w:rsid w:val="00B27503"/>
    <w:rsid w:val="00B27508"/>
    <w:rsid w:val="00B2751F"/>
    <w:rsid w:val="00B27529"/>
    <w:rsid w:val="00B27535"/>
    <w:rsid w:val="00B27539"/>
    <w:rsid w:val="00B27564"/>
    <w:rsid w:val="00B27581"/>
    <w:rsid w:val="00B275B5"/>
    <w:rsid w:val="00B275E7"/>
    <w:rsid w:val="00B2761D"/>
    <w:rsid w:val="00B27631"/>
    <w:rsid w:val="00B27632"/>
    <w:rsid w:val="00B27652"/>
    <w:rsid w:val="00B276AE"/>
    <w:rsid w:val="00B276F2"/>
    <w:rsid w:val="00B27750"/>
    <w:rsid w:val="00B27763"/>
    <w:rsid w:val="00B2777B"/>
    <w:rsid w:val="00B277D5"/>
    <w:rsid w:val="00B2781D"/>
    <w:rsid w:val="00B27825"/>
    <w:rsid w:val="00B2787E"/>
    <w:rsid w:val="00B2788E"/>
    <w:rsid w:val="00B278B6"/>
    <w:rsid w:val="00B27949"/>
    <w:rsid w:val="00B27970"/>
    <w:rsid w:val="00B2797F"/>
    <w:rsid w:val="00B2798A"/>
    <w:rsid w:val="00B279A7"/>
    <w:rsid w:val="00B279B3"/>
    <w:rsid w:val="00B279F3"/>
    <w:rsid w:val="00B27A56"/>
    <w:rsid w:val="00B27A99"/>
    <w:rsid w:val="00B27ABC"/>
    <w:rsid w:val="00B27AC2"/>
    <w:rsid w:val="00B27AC6"/>
    <w:rsid w:val="00B27B01"/>
    <w:rsid w:val="00B27B25"/>
    <w:rsid w:val="00B27B7A"/>
    <w:rsid w:val="00B27BFE"/>
    <w:rsid w:val="00B27C01"/>
    <w:rsid w:val="00B27C08"/>
    <w:rsid w:val="00B27C3F"/>
    <w:rsid w:val="00B27CAC"/>
    <w:rsid w:val="00B27CE2"/>
    <w:rsid w:val="00B27CED"/>
    <w:rsid w:val="00B27D02"/>
    <w:rsid w:val="00B27D38"/>
    <w:rsid w:val="00B27DC7"/>
    <w:rsid w:val="00B27DDA"/>
    <w:rsid w:val="00B27E10"/>
    <w:rsid w:val="00B27E4E"/>
    <w:rsid w:val="00B27E54"/>
    <w:rsid w:val="00B27EC1"/>
    <w:rsid w:val="00B27ECC"/>
    <w:rsid w:val="00B27EF8"/>
    <w:rsid w:val="00B27F06"/>
    <w:rsid w:val="00B27F30"/>
    <w:rsid w:val="00B27F42"/>
    <w:rsid w:val="00B27F67"/>
    <w:rsid w:val="00B27F97"/>
    <w:rsid w:val="00B27FB6"/>
    <w:rsid w:val="00B27FC1"/>
    <w:rsid w:val="00B27FC3"/>
    <w:rsid w:val="00B27FF9"/>
    <w:rsid w:val="00B3003B"/>
    <w:rsid w:val="00B3003E"/>
    <w:rsid w:val="00B30047"/>
    <w:rsid w:val="00B3004E"/>
    <w:rsid w:val="00B30097"/>
    <w:rsid w:val="00B300A3"/>
    <w:rsid w:val="00B300D2"/>
    <w:rsid w:val="00B300E3"/>
    <w:rsid w:val="00B300E4"/>
    <w:rsid w:val="00B3013E"/>
    <w:rsid w:val="00B30170"/>
    <w:rsid w:val="00B301C4"/>
    <w:rsid w:val="00B301F2"/>
    <w:rsid w:val="00B30238"/>
    <w:rsid w:val="00B30244"/>
    <w:rsid w:val="00B3026C"/>
    <w:rsid w:val="00B30273"/>
    <w:rsid w:val="00B30275"/>
    <w:rsid w:val="00B302A0"/>
    <w:rsid w:val="00B302B0"/>
    <w:rsid w:val="00B302DF"/>
    <w:rsid w:val="00B3031A"/>
    <w:rsid w:val="00B30334"/>
    <w:rsid w:val="00B30354"/>
    <w:rsid w:val="00B30355"/>
    <w:rsid w:val="00B30392"/>
    <w:rsid w:val="00B303AA"/>
    <w:rsid w:val="00B303B5"/>
    <w:rsid w:val="00B303E8"/>
    <w:rsid w:val="00B303FA"/>
    <w:rsid w:val="00B3043B"/>
    <w:rsid w:val="00B3046D"/>
    <w:rsid w:val="00B304AA"/>
    <w:rsid w:val="00B304F3"/>
    <w:rsid w:val="00B304F8"/>
    <w:rsid w:val="00B30541"/>
    <w:rsid w:val="00B30542"/>
    <w:rsid w:val="00B305B2"/>
    <w:rsid w:val="00B305B5"/>
    <w:rsid w:val="00B305BB"/>
    <w:rsid w:val="00B305D3"/>
    <w:rsid w:val="00B305E0"/>
    <w:rsid w:val="00B30603"/>
    <w:rsid w:val="00B30614"/>
    <w:rsid w:val="00B306F0"/>
    <w:rsid w:val="00B3072A"/>
    <w:rsid w:val="00B30737"/>
    <w:rsid w:val="00B30745"/>
    <w:rsid w:val="00B3075D"/>
    <w:rsid w:val="00B30761"/>
    <w:rsid w:val="00B3077E"/>
    <w:rsid w:val="00B3079B"/>
    <w:rsid w:val="00B307B2"/>
    <w:rsid w:val="00B307CD"/>
    <w:rsid w:val="00B30816"/>
    <w:rsid w:val="00B30819"/>
    <w:rsid w:val="00B3085D"/>
    <w:rsid w:val="00B308A8"/>
    <w:rsid w:val="00B308CC"/>
    <w:rsid w:val="00B3091B"/>
    <w:rsid w:val="00B30940"/>
    <w:rsid w:val="00B30982"/>
    <w:rsid w:val="00B30987"/>
    <w:rsid w:val="00B309A4"/>
    <w:rsid w:val="00B309B6"/>
    <w:rsid w:val="00B309EE"/>
    <w:rsid w:val="00B30A01"/>
    <w:rsid w:val="00B30A05"/>
    <w:rsid w:val="00B30A14"/>
    <w:rsid w:val="00B30A75"/>
    <w:rsid w:val="00B30A89"/>
    <w:rsid w:val="00B30AE1"/>
    <w:rsid w:val="00B30AF7"/>
    <w:rsid w:val="00B30B1B"/>
    <w:rsid w:val="00B30B1D"/>
    <w:rsid w:val="00B30B3C"/>
    <w:rsid w:val="00B30B48"/>
    <w:rsid w:val="00B30B51"/>
    <w:rsid w:val="00B30BC1"/>
    <w:rsid w:val="00B30C14"/>
    <w:rsid w:val="00B30C2E"/>
    <w:rsid w:val="00B30C3B"/>
    <w:rsid w:val="00B30C42"/>
    <w:rsid w:val="00B30C46"/>
    <w:rsid w:val="00B30C4E"/>
    <w:rsid w:val="00B30C5B"/>
    <w:rsid w:val="00B30C68"/>
    <w:rsid w:val="00B30C8C"/>
    <w:rsid w:val="00B30C91"/>
    <w:rsid w:val="00B30CC0"/>
    <w:rsid w:val="00B30CD3"/>
    <w:rsid w:val="00B30CD4"/>
    <w:rsid w:val="00B30CF5"/>
    <w:rsid w:val="00B30D36"/>
    <w:rsid w:val="00B30D7A"/>
    <w:rsid w:val="00B30D91"/>
    <w:rsid w:val="00B30DA9"/>
    <w:rsid w:val="00B30DB1"/>
    <w:rsid w:val="00B30DC3"/>
    <w:rsid w:val="00B30E19"/>
    <w:rsid w:val="00B30E1C"/>
    <w:rsid w:val="00B30E24"/>
    <w:rsid w:val="00B30E2D"/>
    <w:rsid w:val="00B30E5C"/>
    <w:rsid w:val="00B30E60"/>
    <w:rsid w:val="00B30E9C"/>
    <w:rsid w:val="00B30EB4"/>
    <w:rsid w:val="00B30EB8"/>
    <w:rsid w:val="00B30F25"/>
    <w:rsid w:val="00B30F2F"/>
    <w:rsid w:val="00B30F49"/>
    <w:rsid w:val="00B30F4E"/>
    <w:rsid w:val="00B30F95"/>
    <w:rsid w:val="00B30FA0"/>
    <w:rsid w:val="00B30FA8"/>
    <w:rsid w:val="00B30FDE"/>
    <w:rsid w:val="00B30FE5"/>
    <w:rsid w:val="00B31072"/>
    <w:rsid w:val="00B310A1"/>
    <w:rsid w:val="00B310E0"/>
    <w:rsid w:val="00B31174"/>
    <w:rsid w:val="00B3117D"/>
    <w:rsid w:val="00B31197"/>
    <w:rsid w:val="00B311A1"/>
    <w:rsid w:val="00B311CF"/>
    <w:rsid w:val="00B31258"/>
    <w:rsid w:val="00B31259"/>
    <w:rsid w:val="00B3125D"/>
    <w:rsid w:val="00B312B6"/>
    <w:rsid w:val="00B312BE"/>
    <w:rsid w:val="00B312CA"/>
    <w:rsid w:val="00B31342"/>
    <w:rsid w:val="00B31372"/>
    <w:rsid w:val="00B31378"/>
    <w:rsid w:val="00B3138E"/>
    <w:rsid w:val="00B313A2"/>
    <w:rsid w:val="00B313D5"/>
    <w:rsid w:val="00B31403"/>
    <w:rsid w:val="00B31412"/>
    <w:rsid w:val="00B3143A"/>
    <w:rsid w:val="00B31451"/>
    <w:rsid w:val="00B31461"/>
    <w:rsid w:val="00B31465"/>
    <w:rsid w:val="00B31477"/>
    <w:rsid w:val="00B31494"/>
    <w:rsid w:val="00B314AA"/>
    <w:rsid w:val="00B314AD"/>
    <w:rsid w:val="00B314FF"/>
    <w:rsid w:val="00B31539"/>
    <w:rsid w:val="00B315C5"/>
    <w:rsid w:val="00B315D2"/>
    <w:rsid w:val="00B315FB"/>
    <w:rsid w:val="00B3167C"/>
    <w:rsid w:val="00B31681"/>
    <w:rsid w:val="00B316AD"/>
    <w:rsid w:val="00B3171D"/>
    <w:rsid w:val="00B31730"/>
    <w:rsid w:val="00B3179D"/>
    <w:rsid w:val="00B317CC"/>
    <w:rsid w:val="00B31823"/>
    <w:rsid w:val="00B318FD"/>
    <w:rsid w:val="00B31911"/>
    <w:rsid w:val="00B31916"/>
    <w:rsid w:val="00B3192C"/>
    <w:rsid w:val="00B3193A"/>
    <w:rsid w:val="00B3193B"/>
    <w:rsid w:val="00B3193E"/>
    <w:rsid w:val="00B319A7"/>
    <w:rsid w:val="00B319EA"/>
    <w:rsid w:val="00B319F3"/>
    <w:rsid w:val="00B31A05"/>
    <w:rsid w:val="00B31A30"/>
    <w:rsid w:val="00B31A33"/>
    <w:rsid w:val="00B31A5A"/>
    <w:rsid w:val="00B31A74"/>
    <w:rsid w:val="00B31A96"/>
    <w:rsid w:val="00B31A97"/>
    <w:rsid w:val="00B31AB3"/>
    <w:rsid w:val="00B31AE1"/>
    <w:rsid w:val="00B31B21"/>
    <w:rsid w:val="00B31B79"/>
    <w:rsid w:val="00B31B81"/>
    <w:rsid w:val="00B31B87"/>
    <w:rsid w:val="00B31B94"/>
    <w:rsid w:val="00B31BDA"/>
    <w:rsid w:val="00B31C57"/>
    <w:rsid w:val="00B31C5A"/>
    <w:rsid w:val="00B31C7F"/>
    <w:rsid w:val="00B31C9D"/>
    <w:rsid w:val="00B31CEC"/>
    <w:rsid w:val="00B31D4D"/>
    <w:rsid w:val="00B31DB0"/>
    <w:rsid w:val="00B31DB5"/>
    <w:rsid w:val="00B31DB6"/>
    <w:rsid w:val="00B31DD9"/>
    <w:rsid w:val="00B31DED"/>
    <w:rsid w:val="00B31E02"/>
    <w:rsid w:val="00B31E2C"/>
    <w:rsid w:val="00B31E78"/>
    <w:rsid w:val="00B31E7A"/>
    <w:rsid w:val="00B31E8E"/>
    <w:rsid w:val="00B31EBF"/>
    <w:rsid w:val="00B31ED5"/>
    <w:rsid w:val="00B31F0B"/>
    <w:rsid w:val="00B31F37"/>
    <w:rsid w:val="00B31F60"/>
    <w:rsid w:val="00B31F6C"/>
    <w:rsid w:val="00B31FB3"/>
    <w:rsid w:val="00B31FC2"/>
    <w:rsid w:val="00B31FD3"/>
    <w:rsid w:val="00B31FE4"/>
    <w:rsid w:val="00B3202E"/>
    <w:rsid w:val="00B32047"/>
    <w:rsid w:val="00B3204C"/>
    <w:rsid w:val="00B32051"/>
    <w:rsid w:val="00B3205B"/>
    <w:rsid w:val="00B3205F"/>
    <w:rsid w:val="00B32090"/>
    <w:rsid w:val="00B320AA"/>
    <w:rsid w:val="00B320D7"/>
    <w:rsid w:val="00B320E3"/>
    <w:rsid w:val="00B320E6"/>
    <w:rsid w:val="00B320F5"/>
    <w:rsid w:val="00B3210F"/>
    <w:rsid w:val="00B3211C"/>
    <w:rsid w:val="00B3211D"/>
    <w:rsid w:val="00B3214C"/>
    <w:rsid w:val="00B32160"/>
    <w:rsid w:val="00B32173"/>
    <w:rsid w:val="00B321A9"/>
    <w:rsid w:val="00B321B7"/>
    <w:rsid w:val="00B321BB"/>
    <w:rsid w:val="00B321C1"/>
    <w:rsid w:val="00B321EE"/>
    <w:rsid w:val="00B321FE"/>
    <w:rsid w:val="00B32218"/>
    <w:rsid w:val="00B3221D"/>
    <w:rsid w:val="00B322B2"/>
    <w:rsid w:val="00B322C0"/>
    <w:rsid w:val="00B322C6"/>
    <w:rsid w:val="00B32303"/>
    <w:rsid w:val="00B32311"/>
    <w:rsid w:val="00B32346"/>
    <w:rsid w:val="00B3234D"/>
    <w:rsid w:val="00B32352"/>
    <w:rsid w:val="00B32371"/>
    <w:rsid w:val="00B3238F"/>
    <w:rsid w:val="00B323A1"/>
    <w:rsid w:val="00B323F3"/>
    <w:rsid w:val="00B32404"/>
    <w:rsid w:val="00B32419"/>
    <w:rsid w:val="00B32421"/>
    <w:rsid w:val="00B3242F"/>
    <w:rsid w:val="00B32435"/>
    <w:rsid w:val="00B32465"/>
    <w:rsid w:val="00B324A6"/>
    <w:rsid w:val="00B324A7"/>
    <w:rsid w:val="00B324C8"/>
    <w:rsid w:val="00B324D0"/>
    <w:rsid w:val="00B324EF"/>
    <w:rsid w:val="00B3250F"/>
    <w:rsid w:val="00B32513"/>
    <w:rsid w:val="00B3252A"/>
    <w:rsid w:val="00B32559"/>
    <w:rsid w:val="00B32580"/>
    <w:rsid w:val="00B32582"/>
    <w:rsid w:val="00B325ED"/>
    <w:rsid w:val="00B3262D"/>
    <w:rsid w:val="00B32657"/>
    <w:rsid w:val="00B32668"/>
    <w:rsid w:val="00B32683"/>
    <w:rsid w:val="00B3269C"/>
    <w:rsid w:val="00B326A4"/>
    <w:rsid w:val="00B326B7"/>
    <w:rsid w:val="00B326BA"/>
    <w:rsid w:val="00B326CC"/>
    <w:rsid w:val="00B3270F"/>
    <w:rsid w:val="00B3272F"/>
    <w:rsid w:val="00B32749"/>
    <w:rsid w:val="00B3276F"/>
    <w:rsid w:val="00B32781"/>
    <w:rsid w:val="00B327C0"/>
    <w:rsid w:val="00B3281C"/>
    <w:rsid w:val="00B32882"/>
    <w:rsid w:val="00B3288D"/>
    <w:rsid w:val="00B3291E"/>
    <w:rsid w:val="00B32929"/>
    <w:rsid w:val="00B3293B"/>
    <w:rsid w:val="00B329C4"/>
    <w:rsid w:val="00B32A11"/>
    <w:rsid w:val="00B32A1F"/>
    <w:rsid w:val="00B32A49"/>
    <w:rsid w:val="00B32AB4"/>
    <w:rsid w:val="00B32AC5"/>
    <w:rsid w:val="00B32B01"/>
    <w:rsid w:val="00B32B11"/>
    <w:rsid w:val="00B32B32"/>
    <w:rsid w:val="00B32B38"/>
    <w:rsid w:val="00B32B46"/>
    <w:rsid w:val="00B32B51"/>
    <w:rsid w:val="00B32B5E"/>
    <w:rsid w:val="00B32B6D"/>
    <w:rsid w:val="00B32B73"/>
    <w:rsid w:val="00B32BA9"/>
    <w:rsid w:val="00B32BB7"/>
    <w:rsid w:val="00B32BD6"/>
    <w:rsid w:val="00B32BEA"/>
    <w:rsid w:val="00B32C25"/>
    <w:rsid w:val="00B32C30"/>
    <w:rsid w:val="00B32C6E"/>
    <w:rsid w:val="00B32CCF"/>
    <w:rsid w:val="00B32CD7"/>
    <w:rsid w:val="00B32CFF"/>
    <w:rsid w:val="00B32D87"/>
    <w:rsid w:val="00B32D98"/>
    <w:rsid w:val="00B32DBD"/>
    <w:rsid w:val="00B32DDD"/>
    <w:rsid w:val="00B32DEE"/>
    <w:rsid w:val="00B32DF2"/>
    <w:rsid w:val="00B32E16"/>
    <w:rsid w:val="00B32E2A"/>
    <w:rsid w:val="00B32EE8"/>
    <w:rsid w:val="00B32EEB"/>
    <w:rsid w:val="00B32F18"/>
    <w:rsid w:val="00B32F39"/>
    <w:rsid w:val="00B32F55"/>
    <w:rsid w:val="00B32F83"/>
    <w:rsid w:val="00B32FE2"/>
    <w:rsid w:val="00B33023"/>
    <w:rsid w:val="00B3308B"/>
    <w:rsid w:val="00B330AC"/>
    <w:rsid w:val="00B330EA"/>
    <w:rsid w:val="00B330F3"/>
    <w:rsid w:val="00B330FA"/>
    <w:rsid w:val="00B33158"/>
    <w:rsid w:val="00B3317D"/>
    <w:rsid w:val="00B3317E"/>
    <w:rsid w:val="00B33192"/>
    <w:rsid w:val="00B331DA"/>
    <w:rsid w:val="00B33252"/>
    <w:rsid w:val="00B3328D"/>
    <w:rsid w:val="00B332B7"/>
    <w:rsid w:val="00B33333"/>
    <w:rsid w:val="00B33336"/>
    <w:rsid w:val="00B33377"/>
    <w:rsid w:val="00B3337C"/>
    <w:rsid w:val="00B33399"/>
    <w:rsid w:val="00B333B8"/>
    <w:rsid w:val="00B33429"/>
    <w:rsid w:val="00B33437"/>
    <w:rsid w:val="00B33477"/>
    <w:rsid w:val="00B3347C"/>
    <w:rsid w:val="00B3349F"/>
    <w:rsid w:val="00B334AE"/>
    <w:rsid w:val="00B334D9"/>
    <w:rsid w:val="00B334E9"/>
    <w:rsid w:val="00B334EB"/>
    <w:rsid w:val="00B33506"/>
    <w:rsid w:val="00B33508"/>
    <w:rsid w:val="00B33523"/>
    <w:rsid w:val="00B33537"/>
    <w:rsid w:val="00B33541"/>
    <w:rsid w:val="00B33547"/>
    <w:rsid w:val="00B33560"/>
    <w:rsid w:val="00B3358F"/>
    <w:rsid w:val="00B335C1"/>
    <w:rsid w:val="00B335DE"/>
    <w:rsid w:val="00B33652"/>
    <w:rsid w:val="00B3366F"/>
    <w:rsid w:val="00B3368F"/>
    <w:rsid w:val="00B336CD"/>
    <w:rsid w:val="00B336F2"/>
    <w:rsid w:val="00B33714"/>
    <w:rsid w:val="00B3371B"/>
    <w:rsid w:val="00B3372C"/>
    <w:rsid w:val="00B3375D"/>
    <w:rsid w:val="00B33798"/>
    <w:rsid w:val="00B337DF"/>
    <w:rsid w:val="00B337E3"/>
    <w:rsid w:val="00B337E5"/>
    <w:rsid w:val="00B33806"/>
    <w:rsid w:val="00B33808"/>
    <w:rsid w:val="00B33814"/>
    <w:rsid w:val="00B33838"/>
    <w:rsid w:val="00B3385C"/>
    <w:rsid w:val="00B33875"/>
    <w:rsid w:val="00B338C0"/>
    <w:rsid w:val="00B338DC"/>
    <w:rsid w:val="00B33905"/>
    <w:rsid w:val="00B3392F"/>
    <w:rsid w:val="00B3393C"/>
    <w:rsid w:val="00B33959"/>
    <w:rsid w:val="00B3396F"/>
    <w:rsid w:val="00B339A6"/>
    <w:rsid w:val="00B339F7"/>
    <w:rsid w:val="00B33A28"/>
    <w:rsid w:val="00B33A35"/>
    <w:rsid w:val="00B33A37"/>
    <w:rsid w:val="00B33A67"/>
    <w:rsid w:val="00B33A75"/>
    <w:rsid w:val="00B33A79"/>
    <w:rsid w:val="00B33A7F"/>
    <w:rsid w:val="00B33AB0"/>
    <w:rsid w:val="00B33AB7"/>
    <w:rsid w:val="00B33AD6"/>
    <w:rsid w:val="00B33AF6"/>
    <w:rsid w:val="00B33B0E"/>
    <w:rsid w:val="00B33B17"/>
    <w:rsid w:val="00B33B1E"/>
    <w:rsid w:val="00B33B24"/>
    <w:rsid w:val="00B33B59"/>
    <w:rsid w:val="00B33B5E"/>
    <w:rsid w:val="00B33B63"/>
    <w:rsid w:val="00B33B85"/>
    <w:rsid w:val="00B33BA1"/>
    <w:rsid w:val="00B33BB2"/>
    <w:rsid w:val="00B33C08"/>
    <w:rsid w:val="00B33C26"/>
    <w:rsid w:val="00B33C2E"/>
    <w:rsid w:val="00B33C32"/>
    <w:rsid w:val="00B33C6E"/>
    <w:rsid w:val="00B33C76"/>
    <w:rsid w:val="00B33CB2"/>
    <w:rsid w:val="00B33CB3"/>
    <w:rsid w:val="00B33CEC"/>
    <w:rsid w:val="00B33CFF"/>
    <w:rsid w:val="00B33D48"/>
    <w:rsid w:val="00B33D7D"/>
    <w:rsid w:val="00B33DC2"/>
    <w:rsid w:val="00B33DC7"/>
    <w:rsid w:val="00B33DE7"/>
    <w:rsid w:val="00B33DF5"/>
    <w:rsid w:val="00B33E20"/>
    <w:rsid w:val="00B33E2D"/>
    <w:rsid w:val="00B33E46"/>
    <w:rsid w:val="00B33E69"/>
    <w:rsid w:val="00B33EA1"/>
    <w:rsid w:val="00B33EB1"/>
    <w:rsid w:val="00B33F0B"/>
    <w:rsid w:val="00B33F10"/>
    <w:rsid w:val="00B33F12"/>
    <w:rsid w:val="00B33F38"/>
    <w:rsid w:val="00B33F66"/>
    <w:rsid w:val="00B33F7D"/>
    <w:rsid w:val="00B33F9C"/>
    <w:rsid w:val="00B33FAB"/>
    <w:rsid w:val="00B33FE1"/>
    <w:rsid w:val="00B33FF4"/>
    <w:rsid w:val="00B3402D"/>
    <w:rsid w:val="00B3405C"/>
    <w:rsid w:val="00B3408D"/>
    <w:rsid w:val="00B340D5"/>
    <w:rsid w:val="00B340FC"/>
    <w:rsid w:val="00B34131"/>
    <w:rsid w:val="00B3414F"/>
    <w:rsid w:val="00B3415A"/>
    <w:rsid w:val="00B34162"/>
    <w:rsid w:val="00B341A1"/>
    <w:rsid w:val="00B34254"/>
    <w:rsid w:val="00B3425D"/>
    <w:rsid w:val="00B3425E"/>
    <w:rsid w:val="00B34270"/>
    <w:rsid w:val="00B342BD"/>
    <w:rsid w:val="00B342E1"/>
    <w:rsid w:val="00B34315"/>
    <w:rsid w:val="00B3433E"/>
    <w:rsid w:val="00B3437A"/>
    <w:rsid w:val="00B34383"/>
    <w:rsid w:val="00B343A1"/>
    <w:rsid w:val="00B343BD"/>
    <w:rsid w:val="00B343D4"/>
    <w:rsid w:val="00B343F3"/>
    <w:rsid w:val="00B34420"/>
    <w:rsid w:val="00B34421"/>
    <w:rsid w:val="00B34424"/>
    <w:rsid w:val="00B3445C"/>
    <w:rsid w:val="00B34482"/>
    <w:rsid w:val="00B344BC"/>
    <w:rsid w:val="00B3453C"/>
    <w:rsid w:val="00B34592"/>
    <w:rsid w:val="00B345DD"/>
    <w:rsid w:val="00B345DF"/>
    <w:rsid w:val="00B34604"/>
    <w:rsid w:val="00B34627"/>
    <w:rsid w:val="00B3464A"/>
    <w:rsid w:val="00B346AC"/>
    <w:rsid w:val="00B346B5"/>
    <w:rsid w:val="00B346B6"/>
    <w:rsid w:val="00B346E5"/>
    <w:rsid w:val="00B346F1"/>
    <w:rsid w:val="00B34717"/>
    <w:rsid w:val="00B34764"/>
    <w:rsid w:val="00B3476B"/>
    <w:rsid w:val="00B3477F"/>
    <w:rsid w:val="00B34786"/>
    <w:rsid w:val="00B347D6"/>
    <w:rsid w:val="00B347DB"/>
    <w:rsid w:val="00B347E5"/>
    <w:rsid w:val="00B347ED"/>
    <w:rsid w:val="00B347FC"/>
    <w:rsid w:val="00B34804"/>
    <w:rsid w:val="00B34822"/>
    <w:rsid w:val="00B34824"/>
    <w:rsid w:val="00B3486F"/>
    <w:rsid w:val="00B3488E"/>
    <w:rsid w:val="00B348A2"/>
    <w:rsid w:val="00B348A7"/>
    <w:rsid w:val="00B348B9"/>
    <w:rsid w:val="00B348E1"/>
    <w:rsid w:val="00B34905"/>
    <w:rsid w:val="00B3494B"/>
    <w:rsid w:val="00B34973"/>
    <w:rsid w:val="00B349A1"/>
    <w:rsid w:val="00B349D8"/>
    <w:rsid w:val="00B34A12"/>
    <w:rsid w:val="00B34A1B"/>
    <w:rsid w:val="00B34A2C"/>
    <w:rsid w:val="00B34A3E"/>
    <w:rsid w:val="00B34A49"/>
    <w:rsid w:val="00B34A62"/>
    <w:rsid w:val="00B34A81"/>
    <w:rsid w:val="00B34AB1"/>
    <w:rsid w:val="00B34ADD"/>
    <w:rsid w:val="00B34AFA"/>
    <w:rsid w:val="00B34B07"/>
    <w:rsid w:val="00B34B18"/>
    <w:rsid w:val="00B34B26"/>
    <w:rsid w:val="00B34B46"/>
    <w:rsid w:val="00B34B4B"/>
    <w:rsid w:val="00B34B5B"/>
    <w:rsid w:val="00B34B7C"/>
    <w:rsid w:val="00B34B9C"/>
    <w:rsid w:val="00B34BE2"/>
    <w:rsid w:val="00B34BE9"/>
    <w:rsid w:val="00B34C0E"/>
    <w:rsid w:val="00B34C1E"/>
    <w:rsid w:val="00B34C2D"/>
    <w:rsid w:val="00B34C32"/>
    <w:rsid w:val="00B34CC2"/>
    <w:rsid w:val="00B34CD5"/>
    <w:rsid w:val="00B34D6A"/>
    <w:rsid w:val="00B34D7B"/>
    <w:rsid w:val="00B34D9E"/>
    <w:rsid w:val="00B34DD9"/>
    <w:rsid w:val="00B34DEF"/>
    <w:rsid w:val="00B34E01"/>
    <w:rsid w:val="00B34E92"/>
    <w:rsid w:val="00B34EAA"/>
    <w:rsid w:val="00B34ECF"/>
    <w:rsid w:val="00B34F31"/>
    <w:rsid w:val="00B34F63"/>
    <w:rsid w:val="00B34FAB"/>
    <w:rsid w:val="00B34FC4"/>
    <w:rsid w:val="00B35005"/>
    <w:rsid w:val="00B35009"/>
    <w:rsid w:val="00B35059"/>
    <w:rsid w:val="00B35111"/>
    <w:rsid w:val="00B35112"/>
    <w:rsid w:val="00B35114"/>
    <w:rsid w:val="00B35127"/>
    <w:rsid w:val="00B35165"/>
    <w:rsid w:val="00B35184"/>
    <w:rsid w:val="00B35189"/>
    <w:rsid w:val="00B351A3"/>
    <w:rsid w:val="00B351FC"/>
    <w:rsid w:val="00B3520C"/>
    <w:rsid w:val="00B3522A"/>
    <w:rsid w:val="00B3522C"/>
    <w:rsid w:val="00B35256"/>
    <w:rsid w:val="00B3525D"/>
    <w:rsid w:val="00B35297"/>
    <w:rsid w:val="00B35298"/>
    <w:rsid w:val="00B352A8"/>
    <w:rsid w:val="00B352E0"/>
    <w:rsid w:val="00B35348"/>
    <w:rsid w:val="00B35355"/>
    <w:rsid w:val="00B353A7"/>
    <w:rsid w:val="00B353C8"/>
    <w:rsid w:val="00B353F2"/>
    <w:rsid w:val="00B35464"/>
    <w:rsid w:val="00B354E5"/>
    <w:rsid w:val="00B354E6"/>
    <w:rsid w:val="00B35533"/>
    <w:rsid w:val="00B35551"/>
    <w:rsid w:val="00B3557C"/>
    <w:rsid w:val="00B35595"/>
    <w:rsid w:val="00B355A8"/>
    <w:rsid w:val="00B355BA"/>
    <w:rsid w:val="00B355C4"/>
    <w:rsid w:val="00B355CF"/>
    <w:rsid w:val="00B35620"/>
    <w:rsid w:val="00B35621"/>
    <w:rsid w:val="00B35643"/>
    <w:rsid w:val="00B3564D"/>
    <w:rsid w:val="00B35651"/>
    <w:rsid w:val="00B35673"/>
    <w:rsid w:val="00B35688"/>
    <w:rsid w:val="00B356AD"/>
    <w:rsid w:val="00B356AE"/>
    <w:rsid w:val="00B356BD"/>
    <w:rsid w:val="00B3570A"/>
    <w:rsid w:val="00B35725"/>
    <w:rsid w:val="00B35740"/>
    <w:rsid w:val="00B35786"/>
    <w:rsid w:val="00B357CF"/>
    <w:rsid w:val="00B357E7"/>
    <w:rsid w:val="00B357F8"/>
    <w:rsid w:val="00B3580C"/>
    <w:rsid w:val="00B3583C"/>
    <w:rsid w:val="00B3585F"/>
    <w:rsid w:val="00B35862"/>
    <w:rsid w:val="00B358AB"/>
    <w:rsid w:val="00B358DE"/>
    <w:rsid w:val="00B358E8"/>
    <w:rsid w:val="00B358F4"/>
    <w:rsid w:val="00B358FA"/>
    <w:rsid w:val="00B35918"/>
    <w:rsid w:val="00B35922"/>
    <w:rsid w:val="00B35940"/>
    <w:rsid w:val="00B35959"/>
    <w:rsid w:val="00B3595F"/>
    <w:rsid w:val="00B35996"/>
    <w:rsid w:val="00B359FC"/>
    <w:rsid w:val="00B35A54"/>
    <w:rsid w:val="00B35A5B"/>
    <w:rsid w:val="00B35A8D"/>
    <w:rsid w:val="00B35AB9"/>
    <w:rsid w:val="00B35B2B"/>
    <w:rsid w:val="00B35B37"/>
    <w:rsid w:val="00B35B5C"/>
    <w:rsid w:val="00B35B82"/>
    <w:rsid w:val="00B35B97"/>
    <w:rsid w:val="00B35BC6"/>
    <w:rsid w:val="00B35BD5"/>
    <w:rsid w:val="00B35C25"/>
    <w:rsid w:val="00B35C73"/>
    <w:rsid w:val="00B35D08"/>
    <w:rsid w:val="00B35D2F"/>
    <w:rsid w:val="00B35D52"/>
    <w:rsid w:val="00B35D67"/>
    <w:rsid w:val="00B35D9E"/>
    <w:rsid w:val="00B35DAA"/>
    <w:rsid w:val="00B35DBE"/>
    <w:rsid w:val="00B35DED"/>
    <w:rsid w:val="00B35DF6"/>
    <w:rsid w:val="00B35E05"/>
    <w:rsid w:val="00B35EB3"/>
    <w:rsid w:val="00B35EF0"/>
    <w:rsid w:val="00B35EF4"/>
    <w:rsid w:val="00B35F67"/>
    <w:rsid w:val="00B35F88"/>
    <w:rsid w:val="00B35FCC"/>
    <w:rsid w:val="00B35FD4"/>
    <w:rsid w:val="00B35FD5"/>
    <w:rsid w:val="00B36028"/>
    <w:rsid w:val="00B36029"/>
    <w:rsid w:val="00B3604F"/>
    <w:rsid w:val="00B36060"/>
    <w:rsid w:val="00B36087"/>
    <w:rsid w:val="00B360B3"/>
    <w:rsid w:val="00B360C3"/>
    <w:rsid w:val="00B3612B"/>
    <w:rsid w:val="00B3613E"/>
    <w:rsid w:val="00B3619B"/>
    <w:rsid w:val="00B361D0"/>
    <w:rsid w:val="00B361F6"/>
    <w:rsid w:val="00B36284"/>
    <w:rsid w:val="00B362A3"/>
    <w:rsid w:val="00B362A6"/>
    <w:rsid w:val="00B362B1"/>
    <w:rsid w:val="00B3630B"/>
    <w:rsid w:val="00B3632D"/>
    <w:rsid w:val="00B36414"/>
    <w:rsid w:val="00B36452"/>
    <w:rsid w:val="00B36489"/>
    <w:rsid w:val="00B3648F"/>
    <w:rsid w:val="00B364D6"/>
    <w:rsid w:val="00B364D8"/>
    <w:rsid w:val="00B3650C"/>
    <w:rsid w:val="00B36549"/>
    <w:rsid w:val="00B36561"/>
    <w:rsid w:val="00B36592"/>
    <w:rsid w:val="00B365C6"/>
    <w:rsid w:val="00B365CA"/>
    <w:rsid w:val="00B3661A"/>
    <w:rsid w:val="00B36645"/>
    <w:rsid w:val="00B36696"/>
    <w:rsid w:val="00B36698"/>
    <w:rsid w:val="00B366FE"/>
    <w:rsid w:val="00B3670B"/>
    <w:rsid w:val="00B367AC"/>
    <w:rsid w:val="00B367BB"/>
    <w:rsid w:val="00B367C0"/>
    <w:rsid w:val="00B367C4"/>
    <w:rsid w:val="00B367DF"/>
    <w:rsid w:val="00B36806"/>
    <w:rsid w:val="00B3681D"/>
    <w:rsid w:val="00B3683D"/>
    <w:rsid w:val="00B3684C"/>
    <w:rsid w:val="00B36885"/>
    <w:rsid w:val="00B3689A"/>
    <w:rsid w:val="00B368C7"/>
    <w:rsid w:val="00B36906"/>
    <w:rsid w:val="00B36931"/>
    <w:rsid w:val="00B36934"/>
    <w:rsid w:val="00B36935"/>
    <w:rsid w:val="00B3695C"/>
    <w:rsid w:val="00B3699B"/>
    <w:rsid w:val="00B369C7"/>
    <w:rsid w:val="00B36A2F"/>
    <w:rsid w:val="00B36A85"/>
    <w:rsid w:val="00B36A98"/>
    <w:rsid w:val="00B36AA5"/>
    <w:rsid w:val="00B36B09"/>
    <w:rsid w:val="00B36B15"/>
    <w:rsid w:val="00B36B64"/>
    <w:rsid w:val="00B36B6D"/>
    <w:rsid w:val="00B36B8F"/>
    <w:rsid w:val="00B36BAC"/>
    <w:rsid w:val="00B36BCB"/>
    <w:rsid w:val="00B36BD6"/>
    <w:rsid w:val="00B36C0A"/>
    <w:rsid w:val="00B36C1D"/>
    <w:rsid w:val="00B36C1E"/>
    <w:rsid w:val="00B36C29"/>
    <w:rsid w:val="00B36C8D"/>
    <w:rsid w:val="00B36CB9"/>
    <w:rsid w:val="00B36CBB"/>
    <w:rsid w:val="00B36CD1"/>
    <w:rsid w:val="00B36CD7"/>
    <w:rsid w:val="00B36CEE"/>
    <w:rsid w:val="00B36D2C"/>
    <w:rsid w:val="00B36D9B"/>
    <w:rsid w:val="00B36DC4"/>
    <w:rsid w:val="00B36DE7"/>
    <w:rsid w:val="00B36DF5"/>
    <w:rsid w:val="00B36E01"/>
    <w:rsid w:val="00B36E38"/>
    <w:rsid w:val="00B36E57"/>
    <w:rsid w:val="00B36E61"/>
    <w:rsid w:val="00B36E7A"/>
    <w:rsid w:val="00B36F1B"/>
    <w:rsid w:val="00B36F1D"/>
    <w:rsid w:val="00B36F2A"/>
    <w:rsid w:val="00B36F31"/>
    <w:rsid w:val="00B36F45"/>
    <w:rsid w:val="00B36F47"/>
    <w:rsid w:val="00B36F50"/>
    <w:rsid w:val="00B36F74"/>
    <w:rsid w:val="00B36FC7"/>
    <w:rsid w:val="00B36FCD"/>
    <w:rsid w:val="00B3701E"/>
    <w:rsid w:val="00B37032"/>
    <w:rsid w:val="00B3705C"/>
    <w:rsid w:val="00B37068"/>
    <w:rsid w:val="00B37086"/>
    <w:rsid w:val="00B370A4"/>
    <w:rsid w:val="00B370A9"/>
    <w:rsid w:val="00B370BE"/>
    <w:rsid w:val="00B370CB"/>
    <w:rsid w:val="00B370E6"/>
    <w:rsid w:val="00B370F6"/>
    <w:rsid w:val="00B37121"/>
    <w:rsid w:val="00B37130"/>
    <w:rsid w:val="00B371C1"/>
    <w:rsid w:val="00B371C6"/>
    <w:rsid w:val="00B371D0"/>
    <w:rsid w:val="00B371D1"/>
    <w:rsid w:val="00B371D6"/>
    <w:rsid w:val="00B37234"/>
    <w:rsid w:val="00B37253"/>
    <w:rsid w:val="00B37254"/>
    <w:rsid w:val="00B372A1"/>
    <w:rsid w:val="00B372AA"/>
    <w:rsid w:val="00B372B1"/>
    <w:rsid w:val="00B372B5"/>
    <w:rsid w:val="00B372FC"/>
    <w:rsid w:val="00B37327"/>
    <w:rsid w:val="00B3732D"/>
    <w:rsid w:val="00B37340"/>
    <w:rsid w:val="00B37341"/>
    <w:rsid w:val="00B37357"/>
    <w:rsid w:val="00B37383"/>
    <w:rsid w:val="00B373CD"/>
    <w:rsid w:val="00B373F8"/>
    <w:rsid w:val="00B3741C"/>
    <w:rsid w:val="00B3743C"/>
    <w:rsid w:val="00B37499"/>
    <w:rsid w:val="00B374A5"/>
    <w:rsid w:val="00B374AD"/>
    <w:rsid w:val="00B374BF"/>
    <w:rsid w:val="00B374C9"/>
    <w:rsid w:val="00B374D0"/>
    <w:rsid w:val="00B374D3"/>
    <w:rsid w:val="00B37514"/>
    <w:rsid w:val="00B37524"/>
    <w:rsid w:val="00B37548"/>
    <w:rsid w:val="00B37567"/>
    <w:rsid w:val="00B3758D"/>
    <w:rsid w:val="00B375B4"/>
    <w:rsid w:val="00B375FB"/>
    <w:rsid w:val="00B37616"/>
    <w:rsid w:val="00B37634"/>
    <w:rsid w:val="00B3765D"/>
    <w:rsid w:val="00B3766D"/>
    <w:rsid w:val="00B3766F"/>
    <w:rsid w:val="00B376A3"/>
    <w:rsid w:val="00B376E0"/>
    <w:rsid w:val="00B376E3"/>
    <w:rsid w:val="00B37739"/>
    <w:rsid w:val="00B3774F"/>
    <w:rsid w:val="00B3775B"/>
    <w:rsid w:val="00B37798"/>
    <w:rsid w:val="00B377A1"/>
    <w:rsid w:val="00B377A6"/>
    <w:rsid w:val="00B377BE"/>
    <w:rsid w:val="00B377ED"/>
    <w:rsid w:val="00B377FC"/>
    <w:rsid w:val="00B3783A"/>
    <w:rsid w:val="00B3784E"/>
    <w:rsid w:val="00B3786E"/>
    <w:rsid w:val="00B378BE"/>
    <w:rsid w:val="00B378CF"/>
    <w:rsid w:val="00B378D0"/>
    <w:rsid w:val="00B3790F"/>
    <w:rsid w:val="00B37924"/>
    <w:rsid w:val="00B37929"/>
    <w:rsid w:val="00B3792C"/>
    <w:rsid w:val="00B3794F"/>
    <w:rsid w:val="00B37961"/>
    <w:rsid w:val="00B37976"/>
    <w:rsid w:val="00B3798E"/>
    <w:rsid w:val="00B3799E"/>
    <w:rsid w:val="00B379AC"/>
    <w:rsid w:val="00B379E2"/>
    <w:rsid w:val="00B379FF"/>
    <w:rsid w:val="00B37A05"/>
    <w:rsid w:val="00B37A70"/>
    <w:rsid w:val="00B37A79"/>
    <w:rsid w:val="00B37A80"/>
    <w:rsid w:val="00B37A9E"/>
    <w:rsid w:val="00B37AA2"/>
    <w:rsid w:val="00B37AB6"/>
    <w:rsid w:val="00B37AD0"/>
    <w:rsid w:val="00B37B34"/>
    <w:rsid w:val="00B37B84"/>
    <w:rsid w:val="00B37B92"/>
    <w:rsid w:val="00B37B98"/>
    <w:rsid w:val="00B37BB3"/>
    <w:rsid w:val="00B37BB5"/>
    <w:rsid w:val="00B37BFA"/>
    <w:rsid w:val="00B37C19"/>
    <w:rsid w:val="00B37C1A"/>
    <w:rsid w:val="00B37C36"/>
    <w:rsid w:val="00B37C6B"/>
    <w:rsid w:val="00B37C7F"/>
    <w:rsid w:val="00B37C94"/>
    <w:rsid w:val="00B37C9B"/>
    <w:rsid w:val="00B37CA2"/>
    <w:rsid w:val="00B37CBF"/>
    <w:rsid w:val="00B37CD9"/>
    <w:rsid w:val="00B37D2B"/>
    <w:rsid w:val="00B37D41"/>
    <w:rsid w:val="00B37D6B"/>
    <w:rsid w:val="00B37DB8"/>
    <w:rsid w:val="00B37DC1"/>
    <w:rsid w:val="00B37DC2"/>
    <w:rsid w:val="00B37DED"/>
    <w:rsid w:val="00B37E4E"/>
    <w:rsid w:val="00B37E56"/>
    <w:rsid w:val="00B37EB2"/>
    <w:rsid w:val="00B37EBF"/>
    <w:rsid w:val="00B37EF7"/>
    <w:rsid w:val="00B37F54"/>
    <w:rsid w:val="00B37F72"/>
    <w:rsid w:val="00B37F87"/>
    <w:rsid w:val="00B37F9F"/>
    <w:rsid w:val="00B37FA4"/>
    <w:rsid w:val="00B37FCB"/>
    <w:rsid w:val="00B37FCD"/>
    <w:rsid w:val="00B37FF1"/>
    <w:rsid w:val="00B37FFD"/>
    <w:rsid w:val="00B40002"/>
    <w:rsid w:val="00B40027"/>
    <w:rsid w:val="00B40075"/>
    <w:rsid w:val="00B40076"/>
    <w:rsid w:val="00B400D7"/>
    <w:rsid w:val="00B400FF"/>
    <w:rsid w:val="00B40134"/>
    <w:rsid w:val="00B40135"/>
    <w:rsid w:val="00B40153"/>
    <w:rsid w:val="00B40159"/>
    <w:rsid w:val="00B40163"/>
    <w:rsid w:val="00B4016F"/>
    <w:rsid w:val="00B40173"/>
    <w:rsid w:val="00B401B4"/>
    <w:rsid w:val="00B401BF"/>
    <w:rsid w:val="00B401F9"/>
    <w:rsid w:val="00B4021C"/>
    <w:rsid w:val="00B40246"/>
    <w:rsid w:val="00B40285"/>
    <w:rsid w:val="00B402AA"/>
    <w:rsid w:val="00B402AB"/>
    <w:rsid w:val="00B402E2"/>
    <w:rsid w:val="00B402FA"/>
    <w:rsid w:val="00B40313"/>
    <w:rsid w:val="00B4032B"/>
    <w:rsid w:val="00B40336"/>
    <w:rsid w:val="00B4033F"/>
    <w:rsid w:val="00B40348"/>
    <w:rsid w:val="00B40360"/>
    <w:rsid w:val="00B40366"/>
    <w:rsid w:val="00B40399"/>
    <w:rsid w:val="00B403BA"/>
    <w:rsid w:val="00B403D5"/>
    <w:rsid w:val="00B40405"/>
    <w:rsid w:val="00B40416"/>
    <w:rsid w:val="00B4046F"/>
    <w:rsid w:val="00B40471"/>
    <w:rsid w:val="00B404A2"/>
    <w:rsid w:val="00B404B9"/>
    <w:rsid w:val="00B40536"/>
    <w:rsid w:val="00B40576"/>
    <w:rsid w:val="00B4058E"/>
    <w:rsid w:val="00B405E5"/>
    <w:rsid w:val="00B4062A"/>
    <w:rsid w:val="00B4062D"/>
    <w:rsid w:val="00B40649"/>
    <w:rsid w:val="00B406B1"/>
    <w:rsid w:val="00B406BE"/>
    <w:rsid w:val="00B406E0"/>
    <w:rsid w:val="00B40729"/>
    <w:rsid w:val="00B4072E"/>
    <w:rsid w:val="00B4074D"/>
    <w:rsid w:val="00B40790"/>
    <w:rsid w:val="00B407C9"/>
    <w:rsid w:val="00B407E8"/>
    <w:rsid w:val="00B4084A"/>
    <w:rsid w:val="00B40869"/>
    <w:rsid w:val="00B408AF"/>
    <w:rsid w:val="00B408C7"/>
    <w:rsid w:val="00B408EA"/>
    <w:rsid w:val="00B40938"/>
    <w:rsid w:val="00B4093E"/>
    <w:rsid w:val="00B40978"/>
    <w:rsid w:val="00B40988"/>
    <w:rsid w:val="00B409C3"/>
    <w:rsid w:val="00B409C5"/>
    <w:rsid w:val="00B409E7"/>
    <w:rsid w:val="00B40A18"/>
    <w:rsid w:val="00B40A1E"/>
    <w:rsid w:val="00B40A60"/>
    <w:rsid w:val="00B40AAD"/>
    <w:rsid w:val="00B40B87"/>
    <w:rsid w:val="00B40BEF"/>
    <w:rsid w:val="00B40C1B"/>
    <w:rsid w:val="00B40C29"/>
    <w:rsid w:val="00B40C2A"/>
    <w:rsid w:val="00B40CA8"/>
    <w:rsid w:val="00B40CB4"/>
    <w:rsid w:val="00B40CBB"/>
    <w:rsid w:val="00B40CEF"/>
    <w:rsid w:val="00B40D2D"/>
    <w:rsid w:val="00B40D50"/>
    <w:rsid w:val="00B40D69"/>
    <w:rsid w:val="00B40D89"/>
    <w:rsid w:val="00B40DC9"/>
    <w:rsid w:val="00B40DE4"/>
    <w:rsid w:val="00B40E00"/>
    <w:rsid w:val="00B40E20"/>
    <w:rsid w:val="00B40E28"/>
    <w:rsid w:val="00B40E40"/>
    <w:rsid w:val="00B40E83"/>
    <w:rsid w:val="00B40EC8"/>
    <w:rsid w:val="00B40EE2"/>
    <w:rsid w:val="00B40F3C"/>
    <w:rsid w:val="00B40FA6"/>
    <w:rsid w:val="00B40FAA"/>
    <w:rsid w:val="00B40FC5"/>
    <w:rsid w:val="00B40FC8"/>
    <w:rsid w:val="00B40FED"/>
    <w:rsid w:val="00B41013"/>
    <w:rsid w:val="00B41019"/>
    <w:rsid w:val="00B4103A"/>
    <w:rsid w:val="00B4106E"/>
    <w:rsid w:val="00B410B2"/>
    <w:rsid w:val="00B410D2"/>
    <w:rsid w:val="00B410F0"/>
    <w:rsid w:val="00B4115A"/>
    <w:rsid w:val="00B4116E"/>
    <w:rsid w:val="00B411B1"/>
    <w:rsid w:val="00B4121F"/>
    <w:rsid w:val="00B4123D"/>
    <w:rsid w:val="00B41246"/>
    <w:rsid w:val="00B41253"/>
    <w:rsid w:val="00B4126F"/>
    <w:rsid w:val="00B412A8"/>
    <w:rsid w:val="00B412CC"/>
    <w:rsid w:val="00B412E1"/>
    <w:rsid w:val="00B41306"/>
    <w:rsid w:val="00B41361"/>
    <w:rsid w:val="00B4136B"/>
    <w:rsid w:val="00B41380"/>
    <w:rsid w:val="00B4138A"/>
    <w:rsid w:val="00B413B3"/>
    <w:rsid w:val="00B413DC"/>
    <w:rsid w:val="00B413E3"/>
    <w:rsid w:val="00B4141D"/>
    <w:rsid w:val="00B41471"/>
    <w:rsid w:val="00B41472"/>
    <w:rsid w:val="00B4148B"/>
    <w:rsid w:val="00B414BF"/>
    <w:rsid w:val="00B414C3"/>
    <w:rsid w:val="00B414F7"/>
    <w:rsid w:val="00B4150C"/>
    <w:rsid w:val="00B41575"/>
    <w:rsid w:val="00B41586"/>
    <w:rsid w:val="00B415B2"/>
    <w:rsid w:val="00B415C7"/>
    <w:rsid w:val="00B415D3"/>
    <w:rsid w:val="00B415F7"/>
    <w:rsid w:val="00B41635"/>
    <w:rsid w:val="00B41647"/>
    <w:rsid w:val="00B416E6"/>
    <w:rsid w:val="00B41717"/>
    <w:rsid w:val="00B4171C"/>
    <w:rsid w:val="00B4173F"/>
    <w:rsid w:val="00B41754"/>
    <w:rsid w:val="00B41769"/>
    <w:rsid w:val="00B4178B"/>
    <w:rsid w:val="00B4178E"/>
    <w:rsid w:val="00B417A4"/>
    <w:rsid w:val="00B417D3"/>
    <w:rsid w:val="00B417DC"/>
    <w:rsid w:val="00B417F2"/>
    <w:rsid w:val="00B417FA"/>
    <w:rsid w:val="00B4180A"/>
    <w:rsid w:val="00B41819"/>
    <w:rsid w:val="00B4182F"/>
    <w:rsid w:val="00B41836"/>
    <w:rsid w:val="00B41841"/>
    <w:rsid w:val="00B41845"/>
    <w:rsid w:val="00B4184A"/>
    <w:rsid w:val="00B4184E"/>
    <w:rsid w:val="00B41852"/>
    <w:rsid w:val="00B41863"/>
    <w:rsid w:val="00B41868"/>
    <w:rsid w:val="00B4186C"/>
    <w:rsid w:val="00B4186D"/>
    <w:rsid w:val="00B41893"/>
    <w:rsid w:val="00B41899"/>
    <w:rsid w:val="00B418CB"/>
    <w:rsid w:val="00B418D6"/>
    <w:rsid w:val="00B418E6"/>
    <w:rsid w:val="00B41929"/>
    <w:rsid w:val="00B41939"/>
    <w:rsid w:val="00B4198C"/>
    <w:rsid w:val="00B419C1"/>
    <w:rsid w:val="00B419C5"/>
    <w:rsid w:val="00B419CF"/>
    <w:rsid w:val="00B419EE"/>
    <w:rsid w:val="00B41A1C"/>
    <w:rsid w:val="00B41A33"/>
    <w:rsid w:val="00B41A38"/>
    <w:rsid w:val="00B41A79"/>
    <w:rsid w:val="00B41A87"/>
    <w:rsid w:val="00B41A9A"/>
    <w:rsid w:val="00B41A9F"/>
    <w:rsid w:val="00B41ABB"/>
    <w:rsid w:val="00B41AC2"/>
    <w:rsid w:val="00B41AC9"/>
    <w:rsid w:val="00B41AE2"/>
    <w:rsid w:val="00B41AE4"/>
    <w:rsid w:val="00B41B01"/>
    <w:rsid w:val="00B41B79"/>
    <w:rsid w:val="00B41B88"/>
    <w:rsid w:val="00B41B98"/>
    <w:rsid w:val="00B41BA5"/>
    <w:rsid w:val="00B41BA9"/>
    <w:rsid w:val="00B41BAD"/>
    <w:rsid w:val="00B41BAF"/>
    <w:rsid w:val="00B41BC3"/>
    <w:rsid w:val="00B41BF7"/>
    <w:rsid w:val="00B41C08"/>
    <w:rsid w:val="00B41C18"/>
    <w:rsid w:val="00B41C1D"/>
    <w:rsid w:val="00B41C36"/>
    <w:rsid w:val="00B41C3E"/>
    <w:rsid w:val="00B41C55"/>
    <w:rsid w:val="00B41C7E"/>
    <w:rsid w:val="00B41D52"/>
    <w:rsid w:val="00B41D65"/>
    <w:rsid w:val="00B41DA5"/>
    <w:rsid w:val="00B41DE0"/>
    <w:rsid w:val="00B41DE1"/>
    <w:rsid w:val="00B41DF6"/>
    <w:rsid w:val="00B41E12"/>
    <w:rsid w:val="00B41E18"/>
    <w:rsid w:val="00B41E95"/>
    <w:rsid w:val="00B41ED9"/>
    <w:rsid w:val="00B41F0B"/>
    <w:rsid w:val="00B41FA2"/>
    <w:rsid w:val="00B41FBA"/>
    <w:rsid w:val="00B41FD2"/>
    <w:rsid w:val="00B41FED"/>
    <w:rsid w:val="00B42077"/>
    <w:rsid w:val="00B4207D"/>
    <w:rsid w:val="00B4209D"/>
    <w:rsid w:val="00B420C1"/>
    <w:rsid w:val="00B42125"/>
    <w:rsid w:val="00B4212A"/>
    <w:rsid w:val="00B4216E"/>
    <w:rsid w:val="00B421BA"/>
    <w:rsid w:val="00B421FD"/>
    <w:rsid w:val="00B42205"/>
    <w:rsid w:val="00B42219"/>
    <w:rsid w:val="00B4222D"/>
    <w:rsid w:val="00B4223F"/>
    <w:rsid w:val="00B42291"/>
    <w:rsid w:val="00B422A9"/>
    <w:rsid w:val="00B422BD"/>
    <w:rsid w:val="00B422C2"/>
    <w:rsid w:val="00B422D9"/>
    <w:rsid w:val="00B422DE"/>
    <w:rsid w:val="00B4230E"/>
    <w:rsid w:val="00B4231E"/>
    <w:rsid w:val="00B42343"/>
    <w:rsid w:val="00B42368"/>
    <w:rsid w:val="00B42393"/>
    <w:rsid w:val="00B423BD"/>
    <w:rsid w:val="00B423C0"/>
    <w:rsid w:val="00B423C6"/>
    <w:rsid w:val="00B423C7"/>
    <w:rsid w:val="00B423CB"/>
    <w:rsid w:val="00B42507"/>
    <w:rsid w:val="00B42533"/>
    <w:rsid w:val="00B4253A"/>
    <w:rsid w:val="00B4255B"/>
    <w:rsid w:val="00B42562"/>
    <w:rsid w:val="00B42566"/>
    <w:rsid w:val="00B42569"/>
    <w:rsid w:val="00B42594"/>
    <w:rsid w:val="00B425BC"/>
    <w:rsid w:val="00B425F5"/>
    <w:rsid w:val="00B425FD"/>
    <w:rsid w:val="00B4261C"/>
    <w:rsid w:val="00B4262E"/>
    <w:rsid w:val="00B42633"/>
    <w:rsid w:val="00B4266A"/>
    <w:rsid w:val="00B4269F"/>
    <w:rsid w:val="00B426A3"/>
    <w:rsid w:val="00B426AF"/>
    <w:rsid w:val="00B42707"/>
    <w:rsid w:val="00B4276D"/>
    <w:rsid w:val="00B4278F"/>
    <w:rsid w:val="00B427F4"/>
    <w:rsid w:val="00B42894"/>
    <w:rsid w:val="00B428C2"/>
    <w:rsid w:val="00B428C3"/>
    <w:rsid w:val="00B428FD"/>
    <w:rsid w:val="00B42939"/>
    <w:rsid w:val="00B4296F"/>
    <w:rsid w:val="00B429A4"/>
    <w:rsid w:val="00B429D3"/>
    <w:rsid w:val="00B42A01"/>
    <w:rsid w:val="00B42A46"/>
    <w:rsid w:val="00B42A48"/>
    <w:rsid w:val="00B42A4C"/>
    <w:rsid w:val="00B42A59"/>
    <w:rsid w:val="00B42AFE"/>
    <w:rsid w:val="00B42B22"/>
    <w:rsid w:val="00B42B98"/>
    <w:rsid w:val="00B42BA2"/>
    <w:rsid w:val="00B42BAE"/>
    <w:rsid w:val="00B42BB5"/>
    <w:rsid w:val="00B42BE3"/>
    <w:rsid w:val="00B42BEE"/>
    <w:rsid w:val="00B42BF2"/>
    <w:rsid w:val="00B42BFF"/>
    <w:rsid w:val="00B42C12"/>
    <w:rsid w:val="00B42C2D"/>
    <w:rsid w:val="00B42C82"/>
    <w:rsid w:val="00B42C86"/>
    <w:rsid w:val="00B42CCD"/>
    <w:rsid w:val="00B42CD1"/>
    <w:rsid w:val="00B42D10"/>
    <w:rsid w:val="00B42D1D"/>
    <w:rsid w:val="00B42D71"/>
    <w:rsid w:val="00B42D87"/>
    <w:rsid w:val="00B42D8F"/>
    <w:rsid w:val="00B42D97"/>
    <w:rsid w:val="00B42DBB"/>
    <w:rsid w:val="00B42DDB"/>
    <w:rsid w:val="00B42DE7"/>
    <w:rsid w:val="00B42E01"/>
    <w:rsid w:val="00B42E07"/>
    <w:rsid w:val="00B42E0A"/>
    <w:rsid w:val="00B42E2A"/>
    <w:rsid w:val="00B42E60"/>
    <w:rsid w:val="00B42E6C"/>
    <w:rsid w:val="00B42E83"/>
    <w:rsid w:val="00B42EB4"/>
    <w:rsid w:val="00B42ED4"/>
    <w:rsid w:val="00B42F02"/>
    <w:rsid w:val="00B42F0F"/>
    <w:rsid w:val="00B42F24"/>
    <w:rsid w:val="00B42F7F"/>
    <w:rsid w:val="00B42F82"/>
    <w:rsid w:val="00B42FAE"/>
    <w:rsid w:val="00B42FD4"/>
    <w:rsid w:val="00B42FE8"/>
    <w:rsid w:val="00B42FEE"/>
    <w:rsid w:val="00B4300B"/>
    <w:rsid w:val="00B43013"/>
    <w:rsid w:val="00B4302C"/>
    <w:rsid w:val="00B4303A"/>
    <w:rsid w:val="00B430D0"/>
    <w:rsid w:val="00B430EE"/>
    <w:rsid w:val="00B43131"/>
    <w:rsid w:val="00B43146"/>
    <w:rsid w:val="00B4317D"/>
    <w:rsid w:val="00B431A8"/>
    <w:rsid w:val="00B431C1"/>
    <w:rsid w:val="00B431C6"/>
    <w:rsid w:val="00B431C7"/>
    <w:rsid w:val="00B431F0"/>
    <w:rsid w:val="00B43244"/>
    <w:rsid w:val="00B43249"/>
    <w:rsid w:val="00B432A7"/>
    <w:rsid w:val="00B432B6"/>
    <w:rsid w:val="00B432B8"/>
    <w:rsid w:val="00B432BC"/>
    <w:rsid w:val="00B432C3"/>
    <w:rsid w:val="00B432E5"/>
    <w:rsid w:val="00B432FD"/>
    <w:rsid w:val="00B4330E"/>
    <w:rsid w:val="00B43325"/>
    <w:rsid w:val="00B4333A"/>
    <w:rsid w:val="00B4333D"/>
    <w:rsid w:val="00B43342"/>
    <w:rsid w:val="00B4334E"/>
    <w:rsid w:val="00B43365"/>
    <w:rsid w:val="00B4337A"/>
    <w:rsid w:val="00B43387"/>
    <w:rsid w:val="00B43392"/>
    <w:rsid w:val="00B433F3"/>
    <w:rsid w:val="00B43401"/>
    <w:rsid w:val="00B43422"/>
    <w:rsid w:val="00B43444"/>
    <w:rsid w:val="00B434A1"/>
    <w:rsid w:val="00B434BC"/>
    <w:rsid w:val="00B434D1"/>
    <w:rsid w:val="00B4350B"/>
    <w:rsid w:val="00B43538"/>
    <w:rsid w:val="00B4358C"/>
    <w:rsid w:val="00B4358F"/>
    <w:rsid w:val="00B435BA"/>
    <w:rsid w:val="00B436AB"/>
    <w:rsid w:val="00B436C2"/>
    <w:rsid w:val="00B436D1"/>
    <w:rsid w:val="00B436E9"/>
    <w:rsid w:val="00B43756"/>
    <w:rsid w:val="00B4377D"/>
    <w:rsid w:val="00B4378D"/>
    <w:rsid w:val="00B4378E"/>
    <w:rsid w:val="00B43799"/>
    <w:rsid w:val="00B437C5"/>
    <w:rsid w:val="00B437D6"/>
    <w:rsid w:val="00B4380E"/>
    <w:rsid w:val="00B43833"/>
    <w:rsid w:val="00B43855"/>
    <w:rsid w:val="00B4385C"/>
    <w:rsid w:val="00B438FC"/>
    <w:rsid w:val="00B43909"/>
    <w:rsid w:val="00B43917"/>
    <w:rsid w:val="00B43937"/>
    <w:rsid w:val="00B439D4"/>
    <w:rsid w:val="00B439E0"/>
    <w:rsid w:val="00B43A04"/>
    <w:rsid w:val="00B43AA8"/>
    <w:rsid w:val="00B43AD5"/>
    <w:rsid w:val="00B43ADE"/>
    <w:rsid w:val="00B43AFF"/>
    <w:rsid w:val="00B43B03"/>
    <w:rsid w:val="00B43B76"/>
    <w:rsid w:val="00B43B8B"/>
    <w:rsid w:val="00B43BAE"/>
    <w:rsid w:val="00B43BC3"/>
    <w:rsid w:val="00B43C1D"/>
    <w:rsid w:val="00B43C1E"/>
    <w:rsid w:val="00B43C28"/>
    <w:rsid w:val="00B43C4F"/>
    <w:rsid w:val="00B43C60"/>
    <w:rsid w:val="00B43C67"/>
    <w:rsid w:val="00B43C6D"/>
    <w:rsid w:val="00B43C82"/>
    <w:rsid w:val="00B43C88"/>
    <w:rsid w:val="00B43CAD"/>
    <w:rsid w:val="00B43CD0"/>
    <w:rsid w:val="00B43D0E"/>
    <w:rsid w:val="00B43D89"/>
    <w:rsid w:val="00B43DAC"/>
    <w:rsid w:val="00B43E04"/>
    <w:rsid w:val="00B43E1D"/>
    <w:rsid w:val="00B43E1E"/>
    <w:rsid w:val="00B43E21"/>
    <w:rsid w:val="00B43E42"/>
    <w:rsid w:val="00B43E47"/>
    <w:rsid w:val="00B43E8C"/>
    <w:rsid w:val="00B43E93"/>
    <w:rsid w:val="00B43F38"/>
    <w:rsid w:val="00B43F5D"/>
    <w:rsid w:val="00B43F69"/>
    <w:rsid w:val="00B43F70"/>
    <w:rsid w:val="00B43FB5"/>
    <w:rsid w:val="00B43FC4"/>
    <w:rsid w:val="00B43FD5"/>
    <w:rsid w:val="00B43FE4"/>
    <w:rsid w:val="00B44003"/>
    <w:rsid w:val="00B4401C"/>
    <w:rsid w:val="00B44072"/>
    <w:rsid w:val="00B440EE"/>
    <w:rsid w:val="00B44115"/>
    <w:rsid w:val="00B4418E"/>
    <w:rsid w:val="00B4419B"/>
    <w:rsid w:val="00B441A6"/>
    <w:rsid w:val="00B441A9"/>
    <w:rsid w:val="00B441C7"/>
    <w:rsid w:val="00B441F7"/>
    <w:rsid w:val="00B441F9"/>
    <w:rsid w:val="00B44203"/>
    <w:rsid w:val="00B4424B"/>
    <w:rsid w:val="00B442B3"/>
    <w:rsid w:val="00B442EB"/>
    <w:rsid w:val="00B442F1"/>
    <w:rsid w:val="00B4434F"/>
    <w:rsid w:val="00B4435F"/>
    <w:rsid w:val="00B443A7"/>
    <w:rsid w:val="00B443B2"/>
    <w:rsid w:val="00B443B8"/>
    <w:rsid w:val="00B443C9"/>
    <w:rsid w:val="00B443E3"/>
    <w:rsid w:val="00B44486"/>
    <w:rsid w:val="00B44492"/>
    <w:rsid w:val="00B444AC"/>
    <w:rsid w:val="00B444EE"/>
    <w:rsid w:val="00B444F5"/>
    <w:rsid w:val="00B4451A"/>
    <w:rsid w:val="00B4454A"/>
    <w:rsid w:val="00B44550"/>
    <w:rsid w:val="00B44557"/>
    <w:rsid w:val="00B445B5"/>
    <w:rsid w:val="00B445C4"/>
    <w:rsid w:val="00B445DA"/>
    <w:rsid w:val="00B44609"/>
    <w:rsid w:val="00B44610"/>
    <w:rsid w:val="00B4461E"/>
    <w:rsid w:val="00B44635"/>
    <w:rsid w:val="00B4466D"/>
    <w:rsid w:val="00B44696"/>
    <w:rsid w:val="00B446A5"/>
    <w:rsid w:val="00B446C1"/>
    <w:rsid w:val="00B446D2"/>
    <w:rsid w:val="00B446E0"/>
    <w:rsid w:val="00B446E1"/>
    <w:rsid w:val="00B446EE"/>
    <w:rsid w:val="00B4477D"/>
    <w:rsid w:val="00B4478B"/>
    <w:rsid w:val="00B447B8"/>
    <w:rsid w:val="00B447E7"/>
    <w:rsid w:val="00B447E9"/>
    <w:rsid w:val="00B447EC"/>
    <w:rsid w:val="00B44813"/>
    <w:rsid w:val="00B4481A"/>
    <w:rsid w:val="00B4482B"/>
    <w:rsid w:val="00B4483D"/>
    <w:rsid w:val="00B44844"/>
    <w:rsid w:val="00B4484F"/>
    <w:rsid w:val="00B4485A"/>
    <w:rsid w:val="00B44866"/>
    <w:rsid w:val="00B44871"/>
    <w:rsid w:val="00B4487E"/>
    <w:rsid w:val="00B4488A"/>
    <w:rsid w:val="00B44899"/>
    <w:rsid w:val="00B448A9"/>
    <w:rsid w:val="00B448CA"/>
    <w:rsid w:val="00B448CE"/>
    <w:rsid w:val="00B44917"/>
    <w:rsid w:val="00B44939"/>
    <w:rsid w:val="00B44951"/>
    <w:rsid w:val="00B449AD"/>
    <w:rsid w:val="00B449DE"/>
    <w:rsid w:val="00B44A05"/>
    <w:rsid w:val="00B44A16"/>
    <w:rsid w:val="00B44A1C"/>
    <w:rsid w:val="00B44A61"/>
    <w:rsid w:val="00B44A78"/>
    <w:rsid w:val="00B44AA0"/>
    <w:rsid w:val="00B44ABC"/>
    <w:rsid w:val="00B44AF7"/>
    <w:rsid w:val="00B44B4D"/>
    <w:rsid w:val="00B44B62"/>
    <w:rsid w:val="00B44BDC"/>
    <w:rsid w:val="00B44C37"/>
    <w:rsid w:val="00B44C5A"/>
    <w:rsid w:val="00B44C80"/>
    <w:rsid w:val="00B44CA2"/>
    <w:rsid w:val="00B44CA9"/>
    <w:rsid w:val="00B44CCD"/>
    <w:rsid w:val="00B44D37"/>
    <w:rsid w:val="00B44D65"/>
    <w:rsid w:val="00B44D6F"/>
    <w:rsid w:val="00B44DB8"/>
    <w:rsid w:val="00B44DF2"/>
    <w:rsid w:val="00B44DFA"/>
    <w:rsid w:val="00B44E28"/>
    <w:rsid w:val="00B44E2A"/>
    <w:rsid w:val="00B44E33"/>
    <w:rsid w:val="00B44E4C"/>
    <w:rsid w:val="00B44E72"/>
    <w:rsid w:val="00B44F01"/>
    <w:rsid w:val="00B44F12"/>
    <w:rsid w:val="00B44F99"/>
    <w:rsid w:val="00B44FA8"/>
    <w:rsid w:val="00B45006"/>
    <w:rsid w:val="00B4501D"/>
    <w:rsid w:val="00B4502D"/>
    <w:rsid w:val="00B45050"/>
    <w:rsid w:val="00B45058"/>
    <w:rsid w:val="00B4505E"/>
    <w:rsid w:val="00B45076"/>
    <w:rsid w:val="00B450C4"/>
    <w:rsid w:val="00B450CE"/>
    <w:rsid w:val="00B450E4"/>
    <w:rsid w:val="00B45116"/>
    <w:rsid w:val="00B4511B"/>
    <w:rsid w:val="00B45146"/>
    <w:rsid w:val="00B4519B"/>
    <w:rsid w:val="00B451AE"/>
    <w:rsid w:val="00B451B5"/>
    <w:rsid w:val="00B451BE"/>
    <w:rsid w:val="00B451CF"/>
    <w:rsid w:val="00B45217"/>
    <w:rsid w:val="00B45237"/>
    <w:rsid w:val="00B4524C"/>
    <w:rsid w:val="00B452C3"/>
    <w:rsid w:val="00B452C5"/>
    <w:rsid w:val="00B452D4"/>
    <w:rsid w:val="00B452E0"/>
    <w:rsid w:val="00B4530D"/>
    <w:rsid w:val="00B45358"/>
    <w:rsid w:val="00B45371"/>
    <w:rsid w:val="00B453B1"/>
    <w:rsid w:val="00B453B9"/>
    <w:rsid w:val="00B453D9"/>
    <w:rsid w:val="00B453DE"/>
    <w:rsid w:val="00B453E2"/>
    <w:rsid w:val="00B45400"/>
    <w:rsid w:val="00B45421"/>
    <w:rsid w:val="00B45478"/>
    <w:rsid w:val="00B45485"/>
    <w:rsid w:val="00B4549E"/>
    <w:rsid w:val="00B454A3"/>
    <w:rsid w:val="00B454AE"/>
    <w:rsid w:val="00B454B2"/>
    <w:rsid w:val="00B454F0"/>
    <w:rsid w:val="00B4551A"/>
    <w:rsid w:val="00B45521"/>
    <w:rsid w:val="00B45534"/>
    <w:rsid w:val="00B4553C"/>
    <w:rsid w:val="00B4554D"/>
    <w:rsid w:val="00B45556"/>
    <w:rsid w:val="00B4555A"/>
    <w:rsid w:val="00B45565"/>
    <w:rsid w:val="00B45567"/>
    <w:rsid w:val="00B45571"/>
    <w:rsid w:val="00B45598"/>
    <w:rsid w:val="00B455A1"/>
    <w:rsid w:val="00B455A2"/>
    <w:rsid w:val="00B455B2"/>
    <w:rsid w:val="00B455B8"/>
    <w:rsid w:val="00B4561A"/>
    <w:rsid w:val="00B45654"/>
    <w:rsid w:val="00B4567F"/>
    <w:rsid w:val="00B456E2"/>
    <w:rsid w:val="00B456F2"/>
    <w:rsid w:val="00B456F4"/>
    <w:rsid w:val="00B4574C"/>
    <w:rsid w:val="00B45767"/>
    <w:rsid w:val="00B4586C"/>
    <w:rsid w:val="00B45888"/>
    <w:rsid w:val="00B458A2"/>
    <w:rsid w:val="00B458AB"/>
    <w:rsid w:val="00B458E8"/>
    <w:rsid w:val="00B45966"/>
    <w:rsid w:val="00B459E4"/>
    <w:rsid w:val="00B459F2"/>
    <w:rsid w:val="00B45A00"/>
    <w:rsid w:val="00B45A61"/>
    <w:rsid w:val="00B45A6B"/>
    <w:rsid w:val="00B45A95"/>
    <w:rsid w:val="00B45AAF"/>
    <w:rsid w:val="00B45AC9"/>
    <w:rsid w:val="00B45AEC"/>
    <w:rsid w:val="00B45B23"/>
    <w:rsid w:val="00B45B24"/>
    <w:rsid w:val="00B45B25"/>
    <w:rsid w:val="00B45B31"/>
    <w:rsid w:val="00B45B89"/>
    <w:rsid w:val="00B45BA9"/>
    <w:rsid w:val="00B45BD1"/>
    <w:rsid w:val="00B45BEB"/>
    <w:rsid w:val="00B45BFD"/>
    <w:rsid w:val="00B45C02"/>
    <w:rsid w:val="00B45C07"/>
    <w:rsid w:val="00B45C22"/>
    <w:rsid w:val="00B45C53"/>
    <w:rsid w:val="00B45CDE"/>
    <w:rsid w:val="00B45D15"/>
    <w:rsid w:val="00B45D3C"/>
    <w:rsid w:val="00B45D44"/>
    <w:rsid w:val="00B45D60"/>
    <w:rsid w:val="00B45D9F"/>
    <w:rsid w:val="00B45DB0"/>
    <w:rsid w:val="00B45DC1"/>
    <w:rsid w:val="00B45DE7"/>
    <w:rsid w:val="00B45E21"/>
    <w:rsid w:val="00B45E24"/>
    <w:rsid w:val="00B45E27"/>
    <w:rsid w:val="00B45E34"/>
    <w:rsid w:val="00B45E59"/>
    <w:rsid w:val="00B45E81"/>
    <w:rsid w:val="00B45E8F"/>
    <w:rsid w:val="00B45E92"/>
    <w:rsid w:val="00B45E96"/>
    <w:rsid w:val="00B45EEE"/>
    <w:rsid w:val="00B45EF8"/>
    <w:rsid w:val="00B45F07"/>
    <w:rsid w:val="00B45F15"/>
    <w:rsid w:val="00B45F37"/>
    <w:rsid w:val="00B45FF0"/>
    <w:rsid w:val="00B45FF2"/>
    <w:rsid w:val="00B46008"/>
    <w:rsid w:val="00B4600D"/>
    <w:rsid w:val="00B46022"/>
    <w:rsid w:val="00B4605F"/>
    <w:rsid w:val="00B46067"/>
    <w:rsid w:val="00B46090"/>
    <w:rsid w:val="00B46091"/>
    <w:rsid w:val="00B4609E"/>
    <w:rsid w:val="00B460F2"/>
    <w:rsid w:val="00B4612A"/>
    <w:rsid w:val="00B46157"/>
    <w:rsid w:val="00B46164"/>
    <w:rsid w:val="00B4620F"/>
    <w:rsid w:val="00B46277"/>
    <w:rsid w:val="00B46285"/>
    <w:rsid w:val="00B4636B"/>
    <w:rsid w:val="00B46391"/>
    <w:rsid w:val="00B463B2"/>
    <w:rsid w:val="00B463CF"/>
    <w:rsid w:val="00B4641E"/>
    <w:rsid w:val="00B4643B"/>
    <w:rsid w:val="00B4643E"/>
    <w:rsid w:val="00B46442"/>
    <w:rsid w:val="00B4645C"/>
    <w:rsid w:val="00B4645D"/>
    <w:rsid w:val="00B46476"/>
    <w:rsid w:val="00B46493"/>
    <w:rsid w:val="00B4649B"/>
    <w:rsid w:val="00B464AA"/>
    <w:rsid w:val="00B464E0"/>
    <w:rsid w:val="00B46501"/>
    <w:rsid w:val="00B46507"/>
    <w:rsid w:val="00B46586"/>
    <w:rsid w:val="00B46588"/>
    <w:rsid w:val="00B465F8"/>
    <w:rsid w:val="00B465FA"/>
    <w:rsid w:val="00B4662B"/>
    <w:rsid w:val="00B46632"/>
    <w:rsid w:val="00B46663"/>
    <w:rsid w:val="00B46692"/>
    <w:rsid w:val="00B466E1"/>
    <w:rsid w:val="00B466EC"/>
    <w:rsid w:val="00B4672E"/>
    <w:rsid w:val="00B4673C"/>
    <w:rsid w:val="00B4674A"/>
    <w:rsid w:val="00B46770"/>
    <w:rsid w:val="00B46774"/>
    <w:rsid w:val="00B4677E"/>
    <w:rsid w:val="00B46791"/>
    <w:rsid w:val="00B467F2"/>
    <w:rsid w:val="00B467FF"/>
    <w:rsid w:val="00B46852"/>
    <w:rsid w:val="00B4686A"/>
    <w:rsid w:val="00B468BB"/>
    <w:rsid w:val="00B468D5"/>
    <w:rsid w:val="00B469AA"/>
    <w:rsid w:val="00B469D1"/>
    <w:rsid w:val="00B46A1E"/>
    <w:rsid w:val="00B46A27"/>
    <w:rsid w:val="00B46A38"/>
    <w:rsid w:val="00B46A61"/>
    <w:rsid w:val="00B46A66"/>
    <w:rsid w:val="00B46A8C"/>
    <w:rsid w:val="00B46AB0"/>
    <w:rsid w:val="00B46AD7"/>
    <w:rsid w:val="00B46AEE"/>
    <w:rsid w:val="00B46B39"/>
    <w:rsid w:val="00B46B5A"/>
    <w:rsid w:val="00B46B64"/>
    <w:rsid w:val="00B46B96"/>
    <w:rsid w:val="00B46B9B"/>
    <w:rsid w:val="00B46BC9"/>
    <w:rsid w:val="00B46BDB"/>
    <w:rsid w:val="00B46C06"/>
    <w:rsid w:val="00B46C75"/>
    <w:rsid w:val="00B46C84"/>
    <w:rsid w:val="00B46CA6"/>
    <w:rsid w:val="00B46CBA"/>
    <w:rsid w:val="00B46CBD"/>
    <w:rsid w:val="00B46CC7"/>
    <w:rsid w:val="00B46CE7"/>
    <w:rsid w:val="00B46D15"/>
    <w:rsid w:val="00B46D8D"/>
    <w:rsid w:val="00B46DA4"/>
    <w:rsid w:val="00B46DD8"/>
    <w:rsid w:val="00B46DE2"/>
    <w:rsid w:val="00B46EF7"/>
    <w:rsid w:val="00B46F4D"/>
    <w:rsid w:val="00B46F5C"/>
    <w:rsid w:val="00B46F89"/>
    <w:rsid w:val="00B46F93"/>
    <w:rsid w:val="00B46FC1"/>
    <w:rsid w:val="00B47007"/>
    <w:rsid w:val="00B4700E"/>
    <w:rsid w:val="00B4702A"/>
    <w:rsid w:val="00B4708F"/>
    <w:rsid w:val="00B4709D"/>
    <w:rsid w:val="00B47114"/>
    <w:rsid w:val="00B47168"/>
    <w:rsid w:val="00B471A8"/>
    <w:rsid w:val="00B471D3"/>
    <w:rsid w:val="00B4722F"/>
    <w:rsid w:val="00B4723C"/>
    <w:rsid w:val="00B47291"/>
    <w:rsid w:val="00B472A0"/>
    <w:rsid w:val="00B472AF"/>
    <w:rsid w:val="00B472C0"/>
    <w:rsid w:val="00B472D3"/>
    <w:rsid w:val="00B472E4"/>
    <w:rsid w:val="00B472E6"/>
    <w:rsid w:val="00B4730D"/>
    <w:rsid w:val="00B47316"/>
    <w:rsid w:val="00B47323"/>
    <w:rsid w:val="00B47331"/>
    <w:rsid w:val="00B47333"/>
    <w:rsid w:val="00B47357"/>
    <w:rsid w:val="00B4736A"/>
    <w:rsid w:val="00B473BC"/>
    <w:rsid w:val="00B473D4"/>
    <w:rsid w:val="00B473E8"/>
    <w:rsid w:val="00B47404"/>
    <w:rsid w:val="00B4743A"/>
    <w:rsid w:val="00B47459"/>
    <w:rsid w:val="00B47482"/>
    <w:rsid w:val="00B4748E"/>
    <w:rsid w:val="00B474A1"/>
    <w:rsid w:val="00B474D6"/>
    <w:rsid w:val="00B474F5"/>
    <w:rsid w:val="00B474FD"/>
    <w:rsid w:val="00B47501"/>
    <w:rsid w:val="00B47502"/>
    <w:rsid w:val="00B47507"/>
    <w:rsid w:val="00B4751C"/>
    <w:rsid w:val="00B47525"/>
    <w:rsid w:val="00B4753A"/>
    <w:rsid w:val="00B4753C"/>
    <w:rsid w:val="00B47586"/>
    <w:rsid w:val="00B475A4"/>
    <w:rsid w:val="00B475AA"/>
    <w:rsid w:val="00B475B7"/>
    <w:rsid w:val="00B475C3"/>
    <w:rsid w:val="00B475CD"/>
    <w:rsid w:val="00B4761C"/>
    <w:rsid w:val="00B4762E"/>
    <w:rsid w:val="00B47656"/>
    <w:rsid w:val="00B4766B"/>
    <w:rsid w:val="00B47676"/>
    <w:rsid w:val="00B476F7"/>
    <w:rsid w:val="00B476FB"/>
    <w:rsid w:val="00B4770C"/>
    <w:rsid w:val="00B47734"/>
    <w:rsid w:val="00B47746"/>
    <w:rsid w:val="00B4774F"/>
    <w:rsid w:val="00B4775D"/>
    <w:rsid w:val="00B4776C"/>
    <w:rsid w:val="00B47783"/>
    <w:rsid w:val="00B477AF"/>
    <w:rsid w:val="00B477B4"/>
    <w:rsid w:val="00B47818"/>
    <w:rsid w:val="00B47825"/>
    <w:rsid w:val="00B47871"/>
    <w:rsid w:val="00B47892"/>
    <w:rsid w:val="00B47897"/>
    <w:rsid w:val="00B478AA"/>
    <w:rsid w:val="00B478E9"/>
    <w:rsid w:val="00B4793B"/>
    <w:rsid w:val="00B4794B"/>
    <w:rsid w:val="00B47958"/>
    <w:rsid w:val="00B4795D"/>
    <w:rsid w:val="00B47964"/>
    <w:rsid w:val="00B4796F"/>
    <w:rsid w:val="00B4799E"/>
    <w:rsid w:val="00B479B3"/>
    <w:rsid w:val="00B479C7"/>
    <w:rsid w:val="00B479E8"/>
    <w:rsid w:val="00B479FA"/>
    <w:rsid w:val="00B47A0A"/>
    <w:rsid w:val="00B47A43"/>
    <w:rsid w:val="00B47A80"/>
    <w:rsid w:val="00B47A92"/>
    <w:rsid w:val="00B47AB3"/>
    <w:rsid w:val="00B47B33"/>
    <w:rsid w:val="00B47B36"/>
    <w:rsid w:val="00B47B6F"/>
    <w:rsid w:val="00B47B78"/>
    <w:rsid w:val="00B47BA5"/>
    <w:rsid w:val="00B47BCD"/>
    <w:rsid w:val="00B47BD6"/>
    <w:rsid w:val="00B47BE9"/>
    <w:rsid w:val="00B47BF1"/>
    <w:rsid w:val="00B47C38"/>
    <w:rsid w:val="00B47C4F"/>
    <w:rsid w:val="00B47C5D"/>
    <w:rsid w:val="00B47C8F"/>
    <w:rsid w:val="00B47CC0"/>
    <w:rsid w:val="00B47CC5"/>
    <w:rsid w:val="00B47CE5"/>
    <w:rsid w:val="00B47CE8"/>
    <w:rsid w:val="00B47CFC"/>
    <w:rsid w:val="00B47D13"/>
    <w:rsid w:val="00B47D17"/>
    <w:rsid w:val="00B47D1B"/>
    <w:rsid w:val="00B47D3C"/>
    <w:rsid w:val="00B47D87"/>
    <w:rsid w:val="00B47DAB"/>
    <w:rsid w:val="00B47DCA"/>
    <w:rsid w:val="00B47DCD"/>
    <w:rsid w:val="00B47E45"/>
    <w:rsid w:val="00B47E50"/>
    <w:rsid w:val="00B47E81"/>
    <w:rsid w:val="00B47EA7"/>
    <w:rsid w:val="00B47EBE"/>
    <w:rsid w:val="00B47F78"/>
    <w:rsid w:val="00B47FF3"/>
    <w:rsid w:val="00B47FFC"/>
    <w:rsid w:val="00B50064"/>
    <w:rsid w:val="00B50065"/>
    <w:rsid w:val="00B500F3"/>
    <w:rsid w:val="00B5013F"/>
    <w:rsid w:val="00B5018A"/>
    <w:rsid w:val="00B501F7"/>
    <w:rsid w:val="00B5020A"/>
    <w:rsid w:val="00B50241"/>
    <w:rsid w:val="00B5025A"/>
    <w:rsid w:val="00B5026B"/>
    <w:rsid w:val="00B50295"/>
    <w:rsid w:val="00B502BE"/>
    <w:rsid w:val="00B502F2"/>
    <w:rsid w:val="00B502FC"/>
    <w:rsid w:val="00B50307"/>
    <w:rsid w:val="00B50330"/>
    <w:rsid w:val="00B50356"/>
    <w:rsid w:val="00B50394"/>
    <w:rsid w:val="00B503CE"/>
    <w:rsid w:val="00B50402"/>
    <w:rsid w:val="00B50466"/>
    <w:rsid w:val="00B50478"/>
    <w:rsid w:val="00B5048B"/>
    <w:rsid w:val="00B504AF"/>
    <w:rsid w:val="00B504BD"/>
    <w:rsid w:val="00B504F6"/>
    <w:rsid w:val="00B504F7"/>
    <w:rsid w:val="00B504FB"/>
    <w:rsid w:val="00B50517"/>
    <w:rsid w:val="00B50566"/>
    <w:rsid w:val="00B505DA"/>
    <w:rsid w:val="00B505DC"/>
    <w:rsid w:val="00B505F6"/>
    <w:rsid w:val="00B505FD"/>
    <w:rsid w:val="00B50645"/>
    <w:rsid w:val="00B506CE"/>
    <w:rsid w:val="00B506E2"/>
    <w:rsid w:val="00B506F1"/>
    <w:rsid w:val="00B50704"/>
    <w:rsid w:val="00B5073F"/>
    <w:rsid w:val="00B5076E"/>
    <w:rsid w:val="00B50782"/>
    <w:rsid w:val="00B5078F"/>
    <w:rsid w:val="00B507D6"/>
    <w:rsid w:val="00B50823"/>
    <w:rsid w:val="00B50826"/>
    <w:rsid w:val="00B50835"/>
    <w:rsid w:val="00B5084E"/>
    <w:rsid w:val="00B5087B"/>
    <w:rsid w:val="00B508BF"/>
    <w:rsid w:val="00B508C6"/>
    <w:rsid w:val="00B50900"/>
    <w:rsid w:val="00B50935"/>
    <w:rsid w:val="00B509DD"/>
    <w:rsid w:val="00B50A33"/>
    <w:rsid w:val="00B50A7B"/>
    <w:rsid w:val="00B50A7F"/>
    <w:rsid w:val="00B50AA1"/>
    <w:rsid w:val="00B50AA3"/>
    <w:rsid w:val="00B50B45"/>
    <w:rsid w:val="00B50B89"/>
    <w:rsid w:val="00B50BB0"/>
    <w:rsid w:val="00B50BE8"/>
    <w:rsid w:val="00B50BF2"/>
    <w:rsid w:val="00B50C6B"/>
    <w:rsid w:val="00B50C6F"/>
    <w:rsid w:val="00B50C7D"/>
    <w:rsid w:val="00B50CF3"/>
    <w:rsid w:val="00B50D03"/>
    <w:rsid w:val="00B50D08"/>
    <w:rsid w:val="00B50D0A"/>
    <w:rsid w:val="00B50D23"/>
    <w:rsid w:val="00B50D7A"/>
    <w:rsid w:val="00B50D7D"/>
    <w:rsid w:val="00B50D7F"/>
    <w:rsid w:val="00B50D88"/>
    <w:rsid w:val="00B50E02"/>
    <w:rsid w:val="00B50E06"/>
    <w:rsid w:val="00B50E23"/>
    <w:rsid w:val="00B50E2A"/>
    <w:rsid w:val="00B50E33"/>
    <w:rsid w:val="00B50E38"/>
    <w:rsid w:val="00B50E46"/>
    <w:rsid w:val="00B50E87"/>
    <w:rsid w:val="00B50EDF"/>
    <w:rsid w:val="00B50EE1"/>
    <w:rsid w:val="00B50EEE"/>
    <w:rsid w:val="00B50EF6"/>
    <w:rsid w:val="00B50F65"/>
    <w:rsid w:val="00B50F85"/>
    <w:rsid w:val="00B50F95"/>
    <w:rsid w:val="00B50FA2"/>
    <w:rsid w:val="00B50FB8"/>
    <w:rsid w:val="00B50FE4"/>
    <w:rsid w:val="00B51006"/>
    <w:rsid w:val="00B51023"/>
    <w:rsid w:val="00B51043"/>
    <w:rsid w:val="00B5104F"/>
    <w:rsid w:val="00B51081"/>
    <w:rsid w:val="00B510A2"/>
    <w:rsid w:val="00B510A8"/>
    <w:rsid w:val="00B510D8"/>
    <w:rsid w:val="00B510E1"/>
    <w:rsid w:val="00B510EC"/>
    <w:rsid w:val="00B510F0"/>
    <w:rsid w:val="00B5111F"/>
    <w:rsid w:val="00B5113C"/>
    <w:rsid w:val="00B5118E"/>
    <w:rsid w:val="00B51194"/>
    <w:rsid w:val="00B511BF"/>
    <w:rsid w:val="00B511C7"/>
    <w:rsid w:val="00B5126C"/>
    <w:rsid w:val="00B51275"/>
    <w:rsid w:val="00B512AC"/>
    <w:rsid w:val="00B512B2"/>
    <w:rsid w:val="00B5132B"/>
    <w:rsid w:val="00B51333"/>
    <w:rsid w:val="00B513B1"/>
    <w:rsid w:val="00B513C9"/>
    <w:rsid w:val="00B513E6"/>
    <w:rsid w:val="00B513F3"/>
    <w:rsid w:val="00B51444"/>
    <w:rsid w:val="00B5144C"/>
    <w:rsid w:val="00B51470"/>
    <w:rsid w:val="00B5149C"/>
    <w:rsid w:val="00B514A1"/>
    <w:rsid w:val="00B514A8"/>
    <w:rsid w:val="00B5151A"/>
    <w:rsid w:val="00B51583"/>
    <w:rsid w:val="00B51585"/>
    <w:rsid w:val="00B515A7"/>
    <w:rsid w:val="00B515EC"/>
    <w:rsid w:val="00B515F7"/>
    <w:rsid w:val="00B51692"/>
    <w:rsid w:val="00B516BC"/>
    <w:rsid w:val="00B516D1"/>
    <w:rsid w:val="00B516DC"/>
    <w:rsid w:val="00B516E2"/>
    <w:rsid w:val="00B51708"/>
    <w:rsid w:val="00B5170F"/>
    <w:rsid w:val="00B51710"/>
    <w:rsid w:val="00B5172A"/>
    <w:rsid w:val="00B51832"/>
    <w:rsid w:val="00B5185B"/>
    <w:rsid w:val="00B51893"/>
    <w:rsid w:val="00B518D0"/>
    <w:rsid w:val="00B518E5"/>
    <w:rsid w:val="00B5192C"/>
    <w:rsid w:val="00B51938"/>
    <w:rsid w:val="00B51958"/>
    <w:rsid w:val="00B519A0"/>
    <w:rsid w:val="00B519B5"/>
    <w:rsid w:val="00B519D4"/>
    <w:rsid w:val="00B519FB"/>
    <w:rsid w:val="00B51A3C"/>
    <w:rsid w:val="00B51A40"/>
    <w:rsid w:val="00B51A53"/>
    <w:rsid w:val="00B51A67"/>
    <w:rsid w:val="00B51A6F"/>
    <w:rsid w:val="00B51A89"/>
    <w:rsid w:val="00B51AAB"/>
    <w:rsid w:val="00B51ABC"/>
    <w:rsid w:val="00B51B65"/>
    <w:rsid w:val="00B51B84"/>
    <w:rsid w:val="00B51BAF"/>
    <w:rsid w:val="00B51BEE"/>
    <w:rsid w:val="00B51C13"/>
    <w:rsid w:val="00B51C49"/>
    <w:rsid w:val="00B51C55"/>
    <w:rsid w:val="00B51C7F"/>
    <w:rsid w:val="00B51CF2"/>
    <w:rsid w:val="00B51D0D"/>
    <w:rsid w:val="00B51D32"/>
    <w:rsid w:val="00B51D4F"/>
    <w:rsid w:val="00B51D5A"/>
    <w:rsid w:val="00B51D78"/>
    <w:rsid w:val="00B51D7A"/>
    <w:rsid w:val="00B51DFD"/>
    <w:rsid w:val="00B51E30"/>
    <w:rsid w:val="00B51E66"/>
    <w:rsid w:val="00B51E82"/>
    <w:rsid w:val="00B51E9E"/>
    <w:rsid w:val="00B51ED2"/>
    <w:rsid w:val="00B51F6E"/>
    <w:rsid w:val="00B51F94"/>
    <w:rsid w:val="00B51FFA"/>
    <w:rsid w:val="00B52026"/>
    <w:rsid w:val="00B52044"/>
    <w:rsid w:val="00B52048"/>
    <w:rsid w:val="00B52066"/>
    <w:rsid w:val="00B52068"/>
    <w:rsid w:val="00B52097"/>
    <w:rsid w:val="00B5209E"/>
    <w:rsid w:val="00B520AE"/>
    <w:rsid w:val="00B520B2"/>
    <w:rsid w:val="00B520C9"/>
    <w:rsid w:val="00B520D3"/>
    <w:rsid w:val="00B520E9"/>
    <w:rsid w:val="00B52120"/>
    <w:rsid w:val="00B5212A"/>
    <w:rsid w:val="00B52131"/>
    <w:rsid w:val="00B52145"/>
    <w:rsid w:val="00B52162"/>
    <w:rsid w:val="00B52175"/>
    <w:rsid w:val="00B521D7"/>
    <w:rsid w:val="00B521EF"/>
    <w:rsid w:val="00B52206"/>
    <w:rsid w:val="00B5221D"/>
    <w:rsid w:val="00B5226A"/>
    <w:rsid w:val="00B52271"/>
    <w:rsid w:val="00B52282"/>
    <w:rsid w:val="00B522A3"/>
    <w:rsid w:val="00B522B8"/>
    <w:rsid w:val="00B52360"/>
    <w:rsid w:val="00B52390"/>
    <w:rsid w:val="00B52391"/>
    <w:rsid w:val="00B5242F"/>
    <w:rsid w:val="00B52451"/>
    <w:rsid w:val="00B524DC"/>
    <w:rsid w:val="00B524E0"/>
    <w:rsid w:val="00B524EF"/>
    <w:rsid w:val="00B524F0"/>
    <w:rsid w:val="00B5250D"/>
    <w:rsid w:val="00B52553"/>
    <w:rsid w:val="00B525CF"/>
    <w:rsid w:val="00B525D1"/>
    <w:rsid w:val="00B525EB"/>
    <w:rsid w:val="00B525ED"/>
    <w:rsid w:val="00B525F0"/>
    <w:rsid w:val="00B52649"/>
    <w:rsid w:val="00B5264A"/>
    <w:rsid w:val="00B526B0"/>
    <w:rsid w:val="00B526E1"/>
    <w:rsid w:val="00B5270F"/>
    <w:rsid w:val="00B52712"/>
    <w:rsid w:val="00B5279E"/>
    <w:rsid w:val="00B527D8"/>
    <w:rsid w:val="00B527DC"/>
    <w:rsid w:val="00B527F4"/>
    <w:rsid w:val="00B52803"/>
    <w:rsid w:val="00B52846"/>
    <w:rsid w:val="00B5284D"/>
    <w:rsid w:val="00B52861"/>
    <w:rsid w:val="00B52871"/>
    <w:rsid w:val="00B5287A"/>
    <w:rsid w:val="00B528DC"/>
    <w:rsid w:val="00B528FA"/>
    <w:rsid w:val="00B52949"/>
    <w:rsid w:val="00B52959"/>
    <w:rsid w:val="00B5297B"/>
    <w:rsid w:val="00B529D8"/>
    <w:rsid w:val="00B529E7"/>
    <w:rsid w:val="00B52A3D"/>
    <w:rsid w:val="00B52A5C"/>
    <w:rsid w:val="00B52A79"/>
    <w:rsid w:val="00B52AA6"/>
    <w:rsid w:val="00B52AA7"/>
    <w:rsid w:val="00B52AAA"/>
    <w:rsid w:val="00B52AD8"/>
    <w:rsid w:val="00B52ADB"/>
    <w:rsid w:val="00B52AE0"/>
    <w:rsid w:val="00B52AEF"/>
    <w:rsid w:val="00B52B35"/>
    <w:rsid w:val="00B52B51"/>
    <w:rsid w:val="00B52B7A"/>
    <w:rsid w:val="00B52BC7"/>
    <w:rsid w:val="00B52BF4"/>
    <w:rsid w:val="00B52BF8"/>
    <w:rsid w:val="00B52BFA"/>
    <w:rsid w:val="00B52C1F"/>
    <w:rsid w:val="00B52C5E"/>
    <w:rsid w:val="00B52C95"/>
    <w:rsid w:val="00B52CEE"/>
    <w:rsid w:val="00B52CF1"/>
    <w:rsid w:val="00B52D11"/>
    <w:rsid w:val="00B52D14"/>
    <w:rsid w:val="00B52D36"/>
    <w:rsid w:val="00B52D43"/>
    <w:rsid w:val="00B52D49"/>
    <w:rsid w:val="00B52D79"/>
    <w:rsid w:val="00B52D7F"/>
    <w:rsid w:val="00B52DD1"/>
    <w:rsid w:val="00B52DDD"/>
    <w:rsid w:val="00B52E0E"/>
    <w:rsid w:val="00B52E26"/>
    <w:rsid w:val="00B52E97"/>
    <w:rsid w:val="00B52EBF"/>
    <w:rsid w:val="00B52F10"/>
    <w:rsid w:val="00B52F17"/>
    <w:rsid w:val="00B52F1A"/>
    <w:rsid w:val="00B52F26"/>
    <w:rsid w:val="00B52F53"/>
    <w:rsid w:val="00B52F6F"/>
    <w:rsid w:val="00B52F7B"/>
    <w:rsid w:val="00B52FD2"/>
    <w:rsid w:val="00B53012"/>
    <w:rsid w:val="00B530B2"/>
    <w:rsid w:val="00B530CD"/>
    <w:rsid w:val="00B5310F"/>
    <w:rsid w:val="00B53115"/>
    <w:rsid w:val="00B53133"/>
    <w:rsid w:val="00B53139"/>
    <w:rsid w:val="00B5314B"/>
    <w:rsid w:val="00B53162"/>
    <w:rsid w:val="00B53171"/>
    <w:rsid w:val="00B53172"/>
    <w:rsid w:val="00B531B7"/>
    <w:rsid w:val="00B531CF"/>
    <w:rsid w:val="00B531F9"/>
    <w:rsid w:val="00B5321A"/>
    <w:rsid w:val="00B5322B"/>
    <w:rsid w:val="00B53241"/>
    <w:rsid w:val="00B53288"/>
    <w:rsid w:val="00B532A4"/>
    <w:rsid w:val="00B532B0"/>
    <w:rsid w:val="00B532CD"/>
    <w:rsid w:val="00B532E8"/>
    <w:rsid w:val="00B532EC"/>
    <w:rsid w:val="00B53332"/>
    <w:rsid w:val="00B5336F"/>
    <w:rsid w:val="00B53376"/>
    <w:rsid w:val="00B53395"/>
    <w:rsid w:val="00B533DF"/>
    <w:rsid w:val="00B53416"/>
    <w:rsid w:val="00B5343D"/>
    <w:rsid w:val="00B53472"/>
    <w:rsid w:val="00B5348C"/>
    <w:rsid w:val="00B53492"/>
    <w:rsid w:val="00B534E1"/>
    <w:rsid w:val="00B534F9"/>
    <w:rsid w:val="00B53542"/>
    <w:rsid w:val="00B53547"/>
    <w:rsid w:val="00B53559"/>
    <w:rsid w:val="00B535AD"/>
    <w:rsid w:val="00B535B4"/>
    <w:rsid w:val="00B535DF"/>
    <w:rsid w:val="00B5360B"/>
    <w:rsid w:val="00B5361E"/>
    <w:rsid w:val="00B5361F"/>
    <w:rsid w:val="00B53626"/>
    <w:rsid w:val="00B53660"/>
    <w:rsid w:val="00B536CA"/>
    <w:rsid w:val="00B536EF"/>
    <w:rsid w:val="00B5371B"/>
    <w:rsid w:val="00B53721"/>
    <w:rsid w:val="00B53725"/>
    <w:rsid w:val="00B5375A"/>
    <w:rsid w:val="00B537C3"/>
    <w:rsid w:val="00B537C9"/>
    <w:rsid w:val="00B537F6"/>
    <w:rsid w:val="00B53847"/>
    <w:rsid w:val="00B5387A"/>
    <w:rsid w:val="00B538AC"/>
    <w:rsid w:val="00B538CF"/>
    <w:rsid w:val="00B538D2"/>
    <w:rsid w:val="00B538DE"/>
    <w:rsid w:val="00B53911"/>
    <w:rsid w:val="00B53935"/>
    <w:rsid w:val="00B53951"/>
    <w:rsid w:val="00B5396F"/>
    <w:rsid w:val="00B539B2"/>
    <w:rsid w:val="00B539B9"/>
    <w:rsid w:val="00B53A0B"/>
    <w:rsid w:val="00B53A33"/>
    <w:rsid w:val="00B53A36"/>
    <w:rsid w:val="00B53A37"/>
    <w:rsid w:val="00B53A52"/>
    <w:rsid w:val="00B53A9E"/>
    <w:rsid w:val="00B53AE9"/>
    <w:rsid w:val="00B53B11"/>
    <w:rsid w:val="00B53B33"/>
    <w:rsid w:val="00B53B48"/>
    <w:rsid w:val="00B53B5C"/>
    <w:rsid w:val="00B53B8C"/>
    <w:rsid w:val="00B53B9C"/>
    <w:rsid w:val="00B53BDF"/>
    <w:rsid w:val="00B53BFD"/>
    <w:rsid w:val="00B53C59"/>
    <w:rsid w:val="00B53C68"/>
    <w:rsid w:val="00B53C86"/>
    <w:rsid w:val="00B53C89"/>
    <w:rsid w:val="00B53CC9"/>
    <w:rsid w:val="00B53CD4"/>
    <w:rsid w:val="00B53CDB"/>
    <w:rsid w:val="00B53CFF"/>
    <w:rsid w:val="00B53DAC"/>
    <w:rsid w:val="00B53E03"/>
    <w:rsid w:val="00B53E26"/>
    <w:rsid w:val="00B53E48"/>
    <w:rsid w:val="00B53E5B"/>
    <w:rsid w:val="00B53EA3"/>
    <w:rsid w:val="00B53EAE"/>
    <w:rsid w:val="00B53EF0"/>
    <w:rsid w:val="00B53F56"/>
    <w:rsid w:val="00B53F87"/>
    <w:rsid w:val="00B53FA0"/>
    <w:rsid w:val="00B53FAC"/>
    <w:rsid w:val="00B53FBF"/>
    <w:rsid w:val="00B53FE3"/>
    <w:rsid w:val="00B54058"/>
    <w:rsid w:val="00B54082"/>
    <w:rsid w:val="00B5413B"/>
    <w:rsid w:val="00B54144"/>
    <w:rsid w:val="00B54168"/>
    <w:rsid w:val="00B54172"/>
    <w:rsid w:val="00B54186"/>
    <w:rsid w:val="00B541F5"/>
    <w:rsid w:val="00B54261"/>
    <w:rsid w:val="00B5428E"/>
    <w:rsid w:val="00B54290"/>
    <w:rsid w:val="00B54297"/>
    <w:rsid w:val="00B542CF"/>
    <w:rsid w:val="00B542DB"/>
    <w:rsid w:val="00B542DD"/>
    <w:rsid w:val="00B543BB"/>
    <w:rsid w:val="00B5442E"/>
    <w:rsid w:val="00B54450"/>
    <w:rsid w:val="00B544B3"/>
    <w:rsid w:val="00B544C2"/>
    <w:rsid w:val="00B544C6"/>
    <w:rsid w:val="00B544D0"/>
    <w:rsid w:val="00B544EF"/>
    <w:rsid w:val="00B54502"/>
    <w:rsid w:val="00B54508"/>
    <w:rsid w:val="00B54516"/>
    <w:rsid w:val="00B5455A"/>
    <w:rsid w:val="00B54564"/>
    <w:rsid w:val="00B545DA"/>
    <w:rsid w:val="00B54614"/>
    <w:rsid w:val="00B5463C"/>
    <w:rsid w:val="00B5465F"/>
    <w:rsid w:val="00B546A0"/>
    <w:rsid w:val="00B546CE"/>
    <w:rsid w:val="00B546D0"/>
    <w:rsid w:val="00B54715"/>
    <w:rsid w:val="00B54729"/>
    <w:rsid w:val="00B54765"/>
    <w:rsid w:val="00B547AC"/>
    <w:rsid w:val="00B547AD"/>
    <w:rsid w:val="00B547C3"/>
    <w:rsid w:val="00B547D8"/>
    <w:rsid w:val="00B547DA"/>
    <w:rsid w:val="00B5481D"/>
    <w:rsid w:val="00B5482C"/>
    <w:rsid w:val="00B54849"/>
    <w:rsid w:val="00B5486C"/>
    <w:rsid w:val="00B5487C"/>
    <w:rsid w:val="00B548A2"/>
    <w:rsid w:val="00B548BD"/>
    <w:rsid w:val="00B548D1"/>
    <w:rsid w:val="00B548E0"/>
    <w:rsid w:val="00B548F3"/>
    <w:rsid w:val="00B5490B"/>
    <w:rsid w:val="00B54913"/>
    <w:rsid w:val="00B5495B"/>
    <w:rsid w:val="00B549AE"/>
    <w:rsid w:val="00B549D7"/>
    <w:rsid w:val="00B549EC"/>
    <w:rsid w:val="00B54A04"/>
    <w:rsid w:val="00B54A6E"/>
    <w:rsid w:val="00B54A87"/>
    <w:rsid w:val="00B54AA2"/>
    <w:rsid w:val="00B54ADC"/>
    <w:rsid w:val="00B54AF4"/>
    <w:rsid w:val="00B54AFD"/>
    <w:rsid w:val="00B54AFF"/>
    <w:rsid w:val="00B54B27"/>
    <w:rsid w:val="00B54B42"/>
    <w:rsid w:val="00B54B54"/>
    <w:rsid w:val="00B54B8E"/>
    <w:rsid w:val="00B54B98"/>
    <w:rsid w:val="00B54B9C"/>
    <w:rsid w:val="00B54BC6"/>
    <w:rsid w:val="00B54BCB"/>
    <w:rsid w:val="00B54BCC"/>
    <w:rsid w:val="00B54C43"/>
    <w:rsid w:val="00B54C59"/>
    <w:rsid w:val="00B54C9C"/>
    <w:rsid w:val="00B54CA4"/>
    <w:rsid w:val="00B54CB6"/>
    <w:rsid w:val="00B54CE8"/>
    <w:rsid w:val="00B54D11"/>
    <w:rsid w:val="00B54D38"/>
    <w:rsid w:val="00B54D43"/>
    <w:rsid w:val="00B54D4A"/>
    <w:rsid w:val="00B54D54"/>
    <w:rsid w:val="00B54D5B"/>
    <w:rsid w:val="00B54D65"/>
    <w:rsid w:val="00B54D72"/>
    <w:rsid w:val="00B54D77"/>
    <w:rsid w:val="00B54DAE"/>
    <w:rsid w:val="00B54DC9"/>
    <w:rsid w:val="00B54DE1"/>
    <w:rsid w:val="00B54DE9"/>
    <w:rsid w:val="00B54E19"/>
    <w:rsid w:val="00B54E60"/>
    <w:rsid w:val="00B54E72"/>
    <w:rsid w:val="00B54EB1"/>
    <w:rsid w:val="00B54EBD"/>
    <w:rsid w:val="00B54EBF"/>
    <w:rsid w:val="00B54F50"/>
    <w:rsid w:val="00B54F68"/>
    <w:rsid w:val="00B54FD5"/>
    <w:rsid w:val="00B54FEA"/>
    <w:rsid w:val="00B55014"/>
    <w:rsid w:val="00B55041"/>
    <w:rsid w:val="00B55054"/>
    <w:rsid w:val="00B55069"/>
    <w:rsid w:val="00B550E6"/>
    <w:rsid w:val="00B550F1"/>
    <w:rsid w:val="00B550F7"/>
    <w:rsid w:val="00B55125"/>
    <w:rsid w:val="00B5513C"/>
    <w:rsid w:val="00B55145"/>
    <w:rsid w:val="00B55205"/>
    <w:rsid w:val="00B55213"/>
    <w:rsid w:val="00B55216"/>
    <w:rsid w:val="00B55226"/>
    <w:rsid w:val="00B55253"/>
    <w:rsid w:val="00B5525B"/>
    <w:rsid w:val="00B5525D"/>
    <w:rsid w:val="00B5528C"/>
    <w:rsid w:val="00B552BE"/>
    <w:rsid w:val="00B552BF"/>
    <w:rsid w:val="00B552C2"/>
    <w:rsid w:val="00B552E1"/>
    <w:rsid w:val="00B552F2"/>
    <w:rsid w:val="00B552FF"/>
    <w:rsid w:val="00B55376"/>
    <w:rsid w:val="00B55386"/>
    <w:rsid w:val="00B553AC"/>
    <w:rsid w:val="00B553BD"/>
    <w:rsid w:val="00B553BE"/>
    <w:rsid w:val="00B553D9"/>
    <w:rsid w:val="00B553E5"/>
    <w:rsid w:val="00B553E7"/>
    <w:rsid w:val="00B553F9"/>
    <w:rsid w:val="00B55418"/>
    <w:rsid w:val="00B5541E"/>
    <w:rsid w:val="00B55436"/>
    <w:rsid w:val="00B5546F"/>
    <w:rsid w:val="00B55473"/>
    <w:rsid w:val="00B554EA"/>
    <w:rsid w:val="00B554FA"/>
    <w:rsid w:val="00B55535"/>
    <w:rsid w:val="00B5558E"/>
    <w:rsid w:val="00B555EC"/>
    <w:rsid w:val="00B555F9"/>
    <w:rsid w:val="00B55607"/>
    <w:rsid w:val="00B5560B"/>
    <w:rsid w:val="00B55667"/>
    <w:rsid w:val="00B55683"/>
    <w:rsid w:val="00B55694"/>
    <w:rsid w:val="00B556AE"/>
    <w:rsid w:val="00B556B7"/>
    <w:rsid w:val="00B556BC"/>
    <w:rsid w:val="00B556CC"/>
    <w:rsid w:val="00B556F9"/>
    <w:rsid w:val="00B5570D"/>
    <w:rsid w:val="00B5573D"/>
    <w:rsid w:val="00B55768"/>
    <w:rsid w:val="00B55785"/>
    <w:rsid w:val="00B55797"/>
    <w:rsid w:val="00B55799"/>
    <w:rsid w:val="00B557A4"/>
    <w:rsid w:val="00B55861"/>
    <w:rsid w:val="00B55866"/>
    <w:rsid w:val="00B55892"/>
    <w:rsid w:val="00B5590D"/>
    <w:rsid w:val="00B5591A"/>
    <w:rsid w:val="00B55955"/>
    <w:rsid w:val="00B55960"/>
    <w:rsid w:val="00B55968"/>
    <w:rsid w:val="00B55970"/>
    <w:rsid w:val="00B55983"/>
    <w:rsid w:val="00B55990"/>
    <w:rsid w:val="00B5599B"/>
    <w:rsid w:val="00B559DA"/>
    <w:rsid w:val="00B55A15"/>
    <w:rsid w:val="00B55A28"/>
    <w:rsid w:val="00B55AAD"/>
    <w:rsid w:val="00B55B00"/>
    <w:rsid w:val="00B55B2A"/>
    <w:rsid w:val="00B55B2D"/>
    <w:rsid w:val="00B55B3D"/>
    <w:rsid w:val="00B55BAB"/>
    <w:rsid w:val="00B55BC9"/>
    <w:rsid w:val="00B55BE5"/>
    <w:rsid w:val="00B55BF1"/>
    <w:rsid w:val="00B55C31"/>
    <w:rsid w:val="00B55C35"/>
    <w:rsid w:val="00B55C4F"/>
    <w:rsid w:val="00B55C57"/>
    <w:rsid w:val="00B55CA0"/>
    <w:rsid w:val="00B55CA9"/>
    <w:rsid w:val="00B55CBE"/>
    <w:rsid w:val="00B55CF8"/>
    <w:rsid w:val="00B55D31"/>
    <w:rsid w:val="00B55D72"/>
    <w:rsid w:val="00B55DB3"/>
    <w:rsid w:val="00B55E5D"/>
    <w:rsid w:val="00B55E70"/>
    <w:rsid w:val="00B55E83"/>
    <w:rsid w:val="00B55EF1"/>
    <w:rsid w:val="00B55F00"/>
    <w:rsid w:val="00B55F36"/>
    <w:rsid w:val="00B55FC1"/>
    <w:rsid w:val="00B55FF2"/>
    <w:rsid w:val="00B55FF6"/>
    <w:rsid w:val="00B55FFD"/>
    <w:rsid w:val="00B56004"/>
    <w:rsid w:val="00B56041"/>
    <w:rsid w:val="00B560B0"/>
    <w:rsid w:val="00B560B3"/>
    <w:rsid w:val="00B560D2"/>
    <w:rsid w:val="00B560EB"/>
    <w:rsid w:val="00B56115"/>
    <w:rsid w:val="00B56141"/>
    <w:rsid w:val="00B5618C"/>
    <w:rsid w:val="00B56192"/>
    <w:rsid w:val="00B56201"/>
    <w:rsid w:val="00B56291"/>
    <w:rsid w:val="00B56293"/>
    <w:rsid w:val="00B562C2"/>
    <w:rsid w:val="00B562CA"/>
    <w:rsid w:val="00B56300"/>
    <w:rsid w:val="00B56325"/>
    <w:rsid w:val="00B56328"/>
    <w:rsid w:val="00B5632A"/>
    <w:rsid w:val="00B56342"/>
    <w:rsid w:val="00B563B9"/>
    <w:rsid w:val="00B563EC"/>
    <w:rsid w:val="00B563F3"/>
    <w:rsid w:val="00B56476"/>
    <w:rsid w:val="00B564F9"/>
    <w:rsid w:val="00B564FC"/>
    <w:rsid w:val="00B5650D"/>
    <w:rsid w:val="00B56512"/>
    <w:rsid w:val="00B5651E"/>
    <w:rsid w:val="00B56522"/>
    <w:rsid w:val="00B56573"/>
    <w:rsid w:val="00B565AA"/>
    <w:rsid w:val="00B565AB"/>
    <w:rsid w:val="00B565B7"/>
    <w:rsid w:val="00B565E5"/>
    <w:rsid w:val="00B565FE"/>
    <w:rsid w:val="00B56601"/>
    <w:rsid w:val="00B5663C"/>
    <w:rsid w:val="00B56651"/>
    <w:rsid w:val="00B5666F"/>
    <w:rsid w:val="00B56676"/>
    <w:rsid w:val="00B56682"/>
    <w:rsid w:val="00B56685"/>
    <w:rsid w:val="00B5669B"/>
    <w:rsid w:val="00B566DB"/>
    <w:rsid w:val="00B56769"/>
    <w:rsid w:val="00B56772"/>
    <w:rsid w:val="00B56782"/>
    <w:rsid w:val="00B567A6"/>
    <w:rsid w:val="00B567C2"/>
    <w:rsid w:val="00B567CA"/>
    <w:rsid w:val="00B567CE"/>
    <w:rsid w:val="00B567D5"/>
    <w:rsid w:val="00B56829"/>
    <w:rsid w:val="00B5682A"/>
    <w:rsid w:val="00B56869"/>
    <w:rsid w:val="00B56887"/>
    <w:rsid w:val="00B568AF"/>
    <w:rsid w:val="00B568CF"/>
    <w:rsid w:val="00B568D8"/>
    <w:rsid w:val="00B568E0"/>
    <w:rsid w:val="00B568F3"/>
    <w:rsid w:val="00B56920"/>
    <w:rsid w:val="00B5693C"/>
    <w:rsid w:val="00B5695B"/>
    <w:rsid w:val="00B569AD"/>
    <w:rsid w:val="00B569D0"/>
    <w:rsid w:val="00B569E1"/>
    <w:rsid w:val="00B56A0D"/>
    <w:rsid w:val="00B56A25"/>
    <w:rsid w:val="00B56A4E"/>
    <w:rsid w:val="00B56A6D"/>
    <w:rsid w:val="00B56A94"/>
    <w:rsid w:val="00B56ABB"/>
    <w:rsid w:val="00B56AC9"/>
    <w:rsid w:val="00B56AE4"/>
    <w:rsid w:val="00B56AFF"/>
    <w:rsid w:val="00B56B1E"/>
    <w:rsid w:val="00B56B28"/>
    <w:rsid w:val="00B56B5F"/>
    <w:rsid w:val="00B56B6A"/>
    <w:rsid w:val="00B56BFA"/>
    <w:rsid w:val="00B56C01"/>
    <w:rsid w:val="00B56C4A"/>
    <w:rsid w:val="00B56C5A"/>
    <w:rsid w:val="00B56C62"/>
    <w:rsid w:val="00B56C8B"/>
    <w:rsid w:val="00B56CD9"/>
    <w:rsid w:val="00B56D2C"/>
    <w:rsid w:val="00B56D34"/>
    <w:rsid w:val="00B56D39"/>
    <w:rsid w:val="00B56D3C"/>
    <w:rsid w:val="00B56D46"/>
    <w:rsid w:val="00B56D47"/>
    <w:rsid w:val="00B56D49"/>
    <w:rsid w:val="00B56D55"/>
    <w:rsid w:val="00B56D6D"/>
    <w:rsid w:val="00B56D78"/>
    <w:rsid w:val="00B56D79"/>
    <w:rsid w:val="00B56D82"/>
    <w:rsid w:val="00B56E05"/>
    <w:rsid w:val="00B56E0D"/>
    <w:rsid w:val="00B56E1C"/>
    <w:rsid w:val="00B56E24"/>
    <w:rsid w:val="00B56E2C"/>
    <w:rsid w:val="00B56E3A"/>
    <w:rsid w:val="00B56E49"/>
    <w:rsid w:val="00B56E83"/>
    <w:rsid w:val="00B56E9D"/>
    <w:rsid w:val="00B56EE2"/>
    <w:rsid w:val="00B56EE3"/>
    <w:rsid w:val="00B56F00"/>
    <w:rsid w:val="00B56F06"/>
    <w:rsid w:val="00B56F0F"/>
    <w:rsid w:val="00B56F60"/>
    <w:rsid w:val="00B56F6C"/>
    <w:rsid w:val="00B56F8F"/>
    <w:rsid w:val="00B56FBF"/>
    <w:rsid w:val="00B56FE5"/>
    <w:rsid w:val="00B56FFA"/>
    <w:rsid w:val="00B57010"/>
    <w:rsid w:val="00B570D1"/>
    <w:rsid w:val="00B570D2"/>
    <w:rsid w:val="00B570E3"/>
    <w:rsid w:val="00B570EA"/>
    <w:rsid w:val="00B570F3"/>
    <w:rsid w:val="00B5710F"/>
    <w:rsid w:val="00B57140"/>
    <w:rsid w:val="00B5716D"/>
    <w:rsid w:val="00B571D0"/>
    <w:rsid w:val="00B571D1"/>
    <w:rsid w:val="00B5720B"/>
    <w:rsid w:val="00B57223"/>
    <w:rsid w:val="00B5722C"/>
    <w:rsid w:val="00B57244"/>
    <w:rsid w:val="00B57292"/>
    <w:rsid w:val="00B5729D"/>
    <w:rsid w:val="00B572C3"/>
    <w:rsid w:val="00B572CC"/>
    <w:rsid w:val="00B572EF"/>
    <w:rsid w:val="00B57307"/>
    <w:rsid w:val="00B5730E"/>
    <w:rsid w:val="00B57351"/>
    <w:rsid w:val="00B5738A"/>
    <w:rsid w:val="00B573A7"/>
    <w:rsid w:val="00B57414"/>
    <w:rsid w:val="00B5746B"/>
    <w:rsid w:val="00B574EF"/>
    <w:rsid w:val="00B574F9"/>
    <w:rsid w:val="00B57587"/>
    <w:rsid w:val="00B5758B"/>
    <w:rsid w:val="00B575EB"/>
    <w:rsid w:val="00B575ED"/>
    <w:rsid w:val="00B57602"/>
    <w:rsid w:val="00B57606"/>
    <w:rsid w:val="00B5761D"/>
    <w:rsid w:val="00B57625"/>
    <w:rsid w:val="00B57631"/>
    <w:rsid w:val="00B57649"/>
    <w:rsid w:val="00B57654"/>
    <w:rsid w:val="00B57697"/>
    <w:rsid w:val="00B576BD"/>
    <w:rsid w:val="00B576BE"/>
    <w:rsid w:val="00B576EC"/>
    <w:rsid w:val="00B57704"/>
    <w:rsid w:val="00B5773F"/>
    <w:rsid w:val="00B57746"/>
    <w:rsid w:val="00B57773"/>
    <w:rsid w:val="00B57781"/>
    <w:rsid w:val="00B577A5"/>
    <w:rsid w:val="00B577C7"/>
    <w:rsid w:val="00B577F7"/>
    <w:rsid w:val="00B5780E"/>
    <w:rsid w:val="00B57816"/>
    <w:rsid w:val="00B5785F"/>
    <w:rsid w:val="00B57860"/>
    <w:rsid w:val="00B5788B"/>
    <w:rsid w:val="00B578AF"/>
    <w:rsid w:val="00B578CD"/>
    <w:rsid w:val="00B57912"/>
    <w:rsid w:val="00B57921"/>
    <w:rsid w:val="00B579AD"/>
    <w:rsid w:val="00B579D7"/>
    <w:rsid w:val="00B57A23"/>
    <w:rsid w:val="00B57A2E"/>
    <w:rsid w:val="00B57A65"/>
    <w:rsid w:val="00B57A76"/>
    <w:rsid w:val="00B57A7E"/>
    <w:rsid w:val="00B57A98"/>
    <w:rsid w:val="00B57B3F"/>
    <w:rsid w:val="00B57B4F"/>
    <w:rsid w:val="00B57B5D"/>
    <w:rsid w:val="00B57B67"/>
    <w:rsid w:val="00B57B76"/>
    <w:rsid w:val="00B57BA6"/>
    <w:rsid w:val="00B57BB1"/>
    <w:rsid w:val="00B57C11"/>
    <w:rsid w:val="00B57C49"/>
    <w:rsid w:val="00B57C57"/>
    <w:rsid w:val="00B57C62"/>
    <w:rsid w:val="00B57CB0"/>
    <w:rsid w:val="00B57CBB"/>
    <w:rsid w:val="00B57CC4"/>
    <w:rsid w:val="00B57CCB"/>
    <w:rsid w:val="00B57D97"/>
    <w:rsid w:val="00B57DAE"/>
    <w:rsid w:val="00B57DF4"/>
    <w:rsid w:val="00B57E18"/>
    <w:rsid w:val="00B57E37"/>
    <w:rsid w:val="00B57E53"/>
    <w:rsid w:val="00B57E72"/>
    <w:rsid w:val="00B57EA5"/>
    <w:rsid w:val="00B57EA6"/>
    <w:rsid w:val="00B57EDA"/>
    <w:rsid w:val="00B57F2C"/>
    <w:rsid w:val="00B57F3A"/>
    <w:rsid w:val="00B57F4A"/>
    <w:rsid w:val="00B57FA1"/>
    <w:rsid w:val="00B60028"/>
    <w:rsid w:val="00B6008F"/>
    <w:rsid w:val="00B600A4"/>
    <w:rsid w:val="00B600C1"/>
    <w:rsid w:val="00B600F0"/>
    <w:rsid w:val="00B600F6"/>
    <w:rsid w:val="00B60119"/>
    <w:rsid w:val="00B60122"/>
    <w:rsid w:val="00B6015F"/>
    <w:rsid w:val="00B6016D"/>
    <w:rsid w:val="00B60172"/>
    <w:rsid w:val="00B60183"/>
    <w:rsid w:val="00B60185"/>
    <w:rsid w:val="00B601A4"/>
    <w:rsid w:val="00B601B3"/>
    <w:rsid w:val="00B601BB"/>
    <w:rsid w:val="00B602B3"/>
    <w:rsid w:val="00B6031A"/>
    <w:rsid w:val="00B6032D"/>
    <w:rsid w:val="00B60337"/>
    <w:rsid w:val="00B60398"/>
    <w:rsid w:val="00B603DE"/>
    <w:rsid w:val="00B603F0"/>
    <w:rsid w:val="00B6041B"/>
    <w:rsid w:val="00B60427"/>
    <w:rsid w:val="00B60428"/>
    <w:rsid w:val="00B60447"/>
    <w:rsid w:val="00B604E0"/>
    <w:rsid w:val="00B604E8"/>
    <w:rsid w:val="00B60577"/>
    <w:rsid w:val="00B605C1"/>
    <w:rsid w:val="00B605DA"/>
    <w:rsid w:val="00B6061F"/>
    <w:rsid w:val="00B60632"/>
    <w:rsid w:val="00B60639"/>
    <w:rsid w:val="00B60674"/>
    <w:rsid w:val="00B606A5"/>
    <w:rsid w:val="00B606AA"/>
    <w:rsid w:val="00B6072E"/>
    <w:rsid w:val="00B6075F"/>
    <w:rsid w:val="00B60762"/>
    <w:rsid w:val="00B60766"/>
    <w:rsid w:val="00B607BB"/>
    <w:rsid w:val="00B607C8"/>
    <w:rsid w:val="00B607EF"/>
    <w:rsid w:val="00B607F9"/>
    <w:rsid w:val="00B6080C"/>
    <w:rsid w:val="00B60834"/>
    <w:rsid w:val="00B6085B"/>
    <w:rsid w:val="00B60860"/>
    <w:rsid w:val="00B608A9"/>
    <w:rsid w:val="00B608D3"/>
    <w:rsid w:val="00B608F9"/>
    <w:rsid w:val="00B608FE"/>
    <w:rsid w:val="00B6093A"/>
    <w:rsid w:val="00B60952"/>
    <w:rsid w:val="00B6098E"/>
    <w:rsid w:val="00B60997"/>
    <w:rsid w:val="00B609A3"/>
    <w:rsid w:val="00B609B3"/>
    <w:rsid w:val="00B609BD"/>
    <w:rsid w:val="00B609F9"/>
    <w:rsid w:val="00B609FA"/>
    <w:rsid w:val="00B609FE"/>
    <w:rsid w:val="00B60A0F"/>
    <w:rsid w:val="00B60A22"/>
    <w:rsid w:val="00B60A5D"/>
    <w:rsid w:val="00B60A63"/>
    <w:rsid w:val="00B60ABE"/>
    <w:rsid w:val="00B60AC3"/>
    <w:rsid w:val="00B60AD6"/>
    <w:rsid w:val="00B60B00"/>
    <w:rsid w:val="00B60B1D"/>
    <w:rsid w:val="00B60BA8"/>
    <w:rsid w:val="00B60C2B"/>
    <w:rsid w:val="00B60C36"/>
    <w:rsid w:val="00B60C5E"/>
    <w:rsid w:val="00B60C8B"/>
    <w:rsid w:val="00B60C8F"/>
    <w:rsid w:val="00B60CBF"/>
    <w:rsid w:val="00B60D03"/>
    <w:rsid w:val="00B60D26"/>
    <w:rsid w:val="00B60D66"/>
    <w:rsid w:val="00B60D8A"/>
    <w:rsid w:val="00B60D9C"/>
    <w:rsid w:val="00B60DB4"/>
    <w:rsid w:val="00B60DC9"/>
    <w:rsid w:val="00B60DF4"/>
    <w:rsid w:val="00B60E27"/>
    <w:rsid w:val="00B60E33"/>
    <w:rsid w:val="00B60E38"/>
    <w:rsid w:val="00B60E91"/>
    <w:rsid w:val="00B60E96"/>
    <w:rsid w:val="00B60ECD"/>
    <w:rsid w:val="00B60F12"/>
    <w:rsid w:val="00B60F17"/>
    <w:rsid w:val="00B60F1E"/>
    <w:rsid w:val="00B60F6C"/>
    <w:rsid w:val="00B60F73"/>
    <w:rsid w:val="00B60F99"/>
    <w:rsid w:val="00B60FB4"/>
    <w:rsid w:val="00B60FBA"/>
    <w:rsid w:val="00B60FBD"/>
    <w:rsid w:val="00B60FC2"/>
    <w:rsid w:val="00B60FCA"/>
    <w:rsid w:val="00B60FED"/>
    <w:rsid w:val="00B6101D"/>
    <w:rsid w:val="00B6104A"/>
    <w:rsid w:val="00B6108A"/>
    <w:rsid w:val="00B610A5"/>
    <w:rsid w:val="00B610D9"/>
    <w:rsid w:val="00B610E7"/>
    <w:rsid w:val="00B6113C"/>
    <w:rsid w:val="00B61146"/>
    <w:rsid w:val="00B61147"/>
    <w:rsid w:val="00B61178"/>
    <w:rsid w:val="00B6118E"/>
    <w:rsid w:val="00B611C9"/>
    <w:rsid w:val="00B611F2"/>
    <w:rsid w:val="00B6120B"/>
    <w:rsid w:val="00B61236"/>
    <w:rsid w:val="00B61273"/>
    <w:rsid w:val="00B612C5"/>
    <w:rsid w:val="00B6131B"/>
    <w:rsid w:val="00B6132E"/>
    <w:rsid w:val="00B61354"/>
    <w:rsid w:val="00B61386"/>
    <w:rsid w:val="00B61398"/>
    <w:rsid w:val="00B6139E"/>
    <w:rsid w:val="00B613A0"/>
    <w:rsid w:val="00B613ED"/>
    <w:rsid w:val="00B613EE"/>
    <w:rsid w:val="00B613F1"/>
    <w:rsid w:val="00B613FD"/>
    <w:rsid w:val="00B6140C"/>
    <w:rsid w:val="00B61414"/>
    <w:rsid w:val="00B6145F"/>
    <w:rsid w:val="00B61475"/>
    <w:rsid w:val="00B6148D"/>
    <w:rsid w:val="00B61491"/>
    <w:rsid w:val="00B614B4"/>
    <w:rsid w:val="00B61551"/>
    <w:rsid w:val="00B61562"/>
    <w:rsid w:val="00B6157B"/>
    <w:rsid w:val="00B615F2"/>
    <w:rsid w:val="00B61609"/>
    <w:rsid w:val="00B6167E"/>
    <w:rsid w:val="00B6168E"/>
    <w:rsid w:val="00B616A6"/>
    <w:rsid w:val="00B616A9"/>
    <w:rsid w:val="00B616BD"/>
    <w:rsid w:val="00B616CB"/>
    <w:rsid w:val="00B616D2"/>
    <w:rsid w:val="00B6173C"/>
    <w:rsid w:val="00B61749"/>
    <w:rsid w:val="00B61795"/>
    <w:rsid w:val="00B61798"/>
    <w:rsid w:val="00B617B6"/>
    <w:rsid w:val="00B61833"/>
    <w:rsid w:val="00B618C2"/>
    <w:rsid w:val="00B618DA"/>
    <w:rsid w:val="00B6191D"/>
    <w:rsid w:val="00B6192E"/>
    <w:rsid w:val="00B6198F"/>
    <w:rsid w:val="00B619CB"/>
    <w:rsid w:val="00B619ED"/>
    <w:rsid w:val="00B619FD"/>
    <w:rsid w:val="00B61A36"/>
    <w:rsid w:val="00B61A7F"/>
    <w:rsid w:val="00B61A8B"/>
    <w:rsid w:val="00B61AAB"/>
    <w:rsid w:val="00B61AF6"/>
    <w:rsid w:val="00B61B1B"/>
    <w:rsid w:val="00B61B26"/>
    <w:rsid w:val="00B61B40"/>
    <w:rsid w:val="00B61B94"/>
    <w:rsid w:val="00B61BC0"/>
    <w:rsid w:val="00B61C20"/>
    <w:rsid w:val="00B61C4D"/>
    <w:rsid w:val="00B61C55"/>
    <w:rsid w:val="00B61C7D"/>
    <w:rsid w:val="00B61C8F"/>
    <w:rsid w:val="00B61CA8"/>
    <w:rsid w:val="00B61CCB"/>
    <w:rsid w:val="00B61CD5"/>
    <w:rsid w:val="00B61CEA"/>
    <w:rsid w:val="00B61D01"/>
    <w:rsid w:val="00B61D3A"/>
    <w:rsid w:val="00B61D4E"/>
    <w:rsid w:val="00B61D77"/>
    <w:rsid w:val="00B61D81"/>
    <w:rsid w:val="00B61DB0"/>
    <w:rsid w:val="00B61DFB"/>
    <w:rsid w:val="00B61E08"/>
    <w:rsid w:val="00B61E19"/>
    <w:rsid w:val="00B61E23"/>
    <w:rsid w:val="00B61E45"/>
    <w:rsid w:val="00B61E8E"/>
    <w:rsid w:val="00B61E9D"/>
    <w:rsid w:val="00B61EAC"/>
    <w:rsid w:val="00B61EFB"/>
    <w:rsid w:val="00B61F1D"/>
    <w:rsid w:val="00B61F42"/>
    <w:rsid w:val="00B61F52"/>
    <w:rsid w:val="00B61F8D"/>
    <w:rsid w:val="00B61FC7"/>
    <w:rsid w:val="00B62102"/>
    <w:rsid w:val="00B62106"/>
    <w:rsid w:val="00B62167"/>
    <w:rsid w:val="00B621A6"/>
    <w:rsid w:val="00B621F6"/>
    <w:rsid w:val="00B621F8"/>
    <w:rsid w:val="00B62221"/>
    <w:rsid w:val="00B62239"/>
    <w:rsid w:val="00B62276"/>
    <w:rsid w:val="00B622C6"/>
    <w:rsid w:val="00B6232E"/>
    <w:rsid w:val="00B62341"/>
    <w:rsid w:val="00B62368"/>
    <w:rsid w:val="00B6236A"/>
    <w:rsid w:val="00B623B6"/>
    <w:rsid w:val="00B6240B"/>
    <w:rsid w:val="00B62429"/>
    <w:rsid w:val="00B6242C"/>
    <w:rsid w:val="00B6246E"/>
    <w:rsid w:val="00B62478"/>
    <w:rsid w:val="00B624BB"/>
    <w:rsid w:val="00B624BC"/>
    <w:rsid w:val="00B624C7"/>
    <w:rsid w:val="00B62577"/>
    <w:rsid w:val="00B625C0"/>
    <w:rsid w:val="00B625D6"/>
    <w:rsid w:val="00B625E6"/>
    <w:rsid w:val="00B625F5"/>
    <w:rsid w:val="00B62603"/>
    <w:rsid w:val="00B62611"/>
    <w:rsid w:val="00B6263D"/>
    <w:rsid w:val="00B62641"/>
    <w:rsid w:val="00B62648"/>
    <w:rsid w:val="00B62687"/>
    <w:rsid w:val="00B626A1"/>
    <w:rsid w:val="00B626DC"/>
    <w:rsid w:val="00B6272F"/>
    <w:rsid w:val="00B62762"/>
    <w:rsid w:val="00B62799"/>
    <w:rsid w:val="00B627B7"/>
    <w:rsid w:val="00B627BE"/>
    <w:rsid w:val="00B627D5"/>
    <w:rsid w:val="00B6283B"/>
    <w:rsid w:val="00B62884"/>
    <w:rsid w:val="00B628C4"/>
    <w:rsid w:val="00B628DA"/>
    <w:rsid w:val="00B628F0"/>
    <w:rsid w:val="00B62931"/>
    <w:rsid w:val="00B6296B"/>
    <w:rsid w:val="00B62976"/>
    <w:rsid w:val="00B62994"/>
    <w:rsid w:val="00B62995"/>
    <w:rsid w:val="00B629D4"/>
    <w:rsid w:val="00B62A17"/>
    <w:rsid w:val="00B62A18"/>
    <w:rsid w:val="00B62A31"/>
    <w:rsid w:val="00B62A38"/>
    <w:rsid w:val="00B62A4E"/>
    <w:rsid w:val="00B62A58"/>
    <w:rsid w:val="00B62AAB"/>
    <w:rsid w:val="00B62AC5"/>
    <w:rsid w:val="00B62AED"/>
    <w:rsid w:val="00B62AF0"/>
    <w:rsid w:val="00B62B13"/>
    <w:rsid w:val="00B62B18"/>
    <w:rsid w:val="00B62B2B"/>
    <w:rsid w:val="00B62B33"/>
    <w:rsid w:val="00B62B35"/>
    <w:rsid w:val="00B62B37"/>
    <w:rsid w:val="00B62B42"/>
    <w:rsid w:val="00B62BA4"/>
    <w:rsid w:val="00B62BB4"/>
    <w:rsid w:val="00B62BC1"/>
    <w:rsid w:val="00B62BDE"/>
    <w:rsid w:val="00B62C63"/>
    <w:rsid w:val="00B62C8B"/>
    <w:rsid w:val="00B62C94"/>
    <w:rsid w:val="00B62CB9"/>
    <w:rsid w:val="00B62CCD"/>
    <w:rsid w:val="00B62D1F"/>
    <w:rsid w:val="00B62D31"/>
    <w:rsid w:val="00B62D35"/>
    <w:rsid w:val="00B62D4B"/>
    <w:rsid w:val="00B62DBE"/>
    <w:rsid w:val="00B62DC2"/>
    <w:rsid w:val="00B62DEE"/>
    <w:rsid w:val="00B62DF1"/>
    <w:rsid w:val="00B62DF9"/>
    <w:rsid w:val="00B62E15"/>
    <w:rsid w:val="00B62EB6"/>
    <w:rsid w:val="00B62EC7"/>
    <w:rsid w:val="00B62EDC"/>
    <w:rsid w:val="00B62EE3"/>
    <w:rsid w:val="00B62EFA"/>
    <w:rsid w:val="00B62F60"/>
    <w:rsid w:val="00B62F95"/>
    <w:rsid w:val="00B62FB7"/>
    <w:rsid w:val="00B62FBC"/>
    <w:rsid w:val="00B62FBE"/>
    <w:rsid w:val="00B62FCC"/>
    <w:rsid w:val="00B63002"/>
    <w:rsid w:val="00B6300F"/>
    <w:rsid w:val="00B6303E"/>
    <w:rsid w:val="00B6305C"/>
    <w:rsid w:val="00B63083"/>
    <w:rsid w:val="00B63085"/>
    <w:rsid w:val="00B630D2"/>
    <w:rsid w:val="00B6311B"/>
    <w:rsid w:val="00B63131"/>
    <w:rsid w:val="00B63134"/>
    <w:rsid w:val="00B63173"/>
    <w:rsid w:val="00B631AD"/>
    <w:rsid w:val="00B631B0"/>
    <w:rsid w:val="00B631F3"/>
    <w:rsid w:val="00B6321E"/>
    <w:rsid w:val="00B63224"/>
    <w:rsid w:val="00B63226"/>
    <w:rsid w:val="00B63238"/>
    <w:rsid w:val="00B6326C"/>
    <w:rsid w:val="00B632C8"/>
    <w:rsid w:val="00B63312"/>
    <w:rsid w:val="00B6332F"/>
    <w:rsid w:val="00B63333"/>
    <w:rsid w:val="00B63360"/>
    <w:rsid w:val="00B6339B"/>
    <w:rsid w:val="00B633B4"/>
    <w:rsid w:val="00B633BC"/>
    <w:rsid w:val="00B633DB"/>
    <w:rsid w:val="00B633DF"/>
    <w:rsid w:val="00B63455"/>
    <w:rsid w:val="00B63470"/>
    <w:rsid w:val="00B634AC"/>
    <w:rsid w:val="00B634C4"/>
    <w:rsid w:val="00B63534"/>
    <w:rsid w:val="00B635A0"/>
    <w:rsid w:val="00B635DA"/>
    <w:rsid w:val="00B635F5"/>
    <w:rsid w:val="00B63669"/>
    <w:rsid w:val="00B636D5"/>
    <w:rsid w:val="00B636DB"/>
    <w:rsid w:val="00B636E8"/>
    <w:rsid w:val="00B63721"/>
    <w:rsid w:val="00B63751"/>
    <w:rsid w:val="00B63755"/>
    <w:rsid w:val="00B6377E"/>
    <w:rsid w:val="00B63793"/>
    <w:rsid w:val="00B6379C"/>
    <w:rsid w:val="00B63827"/>
    <w:rsid w:val="00B63836"/>
    <w:rsid w:val="00B6384B"/>
    <w:rsid w:val="00B638D8"/>
    <w:rsid w:val="00B638E1"/>
    <w:rsid w:val="00B6396C"/>
    <w:rsid w:val="00B63976"/>
    <w:rsid w:val="00B639AF"/>
    <w:rsid w:val="00B639C3"/>
    <w:rsid w:val="00B639CC"/>
    <w:rsid w:val="00B639D5"/>
    <w:rsid w:val="00B639D9"/>
    <w:rsid w:val="00B639F5"/>
    <w:rsid w:val="00B63A13"/>
    <w:rsid w:val="00B63A1B"/>
    <w:rsid w:val="00B63A2C"/>
    <w:rsid w:val="00B63A37"/>
    <w:rsid w:val="00B63A7B"/>
    <w:rsid w:val="00B63A8C"/>
    <w:rsid w:val="00B63AA2"/>
    <w:rsid w:val="00B63ACF"/>
    <w:rsid w:val="00B63AFA"/>
    <w:rsid w:val="00B63B05"/>
    <w:rsid w:val="00B63B11"/>
    <w:rsid w:val="00B63B16"/>
    <w:rsid w:val="00B63B2A"/>
    <w:rsid w:val="00B63B5E"/>
    <w:rsid w:val="00B63B7F"/>
    <w:rsid w:val="00B63C20"/>
    <w:rsid w:val="00B63C4E"/>
    <w:rsid w:val="00B63C54"/>
    <w:rsid w:val="00B63C7E"/>
    <w:rsid w:val="00B63C87"/>
    <w:rsid w:val="00B63CA4"/>
    <w:rsid w:val="00B63D12"/>
    <w:rsid w:val="00B63D1B"/>
    <w:rsid w:val="00B63D23"/>
    <w:rsid w:val="00B63D27"/>
    <w:rsid w:val="00B63D3D"/>
    <w:rsid w:val="00B63D5F"/>
    <w:rsid w:val="00B63E0F"/>
    <w:rsid w:val="00B63E33"/>
    <w:rsid w:val="00B63E62"/>
    <w:rsid w:val="00B63E74"/>
    <w:rsid w:val="00B63E77"/>
    <w:rsid w:val="00B63EA6"/>
    <w:rsid w:val="00B63EB7"/>
    <w:rsid w:val="00B63EF0"/>
    <w:rsid w:val="00B63EF8"/>
    <w:rsid w:val="00B63F1C"/>
    <w:rsid w:val="00B63F30"/>
    <w:rsid w:val="00B63F51"/>
    <w:rsid w:val="00B63F69"/>
    <w:rsid w:val="00B63FB7"/>
    <w:rsid w:val="00B63FC3"/>
    <w:rsid w:val="00B63FD4"/>
    <w:rsid w:val="00B63FFE"/>
    <w:rsid w:val="00B6400F"/>
    <w:rsid w:val="00B64046"/>
    <w:rsid w:val="00B64060"/>
    <w:rsid w:val="00B640D1"/>
    <w:rsid w:val="00B6418E"/>
    <w:rsid w:val="00B641C8"/>
    <w:rsid w:val="00B641CB"/>
    <w:rsid w:val="00B641DB"/>
    <w:rsid w:val="00B64267"/>
    <w:rsid w:val="00B64271"/>
    <w:rsid w:val="00B6427A"/>
    <w:rsid w:val="00B6428F"/>
    <w:rsid w:val="00B642E5"/>
    <w:rsid w:val="00B642F3"/>
    <w:rsid w:val="00B643B8"/>
    <w:rsid w:val="00B643CD"/>
    <w:rsid w:val="00B643F6"/>
    <w:rsid w:val="00B64416"/>
    <w:rsid w:val="00B64422"/>
    <w:rsid w:val="00B6446E"/>
    <w:rsid w:val="00B6447E"/>
    <w:rsid w:val="00B6448F"/>
    <w:rsid w:val="00B644AF"/>
    <w:rsid w:val="00B644EA"/>
    <w:rsid w:val="00B64525"/>
    <w:rsid w:val="00B6455D"/>
    <w:rsid w:val="00B64561"/>
    <w:rsid w:val="00B645D2"/>
    <w:rsid w:val="00B645D4"/>
    <w:rsid w:val="00B645D8"/>
    <w:rsid w:val="00B645F8"/>
    <w:rsid w:val="00B6463E"/>
    <w:rsid w:val="00B6463F"/>
    <w:rsid w:val="00B646A2"/>
    <w:rsid w:val="00B646C2"/>
    <w:rsid w:val="00B646FE"/>
    <w:rsid w:val="00B64716"/>
    <w:rsid w:val="00B6471B"/>
    <w:rsid w:val="00B64732"/>
    <w:rsid w:val="00B6474C"/>
    <w:rsid w:val="00B64755"/>
    <w:rsid w:val="00B64774"/>
    <w:rsid w:val="00B64785"/>
    <w:rsid w:val="00B647A2"/>
    <w:rsid w:val="00B647D3"/>
    <w:rsid w:val="00B64802"/>
    <w:rsid w:val="00B6481F"/>
    <w:rsid w:val="00B64868"/>
    <w:rsid w:val="00B64883"/>
    <w:rsid w:val="00B648AA"/>
    <w:rsid w:val="00B648C0"/>
    <w:rsid w:val="00B648E8"/>
    <w:rsid w:val="00B648EE"/>
    <w:rsid w:val="00B648F7"/>
    <w:rsid w:val="00B64935"/>
    <w:rsid w:val="00B64988"/>
    <w:rsid w:val="00B649B0"/>
    <w:rsid w:val="00B649B2"/>
    <w:rsid w:val="00B64A21"/>
    <w:rsid w:val="00B64A72"/>
    <w:rsid w:val="00B64A73"/>
    <w:rsid w:val="00B64A88"/>
    <w:rsid w:val="00B64A95"/>
    <w:rsid w:val="00B64AAD"/>
    <w:rsid w:val="00B64AC1"/>
    <w:rsid w:val="00B64AE6"/>
    <w:rsid w:val="00B64AF4"/>
    <w:rsid w:val="00B64AF6"/>
    <w:rsid w:val="00B64B23"/>
    <w:rsid w:val="00B64B72"/>
    <w:rsid w:val="00B64B9A"/>
    <w:rsid w:val="00B64BBB"/>
    <w:rsid w:val="00B64BC8"/>
    <w:rsid w:val="00B64BE4"/>
    <w:rsid w:val="00B64BE6"/>
    <w:rsid w:val="00B64BFC"/>
    <w:rsid w:val="00B64C36"/>
    <w:rsid w:val="00B64C50"/>
    <w:rsid w:val="00B64C97"/>
    <w:rsid w:val="00B64CCB"/>
    <w:rsid w:val="00B64D06"/>
    <w:rsid w:val="00B64D13"/>
    <w:rsid w:val="00B64D38"/>
    <w:rsid w:val="00B64D63"/>
    <w:rsid w:val="00B64D64"/>
    <w:rsid w:val="00B64D65"/>
    <w:rsid w:val="00B64DD3"/>
    <w:rsid w:val="00B64DD4"/>
    <w:rsid w:val="00B64DF0"/>
    <w:rsid w:val="00B64DF1"/>
    <w:rsid w:val="00B64E1B"/>
    <w:rsid w:val="00B64E35"/>
    <w:rsid w:val="00B64E7F"/>
    <w:rsid w:val="00B64EA4"/>
    <w:rsid w:val="00B64EAC"/>
    <w:rsid w:val="00B64EBF"/>
    <w:rsid w:val="00B64F2F"/>
    <w:rsid w:val="00B64F4B"/>
    <w:rsid w:val="00B64FA8"/>
    <w:rsid w:val="00B6500F"/>
    <w:rsid w:val="00B65026"/>
    <w:rsid w:val="00B65047"/>
    <w:rsid w:val="00B65071"/>
    <w:rsid w:val="00B65078"/>
    <w:rsid w:val="00B6507D"/>
    <w:rsid w:val="00B6508C"/>
    <w:rsid w:val="00B650BC"/>
    <w:rsid w:val="00B650C7"/>
    <w:rsid w:val="00B650FC"/>
    <w:rsid w:val="00B6510F"/>
    <w:rsid w:val="00B65141"/>
    <w:rsid w:val="00B6517F"/>
    <w:rsid w:val="00B65196"/>
    <w:rsid w:val="00B651A5"/>
    <w:rsid w:val="00B651E9"/>
    <w:rsid w:val="00B6520A"/>
    <w:rsid w:val="00B6520F"/>
    <w:rsid w:val="00B65221"/>
    <w:rsid w:val="00B65228"/>
    <w:rsid w:val="00B65257"/>
    <w:rsid w:val="00B65275"/>
    <w:rsid w:val="00B65282"/>
    <w:rsid w:val="00B652E8"/>
    <w:rsid w:val="00B65306"/>
    <w:rsid w:val="00B6530A"/>
    <w:rsid w:val="00B6530E"/>
    <w:rsid w:val="00B6539E"/>
    <w:rsid w:val="00B653A1"/>
    <w:rsid w:val="00B653B6"/>
    <w:rsid w:val="00B653C4"/>
    <w:rsid w:val="00B653FB"/>
    <w:rsid w:val="00B6542E"/>
    <w:rsid w:val="00B65438"/>
    <w:rsid w:val="00B65440"/>
    <w:rsid w:val="00B6545F"/>
    <w:rsid w:val="00B65466"/>
    <w:rsid w:val="00B65497"/>
    <w:rsid w:val="00B654A3"/>
    <w:rsid w:val="00B654B9"/>
    <w:rsid w:val="00B654C6"/>
    <w:rsid w:val="00B654F2"/>
    <w:rsid w:val="00B65528"/>
    <w:rsid w:val="00B65547"/>
    <w:rsid w:val="00B655A0"/>
    <w:rsid w:val="00B655B1"/>
    <w:rsid w:val="00B655E7"/>
    <w:rsid w:val="00B655FC"/>
    <w:rsid w:val="00B65606"/>
    <w:rsid w:val="00B65640"/>
    <w:rsid w:val="00B656CE"/>
    <w:rsid w:val="00B656CF"/>
    <w:rsid w:val="00B656EC"/>
    <w:rsid w:val="00B65708"/>
    <w:rsid w:val="00B65785"/>
    <w:rsid w:val="00B65797"/>
    <w:rsid w:val="00B6579E"/>
    <w:rsid w:val="00B657A4"/>
    <w:rsid w:val="00B657BA"/>
    <w:rsid w:val="00B657BC"/>
    <w:rsid w:val="00B657D2"/>
    <w:rsid w:val="00B657D6"/>
    <w:rsid w:val="00B657F6"/>
    <w:rsid w:val="00B657FF"/>
    <w:rsid w:val="00B65831"/>
    <w:rsid w:val="00B65847"/>
    <w:rsid w:val="00B6585A"/>
    <w:rsid w:val="00B6585D"/>
    <w:rsid w:val="00B658B1"/>
    <w:rsid w:val="00B658D0"/>
    <w:rsid w:val="00B65922"/>
    <w:rsid w:val="00B65934"/>
    <w:rsid w:val="00B6597E"/>
    <w:rsid w:val="00B659CB"/>
    <w:rsid w:val="00B65A34"/>
    <w:rsid w:val="00B65A3F"/>
    <w:rsid w:val="00B65A50"/>
    <w:rsid w:val="00B65A69"/>
    <w:rsid w:val="00B65AB0"/>
    <w:rsid w:val="00B65AF6"/>
    <w:rsid w:val="00B65B09"/>
    <w:rsid w:val="00B65B27"/>
    <w:rsid w:val="00B65B53"/>
    <w:rsid w:val="00B65B85"/>
    <w:rsid w:val="00B65B92"/>
    <w:rsid w:val="00B65BAF"/>
    <w:rsid w:val="00B65C46"/>
    <w:rsid w:val="00B65CB5"/>
    <w:rsid w:val="00B65CC7"/>
    <w:rsid w:val="00B65CCB"/>
    <w:rsid w:val="00B65CE9"/>
    <w:rsid w:val="00B65CEE"/>
    <w:rsid w:val="00B65D01"/>
    <w:rsid w:val="00B65D26"/>
    <w:rsid w:val="00B65D35"/>
    <w:rsid w:val="00B65D4E"/>
    <w:rsid w:val="00B65D65"/>
    <w:rsid w:val="00B65D6E"/>
    <w:rsid w:val="00B65D7D"/>
    <w:rsid w:val="00B65DAB"/>
    <w:rsid w:val="00B65DD7"/>
    <w:rsid w:val="00B65DDB"/>
    <w:rsid w:val="00B65DE9"/>
    <w:rsid w:val="00B65E4B"/>
    <w:rsid w:val="00B65E6A"/>
    <w:rsid w:val="00B65E6B"/>
    <w:rsid w:val="00B65E94"/>
    <w:rsid w:val="00B65E9F"/>
    <w:rsid w:val="00B65EA3"/>
    <w:rsid w:val="00B65EE1"/>
    <w:rsid w:val="00B65F16"/>
    <w:rsid w:val="00B65F61"/>
    <w:rsid w:val="00B65F66"/>
    <w:rsid w:val="00B65FCB"/>
    <w:rsid w:val="00B66001"/>
    <w:rsid w:val="00B66066"/>
    <w:rsid w:val="00B660AB"/>
    <w:rsid w:val="00B660D3"/>
    <w:rsid w:val="00B66168"/>
    <w:rsid w:val="00B66169"/>
    <w:rsid w:val="00B6616F"/>
    <w:rsid w:val="00B6619C"/>
    <w:rsid w:val="00B661CD"/>
    <w:rsid w:val="00B66207"/>
    <w:rsid w:val="00B6624D"/>
    <w:rsid w:val="00B66258"/>
    <w:rsid w:val="00B66299"/>
    <w:rsid w:val="00B662BB"/>
    <w:rsid w:val="00B662C2"/>
    <w:rsid w:val="00B662F8"/>
    <w:rsid w:val="00B66300"/>
    <w:rsid w:val="00B66321"/>
    <w:rsid w:val="00B6633D"/>
    <w:rsid w:val="00B66342"/>
    <w:rsid w:val="00B663A9"/>
    <w:rsid w:val="00B663B1"/>
    <w:rsid w:val="00B663BC"/>
    <w:rsid w:val="00B663EB"/>
    <w:rsid w:val="00B663FF"/>
    <w:rsid w:val="00B6649B"/>
    <w:rsid w:val="00B664C1"/>
    <w:rsid w:val="00B664E0"/>
    <w:rsid w:val="00B664E5"/>
    <w:rsid w:val="00B66529"/>
    <w:rsid w:val="00B6653A"/>
    <w:rsid w:val="00B66545"/>
    <w:rsid w:val="00B6655B"/>
    <w:rsid w:val="00B6656A"/>
    <w:rsid w:val="00B6658B"/>
    <w:rsid w:val="00B665F8"/>
    <w:rsid w:val="00B6664B"/>
    <w:rsid w:val="00B66654"/>
    <w:rsid w:val="00B6665F"/>
    <w:rsid w:val="00B66661"/>
    <w:rsid w:val="00B66687"/>
    <w:rsid w:val="00B666A9"/>
    <w:rsid w:val="00B666D6"/>
    <w:rsid w:val="00B666DF"/>
    <w:rsid w:val="00B66717"/>
    <w:rsid w:val="00B6671A"/>
    <w:rsid w:val="00B66723"/>
    <w:rsid w:val="00B66785"/>
    <w:rsid w:val="00B667B8"/>
    <w:rsid w:val="00B667C7"/>
    <w:rsid w:val="00B667CE"/>
    <w:rsid w:val="00B6682E"/>
    <w:rsid w:val="00B66845"/>
    <w:rsid w:val="00B6684B"/>
    <w:rsid w:val="00B6685B"/>
    <w:rsid w:val="00B66861"/>
    <w:rsid w:val="00B66862"/>
    <w:rsid w:val="00B66899"/>
    <w:rsid w:val="00B668B9"/>
    <w:rsid w:val="00B668CC"/>
    <w:rsid w:val="00B668EE"/>
    <w:rsid w:val="00B66922"/>
    <w:rsid w:val="00B6698D"/>
    <w:rsid w:val="00B66991"/>
    <w:rsid w:val="00B669D2"/>
    <w:rsid w:val="00B669D7"/>
    <w:rsid w:val="00B669E3"/>
    <w:rsid w:val="00B669EA"/>
    <w:rsid w:val="00B669F1"/>
    <w:rsid w:val="00B66A6A"/>
    <w:rsid w:val="00B66A76"/>
    <w:rsid w:val="00B66ACE"/>
    <w:rsid w:val="00B66AF7"/>
    <w:rsid w:val="00B66B90"/>
    <w:rsid w:val="00B66BA0"/>
    <w:rsid w:val="00B66BC3"/>
    <w:rsid w:val="00B66BE6"/>
    <w:rsid w:val="00B66C1B"/>
    <w:rsid w:val="00B66C1D"/>
    <w:rsid w:val="00B66C38"/>
    <w:rsid w:val="00B66C40"/>
    <w:rsid w:val="00B66CA7"/>
    <w:rsid w:val="00B66CF5"/>
    <w:rsid w:val="00B66D0A"/>
    <w:rsid w:val="00B66D0B"/>
    <w:rsid w:val="00B66D39"/>
    <w:rsid w:val="00B66D5A"/>
    <w:rsid w:val="00B66D6B"/>
    <w:rsid w:val="00B66D6C"/>
    <w:rsid w:val="00B66DA1"/>
    <w:rsid w:val="00B66DA6"/>
    <w:rsid w:val="00B66DA9"/>
    <w:rsid w:val="00B66DF0"/>
    <w:rsid w:val="00B66E0E"/>
    <w:rsid w:val="00B66E20"/>
    <w:rsid w:val="00B66E24"/>
    <w:rsid w:val="00B66E43"/>
    <w:rsid w:val="00B66E45"/>
    <w:rsid w:val="00B66E51"/>
    <w:rsid w:val="00B66E56"/>
    <w:rsid w:val="00B66E98"/>
    <w:rsid w:val="00B66EDA"/>
    <w:rsid w:val="00B66EF0"/>
    <w:rsid w:val="00B66F2B"/>
    <w:rsid w:val="00B66F33"/>
    <w:rsid w:val="00B66F64"/>
    <w:rsid w:val="00B66F6B"/>
    <w:rsid w:val="00B66F73"/>
    <w:rsid w:val="00B66F7F"/>
    <w:rsid w:val="00B66F89"/>
    <w:rsid w:val="00B66F95"/>
    <w:rsid w:val="00B6701A"/>
    <w:rsid w:val="00B67034"/>
    <w:rsid w:val="00B67064"/>
    <w:rsid w:val="00B67081"/>
    <w:rsid w:val="00B670B6"/>
    <w:rsid w:val="00B670CD"/>
    <w:rsid w:val="00B670D4"/>
    <w:rsid w:val="00B6710D"/>
    <w:rsid w:val="00B6712B"/>
    <w:rsid w:val="00B67132"/>
    <w:rsid w:val="00B67133"/>
    <w:rsid w:val="00B67140"/>
    <w:rsid w:val="00B67166"/>
    <w:rsid w:val="00B67191"/>
    <w:rsid w:val="00B671A4"/>
    <w:rsid w:val="00B671C5"/>
    <w:rsid w:val="00B671CB"/>
    <w:rsid w:val="00B671D2"/>
    <w:rsid w:val="00B671E3"/>
    <w:rsid w:val="00B67236"/>
    <w:rsid w:val="00B67284"/>
    <w:rsid w:val="00B6729F"/>
    <w:rsid w:val="00B672C3"/>
    <w:rsid w:val="00B672CD"/>
    <w:rsid w:val="00B672E4"/>
    <w:rsid w:val="00B672F0"/>
    <w:rsid w:val="00B6730F"/>
    <w:rsid w:val="00B67321"/>
    <w:rsid w:val="00B67348"/>
    <w:rsid w:val="00B6738D"/>
    <w:rsid w:val="00B673A0"/>
    <w:rsid w:val="00B673C8"/>
    <w:rsid w:val="00B673FF"/>
    <w:rsid w:val="00B6740C"/>
    <w:rsid w:val="00B67419"/>
    <w:rsid w:val="00B67445"/>
    <w:rsid w:val="00B6746E"/>
    <w:rsid w:val="00B674F2"/>
    <w:rsid w:val="00B6751A"/>
    <w:rsid w:val="00B6756C"/>
    <w:rsid w:val="00B67575"/>
    <w:rsid w:val="00B675E8"/>
    <w:rsid w:val="00B675EA"/>
    <w:rsid w:val="00B67661"/>
    <w:rsid w:val="00B67667"/>
    <w:rsid w:val="00B676EC"/>
    <w:rsid w:val="00B6774D"/>
    <w:rsid w:val="00B6775D"/>
    <w:rsid w:val="00B67788"/>
    <w:rsid w:val="00B67792"/>
    <w:rsid w:val="00B677BC"/>
    <w:rsid w:val="00B677FE"/>
    <w:rsid w:val="00B6784D"/>
    <w:rsid w:val="00B6786D"/>
    <w:rsid w:val="00B67873"/>
    <w:rsid w:val="00B6789A"/>
    <w:rsid w:val="00B678C8"/>
    <w:rsid w:val="00B6790B"/>
    <w:rsid w:val="00B67933"/>
    <w:rsid w:val="00B67934"/>
    <w:rsid w:val="00B67987"/>
    <w:rsid w:val="00B67988"/>
    <w:rsid w:val="00B679D1"/>
    <w:rsid w:val="00B679E2"/>
    <w:rsid w:val="00B67A24"/>
    <w:rsid w:val="00B67A2C"/>
    <w:rsid w:val="00B67A6A"/>
    <w:rsid w:val="00B67A81"/>
    <w:rsid w:val="00B67AC8"/>
    <w:rsid w:val="00B67AF2"/>
    <w:rsid w:val="00B67AFA"/>
    <w:rsid w:val="00B67AFB"/>
    <w:rsid w:val="00B67B13"/>
    <w:rsid w:val="00B67B1E"/>
    <w:rsid w:val="00B67B95"/>
    <w:rsid w:val="00B67BB1"/>
    <w:rsid w:val="00B67BBB"/>
    <w:rsid w:val="00B67C2E"/>
    <w:rsid w:val="00B67C61"/>
    <w:rsid w:val="00B67C69"/>
    <w:rsid w:val="00B67C6B"/>
    <w:rsid w:val="00B67C9B"/>
    <w:rsid w:val="00B67CAF"/>
    <w:rsid w:val="00B67CBB"/>
    <w:rsid w:val="00B67CC1"/>
    <w:rsid w:val="00B67D18"/>
    <w:rsid w:val="00B67D49"/>
    <w:rsid w:val="00B67D71"/>
    <w:rsid w:val="00B67D78"/>
    <w:rsid w:val="00B67DA4"/>
    <w:rsid w:val="00B67DC9"/>
    <w:rsid w:val="00B67DCB"/>
    <w:rsid w:val="00B67E09"/>
    <w:rsid w:val="00B67E3F"/>
    <w:rsid w:val="00B67E41"/>
    <w:rsid w:val="00B67E4F"/>
    <w:rsid w:val="00B67E5E"/>
    <w:rsid w:val="00B67E88"/>
    <w:rsid w:val="00B67E9A"/>
    <w:rsid w:val="00B67EAF"/>
    <w:rsid w:val="00B67EC5"/>
    <w:rsid w:val="00B67EE5"/>
    <w:rsid w:val="00B67F0F"/>
    <w:rsid w:val="00B67F45"/>
    <w:rsid w:val="00B67FCD"/>
    <w:rsid w:val="00B67FD0"/>
    <w:rsid w:val="00B67FD5"/>
    <w:rsid w:val="00B67FF8"/>
    <w:rsid w:val="00B70008"/>
    <w:rsid w:val="00B70024"/>
    <w:rsid w:val="00B70048"/>
    <w:rsid w:val="00B70069"/>
    <w:rsid w:val="00B7006A"/>
    <w:rsid w:val="00B70092"/>
    <w:rsid w:val="00B700AC"/>
    <w:rsid w:val="00B700D2"/>
    <w:rsid w:val="00B700D4"/>
    <w:rsid w:val="00B700EC"/>
    <w:rsid w:val="00B700EE"/>
    <w:rsid w:val="00B70189"/>
    <w:rsid w:val="00B7019A"/>
    <w:rsid w:val="00B701AE"/>
    <w:rsid w:val="00B701EC"/>
    <w:rsid w:val="00B70216"/>
    <w:rsid w:val="00B7024E"/>
    <w:rsid w:val="00B7027B"/>
    <w:rsid w:val="00B702A5"/>
    <w:rsid w:val="00B702AE"/>
    <w:rsid w:val="00B702B0"/>
    <w:rsid w:val="00B702C4"/>
    <w:rsid w:val="00B702D6"/>
    <w:rsid w:val="00B702E1"/>
    <w:rsid w:val="00B7035D"/>
    <w:rsid w:val="00B70372"/>
    <w:rsid w:val="00B70379"/>
    <w:rsid w:val="00B703FC"/>
    <w:rsid w:val="00B7040E"/>
    <w:rsid w:val="00B70432"/>
    <w:rsid w:val="00B7043C"/>
    <w:rsid w:val="00B704C8"/>
    <w:rsid w:val="00B70522"/>
    <w:rsid w:val="00B70545"/>
    <w:rsid w:val="00B70550"/>
    <w:rsid w:val="00B70577"/>
    <w:rsid w:val="00B7057A"/>
    <w:rsid w:val="00B705A3"/>
    <w:rsid w:val="00B705AE"/>
    <w:rsid w:val="00B705B5"/>
    <w:rsid w:val="00B705CE"/>
    <w:rsid w:val="00B705E1"/>
    <w:rsid w:val="00B70627"/>
    <w:rsid w:val="00B7064B"/>
    <w:rsid w:val="00B70660"/>
    <w:rsid w:val="00B70696"/>
    <w:rsid w:val="00B70701"/>
    <w:rsid w:val="00B70722"/>
    <w:rsid w:val="00B7079C"/>
    <w:rsid w:val="00B70814"/>
    <w:rsid w:val="00B70839"/>
    <w:rsid w:val="00B70850"/>
    <w:rsid w:val="00B70872"/>
    <w:rsid w:val="00B70879"/>
    <w:rsid w:val="00B708B2"/>
    <w:rsid w:val="00B70927"/>
    <w:rsid w:val="00B70939"/>
    <w:rsid w:val="00B70992"/>
    <w:rsid w:val="00B709AD"/>
    <w:rsid w:val="00B709C1"/>
    <w:rsid w:val="00B70A06"/>
    <w:rsid w:val="00B70A1D"/>
    <w:rsid w:val="00B70A2A"/>
    <w:rsid w:val="00B70AA6"/>
    <w:rsid w:val="00B70AB4"/>
    <w:rsid w:val="00B70AC6"/>
    <w:rsid w:val="00B70ACA"/>
    <w:rsid w:val="00B70AE4"/>
    <w:rsid w:val="00B70AEE"/>
    <w:rsid w:val="00B70B0B"/>
    <w:rsid w:val="00B70B17"/>
    <w:rsid w:val="00B70B1B"/>
    <w:rsid w:val="00B70B68"/>
    <w:rsid w:val="00B70BA1"/>
    <w:rsid w:val="00B70BC8"/>
    <w:rsid w:val="00B70BD6"/>
    <w:rsid w:val="00B70C80"/>
    <w:rsid w:val="00B70CC5"/>
    <w:rsid w:val="00B70CD0"/>
    <w:rsid w:val="00B70CD5"/>
    <w:rsid w:val="00B70CF3"/>
    <w:rsid w:val="00B70D5F"/>
    <w:rsid w:val="00B70DFE"/>
    <w:rsid w:val="00B70E4F"/>
    <w:rsid w:val="00B70E58"/>
    <w:rsid w:val="00B70E5C"/>
    <w:rsid w:val="00B70E80"/>
    <w:rsid w:val="00B70EC2"/>
    <w:rsid w:val="00B70ED6"/>
    <w:rsid w:val="00B70F04"/>
    <w:rsid w:val="00B70F21"/>
    <w:rsid w:val="00B70F29"/>
    <w:rsid w:val="00B70F2E"/>
    <w:rsid w:val="00B70F3D"/>
    <w:rsid w:val="00B70F4E"/>
    <w:rsid w:val="00B70F64"/>
    <w:rsid w:val="00B70F6F"/>
    <w:rsid w:val="00B70F7B"/>
    <w:rsid w:val="00B70FAA"/>
    <w:rsid w:val="00B70FEE"/>
    <w:rsid w:val="00B70FF7"/>
    <w:rsid w:val="00B71006"/>
    <w:rsid w:val="00B71036"/>
    <w:rsid w:val="00B7103B"/>
    <w:rsid w:val="00B71048"/>
    <w:rsid w:val="00B71058"/>
    <w:rsid w:val="00B7105C"/>
    <w:rsid w:val="00B7108C"/>
    <w:rsid w:val="00B71094"/>
    <w:rsid w:val="00B7109F"/>
    <w:rsid w:val="00B710A2"/>
    <w:rsid w:val="00B710D8"/>
    <w:rsid w:val="00B710FB"/>
    <w:rsid w:val="00B7112E"/>
    <w:rsid w:val="00B71140"/>
    <w:rsid w:val="00B71158"/>
    <w:rsid w:val="00B7116A"/>
    <w:rsid w:val="00B7119E"/>
    <w:rsid w:val="00B711CE"/>
    <w:rsid w:val="00B711E5"/>
    <w:rsid w:val="00B711EA"/>
    <w:rsid w:val="00B711F9"/>
    <w:rsid w:val="00B7120A"/>
    <w:rsid w:val="00B71210"/>
    <w:rsid w:val="00B71220"/>
    <w:rsid w:val="00B71237"/>
    <w:rsid w:val="00B7124A"/>
    <w:rsid w:val="00B71253"/>
    <w:rsid w:val="00B71290"/>
    <w:rsid w:val="00B71293"/>
    <w:rsid w:val="00B712B6"/>
    <w:rsid w:val="00B712E6"/>
    <w:rsid w:val="00B7132C"/>
    <w:rsid w:val="00B7133B"/>
    <w:rsid w:val="00B71386"/>
    <w:rsid w:val="00B71391"/>
    <w:rsid w:val="00B713B8"/>
    <w:rsid w:val="00B713CF"/>
    <w:rsid w:val="00B713D6"/>
    <w:rsid w:val="00B713F3"/>
    <w:rsid w:val="00B71410"/>
    <w:rsid w:val="00B71418"/>
    <w:rsid w:val="00B7147E"/>
    <w:rsid w:val="00B71493"/>
    <w:rsid w:val="00B714AF"/>
    <w:rsid w:val="00B714CB"/>
    <w:rsid w:val="00B714CE"/>
    <w:rsid w:val="00B71531"/>
    <w:rsid w:val="00B71544"/>
    <w:rsid w:val="00B7154D"/>
    <w:rsid w:val="00B71568"/>
    <w:rsid w:val="00B71576"/>
    <w:rsid w:val="00B71590"/>
    <w:rsid w:val="00B715BB"/>
    <w:rsid w:val="00B715C2"/>
    <w:rsid w:val="00B71607"/>
    <w:rsid w:val="00B71610"/>
    <w:rsid w:val="00B7162A"/>
    <w:rsid w:val="00B7164E"/>
    <w:rsid w:val="00B71666"/>
    <w:rsid w:val="00B71679"/>
    <w:rsid w:val="00B71684"/>
    <w:rsid w:val="00B71710"/>
    <w:rsid w:val="00B7175E"/>
    <w:rsid w:val="00B717A5"/>
    <w:rsid w:val="00B717A6"/>
    <w:rsid w:val="00B717D3"/>
    <w:rsid w:val="00B717D5"/>
    <w:rsid w:val="00B717DE"/>
    <w:rsid w:val="00B717FE"/>
    <w:rsid w:val="00B71802"/>
    <w:rsid w:val="00B7180D"/>
    <w:rsid w:val="00B7183A"/>
    <w:rsid w:val="00B7184C"/>
    <w:rsid w:val="00B71854"/>
    <w:rsid w:val="00B71867"/>
    <w:rsid w:val="00B7187B"/>
    <w:rsid w:val="00B71888"/>
    <w:rsid w:val="00B718BB"/>
    <w:rsid w:val="00B718FE"/>
    <w:rsid w:val="00B718FF"/>
    <w:rsid w:val="00B71912"/>
    <w:rsid w:val="00B7192D"/>
    <w:rsid w:val="00B71954"/>
    <w:rsid w:val="00B71956"/>
    <w:rsid w:val="00B71972"/>
    <w:rsid w:val="00B71974"/>
    <w:rsid w:val="00B7198A"/>
    <w:rsid w:val="00B71997"/>
    <w:rsid w:val="00B719B2"/>
    <w:rsid w:val="00B71A01"/>
    <w:rsid w:val="00B71A20"/>
    <w:rsid w:val="00B71A2D"/>
    <w:rsid w:val="00B71A3E"/>
    <w:rsid w:val="00B71A88"/>
    <w:rsid w:val="00B71AA2"/>
    <w:rsid w:val="00B71AA9"/>
    <w:rsid w:val="00B71AB4"/>
    <w:rsid w:val="00B71B09"/>
    <w:rsid w:val="00B71B0B"/>
    <w:rsid w:val="00B71B2B"/>
    <w:rsid w:val="00B71B47"/>
    <w:rsid w:val="00B71B68"/>
    <w:rsid w:val="00B71B76"/>
    <w:rsid w:val="00B71BE7"/>
    <w:rsid w:val="00B71BEB"/>
    <w:rsid w:val="00B71BEF"/>
    <w:rsid w:val="00B71C00"/>
    <w:rsid w:val="00B71C07"/>
    <w:rsid w:val="00B71C0E"/>
    <w:rsid w:val="00B71C12"/>
    <w:rsid w:val="00B71C56"/>
    <w:rsid w:val="00B71C64"/>
    <w:rsid w:val="00B71C89"/>
    <w:rsid w:val="00B71CA1"/>
    <w:rsid w:val="00B71CCD"/>
    <w:rsid w:val="00B71D09"/>
    <w:rsid w:val="00B71D1B"/>
    <w:rsid w:val="00B71D22"/>
    <w:rsid w:val="00B71D3D"/>
    <w:rsid w:val="00B71DAC"/>
    <w:rsid w:val="00B71DAF"/>
    <w:rsid w:val="00B71DBE"/>
    <w:rsid w:val="00B71DD2"/>
    <w:rsid w:val="00B71E45"/>
    <w:rsid w:val="00B71E63"/>
    <w:rsid w:val="00B71E6D"/>
    <w:rsid w:val="00B71E88"/>
    <w:rsid w:val="00B71EEE"/>
    <w:rsid w:val="00B71EF9"/>
    <w:rsid w:val="00B71F0A"/>
    <w:rsid w:val="00B71F34"/>
    <w:rsid w:val="00B71FAA"/>
    <w:rsid w:val="00B71FC2"/>
    <w:rsid w:val="00B71FFE"/>
    <w:rsid w:val="00B72014"/>
    <w:rsid w:val="00B720A9"/>
    <w:rsid w:val="00B72108"/>
    <w:rsid w:val="00B7210A"/>
    <w:rsid w:val="00B7216B"/>
    <w:rsid w:val="00B72177"/>
    <w:rsid w:val="00B721F5"/>
    <w:rsid w:val="00B72212"/>
    <w:rsid w:val="00B72219"/>
    <w:rsid w:val="00B72226"/>
    <w:rsid w:val="00B7223B"/>
    <w:rsid w:val="00B72252"/>
    <w:rsid w:val="00B7227D"/>
    <w:rsid w:val="00B72284"/>
    <w:rsid w:val="00B7228A"/>
    <w:rsid w:val="00B7228E"/>
    <w:rsid w:val="00B72299"/>
    <w:rsid w:val="00B722AA"/>
    <w:rsid w:val="00B722B8"/>
    <w:rsid w:val="00B722D2"/>
    <w:rsid w:val="00B722DC"/>
    <w:rsid w:val="00B722EC"/>
    <w:rsid w:val="00B72310"/>
    <w:rsid w:val="00B72317"/>
    <w:rsid w:val="00B72321"/>
    <w:rsid w:val="00B72387"/>
    <w:rsid w:val="00B72395"/>
    <w:rsid w:val="00B72411"/>
    <w:rsid w:val="00B7243D"/>
    <w:rsid w:val="00B7245D"/>
    <w:rsid w:val="00B72460"/>
    <w:rsid w:val="00B72469"/>
    <w:rsid w:val="00B72482"/>
    <w:rsid w:val="00B7248D"/>
    <w:rsid w:val="00B7248E"/>
    <w:rsid w:val="00B724DB"/>
    <w:rsid w:val="00B724E2"/>
    <w:rsid w:val="00B7253D"/>
    <w:rsid w:val="00B72553"/>
    <w:rsid w:val="00B72571"/>
    <w:rsid w:val="00B7257E"/>
    <w:rsid w:val="00B725CE"/>
    <w:rsid w:val="00B725D5"/>
    <w:rsid w:val="00B72643"/>
    <w:rsid w:val="00B7265F"/>
    <w:rsid w:val="00B72680"/>
    <w:rsid w:val="00B72693"/>
    <w:rsid w:val="00B72697"/>
    <w:rsid w:val="00B726F3"/>
    <w:rsid w:val="00B72708"/>
    <w:rsid w:val="00B72794"/>
    <w:rsid w:val="00B727AC"/>
    <w:rsid w:val="00B72809"/>
    <w:rsid w:val="00B7280B"/>
    <w:rsid w:val="00B72843"/>
    <w:rsid w:val="00B72861"/>
    <w:rsid w:val="00B7287D"/>
    <w:rsid w:val="00B72899"/>
    <w:rsid w:val="00B728C5"/>
    <w:rsid w:val="00B728EB"/>
    <w:rsid w:val="00B72916"/>
    <w:rsid w:val="00B72934"/>
    <w:rsid w:val="00B72977"/>
    <w:rsid w:val="00B7297B"/>
    <w:rsid w:val="00B7297D"/>
    <w:rsid w:val="00B729C3"/>
    <w:rsid w:val="00B72A0E"/>
    <w:rsid w:val="00B72A3F"/>
    <w:rsid w:val="00B72A56"/>
    <w:rsid w:val="00B72A67"/>
    <w:rsid w:val="00B72AB4"/>
    <w:rsid w:val="00B72B4E"/>
    <w:rsid w:val="00B72B75"/>
    <w:rsid w:val="00B72B95"/>
    <w:rsid w:val="00B72BA5"/>
    <w:rsid w:val="00B72C12"/>
    <w:rsid w:val="00B72C2A"/>
    <w:rsid w:val="00B72C60"/>
    <w:rsid w:val="00B72C6E"/>
    <w:rsid w:val="00B72C99"/>
    <w:rsid w:val="00B72CA3"/>
    <w:rsid w:val="00B72CD8"/>
    <w:rsid w:val="00B72CEB"/>
    <w:rsid w:val="00B72CFB"/>
    <w:rsid w:val="00B72D0E"/>
    <w:rsid w:val="00B72D41"/>
    <w:rsid w:val="00B72D6F"/>
    <w:rsid w:val="00B72D95"/>
    <w:rsid w:val="00B72D9C"/>
    <w:rsid w:val="00B72DC9"/>
    <w:rsid w:val="00B72DD7"/>
    <w:rsid w:val="00B72DFC"/>
    <w:rsid w:val="00B72E34"/>
    <w:rsid w:val="00B72E42"/>
    <w:rsid w:val="00B72E68"/>
    <w:rsid w:val="00B72EA3"/>
    <w:rsid w:val="00B72F10"/>
    <w:rsid w:val="00B72F19"/>
    <w:rsid w:val="00B72F3F"/>
    <w:rsid w:val="00B72F93"/>
    <w:rsid w:val="00B72FA5"/>
    <w:rsid w:val="00B72FA7"/>
    <w:rsid w:val="00B72FC2"/>
    <w:rsid w:val="00B73051"/>
    <w:rsid w:val="00B7307A"/>
    <w:rsid w:val="00B7308D"/>
    <w:rsid w:val="00B730AF"/>
    <w:rsid w:val="00B730B5"/>
    <w:rsid w:val="00B730C7"/>
    <w:rsid w:val="00B730CE"/>
    <w:rsid w:val="00B730D7"/>
    <w:rsid w:val="00B730E8"/>
    <w:rsid w:val="00B730F3"/>
    <w:rsid w:val="00B73128"/>
    <w:rsid w:val="00B7315E"/>
    <w:rsid w:val="00B731C7"/>
    <w:rsid w:val="00B731F9"/>
    <w:rsid w:val="00B7320B"/>
    <w:rsid w:val="00B7326B"/>
    <w:rsid w:val="00B7326F"/>
    <w:rsid w:val="00B73272"/>
    <w:rsid w:val="00B73283"/>
    <w:rsid w:val="00B732D6"/>
    <w:rsid w:val="00B7334E"/>
    <w:rsid w:val="00B73376"/>
    <w:rsid w:val="00B733AC"/>
    <w:rsid w:val="00B733AE"/>
    <w:rsid w:val="00B733C4"/>
    <w:rsid w:val="00B733F9"/>
    <w:rsid w:val="00B73422"/>
    <w:rsid w:val="00B7346B"/>
    <w:rsid w:val="00B73476"/>
    <w:rsid w:val="00B734AB"/>
    <w:rsid w:val="00B734DB"/>
    <w:rsid w:val="00B734FA"/>
    <w:rsid w:val="00B7351D"/>
    <w:rsid w:val="00B73521"/>
    <w:rsid w:val="00B73540"/>
    <w:rsid w:val="00B7357A"/>
    <w:rsid w:val="00B7357B"/>
    <w:rsid w:val="00B73598"/>
    <w:rsid w:val="00B7359F"/>
    <w:rsid w:val="00B735D2"/>
    <w:rsid w:val="00B735D3"/>
    <w:rsid w:val="00B735EC"/>
    <w:rsid w:val="00B735EE"/>
    <w:rsid w:val="00B736BB"/>
    <w:rsid w:val="00B736D2"/>
    <w:rsid w:val="00B736E2"/>
    <w:rsid w:val="00B736ED"/>
    <w:rsid w:val="00B736F0"/>
    <w:rsid w:val="00B736FC"/>
    <w:rsid w:val="00B73705"/>
    <w:rsid w:val="00B7370D"/>
    <w:rsid w:val="00B7376A"/>
    <w:rsid w:val="00B7376C"/>
    <w:rsid w:val="00B7377F"/>
    <w:rsid w:val="00B7378C"/>
    <w:rsid w:val="00B73792"/>
    <w:rsid w:val="00B737A9"/>
    <w:rsid w:val="00B737D4"/>
    <w:rsid w:val="00B737D8"/>
    <w:rsid w:val="00B737FD"/>
    <w:rsid w:val="00B7380D"/>
    <w:rsid w:val="00B73823"/>
    <w:rsid w:val="00B73834"/>
    <w:rsid w:val="00B73850"/>
    <w:rsid w:val="00B738C5"/>
    <w:rsid w:val="00B73903"/>
    <w:rsid w:val="00B7393E"/>
    <w:rsid w:val="00B7394D"/>
    <w:rsid w:val="00B73950"/>
    <w:rsid w:val="00B739DA"/>
    <w:rsid w:val="00B739E5"/>
    <w:rsid w:val="00B739FF"/>
    <w:rsid w:val="00B73A27"/>
    <w:rsid w:val="00B73A34"/>
    <w:rsid w:val="00B73AB1"/>
    <w:rsid w:val="00B73AD4"/>
    <w:rsid w:val="00B73AF6"/>
    <w:rsid w:val="00B73B00"/>
    <w:rsid w:val="00B73B1B"/>
    <w:rsid w:val="00B73B1F"/>
    <w:rsid w:val="00B73B3C"/>
    <w:rsid w:val="00B73B49"/>
    <w:rsid w:val="00B73BE8"/>
    <w:rsid w:val="00B73C05"/>
    <w:rsid w:val="00B73C7A"/>
    <w:rsid w:val="00B73C86"/>
    <w:rsid w:val="00B73C96"/>
    <w:rsid w:val="00B73CA4"/>
    <w:rsid w:val="00B73CAD"/>
    <w:rsid w:val="00B73CEA"/>
    <w:rsid w:val="00B73D14"/>
    <w:rsid w:val="00B73D24"/>
    <w:rsid w:val="00B73DAE"/>
    <w:rsid w:val="00B73DB5"/>
    <w:rsid w:val="00B73DDA"/>
    <w:rsid w:val="00B73DDE"/>
    <w:rsid w:val="00B73DEA"/>
    <w:rsid w:val="00B73DEF"/>
    <w:rsid w:val="00B73E0C"/>
    <w:rsid w:val="00B73E4F"/>
    <w:rsid w:val="00B73E57"/>
    <w:rsid w:val="00B73E77"/>
    <w:rsid w:val="00B73E96"/>
    <w:rsid w:val="00B73EA7"/>
    <w:rsid w:val="00B73EA8"/>
    <w:rsid w:val="00B73EB5"/>
    <w:rsid w:val="00B73ECD"/>
    <w:rsid w:val="00B73F2E"/>
    <w:rsid w:val="00B73F49"/>
    <w:rsid w:val="00B73F4A"/>
    <w:rsid w:val="00B73F51"/>
    <w:rsid w:val="00B73F5D"/>
    <w:rsid w:val="00B73F63"/>
    <w:rsid w:val="00B73F73"/>
    <w:rsid w:val="00B73FB4"/>
    <w:rsid w:val="00B73FCF"/>
    <w:rsid w:val="00B73FE9"/>
    <w:rsid w:val="00B74002"/>
    <w:rsid w:val="00B74018"/>
    <w:rsid w:val="00B74084"/>
    <w:rsid w:val="00B7409C"/>
    <w:rsid w:val="00B740BC"/>
    <w:rsid w:val="00B740E4"/>
    <w:rsid w:val="00B740FA"/>
    <w:rsid w:val="00B74104"/>
    <w:rsid w:val="00B7411E"/>
    <w:rsid w:val="00B74144"/>
    <w:rsid w:val="00B74178"/>
    <w:rsid w:val="00B741AD"/>
    <w:rsid w:val="00B741B8"/>
    <w:rsid w:val="00B741BD"/>
    <w:rsid w:val="00B741C6"/>
    <w:rsid w:val="00B7425F"/>
    <w:rsid w:val="00B742DE"/>
    <w:rsid w:val="00B742F2"/>
    <w:rsid w:val="00B742F4"/>
    <w:rsid w:val="00B742F7"/>
    <w:rsid w:val="00B74304"/>
    <w:rsid w:val="00B74314"/>
    <w:rsid w:val="00B74333"/>
    <w:rsid w:val="00B74366"/>
    <w:rsid w:val="00B7437A"/>
    <w:rsid w:val="00B743A7"/>
    <w:rsid w:val="00B743BE"/>
    <w:rsid w:val="00B743F0"/>
    <w:rsid w:val="00B74420"/>
    <w:rsid w:val="00B74426"/>
    <w:rsid w:val="00B7449D"/>
    <w:rsid w:val="00B744AB"/>
    <w:rsid w:val="00B744D1"/>
    <w:rsid w:val="00B74502"/>
    <w:rsid w:val="00B74509"/>
    <w:rsid w:val="00B7453A"/>
    <w:rsid w:val="00B7455B"/>
    <w:rsid w:val="00B74576"/>
    <w:rsid w:val="00B74592"/>
    <w:rsid w:val="00B745B8"/>
    <w:rsid w:val="00B745C6"/>
    <w:rsid w:val="00B745C9"/>
    <w:rsid w:val="00B745EA"/>
    <w:rsid w:val="00B74614"/>
    <w:rsid w:val="00B74616"/>
    <w:rsid w:val="00B74648"/>
    <w:rsid w:val="00B746FC"/>
    <w:rsid w:val="00B7470F"/>
    <w:rsid w:val="00B74726"/>
    <w:rsid w:val="00B7474C"/>
    <w:rsid w:val="00B74751"/>
    <w:rsid w:val="00B74757"/>
    <w:rsid w:val="00B747AC"/>
    <w:rsid w:val="00B747BD"/>
    <w:rsid w:val="00B747CB"/>
    <w:rsid w:val="00B747E1"/>
    <w:rsid w:val="00B747EF"/>
    <w:rsid w:val="00B747F3"/>
    <w:rsid w:val="00B747F5"/>
    <w:rsid w:val="00B7481C"/>
    <w:rsid w:val="00B74822"/>
    <w:rsid w:val="00B74845"/>
    <w:rsid w:val="00B7486D"/>
    <w:rsid w:val="00B7487D"/>
    <w:rsid w:val="00B7489A"/>
    <w:rsid w:val="00B748B6"/>
    <w:rsid w:val="00B748D2"/>
    <w:rsid w:val="00B748E7"/>
    <w:rsid w:val="00B7492B"/>
    <w:rsid w:val="00B7492E"/>
    <w:rsid w:val="00B7496A"/>
    <w:rsid w:val="00B7497B"/>
    <w:rsid w:val="00B749D6"/>
    <w:rsid w:val="00B749DB"/>
    <w:rsid w:val="00B74A0D"/>
    <w:rsid w:val="00B74A2A"/>
    <w:rsid w:val="00B74A48"/>
    <w:rsid w:val="00B74A4E"/>
    <w:rsid w:val="00B74A66"/>
    <w:rsid w:val="00B74B27"/>
    <w:rsid w:val="00B74B30"/>
    <w:rsid w:val="00B74B51"/>
    <w:rsid w:val="00B74B55"/>
    <w:rsid w:val="00B74B68"/>
    <w:rsid w:val="00B74BCC"/>
    <w:rsid w:val="00B74C4B"/>
    <w:rsid w:val="00B74C58"/>
    <w:rsid w:val="00B74C5F"/>
    <w:rsid w:val="00B74CCF"/>
    <w:rsid w:val="00B74CFB"/>
    <w:rsid w:val="00B74D07"/>
    <w:rsid w:val="00B74D0A"/>
    <w:rsid w:val="00B74D0E"/>
    <w:rsid w:val="00B74D14"/>
    <w:rsid w:val="00B74D1B"/>
    <w:rsid w:val="00B74D38"/>
    <w:rsid w:val="00B74D71"/>
    <w:rsid w:val="00B74D8C"/>
    <w:rsid w:val="00B74DEC"/>
    <w:rsid w:val="00B74E30"/>
    <w:rsid w:val="00B74EAD"/>
    <w:rsid w:val="00B74EEA"/>
    <w:rsid w:val="00B74FB6"/>
    <w:rsid w:val="00B75034"/>
    <w:rsid w:val="00B75037"/>
    <w:rsid w:val="00B75053"/>
    <w:rsid w:val="00B75056"/>
    <w:rsid w:val="00B75062"/>
    <w:rsid w:val="00B75068"/>
    <w:rsid w:val="00B7506C"/>
    <w:rsid w:val="00B75084"/>
    <w:rsid w:val="00B750AE"/>
    <w:rsid w:val="00B750C1"/>
    <w:rsid w:val="00B75124"/>
    <w:rsid w:val="00B75129"/>
    <w:rsid w:val="00B7513A"/>
    <w:rsid w:val="00B75149"/>
    <w:rsid w:val="00B7514B"/>
    <w:rsid w:val="00B75199"/>
    <w:rsid w:val="00B751E6"/>
    <w:rsid w:val="00B75201"/>
    <w:rsid w:val="00B75297"/>
    <w:rsid w:val="00B752C7"/>
    <w:rsid w:val="00B752CF"/>
    <w:rsid w:val="00B752DA"/>
    <w:rsid w:val="00B75309"/>
    <w:rsid w:val="00B7530F"/>
    <w:rsid w:val="00B753C8"/>
    <w:rsid w:val="00B753C9"/>
    <w:rsid w:val="00B75404"/>
    <w:rsid w:val="00B75414"/>
    <w:rsid w:val="00B7543B"/>
    <w:rsid w:val="00B75483"/>
    <w:rsid w:val="00B754AA"/>
    <w:rsid w:val="00B754AD"/>
    <w:rsid w:val="00B754C1"/>
    <w:rsid w:val="00B754F8"/>
    <w:rsid w:val="00B75539"/>
    <w:rsid w:val="00B7555B"/>
    <w:rsid w:val="00B75565"/>
    <w:rsid w:val="00B755E4"/>
    <w:rsid w:val="00B755F5"/>
    <w:rsid w:val="00B75601"/>
    <w:rsid w:val="00B75646"/>
    <w:rsid w:val="00B75664"/>
    <w:rsid w:val="00B7569D"/>
    <w:rsid w:val="00B756A7"/>
    <w:rsid w:val="00B756B0"/>
    <w:rsid w:val="00B756F3"/>
    <w:rsid w:val="00B756F4"/>
    <w:rsid w:val="00B7570F"/>
    <w:rsid w:val="00B75725"/>
    <w:rsid w:val="00B7576B"/>
    <w:rsid w:val="00B75794"/>
    <w:rsid w:val="00B757B9"/>
    <w:rsid w:val="00B757FC"/>
    <w:rsid w:val="00B7580A"/>
    <w:rsid w:val="00B75823"/>
    <w:rsid w:val="00B7583B"/>
    <w:rsid w:val="00B75843"/>
    <w:rsid w:val="00B75853"/>
    <w:rsid w:val="00B7586D"/>
    <w:rsid w:val="00B758C1"/>
    <w:rsid w:val="00B758D6"/>
    <w:rsid w:val="00B758FC"/>
    <w:rsid w:val="00B758FF"/>
    <w:rsid w:val="00B75900"/>
    <w:rsid w:val="00B75919"/>
    <w:rsid w:val="00B7591D"/>
    <w:rsid w:val="00B75944"/>
    <w:rsid w:val="00B75951"/>
    <w:rsid w:val="00B75961"/>
    <w:rsid w:val="00B75970"/>
    <w:rsid w:val="00B759B4"/>
    <w:rsid w:val="00B759CC"/>
    <w:rsid w:val="00B759EB"/>
    <w:rsid w:val="00B75A14"/>
    <w:rsid w:val="00B75A4D"/>
    <w:rsid w:val="00B75A59"/>
    <w:rsid w:val="00B75A6C"/>
    <w:rsid w:val="00B75A8F"/>
    <w:rsid w:val="00B75A9D"/>
    <w:rsid w:val="00B75AB6"/>
    <w:rsid w:val="00B75ACB"/>
    <w:rsid w:val="00B75AD1"/>
    <w:rsid w:val="00B75AFE"/>
    <w:rsid w:val="00B75B14"/>
    <w:rsid w:val="00B75B80"/>
    <w:rsid w:val="00B75B98"/>
    <w:rsid w:val="00B75BAA"/>
    <w:rsid w:val="00B75BAF"/>
    <w:rsid w:val="00B75BBB"/>
    <w:rsid w:val="00B75BC9"/>
    <w:rsid w:val="00B75BDA"/>
    <w:rsid w:val="00B75C08"/>
    <w:rsid w:val="00B75C3F"/>
    <w:rsid w:val="00B75C42"/>
    <w:rsid w:val="00B75C99"/>
    <w:rsid w:val="00B75C9F"/>
    <w:rsid w:val="00B75CD3"/>
    <w:rsid w:val="00B75CD6"/>
    <w:rsid w:val="00B75D24"/>
    <w:rsid w:val="00B75D50"/>
    <w:rsid w:val="00B75D75"/>
    <w:rsid w:val="00B75DB1"/>
    <w:rsid w:val="00B75DBD"/>
    <w:rsid w:val="00B75DCB"/>
    <w:rsid w:val="00B75DE1"/>
    <w:rsid w:val="00B75E14"/>
    <w:rsid w:val="00B75E29"/>
    <w:rsid w:val="00B75E47"/>
    <w:rsid w:val="00B75E4F"/>
    <w:rsid w:val="00B75E63"/>
    <w:rsid w:val="00B75EC1"/>
    <w:rsid w:val="00B75F01"/>
    <w:rsid w:val="00B75F44"/>
    <w:rsid w:val="00B75F78"/>
    <w:rsid w:val="00B75FA3"/>
    <w:rsid w:val="00B75FEE"/>
    <w:rsid w:val="00B75FEF"/>
    <w:rsid w:val="00B75FF2"/>
    <w:rsid w:val="00B76015"/>
    <w:rsid w:val="00B76071"/>
    <w:rsid w:val="00B760D0"/>
    <w:rsid w:val="00B760D4"/>
    <w:rsid w:val="00B760E6"/>
    <w:rsid w:val="00B760FF"/>
    <w:rsid w:val="00B7614E"/>
    <w:rsid w:val="00B7616B"/>
    <w:rsid w:val="00B7617F"/>
    <w:rsid w:val="00B761C7"/>
    <w:rsid w:val="00B7620B"/>
    <w:rsid w:val="00B76267"/>
    <w:rsid w:val="00B76288"/>
    <w:rsid w:val="00B762BD"/>
    <w:rsid w:val="00B762FA"/>
    <w:rsid w:val="00B76326"/>
    <w:rsid w:val="00B76335"/>
    <w:rsid w:val="00B7634F"/>
    <w:rsid w:val="00B76381"/>
    <w:rsid w:val="00B76395"/>
    <w:rsid w:val="00B763A1"/>
    <w:rsid w:val="00B763EB"/>
    <w:rsid w:val="00B76403"/>
    <w:rsid w:val="00B76415"/>
    <w:rsid w:val="00B7645A"/>
    <w:rsid w:val="00B76490"/>
    <w:rsid w:val="00B76499"/>
    <w:rsid w:val="00B764A1"/>
    <w:rsid w:val="00B764B2"/>
    <w:rsid w:val="00B764C3"/>
    <w:rsid w:val="00B764CF"/>
    <w:rsid w:val="00B764D4"/>
    <w:rsid w:val="00B764F6"/>
    <w:rsid w:val="00B76508"/>
    <w:rsid w:val="00B76517"/>
    <w:rsid w:val="00B76518"/>
    <w:rsid w:val="00B76555"/>
    <w:rsid w:val="00B7655C"/>
    <w:rsid w:val="00B76560"/>
    <w:rsid w:val="00B76561"/>
    <w:rsid w:val="00B7656E"/>
    <w:rsid w:val="00B76580"/>
    <w:rsid w:val="00B76596"/>
    <w:rsid w:val="00B76608"/>
    <w:rsid w:val="00B7661B"/>
    <w:rsid w:val="00B76676"/>
    <w:rsid w:val="00B76718"/>
    <w:rsid w:val="00B76738"/>
    <w:rsid w:val="00B76744"/>
    <w:rsid w:val="00B7675C"/>
    <w:rsid w:val="00B767A1"/>
    <w:rsid w:val="00B767B8"/>
    <w:rsid w:val="00B767DC"/>
    <w:rsid w:val="00B767E3"/>
    <w:rsid w:val="00B76820"/>
    <w:rsid w:val="00B7682D"/>
    <w:rsid w:val="00B7684D"/>
    <w:rsid w:val="00B76888"/>
    <w:rsid w:val="00B768A7"/>
    <w:rsid w:val="00B768DC"/>
    <w:rsid w:val="00B768EB"/>
    <w:rsid w:val="00B768F1"/>
    <w:rsid w:val="00B76903"/>
    <w:rsid w:val="00B76963"/>
    <w:rsid w:val="00B76974"/>
    <w:rsid w:val="00B769BF"/>
    <w:rsid w:val="00B769E3"/>
    <w:rsid w:val="00B769F4"/>
    <w:rsid w:val="00B769F6"/>
    <w:rsid w:val="00B76A13"/>
    <w:rsid w:val="00B76A2C"/>
    <w:rsid w:val="00B76A30"/>
    <w:rsid w:val="00B76A6D"/>
    <w:rsid w:val="00B76AA4"/>
    <w:rsid w:val="00B76BC7"/>
    <w:rsid w:val="00B76BD2"/>
    <w:rsid w:val="00B76BDD"/>
    <w:rsid w:val="00B76C0B"/>
    <w:rsid w:val="00B76C17"/>
    <w:rsid w:val="00B76C1C"/>
    <w:rsid w:val="00B76C24"/>
    <w:rsid w:val="00B76C35"/>
    <w:rsid w:val="00B76C45"/>
    <w:rsid w:val="00B76C9D"/>
    <w:rsid w:val="00B76CAC"/>
    <w:rsid w:val="00B76CD2"/>
    <w:rsid w:val="00B76D07"/>
    <w:rsid w:val="00B76D26"/>
    <w:rsid w:val="00B76D5D"/>
    <w:rsid w:val="00B76D7E"/>
    <w:rsid w:val="00B76D97"/>
    <w:rsid w:val="00B76DBA"/>
    <w:rsid w:val="00B76DCB"/>
    <w:rsid w:val="00B76DCD"/>
    <w:rsid w:val="00B76E00"/>
    <w:rsid w:val="00B76E9C"/>
    <w:rsid w:val="00B76EA2"/>
    <w:rsid w:val="00B76EDC"/>
    <w:rsid w:val="00B76EEA"/>
    <w:rsid w:val="00B76EF6"/>
    <w:rsid w:val="00B76F28"/>
    <w:rsid w:val="00B76F2C"/>
    <w:rsid w:val="00B76F3A"/>
    <w:rsid w:val="00B76FD8"/>
    <w:rsid w:val="00B76FDE"/>
    <w:rsid w:val="00B7700E"/>
    <w:rsid w:val="00B77029"/>
    <w:rsid w:val="00B77040"/>
    <w:rsid w:val="00B77062"/>
    <w:rsid w:val="00B7707A"/>
    <w:rsid w:val="00B77083"/>
    <w:rsid w:val="00B770D5"/>
    <w:rsid w:val="00B770FC"/>
    <w:rsid w:val="00B77102"/>
    <w:rsid w:val="00B77107"/>
    <w:rsid w:val="00B7713E"/>
    <w:rsid w:val="00B77146"/>
    <w:rsid w:val="00B7716B"/>
    <w:rsid w:val="00B77173"/>
    <w:rsid w:val="00B77182"/>
    <w:rsid w:val="00B77183"/>
    <w:rsid w:val="00B771AC"/>
    <w:rsid w:val="00B771B5"/>
    <w:rsid w:val="00B771B8"/>
    <w:rsid w:val="00B771FC"/>
    <w:rsid w:val="00B77221"/>
    <w:rsid w:val="00B77224"/>
    <w:rsid w:val="00B77236"/>
    <w:rsid w:val="00B77250"/>
    <w:rsid w:val="00B77253"/>
    <w:rsid w:val="00B7725A"/>
    <w:rsid w:val="00B7726D"/>
    <w:rsid w:val="00B772A8"/>
    <w:rsid w:val="00B772C2"/>
    <w:rsid w:val="00B772FD"/>
    <w:rsid w:val="00B7731D"/>
    <w:rsid w:val="00B77332"/>
    <w:rsid w:val="00B77363"/>
    <w:rsid w:val="00B7736B"/>
    <w:rsid w:val="00B7737F"/>
    <w:rsid w:val="00B773C5"/>
    <w:rsid w:val="00B773D5"/>
    <w:rsid w:val="00B773F0"/>
    <w:rsid w:val="00B773FD"/>
    <w:rsid w:val="00B77411"/>
    <w:rsid w:val="00B77431"/>
    <w:rsid w:val="00B774B9"/>
    <w:rsid w:val="00B774C2"/>
    <w:rsid w:val="00B774CD"/>
    <w:rsid w:val="00B7756A"/>
    <w:rsid w:val="00B77578"/>
    <w:rsid w:val="00B77580"/>
    <w:rsid w:val="00B775AF"/>
    <w:rsid w:val="00B775B6"/>
    <w:rsid w:val="00B775D1"/>
    <w:rsid w:val="00B775E8"/>
    <w:rsid w:val="00B7762B"/>
    <w:rsid w:val="00B77640"/>
    <w:rsid w:val="00B77652"/>
    <w:rsid w:val="00B77653"/>
    <w:rsid w:val="00B77674"/>
    <w:rsid w:val="00B77677"/>
    <w:rsid w:val="00B77694"/>
    <w:rsid w:val="00B7769E"/>
    <w:rsid w:val="00B776AC"/>
    <w:rsid w:val="00B776BE"/>
    <w:rsid w:val="00B776CA"/>
    <w:rsid w:val="00B776CF"/>
    <w:rsid w:val="00B776DC"/>
    <w:rsid w:val="00B776DE"/>
    <w:rsid w:val="00B776E3"/>
    <w:rsid w:val="00B7773B"/>
    <w:rsid w:val="00B77777"/>
    <w:rsid w:val="00B77790"/>
    <w:rsid w:val="00B777F5"/>
    <w:rsid w:val="00B77825"/>
    <w:rsid w:val="00B7782A"/>
    <w:rsid w:val="00B7783D"/>
    <w:rsid w:val="00B77858"/>
    <w:rsid w:val="00B7786A"/>
    <w:rsid w:val="00B77881"/>
    <w:rsid w:val="00B7788F"/>
    <w:rsid w:val="00B778B7"/>
    <w:rsid w:val="00B778D8"/>
    <w:rsid w:val="00B778ED"/>
    <w:rsid w:val="00B7792A"/>
    <w:rsid w:val="00B77957"/>
    <w:rsid w:val="00B77984"/>
    <w:rsid w:val="00B77989"/>
    <w:rsid w:val="00B7798B"/>
    <w:rsid w:val="00B77999"/>
    <w:rsid w:val="00B779EA"/>
    <w:rsid w:val="00B77A14"/>
    <w:rsid w:val="00B77A52"/>
    <w:rsid w:val="00B77A57"/>
    <w:rsid w:val="00B77A5F"/>
    <w:rsid w:val="00B77A8A"/>
    <w:rsid w:val="00B77A9B"/>
    <w:rsid w:val="00B77B34"/>
    <w:rsid w:val="00B77B47"/>
    <w:rsid w:val="00B77B4D"/>
    <w:rsid w:val="00B77B92"/>
    <w:rsid w:val="00B77BD1"/>
    <w:rsid w:val="00B77BD7"/>
    <w:rsid w:val="00B77BD9"/>
    <w:rsid w:val="00B77C57"/>
    <w:rsid w:val="00B77C69"/>
    <w:rsid w:val="00B77C7C"/>
    <w:rsid w:val="00B77CC7"/>
    <w:rsid w:val="00B77CD3"/>
    <w:rsid w:val="00B77D00"/>
    <w:rsid w:val="00B77D49"/>
    <w:rsid w:val="00B77D81"/>
    <w:rsid w:val="00B77D84"/>
    <w:rsid w:val="00B77D87"/>
    <w:rsid w:val="00B77D91"/>
    <w:rsid w:val="00B77D9C"/>
    <w:rsid w:val="00B77DBA"/>
    <w:rsid w:val="00B77E22"/>
    <w:rsid w:val="00B77E30"/>
    <w:rsid w:val="00B77E3C"/>
    <w:rsid w:val="00B77E40"/>
    <w:rsid w:val="00B77E79"/>
    <w:rsid w:val="00B77E8B"/>
    <w:rsid w:val="00B77F1E"/>
    <w:rsid w:val="00B77F1F"/>
    <w:rsid w:val="00B77F23"/>
    <w:rsid w:val="00B77F2B"/>
    <w:rsid w:val="00B77F36"/>
    <w:rsid w:val="00B77F6D"/>
    <w:rsid w:val="00B77F8B"/>
    <w:rsid w:val="00B77FC5"/>
    <w:rsid w:val="00B77FCF"/>
    <w:rsid w:val="00B77FDB"/>
    <w:rsid w:val="00B80002"/>
    <w:rsid w:val="00B80011"/>
    <w:rsid w:val="00B80020"/>
    <w:rsid w:val="00B8002D"/>
    <w:rsid w:val="00B80030"/>
    <w:rsid w:val="00B80039"/>
    <w:rsid w:val="00B80043"/>
    <w:rsid w:val="00B80054"/>
    <w:rsid w:val="00B80066"/>
    <w:rsid w:val="00B80072"/>
    <w:rsid w:val="00B80093"/>
    <w:rsid w:val="00B8009A"/>
    <w:rsid w:val="00B800BB"/>
    <w:rsid w:val="00B800BD"/>
    <w:rsid w:val="00B800C2"/>
    <w:rsid w:val="00B800E3"/>
    <w:rsid w:val="00B80108"/>
    <w:rsid w:val="00B80136"/>
    <w:rsid w:val="00B8015E"/>
    <w:rsid w:val="00B80186"/>
    <w:rsid w:val="00B80192"/>
    <w:rsid w:val="00B80195"/>
    <w:rsid w:val="00B801A3"/>
    <w:rsid w:val="00B801A6"/>
    <w:rsid w:val="00B801BC"/>
    <w:rsid w:val="00B801C0"/>
    <w:rsid w:val="00B8020A"/>
    <w:rsid w:val="00B80254"/>
    <w:rsid w:val="00B80265"/>
    <w:rsid w:val="00B8026D"/>
    <w:rsid w:val="00B80291"/>
    <w:rsid w:val="00B802A2"/>
    <w:rsid w:val="00B802DF"/>
    <w:rsid w:val="00B802E3"/>
    <w:rsid w:val="00B802E4"/>
    <w:rsid w:val="00B80311"/>
    <w:rsid w:val="00B80315"/>
    <w:rsid w:val="00B80362"/>
    <w:rsid w:val="00B80373"/>
    <w:rsid w:val="00B803C2"/>
    <w:rsid w:val="00B803D5"/>
    <w:rsid w:val="00B803DA"/>
    <w:rsid w:val="00B803DC"/>
    <w:rsid w:val="00B803E3"/>
    <w:rsid w:val="00B803EE"/>
    <w:rsid w:val="00B80495"/>
    <w:rsid w:val="00B80496"/>
    <w:rsid w:val="00B804A5"/>
    <w:rsid w:val="00B804B7"/>
    <w:rsid w:val="00B804DB"/>
    <w:rsid w:val="00B804E9"/>
    <w:rsid w:val="00B80502"/>
    <w:rsid w:val="00B8051C"/>
    <w:rsid w:val="00B80521"/>
    <w:rsid w:val="00B8052D"/>
    <w:rsid w:val="00B8058C"/>
    <w:rsid w:val="00B80592"/>
    <w:rsid w:val="00B80616"/>
    <w:rsid w:val="00B80680"/>
    <w:rsid w:val="00B806C5"/>
    <w:rsid w:val="00B806EF"/>
    <w:rsid w:val="00B80702"/>
    <w:rsid w:val="00B80708"/>
    <w:rsid w:val="00B8072D"/>
    <w:rsid w:val="00B8073B"/>
    <w:rsid w:val="00B80741"/>
    <w:rsid w:val="00B8075A"/>
    <w:rsid w:val="00B80762"/>
    <w:rsid w:val="00B80776"/>
    <w:rsid w:val="00B8078F"/>
    <w:rsid w:val="00B807A5"/>
    <w:rsid w:val="00B807C5"/>
    <w:rsid w:val="00B80801"/>
    <w:rsid w:val="00B8080D"/>
    <w:rsid w:val="00B8084F"/>
    <w:rsid w:val="00B80892"/>
    <w:rsid w:val="00B808B7"/>
    <w:rsid w:val="00B808BB"/>
    <w:rsid w:val="00B808D3"/>
    <w:rsid w:val="00B808E7"/>
    <w:rsid w:val="00B808F9"/>
    <w:rsid w:val="00B80908"/>
    <w:rsid w:val="00B80921"/>
    <w:rsid w:val="00B8093F"/>
    <w:rsid w:val="00B809BD"/>
    <w:rsid w:val="00B809D8"/>
    <w:rsid w:val="00B80A06"/>
    <w:rsid w:val="00B80A0A"/>
    <w:rsid w:val="00B80A18"/>
    <w:rsid w:val="00B80A1A"/>
    <w:rsid w:val="00B80A36"/>
    <w:rsid w:val="00B80A46"/>
    <w:rsid w:val="00B80A48"/>
    <w:rsid w:val="00B80AA3"/>
    <w:rsid w:val="00B80AEA"/>
    <w:rsid w:val="00B80B06"/>
    <w:rsid w:val="00B80B0D"/>
    <w:rsid w:val="00B80B60"/>
    <w:rsid w:val="00B80B79"/>
    <w:rsid w:val="00B80B92"/>
    <w:rsid w:val="00B80BB2"/>
    <w:rsid w:val="00B80BC1"/>
    <w:rsid w:val="00B80BD5"/>
    <w:rsid w:val="00B80C41"/>
    <w:rsid w:val="00B80C8B"/>
    <w:rsid w:val="00B80CB7"/>
    <w:rsid w:val="00B80D75"/>
    <w:rsid w:val="00B80D76"/>
    <w:rsid w:val="00B80D7F"/>
    <w:rsid w:val="00B80D86"/>
    <w:rsid w:val="00B80DA2"/>
    <w:rsid w:val="00B80DA9"/>
    <w:rsid w:val="00B80DAC"/>
    <w:rsid w:val="00B80DB0"/>
    <w:rsid w:val="00B80DCC"/>
    <w:rsid w:val="00B80DEE"/>
    <w:rsid w:val="00B80E14"/>
    <w:rsid w:val="00B80E1C"/>
    <w:rsid w:val="00B80E42"/>
    <w:rsid w:val="00B80E70"/>
    <w:rsid w:val="00B80E71"/>
    <w:rsid w:val="00B80E8C"/>
    <w:rsid w:val="00B80EA6"/>
    <w:rsid w:val="00B80ECA"/>
    <w:rsid w:val="00B80EEB"/>
    <w:rsid w:val="00B80F5F"/>
    <w:rsid w:val="00B80FB3"/>
    <w:rsid w:val="00B80FC6"/>
    <w:rsid w:val="00B81005"/>
    <w:rsid w:val="00B8103A"/>
    <w:rsid w:val="00B81090"/>
    <w:rsid w:val="00B810B9"/>
    <w:rsid w:val="00B810D8"/>
    <w:rsid w:val="00B810E0"/>
    <w:rsid w:val="00B810E7"/>
    <w:rsid w:val="00B81128"/>
    <w:rsid w:val="00B8115A"/>
    <w:rsid w:val="00B81174"/>
    <w:rsid w:val="00B811C8"/>
    <w:rsid w:val="00B81201"/>
    <w:rsid w:val="00B81232"/>
    <w:rsid w:val="00B81255"/>
    <w:rsid w:val="00B81298"/>
    <w:rsid w:val="00B812A3"/>
    <w:rsid w:val="00B812FA"/>
    <w:rsid w:val="00B8130F"/>
    <w:rsid w:val="00B81328"/>
    <w:rsid w:val="00B8137B"/>
    <w:rsid w:val="00B8138A"/>
    <w:rsid w:val="00B813BB"/>
    <w:rsid w:val="00B813CA"/>
    <w:rsid w:val="00B81401"/>
    <w:rsid w:val="00B81437"/>
    <w:rsid w:val="00B814C2"/>
    <w:rsid w:val="00B814C7"/>
    <w:rsid w:val="00B814ED"/>
    <w:rsid w:val="00B81524"/>
    <w:rsid w:val="00B81532"/>
    <w:rsid w:val="00B81577"/>
    <w:rsid w:val="00B815C1"/>
    <w:rsid w:val="00B81633"/>
    <w:rsid w:val="00B8163D"/>
    <w:rsid w:val="00B816A0"/>
    <w:rsid w:val="00B816B6"/>
    <w:rsid w:val="00B816E2"/>
    <w:rsid w:val="00B816E3"/>
    <w:rsid w:val="00B816F6"/>
    <w:rsid w:val="00B81713"/>
    <w:rsid w:val="00B81725"/>
    <w:rsid w:val="00B8172C"/>
    <w:rsid w:val="00B81733"/>
    <w:rsid w:val="00B81737"/>
    <w:rsid w:val="00B8176F"/>
    <w:rsid w:val="00B81793"/>
    <w:rsid w:val="00B817C9"/>
    <w:rsid w:val="00B817F0"/>
    <w:rsid w:val="00B8180C"/>
    <w:rsid w:val="00B8180F"/>
    <w:rsid w:val="00B81818"/>
    <w:rsid w:val="00B8182C"/>
    <w:rsid w:val="00B818AA"/>
    <w:rsid w:val="00B818BA"/>
    <w:rsid w:val="00B818D7"/>
    <w:rsid w:val="00B8193F"/>
    <w:rsid w:val="00B81960"/>
    <w:rsid w:val="00B81983"/>
    <w:rsid w:val="00B819A6"/>
    <w:rsid w:val="00B819B8"/>
    <w:rsid w:val="00B819CA"/>
    <w:rsid w:val="00B819D6"/>
    <w:rsid w:val="00B819DE"/>
    <w:rsid w:val="00B819E1"/>
    <w:rsid w:val="00B81A05"/>
    <w:rsid w:val="00B81A39"/>
    <w:rsid w:val="00B81A3F"/>
    <w:rsid w:val="00B81A65"/>
    <w:rsid w:val="00B81AA0"/>
    <w:rsid w:val="00B81AC7"/>
    <w:rsid w:val="00B81AD4"/>
    <w:rsid w:val="00B81B00"/>
    <w:rsid w:val="00B81B12"/>
    <w:rsid w:val="00B81B15"/>
    <w:rsid w:val="00B81B26"/>
    <w:rsid w:val="00B81B3B"/>
    <w:rsid w:val="00B81B49"/>
    <w:rsid w:val="00B81B57"/>
    <w:rsid w:val="00B81B6F"/>
    <w:rsid w:val="00B81BE6"/>
    <w:rsid w:val="00B81BF7"/>
    <w:rsid w:val="00B81C00"/>
    <w:rsid w:val="00B81C8E"/>
    <w:rsid w:val="00B81C91"/>
    <w:rsid w:val="00B81CCC"/>
    <w:rsid w:val="00B81D22"/>
    <w:rsid w:val="00B81DB4"/>
    <w:rsid w:val="00B81DBE"/>
    <w:rsid w:val="00B81DF1"/>
    <w:rsid w:val="00B81E0B"/>
    <w:rsid w:val="00B81E10"/>
    <w:rsid w:val="00B81E56"/>
    <w:rsid w:val="00B81ECC"/>
    <w:rsid w:val="00B81EFD"/>
    <w:rsid w:val="00B81F37"/>
    <w:rsid w:val="00B81F4B"/>
    <w:rsid w:val="00B81FA7"/>
    <w:rsid w:val="00B81FAD"/>
    <w:rsid w:val="00B81FC4"/>
    <w:rsid w:val="00B82034"/>
    <w:rsid w:val="00B82086"/>
    <w:rsid w:val="00B8208B"/>
    <w:rsid w:val="00B820C4"/>
    <w:rsid w:val="00B8211B"/>
    <w:rsid w:val="00B8211F"/>
    <w:rsid w:val="00B8212B"/>
    <w:rsid w:val="00B82135"/>
    <w:rsid w:val="00B82150"/>
    <w:rsid w:val="00B821E7"/>
    <w:rsid w:val="00B821EB"/>
    <w:rsid w:val="00B8226B"/>
    <w:rsid w:val="00B82288"/>
    <w:rsid w:val="00B8229A"/>
    <w:rsid w:val="00B822AD"/>
    <w:rsid w:val="00B822E6"/>
    <w:rsid w:val="00B822EC"/>
    <w:rsid w:val="00B822FB"/>
    <w:rsid w:val="00B8231D"/>
    <w:rsid w:val="00B82321"/>
    <w:rsid w:val="00B82369"/>
    <w:rsid w:val="00B8237B"/>
    <w:rsid w:val="00B82384"/>
    <w:rsid w:val="00B823E3"/>
    <w:rsid w:val="00B82417"/>
    <w:rsid w:val="00B8242B"/>
    <w:rsid w:val="00B82431"/>
    <w:rsid w:val="00B82443"/>
    <w:rsid w:val="00B8246D"/>
    <w:rsid w:val="00B8247C"/>
    <w:rsid w:val="00B8247F"/>
    <w:rsid w:val="00B824BA"/>
    <w:rsid w:val="00B82534"/>
    <w:rsid w:val="00B825B7"/>
    <w:rsid w:val="00B825C6"/>
    <w:rsid w:val="00B825DB"/>
    <w:rsid w:val="00B82622"/>
    <w:rsid w:val="00B82644"/>
    <w:rsid w:val="00B826D9"/>
    <w:rsid w:val="00B82702"/>
    <w:rsid w:val="00B82791"/>
    <w:rsid w:val="00B827C4"/>
    <w:rsid w:val="00B82804"/>
    <w:rsid w:val="00B82805"/>
    <w:rsid w:val="00B82807"/>
    <w:rsid w:val="00B82828"/>
    <w:rsid w:val="00B82840"/>
    <w:rsid w:val="00B8286D"/>
    <w:rsid w:val="00B82870"/>
    <w:rsid w:val="00B82885"/>
    <w:rsid w:val="00B8288C"/>
    <w:rsid w:val="00B828DA"/>
    <w:rsid w:val="00B828F9"/>
    <w:rsid w:val="00B82913"/>
    <w:rsid w:val="00B82937"/>
    <w:rsid w:val="00B8295C"/>
    <w:rsid w:val="00B8297E"/>
    <w:rsid w:val="00B8297F"/>
    <w:rsid w:val="00B82985"/>
    <w:rsid w:val="00B82990"/>
    <w:rsid w:val="00B829D8"/>
    <w:rsid w:val="00B82A11"/>
    <w:rsid w:val="00B82A35"/>
    <w:rsid w:val="00B82A9D"/>
    <w:rsid w:val="00B82ADF"/>
    <w:rsid w:val="00B82AEA"/>
    <w:rsid w:val="00B82B3A"/>
    <w:rsid w:val="00B82B62"/>
    <w:rsid w:val="00B82B81"/>
    <w:rsid w:val="00B82BE0"/>
    <w:rsid w:val="00B82BF4"/>
    <w:rsid w:val="00B82BFB"/>
    <w:rsid w:val="00B82C28"/>
    <w:rsid w:val="00B82C2F"/>
    <w:rsid w:val="00B82CAB"/>
    <w:rsid w:val="00B82D24"/>
    <w:rsid w:val="00B82D5B"/>
    <w:rsid w:val="00B82D64"/>
    <w:rsid w:val="00B82D91"/>
    <w:rsid w:val="00B82DD6"/>
    <w:rsid w:val="00B82DE8"/>
    <w:rsid w:val="00B82DED"/>
    <w:rsid w:val="00B82DF9"/>
    <w:rsid w:val="00B82DFB"/>
    <w:rsid w:val="00B82E2E"/>
    <w:rsid w:val="00B82E35"/>
    <w:rsid w:val="00B82E58"/>
    <w:rsid w:val="00B82E9C"/>
    <w:rsid w:val="00B82EA1"/>
    <w:rsid w:val="00B82EA9"/>
    <w:rsid w:val="00B82EB4"/>
    <w:rsid w:val="00B82EED"/>
    <w:rsid w:val="00B82F17"/>
    <w:rsid w:val="00B82F3C"/>
    <w:rsid w:val="00B82FD9"/>
    <w:rsid w:val="00B83000"/>
    <w:rsid w:val="00B83033"/>
    <w:rsid w:val="00B83055"/>
    <w:rsid w:val="00B83063"/>
    <w:rsid w:val="00B83064"/>
    <w:rsid w:val="00B8309D"/>
    <w:rsid w:val="00B8311A"/>
    <w:rsid w:val="00B8311F"/>
    <w:rsid w:val="00B83128"/>
    <w:rsid w:val="00B83173"/>
    <w:rsid w:val="00B831B8"/>
    <w:rsid w:val="00B831DC"/>
    <w:rsid w:val="00B831FA"/>
    <w:rsid w:val="00B8320F"/>
    <w:rsid w:val="00B83217"/>
    <w:rsid w:val="00B83232"/>
    <w:rsid w:val="00B832BA"/>
    <w:rsid w:val="00B832C5"/>
    <w:rsid w:val="00B832D2"/>
    <w:rsid w:val="00B83343"/>
    <w:rsid w:val="00B8334E"/>
    <w:rsid w:val="00B8336C"/>
    <w:rsid w:val="00B8336D"/>
    <w:rsid w:val="00B83382"/>
    <w:rsid w:val="00B833C8"/>
    <w:rsid w:val="00B833E7"/>
    <w:rsid w:val="00B833EC"/>
    <w:rsid w:val="00B83417"/>
    <w:rsid w:val="00B83421"/>
    <w:rsid w:val="00B83433"/>
    <w:rsid w:val="00B8346C"/>
    <w:rsid w:val="00B834C0"/>
    <w:rsid w:val="00B834E3"/>
    <w:rsid w:val="00B83502"/>
    <w:rsid w:val="00B83515"/>
    <w:rsid w:val="00B8352A"/>
    <w:rsid w:val="00B83552"/>
    <w:rsid w:val="00B83573"/>
    <w:rsid w:val="00B8357C"/>
    <w:rsid w:val="00B83583"/>
    <w:rsid w:val="00B8359E"/>
    <w:rsid w:val="00B835F4"/>
    <w:rsid w:val="00B83604"/>
    <w:rsid w:val="00B83617"/>
    <w:rsid w:val="00B83638"/>
    <w:rsid w:val="00B8363D"/>
    <w:rsid w:val="00B83656"/>
    <w:rsid w:val="00B8366D"/>
    <w:rsid w:val="00B83676"/>
    <w:rsid w:val="00B836AC"/>
    <w:rsid w:val="00B836AE"/>
    <w:rsid w:val="00B8370F"/>
    <w:rsid w:val="00B83712"/>
    <w:rsid w:val="00B83714"/>
    <w:rsid w:val="00B83715"/>
    <w:rsid w:val="00B8372E"/>
    <w:rsid w:val="00B83756"/>
    <w:rsid w:val="00B8375C"/>
    <w:rsid w:val="00B8385E"/>
    <w:rsid w:val="00B83872"/>
    <w:rsid w:val="00B83883"/>
    <w:rsid w:val="00B838B4"/>
    <w:rsid w:val="00B838FF"/>
    <w:rsid w:val="00B8390B"/>
    <w:rsid w:val="00B83924"/>
    <w:rsid w:val="00B83925"/>
    <w:rsid w:val="00B83930"/>
    <w:rsid w:val="00B83944"/>
    <w:rsid w:val="00B83947"/>
    <w:rsid w:val="00B83958"/>
    <w:rsid w:val="00B839B2"/>
    <w:rsid w:val="00B839FD"/>
    <w:rsid w:val="00B83A1C"/>
    <w:rsid w:val="00B83A2F"/>
    <w:rsid w:val="00B83A40"/>
    <w:rsid w:val="00B83A56"/>
    <w:rsid w:val="00B83A5D"/>
    <w:rsid w:val="00B83A79"/>
    <w:rsid w:val="00B83AAC"/>
    <w:rsid w:val="00B83B03"/>
    <w:rsid w:val="00B83B37"/>
    <w:rsid w:val="00B83B85"/>
    <w:rsid w:val="00B83B96"/>
    <w:rsid w:val="00B83B99"/>
    <w:rsid w:val="00B83BF9"/>
    <w:rsid w:val="00B83C29"/>
    <w:rsid w:val="00B83C53"/>
    <w:rsid w:val="00B83C54"/>
    <w:rsid w:val="00B83C6A"/>
    <w:rsid w:val="00B83C6E"/>
    <w:rsid w:val="00B83C79"/>
    <w:rsid w:val="00B83CA8"/>
    <w:rsid w:val="00B83CEB"/>
    <w:rsid w:val="00B83D14"/>
    <w:rsid w:val="00B83D49"/>
    <w:rsid w:val="00B83D52"/>
    <w:rsid w:val="00B83D6C"/>
    <w:rsid w:val="00B83D73"/>
    <w:rsid w:val="00B83DB1"/>
    <w:rsid w:val="00B83DF1"/>
    <w:rsid w:val="00B83E00"/>
    <w:rsid w:val="00B83E0A"/>
    <w:rsid w:val="00B83E26"/>
    <w:rsid w:val="00B83E38"/>
    <w:rsid w:val="00B83E3D"/>
    <w:rsid w:val="00B83E50"/>
    <w:rsid w:val="00B83E55"/>
    <w:rsid w:val="00B83E5B"/>
    <w:rsid w:val="00B83E5E"/>
    <w:rsid w:val="00B83EEA"/>
    <w:rsid w:val="00B83EFA"/>
    <w:rsid w:val="00B83F0F"/>
    <w:rsid w:val="00B83F13"/>
    <w:rsid w:val="00B83F45"/>
    <w:rsid w:val="00B83F53"/>
    <w:rsid w:val="00B83F6A"/>
    <w:rsid w:val="00B83FC6"/>
    <w:rsid w:val="00B83FFF"/>
    <w:rsid w:val="00B84001"/>
    <w:rsid w:val="00B84004"/>
    <w:rsid w:val="00B84027"/>
    <w:rsid w:val="00B8402B"/>
    <w:rsid w:val="00B8406C"/>
    <w:rsid w:val="00B84089"/>
    <w:rsid w:val="00B840A0"/>
    <w:rsid w:val="00B840C1"/>
    <w:rsid w:val="00B840EB"/>
    <w:rsid w:val="00B84148"/>
    <w:rsid w:val="00B8414E"/>
    <w:rsid w:val="00B841BA"/>
    <w:rsid w:val="00B84209"/>
    <w:rsid w:val="00B84292"/>
    <w:rsid w:val="00B842D4"/>
    <w:rsid w:val="00B842E3"/>
    <w:rsid w:val="00B842E5"/>
    <w:rsid w:val="00B84331"/>
    <w:rsid w:val="00B8433D"/>
    <w:rsid w:val="00B8434B"/>
    <w:rsid w:val="00B84363"/>
    <w:rsid w:val="00B84368"/>
    <w:rsid w:val="00B8436E"/>
    <w:rsid w:val="00B84375"/>
    <w:rsid w:val="00B84384"/>
    <w:rsid w:val="00B843AF"/>
    <w:rsid w:val="00B843B4"/>
    <w:rsid w:val="00B843BF"/>
    <w:rsid w:val="00B843E2"/>
    <w:rsid w:val="00B843E6"/>
    <w:rsid w:val="00B84422"/>
    <w:rsid w:val="00B84456"/>
    <w:rsid w:val="00B84474"/>
    <w:rsid w:val="00B8447C"/>
    <w:rsid w:val="00B844A6"/>
    <w:rsid w:val="00B844AB"/>
    <w:rsid w:val="00B84519"/>
    <w:rsid w:val="00B8451B"/>
    <w:rsid w:val="00B84553"/>
    <w:rsid w:val="00B8456C"/>
    <w:rsid w:val="00B845CE"/>
    <w:rsid w:val="00B845D4"/>
    <w:rsid w:val="00B845F1"/>
    <w:rsid w:val="00B84614"/>
    <w:rsid w:val="00B84621"/>
    <w:rsid w:val="00B84629"/>
    <w:rsid w:val="00B84639"/>
    <w:rsid w:val="00B84648"/>
    <w:rsid w:val="00B84657"/>
    <w:rsid w:val="00B84670"/>
    <w:rsid w:val="00B846D6"/>
    <w:rsid w:val="00B846DD"/>
    <w:rsid w:val="00B846DF"/>
    <w:rsid w:val="00B846FF"/>
    <w:rsid w:val="00B84716"/>
    <w:rsid w:val="00B84742"/>
    <w:rsid w:val="00B8475C"/>
    <w:rsid w:val="00B847F5"/>
    <w:rsid w:val="00B84819"/>
    <w:rsid w:val="00B84853"/>
    <w:rsid w:val="00B84857"/>
    <w:rsid w:val="00B848D1"/>
    <w:rsid w:val="00B8491F"/>
    <w:rsid w:val="00B8492C"/>
    <w:rsid w:val="00B8495E"/>
    <w:rsid w:val="00B8497E"/>
    <w:rsid w:val="00B84981"/>
    <w:rsid w:val="00B8498F"/>
    <w:rsid w:val="00B849B3"/>
    <w:rsid w:val="00B849BE"/>
    <w:rsid w:val="00B849E5"/>
    <w:rsid w:val="00B84A04"/>
    <w:rsid w:val="00B84A17"/>
    <w:rsid w:val="00B84A2C"/>
    <w:rsid w:val="00B84B38"/>
    <w:rsid w:val="00B84B41"/>
    <w:rsid w:val="00B84B55"/>
    <w:rsid w:val="00B84B69"/>
    <w:rsid w:val="00B84B7A"/>
    <w:rsid w:val="00B84B86"/>
    <w:rsid w:val="00B84B91"/>
    <w:rsid w:val="00B84BA7"/>
    <w:rsid w:val="00B84BB4"/>
    <w:rsid w:val="00B84BB5"/>
    <w:rsid w:val="00B84BB6"/>
    <w:rsid w:val="00B84BE7"/>
    <w:rsid w:val="00B84C05"/>
    <w:rsid w:val="00B84C1B"/>
    <w:rsid w:val="00B84CA6"/>
    <w:rsid w:val="00B84CBC"/>
    <w:rsid w:val="00B84CE1"/>
    <w:rsid w:val="00B84D01"/>
    <w:rsid w:val="00B84D36"/>
    <w:rsid w:val="00B84D4E"/>
    <w:rsid w:val="00B84E08"/>
    <w:rsid w:val="00B84E19"/>
    <w:rsid w:val="00B84E90"/>
    <w:rsid w:val="00B84EB0"/>
    <w:rsid w:val="00B84EF7"/>
    <w:rsid w:val="00B84F4A"/>
    <w:rsid w:val="00B84F5C"/>
    <w:rsid w:val="00B84F6A"/>
    <w:rsid w:val="00B84F78"/>
    <w:rsid w:val="00B84F8A"/>
    <w:rsid w:val="00B84F8F"/>
    <w:rsid w:val="00B84FA7"/>
    <w:rsid w:val="00B84FBA"/>
    <w:rsid w:val="00B84FFB"/>
    <w:rsid w:val="00B8503A"/>
    <w:rsid w:val="00B85058"/>
    <w:rsid w:val="00B850A9"/>
    <w:rsid w:val="00B850C4"/>
    <w:rsid w:val="00B85116"/>
    <w:rsid w:val="00B8511C"/>
    <w:rsid w:val="00B8511D"/>
    <w:rsid w:val="00B85141"/>
    <w:rsid w:val="00B85174"/>
    <w:rsid w:val="00B851A7"/>
    <w:rsid w:val="00B851DD"/>
    <w:rsid w:val="00B851E9"/>
    <w:rsid w:val="00B851F5"/>
    <w:rsid w:val="00B8522A"/>
    <w:rsid w:val="00B8523D"/>
    <w:rsid w:val="00B85287"/>
    <w:rsid w:val="00B8528A"/>
    <w:rsid w:val="00B85291"/>
    <w:rsid w:val="00B852A0"/>
    <w:rsid w:val="00B852EA"/>
    <w:rsid w:val="00B852F0"/>
    <w:rsid w:val="00B85317"/>
    <w:rsid w:val="00B85324"/>
    <w:rsid w:val="00B85354"/>
    <w:rsid w:val="00B85396"/>
    <w:rsid w:val="00B853F1"/>
    <w:rsid w:val="00B85406"/>
    <w:rsid w:val="00B85418"/>
    <w:rsid w:val="00B85420"/>
    <w:rsid w:val="00B85422"/>
    <w:rsid w:val="00B85469"/>
    <w:rsid w:val="00B854B6"/>
    <w:rsid w:val="00B854D3"/>
    <w:rsid w:val="00B85517"/>
    <w:rsid w:val="00B85527"/>
    <w:rsid w:val="00B8556A"/>
    <w:rsid w:val="00B85589"/>
    <w:rsid w:val="00B8558B"/>
    <w:rsid w:val="00B855AD"/>
    <w:rsid w:val="00B855E7"/>
    <w:rsid w:val="00B85602"/>
    <w:rsid w:val="00B856A6"/>
    <w:rsid w:val="00B856B5"/>
    <w:rsid w:val="00B8572A"/>
    <w:rsid w:val="00B85748"/>
    <w:rsid w:val="00B8574F"/>
    <w:rsid w:val="00B85787"/>
    <w:rsid w:val="00B857B4"/>
    <w:rsid w:val="00B857EA"/>
    <w:rsid w:val="00B85820"/>
    <w:rsid w:val="00B8583D"/>
    <w:rsid w:val="00B85841"/>
    <w:rsid w:val="00B8587D"/>
    <w:rsid w:val="00B85883"/>
    <w:rsid w:val="00B858AB"/>
    <w:rsid w:val="00B858AD"/>
    <w:rsid w:val="00B858C7"/>
    <w:rsid w:val="00B85905"/>
    <w:rsid w:val="00B85922"/>
    <w:rsid w:val="00B8592D"/>
    <w:rsid w:val="00B85944"/>
    <w:rsid w:val="00B8598B"/>
    <w:rsid w:val="00B85991"/>
    <w:rsid w:val="00B859C6"/>
    <w:rsid w:val="00B859CC"/>
    <w:rsid w:val="00B859D0"/>
    <w:rsid w:val="00B859E5"/>
    <w:rsid w:val="00B85A37"/>
    <w:rsid w:val="00B85AE8"/>
    <w:rsid w:val="00B85B0E"/>
    <w:rsid w:val="00B85B6E"/>
    <w:rsid w:val="00B85C0A"/>
    <w:rsid w:val="00B85C1E"/>
    <w:rsid w:val="00B85C3E"/>
    <w:rsid w:val="00B85C7C"/>
    <w:rsid w:val="00B85CBF"/>
    <w:rsid w:val="00B85CE3"/>
    <w:rsid w:val="00B85CE6"/>
    <w:rsid w:val="00B85D0A"/>
    <w:rsid w:val="00B85D1F"/>
    <w:rsid w:val="00B85DC6"/>
    <w:rsid w:val="00B85DE3"/>
    <w:rsid w:val="00B85DFC"/>
    <w:rsid w:val="00B85E3B"/>
    <w:rsid w:val="00B85E61"/>
    <w:rsid w:val="00B85ECD"/>
    <w:rsid w:val="00B85EF7"/>
    <w:rsid w:val="00B85EFD"/>
    <w:rsid w:val="00B85F0E"/>
    <w:rsid w:val="00B85F41"/>
    <w:rsid w:val="00B85F7A"/>
    <w:rsid w:val="00B85F96"/>
    <w:rsid w:val="00B85FC1"/>
    <w:rsid w:val="00B85FE0"/>
    <w:rsid w:val="00B86029"/>
    <w:rsid w:val="00B86036"/>
    <w:rsid w:val="00B86048"/>
    <w:rsid w:val="00B8604E"/>
    <w:rsid w:val="00B8608B"/>
    <w:rsid w:val="00B860C8"/>
    <w:rsid w:val="00B860E1"/>
    <w:rsid w:val="00B8611E"/>
    <w:rsid w:val="00B86124"/>
    <w:rsid w:val="00B86128"/>
    <w:rsid w:val="00B86158"/>
    <w:rsid w:val="00B86190"/>
    <w:rsid w:val="00B861E3"/>
    <w:rsid w:val="00B8621B"/>
    <w:rsid w:val="00B86298"/>
    <w:rsid w:val="00B862D5"/>
    <w:rsid w:val="00B86303"/>
    <w:rsid w:val="00B8635E"/>
    <w:rsid w:val="00B863A5"/>
    <w:rsid w:val="00B863B6"/>
    <w:rsid w:val="00B863EB"/>
    <w:rsid w:val="00B863F4"/>
    <w:rsid w:val="00B863FC"/>
    <w:rsid w:val="00B8640E"/>
    <w:rsid w:val="00B8646E"/>
    <w:rsid w:val="00B86489"/>
    <w:rsid w:val="00B864E2"/>
    <w:rsid w:val="00B8650C"/>
    <w:rsid w:val="00B86529"/>
    <w:rsid w:val="00B86548"/>
    <w:rsid w:val="00B8654C"/>
    <w:rsid w:val="00B86581"/>
    <w:rsid w:val="00B86597"/>
    <w:rsid w:val="00B865A3"/>
    <w:rsid w:val="00B865B6"/>
    <w:rsid w:val="00B8661D"/>
    <w:rsid w:val="00B86623"/>
    <w:rsid w:val="00B8662B"/>
    <w:rsid w:val="00B86642"/>
    <w:rsid w:val="00B86646"/>
    <w:rsid w:val="00B8668A"/>
    <w:rsid w:val="00B866B1"/>
    <w:rsid w:val="00B866D1"/>
    <w:rsid w:val="00B866FC"/>
    <w:rsid w:val="00B86742"/>
    <w:rsid w:val="00B86745"/>
    <w:rsid w:val="00B86776"/>
    <w:rsid w:val="00B867A8"/>
    <w:rsid w:val="00B867C4"/>
    <w:rsid w:val="00B867C6"/>
    <w:rsid w:val="00B867D3"/>
    <w:rsid w:val="00B86832"/>
    <w:rsid w:val="00B86837"/>
    <w:rsid w:val="00B8683C"/>
    <w:rsid w:val="00B8683E"/>
    <w:rsid w:val="00B86855"/>
    <w:rsid w:val="00B86890"/>
    <w:rsid w:val="00B8694D"/>
    <w:rsid w:val="00B86957"/>
    <w:rsid w:val="00B86969"/>
    <w:rsid w:val="00B8696C"/>
    <w:rsid w:val="00B86974"/>
    <w:rsid w:val="00B86A04"/>
    <w:rsid w:val="00B86A19"/>
    <w:rsid w:val="00B86A1E"/>
    <w:rsid w:val="00B86A32"/>
    <w:rsid w:val="00B86A39"/>
    <w:rsid w:val="00B86A48"/>
    <w:rsid w:val="00B86A88"/>
    <w:rsid w:val="00B86AE5"/>
    <w:rsid w:val="00B86B67"/>
    <w:rsid w:val="00B86BC3"/>
    <w:rsid w:val="00B86BF7"/>
    <w:rsid w:val="00B86C13"/>
    <w:rsid w:val="00B86C2A"/>
    <w:rsid w:val="00B86C32"/>
    <w:rsid w:val="00B86C50"/>
    <w:rsid w:val="00B86C91"/>
    <w:rsid w:val="00B86CD8"/>
    <w:rsid w:val="00B86D20"/>
    <w:rsid w:val="00B86D24"/>
    <w:rsid w:val="00B86E17"/>
    <w:rsid w:val="00B86E4D"/>
    <w:rsid w:val="00B86E93"/>
    <w:rsid w:val="00B86E95"/>
    <w:rsid w:val="00B86E9B"/>
    <w:rsid w:val="00B86EA2"/>
    <w:rsid w:val="00B86EB7"/>
    <w:rsid w:val="00B86EDE"/>
    <w:rsid w:val="00B86EFE"/>
    <w:rsid w:val="00B86F23"/>
    <w:rsid w:val="00B86F2B"/>
    <w:rsid w:val="00B86F5A"/>
    <w:rsid w:val="00B86FE6"/>
    <w:rsid w:val="00B87074"/>
    <w:rsid w:val="00B87077"/>
    <w:rsid w:val="00B8709F"/>
    <w:rsid w:val="00B870B8"/>
    <w:rsid w:val="00B870E5"/>
    <w:rsid w:val="00B870EA"/>
    <w:rsid w:val="00B870F0"/>
    <w:rsid w:val="00B870F4"/>
    <w:rsid w:val="00B870FD"/>
    <w:rsid w:val="00B8712E"/>
    <w:rsid w:val="00B8713E"/>
    <w:rsid w:val="00B87199"/>
    <w:rsid w:val="00B871BF"/>
    <w:rsid w:val="00B871D9"/>
    <w:rsid w:val="00B871E7"/>
    <w:rsid w:val="00B871EE"/>
    <w:rsid w:val="00B8720F"/>
    <w:rsid w:val="00B8726C"/>
    <w:rsid w:val="00B8727A"/>
    <w:rsid w:val="00B87317"/>
    <w:rsid w:val="00B8731B"/>
    <w:rsid w:val="00B87333"/>
    <w:rsid w:val="00B87338"/>
    <w:rsid w:val="00B87346"/>
    <w:rsid w:val="00B873B4"/>
    <w:rsid w:val="00B873C3"/>
    <w:rsid w:val="00B873E0"/>
    <w:rsid w:val="00B8749D"/>
    <w:rsid w:val="00B874F7"/>
    <w:rsid w:val="00B87522"/>
    <w:rsid w:val="00B8754A"/>
    <w:rsid w:val="00B87555"/>
    <w:rsid w:val="00B87563"/>
    <w:rsid w:val="00B87580"/>
    <w:rsid w:val="00B875AA"/>
    <w:rsid w:val="00B875F3"/>
    <w:rsid w:val="00B87604"/>
    <w:rsid w:val="00B87608"/>
    <w:rsid w:val="00B87615"/>
    <w:rsid w:val="00B87632"/>
    <w:rsid w:val="00B87645"/>
    <w:rsid w:val="00B87646"/>
    <w:rsid w:val="00B8766A"/>
    <w:rsid w:val="00B87675"/>
    <w:rsid w:val="00B87688"/>
    <w:rsid w:val="00B876AF"/>
    <w:rsid w:val="00B87715"/>
    <w:rsid w:val="00B8773E"/>
    <w:rsid w:val="00B87782"/>
    <w:rsid w:val="00B87789"/>
    <w:rsid w:val="00B87797"/>
    <w:rsid w:val="00B877D5"/>
    <w:rsid w:val="00B877F5"/>
    <w:rsid w:val="00B8781E"/>
    <w:rsid w:val="00B87878"/>
    <w:rsid w:val="00B878A5"/>
    <w:rsid w:val="00B878B8"/>
    <w:rsid w:val="00B878DF"/>
    <w:rsid w:val="00B87922"/>
    <w:rsid w:val="00B87936"/>
    <w:rsid w:val="00B87996"/>
    <w:rsid w:val="00B8799F"/>
    <w:rsid w:val="00B879BC"/>
    <w:rsid w:val="00B879C6"/>
    <w:rsid w:val="00B879CA"/>
    <w:rsid w:val="00B87A66"/>
    <w:rsid w:val="00B87A99"/>
    <w:rsid w:val="00B87AAB"/>
    <w:rsid w:val="00B87ACC"/>
    <w:rsid w:val="00B87AE3"/>
    <w:rsid w:val="00B87B0E"/>
    <w:rsid w:val="00B87B1E"/>
    <w:rsid w:val="00B87B3C"/>
    <w:rsid w:val="00B87B48"/>
    <w:rsid w:val="00B87B55"/>
    <w:rsid w:val="00B87B83"/>
    <w:rsid w:val="00B87B8B"/>
    <w:rsid w:val="00B87B96"/>
    <w:rsid w:val="00B87BA6"/>
    <w:rsid w:val="00B87BB3"/>
    <w:rsid w:val="00B87C3D"/>
    <w:rsid w:val="00B87CDF"/>
    <w:rsid w:val="00B87CE9"/>
    <w:rsid w:val="00B87CF4"/>
    <w:rsid w:val="00B87D5A"/>
    <w:rsid w:val="00B87D81"/>
    <w:rsid w:val="00B87D90"/>
    <w:rsid w:val="00B87D95"/>
    <w:rsid w:val="00B87DA4"/>
    <w:rsid w:val="00B87DE4"/>
    <w:rsid w:val="00B87E33"/>
    <w:rsid w:val="00B87E5C"/>
    <w:rsid w:val="00B87E62"/>
    <w:rsid w:val="00B87E74"/>
    <w:rsid w:val="00B87E8A"/>
    <w:rsid w:val="00B87E95"/>
    <w:rsid w:val="00B87EAC"/>
    <w:rsid w:val="00B87EBB"/>
    <w:rsid w:val="00B87ECC"/>
    <w:rsid w:val="00B87EEF"/>
    <w:rsid w:val="00B87F20"/>
    <w:rsid w:val="00B87F5C"/>
    <w:rsid w:val="00B87F79"/>
    <w:rsid w:val="00B87FE4"/>
    <w:rsid w:val="00B90003"/>
    <w:rsid w:val="00B90030"/>
    <w:rsid w:val="00B90068"/>
    <w:rsid w:val="00B900BB"/>
    <w:rsid w:val="00B900D6"/>
    <w:rsid w:val="00B900D7"/>
    <w:rsid w:val="00B900DC"/>
    <w:rsid w:val="00B900EF"/>
    <w:rsid w:val="00B90115"/>
    <w:rsid w:val="00B90169"/>
    <w:rsid w:val="00B901A9"/>
    <w:rsid w:val="00B901B8"/>
    <w:rsid w:val="00B90215"/>
    <w:rsid w:val="00B90217"/>
    <w:rsid w:val="00B9023E"/>
    <w:rsid w:val="00B90256"/>
    <w:rsid w:val="00B9026D"/>
    <w:rsid w:val="00B902A5"/>
    <w:rsid w:val="00B902BE"/>
    <w:rsid w:val="00B902DC"/>
    <w:rsid w:val="00B902DD"/>
    <w:rsid w:val="00B902DE"/>
    <w:rsid w:val="00B902F8"/>
    <w:rsid w:val="00B90329"/>
    <w:rsid w:val="00B90351"/>
    <w:rsid w:val="00B903A0"/>
    <w:rsid w:val="00B903B9"/>
    <w:rsid w:val="00B903BB"/>
    <w:rsid w:val="00B903C9"/>
    <w:rsid w:val="00B90434"/>
    <w:rsid w:val="00B90437"/>
    <w:rsid w:val="00B90447"/>
    <w:rsid w:val="00B90468"/>
    <w:rsid w:val="00B904AB"/>
    <w:rsid w:val="00B904BC"/>
    <w:rsid w:val="00B904D5"/>
    <w:rsid w:val="00B90504"/>
    <w:rsid w:val="00B90506"/>
    <w:rsid w:val="00B9051E"/>
    <w:rsid w:val="00B90575"/>
    <w:rsid w:val="00B9059A"/>
    <w:rsid w:val="00B905CB"/>
    <w:rsid w:val="00B905CE"/>
    <w:rsid w:val="00B905D4"/>
    <w:rsid w:val="00B905F5"/>
    <w:rsid w:val="00B90657"/>
    <w:rsid w:val="00B9065D"/>
    <w:rsid w:val="00B90694"/>
    <w:rsid w:val="00B906EA"/>
    <w:rsid w:val="00B906F3"/>
    <w:rsid w:val="00B9071E"/>
    <w:rsid w:val="00B90729"/>
    <w:rsid w:val="00B90745"/>
    <w:rsid w:val="00B90758"/>
    <w:rsid w:val="00B9076B"/>
    <w:rsid w:val="00B9078B"/>
    <w:rsid w:val="00B907B1"/>
    <w:rsid w:val="00B907C0"/>
    <w:rsid w:val="00B907CB"/>
    <w:rsid w:val="00B907EC"/>
    <w:rsid w:val="00B9081A"/>
    <w:rsid w:val="00B90844"/>
    <w:rsid w:val="00B9087F"/>
    <w:rsid w:val="00B9088E"/>
    <w:rsid w:val="00B90894"/>
    <w:rsid w:val="00B908D6"/>
    <w:rsid w:val="00B9092F"/>
    <w:rsid w:val="00B90982"/>
    <w:rsid w:val="00B90995"/>
    <w:rsid w:val="00B909EE"/>
    <w:rsid w:val="00B90A71"/>
    <w:rsid w:val="00B90A7F"/>
    <w:rsid w:val="00B90A86"/>
    <w:rsid w:val="00B90AD4"/>
    <w:rsid w:val="00B90AEB"/>
    <w:rsid w:val="00B90B0D"/>
    <w:rsid w:val="00B90B7B"/>
    <w:rsid w:val="00B90C04"/>
    <w:rsid w:val="00B90C24"/>
    <w:rsid w:val="00B90C82"/>
    <w:rsid w:val="00B90C9F"/>
    <w:rsid w:val="00B90CA0"/>
    <w:rsid w:val="00B90D02"/>
    <w:rsid w:val="00B90D2E"/>
    <w:rsid w:val="00B90D62"/>
    <w:rsid w:val="00B90D8B"/>
    <w:rsid w:val="00B90D98"/>
    <w:rsid w:val="00B90DE9"/>
    <w:rsid w:val="00B90E04"/>
    <w:rsid w:val="00B90E20"/>
    <w:rsid w:val="00B90E40"/>
    <w:rsid w:val="00B90E41"/>
    <w:rsid w:val="00B90E43"/>
    <w:rsid w:val="00B90E45"/>
    <w:rsid w:val="00B90E65"/>
    <w:rsid w:val="00B90E6A"/>
    <w:rsid w:val="00B90F3C"/>
    <w:rsid w:val="00B90F49"/>
    <w:rsid w:val="00B90F69"/>
    <w:rsid w:val="00B90FC3"/>
    <w:rsid w:val="00B90FE2"/>
    <w:rsid w:val="00B90FF6"/>
    <w:rsid w:val="00B90FFE"/>
    <w:rsid w:val="00B91022"/>
    <w:rsid w:val="00B91063"/>
    <w:rsid w:val="00B91068"/>
    <w:rsid w:val="00B91075"/>
    <w:rsid w:val="00B91078"/>
    <w:rsid w:val="00B9107F"/>
    <w:rsid w:val="00B910B0"/>
    <w:rsid w:val="00B910E4"/>
    <w:rsid w:val="00B910FD"/>
    <w:rsid w:val="00B91115"/>
    <w:rsid w:val="00B91158"/>
    <w:rsid w:val="00B9118E"/>
    <w:rsid w:val="00B911EB"/>
    <w:rsid w:val="00B9121B"/>
    <w:rsid w:val="00B912AD"/>
    <w:rsid w:val="00B91378"/>
    <w:rsid w:val="00B913A4"/>
    <w:rsid w:val="00B913DC"/>
    <w:rsid w:val="00B91431"/>
    <w:rsid w:val="00B9144A"/>
    <w:rsid w:val="00B91467"/>
    <w:rsid w:val="00B914CB"/>
    <w:rsid w:val="00B91527"/>
    <w:rsid w:val="00B91532"/>
    <w:rsid w:val="00B9153D"/>
    <w:rsid w:val="00B91558"/>
    <w:rsid w:val="00B9157A"/>
    <w:rsid w:val="00B91591"/>
    <w:rsid w:val="00B915F8"/>
    <w:rsid w:val="00B91644"/>
    <w:rsid w:val="00B91665"/>
    <w:rsid w:val="00B916B9"/>
    <w:rsid w:val="00B916F2"/>
    <w:rsid w:val="00B916F5"/>
    <w:rsid w:val="00B91728"/>
    <w:rsid w:val="00B91733"/>
    <w:rsid w:val="00B91786"/>
    <w:rsid w:val="00B91796"/>
    <w:rsid w:val="00B917BE"/>
    <w:rsid w:val="00B917EB"/>
    <w:rsid w:val="00B91827"/>
    <w:rsid w:val="00B91839"/>
    <w:rsid w:val="00B91893"/>
    <w:rsid w:val="00B918CB"/>
    <w:rsid w:val="00B918E5"/>
    <w:rsid w:val="00B9191B"/>
    <w:rsid w:val="00B91938"/>
    <w:rsid w:val="00B91988"/>
    <w:rsid w:val="00B91998"/>
    <w:rsid w:val="00B919C3"/>
    <w:rsid w:val="00B91A1C"/>
    <w:rsid w:val="00B91A33"/>
    <w:rsid w:val="00B91A49"/>
    <w:rsid w:val="00B91A54"/>
    <w:rsid w:val="00B91A68"/>
    <w:rsid w:val="00B91A78"/>
    <w:rsid w:val="00B91A93"/>
    <w:rsid w:val="00B91A9B"/>
    <w:rsid w:val="00B91AF4"/>
    <w:rsid w:val="00B91AF7"/>
    <w:rsid w:val="00B91B22"/>
    <w:rsid w:val="00B91B33"/>
    <w:rsid w:val="00B91B34"/>
    <w:rsid w:val="00B91B79"/>
    <w:rsid w:val="00B91BC3"/>
    <w:rsid w:val="00B91BDE"/>
    <w:rsid w:val="00B91C29"/>
    <w:rsid w:val="00B91C8C"/>
    <w:rsid w:val="00B91CC0"/>
    <w:rsid w:val="00B91D00"/>
    <w:rsid w:val="00B91D0D"/>
    <w:rsid w:val="00B91D28"/>
    <w:rsid w:val="00B91D84"/>
    <w:rsid w:val="00B91DAC"/>
    <w:rsid w:val="00B91DBC"/>
    <w:rsid w:val="00B91DC0"/>
    <w:rsid w:val="00B91E30"/>
    <w:rsid w:val="00B91E44"/>
    <w:rsid w:val="00B91E48"/>
    <w:rsid w:val="00B91E65"/>
    <w:rsid w:val="00B91EE2"/>
    <w:rsid w:val="00B91F10"/>
    <w:rsid w:val="00B91F1B"/>
    <w:rsid w:val="00B91F51"/>
    <w:rsid w:val="00B91F5F"/>
    <w:rsid w:val="00B91F61"/>
    <w:rsid w:val="00B91F86"/>
    <w:rsid w:val="00B91FAB"/>
    <w:rsid w:val="00B91FB5"/>
    <w:rsid w:val="00B91FC8"/>
    <w:rsid w:val="00B91FE0"/>
    <w:rsid w:val="00B92007"/>
    <w:rsid w:val="00B92013"/>
    <w:rsid w:val="00B9202E"/>
    <w:rsid w:val="00B92065"/>
    <w:rsid w:val="00B92067"/>
    <w:rsid w:val="00B9207F"/>
    <w:rsid w:val="00B920BB"/>
    <w:rsid w:val="00B920F7"/>
    <w:rsid w:val="00B920FC"/>
    <w:rsid w:val="00B92109"/>
    <w:rsid w:val="00B9210A"/>
    <w:rsid w:val="00B921C2"/>
    <w:rsid w:val="00B92245"/>
    <w:rsid w:val="00B9225F"/>
    <w:rsid w:val="00B92273"/>
    <w:rsid w:val="00B9229C"/>
    <w:rsid w:val="00B922AC"/>
    <w:rsid w:val="00B922B7"/>
    <w:rsid w:val="00B922BE"/>
    <w:rsid w:val="00B92331"/>
    <w:rsid w:val="00B92356"/>
    <w:rsid w:val="00B92366"/>
    <w:rsid w:val="00B9238B"/>
    <w:rsid w:val="00B923EE"/>
    <w:rsid w:val="00B9240A"/>
    <w:rsid w:val="00B92444"/>
    <w:rsid w:val="00B92458"/>
    <w:rsid w:val="00B92470"/>
    <w:rsid w:val="00B9247B"/>
    <w:rsid w:val="00B924BC"/>
    <w:rsid w:val="00B924F5"/>
    <w:rsid w:val="00B92502"/>
    <w:rsid w:val="00B92505"/>
    <w:rsid w:val="00B92509"/>
    <w:rsid w:val="00B92526"/>
    <w:rsid w:val="00B9256F"/>
    <w:rsid w:val="00B925D4"/>
    <w:rsid w:val="00B92617"/>
    <w:rsid w:val="00B92696"/>
    <w:rsid w:val="00B926BC"/>
    <w:rsid w:val="00B926E9"/>
    <w:rsid w:val="00B926EA"/>
    <w:rsid w:val="00B926F7"/>
    <w:rsid w:val="00B92701"/>
    <w:rsid w:val="00B9272B"/>
    <w:rsid w:val="00B92745"/>
    <w:rsid w:val="00B9275B"/>
    <w:rsid w:val="00B9276C"/>
    <w:rsid w:val="00B92774"/>
    <w:rsid w:val="00B9277C"/>
    <w:rsid w:val="00B92794"/>
    <w:rsid w:val="00B92799"/>
    <w:rsid w:val="00B927A4"/>
    <w:rsid w:val="00B927D4"/>
    <w:rsid w:val="00B927E4"/>
    <w:rsid w:val="00B927E8"/>
    <w:rsid w:val="00B92827"/>
    <w:rsid w:val="00B92836"/>
    <w:rsid w:val="00B9284C"/>
    <w:rsid w:val="00B92875"/>
    <w:rsid w:val="00B92887"/>
    <w:rsid w:val="00B92891"/>
    <w:rsid w:val="00B928D3"/>
    <w:rsid w:val="00B9295E"/>
    <w:rsid w:val="00B9296A"/>
    <w:rsid w:val="00B929A3"/>
    <w:rsid w:val="00B929A4"/>
    <w:rsid w:val="00B929C8"/>
    <w:rsid w:val="00B92A0A"/>
    <w:rsid w:val="00B92A0C"/>
    <w:rsid w:val="00B92A39"/>
    <w:rsid w:val="00B92A3A"/>
    <w:rsid w:val="00B92A46"/>
    <w:rsid w:val="00B92A63"/>
    <w:rsid w:val="00B92A64"/>
    <w:rsid w:val="00B92A9D"/>
    <w:rsid w:val="00B92B00"/>
    <w:rsid w:val="00B92B21"/>
    <w:rsid w:val="00B92B55"/>
    <w:rsid w:val="00B92B8E"/>
    <w:rsid w:val="00B92BBA"/>
    <w:rsid w:val="00B92BD8"/>
    <w:rsid w:val="00B92BEE"/>
    <w:rsid w:val="00B92C3F"/>
    <w:rsid w:val="00B92C72"/>
    <w:rsid w:val="00B92C73"/>
    <w:rsid w:val="00B92C91"/>
    <w:rsid w:val="00B92CD5"/>
    <w:rsid w:val="00B92CEC"/>
    <w:rsid w:val="00B92D3B"/>
    <w:rsid w:val="00B92D5D"/>
    <w:rsid w:val="00B92DDE"/>
    <w:rsid w:val="00B92DDF"/>
    <w:rsid w:val="00B92DF1"/>
    <w:rsid w:val="00B92E22"/>
    <w:rsid w:val="00B92E2E"/>
    <w:rsid w:val="00B92E3E"/>
    <w:rsid w:val="00B92E4F"/>
    <w:rsid w:val="00B92E56"/>
    <w:rsid w:val="00B92E74"/>
    <w:rsid w:val="00B92E88"/>
    <w:rsid w:val="00B92E9A"/>
    <w:rsid w:val="00B92EA5"/>
    <w:rsid w:val="00B92EA8"/>
    <w:rsid w:val="00B92EAA"/>
    <w:rsid w:val="00B92EBE"/>
    <w:rsid w:val="00B92EC4"/>
    <w:rsid w:val="00B92ED6"/>
    <w:rsid w:val="00B92F0A"/>
    <w:rsid w:val="00B92F24"/>
    <w:rsid w:val="00B92F5C"/>
    <w:rsid w:val="00B92F6E"/>
    <w:rsid w:val="00B92FB9"/>
    <w:rsid w:val="00B92FCF"/>
    <w:rsid w:val="00B92FD3"/>
    <w:rsid w:val="00B92FE9"/>
    <w:rsid w:val="00B93004"/>
    <w:rsid w:val="00B93006"/>
    <w:rsid w:val="00B9300E"/>
    <w:rsid w:val="00B93018"/>
    <w:rsid w:val="00B93019"/>
    <w:rsid w:val="00B9301E"/>
    <w:rsid w:val="00B93068"/>
    <w:rsid w:val="00B93080"/>
    <w:rsid w:val="00B930B0"/>
    <w:rsid w:val="00B930D2"/>
    <w:rsid w:val="00B93121"/>
    <w:rsid w:val="00B93156"/>
    <w:rsid w:val="00B931E6"/>
    <w:rsid w:val="00B931FD"/>
    <w:rsid w:val="00B93216"/>
    <w:rsid w:val="00B93219"/>
    <w:rsid w:val="00B9322C"/>
    <w:rsid w:val="00B93236"/>
    <w:rsid w:val="00B93256"/>
    <w:rsid w:val="00B9328D"/>
    <w:rsid w:val="00B932CE"/>
    <w:rsid w:val="00B932D3"/>
    <w:rsid w:val="00B932E8"/>
    <w:rsid w:val="00B932EE"/>
    <w:rsid w:val="00B932FA"/>
    <w:rsid w:val="00B9332D"/>
    <w:rsid w:val="00B9333A"/>
    <w:rsid w:val="00B9336B"/>
    <w:rsid w:val="00B933B8"/>
    <w:rsid w:val="00B933F2"/>
    <w:rsid w:val="00B93415"/>
    <w:rsid w:val="00B9341E"/>
    <w:rsid w:val="00B9344D"/>
    <w:rsid w:val="00B9345D"/>
    <w:rsid w:val="00B93480"/>
    <w:rsid w:val="00B93495"/>
    <w:rsid w:val="00B934AD"/>
    <w:rsid w:val="00B934DD"/>
    <w:rsid w:val="00B9351A"/>
    <w:rsid w:val="00B93539"/>
    <w:rsid w:val="00B93590"/>
    <w:rsid w:val="00B935A5"/>
    <w:rsid w:val="00B935C1"/>
    <w:rsid w:val="00B935C4"/>
    <w:rsid w:val="00B935C9"/>
    <w:rsid w:val="00B9363E"/>
    <w:rsid w:val="00B9365F"/>
    <w:rsid w:val="00B93663"/>
    <w:rsid w:val="00B9368F"/>
    <w:rsid w:val="00B9369C"/>
    <w:rsid w:val="00B9369D"/>
    <w:rsid w:val="00B936A7"/>
    <w:rsid w:val="00B936BC"/>
    <w:rsid w:val="00B93708"/>
    <w:rsid w:val="00B9379F"/>
    <w:rsid w:val="00B937A6"/>
    <w:rsid w:val="00B937BA"/>
    <w:rsid w:val="00B93803"/>
    <w:rsid w:val="00B9383C"/>
    <w:rsid w:val="00B9385A"/>
    <w:rsid w:val="00B93874"/>
    <w:rsid w:val="00B938A9"/>
    <w:rsid w:val="00B938DD"/>
    <w:rsid w:val="00B93908"/>
    <w:rsid w:val="00B93925"/>
    <w:rsid w:val="00B93930"/>
    <w:rsid w:val="00B93975"/>
    <w:rsid w:val="00B93976"/>
    <w:rsid w:val="00B939B0"/>
    <w:rsid w:val="00B939B9"/>
    <w:rsid w:val="00B939BB"/>
    <w:rsid w:val="00B939FA"/>
    <w:rsid w:val="00B93A02"/>
    <w:rsid w:val="00B93A24"/>
    <w:rsid w:val="00B93A3F"/>
    <w:rsid w:val="00B93A59"/>
    <w:rsid w:val="00B93A65"/>
    <w:rsid w:val="00B93A89"/>
    <w:rsid w:val="00B93AC8"/>
    <w:rsid w:val="00B93AD4"/>
    <w:rsid w:val="00B93AD5"/>
    <w:rsid w:val="00B93AE5"/>
    <w:rsid w:val="00B93B6E"/>
    <w:rsid w:val="00B93B73"/>
    <w:rsid w:val="00B93B97"/>
    <w:rsid w:val="00B93BB6"/>
    <w:rsid w:val="00B93BC7"/>
    <w:rsid w:val="00B93BD4"/>
    <w:rsid w:val="00B93BE3"/>
    <w:rsid w:val="00B93BFD"/>
    <w:rsid w:val="00B93C01"/>
    <w:rsid w:val="00B93C0E"/>
    <w:rsid w:val="00B93C31"/>
    <w:rsid w:val="00B93C37"/>
    <w:rsid w:val="00B93CA4"/>
    <w:rsid w:val="00B93CD4"/>
    <w:rsid w:val="00B93D6E"/>
    <w:rsid w:val="00B93DD0"/>
    <w:rsid w:val="00B93DF8"/>
    <w:rsid w:val="00B93E00"/>
    <w:rsid w:val="00B93E89"/>
    <w:rsid w:val="00B93ED9"/>
    <w:rsid w:val="00B93EFA"/>
    <w:rsid w:val="00B93F03"/>
    <w:rsid w:val="00B93F05"/>
    <w:rsid w:val="00B93F06"/>
    <w:rsid w:val="00B93F98"/>
    <w:rsid w:val="00B93FA2"/>
    <w:rsid w:val="00B93FCA"/>
    <w:rsid w:val="00B94039"/>
    <w:rsid w:val="00B94076"/>
    <w:rsid w:val="00B94082"/>
    <w:rsid w:val="00B94083"/>
    <w:rsid w:val="00B94085"/>
    <w:rsid w:val="00B940AF"/>
    <w:rsid w:val="00B940BC"/>
    <w:rsid w:val="00B940BE"/>
    <w:rsid w:val="00B940CA"/>
    <w:rsid w:val="00B940CE"/>
    <w:rsid w:val="00B9412B"/>
    <w:rsid w:val="00B94141"/>
    <w:rsid w:val="00B9414E"/>
    <w:rsid w:val="00B9415C"/>
    <w:rsid w:val="00B94172"/>
    <w:rsid w:val="00B94184"/>
    <w:rsid w:val="00B941A4"/>
    <w:rsid w:val="00B941AA"/>
    <w:rsid w:val="00B941C1"/>
    <w:rsid w:val="00B941EB"/>
    <w:rsid w:val="00B941FC"/>
    <w:rsid w:val="00B94204"/>
    <w:rsid w:val="00B94283"/>
    <w:rsid w:val="00B9429C"/>
    <w:rsid w:val="00B94307"/>
    <w:rsid w:val="00B9430C"/>
    <w:rsid w:val="00B94319"/>
    <w:rsid w:val="00B9431B"/>
    <w:rsid w:val="00B94330"/>
    <w:rsid w:val="00B94353"/>
    <w:rsid w:val="00B9436E"/>
    <w:rsid w:val="00B943A9"/>
    <w:rsid w:val="00B943BD"/>
    <w:rsid w:val="00B943DD"/>
    <w:rsid w:val="00B943EA"/>
    <w:rsid w:val="00B94416"/>
    <w:rsid w:val="00B94422"/>
    <w:rsid w:val="00B94457"/>
    <w:rsid w:val="00B944B8"/>
    <w:rsid w:val="00B9454C"/>
    <w:rsid w:val="00B9455D"/>
    <w:rsid w:val="00B945B1"/>
    <w:rsid w:val="00B945BC"/>
    <w:rsid w:val="00B945EF"/>
    <w:rsid w:val="00B94616"/>
    <w:rsid w:val="00B9462A"/>
    <w:rsid w:val="00B9464D"/>
    <w:rsid w:val="00B9467A"/>
    <w:rsid w:val="00B946A2"/>
    <w:rsid w:val="00B946B2"/>
    <w:rsid w:val="00B9472F"/>
    <w:rsid w:val="00B9477F"/>
    <w:rsid w:val="00B94799"/>
    <w:rsid w:val="00B947CD"/>
    <w:rsid w:val="00B947D2"/>
    <w:rsid w:val="00B94834"/>
    <w:rsid w:val="00B94835"/>
    <w:rsid w:val="00B9483D"/>
    <w:rsid w:val="00B9486F"/>
    <w:rsid w:val="00B9487F"/>
    <w:rsid w:val="00B94891"/>
    <w:rsid w:val="00B948E0"/>
    <w:rsid w:val="00B94922"/>
    <w:rsid w:val="00B94949"/>
    <w:rsid w:val="00B9496D"/>
    <w:rsid w:val="00B9497C"/>
    <w:rsid w:val="00B9497E"/>
    <w:rsid w:val="00B9498C"/>
    <w:rsid w:val="00B949B9"/>
    <w:rsid w:val="00B949DF"/>
    <w:rsid w:val="00B949E3"/>
    <w:rsid w:val="00B949F9"/>
    <w:rsid w:val="00B94A0A"/>
    <w:rsid w:val="00B94A0E"/>
    <w:rsid w:val="00B94A72"/>
    <w:rsid w:val="00B94A7C"/>
    <w:rsid w:val="00B94AAE"/>
    <w:rsid w:val="00B94AF2"/>
    <w:rsid w:val="00B94B27"/>
    <w:rsid w:val="00B94B47"/>
    <w:rsid w:val="00B94B56"/>
    <w:rsid w:val="00B94B58"/>
    <w:rsid w:val="00B94B8E"/>
    <w:rsid w:val="00B94BAD"/>
    <w:rsid w:val="00B94BB8"/>
    <w:rsid w:val="00B94BCF"/>
    <w:rsid w:val="00B94C5E"/>
    <w:rsid w:val="00B94C82"/>
    <w:rsid w:val="00B94C83"/>
    <w:rsid w:val="00B94CB5"/>
    <w:rsid w:val="00B94CF6"/>
    <w:rsid w:val="00B94CFB"/>
    <w:rsid w:val="00B94CFE"/>
    <w:rsid w:val="00B94D06"/>
    <w:rsid w:val="00B94D2C"/>
    <w:rsid w:val="00B94D39"/>
    <w:rsid w:val="00B94D43"/>
    <w:rsid w:val="00B94D68"/>
    <w:rsid w:val="00B94D7D"/>
    <w:rsid w:val="00B94DAE"/>
    <w:rsid w:val="00B94DC4"/>
    <w:rsid w:val="00B94DD3"/>
    <w:rsid w:val="00B94DDD"/>
    <w:rsid w:val="00B94DE6"/>
    <w:rsid w:val="00B94DF0"/>
    <w:rsid w:val="00B94E3D"/>
    <w:rsid w:val="00B94EBA"/>
    <w:rsid w:val="00B94EC0"/>
    <w:rsid w:val="00B94F38"/>
    <w:rsid w:val="00B94F5A"/>
    <w:rsid w:val="00B94F96"/>
    <w:rsid w:val="00B94FA4"/>
    <w:rsid w:val="00B94FC3"/>
    <w:rsid w:val="00B94FE4"/>
    <w:rsid w:val="00B94FF6"/>
    <w:rsid w:val="00B9508B"/>
    <w:rsid w:val="00B9509A"/>
    <w:rsid w:val="00B950EB"/>
    <w:rsid w:val="00B95126"/>
    <w:rsid w:val="00B95151"/>
    <w:rsid w:val="00B95166"/>
    <w:rsid w:val="00B95197"/>
    <w:rsid w:val="00B951A6"/>
    <w:rsid w:val="00B951BE"/>
    <w:rsid w:val="00B951D8"/>
    <w:rsid w:val="00B9521A"/>
    <w:rsid w:val="00B95233"/>
    <w:rsid w:val="00B9523D"/>
    <w:rsid w:val="00B9523F"/>
    <w:rsid w:val="00B9526C"/>
    <w:rsid w:val="00B9526F"/>
    <w:rsid w:val="00B9529C"/>
    <w:rsid w:val="00B952BA"/>
    <w:rsid w:val="00B952E5"/>
    <w:rsid w:val="00B952EC"/>
    <w:rsid w:val="00B952FB"/>
    <w:rsid w:val="00B95354"/>
    <w:rsid w:val="00B95358"/>
    <w:rsid w:val="00B95388"/>
    <w:rsid w:val="00B953D6"/>
    <w:rsid w:val="00B95409"/>
    <w:rsid w:val="00B95410"/>
    <w:rsid w:val="00B95411"/>
    <w:rsid w:val="00B95436"/>
    <w:rsid w:val="00B9546F"/>
    <w:rsid w:val="00B95473"/>
    <w:rsid w:val="00B95475"/>
    <w:rsid w:val="00B9547C"/>
    <w:rsid w:val="00B9548A"/>
    <w:rsid w:val="00B954CB"/>
    <w:rsid w:val="00B954CD"/>
    <w:rsid w:val="00B954F6"/>
    <w:rsid w:val="00B95528"/>
    <w:rsid w:val="00B95536"/>
    <w:rsid w:val="00B95593"/>
    <w:rsid w:val="00B9560C"/>
    <w:rsid w:val="00B95619"/>
    <w:rsid w:val="00B95633"/>
    <w:rsid w:val="00B9563E"/>
    <w:rsid w:val="00B95685"/>
    <w:rsid w:val="00B956C3"/>
    <w:rsid w:val="00B956D9"/>
    <w:rsid w:val="00B956E2"/>
    <w:rsid w:val="00B956FC"/>
    <w:rsid w:val="00B9570A"/>
    <w:rsid w:val="00B9576C"/>
    <w:rsid w:val="00B9577D"/>
    <w:rsid w:val="00B957A7"/>
    <w:rsid w:val="00B957CB"/>
    <w:rsid w:val="00B957DF"/>
    <w:rsid w:val="00B957E1"/>
    <w:rsid w:val="00B957EE"/>
    <w:rsid w:val="00B957F5"/>
    <w:rsid w:val="00B95821"/>
    <w:rsid w:val="00B95826"/>
    <w:rsid w:val="00B9588B"/>
    <w:rsid w:val="00B95898"/>
    <w:rsid w:val="00B958E3"/>
    <w:rsid w:val="00B95900"/>
    <w:rsid w:val="00B9590E"/>
    <w:rsid w:val="00B95936"/>
    <w:rsid w:val="00B95948"/>
    <w:rsid w:val="00B9594D"/>
    <w:rsid w:val="00B9595B"/>
    <w:rsid w:val="00B9596A"/>
    <w:rsid w:val="00B95974"/>
    <w:rsid w:val="00B95994"/>
    <w:rsid w:val="00B959D4"/>
    <w:rsid w:val="00B959ED"/>
    <w:rsid w:val="00B95A1B"/>
    <w:rsid w:val="00B95A48"/>
    <w:rsid w:val="00B95A4C"/>
    <w:rsid w:val="00B95A77"/>
    <w:rsid w:val="00B95A87"/>
    <w:rsid w:val="00B95A88"/>
    <w:rsid w:val="00B95A8C"/>
    <w:rsid w:val="00B95ADD"/>
    <w:rsid w:val="00B95AF6"/>
    <w:rsid w:val="00B95B9D"/>
    <w:rsid w:val="00B95BC8"/>
    <w:rsid w:val="00B95C03"/>
    <w:rsid w:val="00B95C0E"/>
    <w:rsid w:val="00B95C34"/>
    <w:rsid w:val="00B95C6C"/>
    <w:rsid w:val="00B95CA6"/>
    <w:rsid w:val="00B95D02"/>
    <w:rsid w:val="00B95D16"/>
    <w:rsid w:val="00B95D3F"/>
    <w:rsid w:val="00B95DD6"/>
    <w:rsid w:val="00B95DF1"/>
    <w:rsid w:val="00B95E04"/>
    <w:rsid w:val="00B95E21"/>
    <w:rsid w:val="00B95E52"/>
    <w:rsid w:val="00B95E93"/>
    <w:rsid w:val="00B95EA1"/>
    <w:rsid w:val="00B95EE5"/>
    <w:rsid w:val="00B95EF5"/>
    <w:rsid w:val="00B95F04"/>
    <w:rsid w:val="00B95F1B"/>
    <w:rsid w:val="00B95F1D"/>
    <w:rsid w:val="00B95F24"/>
    <w:rsid w:val="00B95F99"/>
    <w:rsid w:val="00B95F9D"/>
    <w:rsid w:val="00B95FE6"/>
    <w:rsid w:val="00B95FE9"/>
    <w:rsid w:val="00B95FFB"/>
    <w:rsid w:val="00B96020"/>
    <w:rsid w:val="00B9602D"/>
    <w:rsid w:val="00B96033"/>
    <w:rsid w:val="00B96040"/>
    <w:rsid w:val="00B96057"/>
    <w:rsid w:val="00B96069"/>
    <w:rsid w:val="00B96089"/>
    <w:rsid w:val="00B960D4"/>
    <w:rsid w:val="00B9612D"/>
    <w:rsid w:val="00B96132"/>
    <w:rsid w:val="00B9618B"/>
    <w:rsid w:val="00B961D5"/>
    <w:rsid w:val="00B961DD"/>
    <w:rsid w:val="00B961FB"/>
    <w:rsid w:val="00B9624F"/>
    <w:rsid w:val="00B96287"/>
    <w:rsid w:val="00B962CC"/>
    <w:rsid w:val="00B96328"/>
    <w:rsid w:val="00B96367"/>
    <w:rsid w:val="00B963D5"/>
    <w:rsid w:val="00B963DF"/>
    <w:rsid w:val="00B963F1"/>
    <w:rsid w:val="00B963F8"/>
    <w:rsid w:val="00B9641A"/>
    <w:rsid w:val="00B9643B"/>
    <w:rsid w:val="00B96446"/>
    <w:rsid w:val="00B96477"/>
    <w:rsid w:val="00B964B5"/>
    <w:rsid w:val="00B964F6"/>
    <w:rsid w:val="00B96514"/>
    <w:rsid w:val="00B96529"/>
    <w:rsid w:val="00B96586"/>
    <w:rsid w:val="00B96589"/>
    <w:rsid w:val="00B965C4"/>
    <w:rsid w:val="00B965CD"/>
    <w:rsid w:val="00B96604"/>
    <w:rsid w:val="00B96614"/>
    <w:rsid w:val="00B9661E"/>
    <w:rsid w:val="00B96628"/>
    <w:rsid w:val="00B96676"/>
    <w:rsid w:val="00B96682"/>
    <w:rsid w:val="00B966CC"/>
    <w:rsid w:val="00B966FC"/>
    <w:rsid w:val="00B96726"/>
    <w:rsid w:val="00B96774"/>
    <w:rsid w:val="00B96786"/>
    <w:rsid w:val="00B9678B"/>
    <w:rsid w:val="00B967F5"/>
    <w:rsid w:val="00B96821"/>
    <w:rsid w:val="00B968CD"/>
    <w:rsid w:val="00B968DB"/>
    <w:rsid w:val="00B9691F"/>
    <w:rsid w:val="00B9693F"/>
    <w:rsid w:val="00B96971"/>
    <w:rsid w:val="00B969AF"/>
    <w:rsid w:val="00B969C5"/>
    <w:rsid w:val="00B96A17"/>
    <w:rsid w:val="00B96A5D"/>
    <w:rsid w:val="00B96AA0"/>
    <w:rsid w:val="00B96AA4"/>
    <w:rsid w:val="00B96AB4"/>
    <w:rsid w:val="00B96AE9"/>
    <w:rsid w:val="00B96B0C"/>
    <w:rsid w:val="00B96B0E"/>
    <w:rsid w:val="00B96B27"/>
    <w:rsid w:val="00B96B29"/>
    <w:rsid w:val="00B96B45"/>
    <w:rsid w:val="00B96B5F"/>
    <w:rsid w:val="00B96B68"/>
    <w:rsid w:val="00B96B79"/>
    <w:rsid w:val="00B96BA2"/>
    <w:rsid w:val="00B96BBC"/>
    <w:rsid w:val="00B96BC8"/>
    <w:rsid w:val="00B96BDC"/>
    <w:rsid w:val="00B96BE3"/>
    <w:rsid w:val="00B96C04"/>
    <w:rsid w:val="00B96C35"/>
    <w:rsid w:val="00B96C41"/>
    <w:rsid w:val="00B96C50"/>
    <w:rsid w:val="00B96C83"/>
    <w:rsid w:val="00B96D35"/>
    <w:rsid w:val="00B96D41"/>
    <w:rsid w:val="00B96D53"/>
    <w:rsid w:val="00B96D70"/>
    <w:rsid w:val="00B96D86"/>
    <w:rsid w:val="00B96D98"/>
    <w:rsid w:val="00B96DA9"/>
    <w:rsid w:val="00B96DF8"/>
    <w:rsid w:val="00B96E0B"/>
    <w:rsid w:val="00B96E31"/>
    <w:rsid w:val="00B96E8C"/>
    <w:rsid w:val="00B96EC9"/>
    <w:rsid w:val="00B96ED2"/>
    <w:rsid w:val="00B96EDE"/>
    <w:rsid w:val="00B96EEE"/>
    <w:rsid w:val="00B96F13"/>
    <w:rsid w:val="00B96F2D"/>
    <w:rsid w:val="00B96F43"/>
    <w:rsid w:val="00B96F6E"/>
    <w:rsid w:val="00B96F77"/>
    <w:rsid w:val="00B96F7C"/>
    <w:rsid w:val="00B96F7F"/>
    <w:rsid w:val="00B96F85"/>
    <w:rsid w:val="00B96FD6"/>
    <w:rsid w:val="00B96FDB"/>
    <w:rsid w:val="00B96FF5"/>
    <w:rsid w:val="00B96FFF"/>
    <w:rsid w:val="00B97001"/>
    <w:rsid w:val="00B97047"/>
    <w:rsid w:val="00B9705E"/>
    <w:rsid w:val="00B97064"/>
    <w:rsid w:val="00B9706E"/>
    <w:rsid w:val="00B9708F"/>
    <w:rsid w:val="00B970BC"/>
    <w:rsid w:val="00B970D1"/>
    <w:rsid w:val="00B970D6"/>
    <w:rsid w:val="00B970F5"/>
    <w:rsid w:val="00B97102"/>
    <w:rsid w:val="00B9717B"/>
    <w:rsid w:val="00B9718D"/>
    <w:rsid w:val="00B971C2"/>
    <w:rsid w:val="00B9722B"/>
    <w:rsid w:val="00B97234"/>
    <w:rsid w:val="00B9723C"/>
    <w:rsid w:val="00B97257"/>
    <w:rsid w:val="00B9728F"/>
    <w:rsid w:val="00B97348"/>
    <w:rsid w:val="00B973BD"/>
    <w:rsid w:val="00B973EF"/>
    <w:rsid w:val="00B97434"/>
    <w:rsid w:val="00B9743F"/>
    <w:rsid w:val="00B9745E"/>
    <w:rsid w:val="00B97486"/>
    <w:rsid w:val="00B974B4"/>
    <w:rsid w:val="00B974FB"/>
    <w:rsid w:val="00B97504"/>
    <w:rsid w:val="00B97514"/>
    <w:rsid w:val="00B97569"/>
    <w:rsid w:val="00B9756D"/>
    <w:rsid w:val="00B9759F"/>
    <w:rsid w:val="00B975A7"/>
    <w:rsid w:val="00B975DB"/>
    <w:rsid w:val="00B9769A"/>
    <w:rsid w:val="00B9769C"/>
    <w:rsid w:val="00B976A2"/>
    <w:rsid w:val="00B976B6"/>
    <w:rsid w:val="00B976BB"/>
    <w:rsid w:val="00B97710"/>
    <w:rsid w:val="00B9773B"/>
    <w:rsid w:val="00B9773C"/>
    <w:rsid w:val="00B97745"/>
    <w:rsid w:val="00B97768"/>
    <w:rsid w:val="00B97771"/>
    <w:rsid w:val="00B97798"/>
    <w:rsid w:val="00B977A1"/>
    <w:rsid w:val="00B977B7"/>
    <w:rsid w:val="00B977C8"/>
    <w:rsid w:val="00B97800"/>
    <w:rsid w:val="00B97825"/>
    <w:rsid w:val="00B97829"/>
    <w:rsid w:val="00B9782E"/>
    <w:rsid w:val="00B9783F"/>
    <w:rsid w:val="00B97871"/>
    <w:rsid w:val="00B97874"/>
    <w:rsid w:val="00B978B3"/>
    <w:rsid w:val="00B978F6"/>
    <w:rsid w:val="00B978FC"/>
    <w:rsid w:val="00B9791B"/>
    <w:rsid w:val="00B97978"/>
    <w:rsid w:val="00B979A0"/>
    <w:rsid w:val="00B979CD"/>
    <w:rsid w:val="00B979D7"/>
    <w:rsid w:val="00B979F2"/>
    <w:rsid w:val="00B97A07"/>
    <w:rsid w:val="00B97A0C"/>
    <w:rsid w:val="00B97A31"/>
    <w:rsid w:val="00B97A75"/>
    <w:rsid w:val="00B97A8B"/>
    <w:rsid w:val="00B97AAB"/>
    <w:rsid w:val="00B97AE0"/>
    <w:rsid w:val="00B97AF8"/>
    <w:rsid w:val="00B97AFC"/>
    <w:rsid w:val="00B97AFD"/>
    <w:rsid w:val="00B97B59"/>
    <w:rsid w:val="00B97B9B"/>
    <w:rsid w:val="00B97BC1"/>
    <w:rsid w:val="00B97BDD"/>
    <w:rsid w:val="00B97C0D"/>
    <w:rsid w:val="00B97C49"/>
    <w:rsid w:val="00B97C62"/>
    <w:rsid w:val="00B97CCB"/>
    <w:rsid w:val="00B97CD3"/>
    <w:rsid w:val="00B97D0D"/>
    <w:rsid w:val="00B97D24"/>
    <w:rsid w:val="00B97D26"/>
    <w:rsid w:val="00B97D2F"/>
    <w:rsid w:val="00B97D3E"/>
    <w:rsid w:val="00B97D40"/>
    <w:rsid w:val="00B97D4C"/>
    <w:rsid w:val="00B97D56"/>
    <w:rsid w:val="00B97D89"/>
    <w:rsid w:val="00B97DC3"/>
    <w:rsid w:val="00B97DD9"/>
    <w:rsid w:val="00B97E1D"/>
    <w:rsid w:val="00B97E48"/>
    <w:rsid w:val="00B97EE3"/>
    <w:rsid w:val="00B97EE5"/>
    <w:rsid w:val="00B97EF4"/>
    <w:rsid w:val="00B97EF8"/>
    <w:rsid w:val="00B97F18"/>
    <w:rsid w:val="00B97F25"/>
    <w:rsid w:val="00B97F30"/>
    <w:rsid w:val="00B97F56"/>
    <w:rsid w:val="00B97F63"/>
    <w:rsid w:val="00B97FB8"/>
    <w:rsid w:val="00B97FBD"/>
    <w:rsid w:val="00B97FD1"/>
    <w:rsid w:val="00BA0003"/>
    <w:rsid w:val="00BA0016"/>
    <w:rsid w:val="00BA002D"/>
    <w:rsid w:val="00BA0048"/>
    <w:rsid w:val="00BA0070"/>
    <w:rsid w:val="00BA0097"/>
    <w:rsid w:val="00BA009D"/>
    <w:rsid w:val="00BA00CA"/>
    <w:rsid w:val="00BA0129"/>
    <w:rsid w:val="00BA0139"/>
    <w:rsid w:val="00BA013C"/>
    <w:rsid w:val="00BA0189"/>
    <w:rsid w:val="00BA0192"/>
    <w:rsid w:val="00BA01BE"/>
    <w:rsid w:val="00BA01E2"/>
    <w:rsid w:val="00BA0207"/>
    <w:rsid w:val="00BA0231"/>
    <w:rsid w:val="00BA0268"/>
    <w:rsid w:val="00BA0292"/>
    <w:rsid w:val="00BA02A2"/>
    <w:rsid w:val="00BA02D5"/>
    <w:rsid w:val="00BA02DE"/>
    <w:rsid w:val="00BA02E4"/>
    <w:rsid w:val="00BA02E7"/>
    <w:rsid w:val="00BA0308"/>
    <w:rsid w:val="00BA0316"/>
    <w:rsid w:val="00BA0379"/>
    <w:rsid w:val="00BA038B"/>
    <w:rsid w:val="00BA038E"/>
    <w:rsid w:val="00BA0395"/>
    <w:rsid w:val="00BA03AC"/>
    <w:rsid w:val="00BA03F4"/>
    <w:rsid w:val="00BA0415"/>
    <w:rsid w:val="00BA0424"/>
    <w:rsid w:val="00BA0433"/>
    <w:rsid w:val="00BA045A"/>
    <w:rsid w:val="00BA04A5"/>
    <w:rsid w:val="00BA051F"/>
    <w:rsid w:val="00BA054E"/>
    <w:rsid w:val="00BA05DF"/>
    <w:rsid w:val="00BA05E7"/>
    <w:rsid w:val="00BA0607"/>
    <w:rsid w:val="00BA060D"/>
    <w:rsid w:val="00BA068A"/>
    <w:rsid w:val="00BA06B4"/>
    <w:rsid w:val="00BA06C2"/>
    <w:rsid w:val="00BA0747"/>
    <w:rsid w:val="00BA076F"/>
    <w:rsid w:val="00BA077F"/>
    <w:rsid w:val="00BA078A"/>
    <w:rsid w:val="00BA07B5"/>
    <w:rsid w:val="00BA07D3"/>
    <w:rsid w:val="00BA0808"/>
    <w:rsid w:val="00BA080C"/>
    <w:rsid w:val="00BA081B"/>
    <w:rsid w:val="00BA0840"/>
    <w:rsid w:val="00BA0891"/>
    <w:rsid w:val="00BA08A9"/>
    <w:rsid w:val="00BA08B5"/>
    <w:rsid w:val="00BA08FE"/>
    <w:rsid w:val="00BA0935"/>
    <w:rsid w:val="00BA095F"/>
    <w:rsid w:val="00BA0972"/>
    <w:rsid w:val="00BA098E"/>
    <w:rsid w:val="00BA0992"/>
    <w:rsid w:val="00BA09D2"/>
    <w:rsid w:val="00BA0A05"/>
    <w:rsid w:val="00BA0A4B"/>
    <w:rsid w:val="00BA0A8A"/>
    <w:rsid w:val="00BA0ABC"/>
    <w:rsid w:val="00BA0AE5"/>
    <w:rsid w:val="00BA0B12"/>
    <w:rsid w:val="00BA0B28"/>
    <w:rsid w:val="00BA0B9B"/>
    <w:rsid w:val="00BA0BA3"/>
    <w:rsid w:val="00BA0BAD"/>
    <w:rsid w:val="00BA0BB8"/>
    <w:rsid w:val="00BA0C30"/>
    <w:rsid w:val="00BA0C42"/>
    <w:rsid w:val="00BA0C6E"/>
    <w:rsid w:val="00BA0CFF"/>
    <w:rsid w:val="00BA0D78"/>
    <w:rsid w:val="00BA0DBF"/>
    <w:rsid w:val="00BA0DDD"/>
    <w:rsid w:val="00BA0DE6"/>
    <w:rsid w:val="00BA0E0A"/>
    <w:rsid w:val="00BA0E17"/>
    <w:rsid w:val="00BA0E1F"/>
    <w:rsid w:val="00BA0E42"/>
    <w:rsid w:val="00BA0E7C"/>
    <w:rsid w:val="00BA0E95"/>
    <w:rsid w:val="00BA0EA1"/>
    <w:rsid w:val="00BA0EAC"/>
    <w:rsid w:val="00BA0ED9"/>
    <w:rsid w:val="00BA0F2F"/>
    <w:rsid w:val="00BA0F77"/>
    <w:rsid w:val="00BA0FC1"/>
    <w:rsid w:val="00BA0FCD"/>
    <w:rsid w:val="00BA0FF8"/>
    <w:rsid w:val="00BA0FF9"/>
    <w:rsid w:val="00BA108F"/>
    <w:rsid w:val="00BA10C7"/>
    <w:rsid w:val="00BA10D3"/>
    <w:rsid w:val="00BA10EA"/>
    <w:rsid w:val="00BA1113"/>
    <w:rsid w:val="00BA1127"/>
    <w:rsid w:val="00BA1196"/>
    <w:rsid w:val="00BA11AB"/>
    <w:rsid w:val="00BA11E0"/>
    <w:rsid w:val="00BA11E2"/>
    <w:rsid w:val="00BA120B"/>
    <w:rsid w:val="00BA122F"/>
    <w:rsid w:val="00BA1260"/>
    <w:rsid w:val="00BA1287"/>
    <w:rsid w:val="00BA12D5"/>
    <w:rsid w:val="00BA133F"/>
    <w:rsid w:val="00BA13E3"/>
    <w:rsid w:val="00BA13FD"/>
    <w:rsid w:val="00BA13FE"/>
    <w:rsid w:val="00BA1438"/>
    <w:rsid w:val="00BA1467"/>
    <w:rsid w:val="00BA14AB"/>
    <w:rsid w:val="00BA14D3"/>
    <w:rsid w:val="00BA14E3"/>
    <w:rsid w:val="00BA14E7"/>
    <w:rsid w:val="00BA1559"/>
    <w:rsid w:val="00BA1570"/>
    <w:rsid w:val="00BA15C8"/>
    <w:rsid w:val="00BA15C9"/>
    <w:rsid w:val="00BA15D1"/>
    <w:rsid w:val="00BA15DE"/>
    <w:rsid w:val="00BA1621"/>
    <w:rsid w:val="00BA1651"/>
    <w:rsid w:val="00BA16A0"/>
    <w:rsid w:val="00BA16A1"/>
    <w:rsid w:val="00BA16C9"/>
    <w:rsid w:val="00BA16CE"/>
    <w:rsid w:val="00BA16FE"/>
    <w:rsid w:val="00BA1733"/>
    <w:rsid w:val="00BA173B"/>
    <w:rsid w:val="00BA177A"/>
    <w:rsid w:val="00BA17DF"/>
    <w:rsid w:val="00BA1825"/>
    <w:rsid w:val="00BA1826"/>
    <w:rsid w:val="00BA186D"/>
    <w:rsid w:val="00BA1871"/>
    <w:rsid w:val="00BA18A1"/>
    <w:rsid w:val="00BA18D5"/>
    <w:rsid w:val="00BA18E6"/>
    <w:rsid w:val="00BA1913"/>
    <w:rsid w:val="00BA1926"/>
    <w:rsid w:val="00BA197C"/>
    <w:rsid w:val="00BA197E"/>
    <w:rsid w:val="00BA199B"/>
    <w:rsid w:val="00BA19A2"/>
    <w:rsid w:val="00BA19CD"/>
    <w:rsid w:val="00BA19D6"/>
    <w:rsid w:val="00BA19DB"/>
    <w:rsid w:val="00BA19ED"/>
    <w:rsid w:val="00BA1A02"/>
    <w:rsid w:val="00BA1A1B"/>
    <w:rsid w:val="00BA1A2E"/>
    <w:rsid w:val="00BA1A51"/>
    <w:rsid w:val="00BA1A56"/>
    <w:rsid w:val="00BA1A64"/>
    <w:rsid w:val="00BA1A9F"/>
    <w:rsid w:val="00BA1AC9"/>
    <w:rsid w:val="00BA1AE1"/>
    <w:rsid w:val="00BA1AEA"/>
    <w:rsid w:val="00BA1B47"/>
    <w:rsid w:val="00BA1B4B"/>
    <w:rsid w:val="00BA1B56"/>
    <w:rsid w:val="00BA1B6C"/>
    <w:rsid w:val="00BA1B6F"/>
    <w:rsid w:val="00BA1B7D"/>
    <w:rsid w:val="00BA1B99"/>
    <w:rsid w:val="00BA1BCF"/>
    <w:rsid w:val="00BA1BDD"/>
    <w:rsid w:val="00BA1C02"/>
    <w:rsid w:val="00BA1C08"/>
    <w:rsid w:val="00BA1C5D"/>
    <w:rsid w:val="00BA1C78"/>
    <w:rsid w:val="00BA1CBB"/>
    <w:rsid w:val="00BA1CBC"/>
    <w:rsid w:val="00BA1CD3"/>
    <w:rsid w:val="00BA1D14"/>
    <w:rsid w:val="00BA1D40"/>
    <w:rsid w:val="00BA1D4E"/>
    <w:rsid w:val="00BA1DBC"/>
    <w:rsid w:val="00BA1DD7"/>
    <w:rsid w:val="00BA1DEC"/>
    <w:rsid w:val="00BA1E3E"/>
    <w:rsid w:val="00BA1E56"/>
    <w:rsid w:val="00BA1E64"/>
    <w:rsid w:val="00BA1E6A"/>
    <w:rsid w:val="00BA1E8D"/>
    <w:rsid w:val="00BA1EB3"/>
    <w:rsid w:val="00BA1ED1"/>
    <w:rsid w:val="00BA1F2A"/>
    <w:rsid w:val="00BA1F37"/>
    <w:rsid w:val="00BA1F64"/>
    <w:rsid w:val="00BA1F76"/>
    <w:rsid w:val="00BA1FBC"/>
    <w:rsid w:val="00BA1FCE"/>
    <w:rsid w:val="00BA200A"/>
    <w:rsid w:val="00BA2039"/>
    <w:rsid w:val="00BA2049"/>
    <w:rsid w:val="00BA205B"/>
    <w:rsid w:val="00BA2073"/>
    <w:rsid w:val="00BA2077"/>
    <w:rsid w:val="00BA2096"/>
    <w:rsid w:val="00BA20A0"/>
    <w:rsid w:val="00BA2100"/>
    <w:rsid w:val="00BA2105"/>
    <w:rsid w:val="00BA2161"/>
    <w:rsid w:val="00BA218F"/>
    <w:rsid w:val="00BA2198"/>
    <w:rsid w:val="00BA21C9"/>
    <w:rsid w:val="00BA21F2"/>
    <w:rsid w:val="00BA2215"/>
    <w:rsid w:val="00BA2223"/>
    <w:rsid w:val="00BA222E"/>
    <w:rsid w:val="00BA2230"/>
    <w:rsid w:val="00BA22DD"/>
    <w:rsid w:val="00BA22F6"/>
    <w:rsid w:val="00BA2327"/>
    <w:rsid w:val="00BA232E"/>
    <w:rsid w:val="00BA2349"/>
    <w:rsid w:val="00BA2373"/>
    <w:rsid w:val="00BA2391"/>
    <w:rsid w:val="00BA239A"/>
    <w:rsid w:val="00BA23B5"/>
    <w:rsid w:val="00BA2429"/>
    <w:rsid w:val="00BA2469"/>
    <w:rsid w:val="00BA2472"/>
    <w:rsid w:val="00BA2485"/>
    <w:rsid w:val="00BA2489"/>
    <w:rsid w:val="00BA24A7"/>
    <w:rsid w:val="00BA24AA"/>
    <w:rsid w:val="00BA24FE"/>
    <w:rsid w:val="00BA2545"/>
    <w:rsid w:val="00BA2570"/>
    <w:rsid w:val="00BA25B7"/>
    <w:rsid w:val="00BA25BE"/>
    <w:rsid w:val="00BA2618"/>
    <w:rsid w:val="00BA263D"/>
    <w:rsid w:val="00BA2647"/>
    <w:rsid w:val="00BA2652"/>
    <w:rsid w:val="00BA265F"/>
    <w:rsid w:val="00BA2669"/>
    <w:rsid w:val="00BA2684"/>
    <w:rsid w:val="00BA2689"/>
    <w:rsid w:val="00BA26B1"/>
    <w:rsid w:val="00BA26C2"/>
    <w:rsid w:val="00BA26E9"/>
    <w:rsid w:val="00BA26EC"/>
    <w:rsid w:val="00BA2724"/>
    <w:rsid w:val="00BA272C"/>
    <w:rsid w:val="00BA2738"/>
    <w:rsid w:val="00BA2739"/>
    <w:rsid w:val="00BA2753"/>
    <w:rsid w:val="00BA27E6"/>
    <w:rsid w:val="00BA27FA"/>
    <w:rsid w:val="00BA280F"/>
    <w:rsid w:val="00BA2819"/>
    <w:rsid w:val="00BA281B"/>
    <w:rsid w:val="00BA288F"/>
    <w:rsid w:val="00BA289D"/>
    <w:rsid w:val="00BA28A4"/>
    <w:rsid w:val="00BA28BF"/>
    <w:rsid w:val="00BA28F8"/>
    <w:rsid w:val="00BA295C"/>
    <w:rsid w:val="00BA29E9"/>
    <w:rsid w:val="00BA29ED"/>
    <w:rsid w:val="00BA29FD"/>
    <w:rsid w:val="00BA2A18"/>
    <w:rsid w:val="00BA2A44"/>
    <w:rsid w:val="00BA2A7F"/>
    <w:rsid w:val="00BA2A94"/>
    <w:rsid w:val="00BA2ACC"/>
    <w:rsid w:val="00BA2B03"/>
    <w:rsid w:val="00BA2B14"/>
    <w:rsid w:val="00BA2B26"/>
    <w:rsid w:val="00BA2B3F"/>
    <w:rsid w:val="00BA2B46"/>
    <w:rsid w:val="00BA2B49"/>
    <w:rsid w:val="00BA2B5A"/>
    <w:rsid w:val="00BA2B5C"/>
    <w:rsid w:val="00BA2B75"/>
    <w:rsid w:val="00BA2BEC"/>
    <w:rsid w:val="00BA2C7F"/>
    <w:rsid w:val="00BA2C94"/>
    <w:rsid w:val="00BA2C97"/>
    <w:rsid w:val="00BA2CBE"/>
    <w:rsid w:val="00BA2CCB"/>
    <w:rsid w:val="00BA2D02"/>
    <w:rsid w:val="00BA2D0E"/>
    <w:rsid w:val="00BA2D15"/>
    <w:rsid w:val="00BA2D26"/>
    <w:rsid w:val="00BA2D2E"/>
    <w:rsid w:val="00BA2D58"/>
    <w:rsid w:val="00BA2D6D"/>
    <w:rsid w:val="00BA2D85"/>
    <w:rsid w:val="00BA2DE3"/>
    <w:rsid w:val="00BA2E21"/>
    <w:rsid w:val="00BA2E5B"/>
    <w:rsid w:val="00BA2EB4"/>
    <w:rsid w:val="00BA2EDA"/>
    <w:rsid w:val="00BA2F30"/>
    <w:rsid w:val="00BA2F42"/>
    <w:rsid w:val="00BA2F46"/>
    <w:rsid w:val="00BA2F57"/>
    <w:rsid w:val="00BA2FD7"/>
    <w:rsid w:val="00BA3012"/>
    <w:rsid w:val="00BA3027"/>
    <w:rsid w:val="00BA3069"/>
    <w:rsid w:val="00BA30E1"/>
    <w:rsid w:val="00BA30EE"/>
    <w:rsid w:val="00BA3147"/>
    <w:rsid w:val="00BA315E"/>
    <w:rsid w:val="00BA31C2"/>
    <w:rsid w:val="00BA31DC"/>
    <w:rsid w:val="00BA31DE"/>
    <w:rsid w:val="00BA31ED"/>
    <w:rsid w:val="00BA322E"/>
    <w:rsid w:val="00BA3239"/>
    <w:rsid w:val="00BA3249"/>
    <w:rsid w:val="00BA32A1"/>
    <w:rsid w:val="00BA32A7"/>
    <w:rsid w:val="00BA32E1"/>
    <w:rsid w:val="00BA32E9"/>
    <w:rsid w:val="00BA32F8"/>
    <w:rsid w:val="00BA331A"/>
    <w:rsid w:val="00BA3366"/>
    <w:rsid w:val="00BA337B"/>
    <w:rsid w:val="00BA339C"/>
    <w:rsid w:val="00BA33A5"/>
    <w:rsid w:val="00BA33A9"/>
    <w:rsid w:val="00BA33CF"/>
    <w:rsid w:val="00BA33DC"/>
    <w:rsid w:val="00BA33E2"/>
    <w:rsid w:val="00BA340C"/>
    <w:rsid w:val="00BA3443"/>
    <w:rsid w:val="00BA347D"/>
    <w:rsid w:val="00BA34F4"/>
    <w:rsid w:val="00BA3501"/>
    <w:rsid w:val="00BA355B"/>
    <w:rsid w:val="00BA35E6"/>
    <w:rsid w:val="00BA35FF"/>
    <w:rsid w:val="00BA3625"/>
    <w:rsid w:val="00BA364F"/>
    <w:rsid w:val="00BA36B1"/>
    <w:rsid w:val="00BA36C9"/>
    <w:rsid w:val="00BA36CA"/>
    <w:rsid w:val="00BA3703"/>
    <w:rsid w:val="00BA3715"/>
    <w:rsid w:val="00BA372F"/>
    <w:rsid w:val="00BA375F"/>
    <w:rsid w:val="00BA3771"/>
    <w:rsid w:val="00BA3783"/>
    <w:rsid w:val="00BA3797"/>
    <w:rsid w:val="00BA37AA"/>
    <w:rsid w:val="00BA37C8"/>
    <w:rsid w:val="00BA380E"/>
    <w:rsid w:val="00BA3894"/>
    <w:rsid w:val="00BA38BA"/>
    <w:rsid w:val="00BA38FE"/>
    <w:rsid w:val="00BA3908"/>
    <w:rsid w:val="00BA3984"/>
    <w:rsid w:val="00BA39BC"/>
    <w:rsid w:val="00BA39D2"/>
    <w:rsid w:val="00BA3A56"/>
    <w:rsid w:val="00BA3A59"/>
    <w:rsid w:val="00BA3A89"/>
    <w:rsid w:val="00BA3A92"/>
    <w:rsid w:val="00BA3AA2"/>
    <w:rsid w:val="00BA3AAF"/>
    <w:rsid w:val="00BA3AC3"/>
    <w:rsid w:val="00BA3AE8"/>
    <w:rsid w:val="00BA3B11"/>
    <w:rsid w:val="00BA3B17"/>
    <w:rsid w:val="00BA3B2E"/>
    <w:rsid w:val="00BA3B3A"/>
    <w:rsid w:val="00BA3B70"/>
    <w:rsid w:val="00BA3B94"/>
    <w:rsid w:val="00BA3BDA"/>
    <w:rsid w:val="00BA3C20"/>
    <w:rsid w:val="00BA3C24"/>
    <w:rsid w:val="00BA3C28"/>
    <w:rsid w:val="00BA3C36"/>
    <w:rsid w:val="00BA3C3F"/>
    <w:rsid w:val="00BA3CCA"/>
    <w:rsid w:val="00BA3D33"/>
    <w:rsid w:val="00BA3D4E"/>
    <w:rsid w:val="00BA3D62"/>
    <w:rsid w:val="00BA3DA4"/>
    <w:rsid w:val="00BA3DA6"/>
    <w:rsid w:val="00BA3DA8"/>
    <w:rsid w:val="00BA3DC7"/>
    <w:rsid w:val="00BA3DCB"/>
    <w:rsid w:val="00BA3E2E"/>
    <w:rsid w:val="00BA3E42"/>
    <w:rsid w:val="00BA3E86"/>
    <w:rsid w:val="00BA3EA4"/>
    <w:rsid w:val="00BA3EBF"/>
    <w:rsid w:val="00BA3EDC"/>
    <w:rsid w:val="00BA3F04"/>
    <w:rsid w:val="00BA3F13"/>
    <w:rsid w:val="00BA3F2F"/>
    <w:rsid w:val="00BA3FAC"/>
    <w:rsid w:val="00BA3FE3"/>
    <w:rsid w:val="00BA3FE6"/>
    <w:rsid w:val="00BA405F"/>
    <w:rsid w:val="00BA406C"/>
    <w:rsid w:val="00BA40BB"/>
    <w:rsid w:val="00BA411F"/>
    <w:rsid w:val="00BA4137"/>
    <w:rsid w:val="00BA413B"/>
    <w:rsid w:val="00BA416B"/>
    <w:rsid w:val="00BA4210"/>
    <w:rsid w:val="00BA4213"/>
    <w:rsid w:val="00BA4250"/>
    <w:rsid w:val="00BA4288"/>
    <w:rsid w:val="00BA42A5"/>
    <w:rsid w:val="00BA42B5"/>
    <w:rsid w:val="00BA42E7"/>
    <w:rsid w:val="00BA4334"/>
    <w:rsid w:val="00BA438C"/>
    <w:rsid w:val="00BA43AA"/>
    <w:rsid w:val="00BA43C8"/>
    <w:rsid w:val="00BA43CA"/>
    <w:rsid w:val="00BA43F3"/>
    <w:rsid w:val="00BA4415"/>
    <w:rsid w:val="00BA4428"/>
    <w:rsid w:val="00BA443F"/>
    <w:rsid w:val="00BA4469"/>
    <w:rsid w:val="00BA447C"/>
    <w:rsid w:val="00BA448D"/>
    <w:rsid w:val="00BA4495"/>
    <w:rsid w:val="00BA44AF"/>
    <w:rsid w:val="00BA44B7"/>
    <w:rsid w:val="00BA44C4"/>
    <w:rsid w:val="00BA4520"/>
    <w:rsid w:val="00BA4524"/>
    <w:rsid w:val="00BA453C"/>
    <w:rsid w:val="00BA4560"/>
    <w:rsid w:val="00BA45AC"/>
    <w:rsid w:val="00BA45DC"/>
    <w:rsid w:val="00BA45E1"/>
    <w:rsid w:val="00BA4650"/>
    <w:rsid w:val="00BA4667"/>
    <w:rsid w:val="00BA46A2"/>
    <w:rsid w:val="00BA46B5"/>
    <w:rsid w:val="00BA46D9"/>
    <w:rsid w:val="00BA4725"/>
    <w:rsid w:val="00BA4726"/>
    <w:rsid w:val="00BA4728"/>
    <w:rsid w:val="00BA472F"/>
    <w:rsid w:val="00BA4750"/>
    <w:rsid w:val="00BA47C9"/>
    <w:rsid w:val="00BA4815"/>
    <w:rsid w:val="00BA4860"/>
    <w:rsid w:val="00BA486B"/>
    <w:rsid w:val="00BA4876"/>
    <w:rsid w:val="00BA4881"/>
    <w:rsid w:val="00BA48AD"/>
    <w:rsid w:val="00BA48C3"/>
    <w:rsid w:val="00BA48C4"/>
    <w:rsid w:val="00BA4908"/>
    <w:rsid w:val="00BA4926"/>
    <w:rsid w:val="00BA4936"/>
    <w:rsid w:val="00BA4984"/>
    <w:rsid w:val="00BA4989"/>
    <w:rsid w:val="00BA49C6"/>
    <w:rsid w:val="00BA49C7"/>
    <w:rsid w:val="00BA4A05"/>
    <w:rsid w:val="00BA4A91"/>
    <w:rsid w:val="00BA4A98"/>
    <w:rsid w:val="00BA4AC6"/>
    <w:rsid w:val="00BA4AFC"/>
    <w:rsid w:val="00BA4B00"/>
    <w:rsid w:val="00BA4B0B"/>
    <w:rsid w:val="00BA4B38"/>
    <w:rsid w:val="00BA4B4F"/>
    <w:rsid w:val="00BA4B8F"/>
    <w:rsid w:val="00BA4BE7"/>
    <w:rsid w:val="00BA4C30"/>
    <w:rsid w:val="00BA4C38"/>
    <w:rsid w:val="00BA4C56"/>
    <w:rsid w:val="00BA4D03"/>
    <w:rsid w:val="00BA4D56"/>
    <w:rsid w:val="00BA4D74"/>
    <w:rsid w:val="00BA4D76"/>
    <w:rsid w:val="00BA4DB3"/>
    <w:rsid w:val="00BA4E01"/>
    <w:rsid w:val="00BA4E13"/>
    <w:rsid w:val="00BA4E47"/>
    <w:rsid w:val="00BA4E71"/>
    <w:rsid w:val="00BA4E8A"/>
    <w:rsid w:val="00BA4E97"/>
    <w:rsid w:val="00BA4E9E"/>
    <w:rsid w:val="00BA4EBF"/>
    <w:rsid w:val="00BA4ED5"/>
    <w:rsid w:val="00BA4EE8"/>
    <w:rsid w:val="00BA4EFC"/>
    <w:rsid w:val="00BA4EFD"/>
    <w:rsid w:val="00BA4F04"/>
    <w:rsid w:val="00BA4F22"/>
    <w:rsid w:val="00BA4F28"/>
    <w:rsid w:val="00BA4F37"/>
    <w:rsid w:val="00BA4F3D"/>
    <w:rsid w:val="00BA4F5A"/>
    <w:rsid w:val="00BA4F6F"/>
    <w:rsid w:val="00BA4FF2"/>
    <w:rsid w:val="00BA4FFC"/>
    <w:rsid w:val="00BA501C"/>
    <w:rsid w:val="00BA5024"/>
    <w:rsid w:val="00BA5027"/>
    <w:rsid w:val="00BA502B"/>
    <w:rsid w:val="00BA5062"/>
    <w:rsid w:val="00BA5075"/>
    <w:rsid w:val="00BA507C"/>
    <w:rsid w:val="00BA508F"/>
    <w:rsid w:val="00BA50F9"/>
    <w:rsid w:val="00BA512A"/>
    <w:rsid w:val="00BA514E"/>
    <w:rsid w:val="00BA516C"/>
    <w:rsid w:val="00BA516E"/>
    <w:rsid w:val="00BA51BD"/>
    <w:rsid w:val="00BA51EF"/>
    <w:rsid w:val="00BA51F6"/>
    <w:rsid w:val="00BA5238"/>
    <w:rsid w:val="00BA5242"/>
    <w:rsid w:val="00BA526D"/>
    <w:rsid w:val="00BA5272"/>
    <w:rsid w:val="00BA527C"/>
    <w:rsid w:val="00BA531D"/>
    <w:rsid w:val="00BA531F"/>
    <w:rsid w:val="00BA532C"/>
    <w:rsid w:val="00BA5331"/>
    <w:rsid w:val="00BA5356"/>
    <w:rsid w:val="00BA538D"/>
    <w:rsid w:val="00BA539D"/>
    <w:rsid w:val="00BA539F"/>
    <w:rsid w:val="00BA53A6"/>
    <w:rsid w:val="00BA53AF"/>
    <w:rsid w:val="00BA53CE"/>
    <w:rsid w:val="00BA53E8"/>
    <w:rsid w:val="00BA53EA"/>
    <w:rsid w:val="00BA53FB"/>
    <w:rsid w:val="00BA542C"/>
    <w:rsid w:val="00BA5499"/>
    <w:rsid w:val="00BA54BF"/>
    <w:rsid w:val="00BA54EA"/>
    <w:rsid w:val="00BA5505"/>
    <w:rsid w:val="00BA5508"/>
    <w:rsid w:val="00BA550B"/>
    <w:rsid w:val="00BA551E"/>
    <w:rsid w:val="00BA552F"/>
    <w:rsid w:val="00BA5573"/>
    <w:rsid w:val="00BA55C4"/>
    <w:rsid w:val="00BA55E0"/>
    <w:rsid w:val="00BA561A"/>
    <w:rsid w:val="00BA5631"/>
    <w:rsid w:val="00BA5636"/>
    <w:rsid w:val="00BA5661"/>
    <w:rsid w:val="00BA566F"/>
    <w:rsid w:val="00BA56A9"/>
    <w:rsid w:val="00BA5736"/>
    <w:rsid w:val="00BA5762"/>
    <w:rsid w:val="00BA5771"/>
    <w:rsid w:val="00BA5774"/>
    <w:rsid w:val="00BA578C"/>
    <w:rsid w:val="00BA5793"/>
    <w:rsid w:val="00BA579B"/>
    <w:rsid w:val="00BA57A7"/>
    <w:rsid w:val="00BA57AF"/>
    <w:rsid w:val="00BA57B9"/>
    <w:rsid w:val="00BA57BF"/>
    <w:rsid w:val="00BA57C7"/>
    <w:rsid w:val="00BA5809"/>
    <w:rsid w:val="00BA5835"/>
    <w:rsid w:val="00BA583A"/>
    <w:rsid w:val="00BA5840"/>
    <w:rsid w:val="00BA5887"/>
    <w:rsid w:val="00BA58C1"/>
    <w:rsid w:val="00BA58C9"/>
    <w:rsid w:val="00BA58D2"/>
    <w:rsid w:val="00BA58E9"/>
    <w:rsid w:val="00BA58FF"/>
    <w:rsid w:val="00BA5919"/>
    <w:rsid w:val="00BA59B5"/>
    <w:rsid w:val="00BA59CF"/>
    <w:rsid w:val="00BA5A57"/>
    <w:rsid w:val="00BA5AB0"/>
    <w:rsid w:val="00BA5AB8"/>
    <w:rsid w:val="00BA5ADF"/>
    <w:rsid w:val="00BA5AEF"/>
    <w:rsid w:val="00BA5B03"/>
    <w:rsid w:val="00BA5B14"/>
    <w:rsid w:val="00BA5B16"/>
    <w:rsid w:val="00BA5B47"/>
    <w:rsid w:val="00BA5B59"/>
    <w:rsid w:val="00BA5B6D"/>
    <w:rsid w:val="00BA5B70"/>
    <w:rsid w:val="00BA5B94"/>
    <w:rsid w:val="00BA5BA8"/>
    <w:rsid w:val="00BA5C04"/>
    <w:rsid w:val="00BA5C0F"/>
    <w:rsid w:val="00BA5C13"/>
    <w:rsid w:val="00BA5C5A"/>
    <w:rsid w:val="00BA5C8D"/>
    <w:rsid w:val="00BA5CE5"/>
    <w:rsid w:val="00BA5CE9"/>
    <w:rsid w:val="00BA5D7A"/>
    <w:rsid w:val="00BA5DAB"/>
    <w:rsid w:val="00BA5DAF"/>
    <w:rsid w:val="00BA5DE9"/>
    <w:rsid w:val="00BA5DF4"/>
    <w:rsid w:val="00BA5E7C"/>
    <w:rsid w:val="00BA5E93"/>
    <w:rsid w:val="00BA5EAB"/>
    <w:rsid w:val="00BA5ED5"/>
    <w:rsid w:val="00BA5EE0"/>
    <w:rsid w:val="00BA5EED"/>
    <w:rsid w:val="00BA5EEF"/>
    <w:rsid w:val="00BA5F11"/>
    <w:rsid w:val="00BA5F29"/>
    <w:rsid w:val="00BA5F50"/>
    <w:rsid w:val="00BA5F9A"/>
    <w:rsid w:val="00BA5FCE"/>
    <w:rsid w:val="00BA5FE4"/>
    <w:rsid w:val="00BA5FF1"/>
    <w:rsid w:val="00BA6043"/>
    <w:rsid w:val="00BA6061"/>
    <w:rsid w:val="00BA6062"/>
    <w:rsid w:val="00BA6069"/>
    <w:rsid w:val="00BA60EE"/>
    <w:rsid w:val="00BA60FB"/>
    <w:rsid w:val="00BA6161"/>
    <w:rsid w:val="00BA6166"/>
    <w:rsid w:val="00BA618D"/>
    <w:rsid w:val="00BA619B"/>
    <w:rsid w:val="00BA61C8"/>
    <w:rsid w:val="00BA61C9"/>
    <w:rsid w:val="00BA61F2"/>
    <w:rsid w:val="00BA620A"/>
    <w:rsid w:val="00BA620F"/>
    <w:rsid w:val="00BA6280"/>
    <w:rsid w:val="00BA62AD"/>
    <w:rsid w:val="00BA62D9"/>
    <w:rsid w:val="00BA631A"/>
    <w:rsid w:val="00BA631F"/>
    <w:rsid w:val="00BA634E"/>
    <w:rsid w:val="00BA637C"/>
    <w:rsid w:val="00BA638B"/>
    <w:rsid w:val="00BA639D"/>
    <w:rsid w:val="00BA63D6"/>
    <w:rsid w:val="00BA63E3"/>
    <w:rsid w:val="00BA6400"/>
    <w:rsid w:val="00BA640A"/>
    <w:rsid w:val="00BA6430"/>
    <w:rsid w:val="00BA644E"/>
    <w:rsid w:val="00BA6458"/>
    <w:rsid w:val="00BA6468"/>
    <w:rsid w:val="00BA6495"/>
    <w:rsid w:val="00BA64DE"/>
    <w:rsid w:val="00BA64EB"/>
    <w:rsid w:val="00BA64EF"/>
    <w:rsid w:val="00BA6509"/>
    <w:rsid w:val="00BA656B"/>
    <w:rsid w:val="00BA6579"/>
    <w:rsid w:val="00BA6590"/>
    <w:rsid w:val="00BA65A7"/>
    <w:rsid w:val="00BA65D3"/>
    <w:rsid w:val="00BA65F6"/>
    <w:rsid w:val="00BA65FC"/>
    <w:rsid w:val="00BA6627"/>
    <w:rsid w:val="00BA6632"/>
    <w:rsid w:val="00BA6633"/>
    <w:rsid w:val="00BA663B"/>
    <w:rsid w:val="00BA6687"/>
    <w:rsid w:val="00BA6691"/>
    <w:rsid w:val="00BA6695"/>
    <w:rsid w:val="00BA669E"/>
    <w:rsid w:val="00BA66AA"/>
    <w:rsid w:val="00BA66FF"/>
    <w:rsid w:val="00BA6718"/>
    <w:rsid w:val="00BA6772"/>
    <w:rsid w:val="00BA6778"/>
    <w:rsid w:val="00BA6780"/>
    <w:rsid w:val="00BA67F3"/>
    <w:rsid w:val="00BA6802"/>
    <w:rsid w:val="00BA681D"/>
    <w:rsid w:val="00BA682F"/>
    <w:rsid w:val="00BA6861"/>
    <w:rsid w:val="00BA68A0"/>
    <w:rsid w:val="00BA6904"/>
    <w:rsid w:val="00BA6964"/>
    <w:rsid w:val="00BA698F"/>
    <w:rsid w:val="00BA6996"/>
    <w:rsid w:val="00BA6998"/>
    <w:rsid w:val="00BA69AA"/>
    <w:rsid w:val="00BA6A2D"/>
    <w:rsid w:val="00BA6A34"/>
    <w:rsid w:val="00BA6A3B"/>
    <w:rsid w:val="00BA6A68"/>
    <w:rsid w:val="00BA6AA7"/>
    <w:rsid w:val="00BA6ADC"/>
    <w:rsid w:val="00BA6AE2"/>
    <w:rsid w:val="00BA6AE5"/>
    <w:rsid w:val="00BA6B3D"/>
    <w:rsid w:val="00BA6B55"/>
    <w:rsid w:val="00BA6B82"/>
    <w:rsid w:val="00BA6B8B"/>
    <w:rsid w:val="00BA6B92"/>
    <w:rsid w:val="00BA6C1E"/>
    <w:rsid w:val="00BA6C82"/>
    <w:rsid w:val="00BA6CAB"/>
    <w:rsid w:val="00BA6CB8"/>
    <w:rsid w:val="00BA6CBB"/>
    <w:rsid w:val="00BA6CD1"/>
    <w:rsid w:val="00BA6D05"/>
    <w:rsid w:val="00BA6D99"/>
    <w:rsid w:val="00BA6DAB"/>
    <w:rsid w:val="00BA6DB4"/>
    <w:rsid w:val="00BA6DC2"/>
    <w:rsid w:val="00BA6DC3"/>
    <w:rsid w:val="00BA6DED"/>
    <w:rsid w:val="00BA6E55"/>
    <w:rsid w:val="00BA6E74"/>
    <w:rsid w:val="00BA6E77"/>
    <w:rsid w:val="00BA6F58"/>
    <w:rsid w:val="00BA6F78"/>
    <w:rsid w:val="00BA6F9A"/>
    <w:rsid w:val="00BA6FA1"/>
    <w:rsid w:val="00BA6FC0"/>
    <w:rsid w:val="00BA6FCC"/>
    <w:rsid w:val="00BA6FFD"/>
    <w:rsid w:val="00BA7033"/>
    <w:rsid w:val="00BA706C"/>
    <w:rsid w:val="00BA711F"/>
    <w:rsid w:val="00BA7132"/>
    <w:rsid w:val="00BA7135"/>
    <w:rsid w:val="00BA7153"/>
    <w:rsid w:val="00BA7162"/>
    <w:rsid w:val="00BA7176"/>
    <w:rsid w:val="00BA71B4"/>
    <w:rsid w:val="00BA71DB"/>
    <w:rsid w:val="00BA71E1"/>
    <w:rsid w:val="00BA71E3"/>
    <w:rsid w:val="00BA7232"/>
    <w:rsid w:val="00BA726B"/>
    <w:rsid w:val="00BA72AB"/>
    <w:rsid w:val="00BA72D6"/>
    <w:rsid w:val="00BA72DA"/>
    <w:rsid w:val="00BA72EA"/>
    <w:rsid w:val="00BA732F"/>
    <w:rsid w:val="00BA7349"/>
    <w:rsid w:val="00BA7366"/>
    <w:rsid w:val="00BA737F"/>
    <w:rsid w:val="00BA738F"/>
    <w:rsid w:val="00BA7390"/>
    <w:rsid w:val="00BA73EE"/>
    <w:rsid w:val="00BA7425"/>
    <w:rsid w:val="00BA746D"/>
    <w:rsid w:val="00BA7475"/>
    <w:rsid w:val="00BA74B6"/>
    <w:rsid w:val="00BA74C9"/>
    <w:rsid w:val="00BA74CA"/>
    <w:rsid w:val="00BA7508"/>
    <w:rsid w:val="00BA751F"/>
    <w:rsid w:val="00BA755B"/>
    <w:rsid w:val="00BA757C"/>
    <w:rsid w:val="00BA75DC"/>
    <w:rsid w:val="00BA75EC"/>
    <w:rsid w:val="00BA75EE"/>
    <w:rsid w:val="00BA7613"/>
    <w:rsid w:val="00BA7655"/>
    <w:rsid w:val="00BA7690"/>
    <w:rsid w:val="00BA7695"/>
    <w:rsid w:val="00BA76A5"/>
    <w:rsid w:val="00BA7704"/>
    <w:rsid w:val="00BA770F"/>
    <w:rsid w:val="00BA77A4"/>
    <w:rsid w:val="00BA77D9"/>
    <w:rsid w:val="00BA786A"/>
    <w:rsid w:val="00BA7873"/>
    <w:rsid w:val="00BA7887"/>
    <w:rsid w:val="00BA78AB"/>
    <w:rsid w:val="00BA78CE"/>
    <w:rsid w:val="00BA78FD"/>
    <w:rsid w:val="00BA7902"/>
    <w:rsid w:val="00BA7919"/>
    <w:rsid w:val="00BA793F"/>
    <w:rsid w:val="00BA7941"/>
    <w:rsid w:val="00BA794A"/>
    <w:rsid w:val="00BA796F"/>
    <w:rsid w:val="00BA798D"/>
    <w:rsid w:val="00BA79C5"/>
    <w:rsid w:val="00BA79DC"/>
    <w:rsid w:val="00BA79E5"/>
    <w:rsid w:val="00BA7A03"/>
    <w:rsid w:val="00BA7A26"/>
    <w:rsid w:val="00BA7A43"/>
    <w:rsid w:val="00BA7A4C"/>
    <w:rsid w:val="00BA7A70"/>
    <w:rsid w:val="00BA7ADD"/>
    <w:rsid w:val="00BA7B46"/>
    <w:rsid w:val="00BA7B49"/>
    <w:rsid w:val="00BA7B53"/>
    <w:rsid w:val="00BA7B96"/>
    <w:rsid w:val="00BA7BCA"/>
    <w:rsid w:val="00BA7BE8"/>
    <w:rsid w:val="00BA7BE9"/>
    <w:rsid w:val="00BA7BF1"/>
    <w:rsid w:val="00BA7C9C"/>
    <w:rsid w:val="00BA7CA9"/>
    <w:rsid w:val="00BA7CDB"/>
    <w:rsid w:val="00BA7CF5"/>
    <w:rsid w:val="00BA7D0C"/>
    <w:rsid w:val="00BA7D1B"/>
    <w:rsid w:val="00BA7D30"/>
    <w:rsid w:val="00BA7D34"/>
    <w:rsid w:val="00BA7D52"/>
    <w:rsid w:val="00BA7DCE"/>
    <w:rsid w:val="00BA7E1A"/>
    <w:rsid w:val="00BA7E24"/>
    <w:rsid w:val="00BA7E31"/>
    <w:rsid w:val="00BA7E53"/>
    <w:rsid w:val="00BA7E5D"/>
    <w:rsid w:val="00BA7E62"/>
    <w:rsid w:val="00BA7E80"/>
    <w:rsid w:val="00BA7E99"/>
    <w:rsid w:val="00BA7EA0"/>
    <w:rsid w:val="00BA7EA7"/>
    <w:rsid w:val="00BA7F35"/>
    <w:rsid w:val="00BA7F8B"/>
    <w:rsid w:val="00BA7FAF"/>
    <w:rsid w:val="00BA7FB3"/>
    <w:rsid w:val="00BA7FB5"/>
    <w:rsid w:val="00BA7FF7"/>
    <w:rsid w:val="00BB0023"/>
    <w:rsid w:val="00BB002B"/>
    <w:rsid w:val="00BB0046"/>
    <w:rsid w:val="00BB004E"/>
    <w:rsid w:val="00BB0081"/>
    <w:rsid w:val="00BB009D"/>
    <w:rsid w:val="00BB009E"/>
    <w:rsid w:val="00BB00E8"/>
    <w:rsid w:val="00BB010E"/>
    <w:rsid w:val="00BB0130"/>
    <w:rsid w:val="00BB0166"/>
    <w:rsid w:val="00BB016E"/>
    <w:rsid w:val="00BB0197"/>
    <w:rsid w:val="00BB01D0"/>
    <w:rsid w:val="00BB0207"/>
    <w:rsid w:val="00BB022E"/>
    <w:rsid w:val="00BB02B2"/>
    <w:rsid w:val="00BB02BC"/>
    <w:rsid w:val="00BB02C0"/>
    <w:rsid w:val="00BB02C1"/>
    <w:rsid w:val="00BB02CB"/>
    <w:rsid w:val="00BB035E"/>
    <w:rsid w:val="00BB0374"/>
    <w:rsid w:val="00BB03A8"/>
    <w:rsid w:val="00BB03B9"/>
    <w:rsid w:val="00BB03E2"/>
    <w:rsid w:val="00BB03EC"/>
    <w:rsid w:val="00BB0444"/>
    <w:rsid w:val="00BB044C"/>
    <w:rsid w:val="00BB0530"/>
    <w:rsid w:val="00BB0540"/>
    <w:rsid w:val="00BB0583"/>
    <w:rsid w:val="00BB0596"/>
    <w:rsid w:val="00BB05A4"/>
    <w:rsid w:val="00BB05EE"/>
    <w:rsid w:val="00BB05F4"/>
    <w:rsid w:val="00BB05FB"/>
    <w:rsid w:val="00BB0614"/>
    <w:rsid w:val="00BB0621"/>
    <w:rsid w:val="00BB0631"/>
    <w:rsid w:val="00BB065B"/>
    <w:rsid w:val="00BB06BB"/>
    <w:rsid w:val="00BB06DB"/>
    <w:rsid w:val="00BB06F3"/>
    <w:rsid w:val="00BB0725"/>
    <w:rsid w:val="00BB0726"/>
    <w:rsid w:val="00BB074A"/>
    <w:rsid w:val="00BB076A"/>
    <w:rsid w:val="00BB076B"/>
    <w:rsid w:val="00BB0784"/>
    <w:rsid w:val="00BB0794"/>
    <w:rsid w:val="00BB079F"/>
    <w:rsid w:val="00BB07FF"/>
    <w:rsid w:val="00BB0813"/>
    <w:rsid w:val="00BB083D"/>
    <w:rsid w:val="00BB08BC"/>
    <w:rsid w:val="00BB08CF"/>
    <w:rsid w:val="00BB08EC"/>
    <w:rsid w:val="00BB08F4"/>
    <w:rsid w:val="00BB091B"/>
    <w:rsid w:val="00BB091C"/>
    <w:rsid w:val="00BB097A"/>
    <w:rsid w:val="00BB097B"/>
    <w:rsid w:val="00BB09DD"/>
    <w:rsid w:val="00BB0A14"/>
    <w:rsid w:val="00BB0A33"/>
    <w:rsid w:val="00BB0A38"/>
    <w:rsid w:val="00BB0A52"/>
    <w:rsid w:val="00BB0AD6"/>
    <w:rsid w:val="00BB0B27"/>
    <w:rsid w:val="00BB0B58"/>
    <w:rsid w:val="00BB0B59"/>
    <w:rsid w:val="00BB0B9B"/>
    <w:rsid w:val="00BB0BC2"/>
    <w:rsid w:val="00BB0BC3"/>
    <w:rsid w:val="00BB0BDE"/>
    <w:rsid w:val="00BB0C33"/>
    <w:rsid w:val="00BB0C3A"/>
    <w:rsid w:val="00BB0C54"/>
    <w:rsid w:val="00BB0C7C"/>
    <w:rsid w:val="00BB0C81"/>
    <w:rsid w:val="00BB0CA0"/>
    <w:rsid w:val="00BB0CBE"/>
    <w:rsid w:val="00BB0CC3"/>
    <w:rsid w:val="00BB0CD3"/>
    <w:rsid w:val="00BB0CD5"/>
    <w:rsid w:val="00BB0CF5"/>
    <w:rsid w:val="00BB0D6D"/>
    <w:rsid w:val="00BB0D7A"/>
    <w:rsid w:val="00BB0D9B"/>
    <w:rsid w:val="00BB0DA3"/>
    <w:rsid w:val="00BB0DC8"/>
    <w:rsid w:val="00BB0E06"/>
    <w:rsid w:val="00BB0E5C"/>
    <w:rsid w:val="00BB0E73"/>
    <w:rsid w:val="00BB0EAE"/>
    <w:rsid w:val="00BB0F15"/>
    <w:rsid w:val="00BB0F38"/>
    <w:rsid w:val="00BB0F42"/>
    <w:rsid w:val="00BB0F49"/>
    <w:rsid w:val="00BB0F51"/>
    <w:rsid w:val="00BB0F90"/>
    <w:rsid w:val="00BB0FD7"/>
    <w:rsid w:val="00BB0FDC"/>
    <w:rsid w:val="00BB0FF6"/>
    <w:rsid w:val="00BB1008"/>
    <w:rsid w:val="00BB10FB"/>
    <w:rsid w:val="00BB110E"/>
    <w:rsid w:val="00BB1117"/>
    <w:rsid w:val="00BB1147"/>
    <w:rsid w:val="00BB115A"/>
    <w:rsid w:val="00BB1162"/>
    <w:rsid w:val="00BB1199"/>
    <w:rsid w:val="00BB11A0"/>
    <w:rsid w:val="00BB11A5"/>
    <w:rsid w:val="00BB11D8"/>
    <w:rsid w:val="00BB11DB"/>
    <w:rsid w:val="00BB1209"/>
    <w:rsid w:val="00BB1263"/>
    <w:rsid w:val="00BB126C"/>
    <w:rsid w:val="00BB1394"/>
    <w:rsid w:val="00BB13AA"/>
    <w:rsid w:val="00BB13C4"/>
    <w:rsid w:val="00BB13F1"/>
    <w:rsid w:val="00BB141A"/>
    <w:rsid w:val="00BB148C"/>
    <w:rsid w:val="00BB14B1"/>
    <w:rsid w:val="00BB14B7"/>
    <w:rsid w:val="00BB14FA"/>
    <w:rsid w:val="00BB1515"/>
    <w:rsid w:val="00BB1557"/>
    <w:rsid w:val="00BB158E"/>
    <w:rsid w:val="00BB159B"/>
    <w:rsid w:val="00BB15BA"/>
    <w:rsid w:val="00BB15C0"/>
    <w:rsid w:val="00BB1600"/>
    <w:rsid w:val="00BB1659"/>
    <w:rsid w:val="00BB168B"/>
    <w:rsid w:val="00BB16AF"/>
    <w:rsid w:val="00BB16CC"/>
    <w:rsid w:val="00BB16DE"/>
    <w:rsid w:val="00BB16E7"/>
    <w:rsid w:val="00BB1707"/>
    <w:rsid w:val="00BB171C"/>
    <w:rsid w:val="00BB1754"/>
    <w:rsid w:val="00BB176D"/>
    <w:rsid w:val="00BB17B7"/>
    <w:rsid w:val="00BB1837"/>
    <w:rsid w:val="00BB1863"/>
    <w:rsid w:val="00BB18E9"/>
    <w:rsid w:val="00BB18EF"/>
    <w:rsid w:val="00BB18F6"/>
    <w:rsid w:val="00BB191B"/>
    <w:rsid w:val="00BB1980"/>
    <w:rsid w:val="00BB199B"/>
    <w:rsid w:val="00BB1A17"/>
    <w:rsid w:val="00BB1A34"/>
    <w:rsid w:val="00BB1A41"/>
    <w:rsid w:val="00BB1A8A"/>
    <w:rsid w:val="00BB1ACD"/>
    <w:rsid w:val="00BB1B18"/>
    <w:rsid w:val="00BB1B19"/>
    <w:rsid w:val="00BB1B1E"/>
    <w:rsid w:val="00BB1B26"/>
    <w:rsid w:val="00BB1B33"/>
    <w:rsid w:val="00BB1B4D"/>
    <w:rsid w:val="00BB1BB0"/>
    <w:rsid w:val="00BB1BC1"/>
    <w:rsid w:val="00BB1BC8"/>
    <w:rsid w:val="00BB1BD3"/>
    <w:rsid w:val="00BB1C0B"/>
    <w:rsid w:val="00BB1C22"/>
    <w:rsid w:val="00BB1C2B"/>
    <w:rsid w:val="00BB1C51"/>
    <w:rsid w:val="00BB1C62"/>
    <w:rsid w:val="00BB1C70"/>
    <w:rsid w:val="00BB1C76"/>
    <w:rsid w:val="00BB1CAE"/>
    <w:rsid w:val="00BB1CBC"/>
    <w:rsid w:val="00BB1CEE"/>
    <w:rsid w:val="00BB1CF8"/>
    <w:rsid w:val="00BB1D1B"/>
    <w:rsid w:val="00BB1D31"/>
    <w:rsid w:val="00BB1D5C"/>
    <w:rsid w:val="00BB1D72"/>
    <w:rsid w:val="00BB1D8E"/>
    <w:rsid w:val="00BB1DAA"/>
    <w:rsid w:val="00BB1DB4"/>
    <w:rsid w:val="00BB1DD5"/>
    <w:rsid w:val="00BB1DE4"/>
    <w:rsid w:val="00BB1DF9"/>
    <w:rsid w:val="00BB1E47"/>
    <w:rsid w:val="00BB1E8C"/>
    <w:rsid w:val="00BB1E95"/>
    <w:rsid w:val="00BB1EC0"/>
    <w:rsid w:val="00BB1EC4"/>
    <w:rsid w:val="00BB1EE3"/>
    <w:rsid w:val="00BB1EEC"/>
    <w:rsid w:val="00BB1F4B"/>
    <w:rsid w:val="00BB1F8A"/>
    <w:rsid w:val="00BB200B"/>
    <w:rsid w:val="00BB201B"/>
    <w:rsid w:val="00BB2020"/>
    <w:rsid w:val="00BB2028"/>
    <w:rsid w:val="00BB2064"/>
    <w:rsid w:val="00BB20D4"/>
    <w:rsid w:val="00BB2101"/>
    <w:rsid w:val="00BB211D"/>
    <w:rsid w:val="00BB216D"/>
    <w:rsid w:val="00BB216E"/>
    <w:rsid w:val="00BB2181"/>
    <w:rsid w:val="00BB21AD"/>
    <w:rsid w:val="00BB21FF"/>
    <w:rsid w:val="00BB223D"/>
    <w:rsid w:val="00BB22A2"/>
    <w:rsid w:val="00BB22B0"/>
    <w:rsid w:val="00BB22BD"/>
    <w:rsid w:val="00BB22CC"/>
    <w:rsid w:val="00BB2317"/>
    <w:rsid w:val="00BB232D"/>
    <w:rsid w:val="00BB2353"/>
    <w:rsid w:val="00BB2355"/>
    <w:rsid w:val="00BB23F6"/>
    <w:rsid w:val="00BB2406"/>
    <w:rsid w:val="00BB241A"/>
    <w:rsid w:val="00BB242A"/>
    <w:rsid w:val="00BB2493"/>
    <w:rsid w:val="00BB24A5"/>
    <w:rsid w:val="00BB24BA"/>
    <w:rsid w:val="00BB24DF"/>
    <w:rsid w:val="00BB24E8"/>
    <w:rsid w:val="00BB251F"/>
    <w:rsid w:val="00BB2557"/>
    <w:rsid w:val="00BB255A"/>
    <w:rsid w:val="00BB25DC"/>
    <w:rsid w:val="00BB25E4"/>
    <w:rsid w:val="00BB25F3"/>
    <w:rsid w:val="00BB263B"/>
    <w:rsid w:val="00BB265C"/>
    <w:rsid w:val="00BB2661"/>
    <w:rsid w:val="00BB26A0"/>
    <w:rsid w:val="00BB26CE"/>
    <w:rsid w:val="00BB2702"/>
    <w:rsid w:val="00BB271F"/>
    <w:rsid w:val="00BB272E"/>
    <w:rsid w:val="00BB2731"/>
    <w:rsid w:val="00BB2736"/>
    <w:rsid w:val="00BB275E"/>
    <w:rsid w:val="00BB2781"/>
    <w:rsid w:val="00BB27B5"/>
    <w:rsid w:val="00BB27D5"/>
    <w:rsid w:val="00BB2817"/>
    <w:rsid w:val="00BB282B"/>
    <w:rsid w:val="00BB2847"/>
    <w:rsid w:val="00BB289E"/>
    <w:rsid w:val="00BB28C0"/>
    <w:rsid w:val="00BB28C8"/>
    <w:rsid w:val="00BB28C9"/>
    <w:rsid w:val="00BB28EA"/>
    <w:rsid w:val="00BB2900"/>
    <w:rsid w:val="00BB2918"/>
    <w:rsid w:val="00BB291F"/>
    <w:rsid w:val="00BB2950"/>
    <w:rsid w:val="00BB297C"/>
    <w:rsid w:val="00BB299B"/>
    <w:rsid w:val="00BB29D3"/>
    <w:rsid w:val="00BB29EC"/>
    <w:rsid w:val="00BB29F0"/>
    <w:rsid w:val="00BB2A0E"/>
    <w:rsid w:val="00BB2A28"/>
    <w:rsid w:val="00BB2A3F"/>
    <w:rsid w:val="00BB2ABB"/>
    <w:rsid w:val="00BB2ABC"/>
    <w:rsid w:val="00BB2ADF"/>
    <w:rsid w:val="00BB2B32"/>
    <w:rsid w:val="00BB2B4A"/>
    <w:rsid w:val="00BB2B50"/>
    <w:rsid w:val="00BB2B8A"/>
    <w:rsid w:val="00BB2BB9"/>
    <w:rsid w:val="00BB2BDD"/>
    <w:rsid w:val="00BB2BE3"/>
    <w:rsid w:val="00BB2BEB"/>
    <w:rsid w:val="00BB2C04"/>
    <w:rsid w:val="00BB2C08"/>
    <w:rsid w:val="00BB2C30"/>
    <w:rsid w:val="00BB2C4F"/>
    <w:rsid w:val="00BB2C61"/>
    <w:rsid w:val="00BB2C64"/>
    <w:rsid w:val="00BB2C87"/>
    <w:rsid w:val="00BB2CD6"/>
    <w:rsid w:val="00BB2D2B"/>
    <w:rsid w:val="00BB2D3E"/>
    <w:rsid w:val="00BB2D63"/>
    <w:rsid w:val="00BB2D78"/>
    <w:rsid w:val="00BB2D7A"/>
    <w:rsid w:val="00BB2DA9"/>
    <w:rsid w:val="00BB2DD6"/>
    <w:rsid w:val="00BB2DF1"/>
    <w:rsid w:val="00BB2E16"/>
    <w:rsid w:val="00BB2E67"/>
    <w:rsid w:val="00BB2E8F"/>
    <w:rsid w:val="00BB2E95"/>
    <w:rsid w:val="00BB2EAD"/>
    <w:rsid w:val="00BB2EB0"/>
    <w:rsid w:val="00BB2EBC"/>
    <w:rsid w:val="00BB2EC7"/>
    <w:rsid w:val="00BB2F1B"/>
    <w:rsid w:val="00BB2F3B"/>
    <w:rsid w:val="00BB2F93"/>
    <w:rsid w:val="00BB2FBC"/>
    <w:rsid w:val="00BB2FBF"/>
    <w:rsid w:val="00BB2FC0"/>
    <w:rsid w:val="00BB2FCA"/>
    <w:rsid w:val="00BB300A"/>
    <w:rsid w:val="00BB301D"/>
    <w:rsid w:val="00BB3027"/>
    <w:rsid w:val="00BB305F"/>
    <w:rsid w:val="00BB309A"/>
    <w:rsid w:val="00BB30A2"/>
    <w:rsid w:val="00BB30AE"/>
    <w:rsid w:val="00BB30C5"/>
    <w:rsid w:val="00BB30E4"/>
    <w:rsid w:val="00BB30EB"/>
    <w:rsid w:val="00BB3108"/>
    <w:rsid w:val="00BB3115"/>
    <w:rsid w:val="00BB316F"/>
    <w:rsid w:val="00BB319A"/>
    <w:rsid w:val="00BB31A2"/>
    <w:rsid w:val="00BB31EC"/>
    <w:rsid w:val="00BB321D"/>
    <w:rsid w:val="00BB3261"/>
    <w:rsid w:val="00BB32B3"/>
    <w:rsid w:val="00BB32D4"/>
    <w:rsid w:val="00BB33B7"/>
    <w:rsid w:val="00BB33B8"/>
    <w:rsid w:val="00BB33FE"/>
    <w:rsid w:val="00BB340D"/>
    <w:rsid w:val="00BB34B2"/>
    <w:rsid w:val="00BB3518"/>
    <w:rsid w:val="00BB351C"/>
    <w:rsid w:val="00BB3541"/>
    <w:rsid w:val="00BB3543"/>
    <w:rsid w:val="00BB3570"/>
    <w:rsid w:val="00BB358F"/>
    <w:rsid w:val="00BB35BC"/>
    <w:rsid w:val="00BB35D4"/>
    <w:rsid w:val="00BB3616"/>
    <w:rsid w:val="00BB366F"/>
    <w:rsid w:val="00BB3671"/>
    <w:rsid w:val="00BB3693"/>
    <w:rsid w:val="00BB36A0"/>
    <w:rsid w:val="00BB36A9"/>
    <w:rsid w:val="00BB36FC"/>
    <w:rsid w:val="00BB36FF"/>
    <w:rsid w:val="00BB370C"/>
    <w:rsid w:val="00BB3722"/>
    <w:rsid w:val="00BB3769"/>
    <w:rsid w:val="00BB3774"/>
    <w:rsid w:val="00BB377A"/>
    <w:rsid w:val="00BB37A5"/>
    <w:rsid w:val="00BB380D"/>
    <w:rsid w:val="00BB3817"/>
    <w:rsid w:val="00BB381D"/>
    <w:rsid w:val="00BB3845"/>
    <w:rsid w:val="00BB3871"/>
    <w:rsid w:val="00BB3897"/>
    <w:rsid w:val="00BB38A9"/>
    <w:rsid w:val="00BB38EE"/>
    <w:rsid w:val="00BB3906"/>
    <w:rsid w:val="00BB391B"/>
    <w:rsid w:val="00BB3946"/>
    <w:rsid w:val="00BB3954"/>
    <w:rsid w:val="00BB398C"/>
    <w:rsid w:val="00BB39AB"/>
    <w:rsid w:val="00BB39C0"/>
    <w:rsid w:val="00BB3A0B"/>
    <w:rsid w:val="00BB3A2B"/>
    <w:rsid w:val="00BB3A30"/>
    <w:rsid w:val="00BB3A87"/>
    <w:rsid w:val="00BB3A97"/>
    <w:rsid w:val="00BB3AB5"/>
    <w:rsid w:val="00BB3ACB"/>
    <w:rsid w:val="00BB3ADD"/>
    <w:rsid w:val="00BB3B39"/>
    <w:rsid w:val="00BB3B8D"/>
    <w:rsid w:val="00BB3BAE"/>
    <w:rsid w:val="00BB3BFB"/>
    <w:rsid w:val="00BB3C2B"/>
    <w:rsid w:val="00BB3C36"/>
    <w:rsid w:val="00BB3C4D"/>
    <w:rsid w:val="00BB3C50"/>
    <w:rsid w:val="00BB3C56"/>
    <w:rsid w:val="00BB3C61"/>
    <w:rsid w:val="00BB3C7E"/>
    <w:rsid w:val="00BB3C94"/>
    <w:rsid w:val="00BB3CA5"/>
    <w:rsid w:val="00BB3CA9"/>
    <w:rsid w:val="00BB3CDF"/>
    <w:rsid w:val="00BB3D39"/>
    <w:rsid w:val="00BB3DC7"/>
    <w:rsid w:val="00BB3DDB"/>
    <w:rsid w:val="00BB3E54"/>
    <w:rsid w:val="00BB3E7A"/>
    <w:rsid w:val="00BB3E8D"/>
    <w:rsid w:val="00BB3EF4"/>
    <w:rsid w:val="00BB3F1C"/>
    <w:rsid w:val="00BB3F23"/>
    <w:rsid w:val="00BB3F2F"/>
    <w:rsid w:val="00BB3F3B"/>
    <w:rsid w:val="00BB3F40"/>
    <w:rsid w:val="00BB3FB1"/>
    <w:rsid w:val="00BB3FC8"/>
    <w:rsid w:val="00BB3FE5"/>
    <w:rsid w:val="00BB3FE6"/>
    <w:rsid w:val="00BB4025"/>
    <w:rsid w:val="00BB4051"/>
    <w:rsid w:val="00BB405B"/>
    <w:rsid w:val="00BB405D"/>
    <w:rsid w:val="00BB4074"/>
    <w:rsid w:val="00BB4081"/>
    <w:rsid w:val="00BB40B0"/>
    <w:rsid w:val="00BB40BA"/>
    <w:rsid w:val="00BB415E"/>
    <w:rsid w:val="00BB4192"/>
    <w:rsid w:val="00BB41BA"/>
    <w:rsid w:val="00BB41D7"/>
    <w:rsid w:val="00BB4205"/>
    <w:rsid w:val="00BB428F"/>
    <w:rsid w:val="00BB42C2"/>
    <w:rsid w:val="00BB42E0"/>
    <w:rsid w:val="00BB42EE"/>
    <w:rsid w:val="00BB4322"/>
    <w:rsid w:val="00BB4332"/>
    <w:rsid w:val="00BB436F"/>
    <w:rsid w:val="00BB4370"/>
    <w:rsid w:val="00BB439C"/>
    <w:rsid w:val="00BB43B3"/>
    <w:rsid w:val="00BB43B7"/>
    <w:rsid w:val="00BB43BE"/>
    <w:rsid w:val="00BB43F7"/>
    <w:rsid w:val="00BB4416"/>
    <w:rsid w:val="00BB4427"/>
    <w:rsid w:val="00BB444C"/>
    <w:rsid w:val="00BB444F"/>
    <w:rsid w:val="00BB4455"/>
    <w:rsid w:val="00BB44C2"/>
    <w:rsid w:val="00BB44FB"/>
    <w:rsid w:val="00BB4510"/>
    <w:rsid w:val="00BB4530"/>
    <w:rsid w:val="00BB4567"/>
    <w:rsid w:val="00BB4569"/>
    <w:rsid w:val="00BB456B"/>
    <w:rsid w:val="00BB45AB"/>
    <w:rsid w:val="00BB45B1"/>
    <w:rsid w:val="00BB45C9"/>
    <w:rsid w:val="00BB462A"/>
    <w:rsid w:val="00BB4635"/>
    <w:rsid w:val="00BB467C"/>
    <w:rsid w:val="00BB46CD"/>
    <w:rsid w:val="00BB46F7"/>
    <w:rsid w:val="00BB4703"/>
    <w:rsid w:val="00BB4721"/>
    <w:rsid w:val="00BB47A1"/>
    <w:rsid w:val="00BB47E1"/>
    <w:rsid w:val="00BB47E5"/>
    <w:rsid w:val="00BB47E6"/>
    <w:rsid w:val="00BB4823"/>
    <w:rsid w:val="00BB4827"/>
    <w:rsid w:val="00BB482E"/>
    <w:rsid w:val="00BB4836"/>
    <w:rsid w:val="00BB4839"/>
    <w:rsid w:val="00BB483B"/>
    <w:rsid w:val="00BB4841"/>
    <w:rsid w:val="00BB4989"/>
    <w:rsid w:val="00BB49C0"/>
    <w:rsid w:val="00BB49D5"/>
    <w:rsid w:val="00BB4A0E"/>
    <w:rsid w:val="00BB4A46"/>
    <w:rsid w:val="00BB4A49"/>
    <w:rsid w:val="00BB4A5F"/>
    <w:rsid w:val="00BB4A9F"/>
    <w:rsid w:val="00BB4AB9"/>
    <w:rsid w:val="00BB4ABE"/>
    <w:rsid w:val="00BB4AD9"/>
    <w:rsid w:val="00BB4AEF"/>
    <w:rsid w:val="00BB4B11"/>
    <w:rsid w:val="00BB4B3B"/>
    <w:rsid w:val="00BB4B62"/>
    <w:rsid w:val="00BB4B75"/>
    <w:rsid w:val="00BB4BB9"/>
    <w:rsid w:val="00BB4BD2"/>
    <w:rsid w:val="00BB4BE6"/>
    <w:rsid w:val="00BB4C53"/>
    <w:rsid w:val="00BB4C74"/>
    <w:rsid w:val="00BB4C7C"/>
    <w:rsid w:val="00BB4D08"/>
    <w:rsid w:val="00BB4D0E"/>
    <w:rsid w:val="00BB4D2E"/>
    <w:rsid w:val="00BB4D69"/>
    <w:rsid w:val="00BB4D7E"/>
    <w:rsid w:val="00BB4DAF"/>
    <w:rsid w:val="00BB4DF9"/>
    <w:rsid w:val="00BB4E0A"/>
    <w:rsid w:val="00BB4E0C"/>
    <w:rsid w:val="00BB4E1B"/>
    <w:rsid w:val="00BB4E1E"/>
    <w:rsid w:val="00BB4E75"/>
    <w:rsid w:val="00BB4EAE"/>
    <w:rsid w:val="00BB4ED1"/>
    <w:rsid w:val="00BB4EE8"/>
    <w:rsid w:val="00BB4EEE"/>
    <w:rsid w:val="00BB4F19"/>
    <w:rsid w:val="00BB4F1A"/>
    <w:rsid w:val="00BB4F5E"/>
    <w:rsid w:val="00BB4F9B"/>
    <w:rsid w:val="00BB4FC7"/>
    <w:rsid w:val="00BB4FE4"/>
    <w:rsid w:val="00BB5016"/>
    <w:rsid w:val="00BB501E"/>
    <w:rsid w:val="00BB5043"/>
    <w:rsid w:val="00BB5144"/>
    <w:rsid w:val="00BB514D"/>
    <w:rsid w:val="00BB514F"/>
    <w:rsid w:val="00BB5159"/>
    <w:rsid w:val="00BB519C"/>
    <w:rsid w:val="00BB51BC"/>
    <w:rsid w:val="00BB51D7"/>
    <w:rsid w:val="00BB51E6"/>
    <w:rsid w:val="00BB5233"/>
    <w:rsid w:val="00BB5252"/>
    <w:rsid w:val="00BB528C"/>
    <w:rsid w:val="00BB529A"/>
    <w:rsid w:val="00BB529F"/>
    <w:rsid w:val="00BB52A3"/>
    <w:rsid w:val="00BB52A9"/>
    <w:rsid w:val="00BB52E1"/>
    <w:rsid w:val="00BB5325"/>
    <w:rsid w:val="00BB534C"/>
    <w:rsid w:val="00BB535F"/>
    <w:rsid w:val="00BB5375"/>
    <w:rsid w:val="00BB537B"/>
    <w:rsid w:val="00BB538E"/>
    <w:rsid w:val="00BB53A4"/>
    <w:rsid w:val="00BB53AC"/>
    <w:rsid w:val="00BB53EA"/>
    <w:rsid w:val="00BB5418"/>
    <w:rsid w:val="00BB5421"/>
    <w:rsid w:val="00BB5430"/>
    <w:rsid w:val="00BB543C"/>
    <w:rsid w:val="00BB5458"/>
    <w:rsid w:val="00BB54E0"/>
    <w:rsid w:val="00BB54E3"/>
    <w:rsid w:val="00BB54F9"/>
    <w:rsid w:val="00BB550B"/>
    <w:rsid w:val="00BB551F"/>
    <w:rsid w:val="00BB554F"/>
    <w:rsid w:val="00BB5577"/>
    <w:rsid w:val="00BB55B0"/>
    <w:rsid w:val="00BB5613"/>
    <w:rsid w:val="00BB5634"/>
    <w:rsid w:val="00BB5637"/>
    <w:rsid w:val="00BB564E"/>
    <w:rsid w:val="00BB567F"/>
    <w:rsid w:val="00BB5697"/>
    <w:rsid w:val="00BB56A5"/>
    <w:rsid w:val="00BB56AE"/>
    <w:rsid w:val="00BB56B8"/>
    <w:rsid w:val="00BB570A"/>
    <w:rsid w:val="00BB574C"/>
    <w:rsid w:val="00BB578B"/>
    <w:rsid w:val="00BB57E8"/>
    <w:rsid w:val="00BB5805"/>
    <w:rsid w:val="00BB5814"/>
    <w:rsid w:val="00BB58B2"/>
    <w:rsid w:val="00BB58E5"/>
    <w:rsid w:val="00BB5973"/>
    <w:rsid w:val="00BB5999"/>
    <w:rsid w:val="00BB59B1"/>
    <w:rsid w:val="00BB59D6"/>
    <w:rsid w:val="00BB59E4"/>
    <w:rsid w:val="00BB5A1D"/>
    <w:rsid w:val="00BB5A67"/>
    <w:rsid w:val="00BB5A8F"/>
    <w:rsid w:val="00BB5A95"/>
    <w:rsid w:val="00BB5AF1"/>
    <w:rsid w:val="00BB5B7A"/>
    <w:rsid w:val="00BB5BB7"/>
    <w:rsid w:val="00BB5BC3"/>
    <w:rsid w:val="00BB5C03"/>
    <w:rsid w:val="00BB5C21"/>
    <w:rsid w:val="00BB5C4C"/>
    <w:rsid w:val="00BB5C80"/>
    <w:rsid w:val="00BB5C84"/>
    <w:rsid w:val="00BB5CAF"/>
    <w:rsid w:val="00BB5D12"/>
    <w:rsid w:val="00BB5D30"/>
    <w:rsid w:val="00BB5D3A"/>
    <w:rsid w:val="00BB5D45"/>
    <w:rsid w:val="00BB5D55"/>
    <w:rsid w:val="00BB5D89"/>
    <w:rsid w:val="00BB5D8C"/>
    <w:rsid w:val="00BB5D8D"/>
    <w:rsid w:val="00BB5DA6"/>
    <w:rsid w:val="00BB5DD5"/>
    <w:rsid w:val="00BB5DD8"/>
    <w:rsid w:val="00BB5DE4"/>
    <w:rsid w:val="00BB5E23"/>
    <w:rsid w:val="00BB5E73"/>
    <w:rsid w:val="00BB5E81"/>
    <w:rsid w:val="00BB5E87"/>
    <w:rsid w:val="00BB5EBC"/>
    <w:rsid w:val="00BB5EE3"/>
    <w:rsid w:val="00BB5EEA"/>
    <w:rsid w:val="00BB5EFA"/>
    <w:rsid w:val="00BB5F15"/>
    <w:rsid w:val="00BB5F1B"/>
    <w:rsid w:val="00BB5F1D"/>
    <w:rsid w:val="00BB5F22"/>
    <w:rsid w:val="00BB5F2D"/>
    <w:rsid w:val="00BB5F63"/>
    <w:rsid w:val="00BB5F68"/>
    <w:rsid w:val="00BB5F72"/>
    <w:rsid w:val="00BB5F92"/>
    <w:rsid w:val="00BB5FA4"/>
    <w:rsid w:val="00BB5FC9"/>
    <w:rsid w:val="00BB6018"/>
    <w:rsid w:val="00BB6023"/>
    <w:rsid w:val="00BB6031"/>
    <w:rsid w:val="00BB603E"/>
    <w:rsid w:val="00BB606C"/>
    <w:rsid w:val="00BB6071"/>
    <w:rsid w:val="00BB607F"/>
    <w:rsid w:val="00BB6085"/>
    <w:rsid w:val="00BB608C"/>
    <w:rsid w:val="00BB6093"/>
    <w:rsid w:val="00BB6095"/>
    <w:rsid w:val="00BB60C3"/>
    <w:rsid w:val="00BB60DC"/>
    <w:rsid w:val="00BB60EA"/>
    <w:rsid w:val="00BB6115"/>
    <w:rsid w:val="00BB6144"/>
    <w:rsid w:val="00BB6179"/>
    <w:rsid w:val="00BB6182"/>
    <w:rsid w:val="00BB61A4"/>
    <w:rsid w:val="00BB61AB"/>
    <w:rsid w:val="00BB61B9"/>
    <w:rsid w:val="00BB61C5"/>
    <w:rsid w:val="00BB61FC"/>
    <w:rsid w:val="00BB62B3"/>
    <w:rsid w:val="00BB634D"/>
    <w:rsid w:val="00BB6362"/>
    <w:rsid w:val="00BB6375"/>
    <w:rsid w:val="00BB637A"/>
    <w:rsid w:val="00BB63B4"/>
    <w:rsid w:val="00BB63D2"/>
    <w:rsid w:val="00BB6417"/>
    <w:rsid w:val="00BB6493"/>
    <w:rsid w:val="00BB64BB"/>
    <w:rsid w:val="00BB64D3"/>
    <w:rsid w:val="00BB6555"/>
    <w:rsid w:val="00BB6559"/>
    <w:rsid w:val="00BB656B"/>
    <w:rsid w:val="00BB659A"/>
    <w:rsid w:val="00BB65A4"/>
    <w:rsid w:val="00BB65BC"/>
    <w:rsid w:val="00BB65E1"/>
    <w:rsid w:val="00BB65F3"/>
    <w:rsid w:val="00BB6603"/>
    <w:rsid w:val="00BB6607"/>
    <w:rsid w:val="00BB6620"/>
    <w:rsid w:val="00BB665C"/>
    <w:rsid w:val="00BB674A"/>
    <w:rsid w:val="00BB67C6"/>
    <w:rsid w:val="00BB67DF"/>
    <w:rsid w:val="00BB680C"/>
    <w:rsid w:val="00BB681C"/>
    <w:rsid w:val="00BB6823"/>
    <w:rsid w:val="00BB6888"/>
    <w:rsid w:val="00BB688F"/>
    <w:rsid w:val="00BB68A7"/>
    <w:rsid w:val="00BB68AC"/>
    <w:rsid w:val="00BB68B0"/>
    <w:rsid w:val="00BB68E0"/>
    <w:rsid w:val="00BB68F5"/>
    <w:rsid w:val="00BB6949"/>
    <w:rsid w:val="00BB6954"/>
    <w:rsid w:val="00BB6963"/>
    <w:rsid w:val="00BB69B4"/>
    <w:rsid w:val="00BB69B8"/>
    <w:rsid w:val="00BB69DF"/>
    <w:rsid w:val="00BB69EE"/>
    <w:rsid w:val="00BB6A03"/>
    <w:rsid w:val="00BB6A27"/>
    <w:rsid w:val="00BB6A2B"/>
    <w:rsid w:val="00BB6A3F"/>
    <w:rsid w:val="00BB6A8D"/>
    <w:rsid w:val="00BB6B18"/>
    <w:rsid w:val="00BB6B1C"/>
    <w:rsid w:val="00BB6B23"/>
    <w:rsid w:val="00BB6B2A"/>
    <w:rsid w:val="00BB6B45"/>
    <w:rsid w:val="00BB6BB0"/>
    <w:rsid w:val="00BB6BBC"/>
    <w:rsid w:val="00BB6BBF"/>
    <w:rsid w:val="00BB6C09"/>
    <w:rsid w:val="00BB6C23"/>
    <w:rsid w:val="00BB6C24"/>
    <w:rsid w:val="00BB6C45"/>
    <w:rsid w:val="00BB6C4E"/>
    <w:rsid w:val="00BB6C70"/>
    <w:rsid w:val="00BB6CA5"/>
    <w:rsid w:val="00BB6CB0"/>
    <w:rsid w:val="00BB6CE0"/>
    <w:rsid w:val="00BB6D6E"/>
    <w:rsid w:val="00BB6D78"/>
    <w:rsid w:val="00BB6D82"/>
    <w:rsid w:val="00BB6DC9"/>
    <w:rsid w:val="00BB6E27"/>
    <w:rsid w:val="00BB6E5F"/>
    <w:rsid w:val="00BB6E72"/>
    <w:rsid w:val="00BB6E78"/>
    <w:rsid w:val="00BB6E9C"/>
    <w:rsid w:val="00BB6EA5"/>
    <w:rsid w:val="00BB6EB9"/>
    <w:rsid w:val="00BB6EF4"/>
    <w:rsid w:val="00BB6F28"/>
    <w:rsid w:val="00BB6F4A"/>
    <w:rsid w:val="00BB6F50"/>
    <w:rsid w:val="00BB6F6F"/>
    <w:rsid w:val="00BB6FCA"/>
    <w:rsid w:val="00BB6FD7"/>
    <w:rsid w:val="00BB6FDA"/>
    <w:rsid w:val="00BB6FEC"/>
    <w:rsid w:val="00BB7006"/>
    <w:rsid w:val="00BB7041"/>
    <w:rsid w:val="00BB705F"/>
    <w:rsid w:val="00BB7075"/>
    <w:rsid w:val="00BB708F"/>
    <w:rsid w:val="00BB70B6"/>
    <w:rsid w:val="00BB70E8"/>
    <w:rsid w:val="00BB7106"/>
    <w:rsid w:val="00BB7117"/>
    <w:rsid w:val="00BB7129"/>
    <w:rsid w:val="00BB7153"/>
    <w:rsid w:val="00BB717E"/>
    <w:rsid w:val="00BB71AD"/>
    <w:rsid w:val="00BB71B5"/>
    <w:rsid w:val="00BB71FF"/>
    <w:rsid w:val="00BB7236"/>
    <w:rsid w:val="00BB7255"/>
    <w:rsid w:val="00BB726B"/>
    <w:rsid w:val="00BB7272"/>
    <w:rsid w:val="00BB7357"/>
    <w:rsid w:val="00BB737D"/>
    <w:rsid w:val="00BB738C"/>
    <w:rsid w:val="00BB738F"/>
    <w:rsid w:val="00BB739E"/>
    <w:rsid w:val="00BB73FC"/>
    <w:rsid w:val="00BB74AD"/>
    <w:rsid w:val="00BB752F"/>
    <w:rsid w:val="00BB7537"/>
    <w:rsid w:val="00BB755B"/>
    <w:rsid w:val="00BB75D7"/>
    <w:rsid w:val="00BB75E6"/>
    <w:rsid w:val="00BB760C"/>
    <w:rsid w:val="00BB760E"/>
    <w:rsid w:val="00BB7615"/>
    <w:rsid w:val="00BB761F"/>
    <w:rsid w:val="00BB7677"/>
    <w:rsid w:val="00BB76EC"/>
    <w:rsid w:val="00BB770C"/>
    <w:rsid w:val="00BB7736"/>
    <w:rsid w:val="00BB7777"/>
    <w:rsid w:val="00BB7789"/>
    <w:rsid w:val="00BB7799"/>
    <w:rsid w:val="00BB77B9"/>
    <w:rsid w:val="00BB77C3"/>
    <w:rsid w:val="00BB77C9"/>
    <w:rsid w:val="00BB77CB"/>
    <w:rsid w:val="00BB77CC"/>
    <w:rsid w:val="00BB77F5"/>
    <w:rsid w:val="00BB780C"/>
    <w:rsid w:val="00BB780D"/>
    <w:rsid w:val="00BB7813"/>
    <w:rsid w:val="00BB7824"/>
    <w:rsid w:val="00BB782A"/>
    <w:rsid w:val="00BB7848"/>
    <w:rsid w:val="00BB78C0"/>
    <w:rsid w:val="00BB78FD"/>
    <w:rsid w:val="00BB791A"/>
    <w:rsid w:val="00BB794C"/>
    <w:rsid w:val="00BB7953"/>
    <w:rsid w:val="00BB7962"/>
    <w:rsid w:val="00BB7974"/>
    <w:rsid w:val="00BB7984"/>
    <w:rsid w:val="00BB7991"/>
    <w:rsid w:val="00BB79C5"/>
    <w:rsid w:val="00BB7A2F"/>
    <w:rsid w:val="00BB7A58"/>
    <w:rsid w:val="00BB7A6A"/>
    <w:rsid w:val="00BB7A87"/>
    <w:rsid w:val="00BB7AD6"/>
    <w:rsid w:val="00BB7ADC"/>
    <w:rsid w:val="00BB7AE1"/>
    <w:rsid w:val="00BB7AED"/>
    <w:rsid w:val="00BB7AF8"/>
    <w:rsid w:val="00BB7B0C"/>
    <w:rsid w:val="00BB7B5A"/>
    <w:rsid w:val="00BB7B8D"/>
    <w:rsid w:val="00BB7BA1"/>
    <w:rsid w:val="00BB7BCD"/>
    <w:rsid w:val="00BB7C00"/>
    <w:rsid w:val="00BB7C21"/>
    <w:rsid w:val="00BB7C3E"/>
    <w:rsid w:val="00BB7C9A"/>
    <w:rsid w:val="00BB7CA2"/>
    <w:rsid w:val="00BB7CB7"/>
    <w:rsid w:val="00BB7CE3"/>
    <w:rsid w:val="00BB7CF7"/>
    <w:rsid w:val="00BB7D4A"/>
    <w:rsid w:val="00BB7D5D"/>
    <w:rsid w:val="00BB7D63"/>
    <w:rsid w:val="00BB7D77"/>
    <w:rsid w:val="00BB7D95"/>
    <w:rsid w:val="00BB7DE6"/>
    <w:rsid w:val="00BB7E06"/>
    <w:rsid w:val="00BB7E4B"/>
    <w:rsid w:val="00BB7E56"/>
    <w:rsid w:val="00BB7E70"/>
    <w:rsid w:val="00BB7EBA"/>
    <w:rsid w:val="00BB7EE4"/>
    <w:rsid w:val="00BB7EF3"/>
    <w:rsid w:val="00BB7F0D"/>
    <w:rsid w:val="00BB7F10"/>
    <w:rsid w:val="00BB7F58"/>
    <w:rsid w:val="00BB7F63"/>
    <w:rsid w:val="00BB7F72"/>
    <w:rsid w:val="00BB7F7B"/>
    <w:rsid w:val="00BB7FCD"/>
    <w:rsid w:val="00BB7FF9"/>
    <w:rsid w:val="00BB7FFB"/>
    <w:rsid w:val="00BC0000"/>
    <w:rsid w:val="00BC0002"/>
    <w:rsid w:val="00BC0011"/>
    <w:rsid w:val="00BC001A"/>
    <w:rsid w:val="00BC0034"/>
    <w:rsid w:val="00BC00A0"/>
    <w:rsid w:val="00BC0145"/>
    <w:rsid w:val="00BC0162"/>
    <w:rsid w:val="00BC016A"/>
    <w:rsid w:val="00BC016D"/>
    <w:rsid w:val="00BC0185"/>
    <w:rsid w:val="00BC0192"/>
    <w:rsid w:val="00BC01AE"/>
    <w:rsid w:val="00BC01C3"/>
    <w:rsid w:val="00BC01DE"/>
    <w:rsid w:val="00BC01EE"/>
    <w:rsid w:val="00BC0216"/>
    <w:rsid w:val="00BC0225"/>
    <w:rsid w:val="00BC022F"/>
    <w:rsid w:val="00BC0235"/>
    <w:rsid w:val="00BC0265"/>
    <w:rsid w:val="00BC026F"/>
    <w:rsid w:val="00BC028A"/>
    <w:rsid w:val="00BC0292"/>
    <w:rsid w:val="00BC02AB"/>
    <w:rsid w:val="00BC02B1"/>
    <w:rsid w:val="00BC03AD"/>
    <w:rsid w:val="00BC03D8"/>
    <w:rsid w:val="00BC0428"/>
    <w:rsid w:val="00BC0436"/>
    <w:rsid w:val="00BC049E"/>
    <w:rsid w:val="00BC04A2"/>
    <w:rsid w:val="00BC04D2"/>
    <w:rsid w:val="00BC051B"/>
    <w:rsid w:val="00BC0548"/>
    <w:rsid w:val="00BC0569"/>
    <w:rsid w:val="00BC057C"/>
    <w:rsid w:val="00BC05C3"/>
    <w:rsid w:val="00BC05EC"/>
    <w:rsid w:val="00BC063E"/>
    <w:rsid w:val="00BC0645"/>
    <w:rsid w:val="00BC06B4"/>
    <w:rsid w:val="00BC0733"/>
    <w:rsid w:val="00BC0742"/>
    <w:rsid w:val="00BC077A"/>
    <w:rsid w:val="00BC0782"/>
    <w:rsid w:val="00BC078C"/>
    <w:rsid w:val="00BC0797"/>
    <w:rsid w:val="00BC07FA"/>
    <w:rsid w:val="00BC0807"/>
    <w:rsid w:val="00BC0826"/>
    <w:rsid w:val="00BC082F"/>
    <w:rsid w:val="00BC0856"/>
    <w:rsid w:val="00BC0867"/>
    <w:rsid w:val="00BC08A1"/>
    <w:rsid w:val="00BC08B2"/>
    <w:rsid w:val="00BC08CD"/>
    <w:rsid w:val="00BC08D2"/>
    <w:rsid w:val="00BC08F4"/>
    <w:rsid w:val="00BC093F"/>
    <w:rsid w:val="00BC0959"/>
    <w:rsid w:val="00BC096C"/>
    <w:rsid w:val="00BC09B0"/>
    <w:rsid w:val="00BC09B7"/>
    <w:rsid w:val="00BC09DD"/>
    <w:rsid w:val="00BC09E9"/>
    <w:rsid w:val="00BC09FE"/>
    <w:rsid w:val="00BC0A1E"/>
    <w:rsid w:val="00BC0A2E"/>
    <w:rsid w:val="00BC0A5B"/>
    <w:rsid w:val="00BC0ADB"/>
    <w:rsid w:val="00BC0B78"/>
    <w:rsid w:val="00BC0BCB"/>
    <w:rsid w:val="00BC0BCC"/>
    <w:rsid w:val="00BC0BF6"/>
    <w:rsid w:val="00BC0BFD"/>
    <w:rsid w:val="00BC0C02"/>
    <w:rsid w:val="00BC0C1D"/>
    <w:rsid w:val="00BC0C31"/>
    <w:rsid w:val="00BC0C48"/>
    <w:rsid w:val="00BC0CBF"/>
    <w:rsid w:val="00BC0CE3"/>
    <w:rsid w:val="00BC0CE4"/>
    <w:rsid w:val="00BC0CE8"/>
    <w:rsid w:val="00BC0D0C"/>
    <w:rsid w:val="00BC0D18"/>
    <w:rsid w:val="00BC0D1A"/>
    <w:rsid w:val="00BC0D20"/>
    <w:rsid w:val="00BC0D41"/>
    <w:rsid w:val="00BC0D52"/>
    <w:rsid w:val="00BC0D98"/>
    <w:rsid w:val="00BC0DB7"/>
    <w:rsid w:val="00BC0DC9"/>
    <w:rsid w:val="00BC0DD0"/>
    <w:rsid w:val="00BC0E1B"/>
    <w:rsid w:val="00BC0E22"/>
    <w:rsid w:val="00BC0E4B"/>
    <w:rsid w:val="00BC0EA1"/>
    <w:rsid w:val="00BC0EAF"/>
    <w:rsid w:val="00BC0EBD"/>
    <w:rsid w:val="00BC0EDB"/>
    <w:rsid w:val="00BC0EF7"/>
    <w:rsid w:val="00BC0EF8"/>
    <w:rsid w:val="00BC0F27"/>
    <w:rsid w:val="00BC0F35"/>
    <w:rsid w:val="00BC0F75"/>
    <w:rsid w:val="00BC0F94"/>
    <w:rsid w:val="00BC0FAE"/>
    <w:rsid w:val="00BC0FB4"/>
    <w:rsid w:val="00BC0FD2"/>
    <w:rsid w:val="00BC0FFE"/>
    <w:rsid w:val="00BC105C"/>
    <w:rsid w:val="00BC10E0"/>
    <w:rsid w:val="00BC10F1"/>
    <w:rsid w:val="00BC111A"/>
    <w:rsid w:val="00BC1173"/>
    <w:rsid w:val="00BC11B0"/>
    <w:rsid w:val="00BC11BE"/>
    <w:rsid w:val="00BC11DB"/>
    <w:rsid w:val="00BC11E7"/>
    <w:rsid w:val="00BC1200"/>
    <w:rsid w:val="00BC122A"/>
    <w:rsid w:val="00BC1288"/>
    <w:rsid w:val="00BC128A"/>
    <w:rsid w:val="00BC12AD"/>
    <w:rsid w:val="00BC12BD"/>
    <w:rsid w:val="00BC12BF"/>
    <w:rsid w:val="00BC12CD"/>
    <w:rsid w:val="00BC12F2"/>
    <w:rsid w:val="00BC12FA"/>
    <w:rsid w:val="00BC131A"/>
    <w:rsid w:val="00BC131C"/>
    <w:rsid w:val="00BC134D"/>
    <w:rsid w:val="00BC1353"/>
    <w:rsid w:val="00BC1379"/>
    <w:rsid w:val="00BC1389"/>
    <w:rsid w:val="00BC13B9"/>
    <w:rsid w:val="00BC13BA"/>
    <w:rsid w:val="00BC13DF"/>
    <w:rsid w:val="00BC140B"/>
    <w:rsid w:val="00BC142D"/>
    <w:rsid w:val="00BC1432"/>
    <w:rsid w:val="00BC1471"/>
    <w:rsid w:val="00BC1478"/>
    <w:rsid w:val="00BC14AA"/>
    <w:rsid w:val="00BC14B4"/>
    <w:rsid w:val="00BC14B5"/>
    <w:rsid w:val="00BC1502"/>
    <w:rsid w:val="00BC1508"/>
    <w:rsid w:val="00BC1528"/>
    <w:rsid w:val="00BC153F"/>
    <w:rsid w:val="00BC1557"/>
    <w:rsid w:val="00BC156D"/>
    <w:rsid w:val="00BC1582"/>
    <w:rsid w:val="00BC15D4"/>
    <w:rsid w:val="00BC1600"/>
    <w:rsid w:val="00BC1636"/>
    <w:rsid w:val="00BC1671"/>
    <w:rsid w:val="00BC16BC"/>
    <w:rsid w:val="00BC16C6"/>
    <w:rsid w:val="00BC16D5"/>
    <w:rsid w:val="00BC16E7"/>
    <w:rsid w:val="00BC16FE"/>
    <w:rsid w:val="00BC1716"/>
    <w:rsid w:val="00BC174F"/>
    <w:rsid w:val="00BC1755"/>
    <w:rsid w:val="00BC1767"/>
    <w:rsid w:val="00BC1787"/>
    <w:rsid w:val="00BC1795"/>
    <w:rsid w:val="00BC17FC"/>
    <w:rsid w:val="00BC1805"/>
    <w:rsid w:val="00BC183A"/>
    <w:rsid w:val="00BC1873"/>
    <w:rsid w:val="00BC187D"/>
    <w:rsid w:val="00BC18A6"/>
    <w:rsid w:val="00BC18C9"/>
    <w:rsid w:val="00BC18D8"/>
    <w:rsid w:val="00BC18DC"/>
    <w:rsid w:val="00BC1906"/>
    <w:rsid w:val="00BC1952"/>
    <w:rsid w:val="00BC196C"/>
    <w:rsid w:val="00BC1A06"/>
    <w:rsid w:val="00BC1A3D"/>
    <w:rsid w:val="00BC1AA9"/>
    <w:rsid w:val="00BC1AD1"/>
    <w:rsid w:val="00BC1B86"/>
    <w:rsid w:val="00BC1B90"/>
    <w:rsid w:val="00BC1BB1"/>
    <w:rsid w:val="00BC1BDD"/>
    <w:rsid w:val="00BC1BE3"/>
    <w:rsid w:val="00BC1C51"/>
    <w:rsid w:val="00BC1C77"/>
    <w:rsid w:val="00BC1C7F"/>
    <w:rsid w:val="00BC1C99"/>
    <w:rsid w:val="00BC1CBB"/>
    <w:rsid w:val="00BC1CC2"/>
    <w:rsid w:val="00BC1CFE"/>
    <w:rsid w:val="00BC1D3B"/>
    <w:rsid w:val="00BC1D52"/>
    <w:rsid w:val="00BC1D5B"/>
    <w:rsid w:val="00BC1D71"/>
    <w:rsid w:val="00BC1D7D"/>
    <w:rsid w:val="00BC1DC7"/>
    <w:rsid w:val="00BC1DCF"/>
    <w:rsid w:val="00BC1E15"/>
    <w:rsid w:val="00BC1E36"/>
    <w:rsid w:val="00BC1E3B"/>
    <w:rsid w:val="00BC1E4D"/>
    <w:rsid w:val="00BC1E57"/>
    <w:rsid w:val="00BC1EC0"/>
    <w:rsid w:val="00BC1EC6"/>
    <w:rsid w:val="00BC1ED6"/>
    <w:rsid w:val="00BC1F09"/>
    <w:rsid w:val="00BC1F64"/>
    <w:rsid w:val="00BC1F7A"/>
    <w:rsid w:val="00BC1F9E"/>
    <w:rsid w:val="00BC1FB4"/>
    <w:rsid w:val="00BC1FE5"/>
    <w:rsid w:val="00BC1FFD"/>
    <w:rsid w:val="00BC2040"/>
    <w:rsid w:val="00BC204B"/>
    <w:rsid w:val="00BC2051"/>
    <w:rsid w:val="00BC206A"/>
    <w:rsid w:val="00BC207E"/>
    <w:rsid w:val="00BC20AC"/>
    <w:rsid w:val="00BC20CA"/>
    <w:rsid w:val="00BC20F1"/>
    <w:rsid w:val="00BC2123"/>
    <w:rsid w:val="00BC217F"/>
    <w:rsid w:val="00BC2180"/>
    <w:rsid w:val="00BC21AA"/>
    <w:rsid w:val="00BC21E1"/>
    <w:rsid w:val="00BC21EB"/>
    <w:rsid w:val="00BC21ED"/>
    <w:rsid w:val="00BC221D"/>
    <w:rsid w:val="00BC2228"/>
    <w:rsid w:val="00BC224D"/>
    <w:rsid w:val="00BC2295"/>
    <w:rsid w:val="00BC229A"/>
    <w:rsid w:val="00BC22C3"/>
    <w:rsid w:val="00BC22DC"/>
    <w:rsid w:val="00BC233F"/>
    <w:rsid w:val="00BC236D"/>
    <w:rsid w:val="00BC236E"/>
    <w:rsid w:val="00BC23AA"/>
    <w:rsid w:val="00BC23C0"/>
    <w:rsid w:val="00BC2402"/>
    <w:rsid w:val="00BC2423"/>
    <w:rsid w:val="00BC2431"/>
    <w:rsid w:val="00BC2442"/>
    <w:rsid w:val="00BC2443"/>
    <w:rsid w:val="00BC2447"/>
    <w:rsid w:val="00BC2448"/>
    <w:rsid w:val="00BC245F"/>
    <w:rsid w:val="00BC2485"/>
    <w:rsid w:val="00BC2496"/>
    <w:rsid w:val="00BC24CA"/>
    <w:rsid w:val="00BC24CC"/>
    <w:rsid w:val="00BC24D4"/>
    <w:rsid w:val="00BC251C"/>
    <w:rsid w:val="00BC2532"/>
    <w:rsid w:val="00BC253E"/>
    <w:rsid w:val="00BC257E"/>
    <w:rsid w:val="00BC258C"/>
    <w:rsid w:val="00BC25C9"/>
    <w:rsid w:val="00BC25CE"/>
    <w:rsid w:val="00BC25DD"/>
    <w:rsid w:val="00BC261D"/>
    <w:rsid w:val="00BC263C"/>
    <w:rsid w:val="00BC2670"/>
    <w:rsid w:val="00BC268D"/>
    <w:rsid w:val="00BC26AD"/>
    <w:rsid w:val="00BC26B7"/>
    <w:rsid w:val="00BC26E2"/>
    <w:rsid w:val="00BC26E6"/>
    <w:rsid w:val="00BC26EB"/>
    <w:rsid w:val="00BC2701"/>
    <w:rsid w:val="00BC271C"/>
    <w:rsid w:val="00BC2729"/>
    <w:rsid w:val="00BC2738"/>
    <w:rsid w:val="00BC2748"/>
    <w:rsid w:val="00BC2785"/>
    <w:rsid w:val="00BC27D1"/>
    <w:rsid w:val="00BC27FE"/>
    <w:rsid w:val="00BC2809"/>
    <w:rsid w:val="00BC280A"/>
    <w:rsid w:val="00BC2811"/>
    <w:rsid w:val="00BC2822"/>
    <w:rsid w:val="00BC2823"/>
    <w:rsid w:val="00BC2845"/>
    <w:rsid w:val="00BC2881"/>
    <w:rsid w:val="00BC2890"/>
    <w:rsid w:val="00BC2897"/>
    <w:rsid w:val="00BC28E4"/>
    <w:rsid w:val="00BC292B"/>
    <w:rsid w:val="00BC2947"/>
    <w:rsid w:val="00BC2989"/>
    <w:rsid w:val="00BC29A7"/>
    <w:rsid w:val="00BC2A1E"/>
    <w:rsid w:val="00BC2A41"/>
    <w:rsid w:val="00BC2A7D"/>
    <w:rsid w:val="00BC2A9B"/>
    <w:rsid w:val="00BC2ADC"/>
    <w:rsid w:val="00BC2AF0"/>
    <w:rsid w:val="00BC2B18"/>
    <w:rsid w:val="00BC2B35"/>
    <w:rsid w:val="00BC2B4A"/>
    <w:rsid w:val="00BC2B51"/>
    <w:rsid w:val="00BC2BC3"/>
    <w:rsid w:val="00BC2C01"/>
    <w:rsid w:val="00BC2C0F"/>
    <w:rsid w:val="00BC2C1C"/>
    <w:rsid w:val="00BC2C32"/>
    <w:rsid w:val="00BC2C49"/>
    <w:rsid w:val="00BC2C9B"/>
    <w:rsid w:val="00BC2CAE"/>
    <w:rsid w:val="00BC2CBB"/>
    <w:rsid w:val="00BC2D28"/>
    <w:rsid w:val="00BC2D43"/>
    <w:rsid w:val="00BC2D4A"/>
    <w:rsid w:val="00BC2D62"/>
    <w:rsid w:val="00BC2D87"/>
    <w:rsid w:val="00BC2D92"/>
    <w:rsid w:val="00BC2DA7"/>
    <w:rsid w:val="00BC2DB2"/>
    <w:rsid w:val="00BC2DB6"/>
    <w:rsid w:val="00BC2E00"/>
    <w:rsid w:val="00BC2E1F"/>
    <w:rsid w:val="00BC2E77"/>
    <w:rsid w:val="00BC2E82"/>
    <w:rsid w:val="00BC2EB4"/>
    <w:rsid w:val="00BC2ED9"/>
    <w:rsid w:val="00BC2EF1"/>
    <w:rsid w:val="00BC2F10"/>
    <w:rsid w:val="00BC2F33"/>
    <w:rsid w:val="00BC2F40"/>
    <w:rsid w:val="00BC2F4E"/>
    <w:rsid w:val="00BC2FA7"/>
    <w:rsid w:val="00BC2FF3"/>
    <w:rsid w:val="00BC2FF8"/>
    <w:rsid w:val="00BC300D"/>
    <w:rsid w:val="00BC303E"/>
    <w:rsid w:val="00BC303F"/>
    <w:rsid w:val="00BC3053"/>
    <w:rsid w:val="00BC3084"/>
    <w:rsid w:val="00BC30C2"/>
    <w:rsid w:val="00BC3103"/>
    <w:rsid w:val="00BC311D"/>
    <w:rsid w:val="00BC3134"/>
    <w:rsid w:val="00BC3154"/>
    <w:rsid w:val="00BC3156"/>
    <w:rsid w:val="00BC3181"/>
    <w:rsid w:val="00BC31B5"/>
    <w:rsid w:val="00BC31B8"/>
    <w:rsid w:val="00BC31D4"/>
    <w:rsid w:val="00BC31DB"/>
    <w:rsid w:val="00BC3209"/>
    <w:rsid w:val="00BC321A"/>
    <w:rsid w:val="00BC3254"/>
    <w:rsid w:val="00BC329D"/>
    <w:rsid w:val="00BC32BC"/>
    <w:rsid w:val="00BC32D8"/>
    <w:rsid w:val="00BC32EA"/>
    <w:rsid w:val="00BC3302"/>
    <w:rsid w:val="00BC3318"/>
    <w:rsid w:val="00BC331B"/>
    <w:rsid w:val="00BC3326"/>
    <w:rsid w:val="00BC33CE"/>
    <w:rsid w:val="00BC33D6"/>
    <w:rsid w:val="00BC340D"/>
    <w:rsid w:val="00BC3438"/>
    <w:rsid w:val="00BC345A"/>
    <w:rsid w:val="00BC3489"/>
    <w:rsid w:val="00BC34AD"/>
    <w:rsid w:val="00BC34C7"/>
    <w:rsid w:val="00BC34CC"/>
    <w:rsid w:val="00BC34DA"/>
    <w:rsid w:val="00BC3528"/>
    <w:rsid w:val="00BC354B"/>
    <w:rsid w:val="00BC358E"/>
    <w:rsid w:val="00BC3594"/>
    <w:rsid w:val="00BC3597"/>
    <w:rsid w:val="00BC35B7"/>
    <w:rsid w:val="00BC3658"/>
    <w:rsid w:val="00BC36A6"/>
    <w:rsid w:val="00BC36BE"/>
    <w:rsid w:val="00BC36DE"/>
    <w:rsid w:val="00BC36FA"/>
    <w:rsid w:val="00BC3713"/>
    <w:rsid w:val="00BC371F"/>
    <w:rsid w:val="00BC373E"/>
    <w:rsid w:val="00BC374C"/>
    <w:rsid w:val="00BC37B1"/>
    <w:rsid w:val="00BC3829"/>
    <w:rsid w:val="00BC383D"/>
    <w:rsid w:val="00BC3869"/>
    <w:rsid w:val="00BC387E"/>
    <w:rsid w:val="00BC3900"/>
    <w:rsid w:val="00BC3910"/>
    <w:rsid w:val="00BC395E"/>
    <w:rsid w:val="00BC3990"/>
    <w:rsid w:val="00BC39FC"/>
    <w:rsid w:val="00BC3A09"/>
    <w:rsid w:val="00BC3A44"/>
    <w:rsid w:val="00BC3A5D"/>
    <w:rsid w:val="00BC3A5F"/>
    <w:rsid w:val="00BC3A61"/>
    <w:rsid w:val="00BC3A6C"/>
    <w:rsid w:val="00BC3A6E"/>
    <w:rsid w:val="00BC3A89"/>
    <w:rsid w:val="00BC3AA1"/>
    <w:rsid w:val="00BC3AC2"/>
    <w:rsid w:val="00BC3AC3"/>
    <w:rsid w:val="00BC3AC4"/>
    <w:rsid w:val="00BC3B22"/>
    <w:rsid w:val="00BC3B29"/>
    <w:rsid w:val="00BC3B5F"/>
    <w:rsid w:val="00BC3B6C"/>
    <w:rsid w:val="00BC3B87"/>
    <w:rsid w:val="00BC3B90"/>
    <w:rsid w:val="00BC3BAC"/>
    <w:rsid w:val="00BC3BF5"/>
    <w:rsid w:val="00BC3C25"/>
    <w:rsid w:val="00BC3C39"/>
    <w:rsid w:val="00BC3C82"/>
    <w:rsid w:val="00BC3C85"/>
    <w:rsid w:val="00BC3C90"/>
    <w:rsid w:val="00BC3C98"/>
    <w:rsid w:val="00BC3D36"/>
    <w:rsid w:val="00BC3D43"/>
    <w:rsid w:val="00BC3DA3"/>
    <w:rsid w:val="00BC3DAD"/>
    <w:rsid w:val="00BC3DC1"/>
    <w:rsid w:val="00BC3DCB"/>
    <w:rsid w:val="00BC3DE6"/>
    <w:rsid w:val="00BC3DE7"/>
    <w:rsid w:val="00BC3E3D"/>
    <w:rsid w:val="00BC3EAA"/>
    <w:rsid w:val="00BC3EEB"/>
    <w:rsid w:val="00BC3F01"/>
    <w:rsid w:val="00BC3F20"/>
    <w:rsid w:val="00BC3F37"/>
    <w:rsid w:val="00BC3F41"/>
    <w:rsid w:val="00BC3F51"/>
    <w:rsid w:val="00BC3F85"/>
    <w:rsid w:val="00BC3F9A"/>
    <w:rsid w:val="00BC3FD4"/>
    <w:rsid w:val="00BC400B"/>
    <w:rsid w:val="00BC4014"/>
    <w:rsid w:val="00BC401A"/>
    <w:rsid w:val="00BC4040"/>
    <w:rsid w:val="00BC4046"/>
    <w:rsid w:val="00BC408D"/>
    <w:rsid w:val="00BC40AA"/>
    <w:rsid w:val="00BC40BA"/>
    <w:rsid w:val="00BC40CC"/>
    <w:rsid w:val="00BC40E6"/>
    <w:rsid w:val="00BC40F5"/>
    <w:rsid w:val="00BC4124"/>
    <w:rsid w:val="00BC413E"/>
    <w:rsid w:val="00BC4159"/>
    <w:rsid w:val="00BC41A1"/>
    <w:rsid w:val="00BC41B8"/>
    <w:rsid w:val="00BC41E0"/>
    <w:rsid w:val="00BC41F5"/>
    <w:rsid w:val="00BC4236"/>
    <w:rsid w:val="00BC4274"/>
    <w:rsid w:val="00BC42A6"/>
    <w:rsid w:val="00BC42B1"/>
    <w:rsid w:val="00BC42B4"/>
    <w:rsid w:val="00BC42C5"/>
    <w:rsid w:val="00BC42CD"/>
    <w:rsid w:val="00BC42EF"/>
    <w:rsid w:val="00BC42F1"/>
    <w:rsid w:val="00BC433B"/>
    <w:rsid w:val="00BC4352"/>
    <w:rsid w:val="00BC4377"/>
    <w:rsid w:val="00BC4394"/>
    <w:rsid w:val="00BC439F"/>
    <w:rsid w:val="00BC43A3"/>
    <w:rsid w:val="00BC43A9"/>
    <w:rsid w:val="00BC43E0"/>
    <w:rsid w:val="00BC43E3"/>
    <w:rsid w:val="00BC4402"/>
    <w:rsid w:val="00BC442F"/>
    <w:rsid w:val="00BC4462"/>
    <w:rsid w:val="00BC4468"/>
    <w:rsid w:val="00BC446F"/>
    <w:rsid w:val="00BC447C"/>
    <w:rsid w:val="00BC4482"/>
    <w:rsid w:val="00BC448B"/>
    <w:rsid w:val="00BC449A"/>
    <w:rsid w:val="00BC44AF"/>
    <w:rsid w:val="00BC451F"/>
    <w:rsid w:val="00BC454C"/>
    <w:rsid w:val="00BC455F"/>
    <w:rsid w:val="00BC4564"/>
    <w:rsid w:val="00BC4600"/>
    <w:rsid w:val="00BC4620"/>
    <w:rsid w:val="00BC462F"/>
    <w:rsid w:val="00BC4694"/>
    <w:rsid w:val="00BC46C3"/>
    <w:rsid w:val="00BC46CC"/>
    <w:rsid w:val="00BC46FC"/>
    <w:rsid w:val="00BC46FE"/>
    <w:rsid w:val="00BC4709"/>
    <w:rsid w:val="00BC4718"/>
    <w:rsid w:val="00BC474F"/>
    <w:rsid w:val="00BC47D0"/>
    <w:rsid w:val="00BC47D6"/>
    <w:rsid w:val="00BC47FD"/>
    <w:rsid w:val="00BC4802"/>
    <w:rsid w:val="00BC482C"/>
    <w:rsid w:val="00BC4834"/>
    <w:rsid w:val="00BC487F"/>
    <w:rsid w:val="00BC48DC"/>
    <w:rsid w:val="00BC4903"/>
    <w:rsid w:val="00BC4935"/>
    <w:rsid w:val="00BC496C"/>
    <w:rsid w:val="00BC4974"/>
    <w:rsid w:val="00BC4977"/>
    <w:rsid w:val="00BC497E"/>
    <w:rsid w:val="00BC49A4"/>
    <w:rsid w:val="00BC4A30"/>
    <w:rsid w:val="00BC4A42"/>
    <w:rsid w:val="00BC4A59"/>
    <w:rsid w:val="00BC4AA1"/>
    <w:rsid w:val="00BC4ABB"/>
    <w:rsid w:val="00BC4AC0"/>
    <w:rsid w:val="00BC4AF7"/>
    <w:rsid w:val="00BC4B22"/>
    <w:rsid w:val="00BC4B47"/>
    <w:rsid w:val="00BC4B51"/>
    <w:rsid w:val="00BC4BB0"/>
    <w:rsid w:val="00BC4BC5"/>
    <w:rsid w:val="00BC4BFB"/>
    <w:rsid w:val="00BC4C05"/>
    <w:rsid w:val="00BC4CAE"/>
    <w:rsid w:val="00BC4CD4"/>
    <w:rsid w:val="00BC4D13"/>
    <w:rsid w:val="00BC4D4B"/>
    <w:rsid w:val="00BC4D78"/>
    <w:rsid w:val="00BC4DBB"/>
    <w:rsid w:val="00BC4DD4"/>
    <w:rsid w:val="00BC4E14"/>
    <w:rsid w:val="00BC4E17"/>
    <w:rsid w:val="00BC4E22"/>
    <w:rsid w:val="00BC4E25"/>
    <w:rsid w:val="00BC4E60"/>
    <w:rsid w:val="00BC4E73"/>
    <w:rsid w:val="00BC4EE9"/>
    <w:rsid w:val="00BC4F3D"/>
    <w:rsid w:val="00BC4F44"/>
    <w:rsid w:val="00BC4F47"/>
    <w:rsid w:val="00BC4F5C"/>
    <w:rsid w:val="00BC4F61"/>
    <w:rsid w:val="00BC4F62"/>
    <w:rsid w:val="00BC4F9F"/>
    <w:rsid w:val="00BC4FAD"/>
    <w:rsid w:val="00BC4FB2"/>
    <w:rsid w:val="00BC4FE8"/>
    <w:rsid w:val="00BC4FFC"/>
    <w:rsid w:val="00BC500F"/>
    <w:rsid w:val="00BC5026"/>
    <w:rsid w:val="00BC5036"/>
    <w:rsid w:val="00BC5073"/>
    <w:rsid w:val="00BC50A1"/>
    <w:rsid w:val="00BC50A4"/>
    <w:rsid w:val="00BC50A8"/>
    <w:rsid w:val="00BC50F3"/>
    <w:rsid w:val="00BC5134"/>
    <w:rsid w:val="00BC5153"/>
    <w:rsid w:val="00BC5161"/>
    <w:rsid w:val="00BC517F"/>
    <w:rsid w:val="00BC51A0"/>
    <w:rsid w:val="00BC51A8"/>
    <w:rsid w:val="00BC51B4"/>
    <w:rsid w:val="00BC51BB"/>
    <w:rsid w:val="00BC51D3"/>
    <w:rsid w:val="00BC51E8"/>
    <w:rsid w:val="00BC51EB"/>
    <w:rsid w:val="00BC5209"/>
    <w:rsid w:val="00BC525A"/>
    <w:rsid w:val="00BC5265"/>
    <w:rsid w:val="00BC5280"/>
    <w:rsid w:val="00BC5281"/>
    <w:rsid w:val="00BC5309"/>
    <w:rsid w:val="00BC5334"/>
    <w:rsid w:val="00BC53A5"/>
    <w:rsid w:val="00BC53C9"/>
    <w:rsid w:val="00BC53E0"/>
    <w:rsid w:val="00BC53E1"/>
    <w:rsid w:val="00BC53E2"/>
    <w:rsid w:val="00BC541B"/>
    <w:rsid w:val="00BC5437"/>
    <w:rsid w:val="00BC5453"/>
    <w:rsid w:val="00BC5479"/>
    <w:rsid w:val="00BC547E"/>
    <w:rsid w:val="00BC54A1"/>
    <w:rsid w:val="00BC54A8"/>
    <w:rsid w:val="00BC54AC"/>
    <w:rsid w:val="00BC551F"/>
    <w:rsid w:val="00BC5528"/>
    <w:rsid w:val="00BC553A"/>
    <w:rsid w:val="00BC5554"/>
    <w:rsid w:val="00BC5555"/>
    <w:rsid w:val="00BC555C"/>
    <w:rsid w:val="00BC5578"/>
    <w:rsid w:val="00BC557C"/>
    <w:rsid w:val="00BC5584"/>
    <w:rsid w:val="00BC55B4"/>
    <w:rsid w:val="00BC55B9"/>
    <w:rsid w:val="00BC55DC"/>
    <w:rsid w:val="00BC55EF"/>
    <w:rsid w:val="00BC560E"/>
    <w:rsid w:val="00BC5610"/>
    <w:rsid w:val="00BC561A"/>
    <w:rsid w:val="00BC56B4"/>
    <w:rsid w:val="00BC570F"/>
    <w:rsid w:val="00BC5713"/>
    <w:rsid w:val="00BC571F"/>
    <w:rsid w:val="00BC5723"/>
    <w:rsid w:val="00BC5745"/>
    <w:rsid w:val="00BC574F"/>
    <w:rsid w:val="00BC5751"/>
    <w:rsid w:val="00BC5771"/>
    <w:rsid w:val="00BC57BE"/>
    <w:rsid w:val="00BC580A"/>
    <w:rsid w:val="00BC5874"/>
    <w:rsid w:val="00BC5879"/>
    <w:rsid w:val="00BC58A3"/>
    <w:rsid w:val="00BC58CE"/>
    <w:rsid w:val="00BC58FB"/>
    <w:rsid w:val="00BC590D"/>
    <w:rsid w:val="00BC5933"/>
    <w:rsid w:val="00BC593D"/>
    <w:rsid w:val="00BC594C"/>
    <w:rsid w:val="00BC5965"/>
    <w:rsid w:val="00BC5968"/>
    <w:rsid w:val="00BC59A5"/>
    <w:rsid w:val="00BC59F2"/>
    <w:rsid w:val="00BC5A24"/>
    <w:rsid w:val="00BC5A25"/>
    <w:rsid w:val="00BC5A4E"/>
    <w:rsid w:val="00BC5A70"/>
    <w:rsid w:val="00BC5A8D"/>
    <w:rsid w:val="00BC5A9D"/>
    <w:rsid w:val="00BC5AA5"/>
    <w:rsid w:val="00BC5B33"/>
    <w:rsid w:val="00BC5B48"/>
    <w:rsid w:val="00BC5B57"/>
    <w:rsid w:val="00BC5B82"/>
    <w:rsid w:val="00BC5BAB"/>
    <w:rsid w:val="00BC5BAD"/>
    <w:rsid w:val="00BC5BB2"/>
    <w:rsid w:val="00BC5BB6"/>
    <w:rsid w:val="00BC5BF3"/>
    <w:rsid w:val="00BC5C01"/>
    <w:rsid w:val="00BC5C1E"/>
    <w:rsid w:val="00BC5C4D"/>
    <w:rsid w:val="00BC5C56"/>
    <w:rsid w:val="00BC5D07"/>
    <w:rsid w:val="00BC5D25"/>
    <w:rsid w:val="00BC5D44"/>
    <w:rsid w:val="00BC5D9F"/>
    <w:rsid w:val="00BC5DA5"/>
    <w:rsid w:val="00BC5DC5"/>
    <w:rsid w:val="00BC5DD4"/>
    <w:rsid w:val="00BC5DF2"/>
    <w:rsid w:val="00BC5E02"/>
    <w:rsid w:val="00BC5E0A"/>
    <w:rsid w:val="00BC5E53"/>
    <w:rsid w:val="00BC5E58"/>
    <w:rsid w:val="00BC5E77"/>
    <w:rsid w:val="00BC5E8B"/>
    <w:rsid w:val="00BC5E8E"/>
    <w:rsid w:val="00BC5EAE"/>
    <w:rsid w:val="00BC5EED"/>
    <w:rsid w:val="00BC5F0D"/>
    <w:rsid w:val="00BC5F26"/>
    <w:rsid w:val="00BC5F7D"/>
    <w:rsid w:val="00BC5F8D"/>
    <w:rsid w:val="00BC5F99"/>
    <w:rsid w:val="00BC5F9C"/>
    <w:rsid w:val="00BC5FA2"/>
    <w:rsid w:val="00BC5FE4"/>
    <w:rsid w:val="00BC6066"/>
    <w:rsid w:val="00BC606A"/>
    <w:rsid w:val="00BC60A5"/>
    <w:rsid w:val="00BC60A8"/>
    <w:rsid w:val="00BC610B"/>
    <w:rsid w:val="00BC6132"/>
    <w:rsid w:val="00BC6133"/>
    <w:rsid w:val="00BC619E"/>
    <w:rsid w:val="00BC61A5"/>
    <w:rsid w:val="00BC61D8"/>
    <w:rsid w:val="00BC61E0"/>
    <w:rsid w:val="00BC6212"/>
    <w:rsid w:val="00BC6215"/>
    <w:rsid w:val="00BC6224"/>
    <w:rsid w:val="00BC6262"/>
    <w:rsid w:val="00BC627D"/>
    <w:rsid w:val="00BC62AA"/>
    <w:rsid w:val="00BC62B2"/>
    <w:rsid w:val="00BC62EB"/>
    <w:rsid w:val="00BC62EF"/>
    <w:rsid w:val="00BC62F3"/>
    <w:rsid w:val="00BC6322"/>
    <w:rsid w:val="00BC632A"/>
    <w:rsid w:val="00BC632D"/>
    <w:rsid w:val="00BC639B"/>
    <w:rsid w:val="00BC63A7"/>
    <w:rsid w:val="00BC63B8"/>
    <w:rsid w:val="00BC63CD"/>
    <w:rsid w:val="00BC63EE"/>
    <w:rsid w:val="00BC63EF"/>
    <w:rsid w:val="00BC6407"/>
    <w:rsid w:val="00BC643D"/>
    <w:rsid w:val="00BC64AC"/>
    <w:rsid w:val="00BC64B8"/>
    <w:rsid w:val="00BC64D8"/>
    <w:rsid w:val="00BC64DD"/>
    <w:rsid w:val="00BC650B"/>
    <w:rsid w:val="00BC6519"/>
    <w:rsid w:val="00BC6521"/>
    <w:rsid w:val="00BC6531"/>
    <w:rsid w:val="00BC6568"/>
    <w:rsid w:val="00BC6569"/>
    <w:rsid w:val="00BC658B"/>
    <w:rsid w:val="00BC659B"/>
    <w:rsid w:val="00BC65E3"/>
    <w:rsid w:val="00BC65F8"/>
    <w:rsid w:val="00BC661F"/>
    <w:rsid w:val="00BC66B6"/>
    <w:rsid w:val="00BC66D0"/>
    <w:rsid w:val="00BC66DC"/>
    <w:rsid w:val="00BC66E1"/>
    <w:rsid w:val="00BC674F"/>
    <w:rsid w:val="00BC6792"/>
    <w:rsid w:val="00BC6832"/>
    <w:rsid w:val="00BC684B"/>
    <w:rsid w:val="00BC68A3"/>
    <w:rsid w:val="00BC68AF"/>
    <w:rsid w:val="00BC68BE"/>
    <w:rsid w:val="00BC68F7"/>
    <w:rsid w:val="00BC68F8"/>
    <w:rsid w:val="00BC6919"/>
    <w:rsid w:val="00BC6954"/>
    <w:rsid w:val="00BC6979"/>
    <w:rsid w:val="00BC698B"/>
    <w:rsid w:val="00BC69C2"/>
    <w:rsid w:val="00BC69C7"/>
    <w:rsid w:val="00BC69D5"/>
    <w:rsid w:val="00BC69D8"/>
    <w:rsid w:val="00BC69ED"/>
    <w:rsid w:val="00BC6A36"/>
    <w:rsid w:val="00BC6A53"/>
    <w:rsid w:val="00BC6A73"/>
    <w:rsid w:val="00BC6A74"/>
    <w:rsid w:val="00BC6A99"/>
    <w:rsid w:val="00BC6AA1"/>
    <w:rsid w:val="00BC6AA8"/>
    <w:rsid w:val="00BC6B2D"/>
    <w:rsid w:val="00BC6B2F"/>
    <w:rsid w:val="00BC6B5D"/>
    <w:rsid w:val="00BC6B75"/>
    <w:rsid w:val="00BC6C6D"/>
    <w:rsid w:val="00BC6CFD"/>
    <w:rsid w:val="00BC6D01"/>
    <w:rsid w:val="00BC6D03"/>
    <w:rsid w:val="00BC6D37"/>
    <w:rsid w:val="00BC6D93"/>
    <w:rsid w:val="00BC6DA5"/>
    <w:rsid w:val="00BC6DAD"/>
    <w:rsid w:val="00BC6DC2"/>
    <w:rsid w:val="00BC6DC6"/>
    <w:rsid w:val="00BC6E05"/>
    <w:rsid w:val="00BC6E45"/>
    <w:rsid w:val="00BC6E4F"/>
    <w:rsid w:val="00BC6E68"/>
    <w:rsid w:val="00BC6ECD"/>
    <w:rsid w:val="00BC6F1B"/>
    <w:rsid w:val="00BC6F59"/>
    <w:rsid w:val="00BC6FA7"/>
    <w:rsid w:val="00BC6FB5"/>
    <w:rsid w:val="00BC6FB9"/>
    <w:rsid w:val="00BC6FE3"/>
    <w:rsid w:val="00BC7005"/>
    <w:rsid w:val="00BC7035"/>
    <w:rsid w:val="00BC703A"/>
    <w:rsid w:val="00BC7098"/>
    <w:rsid w:val="00BC709B"/>
    <w:rsid w:val="00BC7112"/>
    <w:rsid w:val="00BC715D"/>
    <w:rsid w:val="00BC716A"/>
    <w:rsid w:val="00BC7174"/>
    <w:rsid w:val="00BC717D"/>
    <w:rsid w:val="00BC71D8"/>
    <w:rsid w:val="00BC71E7"/>
    <w:rsid w:val="00BC71EC"/>
    <w:rsid w:val="00BC71F7"/>
    <w:rsid w:val="00BC71F9"/>
    <w:rsid w:val="00BC71FD"/>
    <w:rsid w:val="00BC71FE"/>
    <w:rsid w:val="00BC7200"/>
    <w:rsid w:val="00BC7214"/>
    <w:rsid w:val="00BC7215"/>
    <w:rsid w:val="00BC7247"/>
    <w:rsid w:val="00BC729B"/>
    <w:rsid w:val="00BC72BC"/>
    <w:rsid w:val="00BC72C0"/>
    <w:rsid w:val="00BC7347"/>
    <w:rsid w:val="00BC7363"/>
    <w:rsid w:val="00BC7399"/>
    <w:rsid w:val="00BC73A0"/>
    <w:rsid w:val="00BC73A4"/>
    <w:rsid w:val="00BC73CA"/>
    <w:rsid w:val="00BC73DB"/>
    <w:rsid w:val="00BC73E5"/>
    <w:rsid w:val="00BC740A"/>
    <w:rsid w:val="00BC7437"/>
    <w:rsid w:val="00BC746A"/>
    <w:rsid w:val="00BC74AD"/>
    <w:rsid w:val="00BC74C7"/>
    <w:rsid w:val="00BC74CC"/>
    <w:rsid w:val="00BC7500"/>
    <w:rsid w:val="00BC751E"/>
    <w:rsid w:val="00BC754B"/>
    <w:rsid w:val="00BC7566"/>
    <w:rsid w:val="00BC7582"/>
    <w:rsid w:val="00BC75C7"/>
    <w:rsid w:val="00BC75F1"/>
    <w:rsid w:val="00BC7635"/>
    <w:rsid w:val="00BC7647"/>
    <w:rsid w:val="00BC7676"/>
    <w:rsid w:val="00BC7678"/>
    <w:rsid w:val="00BC768C"/>
    <w:rsid w:val="00BC76CF"/>
    <w:rsid w:val="00BC76ED"/>
    <w:rsid w:val="00BC76F1"/>
    <w:rsid w:val="00BC7710"/>
    <w:rsid w:val="00BC773F"/>
    <w:rsid w:val="00BC7747"/>
    <w:rsid w:val="00BC775A"/>
    <w:rsid w:val="00BC77A9"/>
    <w:rsid w:val="00BC77B3"/>
    <w:rsid w:val="00BC77DA"/>
    <w:rsid w:val="00BC77E2"/>
    <w:rsid w:val="00BC7829"/>
    <w:rsid w:val="00BC7867"/>
    <w:rsid w:val="00BC7869"/>
    <w:rsid w:val="00BC787A"/>
    <w:rsid w:val="00BC789E"/>
    <w:rsid w:val="00BC789F"/>
    <w:rsid w:val="00BC78FA"/>
    <w:rsid w:val="00BC7915"/>
    <w:rsid w:val="00BC795C"/>
    <w:rsid w:val="00BC797A"/>
    <w:rsid w:val="00BC7990"/>
    <w:rsid w:val="00BC7A05"/>
    <w:rsid w:val="00BC7A50"/>
    <w:rsid w:val="00BC7A72"/>
    <w:rsid w:val="00BC7A7D"/>
    <w:rsid w:val="00BC7A81"/>
    <w:rsid w:val="00BC7AFC"/>
    <w:rsid w:val="00BC7BB5"/>
    <w:rsid w:val="00BC7BE2"/>
    <w:rsid w:val="00BC7BEA"/>
    <w:rsid w:val="00BC7BEB"/>
    <w:rsid w:val="00BC7C1E"/>
    <w:rsid w:val="00BC7C2D"/>
    <w:rsid w:val="00BC7C58"/>
    <w:rsid w:val="00BC7CC2"/>
    <w:rsid w:val="00BC7D03"/>
    <w:rsid w:val="00BC7D37"/>
    <w:rsid w:val="00BC7D39"/>
    <w:rsid w:val="00BC7D3A"/>
    <w:rsid w:val="00BC7D4A"/>
    <w:rsid w:val="00BC7D56"/>
    <w:rsid w:val="00BC7D69"/>
    <w:rsid w:val="00BC7D87"/>
    <w:rsid w:val="00BC7D93"/>
    <w:rsid w:val="00BC7DAA"/>
    <w:rsid w:val="00BC7DCB"/>
    <w:rsid w:val="00BC7DE3"/>
    <w:rsid w:val="00BC7E17"/>
    <w:rsid w:val="00BC7E55"/>
    <w:rsid w:val="00BC7E77"/>
    <w:rsid w:val="00BC7E80"/>
    <w:rsid w:val="00BC7E83"/>
    <w:rsid w:val="00BC7FB3"/>
    <w:rsid w:val="00BD0028"/>
    <w:rsid w:val="00BD002A"/>
    <w:rsid w:val="00BD0056"/>
    <w:rsid w:val="00BD006B"/>
    <w:rsid w:val="00BD0074"/>
    <w:rsid w:val="00BD0091"/>
    <w:rsid w:val="00BD00AB"/>
    <w:rsid w:val="00BD00B4"/>
    <w:rsid w:val="00BD00C7"/>
    <w:rsid w:val="00BD00CE"/>
    <w:rsid w:val="00BD00CF"/>
    <w:rsid w:val="00BD0120"/>
    <w:rsid w:val="00BD013F"/>
    <w:rsid w:val="00BD0155"/>
    <w:rsid w:val="00BD015A"/>
    <w:rsid w:val="00BD015E"/>
    <w:rsid w:val="00BD0166"/>
    <w:rsid w:val="00BD016C"/>
    <w:rsid w:val="00BD01A7"/>
    <w:rsid w:val="00BD01B6"/>
    <w:rsid w:val="00BD01EA"/>
    <w:rsid w:val="00BD01EC"/>
    <w:rsid w:val="00BD01F9"/>
    <w:rsid w:val="00BD022A"/>
    <w:rsid w:val="00BD027F"/>
    <w:rsid w:val="00BD02B6"/>
    <w:rsid w:val="00BD02C8"/>
    <w:rsid w:val="00BD031E"/>
    <w:rsid w:val="00BD0332"/>
    <w:rsid w:val="00BD0370"/>
    <w:rsid w:val="00BD03B0"/>
    <w:rsid w:val="00BD03BE"/>
    <w:rsid w:val="00BD03F8"/>
    <w:rsid w:val="00BD03FA"/>
    <w:rsid w:val="00BD0428"/>
    <w:rsid w:val="00BD0430"/>
    <w:rsid w:val="00BD0447"/>
    <w:rsid w:val="00BD0455"/>
    <w:rsid w:val="00BD046F"/>
    <w:rsid w:val="00BD0488"/>
    <w:rsid w:val="00BD04A9"/>
    <w:rsid w:val="00BD04AA"/>
    <w:rsid w:val="00BD04D5"/>
    <w:rsid w:val="00BD0520"/>
    <w:rsid w:val="00BD0535"/>
    <w:rsid w:val="00BD0557"/>
    <w:rsid w:val="00BD0558"/>
    <w:rsid w:val="00BD05C5"/>
    <w:rsid w:val="00BD05EA"/>
    <w:rsid w:val="00BD05EC"/>
    <w:rsid w:val="00BD0621"/>
    <w:rsid w:val="00BD063F"/>
    <w:rsid w:val="00BD065B"/>
    <w:rsid w:val="00BD0662"/>
    <w:rsid w:val="00BD0671"/>
    <w:rsid w:val="00BD0676"/>
    <w:rsid w:val="00BD068E"/>
    <w:rsid w:val="00BD0690"/>
    <w:rsid w:val="00BD06B3"/>
    <w:rsid w:val="00BD06CA"/>
    <w:rsid w:val="00BD06CD"/>
    <w:rsid w:val="00BD06DF"/>
    <w:rsid w:val="00BD06F2"/>
    <w:rsid w:val="00BD06F6"/>
    <w:rsid w:val="00BD06FB"/>
    <w:rsid w:val="00BD071B"/>
    <w:rsid w:val="00BD0777"/>
    <w:rsid w:val="00BD077B"/>
    <w:rsid w:val="00BD07D0"/>
    <w:rsid w:val="00BD07EC"/>
    <w:rsid w:val="00BD0827"/>
    <w:rsid w:val="00BD086C"/>
    <w:rsid w:val="00BD087B"/>
    <w:rsid w:val="00BD089F"/>
    <w:rsid w:val="00BD08CB"/>
    <w:rsid w:val="00BD08D1"/>
    <w:rsid w:val="00BD08E1"/>
    <w:rsid w:val="00BD091B"/>
    <w:rsid w:val="00BD0988"/>
    <w:rsid w:val="00BD0991"/>
    <w:rsid w:val="00BD099D"/>
    <w:rsid w:val="00BD09A6"/>
    <w:rsid w:val="00BD09BA"/>
    <w:rsid w:val="00BD0A4F"/>
    <w:rsid w:val="00BD0A70"/>
    <w:rsid w:val="00BD0A7A"/>
    <w:rsid w:val="00BD0AD9"/>
    <w:rsid w:val="00BD0B38"/>
    <w:rsid w:val="00BD0BB0"/>
    <w:rsid w:val="00BD0BD1"/>
    <w:rsid w:val="00BD0BDC"/>
    <w:rsid w:val="00BD0BFA"/>
    <w:rsid w:val="00BD0C0D"/>
    <w:rsid w:val="00BD0C1E"/>
    <w:rsid w:val="00BD0C30"/>
    <w:rsid w:val="00BD0C4B"/>
    <w:rsid w:val="00BD0C64"/>
    <w:rsid w:val="00BD0C6F"/>
    <w:rsid w:val="00BD0C8D"/>
    <w:rsid w:val="00BD0CA7"/>
    <w:rsid w:val="00BD0CF9"/>
    <w:rsid w:val="00BD0CFA"/>
    <w:rsid w:val="00BD0CFC"/>
    <w:rsid w:val="00BD0D6C"/>
    <w:rsid w:val="00BD0D81"/>
    <w:rsid w:val="00BD0D86"/>
    <w:rsid w:val="00BD0D8E"/>
    <w:rsid w:val="00BD0D95"/>
    <w:rsid w:val="00BD0DC2"/>
    <w:rsid w:val="00BD0DDF"/>
    <w:rsid w:val="00BD0DE9"/>
    <w:rsid w:val="00BD0DF6"/>
    <w:rsid w:val="00BD0DFE"/>
    <w:rsid w:val="00BD0E07"/>
    <w:rsid w:val="00BD0E09"/>
    <w:rsid w:val="00BD0E16"/>
    <w:rsid w:val="00BD0E27"/>
    <w:rsid w:val="00BD0E3A"/>
    <w:rsid w:val="00BD0E52"/>
    <w:rsid w:val="00BD0E56"/>
    <w:rsid w:val="00BD0EA3"/>
    <w:rsid w:val="00BD0EB1"/>
    <w:rsid w:val="00BD0EDD"/>
    <w:rsid w:val="00BD0EDF"/>
    <w:rsid w:val="00BD0EEA"/>
    <w:rsid w:val="00BD0F36"/>
    <w:rsid w:val="00BD0FC2"/>
    <w:rsid w:val="00BD0FCB"/>
    <w:rsid w:val="00BD1014"/>
    <w:rsid w:val="00BD101B"/>
    <w:rsid w:val="00BD103D"/>
    <w:rsid w:val="00BD103F"/>
    <w:rsid w:val="00BD108C"/>
    <w:rsid w:val="00BD109B"/>
    <w:rsid w:val="00BD10CA"/>
    <w:rsid w:val="00BD10D6"/>
    <w:rsid w:val="00BD10DE"/>
    <w:rsid w:val="00BD10F0"/>
    <w:rsid w:val="00BD1118"/>
    <w:rsid w:val="00BD1128"/>
    <w:rsid w:val="00BD114C"/>
    <w:rsid w:val="00BD1166"/>
    <w:rsid w:val="00BD1170"/>
    <w:rsid w:val="00BD11D8"/>
    <w:rsid w:val="00BD1242"/>
    <w:rsid w:val="00BD1246"/>
    <w:rsid w:val="00BD125D"/>
    <w:rsid w:val="00BD1281"/>
    <w:rsid w:val="00BD12E2"/>
    <w:rsid w:val="00BD131E"/>
    <w:rsid w:val="00BD13C9"/>
    <w:rsid w:val="00BD13CF"/>
    <w:rsid w:val="00BD13DB"/>
    <w:rsid w:val="00BD13ED"/>
    <w:rsid w:val="00BD13EE"/>
    <w:rsid w:val="00BD141A"/>
    <w:rsid w:val="00BD1459"/>
    <w:rsid w:val="00BD1471"/>
    <w:rsid w:val="00BD1478"/>
    <w:rsid w:val="00BD149E"/>
    <w:rsid w:val="00BD14E6"/>
    <w:rsid w:val="00BD14ED"/>
    <w:rsid w:val="00BD14F8"/>
    <w:rsid w:val="00BD152C"/>
    <w:rsid w:val="00BD1552"/>
    <w:rsid w:val="00BD15E6"/>
    <w:rsid w:val="00BD15FE"/>
    <w:rsid w:val="00BD161B"/>
    <w:rsid w:val="00BD166C"/>
    <w:rsid w:val="00BD167C"/>
    <w:rsid w:val="00BD167E"/>
    <w:rsid w:val="00BD16E0"/>
    <w:rsid w:val="00BD16E5"/>
    <w:rsid w:val="00BD16EF"/>
    <w:rsid w:val="00BD16FD"/>
    <w:rsid w:val="00BD1706"/>
    <w:rsid w:val="00BD1731"/>
    <w:rsid w:val="00BD174A"/>
    <w:rsid w:val="00BD1763"/>
    <w:rsid w:val="00BD177F"/>
    <w:rsid w:val="00BD179D"/>
    <w:rsid w:val="00BD17A8"/>
    <w:rsid w:val="00BD17D5"/>
    <w:rsid w:val="00BD183A"/>
    <w:rsid w:val="00BD186D"/>
    <w:rsid w:val="00BD18C5"/>
    <w:rsid w:val="00BD1901"/>
    <w:rsid w:val="00BD1971"/>
    <w:rsid w:val="00BD19C4"/>
    <w:rsid w:val="00BD19DD"/>
    <w:rsid w:val="00BD19EA"/>
    <w:rsid w:val="00BD1A26"/>
    <w:rsid w:val="00BD1A35"/>
    <w:rsid w:val="00BD1A37"/>
    <w:rsid w:val="00BD1A3A"/>
    <w:rsid w:val="00BD1A48"/>
    <w:rsid w:val="00BD1A54"/>
    <w:rsid w:val="00BD1A6F"/>
    <w:rsid w:val="00BD1A8E"/>
    <w:rsid w:val="00BD1AC6"/>
    <w:rsid w:val="00BD1AE1"/>
    <w:rsid w:val="00BD1AFB"/>
    <w:rsid w:val="00BD1B68"/>
    <w:rsid w:val="00BD1B82"/>
    <w:rsid w:val="00BD1B99"/>
    <w:rsid w:val="00BD1BB8"/>
    <w:rsid w:val="00BD1BB9"/>
    <w:rsid w:val="00BD1BBF"/>
    <w:rsid w:val="00BD1BDC"/>
    <w:rsid w:val="00BD1C16"/>
    <w:rsid w:val="00BD1C1A"/>
    <w:rsid w:val="00BD1C38"/>
    <w:rsid w:val="00BD1CB4"/>
    <w:rsid w:val="00BD1D41"/>
    <w:rsid w:val="00BD1D64"/>
    <w:rsid w:val="00BD1D82"/>
    <w:rsid w:val="00BD1D9A"/>
    <w:rsid w:val="00BD1D9D"/>
    <w:rsid w:val="00BD1DA0"/>
    <w:rsid w:val="00BD1DD9"/>
    <w:rsid w:val="00BD1DDB"/>
    <w:rsid w:val="00BD1DF7"/>
    <w:rsid w:val="00BD1E36"/>
    <w:rsid w:val="00BD1E90"/>
    <w:rsid w:val="00BD1E91"/>
    <w:rsid w:val="00BD1ED4"/>
    <w:rsid w:val="00BD1F27"/>
    <w:rsid w:val="00BD1F4E"/>
    <w:rsid w:val="00BD1F62"/>
    <w:rsid w:val="00BD1F9D"/>
    <w:rsid w:val="00BD1FB3"/>
    <w:rsid w:val="00BD1FFD"/>
    <w:rsid w:val="00BD20E3"/>
    <w:rsid w:val="00BD20F3"/>
    <w:rsid w:val="00BD2108"/>
    <w:rsid w:val="00BD214B"/>
    <w:rsid w:val="00BD2162"/>
    <w:rsid w:val="00BD2163"/>
    <w:rsid w:val="00BD2164"/>
    <w:rsid w:val="00BD219F"/>
    <w:rsid w:val="00BD21C1"/>
    <w:rsid w:val="00BD21F8"/>
    <w:rsid w:val="00BD2219"/>
    <w:rsid w:val="00BD2238"/>
    <w:rsid w:val="00BD2250"/>
    <w:rsid w:val="00BD2258"/>
    <w:rsid w:val="00BD2270"/>
    <w:rsid w:val="00BD2296"/>
    <w:rsid w:val="00BD229B"/>
    <w:rsid w:val="00BD229D"/>
    <w:rsid w:val="00BD22EB"/>
    <w:rsid w:val="00BD2311"/>
    <w:rsid w:val="00BD2313"/>
    <w:rsid w:val="00BD232F"/>
    <w:rsid w:val="00BD233B"/>
    <w:rsid w:val="00BD2345"/>
    <w:rsid w:val="00BD2359"/>
    <w:rsid w:val="00BD2398"/>
    <w:rsid w:val="00BD23AF"/>
    <w:rsid w:val="00BD23C2"/>
    <w:rsid w:val="00BD23D6"/>
    <w:rsid w:val="00BD2430"/>
    <w:rsid w:val="00BD2438"/>
    <w:rsid w:val="00BD244E"/>
    <w:rsid w:val="00BD2454"/>
    <w:rsid w:val="00BD2459"/>
    <w:rsid w:val="00BD245D"/>
    <w:rsid w:val="00BD2478"/>
    <w:rsid w:val="00BD24AC"/>
    <w:rsid w:val="00BD24AE"/>
    <w:rsid w:val="00BD2563"/>
    <w:rsid w:val="00BD2568"/>
    <w:rsid w:val="00BD2586"/>
    <w:rsid w:val="00BD258C"/>
    <w:rsid w:val="00BD2592"/>
    <w:rsid w:val="00BD2597"/>
    <w:rsid w:val="00BD25AB"/>
    <w:rsid w:val="00BD25D9"/>
    <w:rsid w:val="00BD263F"/>
    <w:rsid w:val="00BD2644"/>
    <w:rsid w:val="00BD2659"/>
    <w:rsid w:val="00BD2665"/>
    <w:rsid w:val="00BD26D2"/>
    <w:rsid w:val="00BD26E1"/>
    <w:rsid w:val="00BD2772"/>
    <w:rsid w:val="00BD2791"/>
    <w:rsid w:val="00BD27A6"/>
    <w:rsid w:val="00BD27C9"/>
    <w:rsid w:val="00BD27E7"/>
    <w:rsid w:val="00BD27EF"/>
    <w:rsid w:val="00BD2834"/>
    <w:rsid w:val="00BD2863"/>
    <w:rsid w:val="00BD286A"/>
    <w:rsid w:val="00BD2872"/>
    <w:rsid w:val="00BD28B2"/>
    <w:rsid w:val="00BD28BD"/>
    <w:rsid w:val="00BD291E"/>
    <w:rsid w:val="00BD292B"/>
    <w:rsid w:val="00BD294D"/>
    <w:rsid w:val="00BD2955"/>
    <w:rsid w:val="00BD295A"/>
    <w:rsid w:val="00BD2994"/>
    <w:rsid w:val="00BD2A03"/>
    <w:rsid w:val="00BD2A06"/>
    <w:rsid w:val="00BD2A17"/>
    <w:rsid w:val="00BD2A2F"/>
    <w:rsid w:val="00BD2AAB"/>
    <w:rsid w:val="00BD2AD8"/>
    <w:rsid w:val="00BD2B1F"/>
    <w:rsid w:val="00BD2B3B"/>
    <w:rsid w:val="00BD2B6C"/>
    <w:rsid w:val="00BD2B85"/>
    <w:rsid w:val="00BD2C9A"/>
    <w:rsid w:val="00BD2CD1"/>
    <w:rsid w:val="00BD2D02"/>
    <w:rsid w:val="00BD2D03"/>
    <w:rsid w:val="00BD2D0A"/>
    <w:rsid w:val="00BD2D18"/>
    <w:rsid w:val="00BD2D1D"/>
    <w:rsid w:val="00BD2D2C"/>
    <w:rsid w:val="00BD2D70"/>
    <w:rsid w:val="00BD2D76"/>
    <w:rsid w:val="00BD2D7F"/>
    <w:rsid w:val="00BD2D81"/>
    <w:rsid w:val="00BD2D89"/>
    <w:rsid w:val="00BD2DA8"/>
    <w:rsid w:val="00BD2DFE"/>
    <w:rsid w:val="00BD2E2B"/>
    <w:rsid w:val="00BD2E7A"/>
    <w:rsid w:val="00BD2E82"/>
    <w:rsid w:val="00BD2E8B"/>
    <w:rsid w:val="00BD2EC7"/>
    <w:rsid w:val="00BD2F12"/>
    <w:rsid w:val="00BD2F1E"/>
    <w:rsid w:val="00BD2F5D"/>
    <w:rsid w:val="00BD300C"/>
    <w:rsid w:val="00BD3032"/>
    <w:rsid w:val="00BD307D"/>
    <w:rsid w:val="00BD30BC"/>
    <w:rsid w:val="00BD30C9"/>
    <w:rsid w:val="00BD30D9"/>
    <w:rsid w:val="00BD30EE"/>
    <w:rsid w:val="00BD31A0"/>
    <w:rsid w:val="00BD31A3"/>
    <w:rsid w:val="00BD3211"/>
    <w:rsid w:val="00BD3212"/>
    <w:rsid w:val="00BD3240"/>
    <w:rsid w:val="00BD3255"/>
    <w:rsid w:val="00BD3266"/>
    <w:rsid w:val="00BD3278"/>
    <w:rsid w:val="00BD32B2"/>
    <w:rsid w:val="00BD32F3"/>
    <w:rsid w:val="00BD3339"/>
    <w:rsid w:val="00BD3348"/>
    <w:rsid w:val="00BD334D"/>
    <w:rsid w:val="00BD3368"/>
    <w:rsid w:val="00BD3372"/>
    <w:rsid w:val="00BD337C"/>
    <w:rsid w:val="00BD3380"/>
    <w:rsid w:val="00BD33CB"/>
    <w:rsid w:val="00BD33F4"/>
    <w:rsid w:val="00BD3443"/>
    <w:rsid w:val="00BD345F"/>
    <w:rsid w:val="00BD3462"/>
    <w:rsid w:val="00BD3498"/>
    <w:rsid w:val="00BD34CB"/>
    <w:rsid w:val="00BD351F"/>
    <w:rsid w:val="00BD3549"/>
    <w:rsid w:val="00BD3585"/>
    <w:rsid w:val="00BD3599"/>
    <w:rsid w:val="00BD35BA"/>
    <w:rsid w:val="00BD35DB"/>
    <w:rsid w:val="00BD35F1"/>
    <w:rsid w:val="00BD3625"/>
    <w:rsid w:val="00BD3648"/>
    <w:rsid w:val="00BD364C"/>
    <w:rsid w:val="00BD366A"/>
    <w:rsid w:val="00BD3696"/>
    <w:rsid w:val="00BD36A6"/>
    <w:rsid w:val="00BD36B2"/>
    <w:rsid w:val="00BD36E8"/>
    <w:rsid w:val="00BD36F7"/>
    <w:rsid w:val="00BD36FD"/>
    <w:rsid w:val="00BD371D"/>
    <w:rsid w:val="00BD373B"/>
    <w:rsid w:val="00BD3766"/>
    <w:rsid w:val="00BD3780"/>
    <w:rsid w:val="00BD37BB"/>
    <w:rsid w:val="00BD37D8"/>
    <w:rsid w:val="00BD3882"/>
    <w:rsid w:val="00BD38B9"/>
    <w:rsid w:val="00BD3903"/>
    <w:rsid w:val="00BD3906"/>
    <w:rsid w:val="00BD3944"/>
    <w:rsid w:val="00BD3987"/>
    <w:rsid w:val="00BD39C5"/>
    <w:rsid w:val="00BD39FF"/>
    <w:rsid w:val="00BD3AAB"/>
    <w:rsid w:val="00BD3AB5"/>
    <w:rsid w:val="00BD3ACE"/>
    <w:rsid w:val="00BD3B17"/>
    <w:rsid w:val="00BD3B27"/>
    <w:rsid w:val="00BD3B2D"/>
    <w:rsid w:val="00BD3B49"/>
    <w:rsid w:val="00BD3B8E"/>
    <w:rsid w:val="00BD3BC0"/>
    <w:rsid w:val="00BD3BC5"/>
    <w:rsid w:val="00BD3BF0"/>
    <w:rsid w:val="00BD3C23"/>
    <w:rsid w:val="00BD3C2E"/>
    <w:rsid w:val="00BD3C2F"/>
    <w:rsid w:val="00BD3C3A"/>
    <w:rsid w:val="00BD3C72"/>
    <w:rsid w:val="00BD3C77"/>
    <w:rsid w:val="00BD3C83"/>
    <w:rsid w:val="00BD3C9B"/>
    <w:rsid w:val="00BD3CAA"/>
    <w:rsid w:val="00BD3CAC"/>
    <w:rsid w:val="00BD3CF1"/>
    <w:rsid w:val="00BD3D06"/>
    <w:rsid w:val="00BD3D0A"/>
    <w:rsid w:val="00BD3D27"/>
    <w:rsid w:val="00BD3D2F"/>
    <w:rsid w:val="00BD3D4B"/>
    <w:rsid w:val="00BD3D4D"/>
    <w:rsid w:val="00BD3D68"/>
    <w:rsid w:val="00BD3D6A"/>
    <w:rsid w:val="00BD3DCF"/>
    <w:rsid w:val="00BD3DE3"/>
    <w:rsid w:val="00BD3E40"/>
    <w:rsid w:val="00BD3E78"/>
    <w:rsid w:val="00BD3E90"/>
    <w:rsid w:val="00BD3EAF"/>
    <w:rsid w:val="00BD3EC2"/>
    <w:rsid w:val="00BD3EE0"/>
    <w:rsid w:val="00BD3F09"/>
    <w:rsid w:val="00BD3FAF"/>
    <w:rsid w:val="00BD3FB3"/>
    <w:rsid w:val="00BD400A"/>
    <w:rsid w:val="00BD401E"/>
    <w:rsid w:val="00BD404D"/>
    <w:rsid w:val="00BD4082"/>
    <w:rsid w:val="00BD4084"/>
    <w:rsid w:val="00BD4095"/>
    <w:rsid w:val="00BD40D3"/>
    <w:rsid w:val="00BD40DE"/>
    <w:rsid w:val="00BD40FA"/>
    <w:rsid w:val="00BD4106"/>
    <w:rsid w:val="00BD4118"/>
    <w:rsid w:val="00BD413E"/>
    <w:rsid w:val="00BD416C"/>
    <w:rsid w:val="00BD41B0"/>
    <w:rsid w:val="00BD4202"/>
    <w:rsid w:val="00BD4229"/>
    <w:rsid w:val="00BD4236"/>
    <w:rsid w:val="00BD4239"/>
    <w:rsid w:val="00BD4243"/>
    <w:rsid w:val="00BD424E"/>
    <w:rsid w:val="00BD4289"/>
    <w:rsid w:val="00BD42DC"/>
    <w:rsid w:val="00BD42E6"/>
    <w:rsid w:val="00BD42ED"/>
    <w:rsid w:val="00BD431A"/>
    <w:rsid w:val="00BD4339"/>
    <w:rsid w:val="00BD4368"/>
    <w:rsid w:val="00BD4390"/>
    <w:rsid w:val="00BD43BD"/>
    <w:rsid w:val="00BD43C8"/>
    <w:rsid w:val="00BD43CD"/>
    <w:rsid w:val="00BD43E5"/>
    <w:rsid w:val="00BD43FC"/>
    <w:rsid w:val="00BD4458"/>
    <w:rsid w:val="00BD4459"/>
    <w:rsid w:val="00BD4460"/>
    <w:rsid w:val="00BD449A"/>
    <w:rsid w:val="00BD44AC"/>
    <w:rsid w:val="00BD4500"/>
    <w:rsid w:val="00BD4569"/>
    <w:rsid w:val="00BD4579"/>
    <w:rsid w:val="00BD4615"/>
    <w:rsid w:val="00BD4646"/>
    <w:rsid w:val="00BD46A5"/>
    <w:rsid w:val="00BD46D0"/>
    <w:rsid w:val="00BD471C"/>
    <w:rsid w:val="00BD474A"/>
    <w:rsid w:val="00BD4766"/>
    <w:rsid w:val="00BD476B"/>
    <w:rsid w:val="00BD47C4"/>
    <w:rsid w:val="00BD47D0"/>
    <w:rsid w:val="00BD4814"/>
    <w:rsid w:val="00BD4836"/>
    <w:rsid w:val="00BD4890"/>
    <w:rsid w:val="00BD48A6"/>
    <w:rsid w:val="00BD48B8"/>
    <w:rsid w:val="00BD48C2"/>
    <w:rsid w:val="00BD4917"/>
    <w:rsid w:val="00BD4927"/>
    <w:rsid w:val="00BD4942"/>
    <w:rsid w:val="00BD4952"/>
    <w:rsid w:val="00BD49A8"/>
    <w:rsid w:val="00BD49C0"/>
    <w:rsid w:val="00BD49C3"/>
    <w:rsid w:val="00BD49F7"/>
    <w:rsid w:val="00BD4A0C"/>
    <w:rsid w:val="00BD4A19"/>
    <w:rsid w:val="00BD4A2E"/>
    <w:rsid w:val="00BD4A86"/>
    <w:rsid w:val="00BD4A8B"/>
    <w:rsid w:val="00BD4ADD"/>
    <w:rsid w:val="00BD4AE0"/>
    <w:rsid w:val="00BD4B48"/>
    <w:rsid w:val="00BD4B90"/>
    <w:rsid w:val="00BD4BAB"/>
    <w:rsid w:val="00BD4C1B"/>
    <w:rsid w:val="00BD4C5E"/>
    <w:rsid w:val="00BD4C66"/>
    <w:rsid w:val="00BD4C6B"/>
    <w:rsid w:val="00BD4CA7"/>
    <w:rsid w:val="00BD4CA8"/>
    <w:rsid w:val="00BD4CBD"/>
    <w:rsid w:val="00BD4CBF"/>
    <w:rsid w:val="00BD4D1E"/>
    <w:rsid w:val="00BD4D45"/>
    <w:rsid w:val="00BD4D79"/>
    <w:rsid w:val="00BD4DA8"/>
    <w:rsid w:val="00BD4DB3"/>
    <w:rsid w:val="00BD4DB8"/>
    <w:rsid w:val="00BD4DFB"/>
    <w:rsid w:val="00BD4E09"/>
    <w:rsid w:val="00BD4E0E"/>
    <w:rsid w:val="00BD4E15"/>
    <w:rsid w:val="00BD4E33"/>
    <w:rsid w:val="00BD4E4B"/>
    <w:rsid w:val="00BD4E96"/>
    <w:rsid w:val="00BD4EEB"/>
    <w:rsid w:val="00BD4F45"/>
    <w:rsid w:val="00BD4F4D"/>
    <w:rsid w:val="00BD4F61"/>
    <w:rsid w:val="00BD4F77"/>
    <w:rsid w:val="00BD4FAA"/>
    <w:rsid w:val="00BD4FB4"/>
    <w:rsid w:val="00BD4FC6"/>
    <w:rsid w:val="00BD4FE4"/>
    <w:rsid w:val="00BD4FEE"/>
    <w:rsid w:val="00BD5048"/>
    <w:rsid w:val="00BD505E"/>
    <w:rsid w:val="00BD5076"/>
    <w:rsid w:val="00BD5085"/>
    <w:rsid w:val="00BD50FC"/>
    <w:rsid w:val="00BD512C"/>
    <w:rsid w:val="00BD5140"/>
    <w:rsid w:val="00BD51B7"/>
    <w:rsid w:val="00BD51EC"/>
    <w:rsid w:val="00BD5208"/>
    <w:rsid w:val="00BD5229"/>
    <w:rsid w:val="00BD5267"/>
    <w:rsid w:val="00BD526D"/>
    <w:rsid w:val="00BD5290"/>
    <w:rsid w:val="00BD52AE"/>
    <w:rsid w:val="00BD52AF"/>
    <w:rsid w:val="00BD52B3"/>
    <w:rsid w:val="00BD52B6"/>
    <w:rsid w:val="00BD52BB"/>
    <w:rsid w:val="00BD52FB"/>
    <w:rsid w:val="00BD531B"/>
    <w:rsid w:val="00BD5324"/>
    <w:rsid w:val="00BD5327"/>
    <w:rsid w:val="00BD5341"/>
    <w:rsid w:val="00BD5373"/>
    <w:rsid w:val="00BD5387"/>
    <w:rsid w:val="00BD53E1"/>
    <w:rsid w:val="00BD53FF"/>
    <w:rsid w:val="00BD540D"/>
    <w:rsid w:val="00BD546A"/>
    <w:rsid w:val="00BD54A6"/>
    <w:rsid w:val="00BD54B2"/>
    <w:rsid w:val="00BD54BB"/>
    <w:rsid w:val="00BD54E7"/>
    <w:rsid w:val="00BD5503"/>
    <w:rsid w:val="00BD550C"/>
    <w:rsid w:val="00BD5515"/>
    <w:rsid w:val="00BD5539"/>
    <w:rsid w:val="00BD5548"/>
    <w:rsid w:val="00BD5553"/>
    <w:rsid w:val="00BD556C"/>
    <w:rsid w:val="00BD558D"/>
    <w:rsid w:val="00BD5592"/>
    <w:rsid w:val="00BD55D2"/>
    <w:rsid w:val="00BD55D7"/>
    <w:rsid w:val="00BD55FF"/>
    <w:rsid w:val="00BD5621"/>
    <w:rsid w:val="00BD564A"/>
    <w:rsid w:val="00BD566A"/>
    <w:rsid w:val="00BD56ED"/>
    <w:rsid w:val="00BD5715"/>
    <w:rsid w:val="00BD5727"/>
    <w:rsid w:val="00BD574D"/>
    <w:rsid w:val="00BD575B"/>
    <w:rsid w:val="00BD576D"/>
    <w:rsid w:val="00BD5796"/>
    <w:rsid w:val="00BD5798"/>
    <w:rsid w:val="00BD57A4"/>
    <w:rsid w:val="00BD57F6"/>
    <w:rsid w:val="00BD57FF"/>
    <w:rsid w:val="00BD580A"/>
    <w:rsid w:val="00BD588C"/>
    <w:rsid w:val="00BD589D"/>
    <w:rsid w:val="00BD58A5"/>
    <w:rsid w:val="00BD58A7"/>
    <w:rsid w:val="00BD58AD"/>
    <w:rsid w:val="00BD58F8"/>
    <w:rsid w:val="00BD591D"/>
    <w:rsid w:val="00BD5932"/>
    <w:rsid w:val="00BD594F"/>
    <w:rsid w:val="00BD5961"/>
    <w:rsid w:val="00BD597A"/>
    <w:rsid w:val="00BD598F"/>
    <w:rsid w:val="00BD59E6"/>
    <w:rsid w:val="00BD59F3"/>
    <w:rsid w:val="00BD5A19"/>
    <w:rsid w:val="00BD5A3F"/>
    <w:rsid w:val="00BD5A83"/>
    <w:rsid w:val="00BD5A9E"/>
    <w:rsid w:val="00BD5AF7"/>
    <w:rsid w:val="00BD5AFE"/>
    <w:rsid w:val="00BD5B82"/>
    <w:rsid w:val="00BD5B97"/>
    <w:rsid w:val="00BD5BB9"/>
    <w:rsid w:val="00BD5BC5"/>
    <w:rsid w:val="00BD5BFF"/>
    <w:rsid w:val="00BD5C87"/>
    <w:rsid w:val="00BD5CA8"/>
    <w:rsid w:val="00BD5CD7"/>
    <w:rsid w:val="00BD5D1C"/>
    <w:rsid w:val="00BD5D4A"/>
    <w:rsid w:val="00BD5D55"/>
    <w:rsid w:val="00BD5D6D"/>
    <w:rsid w:val="00BD5D70"/>
    <w:rsid w:val="00BD5DD7"/>
    <w:rsid w:val="00BD5E12"/>
    <w:rsid w:val="00BD5E18"/>
    <w:rsid w:val="00BD5E57"/>
    <w:rsid w:val="00BD5E60"/>
    <w:rsid w:val="00BD5E83"/>
    <w:rsid w:val="00BD5ED5"/>
    <w:rsid w:val="00BD5EE9"/>
    <w:rsid w:val="00BD5F61"/>
    <w:rsid w:val="00BD5F83"/>
    <w:rsid w:val="00BD5FB3"/>
    <w:rsid w:val="00BD5FE3"/>
    <w:rsid w:val="00BD5FE8"/>
    <w:rsid w:val="00BD604C"/>
    <w:rsid w:val="00BD6097"/>
    <w:rsid w:val="00BD60D6"/>
    <w:rsid w:val="00BD60E7"/>
    <w:rsid w:val="00BD61AA"/>
    <w:rsid w:val="00BD61B1"/>
    <w:rsid w:val="00BD61C5"/>
    <w:rsid w:val="00BD61D5"/>
    <w:rsid w:val="00BD61EA"/>
    <w:rsid w:val="00BD61F4"/>
    <w:rsid w:val="00BD620F"/>
    <w:rsid w:val="00BD622A"/>
    <w:rsid w:val="00BD6240"/>
    <w:rsid w:val="00BD630D"/>
    <w:rsid w:val="00BD632B"/>
    <w:rsid w:val="00BD632E"/>
    <w:rsid w:val="00BD6334"/>
    <w:rsid w:val="00BD633B"/>
    <w:rsid w:val="00BD6384"/>
    <w:rsid w:val="00BD63FB"/>
    <w:rsid w:val="00BD63FF"/>
    <w:rsid w:val="00BD6423"/>
    <w:rsid w:val="00BD6451"/>
    <w:rsid w:val="00BD6468"/>
    <w:rsid w:val="00BD647A"/>
    <w:rsid w:val="00BD6482"/>
    <w:rsid w:val="00BD64C4"/>
    <w:rsid w:val="00BD64C6"/>
    <w:rsid w:val="00BD64E8"/>
    <w:rsid w:val="00BD6522"/>
    <w:rsid w:val="00BD652B"/>
    <w:rsid w:val="00BD6549"/>
    <w:rsid w:val="00BD654F"/>
    <w:rsid w:val="00BD6551"/>
    <w:rsid w:val="00BD655E"/>
    <w:rsid w:val="00BD6560"/>
    <w:rsid w:val="00BD6585"/>
    <w:rsid w:val="00BD65A1"/>
    <w:rsid w:val="00BD65DA"/>
    <w:rsid w:val="00BD6615"/>
    <w:rsid w:val="00BD661C"/>
    <w:rsid w:val="00BD6644"/>
    <w:rsid w:val="00BD665A"/>
    <w:rsid w:val="00BD66A9"/>
    <w:rsid w:val="00BD66C2"/>
    <w:rsid w:val="00BD66F6"/>
    <w:rsid w:val="00BD6712"/>
    <w:rsid w:val="00BD6736"/>
    <w:rsid w:val="00BD674F"/>
    <w:rsid w:val="00BD6776"/>
    <w:rsid w:val="00BD6780"/>
    <w:rsid w:val="00BD67B7"/>
    <w:rsid w:val="00BD67E2"/>
    <w:rsid w:val="00BD682B"/>
    <w:rsid w:val="00BD6838"/>
    <w:rsid w:val="00BD685D"/>
    <w:rsid w:val="00BD686A"/>
    <w:rsid w:val="00BD6883"/>
    <w:rsid w:val="00BD68A4"/>
    <w:rsid w:val="00BD68B2"/>
    <w:rsid w:val="00BD68CB"/>
    <w:rsid w:val="00BD6962"/>
    <w:rsid w:val="00BD6969"/>
    <w:rsid w:val="00BD696F"/>
    <w:rsid w:val="00BD6972"/>
    <w:rsid w:val="00BD697D"/>
    <w:rsid w:val="00BD69E5"/>
    <w:rsid w:val="00BD6A0F"/>
    <w:rsid w:val="00BD6A39"/>
    <w:rsid w:val="00BD6A48"/>
    <w:rsid w:val="00BD6A83"/>
    <w:rsid w:val="00BD6A88"/>
    <w:rsid w:val="00BD6AA1"/>
    <w:rsid w:val="00BD6ADE"/>
    <w:rsid w:val="00BD6AE5"/>
    <w:rsid w:val="00BD6B2F"/>
    <w:rsid w:val="00BD6B53"/>
    <w:rsid w:val="00BD6B71"/>
    <w:rsid w:val="00BD6B84"/>
    <w:rsid w:val="00BD6B93"/>
    <w:rsid w:val="00BD6BB8"/>
    <w:rsid w:val="00BD6BCC"/>
    <w:rsid w:val="00BD6C07"/>
    <w:rsid w:val="00BD6C0B"/>
    <w:rsid w:val="00BD6C3E"/>
    <w:rsid w:val="00BD6C48"/>
    <w:rsid w:val="00BD6C49"/>
    <w:rsid w:val="00BD6C50"/>
    <w:rsid w:val="00BD6C51"/>
    <w:rsid w:val="00BD6C7F"/>
    <w:rsid w:val="00BD6C9E"/>
    <w:rsid w:val="00BD6CCF"/>
    <w:rsid w:val="00BD6CD7"/>
    <w:rsid w:val="00BD6CE4"/>
    <w:rsid w:val="00BD6CF3"/>
    <w:rsid w:val="00BD6D28"/>
    <w:rsid w:val="00BD6DBD"/>
    <w:rsid w:val="00BD6DD2"/>
    <w:rsid w:val="00BD6E37"/>
    <w:rsid w:val="00BD6E53"/>
    <w:rsid w:val="00BD6E78"/>
    <w:rsid w:val="00BD6E7F"/>
    <w:rsid w:val="00BD6EA5"/>
    <w:rsid w:val="00BD6EB4"/>
    <w:rsid w:val="00BD6F2B"/>
    <w:rsid w:val="00BD6F4F"/>
    <w:rsid w:val="00BD6F64"/>
    <w:rsid w:val="00BD6F9B"/>
    <w:rsid w:val="00BD6FA5"/>
    <w:rsid w:val="00BD6FDC"/>
    <w:rsid w:val="00BD6FE9"/>
    <w:rsid w:val="00BD6FF2"/>
    <w:rsid w:val="00BD6FF6"/>
    <w:rsid w:val="00BD7007"/>
    <w:rsid w:val="00BD7029"/>
    <w:rsid w:val="00BD7053"/>
    <w:rsid w:val="00BD70BA"/>
    <w:rsid w:val="00BD70C6"/>
    <w:rsid w:val="00BD7109"/>
    <w:rsid w:val="00BD710D"/>
    <w:rsid w:val="00BD7111"/>
    <w:rsid w:val="00BD7164"/>
    <w:rsid w:val="00BD717D"/>
    <w:rsid w:val="00BD722A"/>
    <w:rsid w:val="00BD7261"/>
    <w:rsid w:val="00BD72B4"/>
    <w:rsid w:val="00BD72B9"/>
    <w:rsid w:val="00BD72F1"/>
    <w:rsid w:val="00BD72FE"/>
    <w:rsid w:val="00BD730A"/>
    <w:rsid w:val="00BD7384"/>
    <w:rsid w:val="00BD739E"/>
    <w:rsid w:val="00BD73A5"/>
    <w:rsid w:val="00BD73F6"/>
    <w:rsid w:val="00BD742A"/>
    <w:rsid w:val="00BD744C"/>
    <w:rsid w:val="00BD7479"/>
    <w:rsid w:val="00BD748B"/>
    <w:rsid w:val="00BD74B0"/>
    <w:rsid w:val="00BD74F5"/>
    <w:rsid w:val="00BD7507"/>
    <w:rsid w:val="00BD752D"/>
    <w:rsid w:val="00BD7590"/>
    <w:rsid w:val="00BD75DE"/>
    <w:rsid w:val="00BD75F0"/>
    <w:rsid w:val="00BD75F4"/>
    <w:rsid w:val="00BD761A"/>
    <w:rsid w:val="00BD7635"/>
    <w:rsid w:val="00BD7643"/>
    <w:rsid w:val="00BD764D"/>
    <w:rsid w:val="00BD76D0"/>
    <w:rsid w:val="00BD76D3"/>
    <w:rsid w:val="00BD76DC"/>
    <w:rsid w:val="00BD7702"/>
    <w:rsid w:val="00BD7707"/>
    <w:rsid w:val="00BD7717"/>
    <w:rsid w:val="00BD7719"/>
    <w:rsid w:val="00BD771B"/>
    <w:rsid w:val="00BD7794"/>
    <w:rsid w:val="00BD77A4"/>
    <w:rsid w:val="00BD77B9"/>
    <w:rsid w:val="00BD77D3"/>
    <w:rsid w:val="00BD7805"/>
    <w:rsid w:val="00BD7809"/>
    <w:rsid w:val="00BD7854"/>
    <w:rsid w:val="00BD7868"/>
    <w:rsid w:val="00BD78D0"/>
    <w:rsid w:val="00BD78ED"/>
    <w:rsid w:val="00BD798B"/>
    <w:rsid w:val="00BD79B6"/>
    <w:rsid w:val="00BD7A24"/>
    <w:rsid w:val="00BD7A89"/>
    <w:rsid w:val="00BD7ABB"/>
    <w:rsid w:val="00BD7AEC"/>
    <w:rsid w:val="00BD7B07"/>
    <w:rsid w:val="00BD7B0F"/>
    <w:rsid w:val="00BD7B2A"/>
    <w:rsid w:val="00BD7B79"/>
    <w:rsid w:val="00BD7B7F"/>
    <w:rsid w:val="00BD7B94"/>
    <w:rsid w:val="00BD7B96"/>
    <w:rsid w:val="00BD7BAC"/>
    <w:rsid w:val="00BD7C49"/>
    <w:rsid w:val="00BD7C56"/>
    <w:rsid w:val="00BD7C61"/>
    <w:rsid w:val="00BD7C73"/>
    <w:rsid w:val="00BD7CB3"/>
    <w:rsid w:val="00BD7CC3"/>
    <w:rsid w:val="00BD7D25"/>
    <w:rsid w:val="00BD7D34"/>
    <w:rsid w:val="00BD7D40"/>
    <w:rsid w:val="00BD7D58"/>
    <w:rsid w:val="00BD7D6A"/>
    <w:rsid w:val="00BD7D92"/>
    <w:rsid w:val="00BD7DA3"/>
    <w:rsid w:val="00BD7DA4"/>
    <w:rsid w:val="00BD7DD8"/>
    <w:rsid w:val="00BD7DF3"/>
    <w:rsid w:val="00BD7DF8"/>
    <w:rsid w:val="00BD7DFB"/>
    <w:rsid w:val="00BD7E19"/>
    <w:rsid w:val="00BD7E21"/>
    <w:rsid w:val="00BD7E62"/>
    <w:rsid w:val="00BD7E73"/>
    <w:rsid w:val="00BD7E8C"/>
    <w:rsid w:val="00BD7EAD"/>
    <w:rsid w:val="00BD7EB9"/>
    <w:rsid w:val="00BD7ED4"/>
    <w:rsid w:val="00BD7F1A"/>
    <w:rsid w:val="00BD7F32"/>
    <w:rsid w:val="00BD7FB2"/>
    <w:rsid w:val="00BD7FC1"/>
    <w:rsid w:val="00BE0008"/>
    <w:rsid w:val="00BE001F"/>
    <w:rsid w:val="00BE002D"/>
    <w:rsid w:val="00BE0052"/>
    <w:rsid w:val="00BE0060"/>
    <w:rsid w:val="00BE00B9"/>
    <w:rsid w:val="00BE00F8"/>
    <w:rsid w:val="00BE0108"/>
    <w:rsid w:val="00BE012A"/>
    <w:rsid w:val="00BE0164"/>
    <w:rsid w:val="00BE0166"/>
    <w:rsid w:val="00BE016E"/>
    <w:rsid w:val="00BE0193"/>
    <w:rsid w:val="00BE01C6"/>
    <w:rsid w:val="00BE01E0"/>
    <w:rsid w:val="00BE01F3"/>
    <w:rsid w:val="00BE0207"/>
    <w:rsid w:val="00BE0219"/>
    <w:rsid w:val="00BE0288"/>
    <w:rsid w:val="00BE02D4"/>
    <w:rsid w:val="00BE0323"/>
    <w:rsid w:val="00BE0337"/>
    <w:rsid w:val="00BE0360"/>
    <w:rsid w:val="00BE036E"/>
    <w:rsid w:val="00BE0373"/>
    <w:rsid w:val="00BE0387"/>
    <w:rsid w:val="00BE038C"/>
    <w:rsid w:val="00BE03C1"/>
    <w:rsid w:val="00BE03D4"/>
    <w:rsid w:val="00BE0408"/>
    <w:rsid w:val="00BE0410"/>
    <w:rsid w:val="00BE0416"/>
    <w:rsid w:val="00BE042A"/>
    <w:rsid w:val="00BE042C"/>
    <w:rsid w:val="00BE048C"/>
    <w:rsid w:val="00BE04B1"/>
    <w:rsid w:val="00BE04CF"/>
    <w:rsid w:val="00BE0510"/>
    <w:rsid w:val="00BE0518"/>
    <w:rsid w:val="00BE0522"/>
    <w:rsid w:val="00BE053D"/>
    <w:rsid w:val="00BE056E"/>
    <w:rsid w:val="00BE0572"/>
    <w:rsid w:val="00BE05D8"/>
    <w:rsid w:val="00BE0607"/>
    <w:rsid w:val="00BE061A"/>
    <w:rsid w:val="00BE063A"/>
    <w:rsid w:val="00BE06AC"/>
    <w:rsid w:val="00BE071E"/>
    <w:rsid w:val="00BE0744"/>
    <w:rsid w:val="00BE0754"/>
    <w:rsid w:val="00BE076D"/>
    <w:rsid w:val="00BE07CB"/>
    <w:rsid w:val="00BE07DC"/>
    <w:rsid w:val="00BE0803"/>
    <w:rsid w:val="00BE0879"/>
    <w:rsid w:val="00BE0881"/>
    <w:rsid w:val="00BE088D"/>
    <w:rsid w:val="00BE08B1"/>
    <w:rsid w:val="00BE08BD"/>
    <w:rsid w:val="00BE08C1"/>
    <w:rsid w:val="00BE08F9"/>
    <w:rsid w:val="00BE08FC"/>
    <w:rsid w:val="00BE0904"/>
    <w:rsid w:val="00BE0916"/>
    <w:rsid w:val="00BE0953"/>
    <w:rsid w:val="00BE0987"/>
    <w:rsid w:val="00BE09B1"/>
    <w:rsid w:val="00BE09BB"/>
    <w:rsid w:val="00BE09C0"/>
    <w:rsid w:val="00BE09CE"/>
    <w:rsid w:val="00BE09D0"/>
    <w:rsid w:val="00BE09D8"/>
    <w:rsid w:val="00BE09FB"/>
    <w:rsid w:val="00BE0A3B"/>
    <w:rsid w:val="00BE0A41"/>
    <w:rsid w:val="00BE0A64"/>
    <w:rsid w:val="00BE0A65"/>
    <w:rsid w:val="00BE0A84"/>
    <w:rsid w:val="00BE0AE8"/>
    <w:rsid w:val="00BE0B0A"/>
    <w:rsid w:val="00BE0B1C"/>
    <w:rsid w:val="00BE0B47"/>
    <w:rsid w:val="00BE0B7D"/>
    <w:rsid w:val="00BE0B81"/>
    <w:rsid w:val="00BE0BBE"/>
    <w:rsid w:val="00BE0C00"/>
    <w:rsid w:val="00BE0C0A"/>
    <w:rsid w:val="00BE0C27"/>
    <w:rsid w:val="00BE0C31"/>
    <w:rsid w:val="00BE0C3E"/>
    <w:rsid w:val="00BE0C53"/>
    <w:rsid w:val="00BE0C7F"/>
    <w:rsid w:val="00BE0C85"/>
    <w:rsid w:val="00BE0C99"/>
    <w:rsid w:val="00BE0CA7"/>
    <w:rsid w:val="00BE0CCA"/>
    <w:rsid w:val="00BE0D0C"/>
    <w:rsid w:val="00BE0D11"/>
    <w:rsid w:val="00BE0D33"/>
    <w:rsid w:val="00BE0D7B"/>
    <w:rsid w:val="00BE0D82"/>
    <w:rsid w:val="00BE0DCC"/>
    <w:rsid w:val="00BE0E0C"/>
    <w:rsid w:val="00BE0E37"/>
    <w:rsid w:val="00BE0E3D"/>
    <w:rsid w:val="00BE0E4A"/>
    <w:rsid w:val="00BE0E6F"/>
    <w:rsid w:val="00BE0EE6"/>
    <w:rsid w:val="00BE0EE9"/>
    <w:rsid w:val="00BE0F10"/>
    <w:rsid w:val="00BE0F1F"/>
    <w:rsid w:val="00BE0F24"/>
    <w:rsid w:val="00BE0F52"/>
    <w:rsid w:val="00BE0F9E"/>
    <w:rsid w:val="00BE0FAB"/>
    <w:rsid w:val="00BE0FC4"/>
    <w:rsid w:val="00BE0FCC"/>
    <w:rsid w:val="00BE1015"/>
    <w:rsid w:val="00BE1046"/>
    <w:rsid w:val="00BE10A0"/>
    <w:rsid w:val="00BE10FA"/>
    <w:rsid w:val="00BE1100"/>
    <w:rsid w:val="00BE1130"/>
    <w:rsid w:val="00BE1144"/>
    <w:rsid w:val="00BE1145"/>
    <w:rsid w:val="00BE1188"/>
    <w:rsid w:val="00BE119C"/>
    <w:rsid w:val="00BE11BB"/>
    <w:rsid w:val="00BE11BE"/>
    <w:rsid w:val="00BE11EB"/>
    <w:rsid w:val="00BE1210"/>
    <w:rsid w:val="00BE122A"/>
    <w:rsid w:val="00BE123D"/>
    <w:rsid w:val="00BE124F"/>
    <w:rsid w:val="00BE1276"/>
    <w:rsid w:val="00BE1285"/>
    <w:rsid w:val="00BE12A5"/>
    <w:rsid w:val="00BE12CB"/>
    <w:rsid w:val="00BE12DC"/>
    <w:rsid w:val="00BE12E5"/>
    <w:rsid w:val="00BE1332"/>
    <w:rsid w:val="00BE134A"/>
    <w:rsid w:val="00BE1359"/>
    <w:rsid w:val="00BE1374"/>
    <w:rsid w:val="00BE139E"/>
    <w:rsid w:val="00BE13D2"/>
    <w:rsid w:val="00BE13E2"/>
    <w:rsid w:val="00BE13E4"/>
    <w:rsid w:val="00BE13F0"/>
    <w:rsid w:val="00BE1400"/>
    <w:rsid w:val="00BE1405"/>
    <w:rsid w:val="00BE1431"/>
    <w:rsid w:val="00BE1494"/>
    <w:rsid w:val="00BE14C2"/>
    <w:rsid w:val="00BE14C8"/>
    <w:rsid w:val="00BE14FF"/>
    <w:rsid w:val="00BE1502"/>
    <w:rsid w:val="00BE1507"/>
    <w:rsid w:val="00BE1542"/>
    <w:rsid w:val="00BE157C"/>
    <w:rsid w:val="00BE1585"/>
    <w:rsid w:val="00BE15D8"/>
    <w:rsid w:val="00BE15E5"/>
    <w:rsid w:val="00BE160C"/>
    <w:rsid w:val="00BE1624"/>
    <w:rsid w:val="00BE1626"/>
    <w:rsid w:val="00BE1661"/>
    <w:rsid w:val="00BE166B"/>
    <w:rsid w:val="00BE167E"/>
    <w:rsid w:val="00BE1686"/>
    <w:rsid w:val="00BE16B2"/>
    <w:rsid w:val="00BE16D1"/>
    <w:rsid w:val="00BE16D6"/>
    <w:rsid w:val="00BE16EA"/>
    <w:rsid w:val="00BE16EB"/>
    <w:rsid w:val="00BE16F4"/>
    <w:rsid w:val="00BE16FB"/>
    <w:rsid w:val="00BE170E"/>
    <w:rsid w:val="00BE1711"/>
    <w:rsid w:val="00BE1731"/>
    <w:rsid w:val="00BE1733"/>
    <w:rsid w:val="00BE1740"/>
    <w:rsid w:val="00BE1750"/>
    <w:rsid w:val="00BE1769"/>
    <w:rsid w:val="00BE178F"/>
    <w:rsid w:val="00BE17A3"/>
    <w:rsid w:val="00BE17C7"/>
    <w:rsid w:val="00BE17D2"/>
    <w:rsid w:val="00BE17E4"/>
    <w:rsid w:val="00BE1808"/>
    <w:rsid w:val="00BE1817"/>
    <w:rsid w:val="00BE1867"/>
    <w:rsid w:val="00BE18C1"/>
    <w:rsid w:val="00BE18C7"/>
    <w:rsid w:val="00BE193C"/>
    <w:rsid w:val="00BE196E"/>
    <w:rsid w:val="00BE1A22"/>
    <w:rsid w:val="00BE1A46"/>
    <w:rsid w:val="00BE1A4E"/>
    <w:rsid w:val="00BE1A67"/>
    <w:rsid w:val="00BE1A86"/>
    <w:rsid w:val="00BE1AD3"/>
    <w:rsid w:val="00BE1AE6"/>
    <w:rsid w:val="00BE1B29"/>
    <w:rsid w:val="00BE1B4A"/>
    <w:rsid w:val="00BE1B84"/>
    <w:rsid w:val="00BE1BFD"/>
    <w:rsid w:val="00BE1C01"/>
    <w:rsid w:val="00BE1C36"/>
    <w:rsid w:val="00BE1C57"/>
    <w:rsid w:val="00BE1CA6"/>
    <w:rsid w:val="00BE1CC3"/>
    <w:rsid w:val="00BE1CC6"/>
    <w:rsid w:val="00BE1CE7"/>
    <w:rsid w:val="00BE1CE8"/>
    <w:rsid w:val="00BE1CF8"/>
    <w:rsid w:val="00BE1D41"/>
    <w:rsid w:val="00BE1D42"/>
    <w:rsid w:val="00BE1D64"/>
    <w:rsid w:val="00BE1D7E"/>
    <w:rsid w:val="00BE1D8D"/>
    <w:rsid w:val="00BE1DC4"/>
    <w:rsid w:val="00BE1DD2"/>
    <w:rsid w:val="00BE1DFC"/>
    <w:rsid w:val="00BE1DFE"/>
    <w:rsid w:val="00BE1E37"/>
    <w:rsid w:val="00BE1E3B"/>
    <w:rsid w:val="00BE1E51"/>
    <w:rsid w:val="00BE1E5C"/>
    <w:rsid w:val="00BE1F10"/>
    <w:rsid w:val="00BE1F1F"/>
    <w:rsid w:val="00BE1F28"/>
    <w:rsid w:val="00BE1F76"/>
    <w:rsid w:val="00BE1F7A"/>
    <w:rsid w:val="00BE1FFB"/>
    <w:rsid w:val="00BE201E"/>
    <w:rsid w:val="00BE2066"/>
    <w:rsid w:val="00BE206A"/>
    <w:rsid w:val="00BE2092"/>
    <w:rsid w:val="00BE209E"/>
    <w:rsid w:val="00BE2138"/>
    <w:rsid w:val="00BE21A6"/>
    <w:rsid w:val="00BE221E"/>
    <w:rsid w:val="00BE2246"/>
    <w:rsid w:val="00BE2299"/>
    <w:rsid w:val="00BE2327"/>
    <w:rsid w:val="00BE2342"/>
    <w:rsid w:val="00BE2346"/>
    <w:rsid w:val="00BE237F"/>
    <w:rsid w:val="00BE23A4"/>
    <w:rsid w:val="00BE23CE"/>
    <w:rsid w:val="00BE23E2"/>
    <w:rsid w:val="00BE2410"/>
    <w:rsid w:val="00BE2434"/>
    <w:rsid w:val="00BE2436"/>
    <w:rsid w:val="00BE243E"/>
    <w:rsid w:val="00BE244D"/>
    <w:rsid w:val="00BE24B7"/>
    <w:rsid w:val="00BE24CD"/>
    <w:rsid w:val="00BE2503"/>
    <w:rsid w:val="00BE2518"/>
    <w:rsid w:val="00BE251F"/>
    <w:rsid w:val="00BE2540"/>
    <w:rsid w:val="00BE2542"/>
    <w:rsid w:val="00BE2554"/>
    <w:rsid w:val="00BE2586"/>
    <w:rsid w:val="00BE25D0"/>
    <w:rsid w:val="00BE25E0"/>
    <w:rsid w:val="00BE2629"/>
    <w:rsid w:val="00BE2659"/>
    <w:rsid w:val="00BE265F"/>
    <w:rsid w:val="00BE267C"/>
    <w:rsid w:val="00BE2680"/>
    <w:rsid w:val="00BE2683"/>
    <w:rsid w:val="00BE2695"/>
    <w:rsid w:val="00BE269F"/>
    <w:rsid w:val="00BE26D6"/>
    <w:rsid w:val="00BE26D7"/>
    <w:rsid w:val="00BE2711"/>
    <w:rsid w:val="00BE272D"/>
    <w:rsid w:val="00BE2745"/>
    <w:rsid w:val="00BE2765"/>
    <w:rsid w:val="00BE27A2"/>
    <w:rsid w:val="00BE27AB"/>
    <w:rsid w:val="00BE27CF"/>
    <w:rsid w:val="00BE27FE"/>
    <w:rsid w:val="00BE2819"/>
    <w:rsid w:val="00BE2820"/>
    <w:rsid w:val="00BE2836"/>
    <w:rsid w:val="00BE2857"/>
    <w:rsid w:val="00BE28A2"/>
    <w:rsid w:val="00BE28F5"/>
    <w:rsid w:val="00BE2918"/>
    <w:rsid w:val="00BE2957"/>
    <w:rsid w:val="00BE298C"/>
    <w:rsid w:val="00BE299E"/>
    <w:rsid w:val="00BE29A7"/>
    <w:rsid w:val="00BE29C7"/>
    <w:rsid w:val="00BE29E1"/>
    <w:rsid w:val="00BE29FC"/>
    <w:rsid w:val="00BE2A00"/>
    <w:rsid w:val="00BE2A28"/>
    <w:rsid w:val="00BE2A82"/>
    <w:rsid w:val="00BE2AAB"/>
    <w:rsid w:val="00BE2ACA"/>
    <w:rsid w:val="00BE2B41"/>
    <w:rsid w:val="00BE2B62"/>
    <w:rsid w:val="00BE2BAE"/>
    <w:rsid w:val="00BE2BC3"/>
    <w:rsid w:val="00BE2BDB"/>
    <w:rsid w:val="00BE2BE1"/>
    <w:rsid w:val="00BE2BF6"/>
    <w:rsid w:val="00BE2C0F"/>
    <w:rsid w:val="00BE2C64"/>
    <w:rsid w:val="00BE2C80"/>
    <w:rsid w:val="00BE2CB6"/>
    <w:rsid w:val="00BE2CC4"/>
    <w:rsid w:val="00BE2D40"/>
    <w:rsid w:val="00BE2DCB"/>
    <w:rsid w:val="00BE2DDF"/>
    <w:rsid w:val="00BE2E10"/>
    <w:rsid w:val="00BE2E4C"/>
    <w:rsid w:val="00BE2E80"/>
    <w:rsid w:val="00BE2E9F"/>
    <w:rsid w:val="00BE2EF8"/>
    <w:rsid w:val="00BE2F53"/>
    <w:rsid w:val="00BE2F57"/>
    <w:rsid w:val="00BE2F7E"/>
    <w:rsid w:val="00BE2FB3"/>
    <w:rsid w:val="00BE2FBF"/>
    <w:rsid w:val="00BE2FCA"/>
    <w:rsid w:val="00BE302B"/>
    <w:rsid w:val="00BE304F"/>
    <w:rsid w:val="00BE305D"/>
    <w:rsid w:val="00BE306D"/>
    <w:rsid w:val="00BE30C5"/>
    <w:rsid w:val="00BE30D1"/>
    <w:rsid w:val="00BE312A"/>
    <w:rsid w:val="00BE3132"/>
    <w:rsid w:val="00BE3135"/>
    <w:rsid w:val="00BE314D"/>
    <w:rsid w:val="00BE3153"/>
    <w:rsid w:val="00BE3157"/>
    <w:rsid w:val="00BE3171"/>
    <w:rsid w:val="00BE31BA"/>
    <w:rsid w:val="00BE31BF"/>
    <w:rsid w:val="00BE31D2"/>
    <w:rsid w:val="00BE323E"/>
    <w:rsid w:val="00BE3252"/>
    <w:rsid w:val="00BE3258"/>
    <w:rsid w:val="00BE3277"/>
    <w:rsid w:val="00BE329E"/>
    <w:rsid w:val="00BE32AC"/>
    <w:rsid w:val="00BE32C5"/>
    <w:rsid w:val="00BE32CE"/>
    <w:rsid w:val="00BE32F1"/>
    <w:rsid w:val="00BE330A"/>
    <w:rsid w:val="00BE3315"/>
    <w:rsid w:val="00BE3329"/>
    <w:rsid w:val="00BE334A"/>
    <w:rsid w:val="00BE3356"/>
    <w:rsid w:val="00BE3359"/>
    <w:rsid w:val="00BE335B"/>
    <w:rsid w:val="00BE3389"/>
    <w:rsid w:val="00BE33EE"/>
    <w:rsid w:val="00BE343C"/>
    <w:rsid w:val="00BE344C"/>
    <w:rsid w:val="00BE3453"/>
    <w:rsid w:val="00BE3464"/>
    <w:rsid w:val="00BE3472"/>
    <w:rsid w:val="00BE3488"/>
    <w:rsid w:val="00BE34D3"/>
    <w:rsid w:val="00BE3554"/>
    <w:rsid w:val="00BE356E"/>
    <w:rsid w:val="00BE3586"/>
    <w:rsid w:val="00BE35F2"/>
    <w:rsid w:val="00BE360E"/>
    <w:rsid w:val="00BE363F"/>
    <w:rsid w:val="00BE367A"/>
    <w:rsid w:val="00BE36BE"/>
    <w:rsid w:val="00BE36F3"/>
    <w:rsid w:val="00BE3715"/>
    <w:rsid w:val="00BE372A"/>
    <w:rsid w:val="00BE372E"/>
    <w:rsid w:val="00BE377F"/>
    <w:rsid w:val="00BE37C2"/>
    <w:rsid w:val="00BE37C7"/>
    <w:rsid w:val="00BE37CA"/>
    <w:rsid w:val="00BE37F4"/>
    <w:rsid w:val="00BE37F7"/>
    <w:rsid w:val="00BE3857"/>
    <w:rsid w:val="00BE3875"/>
    <w:rsid w:val="00BE388B"/>
    <w:rsid w:val="00BE389A"/>
    <w:rsid w:val="00BE3926"/>
    <w:rsid w:val="00BE3958"/>
    <w:rsid w:val="00BE3973"/>
    <w:rsid w:val="00BE3977"/>
    <w:rsid w:val="00BE397A"/>
    <w:rsid w:val="00BE3994"/>
    <w:rsid w:val="00BE39C5"/>
    <w:rsid w:val="00BE39CE"/>
    <w:rsid w:val="00BE39D2"/>
    <w:rsid w:val="00BE39DF"/>
    <w:rsid w:val="00BE3A0C"/>
    <w:rsid w:val="00BE3A1C"/>
    <w:rsid w:val="00BE3A38"/>
    <w:rsid w:val="00BE3A84"/>
    <w:rsid w:val="00BE3A8D"/>
    <w:rsid w:val="00BE3A9E"/>
    <w:rsid w:val="00BE3AE8"/>
    <w:rsid w:val="00BE3AEA"/>
    <w:rsid w:val="00BE3B05"/>
    <w:rsid w:val="00BE3B21"/>
    <w:rsid w:val="00BE3B66"/>
    <w:rsid w:val="00BE3BA4"/>
    <w:rsid w:val="00BE3BC2"/>
    <w:rsid w:val="00BE3BD8"/>
    <w:rsid w:val="00BE3BED"/>
    <w:rsid w:val="00BE3BF5"/>
    <w:rsid w:val="00BE3C0B"/>
    <w:rsid w:val="00BE3C27"/>
    <w:rsid w:val="00BE3C61"/>
    <w:rsid w:val="00BE3C64"/>
    <w:rsid w:val="00BE3C67"/>
    <w:rsid w:val="00BE3C72"/>
    <w:rsid w:val="00BE3CD2"/>
    <w:rsid w:val="00BE3CD3"/>
    <w:rsid w:val="00BE3CFE"/>
    <w:rsid w:val="00BE3D1B"/>
    <w:rsid w:val="00BE3D52"/>
    <w:rsid w:val="00BE3D5A"/>
    <w:rsid w:val="00BE3D76"/>
    <w:rsid w:val="00BE3D8D"/>
    <w:rsid w:val="00BE3DA6"/>
    <w:rsid w:val="00BE3DA7"/>
    <w:rsid w:val="00BE3E65"/>
    <w:rsid w:val="00BE3EDF"/>
    <w:rsid w:val="00BE3F00"/>
    <w:rsid w:val="00BE3F51"/>
    <w:rsid w:val="00BE3F62"/>
    <w:rsid w:val="00BE3F71"/>
    <w:rsid w:val="00BE3F9B"/>
    <w:rsid w:val="00BE3FB5"/>
    <w:rsid w:val="00BE3FC0"/>
    <w:rsid w:val="00BE4018"/>
    <w:rsid w:val="00BE4057"/>
    <w:rsid w:val="00BE405D"/>
    <w:rsid w:val="00BE4080"/>
    <w:rsid w:val="00BE408F"/>
    <w:rsid w:val="00BE409D"/>
    <w:rsid w:val="00BE40F5"/>
    <w:rsid w:val="00BE4131"/>
    <w:rsid w:val="00BE4159"/>
    <w:rsid w:val="00BE415C"/>
    <w:rsid w:val="00BE4170"/>
    <w:rsid w:val="00BE4181"/>
    <w:rsid w:val="00BE41C4"/>
    <w:rsid w:val="00BE41DA"/>
    <w:rsid w:val="00BE4203"/>
    <w:rsid w:val="00BE4235"/>
    <w:rsid w:val="00BE4249"/>
    <w:rsid w:val="00BE425E"/>
    <w:rsid w:val="00BE4268"/>
    <w:rsid w:val="00BE4280"/>
    <w:rsid w:val="00BE4297"/>
    <w:rsid w:val="00BE42AA"/>
    <w:rsid w:val="00BE42D0"/>
    <w:rsid w:val="00BE42FF"/>
    <w:rsid w:val="00BE4327"/>
    <w:rsid w:val="00BE4331"/>
    <w:rsid w:val="00BE4338"/>
    <w:rsid w:val="00BE433F"/>
    <w:rsid w:val="00BE4345"/>
    <w:rsid w:val="00BE4348"/>
    <w:rsid w:val="00BE4384"/>
    <w:rsid w:val="00BE439F"/>
    <w:rsid w:val="00BE43CE"/>
    <w:rsid w:val="00BE43ED"/>
    <w:rsid w:val="00BE4433"/>
    <w:rsid w:val="00BE444B"/>
    <w:rsid w:val="00BE4456"/>
    <w:rsid w:val="00BE4498"/>
    <w:rsid w:val="00BE44B9"/>
    <w:rsid w:val="00BE44EA"/>
    <w:rsid w:val="00BE44F3"/>
    <w:rsid w:val="00BE4524"/>
    <w:rsid w:val="00BE454A"/>
    <w:rsid w:val="00BE454D"/>
    <w:rsid w:val="00BE4575"/>
    <w:rsid w:val="00BE45C5"/>
    <w:rsid w:val="00BE4675"/>
    <w:rsid w:val="00BE4685"/>
    <w:rsid w:val="00BE4687"/>
    <w:rsid w:val="00BE46B1"/>
    <w:rsid w:val="00BE46EF"/>
    <w:rsid w:val="00BE471A"/>
    <w:rsid w:val="00BE4744"/>
    <w:rsid w:val="00BE4748"/>
    <w:rsid w:val="00BE4794"/>
    <w:rsid w:val="00BE47BF"/>
    <w:rsid w:val="00BE4806"/>
    <w:rsid w:val="00BE481E"/>
    <w:rsid w:val="00BE484B"/>
    <w:rsid w:val="00BE48E3"/>
    <w:rsid w:val="00BE4900"/>
    <w:rsid w:val="00BE494D"/>
    <w:rsid w:val="00BE4956"/>
    <w:rsid w:val="00BE498E"/>
    <w:rsid w:val="00BE4A2D"/>
    <w:rsid w:val="00BE4A44"/>
    <w:rsid w:val="00BE4A72"/>
    <w:rsid w:val="00BE4AB7"/>
    <w:rsid w:val="00BE4ADE"/>
    <w:rsid w:val="00BE4AF7"/>
    <w:rsid w:val="00BE4AFC"/>
    <w:rsid w:val="00BE4B69"/>
    <w:rsid w:val="00BE4BC7"/>
    <w:rsid w:val="00BE4BD4"/>
    <w:rsid w:val="00BE4BEE"/>
    <w:rsid w:val="00BE4C2A"/>
    <w:rsid w:val="00BE4C39"/>
    <w:rsid w:val="00BE4C41"/>
    <w:rsid w:val="00BE4C78"/>
    <w:rsid w:val="00BE4C84"/>
    <w:rsid w:val="00BE4CBF"/>
    <w:rsid w:val="00BE4CE3"/>
    <w:rsid w:val="00BE4CED"/>
    <w:rsid w:val="00BE4CF7"/>
    <w:rsid w:val="00BE4D63"/>
    <w:rsid w:val="00BE4D68"/>
    <w:rsid w:val="00BE4D82"/>
    <w:rsid w:val="00BE4D85"/>
    <w:rsid w:val="00BE4D97"/>
    <w:rsid w:val="00BE4DF9"/>
    <w:rsid w:val="00BE4E1B"/>
    <w:rsid w:val="00BE4E35"/>
    <w:rsid w:val="00BE4E38"/>
    <w:rsid w:val="00BE4E3F"/>
    <w:rsid w:val="00BE4E4B"/>
    <w:rsid w:val="00BE4E9A"/>
    <w:rsid w:val="00BE4EB2"/>
    <w:rsid w:val="00BE4EE0"/>
    <w:rsid w:val="00BE4EE8"/>
    <w:rsid w:val="00BE4F0D"/>
    <w:rsid w:val="00BE4F1F"/>
    <w:rsid w:val="00BE4F34"/>
    <w:rsid w:val="00BE4F7F"/>
    <w:rsid w:val="00BE4FC9"/>
    <w:rsid w:val="00BE4FDF"/>
    <w:rsid w:val="00BE4FE2"/>
    <w:rsid w:val="00BE4FF6"/>
    <w:rsid w:val="00BE5009"/>
    <w:rsid w:val="00BE500F"/>
    <w:rsid w:val="00BE501C"/>
    <w:rsid w:val="00BE5029"/>
    <w:rsid w:val="00BE5078"/>
    <w:rsid w:val="00BE5089"/>
    <w:rsid w:val="00BE5118"/>
    <w:rsid w:val="00BE511E"/>
    <w:rsid w:val="00BE512F"/>
    <w:rsid w:val="00BE514E"/>
    <w:rsid w:val="00BE517A"/>
    <w:rsid w:val="00BE51CB"/>
    <w:rsid w:val="00BE51FA"/>
    <w:rsid w:val="00BE5214"/>
    <w:rsid w:val="00BE5223"/>
    <w:rsid w:val="00BE5283"/>
    <w:rsid w:val="00BE5286"/>
    <w:rsid w:val="00BE52B3"/>
    <w:rsid w:val="00BE52F7"/>
    <w:rsid w:val="00BE5316"/>
    <w:rsid w:val="00BE5326"/>
    <w:rsid w:val="00BE5352"/>
    <w:rsid w:val="00BE5363"/>
    <w:rsid w:val="00BE5375"/>
    <w:rsid w:val="00BE53B6"/>
    <w:rsid w:val="00BE53C7"/>
    <w:rsid w:val="00BE53CF"/>
    <w:rsid w:val="00BE53D9"/>
    <w:rsid w:val="00BE540D"/>
    <w:rsid w:val="00BE543A"/>
    <w:rsid w:val="00BE547B"/>
    <w:rsid w:val="00BE5483"/>
    <w:rsid w:val="00BE54AD"/>
    <w:rsid w:val="00BE5530"/>
    <w:rsid w:val="00BE553B"/>
    <w:rsid w:val="00BE5580"/>
    <w:rsid w:val="00BE5586"/>
    <w:rsid w:val="00BE5589"/>
    <w:rsid w:val="00BE55A6"/>
    <w:rsid w:val="00BE55AE"/>
    <w:rsid w:val="00BE55B6"/>
    <w:rsid w:val="00BE55B9"/>
    <w:rsid w:val="00BE5601"/>
    <w:rsid w:val="00BE560A"/>
    <w:rsid w:val="00BE5635"/>
    <w:rsid w:val="00BE5678"/>
    <w:rsid w:val="00BE567E"/>
    <w:rsid w:val="00BE5682"/>
    <w:rsid w:val="00BE5688"/>
    <w:rsid w:val="00BE5692"/>
    <w:rsid w:val="00BE569C"/>
    <w:rsid w:val="00BE56B7"/>
    <w:rsid w:val="00BE56BF"/>
    <w:rsid w:val="00BE56C0"/>
    <w:rsid w:val="00BE56C3"/>
    <w:rsid w:val="00BE56CD"/>
    <w:rsid w:val="00BE56D8"/>
    <w:rsid w:val="00BE56E4"/>
    <w:rsid w:val="00BE5722"/>
    <w:rsid w:val="00BE5739"/>
    <w:rsid w:val="00BE5762"/>
    <w:rsid w:val="00BE576F"/>
    <w:rsid w:val="00BE5775"/>
    <w:rsid w:val="00BE5792"/>
    <w:rsid w:val="00BE5799"/>
    <w:rsid w:val="00BE57A7"/>
    <w:rsid w:val="00BE57CB"/>
    <w:rsid w:val="00BE57CC"/>
    <w:rsid w:val="00BE57EE"/>
    <w:rsid w:val="00BE5804"/>
    <w:rsid w:val="00BE5868"/>
    <w:rsid w:val="00BE586A"/>
    <w:rsid w:val="00BE58D0"/>
    <w:rsid w:val="00BE58FB"/>
    <w:rsid w:val="00BE595A"/>
    <w:rsid w:val="00BE5992"/>
    <w:rsid w:val="00BE5997"/>
    <w:rsid w:val="00BE59B9"/>
    <w:rsid w:val="00BE59C4"/>
    <w:rsid w:val="00BE5A50"/>
    <w:rsid w:val="00BE5A6D"/>
    <w:rsid w:val="00BE5A95"/>
    <w:rsid w:val="00BE5AC4"/>
    <w:rsid w:val="00BE5AF1"/>
    <w:rsid w:val="00BE5AF6"/>
    <w:rsid w:val="00BE5AFE"/>
    <w:rsid w:val="00BE5B1E"/>
    <w:rsid w:val="00BE5B51"/>
    <w:rsid w:val="00BE5B58"/>
    <w:rsid w:val="00BE5BAB"/>
    <w:rsid w:val="00BE5BB7"/>
    <w:rsid w:val="00BE5C0E"/>
    <w:rsid w:val="00BE5C1F"/>
    <w:rsid w:val="00BE5C29"/>
    <w:rsid w:val="00BE5C2F"/>
    <w:rsid w:val="00BE5C56"/>
    <w:rsid w:val="00BE5C8B"/>
    <w:rsid w:val="00BE5CAE"/>
    <w:rsid w:val="00BE5CC4"/>
    <w:rsid w:val="00BE5D23"/>
    <w:rsid w:val="00BE5DC0"/>
    <w:rsid w:val="00BE5DCF"/>
    <w:rsid w:val="00BE5E13"/>
    <w:rsid w:val="00BE5E1F"/>
    <w:rsid w:val="00BE5E30"/>
    <w:rsid w:val="00BE5E46"/>
    <w:rsid w:val="00BE5E53"/>
    <w:rsid w:val="00BE5E5D"/>
    <w:rsid w:val="00BE5E7F"/>
    <w:rsid w:val="00BE5E9A"/>
    <w:rsid w:val="00BE5EB3"/>
    <w:rsid w:val="00BE5F0F"/>
    <w:rsid w:val="00BE5F21"/>
    <w:rsid w:val="00BE5F46"/>
    <w:rsid w:val="00BE5F77"/>
    <w:rsid w:val="00BE5F84"/>
    <w:rsid w:val="00BE5F8C"/>
    <w:rsid w:val="00BE5FA4"/>
    <w:rsid w:val="00BE5FFE"/>
    <w:rsid w:val="00BE6015"/>
    <w:rsid w:val="00BE6033"/>
    <w:rsid w:val="00BE604A"/>
    <w:rsid w:val="00BE6059"/>
    <w:rsid w:val="00BE6069"/>
    <w:rsid w:val="00BE6094"/>
    <w:rsid w:val="00BE6099"/>
    <w:rsid w:val="00BE60A5"/>
    <w:rsid w:val="00BE60D2"/>
    <w:rsid w:val="00BE610B"/>
    <w:rsid w:val="00BE6122"/>
    <w:rsid w:val="00BE6147"/>
    <w:rsid w:val="00BE6197"/>
    <w:rsid w:val="00BE61A2"/>
    <w:rsid w:val="00BE61C1"/>
    <w:rsid w:val="00BE61D0"/>
    <w:rsid w:val="00BE61F8"/>
    <w:rsid w:val="00BE61F9"/>
    <w:rsid w:val="00BE620F"/>
    <w:rsid w:val="00BE621A"/>
    <w:rsid w:val="00BE6237"/>
    <w:rsid w:val="00BE62ED"/>
    <w:rsid w:val="00BE62F1"/>
    <w:rsid w:val="00BE62F5"/>
    <w:rsid w:val="00BE630A"/>
    <w:rsid w:val="00BE6311"/>
    <w:rsid w:val="00BE6333"/>
    <w:rsid w:val="00BE6358"/>
    <w:rsid w:val="00BE638F"/>
    <w:rsid w:val="00BE639F"/>
    <w:rsid w:val="00BE63AE"/>
    <w:rsid w:val="00BE63B2"/>
    <w:rsid w:val="00BE63B3"/>
    <w:rsid w:val="00BE63DC"/>
    <w:rsid w:val="00BE63E1"/>
    <w:rsid w:val="00BE6406"/>
    <w:rsid w:val="00BE6421"/>
    <w:rsid w:val="00BE6423"/>
    <w:rsid w:val="00BE642D"/>
    <w:rsid w:val="00BE642F"/>
    <w:rsid w:val="00BE647F"/>
    <w:rsid w:val="00BE648B"/>
    <w:rsid w:val="00BE648F"/>
    <w:rsid w:val="00BE6496"/>
    <w:rsid w:val="00BE64B6"/>
    <w:rsid w:val="00BE64C8"/>
    <w:rsid w:val="00BE64CC"/>
    <w:rsid w:val="00BE64D3"/>
    <w:rsid w:val="00BE64DC"/>
    <w:rsid w:val="00BE64FA"/>
    <w:rsid w:val="00BE6529"/>
    <w:rsid w:val="00BE6543"/>
    <w:rsid w:val="00BE659C"/>
    <w:rsid w:val="00BE65B0"/>
    <w:rsid w:val="00BE65D3"/>
    <w:rsid w:val="00BE6623"/>
    <w:rsid w:val="00BE6673"/>
    <w:rsid w:val="00BE66A6"/>
    <w:rsid w:val="00BE66B2"/>
    <w:rsid w:val="00BE66DC"/>
    <w:rsid w:val="00BE66FC"/>
    <w:rsid w:val="00BE673E"/>
    <w:rsid w:val="00BE677E"/>
    <w:rsid w:val="00BE67C1"/>
    <w:rsid w:val="00BE67C4"/>
    <w:rsid w:val="00BE67C7"/>
    <w:rsid w:val="00BE67C8"/>
    <w:rsid w:val="00BE67D3"/>
    <w:rsid w:val="00BE6833"/>
    <w:rsid w:val="00BE6835"/>
    <w:rsid w:val="00BE68CD"/>
    <w:rsid w:val="00BE68D4"/>
    <w:rsid w:val="00BE6911"/>
    <w:rsid w:val="00BE6929"/>
    <w:rsid w:val="00BE6932"/>
    <w:rsid w:val="00BE6988"/>
    <w:rsid w:val="00BE698E"/>
    <w:rsid w:val="00BE6999"/>
    <w:rsid w:val="00BE699B"/>
    <w:rsid w:val="00BE69EB"/>
    <w:rsid w:val="00BE6A04"/>
    <w:rsid w:val="00BE6A5E"/>
    <w:rsid w:val="00BE6A64"/>
    <w:rsid w:val="00BE6A6D"/>
    <w:rsid w:val="00BE6A73"/>
    <w:rsid w:val="00BE6A86"/>
    <w:rsid w:val="00BE6A87"/>
    <w:rsid w:val="00BE6AAC"/>
    <w:rsid w:val="00BE6AFE"/>
    <w:rsid w:val="00BE6B1C"/>
    <w:rsid w:val="00BE6B3C"/>
    <w:rsid w:val="00BE6B56"/>
    <w:rsid w:val="00BE6BC5"/>
    <w:rsid w:val="00BE6BEC"/>
    <w:rsid w:val="00BE6C04"/>
    <w:rsid w:val="00BE6C05"/>
    <w:rsid w:val="00BE6C1B"/>
    <w:rsid w:val="00BE6C78"/>
    <w:rsid w:val="00BE6C8F"/>
    <w:rsid w:val="00BE6CA5"/>
    <w:rsid w:val="00BE6CB3"/>
    <w:rsid w:val="00BE6CCA"/>
    <w:rsid w:val="00BE6CDD"/>
    <w:rsid w:val="00BE6CF0"/>
    <w:rsid w:val="00BE6D0D"/>
    <w:rsid w:val="00BE6D45"/>
    <w:rsid w:val="00BE6D63"/>
    <w:rsid w:val="00BE6DC2"/>
    <w:rsid w:val="00BE6E05"/>
    <w:rsid w:val="00BE6E22"/>
    <w:rsid w:val="00BE6E28"/>
    <w:rsid w:val="00BE6E38"/>
    <w:rsid w:val="00BE6E5B"/>
    <w:rsid w:val="00BE6E5F"/>
    <w:rsid w:val="00BE6E78"/>
    <w:rsid w:val="00BE6E87"/>
    <w:rsid w:val="00BE6EC0"/>
    <w:rsid w:val="00BE6ED7"/>
    <w:rsid w:val="00BE6ED8"/>
    <w:rsid w:val="00BE6EEF"/>
    <w:rsid w:val="00BE6F0C"/>
    <w:rsid w:val="00BE6F27"/>
    <w:rsid w:val="00BE6F44"/>
    <w:rsid w:val="00BE6F66"/>
    <w:rsid w:val="00BE6FEF"/>
    <w:rsid w:val="00BE6FF7"/>
    <w:rsid w:val="00BE7043"/>
    <w:rsid w:val="00BE7063"/>
    <w:rsid w:val="00BE7091"/>
    <w:rsid w:val="00BE70CE"/>
    <w:rsid w:val="00BE70DD"/>
    <w:rsid w:val="00BE70E0"/>
    <w:rsid w:val="00BE70FF"/>
    <w:rsid w:val="00BE715C"/>
    <w:rsid w:val="00BE7171"/>
    <w:rsid w:val="00BE71ED"/>
    <w:rsid w:val="00BE71F7"/>
    <w:rsid w:val="00BE7213"/>
    <w:rsid w:val="00BE722A"/>
    <w:rsid w:val="00BE722B"/>
    <w:rsid w:val="00BE7238"/>
    <w:rsid w:val="00BE7280"/>
    <w:rsid w:val="00BE730B"/>
    <w:rsid w:val="00BE734D"/>
    <w:rsid w:val="00BE73E5"/>
    <w:rsid w:val="00BE73F2"/>
    <w:rsid w:val="00BE7445"/>
    <w:rsid w:val="00BE7483"/>
    <w:rsid w:val="00BE748C"/>
    <w:rsid w:val="00BE749D"/>
    <w:rsid w:val="00BE74C8"/>
    <w:rsid w:val="00BE74D6"/>
    <w:rsid w:val="00BE7537"/>
    <w:rsid w:val="00BE7563"/>
    <w:rsid w:val="00BE75B6"/>
    <w:rsid w:val="00BE75D0"/>
    <w:rsid w:val="00BE75E8"/>
    <w:rsid w:val="00BE75EB"/>
    <w:rsid w:val="00BE764B"/>
    <w:rsid w:val="00BE765E"/>
    <w:rsid w:val="00BE76A1"/>
    <w:rsid w:val="00BE76B8"/>
    <w:rsid w:val="00BE76C6"/>
    <w:rsid w:val="00BE76D8"/>
    <w:rsid w:val="00BE76E1"/>
    <w:rsid w:val="00BE76FC"/>
    <w:rsid w:val="00BE7739"/>
    <w:rsid w:val="00BE7741"/>
    <w:rsid w:val="00BE774F"/>
    <w:rsid w:val="00BE7763"/>
    <w:rsid w:val="00BE776E"/>
    <w:rsid w:val="00BE7771"/>
    <w:rsid w:val="00BE778B"/>
    <w:rsid w:val="00BE77C6"/>
    <w:rsid w:val="00BE7811"/>
    <w:rsid w:val="00BE7812"/>
    <w:rsid w:val="00BE788A"/>
    <w:rsid w:val="00BE7954"/>
    <w:rsid w:val="00BE7972"/>
    <w:rsid w:val="00BE7976"/>
    <w:rsid w:val="00BE79AE"/>
    <w:rsid w:val="00BE79C2"/>
    <w:rsid w:val="00BE79ED"/>
    <w:rsid w:val="00BE79FD"/>
    <w:rsid w:val="00BE7A10"/>
    <w:rsid w:val="00BE7A34"/>
    <w:rsid w:val="00BE7A42"/>
    <w:rsid w:val="00BE7AE5"/>
    <w:rsid w:val="00BE7B2A"/>
    <w:rsid w:val="00BE7B40"/>
    <w:rsid w:val="00BE7B8A"/>
    <w:rsid w:val="00BE7B91"/>
    <w:rsid w:val="00BE7BBB"/>
    <w:rsid w:val="00BE7BC1"/>
    <w:rsid w:val="00BE7BD9"/>
    <w:rsid w:val="00BE7BE6"/>
    <w:rsid w:val="00BE7C53"/>
    <w:rsid w:val="00BE7CA0"/>
    <w:rsid w:val="00BE7CD3"/>
    <w:rsid w:val="00BE7CD7"/>
    <w:rsid w:val="00BE7CD8"/>
    <w:rsid w:val="00BE7D0F"/>
    <w:rsid w:val="00BE7D31"/>
    <w:rsid w:val="00BE7D76"/>
    <w:rsid w:val="00BE7D8C"/>
    <w:rsid w:val="00BE7DA5"/>
    <w:rsid w:val="00BE7E12"/>
    <w:rsid w:val="00BE7E79"/>
    <w:rsid w:val="00BE7E83"/>
    <w:rsid w:val="00BE7ED8"/>
    <w:rsid w:val="00BE7ED9"/>
    <w:rsid w:val="00BE7F1D"/>
    <w:rsid w:val="00BE7F82"/>
    <w:rsid w:val="00BE7F9B"/>
    <w:rsid w:val="00BE7FAB"/>
    <w:rsid w:val="00BE7FC7"/>
    <w:rsid w:val="00BE7FF0"/>
    <w:rsid w:val="00BF0002"/>
    <w:rsid w:val="00BF000B"/>
    <w:rsid w:val="00BF0036"/>
    <w:rsid w:val="00BF0060"/>
    <w:rsid w:val="00BF008D"/>
    <w:rsid w:val="00BF009E"/>
    <w:rsid w:val="00BF00CE"/>
    <w:rsid w:val="00BF00FB"/>
    <w:rsid w:val="00BF0124"/>
    <w:rsid w:val="00BF0149"/>
    <w:rsid w:val="00BF0176"/>
    <w:rsid w:val="00BF01BB"/>
    <w:rsid w:val="00BF023E"/>
    <w:rsid w:val="00BF0266"/>
    <w:rsid w:val="00BF02B7"/>
    <w:rsid w:val="00BF02B8"/>
    <w:rsid w:val="00BF02DC"/>
    <w:rsid w:val="00BF0317"/>
    <w:rsid w:val="00BF032D"/>
    <w:rsid w:val="00BF0343"/>
    <w:rsid w:val="00BF0361"/>
    <w:rsid w:val="00BF0393"/>
    <w:rsid w:val="00BF03FC"/>
    <w:rsid w:val="00BF04B6"/>
    <w:rsid w:val="00BF04C8"/>
    <w:rsid w:val="00BF04CB"/>
    <w:rsid w:val="00BF04D8"/>
    <w:rsid w:val="00BF0574"/>
    <w:rsid w:val="00BF05E8"/>
    <w:rsid w:val="00BF0616"/>
    <w:rsid w:val="00BF0636"/>
    <w:rsid w:val="00BF0671"/>
    <w:rsid w:val="00BF06B9"/>
    <w:rsid w:val="00BF06BC"/>
    <w:rsid w:val="00BF06C8"/>
    <w:rsid w:val="00BF06EF"/>
    <w:rsid w:val="00BF06F0"/>
    <w:rsid w:val="00BF0722"/>
    <w:rsid w:val="00BF0729"/>
    <w:rsid w:val="00BF0730"/>
    <w:rsid w:val="00BF0764"/>
    <w:rsid w:val="00BF07BB"/>
    <w:rsid w:val="00BF07F6"/>
    <w:rsid w:val="00BF0802"/>
    <w:rsid w:val="00BF0826"/>
    <w:rsid w:val="00BF0869"/>
    <w:rsid w:val="00BF08A0"/>
    <w:rsid w:val="00BF08B7"/>
    <w:rsid w:val="00BF08D5"/>
    <w:rsid w:val="00BF0922"/>
    <w:rsid w:val="00BF0924"/>
    <w:rsid w:val="00BF0949"/>
    <w:rsid w:val="00BF0978"/>
    <w:rsid w:val="00BF098D"/>
    <w:rsid w:val="00BF09B7"/>
    <w:rsid w:val="00BF09BD"/>
    <w:rsid w:val="00BF09C3"/>
    <w:rsid w:val="00BF0A54"/>
    <w:rsid w:val="00BF0ABE"/>
    <w:rsid w:val="00BF0B36"/>
    <w:rsid w:val="00BF0B39"/>
    <w:rsid w:val="00BF0B48"/>
    <w:rsid w:val="00BF0B56"/>
    <w:rsid w:val="00BF0B57"/>
    <w:rsid w:val="00BF0B78"/>
    <w:rsid w:val="00BF0B8B"/>
    <w:rsid w:val="00BF0BA3"/>
    <w:rsid w:val="00BF0C00"/>
    <w:rsid w:val="00BF0C30"/>
    <w:rsid w:val="00BF0C4F"/>
    <w:rsid w:val="00BF0C55"/>
    <w:rsid w:val="00BF0C56"/>
    <w:rsid w:val="00BF0C68"/>
    <w:rsid w:val="00BF0C89"/>
    <w:rsid w:val="00BF0CB6"/>
    <w:rsid w:val="00BF0CC1"/>
    <w:rsid w:val="00BF0CE0"/>
    <w:rsid w:val="00BF0D26"/>
    <w:rsid w:val="00BF0D32"/>
    <w:rsid w:val="00BF0D75"/>
    <w:rsid w:val="00BF0D8B"/>
    <w:rsid w:val="00BF0DDE"/>
    <w:rsid w:val="00BF0E0D"/>
    <w:rsid w:val="00BF0E27"/>
    <w:rsid w:val="00BF0E34"/>
    <w:rsid w:val="00BF0E77"/>
    <w:rsid w:val="00BF0E7A"/>
    <w:rsid w:val="00BF0EDD"/>
    <w:rsid w:val="00BF0EE8"/>
    <w:rsid w:val="00BF0F08"/>
    <w:rsid w:val="00BF0F64"/>
    <w:rsid w:val="00BF0F6B"/>
    <w:rsid w:val="00BF0F80"/>
    <w:rsid w:val="00BF0F9A"/>
    <w:rsid w:val="00BF0FAB"/>
    <w:rsid w:val="00BF0FD1"/>
    <w:rsid w:val="00BF103D"/>
    <w:rsid w:val="00BF1096"/>
    <w:rsid w:val="00BF10A7"/>
    <w:rsid w:val="00BF10AA"/>
    <w:rsid w:val="00BF10E5"/>
    <w:rsid w:val="00BF10EA"/>
    <w:rsid w:val="00BF1134"/>
    <w:rsid w:val="00BF114C"/>
    <w:rsid w:val="00BF1197"/>
    <w:rsid w:val="00BF11A0"/>
    <w:rsid w:val="00BF11DD"/>
    <w:rsid w:val="00BF1207"/>
    <w:rsid w:val="00BF1220"/>
    <w:rsid w:val="00BF1228"/>
    <w:rsid w:val="00BF122A"/>
    <w:rsid w:val="00BF1231"/>
    <w:rsid w:val="00BF1235"/>
    <w:rsid w:val="00BF1243"/>
    <w:rsid w:val="00BF12E3"/>
    <w:rsid w:val="00BF12FF"/>
    <w:rsid w:val="00BF1316"/>
    <w:rsid w:val="00BF1320"/>
    <w:rsid w:val="00BF1356"/>
    <w:rsid w:val="00BF1363"/>
    <w:rsid w:val="00BF1364"/>
    <w:rsid w:val="00BF1398"/>
    <w:rsid w:val="00BF139D"/>
    <w:rsid w:val="00BF13DE"/>
    <w:rsid w:val="00BF13E9"/>
    <w:rsid w:val="00BF13FC"/>
    <w:rsid w:val="00BF1411"/>
    <w:rsid w:val="00BF1464"/>
    <w:rsid w:val="00BF14AB"/>
    <w:rsid w:val="00BF14CC"/>
    <w:rsid w:val="00BF14F1"/>
    <w:rsid w:val="00BF14F5"/>
    <w:rsid w:val="00BF151C"/>
    <w:rsid w:val="00BF1520"/>
    <w:rsid w:val="00BF1526"/>
    <w:rsid w:val="00BF158C"/>
    <w:rsid w:val="00BF15A1"/>
    <w:rsid w:val="00BF15AD"/>
    <w:rsid w:val="00BF15CE"/>
    <w:rsid w:val="00BF1612"/>
    <w:rsid w:val="00BF1617"/>
    <w:rsid w:val="00BF1623"/>
    <w:rsid w:val="00BF1639"/>
    <w:rsid w:val="00BF163B"/>
    <w:rsid w:val="00BF164E"/>
    <w:rsid w:val="00BF16A8"/>
    <w:rsid w:val="00BF16CF"/>
    <w:rsid w:val="00BF16D5"/>
    <w:rsid w:val="00BF16E2"/>
    <w:rsid w:val="00BF1700"/>
    <w:rsid w:val="00BF1702"/>
    <w:rsid w:val="00BF170E"/>
    <w:rsid w:val="00BF1754"/>
    <w:rsid w:val="00BF1777"/>
    <w:rsid w:val="00BF177C"/>
    <w:rsid w:val="00BF17BB"/>
    <w:rsid w:val="00BF1833"/>
    <w:rsid w:val="00BF183A"/>
    <w:rsid w:val="00BF18AC"/>
    <w:rsid w:val="00BF1910"/>
    <w:rsid w:val="00BF1945"/>
    <w:rsid w:val="00BF1957"/>
    <w:rsid w:val="00BF1964"/>
    <w:rsid w:val="00BF1970"/>
    <w:rsid w:val="00BF198C"/>
    <w:rsid w:val="00BF1997"/>
    <w:rsid w:val="00BF19CA"/>
    <w:rsid w:val="00BF19CD"/>
    <w:rsid w:val="00BF1A2D"/>
    <w:rsid w:val="00BF1A2E"/>
    <w:rsid w:val="00BF1A3C"/>
    <w:rsid w:val="00BF1A6D"/>
    <w:rsid w:val="00BF1A73"/>
    <w:rsid w:val="00BF1A86"/>
    <w:rsid w:val="00BF1A8D"/>
    <w:rsid w:val="00BF1AB2"/>
    <w:rsid w:val="00BF1ACB"/>
    <w:rsid w:val="00BF1AE4"/>
    <w:rsid w:val="00BF1B03"/>
    <w:rsid w:val="00BF1B09"/>
    <w:rsid w:val="00BF1B27"/>
    <w:rsid w:val="00BF1B2F"/>
    <w:rsid w:val="00BF1B71"/>
    <w:rsid w:val="00BF1BB3"/>
    <w:rsid w:val="00BF1BC5"/>
    <w:rsid w:val="00BF1BE0"/>
    <w:rsid w:val="00BF1C20"/>
    <w:rsid w:val="00BF1C42"/>
    <w:rsid w:val="00BF1C4E"/>
    <w:rsid w:val="00BF1C61"/>
    <w:rsid w:val="00BF1C89"/>
    <w:rsid w:val="00BF1CA2"/>
    <w:rsid w:val="00BF1CBC"/>
    <w:rsid w:val="00BF1D04"/>
    <w:rsid w:val="00BF1D20"/>
    <w:rsid w:val="00BF1D6B"/>
    <w:rsid w:val="00BF1D80"/>
    <w:rsid w:val="00BF1DB0"/>
    <w:rsid w:val="00BF1DB5"/>
    <w:rsid w:val="00BF1DDB"/>
    <w:rsid w:val="00BF1DFD"/>
    <w:rsid w:val="00BF1EAB"/>
    <w:rsid w:val="00BF1EC1"/>
    <w:rsid w:val="00BF1ED6"/>
    <w:rsid w:val="00BF1F01"/>
    <w:rsid w:val="00BF1F02"/>
    <w:rsid w:val="00BF1F39"/>
    <w:rsid w:val="00BF1F54"/>
    <w:rsid w:val="00BF1F6E"/>
    <w:rsid w:val="00BF1F88"/>
    <w:rsid w:val="00BF1F97"/>
    <w:rsid w:val="00BF1FD1"/>
    <w:rsid w:val="00BF2013"/>
    <w:rsid w:val="00BF201C"/>
    <w:rsid w:val="00BF2074"/>
    <w:rsid w:val="00BF20A1"/>
    <w:rsid w:val="00BF20A7"/>
    <w:rsid w:val="00BF20E6"/>
    <w:rsid w:val="00BF20EA"/>
    <w:rsid w:val="00BF212F"/>
    <w:rsid w:val="00BF214D"/>
    <w:rsid w:val="00BF2166"/>
    <w:rsid w:val="00BF217D"/>
    <w:rsid w:val="00BF2180"/>
    <w:rsid w:val="00BF21B3"/>
    <w:rsid w:val="00BF21B4"/>
    <w:rsid w:val="00BF21C8"/>
    <w:rsid w:val="00BF2216"/>
    <w:rsid w:val="00BF2229"/>
    <w:rsid w:val="00BF224C"/>
    <w:rsid w:val="00BF228C"/>
    <w:rsid w:val="00BF22D9"/>
    <w:rsid w:val="00BF22EC"/>
    <w:rsid w:val="00BF2308"/>
    <w:rsid w:val="00BF2309"/>
    <w:rsid w:val="00BF23B9"/>
    <w:rsid w:val="00BF23C4"/>
    <w:rsid w:val="00BF23E8"/>
    <w:rsid w:val="00BF2416"/>
    <w:rsid w:val="00BF2450"/>
    <w:rsid w:val="00BF24DF"/>
    <w:rsid w:val="00BF24F1"/>
    <w:rsid w:val="00BF2522"/>
    <w:rsid w:val="00BF2525"/>
    <w:rsid w:val="00BF2541"/>
    <w:rsid w:val="00BF25C9"/>
    <w:rsid w:val="00BF25E2"/>
    <w:rsid w:val="00BF25F1"/>
    <w:rsid w:val="00BF260B"/>
    <w:rsid w:val="00BF2627"/>
    <w:rsid w:val="00BF2651"/>
    <w:rsid w:val="00BF267C"/>
    <w:rsid w:val="00BF26D2"/>
    <w:rsid w:val="00BF26F9"/>
    <w:rsid w:val="00BF270E"/>
    <w:rsid w:val="00BF2769"/>
    <w:rsid w:val="00BF2789"/>
    <w:rsid w:val="00BF2794"/>
    <w:rsid w:val="00BF27B9"/>
    <w:rsid w:val="00BF27BF"/>
    <w:rsid w:val="00BF27E7"/>
    <w:rsid w:val="00BF2814"/>
    <w:rsid w:val="00BF282A"/>
    <w:rsid w:val="00BF2836"/>
    <w:rsid w:val="00BF2843"/>
    <w:rsid w:val="00BF2867"/>
    <w:rsid w:val="00BF28B8"/>
    <w:rsid w:val="00BF291E"/>
    <w:rsid w:val="00BF2986"/>
    <w:rsid w:val="00BF29B1"/>
    <w:rsid w:val="00BF29F2"/>
    <w:rsid w:val="00BF29F8"/>
    <w:rsid w:val="00BF2A20"/>
    <w:rsid w:val="00BF2A43"/>
    <w:rsid w:val="00BF2A61"/>
    <w:rsid w:val="00BF2AC3"/>
    <w:rsid w:val="00BF2AE0"/>
    <w:rsid w:val="00BF2AF1"/>
    <w:rsid w:val="00BF2B20"/>
    <w:rsid w:val="00BF2B32"/>
    <w:rsid w:val="00BF2B47"/>
    <w:rsid w:val="00BF2B48"/>
    <w:rsid w:val="00BF2B57"/>
    <w:rsid w:val="00BF2B6F"/>
    <w:rsid w:val="00BF2B7B"/>
    <w:rsid w:val="00BF2B7D"/>
    <w:rsid w:val="00BF2BB2"/>
    <w:rsid w:val="00BF2BBC"/>
    <w:rsid w:val="00BF2BE4"/>
    <w:rsid w:val="00BF2BEC"/>
    <w:rsid w:val="00BF2BF3"/>
    <w:rsid w:val="00BF2C03"/>
    <w:rsid w:val="00BF2C25"/>
    <w:rsid w:val="00BF2C4F"/>
    <w:rsid w:val="00BF2C75"/>
    <w:rsid w:val="00BF2C7B"/>
    <w:rsid w:val="00BF2C80"/>
    <w:rsid w:val="00BF2C96"/>
    <w:rsid w:val="00BF2C9C"/>
    <w:rsid w:val="00BF2CA2"/>
    <w:rsid w:val="00BF2CBA"/>
    <w:rsid w:val="00BF2CBB"/>
    <w:rsid w:val="00BF2D15"/>
    <w:rsid w:val="00BF2D22"/>
    <w:rsid w:val="00BF2D2D"/>
    <w:rsid w:val="00BF2D40"/>
    <w:rsid w:val="00BF2D41"/>
    <w:rsid w:val="00BF2D81"/>
    <w:rsid w:val="00BF2D8B"/>
    <w:rsid w:val="00BF2DCF"/>
    <w:rsid w:val="00BF2E14"/>
    <w:rsid w:val="00BF2E21"/>
    <w:rsid w:val="00BF2E58"/>
    <w:rsid w:val="00BF2E66"/>
    <w:rsid w:val="00BF2E73"/>
    <w:rsid w:val="00BF2E7A"/>
    <w:rsid w:val="00BF2E88"/>
    <w:rsid w:val="00BF2E8A"/>
    <w:rsid w:val="00BF2E8B"/>
    <w:rsid w:val="00BF2E9E"/>
    <w:rsid w:val="00BF2F20"/>
    <w:rsid w:val="00BF2F4A"/>
    <w:rsid w:val="00BF2F64"/>
    <w:rsid w:val="00BF2F67"/>
    <w:rsid w:val="00BF2F85"/>
    <w:rsid w:val="00BF2FAD"/>
    <w:rsid w:val="00BF2FBA"/>
    <w:rsid w:val="00BF2FE0"/>
    <w:rsid w:val="00BF3056"/>
    <w:rsid w:val="00BF305A"/>
    <w:rsid w:val="00BF3079"/>
    <w:rsid w:val="00BF3099"/>
    <w:rsid w:val="00BF30E0"/>
    <w:rsid w:val="00BF30F4"/>
    <w:rsid w:val="00BF3104"/>
    <w:rsid w:val="00BF3113"/>
    <w:rsid w:val="00BF3120"/>
    <w:rsid w:val="00BF3128"/>
    <w:rsid w:val="00BF319F"/>
    <w:rsid w:val="00BF31B4"/>
    <w:rsid w:val="00BF31C0"/>
    <w:rsid w:val="00BF320F"/>
    <w:rsid w:val="00BF321B"/>
    <w:rsid w:val="00BF322D"/>
    <w:rsid w:val="00BF325C"/>
    <w:rsid w:val="00BF3260"/>
    <w:rsid w:val="00BF3262"/>
    <w:rsid w:val="00BF3275"/>
    <w:rsid w:val="00BF32B1"/>
    <w:rsid w:val="00BF32C5"/>
    <w:rsid w:val="00BF32D3"/>
    <w:rsid w:val="00BF32D9"/>
    <w:rsid w:val="00BF330D"/>
    <w:rsid w:val="00BF3334"/>
    <w:rsid w:val="00BF3346"/>
    <w:rsid w:val="00BF3348"/>
    <w:rsid w:val="00BF3358"/>
    <w:rsid w:val="00BF335A"/>
    <w:rsid w:val="00BF335B"/>
    <w:rsid w:val="00BF335D"/>
    <w:rsid w:val="00BF3369"/>
    <w:rsid w:val="00BF33DF"/>
    <w:rsid w:val="00BF3414"/>
    <w:rsid w:val="00BF3431"/>
    <w:rsid w:val="00BF3461"/>
    <w:rsid w:val="00BF3467"/>
    <w:rsid w:val="00BF3476"/>
    <w:rsid w:val="00BF3480"/>
    <w:rsid w:val="00BF34B4"/>
    <w:rsid w:val="00BF34D6"/>
    <w:rsid w:val="00BF34E3"/>
    <w:rsid w:val="00BF34EB"/>
    <w:rsid w:val="00BF34ED"/>
    <w:rsid w:val="00BF3500"/>
    <w:rsid w:val="00BF3509"/>
    <w:rsid w:val="00BF351B"/>
    <w:rsid w:val="00BF3547"/>
    <w:rsid w:val="00BF35A2"/>
    <w:rsid w:val="00BF3632"/>
    <w:rsid w:val="00BF367B"/>
    <w:rsid w:val="00BF36A1"/>
    <w:rsid w:val="00BF36A5"/>
    <w:rsid w:val="00BF36B3"/>
    <w:rsid w:val="00BF36E3"/>
    <w:rsid w:val="00BF377F"/>
    <w:rsid w:val="00BF37B1"/>
    <w:rsid w:val="00BF37D7"/>
    <w:rsid w:val="00BF37D9"/>
    <w:rsid w:val="00BF381A"/>
    <w:rsid w:val="00BF3825"/>
    <w:rsid w:val="00BF3874"/>
    <w:rsid w:val="00BF3875"/>
    <w:rsid w:val="00BF38BD"/>
    <w:rsid w:val="00BF38FA"/>
    <w:rsid w:val="00BF3922"/>
    <w:rsid w:val="00BF392A"/>
    <w:rsid w:val="00BF39BF"/>
    <w:rsid w:val="00BF3A05"/>
    <w:rsid w:val="00BF3A4D"/>
    <w:rsid w:val="00BF3A58"/>
    <w:rsid w:val="00BF3A5A"/>
    <w:rsid w:val="00BF3A71"/>
    <w:rsid w:val="00BF3A78"/>
    <w:rsid w:val="00BF3AA2"/>
    <w:rsid w:val="00BF3AB1"/>
    <w:rsid w:val="00BF3AB8"/>
    <w:rsid w:val="00BF3B68"/>
    <w:rsid w:val="00BF3B7D"/>
    <w:rsid w:val="00BF3B8F"/>
    <w:rsid w:val="00BF3BCF"/>
    <w:rsid w:val="00BF3BDE"/>
    <w:rsid w:val="00BF3BF4"/>
    <w:rsid w:val="00BF3C19"/>
    <w:rsid w:val="00BF3C32"/>
    <w:rsid w:val="00BF3C4E"/>
    <w:rsid w:val="00BF3C67"/>
    <w:rsid w:val="00BF3C90"/>
    <w:rsid w:val="00BF3C97"/>
    <w:rsid w:val="00BF3CBB"/>
    <w:rsid w:val="00BF3CF1"/>
    <w:rsid w:val="00BF3D3A"/>
    <w:rsid w:val="00BF3D4D"/>
    <w:rsid w:val="00BF3D7D"/>
    <w:rsid w:val="00BF3D80"/>
    <w:rsid w:val="00BF3DA1"/>
    <w:rsid w:val="00BF3DBD"/>
    <w:rsid w:val="00BF3DE4"/>
    <w:rsid w:val="00BF3E1E"/>
    <w:rsid w:val="00BF3E38"/>
    <w:rsid w:val="00BF3E48"/>
    <w:rsid w:val="00BF3E9A"/>
    <w:rsid w:val="00BF3ED4"/>
    <w:rsid w:val="00BF3F0C"/>
    <w:rsid w:val="00BF3F19"/>
    <w:rsid w:val="00BF3F4A"/>
    <w:rsid w:val="00BF3F54"/>
    <w:rsid w:val="00BF3F64"/>
    <w:rsid w:val="00BF3FAE"/>
    <w:rsid w:val="00BF3FB8"/>
    <w:rsid w:val="00BF3FEE"/>
    <w:rsid w:val="00BF4009"/>
    <w:rsid w:val="00BF401B"/>
    <w:rsid w:val="00BF4020"/>
    <w:rsid w:val="00BF4027"/>
    <w:rsid w:val="00BF402D"/>
    <w:rsid w:val="00BF4049"/>
    <w:rsid w:val="00BF404E"/>
    <w:rsid w:val="00BF4066"/>
    <w:rsid w:val="00BF4092"/>
    <w:rsid w:val="00BF4094"/>
    <w:rsid w:val="00BF40AB"/>
    <w:rsid w:val="00BF414F"/>
    <w:rsid w:val="00BF415C"/>
    <w:rsid w:val="00BF4195"/>
    <w:rsid w:val="00BF41D1"/>
    <w:rsid w:val="00BF41D3"/>
    <w:rsid w:val="00BF41D5"/>
    <w:rsid w:val="00BF4218"/>
    <w:rsid w:val="00BF423D"/>
    <w:rsid w:val="00BF42A3"/>
    <w:rsid w:val="00BF42AD"/>
    <w:rsid w:val="00BF42C8"/>
    <w:rsid w:val="00BF42F5"/>
    <w:rsid w:val="00BF433D"/>
    <w:rsid w:val="00BF4355"/>
    <w:rsid w:val="00BF4386"/>
    <w:rsid w:val="00BF4394"/>
    <w:rsid w:val="00BF43DF"/>
    <w:rsid w:val="00BF4427"/>
    <w:rsid w:val="00BF4441"/>
    <w:rsid w:val="00BF4447"/>
    <w:rsid w:val="00BF4481"/>
    <w:rsid w:val="00BF4482"/>
    <w:rsid w:val="00BF44AB"/>
    <w:rsid w:val="00BF44E3"/>
    <w:rsid w:val="00BF44FF"/>
    <w:rsid w:val="00BF453E"/>
    <w:rsid w:val="00BF4546"/>
    <w:rsid w:val="00BF4552"/>
    <w:rsid w:val="00BF4554"/>
    <w:rsid w:val="00BF457D"/>
    <w:rsid w:val="00BF4593"/>
    <w:rsid w:val="00BF459C"/>
    <w:rsid w:val="00BF45C1"/>
    <w:rsid w:val="00BF45DD"/>
    <w:rsid w:val="00BF45ED"/>
    <w:rsid w:val="00BF462B"/>
    <w:rsid w:val="00BF4649"/>
    <w:rsid w:val="00BF464A"/>
    <w:rsid w:val="00BF4686"/>
    <w:rsid w:val="00BF468B"/>
    <w:rsid w:val="00BF46AA"/>
    <w:rsid w:val="00BF46DF"/>
    <w:rsid w:val="00BF4715"/>
    <w:rsid w:val="00BF4728"/>
    <w:rsid w:val="00BF4734"/>
    <w:rsid w:val="00BF4768"/>
    <w:rsid w:val="00BF4777"/>
    <w:rsid w:val="00BF4782"/>
    <w:rsid w:val="00BF4792"/>
    <w:rsid w:val="00BF47A8"/>
    <w:rsid w:val="00BF47AF"/>
    <w:rsid w:val="00BF47E0"/>
    <w:rsid w:val="00BF4824"/>
    <w:rsid w:val="00BF4853"/>
    <w:rsid w:val="00BF4880"/>
    <w:rsid w:val="00BF489C"/>
    <w:rsid w:val="00BF48A6"/>
    <w:rsid w:val="00BF4905"/>
    <w:rsid w:val="00BF4906"/>
    <w:rsid w:val="00BF490F"/>
    <w:rsid w:val="00BF4932"/>
    <w:rsid w:val="00BF4933"/>
    <w:rsid w:val="00BF4935"/>
    <w:rsid w:val="00BF494F"/>
    <w:rsid w:val="00BF4973"/>
    <w:rsid w:val="00BF4979"/>
    <w:rsid w:val="00BF499B"/>
    <w:rsid w:val="00BF499F"/>
    <w:rsid w:val="00BF49CF"/>
    <w:rsid w:val="00BF49DC"/>
    <w:rsid w:val="00BF49F2"/>
    <w:rsid w:val="00BF4A0F"/>
    <w:rsid w:val="00BF4A3A"/>
    <w:rsid w:val="00BF4A5D"/>
    <w:rsid w:val="00BF4A5E"/>
    <w:rsid w:val="00BF4A6A"/>
    <w:rsid w:val="00BF4A6E"/>
    <w:rsid w:val="00BF4B02"/>
    <w:rsid w:val="00BF4B1E"/>
    <w:rsid w:val="00BF4B25"/>
    <w:rsid w:val="00BF4B4A"/>
    <w:rsid w:val="00BF4BA4"/>
    <w:rsid w:val="00BF4BAB"/>
    <w:rsid w:val="00BF4BB4"/>
    <w:rsid w:val="00BF4BCE"/>
    <w:rsid w:val="00BF4BD6"/>
    <w:rsid w:val="00BF4BE1"/>
    <w:rsid w:val="00BF4BEF"/>
    <w:rsid w:val="00BF4C5D"/>
    <w:rsid w:val="00BF4C72"/>
    <w:rsid w:val="00BF4C77"/>
    <w:rsid w:val="00BF4C99"/>
    <w:rsid w:val="00BF4CA3"/>
    <w:rsid w:val="00BF4CAC"/>
    <w:rsid w:val="00BF4CAF"/>
    <w:rsid w:val="00BF4CB3"/>
    <w:rsid w:val="00BF4CC0"/>
    <w:rsid w:val="00BF4CD4"/>
    <w:rsid w:val="00BF4CE2"/>
    <w:rsid w:val="00BF4CE9"/>
    <w:rsid w:val="00BF4CFB"/>
    <w:rsid w:val="00BF4D07"/>
    <w:rsid w:val="00BF4D2E"/>
    <w:rsid w:val="00BF4D45"/>
    <w:rsid w:val="00BF4D49"/>
    <w:rsid w:val="00BF4D5D"/>
    <w:rsid w:val="00BF4D8C"/>
    <w:rsid w:val="00BF4DF6"/>
    <w:rsid w:val="00BF4E07"/>
    <w:rsid w:val="00BF4E50"/>
    <w:rsid w:val="00BF4EF9"/>
    <w:rsid w:val="00BF4F3F"/>
    <w:rsid w:val="00BF4F49"/>
    <w:rsid w:val="00BF4F6B"/>
    <w:rsid w:val="00BF4F9B"/>
    <w:rsid w:val="00BF4FA8"/>
    <w:rsid w:val="00BF4FF5"/>
    <w:rsid w:val="00BF4FF7"/>
    <w:rsid w:val="00BF4FF8"/>
    <w:rsid w:val="00BF4FFC"/>
    <w:rsid w:val="00BF5040"/>
    <w:rsid w:val="00BF50B3"/>
    <w:rsid w:val="00BF50E2"/>
    <w:rsid w:val="00BF51FC"/>
    <w:rsid w:val="00BF5214"/>
    <w:rsid w:val="00BF5215"/>
    <w:rsid w:val="00BF52A5"/>
    <w:rsid w:val="00BF52E8"/>
    <w:rsid w:val="00BF531F"/>
    <w:rsid w:val="00BF5343"/>
    <w:rsid w:val="00BF5352"/>
    <w:rsid w:val="00BF5354"/>
    <w:rsid w:val="00BF5362"/>
    <w:rsid w:val="00BF5384"/>
    <w:rsid w:val="00BF53A1"/>
    <w:rsid w:val="00BF53DA"/>
    <w:rsid w:val="00BF53DC"/>
    <w:rsid w:val="00BF54F9"/>
    <w:rsid w:val="00BF5517"/>
    <w:rsid w:val="00BF5541"/>
    <w:rsid w:val="00BF555D"/>
    <w:rsid w:val="00BF5581"/>
    <w:rsid w:val="00BF558D"/>
    <w:rsid w:val="00BF55A6"/>
    <w:rsid w:val="00BF5600"/>
    <w:rsid w:val="00BF5611"/>
    <w:rsid w:val="00BF5649"/>
    <w:rsid w:val="00BF5669"/>
    <w:rsid w:val="00BF571B"/>
    <w:rsid w:val="00BF573F"/>
    <w:rsid w:val="00BF5760"/>
    <w:rsid w:val="00BF580A"/>
    <w:rsid w:val="00BF5811"/>
    <w:rsid w:val="00BF583E"/>
    <w:rsid w:val="00BF586B"/>
    <w:rsid w:val="00BF5879"/>
    <w:rsid w:val="00BF58D6"/>
    <w:rsid w:val="00BF5905"/>
    <w:rsid w:val="00BF5918"/>
    <w:rsid w:val="00BF5931"/>
    <w:rsid w:val="00BF5938"/>
    <w:rsid w:val="00BF5954"/>
    <w:rsid w:val="00BF5997"/>
    <w:rsid w:val="00BF59D5"/>
    <w:rsid w:val="00BF59D9"/>
    <w:rsid w:val="00BF59F5"/>
    <w:rsid w:val="00BF5A04"/>
    <w:rsid w:val="00BF5AA0"/>
    <w:rsid w:val="00BF5AAC"/>
    <w:rsid w:val="00BF5ABC"/>
    <w:rsid w:val="00BF5ABE"/>
    <w:rsid w:val="00BF5ABF"/>
    <w:rsid w:val="00BF5AD8"/>
    <w:rsid w:val="00BF5B15"/>
    <w:rsid w:val="00BF5B42"/>
    <w:rsid w:val="00BF5B43"/>
    <w:rsid w:val="00BF5BBC"/>
    <w:rsid w:val="00BF5BEA"/>
    <w:rsid w:val="00BF5BEC"/>
    <w:rsid w:val="00BF5C19"/>
    <w:rsid w:val="00BF5C5E"/>
    <w:rsid w:val="00BF5C7E"/>
    <w:rsid w:val="00BF5CAB"/>
    <w:rsid w:val="00BF5CFC"/>
    <w:rsid w:val="00BF5D38"/>
    <w:rsid w:val="00BF5D4D"/>
    <w:rsid w:val="00BF5D65"/>
    <w:rsid w:val="00BF5D9A"/>
    <w:rsid w:val="00BF5DD6"/>
    <w:rsid w:val="00BF5DE1"/>
    <w:rsid w:val="00BF5DFB"/>
    <w:rsid w:val="00BF5DFE"/>
    <w:rsid w:val="00BF5E25"/>
    <w:rsid w:val="00BF5E33"/>
    <w:rsid w:val="00BF5E72"/>
    <w:rsid w:val="00BF5E79"/>
    <w:rsid w:val="00BF5E7C"/>
    <w:rsid w:val="00BF5EA0"/>
    <w:rsid w:val="00BF5F27"/>
    <w:rsid w:val="00BF5F59"/>
    <w:rsid w:val="00BF5FCF"/>
    <w:rsid w:val="00BF5FD3"/>
    <w:rsid w:val="00BF5FD7"/>
    <w:rsid w:val="00BF5FF3"/>
    <w:rsid w:val="00BF6027"/>
    <w:rsid w:val="00BF604E"/>
    <w:rsid w:val="00BF6075"/>
    <w:rsid w:val="00BF6084"/>
    <w:rsid w:val="00BF6097"/>
    <w:rsid w:val="00BF609D"/>
    <w:rsid w:val="00BF60B0"/>
    <w:rsid w:val="00BF60D9"/>
    <w:rsid w:val="00BF6116"/>
    <w:rsid w:val="00BF6122"/>
    <w:rsid w:val="00BF6128"/>
    <w:rsid w:val="00BF6146"/>
    <w:rsid w:val="00BF6152"/>
    <w:rsid w:val="00BF6197"/>
    <w:rsid w:val="00BF61FA"/>
    <w:rsid w:val="00BF61FF"/>
    <w:rsid w:val="00BF6201"/>
    <w:rsid w:val="00BF623C"/>
    <w:rsid w:val="00BF625D"/>
    <w:rsid w:val="00BF6265"/>
    <w:rsid w:val="00BF626E"/>
    <w:rsid w:val="00BF62C6"/>
    <w:rsid w:val="00BF6313"/>
    <w:rsid w:val="00BF6314"/>
    <w:rsid w:val="00BF632F"/>
    <w:rsid w:val="00BF6332"/>
    <w:rsid w:val="00BF6345"/>
    <w:rsid w:val="00BF635C"/>
    <w:rsid w:val="00BF636C"/>
    <w:rsid w:val="00BF63A8"/>
    <w:rsid w:val="00BF63F6"/>
    <w:rsid w:val="00BF6425"/>
    <w:rsid w:val="00BF645B"/>
    <w:rsid w:val="00BF6487"/>
    <w:rsid w:val="00BF64B1"/>
    <w:rsid w:val="00BF64BB"/>
    <w:rsid w:val="00BF64DC"/>
    <w:rsid w:val="00BF64F7"/>
    <w:rsid w:val="00BF6561"/>
    <w:rsid w:val="00BF656E"/>
    <w:rsid w:val="00BF659E"/>
    <w:rsid w:val="00BF65A2"/>
    <w:rsid w:val="00BF65D1"/>
    <w:rsid w:val="00BF6626"/>
    <w:rsid w:val="00BF6627"/>
    <w:rsid w:val="00BF6630"/>
    <w:rsid w:val="00BF6650"/>
    <w:rsid w:val="00BF666E"/>
    <w:rsid w:val="00BF6686"/>
    <w:rsid w:val="00BF668A"/>
    <w:rsid w:val="00BF669B"/>
    <w:rsid w:val="00BF66D9"/>
    <w:rsid w:val="00BF6748"/>
    <w:rsid w:val="00BF6779"/>
    <w:rsid w:val="00BF6781"/>
    <w:rsid w:val="00BF67C3"/>
    <w:rsid w:val="00BF67C6"/>
    <w:rsid w:val="00BF67E0"/>
    <w:rsid w:val="00BF67F3"/>
    <w:rsid w:val="00BF67F5"/>
    <w:rsid w:val="00BF6811"/>
    <w:rsid w:val="00BF682D"/>
    <w:rsid w:val="00BF6830"/>
    <w:rsid w:val="00BF683C"/>
    <w:rsid w:val="00BF68C0"/>
    <w:rsid w:val="00BF68FB"/>
    <w:rsid w:val="00BF6900"/>
    <w:rsid w:val="00BF6949"/>
    <w:rsid w:val="00BF69C7"/>
    <w:rsid w:val="00BF69E8"/>
    <w:rsid w:val="00BF69EA"/>
    <w:rsid w:val="00BF6A29"/>
    <w:rsid w:val="00BF6A3E"/>
    <w:rsid w:val="00BF6A62"/>
    <w:rsid w:val="00BF6A68"/>
    <w:rsid w:val="00BF6A6A"/>
    <w:rsid w:val="00BF6A6D"/>
    <w:rsid w:val="00BF6A96"/>
    <w:rsid w:val="00BF6B01"/>
    <w:rsid w:val="00BF6B65"/>
    <w:rsid w:val="00BF6BA6"/>
    <w:rsid w:val="00BF6BAC"/>
    <w:rsid w:val="00BF6BD6"/>
    <w:rsid w:val="00BF6BE2"/>
    <w:rsid w:val="00BF6BFD"/>
    <w:rsid w:val="00BF6C0C"/>
    <w:rsid w:val="00BF6C12"/>
    <w:rsid w:val="00BF6C1E"/>
    <w:rsid w:val="00BF6C3D"/>
    <w:rsid w:val="00BF6C87"/>
    <w:rsid w:val="00BF6CA3"/>
    <w:rsid w:val="00BF6CB4"/>
    <w:rsid w:val="00BF6CE3"/>
    <w:rsid w:val="00BF6CE5"/>
    <w:rsid w:val="00BF6CFC"/>
    <w:rsid w:val="00BF6D55"/>
    <w:rsid w:val="00BF6DED"/>
    <w:rsid w:val="00BF6E33"/>
    <w:rsid w:val="00BF6E44"/>
    <w:rsid w:val="00BF6EAA"/>
    <w:rsid w:val="00BF6EC4"/>
    <w:rsid w:val="00BF6EF0"/>
    <w:rsid w:val="00BF6F0F"/>
    <w:rsid w:val="00BF6F32"/>
    <w:rsid w:val="00BF6F35"/>
    <w:rsid w:val="00BF6F54"/>
    <w:rsid w:val="00BF6F77"/>
    <w:rsid w:val="00BF6F85"/>
    <w:rsid w:val="00BF6F9F"/>
    <w:rsid w:val="00BF6FB0"/>
    <w:rsid w:val="00BF6FF5"/>
    <w:rsid w:val="00BF703C"/>
    <w:rsid w:val="00BF7052"/>
    <w:rsid w:val="00BF7065"/>
    <w:rsid w:val="00BF706C"/>
    <w:rsid w:val="00BF70AD"/>
    <w:rsid w:val="00BF70C3"/>
    <w:rsid w:val="00BF70D6"/>
    <w:rsid w:val="00BF7112"/>
    <w:rsid w:val="00BF7128"/>
    <w:rsid w:val="00BF7146"/>
    <w:rsid w:val="00BF7148"/>
    <w:rsid w:val="00BF715B"/>
    <w:rsid w:val="00BF71A8"/>
    <w:rsid w:val="00BF71C9"/>
    <w:rsid w:val="00BF7204"/>
    <w:rsid w:val="00BF7226"/>
    <w:rsid w:val="00BF7245"/>
    <w:rsid w:val="00BF725F"/>
    <w:rsid w:val="00BF7265"/>
    <w:rsid w:val="00BF7282"/>
    <w:rsid w:val="00BF72CB"/>
    <w:rsid w:val="00BF72D7"/>
    <w:rsid w:val="00BF72E8"/>
    <w:rsid w:val="00BF72F8"/>
    <w:rsid w:val="00BF735D"/>
    <w:rsid w:val="00BF738E"/>
    <w:rsid w:val="00BF73CE"/>
    <w:rsid w:val="00BF7427"/>
    <w:rsid w:val="00BF7451"/>
    <w:rsid w:val="00BF7452"/>
    <w:rsid w:val="00BF747B"/>
    <w:rsid w:val="00BF7494"/>
    <w:rsid w:val="00BF74AE"/>
    <w:rsid w:val="00BF74CE"/>
    <w:rsid w:val="00BF7513"/>
    <w:rsid w:val="00BF7539"/>
    <w:rsid w:val="00BF7549"/>
    <w:rsid w:val="00BF75B0"/>
    <w:rsid w:val="00BF75B6"/>
    <w:rsid w:val="00BF7652"/>
    <w:rsid w:val="00BF76B7"/>
    <w:rsid w:val="00BF76B9"/>
    <w:rsid w:val="00BF76CC"/>
    <w:rsid w:val="00BF76F4"/>
    <w:rsid w:val="00BF7714"/>
    <w:rsid w:val="00BF771F"/>
    <w:rsid w:val="00BF7750"/>
    <w:rsid w:val="00BF7779"/>
    <w:rsid w:val="00BF7795"/>
    <w:rsid w:val="00BF77A3"/>
    <w:rsid w:val="00BF77D8"/>
    <w:rsid w:val="00BF7841"/>
    <w:rsid w:val="00BF7859"/>
    <w:rsid w:val="00BF785B"/>
    <w:rsid w:val="00BF78B0"/>
    <w:rsid w:val="00BF7903"/>
    <w:rsid w:val="00BF790E"/>
    <w:rsid w:val="00BF794E"/>
    <w:rsid w:val="00BF7969"/>
    <w:rsid w:val="00BF7974"/>
    <w:rsid w:val="00BF797C"/>
    <w:rsid w:val="00BF7989"/>
    <w:rsid w:val="00BF798E"/>
    <w:rsid w:val="00BF79B3"/>
    <w:rsid w:val="00BF79CB"/>
    <w:rsid w:val="00BF7A34"/>
    <w:rsid w:val="00BF7A54"/>
    <w:rsid w:val="00BF7A7E"/>
    <w:rsid w:val="00BF7A96"/>
    <w:rsid w:val="00BF7ADE"/>
    <w:rsid w:val="00BF7B07"/>
    <w:rsid w:val="00BF7B14"/>
    <w:rsid w:val="00BF7B6E"/>
    <w:rsid w:val="00BF7BCB"/>
    <w:rsid w:val="00BF7BF8"/>
    <w:rsid w:val="00BF7C15"/>
    <w:rsid w:val="00BF7C55"/>
    <w:rsid w:val="00BF7CA9"/>
    <w:rsid w:val="00BF7CC6"/>
    <w:rsid w:val="00BF7CD9"/>
    <w:rsid w:val="00BF7CF6"/>
    <w:rsid w:val="00BF7D2A"/>
    <w:rsid w:val="00BF7D3E"/>
    <w:rsid w:val="00BF7D60"/>
    <w:rsid w:val="00BF7D6E"/>
    <w:rsid w:val="00BF7D7B"/>
    <w:rsid w:val="00BF7DB5"/>
    <w:rsid w:val="00BF7DDC"/>
    <w:rsid w:val="00BF7DEC"/>
    <w:rsid w:val="00BF7E06"/>
    <w:rsid w:val="00BF7E1F"/>
    <w:rsid w:val="00BF7E24"/>
    <w:rsid w:val="00BF7E8A"/>
    <w:rsid w:val="00BF7E91"/>
    <w:rsid w:val="00BF7EBC"/>
    <w:rsid w:val="00BF7EBE"/>
    <w:rsid w:val="00BF7F1A"/>
    <w:rsid w:val="00BF7F28"/>
    <w:rsid w:val="00BF7F9A"/>
    <w:rsid w:val="00BF7F9D"/>
    <w:rsid w:val="00BF7FBC"/>
    <w:rsid w:val="00C0000A"/>
    <w:rsid w:val="00C00012"/>
    <w:rsid w:val="00C00042"/>
    <w:rsid w:val="00C0004D"/>
    <w:rsid w:val="00C00061"/>
    <w:rsid w:val="00C00067"/>
    <w:rsid w:val="00C0009F"/>
    <w:rsid w:val="00C000AD"/>
    <w:rsid w:val="00C000DC"/>
    <w:rsid w:val="00C00153"/>
    <w:rsid w:val="00C00187"/>
    <w:rsid w:val="00C00189"/>
    <w:rsid w:val="00C00197"/>
    <w:rsid w:val="00C0019A"/>
    <w:rsid w:val="00C001BE"/>
    <w:rsid w:val="00C001CD"/>
    <w:rsid w:val="00C001D6"/>
    <w:rsid w:val="00C0025C"/>
    <w:rsid w:val="00C002AD"/>
    <w:rsid w:val="00C002BB"/>
    <w:rsid w:val="00C002E4"/>
    <w:rsid w:val="00C002F1"/>
    <w:rsid w:val="00C00348"/>
    <w:rsid w:val="00C003B1"/>
    <w:rsid w:val="00C003CF"/>
    <w:rsid w:val="00C003EC"/>
    <w:rsid w:val="00C003F8"/>
    <w:rsid w:val="00C00429"/>
    <w:rsid w:val="00C0043C"/>
    <w:rsid w:val="00C00446"/>
    <w:rsid w:val="00C00452"/>
    <w:rsid w:val="00C00458"/>
    <w:rsid w:val="00C00479"/>
    <w:rsid w:val="00C0048D"/>
    <w:rsid w:val="00C0049B"/>
    <w:rsid w:val="00C004BB"/>
    <w:rsid w:val="00C004CB"/>
    <w:rsid w:val="00C004CE"/>
    <w:rsid w:val="00C004F6"/>
    <w:rsid w:val="00C00526"/>
    <w:rsid w:val="00C0053B"/>
    <w:rsid w:val="00C00560"/>
    <w:rsid w:val="00C00580"/>
    <w:rsid w:val="00C005A7"/>
    <w:rsid w:val="00C005FA"/>
    <w:rsid w:val="00C0062E"/>
    <w:rsid w:val="00C00643"/>
    <w:rsid w:val="00C0065A"/>
    <w:rsid w:val="00C00679"/>
    <w:rsid w:val="00C00691"/>
    <w:rsid w:val="00C0069C"/>
    <w:rsid w:val="00C00703"/>
    <w:rsid w:val="00C00723"/>
    <w:rsid w:val="00C00733"/>
    <w:rsid w:val="00C00743"/>
    <w:rsid w:val="00C00744"/>
    <w:rsid w:val="00C00748"/>
    <w:rsid w:val="00C00768"/>
    <w:rsid w:val="00C007A3"/>
    <w:rsid w:val="00C007BE"/>
    <w:rsid w:val="00C007DD"/>
    <w:rsid w:val="00C007F8"/>
    <w:rsid w:val="00C00809"/>
    <w:rsid w:val="00C00882"/>
    <w:rsid w:val="00C008B6"/>
    <w:rsid w:val="00C00914"/>
    <w:rsid w:val="00C00919"/>
    <w:rsid w:val="00C00956"/>
    <w:rsid w:val="00C00969"/>
    <w:rsid w:val="00C0096B"/>
    <w:rsid w:val="00C0096D"/>
    <w:rsid w:val="00C00983"/>
    <w:rsid w:val="00C00989"/>
    <w:rsid w:val="00C00A38"/>
    <w:rsid w:val="00C00A3F"/>
    <w:rsid w:val="00C00A67"/>
    <w:rsid w:val="00C00A6E"/>
    <w:rsid w:val="00C00A78"/>
    <w:rsid w:val="00C00A8C"/>
    <w:rsid w:val="00C00AA0"/>
    <w:rsid w:val="00C00AC1"/>
    <w:rsid w:val="00C00B04"/>
    <w:rsid w:val="00C00B0F"/>
    <w:rsid w:val="00C00B16"/>
    <w:rsid w:val="00C00B1B"/>
    <w:rsid w:val="00C00B30"/>
    <w:rsid w:val="00C00B58"/>
    <w:rsid w:val="00C00BA5"/>
    <w:rsid w:val="00C00BC1"/>
    <w:rsid w:val="00C00BC2"/>
    <w:rsid w:val="00C00BDB"/>
    <w:rsid w:val="00C00C0E"/>
    <w:rsid w:val="00C00C20"/>
    <w:rsid w:val="00C00C2F"/>
    <w:rsid w:val="00C00C49"/>
    <w:rsid w:val="00C00C50"/>
    <w:rsid w:val="00C00C85"/>
    <w:rsid w:val="00C00CD0"/>
    <w:rsid w:val="00C00CD7"/>
    <w:rsid w:val="00C00CF4"/>
    <w:rsid w:val="00C00CFF"/>
    <w:rsid w:val="00C00D1B"/>
    <w:rsid w:val="00C00D3D"/>
    <w:rsid w:val="00C00D65"/>
    <w:rsid w:val="00C00D6A"/>
    <w:rsid w:val="00C00D97"/>
    <w:rsid w:val="00C00DA3"/>
    <w:rsid w:val="00C00E2F"/>
    <w:rsid w:val="00C00E6B"/>
    <w:rsid w:val="00C00E71"/>
    <w:rsid w:val="00C00E74"/>
    <w:rsid w:val="00C00EDB"/>
    <w:rsid w:val="00C00F8F"/>
    <w:rsid w:val="00C01043"/>
    <w:rsid w:val="00C0108E"/>
    <w:rsid w:val="00C0109B"/>
    <w:rsid w:val="00C010B4"/>
    <w:rsid w:val="00C010E4"/>
    <w:rsid w:val="00C010F6"/>
    <w:rsid w:val="00C01161"/>
    <w:rsid w:val="00C01165"/>
    <w:rsid w:val="00C011A0"/>
    <w:rsid w:val="00C011A5"/>
    <w:rsid w:val="00C011B9"/>
    <w:rsid w:val="00C01216"/>
    <w:rsid w:val="00C01219"/>
    <w:rsid w:val="00C01268"/>
    <w:rsid w:val="00C01274"/>
    <w:rsid w:val="00C01288"/>
    <w:rsid w:val="00C0131A"/>
    <w:rsid w:val="00C0131D"/>
    <w:rsid w:val="00C01350"/>
    <w:rsid w:val="00C01356"/>
    <w:rsid w:val="00C0135E"/>
    <w:rsid w:val="00C01363"/>
    <w:rsid w:val="00C01388"/>
    <w:rsid w:val="00C0139A"/>
    <w:rsid w:val="00C013AD"/>
    <w:rsid w:val="00C0143B"/>
    <w:rsid w:val="00C0144C"/>
    <w:rsid w:val="00C0149B"/>
    <w:rsid w:val="00C014D1"/>
    <w:rsid w:val="00C014FF"/>
    <w:rsid w:val="00C0150C"/>
    <w:rsid w:val="00C01526"/>
    <w:rsid w:val="00C0157D"/>
    <w:rsid w:val="00C01581"/>
    <w:rsid w:val="00C01583"/>
    <w:rsid w:val="00C015C1"/>
    <w:rsid w:val="00C015C2"/>
    <w:rsid w:val="00C0161B"/>
    <w:rsid w:val="00C01654"/>
    <w:rsid w:val="00C0167C"/>
    <w:rsid w:val="00C016A9"/>
    <w:rsid w:val="00C016D2"/>
    <w:rsid w:val="00C016E3"/>
    <w:rsid w:val="00C016FF"/>
    <w:rsid w:val="00C0170B"/>
    <w:rsid w:val="00C017C0"/>
    <w:rsid w:val="00C0180E"/>
    <w:rsid w:val="00C01846"/>
    <w:rsid w:val="00C01849"/>
    <w:rsid w:val="00C01856"/>
    <w:rsid w:val="00C01868"/>
    <w:rsid w:val="00C01873"/>
    <w:rsid w:val="00C01878"/>
    <w:rsid w:val="00C0188E"/>
    <w:rsid w:val="00C01895"/>
    <w:rsid w:val="00C018C9"/>
    <w:rsid w:val="00C018D1"/>
    <w:rsid w:val="00C018DE"/>
    <w:rsid w:val="00C018EC"/>
    <w:rsid w:val="00C01900"/>
    <w:rsid w:val="00C0194C"/>
    <w:rsid w:val="00C0195D"/>
    <w:rsid w:val="00C019C9"/>
    <w:rsid w:val="00C01A4F"/>
    <w:rsid w:val="00C01A70"/>
    <w:rsid w:val="00C01A7B"/>
    <w:rsid w:val="00C01AA2"/>
    <w:rsid w:val="00C01AD7"/>
    <w:rsid w:val="00C01B16"/>
    <w:rsid w:val="00C01B17"/>
    <w:rsid w:val="00C01B3B"/>
    <w:rsid w:val="00C01B56"/>
    <w:rsid w:val="00C01B70"/>
    <w:rsid w:val="00C01B71"/>
    <w:rsid w:val="00C01B91"/>
    <w:rsid w:val="00C01B9C"/>
    <w:rsid w:val="00C01BA4"/>
    <w:rsid w:val="00C01BA7"/>
    <w:rsid w:val="00C01BB7"/>
    <w:rsid w:val="00C01BCA"/>
    <w:rsid w:val="00C01C00"/>
    <w:rsid w:val="00C01C40"/>
    <w:rsid w:val="00C01C58"/>
    <w:rsid w:val="00C01C5B"/>
    <w:rsid w:val="00C01C71"/>
    <w:rsid w:val="00C01CD8"/>
    <w:rsid w:val="00C01CE2"/>
    <w:rsid w:val="00C01CEC"/>
    <w:rsid w:val="00C01D03"/>
    <w:rsid w:val="00C01D36"/>
    <w:rsid w:val="00C01D5D"/>
    <w:rsid w:val="00C01D81"/>
    <w:rsid w:val="00C01D8A"/>
    <w:rsid w:val="00C01DB5"/>
    <w:rsid w:val="00C01DD6"/>
    <w:rsid w:val="00C01EA2"/>
    <w:rsid w:val="00C01EA9"/>
    <w:rsid w:val="00C01EB2"/>
    <w:rsid w:val="00C01F34"/>
    <w:rsid w:val="00C01F4D"/>
    <w:rsid w:val="00C01F7E"/>
    <w:rsid w:val="00C01F87"/>
    <w:rsid w:val="00C01F91"/>
    <w:rsid w:val="00C01F94"/>
    <w:rsid w:val="00C01FAC"/>
    <w:rsid w:val="00C01FC1"/>
    <w:rsid w:val="00C01FF5"/>
    <w:rsid w:val="00C02030"/>
    <w:rsid w:val="00C02037"/>
    <w:rsid w:val="00C0208B"/>
    <w:rsid w:val="00C02092"/>
    <w:rsid w:val="00C020A8"/>
    <w:rsid w:val="00C020B9"/>
    <w:rsid w:val="00C020EB"/>
    <w:rsid w:val="00C020F7"/>
    <w:rsid w:val="00C02104"/>
    <w:rsid w:val="00C02106"/>
    <w:rsid w:val="00C02117"/>
    <w:rsid w:val="00C02125"/>
    <w:rsid w:val="00C02126"/>
    <w:rsid w:val="00C02159"/>
    <w:rsid w:val="00C0216D"/>
    <w:rsid w:val="00C0217A"/>
    <w:rsid w:val="00C021B5"/>
    <w:rsid w:val="00C021B8"/>
    <w:rsid w:val="00C02204"/>
    <w:rsid w:val="00C0221B"/>
    <w:rsid w:val="00C02246"/>
    <w:rsid w:val="00C0224B"/>
    <w:rsid w:val="00C02255"/>
    <w:rsid w:val="00C02278"/>
    <w:rsid w:val="00C022B9"/>
    <w:rsid w:val="00C022DE"/>
    <w:rsid w:val="00C022FA"/>
    <w:rsid w:val="00C022FB"/>
    <w:rsid w:val="00C0230E"/>
    <w:rsid w:val="00C02359"/>
    <w:rsid w:val="00C0236C"/>
    <w:rsid w:val="00C02381"/>
    <w:rsid w:val="00C02385"/>
    <w:rsid w:val="00C02391"/>
    <w:rsid w:val="00C023BC"/>
    <w:rsid w:val="00C023C2"/>
    <w:rsid w:val="00C023DF"/>
    <w:rsid w:val="00C02417"/>
    <w:rsid w:val="00C02465"/>
    <w:rsid w:val="00C0246A"/>
    <w:rsid w:val="00C0247A"/>
    <w:rsid w:val="00C0249E"/>
    <w:rsid w:val="00C024A9"/>
    <w:rsid w:val="00C024C6"/>
    <w:rsid w:val="00C024FF"/>
    <w:rsid w:val="00C0253E"/>
    <w:rsid w:val="00C0253F"/>
    <w:rsid w:val="00C02550"/>
    <w:rsid w:val="00C02572"/>
    <w:rsid w:val="00C025CE"/>
    <w:rsid w:val="00C025D9"/>
    <w:rsid w:val="00C025E1"/>
    <w:rsid w:val="00C02630"/>
    <w:rsid w:val="00C0266A"/>
    <w:rsid w:val="00C02674"/>
    <w:rsid w:val="00C0267F"/>
    <w:rsid w:val="00C02743"/>
    <w:rsid w:val="00C027AD"/>
    <w:rsid w:val="00C027CD"/>
    <w:rsid w:val="00C02810"/>
    <w:rsid w:val="00C0281D"/>
    <w:rsid w:val="00C02834"/>
    <w:rsid w:val="00C02875"/>
    <w:rsid w:val="00C028A8"/>
    <w:rsid w:val="00C028B2"/>
    <w:rsid w:val="00C028CF"/>
    <w:rsid w:val="00C028D6"/>
    <w:rsid w:val="00C0290B"/>
    <w:rsid w:val="00C02920"/>
    <w:rsid w:val="00C02938"/>
    <w:rsid w:val="00C02939"/>
    <w:rsid w:val="00C0294C"/>
    <w:rsid w:val="00C0298B"/>
    <w:rsid w:val="00C02991"/>
    <w:rsid w:val="00C029CC"/>
    <w:rsid w:val="00C029D6"/>
    <w:rsid w:val="00C029E2"/>
    <w:rsid w:val="00C02A39"/>
    <w:rsid w:val="00C02A69"/>
    <w:rsid w:val="00C02A97"/>
    <w:rsid w:val="00C02AB9"/>
    <w:rsid w:val="00C02B09"/>
    <w:rsid w:val="00C02B24"/>
    <w:rsid w:val="00C02B36"/>
    <w:rsid w:val="00C02B4E"/>
    <w:rsid w:val="00C02B5F"/>
    <w:rsid w:val="00C02B83"/>
    <w:rsid w:val="00C02B8E"/>
    <w:rsid w:val="00C02C0D"/>
    <w:rsid w:val="00C02C22"/>
    <w:rsid w:val="00C02C25"/>
    <w:rsid w:val="00C02C58"/>
    <w:rsid w:val="00C02CC5"/>
    <w:rsid w:val="00C02CEC"/>
    <w:rsid w:val="00C02CF6"/>
    <w:rsid w:val="00C02D0A"/>
    <w:rsid w:val="00C02D13"/>
    <w:rsid w:val="00C02D8C"/>
    <w:rsid w:val="00C02D97"/>
    <w:rsid w:val="00C02DC7"/>
    <w:rsid w:val="00C02DC9"/>
    <w:rsid w:val="00C02DE4"/>
    <w:rsid w:val="00C02E0D"/>
    <w:rsid w:val="00C02E30"/>
    <w:rsid w:val="00C02E33"/>
    <w:rsid w:val="00C02E44"/>
    <w:rsid w:val="00C02E54"/>
    <w:rsid w:val="00C02E6E"/>
    <w:rsid w:val="00C02E74"/>
    <w:rsid w:val="00C02E90"/>
    <w:rsid w:val="00C02E93"/>
    <w:rsid w:val="00C02F13"/>
    <w:rsid w:val="00C02F25"/>
    <w:rsid w:val="00C02F2E"/>
    <w:rsid w:val="00C02F32"/>
    <w:rsid w:val="00C02F35"/>
    <w:rsid w:val="00C02F43"/>
    <w:rsid w:val="00C02F45"/>
    <w:rsid w:val="00C02F50"/>
    <w:rsid w:val="00C02F63"/>
    <w:rsid w:val="00C02F71"/>
    <w:rsid w:val="00C02F9C"/>
    <w:rsid w:val="00C02FB2"/>
    <w:rsid w:val="00C02FBA"/>
    <w:rsid w:val="00C02FEC"/>
    <w:rsid w:val="00C03004"/>
    <w:rsid w:val="00C0302F"/>
    <w:rsid w:val="00C03039"/>
    <w:rsid w:val="00C0303A"/>
    <w:rsid w:val="00C030CD"/>
    <w:rsid w:val="00C030D2"/>
    <w:rsid w:val="00C030DF"/>
    <w:rsid w:val="00C03106"/>
    <w:rsid w:val="00C0310B"/>
    <w:rsid w:val="00C03148"/>
    <w:rsid w:val="00C03167"/>
    <w:rsid w:val="00C0316E"/>
    <w:rsid w:val="00C0317F"/>
    <w:rsid w:val="00C0319C"/>
    <w:rsid w:val="00C031D9"/>
    <w:rsid w:val="00C0322B"/>
    <w:rsid w:val="00C0325B"/>
    <w:rsid w:val="00C0327A"/>
    <w:rsid w:val="00C0327E"/>
    <w:rsid w:val="00C03290"/>
    <w:rsid w:val="00C03299"/>
    <w:rsid w:val="00C0332C"/>
    <w:rsid w:val="00C0333C"/>
    <w:rsid w:val="00C03358"/>
    <w:rsid w:val="00C033A6"/>
    <w:rsid w:val="00C033CB"/>
    <w:rsid w:val="00C033D6"/>
    <w:rsid w:val="00C03407"/>
    <w:rsid w:val="00C0343C"/>
    <w:rsid w:val="00C03445"/>
    <w:rsid w:val="00C03451"/>
    <w:rsid w:val="00C03477"/>
    <w:rsid w:val="00C03479"/>
    <w:rsid w:val="00C034A6"/>
    <w:rsid w:val="00C034B7"/>
    <w:rsid w:val="00C034F9"/>
    <w:rsid w:val="00C03508"/>
    <w:rsid w:val="00C0352C"/>
    <w:rsid w:val="00C0354B"/>
    <w:rsid w:val="00C035AE"/>
    <w:rsid w:val="00C035BE"/>
    <w:rsid w:val="00C035D0"/>
    <w:rsid w:val="00C035D3"/>
    <w:rsid w:val="00C035E6"/>
    <w:rsid w:val="00C035EB"/>
    <w:rsid w:val="00C035F1"/>
    <w:rsid w:val="00C03643"/>
    <w:rsid w:val="00C0367B"/>
    <w:rsid w:val="00C03686"/>
    <w:rsid w:val="00C03692"/>
    <w:rsid w:val="00C036A3"/>
    <w:rsid w:val="00C036AD"/>
    <w:rsid w:val="00C036BB"/>
    <w:rsid w:val="00C036CC"/>
    <w:rsid w:val="00C036FC"/>
    <w:rsid w:val="00C0370A"/>
    <w:rsid w:val="00C03721"/>
    <w:rsid w:val="00C03753"/>
    <w:rsid w:val="00C0377D"/>
    <w:rsid w:val="00C03790"/>
    <w:rsid w:val="00C037C9"/>
    <w:rsid w:val="00C037CD"/>
    <w:rsid w:val="00C03806"/>
    <w:rsid w:val="00C0380A"/>
    <w:rsid w:val="00C03824"/>
    <w:rsid w:val="00C0388A"/>
    <w:rsid w:val="00C038C2"/>
    <w:rsid w:val="00C038C4"/>
    <w:rsid w:val="00C038E2"/>
    <w:rsid w:val="00C0390D"/>
    <w:rsid w:val="00C0394B"/>
    <w:rsid w:val="00C03951"/>
    <w:rsid w:val="00C03994"/>
    <w:rsid w:val="00C03995"/>
    <w:rsid w:val="00C0399E"/>
    <w:rsid w:val="00C0399F"/>
    <w:rsid w:val="00C039BC"/>
    <w:rsid w:val="00C039CB"/>
    <w:rsid w:val="00C039D9"/>
    <w:rsid w:val="00C039F9"/>
    <w:rsid w:val="00C03A3B"/>
    <w:rsid w:val="00C03A5F"/>
    <w:rsid w:val="00C03A73"/>
    <w:rsid w:val="00C03A80"/>
    <w:rsid w:val="00C03AE5"/>
    <w:rsid w:val="00C03AF1"/>
    <w:rsid w:val="00C03B1C"/>
    <w:rsid w:val="00C03B46"/>
    <w:rsid w:val="00C03B6E"/>
    <w:rsid w:val="00C03B82"/>
    <w:rsid w:val="00C03B9C"/>
    <w:rsid w:val="00C03BA3"/>
    <w:rsid w:val="00C03BAB"/>
    <w:rsid w:val="00C03BBA"/>
    <w:rsid w:val="00C03BD5"/>
    <w:rsid w:val="00C03C6A"/>
    <w:rsid w:val="00C03C7A"/>
    <w:rsid w:val="00C03CA7"/>
    <w:rsid w:val="00C03CAC"/>
    <w:rsid w:val="00C03D00"/>
    <w:rsid w:val="00C03D50"/>
    <w:rsid w:val="00C03DB1"/>
    <w:rsid w:val="00C03DBD"/>
    <w:rsid w:val="00C03DC2"/>
    <w:rsid w:val="00C03DCC"/>
    <w:rsid w:val="00C03DD9"/>
    <w:rsid w:val="00C03E02"/>
    <w:rsid w:val="00C03E12"/>
    <w:rsid w:val="00C03E1A"/>
    <w:rsid w:val="00C03E1C"/>
    <w:rsid w:val="00C03E22"/>
    <w:rsid w:val="00C03E28"/>
    <w:rsid w:val="00C03E2C"/>
    <w:rsid w:val="00C03E50"/>
    <w:rsid w:val="00C03E58"/>
    <w:rsid w:val="00C03EDA"/>
    <w:rsid w:val="00C03EF4"/>
    <w:rsid w:val="00C03EFE"/>
    <w:rsid w:val="00C03F15"/>
    <w:rsid w:val="00C03F3E"/>
    <w:rsid w:val="00C03F98"/>
    <w:rsid w:val="00C03FA4"/>
    <w:rsid w:val="00C03FBC"/>
    <w:rsid w:val="00C04021"/>
    <w:rsid w:val="00C0404C"/>
    <w:rsid w:val="00C04088"/>
    <w:rsid w:val="00C04126"/>
    <w:rsid w:val="00C0413C"/>
    <w:rsid w:val="00C0416F"/>
    <w:rsid w:val="00C041B1"/>
    <w:rsid w:val="00C04204"/>
    <w:rsid w:val="00C0420A"/>
    <w:rsid w:val="00C0423C"/>
    <w:rsid w:val="00C04258"/>
    <w:rsid w:val="00C04264"/>
    <w:rsid w:val="00C042B7"/>
    <w:rsid w:val="00C042BF"/>
    <w:rsid w:val="00C04347"/>
    <w:rsid w:val="00C0435F"/>
    <w:rsid w:val="00C04373"/>
    <w:rsid w:val="00C0437D"/>
    <w:rsid w:val="00C043C4"/>
    <w:rsid w:val="00C0440C"/>
    <w:rsid w:val="00C0442B"/>
    <w:rsid w:val="00C0446C"/>
    <w:rsid w:val="00C04478"/>
    <w:rsid w:val="00C044B3"/>
    <w:rsid w:val="00C0450C"/>
    <w:rsid w:val="00C0450E"/>
    <w:rsid w:val="00C0450F"/>
    <w:rsid w:val="00C04517"/>
    <w:rsid w:val="00C0451F"/>
    <w:rsid w:val="00C04553"/>
    <w:rsid w:val="00C04566"/>
    <w:rsid w:val="00C0457D"/>
    <w:rsid w:val="00C045A0"/>
    <w:rsid w:val="00C045C4"/>
    <w:rsid w:val="00C045F7"/>
    <w:rsid w:val="00C0464B"/>
    <w:rsid w:val="00C04694"/>
    <w:rsid w:val="00C046CB"/>
    <w:rsid w:val="00C046FA"/>
    <w:rsid w:val="00C0471D"/>
    <w:rsid w:val="00C0471E"/>
    <w:rsid w:val="00C04720"/>
    <w:rsid w:val="00C04725"/>
    <w:rsid w:val="00C04740"/>
    <w:rsid w:val="00C0474C"/>
    <w:rsid w:val="00C0477B"/>
    <w:rsid w:val="00C047B0"/>
    <w:rsid w:val="00C04819"/>
    <w:rsid w:val="00C04879"/>
    <w:rsid w:val="00C048AD"/>
    <w:rsid w:val="00C048CD"/>
    <w:rsid w:val="00C04977"/>
    <w:rsid w:val="00C0498B"/>
    <w:rsid w:val="00C049F2"/>
    <w:rsid w:val="00C04A51"/>
    <w:rsid w:val="00C04A9A"/>
    <w:rsid w:val="00C04AB6"/>
    <w:rsid w:val="00C04AD4"/>
    <w:rsid w:val="00C04AD7"/>
    <w:rsid w:val="00C04AF2"/>
    <w:rsid w:val="00C04B0C"/>
    <w:rsid w:val="00C04B28"/>
    <w:rsid w:val="00C04B99"/>
    <w:rsid w:val="00C04BD4"/>
    <w:rsid w:val="00C04BED"/>
    <w:rsid w:val="00C04BF3"/>
    <w:rsid w:val="00C04C0D"/>
    <w:rsid w:val="00C04C14"/>
    <w:rsid w:val="00C04C20"/>
    <w:rsid w:val="00C04C83"/>
    <w:rsid w:val="00C04CBE"/>
    <w:rsid w:val="00C04CF2"/>
    <w:rsid w:val="00C04D68"/>
    <w:rsid w:val="00C04D90"/>
    <w:rsid w:val="00C04DB8"/>
    <w:rsid w:val="00C04E27"/>
    <w:rsid w:val="00C04E57"/>
    <w:rsid w:val="00C04E7A"/>
    <w:rsid w:val="00C04E9A"/>
    <w:rsid w:val="00C04ECD"/>
    <w:rsid w:val="00C04F2F"/>
    <w:rsid w:val="00C04F58"/>
    <w:rsid w:val="00C05029"/>
    <w:rsid w:val="00C05032"/>
    <w:rsid w:val="00C0505F"/>
    <w:rsid w:val="00C05063"/>
    <w:rsid w:val="00C05066"/>
    <w:rsid w:val="00C050C4"/>
    <w:rsid w:val="00C050CB"/>
    <w:rsid w:val="00C050D5"/>
    <w:rsid w:val="00C05103"/>
    <w:rsid w:val="00C05113"/>
    <w:rsid w:val="00C05125"/>
    <w:rsid w:val="00C0515E"/>
    <w:rsid w:val="00C0516B"/>
    <w:rsid w:val="00C05179"/>
    <w:rsid w:val="00C0517F"/>
    <w:rsid w:val="00C0519F"/>
    <w:rsid w:val="00C051BC"/>
    <w:rsid w:val="00C05248"/>
    <w:rsid w:val="00C052A6"/>
    <w:rsid w:val="00C052B8"/>
    <w:rsid w:val="00C052DF"/>
    <w:rsid w:val="00C052E5"/>
    <w:rsid w:val="00C052F8"/>
    <w:rsid w:val="00C05303"/>
    <w:rsid w:val="00C05331"/>
    <w:rsid w:val="00C0533F"/>
    <w:rsid w:val="00C05356"/>
    <w:rsid w:val="00C0535E"/>
    <w:rsid w:val="00C053A1"/>
    <w:rsid w:val="00C053A8"/>
    <w:rsid w:val="00C053F6"/>
    <w:rsid w:val="00C05431"/>
    <w:rsid w:val="00C05446"/>
    <w:rsid w:val="00C0546E"/>
    <w:rsid w:val="00C054FB"/>
    <w:rsid w:val="00C05519"/>
    <w:rsid w:val="00C0553D"/>
    <w:rsid w:val="00C05596"/>
    <w:rsid w:val="00C055B1"/>
    <w:rsid w:val="00C055BF"/>
    <w:rsid w:val="00C055FA"/>
    <w:rsid w:val="00C05619"/>
    <w:rsid w:val="00C05621"/>
    <w:rsid w:val="00C05643"/>
    <w:rsid w:val="00C05648"/>
    <w:rsid w:val="00C05665"/>
    <w:rsid w:val="00C05667"/>
    <w:rsid w:val="00C05681"/>
    <w:rsid w:val="00C056A2"/>
    <w:rsid w:val="00C056DF"/>
    <w:rsid w:val="00C05763"/>
    <w:rsid w:val="00C057C4"/>
    <w:rsid w:val="00C057DF"/>
    <w:rsid w:val="00C057F6"/>
    <w:rsid w:val="00C057FD"/>
    <w:rsid w:val="00C05815"/>
    <w:rsid w:val="00C0582B"/>
    <w:rsid w:val="00C0587D"/>
    <w:rsid w:val="00C058A8"/>
    <w:rsid w:val="00C058AB"/>
    <w:rsid w:val="00C05904"/>
    <w:rsid w:val="00C05930"/>
    <w:rsid w:val="00C0595A"/>
    <w:rsid w:val="00C05978"/>
    <w:rsid w:val="00C059CB"/>
    <w:rsid w:val="00C059E6"/>
    <w:rsid w:val="00C059FD"/>
    <w:rsid w:val="00C059FE"/>
    <w:rsid w:val="00C05A32"/>
    <w:rsid w:val="00C05A55"/>
    <w:rsid w:val="00C05A65"/>
    <w:rsid w:val="00C05AB4"/>
    <w:rsid w:val="00C05AC8"/>
    <w:rsid w:val="00C05ACD"/>
    <w:rsid w:val="00C05B11"/>
    <w:rsid w:val="00C05B1A"/>
    <w:rsid w:val="00C05B2A"/>
    <w:rsid w:val="00C05B37"/>
    <w:rsid w:val="00C05B4D"/>
    <w:rsid w:val="00C05B5F"/>
    <w:rsid w:val="00C05B78"/>
    <w:rsid w:val="00C05B85"/>
    <w:rsid w:val="00C05BC6"/>
    <w:rsid w:val="00C05BEE"/>
    <w:rsid w:val="00C05BF1"/>
    <w:rsid w:val="00C05C06"/>
    <w:rsid w:val="00C05C2A"/>
    <w:rsid w:val="00C05C4B"/>
    <w:rsid w:val="00C05CA2"/>
    <w:rsid w:val="00C05CCD"/>
    <w:rsid w:val="00C05D0D"/>
    <w:rsid w:val="00C05D42"/>
    <w:rsid w:val="00C05D5F"/>
    <w:rsid w:val="00C05D64"/>
    <w:rsid w:val="00C05D8A"/>
    <w:rsid w:val="00C05DA5"/>
    <w:rsid w:val="00C05DB8"/>
    <w:rsid w:val="00C05DDA"/>
    <w:rsid w:val="00C05E2E"/>
    <w:rsid w:val="00C05E46"/>
    <w:rsid w:val="00C05E63"/>
    <w:rsid w:val="00C05E78"/>
    <w:rsid w:val="00C05E79"/>
    <w:rsid w:val="00C05E98"/>
    <w:rsid w:val="00C05EC3"/>
    <w:rsid w:val="00C05ED9"/>
    <w:rsid w:val="00C05F24"/>
    <w:rsid w:val="00C05F41"/>
    <w:rsid w:val="00C05F49"/>
    <w:rsid w:val="00C05F70"/>
    <w:rsid w:val="00C05F99"/>
    <w:rsid w:val="00C05FAA"/>
    <w:rsid w:val="00C05FC4"/>
    <w:rsid w:val="00C05FDF"/>
    <w:rsid w:val="00C05FE0"/>
    <w:rsid w:val="00C05FEB"/>
    <w:rsid w:val="00C0600E"/>
    <w:rsid w:val="00C0601A"/>
    <w:rsid w:val="00C06058"/>
    <w:rsid w:val="00C060D0"/>
    <w:rsid w:val="00C060E2"/>
    <w:rsid w:val="00C06155"/>
    <w:rsid w:val="00C06166"/>
    <w:rsid w:val="00C061AF"/>
    <w:rsid w:val="00C061CA"/>
    <w:rsid w:val="00C061D8"/>
    <w:rsid w:val="00C061DD"/>
    <w:rsid w:val="00C061EB"/>
    <w:rsid w:val="00C061FD"/>
    <w:rsid w:val="00C06207"/>
    <w:rsid w:val="00C06253"/>
    <w:rsid w:val="00C06271"/>
    <w:rsid w:val="00C06275"/>
    <w:rsid w:val="00C062A0"/>
    <w:rsid w:val="00C062AA"/>
    <w:rsid w:val="00C062B3"/>
    <w:rsid w:val="00C0632E"/>
    <w:rsid w:val="00C06333"/>
    <w:rsid w:val="00C06343"/>
    <w:rsid w:val="00C06356"/>
    <w:rsid w:val="00C063A3"/>
    <w:rsid w:val="00C063A8"/>
    <w:rsid w:val="00C06400"/>
    <w:rsid w:val="00C06402"/>
    <w:rsid w:val="00C06449"/>
    <w:rsid w:val="00C06474"/>
    <w:rsid w:val="00C06497"/>
    <w:rsid w:val="00C064A5"/>
    <w:rsid w:val="00C064B3"/>
    <w:rsid w:val="00C064B4"/>
    <w:rsid w:val="00C064DF"/>
    <w:rsid w:val="00C06517"/>
    <w:rsid w:val="00C06537"/>
    <w:rsid w:val="00C0654F"/>
    <w:rsid w:val="00C0655C"/>
    <w:rsid w:val="00C0656F"/>
    <w:rsid w:val="00C0658B"/>
    <w:rsid w:val="00C06590"/>
    <w:rsid w:val="00C065B3"/>
    <w:rsid w:val="00C065C2"/>
    <w:rsid w:val="00C065F2"/>
    <w:rsid w:val="00C06616"/>
    <w:rsid w:val="00C06636"/>
    <w:rsid w:val="00C06641"/>
    <w:rsid w:val="00C06690"/>
    <w:rsid w:val="00C066AB"/>
    <w:rsid w:val="00C066E8"/>
    <w:rsid w:val="00C066F1"/>
    <w:rsid w:val="00C066F8"/>
    <w:rsid w:val="00C06708"/>
    <w:rsid w:val="00C06714"/>
    <w:rsid w:val="00C06727"/>
    <w:rsid w:val="00C067BA"/>
    <w:rsid w:val="00C067E1"/>
    <w:rsid w:val="00C0681E"/>
    <w:rsid w:val="00C06845"/>
    <w:rsid w:val="00C06889"/>
    <w:rsid w:val="00C068F3"/>
    <w:rsid w:val="00C068F6"/>
    <w:rsid w:val="00C0691E"/>
    <w:rsid w:val="00C0691F"/>
    <w:rsid w:val="00C06923"/>
    <w:rsid w:val="00C0696C"/>
    <w:rsid w:val="00C0698A"/>
    <w:rsid w:val="00C069C2"/>
    <w:rsid w:val="00C069D8"/>
    <w:rsid w:val="00C06A02"/>
    <w:rsid w:val="00C06A04"/>
    <w:rsid w:val="00C06A36"/>
    <w:rsid w:val="00C06A6D"/>
    <w:rsid w:val="00C06A75"/>
    <w:rsid w:val="00C06A7A"/>
    <w:rsid w:val="00C06AA2"/>
    <w:rsid w:val="00C06ACF"/>
    <w:rsid w:val="00C06B14"/>
    <w:rsid w:val="00C06B15"/>
    <w:rsid w:val="00C06B44"/>
    <w:rsid w:val="00C06B55"/>
    <w:rsid w:val="00C06B9E"/>
    <w:rsid w:val="00C06C33"/>
    <w:rsid w:val="00C06C5D"/>
    <w:rsid w:val="00C06C70"/>
    <w:rsid w:val="00C06C8E"/>
    <w:rsid w:val="00C06D14"/>
    <w:rsid w:val="00C06D17"/>
    <w:rsid w:val="00C06D22"/>
    <w:rsid w:val="00C06D4E"/>
    <w:rsid w:val="00C06D6A"/>
    <w:rsid w:val="00C06DDE"/>
    <w:rsid w:val="00C06DF1"/>
    <w:rsid w:val="00C06E24"/>
    <w:rsid w:val="00C06E2F"/>
    <w:rsid w:val="00C06E60"/>
    <w:rsid w:val="00C06E7E"/>
    <w:rsid w:val="00C06E82"/>
    <w:rsid w:val="00C06F09"/>
    <w:rsid w:val="00C06F43"/>
    <w:rsid w:val="00C06FA4"/>
    <w:rsid w:val="00C06FBA"/>
    <w:rsid w:val="00C06FC1"/>
    <w:rsid w:val="00C06FE4"/>
    <w:rsid w:val="00C07000"/>
    <w:rsid w:val="00C07009"/>
    <w:rsid w:val="00C07021"/>
    <w:rsid w:val="00C0702D"/>
    <w:rsid w:val="00C07089"/>
    <w:rsid w:val="00C070E1"/>
    <w:rsid w:val="00C070F1"/>
    <w:rsid w:val="00C07161"/>
    <w:rsid w:val="00C0716B"/>
    <w:rsid w:val="00C07198"/>
    <w:rsid w:val="00C071C2"/>
    <w:rsid w:val="00C071CD"/>
    <w:rsid w:val="00C071CE"/>
    <w:rsid w:val="00C07209"/>
    <w:rsid w:val="00C0725E"/>
    <w:rsid w:val="00C07269"/>
    <w:rsid w:val="00C0728F"/>
    <w:rsid w:val="00C072B9"/>
    <w:rsid w:val="00C072C0"/>
    <w:rsid w:val="00C072CC"/>
    <w:rsid w:val="00C07354"/>
    <w:rsid w:val="00C07360"/>
    <w:rsid w:val="00C0736B"/>
    <w:rsid w:val="00C07387"/>
    <w:rsid w:val="00C07399"/>
    <w:rsid w:val="00C073AD"/>
    <w:rsid w:val="00C073C1"/>
    <w:rsid w:val="00C07413"/>
    <w:rsid w:val="00C07418"/>
    <w:rsid w:val="00C07423"/>
    <w:rsid w:val="00C0745E"/>
    <w:rsid w:val="00C074C1"/>
    <w:rsid w:val="00C074C5"/>
    <w:rsid w:val="00C0750A"/>
    <w:rsid w:val="00C07586"/>
    <w:rsid w:val="00C07596"/>
    <w:rsid w:val="00C0759F"/>
    <w:rsid w:val="00C075B0"/>
    <w:rsid w:val="00C075E4"/>
    <w:rsid w:val="00C075F0"/>
    <w:rsid w:val="00C07609"/>
    <w:rsid w:val="00C0763A"/>
    <w:rsid w:val="00C076D8"/>
    <w:rsid w:val="00C0770E"/>
    <w:rsid w:val="00C07713"/>
    <w:rsid w:val="00C07758"/>
    <w:rsid w:val="00C07783"/>
    <w:rsid w:val="00C0778C"/>
    <w:rsid w:val="00C07794"/>
    <w:rsid w:val="00C077CC"/>
    <w:rsid w:val="00C077E5"/>
    <w:rsid w:val="00C077FC"/>
    <w:rsid w:val="00C07820"/>
    <w:rsid w:val="00C07842"/>
    <w:rsid w:val="00C0785B"/>
    <w:rsid w:val="00C07875"/>
    <w:rsid w:val="00C0788E"/>
    <w:rsid w:val="00C078AA"/>
    <w:rsid w:val="00C0793D"/>
    <w:rsid w:val="00C07955"/>
    <w:rsid w:val="00C0796E"/>
    <w:rsid w:val="00C079A0"/>
    <w:rsid w:val="00C079DD"/>
    <w:rsid w:val="00C079E1"/>
    <w:rsid w:val="00C07A2C"/>
    <w:rsid w:val="00C07A63"/>
    <w:rsid w:val="00C07A8A"/>
    <w:rsid w:val="00C07A95"/>
    <w:rsid w:val="00C07AA7"/>
    <w:rsid w:val="00C07AB0"/>
    <w:rsid w:val="00C07ABD"/>
    <w:rsid w:val="00C07AE2"/>
    <w:rsid w:val="00C07AFB"/>
    <w:rsid w:val="00C07B01"/>
    <w:rsid w:val="00C07B03"/>
    <w:rsid w:val="00C07B13"/>
    <w:rsid w:val="00C07B24"/>
    <w:rsid w:val="00C07B2D"/>
    <w:rsid w:val="00C07BA5"/>
    <w:rsid w:val="00C07BC5"/>
    <w:rsid w:val="00C07BF2"/>
    <w:rsid w:val="00C07BF5"/>
    <w:rsid w:val="00C07BFB"/>
    <w:rsid w:val="00C07C0B"/>
    <w:rsid w:val="00C07C7D"/>
    <w:rsid w:val="00C07CC0"/>
    <w:rsid w:val="00C07D05"/>
    <w:rsid w:val="00C07D17"/>
    <w:rsid w:val="00C07D2D"/>
    <w:rsid w:val="00C07D32"/>
    <w:rsid w:val="00C07D44"/>
    <w:rsid w:val="00C07D93"/>
    <w:rsid w:val="00C07DD0"/>
    <w:rsid w:val="00C07DFA"/>
    <w:rsid w:val="00C07E24"/>
    <w:rsid w:val="00C07E33"/>
    <w:rsid w:val="00C07E60"/>
    <w:rsid w:val="00C07E73"/>
    <w:rsid w:val="00C07EAF"/>
    <w:rsid w:val="00C07F85"/>
    <w:rsid w:val="00C07F91"/>
    <w:rsid w:val="00C07F97"/>
    <w:rsid w:val="00C07FBB"/>
    <w:rsid w:val="00C07FDE"/>
    <w:rsid w:val="00C07FDF"/>
    <w:rsid w:val="00C07FE1"/>
    <w:rsid w:val="00C1000D"/>
    <w:rsid w:val="00C1003A"/>
    <w:rsid w:val="00C10095"/>
    <w:rsid w:val="00C100B3"/>
    <w:rsid w:val="00C100DC"/>
    <w:rsid w:val="00C100E6"/>
    <w:rsid w:val="00C100F5"/>
    <w:rsid w:val="00C1011F"/>
    <w:rsid w:val="00C10122"/>
    <w:rsid w:val="00C10130"/>
    <w:rsid w:val="00C1013A"/>
    <w:rsid w:val="00C10181"/>
    <w:rsid w:val="00C10216"/>
    <w:rsid w:val="00C10279"/>
    <w:rsid w:val="00C102E1"/>
    <w:rsid w:val="00C102E7"/>
    <w:rsid w:val="00C102EA"/>
    <w:rsid w:val="00C10308"/>
    <w:rsid w:val="00C1032B"/>
    <w:rsid w:val="00C10368"/>
    <w:rsid w:val="00C10387"/>
    <w:rsid w:val="00C103D2"/>
    <w:rsid w:val="00C1041E"/>
    <w:rsid w:val="00C10436"/>
    <w:rsid w:val="00C1043A"/>
    <w:rsid w:val="00C10453"/>
    <w:rsid w:val="00C10484"/>
    <w:rsid w:val="00C1048D"/>
    <w:rsid w:val="00C104A5"/>
    <w:rsid w:val="00C104F2"/>
    <w:rsid w:val="00C1051F"/>
    <w:rsid w:val="00C1052D"/>
    <w:rsid w:val="00C1053F"/>
    <w:rsid w:val="00C10592"/>
    <w:rsid w:val="00C105BE"/>
    <w:rsid w:val="00C1060B"/>
    <w:rsid w:val="00C10623"/>
    <w:rsid w:val="00C10651"/>
    <w:rsid w:val="00C1065A"/>
    <w:rsid w:val="00C1065C"/>
    <w:rsid w:val="00C10695"/>
    <w:rsid w:val="00C106BE"/>
    <w:rsid w:val="00C106F2"/>
    <w:rsid w:val="00C106F4"/>
    <w:rsid w:val="00C1072D"/>
    <w:rsid w:val="00C1076F"/>
    <w:rsid w:val="00C107BC"/>
    <w:rsid w:val="00C10808"/>
    <w:rsid w:val="00C10812"/>
    <w:rsid w:val="00C10821"/>
    <w:rsid w:val="00C10881"/>
    <w:rsid w:val="00C108B5"/>
    <w:rsid w:val="00C108C4"/>
    <w:rsid w:val="00C108CC"/>
    <w:rsid w:val="00C108D5"/>
    <w:rsid w:val="00C108DA"/>
    <w:rsid w:val="00C10973"/>
    <w:rsid w:val="00C1097A"/>
    <w:rsid w:val="00C109B8"/>
    <w:rsid w:val="00C109B9"/>
    <w:rsid w:val="00C109D3"/>
    <w:rsid w:val="00C109D4"/>
    <w:rsid w:val="00C10A01"/>
    <w:rsid w:val="00C10A2D"/>
    <w:rsid w:val="00C10ACF"/>
    <w:rsid w:val="00C10AF1"/>
    <w:rsid w:val="00C10B3A"/>
    <w:rsid w:val="00C10B3D"/>
    <w:rsid w:val="00C10B5F"/>
    <w:rsid w:val="00C10B7B"/>
    <w:rsid w:val="00C10B94"/>
    <w:rsid w:val="00C10BAB"/>
    <w:rsid w:val="00C10C20"/>
    <w:rsid w:val="00C10C38"/>
    <w:rsid w:val="00C10C57"/>
    <w:rsid w:val="00C10C5D"/>
    <w:rsid w:val="00C10C6B"/>
    <w:rsid w:val="00C10C6E"/>
    <w:rsid w:val="00C10C76"/>
    <w:rsid w:val="00C10CA4"/>
    <w:rsid w:val="00C10D57"/>
    <w:rsid w:val="00C10D5B"/>
    <w:rsid w:val="00C10D7B"/>
    <w:rsid w:val="00C10D7E"/>
    <w:rsid w:val="00C10D9C"/>
    <w:rsid w:val="00C10D9E"/>
    <w:rsid w:val="00C10DBA"/>
    <w:rsid w:val="00C10DE9"/>
    <w:rsid w:val="00C10E4A"/>
    <w:rsid w:val="00C10E92"/>
    <w:rsid w:val="00C10EA3"/>
    <w:rsid w:val="00C10F06"/>
    <w:rsid w:val="00C10F1F"/>
    <w:rsid w:val="00C10F3A"/>
    <w:rsid w:val="00C10F8A"/>
    <w:rsid w:val="00C10F8F"/>
    <w:rsid w:val="00C10FEC"/>
    <w:rsid w:val="00C10FFB"/>
    <w:rsid w:val="00C11026"/>
    <w:rsid w:val="00C110AF"/>
    <w:rsid w:val="00C110F1"/>
    <w:rsid w:val="00C110FE"/>
    <w:rsid w:val="00C11103"/>
    <w:rsid w:val="00C1111C"/>
    <w:rsid w:val="00C11180"/>
    <w:rsid w:val="00C111F4"/>
    <w:rsid w:val="00C1122A"/>
    <w:rsid w:val="00C11239"/>
    <w:rsid w:val="00C1123C"/>
    <w:rsid w:val="00C1124B"/>
    <w:rsid w:val="00C11254"/>
    <w:rsid w:val="00C11260"/>
    <w:rsid w:val="00C112E6"/>
    <w:rsid w:val="00C1130A"/>
    <w:rsid w:val="00C1133C"/>
    <w:rsid w:val="00C1135D"/>
    <w:rsid w:val="00C1135E"/>
    <w:rsid w:val="00C113B0"/>
    <w:rsid w:val="00C113F7"/>
    <w:rsid w:val="00C113FE"/>
    <w:rsid w:val="00C11410"/>
    <w:rsid w:val="00C11416"/>
    <w:rsid w:val="00C1142E"/>
    <w:rsid w:val="00C11461"/>
    <w:rsid w:val="00C11478"/>
    <w:rsid w:val="00C114C6"/>
    <w:rsid w:val="00C114E8"/>
    <w:rsid w:val="00C11522"/>
    <w:rsid w:val="00C1152B"/>
    <w:rsid w:val="00C1152D"/>
    <w:rsid w:val="00C11574"/>
    <w:rsid w:val="00C11577"/>
    <w:rsid w:val="00C11588"/>
    <w:rsid w:val="00C11591"/>
    <w:rsid w:val="00C115AC"/>
    <w:rsid w:val="00C115BE"/>
    <w:rsid w:val="00C115C1"/>
    <w:rsid w:val="00C115E8"/>
    <w:rsid w:val="00C115F1"/>
    <w:rsid w:val="00C11625"/>
    <w:rsid w:val="00C1163A"/>
    <w:rsid w:val="00C116ED"/>
    <w:rsid w:val="00C11723"/>
    <w:rsid w:val="00C1174D"/>
    <w:rsid w:val="00C117EA"/>
    <w:rsid w:val="00C11812"/>
    <w:rsid w:val="00C11817"/>
    <w:rsid w:val="00C1183C"/>
    <w:rsid w:val="00C11847"/>
    <w:rsid w:val="00C1184E"/>
    <w:rsid w:val="00C118A7"/>
    <w:rsid w:val="00C118C7"/>
    <w:rsid w:val="00C118CB"/>
    <w:rsid w:val="00C118F1"/>
    <w:rsid w:val="00C118FB"/>
    <w:rsid w:val="00C11934"/>
    <w:rsid w:val="00C1198B"/>
    <w:rsid w:val="00C119E8"/>
    <w:rsid w:val="00C11A3E"/>
    <w:rsid w:val="00C11A48"/>
    <w:rsid w:val="00C11A7F"/>
    <w:rsid w:val="00C11A88"/>
    <w:rsid w:val="00C11B05"/>
    <w:rsid w:val="00C11B1D"/>
    <w:rsid w:val="00C11B33"/>
    <w:rsid w:val="00C11B3B"/>
    <w:rsid w:val="00C11B65"/>
    <w:rsid w:val="00C11BAA"/>
    <w:rsid w:val="00C11BC6"/>
    <w:rsid w:val="00C11BE2"/>
    <w:rsid w:val="00C11C09"/>
    <w:rsid w:val="00C11C47"/>
    <w:rsid w:val="00C11C49"/>
    <w:rsid w:val="00C11C54"/>
    <w:rsid w:val="00C11CA0"/>
    <w:rsid w:val="00C11CD3"/>
    <w:rsid w:val="00C11CE0"/>
    <w:rsid w:val="00C11CF4"/>
    <w:rsid w:val="00C11D2A"/>
    <w:rsid w:val="00C11D68"/>
    <w:rsid w:val="00C11D69"/>
    <w:rsid w:val="00C11D6E"/>
    <w:rsid w:val="00C11D9D"/>
    <w:rsid w:val="00C11DB2"/>
    <w:rsid w:val="00C11DBE"/>
    <w:rsid w:val="00C11DD6"/>
    <w:rsid w:val="00C11DE4"/>
    <w:rsid w:val="00C11DE8"/>
    <w:rsid w:val="00C11E0A"/>
    <w:rsid w:val="00C11E16"/>
    <w:rsid w:val="00C11E75"/>
    <w:rsid w:val="00C11E78"/>
    <w:rsid w:val="00C11EBD"/>
    <w:rsid w:val="00C11F03"/>
    <w:rsid w:val="00C11F21"/>
    <w:rsid w:val="00C11F85"/>
    <w:rsid w:val="00C11FD3"/>
    <w:rsid w:val="00C11FDC"/>
    <w:rsid w:val="00C11FFD"/>
    <w:rsid w:val="00C12016"/>
    <w:rsid w:val="00C12046"/>
    <w:rsid w:val="00C12060"/>
    <w:rsid w:val="00C12061"/>
    <w:rsid w:val="00C1207E"/>
    <w:rsid w:val="00C12080"/>
    <w:rsid w:val="00C120A0"/>
    <w:rsid w:val="00C120A2"/>
    <w:rsid w:val="00C120E7"/>
    <w:rsid w:val="00C120EF"/>
    <w:rsid w:val="00C120F0"/>
    <w:rsid w:val="00C1211F"/>
    <w:rsid w:val="00C1213A"/>
    <w:rsid w:val="00C1217E"/>
    <w:rsid w:val="00C121A6"/>
    <w:rsid w:val="00C121B0"/>
    <w:rsid w:val="00C121C9"/>
    <w:rsid w:val="00C121D7"/>
    <w:rsid w:val="00C121E9"/>
    <w:rsid w:val="00C121FA"/>
    <w:rsid w:val="00C12224"/>
    <w:rsid w:val="00C1222C"/>
    <w:rsid w:val="00C12266"/>
    <w:rsid w:val="00C12284"/>
    <w:rsid w:val="00C122C6"/>
    <w:rsid w:val="00C122CF"/>
    <w:rsid w:val="00C122ED"/>
    <w:rsid w:val="00C122FD"/>
    <w:rsid w:val="00C12301"/>
    <w:rsid w:val="00C1230C"/>
    <w:rsid w:val="00C1232B"/>
    <w:rsid w:val="00C123C7"/>
    <w:rsid w:val="00C123D6"/>
    <w:rsid w:val="00C123E5"/>
    <w:rsid w:val="00C1243D"/>
    <w:rsid w:val="00C1249F"/>
    <w:rsid w:val="00C124A5"/>
    <w:rsid w:val="00C124BB"/>
    <w:rsid w:val="00C1251F"/>
    <w:rsid w:val="00C12528"/>
    <w:rsid w:val="00C1252D"/>
    <w:rsid w:val="00C1254E"/>
    <w:rsid w:val="00C12559"/>
    <w:rsid w:val="00C125AB"/>
    <w:rsid w:val="00C1260B"/>
    <w:rsid w:val="00C1265B"/>
    <w:rsid w:val="00C1268B"/>
    <w:rsid w:val="00C1269C"/>
    <w:rsid w:val="00C126F5"/>
    <w:rsid w:val="00C12728"/>
    <w:rsid w:val="00C12776"/>
    <w:rsid w:val="00C1277F"/>
    <w:rsid w:val="00C127AA"/>
    <w:rsid w:val="00C127CF"/>
    <w:rsid w:val="00C1282E"/>
    <w:rsid w:val="00C1285F"/>
    <w:rsid w:val="00C128AA"/>
    <w:rsid w:val="00C128BA"/>
    <w:rsid w:val="00C128E7"/>
    <w:rsid w:val="00C12922"/>
    <w:rsid w:val="00C12924"/>
    <w:rsid w:val="00C12962"/>
    <w:rsid w:val="00C129C4"/>
    <w:rsid w:val="00C129D4"/>
    <w:rsid w:val="00C129D9"/>
    <w:rsid w:val="00C12A03"/>
    <w:rsid w:val="00C12A05"/>
    <w:rsid w:val="00C12AAE"/>
    <w:rsid w:val="00C12AB2"/>
    <w:rsid w:val="00C12AE6"/>
    <w:rsid w:val="00C12B46"/>
    <w:rsid w:val="00C12B6D"/>
    <w:rsid w:val="00C12B8E"/>
    <w:rsid w:val="00C12BA8"/>
    <w:rsid w:val="00C12BB3"/>
    <w:rsid w:val="00C12C92"/>
    <w:rsid w:val="00C12CBB"/>
    <w:rsid w:val="00C12CD6"/>
    <w:rsid w:val="00C12CF3"/>
    <w:rsid w:val="00C12CFE"/>
    <w:rsid w:val="00C12D12"/>
    <w:rsid w:val="00C12D2D"/>
    <w:rsid w:val="00C12D6F"/>
    <w:rsid w:val="00C12D72"/>
    <w:rsid w:val="00C12D8F"/>
    <w:rsid w:val="00C12D91"/>
    <w:rsid w:val="00C12DB5"/>
    <w:rsid w:val="00C12DD1"/>
    <w:rsid w:val="00C12E25"/>
    <w:rsid w:val="00C12E38"/>
    <w:rsid w:val="00C12E42"/>
    <w:rsid w:val="00C12E7E"/>
    <w:rsid w:val="00C12E8F"/>
    <w:rsid w:val="00C12E9C"/>
    <w:rsid w:val="00C12E9E"/>
    <w:rsid w:val="00C12EB3"/>
    <w:rsid w:val="00C12EC3"/>
    <w:rsid w:val="00C12F07"/>
    <w:rsid w:val="00C12F23"/>
    <w:rsid w:val="00C12F75"/>
    <w:rsid w:val="00C12FB3"/>
    <w:rsid w:val="00C12FBF"/>
    <w:rsid w:val="00C12FF0"/>
    <w:rsid w:val="00C13020"/>
    <w:rsid w:val="00C13031"/>
    <w:rsid w:val="00C13055"/>
    <w:rsid w:val="00C13088"/>
    <w:rsid w:val="00C130B4"/>
    <w:rsid w:val="00C130B5"/>
    <w:rsid w:val="00C13133"/>
    <w:rsid w:val="00C13136"/>
    <w:rsid w:val="00C13146"/>
    <w:rsid w:val="00C1316B"/>
    <w:rsid w:val="00C13203"/>
    <w:rsid w:val="00C1321E"/>
    <w:rsid w:val="00C1322E"/>
    <w:rsid w:val="00C1323B"/>
    <w:rsid w:val="00C13246"/>
    <w:rsid w:val="00C13258"/>
    <w:rsid w:val="00C13268"/>
    <w:rsid w:val="00C13293"/>
    <w:rsid w:val="00C132BE"/>
    <w:rsid w:val="00C132C9"/>
    <w:rsid w:val="00C132CC"/>
    <w:rsid w:val="00C132F8"/>
    <w:rsid w:val="00C1330B"/>
    <w:rsid w:val="00C13323"/>
    <w:rsid w:val="00C1335F"/>
    <w:rsid w:val="00C13385"/>
    <w:rsid w:val="00C133AC"/>
    <w:rsid w:val="00C133D8"/>
    <w:rsid w:val="00C133E9"/>
    <w:rsid w:val="00C133F3"/>
    <w:rsid w:val="00C1341F"/>
    <w:rsid w:val="00C13427"/>
    <w:rsid w:val="00C13436"/>
    <w:rsid w:val="00C1345F"/>
    <w:rsid w:val="00C13587"/>
    <w:rsid w:val="00C13596"/>
    <w:rsid w:val="00C135A0"/>
    <w:rsid w:val="00C13622"/>
    <w:rsid w:val="00C1362E"/>
    <w:rsid w:val="00C13677"/>
    <w:rsid w:val="00C1368C"/>
    <w:rsid w:val="00C1369D"/>
    <w:rsid w:val="00C136B6"/>
    <w:rsid w:val="00C137BB"/>
    <w:rsid w:val="00C137F1"/>
    <w:rsid w:val="00C137F6"/>
    <w:rsid w:val="00C13812"/>
    <w:rsid w:val="00C1385F"/>
    <w:rsid w:val="00C13868"/>
    <w:rsid w:val="00C13890"/>
    <w:rsid w:val="00C138A6"/>
    <w:rsid w:val="00C138D4"/>
    <w:rsid w:val="00C1392D"/>
    <w:rsid w:val="00C13942"/>
    <w:rsid w:val="00C1396D"/>
    <w:rsid w:val="00C139B6"/>
    <w:rsid w:val="00C139E4"/>
    <w:rsid w:val="00C13A1C"/>
    <w:rsid w:val="00C13A37"/>
    <w:rsid w:val="00C13A49"/>
    <w:rsid w:val="00C13A52"/>
    <w:rsid w:val="00C13A53"/>
    <w:rsid w:val="00C13A5C"/>
    <w:rsid w:val="00C13A9E"/>
    <w:rsid w:val="00C13A9F"/>
    <w:rsid w:val="00C13AC8"/>
    <w:rsid w:val="00C13B22"/>
    <w:rsid w:val="00C13B52"/>
    <w:rsid w:val="00C13B63"/>
    <w:rsid w:val="00C13B69"/>
    <w:rsid w:val="00C13B97"/>
    <w:rsid w:val="00C13BD5"/>
    <w:rsid w:val="00C13C60"/>
    <w:rsid w:val="00C13C63"/>
    <w:rsid w:val="00C13D04"/>
    <w:rsid w:val="00C13D24"/>
    <w:rsid w:val="00C13D33"/>
    <w:rsid w:val="00C13D35"/>
    <w:rsid w:val="00C13E0E"/>
    <w:rsid w:val="00C13E37"/>
    <w:rsid w:val="00C13EB8"/>
    <w:rsid w:val="00C13F05"/>
    <w:rsid w:val="00C13F3F"/>
    <w:rsid w:val="00C13F4C"/>
    <w:rsid w:val="00C13F63"/>
    <w:rsid w:val="00C13F78"/>
    <w:rsid w:val="00C13F95"/>
    <w:rsid w:val="00C13FBC"/>
    <w:rsid w:val="00C13FD8"/>
    <w:rsid w:val="00C14018"/>
    <w:rsid w:val="00C1402D"/>
    <w:rsid w:val="00C14059"/>
    <w:rsid w:val="00C14097"/>
    <w:rsid w:val="00C140A4"/>
    <w:rsid w:val="00C140DE"/>
    <w:rsid w:val="00C140F7"/>
    <w:rsid w:val="00C14147"/>
    <w:rsid w:val="00C141A1"/>
    <w:rsid w:val="00C14219"/>
    <w:rsid w:val="00C14224"/>
    <w:rsid w:val="00C14241"/>
    <w:rsid w:val="00C14257"/>
    <w:rsid w:val="00C14277"/>
    <w:rsid w:val="00C1427B"/>
    <w:rsid w:val="00C14287"/>
    <w:rsid w:val="00C1428B"/>
    <w:rsid w:val="00C142AB"/>
    <w:rsid w:val="00C142B1"/>
    <w:rsid w:val="00C142D6"/>
    <w:rsid w:val="00C142FC"/>
    <w:rsid w:val="00C143BD"/>
    <w:rsid w:val="00C143DD"/>
    <w:rsid w:val="00C143F5"/>
    <w:rsid w:val="00C143FD"/>
    <w:rsid w:val="00C14412"/>
    <w:rsid w:val="00C1445D"/>
    <w:rsid w:val="00C14469"/>
    <w:rsid w:val="00C144AD"/>
    <w:rsid w:val="00C144C2"/>
    <w:rsid w:val="00C144DD"/>
    <w:rsid w:val="00C144FF"/>
    <w:rsid w:val="00C14510"/>
    <w:rsid w:val="00C14526"/>
    <w:rsid w:val="00C14529"/>
    <w:rsid w:val="00C14565"/>
    <w:rsid w:val="00C14588"/>
    <w:rsid w:val="00C145BF"/>
    <w:rsid w:val="00C14628"/>
    <w:rsid w:val="00C1467A"/>
    <w:rsid w:val="00C14687"/>
    <w:rsid w:val="00C146A0"/>
    <w:rsid w:val="00C146B3"/>
    <w:rsid w:val="00C146BB"/>
    <w:rsid w:val="00C146D5"/>
    <w:rsid w:val="00C146EC"/>
    <w:rsid w:val="00C146F3"/>
    <w:rsid w:val="00C14708"/>
    <w:rsid w:val="00C14716"/>
    <w:rsid w:val="00C1472A"/>
    <w:rsid w:val="00C1472B"/>
    <w:rsid w:val="00C14736"/>
    <w:rsid w:val="00C14769"/>
    <w:rsid w:val="00C147C6"/>
    <w:rsid w:val="00C147D1"/>
    <w:rsid w:val="00C147D9"/>
    <w:rsid w:val="00C147E4"/>
    <w:rsid w:val="00C14800"/>
    <w:rsid w:val="00C14827"/>
    <w:rsid w:val="00C14832"/>
    <w:rsid w:val="00C148A1"/>
    <w:rsid w:val="00C148C4"/>
    <w:rsid w:val="00C14906"/>
    <w:rsid w:val="00C149A1"/>
    <w:rsid w:val="00C149EE"/>
    <w:rsid w:val="00C149F9"/>
    <w:rsid w:val="00C14A0A"/>
    <w:rsid w:val="00C14A10"/>
    <w:rsid w:val="00C14A3F"/>
    <w:rsid w:val="00C14A61"/>
    <w:rsid w:val="00C14A70"/>
    <w:rsid w:val="00C14A8B"/>
    <w:rsid w:val="00C14AF1"/>
    <w:rsid w:val="00C14B22"/>
    <w:rsid w:val="00C14B3E"/>
    <w:rsid w:val="00C14B6C"/>
    <w:rsid w:val="00C14B86"/>
    <w:rsid w:val="00C14BBA"/>
    <w:rsid w:val="00C14BBC"/>
    <w:rsid w:val="00C14BC4"/>
    <w:rsid w:val="00C14BC6"/>
    <w:rsid w:val="00C14BF9"/>
    <w:rsid w:val="00C14BFB"/>
    <w:rsid w:val="00C14BFE"/>
    <w:rsid w:val="00C14C92"/>
    <w:rsid w:val="00C14D37"/>
    <w:rsid w:val="00C14D48"/>
    <w:rsid w:val="00C14D76"/>
    <w:rsid w:val="00C14D7C"/>
    <w:rsid w:val="00C14D8D"/>
    <w:rsid w:val="00C14DAC"/>
    <w:rsid w:val="00C14DBA"/>
    <w:rsid w:val="00C14DBC"/>
    <w:rsid w:val="00C14DF5"/>
    <w:rsid w:val="00C14E23"/>
    <w:rsid w:val="00C14E2C"/>
    <w:rsid w:val="00C14E70"/>
    <w:rsid w:val="00C14EB6"/>
    <w:rsid w:val="00C14EC5"/>
    <w:rsid w:val="00C14EF1"/>
    <w:rsid w:val="00C14EF3"/>
    <w:rsid w:val="00C14F77"/>
    <w:rsid w:val="00C14F9B"/>
    <w:rsid w:val="00C14FD3"/>
    <w:rsid w:val="00C14FE8"/>
    <w:rsid w:val="00C14FFB"/>
    <w:rsid w:val="00C15014"/>
    <w:rsid w:val="00C1502C"/>
    <w:rsid w:val="00C15077"/>
    <w:rsid w:val="00C15082"/>
    <w:rsid w:val="00C150B0"/>
    <w:rsid w:val="00C150CB"/>
    <w:rsid w:val="00C15107"/>
    <w:rsid w:val="00C1514F"/>
    <w:rsid w:val="00C15173"/>
    <w:rsid w:val="00C15182"/>
    <w:rsid w:val="00C151BF"/>
    <w:rsid w:val="00C151D3"/>
    <w:rsid w:val="00C151F3"/>
    <w:rsid w:val="00C15214"/>
    <w:rsid w:val="00C1522E"/>
    <w:rsid w:val="00C1522F"/>
    <w:rsid w:val="00C15234"/>
    <w:rsid w:val="00C1523D"/>
    <w:rsid w:val="00C1525B"/>
    <w:rsid w:val="00C152D5"/>
    <w:rsid w:val="00C152E1"/>
    <w:rsid w:val="00C15337"/>
    <w:rsid w:val="00C1535E"/>
    <w:rsid w:val="00C15366"/>
    <w:rsid w:val="00C15376"/>
    <w:rsid w:val="00C153AC"/>
    <w:rsid w:val="00C153AD"/>
    <w:rsid w:val="00C1543E"/>
    <w:rsid w:val="00C154A0"/>
    <w:rsid w:val="00C154DB"/>
    <w:rsid w:val="00C154E8"/>
    <w:rsid w:val="00C154F1"/>
    <w:rsid w:val="00C154F7"/>
    <w:rsid w:val="00C154FA"/>
    <w:rsid w:val="00C1554A"/>
    <w:rsid w:val="00C1554E"/>
    <w:rsid w:val="00C15561"/>
    <w:rsid w:val="00C15566"/>
    <w:rsid w:val="00C15580"/>
    <w:rsid w:val="00C155BD"/>
    <w:rsid w:val="00C155E4"/>
    <w:rsid w:val="00C15634"/>
    <w:rsid w:val="00C1564B"/>
    <w:rsid w:val="00C15726"/>
    <w:rsid w:val="00C1574B"/>
    <w:rsid w:val="00C1578F"/>
    <w:rsid w:val="00C157BA"/>
    <w:rsid w:val="00C157BD"/>
    <w:rsid w:val="00C157F1"/>
    <w:rsid w:val="00C15803"/>
    <w:rsid w:val="00C15828"/>
    <w:rsid w:val="00C1586C"/>
    <w:rsid w:val="00C1588B"/>
    <w:rsid w:val="00C15891"/>
    <w:rsid w:val="00C158BB"/>
    <w:rsid w:val="00C158E1"/>
    <w:rsid w:val="00C1599B"/>
    <w:rsid w:val="00C1599D"/>
    <w:rsid w:val="00C159B0"/>
    <w:rsid w:val="00C159B2"/>
    <w:rsid w:val="00C159DD"/>
    <w:rsid w:val="00C15ACE"/>
    <w:rsid w:val="00C15B02"/>
    <w:rsid w:val="00C15B21"/>
    <w:rsid w:val="00C15B2F"/>
    <w:rsid w:val="00C15B59"/>
    <w:rsid w:val="00C15B62"/>
    <w:rsid w:val="00C15B8C"/>
    <w:rsid w:val="00C15B9E"/>
    <w:rsid w:val="00C15BED"/>
    <w:rsid w:val="00C15C01"/>
    <w:rsid w:val="00C15C0A"/>
    <w:rsid w:val="00C15C28"/>
    <w:rsid w:val="00C15C32"/>
    <w:rsid w:val="00C15C37"/>
    <w:rsid w:val="00C15CA3"/>
    <w:rsid w:val="00C15D41"/>
    <w:rsid w:val="00C15D42"/>
    <w:rsid w:val="00C15D54"/>
    <w:rsid w:val="00C15D68"/>
    <w:rsid w:val="00C15D8F"/>
    <w:rsid w:val="00C15D94"/>
    <w:rsid w:val="00C15EA0"/>
    <w:rsid w:val="00C15ED0"/>
    <w:rsid w:val="00C15F0E"/>
    <w:rsid w:val="00C15F15"/>
    <w:rsid w:val="00C15F48"/>
    <w:rsid w:val="00C15F55"/>
    <w:rsid w:val="00C15F56"/>
    <w:rsid w:val="00C15F61"/>
    <w:rsid w:val="00C15F7D"/>
    <w:rsid w:val="00C15F8F"/>
    <w:rsid w:val="00C15F9B"/>
    <w:rsid w:val="00C15FAD"/>
    <w:rsid w:val="00C15FC9"/>
    <w:rsid w:val="00C15FF3"/>
    <w:rsid w:val="00C16004"/>
    <w:rsid w:val="00C1601E"/>
    <w:rsid w:val="00C16036"/>
    <w:rsid w:val="00C160CD"/>
    <w:rsid w:val="00C160E1"/>
    <w:rsid w:val="00C160E7"/>
    <w:rsid w:val="00C16117"/>
    <w:rsid w:val="00C16140"/>
    <w:rsid w:val="00C16158"/>
    <w:rsid w:val="00C16166"/>
    <w:rsid w:val="00C16180"/>
    <w:rsid w:val="00C1618B"/>
    <w:rsid w:val="00C1619D"/>
    <w:rsid w:val="00C161A6"/>
    <w:rsid w:val="00C161CC"/>
    <w:rsid w:val="00C16243"/>
    <w:rsid w:val="00C16288"/>
    <w:rsid w:val="00C162BF"/>
    <w:rsid w:val="00C162C8"/>
    <w:rsid w:val="00C16341"/>
    <w:rsid w:val="00C16354"/>
    <w:rsid w:val="00C16380"/>
    <w:rsid w:val="00C16381"/>
    <w:rsid w:val="00C16394"/>
    <w:rsid w:val="00C16398"/>
    <w:rsid w:val="00C163DA"/>
    <w:rsid w:val="00C163DE"/>
    <w:rsid w:val="00C164A2"/>
    <w:rsid w:val="00C164A6"/>
    <w:rsid w:val="00C164B1"/>
    <w:rsid w:val="00C164BD"/>
    <w:rsid w:val="00C164CB"/>
    <w:rsid w:val="00C164D1"/>
    <w:rsid w:val="00C164DF"/>
    <w:rsid w:val="00C164E0"/>
    <w:rsid w:val="00C164E2"/>
    <w:rsid w:val="00C16515"/>
    <w:rsid w:val="00C1654C"/>
    <w:rsid w:val="00C1656B"/>
    <w:rsid w:val="00C165A2"/>
    <w:rsid w:val="00C165A6"/>
    <w:rsid w:val="00C165C5"/>
    <w:rsid w:val="00C165F0"/>
    <w:rsid w:val="00C165F6"/>
    <w:rsid w:val="00C16618"/>
    <w:rsid w:val="00C1662E"/>
    <w:rsid w:val="00C16683"/>
    <w:rsid w:val="00C1668D"/>
    <w:rsid w:val="00C1669B"/>
    <w:rsid w:val="00C166A0"/>
    <w:rsid w:val="00C166F0"/>
    <w:rsid w:val="00C1671E"/>
    <w:rsid w:val="00C16731"/>
    <w:rsid w:val="00C16746"/>
    <w:rsid w:val="00C16758"/>
    <w:rsid w:val="00C1675C"/>
    <w:rsid w:val="00C167AD"/>
    <w:rsid w:val="00C167B8"/>
    <w:rsid w:val="00C167C6"/>
    <w:rsid w:val="00C167DF"/>
    <w:rsid w:val="00C16800"/>
    <w:rsid w:val="00C16807"/>
    <w:rsid w:val="00C16860"/>
    <w:rsid w:val="00C1687B"/>
    <w:rsid w:val="00C168F7"/>
    <w:rsid w:val="00C168FA"/>
    <w:rsid w:val="00C1690A"/>
    <w:rsid w:val="00C16917"/>
    <w:rsid w:val="00C16976"/>
    <w:rsid w:val="00C1698F"/>
    <w:rsid w:val="00C1699B"/>
    <w:rsid w:val="00C1699F"/>
    <w:rsid w:val="00C169A2"/>
    <w:rsid w:val="00C169DB"/>
    <w:rsid w:val="00C169E2"/>
    <w:rsid w:val="00C169F1"/>
    <w:rsid w:val="00C16A20"/>
    <w:rsid w:val="00C16A22"/>
    <w:rsid w:val="00C16A28"/>
    <w:rsid w:val="00C16A29"/>
    <w:rsid w:val="00C16A52"/>
    <w:rsid w:val="00C16A79"/>
    <w:rsid w:val="00C16AC4"/>
    <w:rsid w:val="00C16B08"/>
    <w:rsid w:val="00C16B19"/>
    <w:rsid w:val="00C16B4A"/>
    <w:rsid w:val="00C16B6E"/>
    <w:rsid w:val="00C16B70"/>
    <w:rsid w:val="00C16B7A"/>
    <w:rsid w:val="00C16BBB"/>
    <w:rsid w:val="00C16BDE"/>
    <w:rsid w:val="00C16C4F"/>
    <w:rsid w:val="00C16C51"/>
    <w:rsid w:val="00C16C73"/>
    <w:rsid w:val="00C16C8F"/>
    <w:rsid w:val="00C16C91"/>
    <w:rsid w:val="00C16CBC"/>
    <w:rsid w:val="00C16CBF"/>
    <w:rsid w:val="00C16CF4"/>
    <w:rsid w:val="00C16D23"/>
    <w:rsid w:val="00C16D42"/>
    <w:rsid w:val="00C16D5C"/>
    <w:rsid w:val="00C16D6C"/>
    <w:rsid w:val="00C16D7A"/>
    <w:rsid w:val="00C16E28"/>
    <w:rsid w:val="00C16E32"/>
    <w:rsid w:val="00C16E71"/>
    <w:rsid w:val="00C16E78"/>
    <w:rsid w:val="00C16E9C"/>
    <w:rsid w:val="00C16EB4"/>
    <w:rsid w:val="00C16ED2"/>
    <w:rsid w:val="00C16EF5"/>
    <w:rsid w:val="00C16F2C"/>
    <w:rsid w:val="00C16F36"/>
    <w:rsid w:val="00C16F44"/>
    <w:rsid w:val="00C16F75"/>
    <w:rsid w:val="00C16F83"/>
    <w:rsid w:val="00C16F94"/>
    <w:rsid w:val="00C16FDB"/>
    <w:rsid w:val="00C16FEE"/>
    <w:rsid w:val="00C1700F"/>
    <w:rsid w:val="00C1707A"/>
    <w:rsid w:val="00C17102"/>
    <w:rsid w:val="00C17145"/>
    <w:rsid w:val="00C17153"/>
    <w:rsid w:val="00C17173"/>
    <w:rsid w:val="00C17197"/>
    <w:rsid w:val="00C1719C"/>
    <w:rsid w:val="00C171A4"/>
    <w:rsid w:val="00C171BD"/>
    <w:rsid w:val="00C171D7"/>
    <w:rsid w:val="00C1729A"/>
    <w:rsid w:val="00C172D0"/>
    <w:rsid w:val="00C172FD"/>
    <w:rsid w:val="00C1730E"/>
    <w:rsid w:val="00C1733C"/>
    <w:rsid w:val="00C17347"/>
    <w:rsid w:val="00C1734D"/>
    <w:rsid w:val="00C1734F"/>
    <w:rsid w:val="00C17351"/>
    <w:rsid w:val="00C1735A"/>
    <w:rsid w:val="00C173FD"/>
    <w:rsid w:val="00C1740F"/>
    <w:rsid w:val="00C17428"/>
    <w:rsid w:val="00C174E1"/>
    <w:rsid w:val="00C174E6"/>
    <w:rsid w:val="00C17566"/>
    <w:rsid w:val="00C175B7"/>
    <w:rsid w:val="00C175DF"/>
    <w:rsid w:val="00C175F4"/>
    <w:rsid w:val="00C175F9"/>
    <w:rsid w:val="00C1761A"/>
    <w:rsid w:val="00C17648"/>
    <w:rsid w:val="00C176E7"/>
    <w:rsid w:val="00C176F7"/>
    <w:rsid w:val="00C17766"/>
    <w:rsid w:val="00C177B3"/>
    <w:rsid w:val="00C177C6"/>
    <w:rsid w:val="00C177CA"/>
    <w:rsid w:val="00C177EE"/>
    <w:rsid w:val="00C17844"/>
    <w:rsid w:val="00C1785A"/>
    <w:rsid w:val="00C17869"/>
    <w:rsid w:val="00C178D0"/>
    <w:rsid w:val="00C178E5"/>
    <w:rsid w:val="00C17903"/>
    <w:rsid w:val="00C17923"/>
    <w:rsid w:val="00C17937"/>
    <w:rsid w:val="00C17990"/>
    <w:rsid w:val="00C17997"/>
    <w:rsid w:val="00C179B6"/>
    <w:rsid w:val="00C179E1"/>
    <w:rsid w:val="00C17A99"/>
    <w:rsid w:val="00C17ABF"/>
    <w:rsid w:val="00C17ACE"/>
    <w:rsid w:val="00C17AFF"/>
    <w:rsid w:val="00C17B1D"/>
    <w:rsid w:val="00C17B29"/>
    <w:rsid w:val="00C17B35"/>
    <w:rsid w:val="00C17B39"/>
    <w:rsid w:val="00C17B5C"/>
    <w:rsid w:val="00C17B61"/>
    <w:rsid w:val="00C17B85"/>
    <w:rsid w:val="00C17B8E"/>
    <w:rsid w:val="00C17BD2"/>
    <w:rsid w:val="00C17BF0"/>
    <w:rsid w:val="00C17BF5"/>
    <w:rsid w:val="00C17C37"/>
    <w:rsid w:val="00C17C8F"/>
    <w:rsid w:val="00C17CCC"/>
    <w:rsid w:val="00C17CDB"/>
    <w:rsid w:val="00C17CF6"/>
    <w:rsid w:val="00C17D06"/>
    <w:rsid w:val="00C17D09"/>
    <w:rsid w:val="00C17D41"/>
    <w:rsid w:val="00C17D56"/>
    <w:rsid w:val="00C17D8B"/>
    <w:rsid w:val="00C17DAC"/>
    <w:rsid w:val="00C17DBD"/>
    <w:rsid w:val="00C17DC4"/>
    <w:rsid w:val="00C17DE4"/>
    <w:rsid w:val="00C17EB7"/>
    <w:rsid w:val="00C17EDA"/>
    <w:rsid w:val="00C17F2F"/>
    <w:rsid w:val="00C17F55"/>
    <w:rsid w:val="00C17F7D"/>
    <w:rsid w:val="00C17F92"/>
    <w:rsid w:val="00C17FA9"/>
    <w:rsid w:val="00C20050"/>
    <w:rsid w:val="00C20091"/>
    <w:rsid w:val="00C200D6"/>
    <w:rsid w:val="00C200FF"/>
    <w:rsid w:val="00C20108"/>
    <w:rsid w:val="00C2011B"/>
    <w:rsid w:val="00C20158"/>
    <w:rsid w:val="00C20167"/>
    <w:rsid w:val="00C201D6"/>
    <w:rsid w:val="00C201FF"/>
    <w:rsid w:val="00C20203"/>
    <w:rsid w:val="00C20287"/>
    <w:rsid w:val="00C2028F"/>
    <w:rsid w:val="00C20291"/>
    <w:rsid w:val="00C202CF"/>
    <w:rsid w:val="00C20373"/>
    <w:rsid w:val="00C2039E"/>
    <w:rsid w:val="00C203CF"/>
    <w:rsid w:val="00C203D6"/>
    <w:rsid w:val="00C2041A"/>
    <w:rsid w:val="00C20448"/>
    <w:rsid w:val="00C2046E"/>
    <w:rsid w:val="00C204B6"/>
    <w:rsid w:val="00C204C8"/>
    <w:rsid w:val="00C204DC"/>
    <w:rsid w:val="00C20500"/>
    <w:rsid w:val="00C2058B"/>
    <w:rsid w:val="00C205C6"/>
    <w:rsid w:val="00C205D0"/>
    <w:rsid w:val="00C205D8"/>
    <w:rsid w:val="00C205F1"/>
    <w:rsid w:val="00C205F6"/>
    <w:rsid w:val="00C20645"/>
    <w:rsid w:val="00C2066C"/>
    <w:rsid w:val="00C2067C"/>
    <w:rsid w:val="00C20685"/>
    <w:rsid w:val="00C206AD"/>
    <w:rsid w:val="00C206B0"/>
    <w:rsid w:val="00C206B9"/>
    <w:rsid w:val="00C20717"/>
    <w:rsid w:val="00C20721"/>
    <w:rsid w:val="00C20748"/>
    <w:rsid w:val="00C2076D"/>
    <w:rsid w:val="00C20770"/>
    <w:rsid w:val="00C207B2"/>
    <w:rsid w:val="00C207B8"/>
    <w:rsid w:val="00C207F4"/>
    <w:rsid w:val="00C20801"/>
    <w:rsid w:val="00C20887"/>
    <w:rsid w:val="00C208DB"/>
    <w:rsid w:val="00C208DC"/>
    <w:rsid w:val="00C20923"/>
    <w:rsid w:val="00C20926"/>
    <w:rsid w:val="00C20974"/>
    <w:rsid w:val="00C209C9"/>
    <w:rsid w:val="00C20A0A"/>
    <w:rsid w:val="00C20A26"/>
    <w:rsid w:val="00C20A7D"/>
    <w:rsid w:val="00C20A86"/>
    <w:rsid w:val="00C20A9C"/>
    <w:rsid w:val="00C20ABE"/>
    <w:rsid w:val="00C20AC3"/>
    <w:rsid w:val="00C20AD4"/>
    <w:rsid w:val="00C20B0B"/>
    <w:rsid w:val="00C20B2A"/>
    <w:rsid w:val="00C20B62"/>
    <w:rsid w:val="00C20B64"/>
    <w:rsid w:val="00C20B86"/>
    <w:rsid w:val="00C20BCD"/>
    <w:rsid w:val="00C20BD3"/>
    <w:rsid w:val="00C20BF8"/>
    <w:rsid w:val="00C20C3B"/>
    <w:rsid w:val="00C20C8D"/>
    <w:rsid w:val="00C20C97"/>
    <w:rsid w:val="00C20CB7"/>
    <w:rsid w:val="00C20CBE"/>
    <w:rsid w:val="00C20CC3"/>
    <w:rsid w:val="00C20CCC"/>
    <w:rsid w:val="00C20CE4"/>
    <w:rsid w:val="00C20D0A"/>
    <w:rsid w:val="00C20D48"/>
    <w:rsid w:val="00C20D59"/>
    <w:rsid w:val="00C20D66"/>
    <w:rsid w:val="00C20D9A"/>
    <w:rsid w:val="00C20DC8"/>
    <w:rsid w:val="00C20E7D"/>
    <w:rsid w:val="00C20EB6"/>
    <w:rsid w:val="00C20F03"/>
    <w:rsid w:val="00C20F14"/>
    <w:rsid w:val="00C20F1A"/>
    <w:rsid w:val="00C20F68"/>
    <w:rsid w:val="00C20F80"/>
    <w:rsid w:val="00C20F9E"/>
    <w:rsid w:val="00C20FFD"/>
    <w:rsid w:val="00C21011"/>
    <w:rsid w:val="00C21020"/>
    <w:rsid w:val="00C210B6"/>
    <w:rsid w:val="00C210BA"/>
    <w:rsid w:val="00C21123"/>
    <w:rsid w:val="00C2114E"/>
    <w:rsid w:val="00C21177"/>
    <w:rsid w:val="00C21186"/>
    <w:rsid w:val="00C21193"/>
    <w:rsid w:val="00C2119E"/>
    <w:rsid w:val="00C211F1"/>
    <w:rsid w:val="00C2121B"/>
    <w:rsid w:val="00C21243"/>
    <w:rsid w:val="00C21261"/>
    <w:rsid w:val="00C21262"/>
    <w:rsid w:val="00C21273"/>
    <w:rsid w:val="00C21287"/>
    <w:rsid w:val="00C21293"/>
    <w:rsid w:val="00C212CF"/>
    <w:rsid w:val="00C2130D"/>
    <w:rsid w:val="00C21319"/>
    <w:rsid w:val="00C21323"/>
    <w:rsid w:val="00C21382"/>
    <w:rsid w:val="00C213E7"/>
    <w:rsid w:val="00C2142C"/>
    <w:rsid w:val="00C21439"/>
    <w:rsid w:val="00C21441"/>
    <w:rsid w:val="00C21449"/>
    <w:rsid w:val="00C21459"/>
    <w:rsid w:val="00C21474"/>
    <w:rsid w:val="00C2147B"/>
    <w:rsid w:val="00C214A2"/>
    <w:rsid w:val="00C214A7"/>
    <w:rsid w:val="00C214C5"/>
    <w:rsid w:val="00C2151D"/>
    <w:rsid w:val="00C21543"/>
    <w:rsid w:val="00C215BB"/>
    <w:rsid w:val="00C215CC"/>
    <w:rsid w:val="00C215EC"/>
    <w:rsid w:val="00C215F5"/>
    <w:rsid w:val="00C21624"/>
    <w:rsid w:val="00C21629"/>
    <w:rsid w:val="00C21687"/>
    <w:rsid w:val="00C216D1"/>
    <w:rsid w:val="00C21739"/>
    <w:rsid w:val="00C21762"/>
    <w:rsid w:val="00C2178F"/>
    <w:rsid w:val="00C21796"/>
    <w:rsid w:val="00C217AB"/>
    <w:rsid w:val="00C217BC"/>
    <w:rsid w:val="00C21803"/>
    <w:rsid w:val="00C21826"/>
    <w:rsid w:val="00C21833"/>
    <w:rsid w:val="00C21851"/>
    <w:rsid w:val="00C2189A"/>
    <w:rsid w:val="00C218E4"/>
    <w:rsid w:val="00C21916"/>
    <w:rsid w:val="00C21919"/>
    <w:rsid w:val="00C21950"/>
    <w:rsid w:val="00C2197C"/>
    <w:rsid w:val="00C219C6"/>
    <w:rsid w:val="00C21A06"/>
    <w:rsid w:val="00C21A1D"/>
    <w:rsid w:val="00C21A47"/>
    <w:rsid w:val="00C21A7B"/>
    <w:rsid w:val="00C21A84"/>
    <w:rsid w:val="00C21AA2"/>
    <w:rsid w:val="00C21AC8"/>
    <w:rsid w:val="00C21ADF"/>
    <w:rsid w:val="00C21AE8"/>
    <w:rsid w:val="00C21B03"/>
    <w:rsid w:val="00C21B43"/>
    <w:rsid w:val="00C21B51"/>
    <w:rsid w:val="00C21B63"/>
    <w:rsid w:val="00C21B6F"/>
    <w:rsid w:val="00C21B79"/>
    <w:rsid w:val="00C21B95"/>
    <w:rsid w:val="00C21B9A"/>
    <w:rsid w:val="00C21B9E"/>
    <w:rsid w:val="00C21BBC"/>
    <w:rsid w:val="00C21BD6"/>
    <w:rsid w:val="00C21BD7"/>
    <w:rsid w:val="00C21BE0"/>
    <w:rsid w:val="00C21C4E"/>
    <w:rsid w:val="00C21C70"/>
    <w:rsid w:val="00C21C72"/>
    <w:rsid w:val="00C21C8C"/>
    <w:rsid w:val="00C21CEE"/>
    <w:rsid w:val="00C21D10"/>
    <w:rsid w:val="00C21D3C"/>
    <w:rsid w:val="00C21D60"/>
    <w:rsid w:val="00C21D89"/>
    <w:rsid w:val="00C21D9F"/>
    <w:rsid w:val="00C21DA2"/>
    <w:rsid w:val="00C21DB0"/>
    <w:rsid w:val="00C21DB6"/>
    <w:rsid w:val="00C21DBE"/>
    <w:rsid w:val="00C21DE4"/>
    <w:rsid w:val="00C21E1D"/>
    <w:rsid w:val="00C21E37"/>
    <w:rsid w:val="00C21E4D"/>
    <w:rsid w:val="00C21ECF"/>
    <w:rsid w:val="00C21F0F"/>
    <w:rsid w:val="00C21F1D"/>
    <w:rsid w:val="00C21F2B"/>
    <w:rsid w:val="00C21F54"/>
    <w:rsid w:val="00C21F65"/>
    <w:rsid w:val="00C21F70"/>
    <w:rsid w:val="00C22006"/>
    <w:rsid w:val="00C2201D"/>
    <w:rsid w:val="00C22029"/>
    <w:rsid w:val="00C2204A"/>
    <w:rsid w:val="00C22059"/>
    <w:rsid w:val="00C22087"/>
    <w:rsid w:val="00C220D1"/>
    <w:rsid w:val="00C22110"/>
    <w:rsid w:val="00C22120"/>
    <w:rsid w:val="00C2212F"/>
    <w:rsid w:val="00C22144"/>
    <w:rsid w:val="00C22151"/>
    <w:rsid w:val="00C22155"/>
    <w:rsid w:val="00C22175"/>
    <w:rsid w:val="00C221A1"/>
    <w:rsid w:val="00C221A5"/>
    <w:rsid w:val="00C221D2"/>
    <w:rsid w:val="00C2223D"/>
    <w:rsid w:val="00C22264"/>
    <w:rsid w:val="00C222B0"/>
    <w:rsid w:val="00C222B4"/>
    <w:rsid w:val="00C222CE"/>
    <w:rsid w:val="00C222E2"/>
    <w:rsid w:val="00C222FC"/>
    <w:rsid w:val="00C22321"/>
    <w:rsid w:val="00C22356"/>
    <w:rsid w:val="00C22377"/>
    <w:rsid w:val="00C223C3"/>
    <w:rsid w:val="00C223FD"/>
    <w:rsid w:val="00C223FF"/>
    <w:rsid w:val="00C22412"/>
    <w:rsid w:val="00C22438"/>
    <w:rsid w:val="00C2243D"/>
    <w:rsid w:val="00C22441"/>
    <w:rsid w:val="00C2244C"/>
    <w:rsid w:val="00C2246D"/>
    <w:rsid w:val="00C22523"/>
    <w:rsid w:val="00C2253D"/>
    <w:rsid w:val="00C22572"/>
    <w:rsid w:val="00C2258E"/>
    <w:rsid w:val="00C2265D"/>
    <w:rsid w:val="00C226B8"/>
    <w:rsid w:val="00C226B9"/>
    <w:rsid w:val="00C226C3"/>
    <w:rsid w:val="00C226E0"/>
    <w:rsid w:val="00C22768"/>
    <w:rsid w:val="00C22788"/>
    <w:rsid w:val="00C227CC"/>
    <w:rsid w:val="00C227CF"/>
    <w:rsid w:val="00C227D6"/>
    <w:rsid w:val="00C22831"/>
    <w:rsid w:val="00C22845"/>
    <w:rsid w:val="00C22867"/>
    <w:rsid w:val="00C228E2"/>
    <w:rsid w:val="00C228EC"/>
    <w:rsid w:val="00C228F5"/>
    <w:rsid w:val="00C22917"/>
    <w:rsid w:val="00C2292B"/>
    <w:rsid w:val="00C22944"/>
    <w:rsid w:val="00C22949"/>
    <w:rsid w:val="00C22959"/>
    <w:rsid w:val="00C2299B"/>
    <w:rsid w:val="00C229BF"/>
    <w:rsid w:val="00C229CB"/>
    <w:rsid w:val="00C229FF"/>
    <w:rsid w:val="00C22A13"/>
    <w:rsid w:val="00C22A39"/>
    <w:rsid w:val="00C22A77"/>
    <w:rsid w:val="00C22A8D"/>
    <w:rsid w:val="00C22A96"/>
    <w:rsid w:val="00C22ACB"/>
    <w:rsid w:val="00C22AD5"/>
    <w:rsid w:val="00C22AD6"/>
    <w:rsid w:val="00C22AFF"/>
    <w:rsid w:val="00C22B77"/>
    <w:rsid w:val="00C22B83"/>
    <w:rsid w:val="00C22BE4"/>
    <w:rsid w:val="00C22C1D"/>
    <w:rsid w:val="00C22C45"/>
    <w:rsid w:val="00C22C6E"/>
    <w:rsid w:val="00C22CBD"/>
    <w:rsid w:val="00C22CF9"/>
    <w:rsid w:val="00C22D2B"/>
    <w:rsid w:val="00C22D3F"/>
    <w:rsid w:val="00C22D42"/>
    <w:rsid w:val="00C22D46"/>
    <w:rsid w:val="00C22D7E"/>
    <w:rsid w:val="00C22DCB"/>
    <w:rsid w:val="00C22DEA"/>
    <w:rsid w:val="00C22DF3"/>
    <w:rsid w:val="00C22DF6"/>
    <w:rsid w:val="00C22E1F"/>
    <w:rsid w:val="00C22E6F"/>
    <w:rsid w:val="00C22F62"/>
    <w:rsid w:val="00C22F92"/>
    <w:rsid w:val="00C22F98"/>
    <w:rsid w:val="00C22FAD"/>
    <w:rsid w:val="00C22FC5"/>
    <w:rsid w:val="00C22FCB"/>
    <w:rsid w:val="00C22FEE"/>
    <w:rsid w:val="00C23004"/>
    <w:rsid w:val="00C23028"/>
    <w:rsid w:val="00C23092"/>
    <w:rsid w:val="00C230EF"/>
    <w:rsid w:val="00C23112"/>
    <w:rsid w:val="00C2313C"/>
    <w:rsid w:val="00C23191"/>
    <w:rsid w:val="00C231A6"/>
    <w:rsid w:val="00C231BB"/>
    <w:rsid w:val="00C231D8"/>
    <w:rsid w:val="00C231DA"/>
    <w:rsid w:val="00C231E7"/>
    <w:rsid w:val="00C23222"/>
    <w:rsid w:val="00C2327D"/>
    <w:rsid w:val="00C232AC"/>
    <w:rsid w:val="00C232E0"/>
    <w:rsid w:val="00C23320"/>
    <w:rsid w:val="00C23324"/>
    <w:rsid w:val="00C23328"/>
    <w:rsid w:val="00C23340"/>
    <w:rsid w:val="00C23375"/>
    <w:rsid w:val="00C23378"/>
    <w:rsid w:val="00C23387"/>
    <w:rsid w:val="00C23396"/>
    <w:rsid w:val="00C233B1"/>
    <w:rsid w:val="00C233C2"/>
    <w:rsid w:val="00C233C7"/>
    <w:rsid w:val="00C233F3"/>
    <w:rsid w:val="00C23428"/>
    <w:rsid w:val="00C2344B"/>
    <w:rsid w:val="00C23477"/>
    <w:rsid w:val="00C2348A"/>
    <w:rsid w:val="00C2348E"/>
    <w:rsid w:val="00C2349A"/>
    <w:rsid w:val="00C234C2"/>
    <w:rsid w:val="00C234D5"/>
    <w:rsid w:val="00C234DD"/>
    <w:rsid w:val="00C234E0"/>
    <w:rsid w:val="00C2350B"/>
    <w:rsid w:val="00C2356A"/>
    <w:rsid w:val="00C23581"/>
    <w:rsid w:val="00C235F4"/>
    <w:rsid w:val="00C2366B"/>
    <w:rsid w:val="00C236EF"/>
    <w:rsid w:val="00C2372B"/>
    <w:rsid w:val="00C2378C"/>
    <w:rsid w:val="00C23795"/>
    <w:rsid w:val="00C23796"/>
    <w:rsid w:val="00C237B7"/>
    <w:rsid w:val="00C23809"/>
    <w:rsid w:val="00C2380D"/>
    <w:rsid w:val="00C2382C"/>
    <w:rsid w:val="00C238A6"/>
    <w:rsid w:val="00C238BC"/>
    <w:rsid w:val="00C23907"/>
    <w:rsid w:val="00C239C7"/>
    <w:rsid w:val="00C239EF"/>
    <w:rsid w:val="00C23A25"/>
    <w:rsid w:val="00C23ABE"/>
    <w:rsid w:val="00C23B39"/>
    <w:rsid w:val="00C23BCD"/>
    <w:rsid w:val="00C23BEC"/>
    <w:rsid w:val="00C23C09"/>
    <w:rsid w:val="00C23C33"/>
    <w:rsid w:val="00C23C58"/>
    <w:rsid w:val="00C23C63"/>
    <w:rsid w:val="00C23C79"/>
    <w:rsid w:val="00C23C86"/>
    <w:rsid w:val="00C23CE6"/>
    <w:rsid w:val="00C23CF8"/>
    <w:rsid w:val="00C23D21"/>
    <w:rsid w:val="00C23D8F"/>
    <w:rsid w:val="00C23D9C"/>
    <w:rsid w:val="00C23E11"/>
    <w:rsid w:val="00C23E31"/>
    <w:rsid w:val="00C23E78"/>
    <w:rsid w:val="00C23E92"/>
    <w:rsid w:val="00C23ED5"/>
    <w:rsid w:val="00C23F45"/>
    <w:rsid w:val="00C23F67"/>
    <w:rsid w:val="00C23FAB"/>
    <w:rsid w:val="00C23FB4"/>
    <w:rsid w:val="00C23FC8"/>
    <w:rsid w:val="00C2401C"/>
    <w:rsid w:val="00C24025"/>
    <w:rsid w:val="00C24038"/>
    <w:rsid w:val="00C24054"/>
    <w:rsid w:val="00C2406A"/>
    <w:rsid w:val="00C240AD"/>
    <w:rsid w:val="00C240CE"/>
    <w:rsid w:val="00C24143"/>
    <w:rsid w:val="00C2417B"/>
    <w:rsid w:val="00C2418E"/>
    <w:rsid w:val="00C24195"/>
    <w:rsid w:val="00C241E4"/>
    <w:rsid w:val="00C241F4"/>
    <w:rsid w:val="00C24213"/>
    <w:rsid w:val="00C24225"/>
    <w:rsid w:val="00C24253"/>
    <w:rsid w:val="00C24268"/>
    <w:rsid w:val="00C2429D"/>
    <w:rsid w:val="00C242E1"/>
    <w:rsid w:val="00C2430C"/>
    <w:rsid w:val="00C2430E"/>
    <w:rsid w:val="00C24321"/>
    <w:rsid w:val="00C24322"/>
    <w:rsid w:val="00C24339"/>
    <w:rsid w:val="00C24397"/>
    <w:rsid w:val="00C243BE"/>
    <w:rsid w:val="00C2440D"/>
    <w:rsid w:val="00C24429"/>
    <w:rsid w:val="00C24477"/>
    <w:rsid w:val="00C24481"/>
    <w:rsid w:val="00C244D3"/>
    <w:rsid w:val="00C244DD"/>
    <w:rsid w:val="00C244F4"/>
    <w:rsid w:val="00C24530"/>
    <w:rsid w:val="00C245C0"/>
    <w:rsid w:val="00C245C2"/>
    <w:rsid w:val="00C245D7"/>
    <w:rsid w:val="00C24610"/>
    <w:rsid w:val="00C24612"/>
    <w:rsid w:val="00C2462D"/>
    <w:rsid w:val="00C24638"/>
    <w:rsid w:val="00C2463C"/>
    <w:rsid w:val="00C24648"/>
    <w:rsid w:val="00C24680"/>
    <w:rsid w:val="00C246B1"/>
    <w:rsid w:val="00C24702"/>
    <w:rsid w:val="00C24715"/>
    <w:rsid w:val="00C24793"/>
    <w:rsid w:val="00C247B3"/>
    <w:rsid w:val="00C247D4"/>
    <w:rsid w:val="00C2483C"/>
    <w:rsid w:val="00C2484C"/>
    <w:rsid w:val="00C24855"/>
    <w:rsid w:val="00C24864"/>
    <w:rsid w:val="00C248BF"/>
    <w:rsid w:val="00C24901"/>
    <w:rsid w:val="00C2490D"/>
    <w:rsid w:val="00C2491D"/>
    <w:rsid w:val="00C24970"/>
    <w:rsid w:val="00C2497B"/>
    <w:rsid w:val="00C249F0"/>
    <w:rsid w:val="00C24A03"/>
    <w:rsid w:val="00C24A4A"/>
    <w:rsid w:val="00C24A4C"/>
    <w:rsid w:val="00C24A74"/>
    <w:rsid w:val="00C24A80"/>
    <w:rsid w:val="00C24ACA"/>
    <w:rsid w:val="00C24B05"/>
    <w:rsid w:val="00C24B1D"/>
    <w:rsid w:val="00C24B2B"/>
    <w:rsid w:val="00C24B2F"/>
    <w:rsid w:val="00C24B5D"/>
    <w:rsid w:val="00C24BC9"/>
    <w:rsid w:val="00C24BDE"/>
    <w:rsid w:val="00C24C45"/>
    <w:rsid w:val="00C24C5B"/>
    <w:rsid w:val="00C24C66"/>
    <w:rsid w:val="00C24C6C"/>
    <w:rsid w:val="00C24C8F"/>
    <w:rsid w:val="00C24CC0"/>
    <w:rsid w:val="00C24D0B"/>
    <w:rsid w:val="00C24D1F"/>
    <w:rsid w:val="00C24D23"/>
    <w:rsid w:val="00C24D35"/>
    <w:rsid w:val="00C24D4D"/>
    <w:rsid w:val="00C24D50"/>
    <w:rsid w:val="00C24D56"/>
    <w:rsid w:val="00C24D6C"/>
    <w:rsid w:val="00C24D96"/>
    <w:rsid w:val="00C24DA0"/>
    <w:rsid w:val="00C24DC6"/>
    <w:rsid w:val="00C24DE1"/>
    <w:rsid w:val="00C24DEC"/>
    <w:rsid w:val="00C24E09"/>
    <w:rsid w:val="00C24E2A"/>
    <w:rsid w:val="00C24E3C"/>
    <w:rsid w:val="00C24E8B"/>
    <w:rsid w:val="00C24E99"/>
    <w:rsid w:val="00C24EA9"/>
    <w:rsid w:val="00C24EC2"/>
    <w:rsid w:val="00C24EF8"/>
    <w:rsid w:val="00C24F02"/>
    <w:rsid w:val="00C24F4E"/>
    <w:rsid w:val="00C24F5B"/>
    <w:rsid w:val="00C24F7E"/>
    <w:rsid w:val="00C24F87"/>
    <w:rsid w:val="00C24FBB"/>
    <w:rsid w:val="00C24FE5"/>
    <w:rsid w:val="00C24FF0"/>
    <w:rsid w:val="00C25027"/>
    <w:rsid w:val="00C25084"/>
    <w:rsid w:val="00C25089"/>
    <w:rsid w:val="00C250CB"/>
    <w:rsid w:val="00C250D8"/>
    <w:rsid w:val="00C250E1"/>
    <w:rsid w:val="00C250F7"/>
    <w:rsid w:val="00C2513C"/>
    <w:rsid w:val="00C2514A"/>
    <w:rsid w:val="00C2519C"/>
    <w:rsid w:val="00C251A2"/>
    <w:rsid w:val="00C251BA"/>
    <w:rsid w:val="00C251E1"/>
    <w:rsid w:val="00C251E9"/>
    <w:rsid w:val="00C251EC"/>
    <w:rsid w:val="00C2521D"/>
    <w:rsid w:val="00C25230"/>
    <w:rsid w:val="00C25263"/>
    <w:rsid w:val="00C2527D"/>
    <w:rsid w:val="00C25286"/>
    <w:rsid w:val="00C252B5"/>
    <w:rsid w:val="00C252BD"/>
    <w:rsid w:val="00C252C2"/>
    <w:rsid w:val="00C2530F"/>
    <w:rsid w:val="00C25365"/>
    <w:rsid w:val="00C253AC"/>
    <w:rsid w:val="00C253AD"/>
    <w:rsid w:val="00C253F1"/>
    <w:rsid w:val="00C25412"/>
    <w:rsid w:val="00C2546A"/>
    <w:rsid w:val="00C25482"/>
    <w:rsid w:val="00C2549A"/>
    <w:rsid w:val="00C254B7"/>
    <w:rsid w:val="00C254D0"/>
    <w:rsid w:val="00C254D8"/>
    <w:rsid w:val="00C254D9"/>
    <w:rsid w:val="00C254F2"/>
    <w:rsid w:val="00C254F4"/>
    <w:rsid w:val="00C254FC"/>
    <w:rsid w:val="00C25550"/>
    <w:rsid w:val="00C255DA"/>
    <w:rsid w:val="00C255E9"/>
    <w:rsid w:val="00C25629"/>
    <w:rsid w:val="00C25643"/>
    <w:rsid w:val="00C2565F"/>
    <w:rsid w:val="00C25668"/>
    <w:rsid w:val="00C256CD"/>
    <w:rsid w:val="00C256CF"/>
    <w:rsid w:val="00C256E4"/>
    <w:rsid w:val="00C25707"/>
    <w:rsid w:val="00C2572A"/>
    <w:rsid w:val="00C25747"/>
    <w:rsid w:val="00C2576D"/>
    <w:rsid w:val="00C25775"/>
    <w:rsid w:val="00C2579D"/>
    <w:rsid w:val="00C25817"/>
    <w:rsid w:val="00C2581A"/>
    <w:rsid w:val="00C25828"/>
    <w:rsid w:val="00C25851"/>
    <w:rsid w:val="00C25913"/>
    <w:rsid w:val="00C25984"/>
    <w:rsid w:val="00C259A4"/>
    <w:rsid w:val="00C259DF"/>
    <w:rsid w:val="00C259FE"/>
    <w:rsid w:val="00C259FF"/>
    <w:rsid w:val="00C25AA6"/>
    <w:rsid w:val="00C25AAE"/>
    <w:rsid w:val="00C25AD4"/>
    <w:rsid w:val="00C25B15"/>
    <w:rsid w:val="00C25BAF"/>
    <w:rsid w:val="00C25BCE"/>
    <w:rsid w:val="00C25BFB"/>
    <w:rsid w:val="00C25C05"/>
    <w:rsid w:val="00C25C4F"/>
    <w:rsid w:val="00C25C5E"/>
    <w:rsid w:val="00C25C69"/>
    <w:rsid w:val="00C25C8A"/>
    <w:rsid w:val="00C25CB8"/>
    <w:rsid w:val="00C25CBB"/>
    <w:rsid w:val="00C25CF0"/>
    <w:rsid w:val="00C25D10"/>
    <w:rsid w:val="00C25D27"/>
    <w:rsid w:val="00C25D4D"/>
    <w:rsid w:val="00C25D5F"/>
    <w:rsid w:val="00C25D79"/>
    <w:rsid w:val="00C25E01"/>
    <w:rsid w:val="00C25E48"/>
    <w:rsid w:val="00C25E62"/>
    <w:rsid w:val="00C25E6E"/>
    <w:rsid w:val="00C25E95"/>
    <w:rsid w:val="00C25E99"/>
    <w:rsid w:val="00C25EFB"/>
    <w:rsid w:val="00C25F0A"/>
    <w:rsid w:val="00C25F11"/>
    <w:rsid w:val="00C25F43"/>
    <w:rsid w:val="00C25F54"/>
    <w:rsid w:val="00C25F64"/>
    <w:rsid w:val="00C25F67"/>
    <w:rsid w:val="00C25F75"/>
    <w:rsid w:val="00C25F7D"/>
    <w:rsid w:val="00C25F8D"/>
    <w:rsid w:val="00C26086"/>
    <w:rsid w:val="00C2608A"/>
    <w:rsid w:val="00C2609C"/>
    <w:rsid w:val="00C2609D"/>
    <w:rsid w:val="00C260DE"/>
    <w:rsid w:val="00C260FF"/>
    <w:rsid w:val="00C2616E"/>
    <w:rsid w:val="00C26188"/>
    <w:rsid w:val="00C261CF"/>
    <w:rsid w:val="00C261D0"/>
    <w:rsid w:val="00C261D6"/>
    <w:rsid w:val="00C261F5"/>
    <w:rsid w:val="00C26232"/>
    <w:rsid w:val="00C26244"/>
    <w:rsid w:val="00C2628A"/>
    <w:rsid w:val="00C2629A"/>
    <w:rsid w:val="00C262BA"/>
    <w:rsid w:val="00C262CF"/>
    <w:rsid w:val="00C262D1"/>
    <w:rsid w:val="00C262E2"/>
    <w:rsid w:val="00C262E9"/>
    <w:rsid w:val="00C2631F"/>
    <w:rsid w:val="00C26358"/>
    <w:rsid w:val="00C26360"/>
    <w:rsid w:val="00C2636E"/>
    <w:rsid w:val="00C26391"/>
    <w:rsid w:val="00C263C0"/>
    <w:rsid w:val="00C263F6"/>
    <w:rsid w:val="00C2640E"/>
    <w:rsid w:val="00C2641F"/>
    <w:rsid w:val="00C26450"/>
    <w:rsid w:val="00C26470"/>
    <w:rsid w:val="00C264BE"/>
    <w:rsid w:val="00C264DE"/>
    <w:rsid w:val="00C2650F"/>
    <w:rsid w:val="00C26522"/>
    <w:rsid w:val="00C26524"/>
    <w:rsid w:val="00C2652A"/>
    <w:rsid w:val="00C2652D"/>
    <w:rsid w:val="00C2655B"/>
    <w:rsid w:val="00C265A0"/>
    <w:rsid w:val="00C265B2"/>
    <w:rsid w:val="00C265B8"/>
    <w:rsid w:val="00C265F5"/>
    <w:rsid w:val="00C265FE"/>
    <w:rsid w:val="00C26600"/>
    <w:rsid w:val="00C26684"/>
    <w:rsid w:val="00C266AE"/>
    <w:rsid w:val="00C266DD"/>
    <w:rsid w:val="00C266E7"/>
    <w:rsid w:val="00C2670D"/>
    <w:rsid w:val="00C26724"/>
    <w:rsid w:val="00C2672F"/>
    <w:rsid w:val="00C26753"/>
    <w:rsid w:val="00C26782"/>
    <w:rsid w:val="00C267AB"/>
    <w:rsid w:val="00C267B5"/>
    <w:rsid w:val="00C267B8"/>
    <w:rsid w:val="00C267C3"/>
    <w:rsid w:val="00C267DE"/>
    <w:rsid w:val="00C267FA"/>
    <w:rsid w:val="00C267FD"/>
    <w:rsid w:val="00C26840"/>
    <w:rsid w:val="00C2684F"/>
    <w:rsid w:val="00C26880"/>
    <w:rsid w:val="00C26885"/>
    <w:rsid w:val="00C268A1"/>
    <w:rsid w:val="00C268AD"/>
    <w:rsid w:val="00C268B3"/>
    <w:rsid w:val="00C268BB"/>
    <w:rsid w:val="00C268C6"/>
    <w:rsid w:val="00C26917"/>
    <w:rsid w:val="00C26922"/>
    <w:rsid w:val="00C26946"/>
    <w:rsid w:val="00C269B6"/>
    <w:rsid w:val="00C269DC"/>
    <w:rsid w:val="00C269DD"/>
    <w:rsid w:val="00C269F5"/>
    <w:rsid w:val="00C26A30"/>
    <w:rsid w:val="00C26A57"/>
    <w:rsid w:val="00C26AC5"/>
    <w:rsid w:val="00C26ADD"/>
    <w:rsid w:val="00C26AE8"/>
    <w:rsid w:val="00C26AF9"/>
    <w:rsid w:val="00C26AFC"/>
    <w:rsid w:val="00C26B14"/>
    <w:rsid w:val="00C26B1D"/>
    <w:rsid w:val="00C26B53"/>
    <w:rsid w:val="00C26BA5"/>
    <w:rsid w:val="00C26BAB"/>
    <w:rsid w:val="00C26BF0"/>
    <w:rsid w:val="00C26C77"/>
    <w:rsid w:val="00C26C7B"/>
    <w:rsid w:val="00C26C9E"/>
    <w:rsid w:val="00C26CAD"/>
    <w:rsid w:val="00C26CC6"/>
    <w:rsid w:val="00C26CC9"/>
    <w:rsid w:val="00C26CF1"/>
    <w:rsid w:val="00C26CFC"/>
    <w:rsid w:val="00C26D08"/>
    <w:rsid w:val="00C26D4B"/>
    <w:rsid w:val="00C26D6D"/>
    <w:rsid w:val="00C26D7B"/>
    <w:rsid w:val="00C26D85"/>
    <w:rsid w:val="00C26D9B"/>
    <w:rsid w:val="00C26DA6"/>
    <w:rsid w:val="00C26DAF"/>
    <w:rsid w:val="00C26DDB"/>
    <w:rsid w:val="00C26E2B"/>
    <w:rsid w:val="00C26E3E"/>
    <w:rsid w:val="00C26E40"/>
    <w:rsid w:val="00C26E84"/>
    <w:rsid w:val="00C26EAF"/>
    <w:rsid w:val="00C26EB5"/>
    <w:rsid w:val="00C26ECC"/>
    <w:rsid w:val="00C26EF2"/>
    <w:rsid w:val="00C26F0A"/>
    <w:rsid w:val="00C26F48"/>
    <w:rsid w:val="00C26F5B"/>
    <w:rsid w:val="00C26F6D"/>
    <w:rsid w:val="00C26FC6"/>
    <w:rsid w:val="00C26FFB"/>
    <w:rsid w:val="00C27013"/>
    <w:rsid w:val="00C2701D"/>
    <w:rsid w:val="00C27060"/>
    <w:rsid w:val="00C27084"/>
    <w:rsid w:val="00C27091"/>
    <w:rsid w:val="00C270B5"/>
    <w:rsid w:val="00C27100"/>
    <w:rsid w:val="00C27131"/>
    <w:rsid w:val="00C27135"/>
    <w:rsid w:val="00C271CA"/>
    <w:rsid w:val="00C271DA"/>
    <w:rsid w:val="00C271E3"/>
    <w:rsid w:val="00C271FE"/>
    <w:rsid w:val="00C27217"/>
    <w:rsid w:val="00C2722E"/>
    <w:rsid w:val="00C27266"/>
    <w:rsid w:val="00C27270"/>
    <w:rsid w:val="00C272D1"/>
    <w:rsid w:val="00C272D2"/>
    <w:rsid w:val="00C27325"/>
    <w:rsid w:val="00C2735F"/>
    <w:rsid w:val="00C273DF"/>
    <w:rsid w:val="00C27442"/>
    <w:rsid w:val="00C274AB"/>
    <w:rsid w:val="00C274C4"/>
    <w:rsid w:val="00C274D0"/>
    <w:rsid w:val="00C2750D"/>
    <w:rsid w:val="00C27535"/>
    <w:rsid w:val="00C27581"/>
    <w:rsid w:val="00C275D2"/>
    <w:rsid w:val="00C275DD"/>
    <w:rsid w:val="00C275E0"/>
    <w:rsid w:val="00C27610"/>
    <w:rsid w:val="00C27620"/>
    <w:rsid w:val="00C2767C"/>
    <w:rsid w:val="00C27685"/>
    <w:rsid w:val="00C27688"/>
    <w:rsid w:val="00C2769B"/>
    <w:rsid w:val="00C276B2"/>
    <w:rsid w:val="00C276C3"/>
    <w:rsid w:val="00C276D5"/>
    <w:rsid w:val="00C276E2"/>
    <w:rsid w:val="00C2770B"/>
    <w:rsid w:val="00C27764"/>
    <w:rsid w:val="00C27789"/>
    <w:rsid w:val="00C277B0"/>
    <w:rsid w:val="00C277DB"/>
    <w:rsid w:val="00C277DF"/>
    <w:rsid w:val="00C277EE"/>
    <w:rsid w:val="00C27822"/>
    <w:rsid w:val="00C2784C"/>
    <w:rsid w:val="00C2786B"/>
    <w:rsid w:val="00C27895"/>
    <w:rsid w:val="00C278B1"/>
    <w:rsid w:val="00C278B9"/>
    <w:rsid w:val="00C278E2"/>
    <w:rsid w:val="00C278F3"/>
    <w:rsid w:val="00C27A09"/>
    <w:rsid w:val="00C27A22"/>
    <w:rsid w:val="00C27A35"/>
    <w:rsid w:val="00C27A52"/>
    <w:rsid w:val="00C27A82"/>
    <w:rsid w:val="00C27AE9"/>
    <w:rsid w:val="00C27AEA"/>
    <w:rsid w:val="00C27AF0"/>
    <w:rsid w:val="00C27AF2"/>
    <w:rsid w:val="00C27AF5"/>
    <w:rsid w:val="00C27B35"/>
    <w:rsid w:val="00C27B3C"/>
    <w:rsid w:val="00C27B43"/>
    <w:rsid w:val="00C27B67"/>
    <w:rsid w:val="00C27B8F"/>
    <w:rsid w:val="00C27BA5"/>
    <w:rsid w:val="00C27BC4"/>
    <w:rsid w:val="00C27C09"/>
    <w:rsid w:val="00C27C3C"/>
    <w:rsid w:val="00C27C43"/>
    <w:rsid w:val="00C27C68"/>
    <w:rsid w:val="00C27CAC"/>
    <w:rsid w:val="00C27CFC"/>
    <w:rsid w:val="00C27D02"/>
    <w:rsid w:val="00C27D0D"/>
    <w:rsid w:val="00C27D1E"/>
    <w:rsid w:val="00C27D20"/>
    <w:rsid w:val="00C27D2B"/>
    <w:rsid w:val="00C27D4C"/>
    <w:rsid w:val="00C27DAD"/>
    <w:rsid w:val="00C27DC6"/>
    <w:rsid w:val="00C27DF6"/>
    <w:rsid w:val="00C27E0B"/>
    <w:rsid w:val="00C27E33"/>
    <w:rsid w:val="00C27E5E"/>
    <w:rsid w:val="00C27E6A"/>
    <w:rsid w:val="00C27E79"/>
    <w:rsid w:val="00C27E9D"/>
    <w:rsid w:val="00C27EA7"/>
    <w:rsid w:val="00C27EE0"/>
    <w:rsid w:val="00C27F19"/>
    <w:rsid w:val="00C27FEA"/>
    <w:rsid w:val="00C27FF2"/>
    <w:rsid w:val="00C30029"/>
    <w:rsid w:val="00C30047"/>
    <w:rsid w:val="00C3009D"/>
    <w:rsid w:val="00C30110"/>
    <w:rsid w:val="00C3014A"/>
    <w:rsid w:val="00C30191"/>
    <w:rsid w:val="00C301A5"/>
    <w:rsid w:val="00C301C0"/>
    <w:rsid w:val="00C301EC"/>
    <w:rsid w:val="00C30215"/>
    <w:rsid w:val="00C30279"/>
    <w:rsid w:val="00C3027F"/>
    <w:rsid w:val="00C30286"/>
    <w:rsid w:val="00C302A9"/>
    <w:rsid w:val="00C302D7"/>
    <w:rsid w:val="00C30315"/>
    <w:rsid w:val="00C3031B"/>
    <w:rsid w:val="00C3036F"/>
    <w:rsid w:val="00C303A6"/>
    <w:rsid w:val="00C303D1"/>
    <w:rsid w:val="00C303F6"/>
    <w:rsid w:val="00C30408"/>
    <w:rsid w:val="00C3040F"/>
    <w:rsid w:val="00C30476"/>
    <w:rsid w:val="00C304A1"/>
    <w:rsid w:val="00C304AF"/>
    <w:rsid w:val="00C304BA"/>
    <w:rsid w:val="00C304E5"/>
    <w:rsid w:val="00C30500"/>
    <w:rsid w:val="00C30565"/>
    <w:rsid w:val="00C3059F"/>
    <w:rsid w:val="00C305D2"/>
    <w:rsid w:val="00C305DB"/>
    <w:rsid w:val="00C305DC"/>
    <w:rsid w:val="00C305E1"/>
    <w:rsid w:val="00C305F2"/>
    <w:rsid w:val="00C30610"/>
    <w:rsid w:val="00C3063F"/>
    <w:rsid w:val="00C3066E"/>
    <w:rsid w:val="00C306BF"/>
    <w:rsid w:val="00C3070E"/>
    <w:rsid w:val="00C30713"/>
    <w:rsid w:val="00C30727"/>
    <w:rsid w:val="00C30753"/>
    <w:rsid w:val="00C3075F"/>
    <w:rsid w:val="00C30798"/>
    <w:rsid w:val="00C307CC"/>
    <w:rsid w:val="00C30806"/>
    <w:rsid w:val="00C30865"/>
    <w:rsid w:val="00C308A0"/>
    <w:rsid w:val="00C308AC"/>
    <w:rsid w:val="00C308FB"/>
    <w:rsid w:val="00C3092F"/>
    <w:rsid w:val="00C30973"/>
    <w:rsid w:val="00C30992"/>
    <w:rsid w:val="00C309CD"/>
    <w:rsid w:val="00C30A0D"/>
    <w:rsid w:val="00C30A15"/>
    <w:rsid w:val="00C30A1E"/>
    <w:rsid w:val="00C30A41"/>
    <w:rsid w:val="00C30A55"/>
    <w:rsid w:val="00C30A85"/>
    <w:rsid w:val="00C30A88"/>
    <w:rsid w:val="00C30A92"/>
    <w:rsid w:val="00C30A95"/>
    <w:rsid w:val="00C30B0E"/>
    <w:rsid w:val="00C30B13"/>
    <w:rsid w:val="00C30B28"/>
    <w:rsid w:val="00C30B64"/>
    <w:rsid w:val="00C30B86"/>
    <w:rsid w:val="00C30BCF"/>
    <w:rsid w:val="00C30BE3"/>
    <w:rsid w:val="00C30C01"/>
    <w:rsid w:val="00C30C03"/>
    <w:rsid w:val="00C30C13"/>
    <w:rsid w:val="00C30C21"/>
    <w:rsid w:val="00C30C2F"/>
    <w:rsid w:val="00C30C3F"/>
    <w:rsid w:val="00C30C63"/>
    <w:rsid w:val="00C30C98"/>
    <w:rsid w:val="00C30D0B"/>
    <w:rsid w:val="00C30D10"/>
    <w:rsid w:val="00C30D15"/>
    <w:rsid w:val="00C30D44"/>
    <w:rsid w:val="00C30D56"/>
    <w:rsid w:val="00C30E14"/>
    <w:rsid w:val="00C30E18"/>
    <w:rsid w:val="00C30E3A"/>
    <w:rsid w:val="00C30E51"/>
    <w:rsid w:val="00C30E75"/>
    <w:rsid w:val="00C30EA2"/>
    <w:rsid w:val="00C30EF9"/>
    <w:rsid w:val="00C30F21"/>
    <w:rsid w:val="00C30F2F"/>
    <w:rsid w:val="00C30FA4"/>
    <w:rsid w:val="00C30FBA"/>
    <w:rsid w:val="00C30FC6"/>
    <w:rsid w:val="00C31023"/>
    <w:rsid w:val="00C31027"/>
    <w:rsid w:val="00C3105F"/>
    <w:rsid w:val="00C3107F"/>
    <w:rsid w:val="00C3108C"/>
    <w:rsid w:val="00C3110D"/>
    <w:rsid w:val="00C31139"/>
    <w:rsid w:val="00C31141"/>
    <w:rsid w:val="00C31144"/>
    <w:rsid w:val="00C3114E"/>
    <w:rsid w:val="00C3116B"/>
    <w:rsid w:val="00C311C9"/>
    <w:rsid w:val="00C31206"/>
    <w:rsid w:val="00C31243"/>
    <w:rsid w:val="00C31251"/>
    <w:rsid w:val="00C3127C"/>
    <w:rsid w:val="00C31295"/>
    <w:rsid w:val="00C312C1"/>
    <w:rsid w:val="00C312D6"/>
    <w:rsid w:val="00C312F1"/>
    <w:rsid w:val="00C312F2"/>
    <w:rsid w:val="00C31363"/>
    <w:rsid w:val="00C3137C"/>
    <w:rsid w:val="00C3137F"/>
    <w:rsid w:val="00C3139F"/>
    <w:rsid w:val="00C313D2"/>
    <w:rsid w:val="00C313EA"/>
    <w:rsid w:val="00C31403"/>
    <w:rsid w:val="00C31454"/>
    <w:rsid w:val="00C31465"/>
    <w:rsid w:val="00C31470"/>
    <w:rsid w:val="00C31474"/>
    <w:rsid w:val="00C31482"/>
    <w:rsid w:val="00C31498"/>
    <w:rsid w:val="00C314CD"/>
    <w:rsid w:val="00C31548"/>
    <w:rsid w:val="00C31565"/>
    <w:rsid w:val="00C3157E"/>
    <w:rsid w:val="00C3158A"/>
    <w:rsid w:val="00C31596"/>
    <w:rsid w:val="00C315CA"/>
    <w:rsid w:val="00C315D9"/>
    <w:rsid w:val="00C315EE"/>
    <w:rsid w:val="00C315FF"/>
    <w:rsid w:val="00C31617"/>
    <w:rsid w:val="00C3165E"/>
    <w:rsid w:val="00C31696"/>
    <w:rsid w:val="00C316A1"/>
    <w:rsid w:val="00C316CE"/>
    <w:rsid w:val="00C31702"/>
    <w:rsid w:val="00C31734"/>
    <w:rsid w:val="00C31761"/>
    <w:rsid w:val="00C31780"/>
    <w:rsid w:val="00C3178D"/>
    <w:rsid w:val="00C31793"/>
    <w:rsid w:val="00C317A1"/>
    <w:rsid w:val="00C317D1"/>
    <w:rsid w:val="00C317E8"/>
    <w:rsid w:val="00C317F3"/>
    <w:rsid w:val="00C317F4"/>
    <w:rsid w:val="00C3180D"/>
    <w:rsid w:val="00C31816"/>
    <w:rsid w:val="00C318FA"/>
    <w:rsid w:val="00C31920"/>
    <w:rsid w:val="00C31929"/>
    <w:rsid w:val="00C31938"/>
    <w:rsid w:val="00C31955"/>
    <w:rsid w:val="00C3196F"/>
    <w:rsid w:val="00C31999"/>
    <w:rsid w:val="00C3199E"/>
    <w:rsid w:val="00C319AC"/>
    <w:rsid w:val="00C319D0"/>
    <w:rsid w:val="00C319D3"/>
    <w:rsid w:val="00C319DC"/>
    <w:rsid w:val="00C31A19"/>
    <w:rsid w:val="00C31A2D"/>
    <w:rsid w:val="00C31A3F"/>
    <w:rsid w:val="00C31A9A"/>
    <w:rsid w:val="00C31AA1"/>
    <w:rsid w:val="00C31AAF"/>
    <w:rsid w:val="00C31B35"/>
    <w:rsid w:val="00C31B6A"/>
    <w:rsid w:val="00C31BAC"/>
    <w:rsid w:val="00C31BAE"/>
    <w:rsid w:val="00C31BAF"/>
    <w:rsid w:val="00C31BC1"/>
    <w:rsid w:val="00C31CF8"/>
    <w:rsid w:val="00C31D32"/>
    <w:rsid w:val="00C31D80"/>
    <w:rsid w:val="00C31D8B"/>
    <w:rsid w:val="00C31D9C"/>
    <w:rsid w:val="00C31DAB"/>
    <w:rsid w:val="00C31DCC"/>
    <w:rsid w:val="00C31E0B"/>
    <w:rsid w:val="00C31E10"/>
    <w:rsid w:val="00C31E2F"/>
    <w:rsid w:val="00C31E30"/>
    <w:rsid w:val="00C31E33"/>
    <w:rsid w:val="00C31E78"/>
    <w:rsid w:val="00C31E86"/>
    <w:rsid w:val="00C31E90"/>
    <w:rsid w:val="00C31EA1"/>
    <w:rsid w:val="00C31ED4"/>
    <w:rsid w:val="00C31ED9"/>
    <w:rsid w:val="00C31F11"/>
    <w:rsid w:val="00C31FD2"/>
    <w:rsid w:val="00C31FD5"/>
    <w:rsid w:val="00C31FF2"/>
    <w:rsid w:val="00C32009"/>
    <w:rsid w:val="00C3201C"/>
    <w:rsid w:val="00C32057"/>
    <w:rsid w:val="00C32078"/>
    <w:rsid w:val="00C32088"/>
    <w:rsid w:val="00C32093"/>
    <w:rsid w:val="00C32096"/>
    <w:rsid w:val="00C3209A"/>
    <w:rsid w:val="00C320C4"/>
    <w:rsid w:val="00C32121"/>
    <w:rsid w:val="00C3218A"/>
    <w:rsid w:val="00C321C4"/>
    <w:rsid w:val="00C321C6"/>
    <w:rsid w:val="00C321F0"/>
    <w:rsid w:val="00C32201"/>
    <w:rsid w:val="00C32210"/>
    <w:rsid w:val="00C32268"/>
    <w:rsid w:val="00C32288"/>
    <w:rsid w:val="00C322BC"/>
    <w:rsid w:val="00C322C1"/>
    <w:rsid w:val="00C32303"/>
    <w:rsid w:val="00C32366"/>
    <w:rsid w:val="00C323AA"/>
    <w:rsid w:val="00C323D2"/>
    <w:rsid w:val="00C323D4"/>
    <w:rsid w:val="00C32496"/>
    <w:rsid w:val="00C32497"/>
    <w:rsid w:val="00C324E7"/>
    <w:rsid w:val="00C324EA"/>
    <w:rsid w:val="00C32503"/>
    <w:rsid w:val="00C32538"/>
    <w:rsid w:val="00C32554"/>
    <w:rsid w:val="00C3256B"/>
    <w:rsid w:val="00C32576"/>
    <w:rsid w:val="00C32583"/>
    <w:rsid w:val="00C32590"/>
    <w:rsid w:val="00C32591"/>
    <w:rsid w:val="00C325E1"/>
    <w:rsid w:val="00C3260B"/>
    <w:rsid w:val="00C3263D"/>
    <w:rsid w:val="00C32664"/>
    <w:rsid w:val="00C32686"/>
    <w:rsid w:val="00C326AA"/>
    <w:rsid w:val="00C326AE"/>
    <w:rsid w:val="00C32722"/>
    <w:rsid w:val="00C3278C"/>
    <w:rsid w:val="00C3279E"/>
    <w:rsid w:val="00C327A0"/>
    <w:rsid w:val="00C327B1"/>
    <w:rsid w:val="00C327B4"/>
    <w:rsid w:val="00C327C6"/>
    <w:rsid w:val="00C327F1"/>
    <w:rsid w:val="00C327F6"/>
    <w:rsid w:val="00C3280C"/>
    <w:rsid w:val="00C3280D"/>
    <w:rsid w:val="00C32860"/>
    <w:rsid w:val="00C32870"/>
    <w:rsid w:val="00C32872"/>
    <w:rsid w:val="00C3290A"/>
    <w:rsid w:val="00C3291F"/>
    <w:rsid w:val="00C3293F"/>
    <w:rsid w:val="00C32970"/>
    <w:rsid w:val="00C32983"/>
    <w:rsid w:val="00C3299B"/>
    <w:rsid w:val="00C329BC"/>
    <w:rsid w:val="00C329E5"/>
    <w:rsid w:val="00C32A58"/>
    <w:rsid w:val="00C32A72"/>
    <w:rsid w:val="00C32AAB"/>
    <w:rsid w:val="00C32AB3"/>
    <w:rsid w:val="00C32AC7"/>
    <w:rsid w:val="00C32AC8"/>
    <w:rsid w:val="00C32ADC"/>
    <w:rsid w:val="00C32B17"/>
    <w:rsid w:val="00C32B3D"/>
    <w:rsid w:val="00C32B4F"/>
    <w:rsid w:val="00C32B55"/>
    <w:rsid w:val="00C32B64"/>
    <w:rsid w:val="00C32B8A"/>
    <w:rsid w:val="00C32BE8"/>
    <w:rsid w:val="00C32C53"/>
    <w:rsid w:val="00C32C64"/>
    <w:rsid w:val="00C32C8B"/>
    <w:rsid w:val="00C32CDD"/>
    <w:rsid w:val="00C32D5D"/>
    <w:rsid w:val="00C32D5F"/>
    <w:rsid w:val="00C32D95"/>
    <w:rsid w:val="00C32DCE"/>
    <w:rsid w:val="00C32E43"/>
    <w:rsid w:val="00C32E5D"/>
    <w:rsid w:val="00C32E5E"/>
    <w:rsid w:val="00C32E5F"/>
    <w:rsid w:val="00C32EBA"/>
    <w:rsid w:val="00C32ECE"/>
    <w:rsid w:val="00C32F1B"/>
    <w:rsid w:val="00C32F42"/>
    <w:rsid w:val="00C32F64"/>
    <w:rsid w:val="00C32F6C"/>
    <w:rsid w:val="00C32F89"/>
    <w:rsid w:val="00C32F9F"/>
    <w:rsid w:val="00C32FA6"/>
    <w:rsid w:val="00C32FEB"/>
    <w:rsid w:val="00C32FF5"/>
    <w:rsid w:val="00C33041"/>
    <w:rsid w:val="00C3306D"/>
    <w:rsid w:val="00C33099"/>
    <w:rsid w:val="00C33186"/>
    <w:rsid w:val="00C33190"/>
    <w:rsid w:val="00C331B2"/>
    <w:rsid w:val="00C331D0"/>
    <w:rsid w:val="00C33223"/>
    <w:rsid w:val="00C3328C"/>
    <w:rsid w:val="00C332A7"/>
    <w:rsid w:val="00C332B6"/>
    <w:rsid w:val="00C332D3"/>
    <w:rsid w:val="00C332DE"/>
    <w:rsid w:val="00C33336"/>
    <w:rsid w:val="00C3333B"/>
    <w:rsid w:val="00C33343"/>
    <w:rsid w:val="00C3334A"/>
    <w:rsid w:val="00C33358"/>
    <w:rsid w:val="00C333AA"/>
    <w:rsid w:val="00C333B2"/>
    <w:rsid w:val="00C333CE"/>
    <w:rsid w:val="00C333D9"/>
    <w:rsid w:val="00C333DE"/>
    <w:rsid w:val="00C33454"/>
    <w:rsid w:val="00C33484"/>
    <w:rsid w:val="00C3348C"/>
    <w:rsid w:val="00C334A0"/>
    <w:rsid w:val="00C3350B"/>
    <w:rsid w:val="00C33546"/>
    <w:rsid w:val="00C3354E"/>
    <w:rsid w:val="00C33565"/>
    <w:rsid w:val="00C3358C"/>
    <w:rsid w:val="00C335D7"/>
    <w:rsid w:val="00C335EF"/>
    <w:rsid w:val="00C335FF"/>
    <w:rsid w:val="00C3360D"/>
    <w:rsid w:val="00C33614"/>
    <w:rsid w:val="00C33629"/>
    <w:rsid w:val="00C33658"/>
    <w:rsid w:val="00C33682"/>
    <w:rsid w:val="00C336A3"/>
    <w:rsid w:val="00C336C0"/>
    <w:rsid w:val="00C336C6"/>
    <w:rsid w:val="00C336E2"/>
    <w:rsid w:val="00C3370E"/>
    <w:rsid w:val="00C3377B"/>
    <w:rsid w:val="00C337BB"/>
    <w:rsid w:val="00C337E7"/>
    <w:rsid w:val="00C337F8"/>
    <w:rsid w:val="00C33806"/>
    <w:rsid w:val="00C33830"/>
    <w:rsid w:val="00C33836"/>
    <w:rsid w:val="00C33875"/>
    <w:rsid w:val="00C3387A"/>
    <w:rsid w:val="00C33951"/>
    <w:rsid w:val="00C33970"/>
    <w:rsid w:val="00C3397F"/>
    <w:rsid w:val="00C339AE"/>
    <w:rsid w:val="00C339D3"/>
    <w:rsid w:val="00C33A24"/>
    <w:rsid w:val="00C33A61"/>
    <w:rsid w:val="00C33A94"/>
    <w:rsid w:val="00C33AA0"/>
    <w:rsid w:val="00C33AE4"/>
    <w:rsid w:val="00C33AF6"/>
    <w:rsid w:val="00C33B01"/>
    <w:rsid w:val="00C33B03"/>
    <w:rsid w:val="00C33B1D"/>
    <w:rsid w:val="00C33B6E"/>
    <w:rsid w:val="00C33BA4"/>
    <w:rsid w:val="00C33BC3"/>
    <w:rsid w:val="00C33C12"/>
    <w:rsid w:val="00C33C15"/>
    <w:rsid w:val="00C33C30"/>
    <w:rsid w:val="00C33C60"/>
    <w:rsid w:val="00C33C6F"/>
    <w:rsid w:val="00C33C87"/>
    <w:rsid w:val="00C33C90"/>
    <w:rsid w:val="00C33CBE"/>
    <w:rsid w:val="00C33CC2"/>
    <w:rsid w:val="00C33CC8"/>
    <w:rsid w:val="00C33CCA"/>
    <w:rsid w:val="00C33D1F"/>
    <w:rsid w:val="00C33D97"/>
    <w:rsid w:val="00C33DB6"/>
    <w:rsid w:val="00C33DBC"/>
    <w:rsid w:val="00C33DC8"/>
    <w:rsid w:val="00C33DD7"/>
    <w:rsid w:val="00C33DFD"/>
    <w:rsid w:val="00C33E1D"/>
    <w:rsid w:val="00C33E38"/>
    <w:rsid w:val="00C33E72"/>
    <w:rsid w:val="00C33ED8"/>
    <w:rsid w:val="00C33F00"/>
    <w:rsid w:val="00C33F0B"/>
    <w:rsid w:val="00C33F4C"/>
    <w:rsid w:val="00C33F62"/>
    <w:rsid w:val="00C33F7F"/>
    <w:rsid w:val="00C33F9C"/>
    <w:rsid w:val="00C33FC3"/>
    <w:rsid w:val="00C33FCF"/>
    <w:rsid w:val="00C33FE3"/>
    <w:rsid w:val="00C34012"/>
    <w:rsid w:val="00C34043"/>
    <w:rsid w:val="00C34060"/>
    <w:rsid w:val="00C34069"/>
    <w:rsid w:val="00C34074"/>
    <w:rsid w:val="00C34075"/>
    <w:rsid w:val="00C34088"/>
    <w:rsid w:val="00C34091"/>
    <w:rsid w:val="00C340AA"/>
    <w:rsid w:val="00C3413E"/>
    <w:rsid w:val="00C3415A"/>
    <w:rsid w:val="00C3415D"/>
    <w:rsid w:val="00C34176"/>
    <w:rsid w:val="00C341C6"/>
    <w:rsid w:val="00C341FC"/>
    <w:rsid w:val="00C34257"/>
    <w:rsid w:val="00C3425A"/>
    <w:rsid w:val="00C34281"/>
    <w:rsid w:val="00C342C6"/>
    <w:rsid w:val="00C3433C"/>
    <w:rsid w:val="00C3433F"/>
    <w:rsid w:val="00C34343"/>
    <w:rsid w:val="00C3438D"/>
    <w:rsid w:val="00C3438F"/>
    <w:rsid w:val="00C3439A"/>
    <w:rsid w:val="00C343D0"/>
    <w:rsid w:val="00C343D8"/>
    <w:rsid w:val="00C34410"/>
    <w:rsid w:val="00C34458"/>
    <w:rsid w:val="00C34465"/>
    <w:rsid w:val="00C3447D"/>
    <w:rsid w:val="00C3447F"/>
    <w:rsid w:val="00C344AA"/>
    <w:rsid w:val="00C344BD"/>
    <w:rsid w:val="00C344C1"/>
    <w:rsid w:val="00C344DE"/>
    <w:rsid w:val="00C34501"/>
    <w:rsid w:val="00C3454D"/>
    <w:rsid w:val="00C34577"/>
    <w:rsid w:val="00C34580"/>
    <w:rsid w:val="00C345C6"/>
    <w:rsid w:val="00C34603"/>
    <w:rsid w:val="00C34616"/>
    <w:rsid w:val="00C34635"/>
    <w:rsid w:val="00C3469C"/>
    <w:rsid w:val="00C346B8"/>
    <w:rsid w:val="00C346CE"/>
    <w:rsid w:val="00C346E5"/>
    <w:rsid w:val="00C346FC"/>
    <w:rsid w:val="00C34717"/>
    <w:rsid w:val="00C34723"/>
    <w:rsid w:val="00C34751"/>
    <w:rsid w:val="00C347A6"/>
    <w:rsid w:val="00C347B6"/>
    <w:rsid w:val="00C347CE"/>
    <w:rsid w:val="00C34820"/>
    <w:rsid w:val="00C34847"/>
    <w:rsid w:val="00C3484D"/>
    <w:rsid w:val="00C34882"/>
    <w:rsid w:val="00C3489F"/>
    <w:rsid w:val="00C348AB"/>
    <w:rsid w:val="00C348F0"/>
    <w:rsid w:val="00C348F4"/>
    <w:rsid w:val="00C348F8"/>
    <w:rsid w:val="00C34901"/>
    <w:rsid w:val="00C3494A"/>
    <w:rsid w:val="00C34950"/>
    <w:rsid w:val="00C34963"/>
    <w:rsid w:val="00C349A6"/>
    <w:rsid w:val="00C349A8"/>
    <w:rsid w:val="00C349E4"/>
    <w:rsid w:val="00C34A0C"/>
    <w:rsid w:val="00C34A0F"/>
    <w:rsid w:val="00C34A61"/>
    <w:rsid w:val="00C34A80"/>
    <w:rsid w:val="00C34AC5"/>
    <w:rsid w:val="00C34AEC"/>
    <w:rsid w:val="00C34B00"/>
    <w:rsid w:val="00C34B32"/>
    <w:rsid w:val="00C34B57"/>
    <w:rsid w:val="00C34B63"/>
    <w:rsid w:val="00C34B71"/>
    <w:rsid w:val="00C34B83"/>
    <w:rsid w:val="00C34B94"/>
    <w:rsid w:val="00C34BB1"/>
    <w:rsid w:val="00C34C32"/>
    <w:rsid w:val="00C34C43"/>
    <w:rsid w:val="00C34C44"/>
    <w:rsid w:val="00C34C6E"/>
    <w:rsid w:val="00C34CA5"/>
    <w:rsid w:val="00C34CB2"/>
    <w:rsid w:val="00C34D6E"/>
    <w:rsid w:val="00C34D7A"/>
    <w:rsid w:val="00C34D89"/>
    <w:rsid w:val="00C34DA1"/>
    <w:rsid w:val="00C34DD4"/>
    <w:rsid w:val="00C34E58"/>
    <w:rsid w:val="00C34E79"/>
    <w:rsid w:val="00C34E9F"/>
    <w:rsid w:val="00C34EA4"/>
    <w:rsid w:val="00C34EAB"/>
    <w:rsid w:val="00C34EC9"/>
    <w:rsid w:val="00C34ED6"/>
    <w:rsid w:val="00C34EE1"/>
    <w:rsid w:val="00C34EFE"/>
    <w:rsid w:val="00C34F00"/>
    <w:rsid w:val="00C34F14"/>
    <w:rsid w:val="00C34F1F"/>
    <w:rsid w:val="00C34F64"/>
    <w:rsid w:val="00C34F9B"/>
    <w:rsid w:val="00C34FF9"/>
    <w:rsid w:val="00C34FFC"/>
    <w:rsid w:val="00C35027"/>
    <w:rsid w:val="00C3504A"/>
    <w:rsid w:val="00C35085"/>
    <w:rsid w:val="00C3508B"/>
    <w:rsid w:val="00C350DA"/>
    <w:rsid w:val="00C350E3"/>
    <w:rsid w:val="00C3512F"/>
    <w:rsid w:val="00C3513F"/>
    <w:rsid w:val="00C35150"/>
    <w:rsid w:val="00C3516C"/>
    <w:rsid w:val="00C351A0"/>
    <w:rsid w:val="00C351F1"/>
    <w:rsid w:val="00C35202"/>
    <w:rsid w:val="00C35266"/>
    <w:rsid w:val="00C3529A"/>
    <w:rsid w:val="00C352A9"/>
    <w:rsid w:val="00C352ED"/>
    <w:rsid w:val="00C35311"/>
    <w:rsid w:val="00C35359"/>
    <w:rsid w:val="00C3537B"/>
    <w:rsid w:val="00C3538E"/>
    <w:rsid w:val="00C3539C"/>
    <w:rsid w:val="00C353E9"/>
    <w:rsid w:val="00C353EA"/>
    <w:rsid w:val="00C353FD"/>
    <w:rsid w:val="00C35461"/>
    <w:rsid w:val="00C35478"/>
    <w:rsid w:val="00C35487"/>
    <w:rsid w:val="00C35493"/>
    <w:rsid w:val="00C354A2"/>
    <w:rsid w:val="00C354B4"/>
    <w:rsid w:val="00C354ED"/>
    <w:rsid w:val="00C354F6"/>
    <w:rsid w:val="00C35505"/>
    <w:rsid w:val="00C35520"/>
    <w:rsid w:val="00C35566"/>
    <w:rsid w:val="00C35591"/>
    <w:rsid w:val="00C355D7"/>
    <w:rsid w:val="00C35602"/>
    <w:rsid w:val="00C35607"/>
    <w:rsid w:val="00C35679"/>
    <w:rsid w:val="00C356BE"/>
    <w:rsid w:val="00C356DC"/>
    <w:rsid w:val="00C356ED"/>
    <w:rsid w:val="00C356F0"/>
    <w:rsid w:val="00C356F2"/>
    <w:rsid w:val="00C35713"/>
    <w:rsid w:val="00C35735"/>
    <w:rsid w:val="00C35773"/>
    <w:rsid w:val="00C3577F"/>
    <w:rsid w:val="00C357FE"/>
    <w:rsid w:val="00C35899"/>
    <w:rsid w:val="00C358AD"/>
    <w:rsid w:val="00C358C1"/>
    <w:rsid w:val="00C358CA"/>
    <w:rsid w:val="00C358DD"/>
    <w:rsid w:val="00C358E5"/>
    <w:rsid w:val="00C358F7"/>
    <w:rsid w:val="00C35903"/>
    <w:rsid w:val="00C35910"/>
    <w:rsid w:val="00C35917"/>
    <w:rsid w:val="00C35919"/>
    <w:rsid w:val="00C35923"/>
    <w:rsid w:val="00C35949"/>
    <w:rsid w:val="00C35988"/>
    <w:rsid w:val="00C359A0"/>
    <w:rsid w:val="00C35A03"/>
    <w:rsid w:val="00C35A24"/>
    <w:rsid w:val="00C35AA2"/>
    <w:rsid w:val="00C35AA8"/>
    <w:rsid w:val="00C35AC6"/>
    <w:rsid w:val="00C35AC9"/>
    <w:rsid w:val="00C35ACC"/>
    <w:rsid w:val="00C35B1B"/>
    <w:rsid w:val="00C35B29"/>
    <w:rsid w:val="00C35B70"/>
    <w:rsid w:val="00C35BAB"/>
    <w:rsid w:val="00C35BBA"/>
    <w:rsid w:val="00C35BCA"/>
    <w:rsid w:val="00C35C1A"/>
    <w:rsid w:val="00C35C35"/>
    <w:rsid w:val="00C35C93"/>
    <w:rsid w:val="00C35CEB"/>
    <w:rsid w:val="00C35CF0"/>
    <w:rsid w:val="00C35CFF"/>
    <w:rsid w:val="00C35D0F"/>
    <w:rsid w:val="00C35D11"/>
    <w:rsid w:val="00C35D71"/>
    <w:rsid w:val="00C35D8C"/>
    <w:rsid w:val="00C35D93"/>
    <w:rsid w:val="00C35DEA"/>
    <w:rsid w:val="00C35DF8"/>
    <w:rsid w:val="00C35DFA"/>
    <w:rsid w:val="00C35E4C"/>
    <w:rsid w:val="00C35E9A"/>
    <w:rsid w:val="00C35EA3"/>
    <w:rsid w:val="00C35EB5"/>
    <w:rsid w:val="00C35EB7"/>
    <w:rsid w:val="00C35EC1"/>
    <w:rsid w:val="00C35ECF"/>
    <w:rsid w:val="00C35EE6"/>
    <w:rsid w:val="00C35F1F"/>
    <w:rsid w:val="00C35F63"/>
    <w:rsid w:val="00C35F74"/>
    <w:rsid w:val="00C36012"/>
    <w:rsid w:val="00C36022"/>
    <w:rsid w:val="00C3602D"/>
    <w:rsid w:val="00C36055"/>
    <w:rsid w:val="00C36067"/>
    <w:rsid w:val="00C360AE"/>
    <w:rsid w:val="00C360B5"/>
    <w:rsid w:val="00C360B9"/>
    <w:rsid w:val="00C360C1"/>
    <w:rsid w:val="00C360CC"/>
    <w:rsid w:val="00C360D4"/>
    <w:rsid w:val="00C360E9"/>
    <w:rsid w:val="00C360EA"/>
    <w:rsid w:val="00C3612E"/>
    <w:rsid w:val="00C3614C"/>
    <w:rsid w:val="00C36165"/>
    <w:rsid w:val="00C361A1"/>
    <w:rsid w:val="00C361A6"/>
    <w:rsid w:val="00C361B1"/>
    <w:rsid w:val="00C361D6"/>
    <w:rsid w:val="00C361DD"/>
    <w:rsid w:val="00C361E2"/>
    <w:rsid w:val="00C361EA"/>
    <w:rsid w:val="00C361F6"/>
    <w:rsid w:val="00C361FA"/>
    <w:rsid w:val="00C3623C"/>
    <w:rsid w:val="00C36265"/>
    <w:rsid w:val="00C36289"/>
    <w:rsid w:val="00C362A3"/>
    <w:rsid w:val="00C362DE"/>
    <w:rsid w:val="00C362F4"/>
    <w:rsid w:val="00C3635B"/>
    <w:rsid w:val="00C36382"/>
    <w:rsid w:val="00C36388"/>
    <w:rsid w:val="00C3639A"/>
    <w:rsid w:val="00C363A0"/>
    <w:rsid w:val="00C363AB"/>
    <w:rsid w:val="00C363BA"/>
    <w:rsid w:val="00C363E6"/>
    <w:rsid w:val="00C3643D"/>
    <w:rsid w:val="00C36499"/>
    <w:rsid w:val="00C36559"/>
    <w:rsid w:val="00C365F3"/>
    <w:rsid w:val="00C3660B"/>
    <w:rsid w:val="00C36616"/>
    <w:rsid w:val="00C366B5"/>
    <w:rsid w:val="00C366C8"/>
    <w:rsid w:val="00C36719"/>
    <w:rsid w:val="00C3673F"/>
    <w:rsid w:val="00C36774"/>
    <w:rsid w:val="00C3677B"/>
    <w:rsid w:val="00C36787"/>
    <w:rsid w:val="00C36799"/>
    <w:rsid w:val="00C36826"/>
    <w:rsid w:val="00C36851"/>
    <w:rsid w:val="00C36854"/>
    <w:rsid w:val="00C36896"/>
    <w:rsid w:val="00C36901"/>
    <w:rsid w:val="00C36937"/>
    <w:rsid w:val="00C36956"/>
    <w:rsid w:val="00C36967"/>
    <w:rsid w:val="00C36992"/>
    <w:rsid w:val="00C369BB"/>
    <w:rsid w:val="00C36A0A"/>
    <w:rsid w:val="00C36A17"/>
    <w:rsid w:val="00C36A46"/>
    <w:rsid w:val="00C36A80"/>
    <w:rsid w:val="00C36A86"/>
    <w:rsid w:val="00C36A88"/>
    <w:rsid w:val="00C36AD2"/>
    <w:rsid w:val="00C36B86"/>
    <w:rsid w:val="00C36BA2"/>
    <w:rsid w:val="00C36BA9"/>
    <w:rsid w:val="00C36BAF"/>
    <w:rsid w:val="00C36C21"/>
    <w:rsid w:val="00C36C47"/>
    <w:rsid w:val="00C36C4F"/>
    <w:rsid w:val="00C36CDC"/>
    <w:rsid w:val="00C36D17"/>
    <w:rsid w:val="00C36D99"/>
    <w:rsid w:val="00C36D9C"/>
    <w:rsid w:val="00C36DC0"/>
    <w:rsid w:val="00C36DCF"/>
    <w:rsid w:val="00C36DE1"/>
    <w:rsid w:val="00C36DF8"/>
    <w:rsid w:val="00C36E01"/>
    <w:rsid w:val="00C36E03"/>
    <w:rsid w:val="00C36E05"/>
    <w:rsid w:val="00C36E10"/>
    <w:rsid w:val="00C36E2F"/>
    <w:rsid w:val="00C36E83"/>
    <w:rsid w:val="00C36EA0"/>
    <w:rsid w:val="00C36EC5"/>
    <w:rsid w:val="00C36ECF"/>
    <w:rsid w:val="00C36ED4"/>
    <w:rsid w:val="00C36EE1"/>
    <w:rsid w:val="00C36EF3"/>
    <w:rsid w:val="00C36EFD"/>
    <w:rsid w:val="00C36F21"/>
    <w:rsid w:val="00C36F3D"/>
    <w:rsid w:val="00C36F5D"/>
    <w:rsid w:val="00C36FC5"/>
    <w:rsid w:val="00C3701E"/>
    <w:rsid w:val="00C37031"/>
    <w:rsid w:val="00C37044"/>
    <w:rsid w:val="00C37091"/>
    <w:rsid w:val="00C370CA"/>
    <w:rsid w:val="00C370FB"/>
    <w:rsid w:val="00C3710A"/>
    <w:rsid w:val="00C3711C"/>
    <w:rsid w:val="00C371AF"/>
    <w:rsid w:val="00C37200"/>
    <w:rsid w:val="00C37246"/>
    <w:rsid w:val="00C3725F"/>
    <w:rsid w:val="00C3729F"/>
    <w:rsid w:val="00C372A4"/>
    <w:rsid w:val="00C372B5"/>
    <w:rsid w:val="00C372C3"/>
    <w:rsid w:val="00C372EE"/>
    <w:rsid w:val="00C37324"/>
    <w:rsid w:val="00C37345"/>
    <w:rsid w:val="00C3734C"/>
    <w:rsid w:val="00C3736A"/>
    <w:rsid w:val="00C37388"/>
    <w:rsid w:val="00C3739C"/>
    <w:rsid w:val="00C373D8"/>
    <w:rsid w:val="00C373E1"/>
    <w:rsid w:val="00C373FE"/>
    <w:rsid w:val="00C3741D"/>
    <w:rsid w:val="00C3742D"/>
    <w:rsid w:val="00C3746B"/>
    <w:rsid w:val="00C374BD"/>
    <w:rsid w:val="00C375A5"/>
    <w:rsid w:val="00C375CF"/>
    <w:rsid w:val="00C375D9"/>
    <w:rsid w:val="00C375DF"/>
    <w:rsid w:val="00C3761C"/>
    <w:rsid w:val="00C37660"/>
    <w:rsid w:val="00C376C1"/>
    <w:rsid w:val="00C376F8"/>
    <w:rsid w:val="00C37700"/>
    <w:rsid w:val="00C37711"/>
    <w:rsid w:val="00C37782"/>
    <w:rsid w:val="00C37804"/>
    <w:rsid w:val="00C37811"/>
    <w:rsid w:val="00C3784A"/>
    <w:rsid w:val="00C37852"/>
    <w:rsid w:val="00C3786C"/>
    <w:rsid w:val="00C378CE"/>
    <w:rsid w:val="00C378F8"/>
    <w:rsid w:val="00C378FB"/>
    <w:rsid w:val="00C37920"/>
    <w:rsid w:val="00C37925"/>
    <w:rsid w:val="00C37933"/>
    <w:rsid w:val="00C3795F"/>
    <w:rsid w:val="00C37A74"/>
    <w:rsid w:val="00C37A79"/>
    <w:rsid w:val="00C37A94"/>
    <w:rsid w:val="00C37A9F"/>
    <w:rsid w:val="00C37ACA"/>
    <w:rsid w:val="00C37ADD"/>
    <w:rsid w:val="00C37B51"/>
    <w:rsid w:val="00C37BAB"/>
    <w:rsid w:val="00C37BCB"/>
    <w:rsid w:val="00C37C12"/>
    <w:rsid w:val="00C37C8F"/>
    <w:rsid w:val="00C37D0E"/>
    <w:rsid w:val="00C37D76"/>
    <w:rsid w:val="00C37D78"/>
    <w:rsid w:val="00C37D7B"/>
    <w:rsid w:val="00C37D88"/>
    <w:rsid w:val="00C37D91"/>
    <w:rsid w:val="00C37D94"/>
    <w:rsid w:val="00C37DD5"/>
    <w:rsid w:val="00C37DDC"/>
    <w:rsid w:val="00C37DEB"/>
    <w:rsid w:val="00C37E30"/>
    <w:rsid w:val="00C37E5D"/>
    <w:rsid w:val="00C37EEE"/>
    <w:rsid w:val="00C37F16"/>
    <w:rsid w:val="00C37F69"/>
    <w:rsid w:val="00C37F72"/>
    <w:rsid w:val="00C37F7E"/>
    <w:rsid w:val="00C37F9F"/>
    <w:rsid w:val="00C37FA9"/>
    <w:rsid w:val="00C37FAF"/>
    <w:rsid w:val="00C37FBE"/>
    <w:rsid w:val="00C37FC9"/>
    <w:rsid w:val="00C40013"/>
    <w:rsid w:val="00C40023"/>
    <w:rsid w:val="00C4002D"/>
    <w:rsid w:val="00C4003D"/>
    <w:rsid w:val="00C40056"/>
    <w:rsid w:val="00C40091"/>
    <w:rsid w:val="00C4009B"/>
    <w:rsid w:val="00C400CA"/>
    <w:rsid w:val="00C40119"/>
    <w:rsid w:val="00C4011F"/>
    <w:rsid w:val="00C40129"/>
    <w:rsid w:val="00C4018D"/>
    <w:rsid w:val="00C40198"/>
    <w:rsid w:val="00C4019B"/>
    <w:rsid w:val="00C401A1"/>
    <w:rsid w:val="00C401C8"/>
    <w:rsid w:val="00C4022B"/>
    <w:rsid w:val="00C40256"/>
    <w:rsid w:val="00C40267"/>
    <w:rsid w:val="00C40296"/>
    <w:rsid w:val="00C4029A"/>
    <w:rsid w:val="00C402B5"/>
    <w:rsid w:val="00C4033E"/>
    <w:rsid w:val="00C4036D"/>
    <w:rsid w:val="00C4036F"/>
    <w:rsid w:val="00C4038D"/>
    <w:rsid w:val="00C403E2"/>
    <w:rsid w:val="00C403F9"/>
    <w:rsid w:val="00C40407"/>
    <w:rsid w:val="00C4043A"/>
    <w:rsid w:val="00C4048C"/>
    <w:rsid w:val="00C404CB"/>
    <w:rsid w:val="00C404E5"/>
    <w:rsid w:val="00C404F8"/>
    <w:rsid w:val="00C4050A"/>
    <w:rsid w:val="00C40546"/>
    <w:rsid w:val="00C4054C"/>
    <w:rsid w:val="00C4054D"/>
    <w:rsid w:val="00C40589"/>
    <w:rsid w:val="00C4058A"/>
    <w:rsid w:val="00C405C9"/>
    <w:rsid w:val="00C405EF"/>
    <w:rsid w:val="00C40610"/>
    <w:rsid w:val="00C40636"/>
    <w:rsid w:val="00C40697"/>
    <w:rsid w:val="00C406A3"/>
    <w:rsid w:val="00C406DC"/>
    <w:rsid w:val="00C406E2"/>
    <w:rsid w:val="00C406F3"/>
    <w:rsid w:val="00C406F6"/>
    <w:rsid w:val="00C40712"/>
    <w:rsid w:val="00C40716"/>
    <w:rsid w:val="00C4071B"/>
    <w:rsid w:val="00C4076C"/>
    <w:rsid w:val="00C4077D"/>
    <w:rsid w:val="00C40780"/>
    <w:rsid w:val="00C407A1"/>
    <w:rsid w:val="00C407A7"/>
    <w:rsid w:val="00C407E9"/>
    <w:rsid w:val="00C40879"/>
    <w:rsid w:val="00C40888"/>
    <w:rsid w:val="00C4089D"/>
    <w:rsid w:val="00C408A9"/>
    <w:rsid w:val="00C408B1"/>
    <w:rsid w:val="00C408C7"/>
    <w:rsid w:val="00C408D2"/>
    <w:rsid w:val="00C40917"/>
    <w:rsid w:val="00C40957"/>
    <w:rsid w:val="00C4096A"/>
    <w:rsid w:val="00C4096E"/>
    <w:rsid w:val="00C40989"/>
    <w:rsid w:val="00C40993"/>
    <w:rsid w:val="00C40997"/>
    <w:rsid w:val="00C4099B"/>
    <w:rsid w:val="00C409BF"/>
    <w:rsid w:val="00C409CC"/>
    <w:rsid w:val="00C409DD"/>
    <w:rsid w:val="00C40A1C"/>
    <w:rsid w:val="00C40A2A"/>
    <w:rsid w:val="00C40A36"/>
    <w:rsid w:val="00C40A43"/>
    <w:rsid w:val="00C40A83"/>
    <w:rsid w:val="00C40A88"/>
    <w:rsid w:val="00C40A8B"/>
    <w:rsid w:val="00C40ABA"/>
    <w:rsid w:val="00C40AC1"/>
    <w:rsid w:val="00C40AC8"/>
    <w:rsid w:val="00C40AF4"/>
    <w:rsid w:val="00C40B32"/>
    <w:rsid w:val="00C40B68"/>
    <w:rsid w:val="00C40B6D"/>
    <w:rsid w:val="00C40B6E"/>
    <w:rsid w:val="00C40BC4"/>
    <w:rsid w:val="00C40BEC"/>
    <w:rsid w:val="00C40C11"/>
    <w:rsid w:val="00C40C12"/>
    <w:rsid w:val="00C40C3E"/>
    <w:rsid w:val="00C40C40"/>
    <w:rsid w:val="00C40C45"/>
    <w:rsid w:val="00C40C75"/>
    <w:rsid w:val="00C40C78"/>
    <w:rsid w:val="00C40C91"/>
    <w:rsid w:val="00C40CA7"/>
    <w:rsid w:val="00C40CAA"/>
    <w:rsid w:val="00C40CCA"/>
    <w:rsid w:val="00C40CCD"/>
    <w:rsid w:val="00C40CF6"/>
    <w:rsid w:val="00C40D6B"/>
    <w:rsid w:val="00C40DB6"/>
    <w:rsid w:val="00C40DC0"/>
    <w:rsid w:val="00C40E03"/>
    <w:rsid w:val="00C40E2F"/>
    <w:rsid w:val="00C40E32"/>
    <w:rsid w:val="00C40E88"/>
    <w:rsid w:val="00C40E89"/>
    <w:rsid w:val="00C40E9C"/>
    <w:rsid w:val="00C40EEC"/>
    <w:rsid w:val="00C40F8B"/>
    <w:rsid w:val="00C40FA3"/>
    <w:rsid w:val="00C40FD9"/>
    <w:rsid w:val="00C40FE0"/>
    <w:rsid w:val="00C40FE7"/>
    <w:rsid w:val="00C40FED"/>
    <w:rsid w:val="00C4100C"/>
    <w:rsid w:val="00C4102D"/>
    <w:rsid w:val="00C4105E"/>
    <w:rsid w:val="00C410CB"/>
    <w:rsid w:val="00C410DB"/>
    <w:rsid w:val="00C410E4"/>
    <w:rsid w:val="00C410FA"/>
    <w:rsid w:val="00C41144"/>
    <w:rsid w:val="00C4115B"/>
    <w:rsid w:val="00C41190"/>
    <w:rsid w:val="00C411D1"/>
    <w:rsid w:val="00C411E4"/>
    <w:rsid w:val="00C41214"/>
    <w:rsid w:val="00C41246"/>
    <w:rsid w:val="00C41255"/>
    <w:rsid w:val="00C412A1"/>
    <w:rsid w:val="00C412BA"/>
    <w:rsid w:val="00C412DF"/>
    <w:rsid w:val="00C412EB"/>
    <w:rsid w:val="00C412EC"/>
    <w:rsid w:val="00C412F7"/>
    <w:rsid w:val="00C41300"/>
    <w:rsid w:val="00C41313"/>
    <w:rsid w:val="00C41338"/>
    <w:rsid w:val="00C4133A"/>
    <w:rsid w:val="00C41347"/>
    <w:rsid w:val="00C41358"/>
    <w:rsid w:val="00C41398"/>
    <w:rsid w:val="00C413DD"/>
    <w:rsid w:val="00C413FC"/>
    <w:rsid w:val="00C41404"/>
    <w:rsid w:val="00C41471"/>
    <w:rsid w:val="00C414E3"/>
    <w:rsid w:val="00C414F8"/>
    <w:rsid w:val="00C41502"/>
    <w:rsid w:val="00C41507"/>
    <w:rsid w:val="00C415F8"/>
    <w:rsid w:val="00C4163C"/>
    <w:rsid w:val="00C41646"/>
    <w:rsid w:val="00C41654"/>
    <w:rsid w:val="00C41693"/>
    <w:rsid w:val="00C416A2"/>
    <w:rsid w:val="00C416C1"/>
    <w:rsid w:val="00C416CD"/>
    <w:rsid w:val="00C416CE"/>
    <w:rsid w:val="00C416D1"/>
    <w:rsid w:val="00C416F3"/>
    <w:rsid w:val="00C4171F"/>
    <w:rsid w:val="00C417C3"/>
    <w:rsid w:val="00C417F3"/>
    <w:rsid w:val="00C41818"/>
    <w:rsid w:val="00C41877"/>
    <w:rsid w:val="00C418B4"/>
    <w:rsid w:val="00C41937"/>
    <w:rsid w:val="00C41985"/>
    <w:rsid w:val="00C4198D"/>
    <w:rsid w:val="00C419BF"/>
    <w:rsid w:val="00C41A14"/>
    <w:rsid w:val="00C41AF6"/>
    <w:rsid w:val="00C41B06"/>
    <w:rsid w:val="00C41B0E"/>
    <w:rsid w:val="00C41B30"/>
    <w:rsid w:val="00C41B5F"/>
    <w:rsid w:val="00C41B79"/>
    <w:rsid w:val="00C41B80"/>
    <w:rsid w:val="00C41BAC"/>
    <w:rsid w:val="00C41BEF"/>
    <w:rsid w:val="00C41C0D"/>
    <w:rsid w:val="00C41C25"/>
    <w:rsid w:val="00C41CB5"/>
    <w:rsid w:val="00C41CEB"/>
    <w:rsid w:val="00C41D24"/>
    <w:rsid w:val="00C41D4C"/>
    <w:rsid w:val="00C41DB3"/>
    <w:rsid w:val="00C41DDF"/>
    <w:rsid w:val="00C41DEB"/>
    <w:rsid w:val="00C41DEE"/>
    <w:rsid w:val="00C41E47"/>
    <w:rsid w:val="00C41E6F"/>
    <w:rsid w:val="00C41E87"/>
    <w:rsid w:val="00C41EA7"/>
    <w:rsid w:val="00C41EFA"/>
    <w:rsid w:val="00C41F15"/>
    <w:rsid w:val="00C41F21"/>
    <w:rsid w:val="00C41F48"/>
    <w:rsid w:val="00C41F66"/>
    <w:rsid w:val="00C41FBE"/>
    <w:rsid w:val="00C42011"/>
    <w:rsid w:val="00C42023"/>
    <w:rsid w:val="00C42099"/>
    <w:rsid w:val="00C4209C"/>
    <w:rsid w:val="00C420CC"/>
    <w:rsid w:val="00C420DB"/>
    <w:rsid w:val="00C420DF"/>
    <w:rsid w:val="00C420EC"/>
    <w:rsid w:val="00C420ED"/>
    <w:rsid w:val="00C4214E"/>
    <w:rsid w:val="00C42173"/>
    <w:rsid w:val="00C42183"/>
    <w:rsid w:val="00C42184"/>
    <w:rsid w:val="00C421D2"/>
    <w:rsid w:val="00C421F3"/>
    <w:rsid w:val="00C421F4"/>
    <w:rsid w:val="00C421F7"/>
    <w:rsid w:val="00C4221F"/>
    <w:rsid w:val="00C422AA"/>
    <w:rsid w:val="00C422B8"/>
    <w:rsid w:val="00C422E1"/>
    <w:rsid w:val="00C422EB"/>
    <w:rsid w:val="00C42314"/>
    <w:rsid w:val="00C4236C"/>
    <w:rsid w:val="00C423B3"/>
    <w:rsid w:val="00C423D5"/>
    <w:rsid w:val="00C423EC"/>
    <w:rsid w:val="00C4240F"/>
    <w:rsid w:val="00C42410"/>
    <w:rsid w:val="00C42446"/>
    <w:rsid w:val="00C42474"/>
    <w:rsid w:val="00C424B4"/>
    <w:rsid w:val="00C424BD"/>
    <w:rsid w:val="00C424D6"/>
    <w:rsid w:val="00C424DA"/>
    <w:rsid w:val="00C424E9"/>
    <w:rsid w:val="00C424EC"/>
    <w:rsid w:val="00C424F7"/>
    <w:rsid w:val="00C424F8"/>
    <w:rsid w:val="00C42501"/>
    <w:rsid w:val="00C42509"/>
    <w:rsid w:val="00C4252F"/>
    <w:rsid w:val="00C4256C"/>
    <w:rsid w:val="00C42576"/>
    <w:rsid w:val="00C425A7"/>
    <w:rsid w:val="00C425C9"/>
    <w:rsid w:val="00C42624"/>
    <w:rsid w:val="00C4262E"/>
    <w:rsid w:val="00C4264E"/>
    <w:rsid w:val="00C42656"/>
    <w:rsid w:val="00C42659"/>
    <w:rsid w:val="00C4268D"/>
    <w:rsid w:val="00C426B1"/>
    <w:rsid w:val="00C4270C"/>
    <w:rsid w:val="00C4275B"/>
    <w:rsid w:val="00C42789"/>
    <w:rsid w:val="00C42790"/>
    <w:rsid w:val="00C427D6"/>
    <w:rsid w:val="00C42831"/>
    <w:rsid w:val="00C4283D"/>
    <w:rsid w:val="00C4287E"/>
    <w:rsid w:val="00C42893"/>
    <w:rsid w:val="00C428B5"/>
    <w:rsid w:val="00C428CE"/>
    <w:rsid w:val="00C428E4"/>
    <w:rsid w:val="00C42922"/>
    <w:rsid w:val="00C42938"/>
    <w:rsid w:val="00C4296F"/>
    <w:rsid w:val="00C4297B"/>
    <w:rsid w:val="00C42999"/>
    <w:rsid w:val="00C429A7"/>
    <w:rsid w:val="00C429D3"/>
    <w:rsid w:val="00C429E8"/>
    <w:rsid w:val="00C429FB"/>
    <w:rsid w:val="00C42A31"/>
    <w:rsid w:val="00C42A7D"/>
    <w:rsid w:val="00C42A92"/>
    <w:rsid w:val="00C42A9E"/>
    <w:rsid w:val="00C42AA4"/>
    <w:rsid w:val="00C42ADD"/>
    <w:rsid w:val="00C42B52"/>
    <w:rsid w:val="00C42BF8"/>
    <w:rsid w:val="00C42C11"/>
    <w:rsid w:val="00C42C1A"/>
    <w:rsid w:val="00C42C2B"/>
    <w:rsid w:val="00C42C75"/>
    <w:rsid w:val="00C42CD1"/>
    <w:rsid w:val="00C42CFD"/>
    <w:rsid w:val="00C42D26"/>
    <w:rsid w:val="00C42D34"/>
    <w:rsid w:val="00C42D38"/>
    <w:rsid w:val="00C42D5D"/>
    <w:rsid w:val="00C42E27"/>
    <w:rsid w:val="00C42E3B"/>
    <w:rsid w:val="00C42E49"/>
    <w:rsid w:val="00C42E7A"/>
    <w:rsid w:val="00C42EBE"/>
    <w:rsid w:val="00C42EE2"/>
    <w:rsid w:val="00C42EEE"/>
    <w:rsid w:val="00C42F0D"/>
    <w:rsid w:val="00C42F31"/>
    <w:rsid w:val="00C42F71"/>
    <w:rsid w:val="00C42F97"/>
    <w:rsid w:val="00C42F99"/>
    <w:rsid w:val="00C4304E"/>
    <w:rsid w:val="00C43060"/>
    <w:rsid w:val="00C4309B"/>
    <w:rsid w:val="00C430AD"/>
    <w:rsid w:val="00C430B5"/>
    <w:rsid w:val="00C430B7"/>
    <w:rsid w:val="00C43147"/>
    <w:rsid w:val="00C43189"/>
    <w:rsid w:val="00C431DB"/>
    <w:rsid w:val="00C431DD"/>
    <w:rsid w:val="00C43252"/>
    <w:rsid w:val="00C43265"/>
    <w:rsid w:val="00C43277"/>
    <w:rsid w:val="00C4327C"/>
    <w:rsid w:val="00C43294"/>
    <w:rsid w:val="00C43298"/>
    <w:rsid w:val="00C432A9"/>
    <w:rsid w:val="00C4332C"/>
    <w:rsid w:val="00C4332E"/>
    <w:rsid w:val="00C43342"/>
    <w:rsid w:val="00C4335B"/>
    <w:rsid w:val="00C4336A"/>
    <w:rsid w:val="00C43381"/>
    <w:rsid w:val="00C4338A"/>
    <w:rsid w:val="00C433EB"/>
    <w:rsid w:val="00C43406"/>
    <w:rsid w:val="00C43407"/>
    <w:rsid w:val="00C434AC"/>
    <w:rsid w:val="00C434EA"/>
    <w:rsid w:val="00C43518"/>
    <w:rsid w:val="00C43532"/>
    <w:rsid w:val="00C43547"/>
    <w:rsid w:val="00C4355D"/>
    <w:rsid w:val="00C436E9"/>
    <w:rsid w:val="00C4370D"/>
    <w:rsid w:val="00C43726"/>
    <w:rsid w:val="00C43735"/>
    <w:rsid w:val="00C43745"/>
    <w:rsid w:val="00C4376C"/>
    <w:rsid w:val="00C43780"/>
    <w:rsid w:val="00C43789"/>
    <w:rsid w:val="00C43791"/>
    <w:rsid w:val="00C437FC"/>
    <w:rsid w:val="00C43806"/>
    <w:rsid w:val="00C43813"/>
    <w:rsid w:val="00C43817"/>
    <w:rsid w:val="00C43818"/>
    <w:rsid w:val="00C4382C"/>
    <w:rsid w:val="00C43844"/>
    <w:rsid w:val="00C43851"/>
    <w:rsid w:val="00C4385F"/>
    <w:rsid w:val="00C43867"/>
    <w:rsid w:val="00C43871"/>
    <w:rsid w:val="00C4389E"/>
    <w:rsid w:val="00C438BC"/>
    <w:rsid w:val="00C43944"/>
    <w:rsid w:val="00C4394A"/>
    <w:rsid w:val="00C4399A"/>
    <w:rsid w:val="00C4399D"/>
    <w:rsid w:val="00C439C2"/>
    <w:rsid w:val="00C439F5"/>
    <w:rsid w:val="00C439F9"/>
    <w:rsid w:val="00C43A2B"/>
    <w:rsid w:val="00C43A38"/>
    <w:rsid w:val="00C43AA0"/>
    <w:rsid w:val="00C43ABB"/>
    <w:rsid w:val="00C43AC3"/>
    <w:rsid w:val="00C43ADD"/>
    <w:rsid w:val="00C43AFA"/>
    <w:rsid w:val="00C43B16"/>
    <w:rsid w:val="00C43B2C"/>
    <w:rsid w:val="00C43B40"/>
    <w:rsid w:val="00C43B41"/>
    <w:rsid w:val="00C43B4E"/>
    <w:rsid w:val="00C43B6C"/>
    <w:rsid w:val="00C43B72"/>
    <w:rsid w:val="00C43BCA"/>
    <w:rsid w:val="00C43BED"/>
    <w:rsid w:val="00C43C50"/>
    <w:rsid w:val="00C43C7C"/>
    <w:rsid w:val="00C43C8D"/>
    <w:rsid w:val="00C43CBB"/>
    <w:rsid w:val="00C43CE5"/>
    <w:rsid w:val="00C43D19"/>
    <w:rsid w:val="00C43D47"/>
    <w:rsid w:val="00C43D4A"/>
    <w:rsid w:val="00C43D51"/>
    <w:rsid w:val="00C43D66"/>
    <w:rsid w:val="00C43DB1"/>
    <w:rsid w:val="00C43E2F"/>
    <w:rsid w:val="00C43ED2"/>
    <w:rsid w:val="00C43EDE"/>
    <w:rsid w:val="00C43EE3"/>
    <w:rsid w:val="00C43EE5"/>
    <w:rsid w:val="00C43F5B"/>
    <w:rsid w:val="00C43F5F"/>
    <w:rsid w:val="00C43FB2"/>
    <w:rsid w:val="00C43FBE"/>
    <w:rsid w:val="00C43FC3"/>
    <w:rsid w:val="00C43FCA"/>
    <w:rsid w:val="00C4403B"/>
    <w:rsid w:val="00C4409B"/>
    <w:rsid w:val="00C440B4"/>
    <w:rsid w:val="00C440DA"/>
    <w:rsid w:val="00C440DC"/>
    <w:rsid w:val="00C440F4"/>
    <w:rsid w:val="00C44105"/>
    <w:rsid w:val="00C4411A"/>
    <w:rsid w:val="00C44153"/>
    <w:rsid w:val="00C44160"/>
    <w:rsid w:val="00C44167"/>
    <w:rsid w:val="00C4417D"/>
    <w:rsid w:val="00C4419A"/>
    <w:rsid w:val="00C441A1"/>
    <w:rsid w:val="00C441A3"/>
    <w:rsid w:val="00C441B8"/>
    <w:rsid w:val="00C441ED"/>
    <w:rsid w:val="00C441FC"/>
    <w:rsid w:val="00C44217"/>
    <w:rsid w:val="00C4422C"/>
    <w:rsid w:val="00C44232"/>
    <w:rsid w:val="00C44249"/>
    <w:rsid w:val="00C44253"/>
    <w:rsid w:val="00C442E1"/>
    <w:rsid w:val="00C442ED"/>
    <w:rsid w:val="00C442FF"/>
    <w:rsid w:val="00C44348"/>
    <w:rsid w:val="00C4437F"/>
    <w:rsid w:val="00C443D5"/>
    <w:rsid w:val="00C443EC"/>
    <w:rsid w:val="00C444B8"/>
    <w:rsid w:val="00C444DA"/>
    <w:rsid w:val="00C444DC"/>
    <w:rsid w:val="00C44546"/>
    <w:rsid w:val="00C44560"/>
    <w:rsid w:val="00C44572"/>
    <w:rsid w:val="00C445A4"/>
    <w:rsid w:val="00C445B1"/>
    <w:rsid w:val="00C445DB"/>
    <w:rsid w:val="00C44651"/>
    <w:rsid w:val="00C4468C"/>
    <w:rsid w:val="00C44751"/>
    <w:rsid w:val="00C4479D"/>
    <w:rsid w:val="00C447CB"/>
    <w:rsid w:val="00C447F6"/>
    <w:rsid w:val="00C44823"/>
    <w:rsid w:val="00C44836"/>
    <w:rsid w:val="00C4484F"/>
    <w:rsid w:val="00C448B4"/>
    <w:rsid w:val="00C448F9"/>
    <w:rsid w:val="00C4493F"/>
    <w:rsid w:val="00C44969"/>
    <w:rsid w:val="00C44974"/>
    <w:rsid w:val="00C449B2"/>
    <w:rsid w:val="00C449B7"/>
    <w:rsid w:val="00C449E5"/>
    <w:rsid w:val="00C449E9"/>
    <w:rsid w:val="00C449F3"/>
    <w:rsid w:val="00C44A2A"/>
    <w:rsid w:val="00C44A7B"/>
    <w:rsid w:val="00C44A8C"/>
    <w:rsid w:val="00C44AAA"/>
    <w:rsid w:val="00C44AE0"/>
    <w:rsid w:val="00C44AFD"/>
    <w:rsid w:val="00C44B0D"/>
    <w:rsid w:val="00C44B31"/>
    <w:rsid w:val="00C44B4A"/>
    <w:rsid w:val="00C44BA5"/>
    <w:rsid w:val="00C44BB4"/>
    <w:rsid w:val="00C44BD6"/>
    <w:rsid w:val="00C44BEC"/>
    <w:rsid w:val="00C44C02"/>
    <w:rsid w:val="00C44C09"/>
    <w:rsid w:val="00C44C0C"/>
    <w:rsid w:val="00C44C4D"/>
    <w:rsid w:val="00C44C65"/>
    <w:rsid w:val="00C44C6F"/>
    <w:rsid w:val="00C44CE0"/>
    <w:rsid w:val="00C44CF3"/>
    <w:rsid w:val="00C44CFC"/>
    <w:rsid w:val="00C44D37"/>
    <w:rsid w:val="00C44D3C"/>
    <w:rsid w:val="00C44D76"/>
    <w:rsid w:val="00C44DFD"/>
    <w:rsid w:val="00C44E13"/>
    <w:rsid w:val="00C44E54"/>
    <w:rsid w:val="00C44E5A"/>
    <w:rsid w:val="00C44E65"/>
    <w:rsid w:val="00C44E6E"/>
    <w:rsid w:val="00C44E71"/>
    <w:rsid w:val="00C44E78"/>
    <w:rsid w:val="00C44E8B"/>
    <w:rsid w:val="00C44EC8"/>
    <w:rsid w:val="00C44F16"/>
    <w:rsid w:val="00C44F28"/>
    <w:rsid w:val="00C44F55"/>
    <w:rsid w:val="00C44F5C"/>
    <w:rsid w:val="00C44F63"/>
    <w:rsid w:val="00C44F76"/>
    <w:rsid w:val="00C44F83"/>
    <w:rsid w:val="00C44F88"/>
    <w:rsid w:val="00C44F8B"/>
    <w:rsid w:val="00C44FC2"/>
    <w:rsid w:val="00C44FDC"/>
    <w:rsid w:val="00C44FE6"/>
    <w:rsid w:val="00C44FF2"/>
    <w:rsid w:val="00C45061"/>
    <w:rsid w:val="00C450CB"/>
    <w:rsid w:val="00C450D8"/>
    <w:rsid w:val="00C450F8"/>
    <w:rsid w:val="00C4518E"/>
    <w:rsid w:val="00C4519F"/>
    <w:rsid w:val="00C451C2"/>
    <w:rsid w:val="00C451CC"/>
    <w:rsid w:val="00C451E5"/>
    <w:rsid w:val="00C4522F"/>
    <w:rsid w:val="00C45279"/>
    <w:rsid w:val="00C452B2"/>
    <w:rsid w:val="00C452FD"/>
    <w:rsid w:val="00C45303"/>
    <w:rsid w:val="00C4530E"/>
    <w:rsid w:val="00C45318"/>
    <w:rsid w:val="00C45322"/>
    <w:rsid w:val="00C45346"/>
    <w:rsid w:val="00C453EC"/>
    <w:rsid w:val="00C45457"/>
    <w:rsid w:val="00C45467"/>
    <w:rsid w:val="00C4546C"/>
    <w:rsid w:val="00C45482"/>
    <w:rsid w:val="00C45490"/>
    <w:rsid w:val="00C454A3"/>
    <w:rsid w:val="00C454BB"/>
    <w:rsid w:val="00C454CD"/>
    <w:rsid w:val="00C454FF"/>
    <w:rsid w:val="00C45503"/>
    <w:rsid w:val="00C4551D"/>
    <w:rsid w:val="00C45533"/>
    <w:rsid w:val="00C45554"/>
    <w:rsid w:val="00C45557"/>
    <w:rsid w:val="00C4556E"/>
    <w:rsid w:val="00C455A0"/>
    <w:rsid w:val="00C4560E"/>
    <w:rsid w:val="00C45620"/>
    <w:rsid w:val="00C45627"/>
    <w:rsid w:val="00C45633"/>
    <w:rsid w:val="00C45660"/>
    <w:rsid w:val="00C45667"/>
    <w:rsid w:val="00C4566C"/>
    <w:rsid w:val="00C45673"/>
    <w:rsid w:val="00C456C0"/>
    <w:rsid w:val="00C456C1"/>
    <w:rsid w:val="00C456F8"/>
    <w:rsid w:val="00C45702"/>
    <w:rsid w:val="00C45715"/>
    <w:rsid w:val="00C45716"/>
    <w:rsid w:val="00C4572E"/>
    <w:rsid w:val="00C4574C"/>
    <w:rsid w:val="00C457D2"/>
    <w:rsid w:val="00C457F8"/>
    <w:rsid w:val="00C4580E"/>
    <w:rsid w:val="00C45825"/>
    <w:rsid w:val="00C458AD"/>
    <w:rsid w:val="00C458E6"/>
    <w:rsid w:val="00C458FB"/>
    <w:rsid w:val="00C4593F"/>
    <w:rsid w:val="00C4594B"/>
    <w:rsid w:val="00C4595E"/>
    <w:rsid w:val="00C4596A"/>
    <w:rsid w:val="00C4599B"/>
    <w:rsid w:val="00C459BD"/>
    <w:rsid w:val="00C459F6"/>
    <w:rsid w:val="00C45A1E"/>
    <w:rsid w:val="00C45A23"/>
    <w:rsid w:val="00C45A34"/>
    <w:rsid w:val="00C45A94"/>
    <w:rsid w:val="00C45AE0"/>
    <w:rsid w:val="00C45AE1"/>
    <w:rsid w:val="00C45AFF"/>
    <w:rsid w:val="00C45B16"/>
    <w:rsid w:val="00C45B5C"/>
    <w:rsid w:val="00C45B7A"/>
    <w:rsid w:val="00C45BA3"/>
    <w:rsid w:val="00C45BBE"/>
    <w:rsid w:val="00C45BCE"/>
    <w:rsid w:val="00C45BEA"/>
    <w:rsid w:val="00C45C59"/>
    <w:rsid w:val="00C45C65"/>
    <w:rsid w:val="00C45C7F"/>
    <w:rsid w:val="00C45C85"/>
    <w:rsid w:val="00C45C8F"/>
    <w:rsid w:val="00C45C9A"/>
    <w:rsid w:val="00C45CAE"/>
    <w:rsid w:val="00C45CE3"/>
    <w:rsid w:val="00C45DCC"/>
    <w:rsid w:val="00C45DFF"/>
    <w:rsid w:val="00C45E15"/>
    <w:rsid w:val="00C45E24"/>
    <w:rsid w:val="00C45E31"/>
    <w:rsid w:val="00C45E78"/>
    <w:rsid w:val="00C45E85"/>
    <w:rsid w:val="00C45E90"/>
    <w:rsid w:val="00C45EA2"/>
    <w:rsid w:val="00C45ECF"/>
    <w:rsid w:val="00C45F67"/>
    <w:rsid w:val="00C45FA4"/>
    <w:rsid w:val="00C45FBD"/>
    <w:rsid w:val="00C45FE2"/>
    <w:rsid w:val="00C460B3"/>
    <w:rsid w:val="00C460C6"/>
    <w:rsid w:val="00C4610A"/>
    <w:rsid w:val="00C4610C"/>
    <w:rsid w:val="00C46117"/>
    <w:rsid w:val="00C4612C"/>
    <w:rsid w:val="00C46175"/>
    <w:rsid w:val="00C4617D"/>
    <w:rsid w:val="00C46195"/>
    <w:rsid w:val="00C461DA"/>
    <w:rsid w:val="00C461F0"/>
    <w:rsid w:val="00C4624B"/>
    <w:rsid w:val="00C46256"/>
    <w:rsid w:val="00C4626D"/>
    <w:rsid w:val="00C462D2"/>
    <w:rsid w:val="00C46316"/>
    <w:rsid w:val="00C463C1"/>
    <w:rsid w:val="00C463C2"/>
    <w:rsid w:val="00C463EE"/>
    <w:rsid w:val="00C46430"/>
    <w:rsid w:val="00C4644E"/>
    <w:rsid w:val="00C46455"/>
    <w:rsid w:val="00C4647F"/>
    <w:rsid w:val="00C46487"/>
    <w:rsid w:val="00C464B7"/>
    <w:rsid w:val="00C464DE"/>
    <w:rsid w:val="00C46520"/>
    <w:rsid w:val="00C4653A"/>
    <w:rsid w:val="00C465BC"/>
    <w:rsid w:val="00C465CC"/>
    <w:rsid w:val="00C46623"/>
    <w:rsid w:val="00C4665B"/>
    <w:rsid w:val="00C46682"/>
    <w:rsid w:val="00C466D5"/>
    <w:rsid w:val="00C46704"/>
    <w:rsid w:val="00C46712"/>
    <w:rsid w:val="00C4672B"/>
    <w:rsid w:val="00C4675F"/>
    <w:rsid w:val="00C4678F"/>
    <w:rsid w:val="00C467C6"/>
    <w:rsid w:val="00C4681C"/>
    <w:rsid w:val="00C46821"/>
    <w:rsid w:val="00C4684E"/>
    <w:rsid w:val="00C468A1"/>
    <w:rsid w:val="00C468CC"/>
    <w:rsid w:val="00C46913"/>
    <w:rsid w:val="00C46934"/>
    <w:rsid w:val="00C4693E"/>
    <w:rsid w:val="00C46960"/>
    <w:rsid w:val="00C4698D"/>
    <w:rsid w:val="00C4699E"/>
    <w:rsid w:val="00C469AA"/>
    <w:rsid w:val="00C469B9"/>
    <w:rsid w:val="00C469F9"/>
    <w:rsid w:val="00C46A4E"/>
    <w:rsid w:val="00C46A8C"/>
    <w:rsid w:val="00C46A9D"/>
    <w:rsid w:val="00C46ADC"/>
    <w:rsid w:val="00C46B11"/>
    <w:rsid w:val="00C46B17"/>
    <w:rsid w:val="00C46B50"/>
    <w:rsid w:val="00C46B64"/>
    <w:rsid w:val="00C46B6E"/>
    <w:rsid w:val="00C46B8A"/>
    <w:rsid w:val="00C46B96"/>
    <w:rsid w:val="00C46BD2"/>
    <w:rsid w:val="00C46BED"/>
    <w:rsid w:val="00C46BEE"/>
    <w:rsid w:val="00C46C21"/>
    <w:rsid w:val="00C46C6A"/>
    <w:rsid w:val="00C46C78"/>
    <w:rsid w:val="00C46C83"/>
    <w:rsid w:val="00C46CE8"/>
    <w:rsid w:val="00C46D05"/>
    <w:rsid w:val="00C46D84"/>
    <w:rsid w:val="00C46DB6"/>
    <w:rsid w:val="00C46DEB"/>
    <w:rsid w:val="00C46DF4"/>
    <w:rsid w:val="00C46E00"/>
    <w:rsid w:val="00C46E54"/>
    <w:rsid w:val="00C46E8C"/>
    <w:rsid w:val="00C46EA1"/>
    <w:rsid w:val="00C46EAA"/>
    <w:rsid w:val="00C46EB6"/>
    <w:rsid w:val="00C46F7E"/>
    <w:rsid w:val="00C46FFA"/>
    <w:rsid w:val="00C4700C"/>
    <w:rsid w:val="00C47011"/>
    <w:rsid w:val="00C47026"/>
    <w:rsid w:val="00C4702F"/>
    <w:rsid w:val="00C47038"/>
    <w:rsid w:val="00C4705D"/>
    <w:rsid w:val="00C47060"/>
    <w:rsid w:val="00C4707D"/>
    <w:rsid w:val="00C470C9"/>
    <w:rsid w:val="00C470DA"/>
    <w:rsid w:val="00C470F9"/>
    <w:rsid w:val="00C4711B"/>
    <w:rsid w:val="00C47123"/>
    <w:rsid w:val="00C47153"/>
    <w:rsid w:val="00C47173"/>
    <w:rsid w:val="00C471AB"/>
    <w:rsid w:val="00C471F0"/>
    <w:rsid w:val="00C471FC"/>
    <w:rsid w:val="00C4722C"/>
    <w:rsid w:val="00C47237"/>
    <w:rsid w:val="00C4723C"/>
    <w:rsid w:val="00C47248"/>
    <w:rsid w:val="00C4729E"/>
    <w:rsid w:val="00C4733B"/>
    <w:rsid w:val="00C4733D"/>
    <w:rsid w:val="00C47351"/>
    <w:rsid w:val="00C473C4"/>
    <w:rsid w:val="00C47449"/>
    <w:rsid w:val="00C4745B"/>
    <w:rsid w:val="00C47497"/>
    <w:rsid w:val="00C474B2"/>
    <w:rsid w:val="00C474E0"/>
    <w:rsid w:val="00C4751F"/>
    <w:rsid w:val="00C47552"/>
    <w:rsid w:val="00C4757E"/>
    <w:rsid w:val="00C47595"/>
    <w:rsid w:val="00C475A3"/>
    <w:rsid w:val="00C475F4"/>
    <w:rsid w:val="00C4761C"/>
    <w:rsid w:val="00C4761F"/>
    <w:rsid w:val="00C47638"/>
    <w:rsid w:val="00C47661"/>
    <w:rsid w:val="00C47663"/>
    <w:rsid w:val="00C4777D"/>
    <w:rsid w:val="00C477CD"/>
    <w:rsid w:val="00C477E1"/>
    <w:rsid w:val="00C47816"/>
    <w:rsid w:val="00C47818"/>
    <w:rsid w:val="00C47866"/>
    <w:rsid w:val="00C478B6"/>
    <w:rsid w:val="00C47902"/>
    <w:rsid w:val="00C4790A"/>
    <w:rsid w:val="00C4791C"/>
    <w:rsid w:val="00C47948"/>
    <w:rsid w:val="00C4799F"/>
    <w:rsid w:val="00C479B0"/>
    <w:rsid w:val="00C479B3"/>
    <w:rsid w:val="00C47A12"/>
    <w:rsid w:val="00C47A2C"/>
    <w:rsid w:val="00C47A89"/>
    <w:rsid w:val="00C47AC2"/>
    <w:rsid w:val="00C47AD0"/>
    <w:rsid w:val="00C47AD7"/>
    <w:rsid w:val="00C47B13"/>
    <w:rsid w:val="00C47B1C"/>
    <w:rsid w:val="00C47B3A"/>
    <w:rsid w:val="00C47B44"/>
    <w:rsid w:val="00C47BD3"/>
    <w:rsid w:val="00C47C12"/>
    <w:rsid w:val="00C47C34"/>
    <w:rsid w:val="00C47C3B"/>
    <w:rsid w:val="00C47C48"/>
    <w:rsid w:val="00C47CB8"/>
    <w:rsid w:val="00C47D06"/>
    <w:rsid w:val="00C47D1C"/>
    <w:rsid w:val="00C47D1E"/>
    <w:rsid w:val="00C47D2D"/>
    <w:rsid w:val="00C47D35"/>
    <w:rsid w:val="00C47D3C"/>
    <w:rsid w:val="00C47D89"/>
    <w:rsid w:val="00C47DA7"/>
    <w:rsid w:val="00C47DBC"/>
    <w:rsid w:val="00C47DCC"/>
    <w:rsid w:val="00C47DCF"/>
    <w:rsid w:val="00C47DF3"/>
    <w:rsid w:val="00C47DF6"/>
    <w:rsid w:val="00C47E21"/>
    <w:rsid w:val="00C47E2A"/>
    <w:rsid w:val="00C47E33"/>
    <w:rsid w:val="00C47E4C"/>
    <w:rsid w:val="00C47E7B"/>
    <w:rsid w:val="00C47EA8"/>
    <w:rsid w:val="00C47ED2"/>
    <w:rsid w:val="00C47EE5"/>
    <w:rsid w:val="00C47F15"/>
    <w:rsid w:val="00C47F51"/>
    <w:rsid w:val="00C47FEC"/>
    <w:rsid w:val="00C50015"/>
    <w:rsid w:val="00C50026"/>
    <w:rsid w:val="00C5003E"/>
    <w:rsid w:val="00C50068"/>
    <w:rsid w:val="00C50073"/>
    <w:rsid w:val="00C50075"/>
    <w:rsid w:val="00C50086"/>
    <w:rsid w:val="00C50090"/>
    <w:rsid w:val="00C500AB"/>
    <w:rsid w:val="00C500E8"/>
    <w:rsid w:val="00C500FF"/>
    <w:rsid w:val="00C5010E"/>
    <w:rsid w:val="00C50129"/>
    <w:rsid w:val="00C50130"/>
    <w:rsid w:val="00C5014C"/>
    <w:rsid w:val="00C50168"/>
    <w:rsid w:val="00C5016A"/>
    <w:rsid w:val="00C50188"/>
    <w:rsid w:val="00C5018B"/>
    <w:rsid w:val="00C501C2"/>
    <w:rsid w:val="00C501CD"/>
    <w:rsid w:val="00C501FC"/>
    <w:rsid w:val="00C5024F"/>
    <w:rsid w:val="00C50255"/>
    <w:rsid w:val="00C5027E"/>
    <w:rsid w:val="00C50293"/>
    <w:rsid w:val="00C50299"/>
    <w:rsid w:val="00C502B0"/>
    <w:rsid w:val="00C50347"/>
    <w:rsid w:val="00C50351"/>
    <w:rsid w:val="00C50375"/>
    <w:rsid w:val="00C50383"/>
    <w:rsid w:val="00C503F7"/>
    <w:rsid w:val="00C50420"/>
    <w:rsid w:val="00C50451"/>
    <w:rsid w:val="00C50493"/>
    <w:rsid w:val="00C504E3"/>
    <w:rsid w:val="00C50540"/>
    <w:rsid w:val="00C50554"/>
    <w:rsid w:val="00C50555"/>
    <w:rsid w:val="00C5055F"/>
    <w:rsid w:val="00C50561"/>
    <w:rsid w:val="00C50588"/>
    <w:rsid w:val="00C505AA"/>
    <w:rsid w:val="00C505D7"/>
    <w:rsid w:val="00C50602"/>
    <w:rsid w:val="00C50629"/>
    <w:rsid w:val="00C50632"/>
    <w:rsid w:val="00C5064F"/>
    <w:rsid w:val="00C50662"/>
    <w:rsid w:val="00C50669"/>
    <w:rsid w:val="00C50681"/>
    <w:rsid w:val="00C50682"/>
    <w:rsid w:val="00C50688"/>
    <w:rsid w:val="00C5068F"/>
    <w:rsid w:val="00C506BE"/>
    <w:rsid w:val="00C506ED"/>
    <w:rsid w:val="00C506F8"/>
    <w:rsid w:val="00C50753"/>
    <w:rsid w:val="00C50756"/>
    <w:rsid w:val="00C5075F"/>
    <w:rsid w:val="00C50782"/>
    <w:rsid w:val="00C5079B"/>
    <w:rsid w:val="00C507BF"/>
    <w:rsid w:val="00C507D1"/>
    <w:rsid w:val="00C507D8"/>
    <w:rsid w:val="00C5085C"/>
    <w:rsid w:val="00C50860"/>
    <w:rsid w:val="00C50879"/>
    <w:rsid w:val="00C508A7"/>
    <w:rsid w:val="00C50906"/>
    <w:rsid w:val="00C50966"/>
    <w:rsid w:val="00C50973"/>
    <w:rsid w:val="00C5098D"/>
    <w:rsid w:val="00C509A3"/>
    <w:rsid w:val="00C50A18"/>
    <w:rsid w:val="00C50A31"/>
    <w:rsid w:val="00C50A43"/>
    <w:rsid w:val="00C50A90"/>
    <w:rsid w:val="00C50A95"/>
    <w:rsid w:val="00C50A97"/>
    <w:rsid w:val="00C50ACD"/>
    <w:rsid w:val="00C50AD7"/>
    <w:rsid w:val="00C50AEC"/>
    <w:rsid w:val="00C50B03"/>
    <w:rsid w:val="00C50B13"/>
    <w:rsid w:val="00C50B62"/>
    <w:rsid w:val="00C50B67"/>
    <w:rsid w:val="00C50B6E"/>
    <w:rsid w:val="00C50B85"/>
    <w:rsid w:val="00C50B90"/>
    <w:rsid w:val="00C50BF9"/>
    <w:rsid w:val="00C50C55"/>
    <w:rsid w:val="00C50C71"/>
    <w:rsid w:val="00C50CD4"/>
    <w:rsid w:val="00C50D3A"/>
    <w:rsid w:val="00C50D8A"/>
    <w:rsid w:val="00C50DB1"/>
    <w:rsid w:val="00C50DE7"/>
    <w:rsid w:val="00C50E47"/>
    <w:rsid w:val="00C50E7A"/>
    <w:rsid w:val="00C50E7B"/>
    <w:rsid w:val="00C50E9F"/>
    <w:rsid w:val="00C50EA8"/>
    <w:rsid w:val="00C50F11"/>
    <w:rsid w:val="00C50F48"/>
    <w:rsid w:val="00C50FCD"/>
    <w:rsid w:val="00C50FD0"/>
    <w:rsid w:val="00C50FD7"/>
    <w:rsid w:val="00C5102C"/>
    <w:rsid w:val="00C5108C"/>
    <w:rsid w:val="00C510A4"/>
    <w:rsid w:val="00C510AF"/>
    <w:rsid w:val="00C510B9"/>
    <w:rsid w:val="00C510D6"/>
    <w:rsid w:val="00C51120"/>
    <w:rsid w:val="00C51138"/>
    <w:rsid w:val="00C51192"/>
    <w:rsid w:val="00C511BC"/>
    <w:rsid w:val="00C511C1"/>
    <w:rsid w:val="00C511E5"/>
    <w:rsid w:val="00C5120A"/>
    <w:rsid w:val="00C51234"/>
    <w:rsid w:val="00C51251"/>
    <w:rsid w:val="00C5127D"/>
    <w:rsid w:val="00C51286"/>
    <w:rsid w:val="00C5129B"/>
    <w:rsid w:val="00C512A2"/>
    <w:rsid w:val="00C512A6"/>
    <w:rsid w:val="00C512AA"/>
    <w:rsid w:val="00C512B8"/>
    <w:rsid w:val="00C512C0"/>
    <w:rsid w:val="00C512DC"/>
    <w:rsid w:val="00C5133E"/>
    <w:rsid w:val="00C51348"/>
    <w:rsid w:val="00C5135C"/>
    <w:rsid w:val="00C51360"/>
    <w:rsid w:val="00C51382"/>
    <w:rsid w:val="00C513BE"/>
    <w:rsid w:val="00C513C7"/>
    <w:rsid w:val="00C513DA"/>
    <w:rsid w:val="00C51417"/>
    <w:rsid w:val="00C51429"/>
    <w:rsid w:val="00C51435"/>
    <w:rsid w:val="00C51437"/>
    <w:rsid w:val="00C51446"/>
    <w:rsid w:val="00C5146E"/>
    <w:rsid w:val="00C51471"/>
    <w:rsid w:val="00C514EC"/>
    <w:rsid w:val="00C51550"/>
    <w:rsid w:val="00C5156C"/>
    <w:rsid w:val="00C515A2"/>
    <w:rsid w:val="00C515CC"/>
    <w:rsid w:val="00C515FD"/>
    <w:rsid w:val="00C51604"/>
    <w:rsid w:val="00C51608"/>
    <w:rsid w:val="00C51674"/>
    <w:rsid w:val="00C516A9"/>
    <w:rsid w:val="00C516F0"/>
    <w:rsid w:val="00C5172E"/>
    <w:rsid w:val="00C5175E"/>
    <w:rsid w:val="00C51773"/>
    <w:rsid w:val="00C5186A"/>
    <w:rsid w:val="00C51873"/>
    <w:rsid w:val="00C51931"/>
    <w:rsid w:val="00C51935"/>
    <w:rsid w:val="00C51938"/>
    <w:rsid w:val="00C519A4"/>
    <w:rsid w:val="00C519AA"/>
    <w:rsid w:val="00C519B8"/>
    <w:rsid w:val="00C519D5"/>
    <w:rsid w:val="00C519F1"/>
    <w:rsid w:val="00C51A13"/>
    <w:rsid w:val="00C51A1E"/>
    <w:rsid w:val="00C51A4D"/>
    <w:rsid w:val="00C51A64"/>
    <w:rsid w:val="00C51A89"/>
    <w:rsid w:val="00C51A94"/>
    <w:rsid w:val="00C51AAB"/>
    <w:rsid w:val="00C51B25"/>
    <w:rsid w:val="00C51B3F"/>
    <w:rsid w:val="00C51BCD"/>
    <w:rsid w:val="00C51BFE"/>
    <w:rsid w:val="00C51C55"/>
    <w:rsid w:val="00C51C81"/>
    <w:rsid w:val="00C51C91"/>
    <w:rsid w:val="00C51CBC"/>
    <w:rsid w:val="00C51D1A"/>
    <w:rsid w:val="00C51D39"/>
    <w:rsid w:val="00C51D59"/>
    <w:rsid w:val="00C51D9D"/>
    <w:rsid w:val="00C51E00"/>
    <w:rsid w:val="00C51E02"/>
    <w:rsid w:val="00C51E43"/>
    <w:rsid w:val="00C51EC2"/>
    <w:rsid w:val="00C51EC9"/>
    <w:rsid w:val="00C51ECC"/>
    <w:rsid w:val="00C51ED1"/>
    <w:rsid w:val="00C51F25"/>
    <w:rsid w:val="00C51F26"/>
    <w:rsid w:val="00C51F3F"/>
    <w:rsid w:val="00C51F48"/>
    <w:rsid w:val="00C51F65"/>
    <w:rsid w:val="00C51F6D"/>
    <w:rsid w:val="00C51FE7"/>
    <w:rsid w:val="00C51FFB"/>
    <w:rsid w:val="00C52047"/>
    <w:rsid w:val="00C520AD"/>
    <w:rsid w:val="00C520B1"/>
    <w:rsid w:val="00C5212C"/>
    <w:rsid w:val="00C52184"/>
    <w:rsid w:val="00C52185"/>
    <w:rsid w:val="00C52189"/>
    <w:rsid w:val="00C521E9"/>
    <w:rsid w:val="00C52205"/>
    <w:rsid w:val="00C522E5"/>
    <w:rsid w:val="00C52324"/>
    <w:rsid w:val="00C5232B"/>
    <w:rsid w:val="00C52348"/>
    <w:rsid w:val="00C52357"/>
    <w:rsid w:val="00C5238A"/>
    <w:rsid w:val="00C5244E"/>
    <w:rsid w:val="00C5248E"/>
    <w:rsid w:val="00C52495"/>
    <w:rsid w:val="00C524D0"/>
    <w:rsid w:val="00C524DE"/>
    <w:rsid w:val="00C524FD"/>
    <w:rsid w:val="00C52504"/>
    <w:rsid w:val="00C52528"/>
    <w:rsid w:val="00C5252C"/>
    <w:rsid w:val="00C5258F"/>
    <w:rsid w:val="00C525AE"/>
    <w:rsid w:val="00C52636"/>
    <w:rsid w:val="00C52668"/>
    <w:rsid w:val="00C526D2"/>
    <w:rsid w:val="00C526E8"/>
    <w:rsid w:val="00C526FC"/>
    <w:rsid w:val="00C5270E"/>
    <w:rsid w:val="00C52746"/>
    <w:rsid w:val="00C52755"/>
    <w:rsid w:val="00C52807"/>
    <w:rsid w:val="00C52876"/>
    <w:rsid w:val="00C528A8"/>
    <w:rsid w:val="00C528B2"/>
    <w:rsid w:val="00C528B6"/>
    <w:rsid w:val="00C528EC"/>
    <w:rsid w:val="00C52933"/>
    <w:rsid w:val="00C52939"/>
    <w:rsid w:val="00C5293A"/>
    <w:rsid w:val="00C5297F"/>
    <w:rsid w:val="00C5298E"/>
    <w:rsid w:val="00C529D5"/>
    <w:rsid w:val="00C529DA"/>
    <w:rsid w:val="00C529ED"/>
    <w:rsid w:val="00C52A37"/>
    <w:rsid w:val="00C52A48"/>
    <w:rsid w:val="00C52AA7"/>
    <w:rsid w:val="00C52AA8"/>
    <w:rsid w:val="00C52AD6"/>
    <w:rsid w:val="00C52AE1"/>
    <w:rsid w:val="00C52AE3"/>
    <w:rsid w:val="00C52AE4"/>
    <w:rsid w:val="00C52AED"/>
    <w:rsid w:val="00C52B0B"/>
    <w:rsid w:val="00C52B0D"/>
    <w:rsid w:val="00C52B2D"/>
    <w:rsid w:val="00C52B68"/>
    <w:rsid w:val="00C52BA3"/>
    <w:rsid w:val="00C52BB1"/>
    <w:rsid w:val="00C52BBD"/>
    <w:rsid w:val="00C52BD6"/>
    <w:rsid w:val="00C52BF5"/>
    <w:rsid w:val="00C52C2D"/>
    <w:rsid w:val="00C52C32"/>
    <w:rsid w:val="00C52C4C"/>
    <w:rsid w:val="00C52C97"/>
    <w:rsid w:val="00C52C9F"/>
    <w:rsid w:val="00C52CAE"/>
    <w:rsid w:val="00C52CBF"/>
    <w:rsid w:val="00C52CD3"/>
    <w:rsid w:val="00C52CF6"/>
    <w:rsid w:val="00C52D28"/>
    <w:rsid w:val="00C52D49"/>
    <w:rsid w:val="00C52D60"/>
    <w:rsid w:val="00C52DB8"/>
    <w:rsid w:val="00C52E1A"/>
    <w:rsid w:val="00C52E58"/>
    <w:rsid w:val="00C52E7E"/>
    <w:rsid w:val="00C52E9F"/>
    <w:rsid w:val="00C52EA1"/>
    <w:rsid w:val="00C52F05"/>
    <w:rsid w:val="00C52F16"/>
    <w:rsid w:val="00C52FEE"/>
    <w:rsid w:val="00C53000"/>
    <w:rsid w:val="00C5300E"/>
    <w:rsid w:val="00C5300F"/>
    <w:rsid w:val="00C53022"/>
    <w:rsid w:val="00C5302D"/>
    <w:rsid w:val="00C53048"/>
    <w:rsid w:val="00C5304D"/>
    <w:rsid w:val="00C53080"/>
    <w:rsid w:val="00C530E7"/>
    <w:rsid w:val="00C5316B"/>
    <w:rsid w:val="00C53183"/>
    <w:rsid w:val="00C53196"/>
    <w:rsid w:val="00C531BA"/>
    <w:rsid w:val="00C531C5"/>
    <w:rsid w:val="00C531D3"/>
    <w:rsid w:val="00C531DE"/>
    <w:rsid w:val="00C5320F"/>
    <w:rsid w:val="00C53221"/>
    <w:rsid w:val="00C53223"/>
    <w:rsid w:val="00C5322D"/>
    <w:rsid w:val="00C5323B"/>
    <w:rsid w:val="00C53250"/>
    <w:rsid w:val="00C53261"/>
    <w:rsid w:val="00C53264"/>
    <w:rsid w:val="00C5328E"/>
    <w:rsid w:val="00C53298"/>
    <w:rsid w:val="00C532A3"/>
    <w:rsid w:val="00C532B6"/>
    <w:rsid w:val="00C532BC"/>
    <w:rsid w:val="00C532BF"/>
    <w:rsid w:val="00C532C7"/>
    <w:rsid w:val="00C5334D"/>
    <w:rsid w:val="00C5335A"/>
    <w:rsid w:val="00C53364"/>
    <w:rsid w:val="00C5336F"/>
    <w:rsid w:val="00C5337F"/>
    <w:rsid w:val="00C53393"/>
    <w:rsid w:val="00C53399"/>
    <w:rsid w:val="00C533AD"/>
    <w:rsid w:val="00C533DF"/>
    <w:rsid w:val="00C53428"/>
    <w:rsid w:val="00C5342E"/>
    <w:rsid w:val="00C5344D"/>
    <w:rsid w:val="00C53458"/>
    <w:rsid w:val="00C534D3"/>
    <w:rsid w:val="00C534D9"/>
    <w:rsid w:val="00C534EB"/>
    <w:rsid w:val="00C534F7"/>
    <w:rsid w:val="00C534FE"/>
    <w:rsid w:val="00C5350E"/>
    <w:rsid w:val="00C53512"/>
    <w:rsid w:val="00C5356E"/>
    <w:rsid w:val="00C53588"/>
    <w:rsid w:val="00C535D3"/>
    <w:rsid w:val="00C535FE"/>
    <w:rsid w:val="00C53606"/>
    <w:rsid w:val="00C5360B"/>
    <w:rsid w:val="00C53635"/>
    <w:rsid w:val="00C5364E"/>
    <w:rsid w:val="00C53668"/>
    <w:rsid w:val="00C5367A"/>
    <w:rsid w:val="00C5368D"/>
    <w:rsid w:val="00C536C6"/>
    <w:rsid w:val="00C536D2"/>
    <w:rsid w:val="00C536FA"/>
    <w:rsid w:val="00C53725"/>
    <w:rsid w:val="00C5375B"/>
    <w:rsid w:val="00C53760"/>
    <w:rsid w:val="00C53765"/>
    <w:rsid w:val="00C537AC"/>
    <w:rsid w:val="00C537C0"/>
    <w:rsid w:val="00C537CF"/>
    <w:rsid w:val="00C537DE"/>
    <w:rsid w:val="00C537E5"/>
    <w:rsid w:val="00C537EB"/>
    <w:rsid w:val="00C53878"/>
    <w:rsid w:val="00C538B7"/>
    <w:rsid w:val="00C538BB"/>
    <w:rsid w:val="00C538BD"/>
    <w:rsid w:val="00C538CD"/>
    <w:rsid w:val="00C538DB"/>
    <w:rsid w:val="00C53926"/>
    <w:rsid w:val="00C53938"/>
    <w:rsid w:val="00C539B2"/>
    <w:rsid w:val="00C53A0E"/>
    <w:rsid w:val="00C53A26"/>
    <w:rsid w:val="00C53A2A"/>
    <w:rsid w:val="00C53A4C"/>
    <w:rsid w:val="00C53A72"/>
    <w:rsid w:val="00C53A9C"/>
    <w:rsid w:val="00C53B03"/>
    <w:rsid w:val="00C53B1C"/>
    <w:rsid w:val="00C53B4F"/>
    <w:rsid w:val="00C53B54"/>
    <w:rsid w:val="00C53B6A"/>
    <w:rsid w:val="00C53B89"/>
    <w:rsid w:val="00C53BA2"/>
    <w:rsid w:val="00C53BB0"/>
    <w:rsid w:val="00C53BCE"/>
    <w:rsid w:val="00C53BF5"/>
    <w:rsid w:val="00C53C3A"/>
    <w:rsid w:val="00C53C3B"/>
    <w:rsid w:val="00C53C61"/>
    <w:rsid w:val="00C53CD8"/>
    <w:rsid w:val="00C53CE3"/>
    <w:rsid w:val="00C53D18"/>
    <w:rsid w:val="00C53D3C"/>
    <w:rsid w:val="00C53D45"/>
    <w:rsid w:val="00C53D49"/>
    <w:rsid w:val="00C53D5C"/>
    <w:rsid w:val="00C53D69"/>
    <w:rsid w:val="00C53E20"/>
    <w:rsid w:val="00C53E6C"/>
    <w:rsid w:val="00C53E8C"/>
    <w:rsid w:val="00C53EA3"/>
    <w:rsid w:val="00C53EA9"/>
    <w:rsid w:val="00C53EF0"/>
    <w:rsid w:val="00C53EFE"/>
    <w:rsid w:val="00C53F10"/>
    <w:rsid w:val="00C53F14"/>
    <w:rsid w:val="00C53FB9"/>
    <w:rsid w:val="00C53FFC"/>
    <w:rsid w:val="00C54012"/>
    <w:rsid w:val="00C54022"/>
    <w:rsid w:val="00C54042"/>
    <w:rsid w:val="00C5404C"/>
    <w:rsid w:val="00C5409F"/>
    <w:rsid w:val="00C540A1"/>
    <w:rsid w:val="00C540AA"/>
    <w:rsid w:val="00C540B1"/>
    <w:rsid w:val="00C540B9"/>
    <w:rsid w:val="00C540BB"/>
    <w:rsid w:val="00C540CF"/>
    <w:rsid w:val="00C540E7"/>
    <w:rsid w:val="00C5413F"/>
    <w:rsid w:val="00C54161"/>
    <w:rsid w:val="00C5422C"/>
    <w:rsid w:val="00C54255"/>
    <w:rsid w:val="00C54274"/>
    <w:rsid w:val="00C54280"/>
    <w:rsid w:val="00C542B0"/>
    <w:rsid w:val="00C54312"/>
    <w:rsid w:val="00C54334"/>
    <w:rsid w:val="00C5436D"/>
    <w:rsid w:val="00C543C1"/>
    <w:rsid w:val="00C54439"/>
    <w:rsid w:val="00C54494"/>
    <w:rsid w:val="00C54499"/>
    <w:rsid w:val="00C544B3"/>
    <w:rsid w:val="00C54524"/>
    <w:rsid w:val="00C5457D"/>
    <w:rsid w:val="00C54590"/>
    <w:rsid w:val="00C54595"/>
    <w:rsid w:val="00C545E7"/>
    <w:rsid w:val="00C545E9"/>
    <w:rsid w:val="00C5469B"/>
    <w:rsid w:val="00C546B6"/>
    <w:rsid w:val="00C546C2"/>
    <w:rsid w:val="00C54735"/>
    <w:rsid w:val="00C5475A"/>
    <w:rsid w:val="00C54765"/>
    <w:rsid w:val="00C547C7"/>
    <w:rsid w:val="00C5480A"/>
    <w:rsid w:val="00C5483E"/>
    <w:rsid w:val="00C54866"/>
    <w:rsid w:val="00C548A9"/>
    <w:rsid w:val="00C548BD"/>
    <w:rsid w:val="00C548DC"/>
    <w:rsid w:val="00C54945"/>
    <w:rsid w:val="00C549A7"/>
    <w:rsid w:val="00C549B9"/>
    <w:rsid w:val="00C549C2"/>
    <w:rsid w:val="00C549F0"/>
    <w:rsid w:val="00C549FF"/>
    <w:rsid w:val="00C54A2A"/>
    <w:rsid w:val="00C54A2B"/>
    <w:rsid w:val="00C54A43"/>
    <w:rsid w:val="00C54A67"/>
    <w:rsid w:val="00C54AA0"/>
    <w:rsid w:val="00C54AB3"/>
    <w:rsid w:val="00C54AB9"/>
    <w:rsid w:val="00C54ABF"/>
    <w:rsid w:val="00C54AE0"/>
    <w:rsid w:val="00C54B21"/>
    <w:rsid w:val="00C54B2F"/>
    <w:rsid w:val="00C54B36"/>
    <w:rsid w:val="00C54B43"/>
    <w:rsid w:val="00C54B51"/>
    <w:rsid w:val="00C54B8A"/>
    <w:rsid w:val="00C54B93"/>
    <w:rsid w:val="00C54C0D"/>
    <w:rsid w:val="00C54C1C"/>
    <w:rsid w:val="00C54C48"/>
    <w:rsid w:val="00C54C84"/>
    <w:rsid w:val="00C54D09"/>
    <w:rsid w:val="00C54D28"/>
    <w:rsid w:val="00C54D3A"/>
    <w:rsid w:val="00C54D5B"/>
    <w:rsid w:val="00C54D74"/>
    <w:rsid w:val="00C54D8F"/>
    <w:rsid w:val="00C54D9E"/>
    <w:rsid w:val="00C54DC7"/>
    <w:rsid w:val="00C54DE8"/>
    <w:rsid w:val="00C54E04"/>
    <w:rsid w:val="00C54E2D"/>
    <w:rsid w:val="00C54E8C"/>
    <w:rsid w:val="00C54E90"/>
    <w:rsid w:val="00C54E91"/>
    <w:rsid w:val="00C54E96"/>
    <w:rsid w:val="00C54EA7"/>
    <w:rsid w:val="00C54EC7"/>
    <w:rsid w:val="00C54ECE"/>
    <w:rsid w:val="00C54EE0"/>
    <w:rsid w:val="00C54F0D"/>
    <w:rsid w:val="00C54F1D"/>
    <w:rsid w:val="00C54F22"/>
    <w:rsid w:val="00C54F2F"/>
    <w:rsid w:val="00C54F69"/>
    <w:rsid w:val="00C54F87"/>
    <w:rsid w:val="00C54FC0"/>
    <w:rsid w:val="00C54FC4"/>
    <w:rsid w:val="00C54FC9"/>
    <w:rsid w:val="00C5502C"/>
    <w:rsid w:val="00C5503E"/>
    <w:rsid w:val="00C55058"/>
    <w:rsid w:val="00C550E2"/>
    <w:rsid w:val="00C5511E"/>
    <w:rsid w:val="00C5515B"/>
    <w:rsid w:val="00C55171"/>
    <w:rsid w:val="00C551ED"/>
    <w:rsid w:val="00C55205"/>
    <w:rsid w:val="00C55210"/>
    <w:rsid w:val="00C55248"/>
    <w:rsid w:val="00C5525A"/>
    <w:rsid w:val="00C5526A"/>
    <w:rsid w:val="00C55312"/>
    <w:rsid w:val="00C55325"/>
    <w:rsid w:val="00C55331"/>
    <w:rsid w:val="00C5536C"/>
    <w:rsid w:val="00C55375"/>
    <w:rsid w:val="00C5537A"/>
    <w:rsid w:val="00C553A8"/>
    <w:rsid w:val="00C553B2"/>
    <w:rsid w:val="00C553E8"/>
    <w:rsid w:val="00C55429"/>
    <w:rsid w:val="00C55430"/>
    <w:rsid w:val="00C55494"/>
    <w:rsid w:val="00C554CC"/>
    <w:rsid w:val="00C554E8"/>
    <w:rsid w:val="00C55500"/>
    <w:rsid w:val="00C55516"/>
    <w:rsid w:val="00C55518"/>
    <w:rsid w:val="00C55526"/>
    <w:rsid w:val="00C55541"/>
    <w:rsid w:val="00C5555E"/>
    <w:rsid w:val="00C5556B"/>
    <w:rsid w:val="00C55575"/>
    <w:rsid w:val="00C5557F"/>
    <w:rsid w:val="00C55587"/>
    <w:rsid w:val="00C5559E"/>
    <w:rsid w:val="00C555BF"/>
    <w:rsid w:val="00C5562A"/>
    <w:rsid w:val="00C5568C"/>
    <w:rsid w:val="00C556A4"/>
    <w:rsid w:val="00C556A7"/>
    <w:rsid w:val="00C556B4"/>
    <w:rsid w:val="00C55720"/>
    <w:rsid w:val="00C5573B"/>
    <w:rsid w:val="00C5574A"/>
    <w:rsid w:val="00C5578B"/>
    <w:rsid w:val="00C5579A"/>
    <w:rsid w:val="00C557B1"/>
    <w:rsid w:val="00C557E7"/>
    <w:rsid w:val="00C55817"/>
    <w:rsid w:val="00C55839"/>
    <w:rsid w:val="00C55861"/>
    <w:rsid w:val="00C55878"/>
    <w:rsid w:val="00C5588A"/>
    <w:rsid w:val="00C558EE"/>
    <w:rsid w:val="00C558FF"/>
    <w:rsid w:val="00C5595B"/>
    <w:rsid w:val="00C55965"/>
    <w:rsid w:val="00C55987"/>
    <w:rsid w:val="00C559D9"/>
    <w:rsid w:val="00C559E0"/>
    <w:rsid w:val="00C559E6"/>
    <w:rsid w:val="00C55A4B"/>
    <w:rsid w:val="00C55A52"/>
    <w:rsid w:val="00C55A7E"/>
    <w:rsid w:val="00C55A8A"/>
    <w:rsid w:val="00C55A98"/>
    <w:rsid w:val="00C55AB9"/>
    <w:rsid w:val="00C55AC0"/>
    <w:rsid w:val="00C55AD5"/>
    <w:rsid w:val="00C55AE3"/>
    <w:rsid w:val="00C55AEE"/>
    <w:rsid w:val="00C55AFA"/>
    <w:rsid w:val="00C55B2D"/>
    <w:rsid w:val="00C55B35"/>
    <w:rsid w:val="00C55B46"/>
    <w:rsid w:val="00C55B91"/>
    <w:rsid w:val="00C55BF0"/>
    <w:rsid w:val="00C55C17"/>
    <w:rsid w:val="00C55C39"/>
    <w:rsid w:val="00C55C6D"/>
    <w:rsid w:val="00C55CAB"/>
    <w:rsid w:val="00C55CC4"/>
    <w:rsid w:val="00C55CF4"/>
    <w:rsid w:val="00C55D40"/>
    <w:rsid w:val="00C55D46"/>
    <w:rsid w:val="00C55D7C"/>
    <w:rsid w:val="00C55D8C"/>
    <w:rsid w:val="00C55DB8"/>
    <w:rsid w:val="00C55DC3"/>
    <w:rsid w:val="00C55DFA"/>
    <w:rsid w:val="00C55E43"/>
    <w:rsid w:val="00C55E74"/>
    <w:rsid w:val="00C55EB9"/>
    <w:rsid w:val="00C55ECB"/>
    <w:rsid w:val="00C55EE3"/>
    <w:rsid w:val="00C55EFC"/>
    <w:rsid w:val="00C55F78"/>
    <w:rsid w:val="00C55F7D"/>
    <w:rsid w:val="00C55F8D"/>
    <w:rsid w:val="00C55FA5"/>
    <w:rsid w:val="00C55FA8"/>
    <w:rsid w:val="00C55FB5"/>
    <w:rsid w:val="00C55FD7"/>
    <w:rsid w:val="00C55FF8"/>
    <w:rsid w:val="00C55FF9"/>
    <w:rsid w:val="00C56001"/>
    <w:rsid w:val="00C56040"/>
    <w:rsid w:val="00C5607B"/>
    <w:rsid w:val="00C560C8"/>
    <w:rsid w:val="00C560CE"/>
    <w:rsid w:val="00C560DD"/>
    <w:rsid w:val="00C560ED"/>
    <w:rsid w:val="00C5610E"/>
    <w:rsid w:val="00C56165"/>
    <w:rsid w:val="00C56175"/>
    <w:rsid w:val="00C56177"/>
    <w:rsid w:val="00C56207"/>
    <w:rsid w:val="00C5620D"/>
    <w:rsid w:val="00C56235"/>
    <w:rsid w:val="00C5626F"/>
    <w:rsid w:val="00C56273"/>
    <w:rsid w:val="00C56276"/>
    <w:rsid w:val="00C56292"/>
    <w:rsid w:val="00C56301"/>
    <w:rsid w:val="00C56384"/>
    <w:rsid w:val="00C56393"/>
    <w:rsid w:val="00C563D4"/>
    <w:rsid w:val="00C563F8"/>
    <w:rsid w:val="00C56412"/>
    <w:rsid w:val="00C56421"/>
    <w:rsid w:val="00C564A8"/>
    <w:rsid w:val="00C564FB"/>
    <w:rsid w:val="00C5651C"/>
    <w:rsid w:val="00C56521"/>
    <w:rsid w:val="00C56535"/>
    <w:rsid w:val="00C5656C"/>
    <w:rsid w:val="00C5656D"/>
    <w:rsid w:val="00C56580"/>
    <w:rsid w:val="00C5659B"/>
    <w:rsid w:val="00C565CA"/>
    <w:rsid w:val="00C565CE"/>
    <w:rsid w:val="00C565DE"/>
    <w:rsid w:val="00C5660F"/>
    <w:rsid w:val="00C5662B"/>
    <w:rsid w:val="00C566AD"/>
    <w:rsid w:val="00C566EA"/>
    <w:rsid w:val="00C56716"/>
    <w:rsid w:val="00C5672B"/>
    <w:rsid w:val="00C56785"/>
    <w:rsid w:val="00C56786"/>
    <w:rsid w:val="00C5679E"/>
    <w:rsid w:val="00C567AD"/>
    <w:rsid w:val="00C567C2"/>
    <w:rsid w:val="00C56822"/>
    <w:rsid w:val="00C56852"/>
    <w:rsid w:val="00C56861"/>
    <w:rsid w:val="00C56890"/>
    <w:rsid w:val="00C56919"/>
    <w:rsid w:val="00C56926"/>
    <w:rsid w:val="00C5693B"/>
    <w:rsid w:val="00C56951"/>
    <w:rsid w:val="00C569A9"/>
    <w:rsid w:val="00C569C3"/>
    <w:rsid w:val="00C569F7"/>
    <w:rsid w:val="00C56A76"/>
    <w:rsid w:val="00C56A8F"/>
    <w:rsid w:val="00C56A95"/>
    <w:rsid w:val="00C56ACC"/>
    <w:rsid w:val="00C56AE2"/>
    <w:rsid w:val="00C56B15"/>
    <w:rsid w:val="00C56B2D"/>
    <w:rsid w:val="00C56B31"/>
    <w:rsid w:val="00C56B32"/>
    <w:rsid w:val="00C56B38"/>
    <w:rsid w:val="00C56B42"/>
    <w:rsid w:val="00C56B50"/>
    <w:rsid w:val="00C56B5E"/>
    <w:rsid w:val="00C56B6C"/>
    <w:rsid w:val="00C56B7C"/>
    <w:rsid w:val="00C56B91"/>
    <w:rsid w:val="00C56BD7"/>
    <w:rsid w:val="00C56BE6"/>
    <w:rsid w:val="00C56C08"/>
    <w:rsid w:val="00C56C1F"/>
    <w:rsid w:val="00C56C27"/>
    <w:rsid w:val="00C56C2A"/>
    <w:rsid w:val="00C56C33"/>
    <w:rsid w:val="00C56C3B"/>
    <w:rsid w:val="00C56C4B"/>
    <w:rsid w:val="00C56C5D"/>
    <w:rsid w:val="00C56C81"/>
    <w:rsid w:val="00C56CCC"/>
    <w:rsid w:val="00C56CE6"/>
    <w:rsid w:val="00C56D08"/>
    <w:rsid w:val="00C56D49"/>
    <w:rsid w:val="00C56D8F"/>
    <w:rsid w:val="00C56E45"/>
    <w:rsid w:val="00C56E49"/>
    <w:rsid w:val="00C56E99"/>
    <w:rsid w:val="00C56F00"/>
    <w:rsid w:val="00C56F0E"/>
    <w:rsid w:val="00C56F32"/>
    <w:rsid w:val="00C56F49"/>
    <w:rsid w:val="00C56F4C"/>
    <w:rsid w:val="00C56F75"/>
    <w:rsid w:val="00C56F77"/>
    <w:rsid w:val="00C56F87"/>
    <w:rsid w:val="00C56F9F"/>
    <w:rsid w:val="00C56FC0"/>
    <w:rsid w:val="00C56FE6"/>
    <w:rsid w:val="00C57016"/>
    <w:rsid w:val="00C57045"/>
    <w:rsid w:val="00C5705B"/>
    <w:rsid w:val="00C57087"/>
    <w:rsid w:val="00C57088"/>
    <w:rsid w:val="00C57093"/>
    <w:rsid w:val="00C57095"/>
    <w:rsid w:val="00C5709B"/>
    <w:rsid w:val="00C570A3"/>
    <w:rsid w:val="00C570A5"/>
    <w:rsid w:val="00C570DA"/>
    <w:rsid w:val="00C5716D"/>
    <w:rsid w:val="00C57176"/>
    <w:rsid w:val="00C57179"/>
    <w:rsid w:val="00C57194"/>
    <w:rsid w:val="00C5719A"/>
    <w:rsid w:val="00C571A1"/>
    <w:rsid w:val="00C571DC"/>
    <w:rsid w:val="00C5721A"/>
    <w:rsid w:val="00C57231"/>
    <w:rsid w:val="00C572E9"/>
    <w:rsid w:val="00C572F5"/>
    <w:rsid w:val="00C5736D"/>
    <w:rsid w:val="00C57372"/>
    <w:rsid w:val="00C573B4"/>
    <w:rsid w:val="00C573EB"/>
    <w:rsid w:val="00C57409"/>
    <w:rsid w:val="00C57411"/>
    <w:rsid w:val="00C57451"/>
    <w:rsid w:val="00C57474"/>
    <w:rsid w:val="00C574B9"/>
    <w:rsid w:val="00C574C4"/>
    <w:rsid w:val="00C5750B"/>
    <w:rsid w:val="00C5753F"/>
    <w:rsid w:val="00C57555"/>
    <w:rsid w:val="00C5756D"/>
    <w:rsid w:val="00C57573"/>
    <w:rsid w:val="00C5757A"/>
    <w:rsid w:val="00C575AC"/>
    <w:rsid w:val="00C575EE"/>
    <w:rsid w:val="00C57618"/>
    <w:rsid w:val="00C57619"/>
    <w:rsid w:val="00C57636"/>
    <w:rsid w:val="00C57673"/>
    <w:rsid w:val="00C576A9"/>
    <w:rsid w:val="00C576C7"/>
    <w:rsid w:val="00C57707"/>
    <w:rsid w:val="00C57709"/>
    <w:rsid w:val="00C57711"/>
    <w:rsid w:val="00C57717"/>
    <w:rsid w:val="00C5774B"/>
    <w:rsid w:val="00C57756"/>
    <w:rsid w:val="00C5778D"/>
    <w:rsid w:val="00C577AD"/>
    <w:rsid w:val="00C577AF"/>
    <w:rsid w:val="00C577C2"/>
    <w:rsid w:val="00C577D8"/>
    <w:rsid w:val="00C577E4"/>
    <w:rsid w:val="00C57802"/>
    <w:rsid w:val="00C5780B"/>
    <w:rsid w:val="00C57813"/>
    <w:rsid w:val="00C57818"/>
    <w:rsid w:val="00C57830"/>
    <w:rsid w:val="00C57844"/>
    <w:rsid w:val="00C57845"/>
    <w:rsid w:val="00C57847"/>
    <w:rsid w:val="00C57848"/>
    <w:rsid w:val="00C5785E"/>
    <w:rsid w:val="00C57892"/>
    <w:rsid w:val="00C57898"/>
    <w:rsid w:val="00C578A8"/>
    <w:rsid w:val="00C578C3"/>
    <w:rsid w:val="00C578D8"/>
    <w:rsid w:val="00C57900"/>
    <w:rsid w:val="00C57910"/>
    <w:rsid w:val="00C5792C"/>
    <w:rsid w:val="00C5793D"/>
    <w:rsid w:val="00C5794F"/>
    <w:rsid w:val="00C57987"/>
    <w:rsid w:val="00C579B1"/>
    <w:rsid w:val="00C579BE"/>
    <w:rsid w:val="00C579D7"/>
    <w:rsid w:val="00C579FA"/>
    <w:rsid w:val="00C57A1F"/>
    <w:rsid w:val="00C57A55"/>
    <w:rsid w:val="00C57A73"/>
    <w:rsid w:val="00C57A79"/>
    <w:rsid w:val="00C57A8D"/>
    <w:rsid w:val="00C57A8E"/>
    <w:rsid w:val="00C57AA0"/>
    <w:rsid w:val="00C57ACC"/>
    <w:rsid w:val="00C57B01"/>
    <w:rsid w:val="00C57B0F"/>
    <w:rsid w:val="00C57B1D"/>
    <w:rsid w:val="00C57B2A"/>
    <w:rsid w:val="00C57B3F"/>
    <w:rsid w:val="00C57BA1"/>
    <w:rsid w:val="00C57BA2"/>
    <w:rsid w:val="00C57BA8"/>
    <w:rsid w:val="00C57BE0"/>
    <w:rsid w:val="00C57BE8"/>
    <w:rsid w:val="00C57C06"/>
    <w:rsid w:val="00C57C26"/>
    <w:rsid w:val="00C57C40"/>
    <w:rsid w:val="00C57C75"/>
    <w:rsid w:val="00C57C8E"/>
    <w:rsid w:val="00C57CA1"/>
    <w:rsid w:val="00C57CCB"/>
    <w:rsid w:val="00C57CCC"/>
    <w:rsid w:val="00C57CD5"/>
    <w:rsid w:val="00C57CDD"/>
    <w:rsid w:val="00C57D0F"/>
    <w:rsid w:val="00C57D33"/>
    <w:rsid w:val="00C57D67"/>
    <w:rsid w:val="00C57D92"/>
    <w:rsid w:val="00C57D98"/>
    <w:rsid w:val="00C57D9B"/>
    <w:rsid w:val="00C57DBD"/>
    <w:rsid w:val="00C57DBE"/>
    <w:rsid w:val="00C57DCB"/>
    <w:rsid w:val="00C57DEB"/>
    <w:rsid w:val="00C57DEE"/>
    <w:rsid w:val="00C57DF0"/>
    <w:rsid w:val="00C57E62"/>
    <w:rsid w:val="00C57E67"/>
    <w:rsid w:val="00C57E7D"/>
    <w:rsid w:val="00C57E86"/>
    <w:rsid w:val="00C57E90"/>
    <w:rsid w:val="00C57E99"/>
    <w:rsid w:val="00C57E9C"/>
    <w:rsid w:val="00C57EF4"/>
    <w:rsid w:val="00C57F02"/>
    <w:rsid w:val="00C57F18"/>
    <w:rsid w:val="00C57F1D"/>
    <w:rsid w:val="00C57F48"/>
    <w:rsid w:val="00C57F66"/>
    <w:rsid w:val="00C57F80"/>
    <w:rsid w:val="00C57FAF"/>
    <w:rsid w:val="00C57FC4"/>
    <w:rsid w:val="00C60050"/>
    <w:rsid w:val="00C6005B"/>
    <w:rsid w:val="00C60063"/>
    <w:rsid w:val="00C60078"/>
    <w:rsid w:val="00C6008E"/>
    <w:rsid w:val="00C6009F"/>
    <w:rsid w:val="00C600E4"/>
    <w:rsid w:val="00C60116"/>
    <w:rsid w:val="00C60134"/>
    <w:rsid w:val="00C60157"/>
    <w:rsid w:val="00C60171"/>
    <w:rsid w:val="00C6017D"/>
    <w:rsid w:val="00C60198"/>
    <w:rsid w:val="00C601D0"/>
    <w:rsid w:val="00C601D5"/>
    <w:rsid w:val="00C601D6"/>
    <w:rsid w:val="00C601E4"/>
    <w:rsid w:val="00C601ED"/>
    <w:rsid w:val="00C601F0"/>
    <w:rsid w:val="00C601FC"/>
    <w:rsid w:val="00C6021E"/>
    <w:rsid w:val="00C60230"/>
    <w:rsid w:val="00C60282"/>
    <w:rsid w:val="00C60298"/>
    <w:rsid w:val="00C602A2"/>
    <w:rsid w:val="00C602DE"/>
    <w:rsid w:val="00C60301"/>
    <w:rsid w:val="00C6033B"/>
    <w:rsid w:val="00C603FD"/>
    <w:rsid w:val="00C6043F"/>
    <w:rsid w:val="00C60459"/>
    <w:rsid w:val="00C60463"/>
    <w:rsid w:val="00C6046A"/>
    <w:rsid w:val="00C6046F"/>
    <w:rsid w:val="00C60480"/>
    <w:rsid w:val="00C6049D"/>
    <w:rsid w:val="00C604CC"/>
    <w:rsid w:val="00C604F7"/>
    <w:rsid w:val="00C60502"/>
    <w:rsid w:val="00C6051F"/>
    <w:rsid w:val="00C60525"/>
    <w:rsid w:val="00C60535"/>
    <w:rsid w:val="00C60551"/>
    <w:rsid w:val="00C60559"/>
    <w:rsid w:val="00C6055F"/>
    <w:rsid w:val="00C60564"/>
    <w:rsid w:val="00C6058B"/>
    <w:rsid w:val="00C6061C"/>
    <w:rsid w:val="00C60642"/>
    <w:rsid w:val="00C6065C"/>
    <w:rsid w:val="00C6066A"/>
    <w:rsid w:val="00C60686"/>
    <w:rsid w:val="00C6068E"/>
    <w:rsid w:val="00C606C6"/>
    <w:rsid w:val="00C60700"/>
    <w:rsid w:val="00C60714"/>
    <w:rsid w:val="00C6071F"/>
    <w:rsid w:val="00C6074E"/>
    <w:rsid w:val="00C607A0"/>
    <w:rsid w:val="00C607B5"/>
    <w:rsid w:val="00C607CB"/>
    <w:rsid w:val="00C607CF"/>
    <w:rsid w:val="00C607D9"/>
    <w:rsid w:val="00C607DD"/>
    <w:rsid w:val="00C60819"/>
    <w:rsid w:val="00C6083E"/>
    <w:rsid w:val="00C60843"/>
    <w:rsid w:val="00C60859"/>
    <w:rsid w:val="00C60878"/>
    <w:rsid w:val="00C608DE"/>
    <w:rsid w:val="00C608F6"/>
    <w:rsid w:val="00C608F8"/>
    <w:rsid w:val="00C608FF"/>
    <w:rsid w:val="00C6092E"/>
    <w:rsid w:val="00C60985"/>
    <w:rsid w:val="00C609AE"/>
    <w:rsid w:val="00C60A51"/>
    <w:rsid w:val="00C60A55"/>
    <w:rsid w:val="00C60AA0"/>
    <w:rsid w:val="00C60AB3"/>
    <w:rsid w:val="00C60AF0"/>
    <w:rsid w:val="00C60B55"/>
    <w:rsid w:val="00C60B57"/>
    <w:rsid w:val="00C60B90"/>
    <w:rsid w:val="00C60BA8"/>
    <w:rsid w:val="00C60BCA"/>
    <w:rsid w:val="00C60BD7"/>
    <w:rsid w:val="00C60BDA"/>
    <w:rsid w:val="00C60BE2"/>
    <w:rsid w:val="00C60C09"/>
    <w:rsid w:val="00C60C1F"/>
    <w:rsid w:val="00C60C5D"/>
    <w:rsid w:val="00C60C81"/>
    <w:rsid w:val="00C60C9A"/>
    <w:rsid w:val="00C60CAD"/>
    <w:rsid w:val="00C60CF2"/>
    <w:rsid w:val="00C60D81"/>
    <w:rsid w:val="00C60DA5"/>
    <w:rsid w:val="00C60DAB"/>
    <w:rsid w:val="00C60E85"/>
    <w:rsid w:val="00C60E96"/>
    <w:rsid w:val="00C60E9E"/>
    <w:rsid w:val="00C60EA8"/>
    <w:rsid w:val="00C60EC3"/>
    <w:rsid w:val="00C60ED5"/>
    <w:rsid w:val="00C60ED7"/>
    <w:rsid w:val="00C60F22"/>
    <w:rsid w:val="00C60F6B"/>
    <w:rsid w:val="00C60F75"/>
    <w:rsid w:val="00C60F97"/>
    <w:rsid w:val="00C60FB5"/>
    <w:rsid w:val="00C60FED"/>
    <w:rsid w:val="00C60FFA"/>
    <w:rsid w:val="00C61004"/>
    <w:rsid w:val="00C6101D"/>
    <w:rsid w:val="00C61021"/>
    <w:rsid w:val="00C61030"/>
    <w:rsid w:val="00C6103F"/>
    <w:rsid w:val="00C6105A"/>
    <w:rsid w:val="00C61064"/>
    <w:rsid w:val="00C61118"/>
    <w:rsid w:val="00C6116D"/>
    <w:rsid w:val="00C611C1"/>
    <w:rsid w:val="00C611D7"/>
    <w:rsid w:val="00C611DE"/>
    <w:rsid w:val="00C611EF"/>
    <w:rsid w:val="00C611F2"/>
    <w:rsid w:val="00C611F4"/>
    <w:rsid w:val="00C611FB"/>
    <w:rsid w:val="00C61216"/>
    <w:rsid w:val="00C61226"/>
    <w:rsid w:val="00C61268"/>
    <w:rsid w:val="00C61276"/>
    <w:rsid w:val="00C61287"/>
    <w:rsid w:val="00C61292"/>
    <w:rsid w:val="00C612B0"/>
    <w:rsid w:val="00C612C4"/>
    <w:rsid w:val="00C612F3"/>
    <w:rsid w:val="00C6130A"/>
    <w:rsid w:val="00C6133E"/>
    <w:rsid w:val="00C61349"/>
    <w:rsid w:val="00C6136C"/>
    <w:rsid w:val="00C61381"/>
    <w:rsid w:val="00C61382"/>
    <w:rsid w:val="00C61393"/>
    <w:rsid w:val="00C613DE"/>
    <w:rsid w:val="00C6140E"/>
    <w:rsid w:val="00C61442"/>
    <w:rsid w:val="00C61447"/>
    <w:rsid w:val="00C61449"/>
    <w:rsid w:val="00C6144D"/>
    <w:rsid w:val="00C61458"/>
    <w:rsid w:val="00C6146B"/>
    <w:rsid w:val="00C61473"/>
    <w:rsid w:val="00C61476"/>
    <w:rsid w:val="00C61491"/>
    <w:rsid w:val="00C614A9"/>
    <w:rsid w:val="00C614DD"/>
    <w:rsid w:val="00C61502"/>
    <w:rsid w:val="00C6150B"/>
    <w:rsid w:val="00C61531"/>
    <w:rsid w:val="00C6157A"/>
    <w:rsid w:val="00C615AB"/>
    <w:rsid w:val="00C615C8"/>
    <w:rsid w:val="00C615CF"/>
    <w:rsid w:val="00C6163A"/>
    <w:rsid w:val="00C616A0"/>
    <w:rsid w:val="00C616A6"/>
    <w:rsid w:val="00C616C5"/>
    <w:rsid w:val="00C616DF"/>
    <w:rsid w:val="00C61705"/>
    <w:rsid w:val="00C61714"/>
    <w:rsid w:val="00C61716"/>
    <w:rsid w:val="00C61745"/>
    <w:rsid w:val="00C61773"/>
    <w:rsid w:val="00C617BF"/>
    <w:rsid w:val="00C617E7"/>
    <w:rsid w:val="00C61811"/>
    <w:rsid w:val="00C6185C"/>
    <w:rsid w:val="00C61861"/>
    <w:rsid w:val="00C618A4"/>
    <w:rsid w:val="00C618B8"/>
    <w:rsid w:val="00C618D2"/>
    <w:rsid w:val="00C618D9"/>
    <w:rsid w:val="00C618E0"/>
    <w:rsid w:val="00C61938"/>
    <w:rsid w:val="00C6195D"/>
    <w:rsid w:val="00C61973"/>
    <w:rsid w:val="00C619CE"/>
    <w:rsid w:val="00C61A04"/>
    <w:rsid w:val="00C61A3A"/>
    <w:rsid w:val="00C61AA5"/>
    <w:rsid w:val="00C61AB1"/>
    <w:rsid w:val="00C61B5C"/>
    <w:rsid w:val="00C61B8E"/>
    <w:rsid w:val="00C61BFB"/>
    <w:rsid w:val="00C61C06"/>
    <w:rsid w:val="00C61CB1"/>
    <w:rsid w:val="00C61CC5"/>
    <w:rsid w:val="00C61CDB"/>
    <w:rsid w:val="00C61CF9"/>
    <w:rsid w:val="00C61D2B"/>
    <w:rsid w:val="00C61D70"/>
    <w:rsid w:val="00C61D90"/>
    <w:rsid w:val="00C61DB6"/>
    <w:rsid w:val="00C61E05"/>
    <w:rsid w:val="00C61E17"/>
    <w:rsid w:val="00C61E18"/>
    <w:rsid w:val="00C61E40"/>
    <w:rsid w:val="00C61E5C"/>
    <w:rsid w:val="00C61EA1"/>
    <w:rsid w:val="00C61EDE"/>
    <w:rsid w:val="00C61F84"/>
    <w:rsid w:val="00C61FEF"/>
    <w:rsid w:val="00C62010"/>
    <w:rsid w:val="00C620B3"/>
    <w:rsid w:val="00C620C3"/>
    <w:rsid w:val="00C620F0"/>
    <w:rsid w:val="00C62116"/>
    <w:rsid w:val="00C62156"/>
    <w:rsid w:val="00C62161"/>
    <w:rsid w:val="00C62164"/>
    <w:rsid w:val="00C6218D"/>
    <w:rsid w:val="00C621AB"/>
    <w:rsid w:val="00C621BC"/>
    <w:rsid w:val="00C6224A"/>
    <w:rsid w:val="00C622A7"/>
    <w:rsid w:val="00C622C8"/>
    <w:rsid w:val="00C622DB"/>
    <w:rsid w:val="00C62339"/>
    <w:rsid w:val="00C62340"/>
    <w:rsid w:val="00C6234B"/>
    <w:rsid w:val="00C6238A"/>
    <w:rsid w:val="00C62399"/>
    <w:rsid w:val="00C623EC"/>
    <w:rsid w:val="00C62401"/>
    <w:rsid w:val="00C62405"/>
    <w:rsid w:val="00C6244F"/>
    <w:rsid w:val="00C6246A"/>
    <w:rsid w:val="00C62497"/>
    <w:rsid w:val="00C624BC"/>
    <w:rsid w:val="00C624DB"/>
    <w:rsid w:val="00C624F8"/>
    <w:rsid w:val="00C62539"/>
    <w:rsid w:val="00C6255F"/>
    <w:rsid w:val="00C62572"/>
    <w:rsid w:val="00C625AB"/>
    <w:rsid w:val="00C625C6"/>
    <w:rsid w:val="00C625CB"/>
    <w:rsid w:val="00C625E7"/>
    <w:rsid w:val="00C625F1"/>
    <w:rsid w:val="00C62608"/>
    <w:rsid w:val="00C6265D"/>
    <w:rsid w:val="00C626AD"/>
    <w:rsid w:val="00C6277C"/>
    <w:rsid w:val="00C6279B"/>
    <w:rsid w:val="00C627BB"/>
    <w:rsid w:val="00C627D7"/>
    <w:rsid w:val="00C627E9"/>
    <w:rsid w:val="00C62805"/>
    <w:rsid w:val="00C6282D"/>
    <w:rsid w:val="00C6282F"/>
    <w:rsid w:val="00C62851"/>
    <w:rsid w:val="00C6286C"/>
    <w:rsid w:val="00C628A4"/>
    <w:rsid w:val="00C628A9"/>
    <w:rsid w:val="00C628E8"/>
    <w:rsid w:val="00C628F1"/>
    <w:rsid w:val="00C6291F"/>
    <w:rsid w:val="00C6297A"/>
    <w:rsid w:val="00C6298A"/>
    <w:rsid w:val="00C6298B"/>
    <w:rsid w:val="00C62990"/>
    <w:rsid w:val="00C629AE"/>
    <w:rsid w:val="00C629DD"/>
    <w:rsid w:val="00C629E1"/>
    <w:rsid w:val="00C629F8"/>
    <w:rsid w:val="00C62A18"/>
    <w:rsid w:val="00C62A20"/>
    <w:rsid w:val="00C62A34"/>
    <w:rsid w:val="00C62A45"/>
    <w:rsid w:val="00C62A55"/>
    <w:rsid w:val="00C62A60"/>
    <w:rsid w:val="00C62A77"/>
    <w:rsid w:val="00C62AC2"/>
    <w:rsid w:val="00C62B0E"/>
    <w:rsid w:val="00C62B1A"/>
    <w:rsid w:val="00C62B31"/>
    <w:rsid w:val="00C62B77"/>
    <w:rsid w:val="00C62B7C"/>
    <w:rsid w:val="00C62C18"/>
    <w:rsid w:val="00C62C4A"/>
    <w:rsid w:val="00C62C4E"/>
    <w:rsid w:val="00C62C9D"/>
    <w:rsid w:val="00C62CA0"/>
    <w:rsid w:val="00C62CF1"/>
    <w:rsid w:val="00C62D01"/>
    <w:rsid w:val="00C62D3F"/>
    <w:rsid w:val="00C62D47"/>
    <w:rsid w:val="00C62D49"/>
    <w:rsid w:val="00C62D50"/>
    <w:rsid w:val="00C62D7E"/>
    <w:rsid w:val="00C62D8A"/>
    <w:rsid w:val="00C62E01"/>
    <w:rsid w:val="00C62E0C"/>
    <w:rsid w:val="00C62E37"/>
    <w:rsid w:val="00C62E38"/>
    <w:rsid w:val="00C62E6A"/>
    <w:rsid w:val="00C62E6B"/>
    <w:rsid w:val="00C62ECF"/>
    <w:rsid w:val="00C62EF3"/>
    <w:rsid w:val="00C62F20"/>
    <w:rsid w:val="00C62F29"/>
    <w:rsid w:val="00C62F70"/>
    <w:rsid w:val="00C62FC3"/>
    <w:rsid w:val="00C62FE2"/>
    <w:rsid w:val="00C63067"/>
    <w:rsid w:val="00C63088"/>
    <w:rsid w:val="00C630A1"/>
    <w:rsid w:val="00C630B4"/>
    <w:rsid w:val="00C630D3"/>
    <w:rsid w:val="00C630E8"/>
    <w:rsid w:val="00C63112"/>
    <w:rsid w:val="00C63120"/>
    <w:rsid w:val="00C63163"/>
    <w:rsid w:val="00C63172"/>
    <w:rsid w:val="00C63175"/>
    <w:rsid w:val="00C631C7"/>
    <w:rsid w:val="00C631DE"/>
    <w:rsid w:val="00C631F0"/>
    <w:rsid w:val="00C63236"/>
    <w:rsid w:val="00C6323E"/>
    <w:rsid w:val="00C63244"/>
    <w:rsid w:val="00C63249"/>
    <w:rsid w:val="00C6325D"/>
    <w:rsid w:val="00C6328E"/>
    <w:rsid w:val="00C632AC"/>
    <w:rsid w:val="00C63332"/>
    <w:rsid w:val="00C6333B"/>
    <w:rsid w:val="00C6336D"/>
    <w:rsid w:val="00C63378"/>
    <w:rsid w:val="00C633C0"/>
    <w:rsid w:val="00C633FD"/>
    <w:rsid w:val="00C6340F"/>
    <w:rsid w:val="00C63415"/>
    <w:rsid w:val="00C63416"/>
    <w:rsid w:val="00C6343C"/>
    <w:rsid w:val="00C63469"/>
    <w:rsid w:val="00C6349B"/>
    <w:rsid w:val="00C634FB"/>
    <w:rsid w:val="00C63540"/>
    <w:rsid w:val="00C635D3"/>
    <w:rsid w:val="00C63619"/>
    <w:rsid w:val="00C6361E"/>
    <w:rsid w:val="00C63630"/>
    <w:rsid w:val="00C636A4"/>
    <w:rsid w:val="00C636CF"/>
    <w:rsid w:val="00C636EF"/>
    <w:rsid w:val="00C63746"/>
    <w:rsid w:val="00C637A2"/>
    <w:rsid w:val="00C637A9"/>
    <w:rsid w:val="00C637B8"/>
    <w:rsid w:val="00C6381D"/>
    <w:rsid w:val="00C63842"/>
    <w:rsid w:val="00C63859"/>
    <w:rsid w:val="00C6389C"/>
    <w:rsid w:val="00C638CD"/>
    <w:rsid w:val="00C638EE"/>
    <w:rsid w:val="00C63903"/>
    <w:rsid w:val="00C63920"/>
    <w:rsid w:val="00C6392B"/>
    <w:rsid w:val="00C6395C"/>
    <w:rsid w:val="00C63970"/>
    <w:rsid w:val="00C639CF"/>
    <w:rsid w:val="00C639D9"/>
    <w:rsid w:val="00C63A0E"/>
    <w:rsid w:val="00C63A22"/>
    <w:rsid w:val="00C63A3C"/>
    <w:rsid w:val="00C63A40"/>
    <w:rsid w:val="00C63A5F"/>
    <w:rsid w:val="00C63AD7"/>
    <w:rsid w:val="00C63B15"/>
    <w:rsid w:val="00C63B30"/>
    <w:rsid w:val="00C63B37"/>
    <w:rsid w:val="00C63B58"/>
    <w:rsid w:val="00C63B93"/>
    <w:rsid w:val="00C63BAD"/>
    <w:rsid w:val="00C63BAF"/>
    <w:rsid w:val="00C63BD2"/>
    <w:rsid w:val="00C63C49"/>
    <w:rsid w:val="00C63C5B"/>
    <w:rsid w:val="00C63C8B"/>
    <w:rsid w:val="00C63CAE"/>
    <w:rsid w:val="00C63CCB"/>
    <w:rsid w:val="00C63D0C"/>
    <w:rsid w:val="00C63D2D"/>
    <w:rsid w:val="00C63D63"/>
    <w:rsid w:val="00C63D74"/>
    <w:rsid w:val="00C63D75"/>
    <w:rsid w:val="00C63DB9"/>
    <w:rsid w:val="00C63DC2"/>
    <w:rsid w:val="00C63DCD"/>
    <w:rsid w:val="00C63DE9"/>
    <w:rsid w:val="00C63E0F"/>
    <w:rsid w:val="00C63E25"/>
    <w:rsid w:val="00C63E31"/>
    <w:rsid w:val="00C63E37"/>
    <w:rsid w:val="00C63E3A"/>
    <w:rsid w:val="00C63E71"/>
    <w:rsid w:val="00C63E81"/>
    <w:rsid w:val="00C63EAF"/>
    <w:rsid w:val="00C63ECA"/>
    <w:rsid w:val="00C63EF0"/>
    <w:rsid w:val="00C63F01"/>
    <w:rsid w:val="00C63F05"/>
    <w:rsid w:val="00C63F4A"/>
    <w:rsid w:val="00C63F5F"/>
    <w:rsid w:val="00C63F86"/>
    <w:rsid w:val="00C63FF4"/>
    <w:rsid w:val="00C63FFD"/>
    <w:rsid w:val="00C64025"/>
    <w:rsid w:val="00C64052"/>
    <w:rsid w:val="00C64059"/>
    <w:rsid w:val="00C64063"/>
    <w:rsid w:val="00C6407C"/>
    <w:rsid w:val="00C6407F"/>
    <w:rsid w:val="00C640AA"/>
    <w:rsid w:val="00C640AE"/>
    <w:rsid w:val="00C64100"/>
    <w:rsid w:val="00C6410C"/>
    <w:rsid w:val="00C64135"/>
    <w:rsid w:val="00C64149"/>
    <w:rsid w:val="00C64156"/>
    <w:rsid w:val="00C6416C"/>
    <w:rsid w:val="00C6417B"/>
    <w:rsid w:val="00C6419D"/>
    <w:rsid w:val="00C641C8"/>
    <w:rsid w:val="00C641DC"/>
    <w:rsid w:val="00C641F3"/>
    <w:rsid w:val="00C64229"/>
    <w:rsid w:val="00C64234"/>
    <w:rsid w:val="00C64237"/>
    <w:rsid w:val="00C642E4"/>
    <w:rsid w:val="00C642FA"/>
    <w:rsid w:val="00C64303"/>
    <w:rsid w:val="00C64317"/>
    <w:rsid w:val="00C6437B"/>
    <w:rsid w:val="00C6439F"/>
    <w:rsid w:val="00C64428"/>
    <w:rsid w:val="00C6444C"/>
    <w:rsid w:val="00C6445B"/>
    <w:rsid w:val="00C64462"/>
    <w:rsid w:val="00C6448B"/>
    <w:rsid w:val="00C644C0"/>
    <w:rsid w:val="00C644CB"/>
    <w:rsid w:val="00C644E7"/>
    <w:rsid w:val="00C64512"/>
    <w:rsid w:val="00C64517"/>
    <w:rsid w:val="00C645BC"/>
    <w:rsid w:val="00C645BF"/>
    <w:rsid w:val="00C645D7"/>
    <w:rsid w:val="00C6460D"/>
    <w:rsid w:val="00C64636"/>
    <w:rsid w:val="00C6463C"/>
    <w:rsid w:val="00C64660"/>
    <w:rsid w:val="00C64673"/>
    <w:rsid w:val="00C64674"/>
    <w:rsid w:val="00C64678"/>
    <w:rsid w:val="00C64681"/>
    <w:rsid w:val="00C6469C"/>
    <w:rsid w:val="00C646FD"/>
    <w:rsid w:val="00C6470D"/>
    <w:rsid w:val="00C6475E"/>
    <w:rsid w:val="00C64793"/>
    <w:rsid w:val="00C647C4"/>
    <w:rsid w:val="00C647DC"/>
    <w:rsid w:val="00C647E2"/>
    <w:rsid w:val="00C647ED"/>
    <w:rsid w:val="00C647F3"/>
    <w:rsid w:val="00C64848"/>
    <w:rsid w:val="00C6486B"/>
    <w:rsid w:val="00C6487B"/>
    <w:rsid w:val="00C648B7"/>
    <w:rsid w:val="00C648D8"/>
    <w:rsid w:val="00C648DD"/>
    <w:rsid w:val="00C648FF"/>
    <w:rsid w:val="00C64935"/>
    <w:rsid w:val="00C64936"/>
    <w:rsid w:val="00C6493E"/>
    <w:rsid w:val="00C64954"/>
    <w:rsid w:val="00C64968"/>
    <w:rsid w:val="00C6498F"/>
    <w:rsid w:val="00C649B6"/>
    <w:rsid w:val="00C649C3"/>
    <w:rsid w:val="00C649EC"/>
    <w:rsid w:val="00C649F2"/>
    <w:rsid w:val="00C64A1B"/>
    <w:rsid w:val="00C64A25"/>
    <w:rsid w:val="00C64A39"/>
    <w:rsid w:val="00C64A4D"/>
    <w:rsid w:val="00C64A79"/>
    <w:rsid w:val="00C64A87"/>
    <w:rsid w:val="00C64ADE"/>
    <w:rsid w:val="00C64AEB"/>
    <w:rsid w:val="00C64B14"/>
    <w:rsid w:val="00C64B95"/>
    <w:rsid w:val="00C64BC6"/>
    <w:rsid w:val="00C64BF2"/>
    <w:rsid w:val="00C64BF6"/>
    <w:rsid w:val="00C64C05"/>
    <w:rsid w:val="00C64C0D"/>
    <w:rsid w:val="00C64C11"/>
    <w:rsid w:val="00C64C1C"/>
    <w:rsid w:val="00C64C33"/>
    <w:rsid w:val="00C64C42"/>
    <w:rsid w:val="00C64C59"/>
    <w:rsid w:val="00C64C68"/>
    <w:rsid w:val="00C64CC7"/>
    <w:rsid w:val="00C64CF2"/>
    <w:rsid w:val="00C64CF9"/>
    <w:rsid w:val="00C64D9B"/>
    <w:rsid w:val="00C64DD7"/>
    <w:rsid w:val="00C64E24"/>
    <w:rsid w:val="00C64E38"/>
    <w:rsid w:val="00C64E3F"/>
    <w:rsid w:val="00C64E6D"/>
    <w:rsid w:val="00C64ED7"/>
    <w:rsid w:val="00C64ED8"/>
    <w:rsid w:val="00C64F1D"/>
    <w:rsid w:val="00C64F4C"/>
    <w:rsid w:val="00C64F6A"/>
    <w:rsid w:val="00C64F84"/>
    <w:rsid w:val="00C64FCB"/>
    <w:rsid w:val="00C64FD3"/>
    <w:rsid w:val="00C64FD7"/>
    <w:rsid w:val="00C64FE8"/>
    <w:rsid w:val="00C65015"/>
    <w:rsid w:val="00C6501E"/>
    <w:rsid w:val="00C65021"/>
    <w:rsid w:val="00C65024"/>
    <w:rsid w:val="00C6503A"/>
    <w:rsid w:val="00C65047"/>
    <w:rsid w:val="00C6508A"/>
    <w:rsid w:val="00C6508F"/>
    <w:rsid w:val="00C6509D"/>
    <w:rsid w:val="00C650C4"/>
    <w:rsid w:val="00C65109"/>
    <w:rsid w:val="00C65118"/>
    <w:rsid w:val="00C65122"/>
    <w:rsid w:val="00C6513A"/>
    <w:rsid w:val="00C65146"/>
    <w:rsid w:val="00C6515F"/>
    <w:rsid w:val="00C6519F"/>
    <w:rsid w:val="00C651B6"/>
    <w:rsid w:val="00C651E2"/>
    <w:rsid w:val="00C651E4"/>
    <w:rsid w:val="00C65205"/>
    <w:rsid w:val="00C65234"/>
    <w:rsid w:val="00C65237"/>
    <w:rsid w:val="00C652B2"/>
    <w:rsid w:val="00C652B8"/>
    <w:rsid w:val="00C652C9"/>
    <w:rsid w:val="00C6530D"/>
    <w:rsid w:val="00C65310"/>
    <w:rsid w:val="00C65338"/>
    <w:rsid w:val="00C65369"/>
    <w:rsid w:val="00C6536E"/>
    <w:rsid w:val="00C65371"/>
    <w:rsid w:val="00C65372"/>
    <w:rsid w:val="00C653A4"/>
    <w:rsid w:val="00C653AD"/>
    <w:rsid w:val="00C6540C"/>
    <w:rsid w:val="00C65429"/>
    <w:rsid w:val="00C65433"/>
    <w:rsid w:val="00C65467"/>
    <w:rsid w:val="00C65481"/>
    <w:rsid w:val="00C6548E"/>
    <w:rsid w:val="00C65497"/>
    <w:rsid w:val="00C654A1"/>
    <w:rsid w:val="00C654D4"/>
    <w:rsid w:val="00C654EA"/>
    <w:rsid w:val="00C65523"/>
    <w:rsid w:val="00C65572"/>
    <w:rsid w:val="00C655F4"/>
    <w:rsid w:val="00C65631"/>
    <w:rsid w:val="00C65636"/>
    <w:rsid w:val="00C6563A"/>
    <w:rsid w:val="00C65667"/>
    <w:rsid w:val="00C65668"/>
    <w:rsid w:val="00C6566C"/>
    <w:rsid w:val="00C65677"/>
    <w:rsid w:val="00C65687"/>
    <w:rsid w:val="00C656BE"/>
    <w:rsid w:val="00C6571E"/>
    <w:rsid w:val="00C65724"/>
    <w:rsid w:val="00C6573E"/>
    <w:rsid w:val="00C65742"/>
    <w:rsid w:val="00C65753"/>
    <w:rsid w:val="00C65784"/>
    <w:rsid w:val="00C6578E"/>
    <w:rsid w:val="00C657A9"/>
    <w:rsid w:val="00C657AA"/>
    <w:rsid w:val="00C657DF"/>
    <w:rsid w:val="00C657FF"/>
    <w:rsid w:val="00C65808"/>
    <w:rsid w:val="00C65834"/>
    <w:rsid w:val="00C65842"/>
    <w:rsid w:val="00C65845"/>
    <w:rsid w:val="00C65851"/>
    <w:rsid w:val="00C658C3"/>
    <w:rsid w:val="00C658EA"/>
    <w:rsid w:val="00C6591A"/>
    <w:rsid w:val="00C6596B"/>
    <w:rsid w:val="00C65990"/>
    <w:rsid w:val="00C659AE"/>
    <w:rsid w:val="00C65A03"/>
    <w:rsid w:val="00C65A36"/>
    <w:rsid w:val="00C65A41"/>
    <w:rsid w:val="00C65A5E"/>
    <w:rsid w:val="00C65A61"/>
    <w:rsid w:val="00C65A62"/>
    <w:rsid w:val="00C65B0E"/>
    <w:rsid w:val="00C65B31"/>
    <w:rsid w:val="00C65B46"/>
    <w:rsid w:val="00C65B4D"/>
    <w:rsid w:val="00C65BB5"/>
    <w:rsid w:val="00C65BD4"/>
    <w:rsid w:val="00C65C09"/>
    <w:rsid w:val="00C65C31"/>
    <w:rsid w:val="00C65C36"/>
    <w:rsid w:val="00C65CA0"/>
    <w:rsid w:val="00C65CC8"/>
    <w:rsid w:val="00C65CF9"/>
    <w:rsid w:val="00C65D07"/>
    <w:rsid w:val="00C65D0A"/>
    <w:rsid w:val="00C65D23"/>
    <w:rsid w:val="00C65D43"/>
    <w:rsid w:val="00C65D5E"/>
    <w:rsid w:val="00C65D8C"/>
    <w:rsid w:val="00C65D8F"/>
    <w:rsid w:val="00C65DA6"/>
    <w:rsid w:val="00C65DAF"/>
    <w:rsid w:val="00C65DBE"/>
    <w:rsid w:val="00C65DD0"/>
    <w:rsid w:val="00C65DD4"/>
    <w:rsid w:val="00C65E0C"/>
    <w:rsid w:val="00C65E35"/>
    <w:rsid w:val="00C65E4F"/>
    <w:rsid w:val="00C65E70"/>
    <w:rsid w:val="00C65EC4"/>
    <w:rsid w:val="00C65EDB"/>
    <w:rsid w:val="00C65EE5"/>
    <w:rsid w:val="00C65F06"/>
    <w:rsid w:val="00C65F3B"/>
    <w:rsid w:val="00C65F87"/>
    <w:rsid w:val="00C65FC4"/>
    <w:rsid w:val="00C65FD7"/>
    <w:rsid w:val="00C66015"/>
    <w:rsid w:val="00C6603C"/>
    <w:rsid w:val="00C6604A"/>
    <w:rsid w:val="00C66052"/>
    <w:rsid w:val="00C6605C"/>
    <w:rsid w:val="00C66074"/>
    <w:rsid w:val="00C66079"/>
    <w:rsid w:val="00C660D4"/>
    <w:rsid w:val="00C66109"/>
    <w:rsid w:val="00C6610A"/>
    <w:rsid w:val="00C66157"/>
    <w:rsid w:val="00C6616E"/>
    <w:rsid w:val="00C661B8"/>
    <w:rsid w:val="00C661F3"/>
    <w:rsid w:val="00C6620D"/>
    <w:rsid w:val="00C66217"/>
    <w:rsid w:val="00C6623A"/>
    <w:rsid w:val="00C66240"/>
    <w:rsid w:val="00C66250"/>
    <w:rsid w:val="00C66256"/>
    <w:rsid w:val="00C66264"/>
    <w:rsid w:val="00C66265"/>
    <w:rsid w:val="00C662C9"/>
    <w:rsid w:val="00C66324"/>
    <w:rsid w:val="00C6637C"/>
    <w:rsid w:val="00C66381"/>
    <w:rsid w:val="00C663BA"/>
    <w:rsid w:val="00C66406"/>
    <w:rsid w:val="00C66417"/>
    <w:rsid w:val="00C66431"/>
    <w:rsid w:val="00C6643A"/>
    <w:rsid w:val="00C66460"/>
    <w:rsid w:val="00C6646E"/>
    <w:rsid w:val="00C66481"/>
    <w:rsid w:val="00C66488"/>
    <w:rsid w:val="00C6653E"/>
    <w:rsid w:val="00C6659A"/>
    <w:rsid w:val="00C665B5"/>
    <w:rsid w:val="00C665DA"/>
    <w:rsid w:val="00C6665E"/>
    <w:rsid w:val="00C66664"/>
    <w:rsid w:val="00C66668"/>
    <w:rsid w:val="00C666D8"/>
    <w:rsid w:val="00C6673E"/>
    <w:rsid w:val="00C6674C"/>
    <w:rsid w:val="00C667B5"/>
    <w:rsid w:val="00C667D6"/>
    <w:rsid w:val="00C6685C"/>
    <w:rsid w:val="00C668E5"/>
    <w:rsid w:val="00C66918"/>
    <w:rsid w:val="00C66960"/>
    <w:rsid w:val="00C66974"/>
    <w:rsid w:val="00C66993"/>
    <w:rsid w:val="00C669A9"/>
    <w:rsid w:val="00C669C5"/>
    <w:rsid w:val="00C669D0"/>
    <w:rsid w:val="00C66A0A"/>
    <w:rsid w:val="00C66A9F"/>
    <w:rsid w:val="00C66AA8"/>
    <w:rsid w:val="00C66ADE"/>
    <w:rsid w:val="00C66B02"/>
    <w:rsid w:val="00C66B67"/>
    <w:rsid w:val="00C66B94"/>
    <w:rsid w:val="00C66B9B"/>
    <w:rsid w:val="00C66BFF"/>
    <w:rsid w:val="00C66C0A"/>
    <w:rsid w:val="00C66C10"/>
    <w:rsid w:val="00C66C25"/>
    <w:rsid w:val="00C66C63"/>
    <w:rsid w:val="00C66C69"/>
    <w:rsid w:val="00C66C71"/>
    <w:rsid w:val="00C66C9F"/>
    <w:rsid w:val="00C66CAA"/>
    <w:rsid w:val="00C66CD0"/>
    <w:rsid w:val="00C66CFB"/>
    <w:rsid w:val="00C66CFF"/>
    <w:rsid w:val="00C66D07"/>
    <w:rsid w:val="00C66D9D"/>
    <w:rsid w:val="00C66DBA"/>
    <w:rsid w:val="00C66E47"/>
    <w:rsid w:val="00C66E56"/>
    <w:rsid w:val="00C66E76"/>
    <w:rsid w:val="00C66E84"/>
    <w:rsid w:val="00C66EE0"/>
    <w:rsid w:val="00C66EE6"/>
    <w:rsid w:val="00C66EF2"/>
    <w:rsid w:val="00C66F05"/>
    <w:rsid w:val="00C66F06"/>
    <w:rsid w:val="00C66F12"/>
    <w:rsid w:val="00C66F4A"/>
    <w:rsid w:val="00C66F69"/>
    <w:rsid w:val="00C66FAD"/>
    <w:rsid w:val="00C66FB2"/>
    <w:rsid w:val="00C66FD8"/>
    <w:rsid w:val="00C6702F"/>
    <w:rsid w:val="00C67039"/>
    <w:rsid w:val="00C670B1"/>
    <w:rsid w:val="00C67131"/>
    <w:rsid w:val="00C6715F"/>
    <w:rsid w:val="00C67171"/>
    <w:rsid w:val="00C671A3"/>
    <w:rsid w:val="00C671C5"/>
    <w:rsid w:val="00C671EA"/>
    <w:rsid w:val="00C67203"/>
    <w:rsid w:val="00C67249"/>
    <w:rsid w:val="00C67261"/>
    <w:rsid w:val="00C67268"/>
    <w:rsid w:val="00C672C4"/>
    <w:rsid w:val="00C672CE"/>
    <w:rsid w:val="00C672F5"/>
    <w:rsid w:val="00C672FA"/>
    <w:rsid w:val="00C6731E"/>
    <w:rsid w:val="00C6732F"/>
    <w:rsid w:val="00C67335"/>
    <w:rsid w:val="00C67343"/>
    <w:rsid w:val="00C67352"/>
    <w:rsid w:val="00C67357"/>
    <w:rsid w:val="00C67368"/>
    <w:rsid w:val="00C673CA"/>
    <w:rsid w:val="00C673CE"/>
    <w:rsid w:val="00C673D6"/>
    <w:rsid w:val="00C673D9"/>
    <w:rsid w:val="00C674B8"/>
    <w:rsid w:val="00C674BF"/>
    <w:rsid w:val="00C674E3"/>
    <w:rsid w:val="00C67517"/>
    <w:rsid w:val="00C67532"/>
    <w:rsid w:val="00C6753E"/>
    <w:rsid w:val="00C67540"/>
    <w:rsid w:val="00C6759E"/>
    <w:rsid w:val="00C67608"/>
    <w:rsid w:val="00C6768F"/>
    <w:rsid w:val="00C676A3"/>
    <w:rsid w:val="00C676C0"/>
    <w:rsid w:val="00C676C6"/>
    <w:rsid w:val="00C676C7"/>
    <w:rsid w:val="00C676CB"/>
    <w:rsid w:val="00C676D5"/>
    <w:rsid w:val="00C676DF"/>
    <w:rsid w:val="00C67723"/>
    <w:rsid w:val="00C67734"/>
    <w:rsid w:val="00C677B4"/>
    <w:rsid w:val="00C677EF"/>
    <w:rsid w:val="00C67896"/>
    <w:rsid w:val="00C678D6"/>
    <w:rsid w:val="00C678F1"/>
    <w:rsid w:val="00C67908"/>
    <w:rsid w:val="00C67928"/>
    <w:rsid w:val="00C67935"/>
    <w:rsid w:val="00C6793A"/>
    <w:rsid w:val="00C67967"/>
    <w:rsid w:val="00C6796F"/>
    <w:rsid w:val="00C67973"/>
    <w:rsid w:val="00C6797C"/>
    <w:rsid w:val="00C67988"/>
    <w:rsid w:val="00C679DF"/>
    <w:rsid w:val="00C679FF"/>
    <w:rsid w:val="00C67A2E"/>
    <w:rsid w:val="00C67A31"/>
    <w:rsid w:val="00C67A3C"/>
    <w:rsid w:val="00C67A42"/>
    <w:rsid w:val="00C67AEC"/>
    <w:rsid w:val="00C67AF0"/>
    <w:rsid w:val="00C67B04"/>
    <w:rsid w:val="00C67B7E"/>
    <w:rsid w:val="00C67B94"/>
    <w:rsid w:val="00C67B98"/>
    <w:rsid w:val="00C67BAE"/>
    <w:rsid w:val="00C67BE5"/>
    <w:rsid w:val="00C67C20"/>
    <w:rsid w:val="00C67C3A"/>
    <w:rsid w:val="00C67C49"/>
    <w:rsid w:val="00C67C4C"/>
    <w:rsid w:val="00C67C53"/>
    <w:rsid w:val="00C67C86"/>
    <w:rsid w:val="00C67CAA"/>
    <w:rsid w:val="00C67CCD"/>
    <w:rsid w:val="00C67D2A"/>
    <w:rsid w:val="00C67D2C"/>
    <w:rsid w:val="00C67D82"/>
    <w:rsid w:val="00C67D8A"/>
    <w:rsid w:val="00C67DD7"/>
    <w:rsid w:val="00C67DFC"/>
    <w:rsid w:val="00C67E07"/>
    <w:rsid w:val="00C67E3A"/>
    <w:rsid w:val="00C67E3C"/>
    <w:rsid w:val="00C67E40"/>
    <w:rsid w:val="00C67E4F"/>
    <w:rsid w:val="00C67E85"/>
    <w:rsid w:val="00C67E91"/>
    <w:rsid w:val="00C67EA9"/>
    <w:rsid w:val="00C67F0A"/>
    <w:rsid w:val="00C67F2B"/>
    <w:rsid w:val="00C67F2E"/>
    <w:rsid w:val="00C67F46"/>
    <w:rsid w:val="00C67F90"/>
    <w:rsid w:val="00C67F9C"/>
    <w:rsid w:val="00C67F9D"/>
    <w:rsid w:val="00C67FC0"/>
    <w:rsid w:val="00C70011"/>
    <w:rsid w:val="00C7002F"/>
    <w:rsid w:val="00C70046"/>
    <w:rsid w:val="00C70047"/>
    <w:rsid w:val="00C700AA"/>
    <w:rsid w:val="00C700FC"/>
    <w:rsid w:val="00C70169"/>
    <w:rsid w:val="00C70184"/>
    <w:rsid w:val="00C701D4"/>
    <w:rsid w:val="00C70212"/>
    <w:rsid w:val="00C70222"/>
    <w:rsid w:val="00C70284"/>
    <w:rsid w:val="00C702B6"/>
    <w:rsid w:val="00C7031E"/>
    <w:rsid w:val="00C70363"/>
    <w:rsid w:val="00C70386"/>
    <w:rsid w:val="00C70396"/>
    <w:rsid w:val="00C703DF"/>
    <w:rsid w:val="00C7040A"/>
    <w:rsid w:val="00C7041C"/>
    <w:rsid w:val="00C70438"/>
    <w:rsid w:val="00C7047A"/>
    <w:rsid w:val="00C70490"/>
    <w:rsid w:val="00C704B0"/>
    <w:rsid w:val="00C704C4"/>
    <w:rsid w:val="00C7050C"/>
    <w:rsid w:val="00C7054A"/>
    <w:rsid w:val="00C70582"/>
    <w:rsid w:val="00C705F8"/>
    <w:rsid w:val="00C7060A"/>
    <w:rsid w:val="00C7061B"/>
    <w:rsid w:val="00C70626"/>
    <w:rsid w:val="00C70679"/>
    <w:rsid w:val="00C706C4"/>
    <w:rsid w:val="00C70727"/>
    <w:rsid w:val="00C7075C"/>
    <w:rsid w:val="00C70794"/>
    <w:rsid w:val="00C707A3"/>
    <w:rsid w:val="00C70826"/>
    <w:rsid w:val="00C70849"/>
    <w:rsid w:val="00C7084A"/>
    <w:rsid w:val="00C708A2"/>
    <w:rsid w:val="00C708AB"/>
    <w:rsid w:val="00C708AF"/>
    <w:rsid w:val="00C708D5"/>
    <w:rsid w:val="00C708EF"/>
    <w:rsid w:val="00C708F3"/>
    <w:rsid w:val="00C7090B"/>
    <w:rsid w:val="00C70941"/>
    <w:rsid w:val="00C70948"/>
    <w:rsid w:val="00C709AB"/>
    <w:rsid w:val="00C709B0"/>
    <w:rsid w:val="00C709E4"/>
    <w:rsid w:val="00C70A23"/>
    <w:rsid w:val="00C70A55"/>
    <w:rsid w:val="00C70A75"/>
    <w:rsid w:val="00C70A80"/>
    <w:rsid w:val="00C70AC4"/>
    <w:rsid w:val="00C70AEA"/>
    <w:rsid w:val="00C70B07"/>
    <w:rsid w:val="00C70B0A"/>
    <w:rsid w:val="00C70B39"/>
    <w:rsid w:val="00C70B3A"/>
    <w:rsid w:val="00C70B3F"/>
    <w:rsid w:val="00C70B72"/>
    <w:rsid w:val="00C70B85"/>
    <w:rsid w:val="00C70B99"/>
    <w:rsid w:val="00C70BA2"/>
    <w:rsid w:val="00C70BA5"/>
    <w:rsid w:val="00C70BDF"/>
    <w:rsid w:val="00C70BF5"/>
    <w:rsid w:val="00C70BF7"/>
    <w:rsid w:val="00C70C03"/>
    <w:rsid w:val="00C70C06"/>
    <w:rsid w:val="00C70C21"/>
    <w:rsid w:val="00C70C25"/>
    <w:rsid w:val="00C70C88"/>
    <w:rsid w:val="00C70CD0"/>
    <w:rsid w:val="00C70CD5"/>
    <w:rsid w:val="00C70CDA"/>
    <w:rsid w:val="00C70CFA"/>
    <w:rsid w:val="00C70D04"/>
    <w:rsid w:val="00C70D0B"/>
    <w:rsid w:val="00C70D5F"/>
    <w:rsid w:val="00C70D92"/>
    <w:rsid w:val="00C70D97"/>
    <w:rsid w:val="00C70DB9"/>
    <w:rsid w:val="00C70DCF"/>
    <w:rsid w:val="00C70E3A"/>
    <w:rsid w:val="00C70E91"/>
    <w:rsid w:val="00C70E98"/>
    <w:rsid w:val="00C70F2A"/>
    <w:rsid w:val="00C70F6B"/>
    <w:rsid w:val="00C70F8E"/>
    <w:rsid w:val="00C70FD7"/>
    <w:rsid w:val="00C71082"/>
    <w:rsid w:val="00C710AE"/>
    <w:rsid w:val="00C710E5"/>
    <w:rsid w:val="00C710EC"/>
    <w:rsid w:val="00C71100"/>
    <w:rsid w:val="00C71139"/>
    <w:rsid w:val="00C71142"/>
    <w:rsid w:val="00C71183"/>
    <w:rsid w:val="00C71184"/>
    <w:rsid w:val="00C711B7"/>
    <w:rsid w:val="00C71203"/>
    <w:rsid w:val="00C71223"/>
    <w:rsid w:val="00C71254"/>
    <w:rsid w:val="00C71270"/>
    <w:rsid w:val="00C71280"/>
    <w:rsid w:val="00C712D3"/>
    <w:rsid w:val="00C7131B"/>
    <w:rsid w:val="00C71338"/>
    <w:rsid w:val="00C71353"/>
    <w:rsid w:val="00C71364"/>
    <w:rsid w:val="00C7136B"/>
    <w:rsid w:val="00C713A8"/>
    <w:rsid w:val="00C713C1"/>
    <w:rsid w:val="00C713C2"/>
    <w:rsid w:val="00C713D0"/>
    <w:rsid w:val="00C713D9"/>
    <w:rsid w:val="00C713DD"/>
    <w:rsid w:val="00C713F3"/>
    <w:rsid w:val="00C7147E"/>
    <w:rsid w:val="00C71487"/>
    <w:rsid w:val="00C7148D"/>
    <w:rsid w:val="00C71497"/>
    <w:rsid w:val="00C714AF"/>
    <w:rsid w:val="00C71521"/>
    <w:rsid w:val="00C71537"/>
    <w:rsid w:val="00C71549"/>
    <w:rsid w:val="00C71551"/>
    <w:rsid w:val="00C71571"/>
    <w:rsid w:val="00C71582"/>
    <w:rsid w:val="00C71589"/>
    <w:rsid w:val="00C715A4"/>
    <w:rsid w:val="00C715B7"/>
    <w:rsid w:val="00C715BC"/>
    <w:rsid w:val="00C715F6"/>
    <w:rsid w:val="00C71604"/>
    <w:rsid w:val="00C7161C"/>
    <w:rsid w:val="00C7166F"/>
    <w:rsid w:val="00C71674"/>
    <w:rsid w:val="00C71694"/>
    <w:rsid w:val="00C7169A"/>
    <w:rsid w:val="00C716A6"/>
    <w:rsid w:val="00C716E3"/>
    <w:rsid w:val="00C716EB"/>
    <w:rsid w:val="00C716F9"/>
    <w:rsid w:val="00C716FB"/>
    <w:rsid w:val="00C71713"/>
    <w:rsid w:val="00C71729"/>
    <w:rsid w:val="00C7173A"/>
    <w:rsid w:val="00C71776"/>
    <w:rsid w:val="00C71798"/>
    <w:rsid w:val="00C7179C"/>
    <w:rsid w:val="00C717BB"/>
    <w:rsid w:val="00C717DC"/>
    <w:rsid w:val="00C71807"/>
    <w:rsid w:val="00C71822"/>
    <w:rsid w:val="00C71826"/>
    <w:rsid w:val="00C71847"/>
    <w:rsid w:val="00C7186C"/>
    <w:rsid w:val="00C7188B"/>
    <w:rsid w:val="00C718B4"/>
    <w:rsid w:val="00C718BD"/>
    <w:rsid w:val="00C718E4"/>
    <w:rsid w:val="00C71908"/>
    <w:rsid w:val="00C7191F"/>
    <w:rsid w:val="00C71925"/>
    <w:rsid w:val="00C7192E"/>
    <w:rsid w:val="00C719A9"/>
    <w:rsid w:val="00C719D7"/>
    <w:rsid w:val="00C71A26"/>
    <w:rsid w:val="00C71A2D"/>
    <w:rsid w:val="00C71A4B"/>
    <w:rsid w:val="00C71A4D"/>
    <w:rsid w:val="00C71A53"/>
    <w:rsid w:val="00C71ADB"/>
    <w:rsid w:val="00C71AFC"/>
    <w:rsid w:val="00C71B0A"/>
    <w:rsid w:val="00C71B8A"/>
    <w:rsid w:val="00C71B8B"/>
    <w:rsid w:val="00C71B8F"/>
    <w:rsid w:val="00C71B98"/>
    <w:rsid w:val="00C71BEA"/>
    <w:rsid w:val="00C71BF4"/>
    <w:rsid w:val="00C71C10"/>
    <w:rsid w:val="00C71C2D"/>
    <w:rsid w:val="00C71C42"/>
    <w:rsid w:val="00C71C6C"/>
    <w:rsid w:val="00C71C8A"/>
    <w:rsid w:val="00C71CA8"/>
    <w:rsid w:val="00C71CCA"/>
    <w:rsid w:val="00C71D1D"/>
    <w:rsid w:val="00C71D20"/>
    <w:rsid w:val="00C71D34"/>
    <w:rsid w:val="00C71D5B"/>
    <w:rsid w:val="00C71D6C"/>
    <w:rsid w:val="00C71D89"/>
    <w:rsid w:val="00C71D97"/>
    <w:rsid w:val="00C71DB0"/>
    <w:rsid w:val="00C71DB6"/>
    <w:rsid w:val="00C71DBF"/>
    <w:rsid w:val="00C71DC4"/>
    <w:rsid w:val="00C71DC9"/>
    <w:rsid w:val="00C71DD3"/>
    <w:rsid w:val="00C71DD8"/>
    <w:rsid w:val="00C71DDF"/>
    <w:rsid w:val="00C71DEC"/>
    <w:rsid w:val="00C71E12"/>
    <w:rsid w:val="00C71E1B"/>
    <w:rsid w:val="00C71E1E"/>
    <w:rsid w:val="00C71E46"/>
    <w:rsid w:val="00C71E5B"/>
    <w:rsid w:val="00C71E76"/>
    <w:rsid w:val="00C71E7F"/>
    <w:rsid w:val="00C71EAE"/>
    <w:rsid w:val="00C71ED1"/>
    <w:rsid w:val="00C71EF1"/>
    <w:rsid w:val="00C71F33"/>
    <w:rsid w:val="00C71F43"/>
    <w:rsid w:val="00C71F92"/>
    <w:rsid w:val="00C71F97"/>
    <w:rsid w:val="00C71FA2"/>
    <w:rsid w:val="00C71FB7"/>
    <w:rsid w:val="00C71FD2"/>
    <w:rsid w:val="00C71FD3"/>
    <w:rsid w:val="00C71FD4"/>
    <w:rsid w:val="00C7200E"/>
    <w:rsid w:val="00C7202A"/>
    <w:rsid w:val="00C7203D"/>
    <w:rsid w:val="00C7204E"/>
    <w:rsid w:val="00C72081"/>
    <w:rsid w:val="00C720A2"/>
    <w:rsid w:val="00C720A4"/>
    <w:rsid w:val="00C720C7"/>
    <w:rsid w:val="00C720EF"/>
    <w:rsid w:val="00C720FD"/>
    <w:rsid w:val="00C7215F"/>
    <w:rsid w:val="00C72171"/>
    <w:rsid w:val="00C72185"/>
    <w:rsid w:val="00C7219A"/>
    <w:rsid w:val="00C721DD"/>
    <w:rsid w:val="00C721DF"/>
    <w:rsid w:val="00C72209"/>
    <w:rsid w:val="00C72247"/>
    <w:rsid w:val="00C72268"/>
    <w:rsid w:val="00C72278"/>
    <w:rsid w:val="00C72287"/>
    <w:rsid w:val="00C722A3"/>
    <w:rsid w:val="00C722E3"/>
    <w:rsid w:val="00C722E6"/>
    <w:rsid w:val="00C72317"/>
    <w:rsid w:val="00C7232C"/>
    <w:rsid w:val="00C72371"/>
    <w:rsid w:val="00C7238E"/>
    <w:rsid w:val="00C723AB"/>
    <w:rsid w:val="00C723E5"/>
    <w:rsid w:val="00C723EB"/>
    <w:rsid w:val="00C72419"/>
    <w:rsid w:val="00C72431"/>
    <w:rsid w:val="00C72464"/>
    <w:rsid w:val="00C7246E"/>
    <w:rsid w:val="00C72479"/>
    <w:rsid w:val="00C72484"/>
    <w:rsid w:val="00C72489"/>
    <w:rsid w:val="00C72495"/>
    <w:rsid w:val="00C7249B"/>
    <w:rsid w:val="00C7249D"/>
    <w:rsid w:val="00C724B1"/>
    <w:rsid w:val="00C724BE"/>
    <w:rsid w:val="00C724D0"/>
    <w:rsid w:val="00C72506"/>
    <w:rsid w:val="00C72526"/>
    <w:rsid w:val="00C72564"/>
    <w:rsid w:val="00C72581"/>
    <w:rsid w:val="00C725B2"/>
    <w:rsid w:val="00C725C1"/>
    <w:rsid w:val="00C725C8"/>
    <w:rsid w:val="00C725D5"/>
    <w:rsid w:val="00C725E7"/>
    <w:rsid w:val="00C72659"/>
    <w:rsid w:val="00C7265C"/>
    <w:rsid w:val="00C7266A"/>
    <w:rsid w:val="00C72673"/>
    <w:rsid w:val="00C726BF"/>
    <w:rsid w:val="00C726DF"/>
    <w:rsid w:val="00C726FB"/>
    <w:rsid w:val="00C72725"/>
    <w:rsid w:val="00C7277A"/>
    <w:rsid w:val="00C7279F"/>
    <w:rsid w:val="00C727A0"/>
    <w:rsid w:val="00C727AF"/>
    <w:rsid w:val="00C727BA"/>
    <w:rsid w:val="00C727C3"/>
    <w:rsid w:val="00C727C5"/>
    <w:rsid w:val="00C727F5"/>
    <w:rsid w:val="00C72828"/>
    <w:rsid w:val="00C72833"/>
    <w:rsid w:val="00C72852"/>
    <w:rsid w:val="00C7286A"/>
    <w:rsid w:val="00C728A6"/>
    <w:rsid w:val="00C728B6"/>
    <w:rsid w:val="00C728EC"/>
    <w:rsid w:val="00C72900"/>
    <w:rsid w:val="00C72928"/>
    <w:rsid w:val="00C72946"/>
    <w:rsid w:val="00C72956"/>
    <w:rsid w:val="00C72970"/>
    <w:rsid w:val="00C72974"/>
    <w:rsid w:val="00C729B5"/>
    <w:rsid w:val="00C729EF"/>
    <w:rsid w:val="00C72A2D"/>
    <w:rsid w:val="00C72A2E"/>
    <w:rsid w:val="00C72A73"/>
    <w:rsid w:val="00C72A8D"/>
    <w:rsid w:val="00C72A92"/>
    <w:rsid w:val="00C72ABE"/>
    <w:rsid w:val="00C72B03"/>
    <w:rsid w:val="00C72B09"/>
    <w:rsid w:val="00C72B0A"/>
    <w:rsid w:val="00C72B66"/>
    <w:rsid w:val="00C72B73"/>
    <w:rsid w:val="00C72B7F"/>
    <w:rsid w:val="00C72B94"/>
    <w:rsid w:val="00C72C1F"/>
    <w:rsid w:val="00C72C4D"/>
    <w:rsid w:val="00C72C6C"/>
    <w:rsid w:val="00C72C7C"/>
    <w:rsid w:val="00C72C87"/>
    <w:rsid w:val="00C72CAE"/>
    <w:rsid w:val="00C72CC6"/>
    <w:rsid w:val="00C72CC8"/>
    <w:rsid w:val="00C72CF2"/>
    <w:rsid w:val="00C72CFE"/>
    <w:rsid w:val="00C72D08"/>
    <w:rsid w:val="00C72D42"/>
    <w:rsid w:val="00C72DAD"/>
    <w:rsid w:val="00C72DB6"/>
    <w:rsid w:val="00C72E14"/>
    <w:rsid w:val="00C72E1D"/>
    <w:rsid w:val="00C72E4D"/>
    <w:rsid w:val="00C72E6C"/>
    <w:rsid w:val="00C72EA7"/>
    <w:rsid w:val="00C72EB2"/>
    <w:rsid w:val="00C72F89"/>
    <w:rsid w:val="00C72FBF"/>
    <w:rsid w:val="00C72FD4"/>
    <w:rsid w:val="00C73033"/>
    <w:rsid w:val="00C7304F"/>
    <w:rsid w:val="00C7309D"/>
    <w:rsid w:val="00C73159"/>
    <w:rsid w:val="00C7316A"/>
    <w:rsid w:val="00C731FA"/>
    <w:rsid w:val="00C7325E"/>
    <w:rsid w:val="00C73270"/>
    <w:rsid w:val="00C732E5"/>
    <w:rsid w:val="00C732F8"/>
    <w:rsid w:val="00C7330B"/>
    <w:rsid w:val="00C73332"/>
    <w:rsid w:val="00C73351"/>
    <w:rsid w:val="00C73353"/>
    <w:rsid w:val="00C7337E"/>
    <w:rsid w:val="00C733C2"/>
    <w:rsid w:val="00C733FA"/>
    <w:rsid w:val="00C73439"/>
    <w:rsid w:val="00C73468"/>
    <w:rsid w:val="00C73476"/>
    <w:rsid w:val="00C73479"/>
    <w:rsid w:val="00C734A9"/>
    <w:rsid w:val="00C734BA"/>
    <w:rsid w:val="00C734C4"/>
    <w:rsid w:val="00C734C9"/>
    <w:rsid w:val="00C734D0"/>
    <w:rsid w:val="00C734D3"/>
    <w:rsid w:val="00C7351F"/>
    <w:rsid w:val="00C73569"/>
    <w:rsid w:val="00C735BD"/>
    <w:rsid w:val="00C735E2"/>
    <w:rsid w:val="00C735EF"/>
    <w:rsid w:val="00C73628"/>
    <w:rsid w:val="00C73645"/>
    <w:rsid w:val="00C73659"/>
    <w:rsid w:val="00C73668"/>
    <w:rsid w:val="00C73689"/>
    <w:rsid w:val="00C736CE"/>
    <w:rsid w:val="00C736EC"/>
    <w:rsid w:val="00C7376D"/>
    <w:rsid w:val="00C7377E"/>
    <w:rsid w:val="00C73786"/>
    <w:rsid w:val="00C7379E"/>
    <w:rsid w:val="00C7379F"/>
    <w:rsid w:val="00C737CC"/>
    <w:rsid w:val="00C737CD"/>
    <w:rsid w:val="00C737D1"/>
    <w:rsid w:val="00C73836"/>
    <w:rsid w:val="00C7387F"/>
    <w:rsid w:val="00C7388C"/>
    <w:rsid w:val="00C738A5"/>
    <w:rsid w:val="00C738A8"/>
    <w:rsid w:val="00C738AD"/>
    <w:rsid w:val="00C738C2"/>
    <w:rsid w:val="00C738C7"/>
    <w:rsid w:val="00C738E0"/>
    <w:rsid w:val="00C73913"/>
    <w:rsid w:val="00C73930"/>
    <w:rsid w:val="00C739AA"/>
    <w:rsid w:val="00C739AC"/>
    <w:rsid w:val="00C739DA"/>
    <w:rsid w:val="00C739E6"/>
    <w:rsid w:val="00C739EA"/>
    <w:rsid w:val="00C739EF"/>
    <w:rsid w:val="00C73A00"/>
    <w:rsid w:val="00C73A03"/>
    <w:rsid w:val="00C73A26"/>
    <w:rsid w:val="00C73ACB"/>
    <w:rsid w:val="00C73AD1"/>
    <w:rsid w:val="00C73B02"/>
    <w:rsid w:val="00C73B17"/>
    <w:rsid w:val="00C73B81"/>
    <w:rsid w:val="00C73BAA"/>
    <w:rsid w:val="00C73BD5"/>
    <w:rsid w:val="00C73C33"/>
    <w:rsid w:val="00C73C35"/>
    <w:rsid w:val="00C73C3C"/>
    <w:rsid w:val="00C73C93"/>
    <w:rsid w:val="00C73C97"/>
    <w:rsid w:val="00C73CD0"/>
    <w:rsid w:val="00C73D11"/>
    <w:rsid w:val="00C73D20"/>
    <w:rsid w:val="00C73D2F"/>
    <w:rsid w:val="00C73D32"/>
    <w:rsid w:val="00C73D37"/>
    <w:rsid w:val="00C73D43"/>
    <w:rsid w:val="00C73DA5"/>
    <w:rsid w:val="00C73DB9"/>
    <w:rsid w:val="00C73DF1"/>
    <w:rsid w:val="00C73DFD"/>
    <w:rsid w:val="00C73E1C"/>
    <w:rsid w:val="00C73E34"/>
    <w:rsid w:val="00C73E7A"/>
    <w:rsid w:val="00C73E80"/>
    <w:rsid w:val="00C73EBB"/>
    <w:rsid w:val="00C73ED0"/>
    <w:rsid w:val="00C73EF1"/>
    <w:rsid w:val="00C73F28"/>
    <w:rsid w:val="00C73F39"/>
    <w:rsid w:val="00C73F3C"/>
    <w:rsid w:val="00C73F8D"/>
    <w:rsid w:val="00C73FCF"/>
    <w:rsid w:val="00C73FEC"/>
    <w:rsid w:val="00C74000"/>
    <w:rsid w:val="00C74007"/>
    <w:rsid w:val="00C74021"/>
    <w:rsid w:val="00C74038"/>
    <w:rsid w:val="00C7407F"/>
    <w:rsid w:val="00C74096"/>
    <w:rsid w:val="00C740D8"/>
    <w:rsid w:val="00C740E1"/>
    <w:rsid w:val="00C74101"/>
    <w:rsid w:val="00C74102"/>
    <w:rsid w:val="00C74113"/>
    <w:rsid w:val="00C74116"/>
    <w:rsid w:val="00C7413A"/>
    <w:rsid w:val="00C7417B"/>
    <w:rsid w:val="00C741C6"/>
    <w:rsid w:val="00C741DC"/>
    <w:rsid w:val="00C74210"/>
    <w:rsid w:val="00C74244"/>
    <w:rsid w:val="00C74249"/>
    <w:rsid w:val="00C74265"/>
    <w:rsid w:val="00C74268"/>
    <w:rsid w:val="00C742B8"/>
    <w:rsid w:val="00C742BD"/>
    <w:rsid w:val="00C743B6"/>
    <w:rsid w:val="00C743B9"/>
    <w:rsid w:val="00C743E2"/>
    <w:rsid w:val="00C7440D"/>
    <w:rsid w:val="00C74413"/>
    <w:rsid w:val="00C7441D"/>
    <w:rsid w:val="00C7444B"/>
    <w:rsid w:val="00C74492"/>
    <w:rsid w:val="00C74496"/>
    <w:rsid w:val="00C744A0"/>
    <w:rsid w:val="00C744BC"/>
    <w:rsid w:val="00C744D5"/>
    <w:rsid w:val="00C74515"/>
    <w:rsid w:val="00C74586"/>
    <w:rsid w:val="00C745A7"/>
    <w:rsid w:val="00C745CC"/>
    <w:rsid w:val="00C745F9"/>
    <w:rsid w:val="00C7464C"/>
    <w:rsid w:val="00C74674"/>
    <w:rsid w:val="00C746BB"/>
    <w:rsid w:val="00C746E9"/>
    <w:rsid w:val="00C746F0"/>
    <w:rsid w:val="00C74702"/>
    <w:rsid w:val="00C74735"/>
    <w:rsid w:val="00C747B2"/>
    <w:rsid w:val="00C747B7"/>
    <w:rsid w:val="00C747C0"/>
    <w:rsid w:val="00C747D2"/>
    <w:rsid w:val="00C747D9"/>
    <w:rsid w:val="00C747E7"/>
    <w:rsid w:val="00C747F8"/>
    <w:rsid w:val="00C74806"/>
    <w:rsid w:val="00C7481E"/>
    <w:rsid w:val="00C7485A"/>
    <w:rsid w:val="00C7486A"/>
    <w:rsid w:val="00C7488E"/>
    <w:rsid w:val="00C748C8"/>
    <w:rsid w:val="00C748E4"/>
    <w:rsid w:val="00C748F2"/>
    <w:rsid w:val="00C7490B"/>
    <w:rsid w:val="00C74969"/>
    <w:rsid w:val="00C74977"/>
    <w:rsid w:val="00C7499D"/>
    <w:rsid w:val="00C749C4"/>
    <w:rsid w:val="00C749C5"/>
    <w:rsid w:val="00C749E4"/>
    <w:rsid w:val="00C74A43"/>
    <w:rsid w:val="00C74A51"/>
    <w:rsid w:val="00C74A54"/>
    <w:rsid w:val="00C74A85"/>
    <w:rsid w:val="00C74A88"/>
    <w:rsid w:val="00C74ACD"/>
    <w:rsid w:val="00C74AEB"/>
    <w:rsid w:val="00C74AEF"/>
    <w:rsid w:val="00C74AF9"/>
    <w:rsid w:val="00C74B0A"/>
    <w:rsid w:val="00C74B1E"/>
    <w:rsid w:val="00C74B40"/>
    <w:rsid w:val="00C74B56"/>
    <w:rsid w:val="00C74B5E"/>
    <w:rsid w:val="00C74B91"/>
    <w:rsid w:val="00C74BE0"/>
    <w:rsid w:val="00C74BFF"/>
    <w:rsid w:val="00C74C31"/>
    <w:rsid w:val="00C74C32"/>
    <w:rsid w:val="00C74C38"/>
    <w:rsid w:val="00C74CA7"/>
    <w:rsid w:val="00C74CBE"/>
    <w:rsid w:val="00C74CD8"/>
    <w:rsid w:val="00C74CDF"/>
    <w:rsid w:val="00C74CE1"/>
    <w:rsid w:val="00C74CEA"/>
    <w:rsid w:val="00C74CF2"/>
    <w:rsid w:val="00C74D09"/>
    <w:rsid w:val="00C74D10"/>
    <w:rsid w:val="00C74D70"/>
    <w:rsid w:val="00C74DBE"/>
    <w:rsid w:val="00C74E2E"/>
    <w:rsid w:val="00C74E34"/>
    <w:rsid w:val="00C74E3B"/>
    <w:rsid w:val="00C74E58"/>
    <w:rsid w:val="00C74EEE"/>
    <w:rsid w:val="00C74F44"/>
    <w:rsid w:val="00C74F56"/>
    <w:rsid w:val="00C74F5D"/>
    <w:rsid w:val="00C74F83"/>
    <w:rsid w:val="00C74FD0"/>
    <w:rsid w:val="00C74FD1"/>
    <w:rsid w:val="00C74FD6"/>
    <w:rsid w:val="00C74FE7"/>
    <w:rsid w:val="00C74FF0"/>
    <w:rsid w:val="00C74FF3"/>
    <w:rsid w:val="00C7500F"/>
    <w:rsid w:val="00C7501C"/>
    <w:rsid w:val="00C75031"/>
    <w:rsid w:val="00C7504F"/>
    <w:rsid w:val="00C75057"/>
    <w:rsid w:val="00C75076"/>
    <w:rsid w:val="00C7508F"/>
    <w:rsid w:val="00C750F0"/>
    <w:rsid w:val="00C75108"/>
    <w:rsid w:val="00C75168"/>
    <w:rsid w:val="00C7516C"/>
    <w:rsid w:val="00C75187"/>
    <w:rsid w:val="00C751BE"/>
    <w:rsid w:val="00C751FB"/>
    <w:rsid w:val="00C75226"/>
    <w:rsid w:val="00C75227"/>
    <w:rsid w:val="00C75266"/>
    <w:rsid w:val="00C7529D"/>
    <w:rsid w:val="00C75326"/>
    <w:rsid w:val="00C7533B"/>
    <w:rsid w:val="00C7535E"/>
    <w:rsid w:val="00C75387"/>
    <w:rsid w:val="00C7538C"/>
    <w:rsid w:val="00C7539F"/>
    <w:rsid w:val="00C753D9"/>
    <w:rsid w:val="00C7542E"/>
    <w:rsid w:val="00C7543C"/>
    <w:rsid w:val="00C7544E"/>
    <w:rsid w:val="00C754BA"/>
    <w:rsid w:val="00C754C2"/>
    <w:rsid w:val="00C7551A"/>
    <w:rsid w:val="00C75591"/>
    <w:rsid w:val="00C755AF"/>
    <w:rsid w:val="00C755B6"/>
    <w:rsid w:val="00C755C4"/>
    <w:rsid w:val="00C755D7"/>
    <w:rsid w:val="00C7560C"/>
    <w:rsid w:val="00C75611"/>
    <w:rsid w:val="00C75633"/>
    <w:rsid w:val="00C75640"/>
    <w:rsid w:val="00C75665"/>
    <w:rsid w:val="00C75666"/>
    <w:rsid w:val="00C7566F"/>
    <w:rsid w:val="00C7567A"/>
    <w:rsid w:val="00C756AC"/>
    <w:rsid w:val="00C756B5"/>
    <w:rsid w:val="00C756B7"/>
    <w:rsid w:val="00C756BA"/>
    <w:rsid w:val="00C756CB"/>
    <w:rsid w:val="00C756D7"/>
    <w:rsid w:val="00C756E1"/>
    <w:rsid w:val="00C756FA"/>
    <w:rsid w:val="00C756FC"/>
    <w:rsid w:val="00C75701"/>
    <w:rsid w:val="00C7570A"/>
    <w:rsid w:val="00C75735"/>
    <w:rsid w:val="00C75740"/>
    <w:rsid w:val="00C75767"/>
    <w:rsid w:val="00C75791"/>
    <w:rsid w:val="00C757CF"/>
    <w:rsid w:val="00C757D8"/>
    <w:rsid w:val="00C75800"/>
    <w:rsid w:val="00C75813"/>
    <w:rsid w:val="00C75817"/>
    <w:rsid w:val="00C75836"/>
    <w:rsid w:val="00C75888"/>
    <w:rsid w:val="00C758BC"/>
    <w:rsid w:val="00C758C0"/>
    <w:rsid w:val="00C758D4"/>
    <w:rsid w:val="00C758DB"/>
    <w:rsid w:val="00C758ED"/>
    <w:rsid w:val="00C75911"/>
    <w:rsid w:val="00C75945"/>
    <w:rsid w:val="00C75955"/>
    <w:rsid w:val="00C75962"/>
    <w:rsid w:val="00C7598B"/>
    <w:rsid w:val="00C75994"/>
    <w:rsid w:val="00C759D2"/>
    <w:rsid w:val="00C759D7"/>
    <w:rsid w:val="00C759DD"/>
    <w:rsid w:val="00C75A36"/>
    <w:rsid w:val="00C75A4D"/>
    <w:rsid w:val="00C75ACF"/>
    <w:rsid w:val="00C75AD5"/>
    <w:rsid w:val="00C75B10"/>
    <w:rsid w:val="00C75B29"/>
    <w:rsid w:val="00C75B2D"/>
    <w:rsid w:val="00C75B50"/>
    <w:rsid w:val="00C75B63"/>
    <w:rsid w:val="00C75BA7"/>
    <w:rsid w:val="00C75BB8"/>
    <w:rsid w:val="00C75BBA"/>
    <w:rsid w:val="00C75BC0"/>
    <w:rsid w:val="00C75BDA"/>
    <w:rsid w:val="00C75C3D"/>
    <w:rsid w:val="00C75C57"/>
    <w:rsid w:val="00C75C9A"/>
    <w:rsid w:val="00C75C9B"/>
    <w:rsid w:val="00C75CA4"/>
    <w:rsid w:val="00C75D40"/>
    <w:rsid w:val="00C75D60"/>
    <w:rsid w:val="00C75D6E"/>
    <w:rsid w:val="00C75D84"/>
    <w:rsid w:val="00C75DB3"/>
    <w:rsid w:val="00C75DBF"/>
    <w:rsid w:val="00C75DE5"/>
    <w:rsid w:val="00C75DF5"/>
    <w:rsid w:val="00C75E07"/>
    <w:rsid w:val="00C75E16"/>
    <w:rsid w:val="00C75ED6"/>
    <w:rsid w:val="00C75EF1"/>
    <w:rsid w:val="00C75F14"/>
    <w:rsid w:val="00C75F3C"/>
    <w:rsid w:val="00C75F4D"/>
    <w:rsid w:val="00C75F58"/>
    <w:rsid w:val="00C75F5A"/>
    <w:rsid w:val="00C75FB9"/>
    <w:rsid w:val="00C76006"/>
    <w:rsid w:val="00C76007"/>
    <w:rsid w:val="00C76011"/>
    <w:rsid w:val="00C76034"/>
    <w:rsid w:val="00C76064"/>
    <w:rsid w:val="00C7606F"/>
    <w:rsid w:val="00C760A7"/>
    <w:rsid w:val="00C760CF"/>
    <w:rsid w:val="00C760FD"/>
    <w:rsid w:val="00C7611E"/>
    <w:rsid w:val="00C76133"/>
    <w:rsid w:val="00C76166"/>
    <w:rsid w:val="00C76181"/>
    <w:rsid w:val="00C76182"/>
    <w:rsid w:val="00C76233"/>
    <w:rsid w:val="00C762AE"/>
    <w:rsid w:val="00C762B3"/>
    <w:rsid w:val="00C762CA"/>
    <w:rsid w:val="00C762D0"/>
    <w:rsid w:val="00C762F6"/>
    <w:rsid w:val="00C7633E"/>
    <w:rsid w:val="00C7634D"/>
    <w:rsid w:val="00C7635D"/>
    <w:rsid w:val="00C76363"/>
    <w:rsid w:val="00C76384"/>
    <w:rsid w:val="00C7639C"/>
    <w:rsid w:val="00C763A4"/>
    <w:rsid w:val="00C763E5"/>
    <w:rsid w:val="00C7641D"/>
    <w:rsid w:val="00C76436"/>
    <w:rsid w:val="00C764A2"/>
    <w:rsid w:val="00C764A3"/>
    <w:rsid w:val="00C764B5"/>
    <w:rsid w:val="00C7653B"/>
    <w:rsid w:val="00C7654C"/>
    <w:rsid w:val="00C76555"/>
    <w:rsid w:val="00C76577"/>
    <w:rsid w:val="00C765A3"/>
    <w:rsid w:val="00C765E9"/>
    <w:rsid w:val="00C76657"/>
    <w:rsid w:val="00C76666"/>
    <w:rsid w:val="00C76692"/>
    <w:rsid w:val="00C76711"/>
    <w:rsid w:val="00C76724"/>
    <w:rsid w:val="00C76771"/>
    <w:rsid w:val="00C76772"/>
    <w:rsid w:val="00C76773"/>
    <w:rsid w:val="00C7678A"/>
    <w:rsid w:val="00C7679C"/>
    <w:rsid w:val="00C767CE"/>
    <w:rsid w:val="00C767D1"/>
    <w:rsid w:val="00C767D9"/>
    <w:rsid w:val="00C767E5"/>
    <w:rsid w:val="00C76812"/>
    <w:rsid w:val="00C7681B"/>
    <w:rsid w:val="00C7681C"/>
    <w:rsid w:val="00C7683C"/>
    <w:rsid w:val="00C7686A"/>
    <w:rsid w:val="00C7686E"/>
    <w:rsid w:val="00C768AB"/>
    <w:rsid w:val="00C768EA"/>
    <w:rsid w:val="00C76917"/>
    <w:rsid w:val="00C76976"/>
    <w:rsid w:val="00C769A7"/>
    <w:rsid w:val="00C769EF"/>
    <w:rsid w:val="00C76A35"/>
    <w:rsid w:val="00C76A61"/>
    <w:rsid w:val="00C76A98"/>
    <w:rsid w:val="00C76AAD"/>
    <w:rsid w:val="00C76AB7"/>
    <w:rsid w:val="00C76B02"/>
    <w:rsid w:val="00C76B81"/>
    <w:rsid w:val="00C76BCE"/>
    <w:rsid w:val="00C76BFF"/>
    <w:rsid w:val="00C76C00"/>
    <w:rsid w:val="00C76C08"/>
    <w:rsid w:val="00C76C23"/>
    <w:rsid w:val="00C76C2A"/>
    <w:rsid w:val="00C76C2B"/>
    <w:rsid w:val="00C76CCB"/>
    <w:rsid w:val="00C76D53"/>
    <w:rsid w:val="00C76D7B"/>
    <w:rsid w:val="00C76D8F"/>
    <w:rsid w:val="00C76E2B"/>
    <w:rsid w:val="00C76E4C"/>
    <w:rsid w:val="00C76E7F"/>
    <w:rsid w:val="00C76E87"/>
    <w:rsid w:val="00C76E8F"/>
    <w:rsid w:val="00C76F09"/>
    <w:rsid w:val="00C76F49"/>
    <w:rsid w:val="00C76F6A"/>
    <w:rsid w:val="00C76FAA"/>
    <w:rsid w:val="00C76FC3"/>
    <w:rsid w:val="00C76FDA"/>
    <w:rsid w:val="00C76FE2"/>
    <w:rsid w:val="00C7702A"/>
    <w:rsid w:val="00C7702E"/>
    <w:rsid w:val="00C77037"/>
    <w:rsid w:val="00C770A3"/>
    <w:rsid w:val="00C770AD"/>
    <w:rsid w:val="00C77131"/>
    <w:rsid w:val="00C77154"/>
    <w:rsid w:val="00C77179"/>
    <w:rsid w:val="00C77180"/>
    <w:rsid w:val="00C771A4"/>
    <w:rsid w:val="00C77226"/>
    <w:rsid w:val="00C77261"/>
    <w:rsid w:val="00C7726D"/>
    <w:rsid w:val="00C7727F"/>
    <w:rsid w:val="00C7729A"/>
    <w:rsid w:val="00C772AC"/>
    <w:rsid w:val="00C772CD"/>
    <w:rsid w:val="00C772D7"/>
    <w:rsid w:val="00C772FD"/>
    <w:rsid w:val="00C77323"/>
    <w:rsid w:val="00C7734A"/>
    <w:rsid w:val="00C7736F"/>
    <w:rsid w:val="00C77389"/>
    <w:rsid w:val="00C77394"/>
    <w:rsid w:val="00C7739C"/>
    <w:rsid w:val="00C773C2"/>
    <w:rsid w:val="00C77411"/>
    <w:rsid w:val="00C77422"/>
    <w:rsid w:val="00C77444"/>
    <w:rsid w:val="00C77448"/>
    <w:rsid w:val="00C774DD"/>
    <w:rsid w:val="00C77559"/>
    <w:rsid w:val="00C7758E"/>
    <w:rsid w:val="00C775A2"/>
    <w:rsid w:val="00C775B8"/>
    <w:rsid w:val="00C775F4"/>
    <w:rsid w:val="00C775F7"/>
    <w:rsid w:val="00C77616"/>
    <w:rsid w:val="00C77632"/>
    <w:rsid w:val="00C776C2"/>
    <w:rsid w:val="00C776EE"/>
    <w:rsid w:val="00C77726"/>
    <w:rsid w:val="00C7775A"/>
    <w:rsid w:val="00C777C2"/>
    <w:rsid w:val="00C777D5"/>
    <w:rsid w:val="00C777FC"/>
    <w:rsid w:val="00C77853"/>
    <w:rsid w:val="00C77877"/>
    <w:rsid w:val="00C77880"/>
    <w:rsid w:val="00C77887"/>
    <w:rsid w:val="00C778AB"/>
    <w:rsid w:val="00C778C0"/>
    <w:rsid w:val="00C778CF"/>
    <w:rsid w:val="00C778D2"/>
    <w:rsid w:val="00C778D7"/>
    <w:rsid w:val="00C77960"/>
    <w:rsid w:val="00C7796F"/>
    <w:rsid w:val="00C779C0"/>
    <w:rsid w:val="00C779E6"/>
    <w:rsid w:val="00C77A11"/>
    <w:rsid w:val="00C77A14"/>
    <w:rsid w:val="00C77A1A"/>
    <w:rsid w:val="00C77A5F"/>
    <w:rsid w:val="00C77AA0"/>
    <w:rsid w:val="00C77AAE"/>
    <w:rsid w:val="00C77AB4"/>
    <w:rsid w:val="00C77B05"/>
    <w:rsid w:val="00C77B48"/>
    <w:rsid w:val="00C77B77"/>
    <w:rsid w:val="00C77B8F"/>
    <w:rsid w:val="00C77BCE"/>
    <w:rsid w:val="00C77BCF"/>
    <w:rsid w:val="00C77BDB"/>
    <w:rsid w:val="00C77BF4"/>
    <w:rsid w:val="00C77C4F"/>
    <w:rsid w:val="00C77C83"/>
    <w:rsid w:val="00C77CA0"/>
    <w:rsid w:val="00C77CB0"/>
    <w:rsid w:val="00C77CEB"/>
    <w:rsid w:val="00C77CEF"/>
    <w:rsid w:val="00C77D28"/>
    <w:rsid w:val="00C77D4E"/>
    <w:rsid w:val="00C77D5E"/>
    <w:rsid w:val="00C77D9E"/>
    <w:rsid w:val="00C77DAB"/>
    <w:rsid w:val="00C77DAC"/>
    <w:rsid w:val="00C77DBF"/>
    <w:rsid w:val="00C77DE8"/>
    <w:rsid w:val="00C77E27"/>
    <w:rsid w:val="00C77E91"/>
    <w:rsid w:val="00C77EC8"/>
    <w:rsid w:val="00C77ECC"/>
    <w:rsid w:val="00C77F00"/>
    <w:rsid w:val="00C77F23"/>
    <w:rsid w:val="00C77F9F"/>
    <w:rsid w:val="00C77FBE"/>
    <w:rsid w:val="00C77FCC"/>
    <w:rsid w:val="00C77FE1"/>
    <w:rsid w:val="00C77FEC"/>
    <w:rsid w:val="00C8000E"/>
    <w:rsid w:val="00C80013"/>
    <w:rsid w:val="00C8002E"/>
    <w:rsid w:val="00C8003F"/>
    <w:rsid w:val="00C80104"/>
    <w:rsid w:val="00C8010D"/>
    <w:rsid w:val="00C8012F"/>
    <w:rsid w:val="00C80155"/>
    <w:rsid w:val="00C80280"/>
    <w:rsid w:val="00C80281"/>
    <w:rsid w:val="00C80282"/>
    <w:rsid w:val="00C80292"/>
    <w:rsid w:val="00C80297"/>
    <w:rsid w:val="00C802E2"/>
    <w:rsid w:val="00C802F4"/>
    <w:rsid w:val="00C80306"/>
    <w:rsid w:val="00C80317"/>
    <w:rsid w:val="00C8037B"/>
    <w:rsid w:val="00C803BF"/>
    <w:rsid w:val="00C803EC"/>
    <w:rsid w:val="00C803F6"/>
    <w:rsid w:val="00C80409"/>
    <w:rsid w:val="00C80416"/>
    <w:rsid w:val="00C80469"/>
    <w:rsid w:val="00C8049A"/>
    <w:rsid w:val="00C80500"/>
    <w:rsid w:val="00C8054E"/>
    <w:rsid w:val="00C8058C"/>
    <w:rsid w:val="00C805CE"/>
    <w:rsid w:val="00C805DE"/>
    <w:rsid w:val="00C805DF"/>
    <w:rsid w:val="00C805E1"/>
    <w:rsid w:val="00C8060D"/>
    <w:rsid w:val="00C80624"/>
    <w:rsid w:val="00C80635"/>
    <w:rsid w:val="00C806A5"/>
    <w:rsid w:val="00C806CB"/>
    <w:rsid w:val="00C806DD"/>
    <w:rsid w:val="00C8070D"/>
    <w:rsid w:val="00C8077B"/>
    <w:rsid w:val="00C80785"/>
    <w:rsid w:val="00C807D0"/>
    <w:rsid w:val="00C807F3"/>
    <w:rsid w:val="00C80802"/>
    <w:rsid w:val="00C80828"/>
    <w:rsid w:val="00C8083A"/>
    <w:rsid w:val="00C80842"/>
    <w:rsid w:val="00C8084C"/>
    <w:rsid w:val="00C808BA"/>
    <w:rsid w:val="00C808C1"/>
    <w:rsid w:val="00C808D8"/>
    <w:rsid w:val="00C808E6"/>
    <w:rsid w:val="00C808E8"/>
    <w:rsid w:val="00C80987"/>
    <w:rsid w:val="00C80999"/>
    <w:rsid w:val="00C809CE"/>
    <w:rsid w:val="00C80A15"/>
    <w:rsid w:val="00C80A16"/>
    <w:rsid w:val="00C80A66"/>
    <w:rsid w:val="00C80A96"/>
    <w:rsid w:val="00C80A99"/>
    <w:rsid w:val="00C80B3C"/>
    <w:rsid w:val="00C80B6B"/>
    <w:rsid w:val="00C80B84"/>
    <w:rsid w:val="00C80B92"/>
    <w:rsid w:val="00C80BC7"/>
    <w:rsid w:val="00C80BD9"/>
    <w:rsid w:val="00C80BE5"/>
    <w:rsid w:val="00C80C25"/>
    <w:rsid w:val="00C80CB2"/>
    <w:rsid w:val="00C80CE5"/>
    <w:rsid w:val="00C80CE7"/>
    <w:rsid w:val="00C80D0E"/>
    <w:rsid w:val="00C80D58"/>
    <w:rsid w:val="00C80D6E"/>
    <w:rsid w:val="00C80D87"/>
    <w:rsid w:val="00C80DBE"/>
    <w:rsid w:val="00C80E2C"/>
    <w:rsid w:val="00C80E39"/>
    <w:rsid w:val="00C80E45"/>
    <w:rsid w:val="00C80E53"/>
    <w:rsid w:val="00C80E62"/>
    <w:rsid w:val="00C80E69"/>
    <w:rsid w:val="00C80E79"/>
    <w:rsid w:val="00C80E8D"/>
    <w:rsid w:val="00C80E9E"/>
    <w:rsid w:val="00C80EA8"/>
    <w:rsid w:val="00C80ECF"/>
    <w:rsid w:val="00C80ED4"/>
    <w:rsid w:val="00C80F1C"/>
    <w:rsid w:val="00C80F43"/>
    <w:rsid w:val="00C80F7B"/>
    <w:rsid w:val="00C80F90"/>
    <w:rsid w:val="00C80F97"/>
    <w:rsid w:val="00C80FD1"/>
    <w:rsid w:val="00C80FF5"/>
    <w:rsid w:val="00C8103D"/>
    <w:rsid w:val="00C81071"/>
    <w:rsid w:val="00C810A5"/>
    <w:rsid w:val="00C810AB"/>
    <w:rsid w:val="00C81102"/>
    <w:rsid w:val="00C8111C"/>
    <w:rsid w:val="00C81126"/>
    <w:rsid w:val="00C8114E"/>
    <w:rsid w:val="00C81175"/>
    <w:rsid w:val="00C811DE"/>
    <w:rsid w:val="00C8120A"/>
    <w:rsid w:val="00C81219"/>
    <w:rsid w:val="00C812AC"/>
    <w:rsid w:val="00C812DA"/>
    <w:rsid w:val="00C812DF"/>
    <w:rsid w:val="00C812E0"/>
    <w:rsid w:val="00C812E8"/>
    <w:rsid w:val="00C8132C"/>
    <w:rsid w:val="00C81361"/>
    <w:rsid w:val="00C81362"/>
    <w:rsid w:val="00C813AD"/>
    <w:rsid w:val="00C813C4"/>
    <w:rsid w:val="00C813C9"/>
    <w:rsid w:val="00C813F5"/>
    <w:rsid w:val="00C8142E"/>
    <w:rsid w:val="00C81489"/>
    <w:rsid w:val="00C8148B"/>
    <w:rsid w:val="00C81524"/>
    <w:rsid w:val="00C8152A"/>
    <w:rsid w:val="00C81542"/>
    <w:rsid w:val="00C8157C"/>
    <w:rsid w:val="00C8158A"/>
    <w:rsid w:val="00C81592"/>
    <w:rsid w:val="00C81597"/>
    <w:rsid w:val="00C815AF"/>
    <w:rsid w:val="00C8165C"/>
    <w:rsid w:val="00C8166E"/>
    <w:rsid w:val="00C8168E"/>
    <w:rsid w:val="00C8169D"/>
    <w:rsid w:val="00C816D3"/>
    <w:rsid w:val="00C816E0"/>
    <w:rsid w:val="00C81719"/>
    <w:rsid w:val="00C81795"/>
    <w:rsid w:val="00C817C1"/>
    <w:rsid w:val="00C81869"/>
    <w:rsid w:val="00C81871"/>
    <w:rsid w:val="00C81882"/>
    <w:rsid w:val="00C8188B"/>
    <w:rsid w:val="00C818B2"/>
    <w:rsid w:val="00C818C9"/>
    <w:rsid w:val="00C818D1"/>
    <w:rsid w:val="00C818F2"/>
    <w:rsid w:val="00C81966"/>
    <w:rsid w:val="00C81972"/>
    <w:rsid w:val="00C81992"/>
    <w:rsid w:val="00C819D8"/>
    <w:rsid w:val="00C819E0"/>
    <w:rsid w:val="00C81A0C"/>
    <w:rsid w:val="00C81A18"/>
    <w:rsid w:val="00C81A28"/>
    <w:rsid w:val="00C81A40"/>
    <w:rsid w:val="00C81A66"/>
    <w:rsid w:val="00C81A7E"/>
    <w:rsid w:val="00C81A8B"/>
    <w:rsid w:val="00C81AA0"/>
    <w:rsid w:val="00C81AB5"/>
    <w:rsid w:val="00C81ABA"/>
    <w:rsid w:val="00C81AF7"/>
    <w:rsid w:val="00C81B02"/>
    <w:rsid w:val="00C81B39"/>
    <w:rsid w:val="00C81B97"/>
    <w:rsid w:val="00C81BE4"/>
    <w:rsid w:val="00C81C16"/>
    <w:rsid w:val="00C81C28"/>
    <w:rsid w:val="00C81C71"/>
    <w:rsid w:val="00C81C7D"/>
    <w:rsid w:val="00C81C94"/>
    <w:rsid w:val="00C81CBF"/>
    <w:rsid w:val="00C81D07"/>
    <w:rsid w:val="00C81D29"/>
    <w:rsid w:val="00C81D4E"/>
    <w:rsid w:val="00C81D79"/>
    <w:rsid w:val="00C81DE3"/>
    <w:rsid w:val="00C81E4F"/>
    <w:rsid w:val="00C81E66"/>
    <w:rsid w:val="00C81E8F"/>
    <w:rsid w:val="00C81EAC"/>
    <w:rsid w:val="00C81EB4"/>
    <w:rsid w:val="00C81EC3"/>
    <w:rsid w:val="00C81EF7"/>
    <w:rsid w:val="00C81F41"/>
    <w:rsid w:val="00C81F7E"/>
    <w:rsid w:val="00C81F8B"/>
    <w:rsid w:val="00C81FC0"/>
    <w:rsid w:val="00C81FDD"/>
    <w:rsid w:val="00C8200B"/>
    <w:rsid w:val="00C82030"/>
    <w:rsid w:val="00C82059"/>
    <w:rsid w:val="00C820AB"/>
    <w:rsid w:val="00C820B3"/>
    <w:rsid w:val="00C820B7"/>
    <w:rsid w:val="00C820D8"/>
    <w:rsid w:val="00C820FA"/>
    <w:rsid w:val="00C82124"/>
    <w:rsid w:val="00C82125"/>
    <w:rsid w:val="00C82130"/>
    <w:rsid w:val="00C82143"/>
    <w:rsid w:val="00C82152"/>
    <w:rsid w:val="00C8217F"/>
    <w:rsid w:val="00C821CB"/>
    <w:rsid w:val="00C821FC"/>
    <w:rsid w:val="00C82200"/>
    <w:rsid w:val="00C8220C"/>
    <w:rsid w:val="00C82264"/>
    <w:rsid w:val="00C8228E"/>
    <w:rsid w:val="00C822A4"/>
    <w:rsid w:val="00C822AD"/>
    <w:rsid w:val="00C822CE"/>
    <w:rsid w:val="00C8235F"/>
    <w:rsid w:val="00C82390"/>
    <w:rsid w:val="00C823E9"/>
    <w:rsid w:val="00C823FD"/>
    <w:rsid w:val="00C82430"/>
    <w:rsid w:val="00C82441"/>
    <w:rsid w:val="00C8245B"/>
    <w:rsid w:val="00C8246A"/>
    <w:rsid w:val="00C8248C"/>
    <w:rsid w:val="00C82496"/>
    <w:rsid w:val="00C824A9"/>
    <w:rsid w:val="00C824B4"/>
    <w:rsid w:val="00C824D8"/>
    <w:rsid w:val="00C824FB"/>
    <w:rsid w:val="00C82537"/>
    <w:rsid w:val="00C8253D"/>
    <w:rsid w:val="00C82543"/>
    <w:rsid w:val="00C8254D"/>
    <w:rsid w:val="00C8257A"/>
    <w:rsid w:val="00C8257D"/>
    <w:rsid w:val="00C82596"/>
    <w:rsid w:val="00C825B6"/>
    <w:rsid w:val="00C825B9"/>
    <w:rsid w:val="00C82628"/>
    <w:rsid w:val="00C82642"/>
    <w:rsid w:val="00C82655"/>
    <w:rsid w:val="00C8269F"/>
    <w:rsid w:val="00C826CF"/>
    <w:rsid w:val="00C8271F"/>
    <w:rsid w:val="00C82749"/>
    <w:rsid w:val="00C82759"/>
    <w:rsid w:val="00C82768"/>
    <w:rsid w:val="00C82785"/>
    <w:rsid w:val="00C8279B"/>
    <w:rsid w:val="00C8279C"/>
    <w:rsid w:val="00C827B5"/>
    <w:rsid w:val="00C827E9"/>
    <w:rsid w:val="00C827EB"/>
    <w:rsid w:val="00C827EF"/>
    <w:rsid w:val="00C82819"/>
    <w:rsid w:val="00C82826"/>
    <w:rsid w:val="00C828A7"/>
    <w:rsid w:val="00C828B6"/>
    <w:rsid w:val="00C828F6"/>
    <w:rsid w:val="00C82909"/>
    <w:rsid w:val="00C82928"/>
    <w:rsid w:val="00C8292C"/>
    <w:rsid w:val="00C829C1"/>
    <w:rsid w:val="00C829DD"/>
    <w:rsid w:val="00C829F8"/>
    <w:rsid w:val="00C82A52"/>
    <w:rsid w:val="00C82A60"/>
    <w:rsid w:val="00C82AA3"/>
    <w:rsid w:val="00C82AB5"/>
    <w:rsid w:val="00C82AC8"/>
    <w:rsid w:val="00C82B0B"/>
    <w:rsid w:val="00C82B2C"/>
    <w:rsid w:val="00C82B37"/>
    <w:rsid w:val="00C82B43"/>
    <w:rsid w:val="00C82B53"/>
    <w:rsid w:val="00C82B55"/>
    <w:rsid w:val="00C82B5E"/>
    <w:rsid w:val="00C82B7D"/>
    <w:rsid w:val="00C82B9D"/>
    <w:rsid w:val="00C82BA3"/>
    <w:rsid w:val="00C82BAE"/>
    <w:rsid w:val="00C82BCF"/>
    <w:rsid w:val="00C82C27"/>
    <w:rsid w:val="00C82C5F"/>
    <w:rsid w:val="00C82CB1"/>
    <w:rsid w:val="00C82CC5"/>
    <w:rsid w:val="00C82CCF"/>
    <w:rsid w:val="00C82CE1"/>
    <w:rsid w:val="00C82D1F"/>
    <w:rsid w:val="00C82D37"/>
    <w:rsid w:val="00C82D5E"/>
    <w:rsid w:val="00C82DA1"/>
    <w:rsid w:val="00C82DAC"/>
    <w:rsid w:val="00C82E0E"/>
    <w:rsid w:val="00C82E14"/>
    <w:rsid w:val="00C82E6F"/>
    <w:rsid w:val="00C82E7A"/>
    <w:rsid w:val="00C82F78"/>
    <w:rsid w:val="00C82F79"/>
    <w:rsid w:val="00C82F92"/>
    <w:rsid w:val="00C82FB3"/>
    <w:rsid w:val="00C82FC1"/>
    <w:rsid w:val="00C82FC6"/>
    <w:rsid w:val="00C82FF5"/>
    <w:rsid w:val="00C8300A"/>
    <w:rsid w:val="00C8300C"/>
    <w:rsid w:val="00C83028"/>
    <w:rsid w:val="00C8304D"/>
    <w:rsid w:val="00C83065"/>
    <w:rsid w:val="00C8307F"/>
    <w:rsid w:val="00C8308F"/>
    <w:rsid w:val="00C830A0"/>
    <w:rsid w:val="00C830AC"/>
    <w:rsid w:val="00C830BC"/>
    <w:rsid w:val="00C830E1"/>
    <w:rsid w:val="00C830EC"/>
    <w:rsid w:val="00C83120"/>
    <w:rsid w:val="00C8312B"/>
    <w:rsid w:val="00C83147"/>
    <w:rsid w:val="00C83197"/>
    <w:rsid w:val="00C831A5"/>
    <w:rsid w:val="00C831A6"/>
    <w:rsid w:val="00C831E1"/>
    <w:rsid w:val="00C83216"/>
    <w:rsid w:val="00C8321E"/>
    <w:rsid w:val="00C83264"/>
    <w:rsid w:val="00C83290"/>
    <w:rsid w:val="00C832AD"/>
    <w:rsid w:val="00C832C8"/>
    <w:rsid w:val="00C832EB"/>
    <w:rsid w:val="00C832EC"/>
    <w:rsid w:val="00C83325"/>
    <w:rsid w:val="00C8339F"/>
    <w:rsid w:val="00C833D3"/>
    <w:rsid w:val="00C833D5"/>
    <w:rsid w:val="00C833E4"/>
    <w:rsid w:val="00C8341A"/>
    <w:rsid w:val="00C8343A"/>
    <w:rsid w:val="00C834A8"/>
    <w:rsid w:val="00C834D1"/>
    <w:rsid w:val="00C834F1"/>
    <w:rsid w:val="00C83503"/>
    <w:rsid w:val="00C83509"/>
    <w:rsid w:val="00C8351B"/>
    <w:rsid w:val="00C83522"/>
    <w:rsid w:val="00C8355F"/>
    <w:rsid w:val="00C83562"/>
    <w:rsid w:val="00C8358E"/>
    <w:rsid w:val="00C83597"/>
    <w:rsid w:val="00C835BD"/>
    <w:rsid w:val="00C835F9"/>
    <w:rsid w:val="00C83606"/>
    <w:rsid w:val="00C8360F"/>
    <w:rsid w:val="00C83635"/>
    <w:rsid w:val="00C83649"/>
    <w:rsid w:val="00C83677"/>
    <w:rsid w:val="00C8367C"/>
    <w:rsid w:val="00C836E0"/>
    <w:rsid w:val="00C836E1"/>
    <w:rsid w:val="00C83750"/>
    <w:rsid w:val="00C837B0"/>
    <w:rsid w:val="00C837CA"/>
    <w:rsid w:val="00C837D4"/>
    <w:rsid w:val="00C83831"/>
    <w:rsid w:val="00C83872"/>
    <w:rsid w:val="00C8387A"/>
    <w:rsid w:val="00C838A9"/>
    <w:rsid w:val="00C838B4"/>
    <w:rsid w:val="00C838B9"/>
    <w:rsid w:val="00C838C7"/>
    <w:rsid w:val="00C838C8"/>
    <w:rsid w:val="00C838CA"/>
    <w:rsid w:val="00C838EC"/>
    <w:rsid w:val="00C8390C"/>
    <w:rsid w:val="00C83937"/>
    <w:rsid w:val="00C839B1"/>
    <w:rsid w:val="00C839C2"/>
    <w:rsid w:val="00C839D0"/>
    <w:rsid w:val="00C83A02"/>
    <w:rsid w:val="00C83A0A"/>
    <w:rsid w:val="00C83A5A"/>
    <w:rsid w:val="00C83AAF"/>
    <w:rsid w:val="00C83AB2"/>
    <w:rsid w:val="00C83AD5"/>
    <w:rsid w:val="00C83AF5"/>
    <w:rsid w:val="00C83AF6"/>
    <w:rsid w:val="00C83B62"/>
    <w:rsid w:val="00C83B73"/>
    <w:rsid w:val="00C83B79"/>
    <w:rsid w:val="00C83B96"/>
    <w:rsid w:val="00C83BAC"/>
    <w:rsid w:val="00C83C06"/>
    <w:rsid w:val="00C83C56"/>
    <w:rsid w:val="00C83C76"/>
    <w:rsid w:val="00C83CC2"/>
    <w:rsid w:val="00C83D03"/>
    <w:rsid w:val="00C83D08"/>
    <w:rsid w:val="00C83D0C"/>
    <w:rsid w:val="00C83D37"/>
    <w:rsid w:val="00C83D44"/>
    <w:rsid w:val="00C83DC7"/>
    <w:rsid w:val="00C83DC8"/>
    <w:rsid w:val="00C83DD3"/>
    <w:rsid w:val="00C83E77"/>
    <w:rsid w:val="00C83E84"/>
    <w:rsid w:val="00C83EA3"/>
    <w:rsid w:val="00C83EA4"/>
    <w:rsid w:val="00C83F23"/>
    <w:rsid w:val="00C83F6A"/>
    <w:rsid w:val="00C83F73"/>
    <w:rsid w:val="00C83F77"/>
    <w:rsid w:val="00C83F86"/>
    <w:rsid w:val="00C83FA6"/>
    <w:rsid w:val="00C83FC7"/>
    <w:rsid w:val="00C84023"/>
    <w:rsid w:val="00C84039"/>
    <w:rsid w:val="00C840B1"/>
    <w:rsid w:val="00C840C4"/>
    <w:rsid w:val="00C840F7"/>
    <w:rsid w:val="00C8410C"/>
    <w:rsid w:val="00C8410E"/>
    <w:rsid w:val="00C8414B"/>
    <w:rsid w:val="00C84150"/>
    <w:rsid w:val="00C84185"/>
    <w:rsid w:val="00C84198"/>
    <w:rsid w:val="00C8419A"/>
    <w:rsid w:val="00C841B5"/>
    <w:rsid w:val="00C8421E"/>
    <w:rsid w:val="00C84280"/>
    <w:rsid w:val="00C842AD"/>
    <w:rsid w:val="00C84359"/>
    <w:rsid w:val="00C84366"/>
    <w:rsid w:val="00C8437A"/>
    <w:rsid w:val="00C84380"/>
    <w:rsid w:val="00C84399"/>
    <w:rsid w:val="00C843AD"/>
    <w:rsid w:val="00C843AF"/>
    <w:rsid w:val="00C843D9"/>
    <w:rsid w:val="00C843DE"/>
    <w:rsid w:val="00C84426"/>
    <w:rsid w:val="00C8442E"/>
    <w:rsid w:val="00C84436"/>
    <w:rsid w:val="00C8443F"/>
    <w:rsid w:val="00C8444E"/>
    <w:rsid w:val="00C84455"/>
    <w:rsid w:val="00C8445E"/>
    <w:rsid w:val="00C8447A"/>
    <w:rsid w:val="00C8449E"/>
    <w:rsid w:val="00C844C5"/>
    <w:rsid w:val="00C844D1"/>
    <w:rsid w:val="00C844E8"/>
    <w:rsid w:val="00C8452B"/>
    <w:rsid w:val="00C84553"/>
    <w:rsid w:val="00C8457A"/>
    <w:rsid w:val="00C8457D"/>
    <w:rsid w:val="00C845AF"/>
    <w:rsid w:val="00C84631"/>
    <w:rsid w:val="00C84633"/>
    <w:rsid w:val="00C84639"/>
    <w:rsid w:val="00C846CA"/>
    <w:rsid w:val="00C846ED"/>
    <w:rsid w:val="00C846FF"/>
    <w:rsid w:val="00C84728"/>
    <w:rsid w:val="00C84746"/>
    <w:rsid w:val="00C8476B"/>
    <w:rsid w:val="00C847A0"/>
    <w:rsid w:val="00C847D2"/>
    <w:rsid w:val="00C84826"/>
    <w:rsid w:val="00C84857"/>
    <w:rsid w:val="00C8485B"/>
    <w:rsid w:val="00C84864"/>
    <w:rsid w:val="00C84887"/>
    <w:rsid w:val="00C84892"/>
    <w:rsid w:val="00C848A9"/>
    <w:rsid w:val="00C848B5"/>
    <w:rsid w:val="00C848BE"/>
    <w:rsid w:val="00C848CC"/>
    <w:rsid w:val="00C848E2"/>
    <w:rsid w:val="00C84903"/>
    <w:rsid w:val="00C84939"/>
    <w:rsid w:val="00C84959"/>
    <w:rsid w:val="00C84973"/>
    <w:rsid w:val="00C8497B"/>
    <w:rsid w:val="00C849B7"/>
    <w:rsid w:val="00C849F9"/>
    <w:rsid w:val="00C84A02"/>
    <w:rsid w:val="00C84A18"/>
    <w:rsid w:val="00C84A78"/>
    <w:rsid w:val="00C84ACD"/>
    <w:rsid w:val="00C84B5E"/>
    <w:rsid w:val="00C84B73"/>
    <w:rsid w:val="00C84B7C"/>
    <w:rsid w:val="00C84B7D"/>
    <w:rsid w:val="00C84BBC"/>
    <w:rsid w:val="00C84BE3"/>
    <w:rsid w:val="00C84C10"/>
    <w:rsid w:val="00C84C1C"/>
    <w:rsid w:val="00C84C1E"/>
    <w:rsid w:val="00C84CB9"/>
    <w:rsid w:val="00C84CDB"/>
    <w:rsid w:val="00C84CF6"/>
    <w:rsid w:val="00C84D17"/>
    <w:rsid w:val="00C84D2B"/>
    <w:rsid w:val="00C84D79"/>
    <w:rsid w:val="00C84D7A"/>
    <w:rsid w:val="00C84DC5"/>
    <w:rsid w:val="00C84DCC"/>
    <w:rsid w:val="00C84DD1"/>
    <w:rsid w:val="00C84DF5"/>
    <w:rsid w:val="00C84E0C"/>
    <w:rsid w:val="00C84E31"/>
    <w:rsid w:val="00C84E50"/>
    <w:rsid w:val="00C84E63"/>
    <w:rsid w:val="00C84E65"/>
    <w:rsid w:val="00C84E66"/>
    <w:rsid w:val="00C84EFB"/>
    <w:rsid w:val="00C84F27"/>
    <w:rsid w:val="00C84F70"/>
    <w:rsid w:val="00C84FE6"/>
    <w:rsid w:val="00C8500A"/>
    <w:rsid w:val="00C8500F"/>
    <w:rsid w:val="00C85014"/>
    <w:rsid w:val="00C85022"/>
    <w:rsid w:val="00C8502B"/>
    <w:rsid w:val="00C8505C"/>
    <w:rsid w:val="00C8507E"/>
    <w:rsid w:val="00C850B4"/>
    <w:rsid w:val="00C850B9"/>
    <w:rsid w:val="00C85136"/>
    <w:rsid w:val="00C8513B"/>
    <w:rsid w:val="00C8514F"/>
    <w:rsid w:val="00C8515C"/>
    <w:rsid w:val="00C85163"/>
    <w:rsid w:val="00C85191"/>
    <w:rsid w:val="00C851B4"/>
    <w:rsid w:val="00C851D6"/>
    <w:rsid w:val="00C851F2"/>
    <w:rsid w:val="00C851F7"/>
    <w:rsid w:val="00C85217"/>
    <w:rsid w:val="00C8521F"/>
    <w:rsid w:val="00C85226"/>
    <w:rsid w:val="00C85266"/>
    <w:rsid w:val="00C85270"/>
    <w:rsid w:val="00C85285"/>
    <w:rsid w:val="00C852A1"/>
    <w:rsid w:val="00C85373"/>
    <w:rsid w:val="00C853DB"/>
    <w:rsid w:val="00C85412"/>
    <w:rsid w:val="00C85416"/>
    <w:rsid w:val="00C854BE"/>
    <w:rsid w:val="00C854E8"/>
    <w:rsid w:val="00C854FE"/>
    <w:rsid w:val="00C8550F"/>
    <w:rsid w:val="00C85517"/>
    <w:rsid w:val="00C85538"/>
    <w:rsid w:val="00C855D4"/>
    <w:rsid w:val="00C85614"/>
    <w:rsid w:val="00C85624"/>
    <w:rsid w:val="00C85646"/>
    <w:rsid w:val="00C8564B"/>
    <w:rsid w:val="00C85659"/>
    <w:rsid w:val="00C8567B"/>
    <w:rsid w:val="00C856C8"/>
    <w:rsid w:val="00C856DB"/>
    <w:rsid w:val="00C856E3"/>
    <w:rsid w:val="00C8570A"/>
    <w:rsid w:val="00C8570D"/>
    <w:rsid w:val="00C85721"/>
    <w:rsid w:val="00C85722"/>
    <w:rsid w:val="00C85726"/>
    <w:rsid w:val="00C85737"/>
    <w:rsid w:val="00C857C2"/>
    <w:rsid w:val="00C857CC"/>
    <w:rsid w:val="00C857DF"/>
    <w:rsid w:val="00C857E1"/>
    <w:rsid w:val="00C857F5"/>
    <w:rsid w:val="00C857F6"/>
    <w:rsid w:val="00C8583C"/>
    <w:rsid w:val="00C85889"/>
    <w:rsid w:val="00C8598F"/>
    <w:rsid w:val="00C859D7"/>
    <w:rsid w:val="00C85A21"/>
    <w:rsid w:val="00C85A26"/>
    <w:rsid w:val="00C85A42"/>
    <w:rsid w:val="00C85A86"/>
    <w:rsid w:val="00C85A99"/>
    <w:rsid w:val="00C85A9A"/>
    <w:rsid w:val="00C85A9F"/>
    <w:rsid w:val="00C85ABE"/>
    <w:rsid w:val="00C85AC1"/>
    <w:rsid w:val="00C85AD1"/>
    <w:rsid w:val="00C85AD4"/>
    <w:rsid w:val="00C85AEA"/>
    <w:rsid w:val="00C85B85"/>
    <w:rsid w:val="00C85BEB"/>
    <w:rsid w:val="00C85CD4"/>
    <w:rsid w:val="00C85D0A"/>
    <w:rsid w:val="00C85D4E"/>
    <w:rsid w:val="00C85D5B"/>
    <w:rsid w:val="00C85D8E"/>
    <w:rsid w:val="00C85DA9"/>
    <w:rsid w:val="00C85DC6"/>
    <w:rsid w:val="00C85DE1"/>
    <w:rsid w:val="00C85E34"/>
    <w:rsid w:val="00C85E67"/>
    <w:rsid w:val="00C85EA6"/>
    <w:rsid w:val="00C85EA7"/>
    <w:rsid w:val="00C85ED9"/>
    <w:rsid w:val="00C85EE4"/>
    <w:rsid w:val="00C85F4E"/>
    <w:rsid w:val="00C85F84"/>
    <w:rsid w:val="00C85FA0"/>
    <w:rsid w:val="00C85FAA"/>
    <w:rsid w:val="00C85FD1"/>
    <w:rsid w:val="00C85FE0"/>
    <w:rsid w:val="00C85FED"/>
    <w:rsid w:val="00C85FF2"/>
    <w:rsid w:val="00C85FF4"/>
    <w:rsid w:val="00C86015"/>
    <w:rsid w:val="00C86055"/>
    <w:rsid w:val="00C86074"/>
    <w:rsid w:val="00C86090"/>
    <w:rsid w:val="00C86118"/>
    <w:rsid w:val="00C8612B"/>
    <w:rsid w:val="00C8612E"/>
    <w:rsid w:val="00C8615E"/>
    <w:rsid w:val="00C86166"/>
    <w:rsid w:val="00C8616A"/>
    <w:rsid w:val="00C86186"/>
    <w:rsid w:val="00C861AF"/>
    <w:rsid w:val="00C861B1"/>
    <w:rsid w:val="00C861D4"/>
    <w:rsid w:val="00C86216"/>
    <w:rsid w:val="00C8626A"/>
    <w:rsid w:val="00C86294"/>
    <w:rsid w:val="00C862A3"/>
    <w:rsid w:val="00C862B1"/>
    <w:rsid w:val="00C862E2"/>
    <w:rsid w:val="00C862F5"/>
    <w:rsid w:val="00C8631A"/>
    <w:rsid w:val="00C86327"/>
    <w:rsid w:val="00C86343"/>
    <w:rsid w:val="00C86379"/>
    <w:rsid w:val="00C8637A"/>
    <w:rsid w:val="00C8641F"/>
    <w:rsid w:val="00C864AB"/>
    <w:rsid w:val="00C864BB"/>
    <w:rsid w:val="00C864F9"/>
    <w:rsid w:val="00C864FB"/>
    <w:rsid w:val="00C86522"/>
    <w:rsid w:val="00C86525"/>
    <w:rsid w:val="00C86546"/>
    <w:rsid w:val="00C86550"/>
    <w:rsid w:val="00C86557"/>
    <w:rsid w:val="00C86573"/>
    <w:rsid w:val="00C865C9"/>
    <w:rsid w:val="00C865CB"/>
    <w:rsid w:val="00C865E6"/>
    <w:rsid w:val="00C86636"/>
    <w:rsid w:val="00C86652"/>
    <w:rsid w:val="00C86666"/>
    <w:rsid w:val="00C866C2"/>
    <w:rsid w:val="00C866D2"/>
    <w:rsid w:val="00C866D3"/>
    <w:rsid w:val="00C866E9"/>
    <w:rsid w:val="00C867B8"/>
    <w:rsid w:val="00C867CC"/>
    <w:rsid w:val="00C8683E"/>
    <w:rsid w:val="00C86850"/>
    <w:rsid w:val="00C86855"/>
    <w:rsid w:val="00C8685C"/>
    <w:rsid w:val="00C8689A"/>
    <w:rsid w:val="00C868AE"/>
    <w:rsid w:val="00C868B9"/>
    <w:rsid w:val="00C868F5"/>
    <w:rsid w:val="00C8692E"/>
    <w:rsid w:val="00C86985"/>
    <w:rsid w:val="00C8698B"/>
    <w:rsid w:val="00C869A0"/>
    <w:rsid w:val="00C869D2"/>
    <w:rsid w:val="00C869D7"/>
    <w:rsid w:val="00C86A01"/>
    <w:rsid w:val="00C86AD1"/>
    <w:rsid w:val="00C86B03"/>
    <w:rsid w:val="00C86B0A"/>
    <w:rsid w:val="00C86B24"/>
    <w:rsid w:val="00C86B3C"/>
    <w:rsid w:val="00C86B59"/>
    <w:rsid w:val="00C86B69"/>
    <w:rsid w:val="00C86B85"/>
    <w:rsid w:val="00C86B90"/>
    <w:rsid w:val="00C86B92"/>
    <w:rsid w:val="00C86B97"/>
    <w:rsid w:val="00C86BA1"/>
    <w:rsid w:val="00C86BD9"/>
    <w:rsid w:val="00C86BE2"/>
    <w:rsid w:val="00C86BEA"/>
    <w:rsid w:val="00C86C00"/>
    <w:rsid w:val="00C86C16"/>
    <w:rsid w:val="00C86C21"/>
    <w:rsid w:val="00C86D2B"/>
    <w:rsid w:val="00C86D38"/>
    <w:rsid w:val="00C86D46"/>
    <w:rsid w:val="00C86D69"/>
    <w:rsid w:val="00C86D89"/>
    <w:rsid w:val="00C86D9B"/>
    <w:rsid w:val="00C86DC2"/>
    <w:rsid w:val="00C86E32"/>
    <w:rsid w:val="00C86E9E"/>
    <w:rsid w:val="00C86ECC"/>
    <w:rsid w:val="00C86F48"/>
    <w:rsid w:val="00C86F73"/>
    <w:rsid w:val="00C86F74"/>
    <w:rsid w:val="00C86F7A"/>
    <w:rsid w:val="00C86FAA"/>
    <w:rsid w:val="00C86FBD"/>
    <w:rsid w:val="00C86FE7"/>
    <w:rsid w:val="00C87039"/>
    <w:rsid w:val="00C8703E"/>
    <w:rsid w:val="00C8705C"/>
    <w:rsid w:val="00C870A8"/>
    <w:rsid w:val="00C870C1"/>
    <w:rsid w:val="00C870D1"/>
    <w:rsid w:val="00C870FD"/>
    <w:rsid w:val="00C8710A"/>
    <w:rsid w:val="00C87130"/>
    <w:rsid w:val="00C8720F"/>
    <w:rsid w:val="00C8722B"/>
    <w:rsid w:val="00C8724C"/>
    <w:rsid w:val="00C87253"/>
    <w:rsid w:val="00C872C7"/>
    <w:rsid w:val="00C87301"/>
    <w:rsid w:val="00C87327"/>
    <w:rsid w:val="00C87355"/>
    <w:rsid w:val="00C8737A"/>
    <w:rsid w:val="00C87390"/>
    <w:rsid w:val="00C873C4"/>
    <w:rsid w:val="00C873F6"/>
    <w:rsid w:val="00C8740A"/>
    <w:rsid w:val="00C87439"/>
    <w:rsid w:val="00C8746E"/>
    <w:rsid w:val="00C874C1"/>
    <w:rsid w:val="00C874C4"/>
    <w:rsid w:val="00C874D5"/>
    <w:rsid w:val="00C87502"/>
    <w:rsid w:val="00C8750E"/>
    <w:rsid w:val="00C87517"/>
    <w:rsid w:val="00C87556"/>
    <w:rsid w:val="00C87575"/>
    <w:rsid w:val="00C8757D"/>
    <w:rsid w:val="00C87592"/>
    <w:rsid w:val="00C8759A"/>
    <w:rsid w:val="00C875CA"/>
    <w:rsid w:val="00C8761D"/>
    <w:rsid w:val="00C8761E"/>
    <w:rsid w:val="00C87636"/>
    <w:rsid w:val="00C87650"/>
    <w:rsid w:val="00C87671"/>
    <w:rsid w:val="00C8767B"/>
    <w:rsid w:val="00C87695"/>
    <w:rsid w:val="00C876A3"/>
    <w:rsid w:val="00C876BC"/>
    <w:rsid w:val="00C876DA"/>
    <w:rsid w:val="00C876F2"/>
    <w:rsid w:val="00C876F4"/>
    <w:rsid w:val="00C876F9"/>
    <w:rsid w:val="00C8770A"/>
    <w:rsid w:val="00C87741"/>
    <w:rsid w:val="00C8774B"/>
    <w:rsid w:val="00C877A4"/>
    <w:rsid w:val="00C877A9"/>
    <w:rsid w:val="00C877C0"/>
    <w:rsid w:val="00C87800"/>
    <w:rsid w:val="00C878BD"/>
    <w:rsid w:val="00C878CB"/>
    <w:rsid w:val="00C87942"/>
    <w:rsid w:val="00C8794F"/>
    <w:rsid w:val="00C87964"/>
    <w:rsid w:val="00C87A35"/>
    <w:rsid w:val="00C87A50"/>
    <w:rsid w:val="00C87ADC"/>
    <w:rsid w:val="00C87B0F"/>
    <w:rsid w:val="00C87B1B"/>
    <w:rsid w:val="00C87B46"/>
    <w:rsid w:val="00C87B84"/>
    <w:rsid w:val="00C87B93"/>
    <w:rsid w:val="00C87BD3"/>
    <w:rsid w:val="00C87C36"/>
    <w:rsid w:val="00C87C42"/>
    <w:rsid w:val="00C87C5B"/>
    <w:rsid w:val="00C87C68"/>
    <w:rsid w:val="00C87C70"/>
    <w:rsid w:val="00C87C77"/>
    <w:rsid w:val="00C87C7A"/>
    <w:rsid w:val="00C87CA9"/>
    <w:rsid w:val="00C87CC6"/>
    <w:rsid w:val="00C87CCF"/>
    <w:rsid w:val="00C87CE2"/>
    <w:rsid w:val="00C87D08"/>
    <w:rsid w:val="00C87D25"/>
    <w:rsid w:val="00C87D3A"/>
    <w:rsid w:val="00C87D5A"/>
    <w:rsid w:val="00C87D74"/>
    <w:rsid w:val="00C87D86"/>
    <w:rsid w:val="00C87DC3"/>
    <w:rsid w:val="00C87DE0"/>
    <w:rsid w:val="00C87DE5"/>
    <w:rsid w:val="00C87E26"/>
    <w:rsid w:val="00C87EA7"/>
    <w:rsid w:val="00C87F0E"/>
    <w:rsid w:val="00C87F6B"/>
    <w:rsid w:val="00C87FA3"/>
    <w:rsid w:val="00C90019"/>
    <w:rsid w:val="00C90026"/>
    <w:rsid w:val="00C90040"/>
    <w:rsid w:val="00C9005F"/>
    <w:rsid w:val="00C900B4"/>
    <w:rsid w:val="00C900C3"/>
    <w:rsid w:val="00C900D5"/>
    <w:rsid w:val="00C900FC"/>
    <w:rsid w:val="00C90111"/>
    <w:rsid w:val="00C90147"/>
    <w:rsid w:val="00C90156"/>
    <w:rsid w:val="00C90165"/>
    <w:rsid w:val="00C9018A"/>
    <w:rsid w:val="00C9018C"/>
    <w:rsid w:val="00C90196"/>
    <w:rsid w:val="00C901E5"/>
    <w:rsid w:val="00C9024C"/>
    <w:rsid w:val="00C90256"/>
    <w:rsid w:val="00C9025E"/>
    <w:rsid w:val="00C902C9"/>
    <w:rsid w:val="00C902D0"/>
    <w:rsid w:val="00C90301"/>
    <w:rsid w:val="00C90309"/>
    <w:rsid w:val="00C9037E"/>
    <w:rsid w:val="00C903CA"/>
    <w:rsid w:val="00C903D0"/>
    <w:rsid w:val="00C903DE"/>
    <w:rsid w:val="00C9040B"/>
    <w:rsid w:val="00C90433"/>
    <w:rsid w:val="00C90449"/>
    <w:rsid w:val="00C9045D"/>
    <w:rsid w:val="00C9047C"/>
    <w:rsid w:val="00C9048B"/>
    <w:rsid w:val="00C90494"/>
    <w:rsid w:val="00C904E7"/>
    <w:rsid w:val="00C904ED"/>
    <w:rsid w:val="00C90509"/>
    <w:rsid w:val="00C9050C"/>
    <w:rsid w:val="00C9054A"/>
    <w:rsid w:val="00C90560"/>
    <w:rsid w:val="00C905D0"/>
    <w:rsid w:val="00C905D2"/>
    <w:rsid w:val="00C905D8"/>
    <w:rsid w:val="00C90661"/>
    <w:rsid w:val="00C906A6"/>
    <w:rsid w:val="00C906C0"/>
    <w:rsid w:val="00C906C1"/>
    <w:rsid w:val="00C906E0"/>
    <w:rsid w:val="00C906E5"/>
    <w:rsid w:val="00C906FA"/>
    <w:rsid w:val="00C9070D"/>
    <w:rsid w:val="00C90720"/>
    <w:rsid w:val="00C90748"/>
    <w:rsid w:val="00C907EE"/>
    <w:rsid w:val="00C90840"/>
    <w:rsid w:val="00C9086E"/>
    <w:rsid w:val="00C90881"/>
    <w:rsid w:val="00C9089A"/>
    <w:rsid w:val="00C908CB"/>
    <w:rsid w:val="00C908E5"/>
    <w:rsid w:val="00C908F5"/>
    <w:rsid w:val="00C90915"/>
    <w:rsid w:val="00C9093F"/>
    <w:rsid w:val="00C90965"/>
    <w:rsid w:val="00C9099D"/>
    <w:rsid w:val="00C909B5"/>
    <w:rsid w:val="00C909DC"/>
    <w:rsid w:val="00C909DE"/>
    <w:rsid w:val="00C90A10"/>
    <w:rsid w:val="00C90A1A"/>
    <w:rsid w:val="00C90A7E"/>
    <w:rsid w:val="00C90AC6"/>
    <w:rsid w:val="00C90ACB"/>
    <w:rsid w:val="00C90B0C"/>
    <w:rsid w:val="00C90B3E"/>
    <w:rsid w:val="00C90B6E"/>
    <w:rsid w:val="00C90B95"/>
    <w:rsid w:val="00C90BD0"/>
    <w:rsid w:val="00C90BFC"/>
    <w:rsid w:val="00C90C55"/>
    <w:rsid w:val="00C90C8F"/>
    <w:rsid w:val="00C90D2C"/>
    <w:rsid w:val="00C90D92"/>
    <w:rsid w:val="00C90E42"/>
    <w:rsid w:val="00C90E60"/>
    <w:rsid w:val="00C90E80"/>
    <w:rsid w:val="00C90E85"/>
    <w:rsid w:val="00C90E99"/>
    <w:rsid w:val="00C90ED2"/>
    <w:rsid w:val="00C90EDE"/>
    <w:rsid w:val="00C90EE7"/>
    <w:rsid w:val="00C90F10"/>
    <w:rsid w:val="00C90F59"/>
    <w:rsid w:val="00C90F74"/>
    <w:rsid w:val="00C90F9D"/>
    <w:rsid w:val="00C90FA9"/>
    <w:rsid w:val="00C90FB0"/>
    <w:rsid w:val="00C90FD5"/>
    <w:rsid w:val="00C90FDE"/>
    <w:rsid w:val="00C90FF6"/>
    <w:rsid w:val="00C90FFA"/>
    <w:rsid w:val="00C91007"/>
    <w:rsid w:val="00C91009"/>
    <w:rsid w:val="00C91101"/>
    <w:rsid w:val="00C9113A"/>
    <w:rsid w:val="00C91151"/>
    <w:rsid w:val="00C91182"/>
    <w:rsid w:val="00C911A6"/>
    <w:rsid w:val="00C911C2"/>
    <w:rsid w:val="00C911EC"/>
    <w:rsid w:val="00C911F2"/>
    <w:rsid w:val="00C911FA"/>
    <w:rsid w:val="00C91209"/>
    <w:rsid w:val="00C9122A"/>
    <w:rsid w:val="00C9122D"/>
    <w:rsid w:val="00C9122F"/>
    <w:rsid w:val="00C91239"/>
    <w:rsid w:val="00C91242"/>
    <w:rsid w:val="00C9125C"/>
    <w:rsid w:val="00C91281"/>
    <w:rsid w:val="00C912AB"/>
    <w:rsid w:val="00C912BF"/>
    <w:rsid w:val="00C912C2"/>
    <w:rsid w:val="00C912E5"/>
    <w:rsid w:val="00C912E7"/>
    <w:rsid w:val="00C91334"/>
    <w:rsid w:val="00C91344"/>
    <w:rsid w:val="00C9134A"/>
    <w:rsid w:val="00C91397"/>
    <w:rsid w:val="00C913B1"/>
    <w:rsid w:val="00C913B4"/>
    <w:rsid w:val="00C913BA"/>
    <w:rsid w:val="00C91420"/>
    <w:rsid w:val="00C91435"/>
    <w:rsid w:val="00C91449"/>
    <w:rsid w:val="00C91490"/>
    <w:rsid w:val="00C91495"/>
    <w:rsid w:val="00C9149A"/>
    <w:rsid w:val="00C914D1"/>
    <w:rsid w:val="00C914EC"/>
    <w:rsid w:val="00C91524"/>
    <w:rsid w:val="00C91561"/>
    <w:rsid w:val="00C91609"/>
    <w:rsid w:val="00C91618"/>
    <w:rsid w:val="00C91636"/>
    <w:rsid w:val="00C916C4"/>
    <w:rsid w:val="00C916C8"/>
    <w:rsid w:val="00C916D1"/>
    <w:rsid w:val="00C916EC"/>
    <w:rsid w:val="00C91752"/>
    <w:rsid w:val="00C9179A"/>
    <w:rsid w:val="00C917B4"/>
    <w:rsid w:val="00C91809"/>
    <w:rsid w:val="00C91810"/>
    <w:rsid w:val="00C9182A"/>
    <w:rsid w:val="00C9187E"/>
    <w:rsid w:val="00C9188F"/>
    <w:rsid w:val="00C918A3"/>
    <w:rsid w:val="00C918DC"/>
    <w:rsid w:val="00C9190F"/>
    <w:rsid w:val="00C9191A"/>
    <w:rsid w:val="00C91942"/>
    <w:rsid w:val="00C91979"/>
    <w:rsid w:val="00C91997"/>
    <w:rsid w:val="00C9199A"/>
    <w:rsid w:val="00C919E0"/>
    <w:rsid w:val="00C919F6"/>
    <w:rsid w:val="00C91A46"/>
    <w:rsid w:val="00C91A8A"/>
    <w:rsid w:val="00C91ABC"/>
    <w:rsid w:val="00C91ACF"/>
    <w:rsid w:val="00C91AF8"/>
    <w:rsid w:val="00C91B8C"/>
    <w:rsid w:val="00C91B91"/>
    <w:rsid w:val="00C91BA8"/>
    <w:rsid w:val="00C91BDF"/>
    <w:rsid w:val="00C91C26"/>
    <w:rsid w:val="00C91C34"/>
    <w:rsid w:val="00C91C5B"/>
    <w:rsid w:val="00C91CC5"/>
    <w:rsid w:val="00C91CE7"/>
    <w:rsid w:val="00C91CFD"/>
    <w:rsid w:val="00C91D08"/>
    <w:rsid w:val="00C91D1B"/>
    <w:rsid w:val="00C91D32"/>
    <w:rsid w:val="00C91D70"/>
    <w:rsid w:val="00C91DAF"/>
    <w:rsid w:val="00C91DF2"/>
    <w:rsid w:val="00C91E01"/>
    <w:rsid w:val="00C91E2E"/>
    <w:rsid w:val="00C91E3A"/>
    <w:rsid w:val="00C91E63"/>
    <w:rsid w:val="00C91E70"/>
    <w:rsid w:val="00C91ED8"/>
    <w:rsid w:val="00C91EF4"/>
    <w:rsid w:val="00C91EFD"/>
    <w:rsid w:val="00C91F04"/>
    <w:rsid w:val="00C91F0D"/>
    <w:rsid w:val="00C91F23"/>
    <w:rsid w:val="00C91F51"/>
    <w:rsid w:val="00C91F70"/>
    <w:rsid w:val="00C91F73"/>
    <w:rsid w:val="00C91FDF"/>
    <w:rsid w:val="00C91FE5"/>
    <w:rsid w:val="00C9208D"/>
    <w:rsid w:val="00C920A4"/>
    <w:rsid w:val="00C920F1"/>
    <w:rsid w:val="00C92112"/>
    <w:rsid w:val="00C9212D"/>
    <w:rsid w:val="00C92153"/>
    <w:rsid w:val="00C92171"/>
    <w:rsid w:val="00C92176"/>
    <w:rsid w:val="00C921A4"/>
    <w:rsid w:val="00C921E0"/>
    <w:rsid w:val="00C9222D"/>
    <w:rsid w:val="00C92239"/>
    <w:rsid w:val="00C92256"/>
    <w:rsid w:val="00C9228B"/>
    <w:rsid w:val="00C922A6"/>
    <w:rsid w:val="00C922CB"/>
    <w:rsid w:val="00C922DA"/>
    <w:rsid w:val="00C9230F"/>
    <w:rsid w:val="00C9232B"/>
    <w:rsid w:val="00C92335"/>
    <w:rsid w:val="00C9239E"/>
    <w:rsid w:val="00C923DC"/>
    <w:rsid w:val="00C923E3"/>
    <w:rsid w:val="00C92407"/>
    <w:rsid w:val="00C9240A"/>
    <w:rsid w:val="00C9240B"/>
    <w:rsid w:val="00C9249D"/>
    <w:rsid w:val="00C924DE"/>
    <w:rsid w:val="00C924EA"/>
    <w:rsid w:val="00C925A2"/>
    <w:rsid w:val="00C925A4"/>
    <w:rsid w:val="00C925C7"/>
    <w:rsid w:val="00C925C9"/>
    <w:rsid w:val="00C925EF"/>
    <w:rsid w:val="00C925FC"/>
    <w:rsid w:val="00C9262C"/>
    <w:rsid w:val="00C92674"/>
    <w:rsid w:val="00C92687"/>
    <w:rsid w:val="00C92696"/>
    <w:rsid w:val="00C926B3"/>
    <w:rsid w:val="00C926B8"/>
    <w:rsid w:val="00C926C1"/>
    <w:rsid w:val="00C9270A"/>
    <w:rsid w:val="00C92717"/>
    <w:rsid w:val="00C92733"/>
    <w:rsid w:val="00C92787"/>
    <w:rsid w:val="00C92789"/>
    <w:rsid w:val="00C927CA"/>
    <w:rsid w:val="00C92809"/>
    <w:rsid w:val="00C928F7"/>
    <w:rsid w:val="00C92905"/>
    <w:rsid w:val="00C92922"/>
    <w:rsid w:val="00C92936"/>
    <w:rsid w:val="00C9294E"/>
    <w:rsid w:val="00C9297D"/>
    <w:rsid w:val="00C92995"/>
    <w:rsid w:val="00C929A7"/>
    <w:rsid w:val="00C929BD"/>
    <w:rsid w:val="00C929F3"/>
    <w:rsid w:val="00C92A12"/>
    <w:rsid w:val="00C92A39"/>
    <w:rsid w:val="00C92A49"/>
    <w:rsid w:val="00C92A90"/>
    <w:rsid w:val="00C92B33"/>
    <w:rsid w:val="00C92B76"/>
    <w:rsid w:val="00C92B91"/>
    <w:rsid w:val="00C92B9F"/>
    <w:rsid w:val="00C92BD4"/>
    <w:rsid w:val="00C92C10"/>
    <w:rsid w:val="00C92C6F"/>
    <w:rsid w:val="00C92C72"/>
    <w:rsid w:val="00C92C7E"/>
    <w:rsid w:val="00C92CD8"/>
    <w:rsid w:val="00C92CFA"/>
    <w:rsid w:val="00C92D0A"/>
    <w:rsid w:val="00C92D2C"/>
    <w:rsid w:val="00C92D69"/>
    <w:rsid w:val="00C92D6B"/>
    <w:rsid w:val="00C92DC1"/>
    <w:rsid w:val="00C92DD2"/>
    <w:rsid w:val="00C92DD8"/>
    <w:rsid w:val="00C92E71"/>
    <w:rsid w:val="00C92EA8"/>
    <w:rsid w:val="00C92EAE"/>
    <w:rsid w:val="00C92EAF"/>
    <w:rsid w:val="00C92F14"/>
    <w:rsid w:val="00C92F30"/>
    <w:rsid w:val="00C92F5A"/>
    <w:rsid w:val="00C92FDB"/>
    <w:rsid w:val="00C93005"/>
    <w:rsid w:val="00C93077"/>
    <w:rsid w:val="00C930A6"/>
    <w:rsid w:val="00C930C0"/>
    <w:rsid w:val="00C9310C"/>
    <w:rsid w:val="00C9314D"/>
    <w:rsid w:val="00C931A1"/>
    <w:rsid w:val="00C931B9"/>
    <w:rsid w:val="00C931FF"/>
    <w:rsid w:val="00C93215"/>
    <w:rsid w:val="00C93220"/>
    <w:rsid w:val="00C93230"/>
    <w:rsid w:val="00C93259"/>
    <w:rsid w:val="00C932AB"/>
    <w:rsid w:val="00C932C1"/>
    <w:rsid w:val="00C932FC"/>
    <w:rsid w:val="00C9331A"/>
    <w:rsid w:val="00C9331F"/>
    <w:rsid w:val="00C9333A"/>
    <w:rsid w:val="00C93340"/>
    <w:rsid w:val="00C9334D"/>
    <w:rsid w:val="00C93360"/>
    <w:rsid w:val="00C93377"/>
    <w:rsid w:val="00C933C9"/>
    <w:rsid w:val="00C93414"/>
    <w:rsid w:val="00C9341E"/>
    <w:rsid w:val="00C934A9"/>
    <w:rsid w:val="00C934B2"/>
    <w:rsid w:val="00C934B3"/>
    <w:rsid w:val="00C934C3"/>
    <w:rsid w:val="00C934D9"/>
    <w:rsid w:val="00C9353D"/>
    <w:rsid w:val="00C93540"/>
    <w:rsid w:val="00C9356C"/>
    <w:rsid w:val="00C9356E"/>
    <w:rsid w:val="00C9357C"/>
    <w:rsid w:val="00C9357E"/>
    <w:rsid w:val="00C935C4"/>
    <w:rsid w:val="00C935D2"/>
    <w:rsid w:val="00C935FE"/>
    <w:rsid w:val="00C93628"/>
    <w:rsid w:val="00C936B2"/>
    <w:rsid w:val="00C936B7"/>
    <w:rsid w:val="00C936C1"/>
    <w:rsid w:val="00C9370E"/>
    <w:rsid w:val="00C9370F"/>
    <w:rsid w:val="00C9371D"/>
    <w:rsid w:val="00C93720"/>
    <w:rsid w:val="00C93751"/>
    <w:rsid w:val="00C93799"/>
    <w:rsid w:val="00C9379F"/>
    <w:rsid w:val="00C937B4"/>
    <w:rsid w:val="00C937BC"/>
    <w:rsid w:val="00C937E6"/>
    <w:rsid w:val="00C93802"/>
    <w:rsid w:val="00C93808"/>
    <w:rsid w:val="00C93812"/>
    <w:rsid w:val="00C9386E"/>
    <w:rsid w:val="00C93870"/>
    <w:rsid w:val="00C938B8"/>
    <w:rsid w:val="00C938D5"/>
    <w:rsid w:val="00C93920"/>
    <w:rsid w:val="00C9392D"/>
    <w:rsid w:val="00C93951"/>
    <w:rsid w:val="00C93986"/>
    <w:rsid w:val="00C9399E"/>
    <w:rsid w:val="00C93A1F"/>
    <w:rsid w:val="00C93A28"/>
    <w:rsid w:val="00C93A35"/>
    <w:rsid w:val="00C93A3F"/>
    <w:rsid w:val="00C93A89"/>
    <w:rsid w:val="00C93AA5"/>
    <w:rsid w:val="00C93AB5"/>
    <w:rsid w:val="00C93B1E"/>
    <w:rsid w:val="00C93B4E"/>
    <w:rsid w:val="00C93B50"/>
    <w:rsid w:val="00C93B5D"/>
    <w:rsid w:val="00C93B88"/>
    <w:rsid w:val="00C93BEA"/>
    <w:rsid w:val="00C93C47"/>
    <w:rsid w:val="00C93C80"/>
    <w:rsid w:val="00C93D18"/>
    <w:rsid w:val="00C93D9A"/>
    <w:rsid w:val="00C93DBF"/>
    <w:rsid w:val="00C93DE3"/>
    <w:rsid w:val="00C93E13"/>
    <w:rsid w:val="00C93E4C"/>
    <w:rsid w:val="00C93E4E"/>
    <w:rsid w:val="00C93E5C"/>
    <w:rsid w:val="00C93EC0"/>
    <w:rsid w:val="00C93EC9"/>
    <w:rsid w:val="00C93ED0"/>
    <w:rsid w:val="00C93F2E"/>
    <w:rsid w:val="00C93F36"/>
    <w:rsid w:val="00C93F3F"/>
    <w:rsid w:val="00C93F45"/>
    <w:rsid w:val="00C93F62"/>
    <w:rsid w:val="00C93F75"/>
    <w:rsid w:val="00C93F96"/>
    <w:rsid w:val="00C93FB6"/>
    <w:rsid w:val="00C93FB9"/>
    <w:rsid w:val="00C93FDD"/>
    <w:rsid w:val="00C94028"/>
    <w:rsid w:val="00C9402D"/>
    <w:rsid w:val="00C9402F"/>
    <w:rsid w:val="00C94035"/>
    <w:rsid w:val="00C9404F"/>
    <w:rsid w:val="00C940E7"/>
    <w:rsid w:val="00C9410A"/>
    <w:rsid w:val="00C94127"/>
    <w:rsid w:val="00C94162"/>
    <w:rsid w:val="00C94178"/>
    <w:rsid w:val="00C94184"/>
    <w:rsid w:val="00C9419E"/>
    <w:rsid w:val="00C941AC"/>
    <w:rsid w:val="00C941B1"/>
    <w:rsid w:val="00C941C9"/>
    <w:rsid w:val="00C941FE"/>
    <w:rsid w:val="00C94230"/>
    <w:rsid w:val="00C94269"/>
    <w:rsid w:val="00C94279"/>
    <w:rsid w:val="00C9427A"/>
    <w:rsid w:val="00C9429D"/>
    <w:rsid w:val="00C942D3"/>
    <w:rsid w:val="00C942FD"/>
    <w:rsid w:val="00C94308"/>
    <w:rsid w:val="00C94313"/>
    <w:rsid w:val="00C9436A"/>
    <w:rsid w:val="00C9437A"/>
    <w:rsid w:val="00C94380"/>
    <w:rsid w:val="00C94382"/>
    <w:rsid w:val="00C94387"/>
    <w:rsid w:val="00C943F2"/>
    <w:rsid w:val="00C943F4"/>
    <w:rsid w:val="00C9443E"/>
    <w:rsid w:val="00C94445"/>
    <w:rsid w:val="00C94481"/>
    <w:rsid w:val="00C94488"/>
    <w:rsid w:val="00C944C0"/>
    <w:rsid w:val="00C944C2"/>
    <w:rsid w:val="00C944F1"/>
    <w:rsid w:val="00C94513"/>
    <w:rsid w:val="00C94524"/>
    <w:rsid w:val="00C945B6"/>
    <w:rsid w:val="00C945DF"/>
    <w:rsid w:val="00C945E1"/>
    <w:rsid w:val="00C945E6"/>
    <w:rsid w:val="00C94624"/>
    <w:rsid w:val="00C94649"/>
    <w:rsid w:val="00C94660"/>
    <w:rsid w:val="00C94661"/>
    <w:rsid w:val="00C94678"/>
    <w:rsid w:val="00C9468C"/>
    <w:rsid w:val="00C94690"/>
    <w:rsid w:val="00C94694"/>
    <w:rsid w:val="00C946BC"/>
    <w:rsid w:val="00C946F5"/>
    <w:rsid w:val="00C94728"/>
    <w:rsid w:val="00C94753"/>
    <w:rsid w:val="00C9475B"/>
    <w:rsid w:val="00C94774"/>
    <w:rsid w:val="00C94797"/>
    <w:rsid w:val="00C9479E"/>
    <w:rsid w:val="00C947BC"/>
    <w:rsid w:val="00C947C3"/>
    <w:rsid w:val="00C947E2"/>
    <w:rsid w:val="00C94838"/>
    <w:rsid w:val="00C94877"/>
    <w:rsid w:val="00C948A9"/>
    <w:rsid w:val="00C948CD"/>
    <w:rsid w:val="00C948E8"/>
    <w:rsid w:val="00C9496D"/>
    <w:rsid w:val="00C94971"/>
    <w:rsid w:val="00C94978"/>
    <w:rsid w:val="00C949A2"/>
    <w:rsid w:val="00C949B2"/>
    <w:rsid w:val="00C949CE"/>
    <w:rsid w:val="00C949E0"/>
    <w:rsid w:val="00C949F7"/>
    <w:rsid w:val="00C94A18"/>
    <w:rsid w:val="00C94AC6"/>
    <w:rsid w:val="00C94B1C"/>
    <w:rsid w:val="00C94B3C"/>
    <w:rsid w:val="00C94B51"/>
    <w:rsid w:val="00C94B7D"/>
    <w:rsid w:val="00C94B8F"/>
    <w:rsid w:val="00C94B92"/>
    <w:rsid w:val="00C94BAD"/>
    <w:rsid w:val="00C94BD0"/>
    <w:rsid w:val="00C94C4B"/>
    <w:rsid w:val="00C94C6C"/>
    <w:rsid w:val="00C94CBF"/>
    <w:rsid w:val="00C94CCF"/>
    <w:rsid w:val="00C94CDB"/>
    <w:rsid w:val="00C94CDF"/>
    <w:rsid w:val="00C94CFB"/>
    <w:rsid w:val="00C94D23"/>
    <w:rsid w:val="00C94D2E"/>
    <w:rsid w:val="00C94D41"/>
    <w:rsid w:val="00C94D56"/>
    <w:rsid w:val="00C94D62"/>
    <w:rsid w:val="00C94D63"/>
    <w:rsid w:val="00C94D78"/>
    <w:rsid w:val="00C94DA8"/>
    <w:rsid w:val="00C94DC4"/>
    <w:rsid w:val="00C94DE4"/>
    <w:rsid w:val="00C94DF4"/>
    <w:rsid w:val="00C94E14"/>
    <w:rsid w:val="00C94E1D"/>
    <w:rsid w:val="00C94E4C"/>
    <w:rsid w:val="00C94E55"/>
    <w:rsid w:val="00C94E57"/>
    <w:rsid w:val="00C94E58"/>
    <w:rsid w:val="00C94E60"/>
    <w:rsid w:val="00C94E84"/>
    <w:rsid w:val="00C94EB4"/>
    <w:rsid w:val="00C94ED3"/>
    <w:rsid w:val="00C94ED4"/>
    <w:rsid w:val="00C94ED8"/>
    <w:rsid w:val="00C94EDF"/>
    <w:rsid w:val="00C94EFE"/>
    <w:rsid w:val="00C94F88"/>
    <w:rsid w:val="00C94FA3"/>
    <w:rsid w:val="00C94FCE"/>
    <w:rsid w:val="00C94FF9"/>
    <w:rsid w:val="00C95034"/>
    <w:rsid w:val="00C95040"/>
    <w:rsid w:val="00C95079"/>
    <w:rsid w:val="00C95089"/>
    <w:rsid w:val="00C950AB"/>
    <w:rsid w:val="00C950D4"/>
    <w:rsid w:val="00C950F6"/>
    <w:rsid w:val="00C95165"/>
    <w:rsid w:val="00C95176"/>
    <w:rsid w:val="00C95184"/>
    <w:rsid w:val="00C951C6"/>
    <w:rsid w:val="00C951D4"/>
    <w:rsid w:val="00C95211"/>
    <w:rsid w:val="00C9521A"/>
    <w:rsid w:val="00C952EF"/>
    <w:rsid w:val="00C95319"/>
    <w:rsid w:val="00C95332"/>
    <w:rsid w:val="00C95334"/>
    <w:rsid w:val="00C9533A"/>
    <w:rsid w:val="00C953EF"/>
    <w:rsid w:val="00C954A3"/>
    <w:rsid w:val="00C954D0"/>
    <w:rsid w:val="00C95502"/>
    <w:rsid w:val="00C95518"/>
    <w:rsid w:val="00C9556C"/>
    <w:rsid w:val="00C955AB"/>
    <w:rsid w:val="00C955C8"/>
    <w:rsid w:val="00C955D3"/>
    <w:rsid w:val="00C9565C"/>
    <w:rsid w:val="00C95679"/>
    <w:rsid w:val="00C95698"/>
    <w:rsid w:val="00C956A3"/>
    <w:rsid w:val="00C956AE"/>
    <w:rsid w:val="00C95701"/>
    <w:rsid w:val="00C9570E"/>
    <w:rsid w:val="00C95719"/>
    <w:rsid w:val="00C9572B"/>
    <w:rsid w:val="00C95753"/>
    <w:rsid w:val="00C95756"/>
    <w:rsid w:val="00C9575C"/>
    <w:rsid w:val="00C95779"/>
    <w:rsid w:val="00C957A1"/>
    <w:rsid w:val="00C957F3"/>
    <w:rsid w:val="00C95817"/>
    <w:rsid w:val="00C95818"/>
    <w:rsid w:val="00C95825"/>
    <w:rsid w:val="00C9584E"/>
    <w:rsid w:val="00C9586E"/>
    <w:rsid w:val="00C958E0"/>
    <w:rsid w:val="00C95912"/>
    <w:rsid w:val="00C95915"/>
    <w:rsid w:val="00C95918"/>
    <w:rsid w:val="00C95950"/>
    <w:rsid w:val="00C95978"/>
    <w:rsid w:val="00C9599A"/>
    <w:rsid w:val="00C959A8"/>
    <w:rsid w:val="00C959DD"/>
    <w:rsid w:val="00C95A00"/>
    <w:rsid w:val="00C95A1A"/>
    <w:rsid w:val="00C95A1B"/>
    <w:rsid w:val="00C95A23"/>
    <w:rsid w:val="00C95A4B"/>
    <w:rsid w:val="00C95AA8"/>
    <w:rsid w:val="00C95AB6"/>
    <w:rsid w:val="00C95B06"/>
    <w:rsid w:val="00C95B55"/>
    <w:rsid w:val="00C95BDD"/>
    <w:rsid w:val="00C95BEF"/>
    <w:rsid w:val="00C95BF6"/>
    <w:rsid w:val="00C95C21"/>
    <w:rsid w:val="00C95C40"/>
    <w:rsid w:val="00C95C6D"/>
    <w:rsid w:val="00C95C9D"/>
    <w:rsid w:val="00C95CB9"/>
    <w:rsid w:val="00C95CDD"/>
    <w:rsid w:val="00C95CE3"/>
    <w:rsid w:val="00C95CE8"/>
    <w:rsid w:val="00C95D04"/>
    <w:rsid w:val="00C95D27"/>
    <w:rsid w:val="00C95D39"/>
    <w:rsid w:val="00C95D64"/>
    <w:rsid w:val="00C95D88"/>
    <w:rsid w:val="00C95DCF"/>
    <w:rsid w:val="00C95DFE"/>
    <w:rsid w:val="00C95E1B"/>
    <w:rsid w:val="00C95EA7"/>
    <w:rsid w:val="00C95EA9"/>
    <w:rsid w:val="00C95EBC"/>
    <w:rsid w:val="00C95EE3"/>
    <w:rsid w:val="00C95EE9"/>
    <w:rsid w:val="00C95F1E"/>
    <w:rsid w:val="00C95FD4"/>
    <w:rsid w:val="00C95FFA"/>
    <w:rsid w:val="00C96007"/>
    <w:rsid w:val="00C96043"/>
    <w:rsid w:val="00C96066"/>
    <w:rsid w:val="00C96079"/>
    <w:rsid w:val="00C9607F"/>
    <w:rsid w:val="00C960AB"/>
    <w:rsid w:val="00C960F8"/>
    <w:rsid w:val="00C96144"/>
    <w:rsid w:val="00C96167"/>
    <w:rsid w:val="00C96185"/>
    <w:rsid w:val="00C9621D"/>
    <w:rsid w:val="00C96234"/>
    <w:rsid w:val="00C96263"/>
    <w:rsid w:val="00C96273"/>
    <w:rsid w:val="00C96296"/>
    <w:rsid w:val="00C962CE"/>
    <w:rsid w:val="00C962E4"/>
    <w:rsid w:val="00C96302"/>
    <w:rsid w:val="00C9632A"/>
    <w:rsid w:val="00C96390"/>
    <w:rsid w:val="00C96398"/>
    <w:rsid w:val="00C963CC"/>
    <w:rsid w:val="00C963E8"/>
    <w:rsid w:val="00C963F9"/>
    <w:rsid w:val="00C963FC"/>
    <w:rsid w:val="00C96424"/>
    <w:rsid w:val="00C9648C"/>
    <w:rsid w:val="00C964D2"/>
    <w:rsid w:val="00C964F0"/>
    <w:rsid w:val="00C96521"/>
    <w:rsid w:val="00C9655D"/>
    <w:rsid w:val="00C96568"/>
    <w:rsid w:val="00C965BF"/>
    <w:rsid w:val="00C9661E"/>
    <w:rsid w:val="00C96625"/>
    <w:rsid w:val="00C96641"/>
    <w:rsid w:val="00C96660"/>
    <w:rsid w:val="00C96664"/>
    <w:rsid w:val="00C96692"/>
    <w:rsid w:val="00C966CD"/>
    <w:rsid w:val="00C966E4"/>
    <w:rsid w:val="00C96718"/>
    <w:rsid w:val="00C96749"/>
    <w:rsid w:val="00C96772"/>
    <w:rsid w:val="00C96796"/>
    <w:rsid w:val="00C96802"/>
    <w:rsid w:val="00C96823"/>
    <w:rsid w:val="00C9683F"/>
    <w:rsid w:val="00C9688C"/>
    <w:rsid w:val="00C968BF"/>
    <w:rsid w:val="00C968CB"/>
    <w:rsid w:val="00C9690D"/>
    <w:rsid w:val="00C96925"/>
    <w:rsid w:val="00C9692A"/>
    <w:rsid w:val="00C96936"/>
    <w:rsid w:val="00C96970"/>
    <w:rsid w:val="00C9697E"/>
    <w:rsid w:val="00C9699B"/>
    <w:rsid w:val="00C969A5"/>
    <w:rsid w:val="00C969A9"/>
    <w:rsid w:val="00C969C8"/>
    <w:rsid w:val="00C969D6"/>
    <w:rsid w:val="00C96A88"/>
    <w:rsid w:val="00C96B60"/>
    <w:rsid w:val="00C96BCD"/>
    <w:rsid w:val="00C96BFE"/>
    <w:rsid w:val="00C96C10"/>
    <w:rsid w:val="00C96C57"/>
    <w:rsid w:val="00C96C66"/>
    <w:rsid w:val="00C96CF7"/>
    <w:rsid w:val="00C96CFA"/>
    <w:rsid w:val="00C96D20"/>
    <w:rsid w:val="00C96D2C"/>
    <w:rsid w:val="00C96D37"/>
    <w:rsid w:val="00C96D6E"/>
    <w:rsid w:val="00C96D7E"/>
    <w:rsid w:val="00C96D90"/>
    <w:rsid w:val="00C96D9B"/>
    <w:rsid w:val="00C96DC1"/>
    <w:rsid w:val="00C96DFA"/>
    <w:rsid w:val="00C96E3E"/>
    <w:rsid w:val="00C96E98"/>
    <w:rsid w:val="00C96EBE"/>
    <w:rsid w:val="00C96EFC"/>
    <w:rsid w:val="00C96F08"/>
    <w:rsid w:val="00C96F3F"/>
    <w:rsid w:val="00C96FAD"/>
    <w:rsid w:val="00C96FB7"/>
    <w:rsid w:val="00C96FBA"/>
    <w:rsid w:val="00C97017"/>
    <w:rsid w:val="00C9703E"/>
    <w:rsid w:val="00C9703F"/>
    <w:rsid w:val="00C97098"/>
    <w:rsid w:val="00C970C4"/>
    <w:rsid w:val="00C970D7"/>
    <w:rsid w:val="00C971B7"/>
    <w:rsid w:val="00C971C6"/>
    <w:rsid w:val="00C971D4"/>
    <w:rsid w:val="00C97232"/>
    <w:rsid w:val="00C97242"/>
    <w:rsid w:val="00C97250"/>
    <w:rsid w:val="00C9728F"/>
    <w:rsid w:val="00C972A2"/>
    <w:rsid w:val="00C972A8"/>
    <w:rsid w:val="00C972BE"/>
    <w:rsid w:val="00C97385"/>
    <w:rsid w:val="00C97416"/>
    <w:rsid w:val="00C9743C"/>
    <w:rsid w:val="00C97441"/>
    <w:rsid w:val="00C97443"/>
    <w:rsid w:val="00C97449"/>
    <w:rsid w:val="00C974A2"/>
    <w:rsid w:val="00C974B6"/>
    <w:rsid w:val="00C97500"/>
    <w:rsid w:val="00C97504"/>
    <w:rsid w:val="00C97520"/>
    <w:rsid w:val="00C9753E"/>
    <w:rsid w:val="00C97574"/>
    <w:rsid w:val="00C9759D"/>
    <w:rsid w:val="00C975D3"/>
    <w:rsid w:val="00C97621"/>
    <w:rsid w:val="00C97628"/>
    <w:rsid w:val="00C9765B"/>
    <w:rsid w:val="00C976DD"/>
    <w:rsid w:val="00C97702"/>
    <w:rsid w:val="00C97714"/>
    <w:rsid w:val="00C97782"/>
    <w:rsid w:val="00C97785"/>
    <w:rsid w:val="00C977AE"/>
    <w:rsid w:val="00C977C0"/>
    <w:rsid w:val="00C977DA"/>
    <w:rsid w:val="00C977E8"/>
    <w:rsid w:val="00C9782E"/>
    <w:rsid w:val="00C97835"/>
    <w:rsid w:val="00C9783F"/>
    <w:rsid w:val="00C97849"/>
    <w:rsid w:val="00C978A0"/>
    <w:rsid w:val="00C978B2"/>
    <w:rsid w:val="00C978C9"/>
    <w:rsid w:val="00C978CA"/>
    <w:rsid w:val="00C978DB"/>
    <w:rsid w:val="00C978DF"/>
    <w:rsid w:val="00C978F6"/>
    <w:rsid w:val="00C97913"/>
    <w:rsid w:val="00C9793D"/>
    <w:rsid w:val="00C97993"/>
    <w:rsid w:val="00C9799F"/>
    <w:rsid w:val="00C979BC"/>
    <w:rsid w:val="00C979DE"/>
    <w:rsid w:val="00C97A0E"/>
    <w:rsid w:val="00C97A1B"/>
    <w:rsid w:val="00C97A3F"/>
    <w:rsid w:val="00C97A72"/>
    <w:rsid w:val="00C97A73"/>
    <w:rsid w:val="00C97A7B"/>
    <w:rsid w:val="00C97A92"/>
    <w:rsid w:val="00C97AA2"/>
    <w:rsid w:val="00C97AA5"/>
    <w:rsid w:val="00C97AB9"/>
    <w:rsid w:val="00C97AE3"/>
    <w:rsid w:val="00C97AE4"/>
    <w:rsid w:val="00C97AEF"/>
    <w:rsid w:val="00C97AF2"/>
    <w:rsid w:val="00C97AF8"/>
    <w:rsid w:val="00C97B4E"/>
    <w:rsid w:val="00C97B6C"/>
    <w:rsid w:val="00C97BA7"/>
    <w:rsid w:val="00C97BBF"/>
    <w:rsid w:val="00C97BD4"/>
    <w:rsid w:val="00C97BED"/>
    <w:rsid w:val="00C97BF7"/>
    <w:rsid w:val="00C97C23"/>
    <w:rsid w:val="00C97CBA"/>
    <w:rsid w:val="00C97CF3"/>
    <w:rsid w:val="00C97CFE"/>
    <w:rsid w:val="00C97D31"/>
    <w:rsid w:val="00C97D5D"/>
    <w:rsid w:val="00C97DBA"/>
    <w:rsid w:val="00C97DBF"/>
    <w:rsid w:val="00C97DC5"/>
    <w:rsid w:val="00C97DD0"/>
    <w:rsid w:val="00C97DD6"/>
    <w:rsid w:val="00C97E08"/>
    <w:rsid w:val="00C97E0D"/>
    <w:rsid w:val="00C97E59"/>
    <w:rsid w:val="00C97E7C"/>
    <w:rsid w:val="00C97F7C"/>
    <w:rsid w:val="00C97F93"/>
    <w:rsid w:val="00C97F95"/>
    <w:rsid w:val="00C97F98"/>
    <w:rsid w:val="00C97FB5"/>
    <w:rsid w:val="00C97FD4"/>
    <w:rsid w:val="00C97FD7"/>
    <w:rsid w:val="00C97FDE"/>
    <w:rsid w:val="00C97FF8"/>
    <w:rsid w:val="00C97FFD"/>
    <w:rsid w:val="00CA0001"/>
    <w:rsid w:val="00CA0036"/>
    <w:rsid w:val="00CA0072"/>
    <w:rsid w:val="00CA0073"/>
    <w:rsid w:val="00CA0081"/>
    <w:rsid w:val="00CA0098"/>
    <w:rsid w:val="00CA00AE"/>
    <w:rsid w:val="00CA00B7"/>
    <w:rsid w:val="00CA00CE"/>
    <w:rsid w:val="00CA00ED"/>
    <w:rsid w:val="00CA0100"/>
    <w:rsid w:val="00CA0139"/>
    <w:rsid w:val="00CA013E"/>
    <w:rsid w:val="00CA0161"/>
    <w:rsid w:val="00CA01E5"/>
    <w:rsid w:val="00CA01F8"/>
    <w:rsid w:val="00CA01FA"/>
    <w:rsid w:val="00CA0284"/>
    <w:rsid w:val="00CA02C9"/>
    <w:rsid w:val="00CA032C"/>
    <w:rsid w:val="00CA033E"/>
    <w:rsid w:val="00CA0377"/>
    <w:rsid w:val="00CA0393"/>
    <w:rsid w:val="00CA03D0"/>
    <w:rsid w:val="00CA0404"/>
    <w:rsid w:val="00CA040C"/>
    <w:rsid w:val="00CA043F"/>
    <w:rsid w:val="00CA049E"/>
    <w:rsid w:val="00CA0502"/>
    <w:rsid w:val="00CA0533"/>
    <w:rsid w:val="00CA053C"/>
    <w:rsid w:val="00CA0543"/>
    <w:rsid w:val="00CA05B0"/>
    <w:rsid w:val="00CA05E0"/>
    <w:rsid w:val="00CA05E7"/>
    <w:rsid w:val="00CA05F0"/>
    <w:rsid w:val="00CA0637"/>
    <w:rsid w:val="00CA0661"/>
    <w:rsid w:val="00CA067F"/>
    <w:rsid w:val="00CA0682"/>
    <w:rsid w:val="00CA068D"/>
    <w:rsid w:val="00CA06A6"/>
    <w:rsid w:val="00CA06C4"/>
    <w:rsid w:val="00CA0741"/>
    <w:rsid w:val="00CA078F"/>
    <w:rsid w:val="00CA07A1"/>
    <w:rsid w:val="00CA07B5"/>
    <w:rsid w:val="00CA07BA"/>
    <w:rsid w:val="00CA07D4"/>
    <w:rsid w:val="00CA0821"/>
    <w:rsid w:val="00CA0870"/>
    <w:rsid w:val="00CA08A1"/>
    <w:rsid w:val="00CA08CF"/>
    <w:rsid w:val="00CA08D5"/>
    <w:rsid w:val="00CA08E1"/>
    <w:rsid w:val="00CA09FC"/>
    <w:rsid w:val="00CA0A2A"/>
    <w:rsid w:val="00CA0A2B"/>
    <w:rsid w:val="00CA0A2D"/>
    <w:rsid w:val="00CA0A4A"/>
    <w:rsid w:val="00CA0A71"/>
    <w:rsid w:val="00CA0A82"/>
    <w:rsid w:val="00CA0A8B"/>
    <w:rsid w:val="00CA0A9B"/>
    <w:rsid w:val="00CA0AC4"/>
    <w:rsid w:val="00CA0AD6"/>
    <w:rsid w:val="00CA0B0A"/>
    <w:rsid w:val="00CA0B36"/>
    <w:rsid w:val="00CA0B39"/>
    <w:rsid w:val="00CA0B46"/>
    <w:rsid w:val="00CA0B51"/>
    <w:rsid w:val="00CA0BA0"/>
    <w:rsid w:val="00CA0BE2"/>
    <w:rsid w:val="00CA0C2D"/>
    <w:rsid w:val="00CA0C90"/>
    <w:rsid w:val="00CA0CCC"/>
    <w:rsid w:val="00CA0CFA"/>
    <w:rsid w:val="00CA0D1A"/>
    <w:rsid w:val="00CA0D47"/>
    <w:rsid w:val="00CA0D6C"/>
    <w:rsid w:val="00CA0D82"/>
    <w:rsid w:val="00CA0D9D"/>
    <w:rsid w:val="00CA0DE0"/>
    <w:rsid w:val="00CA0DE7"/>
    <w:rsid w:val="00CA0DEB"/>
    <w:rsid w:val="00CA0E07"/>
    <w:rsid w:val="00CA0E1F"/>
    <w:rsid w:val="00CA0E97"/>
    <w:rsid w:val="00CA0EA2"/>
    <w:rsid w:val="00CA0EAA"/>
    <w:rsid w:val="00CA0EDC"/>
    <w:rsid w:val="00CA0EF1"/>
    <w:rsid w:val="00CA0EF4"/>
    <w:rsid w:val="00CA0EF7"/>
    <w:rsid w:val="00CA0F19"/>
    <w:rsid w:val="00CA0FA0"/>
    <w:rsid w:val="00CA0FCB"/>
    <w:rsid w:val="00CA0FCF"/>
    <w:rsid w:val="00CA0FDE"/>
    <w:rsid w:val="00CA100F"/>
    <w:rsid w:val="00CA1012"/>
    <w:rsid w:val="00CA1027"/>
    <w:rsid w:val="00CA1049"/>
    <w:rsid w:val="00CA1083"/>
    <w:rsid w:val="00CA1089"/>
    <w:rsid w:val="00CA10B3"/>
    <w:rsid w:val="00CA10BE"/>
    <w:rsid w:val="00CA10D1"/>
    <w:rsid w:val="00CA1127"/>
    <w:rsid w:val="00CA1148"/>
    <w:rsid w:val="00CA1160"/>
    <w:rsid w:val="00CA1197"/>
    <w:rsid w:val="00CA11A5"/>
    <w:rsid w:val="00CA11AE"/>
    <w:rsid w:val="00CA11B1"/>
    <w:rsid w:val="00CA11E0"/>
    <w:rsid w:val="00CA11F3"/>
    <w:rsid w:val="00CA120D"/>
    <w:rsid w:val="00CA1263"/>
    <w:rsid w:val="00CA126D"/>
    <w:rsid w:val="00CA1292"/>
    <w:rsid w:val="00CA12BE"/>
    <w:rsid w:val="00CA12E1"/>
    <w:rsid w:val="00CA132F"/>
    <w:rsid w:val="00CA1348"/>
    <w:rsid w:val="00CA13B2"/>
    <w:rsid w:val="00CA13BA"/>
    <w:rsid w:val="00CA13D7"/>
    <w:rsid w:val="00CA1449"/>
    <w:rsid w:val="00CA1450"/>
    <w:rsid w:val="00CA14FC"/>
    <w:rsid w:val="00CA1517"/>
    <w:rsid w:val="00CA1535"/>
    <w:rsid w:val="00CA155B"/>
    <w:rsid w:val="00CA15BE"/>
    <w:rsid w:val="00CA15D5"/>
    <w:rsid w:val="00CA1611"/>
    <w:rsid w:val="00CA1637"/>
    <w:rsid w:val="00CA1645"/>
    <w:rsid w:val="00CA1654"/>
    <w:rsid w:val="00CA1658"/>
    <w:rsid w:val="00CA168C"/>
    <w:rsid w:val="00CA168F"/>
    <w:rsid w:val="00CA169B"/>
    <w:rsid w:val="00CA16AF"/>
    <w:rsid w:val="00CA16C1"/>
    <w:rsid w:val="00CA16F7"/>
    <w:rsid w:val="00CA16FC"/>
    <w:rsid w:val="00CA1729"/>
    <w:rsid w:val="00CA1739"/>
    <w:rsid w:val="00CA174A"/>
    <w:rsid w:val="00CA175F"/>
    <w:rsid w:val="00CA176D"/>
    <w:rsid w:val="00CA1774"/>
    <w:rsid w:val="00CA1777"/>
    <w:rsid w:val="00CA1783"/>
    <w:rsid w:val="00CA1787"/>
    <w:rsid w:val="00CA17A7"/>
    <w:rsid w:val="00CA17D7"/>
    <w:rsid w:val="00CA17DA"/>
    <w:rsid w:val="00CA17DB"/>
    <w:rsid w:val="00CA183D"/>
    <w:rsid w:val="00CA184E"/>
    <w:rsid w:val="00CA1882"/>
    <w:rsid w:val="00CA18F0"/>
    <w:rsid w:val="00CA193D"/>
    <w:rsid w:val="00CA1950"/>
    <w:rsid w:val="00CA1953"/>
    <w:rsid w:val="00CA1960"/>
    <w:rsid w:val="00CA1992"/>
    <w:rsid w:val="00CA19D0"/>
    <w:rsid w:val="00CA19E5"/>
    <w:rsid w:val="00CA19F5"/>
    <w:rsid w:val="00CA1A0B"/>
    <w:rsid w:val="00CA1A39"/>
    <w:rsid w:val="00CA1A52"/>
    <w:rsid w:val="00CA1A63"/>
    <w:rsid w:val="00CA1A66"/>
    <w:rsid w:val="00CA1A8E"/>
    <w:rsid w:val="00CA1A95"/>
    <w:rsid w:val="00CA1AD7"/>
    <w:rsid w:val="00CA1ADA"/>
    <w:rsid w:val="00CA1AEA"/>
    <w:rsid w:val="00CA1B04"/>
    <w:rsid w:val="00CA1B55"/>
    <w:rsid w:val="00CA1BDC"/>
    <w:rsid w:val="00CA1C76"/>
    <w:rsid w:val="00CA1C7E"/>
    <w:rsid w:val="00CA1CBE"/>
    <w:rsid w:val="00CA1D02"/>
    <w:rsid w:val="00CA1D4D"/>
    <w:rsid w:val="00CA1D51"/>
    <w:rsid w:val="00CA1D68"/>
    <w:rsid w:val="00CA1D7E"/>
    <w:rsid w:val="00CA1DD2"/>
    <w:rsid w:val="00CA1DD7"/>
    <w:rsid w:val="00CA1E08"/>
    <w:rsid w:val="00CA1E32"/>
    <w:rsid w:val="00CA1E7E"/>
    <w:rsid w:val="00CA1EA3"/>
    <w:rsid w:val="00CA1EAF"/>
    <w:rsid w:val="00CA1ED1"/>
    <w:rsid w:val="00CA1EE7"/>
    <w:rsid w:val="00CA1F12"/>
    <w:rsid w:val="00CA1F20"/>
    <w:rsid w:val="00CA1F24"/>
    <w:rsid w:val="00CA1F44"/>
    <w:rsid w:val="00CA1F4C"/>
    <w:rsid w:val="00CA1F4D"/>
    <w:rsid w:val="00CA1F55"/>
    <w:rsid w:val="00CA1F70"/>
    <w:rsid w:val="00CA1F73"/>
    <w:rsid w:val="00CA1FC3"/>
    <w:rsid w:val="00CA1FC9"/>
    <w:rsid w:val="00CA1FCB"/>
    <w:rsid w:val="00CA1FCE"/>
    <w:rsid w:val="00CA1FF3"/>
    <w:rsid w:val="00CA2000"/>
    <w:rsid w:val="00CA201D"/>
    <w:rsid w:val="00CA2065"/>
    <w:rsid w:val="00CA2096"/>
    <w:rsid w:val="00CA209C"/>
    <w:rsid w:val="00CA211B"/>
    <w:rsid w:val="00CA212F"/>
    <w:rsid w:val="00CA2140"/>
    <w:rsid w:val="00CA2148"/>
    <w:rsid w:val="00CA2154"/>
    <w:rsid w:val="00CA216E"/>
    <w:rsid w:val="00CA2170"/>
    <w:rsid w:val="00CA2171"/>
    <w:rsid w:val="00CA21EB"/>
    <w:rsid w:val="00CA21F1"/>
    <w:rsid w:val="00CA21F4"/>
    <w:rsid w:val="00CA2205"/>
    <w:rsid w:val="00CA2218"/>
    <w:rsid w:val="00CA221F"/>
    <w:rsid w:val="00CA2223"/>
    <w:rsid w:val="00CA222C"/>
    <w:rsid w:val="00CA224A"/>
    <w:rsid w:val="00CA2270"/>
    <w:rsid w:val="00CA227C"/>
    <w:rsid w:val="00CA22A0"/>
    <w:rsid w:val="00CA22A4"/>
    <w:rsid w:val="00CA22BB"/>
    <w:rsid w:val="00CA22D7"/>
    <w:rsid w:val="00CA2320"/>
    <w:rsid w:val="00CA232F"/>
    <w:rsid w:val="00CA23AD"/>
    <w:rsid w:val="00CA23BA"/>
    <w:rsid w:val="00CA23C7"/>
    <w:rsid w:val="00CA23C8"/>
    <w:rsid w:val="00CA23ED"/>
    <w:rsid w:val="00CA240E"/>
    <w:rsid w:val="00CA241A"/>
    <w:rsid w:val="00CA2425"/>
    <w:rsid w:val="00CA2434"/>
    <w:rsid w:val="00CA2453"/>
    <w:rsid w:val="00CA2487"/>
    <w:rsid w:val="00CA2500"/>
    <w:rsid w:val="00CA2529"/>
    <w:rsid w:val="00CA2536"/>
    <w:rsid w:val="00CA256E"/>
    <w:rsid w:val="00CA25AA"/>
    <w:rsid w:val="00CA25CC"/>
    <w:rsid w:val="00CA2600"/>
    <w:rsid w:val="00CA261D"/>
    <w:rsid w:val="00CA263D"/>
    <w:rsid w:val="00CA26A6"/>
    <w:rsid w:val="00CA26AF"/>
    <w:rsid w:val="00CA26B5"/>
    <w:rsid w:val="00CA26B6"/>
    <w:rsid w:val="00CA26E6"/>
    <w:rsid w:val="00CA26EA"/>
    <w:rsid w:val="00CA26FB"/>
    <w:rsid w:val="00CA26FC"/>
    <w:rsid w:val="00CA2721"/>
    <w:rsid w:val="00CA2748"/>
    <w:rsid w:val="00CA274E"/>
    <w:rsid w:val="00CA2772"/>
    <w:rsid w:val="00CA278D"/>
    <w:rsid w:val="00CA27A2"/>
    <w:rsid w:val="00CA27AA"/>
    <w:rsid w:val="00CA27C4"/>
    <w:rsid w:val="00CA27F1"/>
    <w:rsid w:val="00CA2808"/>
    <w:rsid w:val="00CA2811"/>
    <w:rsid w:val="00CA288B"/>
    <w:rsid w:val="00CA2890"/>
    <w:rsid w:val="00CA28BD"/>
    <w:rsid w:val="00CA28E0"/>
    <w:rsid w:val="00CA28EB"/>
    <w:rsid w:val="00CA28ED"/>
    <w:rsid w:val="00CA28FE"/>
    <w:rsid w:val="00CA2904"/>
    <w:rsid w:val="00CA2957"/>
    <w:rsid w:val="00CA2971"/>
    <w:rsid w:val="00CA29C4"/>
    <w:rsid w:val="00CA29D0"/>
    <w:rsid w:val="00CA29EB"/>
    <w:rsid w:val="00CA2A31"/>
    <w:rsid w:val="00CA2A49"/>
    <w:rsid w:val="00CA2A62"/>
    <w:rsid w:val="00CA2A87"/>
    <w:rsid w:val="00CA2A95"/>
    <w:rsid w:val="00CA2AA0"/>
    <w:rsid w:val="00CA2B3F"/>
    <w:rsid w:val="00CA2B57"/>
    <w:rsid w:val="00CA2B95"/>
    <w:rsid w:val="00CA2BC5"/>
    <w:rsid w:val="00CA2BC8"/>
    <w:rsid w:val="00CA2C16"/>
    <w:rsid w:val="00CA2C96"/>
    <w:rsid w:val="00CA2CAB"/>
    <w:rsid w:val="00CA2CCA"/>
    <w:rsid w:val="00CA2CFF"/>
    <w:rsid w:val="00CA2D03"/>
    <w:rsid w:val="00CA2D1A"/>
    <w:rsid w:val="00CA2D22"/>
    <w:rsid w:val="00CA2D45"/>
    <w:rsid w:val="00CA2D9B"/>
    <w:rsid w:val="00CA2DEB"/>
    <w:rsid w:val="00CA2E17"/>
    <w:rsid w:val="00CA2E54"/>
    <w:rsid w:val="00CA2E81"/>
    <w:rsid w:val="00CA2E83"/>
    <w:rsid w:val="00CA2E8B"/>
    <w:rsid w:val="00CA2EAB"/>
    <w:rsid w:val="00CA2ED3"/>
    <w:rsid w:val="00CA2F24"/>
    <w:rsid w:val="00CA2F7A"/>
    <w:rsid w:val="00CA2F7D"/>
    <w:rsid w:val="00CA2F87"/>
    <w:rsid w:val="00CA2FC7"/>
    <w:rsid w:val="00CA2FE7"/>
    <w:rsid w:val="00CA2FEC"/>
    <w:rsid w:val="00CA2FED"/>
    <w:rsid w:val="00CA2FF9"/>
    <w:rsid w:val="00CA3042"/>
    <w:rsid w:val="00CA3043"/>
    <w:rsid w:val="00CA3059"/>
    <w:rsid w:val="00CA3079"/>
    <w:rsid w:val="00CA30F9"/>
    <w:rsid w:val="00CA30FE"/>
    <w:rsid w:val="00CA3104"/>
    <w:rsid w:val="00CA311B"/>
    <w:rsid w:val="00CA3138"/>
    <w:rsid w:val="00CA3139"/>
    <w:rsid w:val="00CA314E"/>
    <w:rsid w:val="00CA31A1"/>
    <w:rsid w:val="00CA31CA"/>
    <w:rsid w:val="00CA31FF"/>
    <w:rsid w:val="00CA3203"/>
    <w:rsid w:val="00CA3236"/>
    <w:rsid w:val="00CA323C"/>
    <w:rsid w:val="00CA3240"/>
    <w:rsid w:val="00CA3243"/>
    <w:rsid w:val="00CA3271"/>
    <w:rsid w:val="00CA32BA"/>
    <w:rsid w:val="00CA32CA"/>
    <w:rsid w:val="00CA32E5"/>
    <w:rsid w:val="00CA32ED"/>
    <w:rsid w:val="00CA3304"/>
    <w:rsid w:val="00CA3360"/>
    <w:rsid w:val="00CA3365"/>
    <w:rsid w:val="00CA33A9"/>
    <w:rsid w:val="00CA33B7"/>
    <w:rsid w:val="00CA33FA"/>
    <w:rsid w:val="00CA343D"/>
    <w:rsid w:val="00CA34A4"/>
    <w:rsid w:val="00CA34B7"/>
    <w:rsid w:val="00CA34BF"/>
    <w:rsid w:val="00CA34E9"/>
    <w:rsid w:val="00CA3507"/>
    <w:rsid w:val="00CA3510"/>
    <w:rsid w:val="00CA3547"/>
    <w:rsid w:val="00CA3549"/>
    <w:rsid w:val="00CA3568"/>
    <w:rsid w:val="00CA3572"/>
    <w:rsid w:val="00CA3588"/>
    <w:rsid w:val="00CA35AF"/>
    <w:rsid w:val="00CA35D4"/>
    <w:rsid w:val="00CA35DC"/>
    <w:rsid w:val="00CA35EC"/>
    <w:rsid w:val="00CA3605"/>
    <w:rsid w:val="00CA3654"/>
    <w:rsid w:val="00CA365F"/>
    <w:rsid w:val="00CA366D"/>
    <w:rsid w:val="00CA368A"/>
    <w:rsid w:val="00CA368F"/>
    <w:rsid w:val="00CA36F6"/>
    <w:rsid w:val="00CA3714"/>
    <w:rsid w:val="00CA371A"/>
    <w:rsid w:val="00CA372A"/>
    <w:rsid w:val="00CA3731"/>
    <w:rsid w:val="00CA37AB"/>
    <w:rsid w:val="00CA37EC"/>
    <w:rsid w:val="00CA37EF"/>
    <w:rsid w:val="00CA37F3"/>
    <w:rsid w:val="00CA3804"/>
    <w:rsid w:val="00CA382B"/>
    <w:rsid w:val="00CA385F"/>
    <w:rsid w:val="00CA38F4"/>
    <w:rsid w:val="00CA3908"/>
    <w:rsid w:val="00CA392B"/>
    <w:rsid w:val="00CA3941"/>
    <w:rsid w:val="00CA3981"/>
    <w:rsid w:val="00CA39C3"/>
    <w:rsid w:val="00CA39DC"/>
    <w:rsid w:val="00CA39E8"/>
    <w:rsid w:val="00CA39E9"/>
    <w:rsid w:val="00CA39EF"/>
    <w:rsid w:val="00CA3A1B"/>
    <w:rsid w:val="00CA3A50"/>
    <w:rsid w:val="00CA3A5F"/>
    <w:rsid w:val="00CA3A7C"/>
    <w:rsid w:val="00CA3A90"/>
    <w:rsid w:val="00CA3A9A"/>
    <w:rsid w:val="00CA3ACB"/>
    <w:rsid w:val="00CA3B53"/>
    <w:rsid w:val="00CA3B6E"/>
    <w:rsid w:val="00CA3B82"/>
    <w:rsid w:val="00CA3BA2"/>
    <w:rsid w:val="00CA3BAD"/>
    <w:rsid w:val="00CA3BD2"/>
    <w:rsid w:val="00CA3BE7"/>
    <w:rsid w:val="00CA3C1B"/>
    <w:rsid w:val="00CA3C1D"/>
    <w:rsid w:val="00CA3C8E"/>
    <w:rsid w:val="00CA3CA3"/>
    <w:rsid w:val="00CA3CB2"/>
    <w:rsid w:val="00CA3CD6"/>
    <w:rsid w:val="00CA3CF4"/>
    <w:rsid w:val="00CA3D27"/>
    <w:rsid w:val="00CA3D34"/>
    <w:rsid w:val="00CA3D48"/>
    <w:rsid w:val="00CA3DC7"/>
    <w:rsid w:val="00CA3DEC"/>
    <w:rsid w:val="00CA3DEF"/>
    <w:rsid w:val="00CA3ED6"/>
    <w:rsid w:val="00CA3EE6"/>
    <w:rsid w:val="00CA3F22"/>
    <w:rsid w:val="00CA3F4F"/>
    <w:rsid w:val="00CA3F51"/>
    <w:rsid w:val="00CA3F85"/>
    <w:rsid w:val="00CA3F89"/>
    <w:rsid w:val="00CA3FA8"/>
    <w:rsid w:val="00CA3FEB"/>
    <w:rsid w:val="00CA3FF7"/>
    <w:rsid w:val="00CA405D"/>
    <w:rsid w:val="00CA407B"/>
    <w:rsid w:val="00CA40BB"/>
    <w:rsid w:val="00CA40CF"/>
    <w:rsid w:val="00CA40ED"/>
    <w:rsid w:val="00CA4135"/>
    <w:rsid w:val="00CA415F"/>
    <w:rsid w:val="00CA419C"/>
    <w:rsid w:val="00CA41D0"/>
    <w:rsid w:val="00CA41D1"/>
    <w:rsid w:val="00CA4254"/>
    <w:rsid w:val="00CA426E"/>
    <w:rsid w:val="00CA428C"/>
    <w:rsid w:val="00CA429D"/>
    <w:rsid w:val="00CA42E0"/>
    <w:rsid w:val="00CA42ED"/>
    <w:rsid w:val="00CA431E"/>
    <w:rsid w:val="00CA432F"/>
    <w:rsid w:val="00CA4363"/>
    <w:rsid w:val="00CA438F"/>
    <w:rsid w:val="00CA43EB"/>
    <w:rsid w:val="00CA4416"/>
    <w:rsid w:val="00CA4433"/>
    <w:rsid w:val="00CA4444"/>
    <w:rsid w:val="00CA44A8"/>
    <w:rsid w:val="00CA44E9"/>
    <w:rsid w:val="00CA44EB"/>
    <w:rsid w:val="00CA44F8"/>
    <w:rsid w:val="00CA4514"/>
    <w:rsid w:val="00CA4542"/>
    <w:rsid w:val="00CA456D"/>
    <w:rsid w:val="00CA457C"/>
    <w:rsid w:val="00CA457F"/>
    <w:rsid w:val="00CA458C"/>
    <w:rsid w:val="00CA4590"/>
    <w:rsid w:val="00CA4597"/>
    <w:rsid w:val="00CA459E"/>
    <w:rsid w:val="00CA45A1"/>
    <w:rsid w:val="00CA45AE"/>
    <w:rsid w:val="00CA45B3"/>
    <w:rsid w:val="00CA45C3"/>
    <w:rsid w:val="00CA45DF"/>
    <w:rsid w:val="00CA4683"/>
    <w:rsid w:val="00CA46A8"/>
    <w:rsid w:val="00CA47AA"/>
    <w:rsid w:val="00CA47D7"/>
    <w:rsid w:val="00CA47DE"/>
    <w:rsid w:val="00CA47F2"/>
    <w:rsid w:val="00CA485C"/>
    <w:rsid w:val="00CA4892"/>
    <w:rsid w:val="00CA491E"/>
    <w:rsid w:val="00CA4930"/>
    <w:rsid w:val="00CA4943"/>
    <w:rsid w:val="00CA4945"/>
    <w:rsid w:val="00CA494B"/>
    <w:rsid w:val="00CA4954"/>
    <w:rsid w:val="00CA49DB"/>
    <w:rsid w:val="00CA49E2"/>
    <w:rsid w:val="00CA4A26"/>
    <w:rsid w:val="00CA4A75"/>
    <w:rsid w:val="00CA4A8B"/>
    <w:rsid w:val="00CA4A91"/>
    <w:rsid w:val="00CA4A99"/>
    <w:rsid w:val="00CA4AA5"/>
    <w:rsid w:val="00CA4AD3"/>
    <w:rsid w:val="00CA4AD9"/>
    <w:rsid w:val="00CA4AFE"/>
    <w:rsid w:val="00CA4B33"/>
    <w:rsid w:val="00CA4B3C"/>
    <w:rsid w:val="00CA4B4E"/>
    <w:rsid w:val="00CA4B5E"/>
    <w:rsid w:val="00CA4BA5"/>
    <w:rsid w:val="00CA4BAF"/>
    <w:rsid w:val="00CA4BCE"/>
    <w:rsid w:val="00CA4BE8"/>
    <w:rsid w:val="00CA4C10"/>
    <w:rsid w:val="00CA4C22"/>
    <w:rsid w:val="00CA4C24"/>
    <w:rsid w:val="00CA4C39"/>
    <w:rsid w:val="00CA4C56"/>
    <w:rsid w:val="00CA4CC4"/>
    <w:rsid w:val="00CA4CF9"/>
    <w:rsid w:val="00CA4CFA"/>
    <w:rsid w:val="00CA4CFC"/>
    <w:rsid w:val="00CA4D74"/>
    <w:rsid w:val="00CA4DA5"/>
    <w:rsid w:val="00CA4DCC"/>
    <w:rsid w:val="00CA4DEE"/>
    <w:rsid w:val="00CA4E0E"/>
    <w:rsid w:val="00CA4E26"/>
    <w:rsid w:val="00CA4E47"/>
    <w:rsid w:val="00CA4E7C"/>
    <w:rsid w:val="00CA4E92"/>
    <w:rsid w:val="00CA4E93"/>
    <w:rsid w:val="00CA4EBA"/>
    <w:rsid w:val="00CA4EC1"/>
    <w:rsid w:val="00CA4ECC"/>
    <w:rsid w:val="00CA4EDA"/>
    <w:rsid w:val="00CA4F2F"/>
    <w:rsid w:val="00CA4F34"/>
    <w:rsid w:val="00CA4F48"/>
    <w:rsid w:val="00CA4F49"/>
    <w:rsid w:val="00CA4F78"/>
    <w:rsid w:val="00CA4FAF"/>
    <w:rsid w:val="00CA4FB8"/>
    <w:rsid w:val="00CA4FD4"/>
    <w:rsid w:val="00CA502F"/>
    <w:rsid w:val="00CA503F"/>
    <w:rsid w:val="00CA504C"/>
    <w:rsid w:val="00CA50FC"/>
    <w:rsid w:val="00CA5118"/>
    <w:rsid w:val="00CA51DC"/>
    <w:rsid w:val="00CA5208"/>
    <w:rsid w:val="00CA5267"/>
    <w:rsid w:val="00CA5281"/>
    <w:rsid w:val="00CA52A8"/>
    <w:rsid w:val="00CA52FB"/>
    <w:rsid w:val="00CA5389"/>
    <w:rsid w:val="00CA5392"/>
    <w:rsid w:val="00CA53B4"/>
    <w:rsid w:val="00CA53D0"/>
    <w:rsid w:val="00CA540D"/>
    <w:rsid w:val="00CA5482"/>
    <w:rsid w:val="00CA5488"/>
    <w:rsid w:val="00CA54AF"/>
    <w:rsid w:val="00CA54DD"/>
    <w:rsid w:val="00CA5554"/>
    <w:rsid w:val="00CA55B4"/>
    <w:rsid w:val="00CA55D4"/>
    <w:rsid w:val="00CA55EB"/>
    <w:rsid w:val="00CA55F1"/>
    <w:rsid w:val="00CA55F4"/>
    <w:rsid w:val="00CA55F8"/>
    <w:rsid w:val="00CA55FE"/>
    <w:rsid w:val="00CA562F"/>
    <w:rsid w:val="00CA564C"/>
    <w:rsid w:val="00CA5674"/>
    <w:rsid w:val="00CA56A5"/>
    <w:rsid w:val="00CA56C9"/>
    <w:rsid w:val="00CA56D2"/>
    <w:rsid w:val="00CA56E6"/>
    <w:rsid w:val="00CA5702"/>
    <w:rsid w:val="00CA5734"/>
    <w:rsid w:val="00CA577A"/>
    <w:rsid w:val="00CA5791"/>
    <w:rsid w:val="00CA57A2"/>
    <w:rsid w:val="00CA57F7"/>
    <w:rsid w:val="00CA57FE"/>
    <w:rsid w:val="00CA5801"/>
    <w:rsid w:val="00CA5802"/>
    <w:rsid w:val="00CA5806"/>
    <w:rsid w:val="00CA5819"/>
    <w:rsid w:val="00CA581F"/>
    <w:rsid w:val="00CA5831"/>
    <w:rsid w:val="00CA5843"/>
    <w:rsid w:val="00CA5847"/>
    <w:rsid w:val="00CA5878"/>
    <w:rsid w:val="00CA5882"/>
    <w:rsid w:val="00CA5897"/>
    <w:rsid w:val="00CA58F5"/>
    <w:rsid w:val="00CA590A"/>
    <w:rsid w:val="00CA591B"/>
    <w:rsid w:val="00CA5921"/>
    <w:rsid w:val="00CA593D"/>
    <w:rsid w:val="00CA594A"/>
    <w:rsid w:val="00CA5996"/>
    <w:rsid w:val="00CA599A"/>
    <w:rsid w:val="00CA59B0"/>
    <w:rsid w:val="00CA59B6"/>
    <w:rsid w:val="00CA59DE"/>
    <w:rsid w:val="00CA59F0"/>
    <w:rsid w:val="00CA5A27"/>
    <w:rsid w:val="00CA5A5C"/>
    <w:rsid w:val="00CA5A7B"/>
    <w:rsid w:val="00CA5A7E"/>
    <w:rsid w:val="00CA5A83"/>
    <w:rsid w:val="00CA5A8A"/>
    <w:rsid w:val="00CA5AAD"/>
    <w:rsid w:val="00CA5ABB"/>
    <w:rsid w:val="00CA5AFB"/>
    <w:rsid w:val="00CA5B0E"/>
    <w:rsid w:val="00CA5B7C"/>
    <w:rsid w:val="00CA5B98"/>
    <w:rsid w:val="00CA5B9A"/>
    <w:rsid w:val="00CA5BA8"/>
    <w:rsid w:val="00CA5BC2"/>
    <w:rsid w:val="00CA5BDA"/>
    <w:rsid w:val="00CA5BEF"/>
    <w:rsid w:val="00CA5BFB"/>
    <w:rsid w:val="00CA5C1B"/>
    <w:rsid w:val="00CA5C4B"/>
    <w:rsid w:val="00CA5C6A"/>
    <w:rsid w:val="00CA5C6B"/>
    <w:rsid w:val="00CA5C7A"/>
    <w:rsid w:val="00CA5C85"/>
    <w:rsid w:val="00CA5C95"/>
    <w:rsid w:val="00CA5D0A"/>
    <w:rsid w:val="00CA5D2B"/>
    <w:rsid w:val="00CA5D62"/>
    <w:rsid w:val="00CA5D7E"/>
    <w:rsid w:val="00CA5DA2"/>
    <w:rsid w:val="00CA5DAD"/>
    <w:rsid w:val="00CA5E85"/>
    <w:rsid w:val="00CA5E92"/>
    <w:rsid w:val="00CA5ECF"/>
    <w:rsid w:val="00CA5EF2"/>
    <w:rsid w:val="00CA5F61"/>
    <w:rsid w:val="00CA5FB5"/>
    <w:rsid w:val="00CA6014"/>
    <w:rsid w:val="00CA60BE"/>
    <w:rsid w:val="00CA611E"/>
    <w:rsid w:val="00CA6132"/>
    <w:rsid w:val="00CA61C0"/>
    <w:rsid w:val="00CA61F3"/>
    <w:rsid w:val="00CA6207"/>
    <w:rsid w:val="00CA6223"/>
    <w:rsid w:val="00CA6237"/>
    <w:rsid w:val="00CA6243"/>
    <w:rsid w:val="00CA6244"/>
    <w:rsid w:val="00CA6309"/>
    <w:rsid w:val="00CA6347"/>
    <w:rsid w:val="00CA637A"/>
    <w:rsid w:val="00CA6391"/>
    <w:rsid w:val="00CA63D3"/>
    <w:rsid w:val="00CA642E"/>
    <w:rsid w:val="00CA644F"/>
    <w:rsid w:val="00CA6453"/>
    <w:rsid w:val="00CA6477"/>
    <w:rsid w:val="00CA64BB"/>
    <w:rsid w:val="00CA64E2"/>
    <w:rsid w:val="00CA64FC"/>
    <w:rsid w:val="00CA6505"/>
    <w:rsid w:val="00CA651D"/>
    <w:rsid w:val="00CA6523"/>
    <w:rsid w:val="00CA6532"/>
    <w:rsid w:val="00CA6538"/>
    <w:rsid w:val="00CA6539"/>
    <w:rsid w:val="00CA659A"/>
    <w:rsid w:val="00CA65BB"/>
    <w:rsid w:val="00CA65FB"/>
    <w:rsid w:val="00CA662B"/>
    <w:rsid w:val="00CA6648"/>
    <w:rsid w:val="00CA6654"/>
    <w:rsid w:val="00CA6674"/>
    <w:rsid w:val="00CA667E"/>
    <w:rsid w:val="00CA66E1"/>
    <w:rsid w:val="00CA6757"/>
    <w:rsid w:val="00CA67AB"/>
    <w:rsid w:val="00CA67B9"/>
    <w:rsid w:val="00CA67E1"/>
    <w:rsid w:val="00CA67F7"/>
    <w:rsid w:val="00CA67FB"/>
    <w:rsid w:val="00CA6811"/>
    <w:rsid w:val="00CA6813"/>
    <w:rsid w:val="00CA6826"/>
    <w:rsid w:val="00CA68CD"/>
    <w:rsid w:val="00CA68DE"/>
    <w:rsid w:val="00CA68F5"/>
    <w:rsid w:val="00CA696B"/>
    <w:rsid w:val="00CA6973"/>
    <w:rsid w:val="00CA697F"/>
    <w:rsid w:val="00CA69A4"/>
    <w:rsid w:val="00CA69DA"/>
    <w:rsid w:val="00CA69E7"/>
    <w:rsid w:val="00CA6A17"/>
    <w:rsid w:val="00CA6A38"/>
    <w:rsid w:val="00CA6A67"/>
    <w:rsid w:val="00CA6A69"/>
    <w:rsid w:val="00CA6A8A"/>
    <w:rsid w:val="00CA6AAC"/>
    <w:rsid w:val="00CA6ACC"/>
    <w:rsid w:val="00CA6AE3"/>
    <w:rsid w:val="00CA6B24"/>
    <w:rsid w:val="00CA6B2F"/>
    <w:rsid w:val="00CA6B4F"/>
    <w:rsid w:val="00CA6B83"/>
    <w:rsid w:val="00CA6B95"/>
    <w:rsid w:val="00CA6C23"/>
    <w:rsid w:val="00CA6C42"/>
    <w:rsid w:val="00CA6C77"/>
    <w:rsid w:val="00CA6CB7"/>
    <w:rsid w:val="00CA6D13"/>
    <w:rsid w:val="00CA6D17"/>
    <w:rsid w:val="00CA6D2A"/>
    <w:rsid w:val="00CA6D32"/>
    <w:rsid w:val="00CA6D37"/>
    <w:rsid w:val="00CA6D7B"/>
    <w:rsid w:val="00CA6DA4"/>
    <w:rsid w:val="00CA6DBE"/>
    <w:rsid w:val="00CA6DC4"/>
    <w:rsid w:val="00CA6E48"/>
    <w:rsid w:val="00CA6E57"/>
    <w:rsid w:val="00CA6E86"/>
    <w:rsid w:val="00CA6E96"/>
    <w:rsid w:val="00CA6EDB"/>
    <w:rsid w:val="00CA6EFD"/>
    <w:rsid w:val="00CA6F66"/>
    <w:rsid w:val="00CA6F79"/>
    <w:rsid w:val="00CA6F8E"/>
    <w:rsid w:val="00CA6FC2"/>
    <w:rsid w:val="00CA7011"/>
    <w:rsid w:val="00CA7033"/>
    <w:rsid w:val="00CA7048"/>
    <w:rsid w:val="00CA704D"/>
    <w:rsid w:val="00CA70A1"/>
    <w:rsid w:val="00CA70C8"/>
    <w:rsid w:val="00CA70CE"/>
    <w:rsid w:val="00CA7103"/>
    <w:rsid w:val="00CA7123"/>
    <w:rsid w:val="00CA7173"/>
    <w:rsid w:val="00CA719B"/>
    <w:rsid w:val="00CA71B8"/>
    <w:rsid w:val="00CA71C4"/>
    <w:rsid w:val="00CA71DD"/>
    <w:rsid w:val="00CA71E4"/>
    <w:rsid w:val="00CA71F1"/>
    <w:rsid w:val="00CA726B"/>
    <w:rsid w:val="00CA7283"/>
    <w:rsid w:val="00CA72A5"/>
    <w:rsid w:val="00CA72E1"/>
    <w:rsid w:val="00CA72E3"/>
    <w:rsid w:val="00CA72F3"/>
    <w:rsid w:val="00CA732A"/>
    <w:rsid w:val="00CA7337"/>
    <w:rsid w:val="00CA7345"/>
    <w:rsid w:val="00CA7390"/>
    <w:rsid w:val="00CA739E"/>
    <w:rsid w:val="00CA73AF"/>
    <w:rsid w:val="00CA73E0"/>
    <w:rsid w:val="00CA73EA"/>
    <w:rsid w:val="00CA7429"/>
    <w:rsid w:val="00CA7446"/>
    <w:rsid w:val="00CA744F"/>
    <w:rsid w:val="00CA7466"/>
    <w:rsid w:val="00CA7469"/>
    <w:rsid w:val="00CA7477"/>
    <w:rsid w:val="00CA747D"/>
    <w:rsid w:val="00CA7486"/>
    <w:rsid w:val="00CA7498"/>
    <w:rsid w:val="00CA74D3"/>
    <w:rsid w:val="00CA7509"/>
    <w:rsid w:val="00CA7535"/>
    <w:rsid w:val="00CA753A"/>
    <w:rsid w:val="00CA7556"/>
    <w:rsid w:val="00CA756F"/>
    <w:rsid w:val="00CA7570"/>
    <w:rsid w:val="00CA758D"/>
    <w:rsid w:val="00CA7593"/>
    <w:rsid w:val="00CA75C9"/>
    <w:rsid w:val="00CA75CF"/>
    <w:rsid w:val="00CA765E"/>
    <w:rsid w:val="00CA7666"/>
    <w:rsid w:val="00CA76A6"/>
    <w:rsid w:val="00CA76D5"/>
    <w:rsid w:val="00CA76FB"/>
    <w:rsid w:val="00CA772B"/>
    <w:rsid w:val="00CA772D"/>
    <w:rsid w:val="00CA7787"/>
    <w:rsid w:val="00CA77D6"/>
    <w:rsid w:val="00CA780B"/>
    <w:rsid w:val="00CA780F"/>
    <w:rsid w:val="00CA7881"/>
    <w:rsid w:val="00CA7887"/>
    <w:rsid w:val="00CA788A"/>
    <w:rsid w:val="00CA78AA"/>
    <w:rsid w:val="00CA78D8"/>
    <w:rsid w:val="00CA78E5"/>
    <w:rsid w:val="00CA78EC"/>
    <w:rsid w:val="00CA7987"/>
    <w:rsid w:val="00CA7989"/>
    <w:rsid w:val="00CA79EA"/>
    <w:rsid w:val="00CA7A14"/>
    <w:rsid w:val="00CA7A63"/>
    <w:rsid w:val="00CA7A84"/>
    <w:rsid w:val="00CA7B25"/>
    <w:rsid w:val="00CA7B28"/>
    <w:rsid w:val="00CA7B7A"/>
    <w:rsid w:val="00CA7B8F"/>
    <w:rsid w:val="00CA7B90"/>
    <w:rsid w:val="00CA7BED"/>
    <w:rsid w:val="00CA7C15"/>
    <w:rsid w:val="00CA7C5D"/>
    <w:rsid w:val="00CA7C70"/>
    <w:rsid w:val="00CA7C84"/>
    <w:rsid w:val="00CA7CB8"/>
    <w:rsid w:val="00CA7D04"/>
    <w:rsid w:val="00CA7D09"/>
    <w:rsid w:val="00CA7D18"/>
    <w:rsid w:val="00CA7D2F"/>
    <w:rsid w:val="00CA7D3A"/>
    <w:rsid w:val="00CA7D48"/>
    <w:rsid w:val="00CA7D4A"/>
    <w:rsid w:val="00CA7D5D"/>
    <w:rsid w:val="00CA7D8F"/>
    <w:rsid w:val="00CA7DAA"/>
    <w:rsid w:val="00CA7DB2"/>
    <w:rsid w:val="00CA7DB5"/>
    <w:rsid w:val="00CA7DEC"/>
    <w:rsid w:val="00CA7DF8"/>
    <w:rsid w:val="00CA7E1C"/>
    <w:rsid w:val="00CA7E51"/>
    <w:rsid w:val="00CA7E58"/>
    <w:rsid w:val="00CA7E5C"/>
    <w:rsid w:val="00CA7E65"/>
    <w:rsid w:val="00CA7E7D"/>
    <w:rsid w:val="00CA7F11"/>
    <w:rsid w:val="00CA7F8E"/>
    <w:rsid w:val="00CA7F93"/>
    <w:rsid w:val="00CA7FC6"/>
    <w:rsid w:val="00CA7FCA"/>
    <w:rsid w:val="00CA7FE3"/>
    <w:rsid w:val="00CA7FF3"/>
    <w:rsid w:val="00CB0052"/>
    <w:rsid w:val="00CB0098"/>
    <w:rsid w:val="00CB00DE"/>
    <w:rsid w:val="00CB00E2"/>
    <w:rsid w:val="00CB00E5"/>
    <w:rsid w:val="00CB019B"/>
    <w:rsid w:val="00CB01E2"/>
    <w:rsid w:val="00CB0207"/>
    <w:rsid w:val="00CB0253"/>
    <w:rsid w:val="00CB0257"/>
    <w:rsid w:val="00CB025E"/>
    <w:rsid w:val="00CB0289"/>
    <w:rsid w:val="00CB0292"/>
    <w:rsid w:val="00CB02BC"/>
    <w:rsid w:val="00CB02D0"/>
    <w:rsid w:val="00CB02FF"/>
    <w:rsid w:val="00CB0359"/>
    <w:rsid w:val="00CB036B"/>
    <w:rsid w:val="00CB037E"/>
    <w:rsid w:val="00CB0382"/>
    <w:rsid w:val="00CB0386"/>
    <w:rsid w:val="00CB0388"/>
    <w:rsid w:val="00CB03F5"/>
    <w:rsid w:val="00CB0403"/>
    <w:rsid w:val="00CB0404"/>
    <w:rsid w:val="00CB041D"/>
    <w:rsid w:val="00CB0444"/>
    <w:rsid w:val="00CB0451"/>
    <w:rsid w:val="00CB0483"/>
    <w:rsid w:val="00CB0494"/>
    <w:rsid w:val="00CB04A5"/>
    <w:rsid w:val="00CB04A8"/>
    <w:rsid w:val="00CB04B7"/>
    <w:rsid w:val="00CB04D9"/>
    <w:rsid w:val="00CB04DA"/>
    <w:rsid w:val="00CB04F4"/>
    <w:rsid w:val="00CB0552"/>
    <w:rsid w:val="00CB055D"/>
    <w:rsid w:val="00CB0577"/>
    <w:rsid w:val="00CB0592"/>
    <w:rsid w:val="00CB0594"/>
    <w:rsid w:val="00CB0597"/>
    <w:rsid w:val="00CB05FB"/>
    <w:rsid w:val="00CB06D1"/>
    <w:rsid w:val="00CB06E7"/>
    <w:rsid w:val="00CB070F"/>
    <w:rsid w:val="00CB0729"/>
    <w:rsid w:val="00CB073E"/>
    <w:rsid w:val="00CB0757"/>
    <w:rsid w:val="00CB0767"/>
    <w:rsid w:val="00CB079C"/>
    <w:rsid w:val="00CB07BF"/>
    <w:rsid w:val="00CB07DC"/>
    <w:rsid w:val="00CB07F3"/>
    <w:rsid w:val="00CB081E"/>
    <w:rsid w:val="00CB0850"/>
    <w:rsid w:val="00CB08B4"/>
    <w:rsid w:val="00CB08EB"/>
    <w:rsid w:val="00CB08EF"/>
    <w:rsid w:val="00CB091F"/>
    <w:rsid w:val="00CB0946"/>
    <w:rsid w:val="00CB0948"/>
    <w:rsid w:val="00CB094A"/>
    <w:rsid w:val="00CB0950"/>
    <w:rsid w:val="00CB0960"/>
    <w:rsid w:val="00CB097F"/>
    <w:rsid w:val="00CB0995"/>
    <w:rsid w:val="00CB0998"/>
    <w:rsid w:val="00CB099A"/>
    <w:rsid w:val="00CB09BD"/>
    <w:rsid w:val="00CB09FE"/>
    <w:rsid w:val="00CB0A02"/>
    <w:rsid w:val="00CB0A3B"/>
    <w:rsid w:val="00CB0A5F"/>
    <w:rsid w:val="00CB0A71"/>
    <w:rsid w:val="00CB0A7C"/>
    <w:rsid w:val="00CB0A86"/>
    <w:rsid w:val="00CB0A9D"/>
    <w:rsid w:val="00CB0ABA"/>
    <w:rsid w:val="00CB0AC0"/>
    <w:rsid w:val="00CB0AE8"/>
    <w:rsid w:val="00CB0AEC"/>
    <w:rsid w:val="00CB0AEE"/>
    <w:rsid w:val="00CB0B0C"/>
    <w:rsid w:val="00CB0B13"/>
    <w:rsid w:val="00CB0B16"/>
    <w:rsid w:val="00CB0B1E"/>
    <w:rsid w:val="00CB0BC6"/>
    <w:rsid w:val="00CB0BE3"/>
    <w:rsid w:val="00CB0BF8"/>
    <w:rsid w:val="00CB0C06"/>
    <w:rsid w:val="00CB0C2D"/>
    <w:rsid w:val="00CB0C56"/>
    <w:rsid w:val="00CB0C95"/>
    <w:rsid w:val="00CB0CEB"/>
    <w:rsid w:val="00CB0D3D"/>
    <w:rsid w:val="00CB0D49"/>
    <w:rsid w:val="00CB0DDF"/>
    <w:rsid w:val="00CB0E06"/>
    <w:rsid w:val="00CB0E1C"/>
    <w:rsid w:val="00CB0E2B"/>
    <w:rsid w:val="00CB0E92"/>
    <w:rsid w:val="00CB0EB3"/>
    <w:rsid w:val="00CB0F00"/>
    <w:rsid w:val="00CB0F02"/>
    <w:rsid w:val="00CB0F24"/>
    <w:rsid w:val="00CB0F42"/>
    <w:rsid w:val="00CB0F52"/>
    <w:rsid w:val="00CB0F59"/>
    <w:rsid w:val="00CB0F79"/>
    <w:rsid w:val="00CB0F9A"/>
    <w:rsid w:val="00CB0FBC"/>
    <w:rsid w:val="00CB0FE9"/>
    <w:rsid w:val="00CB10F6"/>
    <w:rsid w:val="00CB1133"/>
    <w:rsid w:val="00CB116C"/>
    <w:rsid w:val="00CB1178"/>
    <w:rsid w:val="00CB1188"/>
    <w:rsid w:val="00CB11A0"/>
    <w:rsid w:val="00CB11A3"/>
    <w:rsid w:val="00CB11AD"/>
    <w:rsid w:val="00CB11BC"/>
    <w:rsid w:val="00CB11CC"/>
    <w:rsid w:val="00CB120A"/>
    <w:rsid w:val="00CB120B"/>
    <w:rsid w:val="00CB1213"/>
    <w:rsid w:val="00CB1224"/>
    <w:rsid w:val="00CB129C"/>
    <w:rsid w:val="00CB12B9"/>
    <w:rsid w:val="00CB1351"/>
    <w:rsid w:val="00CB1360"/>
    <w:rsid w:val="00CB139A"/>
    <w:rsid w:val="00CB13B2"/>
    <w:rsid w:val="00CB13E3"/>
    <w:rsid w:val="00CB13EC"/>
    <w:rsid w:val="00CB13ED"/>
    <w:rsid w:val="00CB13EF"/>
    <w:rsid w:val="00CB1402"/>
    <w:rsid w:val="00CB1464"/>
    <w:rsid w:val="00CB14CD"/>
    <w:rsid w:val="00CB14DC"/>
    <w:rsid w:val="00CB14E2"/>
    <w:rsid w:val="00CB14E3"/>
    <w:rsid w:val="00CB1511"/>
    <w:rsid w:val="00CB151D"/>
    <w:rsid w:val="00CB1528"/>
    <w:rsid w:val="00CB1571"/>
    <w:rsid w:val="00CB1578"/>
    <w:rsid w:val="00CB15B9"/>
    <w:rsid w:val="00CB1603"/>
    <w:rsid w:val="00CB1604"/>
    <w:rsid w:val="00CB1632"/>
    <w:rsid w:val="00CB1639"/>
    <w:rsid w:val="00CB163A"/>
    <w:rsid w:val="00CB163F"/>
    <w:rsid w:val="00CB1650"/>
    <w:rsid w:val="00CB1663"/>
    <w:rsid w:val="00CB166D"/>
    <w:rsid w:val="00CB16B7"/>
    <w:rsid w:val="00CB16E9"/>
    <w:rsid w:val="00CB170A"/>
    <w:rsid w:val="00CB1729"/>
    <w:rsid w:val="00CB1741"/>
    <w:rsid w:val="00CB1766"/>
    <w:rsid w:val="00CB1779"/>
    <w:rsid w:val="00CB17A9"/>
    <w:rsid w:val="00CB1816"/>
    <w:rsid w:val="00CB184A"/>
    <w:rsid w:val="00CB1852"/>
    <w:rsid w:val="00CB185B"/>
    <w:rsid w:val="00CB1899"/>
    <w:rsid w:val="00CB18F8"/>
    <w:rsid w:val="00CB1904"/>
    <w:rsid w:val="00CB1909"/>
    <w:rsid w:val="00CB194B"/>
    <w:rsid w:val="00CB195E"/>
    <w:rsid w:val="00CB197F"/>
    <w:rsid w:val="00CB1990"/>
    <w:rsid w:val="00CB19A6"/>
    <w:rsid w:val="00CB19C0"/>
    <w:rsid w:val="00CB19C9"/>
    <w:rsid w:val="00CB1A2E"/>
    <w:rsid w:val="00CB1A46"/>
    <w:rsid w:val="00CB1A70"/>
    <w:rsid w:val="00CB1A84"/>
    <w:rsid w:val="00CB1ADB"/>
    <w:rsid w:val="00CB1BBD"/>
    <w:rsid w:val="00CB1BC3"/>
    <w:rsid w:val="00CB1BD3"/>
    <w:rsid w:val="00CB1BF2"/>
    <w:rsid w:val="00CB1C32"/>
    <w:rsid w:val="00CB1C40"/>
    <w:rsid w:val="00CB1C60"/>
    <w:rsid w:val="00CB1C7C"/>
    <w:rsid w:val="00CB1CCE"/>
    <w:rsid w:val="00CB1D0A"/>
    <w:rsid w:val="00CB1D4D"/>
    <w:rsid w:val="00CB1D5B"/>
    <w:rsid w:val="00CB1D62"/>
    <w:rsid w:val="00CB1E37"/>
    <w:rsid w:val="00CB1E49"/>
    <w:rsid w:val="00CB1E73"/>
    <w:rsid w:val="00CB1E7A"/>
    <w:rsid w:val="00CB1E89"/>
    <w:rsid w:val="00CB1E92"/>
    <w:rsid w:val="00CB1EB3"/>
    <w:rsid w:val="00CB1EEB"/>
    <w:rsid w:val="00CB1EFD"/>
    <w:rsid w:val="00CB1FF4"/>
    <w:rsid w:val="00CB205A"/>
    <w:rsid w:val="00CB2082"/>
    <w:rsid w:val="00CB20CA"/>
    <w:rsid w:val="00CB212C"/>
    <w:rsid w:val="00CB2133"/>
    <w:rsid w:val="00CB2168"/>
    <w:rsid w:val="00CB2170"/>
    <w:rsid w:val="00CB21B6"/>
    <w:rsid w:val="00CB21CE"/>
    <w:rsid w:val="00CB21CF"/>
    <w:rsid w:val="00CB21D7"/>
    <w:rsid w:val="00CB2218"/>
    <w:rsid w:val="00CB2223"/>
    <w:rsid w:val="00CB2235"/>
    <w:rsid w:val="00CB2237"/>
    <w:rsid w:val="00CB2274"/>
    <w:rsid w:val="00CB22BF"/>
    <w:rsid w:val="00CB22DC"/>
    <w:rsid w:val="00CB22EB"/>
    <w:rsid w:val="00CB2325"/>
    <w:rsid w:val="00CB2341"/>
    <w:rsid w:val="00CB2352"/>
    <w:rsid w:val="00CB236F"/>
    <w:rsid w:val="00CB23A2"/>
    <w:rsid w:val="00CB23A9"/>
    <w:rsid w:val="00CB23D8"/>
    <w:rsid w:val="00CB23F3"/>
    <w:rsid w:val="00CB23F7"/>
    <w:rsid w:val="00CB2402"/>
    <w:rsid w:val="00CB243A"/>
    <w:rsid w:val="00CB243E"/>
    <w:rsid w:val="00CB243F"/>
    <w:rsid w:val="00CB2447"/>
    <w:rsid w:val="00CB2453"/>
    <w:rsid w:val="00CB2456"/>
    <w:rsid w:val="00CB2495"/>
    <w:rsid w:val="00CB2498"/>
    <w:rsid w:val="00CB24B5"/>
    <w:rsid w:val="00CB24B9"/>
    <w:rsid w:val="00CB24D1"/>
    <w:rsid w:val="00CB250A"/>
    <w:rsid w:val="00CB250D"/>
    <w:rsid w:val="00CB2518"/>
    <w:rsid w:val="00CB2521"/>
    <w:rsid w:val="00CB2561"/>
    <w:rsid w:val="00CB2567"/>
    <w:rsid w:val="00CB257A"/>
    <w:rsid w:val="00CB2586"/>
    <w:rsid w:val="00CB25A7"/>
    <w:rsid w:val="00CB25B7"/>
    <w:rsid w:val="00CB25EA"/>
    <w:rsid w:val="00CB25ED"/>
    <w:rsid w:val="00CB260D"/>
    <w:rsid w:val="00CB265B"/>
    <w:rsid w:val="00CB265E"/>
    <w:rsid w:val="00CB2680"/>
    <w:rsid w:val="00CB26B0"/>
    <w:rsid w:val="00CB26DE"/>
    <w:rsid w:val="00CB26E6"/>
    <w:rsid w:val="00CB275A"/>
    <w:rsid w:val="00CB2773"/>
    <w:rsid w:val="00CB2782"/>
    <w:rsid w:val="00CB279C"/>
    <w:rsid w:val="00CB27CC"/>
    <w:rsid w:val="00CB27EA"/>
    <w:rsid w:val="00CB2843"/>
    <w:rsid w:val="00CB2844"/>
    <w:rsid w:val="00CB2887"/>
    <w:rsid w:val="00CB28C4"/>
    <w:rsid w:val="00CB28E7"/>
    <w:rsid w:val="00CB28E9"/>
    <w:rsid w:val="00CB28FA"/>
    <w:rsid w:val="00CB290B"/>
    <w:rsid w:val="00CB294E"/>
    <w:rsid w:val="00CB2980"/>
    <w:rsid w:val="00CB29BF"/>
    <w:rsid w:val="00CB29CA"/>
    <w:rsid w:val="00CB29DD"/>
    <w:rsid w:val="00CB29E5"/>
    <w:rsid w:val="00CB2A09"/>
    <w:rsid w:val="00CB2A10"/>
    <w:rsid w:val="00CB2A17"/>
    <w:rsid w:val="00CB2A21"/>
    <w:rsid w:val="00CB2A42"/>
    <w:rsid w:val="00CB2A84"/>
    <w:rsid w:val="00CB2AEB"/>
    <w:rsid w:val="00CB2AFB"/>
    <w:rsid w:val="00CB2B21"/>
    <w:rsid w:val="00CB2B26"/>
    <w:rsid w:val="00CB2B38"/>
    <w:rsid w:val="00CB2B53"/>
    <w:rsid w:val="00CB2BB1"/>
    <w:rsid w:val="00CB2BCF"/>
    <w:rsid w:val="00CB2BD9"/>
    <w:rsid w:val="00CB2BE8"/>
    <w:rsid w:val="00CB2BEC"/>
    <w:rsid w:val="00CB2C21"/>
    <w:rsid w:val="00CB2C39"/>
    <w:rsid w:val="00CB2C45"/>
    <w:rsid w:val="00CB2C67"/>
    <w:rsid w:val="00CB2C80"/>
    <w:rsid w:val="00CB2C86"/>
    <w:rsid w:val="00CB2CC5"/>
    <w:rsid w:val="00CB2CE1"/>
    <w:rsid w:val="00CB2D2A"/>
    <w:rsid w:val="00CB2D65"/>
    <w:rsid w:val="00CB2D72"/>
    <w:rsid w:val="00CB2D9E"/>
    <w:rsid w:val="00CB2DE1"/>
    <w:rsid w:val="00CB2DFE"/>
    <w:rsid w:val="00CB2E13"/>
    <w:rsid w:val="00CB2E36"/>
    <w:rsid w:val="00CB2E62"/>
    <w:rsid w:val="00CB2E6E"/>
    <w:rsid w:val="00CB2E73"/>
    <w:rsid w:val="00CB2E7F"/>
    <w:rsid w:val="00CB2E9B"/>
    <w:rsid w:val="00CB2EA6"/>
    <w:rsid w:val="00CB2F42"/>
    <w:rsid w:val="00CB2F65"/>
    <w:rsid w:val="00CB2F8F"/>
    <w:rsid w:val="00CB2F9A"/>
    <w:rsid w:val="00CB302B"/>
    <w:rsid w:val="00CB3031"/>
    <w:rsid w:val="00CB3058"/>
    <w:rsid w:val="00CB3072"/>
    <w:rsid w:val="00CB308A"/>
    <w:rsid w:val="00CB3098"/>
    <w:rsid w:val="00CB30AA"/>
    <w:rsid w:val="00CB30BD"/>
    <w:rsid w:val="00CB30C0"/>
    <w:rsid w:val="00CB30D6"/>
    <w:rsid w:val="00CB3183"/>
    <w:rsid w:val="00CB319E"/>
    <w:rsid w:val="00CB31C4"/>
    <w:rsid w:val="00CB31FA"/>
    <w:rsid w:val="00CB323E"/>
    <w:rsid w:val="00CB32F9"/>
    <w:rsid w:val="00CB3376"/>
    <w:rsid w:val="00CB33A6"/>
    <w:rsid w:val="00CB33C9"/>
    <w:rsid w:val="00CB33D2"/>
    <w:rsid w:val="00CB343A"/>
    <w:rsid w:val="00CB344F"/>
    <w:rsid w:val="00CB346B"/>
    <w:rsid w:val="00CB346F"/>
    <w:rsid w:val="00CB34A0"/>
    <w:rsid w:val="00CB34E4"/>
    <w:rsid w:val="00CB34EB"/>
    <w:rsid w:val="00CB3591"/>
    <w:rsid w:val="00CB3599"/>
    <w:rsid w:val="00CB359C"/>
    <w:rsid w:val="00CB35DC"/>
    <w:rsid w:val="00CB3643"/>
    <w:rsid w:val="00CB3661"/>
    <w:rsid w:val="00CB366E"/>
    <w:rsid w:val="00CB36AA"/>
    <w:rsid w:val="00CB36CE"/>
    <w:rsid w:val="00CB36F4"/>
    <w:rsid w:val="00CB373E"/>
    <w:rsid w:val="00CB3753"/>
    <w:rsid w:val="00CB3768"/>
    <w:rsid w:val="00CB37DE"/>
    <w:rsid w:val="00CB37EA"/>
    <w:rsid w:val="00CB37F1"/>
    <w:rsid w:val="00CB3819"/>
    <w:rsid w:val="00CB3823"/>
    <w:rsid w:val="00CB38A1"/>
    <w:rsid w:val="00CB38BE"/>
    <w:rsid w:val="00CB38C3"/>
    <w:rsid w:val="00CB38C6"/>
    <w:rsid w:val="00CB3902"/>
    <w:rsid w:val="00CB3970"/>
    <w:rsid w:val="00CB3A4C"/>
    <w:rsid w:val="00CB3A58"/>
    <w:rsid w:val="00CB3A6A"/>
    <w:rsid w:val="00CB3A70"/>
    <w:rsid w:val="00CB3A71"/>
    <w:rsid w:val="00CB3A76"/>
    <w:rsid w:val="00CB3A96"/>
    <w:rsid w:val="00CB3ACB"/>
    <w:rsid w:val="00CB3ACD"/>
    <w:rsid w:val="00CB3AD9"/>
    <w:rsid w:val="00CB3AFD"/>
    <w:rsid w:val="00CB3B1B"/>
    <w:rsid w:val="00CB3B85"/>
    <w:rsid w:val="00CB3C35"/>
    <w:rsid w:val="00CB3C96"/>
    <w:rsid w:val="00CB3CAB"/>
    <w:rsid w:val="00CB3CC5"/>
    <w:rsid w:val="00CB3D27"/>
    <w:rsid w:val="00CB3D43"/>
    <w:rsid w:val="00CB3D88"/>
    <w:rsid w:val="00CB3DC4"/>
    <w:rsid w:val="00CB3DEB"/>
    <w:rsid w:val="00CB3DED"/>
    <w:rsid w:val="00CB3E11"/>
    <w:rsid w:val="00CB3E1F"/>
    <w:rsid w:val="00CB3E29"/>
    <w:rsid w:val="00CB3E43"/>
    <w:rsid w:val="00CB3E4F"/>
    <w:rsid w:val="00CB3E6C"/>
    <w:rsid w:val="00CB3EB8"/>
    <w:rsid w:val="00CB3ECB"/>
    <w:rsid w:val="00CB3ED2"/>
    <w:rsid w:val="00CB3EE0"/>
    <w:rsid w:val="00CB3EE7"/>
    <w:rsid w:val="00CB3F04"/>
    <w:rsid w:val="00CB3F15"/>
    <w:rsid w:val="00CB3F25"/>
    <w:rsid w:val="00CB3F28"/>
    <w:rsid w:val="00CB3F29"/>
    <w:rsid w:val="00CB3F3A"/>
    <w:rsid w:val="00CB3F44"/>
    <w:rsid w:val="00CB3F45"/>
    <w:rsid w:val="00CB3F46"/>
    <w:rsid w:val="00CB3F56"/>
    <w:rsid w:val="00CB3F6C"/>
    <w:rsid w:val="00CB3F6E"/>
    <w:rsid w:val="00CB3F7A"/>
    <w:rsid w:val="00CB3F88"/>
    <w:rsid w:val="00CB3F90"/>
    <w:rsid w:val="00CB3FA2"/>
    <w:rsid w:val="00CB3FEB"/>
    <w:rsid w:val="00CB4010"/>
    <w:rsid w:val="00CB4068"/>
    <w:rsid w:val="00CB40AF"/>
    <w:rsid w:val="00CB40C4"/>
    <w:rsid w:val="00CB40DA"/>
    <w:rsid w:val="00CB40E3"/>
    <w:rsid w:val="00CB40FC"/>
    <w:rsid w:val="00CB412B"/>
    <w:rsid w:val="00CB412D"/>
    <w:rsid w:val="00CB4132"/>
    <w:rsid w:val="00CB4134"/>
    <w:rsid w:val="00CB416B"/>
    <w:rsid w:val="00CB416C"/>
    <w:rsid w:val="00CB418E"/>
    <w:rsid w:val="00CB41AF"/>
    <w:rsid w:val="00CB41FE"/>
    <w:rsid w:val="00CB4213"/>
    <w:rsid w:val="00CB424B"/>
    <w:rsid w:val="00CB4275"/>
    <w:rsid w:val="00CB42AD"/>
    <w:rsid w:val="00CB42DE"/>
    <w:rsid w:val="00CB4300"/>
    <w:rsid w:val="00CB430F"/>
    <w:rsid w:val="00CB4333"/>
    <w:rsid w:val="00CB43CD"/>
    <w:rsid w:val="00CB43EC"/>
    <w:rsid w:val="00CB4464"/>
    <w:rsid w:val="00CB4466"/>
    <w:rsid w:val="00CB448E"/>
    <w:rsid w:val="00CB4497"/>
    <w:rsid w:val="00CB44A8"/>
    <w:rsid w:val="00CB44B3"/>
    <w:rsid w:val="00CB44D2"/>
    <w:rsid w:val="00CB44DE"/>
    <w:rsid w:val="00CB4519"/>
    <w:rsid w:val="00CB451F"/>
    <w:rsid w:val="00CB452A"/>
    <w:rsid w:val="00CB4545"/>
    <w:rsid w:val="00CB4589"/>
    <w:rsid w:val="00CB45B4"/>
    <w:rsid w:val="00CB45C1"/>
    <w:rsid w:val="00CB45CB"/>
    <w:rsid w:val="00CB45D0"/>
    <w:rsid w:val="00CB45ED"/>
    <w:rsid w:val="00CB4600"/>
    <w:rsid w:val="00CB46A9"/>
    <w:rsid w:val="00CB46AA"/>
    <w:rsid w:val="00CB46AD"/>
    <w:rsid w:val="00CB46EC"/>
    <w:rsid w:val="00CB46F2"/>
    <w:rsid w:val="00CB46F4"/>
    <w:rsid w:val="00CB46F6"/>
    <w:rsid w:val="00CB4729"/>
    <w:rsid w:val="00CB477F"/>
    <w:rsid w:val="00CB47A6"/>
    <w:rsid w:val="00CB47AD"/>
    <w:rsid w:val="00CB47BA"/>
    <w:rsid w:val="00CB47CB"/>
    <w:rsid w:val="00CB47D4"/>
    <w:rsid w:val="00CB4835"/>
    <w:rsid w:val="00CB484C"/>
    <w:rsid w:val="00CB489F"/>
    <w:rsid w:val="00CB48AB"/>
    <w:rsid w:val="00CB48B5"/>
    <w:rsid w:val="00CB491A"/>
    <w:rsid w:val="00CB4976"/>
    <w:rsid w:val="00CB497E"/>
    <w:rsid w:val="00CB49AE"/>
    <w:rsid w:val="00CB49C0"/>
    <w:rsid w:val="00CB49D8"/>
    <w:rsid w:val="00CB4A2F"/>
    <w:rsid w:val="00CB4A98"/>
    <w:rsid w:val="00CB4AB8"/>
    <w:rsid w:val="00CB4AD1"/>
    <w:rsid w:val="00CB4B1A"/>
    <w:rsid w:val="00CB4B43"/>
    <w:rsid w:val="00CB4BA0"/>
    <w:rsid w:val="00CB4BBD"/>
    <w:rsid w:val="00CB4C17"/>
    <w:rsid w:val="00CB4C2D"/>
    <w:rsid w:val="00CB4C88"/>
    <w:rsid w:val="00CB4CDE"/>
    <w:rsid w:val="00CB4D0B"/>
    <w:rsid w:val="00CB4D3F"/>
    <w:rsid w:val="00CB4D7A"/>
    <w:rsid w:val="00CB4DA6"/>
    <w:rsid w:val="00CB4DC1"/>
    <w:rsid w:val="00CB4DD2"/>
    <w:rsid w:val="00CB4E0E"/>
    <w:rsid w:val="00CB4E3D"/>
    <w:rsid w:val="00CB4E53"/>
    <w:rsid w:val="00CB4E56"/>
    <w:rsid w:val="00CB4E5D"/>
    <w:rsid w:val="00CB4E6D"/>
    <w:rsid w:val="00CB4E80"/>
    <w:rsid w:val="00CB4E85"/>
    <w:rsid w:val="00CB4EA6"/>
    <w:rsid w:val="00CB4EFA"/>
    <w:rsid w:val="00CB4F4C"/>
    <w:rsid w:val="00CB4F6C"/>
    <w:rsid w:val="00CB4F76"/>
    <w:rsid w:val="00CB4FFC"/>
    <w:rsid w:val="00CB5007"/>
    <w:rsid w:val="00CB5024"/>
    <w:rsid w:val="00CB5051"/>
    <w:rsid w:val="00CB507D"/>
    <w:rsid w:val="00CB5084"/>
    <w:rsid w:val="00CB508B"/>
    <w:rsid w:val="00CB5094"/>
    <w:rsid w:val="00CB50A5"/>
    <w:rsid w:val="00CB50B2"/>
    <w:rsid w:val="00CB50C7"/>
    <w:rsid w:val="00CB50D0"/>
    <w:rsid w:val="00CB512F"/>
    <w:rsid w:val="00CB5133"/>
    <w:rsid w:val="00CB514B"/>
    <w:rsid w:val="00CB518E"/>
    <w:rsid w:val="00CB51AE"/>
    <w:rsid w:val="00CB51CB"/>
    <w:rsid w:val="00CB51E8"/>
    <w:rsid w:val="00CB51EA"/>
    <w:rsid w:val="00CB5201"/>
    <w:rsid w:val="00CB5203"/>
    <w:rsid w:val="00CB5205"/>
    <w:rsid w:val="00CB522E"/>
    <w:rsid w:val="00CB5243"/>
    <w:rsid w:val="00CB524B"/>
    <w:rsid w:val="00CB5255"/>
    <w:rsid w:val="00CB537D"/>
    <w:rsid w:val="00CB5399"/>
    <w:rsid w:val="00CB53D9"/>
    <w:rsid w:val="00CB542A"/>
    <w:rsid w:val="00CB544C"/>
    <w:rsid w:val="00CB5499"/>
    <w:rsid w:val="00CB549A"/>
    <w:rsid w:val="00CB54E7"/>
    <w:rsid w:val="00CB54F4"/>
    <w:rsid w:val="00CB54F6"/>
    <w:rsid w:val="00CB5537"/>
    <w:rsid w:val="00CB5549"/>
    <w:rsid w:val="00CB555F"/>
    <w:rsid w:val="00CB5570"/>
    <w:rsid w:val="00CB55F0"/>
    <w:rsid w:val="00CB560B"/>
    <w:rsid w:val="00CB567D"/>
    <w:rsid w:val="00CB56CD"/>
    <w:rsid w:val="00CB56F0"/>
    <w:rsid w:val="00CB56F9"/>
    <w:rsid w:val="00CB5705"/>
    <w:rsid w:val="00CB571C"/>
    <w:rsid w:val="00CB5744"/>
    <w:rsid w:val="00CB5773"/>
    <w:rsid w:val="00CB5779"/>
    <w:rsid w:val="00CB577F"/>
    <w:rsid w:val="00CB578E"/>
    <w:rsid w:val="00CB57A3"/>
    <w:rsid w:val="00CB57A4"/>
    <w:rsid w:val="00CB57C2"/>
    <w:rsid w:val="00CB57C7"/>
    <w:rsid w:val="00CB582E"/>
    <w:rsid w:val="00CB5895"/>
    <w:rsid w:val="00CB58B3"/>
    <w:rsid w:val="00CB58C9"/>
    <w:rsid w:val="00CB58F3"/>
    <w:rsid w:val="00CB5930"/>
    <w:rsid w:val="00CB596B"/>
    <w:rsid w:val="00CB5970"/>
    <w:rsid w:val="00CB5975"/>
    <w:rsid w:val="00CB598B"/>
    <w:rsid w:val="00CB598E"/>
    <w:rsid w:val="00CB59A1"/>
    <w:rsid w:val="00CB59BC"/>
    <w:rsid w:val="00CB59C0"/>
    <w:rsid w:val="00CB59F9"/>
    <w:rsid w:val="00CB5A11"/>
    <w:rsid w:val="00CB5A31"/>
    <w:rsid w:val="00CB5A37"/>
    <w:rsid w:val="00CB5A65"/>
    <w:rsid w:val="00CB5A98"/>
    <w:rsid w:val="00CB5AC1"/>
    <w:rsid w:val="00CB5ADC"/>
    <w:rsid w:val="00CB5B78"/>
    <w:rsid w:val="00CB5B9E"/>
    <w:rsid w:val="00CB5BB9"/>
    <w:rsid w:val="00CB5BC5"/>
    <w:rsid w:val="00CB5BF7"/>
    <w:rsid w:val="00CB5C45"/>
    <w:rsid w:val="00CB5C50"/>
    <w:rsid w:val="00CB5C72"/>
    <w:rsid w:val="00CB5CEE"/>
    <w:rsid w:val="00CB5D18"/>
    <w:rsid w:val="00CB5D87"/>
    <w:rsid w:val="00CB5DA9"/>
    <w:rsid w:val="00CB5E31"/>
    <w:rsid w:val="00CB5E47"/>
    <w:rsid w:val="00CB5E4B"/>
    <w:rsid w:val="00CB5E52"/>
    <w:rsid w:val="00CB5E54"/>
    <w:rsid w:val="00CB5E6C"/>
    <w:rsid w:val="00CB5E77"/>
    <w:rsid w:val="00CB5E8E"/>
    <w:rsid w:val="00CB5EBC"/>
    <w:rsid w:val="00CB5F09"/>
    <w:rsid w:val="00CB5F25"/>
    <w:rsid w:val="00CB5F36"/>
    <w:rsid w:val="00CB5FA8"/>
    <w:rsid w:val="00CB5FAA"/>
    <w:rsid w:val="00CB5FB8"/>
    <w:rsid w:val="00CB5FC6"/>
    <w:rsid w:val="00CB5FCF"/>
    <w:rsid w:val="00CB602D"/>
    <w:rsid w:val="00CB6038"/>
    <w:rsid w:val="00CB603B"/>
    <w:rsid w:val="00CB604C"/>
    <w:rsid w:val="00CB605A"/>
    <w:rsid w:val="00CB6098"/>
    <w:rsid w:val="00CB60A3"/>
    <w:rsid w:val="00CB60B8"/>
    <w:rsid w:val="00CB60DB"/>
    <w:rsid w:val="00CB6142"/>
    <w:rsid w:val="00CB6167"/>
    <w:rsid w:val="00CB6189"/>
    <w:rsid w:val="00CB61BA"/>
    <w:rsid w:val="00CB61DD"/>
    <w:rsid w:val="00CB61EA"/>
    <w:rsid w:val="00CB61ED"/>
    <w:rsid w:val="00CB61FC"/>
    <w:rsid w:val="00CB6280"/>
    <w:rsid w:val="00CB62D7"/>
    <w:rsid w:val="00CB62F3"/>
    <w:rsid w:val="00CB6341"/>
    <w:rsid w:val="00CB634F"/>
    <w:rsid w:val="00CB6391"/>
    <w:rsid w:val="00CB6395"/>
    <w:rsid w:val="00CB641E"/>
    <w:rsid w:val="00CB6427"/>
    <w:rsid w:val="00CB6428"/>
    <w:rsid w:val="00CB6453"/>
    <w:rsid w:val="00CB646E"/>
    <w:rsid w:val="00CB6492"/>
    <w:rsid w:val="00CB6493"/>
    <w:rsid w:val="00CB64B6"/>
    <w:rsid w:val="00CB653C"/>
    <w:rsid w:val="00CB6544"/>
    <w:rsid w:val="00CB657A"/>
    <w:rsid w:val="00CB65C4"/>
    <w:rsid w:val="00CB65D9"/>
    <w:rsid w:val="00CB65E1"/>
    <w:rsid w:val="00CB65E2"/>
    <w:rsid w:val="00CB6647"/>
    <w:rsid w:val="00CB6650"/>
    <w:rsid w:val="00CB6653"/>
    <w:rsid w:val="00CB6662"/>
    <w:rsid w:val="00CB6668"/>
    <w:rsid w:val="00CB666F"/>
    <w:rsid w:val="00CB6678"/>
    <w:rsid w:val="00CB667D"/>
    <w:rsid w:val="00CB667F"/>
    <w:rsid w:val="00CB669E"/>
    <w:rsid w:val="00CB66A7"/>
    <w:rsid w:val="00CB66BA"/>
    <w:rsid w:val="00CB66C9"/>
    <w:rsid w:val="00CB672B"/>
    <w:rsid w:val="00CB674D"/>
    <w:rsid w:val="00CB6771"/>
    <w:rsid w:val="00CB6792"/>
    <w:rsid w:val="00CB67CB"/>
    <w:rsid w:val="00CB67E7"/>
    <w:rsid w:val="00CB680F"/>
    <w:rsid w:val="00CB687A"/>
    <w:rsid w:val="00CB68FC"/>
    <w:rsid w:val="00CB692D"/>
    <w:rsid w:val="00CB6948"/>
    <w:rsid w:val="00CB697E"/>
    <w:rsid w:val="00CB69D2"/>
    <w:rsid w:val="00CB69F2"/>
    <w:rsid w:val="00CB6AAF"/>
    <w:rsid w:val="00CB6AB5"/>
    <w:rsid w:val="00CB6AD6"/>
    <w:rsid w:val="00CB6AFA"/>
    <w:rsid w:val="00CB6B2E"/>
    <w:rsid w:val="00CB6B51"/>
    <w:rsid w:val="00CB6B5A"/>
    <w:rsid w:val="00CB6B8E"/>
    <w:rsid w:val="00CB6C1B"/>
    <w:rsid w:val="00CB6C46"/>
    <w:rsid w:val="00CB6C62"/>
    <w:rsid w:val="00CB6C75"/>
    <w:rsid w:val="00CB6C9F"/>
    <w:rsid w:val="00CB6D3B"/>
    <w:rsid w:val="00CB6D40"/>
    <w:rsid w:val="00CB6D48"/>
    <w:rsid w:val="00CB6D4B"/>
    <w:rsid w:val="00CB6D89"/>
    <w:rsid w:val="00CB6DB6"/>
    <w:rsid w:val="00CB6DC2"/>
    <w:rsid w:val="00CB6DD5"/>
    <w:rsid w:val="00CB6E02"/>
    <w:rsid w:val="00CB6E30"/>
    <w:rsid w:val="00CB6E31"/>
    <w:rsid w:val="00CB6E47"/>
    <w:rsid w:val="00CB6EEA"/>
    <w:rsid w:val="00CB6F39"/>
    <w:rsid w:val="00CB6F54"/>
    <w:rsid w:val="00CB6F6D"/>
    <w:rsid w:val="00CB6F77"/>
    <w:rsid w:val="00CB6F98"/>
    <w:rsid w:val="00CB6FD1"/>
    <w:rsid w:val="00CB6FEE"/>
    <w:rsid w:val="00CB6FF4"/>
    <w:rsid w:val="00CB7019"/>
    <w:rsid w:val="00CB7025"/>
    <w:rsid w:val="00CB7034"/>
    <w:rsid w:val="00CB7058"/>
    <w:rsid w:val="00CB7062"/>
    <w:rsid w:val="00CB7098"/>
    <w:rsid w:val="00CB70EA"/>
    <w:rsid w:val="00CB7178"/>
    <w:rsid w:val="00CB717E"/>
    <w:rsid w:val="00CB7193"/>
    <w:rsid w:val="00CB71D3"/>
    <w:rsid w:val="00CB722E"/>
    <w:rsid w:val="00CB726C"/>
    <w:rsid w:val="00CB7283"/>
    <w:rsid w:val="00CB7298"/>
    <w:rsid w:val="00CB72A6"/>
    <w:rsid w:val="00CB72BA"/>
    <w:rsid w:val="00CB7334"/>
    <w:rsid w:val="00CB733F"/>
    <w:rsid w:val="00CB7367"/>
    <w:rsid w:val="00CB7395"/>
    <w:rsid w:val="00CB73E2"/>
    <w:rsid w:val="00CB73E4"/>
    <w:rsid w:val="00CB742D"/>
    <w:rsid w:val="00CB7430"/>
    <w:rsid w:val="00CB74B3"/>
    <w:rsid w:val="00CB74B4"/>
    <w:rsid w:val="00CB74D3"/>
    <w:rsid w:val="00CB7515"/>
    <w:rsid w:val="00CB7524"/>
    <w:rsid w:val="00CB752B"/>
    <w:rsid w:val="00CB7534"/>
    <w:rsid w:val="00CB7564"/>
    <w:rsid w:val="00CB7568"/>
    <w:rsid w:val="00CB7595"/>
    <w:rsid w:val="00CB75B1"/>
    <w:rsid w:val="00CB75B9"/>
    <w:rsid w:val="00CB75FC"/>
    <w:rsid w:val="00CB7664"/>
    <w:rsid w:val="00CB7688"/>
    <w:rsid w:val="00CB7693"/>
    <w:rsid w:val="00CB76CD"/>
    <w:rsid w:val="00CB7709"/>
    <w:rsid w:val="00CB770D"/>
    <w:rsid w:val="00CB774C"/>
    <w:rsid w:val="00CB7751"/>
    <w:rsid w:val="00CB775D"/>
    <w:rsid w:val="00CB77CA"/>
    <w:rsid w:val="00CB77E6"/>
    <w:rsid w:val="00CB77FE"/>
    <w:rsid w:val="00CB7843"/>
    <w:rsid w:val="00CB7868"/>
    <w:rsid w:val="00CB78C5"/>
    <w:rsid w:val="00CB78CD"/>
    <w:rsid w:val="00CB78DD"/>
    <w:rsid w:val="00CB792D"/>
    <w:rsid w:val="00CB7946"/>
    <w:rsid w:val="00CB7959"/>
    <w:rsid w:val="00CB7990"/>
    <w:rsid w:val="00CB79A2"/>
    <w:rsid w:val="00CB7A09"/>
    <w:rsid w:val="00CB7A26"/>
    <w:rsid w:val="00CB7A5D"/>
    <w:rsid w:val="00CB7A9C"/>
    <w:rsid w:val="00CB7ADD"/>
    <w:rsid w:val="00CB7AF6"/>
    <w:rsid w:val="00CB7B22"/>
    <w:rsid w:val="00CB7B29"/>
    <w:rsid w:val="00CB7B3C"/>
    <w:rsid w:val="00CB7B5E"/>
    <w:rsid w:val="00CB7C25"/>
    <w:rsid w:val="00CB7C31"/>
    <w:rsid w:val="00CB7C49"/>
    <w:rsid w:val="00CB7C56"/>
    <w:rsid w:val="00CB7C5A"/>
    <w:rsid w:val="00CB7C61"/>
    <w:rsid w:val="00CB7C70"/>
    <w:rsid w:val="00CB7C75"/>
    <w:rsid w:val="00CB7C7B"/>
    <w:rsid w:val="00CB7C7F"/>
    <w:rsid w:val="00CB7CB4"/>
    <w:rsid w:val="00CB7CEC"/>
    <w:rsid w:val="00CB7D1D"/>
    <w:rsid w:val="00CB7D51"/>
    <w:rsid w:val="00CB7D9D"/>
    <w:rsid w:val="00CB7DD3"/>
    <w:rsid w:val="00CB7DE7"/>
    <w:rsid w:val="00CB7E47"/>
    <w:rsid w:val="00CB7E67"/>
    <w:rsid w:val="00CB7EC4"/>
    <w:rsid w:val="00CB7EC7"/>
    <w:rsid w:val="00CB7ED6"/>
    <w:rsid w:val="00CB7EF4"/>
    <w:rsid w:val="00CB7F28"/>
    <w:rsid w:val="00CB7F5F"/>
    <w:rsid w:val="00CB7F66"/>
    <w:rsid w:val="00CB7F69"/>
    <w:rsid w:val="00CB7F84"/>
    <w:rsid w:val="00CB7F98"/>
    <w:rsid w:val="00CBF199"/>
    <w:rsid w:val="00CC0034"/>
    <w:rsid w:val="00CC0061"/>
    <w:rsid w:val="00CC00B4"/>
    <w:rsid w:val="00CC012E"/>
    <w:rsid w:val="00CC0132"/>
    <w:rsid w:val="00CC0135"/>
    <w:rsid w:val="00CC017A"/>
    <w:rsid w:val="00CC01AB"/>
    <w:rsid w:val="00CC01BA"/>
    <w:rsid w:val="00CC01CE"/>
    <w:rsid w:val="00CC01FD"/>
    <w:rsid w:val="00CC0217"/>
    <w:rsid w:val="00CC022E"/>
    <w:rsid w:val="00CC0273"/>
    <w:rsid w:val="00CC0283"/>
    <w:rsid w:val="00CC02D3"/>
    <w:rsid w:val="00CC0325"/>
    <w:rsid w:val="00CC033D"/>
    <w:rsid w:val="00CC0361"/>
    <w:rsid w:val="00CC037C"/>
    <w:rsid w:val="00CC0383"/>
    <w:rsid w:val="00CC0388"/>
    <w:rsid w:val="00CC03AA"/>
    <w:rsid w:val="00CC0410"/>
    <w:rsid w:val="00CC046B"/>
    <w:rsid w:val="00CC0478"/>
    <w:rsid w:val="00CC048A"/>
    <w:rsid w:val="00CC04A4"/>
    <w:rsid w:val="00CC04AA"/>
    <w:rsid w:val="00CC0536"/>
    <w:rsid w:val="00CC0540"/>
    <w:rsid w:val="00CC05D1"/>
    <w:rsid w:val="00CC05F5"/>
    <w:rsid w:val="00CC0665"/>
    <w:rsid w:val="00CC066D"/>
    <w:rsid w:val="00CC06B7"/>
    <w:rsid w:val="00CC06C3"/>
    <w:rsid w:val="00CC06DA"/>
    <w:rsid w:val="00CC06E0"/>
    <w:rsid w:val="00CC06FE"/>
    <w:rsid w:val="00CC0716"/>
    <w:rsid w:val="00CC0735"/>
    <w:rsid w:val="00CC0748"/>
    <w:rsid w:val="00CC0794"/>
    <w:rsid w:val="00CC07CF"/>
    <w:rsid w:val="00CC07DA"/>
    <w:rsid w:val="00CC081A"/>
    <w:rsid w:val="00CC081F"/>
    <w:rsid w:val="00CC0847"/>
    <w:rsid w:val="00CC0861"/>
    <w:rsid w:val="00CC0863"/>
    <w:rsid w:val="00CC086A"/>
    <w:rsid w:val="00CC0894"/>
    <w:rsid w:val="00CC08A9"/>
    <w:rsid w:val="00CC08CF"/>
    <w:rsid w:val="00CC08D7"/>
    <w:rsid w:val="00CC0908"/>
    <w:rsid w:val="00CC0916"/>
    <w:rsid w:val="00CC0924"/>
    <w:rsid w:val="00CC0936"/>
    <w:rsid w:val="00CC0963"/>
    <w:rsid w:val="00CC0992"/>
    <w:rsid w:val="00CC09C0"/>
    <w:rsid w:val="00CC0A5C"/>
    <w:rsid w:val="00CC0A6D"/>
    <w:rsid w:val="00CC0A8C"/>
    <w:rsid w:val="00CC0AE7"/>
    <w:rsid w:val="00CC0AEA"/>
    <w:rsid w:val="00CC0B5D"/>
    <w:rsid w:val="00CC0B9C"/>
    <w:rsid w:val="00CC0BA0"/>
    <w:rsid w:val="00CC0BAE"/>
    <w:rsid w:val="00CC0BCA"/>
    <w:rsid w:val="00CC0BCD"/>
    <w:rsid w:val="00CC0BDD"/>
    <w:rsid w:val="00CC0BEF"/>
    <w:rsid w:val="00CC0C56"/>
    <w:rsid w:val="00CC0C9B"/>
    <w:rsid w:val="00CC0CBF"/>
    <w:rsid w:val="00CC0CDC"/>
    <w:rsid w:val="00CC0D4E"/>
    <w:rsid w:val="00CC0E2F"/>
    <w:rsid w:val="00CC0E68"/>
    <w:rsid w:val="00CC0E85"/>
    <w:rsid w:val="00CC0E9C"/>
    <w:rsid w:val="00CC0EB2"/>
    <w:rsid w:val="00CC0EE7"/>
    <w:rsid w:val="00CC0F18"/>
    <w:rsid w:val="00CC0F1C"/>
    <w:rsid w:val="00CC0F4C"/>
    <w:rsid w:val="00CC0F78"/>
    <w:rsid w:val="00CC0FF9"/>
    <w:rsid w:val="00CC10D2"/>
    <w:rsid w:val="00CC10DB"/>
    <w:rsid w:val="00CC10EC"/>
    <w:rsid w:val="00CC110B"/>
    <w:rsid w:val="00CC1123"/>
    <w:rsid w:val="00CC12DB"/>
    <w:rsid w:val="00CC12DF"/>
    <w:rsid w:val="00CC1326"/>
    <w:rsid w:val="00CC1331"/>
    <w:rsid w:val="00CC1386"/>
    <w:rsid w:val="00CC13CE"/>
    <w:rsid w:val="00CC13EA"/>
    <w:rsid w:val="00CC140B"/>
    <w:rsid w:val="00CC1437"/>
    <w:rsid w:val="00CC1438"/>
    <w:rsid w:val="00CC1447"/>
    <w:rsid w:val="00CC1472"/>
    <w:rsid w:val="00CC1498"/>
    <w:rsid w:val="00CC149C"/>
    <w:rsid w:val="00CC1500"/>
    <w:rsid w:val="00CC153A"/>
    <w:rsid w:val="00CC1546"/>
    <w:rsid w:val="00CC1550"/>
    <w:rsid w:val="00CC15A1"/>
    <w:rsid w:val="00CC15C7"/>
    <w:rsid w:val="00CC15F3"/>
    <w:rsid w:val="00CC1600"/>
    <w:rsid w:val="00CC1608"/>
    <w:rsid w:val="00CC162E"/>
    <w:rsid w:val="00CC164C"/>
    <w:rsid w:val="00CC1665"/>
    <w:rsid w:val="00CC169E"/>
    <w:rsid w:val="00CC16F3"/>
    <w:rsid w:val="00CC16F7"/>
    <w:rsid w:val="00CC1793"/>
    <w:rsid w:val="00CC179A"/>
    <w:rsid w:val="00CC17B6"/>
    <w:rsid w:val="00CC17B7"/>
    <w:rsid w:val="00CC1830"/>
    <w:rsid w:val="00CC1832"/>
    <w:rsid w:val="00CC1847"/>
    <w:rsid w:val="00CC1861"/>
    <w:rsid w:val="00CC189D"/>
    <w:rsid w:val="00CC189F"/>
    <w:rsid w:val="00CC18A0"/>
    <w:rsid w:val="00CC18C4"/>
    <w:rsid w:val="00CC18D6"/>
    <w:rsid w:val="00CC1903"/>
    <w:rsid w:val="00CC1908"/>
    <w:rsid w:val="00CC1914"/>
    <w:rsid w:val="00CC1945"/>
    <w:rsid w:val="00CC1974"/>
    <w:rsid w:val="00CC198E"/>
    <w:rsid w:val="00CC19F2"/>
    <w:rsid w:val="00CC19F3"/>
    <w:rsid w:val="00CC1A4C"/>
    <w:rsid w:val="00CC1A55"/>
    <w:rsid w:val="00CC1A5E"/>
    <w:rsid w:val="00CC1A81"/>
    <w:rsid w:val="00CC1A8B"/>
    <w:rsid w:val="00CC1A96"/>
    <w:rsid w:val="00CC1A97"/>
    <w:rsid w:val="00CC1A9D"/>
    <w:rsid w:val="00CC1AF6"/>
    <w:rsid w:val="00CC1B27"/>
    <w:rsid w:val="00CC1B2A"/>
    <w:rsid w:val="00CC1B2D"/>
    <w:rsid w:val="00CC1B5E"/>
    <w:rsid w:val="00CC1B85"/>
    <w:rsid w:val="00CC1B90"/>
    <w:rsid w:val="00CC1B9B"/>
    <w:rsid w:val="00CC1BD8"/>
    <w:rsid w:val="00CC1C15"/>
    <w:rsid w:val="00CC1C24"/>
    <w:rsid w:val="00CC1C5F"/>
    <w:rsid w:val="00CC1C94"/>
    <w:rsid w:val="00CC1CA0"/>
    <w:rsid w:val="00CC1CAC"/>
    <w:rsid w:val="00CC1CC0"/>
    <w:rsid w:val="00CC1CEB"/>
    <w:rsid w:val="00CC1D7B"/>
    <w:rsid w:val="00CC1E1A"/>
    <w:rsid w:val="00CC1E27"/>
    <w:rsid w:val="00CC1E3D"/>
    <w:rsid w:val="00CC1E48"/>
    <w:rsid w:val="00CC1E71"/>
    <w:rsid w:val="00CC1EA4"/>
    <w:rsid w:val="00CC1EA9"/>
    <w:rsid w:val="00CC1F30"/>
    <w:rsid w:val="00CC1F33"/>
    <w:rsid w:val="00CC1F60"/>
    <w:rsid w:val="00CC1F79"/>
    <w:rsid w:val="00CC1F8F"/>
    <w:rsid w:val="00CC1FCE"/>
    <w:rsid w:val="00CC1FEA"/>
    <w:rsid w:val="00CC1FF2"/>
    <w:rsid w:val="00CC1FFB"/>
    <w:rsid w:val="00CC2019"/>
    <w:rsid w:val="00CC2020"/>
    <w:rsid w:val="00CC2062"/>
    <w:rsid w:val="00CC206B"/>
    <w:rsid w:val="00CC206C"/>
    <w:rsid w:val="00CC2086"/>
    <w:rsid w:val="00CC20DB"/>
    <w:rsid w:val="00CC20EC"/>
    <w:rsid w:val="00CC217C"/>
    <w:rsid w:val="00CC2193"/>
    <w:rsid w:val="00CC2197"/>
    <w:rsid w:val="00CC21AD"/>
    <w:rsid w:val="00CC21CD"/>
    <w:rsid w:val="00CC220D"/>
    <w:rsid w:val="00CC222C"/>
    <w:rsid w:val="00CC2272"/>
    <w:rsid w:val="00CC22AD"/>
    <w:rsid w:val="00CC22E4"/>
    <w:rsid w:val="00CC2318"/>
    <w:rsid w:val="00CC231E"/>
    <w:rsid w:val="00CC2325"/>
    <w:rsid w:val="00CC236C"/>
    <w:rsid w:val="00CC2388"/>
    <w:rsid w:val="00CC238B"/>
    <w:rsid w:val="00CC23A5"/>
    <w:rsid w:val="00CC2403"/>
    <w:rsid w:val="00CC2420"/>
    <w:rsid w:val="00CC2432"/>
    <w:rsid w:val="00CC244A"/>
    <w:rsid w:val="00CC2469"/>
    <w:rsid w:val="00CC246E"/>
    <w:rsid w:val="00CC2497"/>
    <w:rsid w:val="00CC24C3"/>
    <w:rsid w:val="00CC2584"/>
    <w:rsid w:val="00CC2592"/>
    <w:rsid w:val="00CC25F8"/>
    <w:rsid w:val="00CC2627"/>
    <w:rsid w:val="00CC2629"/>
    <w:rsid w:val="00CC263B"/>
    <w:rsid w:val="00CC2658"/>
    <w:rsid w:val="00CC2664"/>
    <w:rsid w:val="00CC266B"/>
    <w:rsid w:val="00CC2683"/>
    <w:rsid w:val="00CC26B1"/>
    <w:rsid w:val="00CC26B7"/>
    <w:rsid w:val="00CC26DC"/>
    <w:rsid w:val="00CC2710"/>
    <w:rsid w:val="00CC271E"/>
    <w:rsid w:val="00CC2729"/>
    <w:rsid w:val="00CC274C"/>
    <w:rsid w:val="00CC2755"/>
    <w:rsid w:val="00CC2768"/>
    <w:rsid w:val="00CC277A"/>
    <w:rsid w:val="00CC27E5"/>
    <w:rsid w:val="00CC27F5"/>
    <w:rsid w:val="00CC285D"/>
    <w:rsid w:val="00CC286C"/>
    <w:rsid w:val="00CC289A"/>
    <w:rsid w:val="00CC2944"/>
    <w:rsid w:val="00CC2945"/>
    <w:rsid w:val="00CC2954"/>
    <w:rsid w:val="00CC296F"/>
    <w:rsid w:val="00CC29BD"/>
    <w:rsid w:val="00CC29C0"/>
    <w:rsid w:val="00CC29CA"/>
    <w:rsid w:val="00CC29FB"/>
    <w:rsid w:val="00CC2A34"/>
    <w:rsid w:val="00CC2A5B"/>
    <w:rsid w:val="00CC2A62"/>
    <w:rsid w:val="00CC2AFF"/>
    <w:rsid w:val="00CC2B0F"/>
    <w:rsid w:val="00CC2B1A"/>
    <w:rsid w:val="00CC2B3E"/>
    <w:rsid w:val="00CC2B59"/>
    <w:rsid w:val="00CC2B8B"/>
    <w:rsid w:val="00CC2B9F"/>
    <w:rsid w:val="00CC2BB7"/>
    <w:rsid w:val="00CC2BBA"/>
    <w:rsid w:val="00CC2BF1"/>
    <w:rsid w:val="00CC2C2C"/>
    <w:rsid w:val="00CC2C61"/>
    <w:rsid w:val="00CC2C9A"/>
    <w:rsid w:val="00CC2CA2"/>
    <w:rsid w:val="00CC2CB6"/>
    <w:rsid w:val="00CC2CC1"/>
    <w:rsid w:val="00CC2CEF"/>
    <w:rsid w:val="00CC2D1D"/>
    <w:rsid w:val="00CC2D33"/>
    <w:rsid w:val="00CC2D73"/>
    <w:rsid w:val="00CC2DE8"/>
    <w:rsid w:val="00CC2E55"/>
    <w:rsid w:val="00CC2EFB"/>
    <w:rsid w:val="00CC2F0B"/>
    <w:rsid w:val="00CC2F2D"/>
    <w:rsid w:val="00CC2F5B"/>
    <w:rsid w:val="00CC2F7F"/>
    <w:rsid w:val="00CC2F9A"/>
    <w:rsid w:val="00CC3000"/>
    <w:rsid w:val="00CC3003"/>
    <w:rsid w:val="00CC300C"/>
    <w:rsid w:val="00CC301F"/>
    <w:rsid w:val="00CC3021"/>
    <w:rsid w:val="00CC3040"/>
    <w:rsid w:val="00CC306A"/>
    <w:rsid w:val="00CC30A2"/>
    <w:rsid w:val="00CC30BD"/>
    <w:rsid w:val="00CC30C3"/>
    <w:rsid w:val="00CC30F7"/>
    <w:rsid w:val="00CC3114"/>
    <w:rsid w:val="00CC313C"/>
    <w:rsid w:val="00CC315F"/>
    <w:rsid w:val="00CC31B3"/>
    <w:rsid w:val="00CC31E1"/>
    <w:rsid w:val="00CC320C"/>
    <w:rsid w:val="00CC3231"/>
    <w:rsid w:val="00CC3271"/>
    <w:rsid w:val="00CC3276"/>
    <w:rsid w:val="00CC3291"/>
    <w:rsid w:val="00CC32F0"/>
    <w:rsid w:val="00CC3318"/>
    <w:rsid w:val="00CC332D"/>
    <w:rsid w:val="00CC3343"/>
    <w:rsid w:val="00CC3373"/>
    <w:rsid w:val="00CC33A5"/>
    <w:rsid w:val="00CC33A8"/>
    <w:rsid w:val="00CC33DF"/>
    <w:rsid w:val="00CC33F5"/>
    <w:rsid w:val="00CC3423"/>
    <w:rsid w:val="00CC3431"/>
    <w:rsid w:val="00CC3432"/>
    <w:rsid w:val="00CC3476"/>
    <w:rsid w:val="00CC3486"/>
    <w:rsid w:val="00CC349D"/>
    <w:rsid w:val="00CC34A3"/>
    <w:rsid w:val="00CC34E6"/>
    <w:rsid w:val="00CC351A"/>
    <w:rsid w:val="00CC355B"/>
    <w:rsid w:val="00CC3578"/>
    <w:rsid w:val="00CC357B"/>
    <w:rsid w:val="00CC3580"/>
    <w:rsid w:val="00CC35B4"/>
    <w:rsid w:val="00CC35DE"/>
    <w:rsid w:val="00CC35EA"/>
    <w:rsid w:val="00CC35F1"/>
    <w:rsid w:val="00CC35F7"/>
    <w:rsid w:val="00CC36C2"/>
    <w:rsid w:val="00CC36FB"/>
    <w:rsid w:val="00CC3759"/>
    <w:rsid w:val="00CC3782"/>
    <w:rsid w:val="00CC37BB"/>
    <w:rsid w:val="00CC37CC"/>
    <w:rsid w:val="00CC37CF"/>
    <w:rsid w:val="00CC37DA"/>
    <w:rsid w:val="00CC37DC"/>
    <w:rsid w:val="00CC3826"/>
    <w:rsid w:val="00CC383E"/>
    <w:rsid w:val="00CC3869"/>
    <w:rsid w:val="00CC3881"/>
    <w:rsid w:val="00CC389E"/>
    <w:rsid w:val="00CC38A4"/>
    <w:rsid w:val="00CC38C0"/>
    <w:rsid w:val="00CC38D3"/>
    <w:rsid w:val="00CC38DF"/>
    <w:rsid w:val="00CC397E"/>
    <w:rsid w:val="00CC39A5"/>
    <w:rsid w:val="00CC3A20"/>
    <w:rsid w:val="00CC3A31"/>
    <w:rsid w:val="00CC3A37"/>
    <w:rsid w:val="00CC3A3B"/>
    <w:rsid w:val="00CC3AA3"/>
    <w:rsid w:val="00CC3B16"/>
    <w:rsid w:val="00CC3B22"/>
    <w:rsid w:val="00CC3B2F"/>
    <w:rsid w:val="00CC3B32"/>
    <w:rsid w:val="00CC3B58"/>
    <w:rsid w:val="00CC3B6D"/>
    <w:rsid w:val="00CC3B87"/>
    <w:rsid w:val="00CC3BC1"/>
    <w:rsid w:val="00CC3BEA"/>
    <w:rsid w:val="00CC3C2D"/>
    <w:rsid w:val="00CC3C34"/>
    <w:rsid w:val="00CC3C37"/>
    <w:rsid w:val="00CC3C54"/>
    <w:rsid w:val="00CC3C5C"/>
    <w:rsid w:val="00CC3C84"/>
    <w:rsid w:val="00CC3CA0"/>
    <w:rsid w:val="00CC3CCA"/>
    <w:rsid w:val="00CC3CEB"/>
    <w:rsid w:val="00CC3D02"/>
    <w:rsid w:val="00CC3D2F"/>
    <w:rsid w:val="00CC3D77"/>
    <w:rsid w:val="00CC3DC1"/>
    <w:rsid w:val="00CC3DC4"/>
    <w:rsid w:val="00CC3DCA"/>
    <w:rsid w:val="00CC3DD2"/>
    <w:rsid w:val="00CC3E28"/>
    <w:rsid w:val="00CC3E36"/>
    <w:rsid w:val="00CC3E37"/>
    <w:rsid w:val="00CC3E54"/>
    <w:rsid w:val="00CC3E5F"/>
    <w:rsid w:val="00CC3EAC"/>
    <w:rsid w:val="00CC3EAF"/>
    <w:rsid w:val="00CC3F2D"/>
    <w:rsid w:val="00CC3F30"/>
    <w:rsid w:val="00CC3F3B"/>
    <w:rsid w:val="00CC3F6D"/>
    <w:rsid w:val="00CC3F94"/>
    <w:rsid w:val="00CC3FB4"/>
    <w:rsid w:val="00CC4017"/>
    <w:rsid w:val="00CC4060"/>
    <w:rsid w:val="00CC4079"/>
    <w:rsid w:val="00CC4080"/>
    <w:rsid w:val="00CC40A2"/>
    <w:rsid w:val="00CC40AB"/>
    <w:rsid w:val="00CC40B8"/>
    <w:rsid w:val="00CC40BD"/>
    <w:rsid w:val="00CC40FA"/>
    <w:rsid w:val="00CC40FD"/>
    <w:rsid w:val="00CC4155"/>
    <w:rsid w:val="00CC4167"/>
    <w:rsid w:val="00CC41AA"/>
    <w:rsid w:val="00CC41B5"/>
    <w:rsid w:val="00CC4263"/>
    <w:rsid w:val="00CC4273"/>
    <w:rsid w:val="00CC42CC"/>
    <w:rsid w:val="00CC432F"/>
    <w:rsid w:val="00CC4339"/>
    <w:rsid w:val="00CC433D"/>
    <w:rsid w:val="00CC4346"/>
    <w:rsid w:val="00CC436A"/>
    <w:rsid w:val="00CC4377"/>
    <w:rsid w:val="00CC4385"/>
    <w:rsid w:val="00CC43B0"/>
    <w:rsid w:val="00CC43BC"/>
    <w:rsid w:val="00CC43D3"/>
    <w:rsid w:val="00CC43E2"/>
    <w:rsid w:val="00CC44BD"/>
    <w:rsid w:val="00CC44CD"/>
    <w:rsid w:val="00CC4526"/>
    <w:rsid w:val="00CC4538"/>
    <w:rsid w:val="00CC455F"/>
    <w:rsid w:val="00CC4583"/>
    <w:rsid w:val="00CC4591"/>
    <w:rsid w:val="00CC4610"/>
    <w:rsid w:val="00CC4629"/>
    <w:rsid w:val="00CC4652"/>
    <w:rsid w:val="00CC468F"/>
    <w:rsid w:val="00CC4696"/>
    <w:rsid w:val="00CC46CF"/>
    <w:rsid w:val="00CC4701"/>
    <w:rsid w:val="00CC470B"/>
    <w:rsid w:val="00CC4713"/>
    <w:rsid w:val="00CC4716"/>
    <w:rsid w:val="00CC471B"/>
    <w:rsid w:val="00CC472C"/>
    <w:rsid w:val="00CC4742"/>
    <w:rsid w:val="00CC4753"/>
    <w:rsid w:val="00CC4783"/>
    <w:rsid w:val="00CC4788"/>
    <w:rsid w:val="00CC478E"/>
    <w:rsid w:val="00CC47E9"/>
    <w:rsid w:val="00CC485C"/>
    <w:rsid w:val="00CC48AE"/>
    <w:rsid w:val="00CC48D9"/>
    <w:rsid w:val="00CC48E1"/>
    <w:rsid w:val="00CC490C"/>
    <w:rsid w:val="00CC4913"/>
    <w:rsid w:val="00CC497D"/>
    <w:rsid w:val="00CC4A05"/>
    <w:rsid w:val="00CC4A0E"/>
    <w:rsid w:val="00CC4A2D"/>
    <w:rsid w:val="00CC4A4D"/>
    <w:rsid w:val="00CC4A7C"/>
    <w:rsid w:val="00CC4ABD"/>
    <w:rsid w:val="00CC4B22"/>
    <w:rsid w:val="00CC4B61"/>
    <w:rsid w:val="00CC4BFA"/>
    <w:rsid w:val="00CC4C35"/>
    <w:rsid w:val="00CC4C40"/>
    <w:rsid w:val="00CC4C52"/>
    <w:rsid w:val="00CC4C76"/>
    <w:rsid w:val="00CC4C79"/>
    <w:rsid w:val="00CC4CBF"/>
    <w:rsid w:val="00CC4D7A"/>
    <w:rsid w:val="00CC4DA3"/>
    <w:rsid w:val="00CC4E1B"/>
    <w:rsid w:val="00CC4E21"/>
    <w:rsid w:val="00CC4E3C"/>
    <w:rsid w:val="00CC4E90"/>
    <w:rsid w:val="00CC4E98"/>
    <w:rsid w:val="00CC4EA8"/>
    <w:rsid w:val="00CC4EF0"/>
    <w:rsid w:val="00CC4F5A"/>
    <w:rsid w:val="00CC4F6E"/>
    <w:rsid w:val="00CC4FD0"/>
    <w:rsid w:val="00CC4FE1"/>
    <w:rsid w:val="00CC4FEE"/>
    <w:rsid w:val="00CC4FFB"/>
    <w:rsid w:val="00CC501E"/>
    <w:rsid w:val="00CC5065"/>
    <w:rsid w:val="00CC507C"/>
    <w:rsid w:val="00CC507E"/>
    <w:rsid w:val="00CC50AD"/>
    <w:rsid w:val="00CC51DF"/>
    <w:rsid w:val="00CC51F2"/>
    <w:rsid w:val="00CC5242"/>
    <w:rsid w:val="00CC529B"/>
    <w:rsid w:val="00CC52DB"/>
    <w:rsid w:val="00CC52E5"/>
    <w:rsid w:val="00CC52EB"/>
    <w:rsid w:val="00CC52ED"/>
    <w:rsid w:val="00CC533A"/>
    <w:rsid w:val="00CC5359"/>
    <w:rsid w:val="00CC5384"/>
    <w:rsid w:val="00CC53A2"/>
    <w:rsid w:val="00CC53C3"/>
    <w:rsid w:val="00CC53DC"/>
    <w:rsid w:val="00CC53EF"/>
    <w:rsid w:val="00CC53FE"/>
    <w:rsid w:val="00CC53FF"/>
    <w:rsid w:val="00CC5460"/>
    <w:rsid w:val="00CC5461"/>
    <w:rsid w:val="00CC5463"/>
    <w:rsid w:val="00CC5472"/>
    <w:rsid w:val="00CC54C7"/>
    <w:rsid w:val="00CC54D0"/>
    <w:rsid w:val="00CC54D6"/>
    <w:rsid w:val="00CC54EA"/>
    <w:rsid w:val="00CC5521"/>
    <w:rsid w:val="00CC5532"/>
    <w:rsid w:val="00CC553C"/>
    <w:rsid w:val="00CC556B"/>
    <w:rsid w:val="00CC5584"/>
    <w:rsid w:val="00CC558A"/>
    <w:rsid w:val="00CC558D"/>
    <w:rsid w:val="00CC55B8"/>
    <w:rsid w:val="00CC55BD"/>
    <w:rsid w:val="00CC561A"/>
    <w:rsid w:val="00CC561E"/>
    <w:rsid w:val="00CC562E"/>
    <w:rsid w:val="00CC5630"/>
    <w:rsid w:val="00CC5639"/>
    <w:rsid w:val="00CC5675"/>
    <w:rsid w:val="00CC56EE"/>
    <w:rsid w:val="00CC5709"/>
    <w:rsid w:val="00CC5729"/>
    <w:rsid w:val="00CC5759"/>
    <w:rsid w:val="00CC5771"/>
    <w:rsid w:val="00CC5789"/>
    <w:rsid w:val="00CC57DD"/>
    <w:rsid w:val="00CC57FB"/>
    <w:rsid w:val="00CC5802"/>
    <w:rsid w:val="00CC588F"/>
    <w:rsid w:val="00CC5891"/>
    <w:rsid w:val="00CC58A2"/>
    <w:rsid w:val="00CC58E8"/>
    <w:rsid w:val="00CC58F2"/>
    <w:rsid w:val="00CC5961"/>
    <w:rsid w:val="00CC59E1"/>
    <w:rsid w:val="00CC59EA"/>
    <w:rsid w:val="00CC5A34"/>
    <w:rsid w:val="00CC5A8F"/>
    <w:rsid w:val="00CC5B06"/>
    <w:rsid w:val="00CC5B66"/>
    <w:rsid w:val="00CC5BAD"/>
    <w:rsid w:val="00CC5BC7"/>
    <w:rsid w:val="00CC5BD2"/>
    <w:rsid w:val="00CC5BF6"/>
    <w:rsid w:val="00CC5C32"/>
    <w:rsid w:val="00CC5C9D"/>
    <w:rsid w:val="00CC5CB4"/>
    <w:rsid w:val="00CC5CC6"/>
    <w:rsid w:val="00CC5CD5"/>
    <w:rsid w:val="00CC5CDF"/>
    <w:rsid w:val="00CC5CE3"/>
    <w:rsid w:val="00CC5CEC"/>
    <w:rsid w:val="00CC5CF3"/>
    <w:rsid w:val="00CC5D17"/>
    <w:rsid w:val="00CC5D21"/>
    <w:rsid w:val="00CC5D45"/>
    <w:rsid w:val="00CC5D54"/>
    <w:rsid w:val="00CC5D65"/>
    <w:rsid w:val="00CC5D8D"/>
    <w:rsid w:val="00CC5DCA"/>
    <w:rsid w:val="00CC5DE2"/>
    <w:rsid w:val="00CC5E51"/>
    <w:rsid w:val="00CC5E79"/>
    <w:rsid w:val="00CC5E7D"/>
    <w:rsid w:val="00CC5ED1"/>
    <w:rsid w:val="00CC5EE7"/>
    <w:rsid w:val="00CC5EF0"/>
    <w:rsid w:val="00CC5EF8"/>
    <w:rsid w:val="00CC5F0C"/>
    <w:rsid w:val="00CC5F15"/>
    <w:rsid w:val="00CC5F2C"/>
    <w:rsid w:val="00CC5F3F"/>
    <w:rsid w:val="00CC5F6A"/>
    <w:rsid w:val="00CC5F72"/>
    <w:rsid w:val="00CC5F85"/>
    <w:rsid w:val="00CC5FAA"/>
    <w:rsid w:val="00CC5FE6"/>
    <w:rsid w:val="00CC6033"/>
    <w:rsid w:val="00CC6055"/>
    <w:rsid w:val="00CC6079"/>
    <w:rsid w:val="00CC6085"/>
    <w:rsid w:val="00CC6093"/>
    <w:rsid w:val="00CC609E"/>
    <w:rsid w:val="00CC60AA"/>
    <w:rsid w:val="00CC60CD"/>
    <w:rsid w:val="00CC60ED"/>
    <w:rsid w:val="00CC6124"/>
    <w:rsid w:val="00CC6140"/>
    <w:rsid w:val="00CC6146"/>
    <w:rsid w:val="00CC618A"/>
    <w:rsid w:val="00CC61B1"/>
    <w:rsid w:val="00CC61E1"/>
    <w:rsid w:val="00CC61F9"/>
    <w:rsid w:val="00CC61FD"/>
    <w:rsid w:val="00CC6204"/>
    <w:rsid w:val="00CC6216"/>
    <w:rsid w:val="00CC6249"/>
    <w:rsid w:val="00CC625E"/>
    <w:rsid w:val="00CC627F"/>
    <w:rsid w:val="00CC629D"/>
    <w:rsid w:val="00CC62AA"/>
    <w:rsid w:val="00CC62B0"/>
    <w:rsid w:val="00CC633F"/>
    <w:rsid w:val="00CC6347"/>
    <w:rsid w:val="00CC63A8"/>
    <w:rsid w:val="00CC63F0"/>
    <w:rsid w:val="00CC645E"/>
    <w:rsid w:val="00CC6474"/>
    <w:rsid w:val="00CC6493"/>
    <w:rsid w:val="00CC649F"/>
    <w:rsid w:val="00CC64AB"/>
    <w:rsid w:val="00CC64D8"/>
    <w:rsid w:val="00CC64EE"/>
    <w:rsid w:val="00CC65DE"/>
    <w:rsid w:val="00CC65FB"/>
    <w:rsid w:val="00CC661A"/>
    <w:rsid w:val="00CC6628"/>
    <w:rsid w:val="00CC662F"/>
    <w:rsid w:val="00CC663E"/>
    <w:rsid w:val="00CC6647"/>
    <w:rsid w:val="00CC66B0"/>
    <w:rsid w:val="00CC66BA"/>
    <w:rsid w:val="00CC66CF"/>
    <w:rsid w:val="00CC66D3"/>
    <w:rsid w:val="00CC66D6"/>
    <w:rsid w:val="00CC6726"/>
    <w:rsid w:val="00CC6734"/>
    <w:rsid w:val="00CC67A6"/>
    <w:rsid w:val="00CC67E0"/>
    <w:rsid w:val="00CC67E3"/>
    <w:rsid w:val="00CC67F6"/>
    <w:rsid w:val="00CC680A"/>
    <w:rsid w:val="00CC684F"/>
    <w:rsid w:val="00CC6862"/>
    <w:rsid w:val="00CC68AD"/>
    <w:rsid w:val="00CC68C2"/>
    <w:rsid w:val="00CC68C9"/>
    <w:rsid w:val="00CC68D6"/>
    <w:rsid w:val="00CC695E"/>
    <w:rsid w:val="00CC6963"/>
    <w:rsid w:val="00CC6981"/>
    <w:rsid w:val="00CC699A"/>
    <w:rsid w:val="00CC69A9"/>
    <w:rsid w:val="00CC69AE"/>
    <w:rsid w:val="00CC69D5"/>
    <w:rsid w:val="00CC69D8"/>
    <w:rsid w:val="00CC69E4"/>
    <w:rsid w:val="00CC69E8"/>
    <w:rsid w:val="00CC69F2"/>
    <w:rsid w:val="00CC6A03"/>
    <w:rsid w:val="00CC6A1F"/>
    <w:rsid w:val="00CC6A2B"/>
    <w:rsid w:val="00CC6A2E"/>
    <w:rsid w:val="00CC6A3B"/>
    <w:rsid w:val="00CC6A42"/>
    <w:rsid w:val="00CC6A4C"/>
    <w:rsid w:val="00CC6A5E"/>
    <w:rsid w:val="00CC6A5F"/>
    <w:rsid w:val="00CC6A76"/>
    <w:rsid w:val="00CC6AAB"/>
    <w:rsid w:val="00CC6AB1"/>
    <w:rsid w:val="00CC6AB2"/>
    <w:rsid w:val="00CC6B1B"/>
    <w:rsid w:val="00CC6B22"/>
    <w:rsid w:val="00CC6B2A"/>
    <w:rsid w:val="00CC6B47"/>
    <w:rsid w:val="00CC6B49"/>
    <w:rsid w:val="00CC6B8B"/>
    <w:rsid w:val="00CC6BB8"/>
    <w:rsid w:val="00CC6BBC"/>
    <w:rsid w:val="00CC6BD4"/>
    <w:rsid w:val="00CC6BD9"/>
    <w:rsid w:val="00CC6C67"/>
    <w:rsid w:val="00CC6CA9"/>
    <w:rsid w:val="00CC6CB4"/>
    <w:rsid w:val="00CC6CB8"/>
    <w:rsid w:val="00CC6D10"/>
    <w:rsid w:val="00CC6D2A"/>
    <w:rsid w:val="00CC6D7A"/>
    <w:rsid w:val="00CC6D7D"/>
    <w:rsid w:val="00CC6D83"/>
    <w:rsid w:val="00CC6D9A"/>
    <w:rsid w:val="00CC6DAA"/>
    <w:rsid w:val="00CC6DAD"/>
    <w:rsid w:val="00CC6DEE"/>
    <w:rsid w:val="00CC6E00"/>
    <w:rsid w:val="00CC6E2A"/>
    <w:rsid w:val="00CC6E31"/>
    <w:rsid w:val="00CC6E34"/>
    <w:rsid w:val="00CC6E38"/>
    <w:rsid w:val="00CC6E64"/>
    <w:rsid w:val="00CC6E86"/>
    <w:rsid w:val="00CC6F07"/>
    <w:rsid w:val="00CC6F30"/>
    <w:rsid w:val="00CC6F4C"/>
    <w:rsid w:val="00CC6F50"/>
    <w:rsid w:val="00CC6F51"/>
    <w:rsid w:val="00CC6F54"/>
    <w:rsid w:val="00CC6F55"/>
    <w:rsid w:val="00CC6F58"/>
    <w:rsid w:val="00CC6FB5"/>
    <w:rsid w:val="00CC6FD9"/>
    <w:rsid w:val="00CC6FE2"/>
    <w:rsid w:val="00CC704F"/>
    <w:rsid w:val="00CC707C"/>
    <w:rsid w:val="00CC70A2"/>
    <w:rsid w:val="00CC70BE"/>
    <w:rsid w:val="00CC70EA"/>
    <w:rsid w:val="00CC7112"/>
    <w:rsid w:val="00CC7128"/>
    <w:rsid w:val="00CC712E"/>
    <w:rsid w:val="00CC717A"/>
    <w:rsid w:val="00CC718A"/>
    <w:rsid w:val="00CC719D"/>
    <w:rsid w:val="00CC71B5"/>
    <w:rsid w:val="00CC71EE"/>
    <w:rsid w:val="00CC71FC"/>
    <w:rsid w:val="00CC7240"/>
    <w:rsid w:val="00CC7284"/>
    <w:rsid w:val="00CC7291"/>
    <w:rsid w:val="00CC72C3"/>
    <w:rsid w:val="00CC72D6"/>
    <w:rsid w:val="00CC72DD"/>
    <w:rsid w:val="00CC72E2"/>
    <w:rsid w:val="00CC72E6"/>
    <w:rsid w:val="00CC7305"/>
    <w:rsid w:val="00CC732C"/>
    <w:rsid w:val="00CC732E"/>
    <w:rsid w:val="00CC735A"/>
    <w:rsid w:val="00CC7387"/>
    <w:rsid w:val="00CC73AA"/>
    <w:rsid w:val="00CC73C4"/>
    <w:rsid w:val="00CC73FF"/>
    <w:rsid w:val="00CC7421"/>
    <w:rsid w:val="00CC7444"/>
    <w:rsid w:val="00CC74A6"/>
    <w:rsid w:val="00CC74A9"/>
    <w:rsid w:val="00CC74C6"/>
    <w:rsid w:val="00CC74FB"/>
    <w:rsid w:val="00CC74FF"/>
    <w:rsid w:val="00CC7504"/>
    <w:rsid w:val="00CC7512"/>
    <w:rsid w:val="00CC7521"/>
    <w:rsid w:val="00CC7523"/>
    <w:rsid w:val="00CC7538"/>
    <w:rsid w:val="00CC755E"/>
    <w:rsid w:val="00CC757A"/>
    <w:rsid w:val="00CC75A0"/>
    <w:rsid w:val="00CC75C6"/>
    <w:rsid w:val="00CC75F0"/>
    <w:rsid w:val="00CC761E"/>
    <w:rsid w:val="00CC763A"/>
    <w:rsid w:val="00CC763D"/>
    <w:rsid w:val="00CC7640"/>
    <w:rsid w:val="00CC765C"/>
    <w:rsid w:val="00CC767C"/>
    <w:rsid w:val="00CC7681"/>
    <w:rsid w:val="00CC7690"/>
    <w:rsid w:val="00CC7693"/>
    <w:rsid w:val="00CC76A4"/>
    <w:rsid w:val="00CC7714"/>
    <w:rsid w:val="00CC7752"/>
    <w:rsid w:val="00CC7765"/>
    <w:rsid w:val="00CC7772"/>
    <w:rsid w:val="00CC778D"/>
    <w:rsid w:val="00CC7793"/>
    <w:rsid w:val="00CC77A4"/>
    <w:rsid w:val="00CC77AC"/>
    <w:rsid w:val="00CC77D1"/>
    <w:rsid w:val="00CC77D7"/>
    <w:rsid w:val="00CC7804"/>
    <w:rsid w:val="00CC7838"/>
    <w:rsid w:val="00CC7855"/>
    <w:rsid w:val="00CC7889"/>
    <w:rsid w:val="00CC788E"/>
    <w:rsid w:val="00CC788F"/>
    <w:rsid w:val="00CC78B2"/>
    <w:rsid w:val="00CC78BE"/>
    <w:rsid w:val="00CC78C0"/>
    <w:rsid w:val="00CC78CB"/>
    <w:rsid w:val="00CC78CD"/>
    <w:rsid w:val="00CC78D6"/>
    <w:rsid w:val="00CC78E4"/>
    <w:rsid w:val="00CC791E"/>
    <w:rsid w:val="00CC798C"/>
    <w:rsid w:val="00CC799D"/>
    <w:rsid w:val="00CC79AE"/>
    <w:rsid w:val="00CC79C7"/>
    <w:rsid w:val="00CC79DA"/>
    <w:rsid w:val="00CC7A4A"/>
    <w:rsid w:val="00CC7A5F"/>
    <w:rsid w:val="00CC7A64"/>
    <w:rsid w:val="00CC7A90"/>
    <w:rsid w:val="00CC7AA2"/>
    <w:rsid w:val="00CC7B0A"/>
    <w:rsid w:val="00CC7B3E"/>
    <w:rsid w:val="00CC7B47"/>
    <w:rsid w:val="00CC7B4D"/>
    <w:rsid w:val="00CC7B50"/>
    <w:rsid w:val="00CC7B8B"/>
    <w:rsid w:val="00CC7BAE"/>
    <w:rsid w:val="00CC7BBF"/>
    <w:rsid w:val="00CC7BDB"/>
    <w:rsid w:val="00CC7C17"/>
    <w:rsid w:val="00CC7C1D"/>
    <w:rsid w:val="00CC7C6E"/>
    <w:rsid w:val="00CC7C74"/>
    <w:rsid w:val="00CC7CA9"/>
    <w:rsid w:val="00CC7CB1"/>
    <w:rsid w:val="00CC7CC3"/>
    <w:rsid w:val="00CC7D1C"/>
    <w:rsid w:val="00CC7D1F"/>
    <w:rsid w:val="00CC7D2C"/>
    <w:rsid w:val="00CC7D49"/>
    <w:rsid w:val="00CC7D64"/>
    <w:rsid w:val="00CC7D69"/>
    <w:rsid w:val="00CC7D8B"/>
    <w:rsid w:val="00CC7DAF"/>
    <w:rsid w:val="00CC7DE6"/>
    <w:rsid w:val="00CC7DFE"/>
    <w:rsid w:val="00CC7E25"/>
    <w:rsid w:val="00CC7E29"/>
    <w:rsid w:val="00CC7E40"/>
    <w:rsid w:val="00CC7E58"/>
    <w:rsid w:val="00CC7E5B"/>
    <w:rsid w:val="00CC7E70"/>
    <w:rsid w:val="00CC7E8E"/>
    <w:rsid w:val="00CC7E98"/>
    <w:rsid w:val="00CC7E9D"/>
    <w:rsid w:val="00CC7ED0"/>
    <w:rsid w:val="00CC7EDB"/>
    <w:rsid w:val="00CC7EFB"/>
    <w:rsid w:val="00CC7EFE"/>
    <w:rsid w:val="00CC7F00"/>
    <w:rsid w:val="00CC7F2B"/>
    <w:rsid w:val="00CC7F3D"/>
    <w:rsid w:val="00CC7F57"/>
    <w:rsid w:val="00CC7F80"/>
    <w:rsid w:val="00CC7F81"/>
    <w:rsid w:val="00CC7F95"/>
    <w:rsid w:val="00CC7FAF"/>
    <w:rsid w:val="00CC7FD9"/>
    <w:rsid w:val="00CD0055"/>
    <w:rsid w:val="00CD008B"/>
    <w:rsid w:val="00CD00B2"/>
    <w:rsid w:val="00CD00D7"/>
    <w:rsid w:val="00CD0103"/>
    <w:rsid w:val="00CD0115"/>
    <w:rsid w:val="00CD012C"/>
    <w:rsid w:val="00CD0136"/>
    <w:rsid w:val="00CD0144"/>
    <w:rsid w:val="00CD0146"/>
    <w:rsid w:val="00CD0176"/>
    <w:rsid w:val="00CD0186"/>
    <w:rsid w:val="00CD018D"/>
    <w:rsid w:val="00CD01A2"/>
    <w:rsid w:val="00CD01DE"/>
    <w:rsid w:val="00CD0266"/>
    <w:rsid w:val="00CD0278"/>
    <w:rsid w:val="00CD0284"/>
    <w:rsid w:val="00CD029D"/>
    <w:rsid w:val="00CD02AF"/>
    <w:rsid w:val="00CD02D0"/>
    <w:rsid w:val="00CD02FF"/>
    <w:rsid w:val="00CD0335"/>
    <w:rsid w:val="00CD0350"/>
    <w:rsid w:val="00CD036C"/>
    <w:rsid w:val="00CD0387"/>
    <w:rsid w:val="00CD0395"/>
    <w:rsid w:val="00CD03D8"/>
    <w:rsid w:val="00CD03F5"/>
    <w:rsid w:val="00CD03FA"/>
    <w:rsid w:val="00CD04E2"/>
    <w:rsid w:val="00CD050C"/>
    <w:rsid w:val="00CD0514"/>
    <w:rsid w:val="00CD055C"/>
    <w:rsid w:val="00CD0563"/>
    <w:rsid w:val="00CD0567"/>
    <w:rsid w:val="00CD057B"/>
    <w:rsid w:val="00CD0580"/>
    <w:rsid w:val="00CD0596"/>
    <w:rsid w:val="00CD0597"/>
    <w:rsid w:val="00CD05FF"/>
    <w:rsid w:val="00CD065B"/>
    <w:rsid w:val="00CD066D"/>
    <w:rsid w:val="00CD0675"/>
    <w:rsid w:val="00CD0693"/>
    <w:rsid w:val="00CD06A7"/>
    <w:rsid w:val="00CD06CF"/>
    <w:rsid w:val="00CD06DE"/>
    <w:rsid w:val="00CD078E"/>
    <w:rsid w:val="00CD07B8"/>
    <w:rsid w:val="00CD07FC"/>
    <w:rsid w:val="00CD0832"/>
    <w:rsid w:val="00CD0846"/>
    <w:rsid w:val="00CD084C"/>
    <w:rsid w:val="00CD0859"/>
    <w:rsid w:val="00CD085F"/>
    <w:rsid w:val="00CD0860"/>
    <w:rsid w:val="00CD0887"/>
    <w:rsid w:val="00CD088C"/>
    <w:rsid w:val="00CD0899"/>
    <w:rsid w:val="00CD08E7"/>
    <w:rsid w:val="00CD08ED"/>
    <w:rsid w:val="00CD08FD"/>
    <w:rsid w:val="00CD091D"/>
    <w:rsid w:val="00CD093B"/>
    <w:rsid w:val="00CD095E"/>
    <w:rsid w:val="00CD09A1"/>
    <w:rsid w:val="00CD09F9"/>
    <w:rsid w:val="00CD0A21"/>
    <w:rsid w:val="00CD0A4B"/>
    <w:rsid w:val="00CD0A79"/>
    <w:rsid w:val="00CD0A91"/>
    <w:rsid w:val="00CD0A93"/>
    <w:rsid w:val="00CD0A9D"/>
    <w:rsid w:val="00CD0AB6"/>
    <w:rsid w:val="00CD0AC8"/>
    <w:rsid w:val="00CD0AD5"/>
    <w:rsid w:val="00CD0AE9"/>
    <w:rsid w:val="00CD0AFE"/>
    <w:rsid w:val="00CD0B06"/>
    <w:rsid w:val="00CD0B08"/>
    <w:rsid w:val="00CD0B2D"/>
    <w:rsid w:val="00CD0B5A"/>
    <w:rsid w:val="00CD0BEA"/>
    <w:rsid w:val="00CD0C38"/>
    <w:rsid w:val="00CD0C45"/>
    <w:rsid w:val="00CD0C47"/>
    <w:rsid w:val="00CD0C60"/>
    <w:rsid w:val="00CD0C6D"/>
    <w:rsid w:val="00CD0CBC"/>
    <w:rsid w:val="00CD0CFB"/>
    <w:rsid w:val="00CD0D57"/>
    <w:rsid w:val="00CD0D75"/>
    <w:rsid w:val="00CD0D7C"/>
    <w:rsid w:val="00CD0E1D"/>
    <w:rsid w:val="00CD0E58"/>
    <w:rsid w:val="00CD0E8F"/>
    <w:rsid w:val="00CD0EB0"/>
    <w:rsid w:val="00CD0EB2"/>
    <w:rsid w:val="00CD0F14"/>
    <w:rsid w:val="00CD0F34"/>
    <w:rsid w:val="00CD0F8F"/>
    <w:rsid w:val="00CD0F9C"/>
    <w:rsid w:val="00CD0FB0"/>
    <w:rsid w:val="00CD0FBB"/>
    <w:rsid w:val="00CD0FBE"/>
    <w:rsid w:val="00CD0FD3"/>
    <w:rsid w:val="00CD0FD8"/>
    <w:rsid w:val="00CD0FE8"/>
    <w:rsid w:val="00CD105E"/>
    <w:rsid w:val="00CD1090"/>
    <w:rsid w:val="00CD10B4"/>
    <w:rsid w:val="00CD1117"/>
    <w:rsid w:val="00CD1134"/>
    <w:rsid w:val="00CD1140"/>
    <w:rsid w:val="00CD119B"/>
    <w:rsid w:val="00CD11B9"/>
    <w:rsid w:val="00CD11C8"/>
    <w:rsid w:val="00CD11D4"/>
    <w:rsid w:val="00CD11EF"/>
    <w:rsid w:val="00CD1238"/>
    <w:rsid w:val="00CD125F"/>
    <w:rsid w:val="00CD1288"/>
    <w:rsid w:val="00CD12EA"/>
    <w:rsid w:val="00CD136A"/>
    <w:rsid w:val="00CD13FE"/>
    <w:rsid w:val="00CD1430"/>
    <w:rsid w:val="00CD1433"/>
    <w:rsid w:val="00CD1436"/>
    <w:rsid w:val="00CD1437"/>
    <w:rsid w:val="00CD1450"/>
    <w:rsid w:val="00CD145B"/>
    <w:rsid w:val="00CD146B"/>
    <w:rsid w:val="00CD149B"/>
    <w:rsid w:val="00CD14AB"/>
    <w:rsid w:val="00CD1576"/>
    <w:rsid w:val="00CD15A7"/>
    <w:rsid w:val="00CD15B6"/>
    <w:rsid w:val="00CD15C3"/>
    <w:rsid w:val="00CD15E9"/>
    <w:rsid w:val="00CD1634"/>
    <w:rsid w:val="00CD1678"/>
    <w:rsid w:val="00CD167E"/>
    <w:rsid w:val="00CD1686"/>
    <w:rsid w:val="00CD16BD"/>
    <w:rsid w:val="00CD1700"/>
    <w:rsid w:val="00CD1715"/>
    <w:rsid w:val="00CD1726"/>
    <w:rsid w:val="00CD1738"/>
    <w:rsid w:val="00CD1745"/>
    <w:rsid w:val="00CD1767"/>
    <w:rsid w:val="00CD1775"/>
    <w:rsid w:val="00CD177E"/>
    <w:rsid w:val="00CD1786"/>
    <w:rsid w:val="00CD17AE"/>
    <w:rsid w:val="00CD1809"/>
    <w:rsid w:val="00CD186F"/>
    <w:rsid w:val="00CD18A4"/>
    <w:rsid w:val="00CD18E1"/>
    <w:rsid w:val="00CD192A"/>
    <w:rsid w:val="00CD192F"/>
    <w:rsid w:val="00CD193F"/>
    <w:rsid w:val="00CD1957"/>
    <w:rsid w:val="00CD1981"/>
    <w:rsid w:val="00CD198F"/>
    <w:rsid w:val="00CD19C3"/>
    <w:rsid w:val="00CD19C5"/>
    <w:rsid w:val="00CD19F3"/>
    <w:rsid w:val="00CD1A06"/>
    <w:rsid w:val="00CD1A19"/>
    <w:rsid w:val="00CD1A2C"/>
    <w:rsid w:val="00CD1A52"/>
    <w:rsid w:val="00CD1A8A"/>
    <w:rsid w:val="00CD1AA7"/>
    <w:rsid w:val="00CD1AAC"/>
    <w:rsid w:val="00CD1AAF"/>
    <w:rsid w:val="00CD1AB2"/>
    <w:rsid w:val="00CD1ACB"/>
    <w:rsid w:val="00CD1AE5"/>
    <w:rsid w:val="00CD1AF3"/>
    <w:rsid w:val="00CD1B19"/>
    <w:rsid w:val="00CD1B66"/>
    <w:rsid w:val="00CD1B96"/>
    <w:rsid w:val="00CD1BE7"/>
    <w:rsid w:val="00CD1BF2"/>
    <w:rsid w:val="00CD1C01"/>
    <w:rsid w:val="00CD1C0C"/>
    <w:rsid w:val="00CD1C52"/>
    <w:rsid w:val="00CD1CA0"/>
    <w:rsid w:val="00CD1CA6"/>
    <w:rsid w:val="00CD1CA7"/>
    <w:rsid w:val="00CD1D14"/>
    <w:rsid w:val="00CD1D1E"/>
    <w:rsid w:val="00CD1D5C"/>
    <w:rsid w:val="00CD1DA5"/>
    <w:rsid w:val="00CD1DDC"/>
    <w:rsid w:val="00CD1DDE"/>
    <w:rsid w:val="00CD1DE8"/>
    <w:rsid w:val="00CD1DF6"/>
    <w:rsid w:val="00CD1E10"/>
    <w:rsid w:val="00CD1E54"/>
    <w:rsid w:val="00CD1E7E"/>
    <w:rsid w:val="00CD1E9A"/>
    <w:rsid w:val="00CD1EE0"/>
    <w:rsid w:val="00CD1F88"/>
    <w:rsid w:val="00CD1F9A"/>
    <w:rsid w:val="00CD1FA7"/>
    <w:rsid w:val="00CD1FB3"/>
    <w:rsid w:val="00CD1FB9"/>
    <w:rsid w:val="00CD1FD1"/>
    <w:rsid w:val="00CD205A"/>
    <w:rsid w:val="00CD2066"/>
    <w:rsid w:val="00CD209A"/>
    <w:rsid w:val="00CD2116"/>
    <w:rsid w:val="00CD2189"/>
    <w:rsid w:val="00CD21D2"/>
    <w:rsid w:val="00CD2260"/>
    <w:rsid w:val="00CD229D"/>
    <w:rsid w:val="00CD2300"/>
    <w:rsid w:val="00CD2331"/>
    <w:rsid w:val="00CD233D"/>
    <w:rsid w:val="00CD2362"/>
    <w:rsid w:val="00CD2366"/>
    <w:rsid w:val="00CD237E"/>
    <w:rsid w:val="00CD2390"/>
    <w:rsid w:val="00CD23A0"/>
    <w:rsid w:val="00CD23E9"/>
    <w:rsid w:val="00CD2467"/>
    <w:rsid w:val="00CD2474"/>
    <w:rsid w:val="00CD2476"/>
    <w:rsid w:val="00CD2485"/>
    <w:rsid w:val="00CD24B6"/>
    <w:rsid w:val="00CD24C4"/>
    <w:rsid w:val="00CD24CB"/>
    <w:rsid w:val="00CD2514"/>
    <w:rsid w:val="00CD2518"/>
    <w:rsid w:val="00CD2545"/>
    <w:rsid w:val="00CD25A2"/>
    <w:rsid w:val="00CD25B0"/>
    <w:rsid w:val="00CD25C2"/>
    <w:rsid w:val="00CD25C5"/>
    <w:rsid w:val="00CD2658"/>
    <w:rsid w:val="00CD26B7"/>
    <w:rsid w:val="00CD26F0"/>
    <w:rsid w:val="00CD275E"/>
    <w:rsid w:val="00CD2776"/>
    <w:rsid w:val="00CD27B9"/>
    <w:rsid w:val="00CD27BD"/>
    <w:rsid w:val="00CD27BF"/>
    <w:rsid w:val="00CD27FB"/>
    <w:rsid w:val="00CD2825"/>
    <w:rsid w:val="00CD282C"/>
    <w:rsid w:val="00CD2848"/>
    <w:rsid w:val="00CD286E"/>
    <w:rsid w:val="00CD2894"/>
    <w:rsid w:val="00CD28AE"/>
    <w:rsid w:val="00CD28BF"/>
    <w:rsid w:val="00CD28F9"/>
    <w:rsid w:val="00CD2917"/>
    <w:rsid w:val="00CD291C"/>
    <w:rsid w:val="00CD2993"/>
    <w:rsid w:val="00CD29C2"/>
    <w:rsid w:val="00CD2A06"/>
    <w:rsid w:val="00CD2AA5"/>
    <w:rsid w:val="00CD2AC7"/>
    <w:rsid w:val="00CD2BA1"/>
    <w:rsid w:val="00CD2BCA"/>
    <w:rsid w:val="00CD2BD3"/>
    <w:rsid w:val="00CD2BED"/>
    <w:rsid w:val="00CD2C13"/>
    <w:rsid w:val="00CD2C89"/>
    <w:rsid w:val="00CD2CFF"/>
    <w:rsid w:val="00CD2D2E"/>
    <w:rsid w:val="00CD2D4A"/>
    <w:rsid w:val="00CD2D54"/>
    <w:rsid w:val="00CD2D92"/>
    <w:rsid w:val="00CD2DDB"/>
    <w:rsid w:val="00CD2DE4"/>
    <w:rsid w:val="00CD2E05"/>
    <w:rsid w:val="00CD2E2D"/>
    <w:rsid w:val="00CD2E38"/>
    <w:rsid w:val="00CD2E41"/>
    <w:rsid w:val="00CD2E6D"/>
    <w:rsid w:val="00CD2E8A"/>
    <w:rsid w:val="00CD2EAB"/>
    <w:rsid w:val="00CD2EC2"/>
    <w:rsid w:val="00CD2ED1"/>
    <w:rsid w:val="00CD2F19"/>
    <w:rsid w:val="00CD2F42"/>
    <w:rsid w:val="00CD2F4E"/>
    <w:rsid w:val="00CD2F7E"/>
    <w:rsid w:val="00CD2F86"/>
    <w:rsid w:val="00CD2F8C"/>
    <w:rsid w:val="00CD2FD0"/>
    <w:rsid w:val="00CD2FDA"/>
    <w:rsid w:val="00CD2FE3"/>
    <w:rsid w:val="00CD2FE4"/>
    <w:rsid w:val="00CD3060"/>
    <w:rsid w:val="00CD3067"/>
    <w:rsid w:val="00CD306A"/>
    <w:rsid w:val="00CD309B"/>
    <w:rsid w:val="00CD30A0"/>
    <w:rsid w:val="00CD313A"/>
    <w:rsid w:val="00CD318F"/>
    <w:rsid w:val="00CD3190"/>
    <w:rsid w:val="00CD31C0"/>
    <w:rsid w:val="00CD31E3"/>
    <w:rsid w:val="00CD31F1"/>
    <w:rsid w:val="00CD324C"/>
    <w:rsid w:val="00CD3256"/>
    <w:rsid w:val="00CD3263"/>
    <w:rsid w:val="00CD327C"/>
    <w:rsid w:val="00CD3289"/>
    <w:rsid w:val="00CD32A3"/>
    <w:rsid w:val="00CD32DC"/>
    <w:rsid w:val="00CD32DF"/>
    <w:rsid w:val="00CD3358"/>
    <w:rsid w:val="00CD335A"/>
    <w:rsid w:val="00CD33C6"/>
    <w:rsid w:val="00CD3448"/>
    <w:rsid w:val="00CD34A3"/>
    <w:rsid w:val="00CD34EB"/>
    <w:rsid w:val="00CD34FC"/>
    <w:rsid w:val="00CD35AA"/>
    <w:rsid w:val="00CD35B2"/>
    <w:rsid w:val="00CD35B7"/>
    <w:rsid w:val="00CD35C2"/>
    <w:rsid w:val="00CD35E5"/>
    <w:rsid w:val="00CD3600"/>
    <w:rsid w:val="00CD3629"/>
    <w:rsid w:val="00CD3655"/>
    <w:rsid w:val="00CD368C"/>
    <w:rsid w:val="00CD36C2"/>
    <w:rsid w:val="00CD36D8"/>
    <w:rsid w:val="00CD36E1"/>
    <w:rsid w:val="00CD36ED"/>
    <w:rsid w:val="00CD372B"/>
    <w:rsid w:val="00CD3761"/>
    <w:rsid w:val="00CD376F"/>
    <w:rsid w:val="00CD3789"/>
    <w:rsid w:val="00CD37C1"/>
    <w:rsid w:val="00CD380A"/>
    <w:rsid w:val="00CD383E"/>
    <w:rsid w:val="00CD388F"/>
    <w:rsid w:val="00CD3898"/>
    <w:rsid w:val="00CD38AF"/>
    <w:rsid w:val="00CD38C1"/>
    <w:rsid w:val="00CD38D7"/>
    <w:rsid w:val="00CD38EA"/>
    <w:rsid w:val="00CD3903"/>
    <w:rsid w:val="00CD393A"/>
    <w:rsid w:val="00CD393C"/>
    <w:rsid w:val="00CD3940"/>
    <w:rsid w:val="00CD3994"/>
    <w:rsid w:val="00CD39A4"/>
    <w:rsid w:val="00CD39A5"/>
    <w:rsid w:val="00CD39DF"/>
    <w:rsid w:val="00CD3A33"/>
    <w:rsid w:val="00CD3B21"/>
    <w:rsid w:val="00CD3BA8"/>
    <w:rsid w:val="00CD3BC0"/>
    <w:rsid w:val="00CD3BCA"/>
    <w:rsid w:val="00CD3BE8"/>
    <w:rsid w:val="00CD3C32"/>
    <w:rsid w:val="00CD3C84"/>
    <w:rsid w:val="00CD3C8D"/>
    <w:rsid w:val="00CD3CB8"/>
    <w:rsid w:val="00CD3CC1"/>
    <w:rsid w:val="00CD3CC5"/>
    <w:rsid w:val="00CD3D6F"/>
    <w:rsid w:val="00CD3D78"/>
    <w:rsid w:val="00CD3D9D"/>
    <w:rsid w:val="00CD3DA0"/>
    <w:rsid w:val="00CD3DA3"/>
    <w:rsid w:val="00CD3DB6"/>
    <w:rsid w:val="00CD3DB7"/>
    <w:rsid w:val="00CD3DDB"/>
    <w:rsid w:val="00CD3DFC"/>
    <w:rsid w:val="00CD3E2B"/>
    <w:rsid w:val="00CD3E7F"/>
    <w:rsid w:val="00CD3EA0"/>
    <w:rsid w:val="00CD3EA4"/>
    <w:rsid w:val="00CD3EC4"/>
    <w:rsid w:val="00CD3F01"/>
    <w:rsid w:val="00CD3F02"/>
    <w:rsid w:val="00CD3F10"/>
    <w:rsid w:val="00CD3F4C"/>
    <w:rsid w:val="00CD3F51"/>
    <w:rsid w:val="00CD3F5A"/>
    <w:rsid w:val="00CD3F6B"/>
    <w:rsid w:val="00CD3FD8"/>
    <w:rsid w:val="00CD3FE0"/>
    <w:rsid w:val="00CD3FEB"/>
    <w:rsid w:val="00CD3FFF"/>
    <w:rsid w:val="00CD4012"/>
    <w:rsid w:val="00CD4046"/>
    <w:rsid w:val="00CD407B"/>
    <w:rsid w:val="00CD40C8"/>
    <w:rsid w:val="00CD40E6"/>
    <w:rsid w:val="00CD40ED"/>
    <w:rsid w:val="00CD413E"/>
    <w:rsid w:val="00CD4166"/>
    <w:rsid w:val="00CD419C"/>
    <w:rsid w:val="00CD41A8"/>
    <w:rsid w:val="00CD41C9"/>
    <w:rsid w:val="00CD41CA"/>
    <w:rsid w:val="00CD41E8"/>
    <w:rsid w:val="00CD4225"/>
    <w:rsid w:val="00CD4242"/>
    <w:rsid w:val="00CD424D"/>
    <w:rsid w:val="00CD4252"/>
    <w:rsid w:val="00CD426E"/>
    <w:rsid w:val="00CD4276"/>
    <w:rsid w:val="00CD42BC"/>
    <w:rsid w:val="00CD42CC"/>
    <w:rsid w:val="00CD42D8"/>
    <w:rsid w:val="00CD42DC"/>
    <w:rsid w:val="00CD430D"/>
    <w:rsid w:val="00CD430F"/>
    <w:rsid w:val="00CD4327"/>
    <w:rsid w:val="00CD43B8"/>
    <w:rsid w:val="00CD43D5"/>
    <w:rsid w:val="00CD43DB"/>
    <w:rsid w:val="00CD4418"/>
    <w:rsid w:val="00CD443F"/>
    <w:rsid w:val="00CD4444"/>
    <w:rsid w:val="00CD446A"/>
    <w:rsid w:val="00CD4475"/>
    <w:rsid w:val="00CD44B5"/>
    <w:rsid w:val="00CD44D3"/>
    <w:rsid w:val="00CD451C"/>
    <w:rsid w:val="00CD452A"/>
    <w:rsid w:val="00CD4540"/>
    <w:rsid w:val="00CD454A"/>
    <w:rsid w:val="00CD4568"/>
    <w:rsid w:val="00CD45AF"/>
    <w:rsid w:val="00CD45DA"/>
    <w:rsid w:val="00CD45E1"/>
    <w:rsid w:val="00CD4626"/>
    <w:rsid w:val="00CD463B"/>
    <w:rsid w:val="00CD4647"/>
    <w:rsid w:val="00CD468D"/>
    <w:rsid w:val="00CD4690"/>
    <w:rsid w:val="00CD46E4"/>
    <w:rsid w:val="00CD473D"/>
    <w:rsid w:val="00CD4748"/>
    <w:rsid w:val="00CD4787"/>
    <w:rsid w:val="00CD47A5"/>
    <w:rsid w:val="00CD47A9"/>
    <w:rsid w:val="00CD47AD"/>
    <w:rsid w:val="00CD47BE"/>
    <w:rsid w:val="00CD47D8"/>
    <w:rsid w:val="00CD47DF"/>
    <w:rsid w:val="00CD4823"/>
    <w:rsid w:val="00CD4835"/>
    <w:rsid w:val="00CD4866"/>
    <w:rsid w:val="00CD4898"/>
    <w:rsid w:val="00CD48CD"/>
    <w:rsid w:val="00CD48FC"/>
    <w:rsid w:val="00CD4916"/>
    <w:rsid w:val="00CD4924"/>
    <w:rsid w:val="00CD4955"/>
    <w:rsid w:val="00CD497C"/>
    <w:rsid w:val="00CD49BB"/>
    <w:rsid w:val="00CD49CF"/>
    <w:rsid w:val="00CD49DF"/>
    <w:rsid w:val="00CD49F3"/>
    <w:rsid w:val="00CD4A18"/>
    <w:rsid w:val="00CD4A58"/>
    <w:rsid w:val="00CD4AAC"/>
    <w:rsid w:val="00CD4ACF"/>
    <w:rsid w:val="00CD4AE6"/>
    <w:rsid w:val="00CD4AFC"/>
    <w:rsid w:val="00CD4B06"/>
    <w:rsid w:val="00CD4B10"/>
    <w:rsid w:val="00CD4B6D"/>
    <w:rsid w:val="00CD4B83"/>
    <w:rsid w:val="00CD4BA0"/>
    <w:rsid w:val="00CD4BA3"/>
    <w:rsid w:val="00CD4BBE"/>
    <w:rsid w:val="00CD4BC4"/>
    <w:rsid w:val="00CD4BCC"/>
    <w:rsid w:val="00CD4BDB"/>
    <w:rsid w:val="00CD4CBF"/>
    <w:rsid w:val="00CD4CD9"/>
    <w:rsid w:val="00CD4CEB"/>
    <w:rsid w:val="00CD4D78"/>
    <w:rsid w:val="00CD4D93"/>
    <w:rsid w:val="00CD4E0A"/>
    <w:rsid w:val="00CD4E58"/>
    <w:rsid w:val="00CD4E84"/>
    <w:rsid w:val="00CD4EC1"/>
    <w:rsid w:val="00CD4EF7"/>
    <w:rsid w:val="00CD4F31"/>
    <w:rsid w:val="00CD4F98"/>
    <w:rsid w:val="00CD4FAC"/>
    <w:rsid w:val="00CD4FBA"/>
    <w:rsid w:val="00CD4FC2"/>
    <w:rsid w:val="00CD4FCC"/>
    <w:rsid w:val="00CD4FE2"/>
    <w:rsid w:val="00CD4FE3"/>
    <w:rsid w:val="00CD502E"/>
    <w:rsid w:val="00CD5039"/>
    <w:rsid w:val="00CD5055"/>
    <w:rsid w:val="00CD5061"/>
    <w:rsid w:val="00CD5088"/>
    <w:rsid w:val="00CD50BC"/>
    <w:rsid w:val="00CD50C0"/>
    <w:rsid w:val="00CD5116"/>
    <w:rsid w:val="00CD5134"/>
    <w:rsid w:val="00CD5145"/>
    <w:rsid w:val="00CD5174"/>
    <w:rsid w:val="00CD51BA"/>
    <w:rsid w:val="00CD51CD"/>
    <w:rsid w:val="00CD5214"/>
    <w:rsid w:val="00CD5217"/>
    <w:rsid w:val="00CD5218"/>
    <w:rsid w:val="00CD5246"/>
    <w:rsid w:val="00CD527B"/>
    <w:rsid w:val="00CD528D"/>
    <w:rsid w:val="00CD52A0"/>
    <w:rsid w:val="00CD52D5"/>
    <w:rsid w:val="00CD52DB"/>
    <w:rsid w:val="00CD52E6"/>
    <w:rsid w:val="00CD52E8"/>
    <w:rsid w:val="00CD534D"/>
    <w:rsid w:val="00CD5372"/>
    <w:rsid w:val="00CD537E"/>
    <w:rsid w:val="00CD5403"/>
    <w:rsid w:val="00CD5462"/>
    <w:rsid w:val="00CD547A"/>
    <w:rsid w:val="00CD549E"/>
    <w:rsid w:val="00CD54BD"/>
    <w:rsid w:val="00CD5503"/>
    <w:rsid w:val="00CD5539"/>
    <w:rsid w:val="00CD5540"/>
    <w:rsid w:val="00CD5553"/>
    <w:rsid w:val="00CD5596"/>
    <w:rsid w:val="00CD5599"/>
    <w:rsid w:val="00CD5604"/>
    <w:rsid w:val="00CD5611"/>
    <w:rsid w:val="00CD5620"/>
    <w:rsid w:val="00CD5629"/>
    <w:rsid w:val="00CD5653"/>
    <w:rsid w:val="00CD5670"/>
    <w:rsid w:val="00CD567C"/>
    <w:rsid w:val="00CD56B1"/>
    <w:rsid w:val="00CD56C5"/>
    <w:rsid w:val="00CD5701"/>
    <w:rsid w:val="00CD5758"/>
    <w:rsid w:val="00CD57DD"/>
    <w:rsid w:val="00CD57F2"/>
    <w:rsid w:val="00CD582F"/>
    <w:rsid w:val="00CD583F"/>
    <w:rsid w:val="00CD5865"/>
    <w:rsid w:val="00CD5876"/>
    <w:rsid w:val="00CD587D"/>
    <w:rsid w:val="00CD58B8"/>
    <w:rsid w:val="00CD58C6"/>
    <w:rsid w:val="00CD58CB"/>
    <w:rsid w:val="00CD58ED"/>
    <w:rsid w:val="00CD58FD"/>
    <w:rsid w:val="00CD5900"/>
    <w:rsid w:val="00CD5926"/>
    <w:rsid w:val="00CD5938"/>
    <w:rsid w:val="00CD596C"/>
    <w:rsid w:val="00CD5977"/>
    <w:rsid w:val="00CD5983"/>
    <w:rsid w:val="00CD5A1B"/>
    <w:rsid w:val="00CD5A22"/>
    <w:rsid w:val="00CD5A4A"/>
    <w:rsid w:val="00CD5A4C"/>
    <w:rsid w:val="00CD5ABC"/>
    <w:rsid w:val="00CD5AD9"/>
    <w:rsid w:val="00CD5AF1"/>
    <w:rsid w:val="00CD5B10"/>
    <w:rsid w:val="00CD5B48"/>
    <w:rsid w:val="00CD5B49"/>
    <w:rsid w:val="00CD5BDC"/>
    <w:rsid w:val="00CD5BF2"/>
    <w:rsid w:val="00CD5C20"/>
    <w:rsid w:val="00CD5C22"/>
    <w:rsid w:val="00CD5C48"/>
    <w:rsid w:val="00CD5C58"/>
    <w:rsid w:val="00CD5C5E"/>
    <w:rsid w:val="00CD5C88"/>
    <w:rsid w:val="00CD5C8B"/>
    <w:rsid w:val="00CD5CB0"/>
    <w:rsid w:val="00CD5D14"/>
    <w:rsid w:val="00CD5D15"/>
    <w:rsid w:val="00CD5D53"/>
    <w:rsid w:val="00CD5D90"/>
    <w:rsid w:val="00CD5DA7"/>
    <w:rsid w:val="00CD5DB3"/>
    <w:rsid w:val="00CD5DD1"/>
    <w:rsid w:val="00CD5E10"/>
    <w:rsid w:val="00CD5E84"/>
    <w:rsid w:val="00CD5E88"/>
    <w:rsid w:val="00CD5ED2"/>
    <w:rsid w:val="00CD5EE5"/>
    <w:rsid w:val="00CD5EF8"/>
    <w:rsid w:val="00CD5F64"/>
    <w:rsid w:val="00CD5F83"/>
    <w:rsid w:val="00CD5F87"/>
    <w:rsid w:val="00CD5F94"/>
    <w:rsid w:val="00CD5FA5"/>
    <w:rsid w:val="00CD5FCF"/>
    <w:rsid w:val="00CD5FD1"/>
    <w:rsid w:val="00CD5FDD"/>
    <w:rsid w:val="00CD5FEF"/>
    <w:rsid w:val="00CD5FFF"/>
    <w:rsid w:val="00CD6007"/>
    <w:rsid w:val="00CD601E"/>
    <w:rsid w:val="00CD602A"/>
    <w:rsid w:val="00CD6061"/>
    <w:rsid w:val="00CD60AB"/>
    <w:rsid w:val="00CD610E"/>
    <w:rsid w:val="00CD61B7"/>
    <w:rsid w:val="00CD61D0"/>
    <w:rsid w:val="00CD6205"/>
    <w:rsid w:val="00CD6209"/>
    <w:rsid w:val="00CD6228"/>
    <w:rsid w:val="00CD6244"/>
    <w:rsid w:val="00CD6258"/>
    <w:rsid w:val="00CD6272"/>
    <w:rsid w:val="00CD6273"/>
    <w:rsid w:val="00CD6294"/>
    <w:rsid w:val="00CD6299"/>
    <w:rsid w:val="00CD62A3"/>
    <w:rsid w:val="00CD62A4"/>
    <w:rsid w:val="00CD62B9"/>
    <w:rsid w:val="00CD62BC"/>
    <w:rsid w:val="00CD62CB"/>
    <w:rsid w:val="00CD62DD"/>
    <w:rsid w:val="00CD6305"/>
    <w:rsid w:val="00CD6309"/>
    <w:rsid w:val="00CD6330"/>
    <w:rsid w:val="00CD634A"/>
    <w:rsid w:val="00CD6354"/>
    <w:rsid w:val="00CD636A"/>
    <w:rsid w:val="00CD6399"/>
    <w:rsid w:val="00CD63A4"/>
    <w:rsid w:val="00CD6449"/>
    <w:rsid w:val="00CD645A"/>
    <w:rsid w:val="00CD646D"/>
    <w:rsid w:val="00CD6470"/>
    <w:rsid w:val="00CD649E"/>
    <w:rsid w:val="00CD64CF"/>
    <w:rsid w:val="00CD64F5"/>
    <w:rsid w:val="00CD6515"/>
    <w:rsid w:val="00CD651E"/>
    <w:rsid w:val="00CD6534"/>
    <w:rsid w:val="00CD6552"/>
    <w:rsid w:val="00CD6570"/>
    <w:rsid w:val="00CD659D"/>
    <w:rsid w:val="00CD65AC"/>
    <w:rsid w:val="00CD65BA"/>
    <w:rsid w:val="00CD65CB"/>
    <w:rsid w:val="00CD65E4"/>
    <w:rsid w:val="00CD662E"/>
    <w:rsid w:val="00CD6640"/>
    <w:rsid w:val="00CD6643"/>
    <w:rsid w:val="00CD6670"/>
    <w:rsid w:val="00CD6699"/>
    <w:rsid w:val="00CD66EC"/>
    <w:rsid w:val="00CD6757"/>
    <w:rsid w:val="00CD679C"/>
    <w:rsid w:val="00CD679D"/>
    <w:rsid w:val="00CD67AD"/>
    <w:rsid w:val="00CD67B5"/>
    <w:rsid w:val="00CD683F"/>
    <w:rsid w:val="00CD6869"/>
    <w:rsid w:val="00CD68AE"/>
    <w:rsid w:val="00CD68E4"/>
    <w:rsid w:val="00CD68EB"/>
    <w:rsid w:val="00CD6901"/>
    <w:rsid w:val="00CD6909"/>
    <w:rsid w:val="00CD695E"/>
    <w:rsid w:val="00CD6960"/>
    <w:rsid w:val="00CD69A6"/>
    <w:rsid w:val="00CD69B2"/>
    <w:rsid w:val="00CD69B7"/>
    <w:rsid w:val="00CD69C9"/>
    <w:rsid w:val="00CD6A27"/>
    <w:rsid w:val="00CD6A3B"/>
    <w:rsid w:val="00CD6A44"/>
    <w:rsid w:val="00CD6A45"/>
    <w:rsid w:val="00CD6A5B"/>
    <w:rsid w:val="00CD6A7C"/>
    <w:rsid w:val="00CD6AA7"/>
    <w:rsid w:val="00CD6AE8"/>
    <w:rsid w:val="00CD6B2C"/>
    <w:rsid w:val="00CD6B66"/>
    <w:rsid w:val="00CD6B7B"/>
    <w:rsid w:val="00CD6BDF"/>
    <w:rsid w:val="00CD6C77"/>
    <w:rsid w:val="00CD6C7B"/>
    <w:rsid w:val="00CD6C83"/>
    <w:rsid w:val="00CD6C9A"/>
    <w:rsid w:val="00CD6CFE"/>
    <w:rsid w:val="00CD6D06"/>
    <w:rsid w:val="00CD6D42"/>
    <w:rsid w:val="00CD6D5B"/>
    <w:rsid w:val="00CD6DE5"/>
    <w:rsid w:val="00CD6DF7"/>
    <w:rsid w:val="00CD6E0C"/>
    <w:rsid w:val="00CD6E0F"/>
    <w:rsid w:val="00CD6E1B"/>
    <w:rsid w:val="00CD6E48"/>
    <w:rsid w:val="00CD6E74"/>
    <w:rsid w:val="00CD6E76"/>
    <w:rsid w:val="00CD6E79"/>
    <w:rsid w:val="00CD6E8E"/>
    <w:rsid w:val="00CD6EA3"/>
    <w:rsid w:val="00CD6EC0"/>
    <w:rsid w:val="00CD6ED6"/>
    <w:rsid w:val="00CD6ED9"/>
    <w:rsid w:val="00CD6EDF"/>
    <w:rsid w:val="00CD6F03"/>
    <w:rsid w:val="00CD6F28"/>
    <w:rsid w:val="00CD6F47"/>
    <w:rsid w:val="00CD6F68"/>
    <w:rsid w:val="00CD6F8F"/>
    <w:rsid w:val="00CD6FA2"/>
    <w:rsid w:val="00CD6FC0"/>
    <w:rsid w:val="00CD6FC2"/>
    <w:rsid w:val="00CD6FF1"/>
    <w:rsid w:val="00CD7014"/>
    <w:rsid w:val="00CD704C"/>
    <w:rsid w:val="00CD7056"/>
    <w:rsid w:val="00CD7061"/>
    <w:rsid w:val="00CD7091"/>
    <w:rsid w:val="00CD70AF"/>
    <w:rsid w:val="00CD70EA"/>
    <w:rsid w:val="00CD7155"/>
    <w:rsid w:val="00CD7159"/>
    <w:rsid w:val="00CD7181"/>
    <w:rsid w:val="00CD7194"/>
    <w:rsid w:val="00CD71D0"/>
    <w:rsid w:val="00CD71E2"/>
    <w:rsid w:val="00CD7250"/>
    <w:rsid w:val="00CD7286"/>
    <w:rsid w:val="00CD7295"/>
    <w:rsid w:val="00CD72B5"/>
    <w:rsid w:val="00CD72E6"/>
    <w:rsid w:val="00CD72F2"/>
    <w:rsid w:val="00CD7336"/>
    <w:rsid w:val="00CD735A"/>
    <w:rsid w:val="00CD7374"/>
    <w:rsid w:val="00CD73A4"/>
    <w:rsid w:val="00CD73A9"/>
    <w:rsid w:val="00CD73BB"/>
    <w:rsid w:val="00CD73E4"/>
    <w:rsid w:val="00CD73EE"/>
    <w:rsid w:val="00CD73FA"/>
    <w:rsid w:val="00CD741B"/>
    <w:rsid w:val="00CD743D"/>
    <w:rsid w:val="00CD7475"/>
    <w:rsid w:val="00CD747C"/>
    <w:rsid w:val="00CD7496"/>
    <w:rsid w:val="00CD74A8"/>
    <w:rsid w:val="00CD74AC"/>
    <w:rsid w:val="00CD74B2"/>
    <w:rsid w:val="00CD74D9"/>
    <w:rsid w:val="00CD74E4"/>
    <w:rsid w:val="00CD74E5"/>
    <w:rsid w:val="00CD751C"/>
    <w:rsid w:val="00CD752B"/>
    <w:rsid w:val="00CD7567"/>
    <w:rsid w:val="00CD75D0"/>
    <w:rsid w:val="00CD75F3"/>
    <w:rsid w:val="00CD75FD"/>
    <w:rsid w:val="00CD761E"/>
    <w:rsid w:val="00CD7621"/>
    <w:rsid w:val="00CD7680"/>
    <w:rsid w:val="00CD76A8"/>
    <w:rsid w:val="00CD76F1"/>
    <w:rsid w:val="00CD7728"/>
    <w:rsid w:val="00CD7758"/>
    <w:rsid w:val="00CD7775"/>
    <w:rsid w:val="00CD7795"/>
    <w:rsid w:val="00CD77AD"/>
    <w:rsid w:val="00CD7813"/>
    <w:rsid w:val="00CD7855"/>
    <w:rsid w:val="00CD7878"/>
    <w:rsid w:val="00CD78AA"/>
    <w:rsid w:val="00CD7910"/>
    <w:rsid w:val="00CD7932"/>
    <w:rsid w:val="00CD794C"/>
    <w:rsid w:val="00CD7995"/>
    <w:rsid w:val="00CD799E"/>
    <w:rsid w:val="00CD79E6"/>
    <w:rsid w:val="00CD7A25"/>
    <w:rsid w:val="00CD7AA3"/>
    <w:rsid w:val="00CD7AC1"/>
    <w:rsid w:val="00CD7AD9"/>
    <w:rsid w:val="00CD7B15"/>
    <w:rsid w:val="00CD7B47"/>
    <w:rsid w:val="00CD7B60"/>
    <w:rsid w:val="00CD7B71"/>
    <w:rsid w:val="00CD7BB0"/>
    <w:rsid w:val="00CD7C39"/>
    <w:rsid w:val="00CD7C3B"/>
    <w:rsid w:val="00CD7C4D"/>
    <w:rsid w:val="00CD7C66"/>
    <w:rsid w:val="00CD7C7C"/>
    <w:rsid w:val="00CD7C84"/>
    <w:rsid w:val="00CD7C95"/>
    <w:rsid w:val="00CD7CC8"/>
    <w:rsid w:val="00CD7CCE"/>
    <w:rsid w:val="00CD7CD7"/>
    <w:rsid w:val="00CD7CFC"/>
    <w:rsid w:val="00CD7D22"/>
    <w:rsid w:val="00CD7D26"/>
    <w:rsid w:val="00CD7D85"/>
    <w:rsid w:val="00CD7DB4"/>
    <w:rsid w:val="00CD7E08"/>
    <w:rsid w:val="00CD7E1E"/>
    <w:rsid w:val="00CD7E62"/>
    <w:rsid w:val="00CD7E95"/>
    <w:rsid w:val="00CD7EA4"/>
    <w:rsid w:val="00CD7EAE"/>
    <w:rsid w:val="00CD7EC8"/>
    <w:rsid w:val="00CD7ECC"/>
    <w:rsid w:val="00CD7ECE"/>
    <w:rsid w:val="00CD7ECF"/>
    <w:rsid w:val="00CD7F26"/>
    <w:rsid w:val="00CD7F7E"/>
    <w:rsid w:val="00CE0014"/>
    <w:rsid w:val="00CE0072"/>
    <w:rsid w:val="00CE009D"/>
    <w:rsid w:val="00CE00BB"/>
    <w:rsid w:val="00CE0126"/>
    <w:rsid w:val="00CE0128"/>
    <w:rsid w:val="00CE0133"/>
    <w:rsid w:val="00CE014D"/>
    <w:rsid w:val="00CE0150"/>
    <w:rsid w:val="00CE0177"/>
    <w:rsid w:val="00CE0189"/>
    <w:rsid w:val="00CE018C"/>
    <w:rsid w:val="00CE0197"/>
    <w:rsid w:val="00CE01C4"/>
    <w:rsid w:val="00CE01CD"/>
    <w:rsid w:val="00CE01F1"/>
    <w:rsid w:val="00CE0226"/>
    <w:rsid w:val="00CE022C"/>
    <w:rsid w:val="00CE027E"/>
    <w:rsid w:val="00CE02C0"/>
    <w:rsid w:val="00CE02C3"/>
    <w:rsid w:val="00CE02E5"/>
    <w:rsid w:val="00CE0306"/>
    <w:rsid w:val="00CE0349"/>
    <w:rsid w:val="00CE036E"/>
    <w:rsid w:val="00CE03B2"/>
    <w:rsid w:val="00CE03DC"/>
    <w:rsid w:val="00CE0464"/>
    <w:rsid w:val="00CE0477"/>
    <w:rsid w:val="00CE0484"/>
    <w:rsid w:val="00CE04FC"/>
    <w:rsid w:val="00CE0558"/>
    <w:rsid w:val="00CE05A8"/>
    <w:rsid w:val="00CE05FB"/>
    <w:rsid w:val="00CE0628"/>
    <w:rsid w:val="00CE0637"/>
    <w:rsid w:val="00CE063E"/>
    <w:rsid w:val="00CE0667"/>
    <w:rsid w:val="00CE06BB"/>
    <w:rsid w:val="00CE06F0"/>
    <w:rsid w:val="00CE071B"/>
    <w:rsid w:val="00CE0720"/>
    <w:rsid w:val="00CE0727"/>
    <w:rsid w:val="00CE077A"/>
    <w:rsid w:val="00CE07EC"/>
    <w:rsid w:val="00CE0811"/>
    <w:rsid w:val="00CE083F"/>
    <w:rsid w:val="00CE088B"/>
    <w:rsid w:val="00CE089A"/>
    <w:rsid w:val="00CE08A7"/>
    <w:rsid w:val="00CE08E3"/>
    <w:rsid w:val="00CE08E5"/>
    <w:rsid w:val="00CE08ED"/>
    <w:rsid w:val="00CE0924"/>
    <w:rsid w:val="00CE092D"/>
    <w:rsid w:val="00CE0933"/>
    <w:rsid w:val="00CE0942"/>
    <w:rsid w:val="00CE0957"/>
    <w:rsid w:val="00CE0966"/>
    <w:rsid w:val="00CE096F"/>
    <w:rsid w:val="00CE0980"/>
    <w:rsid w:val="00CE0982"/>
    <w:rsid w:val="00CE0995"/>
    <w:rsid w:val="00CE09AB"/>
    <w:rsid w:val="00CE09BF"/>
    <w:rsid w:val="00CE09E6"/>
    <w:rsid w:val="00CE0A00"/>
    <w:rsid w:val="00CE0A05"/>
    <w:rsid w:val="00CE0A25"/>
    <w:rsid w:val="00CE0A31"/>
    <w:rsid w:val="00CE0A45"/>
    <w:rsid w:val="00CE0A6C"/>
    <w:rsid w:val="00CE0A8D"/>
    <w:rsid w:val="00CE0AB4"/>
    <w:rsid w:val="00CE0ADD"/>
    <w:rsid w:val="00CE0AEC"/>
    <w:rsid w:val="00CE0AF1"/>
    <w:rsid w:val="00CE0B13"/>
    <w:rsid w:val="00CE0B66"/>
    <w:rsid w:val="00CE0B85"/>
    <w:rsid w:val="00CE0B97"/>
    <w:rsid w:val="00CE0B99"/>
    <w:rsid w:val="00CE0B9F"/>
    <w:rsid w:val="00CE0C6C"/>
    <w:rsid w:val="00CE0CA5"/>
    <w:rsid w:val="00CE0CEC"/>
    <w:rsid w:val="00CE0D0A"/>
    <w:rsid w:val="00CE0D26"/>
    <w:rsid w:val="00CE0D38"/>
    <w:rsid w:val="00CE0D4A"/>
    <w:rsid w:val="00CE0D95"/>
    <w:rsid w:val="00CE0DB6"/>
    <w:rsid w:val="00CE0DCA"/>
    <w:rsid w:val="00CE0DD1"/>
    <w:rsid w:val="00CE0DDD"/>
    <w:rsid w:val="00CE0DFC"/>
    <w:rsid w:val="00CE0E3D"/>
    <w:rsid w:val="00CE0E80"/>
    <w:rsid w:val="00CE0E8C"/>
    <w:rsid w:val="00CE0E92"/>
    <w:rsid w:val="00CE0EB2"/>
    <w:rsid w:val="00CE0EE2"/>
    <w:rsid w:val="00CE0F23"/>
    <w:rsid w:val="00CE0F28"/>
    <w:rsid w:val="00CE0F2E"/>
    <w:rsid w:val="00CE0F48"/>
    <w:rsid w:val="00CE0F49"/>
    <w:rsid w:val="00CE0F7E"/>
    <w:rsid w:val="00CE0F9D"/>
    <w:rsid w:val="00CE0FAA"/>
    <w:rsid w:val="00CE0FBA"/>
    <w:rsid w:val="00CE105A"/>
    <w:rsid w:val="00CE106D"/>
    <w:rsid w:val="00CE108C"/>
    <w:rsid w:val="00CE10C1"/>
    <w:rsid w:val="00CE1105"/>
    <w:rsid w:val="00CE1107"/>
    <w:rsid w:val="00CE1145"/>
    <w:rsid w:val="00CE1152"/>
    <w:rsid w:val="00CE117A"/>
    <w:rsid w:val="00CE1184"/>
    <w:rsid w:val="00CE1188"/>
    <w:rsid w:val="00CE1190"/>
    <w:rsid w:val="00CE11A5"/>
    <w:rsid w:val="00CE11AE"/>
    <w:rsid w:val="00CE1211"/>
    <w:rsid w:val="00CE121E"/>
    <w:rsid w:val="00CE1244"/>
    <w:rsid w:val="00CE124D"/>
    <w:rsid w:val="00CE125F"/>
    <w:rsid w:val="00CE1266"/>
    <w:rsid w:val="00CE1280"/>
    <w:rsid w:val="00CE1284"/>
    <w:rsid w:val="00CE12AF"/>
    <w:rsid w:val="00CE12C2"/>
    <w:rsid w:val="00CE12F0"/>
    <w:rsid w:val="00CE12F8"/>
    <w:rsid w:val="00CE131A"/>
    <w:rsid w:val="00CE1331"/>
    <w:rsid w:val="00CE1370"/>
    <w:rsid w:val="00CE137C"/>
    <w:rsid w:val="00CE1388"/>
    <w:rsid w:val="00CE138A"/>
    <w:rsid w:val="00CE13AE"/>
    <w:rsid w:val="00CE13E3"/>
    <w:rsid w:val="00CE13F9"/>
    <w:rsid w:val="00CE1401"/>
    <w:rsid w:val="00CE1436"/>
    <w:rsid w:val="00CE143E"/>
    <w:rsid w:val="00CE14BC"/>
    <w:rsid w:val="00CE14BD"/>
    <w:rsid w:val="00CE14D4"/>
    <w:rsid w:val="00CE14E1"/>
    <w:rsid w:val="00CE14F8"/>
    <w:rsid w:val="00CE14FE"/>
    <w:rsid w:val="00CE1501"/>
    <w:rsid w:val="00CE154A"/>
    <w:rsid w:val="00CE1590"/>
    <w:rsid w:val="00CE15DB"/>
    <w:rsid w:val="00CE15EA"/>
    <w:rsid w:val="00CE1601"/>
    <w:rsid w:val="00CE162D"/>
    <w:rsid w:val="00CE1656"/>
    <w:rsid w:val="00CE1712"/>
    <w:rsid w:val="00CE177A"/>
    <w:rsid w:val="00CE178F"/>
    <w:rsid w:val="00CE17B4"/>
    <w:rsid w:val="00CE17B9"/>
    <w:rsid w:val="00CE17D6"/>
    <w:rsid w:val="00CE17E2"/>
    <w:rsid w:val="00CE183F"/>
    <w:rsid w:val="00CE1873"/>
    <w:rsid w:val="00CE191F"/>
    <w:rsid w:val="00CE1938"/>
    <w:rsid w:val="00CE199F"/>
    <w:rsid w:val="00CE19A3"/>
    <w:rsid w:val="00CE19AC"/>
    <w:rsid w:val="00CE19AD"/>
    <w:rsid w:val="00CE19D8"/>
    <w:rsid w:val="00CE1A7C"/>
    <w:rsid w:val="00CE1AEB"/>
    <w:rsid w:val="00CE1B0E"/>
    <w:rsid w:val="00CE1B16"/>
    <w:rsid w:val="00CE1B1D"/>
    <w:rsid w:val="00CE1B56"/>
    <w:rsid w:val="00CE1B60"/>
    <w:rsid w:val="00CE1BC6"/>
    <w:rsid w:val="00CE1BD4"/>
    <w:rsid w:val="00CE1C77"/>
    <w:rsid w:val="00CE1CC6"/>
    <w:rsid w:val="00CE1D08"/>
    <w:rsid w:val="00CE1D26"/>
    <w:rsid w:val="00CE1D30"/>
    <w:rsid w:val="00CE1D42"/>
    <w:rsid w:val="00CE1D4E"/>
    <w:rsid w:val="00CE1D61"/>
    <w:rsid w:val="00CE1D7F"/>
    <w:rsid w:val="00CE1D86"/>
    <w:rsid w:val="00CE1D88"/>
    <w:rsid w:val="00CE1DB3"/>
    <w:rsid w:val="00CE1DBA"/>
    <w:rsid w:val="00CE1DD6"/>
    <w:rsid w:val="00CE1DDE"/>
    <w:rsid w:val="00CE1E3F"/>
    <w:rsid w:val="00CE1E52"/>
    <w:rsid w:val="00CE1E5E"/>
    <w:rsid w:val="00CE1EA3"/>
    <w:rsid w:val="00CE1F19"/>
    <w:rsid w:val="00CE1F53"/>
    <w:rsid w:val="00CE1FBA"/>
    <w:rsid w:val="00CE2006"/>
    <w:rsid w:val="00CE2053"/>
    <w:rsid w:val="00CE2092"/>
    <w:rsid w:val="00CE209F"/>
    <w:rsid w:val="00CE20B2"/>
    <w:rsid w:val="00CE20C1"/>
    <w:rsid w:val="00CE20DD"/>
    <w:rsid w:val="00CE210B"/>
    <w:rsid w:val="00CE2154"/>
    <w:rsid w:val="00CE2188"/>
    <w:rsid w:val="00CE2194"/>
    <w:rsid w:val="00CE21BA"/>
    <w:rsid w:val="00CE21F8"/>
    <w:rsid w:val="00CE220B"/>
    <w:rsid w:val="00CE2258"/>
    <w:rsid w:val="00CE22B0"/>
    <w:rsid w:val="00CE22EC"/>
    <w:rsid w:val="00CE22F0"/>
    <w:rsid w:val="00CE2306"/>
    <w:rsid w:val="00CE2346"/>
    <w:rsid w:val="00CE2385"/>
    <w:rsid w:val="00CE2393"/>
    <w:rsid w:val="00CE23AC"/>
    <w:rsid w:val="00CE23C8"/>
    <w:rsid w:val="00CE23CA"/>
    <w:rsid w:val="00CE23D4"/>
    <w:rsid w:val="00CE2431"/>
    <w:rsid w:val="00CE2433"/>
    <w:rsid w:val="00CE243F"/>
    <w:rsid w:val="00CE2467"/>
    <w:rsid w:val="00CE248C"/>
    <w:rsid w:val="00CE24B0"/>
    <w:rsid w:val="00CE24D3"/>
    <w:rsid w:val="00CE24E5"/>
    <w:rsid w:val="00CE24EA"/>
    <w:rsid w:val="00CE2546"/>
    <w:rsid w:val="00CE2556"/>
    <w:rsid w:val="00CE2575"/>
    <w:rsid w:val="00CE25AE"/>
    <w:rsid w:val="00CE25B2"/>
    <w:rsid w:val="00CE25B6"/>
    <w:rsid w:val="00CE25FB"/>
    <w:rsid w:val="00CE260B"/>
    <w:rsid w:val="00CE2620"/>
    <w:rsid w:val="00CE2630"/>
    <w:rsid w:val="00CE263C"/>
    <w:rsid w:val="00CE2671"/>
    <w:rsid w:val="00CE2698"/>
    <w:rsid w:val="00CE26BD"/>
    <w:rsid w:val="00CE26BE"/>
    <w:rsid w:val="00CE26F1"/>
    <w:rsid w:val="00CE26FD"/>
    <w:rsid w:val="00CE2701"/>
    <w:rsid w:val="00CE2734"/>
    <w:rsid w:val="00CE2736"/>
    <w:rsid w:val="00CE2787"/>
    <w:rsid w:val="00CE27BF"/>
    <w:rsid w:val="00CE27E4"/>
    <w:rsid w:val="00CE280E"/>
    <w:rsid w:val="00CE2820"/>
    <w:rsid w:val="00CE2834"/>
    <w:rsid w:val="00CE2851"/>
    <w:rsid w:val="00CE28AE"/>
    <w:rsid w:val="00CE28C3"/>
    <w:rsid w:val="00CE28D6"/>
    <w:rsid w:val="00CE28F3"/>
    <w:rsid w:val="00CE290E"/>
    <w:rsid w:val="00CE2918"/>
    <w:rsid w:val="00CE291D"/>
    <w:rsid w:val="00CE2976"/>
    <w:rsid w:val="00CE29B5"/>
    <w:rsid w:val="00CE29C5"/>
    <w:rsid w:val="00CE29FA"/>
    <w:rsid w:val="00CE2A0E"/>
    <w:rsid w:val="00CE2A10"/>
    <w:rsid w:val="00CE2A2A"/>
    <w:rsid w:val="00CE2A3B"/>
    <w:rsid w:val="00CE2A4A"/>
    <w:rsid w:val="00CE2A5E"/>
    <w:rsid w:val="00CE2A5F"/>
    <w:rsid w:val="00CE2A90"/>
    <w:rsid w:val="00CE2AB5"/>
    <w:rsid w:val="00CE2AE4"/>
    <w:rsid w:val="00CE2B04"/>
    <w:rsid w:val="00CE2B15"/>
    <w:rsid w:val="00CE2B28"/>
    <w:rsid w:val="00CE2B45"/>
    <w:rsid w:val="00CE2B4E"/>
    <w:rsid w:val="00CE2B56"/>
    <w:rsid w:val="00CE2B64"/>
    <w:rsid w:val="00CE2B77"/>
    <w:rsid w:val="00CE2B8E"/>
    <w:rsid w:val="00CE2BAA"/>
    <w:rsid w:val="00CE2BD4"/>
    <w:rsid w:val="00CE2C0C"/>
    <w:rsid w:val="00CE2CC2"/>
    <w:rsid w:val="00CE2CD0"/>
    <w:rsid w:val="00CE2CF9"/>
    <w:rsid w:val="00CE2D1A"/>
    <w:rsid w:val="00CE2D59"/>
    <w:rsid w:val="00CE2D64"/>
    <w:rsid w:val="00CE2D94"/>
    <w:rsid w:val="00CE2DB9"/>
    <w:rsid w:val="00CE2DC7"/>
    <w:rsid w:val="00CE2E11"/>
    <w:rsid w:val="00CE2E27"/>
    <w:rsid w:val="00CE2E33"/>
    <w:rsid w:val="00CE2E5E"/>
    <w:rsid w:val="00CE2EB8"/>
    <w:rsid w:val="00CE2EC9"/>
    <w:rsid w:val="00CE2F07"/>
    <w:rsid w:val="00CE2F77"/>
    <w:rsid w:val="00CE2FB7"/>
    <w:rsid w:val="00CE2FBD"/>
    <w:rsid w:val="00CE2FCC"/>
    <w:rsid w:val="00CE2FD2"/>
    <w:rsid w:val="00CE301E"/>
    <w:rsid w:val="00CE305C"/>
    <w:rsid w:val="00CE305F"/>
    <w:rsid w:val="00CE3071"/>
    <w:rsid w:val="00CE30D0"/>
    <w:rsid w:val="00CE30EB"/>
    <w:rsid w:val="00CE311F"/>
    <w:rsid w:val="00CE312A"/>
    <w:rsid w:val="00CE3140"/>
    <w:rsid w:val="00CE3156"/>
    <w:rsid w:val="00CE3162"/>
    <w:rsid w:val="00CE3174"/>
    <w:rsid w:val="00CE3179"/>
    <w:rsid w:val="00CE31A9"/>
    <w:rsid w:val="00CE31D4"/>
    <w:rsid w:val="00CE31E6"/>
    <w:rsid w:val="00CE31FB"/>
    <w:rsid w:val="00CE3218"/>
    <w:rsid w:val="00CE325C"/>
    <w:rsid w:val="00CE3266"/>
    <w:rsid w:val="00CE3284"/>
    <w:rsid w:val="00CE32DB"/>
    <w:rsid w:val="00CE3300"/>
    <w:rsid w:val="00CE3301"/>
    <w:rsid w:val="00CE3328"/>
    <w:rsid w:val="00CE3330"/>
    <w:rsid w:val="00CE3397"/>
    <w:rsid w:val="00CE3399"/>
    <w:rsid w:val="00CE33DF"/>
    <w:rsid w:val="00CE340E"/>
    <w:rsid w:val="00CE342B"/>
    <w:rsid w:val="00CE347D"/>
    <w:rsid w:val="00CE3481"/>
    <w:rsid w:val="00CE351E"/>
    <w:rsid w:val="00CE3571"/>
    <w:rsid w:val="00CE359F"/>
    <w:rsid w:val="00CE35C2"/>
    <w:rsid w:val="00CE35C6"/>
    <w:rsid w:val="00CE35D1"/>
    <w:rsid w:val="00CE35F2"/>
    <w:rsid w:val="00CE3600"/>
    <w:rsid w:val="00CE3612"/>
    <w:rsid w:val="00CE3619"/>
    <w:rsid w:val="00CE3669"/>
    <w:rsid w:val="00CE3677"/>
    <w:rsid w:val="00CE369B"/>
    <w:rsid w:val="00CE36AA"/>
    <w:rsid w:val="00CE36BC"/>
    <w:rsid w:val="00CE36DC"/>
    <w:rsid w:val="00CE36E0"/>
    <w:rsid w:val="00CE3733"/>
    <w:rsid w:val="00CE3736"/>
    <w:rsid w:val="00CE3741"/>
    <w:rsid w:val="00CE3753"/>
    <w:rsid w:val="00CE377D"/>
    <w:rsid w:val="00CE3787"/>
    <w:rsid w:val="00CE37A5"/>
    <w:rsid w:val="00CE37C9"/>
    <w:rsid w:val="00CE37E4"/>
    <w:rsid w:val="00CE3815"/>
    <w:rsid w:val="00CE38AE"/>
    <w:rsid w:val="00CE38C0"/>
    <w:rsid w:val="00CE39D6"/>
    <w:rsid w:val="00CE39EA"/>
    <w:rsid w:val="00CE39ED"/>
    <w:rsid w:val="00CE3A01"/>
    <w:rsid w:val="00CE3A26"/>
    <w:rsid w:val="00CE3A33"/>
    <w:rsid w:val="00CE3A38"/>
    <w:rsid w:val="00CE3A45"/>
    <w:rsid w:val="00CE3A48"/>
    <w:rsid w:val="00CE3A5E"/>
    <w:rsid w:val="00CE3AA4"/>
    <w:rsid w:val="00CE3AAC"/>
    <w:rsid w:val="00CE3B26"/>
    <w:rsid w:val="00CE3B3E"/>
    <w:rsid w:val="00CE3B40"/>
    <w:rsid w:val="00CE3B55"/>
    <w:rsid w:val="00CE3B91"/>
    <w:rsid w:val="00CE3B94"/>
    <w:rsid w:val="00CE3BF9"/>
    <w:rsid w:val="00CE3C3A"/>
    <w:rsid w:val="00CE3C4D"/>
    <w:rsid w:val="00CE3C89"/>
    <w:rsid w:val="00CE3CD9"/>
    <w:rsid w:val="00CE3CDC"/>
    <w:rsid w:val="00CE3CE5"/>
    <w:rsid w:val="00CE3CE9"/>
    <w:rsid w:val="00CE3D1B"/>
    <w:rsid w:val="00CE3D1F"/>
    <w:rsid w:val="00CE3D41"/>
    <w:rsid w:val="00CE3D50"/>
    <w:rsid w:val="00CE3DCC"/>
    <w:rsid w:val="00CE3DCE"/>
    <w:rsid w:val="00CE3DE9"/>
    <w:rsid w:val="00CE3DEC"/>
    <w:rsid w:val="00CE3E16"/>
    <w:rsid w:val="00CE3E1A"/>
    <w:rsid w:val="00CE3E83"/>
    <w:rsid w:val="00CE3E96"/>
    <w:rsid w:val="00CE3EB1"/>
    <w:rsid w:val="00CE3F75"/>
    <w:rsid w:val="00CE3F8C"/>
    <w:rsid w:val="00CE3F9B"/>
    <w:rsid w:val="00CE3F9E"/>
    <w:rsid w:val="00CE3FCD"/>
    <w:rsid w:val="00CE3FDD"/>
    <w:rsid w:val="00CE3FEA"/>
    <w:rsid w:val="00CE3FF7"/>
    <w:rsid w:val="00CE4057"/>
    <w:rsid w:val="00CE4143"/>
    <w:rsid w:val="00CE4155"/>
    <w:rsid w:val="00CE41B8"/>
    <w:rsid w:val="00CE41B9"/>
    <w:rsid w:val="00CE41F1"/>
    <w:rsid w:val="00CE4232"/>
    <w:rsid w:val="00CE4240"/>
    <w:rsid w:val="00CE424F"/>
    <w:rsid w:val="00CE4263"/>
    <w:rsid w:val="00CE4298"/>
    <w:rsid w:val="00CE42AD"/>
    <w:rsid w:val="00CE42D6"/>
    <w:rsid w:val="00CE4366"/>
    <w:rsid w:val="00CE4383"/>
    <w:rsid w:val="00CE43D7"/>
    <w:rsid w:val="00CE4412"/>
    <w:rsid w:val="00CE441D"/>
    <w:rsid w:val="00CE444C"/>
    <w:rsid w:val="00CE4474"/>
    <w:rsid w:val="00CE4477"/>
    <w:rsid w:val="00CE4505"/>
    <w:rsid w:val="00CE4522"/>
    <w:rsid w:val="00CE4527"/>
    <w:rsid w:val="00CE4542"/>
    <w:rsid w:val="00CE4555"/>
    <w:rsid w:val="00CE458F"/>
    <w:rsid w:val="00CE45BA"/>
    <w:rsid w:val="00CE45F2"/>
    <w:rsid w:val="00CE4628"/>
    <w:rsid w:val="00CE464E"/>
    <w:rsid w:val="00CE4656"/>
    <w:rsid w:val="00CE4671"/>
    <w:rsid w:val="00CE4680"/>
    <w:rsid w:val="00CE46A2"/>
    <w:rsid w:val="00CE46A6"/>
    <w:rsid w:val="00CE46A7"/>
    <w:rsid w:val="00CE46BE"/>
    <w:rsid w:val="00CE46DF"/>
    <w:rsid w:val="00CE46F1"/>
    <w:rsid w:val="00CE4743"/>
    <w:rsid w:val="00CE476F"/>
    <w:rsid w:val="00CE477A"/>
    <w:rsid w:val="00CE47E7"/>
    <w:rsid w:val="00CE4803"/>
    <w:rsid w:val="00CE4814"/>
    <w:rsid w:val="00CE483B"/>
    <w:rsid w:val="00CE485C"/>
    <w:rsid w:val="00CE4862"/>
    <w:rsid w:val="00CE4868"/>
    <w:rsid w:val="00CE486C"/>
    <w:rsid w:val="00CE4887"/>
    <w:rsid w:val="00CE493A"/>
    <w:rsid w:val="00CE4945"/>
    <w:rsid w:val="00CE49AC"/>
    <w:rsid w:val="00CE49BE"/>
    <w:rsid w:val="00CE49E6"/>
    <w:rsid w:val="00CE4A31"/>
    <w:rsid w:val="00CE4A3F"/>
    <w:rsid w:val="00CE4A45"/>
    <w:rsid w:val="00CE4A53"/>
    <w:rsid w:val="00CE4A63"/>
    <w:rsid w:val="00CE4A67"/>
    <w:rsid w:val="00CE4A7A"/>
    <w:rsid w:val="00CE4A90"/>
    <w:rsid w:val="00CE4AAF"/>
    <w:rsid w:val="00CE4ABD"/>
    <w:rsid w:val="00CE4B25"/>
    <w:rsid w:val="00CE4B2F"/>
    <w:rsid w:val="00CE4B4B"/>
    <w:rsid w:val="00CE4B8E"/>
    <w:rsid w:val="00CE4B99"/>
    <w:rsid w:val="00CE4BC5"/>
    <w:rsid w:val="00CE4BCE"/>
    <w:rsid w:val="00CE4C1D"/>
    <w:rsid w:val="00CE4C3F"/>
    <w:rsid w:val="00CE4C42"/>
    <w:rsid w:val="00CE4C44"/>
    <w:rsid w:val="00CE4C61"/>
    <w:rsid w:val="00CE4C68"/>
    <w:rsid w:val="00CE4CA3"/>
    <w:rsid w:val="00CE4D13"/>
    <w:rsid w:val="00CE4D17"/>
    <w:rsid w:val="00CE4D18"/>
    <w:rsid w:val="00CE4D75"/>
    <w:rsid w:val="00CE4D7E"/>
    <w:rsid w:val="00CE4D8C"/>
    <w:rsid w:val="00CE4E2E"/>
    <w:rsid w:val="00CE4E3D"/>
    <w:rsid w:val="00CE4E7A"/>
    <w:rsid w:val="00CE4E93"/>
    <w:rsid w:val="00CE4EEE"/>
    <w:rsid w:val="00CE4F75"/>
    <w:rsid w:val="00CE4F7F"/>
    <w:rsid w:val="00CE4F89"/>
    <w:rsid w:val="00CE4F9D"/>
    <w:rsid w:val="00CE4FA1"/>
    <w:rsid w:val="00CE4FA2"/>
    <w:rsid w:val="00CE4FD7"/>
    <w:rsid w:val="00CE4FD9"/>
    <w:rsid w:val="00CE4FF8"/>
    <w:rsid w:val="00CE5010"/>
    <w:rsid w:val="00CE5026"/>
    <w:rsid w:val="00CE5098"/>
    <w:rsid w:val="00CE50AF"/>
    <w:rsid w:val="00CE50D0"/>
    <w:rsid w:val="00CE50D9"/>
    <w:rsid w:val="00CE5115"/>
    <w:rsid w:val="00CE5126"/>
    <w:rsid w:val="00CE5226"/>
    <w:rsid w:val="00CE523B"/>
    <w:rsid w:val="00CE523F"/>
    <w:rsid w:val="00CE5248"/>
    <w:rsid w:val="00CE527D"/>
    <w:rsid w:val="00CE52BB"/>
    <w:rsid w:val="00CE52E2"/>
    <w:rsid w:val="00CE52F1"/>
    <w:rsid w:val="00CE531B"/>
    <w:rsid w:val="00CE5328"/>
    <w:rsid w:val="00CE5352"/>
    <w:rsid w:val="00CE5361"/>
    <w:rsid w:val="00CE5366"/>
    <w:rsid w:val="00CE5372"/>
    <w:rsid w:val="00CE5375"/>
    <w:rsid w:val="00CE5392"/>
    <w:rsid w:val="00CE539A"/>
    <w:rsid w:val="00CE53EA"/>
    <w:rsid w:val="00CE53EF"/>
    <w:rsid w:val="00CE5408"/>
    <w:rsid w:val="00CE5434"/>
    <w:rsid w:val="00CE5481"/>
    <w:rsid w:val="00CE553A"/>
    <w:rsid w:val="00CE5547"/>
    <w:rsid w:val="00CE554C"/>
    <w:rsid w:val="00CE555A"/>
    <w:rsid w:val="00CE5560"/>
    <w:rsid w:val="00CE5565"/>
    <w:rsid w:val="00CE5572"/>
    <w:rsid w:val="00CE5574"/>
    <w:rsid w:val="00CE560C"/>
    <w:rsid w:val="00CE562A"/>
    <w:rsid w:val="00CE5665"/>
    <w:rsid w:val="00CE5699"/>
    <w:rsid w:val="00CE56D7"/>
    <w:rsid w:val="00CE5753"/>
    <w:rsid w:val="00CE575E"/>
    <w:rsid w:val="00CE5771"/>
    <w:rsid w:val="00CE5779"/>
    <w:rsid w:val="00CE5787"/>
    <w:rsid w:val="00CE5791"/>
    <w:rsid w:val="00CE579A"/>
    <w:rsid w:val="00CE57C4"/>
    <w:rsid w:val="00CE57DE"/>
    <w:rsid w:val="00CE57E1"/>
    <w:rsid w:val="00CE57ED"/>
    <w:rsid w:val="00CE58AE"/>
    <w:rsid w:val="00CE58C0"/>
    <w:rsid w:val="00CE58C9"/>
    <w:rsid w:val="00CE58CA"/>
    <w:rsid w:val="00CE58D7"/>
    <w:rsid w:val="00CE58D9"/>
    <w:rsid w:val="00CE5902"/>
    <w:rsid w:val="00CE592F"/>
    <w:rsid w:val="00CE5969"/>
    <w:rsid w:val="00CE596D"/>
    <w:rsid w:val="00CE59FC"/>
    <w:rsid w:val="00CE5A42"/>
    <w:rsid w:val="00CE5A5F"/>
    <w:rsid w:val="00CE5A7D"/>
    <w:rsid w:val="00CE5AD8"/>
    <w:rsid w:val="00CE5AEA"/>
    <w:rsid w:val="00CE5B0A"/>
    <w:rsid w:val="00CE5B2B"/>
    <w:rsid w:val="00CE5BA7"/>
    <w:rsid w:val="00CE5BCF"/>
    <w:rsid w:val="00CE5BE8"/>
    <w:rsid w:val="00CE5C12"/>
    <w:rsid w:val="00CE5C49"/>
    <w:rsid w:val="00CE5C4A"/>
    <w:rsid w:val="00CE5C4E"/>
    <w:rsid w:val="00CE5C83"/>
    <w:rsid w:val="00CE5C8E"/>
    <w:rsid w:val="00CE5C92"/>
    <w:rsid w:val="00CE5C94"/>
    <w:rsid w:val="00CE5CFA"/>
    <w:rsid w:val="00CE5D48"/>
    <w:rsid w:val="00CE5D71"/>
    <w:rsid w:val="00CE5DA6"/>
    <w:rsid w:val="00CE5DA8"/>
    <w:rsid w:val="00CE5DBD"/>
    <w:rsid w:val="00CE5DFE"/>
    <w:rsid w:val="00CE5E68"/>
    <w:rsid w:val="00CE5E72"/>
    <w:rsid w:val="00CE5EA3"/>
    <w:rsid w:val="00CE5EB2"/>
    <w:rsid w:val="00CE5EE9"/>
    <w:rsid w:val="00CE5F19"/>
    <w:rsid w:val="00CE5F3E"/>
    <w:rsid w:val="00CE5F54"/>
    <w:rsid w:val="00CE5F83"/>
    <w:rsid w:val="00CE5F9F"/>
    <w:rsid w:val="00CE5FDE"/>
    <w:rsid w:val="00CE601B"/>
    <w:rsid w:val="00CE602F"/>
    <w:rsid w:val="00CE6049"/>
    <w:rsid w:val="00CE6064"/>
    <w:rsid w:val="00CE6077"/>
    <w:rsid w:val="00CE6089"/>
    <w:rsid w:val="00CE611F"/>
    <w:rsid w:val="00CE613E"/>
    <w:rsid w:val="00CE6181"/>
    <w:rsid w:val="00CE61A8"/>
    <w:rsid w:val="00CE61C1"/>
    <w:rsid w:val="00CE61EE"/>
    <w:rsid w:val="00CE625E"/>
    <w:rsid w:val="00CE6298"/>
    <w:rsid w:val="00CE62B9"/>
    <w:rsid w:val="00CE62E3"/>
    <w:rsid w:val="00CE6312"/>
    <w:rsid w:val="00CE6321"/>
    <w:rsid w:val="00CE6350"/>
    <w:rsid w:val="00CE6356"/>
    <w:rsid w:val="00CE6365"/>
    <w:rsid w:val="00CE639C"/>
    <w:rsid w:val="00CE63AB"/>
    <w:rsid w:val="00CE6408"/>
    <w:rsid w:val="00CE640F"/>
    <w:rsid w:val="00CE6418"/>
    <w:rsid w:val="00CE6465"/>
    <w:rsid w:val="00CE64E5"/>
    <w:rsid w:val="00CE6506"/>
    <w:rsid w:val="00CE6544"/>
    <w:rsid w:val="00CE6547"/>
    <w:rsid w:val="00CE655B"/>
    <w:rsid w:val="00CE65AB"/>
    <w:rsid w:val="00CE65C1"/>
    <w:rsid w:val="00CE65F2"/>
    <w:rsid w:val="00CE660B"/>
    <w:rsid w:val="00CE6618"/>
    <w:rsid w:val="00CE662B"/>
    <w:rsid w:val="00CE6634"/>
    <w:rsid w:val="00CE6651"/>
    <w:rsid w:val="00CE6655"/>
    <w:rsid w:val="00CE6659"/>
    <w:rsid w:val="00CE665C"/>
    <w:rsid w:val="00CE6686"/>
    <w:rsid w:val="00CE6689"/>
    <w:rsid w:val="00CE669E"/>
    <w:rsid w:val="00CE66C5"/>
    <w:rsid w:val="00CE66DD"/>
    <w:rsid w:val="00CE66FF"/>
    <w:rsid w:val="00CE6723"/>
    <w:rsid w:val="00CE672B"/>
    <w:rsid w:val="00CE6744"/>
    <w:rsid w:val="00CE674E"/>
    <w:rsid w:val="00CE6763"/>
    <w:rsid w:val="00CE676D"/>
    <w:rsid w:val="00CE6779"/>
    <w:rsid w:val="00CE677C"/>
    <w:rsid w:val="00CE6799"/>
    <w:rsid w:val="00CE67B1"/>
    <w:rsid w:val="00CE67E4"/>
    <w:rsid w:val="00CE6800"/>
    <w:rsid w:val="00CE6818"/>
    <w:rsid w:val="00CE6838"/>
    <w:rsid w:val="00CE6843"/>
    <w:rsid w:val="00CE6847"/>
    <w:rsid w:val="00CE686C"/>
    <w:rsid w:val="00CE6895"/>
    <w:rsid w:val="00CE68C6"/>
    <w:rsid w:val="00CE68C8"/>
    <w:rsid w:val="00CE68FB"/>
    <w:rsid w:val="00CE6903"/>
    <w:rsid w:val="00CE6949"/>
    <w:rsid w:val="00CE698D"/>
    <w:rsid w:val="00CE6993"/>
    <w:rsid w:val="00CE69A7"/>
    <w:rsid w:val="00CE69AB"/>
    <w:rsid w:val="00CE69CB"/>
    <w:rsid w:val="00CE69EF"/>
    <w:rsid w:val="00CE69F8"/>
    <w:rsid w:val="00CE6A09"/>
    <w:rsid w:val="00CE6A4C"/>
    <w:rsid w:val="00CE6A64"/>
    <w:rsid w:val="00CE6AAB"/>
    <w:rsid w:val="00CE6AD6"/>
    <w:rsid w:val="00CE6B20"/>
    <w:rsid w:val="00CE6B6A"/>
    <w:rsid w:val="00CE6B72"/>
    <w:rsid w:val="00CE6B85"/>
    <w:rsid w:val="00CE6B9D"/>
    <w:rsid w:val="00CE6BB1"/>
    <w:rsid w:val="00CE6BC1"/>
    <w:rsid w:val="00CE6BF9"/>
    <w:rsid w:val="00CE6C08"/>
    <w:rsid w:val="00CE6C25"/>
    <w:rsid w:val="00CE6C55"/>
    <w:rsid w:val="00CE6C58"/>
    <w:rsid w:val="00CE6C76"/>
    <w:rsid w:val="00CE6C99"/>
    <w:rsid w:val="00CE6CA2"/>
    <w:rsid w:val="00CE6CC2"/>
    <w:rsid w:val="00CE6CD7"/>
    <w:rsid w:val="00CE6CE1"/>
    <w:rsid w:val="00CE6D00"/>
    <w:rsid w:val="00CE6D04"/>
    <w:rsid w:val="00CE6D23"/>
    <w:rsid w:val="00CE6D3D"/>
    <w:rsid w:val="00CE6D84"/>
    <w:rsid w:val="00CE6D9F"/>
    <w:rsid w:val="00CE6DB9"/>
    <w:rsid w:val="00CE6DD3"/>
    <w:rsid w:val="00CE6DDE"/>
    <w:rsid w:val="00CE6DE1"/>
    <w:rsid w:val="00CE6DED"/>
    <w:rsid w:val="00CE6DFD"/>
    <w:rsid w:val="00CE6E03"/>
    <w:rsid w:val="00CE6E12"/>
    <w:rsid w:val="00CE6E97"/>
    <w:rsid w:val="00CE6EB1"/>
    <w:rsid w:val="00CE6EEE"/>
    <w:rsid w:val="00CE6F25"/>
    <w:rsid w:val="00CE6F8A"/>
    <w:rsid w:val="00CE7006"/>
    <w:rsid w:val="00CE7018"/>
    <w:rsid w:val="00CE702E"/>
    <w:rsid w:val="00CE709A"/>
    <w:rsid w:val="00CE70C4"/>
    <w:rsid w:val="00CE70D7"/>
    <w:rsid w:val="00CE70DF"/>
    <w:rsid w:val="00CE70FD"/>
    <w:rsid w:val="00CE7105"/>
    <w:rsid w:val="00CE7109"/>
    <w:rsid w:val="00CE713A"/>
    <w:rsid w:val="00CE7152"/>
    <w:rsid w:val="00CE7174"/>
    <w:rsid w:val="00CE7185"/>
    <w:rsid w:val="00CE7198"/>
    <w:rsid w:val="00CE71DF"/>
    <w:rsid w:val="00CE71E4"/>
    <w:rsid w:val="00CE7225"/>
    <w:rsid w:val="00CE724B"/>
    <w:rsid w:val="00CE7277"/>
    <w:rsid w:val="00CE729A"/>
    <w:rsid w:val="00CE72C3"/>
    <w:rsid w:val="00CE731B"/>
    <w:rsid w:val="00CE732D"/>
    <w:rsid w:val="00CE7331"/>
    <w:rsid w:val="00CE7334"/>
    <w:rsid w:val="00CE736C"/>
    <w:rsid w:val="00CE7378"/>
    <w:rsid w:val="00CE7385"/>
    <w:rsid w:val="00CE73CC"/>
    <w:rsid w:val="00CE73DD"/>
    <w:rsid w:val="00CE73ED"/>
    <w:rsid w:val="00CE73F6"/>
    <w:rsid w:val="00CE741C"/>
    <w:rsid w:val="00CE7423"/>
    <w:rsid w:val="00CE743F"/>
    <w:rsid w:val="00CE7469"/>
    <w:rsid w:val="00CE7475"/>
    <w:rsid w:val="00CE74B4"/>
    <w:rsid w:val="00CE74F5"/>
    <w:rsid w:val="00CE750B"/>
    <w:rsid w:val="00CE7524"/>
    <w:rsid w:val="00CE752A"/>
    <w:rsid w:val="00CE753B"/>
    <w:rsid w:val="00CE753C"/>
    <w:rsid w:val="00CE7554"/>
    <w:rsid w:val="00CE7585"/>
    <w:rsid w:val="00CE75C4"/>
    <w:rsid w:val="00CE75C7"/>
    <w:rsid w:val="00CE75F3"/>
    <w:rsid w:val="00CE760A"/>
    <w:rsid w:val="00CE7615"/>
    <w:rsid w:val="00CE7618"/>
    <w:rsid w:val="00CE7671"/>
    <w:rsid w:val="00CE76BE"/>
    <w:rsid w:val="00CE76F6"/>
    <w:rsid w:val="00CE7741"/>
    <w:rsid w:val="00CE7748"/>
    <w:rsid w:val="00CE77BD"/>
    <w:rsid w:val="00CE77BE"/>
    <w:rsid w:val="00CE77C0"/>
    <w:rsid w:val="00CE77C8"/>
    <w:rsid w:val="00CE7800"/>
    <w:rsid w:val="00CE7848"/>
    <w:rsid w:val="00CE7884"/>
    <w:rsid w:val="00CE789B"/>
    <w:rsid w:val="00CE78DC"/>
    <w:rsid w:val="00CE7914"/>
    <w:rsid w:val="00CE793B"/>
    <w:rsid w:val="00CE79B3"/>
    <w:rsid w:val="00CE79B8"/>
    <w:rsid w:val="00CE79C0"/>
    <w:rsid w:val="00CE7A0C"/>
    <w:rsid w:val="00CE7A0F"/>
    <w:rsid w:val="00CE7A4C"/>
    <w:rsid w:val="00CE7A7E"/>
    <w:rsid w:val="00CE7AAC"/>
    <w:rsid w:val="00CE7AD7"/>
    <w:rsid w:val="00CE7AEE"/>
    <w:rsid w:val="00CE7AF3"/>
    <w:rsid w:val="00CE7B06"/>
    <w:rsid w:val="00CE7B12"/>
    <w:rsid w:val="00CE7B1A"/>
    <w:rsid w:val="00CE7B2E"/>
    <w:rsid w:val="00CE7B32"/>
    <w:rsid w:val="00CE7B42"/>
    <w:rsid w:val="00CE7B4A"/>
    <w:rsid w:val="00CE7B6A"/>
    <w:rsid w:val="00CE7B7F"/>
    <w:rsid w:val="00CE7B85"/>
    <w:rsid w:val="00CE7BA6"/>
    <w:rsid w:val="00CE7C04"/>
    <w:rsid w:val="00CE7C07"/>
    <w:rsid w:val="00CE7C58"/>
    <w:rsid w:val="00CE7C5C"/>
    <w:rsid w:val="00CE7CB1"/>
    <w:rsid w:val="00CE7D34"/>
    <w:rsid w:val="00CE7D73"/>
    <w:rsid w:val="00CE7DCE"/>
    <w:rsid w:val="00CE7DD0"/>
    <w:rsid w:val="00CE7DD6"/>
    <w:rsid w:val="00CE7DE7"/>
    <w:rsid w:val="00CE7DEF"/>
    <w:rsid w:val="00CE7E17"/>
    <w:rsid w:val="00CE7E32"/>
    <w:rsid w:val="00CE7E3B"/>
    <w:rsid w:val="00CE7E48"/>
    <w:rsid w:val="00CE7EC9"/>
    <w:rsid w:val="00CE7F16"/>
    <w:rsid w:val="00CE7F36"/>
    <w:rsid w:val="00CE7F44"/>
    <w:rsid w:val="00CE7F73"/>
    <w:rsid w:val="00CE7F81"/>
    <w:rsid w:val="00CE7F9A"/>
    <w:rsid w:val="00CE7FAD"/>
    <w:rsid w:val="00CE7FB3"/>
    <w:rsid w:val="00CE7FC1"/>
    <w:rsid w:val="00CE7FEB"/>
    <w:rsid w:val="00CF0047"/>
    <w:rsid w:val="00CF005D"/>
    <w:rsid w:val="00CF008B"/>
    <w:rsid w:val="00CF00C6"/>
    <w:rsid w:val="00CF0103"/>
    <w:rsid w:val="00CF0135"/>
    <w:rsid w:val="00CF0154"/>
    <w:rsid w:val="00CF0178"/>
    <w:rsid w:val="00CF01C9"/>
    <w:rsid w:val="00CF01E7"/>
    <w:rsid w:val="00CF021F"/>
    <w:rsid w:val="00CF0262"/>
    <w:rsid w:val="00CF0264"/>
    <w:rsid w:val="00CF0266"/>
    <w:rsid w:val="00CF026F"/>
    <w:rsid w:val="00CF028C"/>
    <w:rsid w:val="00CF02D7"/>
    <w:rsid w:val="00CF02DE"/>
    <w:rsid w:val="00CF02E1"/>
    <w:rsid w:val="00CF0309"/>
    <w:rsid w:val="00CF032F"/>
    <w:rsid w:val="00CF038B"/>
    <w:rsid w:val="00CF03B5"/>
    <w:rsid w:val="00CF03BB"/>
    <w:rsid w:val="00CF03F8"/>
    <w:rsid w:val="00CF0426"/>
    <w:rsid w:val="00CF0467"/>
    <w:rsid w:val="00CF048A"/>
    <w:rsid w:val="00CF04B2"/>
    <w:rsid w:val="00CF04C2"/>
    <w:rsid w:val="00CF04DA"/>
    <w:rsid w:val="00CF04DE"/>
    <w:rsid w:val="00CF04E2"/>
    <w:rsid w:val="00CF04E4"/>
    <w:rsid w:val="00CF04FF"/>
    <w:rsid w:val="00CF0567"/>
    <w:rsid w:val="00CF05A4"/>
    <w:rsid w:val="00CF060E"/>
    <w:rsid w:val="00CF064A"/>
    <w:rsid w:val="00CF065F"/>
    <w:rsid w:val="00CF066A"/>
    <w:rsid w:val="00CF0681"/>
    <w:rsid w:val="00CF0691"/>
    <w:rsid w:val="00CF06A7"/>
    <w:rsid w:val="00CF06EC"/>
    <w:rsid w:val="00CF06F4"/>
    <w:rsid w:val="00CF06FC"/>
    <w:rsid w:val="00CF073F"/>
    <w:rsid w:val="00CF0767"/>
    <w:rsid w:val="00CF0776"/>
    <w:rsid w:val="00CF077D"/>
    <w:rsid w:val="00CF0783"/>
    <w:rsid w:val="00CF07D3"/>
    <w:rsid w:val="00CF07FB"/>
    <w:rsid w:val="00CF0829"/>
    <w:rsid w:val="00CF0850"/>
    <w:rsid w:val="00CF085E"/>
    <w:rsid w:val="00CF08C6"/>
    <w:rsid w:val="00CF08CE"/>
    <w:rsid w:val="00CF08EE"/>
    <w:rsid w:val="00CF08EF"/>
    <w:rsid w:val="00CF08FE"/>
    <w:rsid w:val="00CF090B"/>
    <w:rsid w:val="00CF0968"/>
    <w:rsid w:val="00CF09E8"/>
    <w:rsid w:val="00CF0A10"/>
    <w:rsid w:val="00CF0A18"/>
    <w:rsid w:val="00CF0A3D"/>
    <w:rsid w:val="00CF0A69"/>
    <w:rsid w:val="00CF0A6D"/>
    <w:rsid w:val="00CF0A84"/>
    <w:rsid w:val="00CF0AA9"/>
    <w:rsid w:val="00CF0AEA"/>
    <w:rsid w:val="00CF0AFB"/>
    <w:rsid w:val="00CF0B0D"/>
    <w:rsid w:val="00CF0B59"/>
    <w:rsid w:val="00CF0B71"/>
    <w:rsid w:val="00CF0BB4"/>
    <w:rsid w:val="00CF0BC1"/>
    <w:rsid w:val="00CF0C06"/>
    <w:rsid w:val="00CF0C41"/>
    <w:rsid w:val="00CF0C67"/>
    <w:rsid w:val="00CF0C7B"/>
    <w:rsid w:val="00CF0C82"/>
    <w:rsid w:val="00CF0CAD"/>
    <w:rsid w:val="00CF0CCA"/>
    <w:rsid w:val="00CF0CF2"/>
    <w:rsid w:val="00CF0D0B"/>
    <w:rsid w:val="00CF0D10"/>
    <w:rsid w:val="00CF0D14"/>
    <w:rsid w:val="00CF0D4A"/>
    <w:rsid w:val="00CF0D59"/>
    <w:rsid w:val="00CF0D65"/>
    <w:rsid w:val="00CF0D93"/>
    <w:rsid w:val="00CF0DB7"/>
    <w:rsid w:val="00CF0DE1"/>
    <w:rsid w:val="00CF0E18"/>
    <w:rsid w:val="00CF0E2B"/>
    <w:rsid w:val="00CF0E4C"/>
    <w:rsid w:val="00CF0E8D"/>
    <w:rsid w:val="00CF0ECE"/>
    <w:rsid w:val="00CF0EE3"/>
    <w:rsid w:val="00CF0EF8"/>
    <w:rsid w:val="00CF0EFB"/>
    <w:rsid w:val="00CF0F05"/>
    <w:rsid w:val="00CF0F19"/>
    <w:rsid w:val="00CF0FA2"/>
    <w:rsid w:val="00CF0FA4"/>
    <w:rsid w:val="00CF0FA9"/>
    <w:rsid w:val="00CF0FEA"/>
    <w:rsid w:val="00CF1082"/>
    <w:rsid w:val="00CF1098"/>
    <w:rsid w:val="00CF10F6"/>
    <w:rsid w:val="00CF1112"/>
    <w:rsid w:val="00CF112B"/>
    <w:rsid w:val="00CF1133"/>
    <w:rsid w:val="00CF113D"/>
    <w:rsid w:val="00CF117C"/>
    <w:rsid w:val="00CF117E"/>
    <w:rsid w:val="00CF117F"/>
    <w:rsid w:val="00CF11BF"/>
    <w:rsid w:val="00CF11CC"/>
    <w:rsid w:val="00CF11FC"/>
    <w:rsid w:val="00CF1228"/>
    <w:rsid w:val="00CF125C"/>
    <w:rsid w:val="00CF128C"/>
    <w:rsid w:val="00CF12A0"/>
    <w:rsid w:val="00CF132D"/>
    <w:rsid w:val="00CF1349"/>
    <w:rsid w:val="00CF134C"/>
    <w:rsid w:val="00CF135B"/>
    <w:rsid w:val="00CF137A"/>
    <w:rsid w:val="00CF137C"/>
    <w:rsid w:val="00CF1391"/>
    <w:rsid w:val="00CF13A0"/>
    <w:rsid w:val="00CF13A4"/>
    <w:rsid w:val="00CF13C4"/>
    <w:rsid w:val="00CF13D5"/>
    <w:rsid w:val="00CF13D6"/>
    <w:rsid w:val="00CF13F3"/>
    <w:rsid w:val="00CF1439"/>
    <w:rsid w:val="00CF1449"/>
    <w:rsid w:val="00CF1476"/>
    <w:rsid w:val="00CF149D"/>
    <w:rsid w:val="00CF14AD"/>
    <w:rsid w:val="00CF14B2"/>
    <w:rsid w:val="00CF14B9"/>
    <w:rsid w:val="00CF14C1"/>
    <w:rsid w:val="00CF14CD"/>
    <w:rsid w:val="00CF14CE"/>
    <w:rsid w:val="00CF14DF"/>
    <w:rsid w:val="00CF14E3"/>
    <w:rsid w:val="00CF14F5"/>
    <w:rsid w:val="00CF14FA"/>
    <w:rsid w:val="00CF1504"/>
    <w:rsid w:val="00CF1507"/>
    <w:rsid w:val="00CF156C"/>
    <w:rsid w:val="00CF1630"/>
    <w:rsid w:val="00CF1650"/>
    <w:rsid w:val="00CF166D"/>
    <w:rsid w:val="00CF167B"/>
    <w:rsid w:val="00CF16B5"/>
    <w:rsid w:val="00CF1707"/>
    <w:rsid w:val="00CF1726"/>
    <w:rsid w:val="00CF1738"/>
    <w:rsid w:val="00CF1740"/>
    <w:rsid w:val="00CF175E"/>
    <w:rsid w:val="00CF1773"/>
    <w:rsid w:val="00CF1784"/>
    <w:rsid w:val="00CF17C3"/>
    <w:rsid w:val="00CF17CE"/>
    <w:rsid w:val="00CF17E1"/>
    <w:rsid w:val="00CF17EC"/>
    <w:rsid w:val="00CF17F0"/>
    <w:rsid w:val="00CF1837"/>
    <w:rsid w:val="00CF184E"/>
    <w:rsid w:val="00CF18DB"/>
    <w:rsid w:val="00CF1938"/>
    <w:rsid w:val="00CF1955"/>
    <w:rsid w:val="00CF1982"/>
    <w:rsid w:val="00CF19C8"/>
    <w:rsid w:val="00CF19E2"/>
    <w:rsid w:val="00CF1A06"/>
    <w:rsid w:val="00CF1A1F"/>
    <w:rsid w:val="00CF1A23"/>
    <w:rsid w:val="00CF1A2C"/>
    <w:rsid w:val="00CF1A2E"/>
    <w:rsid w:val="00CF1A56"/>
    <w:rsid w:val="00CF1A76"/>
    <w:rsid w:val="00CF1A92"/>
    <w:rsid w:val="00CF1A98"/>
    <w:rsid w:val="00CF1AC1"/>
    <w:rsid w:val="00CF1AE2"/>
    <w:rsid w:val="00CF1AFC"/>
    <w:rsid w:val="00CF1B37"/>
    <w:rsid w:val="00CF1B70"/>
    <w:rsid w:val="00CF1B9B"/>
    <w:rsid w:val="00CF1BA9"/>
    <w:rsid w:val="00CF1BBE"/>
    <w:rsid w:val="00CF1BC0"/>
    <w:rsid w:val="00CF1BFB"/>
    <w:rsid w:val="00CF1C96"/>
    <w:rsid w:val="00CF1CAE"/>
    <w:rsid w:val="00CF1D0F"/>
    <w:rsid w:val="00CF1D5F"/>
    <w:rsid w:val="00CF1D82"/>
    <w:rsid w:val="00CF1D9F"/>
    <w:rsid w:val="00CF1DAF"/>
    <w:rsid w:val="00CF1DD4"/>
    <w:rsid w:val="00CF1E04"/>
    <w:rsid w:val="00CF1E54"/>
    <w:rsid w:val="00CF1E5C"/>
    <w:rsid w:val="00CF1E80"/>
    <w:rsid w:val="00CF1E94"/>
    <w:rsid w:val="00CF1E9E"/>
    <w:rsid w:val="00CF1EC8"/>
    <w:rsid w:val="00CF1EF4"/>
    <w:rsid w:val="00CF1EF6"/>
    <w:rsid w:val="00CF1F00"/>
    <w:rsid w:val="00CF1F06"/>
    <w:rsid w:val="00CF1F0A"/>
    <w:rsid w:val="00CF1F12"/>
    <w:rsid w:val="00CF1F3A"/>
    <w:rsid w:val="00CF1F3D"/>
    <w:rsid w:val="00CF1F55"/>
    <w:rsid w:val="00CF1F8D"/>
    <w:rsid w:val="00CF1FB4"/>
    <w:rsid w:val="00CF1FC4"/>
    <w:rsid w:val="00CF1FEA"/>
    <w:rsid w:val="00CF1FEF"/>
    <w:rsid w:val="00CF2066"/>
    <w:rsid w:val="00CF20E5"/>
    <w:rsid w:val="00CF20EA"/>
    <w:rsid w:val="00CF20EC"/>
    <w:rsid w:val="00CF2129"/>
    <w:rsid w:val="00CF212F"/>
    <w:rsid w:val="00CF213F"/>
    <w:rsid w:val="00CF216D"/>
    <w:rsid w:val="00CF2174"/>
    <w:rsid w:val="00CF21C8"/>
    <w:rsid w:val="00CF21E7"/>
    <w:rsid w:val="00CF221D"/>
    <w:rsid w:val="00CF2255"/>
    <w:rsid w:val="00CF2288"/>
    <w:rsid w:val="00CF22A4"/>
    <w:rsid w:val="00CF232E"/>
    <w:rsid w:val="00CF23A1"/>
    <w:rsid w:val="00CF23C7"/>
    <w:rsid w:val="00CF23CD"/>
    <w:rsid w:val="00CF23F1"/>
    <w:rsid w:val="00CF23F6"/>
    <w:rsid w:val="00CF2435"/>
    <w:rsid w:val="00CF2447"/>
    <w:rsid w:val="00CF244E"/>
    <w:rsid w:val="00CF2476"/>
    <w:rsid w:val="00CF2498"/>
    <w:rsid w:val="00CF24D4"/>
    <w:rsid w:val="00CF2529"/>
    <w:rsid w:val="00CF2576"/>
    <w:rsid w:val="00CF259B"/>
    <w:rsid w:val="00CF25B6"/>
    <w:rsid w:val="00CF25BA"/>
    <w:rsid w:val="00CF25BC"/>
    <w:rsid w:val="00CF25C0"/>
    <w:rsid w:val="00CF25F5"/>
    <w:rsid w:val="00CF2654"/>
    <w:rsid w:val="00CF266C"/>
    <w:rsid w:val="00CF2672"/>
    <w:rsid w:val="00CF26D6"/>
    <w:rsid w:val="00CF26DF"/>
    <w:rsid w:val="00CF271C"/>
    <w:rsid w:val="00CF2794"/>
    <w:rsid w:val="00CF2795"/>
    <w:rsid w:val="00CF27B3"/>
    <w:rsid w:val="00CF27C0"/>
    <w:rsid w:val="00CF27D4"/>
    <w:rsid w:val="00CF27D8"/>
    <w:rsid w:val="00CF281C"/>
    <w:rsid w:val="00CF2849"/>
    <w:rsid w:val="00CF286A"/>
    <w:rsid w:val="00CF2874"/>
    <w:rsid w:val="00CF28C4"/>
    <w:rsid w:val="00CF28EA"/>
    <w:rsid w:val="00CF2914"/>
    <w:rsid w:val="00CF2966"/>
    <w:rsid w:val="00CF2973"/>
    <w:rsid w:val="00CF2976"/>
    <w:rsid w:val="00CF297C"/>
    <w:rsid w:val="00CF2994"/>
    <w:rsid w:val="00CF29A6"/>
    <w:rsid w:val="00CF29BF"/>
    <w:rsid w:val="00CF29C0"/>
    <w:rsid w:val="00CF29CD"/>
    <w:rsid w:val="00CF29EF"/>
    <w:rsid w:val="00CF2A15"/>
    <w:rsid w:val="00CF2A1B"/>
    <w:rsid w:val="00CF2A61"/>
    <w:rsid w:val="00CF2A6C"/>
    <w:rsid w:val="00CF2A80"/>
    <w:rsid w:val="00CF2A8F"/>
    <w:rsid w:val="00CF2A9C"/>
    <w:rsid w:val="00CF2AA7"/>
    <w:rsid w:val="00CF2AFE"/>
    <w:rsid w:val="00CF2B89"/>
    <w:rsid w:val="00CF2BA0"/>
    <w:rsid w:val="00CF2BAB"/>
    <w:rsid w:val="00CF2BB9"/>
    <w:rsid w:val="00CF2BC0"/>
    <w:rsid w:val="00CF2BC2"/>
    <w:rsid w:val="00CF2BD6"/>
    <w:rsid w:val="00CF2BE4"/>
    <w:rsid w:val="00CF2C00"/>
    <w:rsid w:val="00CF2C5B"/>
    <w:rsid w:val="00CF2C88"/>
    <w:rsid w:val="00CF2CC9"/>
    <w:rsid w:val="00CF2CCB"/>
    <w:rsid w:val="00CF2CDF"/>
    <w:rsid w:val="00CF2CEF"/>
    <w:rsid w:val="00CF2CFE"/>
    <w:rsid w:val="00CF2D03"/>
    <w:rsid w:val="00CF2D2A"/>
    <w:rsid w:val="00CF2D31"/>
    <w:rsid w:val="00CF2D5C"/>
    <w:rsid w:val="00CF2D96"/>
    <w:rsid w:val="00CF2DBC"/>
    <w:rsid w:val="00CF2DD2"/>
    <w:rsid w:val="00CF2DF7"/>
    <w:rsid w:val="00CF2E05"/>
    <w:rsid w:val="00CF2E32"/>
    <w:rsid w:val="00CF2E34"/>
    <w:rsid w:val="00CF2E3D"/>
    <w:rsid w:val="00CF2E43"/>
    <w:rsid w:val="00CF2E49"/>
    <w:rsid w:val="00CF2E55"/>
    <w:rsid w:val="00CF2E8C"/>
    <w:rsid w:val="00CF2E97"/>
    <w:rsid w:val="00CF2EBE"/>
    <w:rsid w:val="00CF2EC4"/>
    <w:rsid w:val="00CF2ED6"/>
    <w:rsid w:val="00CF2EE0"/>
    <w:rsid w:val="00CF2F46"/>
    <w:rsid w:val="00CF2F55"/>
    <w:rsid w:val="00CF2FC0"/>
    <w:rsid w:val="00CF2FD8"/>
    <w:rsid w:val="00CF2FF3"/>
    <w:rsid w:val="00CF3056"/>
    <w:rsid w:val="00CF3069"/>
    <w:rsid w:val="00CF3075"/>
    <w:rsid w:val="00CF3076"/>
    <w:rsid w:val="00CF307D"/>
    <w:rsid w:val="00CF308B"/>
    <w:rsid w:val="00CF30B1"/>
    <w:rsid w:val="00CF30B4"/>
    <w:rsid w:val="00CF30CE"/>
    <w:rsid w:val="00CF30F4"/>
    <w:rsid w:val="00CF311F"/>
    <w:rsid w:val="00CF3162"/>
    <w:rsid w:val="00CF3174"/>
    <w:rsid w:val="00CF31C9"/>
    <w:rsid w:val="00CF31CF"/>
    <w:rsid w:val="00CF3226"/>
    <w:rsid w:val="00CF324C"/>
    <w:rsid w:val="00CF3293"/>
    <w:rsid w:val="00CF32D9"/>
    <w:rsid w:val="00CF32EB"/>
    <w:rsid w:val="00CF3318"/>
    <w:rsid w:val="00CF33F3"/>
    <w:rsid w:val="00CF3421"/>
    <w:rsid w:val="00CF3423"/>
    <w:rsid w:val="00CF3459"/>
    <w:rsid w:val="00CF345D"/>
    <w:rsid w:val="00CF3492"/>
    <w:rsid w:val="00CF349B"/>
    <w:rsid w:val="00CF34BF"/>
    <w:rsid w:val="00CF34C0"/>
    <w:rsid w:val="00CF34C6"/>
    <w:rsid w:val="00CF34CB"/>
    <w:rsid w:val="00CF34ED"/>
    <w:rsid w:val="00CF34F2"/>
    <w:rsid w:val="00CF3525"/>
    <w:rsid w:val="00CF3559"/>
    <w:rsid w:val="00CF3580"/>
    <w:rsid w:val="00CF35B5"/>
    <w:rsid w:val="00CF35D3"/>
    <w:rsid w:val="00CF35D6"/>
    <w:rsid w:val="00CF3636"/>
    <w:rsid w:val="00CF3649"/>
    <w:rsid w:val="00CF3667"/>
    <w:rsid w:val="00CF366B"/>
    <w:rsid w:val="00CF366C"/>
    <w:rsid w:val="00CF3683"/>
    <w:rsid w:val="00CF36A3"/>
    <w:rsid w:val="00CF36D2"/>
    <w:rsid w:val="00CF36E0"/>
    <w:rsid w:val="00CF3713"/>
    <w:rsid w:val="00CF3769"/>
    <w:rsid w:val="00CF376E"/>
    <w:rsid w:val="00CF3786"/>
    <w:rsid w:val="00CF37BF"/>
    <w:rsid w:val="00CF37F3"/>
    <w:rsid w:val="00CF3824"/>
    <w:rsid w:val="00CF3861"/>
    <w:rsid w:val="00CF387B"/>
    <w:rsid w:val="00CF387C"/>
    <w:rsid w:val="00CF389D"/>
    <w:rsid w:val="00CF38AE"/>
    <w:rsid w:val="00CF38B7"/>
    <w:rsid w:val="00CF38F0"/>
    <w:rsid w:val="00CF3944"/>
    <w:rsid w:val="00CF3950"/>
    <w:rsid w:val="00CF39A6"/>
    <w:rsid w:val="00CF39C9"/>
    <w:rsid w:val="00CF39ED"/>
    <w:rsid w:val="00CF3A02"/>
    <w:rsid w:val="00CF3A17"/>
    <w:rsid w:val="00CF3A19"/>
    <w:rsid w:val="00CF3A4A"/>
    <w:rsid w:val="00CF3ADB"/>
    <w:rsid w:val="00CF3B3D"/>
    <w:rsid w:val="00CF3B4A"/>
    <w:rsid w:val="00CF3B4B"/>
    <w:rsid w:val="00CF3B4D"/>
    <w:rsid w:val="00CF3B85"/>
    <w:rsid w:val="00CF3BA8"/>
    <w:rsid w:val="00CF3BAA"/>
    <w:rsid w:val="00CF3BAB"/>
    <w:rsid w:val="00CF3BBA"/>
    <w:rsid w:val="00CF3BD0"/>
    <w:rsid w:val="00CF3BD3"/>
    <w:rsid w:val="00CF3BE8"/>
    <w:rsid w:val="00CF3C09"/>
    <w:rsid w:val="00CF3C1B"/>
    <w:rsid w:val="00CF3C4D"/>
    <w:rsid w:val="00CF3C6A"/>
    <w:rsid w:val="00CF3CA5"/>
    <w:rsid w:val="00CF3CAD"/>
    <w:rsid w:val="00CF3CC0"/>
    <w:rsid w:val="00CF3D18"/>
    <w:rsid w:val="00CF3D71"/>
    <w:rsid w:val="00CF3D73"/>
    <w:rsid w:val="00CF3D84"/>
    <w:rsid w:val="00CF3D88"/>
    <w:rsid w:val="00CF3D91"/>
    <w:rsid w:val="00CF3DC0"/>
    <w:rsid w:val="00CF3DCA"/>
    <w:rsid w:val="00CF3DCF"/>
    <w:rsid w:val="00CF3DD8"/>
    <w:rsid w:val="00CF3E2C"/>
    <w:rsid w:val="00CF3E50"/>
    <w:rsid w:val="00CF3E56"/>
    <w:rsid w:val="00CF3E58"/>
    <w:rsid w:val="00CF3E5E"/>
    <w:rsid w:val="00CF3E7E"/>
    <w:rsid w:val="00CF3F25"/>
    <w:rsid w:val="00CF3F2D"/>
    <w:rsid w:val="00CF3F38"/>
    <w:rsid w:val="00CF3F61"/>
    <w:rsid w:val="00CF3F72"/>
    <w:rsid w:val="00CF3F83"/>
    <w:rsid w:val="00CF3F98"/>
    <w:rsid w:val="00CF3FB0"/>
    <w:rsid w:val="00CF3FFC"/>
    <w:rsid w:val="00CF4005"/>
    <w:rsid w:val="00CF4024"/>
    <w:rsid w:val="00CF404C"/>
    <w:rsid w:val="00CF40BB"/>
    <w:rsid w:val="00CF40CF"/>
    <w:rsid w:val="00CF40DB"/>
    <w:rsid w:val="00CF40ED"/>
    <w:rsid w:val="00CF4109"/>
    <w:rsid w:val="00CF4119"/>
    <w:rsid w:val="00CF4132"/>
    <w:rsid w:val="00CF4136"/>
    <w:rsid w:val="00CF413C"/>
    <w:rsid w:val="00CF4157"/>
    <w:rsid w:val="00CF419A"/>
    <w:rsid w:val="00CF41D2"/>
    <w:rsid w:val="00CF424B"/>
    <w:rsid w:val="00CF42A7"/>
    <w:rsid w:val="00CF42C5"/>
    <w:rsid w:val="00CF433F"/>
    <w:rsid w:val="00CF4340"/>
    <w:rsid w:val="00CF4367"/>
    <w:rsid w:val="00CF4399"/>
    <w:rsid w:val="00CF43B0"/>
    <w:rsid w:val="00CF43DC"/>
    <w:rsid w:val="00CF43E3"/>
    <w:rsid w:val="00CF4441"/>
    <w:rsid w:val="00CF4459"/>
    <w:rsid w:val="00CF4499"/>
    <w:rsid w:val="00CF44D0"/>
    <w:rsid w:val="00CF44E2"/>
    <w:rsid w:val="00CF44E5"/>
    <w:rsid w:val="00CF4529"/>
    <w:rsid w:val="00CF4541"/>
    <w:rsid w:val="00CF4552"/>
    <w:rsid w:val="00CF455E"/>
    <w:rsid w:val="00CF4570"/>
    <w:rsid w:val="00CF4593"/>
    <w:rsid w:val="00CF45E0"/>
    <w:rsid w:val="00CF461D"/>
    <w:rsid w:val="00CF462E"/>
    <w:rsid w:val="00CF463D"/>
    <w:rsid w:val="00CF4679"/>
    <w:rsid w:val="00CF4686"/>
    <w:rsid w:val="00CF46B8"/>
    <w:rsid w:val="00CF46CB"/>
    <w:rsid w:val="00CF46D2"/>
    <w:rsid w:val="00CF46D9"/>
    <w:rsid w:val="00CF46E1"/>
    <w:rsid w:val="00CF46F9"/>
    <w:rsid w:val="00CF4731"/>
    <w:rsid w:val="00CF4747"/>
    <w:rsid w:val="00CF4773"/>
    <w:rsid w:val="00CF47CE"/>
    <w:rsid w:val="00CF47DB"/>
    <w:rsid w:val="00CF47F2"/>
    <w:rsid w:val="00CF481E"/>
    <w:rsid w:val="00CF4828"/>
    <w:rsid w:val="00CF4853"/>
    <w:rsid w:val="00CF48CB"/>
    <w:rsid w:val="00CF48CC"/>
    <w:rsid w:val="00CF48D5"/>
    <w:rsid w:val="00CF48F9"/>
    <w:rsid w:val="00CF4953"/>
    <w:rsid w:val="00CF4970"/>
    <w:rsid w:val="00CF49A0"/>
    <w:rsid w:val="00CF49C8"/>
    <w:rsid w:val="00CF4A33"/>
    <w:rsid w:val="00CF4A5A"/>
    <w:rsid w:val="00CF4A5E"/>
    <w:rsid w:val="00CF4A60"/>
    <w:rsid w:val="00CF4AB8"/>
    <w:rsid w:val="00CF4AD5"/>
    <w:rsid w:val="00CF4AF0"/>
    <w:rsid w:val="00CF4B1B"/>
    <w:rsid w:val="00CF4B4D"/>
    <w:rsid w:val="00CF4B5C"/>
    <w:rsid w:val="00CF4B68"/>
    <w:rsid w:val="00CF4B77"/>
    <w:rsid w:val="00CF4B79"/>
    <w:rsid w:val="00CF4B88"/>
    <w:rsid w:val="00CF4BB7"/>
    <w:rsid w:val="00CF4BC7"/>
    <w:rsid w:val="00CF4BE0"/>
    <w:rsid w:val="00CF4C0A"/>
    <w:rsid w:val="00CF4C10"/>
    <w:rsid w:val="00CF4C3C"/>
    <w:rsid w:val="00CF4C52"/>
    <w:rsid w:val="00CF4C70"/>
    <w:rsid w:val="00CF4CA0"/>
    <w:rsid w:val="00CF4CEC"/>
    <w:rsid w:val="00CF4CFB"/>
    <w:rsid w:val="00CF4D00"/>
    <w:rsid w:val="00CF4D1A"/>
    <w:rsid w:val="00CF4D24"/>
    <w:rsid w:val="00CF4D38"/>
    <w:rsid w:val="00CF4D49"/>
    <w:rsid w:val="00CF4D86"/>
    <w:rsid w:val="00CF4D9C"/>
    <w:rsid w:val="00CF4DC3"/>
    <w:rsid w:val="00CF4DC7"/>
    <w:rsid w:val="00CF4DE0"/>
    <w:rsid w:val="00CF4DF4"/>
    <w:rsid w:val="00CF4E19"/>
    <w:rsid w:val="00CF4E88"/>
    <w:rsid w:val="00CF4EB4"/>
    <w:rsid w:val="00CF4F1F"/>
    <w:rsid w:val="00CF4F2A"/>
    <w:rsid w:val="00CF4F42"/>
    <w:rsid w:val="00CF4F60"/>
    <w:rsid w:val="00CF4FA3"/>
    <w:rsid w:val="00CF4FB0"/>
    <w:rsid w:val="00CF501B"/>
    <w:rsid w:val="00CF5024"/>
    <w:rsid w:val="00CF5083"/>
    <w:rsid w:val="00CF50A0"/>
    <w:rsid w:val="00CF5101"/>
    <w:rsid w:val="00CF510F"/>
    <w:rsid w:val="00CF517A"/>
    <w:rsid w:val="00CF5183"/>
    <w:rsid w:val="00CF51B0"/>
    <w:rsid w:val="00CF51BD"/>
    <w:rsid w:val="00CF51BE"/>
    <w:rsid w:val="00CF51D6"/>
    <w:rsid w:val="00CF5204"/>
    <w:rsid w:val="00CF522C"/>
    <w:rsid w:val="00CF527A"/>
    <w:rsid w:val="00CF52B5"/>
    <w:rsid w:val="00CF52D3"/>
    <w:rsid w:val="00CF52D5"/>
    <w:rsid w:val="00CF52F6"/>
    <w:rsid w:val="00CF52F8"/>
    <w:rsid w:val="00CF52FF"/>
    <w:rsid w:val="00CF531E"/>
    <w:rsid w:val="00CF5324"/>
    <w:rsid w:val="00CF5386"/>
    <w:rsid w:val="00CF539C"/>
    <w:rsid w:val="00CF53B6"/>
    <w:rsid w:val="00CF53C0"/>
    <w:rsid w:val="00CF53DB"/>
    <w:rsid w:val="00CF53F5"/>
    <w:rsid w:val="00CF541C"/>
    <w:rsid w:val="00CF543C"/>
    <w:rsid w:val="00CF544A"/>
    <w:rsid w:val="00CF544B"/>
    <w:rsid w:val="00CF5486"/>
    <w:rsid w:val="00CF5499"/>
    <w:rsid w:val="00CF54A0"/>
    <w:rsid w:val="00CF54A1"/>
    <w:rsid w:val="00CF54B0"/>
    <w:rsid w:val="00CF54DB"/>
    <w:rsid w:val="00CF550B"/>
    <w:rsid w:val="00CF5510"/>
    <w:rsid w:val="00CF553B"/>
    <w:rsid w:val="00CF5565"/>
    <w:rsid w:val="00CF55DC"/>
    <w:rsid w:val="00CF55FC"/>
    <w:rsid w:val="00CF564B"/>
    <w:rsid w:val="00CF5659"/>
    <w:rsid w:val="00CF566D"/>
    <w:rsid w:val="00CF5673"/>
    <w:rsid w:val="00CF567D"/>
    <w:rsid w:val="00CF56B8"/>
    <w:rsid w:val="00CF56E4"/>
    <w:rsid w:val="00CF56F0"/>
    <w:rsid w:val="00CF5702"/>
    <w:rsid w:val="00CF5741"/>
    <w:rsid w:val="00CF578C"/>
    <w:rsid w:val="00CF579A"/>
    <w:rsid w:val="00CF57B5"/>
    <w:rsid w:val="00CF57D5"/>
    <w:rsid w:val="00CF57E4"/>
    <w:rsid w:val="00CF5820"/>
    <w:rsid w:val="00CF5845"/>
    <w:rsid w:val="00CF5884"/>
    <w:rsid w:val="00CF58BB"/>
    <w:rsid w:val="00CF5966"/>
    <w:rsid w:val="00CF59B1"/>
    <w:rsid w:val="00CF59D7"/>
    <w:rsid w:val="00CF5A04"/>
    <w:rsid w:val="00CF5A38"/>
    <w:rsid w:val="00CF5A56"/>
    <w:rsid w:val="00CF5A81"/>
    <w:rsid w:val="00CF5A83"/>
    <w:rsid w:val="00CF5AAD"/>
    <w:rsid w:val="00CF5AD0"/>
    <w:rsid w:val="00CF5AF1"/>
    <w:rsid w:val="00CF5B1B"/>
    <w:rsid w:val="00CF5BAE"/>
    <w:rsid w:val="00CF5BB2"/>
    <w:rsid w:val="00CF5BB9"/>
    <w:rsid w:val="00CF5BCC"/>
    <w:rsid w:val="00CF5BFB"/>
    <w:rsid w:val="00CF5C18"/>
    <w:rsid w:val="00CF5C2C"/>
    <w:rsid w:val="00CF5C83"/>
    <w:rsid w:val="00CF5C95"/>
    <w:rsid w:val="00CF5CBC"/>
    <w:rsid w:val="00CF5D43"/>
    <w:rsid w:val="00CF5D79"/>
    <w:rsid w:val="00CF5D98"/>
    <w:rsid w:val="00CF5DC0"/>
    <w:rsid w:val="00CF5E03"/>
    <w:rsid w:val="00CF5E52"/>
    <w:rsid w:val="00CF5E55"/>
    <w:rsid w:val="00CF5E80"/>
    <w:rsid w:val="00CF5E8A"/>
    <w:rsid w:val="00CF5EC2"/>
    <w:rsid w:val="00CF5EF1"/>
    <w:rsid w:val="00CF5EFA"/>
    <w:rsid w:val="00CF5F20"/>
    <w:rsid w:val="00CF5F36"/>
    <w:rsid w:val="00CF5FF9"/>
    <w:rsid w:val="00CF600B"/>
    <w:rsid w:val="00CF600D"/>
    <w:rsid w:val="00CF6010"/>
    <w:rsid w:val="00CF605F"/>
    <w:rsid w:val="00CF607B"/>
    <w:rsid w:val="00CF6092"/>
    <w:rsid w:val="00CF60C1"/>
    <w:rsid w:val="00CF60D8"/>
    <w:rsid w:val="00CF610D"/>
    <w:rsid w:val="00CF6114"/>
    <w:rsid w:val="00CF6121"/>
    <w:rsid w:val="00CF61B5"/>
    <w:rsid w:val="00CF61BC"/>
    <w:rsid w:val="00CF6278"/>
    <w:rsid w:val="00CF6287"/>
    <w:rsid w:val="00CF62A9"/>
    <w:rsid w:val="00CF62AE"/>
    <w:rsid w:val="00CF62AF"/>
    <w:rsid w:val="00CF62BD"/>
    <w:rsid w:val="00CF62C0"/>
    <w:rsid w:val="00CF62D4"/>
    <w:rsid w:val="00CF62FE"/>
    <w:rsid w:val="00CF6311"/>
    <w:rsid w:val="00CF63A2"/>
    <w:rsid w:val="00CF63B5"/>
    <w:rsid w:val="00CF63B6"/>
    <w:rsid w:val="00CF63E2"/>
    <w:rsid w:val="00CF63E5"/>
    <w:rsid w:val="00CF6423"/>
    <w:rsid w:val="00CF6488"/>
    <w:rsid w:val="00CF64C0"/>
    <w:rsid w:val="00CF64D6"/>
    <w:rsid w:val="00CF64D7"/>
    <w:rsid w:val="00CF64E2"/>
    <w:rsid w:val="00CF64FA"/>
    <w:rsid w:val="00CF6507"/>
    <w:rsid w:val="00CF652A"/>
    <w:rsid w:val="00CF654B"/>
    <w:rsid w:val="00CF654C"/>
    <w:rsid w:val="00CF654E"/>
    <w:rsid w:val="00CF655B"/>
    <w:rsid w:val="00CF6569"/>
    <w:rsid w:val="00CF656C"/>
    <w:rsid w:val="00CF6580"/>
    <w:rsid w:val="00CF65A6"/>
    <w:rsid w:val="00CF65E5"/>
    <w:rsid w:val="00CF65F7"/>
    <w:rsid w:val="00CF6650"/>
    <w:rsid w:val="00CF6682"/>
    <w:rsid w:val="00CF66B0"/>
    <w:rsid w:val="00CF66E1"/>
    <w:rsid w:val="00CF670F"/>
    <w:rsid w:val="00CF6724"/>
    <w:rsid w:val="00CF6779"/>
    <w:rsid w:val="00CF6783"/>
    <w:rsid w:val="00CF67C2"/>
    <w:rsid w:val="00CF67D1"/>
    <w:rsid w:val="00CF67DE"/>
    <w:rsid w:val="00CF683D"/>
    <w:rsid w:val="00CF6851"/>
    <w:rsid w:val="00CF6861"/>
    <w:rsid w:val="00CF687B"/>
    <w:rsid w:val="00CF6880"/>
    <w:rsid w:val="00CF688A"/>
    <w:rsid w:val="00CF68EC"/>
    <w:rsid w:val="00CF68EE"/>
    <w:rsid w:val="00CF68F5"/>
    <w:rsid w:val="00CF6900"/>
    <w:rsid w:val="00CF692B"/>
    <w:rsid w:val="00CF6934"/>
    <w:rsid w:val="00CF6945"/>
    <w:rsid w:val="00CF699D"/>
    <w:rsid w:val="00CF69B7"/>
    <w:rsid w:val="00CF69F1"/>
    <w:rsid w:val="00CF6A35"/>
    <w:rsid w:val="00CF6A38"/>
    <w:rsid w:val="00CF6A3D"/>
    <w:rsid w:val="00CF6A50"/>
    <w:rsid w:val="00CF6A6C"/>
    <w:rsid w:val="00CF6A94"/>
    <w:rsid w:val="00CF6A96"/>
    <w:rsid w:val="00CF6A9C"/>
    <w:rsid w:val="00CF6AAA"/>
    <w:rsid w:val="00CF6AB4"/>
    <w:rsid w:val="00CF6AC4"/>
    <w:rsid w:val="00CF6AE9"/>
    <w:rsid w:val="00CF6B60"/>
    <w:rsid w:val="00CF6B9F"/>
    <w:rsid w:val="00CF6BAB"/>
    <w:rsid w:val="00CF6BC5"/>
    <w:rsid w:val="00CF6BD7"/>
    <w:rsid w:val="00CF6BDC"/>
    <w:rsid w:val="00CF6BE0"/>
    <w:rsid w:val="00CF6C0F"/>
    <w:rsid w:val="00CF6C21"/>
    <w:rsid w:val="00CF6C7D"/>
    <w:rsid w:val="00CF6C9B"/>
    <w:rsid w:val="00CF6CDB"/>
    <w:rsid w:val="00CF6D13"/>
    <w:rsid w:val="00CF6D32"/>
    <w:rsid w:val="00CF6D3D"/>
    <w:rsid w:val="00CF6D58"/>
    <w:rsid w:val="00CF6D9D"/>
    <w:rsid w:val="00CF6DAA"/>
    <w:rsid w:val="00CF6DC1"/>
    <w:rsid w:val="00CF6E34"/>
    <w:rsid w:val="00CF6E3F"/>
    <w:rsid w:val="00CF6EBB"/>
    <w:rsid w:val="00CF6EC9"/>
    <w:rsid w:val="00CF6EE2"/>
    <w:rsid w:val="00CF6F48"/>
    <w:rsid w:val="00CF6FC4"/>
    <w:rsid w:val="00CF6FC8"/>
    <w:rsid w:val="00CF7029"/>
    <w:rsid w:val="00CF703D"/>
    <w:rsid w:val="00CF7057"/>
    <w:rsid w:val="00CF7058"/>
    <w:rsid w:val="00CF708D"/>
    <w:rsid w:val="00CF7096"/>
    <w:rsid w:val="00CF70AC"/>
    <w:rsid w:val="00CF70C0"/>
    <w:rsid w:val="00CF70CA"/>
    <w:rsid w:val="00CF70E8"/>
    <w:rsid w:val="00CF710A"/>
    <w:rsid w:val="00CF711E"/>
    <w:rsid w:val="00CF713F"/>
    <w:rsid w:val="00CF7172"/>
    <w:rsid w:val="00CF717A"/>
    <w:rsid w:val="00CF71BE"/>
    <w:rsid w:val="00CF71C2"/>
    <w:rsid w:val="00CF726A"/>
    <w:rsid w:val="00CF7291"/>
    <w:rsid w:val="00CF72B6"/>
    <w:rsid w:val="00CF72B9"/>
    <w:rsid w:val="00CF72E1"/>
    <w:rsid w:val="00CF7300"/>
    <w:rsid w:val="00CF7317"/>
    <w:rsid w:val="00CF7351"/>
    <w:rsid w:val="00CF7353"/>
    <w:rsid w:val="00CF736B"/>
    <w:rsid w:val="00CF737A"/>
    <w:rsid w:val="00CF73A3"/>
    <w:rsid w:val="00CF73E1"/>
    <w:rsid w:val="00CF73FF"/>
    <w:rsid w:val="00CF7424"/>
    <w:rsid w:val="00CF7431"/>
    <w:rsid w:val="00CF7470"/>
    <w:rsid w:val="00CF747F"/>
    <w:rsid w:val="00CF7483"/>
    <w:rsid w:val="00CF7489"/>
    <w:rsid w:val="00CF7490"/>
    <w:rsid w:val="00CF74C9"/>
    <w:rsid w:val="00CF7504"/>
    <w:rsid w:val="00CF754E"/>
    <w:rsid w:val="00CF7568"/>
    <w:rsid w:val="00CF75C1"/>
    <w:rsid w:val="00CF75C3"/>
    <w:rsid w:val="00CF75CB"/>
    <w:rsid w:val="00CF760D"/>
    <w:rsid w:val="00CF7624"/>
    <w:rsid w:val="00CF7634"/>
    <w:rsid w:val="00CF769B"/>
    <w:rsid w:val="00CF771B"/>
    <w:rsid w:val="00CF7756"/>
    <w:rsid w:val="00CF7793"/>
    <w:rsid w:val="00CF7795"/>
    <w:rsid w:val="00CF783E"/>
    <w:rsid w:val="00CF7849"/>
    <w:rsid w:val="00CF7860"/>
    <w:rsid w:val="00CF7865"/>
    <w:rsid w:val="00CF788C"/>
    <w:rsid w:val="00CF78DD"/>
    <w:rsid w:val="00CF78E8"/>
    <w:rsid w:val="00CF78F3"/>
    <w:rsid w:val="00CF7932"/>
    <w:rsid w:val="00CF7933"/>
    <w:rsid w:val="00CF7946"/>
    <w:rsid w:val="00CF7966"/>
    <w:rsid w:val="00CF79C4"/>
    <w:rsid w:val="00CF79C9"/>
    <w:rsid w:val="00CF79ED"/>
    <w:rsid w:val="00CF7A56"/>
    <w:rsid w:val="00CF7A61"/>
    <w:rsid w:val="00CF7AA3"/>
    <w:rsid w:val="00CF7AAB"/>
    <w:rsid w:val="00CF7AD1"/>
    <w:rsid w:val="00CF7AED"/>
    <w:rsid w:val="00CF7B47"/>
    <w:rsid w:val="00CF7B75"/>
    <w:rsid w:val="00CF7BA1"/>
    <w:rsid w:val="00CF7BBB"/>
    <w:rsid w:val="00CF7BC7"/>
    <w:rsid w:val="00CF7C0E"/>
    <w:rsid w:val="00CF7C19"/>
    <w:rsid w:val="00CF7C62"/>
    <w:rsid w:val="00CF7C6B"/>
    <w:rsid w:val="00CF7C91"/>
    <w:rsid w:val="00CF7CB1"/>
    <w:rsid w:val="00CF7CB8"/>
    <w:rsid w:val="00CF7D7B"/>
    <w:rsid w:val="00CF7D88"/>
    <w:rsid w:val="00CF7DC3"/>
    <w:rsid w:val="00CF7DE6"/>
    <w:rsid w:val="00CF7E52"/>
    <w:rsid w:val="00CF7EB5"/>
    <w:rsid w:val="00CF7EDC"/>
    <w:rsid w:val="00CF7F27"/>
    <w:rsid w:val="00CF7F36"/>
    <w:rsid w:val="00CF7F61"/>
    <w:rsid w:val="00CF7FBE"/>
    <w:rsid w:val="00CF7FD1"/>
    <w:rsid w:val="00CF7FE5"/>
    <w:rsid w:val="00CF7FF7"/>
    <w:rsid w:val="00D00003"/>
    <w:rsid w:val="00D000DD"/>
    <w:rsid w:val="00D000E5"/>
    <w:rsid w:val="00D0011B"/>
    <w:rsid w:val="00D00127"/>
    <w:rsid w:val="00D0012A"/>
    <w:rsid w:val="00D0014E"/>
    <w:rsid w:val="00D00151"/>
    <w:rsid w:val="00D00163"/>
    <w:rsid w:val="00D00172"/>
    <w:rsid w:val="00D0019D"/>
    <w:rsid w:val="00D001A6"/>
    <w:rsid w:val="00D001AD"/>
    <w:rsid w:val="00D001F5"/>
    <w:rsid w:val="00D00200"/>
    <w:rsid w:val="00D00202"/>
    <w:rsid w:val="00D00221"/>
    <w:rsid w:val="00D0022A"/>
    <w:rsid w:val="00D0027E"/>
    <w:rsid w:val="00D00283"/>
    <w:rsid w:val="00D00287"/>
    <w:rsid w:val="00D002AA"/>
    <w:rsid w:val="00D002B7"/>
    <w:rsid w:val="00D002B8"/>
    <w:rsid w:val="00D002D0"/>
    <w:rsid w:val="00D00311"/>
    <w:rsid w:val="00D0031E"/>
    <w:rsid w:val="00D00327"/>
    <w:rsid w:val="00D00346"/>
    <w:rsid w:val="00D0034E"/>
    <w:rsid w:val="00D00364"/>
    <w:rsid w:val="00D00366"/>
    <w:rsid w:val="00D00395"/>
    <w:rsid w:val="00D003AE"/>
    <w:rsid w:val="00D003CB"/>
    <w:rsid w:val="00D003D6"/>
    <w:rsid w:val="00D003EE"/>
    <w:rsid w:val="00D003FD"/>
    <w:rsid w:val="00D0048A"/>
    <w:rsid w:val="00D004A9"/>
    <w:rsid w:val="00D004D5"/>
    <w:rsid w:val="00D00513"/>
    <w:rsid w:val="00D0057B"/>
    <w:rsid w:val="00D00589"/>
    <w:rsid w:val="00D00592"/>
    <w:rsid w:val="00D005B6"/>
    <w:rsid w:val="00D005C8"/>
    <w:rsid w:val="00D005CA"/>
    <w:rsid w:val="00D005DB"/>
    <w:rsid w:val="00D005FA"/>
    <w:rsid w:val="00D00618"/>
    <w:rsid w:val="00D0061A"/>
    <w:rsid w:val="00D00632"/>
    <w:rsid w:val="00D00643"/>
    <w:rsid w:val="00D00693"/>
    <w:rsid w:val="00D006A9"/>
    <w:rsid w:val="00D006D1"/>
    <w:rsid w:val="00D006D4"/>
    <w:rsid w:val="00D00727"/>
    <w:rsid w:val="00D0072A"/>
    <w:rsid w:val="00D0072D"/>
    <w:rsid w:val="00D00748"/>
    <w:rsid w:val="00D0076C"/>
    <w:rsid w:val="00D0078F"/>
    <w:rsid w:val="00D00792"/>
    <w:rsid w:val="00D0079B"/>
    <w:rsid w:val="00D007A7"/>
    <w:rsid w:val="00D007C0"/>
    <w:rsid w:val="00D007E0"/>
    <w:rsid w:val="00D007EC"/>
    <w:rsid w:val="00D007EE"/>
    <w:rsid w:val="00D00810"/>
    <w:rsid w:val="00D0084C"/>
    <w:rsid w:val="00D00873"/>
    <w:rsid w:val="00D0088D"/>
    <w:rsid w:val="00D008C9"/>
    <w:rsid w:val="00D008D0"/>
    <w:rsid w:val="00D008D6"/>
    <w:rsid w:val="00D0090F"/>
    <w:rsid w:val="00D00947"/>
    <w:rsid w:val="00D00956"/>
    <w:rsid w:val="00D0095F"/>
    <w:rsid w:val="00D00A0F"/>
    <w:rsid w:val="00D00A3C"/>
    <w:rsid w:val="00D00A4B"/>
    <w:rsid w:val="00D00A5E"/>
    <w:rsid w:val="00D00A6E"/>
    <w:rsid w:val="00D00AB1"/>
    <w:rsid w:val="00D00B2A"/>
    <w:rsid w:val="00D00B3B"/>
    <w:rsid w:val="00D00B40"/>
    <w:rsid w:val="00D00B58"/>
    <w:rsid w:val="00D00B6A"/>
    <w:rsid w:val="00D00B6E"/>
    <w:rsid w:val="00D00B7A"/>
    <w:rsid w:val="00D00BA8"/>
    <w:rsid w:val="00D00BEA"/>
    <w:rsid w:val="00D00BF2"/>
    <w:rsid w:val="00D00C04"/>
    <w:rsid w:val="00D00C2A"/>
    <w:rsid w:val="00D00C3F"/>
    <w:rsid w:val="00D00C62"/>
    <w:rsid w:val="00D00CC1"/>
    <w:rsid w:val="00D00CDB"/>
    <w:rsid w:val="00D00D2D"/>
    <w:rsid w:val="00D00D51"/>
    <w:rsid w:val="00D00D65"/>
    <w:rsid w:val="00D00DA9"/>
    <w:rsid w:val="00D00DD9"/>
    <w:rsid w:val="00D00E30"/>
    <w:rsid w:val="00D00E41"/>
    <w:rsid w:val="00D00E77"/>
    <w:rsid w:val="00D00EB3"/>
    <w:rsid w:val="00D00EEF"/>
    <w:rsid w:val="00D00F13"/>
    <w:rsid w:val="00D00F40"/>
    <w:rsid w:val="00D00F4C"/>
    <w:rsid w:val="00D00F5B"/>
    <w:rsid w:val="00D00F90"/>
    <w:rsid w:val="00D00F96"/>
    <w:rsid w:val="00D00F9F"/>
    <w:rsid w:val="00D00FAB"/>
    <w:rsid w:val="00D00FAD"/>
    <w:rsid w:val="00D0100D"/>
    <w:rsid w:val="00D01015"/>
    <w:rsid w:val="00D0102A"/>
    <w:rsid w:val="00D01068"/>
    <w:rsid w:val="00D0106C"/>
    <w:rsid w:val="00D01072"/>
    <w:rsid w:val="00D01084"/>
    <w:rsid w:val="00D0109A"/>
    <w:rsid w:val="00D010B9"/>
    <w:rsid w:val="00D010D7"/>
    <w:rsid w:val="00D01114"/>
    <w:rsid w:val="00D0111A"/>
    <w:rsid w:val="00D01158"/>
    <w:rsid w:val="00D01183"/>
    <w:rsid w:val="00D0118B"/>
    <w:rsid w:val="00D011C4"/>
    <w:rsid w:val="00D01205"/>
    <w:rsid w:val="00D0129E"/>
    <w:rsid w:val="00D012A0"/>
    <w:rsid w:val="00D012D5"/>
    <w:rsid w:val="00D012DD"/>
    <w:rsid w:val="00D012FD"/>
    <w:rsid w:val="00D0130D"/>
    <w:rsid w:val="00D0131F"/>
    <w:rsid w:val="00D0135A"/>
    <w:rsid w:val="00D0135B"/>
    <w:rsid w:val="00D01363"/>
    <w:rsid w:val="00D0137D"/>
    <w:rsid w:val="00D01392"/>
    <w:rsid w:val="00D013B2"/>
    <w:rsid w:val="00D013C1"/>
    <w:rsid w:val="00D013DF"/>
    <w:rsid w:val="00D01490"/>
    <w:rsid w:val="00D014C2"/>
    <w:rsid w:val="00D014C4"/>
    <w:rsid w:val="00D014D9"/>
    <w:rsid w:val="00D01522"/>
    <w:rsid w:val="00D0155E"/>
    <w:rsid w:val="00D0158A"/>
    <w:rsid w:val="00D015EF"/>
    <w:rsid w:val="00D0162B"/>
    <w:rsid w:val="00D01659"/>
    <w:rsid w:val="00D01664"/>
    <w:rsid w:val="00D0166C"/>
    <w:rsid w:val="00D0166F"/>
    <w:rsid w:val="00D01681"/>
    <w:rsid w:val="00D016B3"/>
    <w:rsid w:val="00D016B4"/>
    <w:rsid w:val="00D0172F"/>
    <w:rsid w:val="00D0173A"/>
    <w:rsid w:val="00D0173C"/>
    <w:rsid w:val="00D017D5"/>
    <w:rsid w:val="00D01837"/>
    <w:rsid w:val="00D0183A"/>
    <w:rsid w:val="00D01846"/>
    <w:rsid w:val="00D0185A"/>
    <w:rsid w:val="00D01868"/>
    <w:rsid w:val="00D0188F"/>
    <w:rsid w:val="00D018A3"/>
    <w:rsid w:val="00D018D0"/>
    <w:rsid w:val="00D018E0"/>
    <w:rsid w:val="00D01913"/>
    <w:rsid w:val="00D01942"/>
    <w:rsid w:val="00D01957"/>
    <w:rsid w:val="00D01975"/>
    <w:rsid w:val="00D01A2A"/>
    <w:rsid w:val="00D01A86"/>
    <w:rsid w:val="00D01A9D"/>
    <w:rsid w:val="00D01AAD"/>
    <w:rsid w:val="00D01AD3"/>
    <w:rsid w:val="00D01AE9"/>
    <w:rsid w:val="00D01B00"/>
    <w:rsid w:val="00D01B03"/>
    <w:rsid w:val="00D01B3D"/>
    <w:rsid w:val="00D01B49"/>
    <w:rsid w:val="00D01B68"/>
    <w:rsid w:val="00D01B8C"/>
    <w:rsid w:val="00D01B9C"/>
    <w:rsid w:val="00D01BFC"/>
    <w:rsid w:val="00D01C2D"/>
    <w:rsid w:val="00D01C4B"/>
    <w:rsid w:val="00D01C77"/>
    <w:rsid w:val="00D01CE1"/>
    <w:rsid w:val="00D01D4F"/>
    <w:rsid w:val="00D01D60"/>
    <w:rsid w:val="00D01D7D"/>
    <w:rsid w:val="00D01D98"/>
    <w:rsid w:val="00D01DB9"/>
    <w:rsid w:val="00D01DEA"/>
    <w:rsid w:val="00D01DFB"/>
    <w:rsid w:val="00D01E8E"/>
    <w:rsid w:val="00D01EBF"/>
    <w:rsid w:val="00D01F1F"/>
    <w:rsid w:val="00D01FBD"/>
    <w:rsid w:val="00D01FE0"/>
    <w:rsid w:val="00D02030"/>
    <w:rsid w:val="00D02062"/>
    <w:rsid w:val="00D02075"/>
    <w:rsid w:val="00D02080"/>
    <w:rsid w:val="00D02084"/>
    <w:rsid w:val="00D02090"/>
    <w:rsid w:val="00D020B0"/>
    <w:rsid w:val="00D020C3"/>
    <w:rsid w:val="00D020C8"/>
    <w:rsid w:val="00D02100"/>
    <w:rsid w:val="00D0211E"/>
    <w:rsid w:val="00D02122"/>
    <w:rsid w:val="00D0212B"/>
    <w:rsid w:val="00D0212F"/>
    <w:rsid w:val="00D0217E"/>
    <w:rsid w:val="00D02191"/>
    <w:rsid w:val="00D0219B"/>
    <w:rsid w:val="00D0219D"/>
    <w:rsid w:val="00D021AA"/>
    <w:rsid w:val="00D021C8"/>
    <w:rsid w:val="00D02205"/>
    <w:rsid w:val="00D02219"/>
    <w:rsid w:val="00D0222D"/>
    <w:rsid w:val="00D02261"/>
    <w:rsid w:val="00D022AF"/>
    <w:rsid w:val="00D022B7"/>
    <w:rsid w:val="00D022CB"/>
    <w:rsid w:val="00D022D5"/>
    <w:rsid w:val="00D022E1"/>
    <w:rsid w:val="00D02309"/>
    <w:rsid w:val="00D02311"/>
    <w:rsid w:val="00D02313"/>
    <w:rsid w:val="00D0231E"/>
    <w:rsid w:val="00D0235C"/>
    <w:rsid w:val="00D023A5"/>
    <w:rsid w:val="00D023C6"/>
    <w:rsid w:val="00D02422"/>
    <w:rsid w:val="00D02446"/>
    <w:rsid w:val="00D02494"/>
    <w:rsid w:val="00D024BC"/>
    <w:rsid w:val="00D024CB"/>
    <w:rsid w:val="00D024CF"/>
    <w:rsid w:val="00D024D2"/>
    <w:rsid w:val="00D024F0"/>
    <w:rsid w:val="00D02514"/>
    <w:rsid w:val="00D02529"/>
    <w:rsid w:val="00D02557"/>
    <w:rsid w:val="00D0255F"/>
    <w:rsid w:val="00D025AA"/>
    <w:rsid w:val="00D025C3"/>
    <w:rsid w:val="00D025C5"/>
    <w:rsid w:val="00D025D4"/>
    <w:rsid w:val="00D025EB"/>
    <w:rsid w:val="00D025F0"/>
    <w:rsid w:val="00D02620"/>
    <w:rsid w:val="00D02627"/>
    <w:rsid w:val="00D02635"/>
    <w:rsid w:val="00D02644"/>
    <w:rsid w:val="00D0268D"/>
    <w:rsid w:val="00D026A0"/>
    <w:rsid w:val="00D026A7"/>
    <w:rsid w:val="00D026AB"/>
    <w:rsid w:val="00D026DF"/>
    <w:rsid w:val="00D026E0"/>
    <w:rsid w:val="00D02700"/>
    <w:rsid w:val="00D02712"/>
    <w:rsid w:val="00D0271F"/>
    <w:rsid w:val="00D02721"/>
    <w:rsid w:val="00D02722"/>
    <w:rsid w:val="00D02739"/>
    <w:rsid w:val="00D02743"/>
    <w:rsid w:val="00D02757"/>
    <w:rsid w:val="00D02758"/>
    <w:rsid w:val="00D02762"/>
    <w:rsid w:val="00D027A8"/>
    <w:rsid w:val="00D027D6"/>
    <w:rsid w:val="00D027DC"/>
    <w:rsid w:val="00D02800"/>
    <w:rsid w:val="00D0281B"/>
    <w:rsid w:val="00D02883"/>
    <w:rsid w:val="00D02894"/>
    <w:rsid w:val="00D02897"/>
    <w:rsid w:val="00D028CB"/>
    <w:rsid w:val="00D028CD"/>
    <w:rsid w:val="00D028D3"/>
    <w:rsid w:val="00D028DF"/>
    <w:rsid w:val="00D0292B"/>
    <w:rsid w:val="00D0292F"/>
    <w:rsid w:val="00D02940"/>
    <w:rsid w:val="00D02989"/>
    <w:rsid w:val="00D029D4"/>
    <w:rsid w:val="00D029E4"/>
    <w:rsid w:val="00D02A14"/>
    <w:rsid w:val="00D02AAB"/>
    <w:rsid w:val="00D02AB6"/>
    <w:rsid w:val="00D02AF7"/>
    <w:rsid w:val="00D02B02"/>
    <w:rsid w:val="00D02B25"/>
    <w:rsid w:val="00D02B4F"/>
    <w:rsid w:val="00D02B5F"/>
    <w:rsid w:val="00D02B6D"/>
    <w:rsid w:val="00D02B79"/>
    <w:rsid w:val="00D02B89"/>
    <w:rsid w:val="00D02BAA"/>
    <w:rsid w:val="00D02BDB"/>
    <w:rsid w:val="00D02BE2"/>
    <w:rsid w:val="00D02BE5"/>
    <w:rsid w:val="00D02C0F"/>
    <w:rsid w:val="00D02C22"/>
    <w:rsid w:val="00D02C2A"/>
    <w:rsid w:val="00D02C98"/>
    <w:rsid w:val="00D02CA5"/>
    <w:rsid w:val="00D02CD0"/>
    <w:rsid w:val="00D02CEA"/>
    <w:rsid w:val="00D02D36"/>
    <w:rsid w:val="00D02D56"/>
    <w:rsid w:val="00D02D6B"/>
    <w:rsid w:val="00D02D77"/>
    <w:rsid w:val="00D02DAE"/>
    <w:rsid w:val="00D02E09"/>
    <w:rsid w:val="00D02E20"/>
    <w:rsid w:val="00D02E5F"/>
    <w:rsid w:val="00D02E6F"/>
    <w:rsid w:val="00D02E91"/>
    <w:rsid w:val="00D02F66"/>
    <w:rsid w:val="00D02F80"/>
    <w:rsid w:val="00D02F8D"/>
    <w:rsid w:val="00D02FEA"/>
    <w:rsid w:val="00D0302C"/>
    <w:rsid w:val="00D0305D"/>
    <w:rsid w:val="00D03076"/>
    <w:rsid w:val="00D03093"/>
    <w:rsid w:val="00D030A0"/>
    <w:rsid w:val="00D030B7"/>
    <w:rsid w:val="00D030C8"/>
    <w:rsid w:val="00D030EB"/>
    <w:rsid w:val="00D030F9"/>
    <w:rsid w:val="00D0311E"/>
    <w:rsid w:val="00D03121"/>
    <w:rsid w:val="00D0312E"/>
    <w:rsid w:val="00D03140"/>
    <w:rsid w:val="00D03178"/>
    <w:rsid w:val="00D031A7"/>
    <w:rsid w:val="00D031B0"/>
    <w:rsid w:val="00D031E8"/>
    <w:rsid w:val="00D031EA"/>
    <w:rsid w:val="00D0322A"/>
    <w:rsid w:val="00D03249"/>
    <w:rsid w:val="00D0328B"/>
    <w:rsid w:val="00D03297"/>
    <w:rsid w:val="00D032CC"/>
    <w:rsid w:val="00D032F1"/>
    <w:rsid w:val="00D032F6"/>
    <w:rsid w:val="00D032F7"/>
    <w:rsid w:val="00D03305"/>
    <w:rsid w:val="00D0337C"/>
    <w:rsid w:val="00D033B3"/>
    <w:rsid w:val="00D0340A"/>
    <w:rsid w:val="00D03413"/>
    <w:rsid w:val="00D0343E"/>
    <w:rsid w:val="00D034B0"/>
    <w:rsid w:val="00D03500"/>
    <w:rsid w:val="00D03528"/>
    <w:rsid w:val="00D0352F"/>
    <w:rsid w:val="00D03535"/>
    <w:rsid w:val="00D03549"/>
    <w:rsid w:val="00D03556"/>
    <w:rsid w:val="00D0356B"/>
    <w:rsid w:val="00D035BB"/>
    <w:rsid w:val="00D03616"/>
    <w:rsid w:val="00D0362E"/>
    <w:rsid w:val="00D03647"/>
    <w:rsid w:val="00D03648"/>
    <w:rsid w:val="00D036B3"/>
    <w:rsid w:val="00D0373F"/>
    <w:rsid w:val="00D0374C"/>
    <w:rsid w:val="00D03776"/>
    <w:rsid w:val="00D037BB"/>
    <w:rsid w:val="00D037BC"/>
    <w:rsid w:val="00D037F4"/>
    <w:rsid w:val="00D03833"/>
    <w:rsid w:val="00D0384A"/>
    <w:rsid w:val="00D03855"/>
    <w:rsid w:val="00D03869"/>
    <w:rsid w:val="00D0386A"/>
    <w:rsid w:val="00D038B0"/>
    <w:rsid w:val="00D038E1"/>
    <w:rsid w:val="00D038FF"/>
    <w:rsid w:val="00D03920"/>
    <w:rsid w:val="00D03928"/>
    <w:rsid w:val="00D0394A"/>
    <w:rsid w:val="00D0397A"/>
    <w:rsid w:val="00D03A34"/>
    <w:rsid w:val="00D03A5F"/>
    <w:rsid w:val="00D03AB9"/>
    <w:rsid w:val="00D03AC7"/>
    <w:rsid w:val="00D03ACD"/>
    <w:rsid w:val="00D03AFA"/>
    <w:rsid w:val="00D03B93"/>
    <w:rsid w:val="00D03B97"/>
    <w:rsid w:val="00D03BB9"/>
    <w:rsid w:val="00D03BDB"/>
    <w:rsid w:val="00D03BEC"/>
    <w:rsid w:val="00D03BFC"/>
    <w:rsid w:val="00D03C3A"/>
    <w:rsid w:val="00D03C72"/>
    <w:rsid w:val="00D03C73"/>
    <w:rsid w:val="00D03C75"/>
    <w:rsid w:val="00D03C93"/>
    <w:rsid w:val="00D03CC5"/>
    <w:rsid w:val="00D03CED"/>
    <w:rsid w:val="00D03D15"/>
    <w:rsid w:val="00D03D23"/>
    <w:rsid w:val="00D03D4E"/>
    <w:rsid w:val="00D03D6D"/>
    <w:rsid w:val="00D03E19"/>
    <w:rsid w:val="00D03E4E"/>
    <w:rsid w:val="00D03E60"/>
    <w:rsid w:val="00D03E6D"/>
    <w:rsid w:val="00D03E78"/>
    <w:rsid w:val="00D03E94"/>
    <w:rsid w:val="00D03E99"/>
    <w:rsid w:val="00D03ED2"/>
    <w:rsid w:val="00D03EE6"/>
    <w:rsid w:val="00D03F03"/>
    <w:rsid w:val="00D03F04"/>
    <w:rsid w:val="00D03F28"/>
    <w:rsid w:val="00D03F3B"/>
    <w:rsid w:val="00D03F4B"/>
    <w:rsid w:val="00D03F50"/>
    <w:rsid w:val="00D03F5A"/>
    <w:rsid w:val="00D03F97"/>
    <w:rsid w:val="00D03F9C"/>
    <w:rsid w:val="00D03FB2"/>
    <w:rsid w:val="00D03FC7"/>
    <w:rsid w:val="00D0400A"/>
    <w:rsid w:val="00D04026"/>
    <w:rsid w:val="00D04041"/>
    <w:rsid w:val="00D04045"/>
    <w:rsid w:val="00D0406B"/>
    <w:rsid w:val="00D040B8"/>
    <w:rsid w:val="00D040C8"/>
    <w:rsid w:val="00D04103"/>
    <w:rsid w:val="00D0414B"/>
    <w:rsid w:val="00D041C1"/>
    <w:rsid w:val="00D041C2"/>
    <w:rsid w:val="00D041D2"/>
    <w:rsid w:val="00D041E7"/>
    <w:rsid w:val="00D04219"/>
    <w:rsid w:val="00D04281"/>
    <w:rsid w:val="00D04295"/>
    <w:rsid w:val="00D042B0"/>
    <w:rsid w:val="00D042C1"/>
    <w:rsid w:val="00D042C8"/>
    <w:rsid w:val="00D042E2"/>
    <w:rsid w:val="00D0436D"/>
    <w:rsid w:val="00D04376"/>
    <w:rsid w:val="00D043BD"/>
    <w:rsid w:val="00D043E3"/>
    <w:rsid w:val="00D0444B"/>
    <w:rsid w:val="00D0444F"/>
    <w:rsid w:val="00D04485"/>
    <w:rsid w:val="00D044A6"/>
    <w:rsid w:val="00D04514"/>
    <w:rsid w:val="00D04567"/>
    <w:rsid w:val="00D045A5"/>
    <w:rsid w:val="00D045DD"/>
    <w:rsid w:val="00D045E3"/>
    <w:rsid w:val="00D045EB"/>
    <w:rsid w:val="00D0462D"/>
    <w:rsid w:val="00D0463B"/>
    <w:rsid w:val="00D0464A"/>
    <w:rsid w:val="00D0465E"/>
    <w:rsid w:val="00D04677"/>
    <w:rsid w:val="00D04679"/>
    <w:rsid w:val="00D04682"/>
    <w:rsid w:val="00D046BA"/>
    <w:rsid w:val="00D046C1"/>
    <w:rsid w:val="00D046EA"/>
    <w:rsid w:val="00D04700"/>
    <w:rsid w:val="00D04717"/>
    <w:rsid w:val="00D04725"/>
    <w:rsid w:val="00D04744"/>
    <w:rsid w:val="00D047B0"/>
    <w:rsid w:val="00D04810"/>
    <w:rsid w:val="00D0486F"/>
    <w:rsid w:val="00D04893"/>
    <w:rsid w:val="00D048C5"/>
    <w:rsid w:val="00D048C8"/>
    <w:rsid w:val="00D048FE"/>
    <w:rsid w:val="00D04925"/>
    <w:rsid w:val="00D04948"/>
    <w:rsid w:val="00D04979"/>
    <w:rsid w:val="00D0498C"/>
    <w:rsid w:val="00D049C8"/>
    <w:rsid w:val="00D04A47"/>
    <w:rsid w:val="00D04A5E"/>
    <w:rsid w:val="00D04AC2"/>
    <w:rsid w:val="00D04ADF"/>
    <w:rsid w:val="00D04B12"/>
    <w:rsid w:val="00D04B15"/>
    <w:rsid w:val="00D04B37"/>
    <w:rsid w:val="00D04B50"/>
    <w:rsid w:val="00D04B5D"/>
    <w:rsid w:val="00D04B64"/>
    <w:rsid w:val="00D04BA3"/>
    <w:rsid w:val="00D04BBE"/>
    <w:rsid w:val="00D04BC7"/>
    <w:rsid w:val="00D04BDB"/>
    <w:rsid w:val="00D04C13"/>
    <w:rsid w:val="00D04C21"/>
    <w:rsid w:val="00D04C2F"/>
    <w:rsid w:val="00D04C33"/>
    <w:rsid w:val="00D04C71"/>
    <w:rsid w:val="00D04C81"/>
    <w:rsid w:val="00D04C84"/>
    <w:rsid w:val="00D04CA0"/>
    <w:rsid w:val="00D04CA3"/>
    <w:rsid w:val="00D04CC9"/>
    <w:rsid w:val="00D04CD1"/>
    <w:rsid w:val="00D04D79"/>
    <w:rsid w:val="00D04D8D"/>
    <w:rsid w:val="00D04DB2"/>
    <w:rsid w:val="00D04DC7"/>
    <w:rsid w:val="00D04DF1"/>
    <w:rsid w:val="00D04E5C"/>
    <w:rsid w:val="00D04E7A"/>
    <w:rsid w:val="00D04E7B"/>
    <w:rsid w:val="00D04E87"/>
    <w:rsid w:val="00D04EAA"/>
    <w:rsid w:val="00D04EBA"/>
    <w:rsid w:val="00D04ED1"/>
    <w:rsid w:val="00D04EF1"/>
    <w:rsid w:val="00D04F03"/>
    <w:rsid w:val="00D04F1A"/>
    <w:rsid w:val="00D04F49"/>
    <w:rsid w:val="00D04F8D"/>
    <w:rsid w:val="00D04FCB"/>
    <w:rsid w:val="00D050A2"/>
    <w:rsid w:val="00D050C7"/>
    <w:rsid w:val="00D050D6"/>
    <w:rsid w:val="00D050F8"/>
    <w:rsid w:val="00D0516D"/>
    <w:rsid w:val="00D0517B"/>
    <w:rsid w:val="00D0518B"/>
    <w:rsid w:val="00D051B3"/>
    <w:rsid w:val="00D051EC"/>
    <w:rsid w:val="00D051FF"/>
    <w:rsid w:val="00D05217"/>
    <w:rsid w:val="00D0526B"/>
    <w:rsid w:val="00D05273"/>
    <w:rsid w:val="00D0527B"/>
    <w:rsid w:val="00D0528F"/>
    <w:rsid w:val="00D052C1"/>
    <w:rsid w:val="00D052D9"/>
    <w:rsid w:val="00D05338"/>
    <w:rsid w:val="00D0533A"/>
    <w:rsid w:val="00D05398"/>
    <w:rsid w:val="00D0539A"/>
    <w:rsid w:val="00D053B2"/>
    <w:rsid w:val="00D053D3"/>
    <w:rsid w:val="00D053E2"/>
    <w:rsid w:val="00D053FA"/>
    <w:rsid w:val="00D05441"/>
    <w:rsid w:val="00D0548A"/>
    <w:rsid w:val="00D0549B"/>
    <w:rsid w:val="00D054A7"/>
    <w:rsid w:val="00D054DA"/>
    <w:rsid w:val="00D0551D"/>
    <w:rsid w:val="00D05549"/>
    <w:rsid w:val="00D055B9"/>
    <w:rsid w:val="00D0560B"/>
    <w:rsid w:val="00D0564B"/>
    <w:rsid w:val="00D056AA"/>
    <w:rsid w:val="00D056BF"/>
    <w:rsid w:val="00D056D2"/>
    <w:rsid w:val="00D056E5"/>
    <w:rsid w:val="00D056F2"/>
    <w:rsid w:val="00D05751"/>
    <w:rsid w:val="00D0575D"/>
    <w:rsid w:val="00D057BD"/>
    <w:rsid w:val="00D057C4"/>
    <w:rsid w:val="00D057E0"/>
    <w:rsid w:val="00D057E4"/>
    <w:rsid w:val="00D05823"/>
    <w:rsid w:val="00D05860"/>
    <w:rsid w:val="00D0591A"/>
    <w:rsid w:val="00D05923"/>
    <w:rsid w:val="00D0592B"/>
    <w:rsid w:val="00D05932"/>
    <w:rsid w:val="00D05956"/>
    <w:rsid w:val="00D05965"/>
    <w:rsid w:val="00D059D7"/>
    <w:rsid w:val="00D059E5"/>
    <w:rsid w:val="00D05A03"/>
    <w:rsid w:val="00D05A32"/>
    <w:rsid w:val="00D05A74"/>
    <w:rsid w:val="00D05AC0"/>
    <w:rsid w:val="00D05B35"/>
    <w:rsid w:val="00D05BBC"/>
    <w:rsid w:val="00D05BD6"/>
    <w:rsid w:val="00D05C11"/>
    <w:rsid w:val="00D05C1C"/>
    <w:rsid w:val="00D05C53"/>
    <w:rsid w:val="00D05C8A"/>
    <w:rsid w:val="00D05C99"/>
    <w:rsid w:val="00D05CD4"/>
    <w:rsid w:val="00D05CDB"/>
    <w:rsid w:val="00D05CEB"/>
    <w:rsid w:val="00D05CFD"/>
    <w:rsid w:val="00D05D0F"/>
    <w:rsid w:val="00D05D65"/>
    <w:rsid w:val="00D05D6F"/>
    <w:rsid w:val="00D05DCC"/>
    <w:rsid w:val="00D05DD6"/>
    <w:rsid w:val="00D05DE7"/>
    <w:rsid w:val="00D05DFD"/>
    <w:rsid w:val="00D05E06"/>
    <w:rsid w:val="00D05E08"/>
    <w:rsid w:val="00D05E52"/>
    <w:rsid w:val="00D05E76"/>
    <w:rsid w:val="00D05E77"/>
    <w:rsid w:val="00D05E8A"/>
    <w:rsid w:val="00D05ECE"/>
    <w:rsid w:val="00D05EDF"/>
    <w:rsid w:val="00D05EE2"/>
    <w:rsid w:val="00D05F0E"/>
    <w:rsid w:val="00D05F1A"/>
    <w:rsid w:val="00D05F1B"/>
    <w:rsid w:val="00D05F35"/>
    <w:rsid w:val="00D05F3F"/>
    <w:rsid w:val="00D05F60"/>
    <w:rsid w:val="00D05F68"/>
    <w:rsid w:val="00D05FB2"/>
    <w:rsid w:val="00D05FD7"/>
    <w:rsid w:val="00D06043"/>
    <w:rsid w:val="00D06060"/>
    <w:rsid w:val="00D06065"/>
    <w:rsid w:val="00D06068"/>
    <w:rsid w:val="00D0606C"/>
    <w:rsid w:val="00D060D5"/>
    <w:rsid w:val="00D060D8"/>
    <w:rsid w:val="00D060ED"/>
    <w:rsid w:val="00D060F5"/>
    <w:rsid w:val="00D060FF"/>
    <w:rsid w:val="00D0610B"/>
    <w:rsid w:val="00D06127"/>
    <w:rsid w:val="00D06133"/>
    <w:rsid w:val="00D061B9"/>
    <w:rsid w:val="00D061C7"/>
    <w:rsid w:val="00D061EA"/>
    <w:rsid w:val="00D0620D"/>
    <w:rsid w:val="00D0622C"/>
    <w:rsid w:val="00D06241"/>
    <w:rsid w:val="00D06249"/>
    <w:rsid w:val="00D0626F"/>
    <w:rsid w:val="00D0628A"/>
    <w:rsid w:val="00D062B0"/>
    <w:rsid w:val="00D062C8"/>
    <w:rsid w:val="00D062D0"/>
    <w:rsid w:val="00D0632D"/>
    <w:rsid w:val="00D06365"/>
    <w:rsid w:val="00D06370"/>
    <w:rsid w:val="00D06376"/>
    <w:rsid w:val="00D06395"/>
    <w:rsid w:val="00D0639A"/>
    <w:rsid w:val="00D063B8"/>
    <w:rsid w:val="00D063BF"/>
    <w:rsid w:val="00D063F7"/>
    <w:rsid w:val="00D063FF"/>
    <w:rsid w:val="00D06400"/>
    <w:rsid w:val="00D06414"/>
    <w:rsid w:val="00D06492"/>
    <w:rsid w:val="00D06493"/>
    <w:rsid w:val="00D064A0"/>
    <w:rsid w:val="00D06500"/>
    <w:rsid w:val="00D0654A"/>
    <w:rsid w:val="00D06560"/>
    <w:rsid w:val="00D06581"/>
    <w:rsid w:val="00D06590"/>
    <w:rsid w:val="00D0659B"/>
    <w:rsid w:val="00D0663E"/>
    <w:rsid w:val="00D066B2"/>
    <w:rsid w:val="00D066C3"/>
    <w:rsid w:val="00D066CA"/>
    <w:rsid w:val="00D066D0"/>
    <w:rsid w:val="00D066D1"/>
    <w:rsid w:val="00D06713"/>
    <w:rsid w:val="00D0673C"/>
    <w:rsid w:val="00D067BF"/>
    <w:rsid w:val="00D067E6"/>
    <w:rsid w:val="00D06850"/>
    <w:rsid w:val="00D068CD"/>
    <w:rsid w:val="00D068DA"/>
    <w:rsid w:val="00D068FF"/>
    <w:rsid w:val="00D0693C"/>
    <w:rsid w:val="00D06948"/>
    <w:rsid w:val="00D06954"/>
    <w:rsid w:val="00D0695E"/>
    <w:rsid w:val="00D06961"/>
    <w:rsid w:val="00D06983"/>
    <w:rsid w:val="00D069A6"/>
    <w:rsid w:val="00D069A7"/>
    <w:rsid w:val="00D069BD"/>
    <w:rsid w:val="00D069F7"/>
    <w:rsid w:val="00D06A95"/>
    <w:rsid w:val="00D06A9B"/>
    <w:rsid w:val="00D06AF0"/>
    <w:rsid w:val="00D06AF1"/>
    <w:rsid w:val="00D06B01"/>
    <w:rsid w:val="00D06B7F"/>
    <w:rsid w:val="00D06BAD"/>
    <w:rsid w:val="00D06BB5"/>
    <w:rsid w:val="00D06C09"/>
    <w:rsid w:val="00D06C0F"/>
    <w:rsid w:val="00D06C42"/>
    <w:rsid w:val="00D06C47"/>
    <w:rsid w:val="00D06C8B"/>
    <w:rsid w:val="00D06C8C"/>
    <w:rsid w:val="00D06D0A"/>
    <w:rsid w:val="00D06D26"/>
    <w:rsid w:val="00D06D2D"/>
    <w:rsid w:val="00D06D37"/>
    <w:rsid w:val="00D06D55"/>
    <w:rsid w:val="00D06D90"/>
    <w:rsid w:val="00D06D9C"/>
    <w:rsid w:val="00D06DA3"/>
    <w:rsid w:val="00D06DCD"/>
    <w:rsid w:val="00D06DDF"/>
    <w:rsid w:val="00D06DFB"/>
    <w:rsid w:val="00D06E1A"/>
    <w:rsid w:val="00D06E2F"/>
    <w:rsid w:val="00D06E3B"/>
    <w:rsid w:val="00D06E3E"/>
    <w:rsid w:val="00D06E77"/>
    <w:rsid w:val="00D06E91"/>
    <w:rsid w:val="00D06EAA"/>
    <w:rsid w:val="00D06EFD"/>
    <w:rsid w:val="00D06F43"/>
    <w:rsid w:val="00D06F61"/>
    <w:rsid w:val="00D06F92"/>
    <w:rsid w:val="00D07044"/>
    <w:rsid w:val="00D07094"/>
    <w:rsid w:val="00D070F6"/>
    <w:rsid w:val="00D07134"/>
    <w:rsid w:val="00D07146"/>
    <w:rsid w:val="00D07156"/>
    <w:rsid w:val="00D07168"/>
    <w:rsid w:val="00D0718C"/>
    <w:rsid w:val="00D071AF"/>
    <w:rsid w:val="00D071B9"/>
    <w:rsid w:val="00D071F3"/>
    <w:rsid w:val="00D07246"/>
    <w:rsid w:val="00D07266"/>
    <w:rsid w:val="00D07267"/>
    <w:rsid w:val="00D07271"/>
    <w:rsid w:val="00D07282"/>
    <w:rsid w:val="00D072C1"/>
    <w:rsid w:val="00D072CA"/>
    <w:rsid w:val="00D072F9"/>
    <w:rsid w:val="00D0734F"/>
    <w:rsid w:val="00D07351"/>
    <w:rsid w:val="00D07363"/>
    <w:rsid w:val="00D0736F"/>
    <w:rsid w:val="00D0737F"/>
    <w:rsid w:val="00D073AE"/>
    <w:rsid w:val="00D073B4"/>
    <w:rsid w:val="00D07405"/>
    <w:rsid w:val="00D0741C"/>
    <w:rsid w:val="00D07452"/>
    <w:rsid w:val="00D07480"/>
    <w:rsid w:val="00D07483"/>
    <w:rsid w:val="00D07487"/>
    <w:rsid w:val="00D0749B"/>
    <w:rsid w:val="00D074DB"/>
    <w:rsid w:val="00D074DE"/>
    <w:rsid w:val="00D074E3"/>
    <w:rsid w:val="00D074E9"/>
    <w:rsid w:val="00D074EC"/>
    <w:rsid w:val="00D07522"/>
    <w:rsid w:val="00D07559"/>
    <w:rsid w:val="00D0755A"/>
    <w:rsid w:val="00D0755E"/>
    <w:rsid w:val="00D0759B"/>
    <w:rsid w:val="00D075C4"/>
    <w:rsid w:val="00D075D4"/>
    <w:rsid w:val="00D07642"/>
    <w:rsid w:val="00D076AA"/>
    <w:rsid w:val="00D076D0"/>
    <w:rsid w:val="00D076E3"/>
    <w:rsid w:val="00D07711"/>
    <w:rsid w:val="00D077E5"/>
    <w:rsid w:val="00D077F0"/>
    <w:rsid w:val="00D078A3"/>
    <w:rsid w:val="00D0796B"/>
    <w:rsid w:val="00D079AF"/>
    <w:rsid w:val="00D079B4"/>
    <w:rsid w:val="00D079C9"/>
    <w:rsid w:val="00D079DD"/>
    <w:rsid w:val="00D079EE"/>
    <w:rsid w:val="00D07A9B"/>
    <w:rsid w:val="00D07A9C"/>
    <w:rsid w:val="00D07AB1"/>
    <w:rsid w:val="00D07AC0"/>
    <w:rsid w:val="00D07AE8"/>
    <w:rsid w:val="00D07B04"/>
    <w:rsid w:val="00D07B12"/>
    <w:rsid w:val="00D07B61"/>
    <w:rsid w:val="00D07B96"/>
    <w:rsid w:val="00D07BC0"/>
    <w:rsid w:val="00D07BE8"/>
    <w:rsid w:val="00D07C11"/>
    <w:rsid w:val="00D07C69"/>
    <w:rsid w:val="00D07C78"/>
    <w:rsid w:val="00D07CA5"/>
    <w:rsid w:val="00D07CCB"/>
    <w:rsid w:val="00D07CFE"/>
    <w:rsid w:val="00D07D3C"/>
    <w:rsid w:val="00D07D44"/>
    <w:rsid w:val="00D07D47"/>
    <w:rsid w:val="00D07D49"/>
    <w:rsid w:val="00D07D55"/>
    <w:rsid w:val="00D07D63"/>
    <w:rsid w:val="00D07D8F"/>
    <w:rsid w:val="00D07DD9"/>
    <w:rsid w:val="00D07E09"/>
    <w:rsid w:val="00D07E19"/>
    <w:rsid w:val="00D07E44"/>
    <w:rsid w:val="00D07E4D"/>
    <w:rsid w:val="00D07E5A"/>
    <w:rsid w:val="00D07E7F"/>
    <w:rsid w:val="00D07EE8"/>
    <w:rsid w:val="00D07EFD"/>
    <w:rsid w:val="00D07F19"/>
    <w:rsid w:val="00D07FBC"/>
    <w:rsid w:val="00D07FC4"/>
    <w:rsid w:val="00D07FC6"/>
    <w:rsid w:val="00D07FCE"/>
    <w:rsid w:val="00D10000"/>
    <w:rsid w:val="00D10031"/>
    <w:rsid w:val="00D100A8"/>
    <w:rsid w:val="00D100E5"/>
    <w:rsid w:val="00D100F5"/>
    <w:rsid w:val="00D10124"/>
    <w:rsid w:val="00D1013C"/>
    <w:rsid w:val="00D101A7"/>
    <w:rsid w:val="00D101C3"/>
    <w:rsid w:val="00D101E4"/>
    <w:rsid w:val="00D101F2"/>
    <w:rsid w:val="00D10211"/>
    <w:rsid w:val="00D10217"/>
    <w:rsid w:val="00D10240"/>
    <w:rsid w:val="00D10266"/>
    <w:rsid w:val="00D1029D"/>
    <w:rsid w:val="00D102A0"/>
    <w:rsid w:val="00D102AB"/>
    <w:rsid w:val="00D102C2"/>
    <w:rsid w:val="00D102E4"/>
    <w:rsid w:val="00D10310"/>
    <w:rsid w:val="00D10347"/>
    <w:rsid w:val="00D1034E"/>
    <w:rsid w:val="00D1037C"/>
    <w:rsid w:val="00D1039C"/>
    <w:rsid w:val="00D103E7"/>
    <w:rsid w:val="00D10439"/>
    <w:rsid w:val="00D1044C"/>
    <w:rsid w:val="00D10469"/>
    <w:rsid w:val="00D1046C"/>
    <w:rsid w:val="00D10521"/>
    <w:rsid w:val="00D1052C"/>
    <w:rsid w:val="00D10544"/>
    <w:rsid w:val="00D10549"/>
    <w:rsid w:val="00D1055D"/>
    <w:rsid w:val="00D10574"/>
    <w:rsid w:val="00D1057A"/>
    <w:rsid w:val="00D10599"/>
    <w:rsid w:val="00D105EF"/>
    <w:rsid w:val="00D10609"/>
    <w:rsid w:val="00D1061D"/>
    <w:rsid w:val="00D10628"/>
    <w:rsid w:val="00D10631"/>
    <w:rsid w:val="00D1064B"/>
    <w:rsid w:val="00D1064D"/>
    <w:rsid w:val="00D10661"/>
    <w:rsid w:val="00D10695"/>
    <w:rsid w:val="00D106A7"/>
    <w:rsid w:val="00D10725"/>
    <w:rsid w:val="00D10743"/>
    <w:rsid w:val="00D107AC"/>
    <w:rsid w:val="00D107E2"/>
    <w:rsid w:val="00D107E4"/>
    <w:rsid w:val="00D107FC"/>
    <w:rsid w:val="00D10830"/>
    <w:rsid w:val="00D1084B"/>
    <w:rsid w:val="00D1087A"/>
    <w:rsid w:val="00D1087F"/>
    <w:rsid w:val="00D1088B"/>
    <w:rsid w:val="00D10891"/>
    <w:rsid w:val="00D108A9"/>
    <w:rsid w:val="00D108D3"/>
    <w:rsid w:val="00D108EF"/>
    <w:rsid w:val="00D10917"/>
    <w:rsid w:val="00D1092F"/>
    <w:rsid w:val="00D10936"/>
    <w:rsid w:val="00D1097A"/>
    <w:rsid w:val="00D109AC"/>
    <w:rsid w:val="00D109B2"/>
    <w:rsid w:val="00D109C3"/>
    <w:rsid w:val="00D109DF"/>
    <w:rsid w:val="00D109E9"/>
    <w:rsid w:val="00D10A06"/>
    <w:rsid w:val="00D10A0D"/>
    <w:rsid w:val="00D10A0E"/>
    <w:rsid w:val="00D10A14"/>
    <w:rsid w:val="00D10A2F"/>
    <w:rsid w:val="00D10A42"/>
    <w:rsid w:val="00D10A7C"/>
    <w:rsid w:val="00D10AC8"/>
    <w:rsid w:val="00D10AFB"/>
    <w:rsid w:val="00D10B19"/>
    <w:rsid w:val="00D10B5F"/>
    <w:rsid w:val="00D10B63"/>
    <w:rsid w:val="00D10BB7"/>
    <w:rsid w:val="00D10C86"/>
    <w:rsid w:val="00D10CB6"/>
    <w:rsid w:val="00D10D1B"/>
    <w:rsid w:val="00D10D33"/>
    <w:rsid w:val="00D10D40"/>
    <w:rsid w:val="00D10D7C"/>
    <w:rsid w:val="00D10D81"/>
    <w:rsid w:val="00D10DA1"/>
    <w:rsid w:val="00D10DBA"/>
    <w:rsid w:val="00D10DC6"/>
    <w:rsid w:val="00D10E1A"/>
    <w:rsid w:val="00D10E46"/>
    <w:rsid w:val="00D10E9D"/>
    <w:rsid w:val="00D10EE8"/>
    <w:rsid w:val="00D10F1C"/>
    <w:rsid w:val="00D10F3D"/>
    <w:rsid w:val="00D10F7E"/>
    <w:rsid w:val="00D10F89"/>
    <w:rsid w:val="00D10F9F"/>
    <w:rsid w:val="00D11013"/>
    <w:rsid w:val="00D11015"/>
    <w:rsid w:val="00D11024"/>
    <w:rsid w:val="00D1103E"/>
    <w:rsid w:val="00D1104C"/>
    <w:rsid w:val="00D1105F"/>
    <w:rsid w:val="00D1106D"/>
    <w:rsid w:val="00D110B1"/>
    <w:rsid w:val="00D110E8"/>
    <w:rsid w:val="00D110F6"/>
    <w:rsid w:val="00D1115E"/>
    <w:rsid w:val="00D1117D"/>
    <w:rsid w:val="00D1117F"/>
    <w:rsid w:val="00D1119A"/>
    <w:rsid w:val="00D111AF"/>
    <w:rsid w:val="00D111B9"/>
    <w:rsid w:val="00D111D6"/>
    <w:rsid w:val="00D111E3"/>
    <w:rsid w:val="00D1121A"/>
    <w:rsid w:val="00D1124A"/>
    <w:rsid w:val="00D11259"/>
    <w:rsid w:val="00D11283"/>
    <w:rsid w:val="00D112C7"/>
    <w:rsid w:val="00D112CF"/>
    <w:rsid w:val="00D112D1"/>
    <w:rsid w:val="00D112E3"/>
    <w:rsid w:val="00D11306"/>
    <w:rsid w:val="00D1131C"/>
    <w:rsid w:val="00D11330"/>
    <w:rsid w:val="00D11337"/>
    <w:rsid w:val="00D11358"/>
    <w:rsid w:val="00D11365"/>
    <w:rsid w:val="00D11398"/>
    <w:rsid w:val="00D113C6"/>
    <w:rsid w:val="00D113FE"/>
    <w:rsid w:val="00D11435"/>
    <w:rsid w:val="00D1147F"/>
    <w:rsid w:val="00D114BE"/>
    <w:rsid w:val="00D114C1"/>
    <w:rsid w:val="00D114E8"/>
    <w:rsid w:val="00D1150D"/>
    <w:rsid w:val="00D11524"/>
    <w:rsid w:val="00D1157F"/>
    <w:rsid w:val="00D115CC"/>
    <w:rsid w:val="00D1164C"/>
    <w:rsid w:val="00D1164D"/>
    <w:rsid w:val="00D11669"/>
    <w:rsid w:val="00D1167E"/>
    <w:rsid w:val="00D1172D"/>
    <w:rsid w:val="00D11732"/>
    <w:rsid w:val="00D1177F"/>
    <w:rsid w:val="00D117A9"/>
    <w:rsid w:val="00D117D3"/>
    <w:rsid w:val="00D117D4"/>
    <w:rsid w:val="00D117E1"/>
    <w:rsid w:val="00D117E3"/>
    <w:rsid w:val="00D11813"/>
    <w:rsid w:val="00D11815"/>
    <w:rsid w:val="00D1182A"/>
    <w:rsid w:val="00D1183B"/>
    <w:rsid w:val="00D11842"/>
    <w:rsid w:val="00D11844"/>
    <w:rsid w:val="00D1184E"/>
    <w:rsid w:val="00D11854"/>
    <w:rsid w:val="00D11866"/>
    <w:rsid w:val="00D11869"/>
    <w:rsid w:val="00D1187C"/>
    <w:rsid w:val="00D11887"/>
    <w:rsid w:val="00D1188C"/>
    <w:rsid w:val="00D11898"/>
    <w:rsid w:val="00D118A6"/>
    <w:rsid w:val="00D118C0"/>
    <w:rsid w:val="00D118D7"/>
    <w:rsid w:val="00D11940"/>
    <w:rsid w:val="00D11956"/>
    <w:rsid w:val="00D1196E"/>
    <w:rsid w:val="00D119EE"/>
    <w:rsid w:val="00D11A13"/>
    <w:rsid w:val="00D11A15"/>
    <w:rsid w:val="00D11A26"/>
    <w:rsid w:val="00D11A3A"/>
    <w:rsid w:val="00D11A4C"/>
    <w:rsid w:val="00D11A59"/>
    <w:rsid w:val="00D11A82"/>
    <w:rsid w:val="00D11AC3"/>
    <w:rsid w:val="00D11AD5"/>
    <w:rsid w:val="00D11AE0"/>
    <w:rsid w:val="00D11B2D"/>
    <w:rsid w:val="00D11B35"/>
    <w:rsid w:val="00D11B42"/>
    <w:rsid w:val="00D11B56"/>
    <w:rsid w:val="00D11BF2"/>
    <w:rsid w:val="00D11C5F"/>
    <w:rsid w:val="00D11C97"/>
    <w:rsid w:val="00D11CAB"/>
    <w:rsid w:val="00D11CB2"/>
    <w:rsid w:val="00D11DA4"/>
    <w:rsid w:val="00D11DD3"/>
    <w:rsid w:val="00D11E5F"/>
    <w:rsid w:val="00D11E82"/>
    <w:rsid w:val="00D11E94"/>
    <w:rsid w:val="00D11EC6"/>
    <w:rsid w:val="00D11ECE"/>
    <w:rsid w:val="00D11ED8"/>
    <w:rsid w:val="00D11EE8"/>
    <w:rsid w:val="00D11EFA"/>
    <w:rsid w:val="00D11EFC"/>
    <w:rsid w:val="00D11F96"/>
    <w:rsid w:val="00D12013"/>
    <w:rsid w:val="00D12026"/>
    <w:rsid w:val="00D12063"/>
    <w:rsid w:val="00D120B2"/>
    <w:rsid w:val="00D120EA"/>
    <w:rsid w:val="00D1217E"/>
    <w:rsid w:val="00D121A1"/>
    <w:rsid w:val="00D121EE"/>
    <w:rsid w:val="00D121F8"/>
    <w:rsid w:val="00D12209"/>
    <w:rsid w:val="00D1220F"/>
    <w:rsid w:val="00D12241"/>
    <w:rsid w:val="00D1229C"/>
    <w:rsid w:val="00D122D1"/>
    <w:rsid w:val="00D122F3"/>
    <w:rsid w:val="00D1236D"/>
    <w:rsid w:val="00D1239B"/>
    <w:rsid w:val="00D123B5"/>
    <w:rsid w:val="00D12405"/>
    <w:rsid w:val="00D12483"/>
    <w:rsid w:val="00D12492"/>
    <w:rsid w:val="00D124A9"/>
    <w:rsid w:val="00D124AC"/>
    <w:rsid w:val="00D124B5"/>
    <w:rsid w:val="00D124BE"/>
    <w:rsid w:val="00D124C6"/>
    <w:rsid w:val="00D124D1"/>
    <w:rsid w:val="00D124EE"/>
    <w:rsid w:val="00D12500"/>
    <w:rsid w:val="00D12576"/>
    <w:rsid w:val="00D125EB"/>
    <w:rsid w:val="00D125FA"/>
    <w:rsid w:val="00D12634"/>
    <w:rsid w:val="00D12645"/>
    <w:rsid w:val="00D1265B"/>
    <w:rsid w:val="00D1268A"/>
    <w:rsid w:val="00D12698"/>
    <w:rsid w:val="00D1269D"/>
    <w:rsid w:val="00D126E0"/>
    <w:rsid w:val="00D12700"/>
    <w:rsid w:val="00D1275B"/>
    <w:rsid w:val="00D12767"/>
    <w:rsid w:val="00D12770"/>
    <w:rsid w:val="00D12797"/>
    <w:rsid w:val="00D127C3"/>
    <w:rsid w:val="00D127D2"/>
    <w:rsid w:val="00D12829"/>
    <w:rsid w:val="00D1284D"/>
    <w:rsid w:val="00D12852"/>
    <w:rsid w:val="00D128AD"/>
    <w:rsid w:val="00D128BB"/>
    <w:rsid w:val="00D128C1"/>
    <w:rsid w:val="00D128DA"/>
    <w:rsid w:val="00D128E5"/>
    <w:rsid w:val="00D12900"/>
    <w:rsid w:val="00D1291F"/>
    <w:rsid w:val="00D12928"/>
    <w:rsid w:val="00D1294C"/>
    <w:rsid w:val="00D1295B"/>
    <w:rsid w:val="00D1295D"/>
    <w:rsid w:val="00D12971"/>
    <w:rsid w:val="00D12983"/>
    <w:rsid w:val="00D129A7"/>
    <w:rsid w:val="00D129AE"/>
    <w:rsid w:val="00D129C2"/>
    <w:rsid w:val="00D129C8"/>
    <w:rsid w:val="00D129E4"/>
    <w:rsid w:val="00D12A59"/>
    <w:rsid w:val="00D12AB5"/>
    <w:rsid w:val="00D12AF0"/>
    <w:rsid w:val="00D12B31"/>
    <w:rsid w:val="00D12B40"/>
    <w:rsid w:val="00D12B43"/>
    <w:rsid w:val="00D12B48"/>
    <w:rsid w:val="00D12B53"/>
    <w:rsid w:val="00D12B63"/>
    <w:rsid w:val="00D12B96"/>
    <w:rsid w:val="00D12BAD"/>
    <w:rsid w:val="00D12C14"/>
    <w:rsid w:val="00D12C18"/>
    <w:rsid w:val="00D12C84"/>
    <w:rsid w:val="00D12C9D"/>
    <w:rsid w:val="00D12CCA"/>
    <w:rsid w:val="00D12CD8"/>
    <w:rsid w:val="00D12CE9"/>
    <w:rsid w:val="00D12D04"/>
    <w:rsid w:val="00D12D18"/>
    <w:rsid w:val="00D12D28"/>
    <w:rsid w:val="00D12D2A"/>
    <w:rsid w:val="00D12D4F"/>
    <w:rsid w:val="00D12D5B"/>
    <w:rsid w:val="00D12D85"/>
    <w:rsid w:val="00D12D87"/>
    <w:rsid w:val="00D12E18"/>
    <w:rsid w:val="00D12E4E"/>
    <w:rsid w:val="00D12E53"/>
    <w:rsid w:val="00D12E6B"/>
    <w:rsid w:val="00D12EEE"/>
    <w:rsid w:val="00D12F0A"/>
    <w:rsid w:val="00D12F72"/>
    <w:rsid w:val="00D12FB1"/>
    <w:rsid w:val="00D12FC4"/>
    <w:rsid w:val="00D13085"/>
    <w:rsid w:val="00D13089"/>
    <w:rsid w:val="00D130ED"/>
    <w:rsid w:val="00D130F6"/>
    <w:rsid w:val="00D13105"/>
    <w:rsid w:val="00D1312D"/>
    <w:rsid w:val="00D13142"/>
    <w:rsid w:val="00D13168"/>
    <w:rsid w:val="00D13184"/>
    <w:rsid w:val="00D1318C"/>
    <w:rsid w:val="00D131BB"/>
    <w:rsid w:val="00D131DE"/>
    <w:rsid w:val="00D131E5"/>
    <w:rsid w:val="00D131FD"/>
    <w:rsid w:val="00D13204"/>
    <w:rsid w:val="00D1320D"/>
    <w:rsid w:val="00D13236"/>
    <w:rsid w:val="00D13255"/>
    <w:rsid w:val="00D132A2"/>
    <w:rsid w:val="00D132BD"/>
    <w:rsid w:val="00D132C7"/>
    <w:rsid w:val="00D132D8"/>
    <w:rsid w:val="00D132E5"/>
    <w:rsid w:val="00D13343"/>
    <w:rsid w:val="00D1337A"/>
    <w:rsid w:val="00D1337E"/>
    <w:rsid w:val="00D133A7"/>
    <w:rsid w:val="00D133DA"/>
    <w:rsid w:val="00D133E9"/>
    <w:rsid w:val="00D133EF"/>
    <w:rsid w:val="00D13400"/>
    <w:rsid w:val="00D13402"/>
    <w:rsid w:val="00D13418"/>
    <w:rsid w:val="00D1342E"/>
    <w:rsid w:val="00D134DD"/>
    <w:rsid w:val="00D135EF"/>
    <w:rsid w:val="00D135FB"/>
    <w:rsid w:val="00D13650"/>
    <w:rsid w:val="00D1369E"/>
    <w:rsid w:val="00D136B1"/>
    <w:rsid w:val="00D136E3"/>
    <w:rsid w:val="00D136FF"/>
    <w:rsid w:val="00D13700"/>
    <w:rsid w:val="00D1373B"/>
    <w:rsid w:val="00D13770"/>
    <w:rsid w:val="00D137AF"/>
    <w:rsid w:val="00D137C3"/>
    <w:rsid w:val="00D13824"/>
    <w:rsid w:val="00D13833"/>
    <w:rsid w:val="00D13850"/>
    <w:rsid w:val="00D13868"/>
    <w:rsid w:val="00D13881"/>
    <w:rsid w:val="00D138BF"/>
    <w:rsid w:val="00D13900"/>
    <w:rsid w:val="00D139B8"/>
    <w:rsid w:val="00D139C3"/>
    <w:rsid w:val="00D13A3A"/>
    <w:rsid w:val="00D13A4D"/>
    <w:rsid w:val="00D13A65"/>
    <w:rsid w:val="00D13A85"/>
    <w:rsid w:val="00D13A96"/>
    <w:rsid w:val="00D13A9F"/>
    <w:rsid w:val="00D13AE8"/>
    <w:rsid w:val="00D13B3A"/>
    <w:rsid w:val="00D13B3C"/>
    <w:rsid w:val="00D13B4A"/>
    <w:rsid w:val="00D13B5C"/>
    <w:rsid w:val="00D13B70"/>
    <w:rsid w:val="00D13B75"/>
    <w:rsid w:val="00D13B7B"/>
    <w:rsid w:val="00D13B82"/>
    <w:rsid w:val="00D13B91"/>
    <w:rsid w:val="00D13BB8"/>
    <w:rsid w:val="00D13BC7"/>
    <w:rsid w:val="00D13BCA"/>
    <w:rsid w:val="00D13BF5"/>
    <w:rsid w:val="00D13C1D"/>
    <w:rsid w:val="00D13C34"/>
    <w:rsid w:val="00D13C58"/>
    <w:rsid w:val="00D13C5C"/>
    <w:rsid w:val="00D13C73"/>
    <w:rsid w:val="00D13CA8"/>
    <w:rsid w:val="00D13CB6"/>
    <w:rsid w:val="00D13CF6"/>
    <w:rsid w:val="00D13CFA"/>
    <w:rsid w:val="00D13D32"/>
    <w:rsid w:val="00D13D39"/>
    <w:rsid w:val="00D13D55"/>
    <w:rsid w:val="00D13D92"/>
    <w:rsid w:val="00D13DDB"/>
    <w:rsid w:val="00D13DF0"/>
    <w:rsid w:val="00D13E5D"/>
    <w:rsid w:val="00D13E63"/>
    <w:rsid w:val="00D13ECB"/>
    <w:rsid w:val="00D13F2B"/>
    <w:rsid w:val="00D13F41"/>
    <w:rsid w:val="00D13F94"/>
    <w:rsid w:val="00D13FA7"/>
    <w:rsid w:val="00D13FAB"/>
    <w:rsid w:val="00D13FB1"/>
    <w:rsid w:val="00D13FD0"/>
    <w:rsid w:val="00D13FD2"/>
    <w:rsid w:val="00D13FE3"/>
    <w:rsid w:val="00D13FEB"/>
    <w:rsid w:val="00D14021"/>
    <w:rsid w:val="00D14026"/>
    <w:rsid w:val="00D1402A"/>
    <w:rsid w:val="00D140B1"/>
    <w:rsid w:val="00D140B2"/>
    <w:rsid w:val="00D140B5"/>
    <w:rsid w:val="00D140C9"/>
    <w:rsid w:val="00D140CE"/>
    <w:rsid w:val="00D140D5"/>
    <w:rsid w:val="00D140E7"/>
    <w:rsid w:val="00D14110"/>
    <w:rsid w:val="00D1412F"/>
    <w:rsid w:val="00D1416C"/>
    <w:rsid w:val="00D14184"/>
    <w:rsid w:val="00D1418B"/>
    <w:rsid w:val="00D14195"/>
    <w:rsid w:val="00D141C7"/>
    <w:rsid w:val="00D141F3"/>
    <w:rsid w:val="00D14207"/>
    <w:rsid w:val="00D14218"/>
    <w:rsid w:val="00D1421C"/>
    <w:rsid w:val="00D14250"/>
    <w:rsid w:val="00D1426A"/>
    <w:rsid w:val="00D1426C"/>
    <w:rsid w:val="00D14304"/>
    <w:rsid w:val="00D1430B"/>
    <w:rsid w:val="00D1431C"/>
    <w:rsid w:val="00D14330"/>
    <w:rsid w:val="00D14342"/>
    <w:rsid w:val="00D14385"/>
    <w:rsid w:val="00D143A9"/>
    <w:rsid w:val="00D143C2"/>
    <w:rsid w:val="00D143E5"/>
    <w:rsid w:val="00D14406"/>
    <w:rsid w:val="00D14425"/>
    <w:rsid w:val="00D1443E"/>
    <w:rsid w:val="00D14464"/>
    <w:rsid w:val="00D144A1"/>
    <w:rsid w:val="00D14515"/>
    <w:rsid w:val="00D1455A"/>
    <w:rsid w:val="00D14564"/>
    <w:rsid w:val="00D14567"/>
    <w:rsid w:val="00D14569"/>
    <w:rsid w:val="00D14619"/>
    <w:rsid w:val="00D14643"/>
    <w:rsid w:val="00D1467C"/>
    <w:rsid w:val="00D14691"/>
    <w:rsid w:val="00D146E0"/>
    <w:rsid w:val="00D146EF"/>
    <w:rsid w:val="00D14707"/>
    <w:rsid w:val="00D14721"/>
    <w:rsid w:val="00D14723"/>
    <w:rsid w:val="00D14728"/>
    <w:rsid w:val="00D1473C"/>
    <w:rsid w:val="00D1477C"/>
    <w:rsid w:val="00D147B7"/>
    <w:rsid w:val="00D147D5"/>
    <w:rsid w:val="00D147DF"/>
    <w:rsid w:val="00D147E8"/>
    <w:rsid w:val="00D1480F"/>
    <w:rsid w:val="00D148A3"/>
    <w:rsid w:val="00D14903"/>
    <w:rsid w:val="00D14906"/>
    <w:rsid w:val="00D1490D"/>
    <w:rsid w:val="00D14967"/>
    <w:rsid w:val="00D149A1"/>
    <w:rsid w:val="00D149A4"/>
    <w:rsid w:val="00D149F8"/>
    <w:rsid w:val="00D14A0A"/>
    <w:rsid w:val="00D14A37"/>
    <w:rsid w:val="00D14A44"/>
    <w:rsid w:val="00D14A6F"/>
    <w:rsid w:val="00D14A8E"/>
    <w:rsid w:val="00D14A9B"/>
    <w:rsid w:val="00D14AA4"/>
    <w:rsid w:val="00D14AA8"/>
    <w:rsid w:val="00D14B06"/>
    <w:rsid w:val="00D14B53"/>
    <w:rsid w:val="00D14B73"/>
    <w:rsid w:val="00D14B79"/>
    <w:rsid w:val="00D14B87"/>
    <w:rsid w:val="00D14BBE"/>
    <w:rsid w:val="00D14BFF"/>
    <w:rsid w:val="00D14C04"/>
    <w:rsid w:val="00D14C3D"/>
    <w:rsid w:val="00D14C51"/>
    <w:rsid w:val="00D14C56"/>
    <w:rsid w:val="00D14C8D"/>
    <w:rsid w:val="00D14CB4"/>
    <w:rsid w:val="00D14CFE"/>
    <w:rsid w:val="00D14D19"/>
    <w:rsid w:val="00D14D36"/>
    <w:rsid w:val="00D14DA0"/>
    <w:rsid w:val="00D14DC4"/>
    <w:rsid w:val="00D14DDB"/>
    <w:rsid w:val="00D14DF5"/>
    <w:rsid w:val="00D14E01"/>
    <w:rsid w:val="00D14E32"/>
    <w:rsid w:val="00D14E41"/>
    <w:rsid w:val="00D14E42"/>
    <w:rsid w:val="00D14E6C"/>
    <w:rsid w:val="00D14E6F"/>
    <w:rsid w:val="00D14E79"/>
    <w:rsid w:val="00D14ECA"/>
    <w:rsid w:val="00D14EEC"/>
    <w:rsid w:val="00D14F1D"/>
    <w:rsid w:val="00D14F3B"/>
    <w:rsid w:val="00D14F82"/>
    <w:rsid w:val="00D14F89"/>
    <w:rsid w:val="00D14FDF"/>
    <w:rsid w:val="00D1501E"/>
    <w:rsid w:val="00D15033"/>
    <w:rsid w:val="00D1504E"/>
    <w:rsid w:val="00D1505E"/>
    <w:rsid w:val="00D150D5"/>
    <w:rsid w:val="00D150EA"/>
    <w:rsid w:val="00D15101"/>
    <w:rsid w:val="00D15127"/>
    <w:rsid w:val="00D1513D"/>
    <w:rsid w:val="00D15170"/>
    <w:rsid w:val="00D1518F"/>
    <w:rsid w:val="00D15193"/>
    <w:rsid w:val="00D151A2"/>
    <w:rsid w:val="00D151A9"/>
    <w:rsid w:val="00D151C7"/>
    <w:rsid w:val="00D151F0"/>
    <w:rsid w:val="00D1522F"/>
    <w:rsid w:val="00D15256"/>
    <w:rsid w:val="00D152DF"/>
    <w:rsid w:val="00D152F8"/>
    <w:rsid w:val="00D153C8"/>
    <w:rsid w:val="00D1540D"/>
    <w:rsid w:val="00D15420"/>
    <w:rsid w:val="00D15462"/>
    <w:rsid w:val="00D15477"/>
    <w:rsid w:val="00D15491"/>
    <w:rsid w:val="00D154D3"/>
    <w:rsid w:val="00D15504"/>
    <w:rsid w:val="00D15540"/>
    <w:rsid w:val="00D155A5"/>
    <w:rsid w:val="00D155F1"/>
    <w:rsid w:val="00D155F5"/>
    <w:rsid w:val="00D15617"/>
    <w:rsid w:val="00D1562E"/>
    <w:rsid w:val="00D156B0"/>
    <w:rsid w:val="00D156D7"/>
    <w:rsid w:val="00D156F5"/>
    <w:rsid w:val="00D15714"/>
    <w:rsid w:val="00D15720"/>
    <w:rsid w:val="00D15729"/>
    <w:rsid w:val="00D15748"/>
    <w:rsid w:val="00D15792"/>
    <w:rsid w:val="00D157AB"/>
    <w:rsid w:val="00D157CD"/>
    <w:rsid w:val="00D1582B"/>
    <w:rsid w:val="00D1586B"/>
    <w:rsid w:val="00D15878"/>
    <w:rsid w:val="00D158BF"/>
    <w:rsid w:val="00D158C0"/>
    <w:rsid w:val="00D158FB"/>
    <w:rsid w:val="00D15920"/>
    <w:rsid w:val="00D15956"/>
    <w:rsid w:val="00D15980"/>
    <w:rsid w:val="00D159B2"/>
    <w:rsid w:val="00D15A03"/>
    <w:rsid w:val="00D15A0A"/>
    <w:rsid w:val="00D15A12"/>
    <w:rsid w:val="00D15AAC"/>
    <w:rsid w:val="00D15ABE"/>
    <w:rsid w:val="00D15AC2"/>
    <w:rsid w:val="00D15AF2"/>
    <w:rsid w:val="00D15AF6"/>
    <w:rsid w:val="00D15AFC"/>
    <w:rsid w:val="00D15B79"/>
    <w:rsid w:val="00D15B81"/>
    <w:rsid w:val="00D15B97"/>
    <w:rsid w:val="00D15BA8"/>
    <w:rsid w:val="00D15BFF"/>
    <w:rsid w:val="00D15C2B"/>
    <w:rsid w:val="00D15C53"/>
    <w:rsid w:val="00D15C6F"/>
    <w:rsid w:val="00D15CDC"/>
    <w:rsid w:val="00D15D17"/>
    <w:rsid w:val="00D15D23"/>
    <w:rsid w:val="00D15D6D"/>
    <w:rsid w:val="00D15DB3"/>
    <w:rsid w:val="00D15DBB"/>
    <w:rsid w:val="00D15DE7"/>
    <w:rsid w:val="00D15E56"/>
    <w:rsid w:val="00D15E6B"/>
    <w:rsid w:val="00D15E7E"/>
    <w:rsid w:val="00D15EC5"/>
    <w:rsid w:val="00D15ED2"/>
    <w:rsid w:val="00D15F04"/>
    <w:rsid w:val="00D15F2F"/>
    <w:rsid w:val="00D15FFC"/>
    <w:rsid w:val="00D16011"/>
    <w:rsid w:val="00D16019"/>
    <w:rsid w:val="00D16052"/>
    <w:rsid w:val="00D1608C"/>
    <w:rsid w:val="00D160AA"/>
    <w:rsid w:val="00D160B1"/>
    <w:rsid w:val="00D160B9"/>
    <w:rsid w:val="00D160C0"/>
    <w:rsid w:val="00D160C1"/>
    <w:rsid w:val="00D16103"/>
    <w:rsid w:val="00D16127"/>
    <w:rsid w:val="00D16134"/>
    <w:rsid w:val="00D1615E"/>
    <w:rsid w:val="00D1617C"/>
    <w:rsid w:val="00D161D7"/>
    <w:rsid w:val="00D1623A"/>
    <w:rsid w:val="00D16279"/>
    <w:rsid w:val="00D16338"/>
    <w:rsid w:val="00D1635B"/>
    <w:rsid w:val="00D16378"/>
    <w:rsid w:val="00D16384"/>
    <w:rsid w:val="00D163AC"/>
    <w:rsid w:val="00D163CA"/>
    <w:rsid w:val="00D163E5"/>
    <w:rsid w:val="00D163EB"/>
    <w:rsid w:val="00D163ED"/>
    <w:rsid w:val="00D16416"/>
    <w:rsid w:val="00D1643D"/>
    <w:rsid w:val="00D1643E"/>
    <w:rsid w:val="00D1644A"/>
    <w:rsid w:val="00D16476"/>
    <w:rsid w:val="00D1648B"/>
    <w:rsid w:val="00D164C8"/>
    <w:rsid w:val="00D164DD"/>
    <w:rsid w:val="00D16532"/>
    <w:rsid w:val="00D16564"/>
    <w:rsid w:val="00D1659D"/>
    <w:rsid w:val="00D165E7"/>
    <w:rsid w:val="00D165F7"/>
    <w:rsid w:val="00D16621"/>
    <w:rsid w:val="00D16638"/>
    <w:rsid w:val="00D16685"/>
    <w:rsid w:val="00D16693"/>
    <w:rsid w:val="00D166B9"/>
    <w:rsid w:val="00D166DA"/>
    <w:rsid w:val="00D166E5"/>
    <w:rsid w:val="00D166ED"/>
    <w:rsid w:val="00D166EE"/>
    <w:rsid w:val="00D16705"/>
    <w:rsid w:val="00D16706"/>
    <w:rsid w:val="00D16710"/>
    <w:rsid w:val="00D16727"/>
    <w:rsid w:val="00D16744"/>
    <w:rsid w:val="00D16774"/>
    <w:rsid w:val="00D16784"/>
    <w:rsid w:val="00D16809"/>
    <w:rsid w:val="00D1682F"/>
    <w:rsid w:val="00D168A1"/>
    <w:rsid w:val="00D168AF"/>
    <w:rsid w:val="00D168E0"/>
    <w:rsid w:val="00D16904"/>
    <w:rsid w:val="00D16915"/>
    <w:rsid w:val="00D1691C"/>
    <w:rsid w:val="00D16930"/>
    <w:rsid w:val="00D1695C"/>
    <w:rsid w:val="00D169A9"/>
    <w:rsid w:val="00D169AD"/>
    <w:rsid w:val="00D169B0"/>
    <w:rsid w:val="00D169B3"/>
    <w:rsid w:val="00D169B4"/>
    <w:rsid w:val="00D169BD"/>
    <w:rsid w:val="00D169DF"/>
    <w:rsid w:val="00D16A08"/>
    <w:rsid w:val="00D16A0C"/>
    <w:rsid w:val="00D16A29"/>
    <w:rsid w:val="00D16A66"/>
    <w:rsid w:val="00D16A84"/>
    <w:rsid w:val="00D16A88"/>
    <w:rsid w:val="00D16AF5"/>
    <w:rsid w:val="00D16B0E"/>
    <w:rsid w:val="00D16B65"/>
    <w:rsid w:val="00D16B66"/>
    <w:rsid w:val="00D16B74"/>
    <w:rsid w:val="00D16BC5"/>
    <w:rsid w:val="00D16BD0"/>
    <w:rsid w:val="00D16BFF"/>
    <w:rsid w:val="00D16C07"/>
    <w:rsid w:val="00D16C31"/>
    <w:rsid w:val="00D16C55"/>
    <w:rsid w:val="00D16C60"/>
    <w:rsid w:val="00D16C62"/>
    <w:rsid w:val="00D16C68"/>
    <w:rsid w:val="00D16C81"/>
    <w:rsid w:val="00D16C91"/>
    <w:rsid w:val="00D16CDE"/>
    <w:rsid w:val="00D16D0C"/>
    <w:rsid w:val="00D16D1F"/>
    <w:rsid w:val="00D16D4C"/>
    <w:rsid w:val="00D16D97"/>
    <w:rsid w:val="00D16DAB"/>
    <w:rsid w:val="00D16DE1"/>
    <w:rsid w:val="00D16E09"/>
    <w:rsid w:val="00D16E75"/>
    <w:rsid w:val="00D16E76"/>
    <w:rsid w:val="00D16EB2"/>
    <w:rsid w:val="00D16EE3"/>
    <w:rsid w:val="00D16F4B"/>
    <w:rsid w:val="00D16F68"/>
    <w:rsid w:val="00D16F70"/>
    <w:rsid w:val="00D16F7C"/>
    <w:rsid w:val="00D16F97"/>
    <w:rsid w:val="00D16FAC"/>
    <w:rsid w:val="00D17002"/>
    <w:rsid w:val="00D1700D"/>
    <w:rsid w:val="00D17057"/>
    <w:rsid w:val="00D170A1"/>
    <w:rsid w:val="00D170BC"/>
    <w:rsid w:val="00D170DB"/>
    <w:rsid w:val="00D17173"/>
    <w:rsid w:val="00D17179"/>
    <w:rsid w:val="00D171B8"/>
    <w:rsid w:val="00D171BC"/>
    <w:rsid w:val="00D1720C"/>
    <w:rsid w:val="00D17234"/>
    <w:rsid w:val="00D17242"/>
    <w:rsid w:val="00D17276"/>
    <w:rsid w:val="00D17293"/>
    <w:rsid w:val="00D172D2"/>
    <w:rsid w:val="00D17318"/>
    <w:rsid w:val="00D1731D"/>
    <w:rsid w:val="00D1731E"/>
    <w:rsid w:val="00D17321"/>
    <w:rsid w:val="00D1732F"/>
    <w:rsid w:val="00D1735A"/>
    <w:rsid w:val="00D1736F"/>
    <w:rsid w:val="00D17389"/>
    <w:rsid w:val="00D1739F"/>
    <w:rsid w:val="00D173D8"/>
    <w:rsid w:val="00D17445"/>
    <w:rsid w:val="00D17484"/>
    <w:rsid w:val="00D1748E"/>
    <w:rsid w:val="00D17493"/>
    <w:rsid w:val="00D174D8"/>
    <w:rsid w:val="00D174E4"/>
    <w:rsid w:val="00D174F0"/>
    <w:rsid w:val="00D1753D"/>
    <w:rsid w:val="00D17574"/>
    <w:rsid w:val="00D1759E"/>
    <w:rsid w:val="00D175AA"/>
    <w:rsid w:val="00D175B6"/>
    <w:rsid w:val="00D175BB"/>
    <w:rsid w:val="00D175C3"/>
    <w:rsid w:val="00D17635"/>
    <w:rsid w:val="00D1763F"/>
    <w:rsid w:val="00D1764A"/>
    <w:rsid w:val="00D1765F"/>
    <w:rsid w:val="00D17660"/>
    <w:rsid w:val="00D1770E"/>
    <w:rsid w:val="00D17748"/>
    <w:rsid w:val="00D1774F"/>
    <w:rsid w:val="00D17752"/>
    <w:rsid w:val="00D1777F"/>
    <w:rsid w:val="00D17799"/>
    <w:rsid w:val="00D177C5"/>
    <w:rsid w:val="00D177D6"/>
    <w:rsid w:val="00D177E2"/>
    <w:rsid w:val="00D17841"/>
    <w:rsid w:val="00D1785E"/>
    <w:rsid w:val="00D1789D"/>
    <w:rsid w:val="00D178AF"/>
    <w:rsid w:val="00D178BB"/>
    <w:rsid w:val="00D178C0"/>
    <w:rsid w:val="00D178ED"/>
    <w:rsid w:val="00D178F5"/>
    <w:rsid w:val="00D1790C"/>
    <w:rsid w:val="00D17925"/>
    <w:rsid w:val="00D1794F"/>
    <w:rsid w:val="00D1795E"/>
    <w:rsid w:val="00D1796A"/>
    <w:rsid w:val="00D17A15"/>
    <w:rsid w:val="00D17A62"/>
    <w:rsid w:val="00D17AA9"/>
    <w:rsid w:val="00D17AC4"/>
    <w:rsid w:val="00D17AC8"/>
    <w:rsid w:val="00D17ACA"/>
    <w:rsid w:val="00D17AEC"/>
    <w:rsid w:val="00D17B32"/>
    <w:rsid w:val="00D17B68"/>
    <w:rsid w:val="00D17C06"/>
    <w:rsid w:val="00D17C1A"/>
    <w:rsid w:val="00D17C26"/>
    <w:rsid w:val="00D17C40"/>
    <w:rsid w:val="00D17C5B"/>
    <w:rsid w:val="00D17C69"/>
    <w:rsid w:val="00D17C8D"/>
    <w:rsid w:val="00D17CAE"/>
    <w:rsid w:val="00D17CC3"/>
    <w:rsid w:val="00D17CE7"/>
    <w:rsid w:val="00D17D12"/>
    <w:rsid w:val="00D17D1F"/>
    <w:rsid w:val="00D17D25"/>
    <w:rsid w:val="00D17D43"/>
    <w:rsid w:val="00D17D8B"/>
    <w:rsid w:val="00D17DD2"/>
    <w:rsid w:val="00D17DE5"/>
    <w:rsid w:val="00D17E09"/>
    <w:rsid w:val="00D17E10"/>
    <w:rsid w:val="00D17E1D"/>
    <w:rsid w:val="00D17E50"/>
    <w:rsid w:val="00D17E57"/>
    <w:rsid w:val="00D17E93"/>
    <w:rsid w:val="00D17E9A"/>
    <w:rsid w:val="00D17EA8"/>
    <w:rsid w:val="00D17EAB"/>
    <w:rsid w:val="00D17EAF"/>
    <w:rsid w:val="00D17EB1"/>
    <w:rsid w:val="00D17EC9"/>
    <w:rsid w:val="00D17EDB"/>
    <w:rsid w:val="00D17EE9"/>
    <w:rsid w:val="00D17EEB"/>
    <w:rsid w:val="00D17F02"/>
    <w:rsid w:val="00D17F6A"/>
    <w:rsid w:val="00D17F6B"/>
    <w:rsid w:val="00D17F9A"/>
    <w:rsid w:val="00D17FA3"/>
    <w:rsid w:val="00D17FCE"/>
    <w:rsid w:val="00D17FE0"/>
    <w:rsid w:val="00D20044"/>
    <w:rsid w:val="00D20061"/>
    <w:rsid w:val="00D20071"/>
    <w:rsid w:val="00D20076"/>
    <w:rsid w:val="00D200C5"/>
    <w:rsid w:val="00D2010B"/>
    <w:rsid w:val="00D20130"/>
    <w:rsid w:val="00D2013C"/>
    <w:rsid w:val="00D20170"/>
    <w:rsid w:val="00D2018B"/>
    <w:rsid w:val="00D201B1"/>
    <w:rsid w:val="00D201B7"/>
    <w:rsid w:val="00D201CA"/>
    <w:rsid w:val="00D20276"/>
    <w:rsid w:val="00D202A1"/>
    <w:rsid w:val="00D202BD"/>
    <w:rsid w:val="00D202F8"/>
    <w:rsid w:val="00D20305"/>
    <w:rsid w:val="00D20330"/>
    <w:rsid w:val="00D20334"/>
    <w:rsid w:val="00D20339"/>
    <w:rsid w:val="00D20379"/>
    <w:rsid w:val="00D20381"/>
    <w:rsid w:val="00D20383"/>
    <w:rsid w:val="00D2038D"/>
    <w:rsid w:val="00D203C8"/>
    <w:rsid w:val="00D203D8"/>
    <w:rsid w:val="00D203E2"/>
    <w:rsid w:val="00D203F8"/>
    <w:rsid w:val="00D20454"/>
    <w:rsid w:val="00D204FD"/>
    <w:rsid w:val="00D20514"/>
    <w:rsid w:val="00D2056B"/>
    <w:rsid w:val="00D2056C"/>
    <w:rsid w:val="00D2057C"/>
    <w:rsid w:val="00D20587"/>
    <w:rsid w:val="00D2061F"/>
    <w:rsid w:val="00D20629"/>
    <w:rsid w:val="00D20670"/>
    <w:rsid w:val="00D206A3"/>
    <w:rsid w:val="00D206AD"/>
    <w:rsid w:val="00D206B5"/>
    <w:rsid w:val="00D206F4"/>
    <w:rsid w:val="00D20704"/>
    <w:rsid w:val="00D2072E"/>
    <w:rsid w:val="00D20774"/>
    <w:rsid w:val="00D20777"/>
    <w:rsid w:val="00D2078B"/>
    <w:rsid w:val="00D207EE"/>
    <w:rsid w:val="00D20803"/>
    <w:rsid w:val="00D20879"/>
    <w:rsid w:val="00D208B2"/>
    <w:rsid w:val="00D208D1"/>
    <w:rsid w:val="00D208E9"/>
    <w:rsid w:val="00D208FD"/>
    <w:rsid w:val="00D20946"/>
    <w:rsid w:val="00D2094A"/>
    <w:rsid w:val="00D209AE"/>
    <w:rsid w:val="00D209DB"/>
    <w:rsid w:val="00D20A2F"/>
    <w:rsid w:val="00D20A30"/>
    <w:rsid w:val="00D20A93"/>
    <w:rsid w:val="00D20A98"/>
    <w:rsid w:val="00D20ABD"/>
    <w:rsid w:val="00D20B00"/>
    <w:rsid w:val="00D20B27"/>
    <w:rsid w:val="00D20B28"/>
    <w:rsid w:val="00D20B66"/>
    <w:rsid w:val="00D20B67"/>
    <w:rsid w:val="00D20BAD"/>
    <w:rsid w:val="00D20BCA"/>
    <w:rsid w:val="00D20BD0"/>
    <w:rsid w:val="00D20C0B"/>
    <w:rsid w:val="00D20C37"/>
    <w:rsid w:val="00D20C9B"/>
    <w:rsid w:val="00D20CA5"/>
    <w:rsid w:val="00D20CB3"/>
    <w:rsid w:val="00D20CEA"/>
    <w:rsid w:val="00D20D39"/>
    <w:rsid w:val="00D20D55"/>
    <w:rsid w:val="00D20D6B"/>
    <w:rsid w:val="00D20D88"/>
    <w:rsid w:val="00D20DA7"/>
    <w:rsid w:val="00D20DCE"/>
    <w:rsid w:val="00D20DF8"/>
    <w:rsid w:val="00D20E16"/>
    <w:rsid w:val="00D20E2F"/>
    <w:rsid w:val="00D20E6A"/>
    <w:rsid w:val="00D20E76"/>
    <w:rsid w:val="00D20E83"/>
    <w:rsid w:val="00D20E93"/>
    <w:rsid w:val="00D20EB1"/>
    <w:rsid w:val="00D20EBB"/>
    <w:rsid w:val="00D20EE8"/>
    <w:rsid w:val="00D20F1F"/>
    <w:rsid w:val="00D20F3A"/>
    <w:rsid w:val="00D20F42"/>
    <w:rsid w:val="00D20F66"/>
    <w:rsid w:val="00D20F68"/>
    <w:rsid w:val="00D20FAD"/>
    <w:rsid w:val="00D20FFB"/>
    <w:rsid w:val="00D21038"/>
    <w:rsid w:val="00D21063"/>
    <w:rsid w:val="00D21071"/>
    <w:rsid w:val="00D2107D"/>
    <w:rsid w:val="00D21089"/>
    <w:rsid w:val="00D2109B"/>
    <w:rsid w:val="00D210B7"/>
    <w:rsid w:val="00D210BA"/>
    <w:rsid w:val="00D210D6"/>
    <w:rsid w:val="00D210F2"/>
    <w:rsid w:val="00D2115A"/>
    <w:rsid w:val="00D21177"/>
    <w:rsid w:val="00D211A5"/>
    <w:rsid w:val="00D211F7"/>
    <w:rsid w:val="00D21207"/>
    <w:rsid w:val="00D2120C"/>
    <w:rsid w:val="00D21213"/>
    <w:rsid w:val="00D2121C"/>
    <w:rsid w:val="00D2123A"/>
    <w:rsid w:val="00D2123D"/>
    <w:rsid w:val="00D21258"/>
    <w:rsid w:val="00D21271"/>
    <w:rsid w:val="00D21295"/>
    <w:rsid w:val="00D212B8"/>
    <w:rsid w:val="00D21362"/>
    <w:rsid w:val="00D213FC"/>
    <w:rsid w:val="00D21409"/>
    <w:rsid w:val="00D2140A"/>
    <w:rsid w:val="00D21456"/>
    <w:rsid w:val="00D2146D"/>
    <w:rsid w:val="00D21483"/>
    <w:rsid w:val="00D214C2"/>
    <w:rsid w:val="00D214E5"/>
    <w:rsid w:val="00D214E9"/>
    <w:rsid w:val="00D214FA"/>
    <w:rsid w:val="00D2150A"/>
    <w:rsid w:val="00D21524"/>
    <w:rsid w:val="00D21526"/>
    <w:rsid w:val="00D21540"/>
    <w:rsid w:val="00D21582"/>
    <w:rsid w:val="00D215C7"/>
    <w:rsid w:val="00D215C8"/>
    <w:rsid w:val="00D215EE"/>
    <w:rsid w:val="00D215F3"/>
    <w:rsid w:val="00D215FA"/>
    <w:rsid w:val="00D21637"/>
    <w:rsid w:val="00D2166A"/>
    <w:rsid w:val="00D2169C"/>
    <w:rsid w:val="00D2169E"/>
    <w:rsid w:val="00D216BB"/>
    <w:rsid w:val="00D216C0"/>
    <w:rsid w:val="00D216D2"/>
    <w:rsid w:val="00D21705"/>
    <w:rsid w:val="00D2170F"/>
    <w:rsid w:val="00D21732"/>
    <w:rsid w:val="00D21789"/>
    <w:rsid w:val="00D217CC"/>
    <w:rsid w:val="00D2182F"/>
    <w:rsid w:val="00D21892"/>
    <w:rsid w:val="00D218BE"/>
    <w:rsid w:val="00D218BF"/>
    <w:rsid w:val="00D218D8"/>
    <w:rsid w:val="00D2194E"/>
    <w:rsid w:val="00D21955"/>
    <w:rsid w:val="00D21999"/>
    <w:rsid w:val="00D219B1"/>
    <w:rsid w:val="00D219CC"/>
    <w:rsid w:val="00D219D0"/>
    <w:rsid w:val="00D219D2"/>
    <w:rsid w:val="00D219DB"/>
    <w:rsid w:val="00D219F9"/>
    <w:rsid w:val="00D219FB"/>
    <w:rsid w:val="00D219FE"/>
    <w:rsid w:val="00D21A21"/>
    <w:rsid w:val="00D21A89"/>
    <w:rsid w:val="00D21AB3"/>
    <w:rsid w:val="00D21ABC"/>
    <w:rsid w:val="00D21AD0"/>
    <w:rsid w:val="00D21AE0"/>
    <w:rsid w:val="00D21B25"/>
    <w:rsid w:val="00D21B38"/>
    <w:rsid w:val="00D21B49"/>
    <w:rsid w:val="00D21B7F"/>
    <w:rsid w:val="00D21BD8"/>
    <w:rsid w:val="00D21BD9"/>
    <w:rsid w:val="00D21C10"/>
    <w:rsid w:val="00D21C23"/>
    <w:rsid w:val="00D21C44"/>
    <w:rsid w:val="00D21C59"/>
    <w:rsid w:val="00D21C74"/>
    <w:rsid w:val="00D21C77"/>
    <w:rsid w:val="00D21CAB"/>
    <w:rsid w:val="00D21CB7"/>
    <w:rsid w:val="00D21CD6"/>
    <w:rsid w:val="00D21CDE"/>
    <w:rsid w:val="00D21CED"/>
    <w:rsid w:val="00D21D3A"/>
    <w:rsid w:val="00D21D3D"/>
    <w:rsid w:val="00D21D46"/>
    <w:rsid w:val="00D21D6A"/>
    <w:rsid w:val="00D21D7E"/>
    <w:rsid w:val="00D21D82"/>
    <w:rsid w:val="00D21DC9"/>
    <w:rsid w:val="00D21DD5"/>
    <w:rsid w:val="00D21DDB"/>
    <w:rsid w:val="00D21E1E"/>
    <w:rsid w:val="00D21E37"/>
    <w:rsid w:val="00D21E3A"/>
    <w:rsid w:val="00D21E3B"/>
    <w:rsid w:val="00D21E43"/>
    <w:rsid w:val="00D21E6A"/>
    <w:rsid w:val="00D21E9C"/>
    <w:rsid w:val="00D21ECC"/>
    <w:rsid w:val="00D21EEF"/>
    <w:rsid w:val="00D21F07"/>
    <w:rsid w:val="00D21F0E"/>
    <w:rsid w:val="00D21F54"/>
    <w:rsid w:val="00D21F76"/>
    <w:rsid w:val="00D21F97"/>
    <w:rsid w:val="00D21FCC"/>
    <w:rsid w:val="00D21FD1"/>
    <w:rsid w:val="00D21FE3"/>
    <w:rsid w:val="00D22014"/>
    <w:rsid w:val="00D2202A"/>
    <w:rsid w:val="00D2204F"/>
    <w:rsid w:val="00D22082"/>
    <w:rsid w:val="00D2208F"/>
    <w:rsid w:val="00D220CA"/>
    <w:rsid w:val="00D220E1"/>
    <w:rsid w:val="00D220E6"/>
    <w:rsid w:val="00D220F7"/>
    <w:rsid w:val="00D22137"/>
    <w:rsid w:val="00D2214F"/>
    <w:rsid w:val="00D22150"/>
    <w:rsid w:val="00D2215E"/>
    <w:rsid w:val="00D22176"/>
    <w:rsid w:val="00D2219E"/>
    <w:rsid w:val="00D221A1"/>
    <w:rsid w:val="00D221BE"/>
    <w:rsid w:val="00D221F1"/>
    <w:rsid w:val="00D2222A"/>
    <w:rsid w:val="00D22236"/>
    <w:rsid w:val="00D2224A"/>
    <w:rsid w:val="00D22262"/>
    <w:rsid w:val="00D22293"/>
    <w:rsid w:val="00D222A6"/>
    <w:rsid w:val="00D222A7"/>
    <w:rsid w:val="00D222CA"/>
    <w:rsid w:val="00D222DE"/>
    <w:rsid w:val="00D222E4"/>
    <w:rsid w:val="00D222ED"/>
    <w:rsid w:val="00D222F8"/>
    <w:rsid w:val="00D222FB"/>
    <w:rsid w:val="00D2231B"/>
    <w:rsid w:val="00D2234D"/>
    <w:rsid w:val="00D22382"/>
    <w:rsid w:val="00D2239D"/>
    <w:rsid w:val="00D223A4"/>
    <w:rsid w:val="00D223BE"/>
    <w:rsid w:val="00D2242F"/>
    <w:rsid w:val="00D22444"/>
    <w:rsid w:val="00D224D7"/>
    <w:rsid w:val="00D224FA"/>
    <w:rsid w:val="00D22524"/>
    <w:rsid w:val="00D2255E"/>
    <w:rsid w:val="00D2258C"/>
    <w:rsid w:val="00D225B9"/>
    <w:rsid w:val="00D225CE"/>
    <w:rsid w:val="00D225D9"/>
    <w:rsid w:val="00D225F6"/>
    <w:rsid w:val="00D225FC"/>
    <w:rsid w:val="00D2261B"/>
    <w:rsid w:val="00D2261C"/>
    <w:rsid w:val="00D22621"/>
    <w:rsid w:val="00D22638"/>
    <w:rsid w:val="00D22695"/>
    <w:rsid w:val="00D226C9"/>
    <w:rsid w:val="00D226DA"/>
    <w:rsid w:val="00D226EE"/>
    <w:rsid w:val="00D2274E"/>
    <w:rsid w:val="00D22762"/>
    <w:rsid w:val="00D22784"/>
    <w:rsid w:val="00D22791"/>
    <w:rsid w:val="00D227C8"/>
    <w:rsid w:val="00D227DB"/>
    <w:rsid w:val="00D227DE"/>
    <w:rsid w:val="00D22825"/>
    <w:rsid w:val="00D2282D"/>
    <w:rsid w:val="00D2282E"/>
    <w:rsid w:val="00D2283E"/>
    <w:rsid w:val="00D22850"/>
    <w:rsid w:val="00D22878"/>
    <w:rsid w:val="00D2287A"/>
    <w:rsid w:val="00D228B0"/>
    <w:rsid w:val="00D228F4"/>
    <w:rsid w:val="00D228FF"/>
    <w:rsid w:val="00D22904"/>
    <w:rsid w:val="00D2291C"/>
    <w:rsid w:val="00D2299C"/>
    <w:rsid w:val="00D229AD"/>
    <w:rsid w:val="00D229FF"/>
    <w:rsid w:val="00D22A32"/>
    <w:rsid w:val="00D22A5A"/>
    <w:rsid w:val="00D22A89"/>
    <w:rsid w:val="00D22B45"/>
    <w:rsid w:val="00D22B58"/>
    <w:rsid w:val="00D22B64"/>
    <w:rsid w:val="00D22B81"/>
    <w:rsid w:val="00D22B8F"/>
    <w:rsid w:val="00D22BA5"/>
    <w:rsid w:val="00D22BB6"/>
    <w:rsid w:val="00D22BF8"/>
    <w:rsid w:val="00D22C29"/>
    <w:rsid w:val="00D22C35"/>
    <w:rsid w:val="00D22C5A"/>
    <w:rsid w:val="00D22C98"/>
    <w:rsid w:val="00D22CAE"/>
    <w:rsid w:val="00D22CB5"/>
    <w:rsid w:val="00D22D1E"/>
    <w:rsid w:val="00D22D53"/>
    <w:rsid w:val="00D22D5F"/>
    <w:rsid w:val="00D22D85"/>
    <w:rsid w:val="00D22D9B"/>
    <w:rsid w:val="00D22DA7"/>
    <w:rsid w:val="00D22DAD"/>
    <w:rsid w:val="00D22DBB"/>
    <w:rsid w:val="00D22DD8"/>
    <w:rsid w:val="00D22E69"/>
    <w:rsid w:val="00D22E77"/>
    <w:rsid w:val="00D22EA8"/>
    <w:rsid w:val="00D22ED0"/>
    <w:rsid w:val="00D22F0A"/>
    <w:rsid w:val="00D22F1C"/>
    <w:rsid w:val="00D22F6D"/>
    <w:rsid w:val="00D22FCA"/>
    <w:rsid w:val="00D22FDF"/>
    <w:rsid w:val="00D2300F"/>
    <w:rsid w:val="00D2302C"/>
    <w:rsid w:val="00D23046"/>
    <w:rsid w:val="00D2308C"/>
    <w:rsid w:val="00D23096"/>
    <w:rsid w:val="00D230F4"/>
    <w:rsid w:val="00D23109"/>
    <w:rsid w:val="00D23162"/>
    <w:rsid w:val="00D23179"/>
    <w:rsid w:val="00D23205"/>
    <w:rsid w:val="00D23212"/>
    <w:rsid w:val="00D23267"/>
    <w:rsid w:val="00D2326D"/>
    <w:rsid w:val="00D232B3"/>
    <w:rsid w:val="00D232D6"/>
    <w:rsid w:val="00D23313"/>
    <w:rsid w:val="00D2336A"/>
    <w:rsid w:val="00D233AA"/>
    <w:rsid w:val="00D233BC"/>
    <w:rsid w:val="00D233BD"/>
    <w:rsid w:val="00D233DE"/>
    <w:rsid w:val="00D2343B"/>
    <w:rsid w:val="00D23496"/>
    <w:rsid w:val="00D2349F"/>
    <w:rsid w:val="00D234E1"/>
    <w:rsid w:val="00D234F4"/>
    <w:rsid w:val="00D23504"/>
    <w:rsid w:val="00D23519"/>
    <w:rsid w:val="00D23530"/>
    <w:rsid w:val="00D2355A"/>
    <w:rsid w:val="00D2355F"/>
    <w:rsid w:val="00D23599"/>
    <w:rsid w:val="00D235B4"/>
    <w:rsid w:val="00D2364E"/>
    <w:rsid w:val="00D23683"/>
    <w:rsid w:val="00D236BF"/>
    <w:rsid w:val="00D23713"/>
    <w:rsid w:val="00D23725"/>
    <w:rsid w:val="00D2372C"/>
    <w:rsid w:val="00D2373A"/>
    <w:rsid w:val="00D23787"/>
    <w:rsid w:val="00D23795"/>
    <w:rsid w:val="00D23845"/>
    <w:rsid w:val="00D23898"/>
    <w:rsid w:val="00D238B3"/>
    <w:rsid w:val="00D2391A"/>
    <w:rsid w:val="00D23935"/>
    <w:rsid w:val="00D23944"/>
    <w:rsid w:val="00D2394A"/>
    <w:rsid w:val="00D23952"/>
    <w:rsid w:val="00D2396D"/>
    <w:rsid w:val="00D2397E"/>
    <w:rsid w:val="00D239AB"/>
    <w:rsid w:val="00D239B9"/>
    <w:rsid w:val="00D23A2D"/>
    <w:rsid w:val="00D23A37"/>
    <w:rsid w:val="00D23A6D"/>
    <w:rsid w:val="00D23AF4"/>
    <w:rsid w:val="00D23B07"/>
    <w:rsid w:val="00D23B51"/>
    <w:rsid w:val="00D23B9E"/>
    <w:rsid w:val="00D23BBE"/>
    <w:rsid w:val="00D23BE8"/>
    <w:rsid w:val="00D23BFF"/>
    <w:rsid w:val="00D23C09"/>
    <w:rsid w:val="00D23C3C"/>
    <w:rsid w:val="00D23C47"/>
    <w:rsid w:val="00D23C4B"/>
    <w:rsid w:val="00D23C53"/>
    <w:rsid w:val="00D23C69"/>
    <w:rsid w:val="00D23C71"/>
    <w:rsid w:val="00D23CA2"/>
    <w:rsid w:val="00D23CE1"/>
    <w:rsid w:val="00D23DD0"/>
    <w:rsid w:val="00D23E29"/>
    <w:rsid w:val="00D23EAF"/>
    <w:rsid w:val="00D23EBA"/>
    <w:rsid w:val="00D23EDE"/>
    <w:rsid w:val="00D23F1E"/>
    <w:rsid w:val="00D23F47"/>
    <w:rsid w:val="00D23F70"/>
    <w:rsid w:val="00D23FFD"/>
    <w:rsid w:val="00D2400F"/>
    <w:rsid w:val="00D2409A"/>
    <w:rsid w:val="00D240CE"/>
    <w:rsid w:val="00D240D4"/>
    <w:rsid w:val="00D24116"/>
    <w:rsid w:val="00D2414A"/>
    <w:rsid w:val="00D241C1"/>
    <w:rsid w:val="00D241ED"/>
    <w:rsid w:val="00D241F8"/>
    <w:rsid w:val="00D241FE"/>
    <w:rsid w:val="00D24219"/>
    <w:rsid w:val="00D242BF"/>
    <w:rsid w:val="00D242CE"/>
    <w:rsid w:val="00D2432A"/>
    <w:rsid w:val="00D24339"/>
    <w:rsid w:val="00D24352"/>
    <w:rsid w:val="00D2435E"/>
    <w:rsid w:val="00D24390"/>
    <w:rsid w:val="00D2442E"/>
    <w:rsid w:val="00D24462"/>
    <w:rsid w:val="00D2446F"/>
    <w:rsid w:val="00D24486"/>
    <w:rsid w:val="00D244A8"/>
    <w:rsid w:val="00D244B9"/>
    <w:rsid w:val="00D244E8"/>
    <w:rsid w:val="00D244FF"/>
    <w:rsid w:val="00D2451D"/>
    <w:rsid w:val="00D24524"/>
    <w:rsid w:val="00D2453F"/>
    <w:rsid w:val="00D245A0"/>
    <w:rsid w:val="00D245D2"/>
    <w:rsid w:val="00D2468D"/>
    <w:rsid w:val="00D246B2"/>
    <w:rsid w:val="00D24703"/>
    <w:rsid w:val="00D24704"/>
    <w:rsid w:val="00D2470F"/>
    <w:rsid w:val="00D24712"/>
    <w:rsid w:val="00D2472C"/>
    <w:rsid w:val="00D24737"/>
    <w:rsid w:val="00D2474B"/>
    <w:rsid w:val="00D247B1"/>
    <w:rsid w:val="00D247D7"/>
    <w:rsid w:val="00D24802"/>
    <w:rsid w:val="00D2482A"/>
    <w:rsid w:val="00D24830"/>
    <w:rsid w:val="00D24836"/>
    <w:rsid w:val="00D24844"/>
    <w:rsid w:val="00D24857"/>
    <w:rsid w:val="00D2489B"/>
    <w:rsid w:val="00D248CC"/>
    <w:rsid w:val="00D248E1"/>
    <w:rsid w:val="00D248E4"/>
    <w:rsid w:val="00D248EE"/>
    <w:rsid w:val="00D24967"/>
    <w:rsid w:val="00D24968"/>
    <w:rsid w:val="00D2498C"/>
    <w:rsid w:val="00D2499C"/>
    <w:rsid w:val="00D249A9"/>
    <w:rsid w:val="00D249B6"/>
    <w:rsid w:val="00D249BE"/>
    <w:rsid w:val="00D249EA"/>
    <w:rsid w:val="00D24A52"/>
    <w:rsid w:val="00D24AB7"/>
    <w:rsid w:val="00D24B63"/>
    <w:rsid w:val="00D24B74"/>
    <w:rsid w:val="00D24B77"/>
    <w:rsid w:val="00D24BB1"/>
    <w:rsid w:val="00D24BC7"/>
    <w:rsid w:val="00D24BD7"/>
    <w:rsid w:val="00D24BEB"/>
    <w:rsid w:val="00D24C2A"/>
    <w:rsid w:val="00D24C36"/>
    <w:rsid w:val="00D24C94"/>
    <w:rsid w:val="00D24CA4"/>
    <w:rsid w:val="00D24CDA"/>
    <w:rsid w:val="00D24CEA"/>
    <w:rsid w:val="00D24D30"/>
    <w:rsid w:val="00D24D5B"/>
    <w:rsid w:val="00D24D64"/>
    <w:rsid w:val="00D24DA5"/>
    <w:rsid w:val="00D24DAA"/>
    <w:rsid w:val="00D24DCA"/>
    <w:rsid w:val="00D24DCF"/>
    <w:rsid w:val="00D24DD4"/>
    <w:rsid w:val="00D24E0B"/>
    <w:rsid w:val="00D24E15"/>
    <w:rsid w:val="00D24E2A"/>
    <w:rsid w:val="00D24E4B"/>
    <w:rsid w:val="00D24E5A"/>
    <w:rsid w:val="00D24E75"/>
    <w:rsid w:val="00D24EDA"/>
    <w:rsid w:val="00D24F8E"/>
    <w:rsid w:val="00D24F8F"/>
    <w:rsid w:val="00D24FC2"/>
    <w:rsid w:val="00D25003"/>
    <w:rsid w:val="00D25043"/>
    <w:rsid w:val="00D2506E"/>
    <w:rsid w:val="00D2507D"/>
    <w:rsid w:val="00D250B7"/>
    <w:rsid w:val="00D25126"/>
    <w:rsid w:val="00D2514E"/>
    <w:rsid w:val="00D2516B"/>
    <w:rsid w:val="00D2518B"/>
    <w:rsid w:val="00D251DB"/>
    <w:rsid w:val="00D251E2"/>
    <w:rsid w:val="00D251F5"/>
    <w:rsid w:val="00D25210"/>
    <w:rsid w:val="00D2521C"/>
    <w:rsid w:val="00D25257"/>
    <w:rsid w:val="00D252A9"/>
    <w:rsid w:val="00D252B4"/>
    <w:rsid w:val="00D252BF"/>
    <w:rsid w:val="00D252D3"/>
    <w:rsid w:val="00D252EA"/>
    <w:rsid w:val="00D252F6"/>
    <w:rsid w:val="00D25302"/>
    <w:rsid w:val="00D2531A"/>
    <w:rsid w:val="00D25322"/>
    <w:rsid w:val="00D25326"/>
    <w:rsid w:val="00D253DC"/>
    <w:rsid w:val="00D25407"/>
    <w:rsid w:val="00D2541A"/>
    <w:rsid w:val="00D25443"/>
    <w:rsid w:val="00D2546A"/>
    <w:rsid w:val="00D25470"/>
    <w:rsid w:val="00D25484"/>
    <w:rsid w:val="00D254D4"/>
    <w:rsid w:val="00D254D9"/>
    <w:rsid w:val="00D25534"/>
    <w:rsid w:val="00D2555F"/>
    <w:rsid w:val="00D2557E"/>
    <w:rsid w:val="00D255A6"/>
    <w:rsid w:val="00D255B7"/>
    <w:rsid w:val="00D255D8"/>
    <w:rsid w:val="00D255DE"/>
    <w:rsid w:val="00D25608"/>
    <w:rsid w:val="00D2565F"/>
    <w:rsid w:val="00D256A0"/>
    <w:rsid w:val="00D256C9"/>
    <w:rsid w:val="00D256D0"/>
    <w:rsid w:val="00D2571B"/>
    <w:rsid w:val="00D2572A"/>
    <w:rsid w:val="00D2572F"/>
    <w:rsid w:val="00D2573C"/>
    <w:rsid w:val="00D2573E"/>
    <w:rsid w:val="00D25741"/>
    <w:rsid w:val="00D25742"/>
    <w:rsid w:val="00D2575B"/>
    <w:rsid w:val="00D25779"/>
    <w:rsid w:val="00D257C7"/>
    <w:rsid w:val="00D257E8"/>
    <w:rsid w:val="00D257EA"/>
    <w:rsid w:val="00D2582C"/>
    <w:rsid w:val="00D25830"/>
    <w:rsid w:val="00D2583F"/>
    <w:rsid w:val="00D2585C"/>
    <w:rsid w:val="00D25868"/>
    <w:rsid w:val="00D258C7"/>
    <w:rsid w:val="00D258E5"/>
    <w:rsid w:val="00D25915"/>
    <w:rsid w:val="00D25929"/>
    <w:rsid w:val="00D25951"/>
    <w:rsid w:val="00D259A1"/>
    <w:rsid w:val="00D259A5"/>
    <w:rsid w:val="00D259C9"/>
    <w:rsid w:val="00D259E3"/>
    <w:rsid w:val="00D259EC"/>
    <w:rsid w:val="00D259F9"/>
    <w:rsid w:val="00D25A3C"/>
    <w:rsid w:val="00D25A70"/>
    <w:rsid w:val="00D25A7A"/>
    <w:rsid w:val="00D25A7E"/>
    <w:rsid w:val="00D25A88"/>
    <w:rsid w:val="00D25A8F"/>
    <w:rsid w:val="00D25A9B"/>
    <w:rsid w:val="00D25AA1"/>
    <w:rsid w:val="00D25AD1"/>
    <w:rsid w:val="00D25AD5"/>
    <w:rsid w:val="00D25AE4"/>
    <w:rsid w:val="00D25AE7"/>
    <w:rsid w:val="00D25AED"/>
    <w:rsid w:val="00D25B07"/>
    <w:rsid w:val="00D25B4F"/>
    <w:rsid w:val="00D25B64"/>
    <w:rsid w:val="00D25B74"/>
    <w:rsid w:val="00D25BA4"/>
    <w:rsid w:val="00D25C53"/>
    <w:rsid w:val="00D25C5B"/>
    <w:rsid w:val="00D25C67"/>
    <w:rsid w:val="00D25D35"/>
    <w:rsid w:val="00D25D61"/>
    <w:rsid w:val="00D25D81"/>
    <w:rsid w:val="00D25DD2"/>
    <w:rsid w:val="00D25DDA"/>
    <w:rsid w:val="00D25E10"/>
    <w:rsid w:val="00D25E4A"/>
    <w:rsid w:val="00D25E4E"/>
    <w:rsid w:val="00D25E51"/>
    <w:rsid w:val="00D25E57"/>
    <w:rsid w:val="00D25E7F"/>
    <w:rsid w:val="00D25E8C"/>
    <w:rsid w:val="00D25E90"/>
    <w:rsid w:val="00D25E98"/>
    <w:rsid w:val="00D25F14"/>
    <w:rsid w:val="00D25F29"/>
    <w:rsid w:val="00D25F94"/>
    <w:rsid w:val="00D25FBA"/>
    <w:rsid w:val="00D25FD4"/>
    <w:rsid w:val="00D26006"/>
    <w:rsid w:val="00D26032"/>
    <w:rsid w:val="00D2607C"/>
    <w:rsid w:val="00D2608F"/>
    <w:rsid w:val="00D260DB"/>
    <w:rsid w:val="00D26105"/>
    <w:rsid w:val="00D2611A"/>
    <w:rsid w:val="00D2611E"/>
    <w:rsid w:val="00D26150"/>
    <w:rsid w:val="00D2615B"/>
    <w:rsid w:val="00D26186"/>
    <w:rsid w:val="00D261AE"/>
    <w:rsid w:val="00D261C0"/>
    <w:rsid w:val="00D261C9"/>
    <w:rsid w:val="00D261D2"/>
    <w:rsid w:val="00D261D8"/>
    <w:rsid w:val="00D261DF"/>
    <w:rsid w:val="00D26223"/>
    <w:rsid w:val="00D26258"/>
    <w:rsid w:val="00D26262"/>
    <w:rsid w:val="00D262AB"/>
    <w:rsid w:val="00D262B3"/>
    <w:rsid w:val="00D262BD"/>
    <w:rsid w:val="00D262C2"/>
    <w:rsid w:val="00D262CC"/>
    <w:rsid w:val="00D262D7"/>
    <w:rsid w:val="00D26355"/>
    <w:rsid w:val="00D26363"/>
    <w:rsid w:val="00D26364"/>
    <w:rsid w:val="00D2636F"/>
    <w:rsid w:val="00D263CB"/>
    <w:rsid w:val="00D263DD"/>
    <w:rsid w:val="00D263ED"/>
    <w:rsid w:val="00D263F1"/>
    <w:rsid w:val="00D263FA"/>
    <w:rsid w:val="00D26449"/>
    <w:rsid w:val="00D26460"/>
    <w:rsid w:val="00D264A0"/>
    <w:rsid w:val="00D26500"/>
    <w:rsid w:val="00D26553"/>
    <w:rsid w:val="00D2656B"/>
    <w:rsid w:val="00D26580"/>
    <w:rsid w:val="00D265B7"/>
    <w:rsid w:val="00D265CC"/>
    <w:rsid w:val="00D265CD"/>
    <w:rsid w:val="00D2663D"/>
    <w:rsid w:val="00D26678"/>
    <w:rsid w:val="00D266A5"/>
    <w:rsid w:val="00D266E9"/>
    <w:rsid w:val="00D2673F"/>
    <w:rsid w:val="00D26740"/>
    <w:rsid w:val="00D2675B"/>
    <w:rsid w:val="00D26760"/>
    <w:rsid w:val="00D26792"/>
    <w:rsid w:val="00D26794"/>
    <w:rsid w:val="00D267D3"/>
    <w:rsid w:val="00D267E0"/>
    <w:rsid w:val="00D26817"/>
    <w:rsid w:val="00D2681D"/>
    <w:rsid w:val="00D26866"/>
    <w:rsid w:val="00D268C1"/>
    <w:rsid w:val="00D268CC"/>
    <w:rsid w:val="00D268F3"/>
    <w:rsid w:val="00D2695E"/>
    <w:rsid w:val="00D2697F"/>
    <w:rsid w:val="00D26981"/>
    <w:rsid w:val="00D269A5"/>
    <w:rsid w:val="00D269A9"/>
    <w:rsid w:val="00D269B3"/>
    <w:rsid w:val="00D269F2"/>
    <w:rsid w:val="00D269F4"/>
    <w:rsid w:val="00D26A1B"/>
    <w:rsid w:val="00D26A37"/>
    <w:rsid w:val="00D26A43"/>
    <w:rsid w:val="00D26A4C"/>
    <w:rsid w:val="00D26A77"/>
    <w:rsid w:val="00D26A80"/>
    <w:rsid w:val="00D26A83"/>
    <w:rsid w:val="00D26A89"/>
    <w:rsid w:val="00D26AC2"/>
    <w:rsid w:val="00D26ACB"/>
    <w:rsid w:val="00D26AE1"/>
    <w:rsid w:val="00D26B0C"/>
    <w:rsid w:val="00D26B2D"/>
    <w:rsid w:val="00D26B36"/>
    <w:rsid w:val="00D26B3A"/>
    <w:rsid w:val="00D26B84"/>
    <w:rsid w:val="00D26BE6"/>
    <w:rsid w:val="00D26C62"/>
    <w:rsid w:val="00D26C66"/>
    <w:rsid w:val="00D26C6B"/>
    <w:rsid w:val="00D26C80"/>
    <w:rsid w:val="00D26CAB"/>
    <w:rsid w:val="00D26CB0"/>
    <w:rsid w:val="00D26CB9"/>
    <w:rsid w:val="00D26D21"/>
    <w:rsid w:val="00D26D2F"/>
    <w:rsid w:val="00D26D32"/>
    <w:rsid w:val="00D26D62"/>
    <w:rsid w:val="00D26D8F"/>
    <w:rsid w:val="00D26DAC"/>
    <w:rsid w:val="00D26DE8"/>
    <w:rsid w:val="00D26E19"/>
    <w:rsid w:val="00D26E1F"/>
    <w:rsid w:val="00D26E28"/>
    <w:rsid w:val="00D26E42"/>
    <w:rsid w:val="00D26EBD"/>
    <w:rsid w:val="00D26ED7"/>
    <w:rsid w:val="00D26F21"/>
    <w:rsid w:val="00D26F32"/>
    <w:rsid w:val="00D26F7C"/>
    <w:rsid w:val="00D26F82"/>
    <w:rsid w:val="00D26FA8"/>
    <w:rsid w:val="00D26FC4"/>
    <w:rsid w:val="00D26FC7"/>
    <w:rsid w:val="00D26FCE"/>
    <w:rsid w:val="00D27011"/>
    <w:rsid w:val="00D27075"/>
    <w:rsid w:val="00D27083"/>
    <w:rsid w:val="00D2709C"/>
    <w:rsid w:val="00D270B7"/>
    <w:rsid w:val="00D270D8"/>
    <w:rsid w:val="00D270DE"/>
    <w:rsid w:val="00D270E3"/>
    <w:rsid w:val="00D2715B"/>
    <w:rsid w:val="00D2718B"/>
    <w:rsid w:val="00D2719A"/>
    <w:rsid w:val="00D27226"/>
    <w:rsid w:val="00D2722E"/>
    <w:rsid w:val="00D27264"/>
    <w:rsid w:val="00D27281"/>
    <w:rsid w:val="00D27297"/>
    <w:rsid w:val="00D27301"/>
    <w:rsid w:val="00D27351"/>
    <w:rsid w:val="00D27359"/>
    <w:rsid w:val="00D2735E"/>
    <w:rsid w:val="00D27362"/>
    <w:rsid w:val="00D27378"/>
    <w:rsid w:val="00D273BB"/>
    <w:rsid w:val="00D273D5"/>
    <w:rsid w:val="00D273DB"/>
    <w:rsid w:val="00D273DE"/>
    <w:rsid w:val="00D2740A"/>
    <w:rsid w:val="00D2740E"/>
    <w:rsid w:val="00D2741D"/>
    <w:rsid w:val="00D27429"/>
    <w:rsid w:val="00D27494"/>
    <w:rsid w:val="00D274AA"/>
    <w:rsid w:val="00D274AD"/>
    <w:rsid w:val="00D274C4"/>
    <w:rsid w:val="00D274DF"/>
    <w:rsid w:val="00D27500"/>
    <w:rsid w:val="00D2750A"/>
    <w:rsid w:val="00D27519"/>
    <w:rsid w:val="00D27548"/>
    <w:rsid w:val="00D2757E"/>
    <w:rsid w:val="00D27599"/>
    <w:rsid w:val="00D27623"/>
    <w:rsid w:val="00D2764B"/>
    <w:rsid w:val="00D2765D"/>
    <w:rsid w:val="00D27670"/>
    <w:rsid w:val="00D2767F"/>
    <w:rsid w:val="00D276BC"/>
    <w:rsid w:val="00D276C3"/>
    <w:rsid w:val="00D276F5"/>
    <w:rsid w:val="00D27701"/>
    <w:rsid w:val="00D2777E"/>
    <w:rsid w:val="00D277AA"/>
    <w:rsid w:val="00D277B5"/>
    <w:rsid w:val="00D277CA"/>
    <w:rsid w:val="00D278A7"/>
    <w:rsid w:val="00D2791E"/>
    <w:rsid w:val="00D2794D"/>
    <w:rsid w:val="00D27958"/>
    <w:rsid w:val="00D27964"/>
    <w:rsid w:val="00D2797A"/>
    <w:rsid w:val="00D27985"/>
    <w:rsid w:val="00D27992"/>
    <w:rsid w:val="00D279C1"/>
    <w:rsid w:val="00D279C5"/>
    <w:rsid w:val="00D279E6"/>
    <w:rsid w:val="00D27A09"/>
    <w:rsid w:val="00D27A27"/>
    <w:rsid w:val="00D27A5E"/>
    <w:rsid w:val="00D27A6F"/>
    <w:rsid w:val="00D27A85"/>
    <w:rsid w:val="00D27A86"/>
    <w:rsid w:val="00D27AA1"/>
    <w:rsid w:val="00D27AAB"/>
    <w:rsid w:val="00D27ACE"/>
    <w:rsid w:val="00D27B15"/>
    <w:rsid w:val="00D27B1A"/>
    <w:rsid w:val="00D27B3E"/>
    <w:rsid w:val="00D27B3F"/>
    <w:rsid w:val="00D27B4F"/>
    <w:rsid w:val="00D27B5A"/>
    <w:rsid w:val="00D27B8E"/>
    <w:rsid w:val="00D27B97"/>
    <w:rsid w:val="00D27C01"/>
    <w:rsid w:val="00D27C21"/>
    <w:rsid w:val="00D27C40"/>
    <w:rsid w:val="00D27C5B"/>
    <w:rsid w:val="00D27C64"/>
    <w:rsid w:val="00D27C66"/>
    <w:rsid w:val="00D27C83"/>
    <w:rsid w:val="00D27C8A"/>
    <w:rsid w:val="00D27CA2"/>
    <w:rsid w:val="00D27CA5"/>
    <w:rsid w:val="00D27CC5"/>
    <w:rsid w:val="00D27CF6"/>
    <w:rsid w:val="00D27CF7"/>
    <w:rsid w:val="00D27D00"/>
    <w:rsid w:val="00D27D4D"/>
    <w:rsid w:val="00D27D71"/>
    <w:rsid w:val="00D27D86"/>
    <w:rsid w:val="00D27D94"/>
    <w:rsid w:val="00D27D98"/>
    <w:rsid w:val="00D27DCD"/>
    <w:rsid w:val="00D27DD0"/>
    <w:rsid w:val="00D27DD9"/>
    <w:rsid w:val="00D27DDB"/>
    <w:rsid w:val="00D27E00"/>
    <w:rsid w:val="00D27E08"/>
    <w:rsid w:val="00D27E3F"/>
    <w:rsid w:val="00D27E78"/>
    <w:rsid w:val="00D27E80"/>
    <w:rsid w:val="00D27EB7"/>
    <w:rsid w:val="00D27EB9"/>
    <w:rsid w:val="00D27EEE"/>
    <w:rsid w:val="00D27F6E"/>
    <w:rsid w:val="00D30001"/>
    <w:rsid w:val="00D3000A"/>
    <w:rsid w:val="00D30099"/>
    <w:rsid w:val="00D300F7"/>
    <w:rsid w:val="00D30119"/>
    <w:rsid w:val="00D30161"/>
    <w:rsid w:val="00D30178"/>
    <w:rsid w:val="00D30184"/>
    <w:rsid w:val="00D3018C"/>
    <w:rsid w:val="00D301A6"/>
    <w:rsid w:val="00D301BE"/>
    <w:rsid w:val="00D301C5"/>
    <w:rsid w:val="00D301E1"/>
    <w:rsid w:val="00D301E4"/>
    <w:rsid w:val="00D30256"/>
    <w:rsid w:val="00D3026E"/>
    <w:rsid w:val="00D30281"/>
    <w:rsid w:val="00D30289"/>
    <w:rsid w:val="00D3029A"/>
    <w:rsid w:val="00D302A9"/>
    <w:rsid w:val="00D302AD"/>
    <w:rsid w:val="00D302E6"/>
    <w:rsid w:val="00D30354"/>
    <w:rsid w:val="00D30371"/>
    <w:rsid w:val="00D30377"/>
    <w:rsid w:val="00D3037D"/>
    <w:rsid w:val="00D303A0"/>
    <w:rsid w:val="00D303D0"/>
    <w:rsid w:val="00D303D3"/>
    <w:rsid w:val="00D303E1"/>
    <w:rsid w:val="00D303F6"/>
    <w:rsid w:val="00D30406"/>
    <w:rsid w:val="00D3043D"/>
    <w:rsid w:val="00D30454"/>
    <w:rsid w:val="00D304B3"/>
    <w:rsid w:val="00D304B4"/>
    <w:rsid w:val="00D304EE"/>
    <w:rsid w:val="00D3050F"/>
    <w:rsid w:val="00D3053A"/>
    <w:rsid w:val="00D30552"/>
    <w:rsid w:val="00D30595"/>
    <w:rsid w:val="00D305E6"/>
    <w:rsid w:val="00D30653"/>
    <w:rsid w:val="00D30658"/>
    <w:rsid w:val="00D30679"/>
    <w:rsid w:val="00D306B8"/>
    <w:rsid w:val="00D306C7"/>
    <w:rsid w:val="00D306D3"/>
    <w:rsid w:val="00D306E1"/>
    <w:rsid w:val="00D306F5"/>
    <w:rsid w:val="00D30736"/>
    <w:rsid w:val="00D30747"/>
    <w:rsid w:val="00D30754"/>
    <w:rsid w:val="00D3077F"/>
    <w:rsid w:val="00D30797"/>
    <w:rsid w:val="00D307B9"/>
    <w:rsid w:val="00D307D1"/>
    <w:rsid w:val="00D307E0"/>
    <w:rsid w:val="00D30810"/>
    <w:rsid w:val="00D30864"/>
    <w:rsid w:val="00D30877"/>
    <w:rsid w:val="00D30891"/>
    <w:rsid w:val="00D308D1"/>
    <w:rsid w:val="00D308D5"/>
    <w:rsid w:val="00D308E1"/>
    <w:rsid w:val="00D30933"/>
    <w:rsid w:val="00D30942"/>
    <w:rsid w:val="00D30967"/>
    <w:rsid w:val="00D30983"/>
    <w:rsid w:val="00D309C6"/>
    <w:rsid w:val="00D309ED"/>
    <w:rsid w:val="00D30A6D"/>
    <w:rsid w:val="00D30A81"/>
    <w:rsid w:val="00D30A90"/>
    <w:rsid w:val="00D30A9E"/>
    <w:rsid w:val="00D30AB2"/>
    <w:rsid w:val="00D30AB4"/>
    <w:rsid w:val="00D30ADB"/>
    <w:rsid w:val="00D30ADF"/>
    <w:rsid w:val="00D30AF0"/>
    <w:rsid w:val="00D30B03"/>
    <w:rsid w:val="00D30B0A"/>
    <w:rsid w:val="00D30B0F"/>
    <w:rsid w:val="00D30B2D"/>
    <w:rsid w:val="00D30B45"/>
    <w:rsid w:val="00D30B48"/>
    <w:rsid w:val="00D30B4A"/>
    <w:rsid w:val="00D30B6C"/>
    <w:rsid w:val="00D30B83"/>
    <w:rsid w:val="00D30B95"/>
    <w:rsid w:val="00D30B9A"/>
    <w:rsid w:val="00D30BED"/>
    <w:rsid w:val="00D30C27"/>
    <w:rsid w:val="00D30C6A"/>
    <w:rsid w:val="00D30C70"/>
    <w:rsid w:val="00D30C71"/>
    <w:rsid w:val="00D30C89"/>
    <w:rsid w:val="00D30C93"/>
    <w:rsid w:val="00D30CD1"/>
    <w:rsid w:val="00D30D1D"/>
    <w:rsid w:val="00D30D22"/>
    <w:rsid w:val="00D30D27"/>
    <w:rsid w:val="00D30D28"/>
    <w:rsid w:val="00D30D3C"/>
    <w:rsid w:val="00D30DBB"/>
    <w:rsid w:val="00D30E11"/>
    <w:rsid w:val="00D30E1B"/>
    <w:rsid w:val="00D30E68"/>
    <w:rsid w:val="00D30E7F"/>
    <w:rsid w:val="00D30E8D"/>
    <w:rsid w:val="00D30EEC"/>
    <w:rsid w:val="00D30F0A"/>
    <w:rsid w:val="00D30F3B"/>
    <w:rsid w:val="00D30F56"/>
    <w:rsid w:val="00D30F62"/>
    <w:rsid w:val="00D30F79"/>
    <w:rsid w:val="00D30FA3"/>
    <w:rsid w:val="00D30FB9"/>
    <w:rsid w:val="00D30FD8"/>
    <w:rsid w:val="00D30FE7"/>
    <w:rsid w:val="00D30FF4"/>
    <w:rsid w:val="00D31004"/>
    <w:rsid w:val="00D3103B"/>
    <w:rsid w:val="00D31065"/>
    <w:rsid w:val="00D3106C"/>
    <w:rsid w:val="00D3109B"/>
    <w:rsid w:val="00D310D4"/>
    <w:rsid w:val="00D310D6"/>
    <w:rsid w:val="00D310E6"/>
    <w:rsid w:val="00D31161"/>
    <w:rsid w:val="00D31231"/>
    <w:rsid w:val="00D31271"/>
    <w:rsid w:val="00D31277"/>
    <w:rsid w:val="00D31286"/>
    <w:rsid w:val="00D3128F"/>
    <w:rsid w:val="00D312E4"/>
    <w:rsid w:val="00D3131A"/>
    <w:rsid w:val="00D3134D"/>
    <w:rsid w:val="00D31389"/>
    <w:rsid w:val="00D31395"/>
    <w:rsid w:val="00D313A8"/>
    <w:rsid w:val="00D31420"/>
    <w:rsid w:val="00D31424"/>
    <w:rsid w:val="00D3142B"/>
    <w:rsid w:val="00D31446"/>
    <w:rsid w:val="00D314B1"/>
    <w:rsid w:val="00D31505"/>
    <w:rsid w:val="00D31516"/>
    <w:rsid w:val="00D31519"/>
    <w:rsid w:val="00D31552"/>
    <w:rsid w:val="00D31556"/>
    <w:rsid w:val="00D3158E"/>
    <w:rsid w:val="00D315AC"/>
    <w:rsid w:val="00D315DE"/>
    <w:rsid w:val="00D315F1"/>
    <w:rsid w:val="00D31623"/>
    <w:rsid w:val="00D31653"/>
    <w:rsid w:val="00D3168F"/>
    <w:rsid w:val="00D316A8"/>
    <w:rsid w:val="00D316BF"/>
    <w:rsid w:val="00D31759"/>
    <w:rsid w:val="00D31766"/>
    <w:rsid w:val="00D31775"/>
    <w:rsid w:val="00D31779"/>
    <w:rsid w:val="00D3177A"/>
    <w:rsid w:val="00D317BD"/>
    <w:rsid w:val="00D317CF"/>
    <w:rsid w:val="00D317ED"/>
    <w:rsid w:val="00D3183D"/>
    <w:rsid w:val="00D31845"/>
    <w:rsid w:val="00D3188B"/>
    <w:rsid w:val="00D318BD"/>
    <w:rsid w:val="00D31930"/>
    <w:rsid w:val="00D319A8"/>
    <w:rsid w:val="00D319B4"/>
    <w:rsid w:val="00D319B8"/>
    <w:rsid w:val="00D31A08"/>
    <w:rsid w:val="00D31A2A"/>
    <w:rsid w:val="00D31A33"/>
    <w:rsid w:val="00D31A57"/>
    <w:rsid w:val="00D31A5C"/>
    <w:rsid w:val="00D31A92"/>
    <w:rsid w:val="00D31ABF"/>
    <w:rsid w:val="00D31AC2"/>
    <w:rsid w:val="00D31AE7"/>
    <w:rsid w:val="00D31AF3"/>
    <w:rsid w:val="00D31B1F"/>
    <w:rsid w:val="00D31B35"/>
    <w:rsid w:val="00D31B4B"/>
    <w:rsid w:val="00D31B60"/>
    <w:rsid w:val="00D31B6B"/>
    <w:rsid w:val="00D31BFD"/>
    <w:rsid w:val="00D31C38"/>
    <w:rsid w:val="00D31D23"/>
    <w:rsid w:val="00D31D70"/>
    <w:rsid w:val="00D31D7E"/>
    <w:rsid w:val="00D31DA6"/>
    <w:rsid w:val="00D31DE7"/>
    <w:rsid w:val="00D31E85"/>
    <w:rsid w:val="00D31EF9"/>
    <w:rsid w:val="00D31F12"/>
    <w:rsid w:val="00D31F76"/>
    <w:rsid w:val="00D31F97"/>
    <w:rsid w:val="00D31F9C"/>
    <w:rsid w:val="00D31FAB"/>
    <w:rsid w:val="00D31FD1"/>
    <w:rsid w:val="00D31FE6"/>
    <w:rsid w:val="00D31FE7"/>
    <w:rsid w:val="00D32013"/>
    <w:rsid w:val="00D32029"/>
    <w:rsid w:val="00D32034"/>
    <w:rsid w:val="00D32081"/>
    <w:rsid w:val="00D3208B"/>
    <w:rsid w:val="00D3209F"/>
    <w:rsid w:val="00D320A4"/>
    <w:rsid w:val="00D320BF"/>
    <w:rsid w:val="00D320D0"/>
    <w:rsid w:val="00D320DD"/>
    <w:rsid w:val="00D320EF"/>
    <w:rsid w:val="00D320F3"/>
    <w:rsid w:val="00D32118"/>
    <w:rsid w:val="00D32185"/>
    <w:rsid w:val="00D321A5"/>
    <w:rsid w:val="00D3224F"/>
    <w:rsid w:val="00D32268"/>
    <w:rsid w:val="00D3228D"/>
    <w:rsid w:val="00D322A6"/>
    <w:rsid w:val="00D322AD"/>
    <w:rsid w:val="00D322B2"/>
    <w:rsid w:val="00D322C3"/>
    <w:rsid w:val="00D322ED"/>
    <w:rsid w:val="00D322F1"/>
    <w:rsid w:val="00D3230D"/>
    <w:rsid w:val="00D3230F"/>
    <w:rsid w:val="00D32319"/>
    <w:rsid w:val="00D32335"/>
    <w:rsid w:val="00D32336"/>
    <w:rsid w:val="00D3235C"/>
    <w:rsid w:val="00D3236F"/>
    <w:rsid w:val="00D32383"/>
    <w:rsid w:val="00D32399"/>
    <w:rsid w:val="00D323F5"/>
    <w:rsid w:val="00D3240A"/>
    <w:rsid w:val="00D3240D"/>
    <w:rsid w:val="00D32446"/>
    <w:rsid w:val="00D3244A"/>
    <w:rsid w:val="00D3244D"/>
    <w:rsid w:val="00D32468"/>
    <w:rsid w:val="00D32477"/>
    <w:rsid w:val="00D32484"/>
    <w:rsid w:val="00D3249C"/>
    <w:rsid w:val="00D324A4"/>
    <w:rsid w:val="00D324DB"/>
    <w:rsid w:val="00D324EE"/>
    <w:rsid w:val="00D3250E"/>
    <w:rsid w:val="00D32514"/>
    <w:rsid w:val="00D3251B"/>
    <w:rsid w:val="00D3252E"/>
    <w:rsid w:val="00D32547"/>
    <w:rsid w:val="00D32576"/>
    <w:rsid w:val="00D32578"/>
    <w:rsid w:val="00D32584"/>
    <w:rsid w:val="00D3258D"/>
    <w:rsid w:val="00D325B7"/>
    <w:rsid w:val="00D325BD"/>
    <w:rsid w:val="00D325E1"/>
    <w:rsid w:val="00D32609"/>
    <w:rsid w:val="00D32617"/>
    <w:rsid w:val="00D32640"/>
    <w:rsid w:val="00D32658"/>
    <w:rsid w:val="00D32675"/>
    <w:rsid w:val="00D32681"/>
    <w:rsid w:val="00D3268A"/>
    <w:rsid w:val="00D32690"/>
    <w:rsid w:val="00D32696"/>
    <w:rsid w:val="00D326B1"/>
    <w:rsid w:val="00D326DA"/>
    <w:rsid w:val="00D326DD"/>
    <w:rsid w:val="00D326F5"/>
    <w:rsid w:val="00D32712"/>
    <w:rsid w:val="00D32768"/>
    <w:rsid w:val="00D32771"/>
    <w:rsid w:val="00D327B3"/>
    <w:rsid w:val="00D32810"/>
    <w:rsid w:val="00D3282A"/>
    <w:rsid w:val="00D32835"/>
    <w:rsid w:val="00D32843"/>
    <w:rsid w:val="00D3286E"/>
    <w:rsid w:val="00D32889"/>
    <w:rsid w:val="00D3289A"/>
    <w:rsid w:val="00D328FA"/>
    <w:rsid w:val="00D32979"/>
    <w:rsid w:val="00D3298B"/>
    <w:rsid w:val="00D329C1"/>
    <w:rsid w:val="00D32A0A"/>
    <w:rsid w:val="00D32A18"/>
    <w:rsid w:val="00D32A40"/>
    <w:rsid w:val="00D32A47"/>
    <w:rsid w:val="00D32A6D"/>
    <w:rsid w:val="00D32A8C"/>
    <w:rsid w:val="00D32ABC"/>
    <w:rsid w:val="00D32B35"/>
    <w:rsid w:val="00D32BD1"/>
    <w:rsid w:val="00D32BDF"/>
    <w:rsid w:val="00D32C34"/>
    <w:rsid w:val="00D32C35"/>
    <w:rsid w:val="00D32C6D"/>
    <w:rsid w:val="00D32C70"/>
    <w:rsid w:val="00D32C81"/>
    <w:rsid w:val="00D32CE2"/>
    <w:rsid w:val="00D32CEA"/>
    <w:rsid w:val="00D32D10"/>
    <w:rsid w:val="00D32D20"/>
    <w:rsid w:val="00D32D42"/>
    <w:rsid w:val="00D32D6B"/>
    <w:rsid w:val="00D32D7F"/>
    <w:rsid w:val="00D32D95"/>
    <w:rsid w:val="00D32DCC"/>
    <w:rsid w:val="00D32DF2"/>
    <w:rsid w:val="00D32DF7"/>
    <w:rsid w:val="00D32E39"/>
    <w:rsid w:val="00D32E57"/>
    <w:rsid w:val="00D32E67"/>
    <w:rsid w:val="00D32EA9"/>
    <w:rsid w:val="00D32F87"/>
    <w:rsid w:val="00D32F88"/>
    <w:rsid w:val="00D32F8C"/>
    <w:rsid w:val="00D32F9F"/>
    <w:rsid w:val="00D32FA9"/>
    <w:rsid w:val="00D32FC7"/>
    <w:rsid w:val="00D32FE0"/>
    <w:rsid w:val="00D32FEA"/>
    <w:rsid w:val="00D32FF0"/>
    <w:rsid w:val="00D33043"/>
    <w:rsid w:val="00D33060"/>
    <w:rsid w:val="00D33069"/>
    <w:rsid w:val="00D33091"/>
    <w:rsid w:val="00D33093"/>
    <w:rsid w:val="00D330DD"/>
    <w:rsid w:val="00D3313C"/>
    <w:rsid w:val="00D3313E"/>
    <w:rsid w:val="00D33184"/>
    <w:rsid w:val="00D3318B"/>
    <w:rsid w:val="00D33193"/>
    <w:rsid w:val="00D331F5"/>
    <w:rsid w:val="00D3322D"/>
    <w:rsid w:val="00D3323F"/>
    <w:rsid w:val="00D33251"/>
    <w:rsid w:val="00D332A2"/>
    <w:rsid w:val="00D332AE"/>
    <w:rsid w:val="00D332C8"/>
    <w:rsid w:val="00D332F1"/>
    <w:rsid w:val="00D33310"/>
    <w:rsid w:val="00D3332C"/>
    <w:rsid w:val="00D3334D"/>
    <w:rsid w:val="00D3338F"/>
    <w:rsid w:val="00D3339D"/>
    <w:rsid w:val="00D333AB"/>
    <w:rsid w:val="00D333C8"/>
    <w:rsid w:val="00D333DE"/>
    <w:rsid w:val="00D33405"/>
    <w:rsid w:val="00D33412"/>
    <w:rsid w:val="00D33416"/>
    <w:rsid w:val="00D3341A"/>
    <w:rsid w:val="00D33423"/>
    <w:rsid w:val="00D33469"/>
    <w:rsid w:val="00D3347B"/>
    <w:rsid w:val="00D334B2"/>
    <w:rsid w:val="00D334C7"/>
    <w:rsid w:val="00D334CC"/>
    <w:rsid w:val="00D334CE"/>
    <w:rsid w:val="00D334CF"/>
    <w:rsid w:val="00D334D9"/>
    <w:rsid w:val="00D33525"/>
    <w:rsid w:val="00D33545"/>
    <w:rsid w:val="00D3354D"/>
    <w:rsid w:val="00D3356A"/>
    <w:rsid w:val="00D33586"/>
    <w:rsid w:val="00D3358E"/>
    <w:rsid w:val="00D335B0"/>
    <w:rsid w:val="00D335CF"/>
    <w:rsid w:val="00D335D5"/>
    <w:rsid w:val="00D335EC"/>
    <w:rsid w:val="00D335FB"/>
    <w:rsid w:val="00D33617"/>
    <w:rsid w:val="00D336B0"/>
    <w:rsid w:val="00D33755"/>
    <w:rsid w:val="00D337A6"/>
    <w:rsid w:val="00D337B7"/>
    <w:rsid w:val="00D33808"/>
    <w:rsid w:val="00D3380B"/>
    <w:rsid w:val="00D33812"/>
    <w:rsid w:val="00D33834"/>
    <w:rsid w:val="00D3385A"/>
    <w:rsid w:val="00D33893"/>
    <w:rsid w:val="00D338ED"/>
    <w:rsid w:val="00D3390B"/>
    <w:rsid w:val="00D33946"/>
    <w:rsid w:val="00D33953"/>
    <w:rsid w:val="00D33956"/>
    <w:rsid w:val="00D3398C"/>
    <w:rsid w:val="00D339C2"/>
    <w:rsid w:val="00D339FF"/>
    <w:rsid w:val="00D33A0D"/>
    <w:rsid w:val="00D33A89"/>
    <w:rsid w:val="00D33AA0"/>
    <w:rsid w:val="00D33AB2"/>
    <w:rsid w:val="00D33AD3"/>
    <w:rsid w:val="00D33B5C"/>
    <w:rsid w:val="00D33B71"/>
    <w:rsid w:val="00D33B9F"/>
    <w:rsid w:val="00D33BD1"/>
    <w:rsid w:val="00D33C0C"/>
    <w:rsid w:val="00D33C13"/>
    <w:rsid w:val="00D33C22"/>
    <w:rsid w:val="00D33C3E"/>
    <w:rsid w:val="00D33C5C"/>
    <w:rsid w:val="00D33C75"/>
    <w:rsid w:val="00D33C86"/>
    <w:rsid w:val="00D33CA0"/>
    <w:rsid w:val="00D33CEF"/>
    <w:rsid w:val="00D33D1C"/>
    <w:rsid w:val="00D33D4D"/>
    <w:rsid w:val="00D33D8D"/>
    <w:rsid w:val="00D33DA2"/>
    <w:rsid w:val="00D33DAD"/>
    <w:rsid w:val="00D33DD6"/>
    <w:rsid w:val="00D33DE4"/>
    <w:rsid w:val="00D33E0F"/>
    <w:rsid w:val="00D33E54"/>
    <w:rsid w:val="00D33E7F"/>
    <w:rsid w:val="00D33E80"/>
    <w:rsid w:val="00D33E84"/>
    <w:rsid w:val="00D33EFB"/>
    <w:rsid w:val="00D33F1B"/>
    <w:rsid w:val="00D33F3B"/>
    <w:rsid w:val="00D33F76"/>
    <w:rsid w:val="00D33F8B"/>
    <w:rsid w:val="00D33F9C"/>
    <w:rsid w:val="00D34007"/>
    <w:rsid w:val="00D34031"/>
    <w:rsid w:val="00D34075"/>
    <w:rsid w:val="00D34084"/>
    <w:rsid w:val="00D340A0"/>
    <w:rsid w:val="00D340A4"/>
    <w:rsid w:val="00D340E6"/>
    <w:rsid w:val="00D34105"/>
    <w:rsid w:val="00D3410F"/>
    <w:rsid w:val="00D3414A"/>
    <w:rsid w:val="00D3414C"/>
    <w:rsid w:val="00D34173"/>
    <w:rsid w:val="00D34196"/>
    <w:rsid w:val="00D341D1"/>
    <w:rsid w:val="00D341D7"/>
    <w:rsid w:val="00D341FC"/>
    <w:rsid w:val="00D3420C"/>
    <w:rsid w:val="00D34220"/>
    <w:rsid w:val="00D34232"/>
    <w:rsid w:val="00D34239"/>
    <w:rsid w:val="00D34258"/>
    <w:rsid w:val="00D34260"/>
    <w:rsid w:val="00D34282"/>
    <w:rsid w:val="00D34290"/>
    <w:rsid w:val="00D3429E"/>
    <w:rsid w:val="00D342AB"/>
    <w:rsid w:val="00D342B1"/>
    <w:rsid w:val="00D3430E"/>
    <w:rsid w:val="00D3431B"/>
    <w:rsid w:val="00D34343"/>
    <w:rsid w:val="00D34346"/>
    <w:rsid w:val="00D34366"/>
    <w:rsid w:val="00D3438E"/>
    <w:rsid w:val="00D34394"/>
    <w:rsid w:val="00D343A9"/>
    <w:rsid w:val="00D343B9"/>
    <w:rsid w:val="00D343C5"/>
    <w:rsid w:val="00D343E2"/>
    <w:rsid w:val="00D343FB"/>
    <w:rsid w:val="00D343FF"/>
    <w:rsid w:val="00D3442B"/>
    <w:rsid w:val="00D34463"/>
    <w:rsid w:val="00D344C9"/>
    <w:rsid w:val="00D3451A"/>
    <w:rsid w:val="00D3457B"/>
    <w:rsid w:val="00D3457C"/>
    <w:rsid w:val="00D345BC"/>
    <w:rsid w:val="00D345F7"/>
    <w:rsid w:val="00D346DD"/>
    <w:rsid w:val="00D34702"/>
    <w:rsid w:val="00D34734"/>
    <w:rsid w:val="00D3473A"/>
    <w:rsid w:val="00D3479A"/>
    <w:rsid w:val="00D347C4"/>
    <w:rsid w:val="00D347CB"/>
    <w:rsid w:val="00D347DA"/>
    <w:rsid w:val="00D34806"/>
    <w:rsid w:val="00D3483F"/>
    <w:rsid w:val="00D348B4"/>
    <w:rsid w:val="00D348BE"/>
    <w:rsid w:val="00D348F1"/>
    <w:rsid w:val="00D34903"/>
    <w:rsid w:val="00D34981"/>
    <w:rsid w:val="00D34991"/>
    <w:rsid w:val="00D3499C"/>
    <w:rsid w:val="00D349A5"/>
    <w:rsid w:val="00D349D0"/>
    <w:rsid w:val="00D349F1"/>
    <w:rsid w:val="00D34A00"/>
    <w:rsid w:val="00D34A0A"/>
    <w:rsid w:val="00D34A1D"/>
    <w:rsid w:val="00D34A22"/>
    <w:rsid w:val="00D34A3C"/>
    <w:rsid w:val="00D34A49"/>
    <w:rsid w:val="00D34A5B"/>
    <w:rsid w:val="00D34A8C"/>
    <w:rsid w:val="00D34A92"/>
    <w:rsid w:val="00D34AFD"/>
    <w:rsid w:val="00D34B21"/>
    <w:rsid w:val="00D34B66"/>
    <w:rsid w:val="00D34B8F"/>
    <w:rsid w:val="00D34BC4"/>
    <w:rsid w:val="00D34BEA"/>
    <w:rsid w:val="00D34BFD"/>
    <w:rsid w:val="00D34C10"/>
    <w:rsid w:val="00D34C12"/>
    <w:rsid w:val="00D34C5E"/>
    <w:rsid w:val="00D34C96"/>
    <w:rsid w:val="00D34CFB"/>
    <w:rsid w:val="00D34D24"/>
    <w:rsid w:val="00D34D2B"/>
    <w:rsid w:val="00D34D2F"/>
    <w:rsid w:val="00D34D53"/>
    <w:rsid w:val="00D34D80"/>
    <w:rsid w:val="00D34D9A"/>
    <w:rsid w:val="00D34DF0"/>
    <w:rsid w:val="00D34DFA"/>
    <w:rsid w:val="00D34E11"/>
    <w:rsid w:val="00D34E1D"/>
    <w:rsid w:val="00D34E54"/>
    <w:rsid w:val="00D34E56"/>
    <w:rsid w:val="00D34E7F"/>
    <w:rsid w:val="00D34E8E"/>
    <w:rsid w:val="00D34E96"/>
    <w:rsid w:val="00D34EDE"/>
    <w:rsid w:val="00D34EFA"/>
    <w:rsid w:val="00D34EFF"/>
    <w:rsid w:val="00D34F19"/>
    <w:rsid w:val="00D34F4D"/>
    <w:rsid w:val="00D34FA8"/>
    <w:rsid w:val="00D34FBA"/>
    <w:rsid w:val="00D34FFB"/>
    <w:rsid w:val="00D35030"/>
    <w:rsid w:val="00D35040"/>
    <w:rsid w:val="00D35064"/>
    <w:rsid w:val="00D35081"/>
    <w:rsid w:val="00D35093"/>
    <w:rsid w:val="00D350AD"/>
    <w:rsid w:val="00D350B2"/>
    <w:rsid w:val="00D3513F"/>
    <w:rsid w:val="00D35144"/>
    <w:rsid w:val="00D35146"/>
    <w:rsid w:val="00D3514D"/>
    <w:rsid w:val="00D351C7"/>
    <w:rsid w:val="00D35240"/>
    <w:rsid w:val="00D3527D"/>
    <w:rsid w:val="00D35287"/>
    <w:rsid w:val="00D352AC"/>
    <w:rsid w:val="00D352B5"/>
    <w:rsid w:val="00D352C0"/>
    <w:rsid w:val="00D352CB"/>
    <w:rsid w:val="00D3531B"/>
    <w:rsid w:val="00D35346"/>
    <w:rsid w:val="00D3535D"/>
    <w:rsid w:val="00D35367"/>
    <w:rsid w:val="00D35370"/>
    <w:rsid w:val="00D35380"/>
    <w:rsid w:val="00D3538C"/>
    <w:rsid w:val="00D353D7"/>
    <w:rsid w:val="00D3541C"/>
    <w:rsid w:val="00D35432"/>
    <w:rsid w:val="00D3543F"/>
    <w:rsid w:val="00D35455"/>
    <w:rsid w:val="00D3545F"/>
    <w:rsid w:val="00D35468"/>
    <w:rsid w:val="00D3547B"/>
    <w:rsid w:val="00D35483"/>
    <w:rsid w:val="00D35490"/>
    <w:rsid w:val="00D3549E"/>
    <w:rsid w:val="00D354AB"/>
    <w:rsid w:val="00D354F5"/>
    <w:rsid w:val="00D35520"/>
    <w:rsid w:val="00D3553A"/>
    <w:rsid w:val="00D35540"/>
    <w:rsid w:val="00D3555C"/>
    <w:rsid w:val="00D3557B"/>
    <w:rsid w:val="00D355BD"/>
    <w:rsid w:val="00D355E7"/>
    <w:rsid w:val="00D355F8"/>
    <w:rsid w:val="00D35628"/>
    <w:rsid w:val="00D3567B"/>
    <w:rsid w:val="00D3567F"/>
    <w:rsid w:val="00D356C3"/>
    <w:rsid w:val="00D356C8"/>
    <w:rsid w:val="00D356E0"/>
    <w:rsid w:val="00D356E5"/>
    <w:rsid w:val="00D356F5"/>
    <w:rsid w:val="00D3571E"/>
    <w:rsid w:val="00D3571F"/>
    <w:rsid w:val="00D35724"/>
    <w:rsid w:val="00D35734"/>
    <w:rsid w:val="00D3573F"/>
    <w:rsid w:val="00D35748"/>
    <w:rsid w:val="00D35771"/>
    <w:rsid w:val="00D357FF"/>
    <w:rsid w:val="00D3581D"/>
    <w:rsid w:val="00D35822"/>
    <w:rsid w:val="00D35827"/>
    <w:rsid w:val="00D3582A"/>
    <w:rsid w:val="00D35851"/>
    <w:rsid w:val="00D358A6"/>
    <w:rsid w:val="00D358D9"/>
    <w:rsid w:val="00D358FD"/>
    <w:rsid w:val="00D35914"/>
    <w:rsid w:val="00D3591F"/>
    <w:rsid w:val="00D35931"/>
    <w:rsid w:val="00D35940"/>
    <w:rsid w:val="00D35941"/>
    <w:rsid w:val="00D3594D"/>
    <w:rsid w:val="00D35955"/>
    <w:rsid w:val="00D3595D"/>
    <w:rsid w:val="00D35979"/>
    <w:rsid w:val="00D359C7"/>
    <w:rsid w:val="00D35A18"/>
    <w:rsid w:val="00D35A54"/>
    <w:rsid w:val="00D35A5D"/>
    <w:rsid w:val="00D35AD6"/>
    <w:rsid w:val="00D35AEE"/>
    <w:rsid w:val="00D35AF9"/>
    <w:rsid w:val="00D35B03"/>
    <w:rsid w:val="00D35B0F"/>
    <w:rsid w:val="00D35B37"/>
    <w:rsid w:val="00D35B4E"/>
    <w:rsid w:val="00D35B51"/>
    <w:rsid w:val="00D35B55"/>
    <w:rsid w:val="00D35BFF"/>
    <w:rsid w:val="00D35C77"/>
    <w:rsid w:val="00D35C88"/>
    <w:rsid w:val="00D35C8A"/>
    <w:rsid w:val="00D35C93"/>
    <w:rsid w:val="00D35CE2"/>
    <w:rsid w:val="00D35D20"/>
    <w:rsid w:val="00D35D70"/>
    <w:rsid w:val="00D35DA3"/>
    <w:rsid w:val="00D35DA8"/>
    <w:rsid w:val="00D35E43"/>
    <w:rsid w:val="00D35E61"/>
    <w:rsid w:val="00D35E63"/>
    <w:rsid w:val="00D35E84"/>
    <w:rsid w:val="00D35ED0"/>
    <w:rsid w:val="00D35F0E"/>
    <w:rsid w:val="00D35F35"/>
    <w:rsid w:val="00D35F3E"/>
    <w:rsid w:val="00D35F60"/>
    <w:rsid w:val="00D35F7B"/>
    <w:rsid w:val="00D35FC2"/>
    <w:rsid w:val="00D36001"/>
    <w:rsid w:val="00D3602D"/>
    <w:rsid w:val="00D36064"/>
    <w:rsid w:val="00D3607C"/>
    <w:rsid w:val="00D360F5"/>
    <w:rsid w:val="00D3610A"/>
    <w:rsid w:val="00D3612A"/>
    <w:rsid w:val="00D36148"/>
    <w:rsid w:val="00D361D2"/>
    <w:rsid w:val="00D36202"/>
    <w:rsid w:val="00D3620E"/>
    <w:rsid w:val="00D3621C"/>
    <w:rsid w:val="00D3622C"/>
    <w:rsid w:val="00D36269"/>
    <w:rsid w:val="00D362C2"/>
    <w:rsid w:val="00D362CE"/>
    <w:rsid w:val="00D362D6"/>
    <w:rsid w:val="00D36337"/>
    <w:rsid w:val="00D3634F"/>
    <w:rsid w:val="00D36353"/>
    <w:rsid w:val="00D3636F"/>
    <w:rsid w:val="00D3637F"/>
    <w:rsid w:val="00D3639B"/>
    <w:rsid w:val="00D363FA"/>
    <w:rsid w:val="00D36437"/>
    <w:rsid w:val="00D36467"/>
    <w:rsid w:val="00D364A1"/>
    <w:rsid w:val="00D364B2"/>
    <w:rsid w:val="00D364FC"/>
    <w:rsid w:val="00D3652A"/>
    <w:rsid w:val="00D36590"/>
    <w:rsid w:val="00D36593"/>
    <w:rsid w:val="00D365A6"/>
    <w:rsid w:val="00D365CD"/>
    <w:rsid w:val="00D365E8"/>
    <w:rsid w:val="00D36607"/>
    <w:rsid w:val="00D36649"/>
    <w:rsid w:val="00D3667A"/>
    <w:rsid w:val="00D36696"/>
    <w:rsid w:val="00D366B0"/>
    <w:rsid w:val="00D366B3"/>
    <w:rsid w:val="00D366D2"/>
    <w:rsid w:val="00D3674E"/>
    <w:rsid w:val="00D3678A"/>
    <w:rsid w:val="00D3679E"/>
    <w:rsid w:val="00D367A0"/>
    <w:rsid w:val="00D367A9"/>
    <w:rsid w:val="00D367C3"/>
    <w:rsid w:val="00D36815"/>
    <w:rsid w:val="00D3681D"/>
    <w:rsid w:val="00D36824"/>
    <w:rsid w:val="00D3684D"/>
    <w:rsid w:val="00D36856"/>
    <w:rsid w:val="00D3687E"/>
    <w:rsid w:val="00D36887"/>
    <w:rsid w:val="00D368AB"/>
    <w:rsid w:val="00D368B7"/>
    <w:rsid w:val="00D368C4"/>
    <w:rsid w:val="00D368D4"/>
    <w:rsid w:val="00D368DC"/>
    <w:rsid w:val="00D368F2"/>
    <w:rsid w:val="00D368FA"/>
    <w:rsid w:val="00D36900"/>
    <w:rsid w:val="00D36938"/>
    <w:rsid w:val="00D36949"/>
    <w:rsid w:val="00D3694D"/>
    <w:rsid w:val="00D36970"/>
    <w:rsid w:val="00D36985"/>
    <w:rsid w:val="00D369A1"/>
    <w:rsid w:val="00D369B4"/>
    <w:rsid w:val="00D369B9"/>
    <w:rsid w:val="00D369C5"/>
    <w:rsid w:val="00D36A79"/>
    <w:rsid w:val="00D36B0E"/>
    <w:rsid w:val="00D36B0F"/>
    <w:rsid w:val="00D36B1E"/>
    <w:rsid w:val="00D36B2B"/>
    <w:rsid w:val="00D36B43"/>
    <w:rsid w:val="00D36B92"/>
    <w:rsid w:val="00D36B99"/>
    <w:rsid w:val="00D36BA3"/>
    <w:rsid w:val="00D36BC4"/>
    <w:rsid w:val="00D36BDA"/>
    <w:rsid w:val="00D36BE3"/>
    <w:rsid w:val="00D36BEA"/>
    <w:rsid w:val="00D36BF5"/>
    <w:rsid w:val="00D36C02"/>
    <w:rsid w:val="00D36C0B"/>
    <w:rsid w:val="00D36C3E"/>
    <w:rsid w:val="00D36CBA"/>
    <w:rsid w:val="00D36CCA"/>
    <w:rsid w:val="00D36D00"/>
    <w:rsid w:val="00D36D46"/>
    <w:rsid w:val="00D36D7E"/>
    <w:rsid w:val="00D36D8B"/>
    <w:rsid w:val="00D36DC4"/>
    <w:rsid w:val="00D36DC9"/>
    <w:rsid w:val="00D36E11"/>
    <w:rsid w:val="00D36E3E"/>
    <w:rsid w:val="00D36E68"/>
    <w:rsid w:val="00D36E7A"/>
    <w:rsid w:val="00D36E8B"/>
    <w:rsid w:val="00D36F28"/>
    <w:rsid w:val="00D36F55"/>
    <w:rsid w:val="00D36F67"/>
    <w:rsid w:val="00D36F6C"/>
    <w:rsid w:val="00D36F9D"/>
    <w:rsid w:val="00D36FC8"/>
    <w:rsid w:val="00D36FFF"/>
    <w:rsid w:val="00D37002"/>
    <w:rsid w:val="00D3700C"/>
    <w:rsid w:val="00D37016"/>
    <w:rsid w:val="00D37081"/>
    <w:rsid w:val="00D3708B"/>
    <w:rsid w:val="00D370C0"/>
    <w:rsid w:val="00D370CA"/>
    <w:rsid w:val="00D3711A"/>
    <w:rsid w:val="00D3715B"/>
    <w:rsid w:val="00D3718F"/>
    <w:rsid w:val="00D371CD"/>
    <w:rsid w:val="00D371E2"/>
    <w:rsid w:val="00D371F8"/>
    <w:rsid w:val="00D37247"/>
    <w:rsid w:val="00D37272"/>
    <w:rsid w:val="00D3727F"/>
    <w:rsid w:val="00D372AA"/>
    <w:rsid w:val="00D372E6"/>
    <w:rsid w:val="00D3735C"/>
    <w:rsid w:val="00D37363"/>
    <w:rsid w:val="00D3737C"/>
    <w:rsid w:val="00D373AF"/>
    <w:rsid w:val="00D373FF"/>
    <w:rsid w:val="00D37406"/>
    <w:rsid w:val="00D37435"/>
    <w:rsid w:val="00D3744B"/>
    <w:rsid w:val="00D374AC"/>
    <w:rsid w:val="00D374E3"/>
    <w:rsid w:val="00D37506"/>
    <w:rsid w:val="00D37523"/>
    <w:rsid w:val="00D37541"/>
    <w:rsid w:val="00D37550"/>
    <w:rsid w:val="00D3756C"/>
    <w:rsid w:val="00D37573"/>
    <w:rsid w:val="00D3758A"/>
    <w:rsid w:val="00D3763C"/>
    <w:rsid w:val="00D3769C"/>
    <w:rsid w:val="00D376ED"/>
    <w:rsid w:val="00D3770C"/>
    <w:rsid w:val="00D37733"/>
    <w:rsid w:val="00D37788"/>
    <w:rsid w:val="00D377A9"/>
    <w:rsid w:val="00D377AE"/>
    <w:rsid w:val="00D377CE"/>
    <w:rsid w:val="00D377FB"/>
    <w:rsid w:val="00D37803"/>
    <w:rsid w:val="00D37805"/>
    <w:rsid w:val="00D37826"/>
    <w:rsid w:val="00D3783D"/>
    <w:rsid w:val="00D37881"/>
    <w:rsid w:val="00D37887"/>
    <w:rsid w:val="00D37891"/>
    <w:rsid w:val="00D378C2"/>
    <w:rsid w:val="00D378E8"/>
    <w:rsid w:val="00D37911"/>
    <w:rsid w:val="00D37943"/>
    <w:rsid w:val="00D379AC"/>
    <w:rsid w:val="00D379FA"/>
    <w:rsid w:val="00D37A0C"/>
    <w:rsid w:val="00D37A14"/>
    <w:rsid w:val="00D37A56"/>
    <w:rsid w:val="00D37A67"/>
    <w:rsid w:val="00D37A80"/>
    <w:rsid w:val="00D37ABA"/>
    <w:rsid w:val="00D37ADB"/>
    <w:rsid w:val="00D37B04"/>
    <w:rsid w:val="00D37B47"/>
    <w:rsid w:val="00D37B94"/>
    <w:rsid w:val="00D37B9E"/>
    <w:rsid w:val="00D37BDE"/>
    <w:rsid w:val="00D37C03"/>
    <w:rsid w:val="00D37C1D"/>
    <w:rsid w:val="00D37C28"/>
    <w:rsid w:val="00D37C3C"/>
    <w:rsid w:val="00D37C57"/>
    <w:rsid w:val="00D37CA7"/>
    <w:rsid w:val="00D37CCC"/>
    <w:rsid w:val="00D37CD9"/>
    <w:rsid w:val="00D37CDD"/>
    <w:rsid w:val="00D37CF2"/>
    <w:rsid w:val="00D37D1C"/>
    <w:rsid w:val="00D37D53"/>
    <w:rsid w:val="00D37D61"/>
    <w:rsid w:val="00D37DD5"/>
    <w:rsid w:val="00D37E40"/>
    <w:rsid w:val="00D37E4C"/>
    <w:rsid w:val="00D37E78"/>
    <w:rsid w:val="00D37E8A"/>
    <w:rsid w:val="00D37ECB"/>
    <w:rsid w:val="00D37F0E"/>
    <w:rsid w:val="00D37F48"/>
    <w:rsid w:val="00D37F7A"/>
    <w:rsid w:val="00D40050"/>
    <w:rsid w:val="00D400AA"/>
    <w:rsid w:val="00D400AC"/>
    <w:rsid w:val="00D400B4"/>
    <w:rsid w:val="00D400B5"/>
    <w:rsid w:val="00D400EC"/>
    <w:rsid w:val="00D400F1"/>
    <w:rsid w:val="00D40101"/>
    <w:rsid w:val="00D4010D"/>
    <w:rsid w:val="00D40116"/>
    <w:rsid w:val="00D4013B"/>
    <w:rsid w:val="00D40172"/>
    <w:rsid w:val="00D40179"/>
    <w:rsid w:val="00D4018C"/>
    <w:rsid w:val="00D401DE"/>
    <w:rsid w:val="00D401E4"/>
    <w:rsid w:val="00D401E9"/>
    <w:rsid w:val="00D401F3"/>
    <w:rsid w:val="00D40229"/>
    <w:rsid w:val="00D40274"/>
    <w:rsid w:val="00D40296"/>
    <w:rsid w:val="00D402A4"/>
    <w:rsid w:val="00D402CC"/>
    <w:rsid w:val="00D402DA"/>
    <w:rsid w:val="00D402FF"/>
    <w:rsid w:val="00D40300"/>
    <w:rsid w:val="00D4032A"/>
    <w:rsid w:val="00D4032F"/>
    <w:rsid w:val="00D40355"/>
    <w:rsid w:val="00D403B6"/>
    <w:rsid w:val="00D4043E"/>
    <w:rsid w:val="00D40489"/>
    <w:rsid w:val="00D4048F"/>
    <w:rsid w:val="00D404A3"/>
    <w:rsid w:val="00D404AE"/>
    <w:rsid w:val="00D404B1"/>
    <w:rsid w:val="00D40508"/>
    <w:rsid w:val="00D40510"/>
    <w:rsid w:val="00D40525"/>
    <w:rsid w:val="00D40535"/>
    <w:rsid w:val="00D405B3"/>
    <w:rsid w:val="00D405E8"/>
    <w:rsid w:val="00D405F3"/>
    <w:rsid w:val="00D40651"/>
    <w:rsid w:val="00D40656"/>
    <w:rsid w:val="00D40686"/>
    <w:rsid w:val="00D406B2"/>
    <w:rsid w:val="00D406C6"/>
    <w:rsid w:val="00D406DE"/>
    <w:rsid w:val="00D40761"/>
    <w:rsid w:val="00D407C9"/>
    <w:rsid w:val="00D407FB"/>
    <w:rsid w:val="00D4080D"/>
    <w:rsid w:val="00D4082F"/>
    <w:rsid w:val="00D40858"/>
    <w:rsid w:val="00D40869"/>
    <w:rsid w:val="00D4087D"/>
    <w:rsid w:val="00D408A3"/>
    <w:rsid w:val="00D408AB"/>
    <w:rsid w:val="00D408E7"/>
    <w:rsid w:val="00D40906"/>
    <w:rsid w:val="00D40932"/>
    <w:rsid w:val="00D40948"/>
    <w:rsid w:val="00D40970"/>
    <w:rsid w:val="00D40995"/>
    <w:rsid w:val="00D4099F"/>
    <w:rsid w:val="00D409BB"/>
    <w:rsid w:val="00D409BF"/>
    <w:rsid w:val="00D409E1"/>
    <w:rsid w:val="00D409E3"/>
    <w:rsid w:val="00D40A58"/>
    <w:rsid w:val="00D40AA4"/>
    <w:rsid w:val="00D40B0C"/>
    <w:rsid w:val="00D40B10"/>
    <w:rsid w:val="00D40B4F"/>
    <w:rsid w:val="00D40B56"/>
    <w:rsid w:val="00D40B5B"/>
    <w:rsid w:val="00D40B91"/>
    <w:rsid w:val="00D40B94"/>
    <w:rsid w:val="00D40BAF"/>
    <w:rsid w:val="00D40BDD"/>
    <w:rsid w:val="00D40BE4"/>
    <w:rsid w:val="00D40BF3"/>
    <w:rsid w:val="00D40C22"/>
    <w:rsid w:val="00D40C57"/>
    <w:rsid w:val="00D40C5B"/>
    <w:rsid w:val="00D40CA1"/>
    <w:rsid w:val="00D40CAC"/>
    <w:rsid w:val="00D40CB1"/>
    <w:rsid w:val="00D40CB8"/>
    <w:rsid w:val="00D40CD2"/>
    <w:rsid w:val="00D40D2A"/>
    <w:rsid w:val="00D40D2E"/>
    <w:rsid w:val="00D40D5F"/>
    <w:rsid w:val="00D40D70"/>
    <w:rsid w:val="00D40D99"/>
    <w:rsid w:val="00D40D9A"/>
    <w:rsid w:val="00D40DC4"/>
    <w:rsid w:val="00D40DD8"/>
    <w:rsid w:val="00D40EE3"/>
    <w:rsid w:val="00D40EE9"/>
    <w:rsid w:val="00D40EF5"/>
    <w:rsid w:val="00D40F44"/>
    <w:rsid w:val="00D40F9B"/>
    <w:rsid w:val="00D41003"/>
    <w:rsid w:val="00D41008"/>
    <w:rsid w:val="00D4101C"/>
    <w:rsid w:val="00D4102B"/>
    <w:rsid w:val="00D4107C"/>
    <w:rsid w:val="00D4107F"/>
    <w:rsid w:val="00D410A4"/>
    <w:rsid w:val="00D4110A"/>
    <w:rsid w:val="00D4110B"/>
    <w:rsid w:val="00D4110C"/>
    <w:rsid w:val="00D41120"/>
    <w:rsid w:val="00D4112B"/>
    <w:rsid w:val="00D411CC"/>
    <w:rsid w:val="00D411F4"/>
    <w:rsid w:val="00D4121B"/>
    <w:rsid w:val="00D4121E"/>
    <w:rsid w:val="00D41239"/>
    <w:rsid w:val="00D4123C"/>
    <w:rsid w:val="00D41260"/>
    <w:rsid w:val="00D41270"/>
    <w:rsid w:val="00D412B2"/>
    <w:rsid w:val="00D412B3"/>
    <w:rsid w:val="00D412B9"/>
    <w:rsid w:val="00D412CD"/>
    <w:rsid w:val="00D412D2"/>
    <w:rsid w:val="00D412EC"/>
    <w:rsid w:val="00D41308"/>
    <w:rsid w:val="00D4131F"/>
    <w:rsid w:val="00D41333"/>
    <w:rsid w:val="00D4136B"/>
    <w:rsid w:val="00D4137D"/>
    <w:rsid w:val="00D4139F"/>
    <w:rsid w:val="00D413B5"/>
    <w:rsid w:val="00D4142E"/>
    <w:rsid w:val="00D41435"/>
    <w:rsid w:val="00D4145C"/>
    <w:rsid w:val="00D41460"/>
    <w:rsid w:val="00D4149B"/>
    <w:rsid w:val="00D414A4"/>
    <w:rsid w:val="00D414CE"/>
    <w:rsid w:val="00D414DA"/>
    <w:rsid w:val="00D414DB"/>
    <w:rsid w:val="00D414E3"/>
    <w:rsid w:val="00D414F1"/>
    <w:rsid w:val="00D414FC"/>
    <w:rsid w:val="00D41524"/>
    <w:rsid w:val="00D41535"/>
    <w:rsid w:val="00D41560"/>
    <w:rsid w:val="00D4156F"/>
    <w:rsid w:val="00D4158B"/>
    <w:rsid w:val="00D41643"/>
    <w:rsid w:val="00D41659"/>
    <w:rsid w:val="00D4167B"/>
    <w:rsid w:val="00D4168B"/>
    <w:rsid w:val="00D4168C"/>
    <w:rsid w:val="00D4168F"/>
    <w:rsid w:val="00D4169B"/>
    <w:rsid w:val="00D416A8"/>
    <w:rsid w:val="00D416EF"/>
    <w:rsid w:val="00D416FB"/>
    <w:rsid w:val="00D416FD"/>
    <w:rsid w:val="00D4170A"/>
    <w:rsid w:val="00D4170B"/>
    <w:rsid w:val="00D4171E"/>
    <w:rsid w:val="00D41730"/>
    <w:rsid w:val="00D41754"/>
    <w:rsid w:val="00D4178B"/>
    <w:rsid w:val="00D41791"/>
    <w:rsid w:val="00D417DF"/>
    <w:rsid w:val="00D417F3"/>
    <w:rsid w:val="00D417FB"/>
    <w:rsid w:val="00D4180E"/>
    <w:rsid w:val="00D41819"/>
    <w:rsid w:val="00D4185C"/>
    <w:rsid w:val="00D41877"/>
    <w:rsid w:val="00D4189A"/>
    <w:rsid w:val="00D418C5"/>
    <w:rsid w:val="00D418E5"/>
    <w:rsid w:val="00D418EB"/>
    <w:rsid w:val="00D41927"/>
    <w:rsid w:val="00D4192E"/>
    <w:rsid w:val="00D41964"/>
    <w:rsid w:val="00D4196B"/>
    <w:rsid w:val="00D4199C"/>
    <w:rsid w:val="00D419AB"/>
    <w:rsid w:val="00D419CB"/>
    <w:rsid w:val="00D419CE"/>
    <w:rsid w:val="00D41A12"/>
    <w:rsid w:val="00D41A26"/>
    <w:rsid w:val="00D41A3B"/>
    <w:rsid w:val="00D41AA6"/>
    <w:rsid w:val="00D41AC1"/>
    <w:rsid w:val="00D41AF1"/>
    <w:rsid w:val="00D41AFE"/>
    <w:rsid w:val="00D41B55"/>
    <w:rsid w:val="00D41B61"/>
    <w:rsid w:val="00D41B75"/>
    <w:rsid w:val="00D41B8D"/>
    <w:rsid w:val="00D41B98"/>
    <w:rsid w:val="00D41BAB"/>
    <w:rsid w:val="00D41BD3"/>
    <w:rsid w:val="00D41BFF"/>
    <w:rsid w:val="00D41C21"/>
    <w:rsid w:val="00D41C3A"/>
    <w:rsid w:val="00D41C3D"/>
    <w:rsid w:val="00D41CA6"/>
    <w:rsid w:val="00D41CB2"/>
    <w:rsid w:val="00D41CE8"/>
    <w:rsid w:val="00D41D37"/>
    <w:rsid w:val="00D41D8C"/>
    <w:rsid w:val="00D41DD8"/>
    <w:rsid w:val="00D41E1B"/>
    <w:rsid w:val="00D41E29"/>
    <w:rsid w:val="00D41E71"/>
    <w:rsid w:val="00D41EA9"/>
    <w:rsid w:val="00D41EB6"/>
    <w:rsid w:val="00D41EC1"/>
    <w:rsid w:val="00D41EE0"/>
    <w:rsid w:val="00D41EE5"/>
    <w:rsid w:val="00D41F1B"/>
    <w:rsid w:val="00D41F20"/>
    <w:rsid w:val="00D41F71"/>
    <w:rsid w:val="00D41FA1"/>
    <w:rsid w:val="00D41FA8"/>
    <w:rsid w:val="00D41FFE"/>
    <w:rsid w:val="00D42002"/>
    <w:rsid w:val="00D4202C"/>
    <w:rsid w:val="00D42099"/>
    <w:rsid w:val="00D420DB"/>
    <w:rsid w:val="00D420DF"/>
    <w:rsid w:val="00D420E5"/>
    <w:rsid w:val="00D420EF"/>
    <w:rsid w:val="00D420FE"/>
    <w:rsid w:val="00D42117"/>
    <w:rsid w:val="00D42125"/>
    <w:rsid w:val="00D4217D"/>
    <w:rsid w:val="00D421B8"/>
    <w:rsid w:val="00D421BA"/>
    <w:rsid w:val="00D42214"/>
    <w:rsid w:val="00D42237"/>
    <w:rsid w:val="00D4223B"/>
    <w:rsid w:val="00D42267"/>
    <w:rsid w:val="00D422B0"/>
    <w:rsid w:val="00D422BB"/>
    <w:rsid w:val="00D422DF"/>
    <w:rsid w:val="00D42324"/>
    <w:rsid w:val="00D4232E"/>
    <w:rsid w:val="00D4233E"/>
    <w:rsid w:val="00D42345"/>
    <w:rsid w:val="00D423FA"/>
    <w:rsid w:val="00D42410"/>
    <w:rsid w:val="00D42427"/>
    <w:rsid w:val="00D4242A"/>
    <w:rsid w:val="00D42474"/>
    <w:rsid w:val="00D424B8"/>
    <w:rsid w:val="00D424C9"/>
    <w:rsid w:val="00D424E2"/>
    <w:rsid w:val="00D424ED"/>
    <w:rsid w:val="00D4251B"/>
    <w:rsid w:val="00D42522"/>
    <w:rsid w:val="00D4255D"/>
    <w:rsid w:val="00D42565"/>
    <w:rsid w:val="00D4259B"/>
    <w:rsid w:val="00D42613"/>
    <w:rsid w:val="00D42615"/>
    <w:rsid w:val="00D42620"/>
    <w:rsid w:val="00D426AF"/>
    <w:rsid w:val="00D4270F"/>
    <w:rsid w:val="00D4274B"/>
    <w:rsid w:val="00D4276A"/>
    <w:rsid w:val="00D4278B"/>
    <w:rsid w:val="00D427BD"/>
    <w:rsid w:val="00D427BF"/>
    <w:rsid w:val="00D427CA"/>
    <w:rsid w:val="00D42803"/>
    <w:rsid w:val="00D42815"/>
    <w:rsid w:val="00D42835"/>
    <w:rsid w:val="00D428A2"/>
    <w:rsid w:val="00D428DC"/>
    <w:rsid w:val="00D428E5"/>
    <w:rsid w:val="00D428E9"/>
    <w:rsid w:val="00D42907"/>
    <w:rsid w:val="00D429DD"/>
    <w:rsid w:val="00D429E2"/>
    <w:rsid w:val="00D42A90"/>
    <w:rsid w:val="00D42AD1"/>
    <w:rsid w:val="00D42AE7"/>
    <w:rsid w:val="00D42AEB"/>
    <w:rsid w:val="00D42AF5"/>
    <w:rsid w:val="00D42B14"/>
    <w:rsid w:val="00D42B43"/>
    <w:rsid w:val="00D42BAC"/>
    <w:rsid w:val="00D42BC8"/>
    <w:rsid w:val="00D42C03"/>
    <w:rsid w:val="00D42CA8"/>
    <w:rsid w:val="00D42CC0"/>
    <w:rsid w:val="00D42CCB"/>
    <w:rsid w:val="00D42CDF"/>
    <w:rsid w:val="00D42D0B"/>
    <w:rsid w:val="00D42D1E"/>
    <w:rsid w:val="00D42D34"/>
    <w:rsid w:val="00D42D38"/>
    <w:rsid w:val="00D42D3D"/>
    <w:rsid w:val="00D42D47"/>
    <w:rsid w:val="00D42D7D"/>
    <w:rsid w:val="00D42D8B"/>
    <w:rsid w:val="00D42D9C"/>
    <w:rsid w:val="00D42DD1"/>
    <w:rsid w:val="00D42DD5"/>
    <w:rsid w:val="00D42DD7"/>
    <w:rsid w:val="00D42E14"/>
    <w:rsid w:val="00D42E1B"/>
    <w:rsid w:val="00D42E34"/>
    <w:rsid w:val="00D42EB6"/>
    <w:rsid w:val="00D42EE2"/>
    <w:rsid w:val="00D42EF0"/>
    <w:rsid w:val="00D42F0E"/>
    <w:rsid w:val="00D42F2F"/>
    <w:rsid w:val="00D42F74"/>
    <w:rsid w:val="00D42F9D"/>
    <w:rsid w:val="00D42FCB"/>
    <w:rsid w:val="00D42FDD"/>
    <w:rsid w:val="00D4301F"/>
    <w:rsid w:val="00D4304F"/>
    <w:rsid w:val="00D430D5"/>
    <w:rsid w:val="00D43104"/>
    <w:rsid w:val="00D4313C"/>
    <w:rsid w:val="00D4314D"/>
    <w:rsid w:val="00D43170"/>
    <w:rsid w:val="00D4317E"/>
    <w:rsid w:val="00D431BC"/>
    <w:rsid w:val="00D431E8"/>
    <w:rsid w:val="00D43207"/>
    <w:rsid w:val="00D4323D"/>
    <w:rsid w:val="00D4323E"/>
    <w:rsid w:val="00D43283"/>
    <w:rsid w:val="00D4328F"/>
    <w:rsid w:val="00D4330F"/>
    <w:rsid w:val="00D43330"/>
    <w:rsid w:val="00D43365"/>
    <w:rsid w:val="00D43377"/>
    <w:rsid w:val="00D433C2"/>
    <w:rsid w:val="00D433D0"/>
    <w:rsid w:val="00D433D2"/>
    <w:rsid w:val="00D433D3"/>
    <w:rsid w:val="00D433F5"/>
    <w:rsid w:val="00D4340B"/>
    <w:rsid w:val="00D43423"/>
    <w:rsid w:val="00D43451"/>
    <w:rsid w:val="00D4347E"/>
    <w:rsid w:val="00D434A5"/>
    <w:rsid w:val="00D434B3"/>
    <w:rsid w:val="00D434C2"/>
    <w:rsid w:val="00D434F5"/>
    <w:rsid w:val="00D4351C"/>
    <w:rsid w:val="00D43531"/>
    <w:rsid w:val="00D4356C"/>
    <w:rsid w:val="00D435B8"/>
    <w:rsid w:val="00D435DD"/>
    <w:rsid w:val="00D4360C"/>
    <w:rsid w:val="00D43636"/>
    <w:rsid w:val="00D436C1"/>
    <w:rsid w:val="00D436C4"/>
    <w:rsid w:val="00D436DE"/>
    <w:rsid w:val="00D43723"/>
    <w:rsid w:val="00D43740"/>
    <w:rsid w:val="00D437A2"/>
    <w:rsid w:val="00D437B6"/>
    <w:rsid w:val="00D437D8"/>
    <w:rsid w:val="00D437E1"/>
    <w:rsid w:val="00D43805"/>
    <w:rsid w:val="00D43806"/>
    <w:rsid w:val="00D43837"/>
    <w:rsid w:val="00D43844"/>
    <w:rsid w:val="00D43859"/>
    <w:rsid w:val="00D438A1"/>
    <w:rsid w:val="00D438AC"/>
    <w:rsid w:val="00D438B5"/>
    <w:rsid w:val="00D438CD"/>
    <w:rsid w:val="00D438D5"/>
    <w:rsid w:val="00D438D9"/>
    <w:rsid w:val="00D438FB"/>
    <w:rsid w:val="00D4390A"/>
    <w:rsid w:val="00D4393A"/>
    <w:rsid w:val="00D4394D"/>
    <w:rsid w:val="00D439DD"/>
    <w:rsid w:val="00D439E4"/>
    <w:rsid w:val="00D439EE"/>
    <w:rsid w:val="00D43A04"/>
    <w:rsid w:val="00D43A5A"/>
    <w:rsid w:val="00D43AA2"/>
    <w:rsid w:val="00D43AEF"/>
    <w:rsid w:val="00D43B0D"/>
    <w:rsid w:val="00D43B17"/>
    <w:rsid w:val="00D43BED"/>
    <w:rsid w:val="00D43C21"/>
    <w:rsid w:val="00D43C2B"/>
    <w:rsid w:val="00D43C57"/>
    <w:rsid w:val="00D43C70"/>
    <w:rsid w:val="00D43C78"/>
    <w:rsid w:val="00D43C9B"/>
    <w:rsid w:val="00D43CD8"/>
    <w:rsid w:val="00D43CE4"/>
    <w:rsid w:val="00D43CE9"/>
    <w:rsid w:val="00D43CEA"/>
    <w:rsid w:val="00D43DA5"/>
    <w:rsid w:val="00D43E33"/>
    <w:rsid w:val="00D43E52"/>
    <w:rsid w:val="00D43E7A"/>
    <w:rsid w:val="00D43E87"/>
    <w:rsid w:val="00D43EBC"/>
    <w:rsid w:val="00D43EC9"/>
    <w:rsid w:val="00D43F00"/>
    <w:rsid w:val="00D43F0A"/>
    <w:rsid w:val="00D43F0E"/>
    <w:rsid w:val="00D43F21"/>
    <w:rsid w:val="00D43FC9"/>
    <w:rsid w:val="00D43FE3"/>
    <w:rsid w:val="00D44012"/>
    <w:rsid w:val="00D4401A"/>
    <w:rsid w:val="00D4402B"/>
    <w:rsid w:val="00D4404C"/>
    <w:rsid w:val="00D44056"/>
    <w:rsid w:val="00D44085"/>
    <w:rsid w:val="00D440F5"/>
    <w:rsid w:val="00D4415F"/>
    <w:rsid w:val="00D44176"/>
    <w:rsid w:val="00D44197"/>
    <w:rsid w:val="00D44199"/>
    <w:rsid w:val="00D4419F"/>
    <w:rsid w:val="00D441D4"/>
    <w:rsid w:val="00D4425D"/>
    <w:rsid w:val="00D44263"/>
    <w:rsid w:val="00D4437D"/>
    <w:rsid w:val="00D443CF"/>
    <w:rsid w:val="00D4444E"/>
    <w:rsid w:val="00D44468"/>
    <w:rsid w:val="00D44476"/>
    <w:rsid w:val="00D444A5"/>
    <w:rsid w:val="00D444C3"/>
    <w:rsid w:val="00D44501"/>
    <w:rsid w:val="00D44522"/>
    <w:rsid w:val="00D44546"/>
    <w:rsid w:val="00D44592"/>
    <w:rsid w:val="00D44595"/>
    <w:rsid w:val="00D44670"/>
    <w:rsid w:val="00D446ED"/>
    <w:rsid w:val="00D44709"/>
    <w:rsid w:val="00D4473D"/>
    <w:rsid w:val="00D44749"/>
    <w:rsid w:val="00D44751"/>
    <w:rsid w:val="00D44758"/>
    <w:rsid w:val="00D44789"/>
    <w:rsid w:val="00D447A2"/>
    <w:rsid w:val="00D44806"/>
    <w:rsid w:val="00D44815"/>
    <w:rsid w:val="00D4482C"/>
    <w:rsid w:val="00D44837"/>
    <w:rsid w:val="00D44843"/>
    <w:rsid w:val="00D44880"/>
    <w:rsid w:val="00D448A5"/>
    <w:rsid w:val="00D448B0"/>
    <w:rsid w:val="00D448BA"/>
    <w:rsid w:val="00D448CB"/>
    <w:rsid w:val="00D448FD"/>
    <w:rsid w:val="00D4492E"/>
    <w:rsid w:val="00D44945"/>
    <w:rsid w:val="00D44966"/>
    <w:rsid w:val="00D449BE"/>
    <w:rsid w:val="00D449DC"/>
    <w:rsid w:val="00D449F1"/>
    <w:rsid w:val="00D44A4A"/>
    <w:rsid w:val="00D44A7E"/>
    <w:rsid w:val="00D44AA1"/>
    <w:rsid w:val="00D44AD9"/>
    <w:rsid w:val="00D44B0E"/>
    <w:rsid w:val="00D44B1D"/>
    <w:rsid w:val="00D44B20"/>
    <w:rsid w:val="00D44B32"/>
    <w:rsid w:val="00D44B38"/>
    <w:rsid w:val="00D44B90"/>
    <w:rsid w:val="00D44BC8"/>
    <w:rsid w:val="00D44BE2"/>
    <w:rsid w:val="00D44C09"/>
    <w:rsid w:val="00D44C24"/>
    <w:rsid w:val="00D44C6F"/>
    <w:rsid w:val="00D44C89"/>
    <w:rsid w:val="00D44CA5"/>
    <w:rsid w:val="00D44CD1"/>
    <w:rsid w:val="00D44CDE"/>
    <w:rsid w:val="00D44CE0"/>
    <w:rsid w:val="00D44D23"/>
    <w:rsid w:val="00D44DAD"/>
    <w:rsid w:val="00D44DC1"/>
    <w:rsid w:val="00D44DC2"/>
    <w:rsid w:val="00D44DC9"/>
    <w:rsid w:val="00D44E00"/>
    <w:rsid w:val="00D44E5F"/>
    <w:rsid w:val="00D44EAC"/>
    <w:rsid w:val="00D44ED6"/>
    <w:rsid w:val="00D44EFF"/>
    <w:rsid w:val="00D44F1A"/>
    <w:rsid w:val="00D44F32"/>
    <w:rsid w:val="00D44F67"/>
    <w:rsid w:val="00D44F8E"/>
    <w:rsid w:val="00D44FC8"/>
    <w:rsid w:val="00D44FDC"/>
    <w:rsid w:val="00D44FF5"/>
    <w:rsid w:val="00D4503E"/>
    <w:rsid w:val="00D45044"/>
    <w:rsid w:val="00D45059"/>
    <w:rsid w:val="00D4509B"/>
    <w:rsid w:val="00D450CF"/>
    <w:rsid w:val="00D450FF"/>
    <w:rsid w:val="00D45144"/>
    <w:rsid w:val="00D451DC"/>
    <w:rsid w:val="00D45214"/>
    <w:rsid w:val="00D45220"/>
    <w:rsid w:val="00D45238"/>
    <w:rsid w:val="00D4524D"/>
    <w:rsid w:val="00D4524E"/>
    <w:rsid w:val="00D45271"/>
    <w:rsid w:val="00D45288"/>
    <w:rsid w:val="00D452D3"/>
    <w:rsid w:val="00D452E3"/>
    <w:rsid w:val="00D452F2"/>
    <w:rsid w:val="00D45379"/>
    <w:rsid w:val="00D453B5"/>
    <w:rsid w:val="00D453CC"/>
    <w:rsid w:val="00D4540B"/>
    <w:rsid w:val="00D45462"/>
    <w:rsid w:val="00D454A6"/>
    <w:rsid w:val="00D454E5"/>
    <w:rsid w:val="00D454FC"/>
    <w:rsid w:val="00D4550F"/>
    <w:rsid w:val="00D45523"/>
    <w:rsid w:val="00D45568"/>
    <w:rsid w:val="00D45593"/>
    <w:rsid w:val="00D455BF"/>
    <w:rsid w:val="00D455C2"/>
    <w:rsid w:val="00D455CA"/>
    <w:rsid w:val="00D45606"/>
    <w:rsid w:val="00D4562E"/>
    <w:rsid w:val="00D45649"/>
    <w:rsid w:val="00D4567D"/>
    <w:rsid w:val="00D45695"/>
    <w:rsid w:val="00D456AA"/>
    <w:rsid w:val="00D456C0"/>
    <w:rsid w:val="00D456C8"/>
    <w:rsid w:val="00D456C9"/>
    <w:rsid w:val="00D457B6"/>
    <w:rsid w:val="00D45805"/>
    <w:rsid w:val="00D4582F"/>
    <w:rsid w:val="00D45832"/>
    <w:rsid w:val="00D45863"/>
    <w:rsid w:val="00D4587B"/>
    <w:rsid w:val="00D45898"/>
    <w:rsid w:val="00D458DF"/>
    <w:rsid w:val="00D45924"/>
    <w:rsid w:val="00D45925"/>
    <w:rsid w:val="00D4592C"/>
    <w:rsid w:val="00D45935"/>
    <w:rsid w:val="00D45956"/>
    <w:rsid w:val="00D45958"/>
    <w:rsid w:val="00D45982"/>
    <w:rsid w:val="00D459E3"/>
    <w:rsid w:val="00D45A2B"/>
    <w:rsid w:val="00D45A43"/>
    <w:rsid w:val="00D45A58"/>
    <w:rsid w:val="00D45A8C"/>
    <w:rsid w:val="00D45AAC"/>
    <w:rsid w:val="00D45ADA"/>
    <w:rsid w:val="00D45AF3"/>
    <w:rsid w:val="00D45B28"/>
    <w:rsid w:val="00D45B32"/>
    <w:rsid w:val="00D45B5B"/>
    <w:rsid w:val="00D45B6B"/>
    <w:rsid w:val="00D45B89"/>
    <w:rsid w:val="00D45BC5"/>
    <w:rsid w:val="00D45BFF"/>
    <w:rsid w:val="00D45C03"/>
    <w:rsid w:val="00D45CD2"/>
    <w:rsid w:val="00D45CDB"/>
    <w:rsid w:val="00D45D0C"/>
    <w:rsid w:val="00D45D2B"/>
    <w:rsid w:val="00D45D37"/>
    <w:rsid w:val="00D45D3F"/>
    <w:rsid w:val="00D45E3E"/>
    <w:rsid w:val="00D45E4C"/>
    <w:rsid w:val="00D45E50"/>
    <w:rsid w:val="00D45E87"/>
    <w:rsid w:val="00D45EEE"/>
    <w:rsid w:val="00D45F2D"/>
    <w:rsid w:val="00D45F5C"/>
    <w:rsid w:val="00D45F91"/>
    <w:rsid w:val="00D45FBE"/>
    <w:rsid w:val="00D45FCB"/>
    <w:rsid w:val="00D45FD2"/>
    <w:rsid w:val="00D45FDD"/>
    <w:rsid w:val="00D45FEB"/>
    <w:rsid w:val="00D45FFF"/>
    <w:rsid w:val="00D4601F"/>
    <w:rsid w:val="00D46044"/>
    <w:rsid w:val="00D46072"/>
    <w:rsid w:val="00D46084"/>
    <w:rsid w:val="00D46093"/>
    <w:rsid w:val="00D4609A"/>
    <w:rsid w:val="00D460BF"/>
    <w:rsid w:val="00D460DF"/>
    <w:rsid w:val="00D4615B"/>
    <w:rsid w:val="00D46161"/>
    <w:rsid w:val="00D46166"/>
    <w:rsid w:val="00D46178"/>
    <w:rsid w:val="00D461C0"/>
    <w:rsid w:val="00D461E2"/>
    <w:rsid w:val="00D46215"/>
    <w:rsid w:val="00D46265"/>
    <w:rsid w:val="00D46273"/>
    <w:rsid w:val="00D46298"/>
    <w:rsid w:val="00D462CB"/>
    <w:rsid w:val="00D462DB"/>
    <w:rsid w:val="00D46346"/>
    <w:rsid w:val="00D4638A"/>
    <w:rsid w:val="00D4639B"/>
    <w:rsid w:val="00D463A2"/>
    <w:rsid w:val="00D463C5"/>
    <w:rsid w:val="00D4641E"/>
    <w:rsid w:val="00D4642E"/>
    <w:rsid w:val="00D46439"/>
    <w:rsid w:val="00D46461"/>
    <w:rsid w:val="00D4646F"/>
    <w:rsid w:val="00D46485"/>
    <w:rsid w:val="00D464C9"/>
    <w:rsid w:val="00D46514"/>
    <w:rsid w:val="00D4652C"/>
    <w:rsid w:val="00D4652D"/>
    <w:rsid w:val="00D4656F"/>
    <w:rsid w:val="00D465EA"/>
    <w:rsid w:val="00D4660D"/>
    <w:rsid w:val="00D4661C"/>
    <w:rsid w:val="00D4669D"/>
    <w:rsid w:val="00D466B5"/>
    <w:rsid w:val="00D466FC"/>
    <w:rsid w:val="00D46709"/>
    <w:rsid w:val="00D46761"/>
    <w:rsid w:val="00D46786"/>
    <w:rsid w:val="00D4678C"/>
    <w:rsid w:val="00D46796"/>
    <w:rsid w:val="00D467A0"/>
    <w:rsid w:val="00D467C1"/>
    <w:rsid w:val="00D467C6"/>
    <w:rsid w:val="00D4680F"/>
    <w:rsid w:val="00D46852"/>
    <w:rsid w:val="00D4685F"/>
    <w:rsid w:val="00D4687C"/>
    <w:rsid w:val="00D46888"/>
    <w:rsid w:val="00D46898"/>
    <w:rsid w:val="00D468C7"/>
    <w:rsid w:val="00D468D4"/>
    <w:rsid w:val="00D468D7"/>
    <w:rsid w:val="00D468EF"/>
    <w:rsid w:val="00D4691C"/>
    <w:rsid w:val="00D4691F"/>
    <w:rsid w:val="00D46969"/>
    <w:rsid w:val="00D46978"/>
    <w:rsid w:val="00D46989"/>
    <w:rsid w:val="00D46996"/>
    <w:rsid w:val="00D469CC"/>
    <w:rsid w:val="00D469FC"/>
    <w:rsid w:val="00D46A1C"/>
    <w:rsid w:val="00D46A49"/>
    <w:rsid w:val="00D46A6E"/>
    <w:rsid w:val="00D46A70"/>
    <w:rsid w:val="00D46A99"/>
    <w:rsid w:val="00D46A9C"/>
    <w:rsid w:val="00D46AD3"/>
    <w:rsid w:val="00D46AED"/>
    <w:rsid w:val="00D46B16"/>
    <w:rsid w:val="00D46B27"/>
    <w:rsid w:val="00D46B4C"/>
    <w:rsid w:val="00D46B4E"/>
    <w:rsid w:val="00D46B9F"/>
    <w:rsid w:val="00D46BC1"/>
    <w:rsid w:val="00D46BCB"/>
    <w:rsid w:val="00D46BDA"/>
    <w:rsid w:val="00D46C18"/>
    <w:rsid w:val="00D46C3A"/>
    <w:rsid w:val="00D46C56"/>
    <w:rsid w:val="00D46C94"/>
    <w:rsid w:val="00D46CAB"/>
    <w:rsid w:val="00D46CFD"/>
    <w:rsid w:val="00D46D56"/>
    <w:rsid w:val="00D46D58"/>
    <w:rsid w:val="00D46D72"/>
    <w:rsid w:val="00D46D7B"/>
    <w:rsid w:val="00D46D81"/>
    <w:rsid w:val="00D46DB6"/>
    <w:rsid w:val="00D46DE7"/>
    <w:rsid w:val="00D46DE8"/>
    <w:rsid w:val="00D46E05"/>
    <w:rsid w:val="00D46E49"/>
    <w:rsid w:val="00D46E5C"/>
    <w:rsid w:val="00D46EFC"/>
    <w:rsid w:val="00D46EFF"/>
    <w:rsid w:val="00D46F10"/>
    <w:rsid w:val="00D46F25"/>
    <w:rsid w:val="00D46F36"/>
    <w:rsid w:val="00D46F5E"/>
    <w:rsid w:val="00D46F71"/>
    <w:rsid w:val="00D46F81"/>
    <w:rsid w:val="00D46F93"/>
    <w:rsid w:val="00D46FF4"/>
    <w:rsid w:val="00D47033"/>
    <w:rsid w:val="00D47064"/>
    <w:rsid w:val="00D47070"/>
    <w:rsid w:val="00D4707C"/>
    <w:rsid w:val="00D47091"/>
    <w:rsid w:val="00D47098"/>
    <w:rsid w:val="00D4709F"/>
    <w:rsid w:val="00D470D3"/>
    <w:rsid w:val="00D4717C"/>
    <w:rsid w:val="00D4717D"/>
    <w:rsid w:val="00D471B8"/>
    <w:rsid w:val="00D471C3"/>
    <w:rsid w:val="00D471F8"/>
    <w:rsid w:val="00D4721D"/>
    <w:rsid w:val="00D47229"/>
    <w:rsid w:val="00D4723D"/>
    <w:rsid w:val="00D4723E"/>
    <w:rsid w:val="00D47320"/>
    <w:rsid w:val="00D4732C"/>
    <w:rsid w:val="00D4732E"/>
    <w:rsid w:val="00D4733B"/>
    <w:rsid w:val="00D47368"/>
    <w:rsid w:val="00D47394"/>
    <w:rsid w:val="00D47402"/>
    <w:rsid w:val="00D4745E"/>
    <w:rsid w:val="00D47489"/>
    <w:rsid w:val="00D475A0"/>
    <w:rsid w:val="00D475CC"/>
    <w:rsid w:val="00D475DA"/>
    <w:rsid w:val="00D4761B"/>
    <w:rsid w:val="00D47628"/>
    <w:rsid w:val="00D47630"/>
    <w:rsid w:val="00D4763A"/>
    <w:rsid w:val="00D4764E"/>
    <w:rsid w:val="00D47656"/>
    <w:rsid w:val="00D47659"/>
    <w:rsid w:val="00D4766A"/>
    <w:rsid w:val="00D4769D"/>
    <w:rsid w:val="00D476A0"/>
    <w:rsid w:val="00D476B6"/>
    <w:rsid w:val="00D476D8"/>
    <w:rsid w:val="00D476E3"/>
    <w:rsid w:val="00D476E4"/>
    <w:rsid w:val="00D476E7"/>
    <w:rsid w:val="00D476F3"/>
    <w:rsid w:val="00D476F6"/>
    <w:rsid w:val="00D4770F"/>
    <w:rsid w:val="00D47722"/>
    <w:rsid w:val="00D4772B"/>
    <w:rsid w:val="00D47742"/>
    <w:rsid w:val="00D47744"/>
    <w:rsid w:val="00D47745"/>
    <w:rsid w:val="00D47774"/>
    <w:rsid w:val="00D47778"/>
    <w:rsid w:val="00D4777C"/>
    <w:rsid w:val="00D47791"/>
    <w:rsid w:val="00D477AF"/>
    <w:rsid w:val="00D477BB"/>
    <w:rsid w:val="00D477D3"/>
    <w:rsid w:val="00D477F1"/>
    <w:rsid w:val="00D47811"/>
    <w:rsid w:val="00D47860"/>
    <w:rsid w:val="00D47867"/>
    <w:rsid w:val="00D478C6"/>
    <w:rsid w:val="00D478E1"/>
    <w:rsid w:val="00D478FC"/>
    <w:rsid w:val="00D4796D"/>
    <w:rsid w:val="00D4799E"/>
    <w:rsid w:val="00D479A0"/>
    <w:rsid w:val="00D479AB"/>
    <w:rsid w:val="00D479AD"/>
    <w:rsid w:val="00D479BF"/>
    <w:rsid w:val="00D479C3"/>
    <w:rsid w:val="00D479DE"/>
    <w:rsid w:val="00D479E0"/>
    <w:rsid w:val="00D479FB"/>
    <w:rsid w:val="00D47A30"/>
    <w:rsid w:val="00D47AD7"/>
    <w:rsid w:val="00D47AD8"/>
    <w:rsid w:val="00D47AE8"/>
    <w:rsid w:val="00D47B0C"/>
    <w:rsid w:val="00D47B0D"/>
    <w:rsid w:val="00D47B21"/>
    <w:rsid w:val="00D47B3D"/>
    <w:rsid w:val="00D47B54"/>
    <w:rsid w:val="00D47BF7"/>
    <w:rsid w:val="00D47C09"/>
    <w:rsid w:val="00D47C71"/>
    <w:rsid w:val="00D47CB3"/>
    <w:rsid w:val="00D47CC0"/>
    <w:rsid w:val="00D47CCF"/>
    <w:rsid w:val="00D47CEC"/>
    <w:rsid w:val="00D47D21"/>
    <w:rsid w:val="00D47D2A"/>
    <w:rsid w:val="00D47D3B"/>
    <w:rsid w:val="00D47D9E"/>
    <w:rsid w:val="00D47DA5"/>
    <w:rsid w:val="00D47DC5"/>
    <w:rsid w:val="00D47DD4"/>
    <w:rsid w:val="00D47DF9"/>
    <w:rsid w:val="00D47E05"/>
    <w:rsid w:val="00D47E4A"/>
    <w:rsid w:val="00D47E53"/>
    <w:rsid w:val="00D47E84"/>
    <w:rsid w:val="00D47E8C"/>
    <w:rsid w:val="00D47EB3"/>
    <w:rsid w:val="00D47EF1"/>
    <w:rsid w:val="00D47EFA"/>
    <w:rsid w:val="00D47F47"/>
    <w:rsid w:val="00D47F5D"/>
    <w:rsid w:val="00D47F79"/>
    <w:rsid w:val="00D47FE3"/>
    <w:rsid w:val="00D47FF8"/>
    <w:rsid w:val="00D50045"/>
    <w:rsid w:val="00D50060"/>
    <w:rsid w:val="00D50073"/>
    <w:rsid w:val="00D500B7"/>
    <w:rsid w:val="00D500BD"/>
    <w:rsid w:val="00D500F4"/>
    <w:rsid w:val="00D5012D"/>
    <w:rsid w:val="00D50141"/>
    <w:rsid w:val="00D5018D"/>
    <w:rsid w:val="00D501C7"/>
    <w:rsid w:val="00D501C8"/>
    <w:rsid w:val="00D501D3"/>
    <w:rsid w:val="00D5022D"/>
    <w:rsid w:val="00D50247"/>
    <w:rsid w:val="00D50252"/>
    <w:rsid w:val="00D5026E"/>
    <w:rsid w:val="00D5028F"/>
    <w:rsid w:val="00D502B9"/>
    <w:rsid w:val="00D502E4"/>
    <w:rsid w:val="00D502F9"/>
    <w:rsid w:val="00D50332"/>
    <w:rsid w:val="00D5033F"/>
    <w:rsid w:val="00D5036D"/>
    <w:rsid w:val="00D503B5"/>
    <w:rsid w:val="00D503DE"/>
    <w:rsid w:val="00D50409"/>
    <w:rsid w:val="00D5041C"/>
    <w:rsid w:val="00D50469"/>
    <w:rsid w:val="00D5047F"/>
    <w:rsid w:val="00D504AA"/>
    <w:rsid w:val="00D504E1"/>
    <w:rsid w:val="00D5058B"/>
    <w:rsid w:val="00D5058C"/>
    <w:rsid w:val="00D5058E"/>
    <w:rsid w:val="00D505AA"/>
    <w:rsid w:val="00D50612"/>
    <w:rsid w:val="00D5061E"/>
    <w:rsid w:val="00D50626"/>
    <w:rsid w:val="00D50630"/>
    <w:rsid w:val="00D50656"/>
    <w:rsid w:val="00D506AE"/>
    <w:rsid w:val="00D506BB"/>
    <w:rsid w:val="00D506D5"/>
    <w:rsid w:val="00D50705"/>
    <w:rsid w:val="00D50768"/>
    <w:rsid w:val="00D5077D"/>
    <w:rsid w:val="00D50782"/>
    <w:rsid w:val="00D50799"/>
    <w:rsid w:val="00D507EA"/>
    <w:rsid w:val="00D50821"/>
    <w:rsid w:val="00D50852"/>
    <w:rsid w:val="00D508D5"/>
    <w:rsid w:val="00D508DA"/>
    <w:rsid w:val="00D508F6"/>
    <w:rsid w:val="00D508FA"/>
    <w:rsid w:val="00D508FF"/>
    <w:rsid w:val="00D50921"/>
    <w:rsid w:val="00D50933"/>
    <w:rsid w:val="00D509EA"/>
    <w:rsid w:val="00D509FA"/>
    <w:rsid w:val="00D509FD"/>
    <w:rsid w:val="00D50A18"/>
    <w:rsid w:val="00D50A41"/>
    <w:rsid w:val="00D50A45"/>
    <w:rsid w:val="00D50A5F"/>
    <w:rsid w:val="00D50A87"/>
    <w:rsid w:val="00D50AE4"/>
    <w:rsid w:val="00D50AF7"/>
    <w:rsid w:val="00D50B09"/>
    <w:rsid w:val="00D50B1E"/>
    <w:rsid w:val="00D50B26"/>
    <w:rsid w:val="00D50B36"/>
    <w:rsid w:val="00D50B44"/>
    <w:rsid w:val="00D50B45"/>
    <w:rsid w:val="00D50B67"/>
    <w:rsid w:val="00D50BAE"/>
    <w:rsid w:val="00D50BE0"/>
    <w:rsid w:val="00D50BE4"/>
    <w:rsid w:val="00D50BE5"/>
    <w:rsid w:val="00D50C54"/>
    <w:rsid w:val="00D50C59"/>
    <w:rsid w:val="00D50C5D"/>
    <w:rsid w:val="00D50C5F"/>
    <w:rsid w:val="00D50C66"/>
    <w:rsid w:val="00D50CD1"/>
    <w:rsid w:val="00D50CFB"/>
    <w:rsid w:val="00D50D0B"/>
    <w:rsid w:val="00D50D25"/>
    <w:rsid w:val="00D50D3E"/>
    <w:rsid w:val="00D50D4C"/>
    <w:rsid w:val="00D50E0E"/>
    <w:rsid w:val="00D50E1A"/>
    <w:rsid w:val="00D50E4F"/>
    <w:rsid w:val="00D50E8B"/>
    <w:rsid w:val="00D50EC9"/>
    <w:rsid w:val="00D50EED"/>
    <w:rsid w:val="00D50EF2"/>
    <w:rsid w:val="00D50F10"/>
    <w:rsid w:val="00D50F14"/>
    <w:rsid w:val="00D50F49"/>
    <w:rsid w:val="00D50F6E"/>
    <w:rsid w:val="00D50F9D"/>
    <w:rsid w:val="00D50FD9"/>
    <w:rsid w:val="00D51024"/>
    <w:rsid w:val="00D5102A"/>
    <w:rsid w:val="00D5106A"/>
    <w:rsid w:val="00D5106F"/>
    <w:rsid w:val="00D510AF"/>
    <w:rsid w:val="00D51107"/>
    <w:rsid w:val="00D51117"/>
    <w:rsid w:val="00D5111C"/>
    <w:rsid w:val="00D5113E"/>
    <w:rsid w:val="00D5115E"/>
    <w:rsid w:val="00D51164"/>
    <w:rsid w:val="00D5117D"/>
    <w:rsid w:val="00D511C2"/>
    <w:rsid w:val="00D511E1"/>
    <w:rsid w:val="00D511F6"/>
    <w:rsid w:val="00D511F7"/>
    <w:rsid w:val="00D5121F"/>
    <w:rsid w:val="00D51282"/>
    <w:rsid w:val="00D5128D"/>
    <w:rsid w:val="00D5128E"/>
    <w:rsid w:val="00D512AE"/>
    <w:rsid w:val="00D512C0"/>
    <w:rsid w:val="00D512CD"/>
    <w:rsid w:val="00D5132B"/>
    <w:rsid w:val="00D51346"/>
    <w:rsid w:val="00D5138B"/>
    <w:rsid w:val="00D51399"/>
    <w:rsid w:val="00D513A3"/>
    <w:rsid w:val="00D513E4"/>
    <w:rsid w:val="00D513FA"/>
    <w:rsid w:val="00D51442"/>
    <w:rsid w:val="00D51456"/>
    <w:rsid w:val="00D514D3"/>
    <w:rsid w:val="00D5154A"/>
    <w:rsid w:val="00D5154B"/>
    <w:rsid w:val="00D51572"/>
    <w:rsid w:val="00D51578"/>
    <w:rsid w:val="00D51588"/>
    <w:rsid w:val="00D515B2"/>
    <w:rsid w:val="00D515DC"/>
    <w:rsid w:val="00D5162A"/>
    <w:rsid w:val="00D5162C"/>
    <w:rsid w:val="00D5164D"/>
    <w:rsid w:val="00D51661"/>
    <w:rsid w:val="00D51676"/>
    <w:rsid w:val="00D516A8"/>
    <w:rsid w:val="00D516E2"/>
    <w:rsid w:val="00D5170B"/>
    <w:rsid w:val="00D51733"/>
    <w:rsid w:val="00D51739"/>
    <w:rsid w:val="00D5173A"/>
    <w:rsid w:val="00D51752"/>
    <w:rsid w:val="00D5175D"/>
    <w:rsid w:val="00D517A7"/>
    <w:rsid w:val="00D517AF"/>
    <w:rsid w:val="00D517D3"/>
    <w:rsid w:val="00D517D9"/>
    <w:rsid w:val="00D51844"/>
    <w:rsid w:val="00D51886"/>
    <w:rsid w:val="00D518F7"/>
    <w:rsid w:val="00D5190A"/>
    <w:rsid w:val="00D5196A"/>
    <w:rsid w:val="00D5198F"/>
    <w:rsid w:val="00D519ED"/>
    <w:rsid w:val="00D51A1D"/>
    <w:rsid w:val="00D51A3C"/>
    <w:rsid w:val="00D51A8F"/>
    <w:rsid w:val="00D51AAB"/>
    <w:rsid w:val="00D51ADB"/>
    <w:rsid w:val="00D51AFD"/>
    <w:rsid w:val="00D51B48"/>
    <w:rsid w:val="00D51B69"/>
    <w:rsid w:val="00D51BA3"/>
    <w:rsid w:val="00D51BEA"/>
    <w:rsid w:val="00D51BEE"/>
    <w:rsid w:val="00D51C37"/>
    <w:rsid w:val="00D51C8C"/>
    <w:rsid w:val="00D51C92"/>
    <w:rsid w:val="00D51C9B"/>
    <w:rsid w:val="00D51CAC"/>
    <w:rsid w:val="00D51CAF"/>
    <w:rsid w:val="00D51CBF"/>
    <w:rsid w:val="00D51D37"/>
    <w:rsid w:val="00D51D3A"/>
    <w:rsid w:val="00D51D6A"/>
    <w:rsid w:val="00D51D7D"/>
    <w:rsid w:val="00D51D7E"/>
    <w:rsid w:val="00D51D92"/>
    <w:rsid w:val="00D51DA3"/>
    <w:rsid w:val="00D51DCC"/>
    <w:rsid w:val="00D51DD1"/>
    <w:rsid w:val="00D51DE0"/>
    <w:rsid w:val="00D51E00"/>
    <w:rsid w:val="00D51E08"/>
    <w:rsid w:val="00D51E11"/>
    <w:rsid w:val="00D51E3F"/>
    <w:rsid w:val="00D51F03"/>
    <w:rsid w:val="00D51F11"/>
    <w:rsid w:val="00D51F15"/>
    <w:rsid w:val="00D51F47"/>
    <w:rsid w:val="00D51F65"/>
    <w:rsid w:val="00D51F6F"/>
    <w:rsid w:val="00D51F75"/>
    <w:rsid w:val="00D51FB1"/>
    <w:rsid w:val="00D51FB7"/>
    <w:rsid w:val="00D5200C"/>
    <w:rsid w:val="00D52019"/>
    <w:rsid w:val="00D52081"/>
    <w:rsid w:val="00D52092"/>
    <w:rsid w:val="00D5209F"/>
    <w:rsid w:val="00D520F4"/>
    <w:rsid w:val="00D520F8"/>
    <w:rsid w:val="00D52143"/>
    <w:rsid w:val="00D52154"/>
    <w:rsid w:val="00D52175"/>
    <w:rsid w:val="00D52176"/>
    <w:rsid w:val="00D521BB"/>
    <w:rsid w:val="00D521BD"/>
    <w:rsid w:val="00D521D2"/>
    <w:rsid w:val="00D52248"/>
    <w:rsid w:val="00D52252"/>
    <w:rsid w:val="00D52270"/>
    <w:rsid w:val="00D52299"/>
    <w:rsid w:val="00D522CF"/>
    <w:rsid w:val="00D52323"/>
    <w:rsid w:val="00D5232F"/>
    <w:rsid w:val="00D52354"/>
    <w:rsid w:val="00D5236D"/>
    <w:rsid w:val="00D52379"/>
    <w:rsid w:val="00D523CF"/>
    <w:rsid w:val="00D52404"/>
    <w:rsid w:val="00D52415"/>
    <w:rsid w:val="00D52421"/>
    <w:rsid w:val="00D5243E"/>
    <w:rsid w:val="00D5249B"/>
    <w:rsid w:val="00D5249D"/>
    <w:rsid w:val="00D524D7"/>
    <w:rsid w:val="00D524DA"/>
    <w:rsid w:val="00D5252A"/>
    <w:rsid w:val="00D52535"/>
    <w:rsid w:val="00D52547"/>
    <w:rsid w:val="00D5258A"/>
    <w:rsid w:val="00D525AD"/>
    <w:rsid w:val="00D525B8"/>
    <w:rsid w:val="00D525EC"/>
    <w:rsid w:val="00D525EE"/>
    <w:rsid w:val="00D52610"/>
    <w:rsid w:val="00D52614"/>
    <w:rsid w:val="00D52618"/>
    <w:rsid w:val="00D52630"/>
    <w:rsid w:val="00D52641"/>
    <w:rsid w:val="00D52643"/>
    <w:rsid w:val="00D526B2"/>
    <w:rsid w:val="00D526CD"/>
    <w:rsid w:val="00D526D3"/>
    <w:rsid w:val="00D52708"/>
    <w:rsid w:val="00D5270B"/>
    <w:rsid w:val="00D52742"/>
    <w:rsid w:val="00D52752"/>
    <w:rsid w:val="00D52798"/>
    <w:rsid w:val="00D527C1"/>
    <w:rsid w:val="00D527E1"/>
    <w:rsid w:val="00D527F0"/>
    <w:rsid w:val="00D52802"/>
    <w:rsid w:val="00D52843"/>
    <w:rsid w:val="00D52846"/>
    <w:rsid w:val="00D52868"/>
    <w:rsid w:val="00D52873"/>
    <w:rsid w:val="00D5287B"/>
    <w:rsid w:val="00D528B1"/>
    <w:rsid w:val="00D528B2"/>
    <w:rsid w:val="00D528CB"/>
    <w:rsid w:val="00D528CE"/>
    <w:rsid w:val="00D528CF"/>
    <w:rsid w:val="00D528DF"/>
    <w:rsid w:val="00D5292E"/>
    <w:rsid w:val="00D52931"/>
    <w:rsid w:val="00D52948"/>
    <w:rsid w:val="00D52976"/>
    <w:rsid w:val="00D52988"/>
    <w:rsid w:val="00D52996"/>
    <w:rsid w:val="00D52A08"/>
    <w:rsid w:val="00D52A53"/>
    <w:rsid w:val="00D52ADF"/>
    <w:rsid w:val="00D52B0B"/>
    <w:rsid w:val="00D52B26"/>
    <w:rsid w:val="00D52B55"/>
    <w:rsid w:val="00D52B84"/>
    <w:rsid w:val="00D52B9D"/>
    <w:rsid w:val="00D52C42"/>
    <w:rsid w:val="00D52CB2"/>
    <w:rsid w:val="00D52CCF"/>
    <w:rsid w:val="00D52D22"/>
    <w:rsid w:val="00D52D29"/>
    <w:rsid w:val="00D52D2A"/>
    <w:rsid w:val="00D52D54"/>
    <w:rsid w:val="00D52D9D"/>
    <w:rsid w:val="00D52DB6"/>
    <w:rsid w:val="00D52DBE"/>
    <w:rsid w:val="00D52DC1"/>
    <w:rsid w:val="00D52DFD"/>
    <w:rsid w:val="00D52E05"/>
    <w:rsid w:val="00D52E3E"/>
    <w:rsid w:val="00D52E9A"/>
    <w:rsid w:val="00D52EA6"/>
    <w:rsid w:val="00D52ED8"/>
    <w:rsid w:val="00D52ED9"/>
    <w:rsid w:val="00D52F1E"/>
    <w:rsid w:val="00D52F27"/>
    <w:rsid w:val="00D52F41"/>
    <w:rsid w:val="00D52F96"/>
    <w:rsid w:val="00D52F99"/>
    <w:rsid w:val="00D52FB3"/>
    <w:rsid w:val="00D52FBC"/>
    <w:rsid w:val="00D53054"/>
    <w:rsid w:val="00D53061"/>
    <w:rsid w:val="00D530E9"/>
    <w:rsid w:val="00D5310D"/>
    <w:rsid w:val="00D5314E"/>
    <w:rsid w:val="00D53157"/>
    <w:rsid w:val="00D53165"/>
    <w:rsid w:val="00D53187"/>
    <w:rsid w:val="00D5318C"/>
    <w:rsid w:val="00D53191"/>
    <w:rsid w:val="00D53199"/>
    <w:rsid w:val="00D531F2"/>
    <w:rsid w:val="00D53208"/>
    <w:rsid w:val="00D5320B"/>
    <w:rsid w:val="00D53215"/>
    <w:rsid w:val="00D5324C"/>
    <w:rsid w:val="00D5324E"/>
    <w:rsid w:val="00D53269"/>
    <w:rsid w:val="00D532C7"/>
    <w:rsid w:val="00D532D4"/>
    <w:rsid w:val="00D532DF"/>
    <w:rsid w:val="00D532E3"/>
    <w:rsid w:val="00D53305"/>
    <w:rsid w:val="00D53342"/>
    <w:rsid w:val="00D53383"/>
    <w:rsid w:val="00D533C8"/>
    <w:rsid w:val="00D5342D"/>
    <w:rsid w:val="00D5344B"/>
    <w:rsid w:val="00D5344C"/>
    <w:rsid w:val="00D53472"/>
    <w:rsid w:val="00D53477"/>
    <w:rsid w:val="00D53489"/>
    <w:rsid w:val="00D534AC"/>
    <w:rsid w:val="00D534FA"/>
    <w:rsid w:val="00D534FB"/>
    <w:rsid w:val="00D53500"/>
    <w:rsid w:val="00D53516"/>
    <w:rsid w:val="00D53518"/>
    <w:rsid w:val="00D53542"/>
    <w:rsid w:val="00D5357D"/>
    <w:rsid w:val="00D535AC"/>
    <w:rsid w:val="00D535C4"/>
    <w:rsid w:val="00D535CB"/>
    <w:rsid w:val="00D535DA"/>
    <w:rsid w:val="00D535EE"/>
    <w:rsid w:val="00D5361A"/>
    <w:rsid w:val="00D53647"/>
    <w:rsid w:val="00D53658"/>
    <w:rsid w:val="00D5367E"/>
    <w:rsid w:val="00D5369F"/>
    <w:rsid w:val="00D536BC"/>
    <w:rsid w:val="00D536C0"/>
    <w:rsid w:val="00D536DF"/>
    <w:rsid w:val="00D5379B"/>
    <w:rsid w:val="00D537DD"/>
    <w:rsid w:val="00D537ED"/>
    <w:rsid w:val="00D5382E"/>
    <w:rsid w:val="00D53870"/>
    <w:rsid w:val="00D53883"/>
    <w:rsid w:val="00D53892"/>
    <w:rsid w:val="00D5389B"/>
    <w:rsid w:val="00D538A2"/>
    <w:rsid w:val="00D5390E"/>
    <w:rsid w:val="00D5392D"/>
    <w:rsid w:val="00D5393F"/>
    <w:rsid w:val="00D53947"/>
    <w:rsid w:val="00D5396A"/>
    <w:rsid w:val="00D5396B"/>
    <w:rsid w:val="00D53991"/>
    <w:rsid w:val="00D539DE"/>
    <w:rsid w:val="00D539E0"/>
    <w:rsid w:val="00D53A42"/>
    <w:rsid w:val="00D53A62"/>
    <w:rsid w:val="00D53A7D"/>
    <w:rsid w:val="00D53B0D"/>
    <w:rsid w:val="00D53B63"/>
    <w:rsid w:val="00D53B7A"/>
    <w:rsid w:val="00D53B8A"/>
    <w:rsid w:val="00D53BB9"/>
    <w:rsid w:val="00D53C10"/>
    <w:rsid w:val="00D53C2C"/>
    <w:rsid w:val="00D53C40"/>
    <w:rsid w:val="00D53C43"/>
    <w:rsid w:val="00D53C4A"/>
    <w:rsid w:val="00D53C93"/>
    <w:rsid w:val="00D53CC5"/>
    <w:rsid w:val="00D53CD3"/>
    <w:rsid w:val="00D53CE5"/>
    <w:rsid w:val="00D53D88"/>
    <w:rsid w:val="00D53D8D"/>
    <w:rsid w:val="00D53D92"/>
    <w:rsid w:val="00D53DE6"/>
    <w:rsid w:val="00D53E28"/>
    <w:rsid w:val="00D53E73"/>
    <w:rsid w:val="00D53E74"/>
    <w:rsid w:val="00D53E7B"/>
    <w:rsid w:val="00D53E9D"/>
    <w:rsid w:val="00D53EB0"/>
    <w:rsid w:val="00D53EB1"/>
    <w:rsid w:val="00D53EE5"/>
    <w:rsid w:val="00D53F00"/>
    <w:rsid w:val="00D53F1A"/>
    <w:rsid w:val="00D53F42"/>
    <w:rsid w:val="00D53F66"/>
    <w:rsid w:val="00D53FA9"/>
    <w:rsid w:val="00D53FD3"/>
    <w:rsid w:val="00D53FD5"/>
    <w:rsid w:val="00D53FFD"/>
    <w:rsid w:val="00D54028"/>
    <w:rsid w:val="00D54074"/>
    <w:rsid w:val="00D54081"/>
    <w:rsid w:val="00D540A3"/>
    <w:rsid w:val="00D540C5"/>
    <w:rsid w:val="00D540CE"/>
    <w:rsid w:val="00D54110"/>
    <w:rsid w:val="00D54125"/>
    <w:rsid w:val="00D54152"/>
    <w:rsid w:val="00D54173"/>
    <w:rsid w:val="00D54181"/>
    <w:rsid w:val="00D54189"/>
    <w:rsid w:val="00D541A0"/>
    <w:rsid w:val="00D541AE"/>
    <w:rsid w:val="00D541BB"/>
    <w:rsid w:val="00D541C8"/>
    <w:rsid w:val="00D541D2"/>
    <w:rsid w:val="00D541F6"/>
    <w:rsid w:val="00D5421A"/>
    <w:rsid w:val="00D542C3"/>
    <w:rsid w:val="00D542EA"/>
    <w:rsid w:val="00D542F6"/>
    <w:rsid w:val="00D5430F"/>
    <w:rsid w:val="00D5431D"/>
    <w:rsid w:val="00D5431F"/>
    <w:rsid w:val="00D54352"/>
    <w:rsid w:val="00D5435A"/>
    <w:rsid w:val="00D54383"/>
    <w:rsid w:val="00D5439E"/>
    <w:rsid w:val="00D543A5"/>
    <w:rsid w:val="00D543A8"/>
    <w:rsid w:val="00D543CB"/>
    <w:rsid w:val="00D543E2"/>
    <w:rsid w:val="00D543EA"/>
    <w:rsid w:val="00D54445"/>
    <w:rsid w:val="00D5446F"/>
    <w:rsid w:val="00D5447B"/>
    <w:rsid w:val="00D544D2"/>
    <w:rsid w:val="00D5450F"/>
    <w:rsid w:val="00D54515"/>
    <w:rsid w:val="00D5453B"/>
    <w:rsid w:val="00D54551"/>
    <w:rsid w:val="00D545E5"/>
    <w:rsid w:val="00D545EF"/>
    <w:rsid w:val="00D54603"/>
    <w:rsid w:val="00D5461A"/>
    <w:rsid w:val="00D5467E"/>
    <w:rsid w:val="00D546E9"/>
    <w:rsid w:val="00D546F5"/>
    <w:rsid w:val="00D54785"/>
    <w:rsid w:val="00D547D4"/>
    <w:rsid w:val="00D547D7"/>
    <w:rsid w:val="00D547E1"/>
    <w:rsid w:val="00D547E7"/>
    <w:rsid w:val="00D54815"/>
    <w:rsid w:val="00D5481E"/>
    <w:rsid w:val="00D54820"/>
    <w:rsid w:val="00D5482B"/>
    <w:rsid w:val="00D54832"/>
    <w:rsid w:val="00D548A1"/>
    <w:rsid w:val="00D5490A"/>
    <w:rsid w:val="00D5492F"/>
    <w:rsid w:val="00D5494D"/>
    <w:rsid w:val="00D5497E"/>
    <w:rsid w:val="00D549E2"/>
    <w:rsid w:val="00D549EA"/>
    <w:rsid w:val="00D549F1"/>
    <w:rsid w:val="00D54A2C"/>
    <w:rsid w:val="00D54A2F"/>
    <w:rsid w:val="00D54A43"/>
    <w:rsid w:val="00D54A65"/>
    <w:rsid w:val="00D54A87"/>
    <w:rsid w:val="00D54A92"/>
    <w:rsid w:val="00D54AD8"/>
    <w:rsid w:val="00D54ADA"/>
    <w:rsid w:val="00D54AEE"/>
    <w:rsid w:val="00D54AF4"/>
    <w:rsid w:val="00D54B28"/>
    <w:rsid w:val="00D54B84"/>
    <w:rsid w:val="00D54BAB"/>
    <w:rsid w:val="00D54BC8"/>
    <w:rsid w:val="00D54BDE"/>
    <w:rsid w:val="00D54C24"/>
    <w:rsid w:val="00D54C27"/>
    <w:rsid w:val="00D54CB2"/>
    <w:rsid w:val="00D54CC8"/>
    <w:rsid w:val="00D54CCB"/>
    <w:rsid w:val="00D54CCC"/>
    <w:rsid w:val="00D54CF6"/>
    <w:rsid w:val="00D54D1B"/>
    <w:rsid w:val="00D54D1D"/>
    <w:rsid w:val="00D54D6A"/>
    <w:rsid w:val="00D54DC9"/>
    <w:rsid w:val="00D54DD0"/>
    <w:rsid w:val="00D54E07"/>
    <w:rsid w:val="00D54E0D"/>
    <w:rsid w:val="00D54E26"/>
    <w:rsid w:val="00D54E29"/>
    <w:rsid w:val="00D54E3E"/>
    <w:rsid w:val="00D54E7B"/>
    <w:rsid w:val="00D54EA0"/>
    <w:rsid w:val="00D54F07"/>
    <w:rsid w:val="00D54F08"/>
    <w:rsid w:val="00D54F14"/>
    <w:rsid w:val="00D54F1D"/>
    <w:rsid w:val="00D54F35"/>
    <w:rsid w:val="00D54F9C"/>
    <w:rsid w:val="00D54FB2"/>
    <w:rsid w:val="00D5502B"/>
    <w:rsid w:val="00D55033"/>
    <w:rsid w:val="00D5504D"/>
    <w:rsid w:val="00D550C3"/>
    <w:rsid w:val="00D55121"/>
    <w:rsid w:val="00D55154"/>
    <w:rsid w:val="00D55158"/>
    <w:rsid w:val="00D5516C"/>
    <w:rsid w:val="00D55180"/>
    <w:rsid w:val="00D55186"/>
    <w:rsid w:val="00D551AB"/>
    <w:rsid w:val="00D551C5"/>
    <w:rsid w:val="00D551F3"/>
    <w:rsid w:val="00D551FE"/>
    <w:rsid w:val="00D55258"/>
    <w:rsid w:val="00D5527B"/>
    <w:rsid w:val="00D552A0"/>
    <w:rsid w:val="00D552DB"/>
    <w:rsid w:val="00D55321"/>
    <w:rsid w:val="00D5537F"/>
    <w:rsid w:val="00D553B1"/>
    <w:rsid w:val="00D55437"/>
    <w:rsid w:val="00D5549C"/>
    <w:rsid w:val="00D554CA"/>
    <w:rsid w:val="00D554FD"/>
    <w:rsid w:val="00D55511"/>
    <w:rsid w:val="00D5552D"/>
    <w:rsid w:val="00D55558"/>
    <w:rsid w:val="00D5557F"/>
    <w:rsid w:val="00D555A5"/>
    <w:rsid w:val="00D555C8"/>
    <w:rsid w:val="00D555F8"/>
    <w:rsid w:val="00D55624"/>
    <w:rsid w:val="00D55627"/>
    <w:rsid w:val="00D55661"/>
    <w:rsid w:val="00D55699"/>
    <w:rsid w:val="00D556AA"/>
    <w:rsid w:val="00D55714"/>
    <w:rsid w:val="00D55719"/>
    <w:rsid w:val="00D55721"/>
    <w:rsid w:val="00D55795"/>
    <w:rsid w:val="00D557DE"/>
    <w:rsid w:val="00D557E9"/>
    <w:rsid w:val="00D55808"/>
    <w:rsid w:val="00D55818"/>
    <w:rsid w:val="00D5582B"/>
    <w:rsid w:val="00D55839"/>
    <w:rsid w:val="00D55862"/>
    <w:rsid w:val="00D5589E"/>
    <w:rsid w:val="00D558A4"/>
    <w:rsid w:val="00D558AB"/>
    <w:rsid w:val="00D558B8"/>
    <w:rsid w:val="00D558C1"/>
    <w:rsid w:val="00D558C5"/>
    <w:rsid w:val="00D55917"/>
    <w:rsid w:val="00D55919"/>
    <w:rsid w:val="00D5594D"/>
    <w:rsid w:val="00D55991"/>
    <w:rsid w:val="00D559F4"/>
    <w:rsid w:val="00D55A56"/>
    <w:rsid w:val="00D55A83"/>
    <w:rsid w:val="00D55AA8"/>
    <w:rsid w:val="00D55AD6"/>
    <w:rsid w:val="00D55B21"/>
    <w:rsid w:val="00D55B5E"/>
    <w:rsid w:val="00D55B63"/>
    <w:rsid w:val="00D55B80"/>
    <w:rsid w:val="00D55B81"/>
    <w:rsid w:val="00D55B9A"/>
    <w:rsid w:val="00D55BC2"/>
    <w:rsid w:val="00D55C37"/>
    <w:rsid w:val="00D55C5E"/>
    <w:rsid w:val="00D55C67"/>
    <w:rsid w:val="00D55C6A"/>
    <w:rsid w:val="00D55C79"/>
    <w:rsid w:val="00D55C96"/>
    <w:rsid w:val="00D55CA0"/>
    <w:rsid w:val="00D55CC5"/>
    <w:rsid w:val="00D55CFA"/>
    <w:rsid w:val="00D55D05"/>
    <w:rsid w:val="00D55D26"/>
    <w:rsid w:val="00D55D56"/>
    <w:rsid w:val="00D55D65"/>
    <w:rsid w:val="00D55DAA"/>
    <w:rsid w:val="00D55DC0"/>
    <w:rsid w:val="00D55DEE"/>
    <w:rsid w:val="00D55E05"/>
    <w:rsid w:val="00D55E0A"/>
    <w:rsid w:val="00D55E5C"/>
    <w:rsid w:val="00D55E75"/>
    <w:rsid w:val="00D55E7A"/>
    <w:rsid w:val="00D55E87"/>
    <w:rsid w:val="00D55EA7"/>
    <w:rsid w:val="00D55EB1"/>
    <w:rsid w:val="00D55EB8"/>
    <w:rsid w:val="00D55EEE"/>
    <w:rsid w:val="00D55F0A"/>
    <w:rsid w:val="00D55F10"/>
    <w:rsid w:val="00D55F4F"/>
    <w:rsid w:val="00D55F57"/>
    <w:rsid w:val="00D55F6C"/>
    <w:rsid w:val="00D55F75"/>
    <w:rsid w:val="00D55FAB"/>
    <w:rsid w:val="00D55FD1"/>
    <w:rsid w:val="00D55FE6"/>
    <w:rsid w:val="00D55FF2"/>
    <w:rsid w:val="00D56068"/>
    <w:rsid w:val="00D5606D"/>
    <w:rsid w:val="00D560A4"/>
    <w:rsid w:val="00D560C1"/>
    <w:rsid w:val="00D560E0"/>
    <w:rsid w:val="00D560F4"/>
    <w:rsid w:val="00D56112"/>
    <w:rsid w:val="00D56113"/>
    <w:rsid w:val="00D5617D"/>
    <w:rsid w:val="00D56181"/>
    <w:rsid w:val="00D56190"/>
    <w:rsid w:val="00D56194"/>
    <w:rsid w:val="00D561AF"/>
    <w:rsid w:val="00D561C4"/>
    <w:rsid w:val="00D561CB"/>
    <w:rsid w:val="00D56205"/>
    <w:rsid w:val="00D56267"/>
    <w:rsid w:val="00D56271"/>
    <w:rsid w:val="00D56289"/>
    <w:rsid w:val="00D56309"/>
    <w:rsid w:val="00D5630E"/>
    <w:rsid w:val="00D5632A"/>
    <w:rsid w:val="00D56342"/>
    <w:rsid w:val="00D56369"/>
    <w:rsid w:val="00D563AB"/>
    <w:rsid w:val="00D56404"/>
    <w:rsid w:val="00D56419"/>
    <w:rsid w:val="00D5641D"/>
    <w:rsid w:val="00D5643D"/>
    <w:rsid w:val="00D56475"/>
    <w:rsid w:val="00D56485"/>
    <w:rsid w:val="00D564CA"/>
    <w:rsid w:val="00D564DD"/>
    <w:rsid w:val="00D56539"/>
    <w:rsid w:val="00D5655F"/>
    <w:rsid w:val="00D56568"/>
    <w:rsid w:val="00D5658E"/>
    <w:rsid w:val="00D56591"/>
    <w:rsid w:val="00D565BE"/>
    <w:rsid w:val="00D565CA"/>
    <w:rsid w:val="00D565DA"/>
    <w:rsid w:val="00D5660C"/>
    <w:rsid w:val="00D56610"/>
    <w:rsid w:val="00D56674"/>
    <w:rsid w:val="00D56693"/>
    <w:rsid w:val="00D566A5"/>
    <w:rsid w:val="00D566AA"/>
    <w:rsid w:val="00D566C9"/>
    <w:rsid w:val="00D56703"/>
    <w:rsid w:val="00D5671B"/>
    <w:rsid w:val="00D5672C"/>
    <w:rsid w:val="00D5677D"/>
    <w:rsid w:val="00D56792"/>
    <w:rsid w:val="00D56794"/>
    <w:rsid w:val="00D5679E"/>
    <w:rsid w:val="00D567A5"/>
    <w:rsid w:val="00D567E1"/>
    <w:rsid w:val="00D567E6"/>
    <w:rsid w:val="00D56813"/>
    <w:rsid w:val="00D5683F"/>
    <w:rsid w:val="00D56853"/>
    <w:rsid w:val="00D56869"/>
    <w:rsid w:val="00D5688F"/>
    <w:rsid w:val="00D56897"/>
    <w:rsid w:val="00D568BC"/>
    <w:rsid w:val="00D56908"/>
    <w:rsid w:val="00D56909"/>
    <w:rsid w:val="00D5691B"/>
    <w:rsid w:val="00D56946"/>
    <w:rsid w:val="00D56967"/>
    <w:rsid w:val="00D56995"/>
    <w:rsid w:val="00D56996"/>
    <w:rsid w:val="00D569A4"/>
    <w:rsid w:val="00D569E2"/>
    <w:rsid w:val="00D569E3"/>
    <w:rsid w:val="00D569E8"/>
    <w:rsid w:val="00D569FA"/>
    <w:rsid w:val="00D56A27"/>
    <w:rsid w:val="00D56A8E"/>
    <w:rsid w:val="00D56AC9"/>
    <w:rsid w:val="00D56B4A"/>
    <w:rsid w:val="00D56B6E"/>
    <w:rsid w:val="00D56B72"/>
    <w:rsid w:val="00D56B82"/>
    <w:rsid w:val="00D56B97"/>
    <w:rsid w:val="00D56B99"/>
    <w:rsid w:val="00D56BAD"/>
    <w:rsid w:val="00D56BC2"/>
    <w:rsid w:val="00D56BE0"/>
    <w:rsid w:val="00D56C40"/>
    <w:rsid w:val="00D56C6E"/>
    <w:rsid w:val="00D56CC4"/>
    <w:rsid w:val="00D56CD5"/>
    <w:rsid w:val="00D56CD7"/>
    <w:rsid w:val="00D56CDC"/>
    <w:rsid w:val="00D56D1E"/>
    <w:rsid w:val="00D56D1F"/>
    <w:rsid w:val="00D56D25"/>
    <w:rsid w:val="00D56D2E"/>
    <w:rsid w:val="00D56D9D"/>
    <w:rsid w:val="00D56DEB"/>
    <w:rsid w:val="00D56E7A"/>
    <w:rsid w:val="00D56EA7"/>
    <w:rsid w:val="00D56ED1"/>
    <w:rsid w:val="00D56EE8"/>
    <w:rsid w:val="00D56F11"/>
    <w:rsid w:val="00D56F53"/>
    <w:rsid w:val="00D56F56"/>
    <w:rsid w:val="00D56F65"/>
    <w:rsid w:val="00D56F92"/>
    <w:rsid w:val="00D56FC3"/>
    <w:rsid w:val="00D56FED"/>
    <w:rsid w:val="00D56FFE"/>
    <w:rsid w:val="00D57007"/>
    <w:rsid w:val="00D5702C"/>
    <w:rsid w:val="00D57048"/>
    <w:rsid w:val="00D57050"/>
    <w:rsid w:val="00D57066"/>
    <w:rsid w:val="00D5708D"/>
    <w:rsid w:val="00D570A9"/>
    <w:rsid w:val="00D57106"/>
    <w:rsid w:val="00D57107"/>
    <w:rsid w:val="00D5715A"/>
    <w:rsid w:val="00D5716D"/>
    <w:rsid w:val="00D5718D"/>
    <w:rsid w:val="00D571C8"/>
    <w:rsid w:val="00D571DC"/>
    <w:rsid w:val="00D571F0"/>
    <w:rsid w:val="00D571FF"/>
    <w:rsid w:val="00D57205"/>
    <w:rsid w:val="00D57223"/>
    <w:rsid w:val="00D57224"/>
    <w:rsid w:val="00D57232"/>
    <w:rsid w:val="00D572B8"/>
    <w:rsid w:val="00D572C5"/>
    <w:rsid w:val="00D572F3"/>
    <w:rsid w:val="00D5730E"/>
    <w:rsid w:val="00D57315"/>
    <w:rsid w:val="00D5735E"/>
    <w:rsid w:val="00D5737A"/>
    <w:rsid w:val="00D57395"/>
    <w:rsid w:val="00D573AE"/>
    <w:rsid w:val="00D573FB"/>
    <w:rsid w:val="00D5741F"/>
    <w:rsid w:val="00D5742C"/>
    <w:rsid w:val="00D57471"/>
    <w:rsid w:val="00D57478"/>
    <w:rsid w:val="00D574C6"/>
    <w:rsid w:val="00D574FA"/>
    <w:rsid w:val="00D57519"/>
    <w:rsid w:val="00D57527"/>
    <w:rsid w:val="00D5752E"/>
    <w:rsid w:val="00D57573"/>
    <w:rsid w:val="00D575AC"/>
    <w:rsid w:val="00D575B8"/>
    <w:rsid w:val="00D575EB"/>
    <w:rsid w:val="00D575F2"/>
    <w:rsid w:val="00D57621"/>
    <w:rsid w:val="00D5762D"/>
    <w:rsid w:val="00D57666"/>
    <w:rsid w:val="00D576F3"/>
    <w:rsid w:val="00D576F8"/>
    <w:rsid w:val="00D57702"/>
    <w:rsid w:val="00D57726"/>
    <w:rsid w:val="00D57742"/>
    <w:rsid w:val="00D577E9"/>
    <w:rsid w:val="00D577F8"/>
    <w:rsid w:val="00D57801"/>
    <w:rsid w:val="00D57825"/>
    <w:rsid w:val="00D578B5"/>
    <w:rsid w:val="00D57902"/>
    <w:rsid w:val="00D5792B"/>
    <w:rsid w:val="00D5797F"/>
    <w:rsid w:val="00D579A4"/>
    <w:rsid w:val="00D57A46"/>
    <w:rsid w:val="00D57A76"/>
    <w:rsid w:val="00D57A87"/>
    <w:rsid w:val="00D57AB0"/>
    <w:rsid w:val="00D57AB5"/>
    <w:rsid w:val="00D57ABC"/>
    <w:rsid w:val="00D57AF3"/>
    <w:rsid w:val="00D57B05"/>
    <w:rsid w:val="00D57B38"/>
    <w:rsid w:val="00D57B63"/>
    <w:rsid w:val="00D57BAF"/>
    <w:rsid w:val="00D57BB9"/>
    <w:rsid w:val="00D57BD3"/>
    <w:rsid w:val="00D57BDF"/>
    <w:rsid w:val="00D57BEB"/>
    <w:rsid w:val="00D57BFA"/>
    <w:rsid w:val="00D57BFB"/>
    <w:rsid w:val="00D57C14"/>
    <w:rsid w:val="00D57C30"/>
    <w:rsid w:val="00D57C33"/>
    <w:rsid w:val="00D57C38"/>
    <w:rsid w:val="00D57C3B"/>
    <w:rsid w:val="00D57C6A"/>
    <w:rsid w:val="00D57CC4"/>
    <w:rsid w:val="00D57CDB"/>
    <w:rsid w:val="00D57CEB"/>
    <w:rsid w:val="00D57D69"/>
    <w:rsid w:val="00D57DA2"/>
    <w:rsid w:val="00D57DC1"/>
    <w:rsid w:val="00D57DDB"/>
    <w:rsid w:val="00D57E12"/>
    <w:rsid w:val="00D57E7A"/>
    <w:rsid w:val="00D57E7B"/>
    <w:rsid w:val="00D57E82"/>
    <w:rsid w:val="00D57E99"/>
    <w:rsid w:val="00D57EAE"/>
    <w:rsid w:val="00D57EC0"/>
    <w:rsid w:val="00D57EC4"/>
    <w:rsid w:val="00D57F31"/>
    <w:rsid w:val="00D57F6E"/>
    <w:rsid w:val="00D57FC3"/>
    <w:rsid w:val="00D57FF8"/>
    <w:rsid w:val="00D57FFE"/>
    <w:rsid w:val="00D60001"/>
    <w:rsid w:val="00D60007"/>
    <w:rsid w:val="00D60028"/>
    <w:rsid w:val="00D60071"/>
    <w:rsid w:val="00D6007B"/>
    <w:rsid w:val="00D6011D"/>
    <w:rsid w:val="00D60130"/>
    <w:rsid w:val="00D60133"/>
    <w:rsid w:val="00D6014C"/>
    <w:rsid w:val="00D6019A"/>
    <w:rsid w:val="00D601AB"/>
    <w:rsid w:val="00D601EC"/>
    <w:rsid w:val="00D601F7"/>
    <w:rsid w:val="00D6021C"/>
    <w:rsid w:val="00D60234"/>
    <w:rsid w:val="00D6024D"/>
    <w:rsid w:val="00D60257"/>
    <w:rsid w:val="00D60264"/>
    <w:rsid w:val="00D60270"/>
    <w:rsid w:val="00D602A4"/>
    <w:rsid w:val="00D602B0"/>
    <w:rsid w:val="00D602DA"/>
    <w:rsid w:val="00D602E3"/>
    <w:rsid w:val="00D602E5"/>
    <w:rsid w:val="00D602F3"/>
    <w:rsid w:val="00D60333"/>
    <w:rsid w:val="00D60357"/>
    <w:rsid w:val="00D60374"/>
    <w:rsid w:val="00D60388"/>
    <w:rsid w:val="00D603A6"/>
    <w:rsid w:val="00D603C0"/>
    <w:rsid w:val="00D603DE"/>
    <w:rsid w:val="00D60439"/>
    <w:rsid w:val="00D60485"/>
    <w:rsid w:val="00D60497"/>
    <w:rsid w:val="00D604A3"/>
    <w:rsid w:val="00D604C0"/>
    <w:rsid w:val="00D604C2"/>
    <w:rsid w:val="00D604D8"/>
    <w:rsid w:val="00D604DF"/>
    <w:rsid w:val="00D60537"/>
    <w:rsid w:val="00D60567"/>
    <w:rsid w:val="00D60574"/>
    <w:rsid w:val="00D6058B"/>
    <w:rsid w:val="00D605BA"/>
    <w:rsid w:val="00D605CC"/>
    <w:rsid w:val="00D605CF"/>
    <w:rsid w:val="00D60649"/>
    <w:rsid w:val="00D60665"/>
    <w:rsid w:val="00D606AF"/>
    <w:rsid w:val="00D606D9"/>
    <w:rsid w:val="00D60706"/>
    <w:rsid w:val="00D60751"/>
    <w:rsid w:val="00D60762"/>
    <w:rsid w:val="00D60782"/>
    <w:rsid w:val="00D607A6"/>
    <w:rsid w:val="00D607D1"/>
    <w:rsid w:val="00D60810"/>
    <w:rsid w:val="00D6081F"/>
    <w:rsid w:val="00D6086A"/>
    <w:rsid w:val="00D60887"/>
    <w:rsid w:val="00D60890"/>
    <w:rsid w:val="00D60894"/>
    <w:rsid w:val="00D608C9"/>
    <w:rsid w:val="00D608E6"/>
    <w:rsid w:val="00D608EF"/>
    <w:rsid w:val="00D608FB"/>
    <w:rsid w:val="00D60918"/>
    <w:rsid w:val="00D60952"/>
    <w:rsid w:val="00D60955"/>
    <w:rsid w:val="00D609B7"/>
    <w:rsid w:val="00D609BD"/>
    <w:rsid w:val="00D609C0"/>
    <w:rsid w:val="00D60A79"/>
    <w:rsid w:val="00D60AC6"/>
    <w:rsid w:val="00D60B43"/>
    <w:rsid w:val="00D60B45"/>
    <w:rsid w:val="00D60B62"/>
    <w:rsid w:val="00D60B6B"/>
    <w:rsid w:val="00D60B6E"/>
    <w:rsid w:val="00D60B7C"/>
    <w:rsid w:val="00D60BD7"/>
    <w:rsid w:val="00D60C83"/>
    <w:rsid w:val="00D60CD3"/>
    <w:rsid w:val="00D60D15"/>
    <w:rsid w:val="00D60D1B"/>
    <w:rsid w:val="00D60D22"/>
    <w:rsid w:val="00D60D89"/>
    <w:rsid w:val="00D60DE0"/>
    <w:rsid w:val="00D60DE7"/>
    <w:rsid w:val="00D60DFF"/>
    <w:rsid w:val="00D60E44"/>
    <w:rsid w:val="00D60E60"/>
    <w:rsid w:val="00D60ED1"/>
    <w:rsid w:val="00D60EEE"/>
    <w:rsid w:val="00D60EFE"/>
    <w:rsid w:val="00D60F01"/>
    <w:rsid w:val="00D60F0A"/>
    <w:rsid w:val="00D60F2B"/>
    <w:rsid w:val="00D60F94"/>
    <w:rsid w:val="00D60F96"/>
    <w:rsid w:val="00D60FCC"/>
    <w:rsid w:val="00D60FFB"/>
    <w:rsid w:val="00D6105A"/>
    <w:rsid w:val="00D61067"/>
    <w:rsid w:val="00D61079"/>
    <w:rsid w:val="00D61085"/>
    <w:rsid w:val="00D610B3"/>
    <w:rsid w:val="00D610CA"/>
    <w:rsid w:val="00D610E4"/>
    <w:rsid w:val="00D610EC"/>
    <w:rsid w:val="00D610F6"/>
    <w:rsid w:val="00D61113"/>
    <w:rsid w:val="00D61127"/>
    <w:rsid w:val="00D61142"/>
    <w:rsid w:val="00D61156"/>
    <w:rsid w:val="00D61195"/>
    <w:rsid w:val="00D61197"/>
    <w:rsid w:val="00D61198"/>
    <w:rsid w:val="00D61255"/>
    <w:rsid w:val="00D61281"/>
    <w:rsid w:val="00D6130C"/>
    <w:rsid w:val="00D61322"/>
    <w:rsid w:val="00D61347"/>
    <w:rsid w:val="00D6135C"/>
    <w:rsid w:val="00D61374"/>
    <w:rsid w:val="00D613C4"/>
    <w:rsid w:val="00D613D7"/>
    <w:rsid w:val="00D613F8"/>
    <w:rsid w:val="00D6145C"/>
    <w:rsid w:val="00D61460"/>
    <w:rsid w:val="00D6147E"/>
    <w:rsid w:val="00D614CC"/>
    <w:rsid w:val="00D614EF"/>
    <w:rsid w:val="00D614F6"/>
    <w:rsid w:val="00D614F8"/>
    <w:rsid w:val="00D614FA"/>
    <w:rsid w:val="00D6150D"/>
    <w:rsid w:val="00D6150F"/>
    <w:rsid w:val="00D61551"/>
    <w:rsid w:val="00D61572"/>
    <w:rsid w:val="00D615B4"/>
    <w:rsid w:val="00D615B7"/>
    <w:rsid w:val="00D615C7"/>
    <w:rsid w:val="00D615D1"/>
    <w:rsid w:val="00D61604"/>
    <w:rsid w:val="00D6162E"/>
    <w:rsid w:val="00D61681"/>
    <w:rsid w:val="00D61683"/>
    <w:rsid w:val="00D6168E"/>
    <w:rsid w:val="00D6170E"/>
    <w:rsid w:val="00D6176D"/>
    <w:rsid w:val="00D6177E"/>
    <w:rsid w:val="00D61795"/>
    <w:rsid w:val="00D617B2"/>
    <w:rsid w:val="00D617D2"/>
    <w:rsid w:val="00D617EE"/>
    <w:rsid w:val="00D617F5"/>
    <w:rsid w:val="00D6188F"/>
    <w:rsid w:val="00D618DE"/>
    <w:rsid w:val="00D618EB"/>
    <w:rsid w:val="00D6190C"/>
    <w:rsid w:val="00D61921"/>
    <w:rsid w:val="00D61978"/>
    <w:rsid w:val="00D61979"/>
    <w:rsid w:val="00D61980"/>
    <w:rsid w:val="00D619A4"/>
    <w:rsid w:val="00D61A0A"/>
    <w:rsid w:val="00D61A15"/>
    <w:rsid w:val="00D61A1C"/>
    <w:rsid w:val="00D61A20"/>
    <w:rsid w:val="00D61A67"/>
    <w:rsid w:val="00D61A8B"/>
    <w:rsid w:val="00D61A9A"/>
    <w:rsid w:val="00D61AB2"/>
    <w:rsid w:val="00D61ABF"/>
    <w:rsid w:val="00D61B17"/>
    <w:rsid w:val="00D61B60"/>
    <w:rsid w:val="00D61B8C"/>
    <w:rsid w:val="00D61BA5"/>
    <w:rsid w:val="00D61BF3"/>
    <w:rsid w:val="00D61BF4"/>
    <w:rsid w:val="00D61C1B"/>
    <w:rsid w:val="00D61C35"/>
    <w:rsid w:val="00D61C7F"/>
    <w:rsid w:val="00D61CB5"/>
    <w:rsid w:val="00D61CEC"/>
    <w:rsid w:val="00D61D15"/>
    <w:rsid w:val="00D61D6D"/>
    <w:rsid w:val="00D61D84"/>
    <w:rsid w:val="00D61DBF"/>
    <w:rsid w:val="00D61DE3"/>
    <w:rsid w:val="00D61E23"/>
    <w:rsid w:val="00D61E29"/>
    <w:rsid w:val="00D61E2E"/>
    <w:rsid w:val="00D61E33"/>
    <w:rsid w:val="00D61E9F"/>
    <w:rsid w:val="00D61EB4"/>
    <w:rsid w:val="00D61EC7"/>
    <w:rsid w:val="00D61F07"/>
    <w:rsid w:val="00D61F2C"/>
    <w:rsid w:val="00D61F2D"/>
    <w:rsid w:val="00D61FAB"/>
    <w:rsid w:val="00D61FC1"/>
    <w:rsid w:val="00D61FC5"/>
    <w:rsid w:val="00D62033"/>
    <w:rsid w:val="00D6203D"/>
    <w:rsid w:val="00D62049"/>
    <w:rsid w:val="00D6206B"/>
    <w:rsid w:val="00D620CC"/>
    <w:rsid w:val="00D620F8"/>
    <w:rsid w:val="00D62110"/>
    <w:rsid w:val="00D6211B"/>
    <w:rsid w:val="00D6212F"/>
    <w:rsid w:val="00D62131"/>
    <w:rsid w:val="00D6215E"/>
    <w:rsid w:val="00D62167"/>
    <w:rsid w:val="00D6217F"/>
    <w:rsid w:val="00D62198"/>
    <w:rsid w:val="00D621AB"/>
    <w:rsid w:val="00D621DC"/>
    <w:rsid w:val="00D621EE"/>
    <w:rsid w:val="00D62216"/>
    <w:rsid w:val="00D6224E"/>
    <w:rsid w:val="00D62254"/>
    <w:rsid w:val="00D62272"/>
    <w:rsid w:val="00D6227C"/>
    <w:rsid w:val="00D62280"/>
    <w:rsid w:val="00D6228F"/>
    <w:rsid w:val="00D6229A"/>
    <w:rsid w:val="00D622B5"/>
    <w:rsid w:val="00D622E9"/>
    <w:rsid w:val="00D622F8"/>
    <w:rsid w:val="00D622FC"/>
    <w:rsid w:val="00D62315"/>
    <w:rsid w:val="00D62383"/>
    <w:rsid w:val="00D623AF"/>
    <w:rsid w:val="00D623C9"/>
    <w:rsid w:val="00D623CD"/>
    <w:rsid w:val="00D623F1"/>
    <w:rsid w:val="00D62425"/>
    <w:rsid w:val="00D62451"/>
    <w:rsid w:val="00D62453"/>
    <w:rsid w:val="00D6246B"/>
    <w:rsid w:val="00D6247A"/>
    <w:rsid w:val="00D624C1"/>
    <w:rsid w:val="00D624D7"/>
    <w:rsid w:val="00D62528"/>
    <w:rsid w:val="00D625F4"/>
    <w:rsid w:val="00D62625"/>
    <w:rsid w:val="00D6262D"/>
    <w:rsid w:val="00D62720"/>
    <w:rsid w:val="00D62726"/>
    <w:rsid w:val="00D62743"/>
    <w:rsid w:val="00D62772"/>
    <w:rsid w:val="00D6278E"/>
    <w:rsid w:val="00D627CB"/>
    <w:rsid w:val="00D627CE"/>
    <w:rsid w:val="00D627D1"/>
    <w:rsid w:val="00D627DE"/>
    <w:rsid w:val="00D627E5"/>
    <w:rsid w:val="00D6280B"/>
    <w:rsid w:val="00D628E0"/>
    <w:rsid w:val="00D628E7"/>
    <w:rsid w:val="00D62922"/>
    <w:rsid w:val="00D6293B"/>
    <w:rsid w:val="00D62960"/>
    <w:rsid w:val="00D6296D"/>
    <w:rsid w:val="00D62984"/>
    <w:rsid w:val="00D629CD"/>
    <w:rsid w:val="00D629F1"/>
    <w:rsid w:val="00D629FC"/>
    <w:rsid w:val="00D62A03"/>
    <w:rsid w:val="00D62A3C"/>
    <w:rsid w:val="00D62A77"/>
    <w:rsid w:val="00D62AA5"/>
    <w:rsid w:val="00D62AB4"/>
    <w:rsid w:val="00D62ACC"/>
    <w:rsid w:val="00D62AD9"/>
    <w:rsid w:val="00D62AF9"/>
    <w:rsid w:val="00D62B8B"/>
    <w:rsid w:val="00D62B9C"/>
    <w:rsid w:val="00D62BA7"/>
    <w:rsid w:val="00D62BBB"/>
    <w:rsid w:val="00D62C07"/>
    <w:rsid w:val="00D62C27"/>
    <w:rsid w:val="00D62C36"/>
    <w:rsid w:val="00D62C4A"/>
    <w:rsid w:val="00D62C73"/>
    <w:rsid w:val="00D62C78"/>
    <w:rsid w:val="00D62D43"/>
    <w:rsid w:val="00D62D8E"/>
    <w:rsid w:val="00D62D96"/>
    <w:rsid w:val="00D62DA8"/>
    <w:rsid w:val="00D62DAE"/>
    <w:rsid w:val="00D62DC3"/>
    <w:rsid w:val="00D62DDD"/>
    <w:rsid w:val="00D62DEB"/>
    <w:rsid w:val="00D62DEF"/>
    <w:rsid w:val="00D62DF3"/>
    <w:rsid w:val="00D62E10"/>
    <w:rsid w:val="00D62E11"/>
    <w:rsid w:val="00D62E21"/>
    <w:rsid w:val="00D62E35"/>
    <w:rsid w:val="00D62E40"/>
    <w:rsid w:val="00D62E43"/>
    <w:rsid w:val="00D62E9B"/>
    <w:rsid w:val="00D62EAE"/>
    <w:rsid w:val="00D62EBB"/>
    <w:rsid w:val="00D62EC0"/>
    <w:rsid w:val="00D62ED8"/>
    <w:rsid w:val="00D62EFA"/>
    <w:rsid w:val="00D62F1C"/>
    <w:rsid w:val="00D62F1F"/>
    <w:rsid w:val="00D62F52"/>
    <w:rsid w:val="00D62F6E"/>
    <w:rsid w:val="00D62F9A"/>
    <w:rsid w:val="00D62FA0"/>
    <w:rsid w:val="00D6302E"/>
    <w:rsid w:val="00D63043"/>
    <w:rsid w:val="00D63051"/>
    <w:rsid w:val="00D6305F"/>
    <w:rsid w:val="00D630AF"/>
    <w:rsid w:val="00D630B5"/>
    <w:rsid w:val="00D630CC"/>
    <w:rsid w:val="00D630D4"/>
    <w:rsid w:val="00D630EB"/>
    <w:rsid w:val="00D63134"/>
    <w:rsid w:val="00D6315C"/>
    <w:rsid w:val="00D63161"/>
    <w:rsid w:val="00D6316F"/>
    <w:rsid w:val="00D63178"/>
    <w:rsid w:val="00D63180"/>
    <w:rsid w:val="00D63187"/>
    <w:rsid w:val="00D63194"/>
    <w:rsid w:val="00D631B1"/>
    <w:rsid w:val="00D631F4"/>
    <w:rsid w:val="00D63222"/>
    <w:rsid w:val="00D6326A"/>
    <w:rsid w:val="00D632DB"/>
    <w:rsid w:val="00D6331B"/>
    <w:rsid w:val="00D63334"/>
    <w:rsid w:val="00D6336F"/>
    <w:rsid w:val="00D63372"/>
    <w:rsid w:val="00D63390"/>
    <w:rsid w:val="00D633C1"/>
    <w:rsid w:val="00D633D6"/>
    <w:rsid w:val="00D63412"/>
    <w:rsid w:val="00D63471"/>
    <w:rsid w:val="00D634CF"/>
    <w:rsid w:val="00D6351F"/>
    <w:rsid w:val="00D63544"/>
    <w:rsid w:val="00D63551"/>
    <w:rsid w:val="00D63564"/>
    <w:rsid w:val="00D63565"/>
    <w:rsid w:val="00D63566"/>
    <w:rsid w:val="00D6356B"/>
    <w:rsid w:val="00D63585"/>
    <w:rsid w:val="00D635A2"/>
    <w:rsid w:val="00D635A5"/>
    <w:rsid w:val="00D635AE"/>
    <w:rsid w:val="00D635CB"/>
    <w:rsid w:val="00D635F6"/>
    <w:rsid w:val="00D6363B"/>
    <w:rsid w:val="00D6365E"/>
    <w:rsid w:val="00D6367E"/>
    <w:rsid w:val="00D636BA"/>
    <w:rsid w:val="00D636BC"/>
    <w:rsid w:val="00D63701"/>
    <w:rsid w:val="00D6371E"/>
    <w:rsid w:val="00D6375B"/>
    <w:rsid w:val="00D637F5"/>
    <w:rsid w:val="00D6383A"/>
    <w:rsid w:val="00D63842"/>
    <w:rsid w:val="00D638C4"/>
    <w:rsid w:val="00D638CA"/>
    <w:rsid w:val="00D638EB"/>
    <w:rsid w:val="00D6392B"/>
    <w:rsid w:val="00D63937"/>
    <w:rsid w:val="00D63969"/>
    <w:rsid w:val="00D63978"/>
    <w:rsid w:val="00D63991"/>
    <w:rsid w:val="00D639E3"/>
    <w:rsid w:val="00D639E9"/>
    <w:rsid w:val="00D63A05"/>
    <w:rsid w:val="00D63A0C"/>
    <w:rsid w:val="00D63A40"/>
    <w:rsid w:val="00D63AA5"/>
    <w:rsid w:val="00D63AB7"/>
    <w:rsid w:val="00D63AD3"/>
    <w:rsid w:val="00D63AE4"/>
    <w:rsid w:val="00D63AE8"/>
    <w:rsid w:val="00D63AFC"/>
    <w:rsid w:val="00D63B4E"/>
    <w:rsid w:val="00D63B8D"/>
    <w:rsid w:val="00D63BF9"/>
    <w:rsid w:val="00D63C05"/>
    <w:rsid w:val="00D63C26"/>
    <w:rsid w:val="00D63C2E"/>
    <w:rsid w:val="00D63C4B"/>
    <w:rsid w:val="00D63C86"/>
    <w:rsid w:val="00D63CE0"/>
    <w:rsid w:val="00D63CF0"/>
    <w:rsid w:val="00D63CFF"/>
    <w:rsid w:val="00D63D18"/>
    <w:rsid w:val="00D63D1E"/>
    <w:rsid w:val="00D63D31"/>
    <w:rsid w:val="00D63D48"/>
    <w:rsid w:val="00D63D50"/>
    <w:rsid w:val="00D63D5E"/>
    <w:rsid w:val="00D63D83"/>
    <w:rsid w:val="00D63DFA"/>
    <w:rsid w:val="00D63E15"/>
    <w:rsid w:val="00D63EAD"/>
    <w:rsid w:val="00D63EAE"/>
    <w:rsid w:val="00D63F07"/>
    <w:rsid w:val="00D63F2C"/>
    <w:rsid w:val="00D63F47"/>
    <w:rsid w:val="00D63F4B"/>
    <w:rsid w:val="00D63F62"/>
    <w:rsid w:val="00D63F93"/>
    <w:rsid w:val="00D63FDB"/>
    <w:rsid w:val="00D63FF7"/>
    <w:rsid w:val="00D63FFD"/>
    <w:rsid w:val="00D6401F"/>
    <w:rsid w:val="00D6404F"/>
    <w:rsid w:val="00D6405B"/>
    <w:rsid w:val="00D64075"/>
    <w:rsid w:val="00D64097"/>
    <w:rsid w:val="00D640D4"/>
    <w:rsid w:val="00D640EE"/>
    <w:rsid w:val="00D64100"/>
    <w:rsid w:val="00D6412E"/>
    <w:rsid w:val="00D64130"/>
    <w:rsid w:val="00D641AF"/>
    <w:rsid w:val="00D641DC"/>
    <w:rsid w:val="00D6421E"/>
    <w:rsid w:val="00D64264"/>
    <w:rsid w:val="00D6429E"/>
    <w:rsid w:val="00D642D5"/>
    <w:rsid w:val="00D642DF"/>
    <w:rsid w:val="00D642F6"/>
    <w:rsid w:val="00D64310"/>
    <w:rsid w:val="00D64320"/>
    <w:rsid w:val="00D64360"/>
    <w:rsid w:val="00D643C9"/>
    <w:rsid w:val="00D643CF"/>
    <w:rsid w:val="00D64415"/>
    <w:rsid w:val="00D64444"/>
    <w:rsid w:val="00D64471"/>
    <w:rsid w:val="00D6448C"/>
    <w:rsid w:val="00D644B2"/>
    <w:rsid w:val="00D644CE"/>
    <w:rsid w:val="00D6455D"/>
    <w:rsid w:val="00D645D0"/>
    <w:rsid w:val="00D645E4"/>
    <w:rsid w:val="00D645F7"/>
    <w:rsid w:val="00D64611"/>
    <w:rsid w:val="00D64618"/>
    <w:rsid w:val="00D64648"/>
    <w:rsid w:val="00D64657"/>
    <w:rsid w:val="00D64658"/>
    <w:rsid w:val="00D6469A"/>
    <w:rsid w:val="00D64722"/>
    <w:rsid w:val="00D64740"/>
    <w:rsid w:val="00D64745"/>
    <w:rsid w:val="00D6474F"/>
    <w:rsid w:val="00D647A3"/>
    <w:rsid w:val="00D647A6"/>
    <w:rsid w:val="00D647A8"/>
    <w:rsid w:val="00D6482F"/>
    <w:rsid w:val="00D6485F"/>
    <w:rsid w:val="00D64890"/>
    <w:rsid w:val="00D648B0"/>
    <w:rsid w:val="00D64910"/>
    <w:rsid w:val="00D6492B"/>
    <w:rsid w:val="00D64930"/>
    <w:rsid w:val="00D64940"/>
    <w:rsid w:val="00D64979"/>
    <w:rsid w:val="00D6497D"/>
    <w:rsid w:val="00D64989"/>
    <w:rsid w:val="00D649AC"/>
    <w:rsid w:val="00D649AF"/>
    <w:rsid w:val="00D64A3B"/>
    <w:rsid w:val="00D64A4B"/>
    <w:rsid w:val="00D64A61"/>
    <w:rsid w:val="00D64A6C"/>
    <w:rsid w:val="00D64A80"/>
    <w:rsid w:val="00D64A8B"/>
    <w:rsid w:val="00D64A8F"/>
    <w:rsid w:val="00D64A93"/>
    <w:rsid w:val="00D64AD8"/>
    <w:rsid w:val="00D64ADC"/>
    <w:rsid w:val="00D64B0F"/>
    <w:rsid w:val="00D64B7F"/>
    <w:rsid w:val="00D64C08"/>
    <w:rsid w:val="00D64C0D"/>
    <w:rsid w:val="00D64C79"/>
    <w:rsid w:val="00D64CC9"/>
    <w:rsid w:val="00D64CCD"/>
    <w:rsid w:val="00D64CD8"/>
    <w:rsid w:val="00D64CFE"/>
    <w:rsid w:val="00D64D35"/>
    <w:rsid w:val="00D64D38"/>
    <w:rsid w:val="00D64D56"/>
    <w:rsid w:val="00D64D5E"/>
    <w:rsid w:val="00D64D6C"/>
    <w:rsid w:val="00D64D6F"/>
    <w:rsid w:val="00D64D79"/>
    <w:rsid w:val="00D64DA1"/>
    <w:rsid w:val="00D64DAA"/>
    <w:rsid w:val="00D64DDE"/>
    <w:rsid w:val="00D64DEB"/>
    <w:rsid w:val="00D64E31"/>
    <w:rsid w:val="00D64E3D"/>
    <w:rsid w:val="00D64E47"/>
    <w:rsid w:val="00D64E4E"/>
    <w:rsid w:val="00D64E69"/>
    <w:rsid w:val="00D64E6E"/>
    <w:rsid w:val="00D64E7B"/>
    <w:rsid w:val="00D64E7F"/>
    <w:rsid w:val="00D64E8B"/>
    <w:rsid w:val="00D64E94"/>
    <w:rsid w:val="00D64E96"/>
    <w:rsid w:val="00D64EBC"/>
    <w:rsid w:val="00D64EE9"/>
    <w:rsid w:val="00D64EF2"/>
    <w:rsid w:val="00D64F06"/>
    <w:rsid w:val="00D64F0F"/>
    <w:rsid w:val="00D64F3A"/>
    <w:rsid w:val="00D64F57"/>
    <w:rsid w:val="00D64F69"/>
    <w:rsid w:val="00D64F82"/>
    <w:rsid w:val="00D64FA2"/>
    <w:rsid w:val="00D64FA8"/>
    <w:rsid w:val="00D64FB2"/>
    <w:rsid w:val="00D64FB8"/>
    <w:rsid w:val="00D65062"/>
    <w:rsid w:val="00D6506A"/>
    <w:rsid w:val="00D6506F"/>
    <w:rsid w:val="00D65076"/>
    <w:rsid w:val="00D650AC"/>
    <w:rsid w:val="00D650C6"/>
    <w:rsid w:val="00D650DB"/>
    <w:rsid w:val="00D65141"/>
    <w:rsid w:val="00D65146"/>
    <w:rsid w:val="00D65180"/>
    <w:rsid w:val="00D65186"/>
    <w:rsid w:val="00D651C2"/>
    <w:rsid w:val="00D65220"/>
    <w:rsid w:val="00D65230"/>
    <w:rsid w:val="00D65235"/>
    <w:rsid w:val="00D6523A"/>
    <w:rsid w:val="00D65242"/>
    <w:rsid w:val="00D65258"/>
    <w:rsid w:val="00D6529D"/>
    <w:rsid w:val="00D652AD"/>
    <w:rsid w:val="00D652D4"/>
    <w:rsid w:val="00D652F9"/>
    <w:rsid w:val="00D65314"/>
    <w:rsid w:val="00D65336"/>
    <w:rsid w:val="00D65375"/>
    <w:rsid w:val="00D653C9"/>
    <w:rsid w:val="00D653CB"/>
    <w:rsid w:val="00D653F6"/>
    <w:rsid w:val="00D65400"/>
    <w:rsid w:val="00D6541E"/>
    <w:rsid w:val="00D65427"/>
    <w:rsid w:val="00D6548D"/>
    <w:rsid w:val="00D654DC"/>
    <w:rsid w:val="00D654EC"/>
    <w:rsid w:val="00D6551F"/>
    <w:rsid w:val="00D6558B"/>
    <w:rsid w:val="00D65590"/>
    <w:rsid w:val="00D655A8"/>
    <w:rsid w:val="00D655C0"/>
    <w:rsid w:val="00D655DC"/>
    <w:rsid w:val="00D6564E"/>
    <w:rsid w:val="00D65685"/>
    <w:rsid w:val="00D6569D"/>
    <w:rsid w:val="00D656BC"/>
    <w:rsid w:val="00D656D7"/>
    <w:rsid w:val="00D65701"/>
    <w:rsid w:val="00D65703"/>
    <w:rsid w:val="00D65715"/>
    <w:rsid w:val="00D6571D"/>
    <w:rsid w:val="00D65730"/>
    <w:rsid w:val="00D65753"/>
    <w:rsid w:val="00D6579B"/>
    <w:rsid w:val="00D657A8"/>
    <w:rsid w:val="00D6582A"/>
    <w:rsid w:val="00D65855"/>
    <w:rsid w:val="00D65865"/>
    <w:rsid w:val="00D65882"/>
    <w:rsid w:val="00D65894"/>
    <w:rsid w:val="00D6590C"/>
    <w:rsid w:val="00D65918"/>
    <w:rsid w:val="00D65992"/>
    <w:rsid w:val="00D65A39"/>
    <w:rsid w:val="00D65A3D"/>
    <w:rsid w:val="00D65A82"/>
    <w:rsid w:val="00D65A96"/>
    <w:rsid w:val="00D65AAE"/>
    <w:rsid w:val="00D65AF0"/>
    <w:rsid w:val="00D65B06"/>
    <w:rsid w:val="00D65B0B"/>
    <w:rsid w:val="00D65B32"/>
    <w:rsid w:val="00D65B8C"/>
    <w:rsid w:val="00D65BE5"/>
    <w:rsid w:val="00D65BF2"/>
    <w:rsid w:val="00D65C0C"/>
    <w:rsid w:val="00D65C1A"/>
    <w:rsid w:val="00D65C3F"/>
    <w:rsid w:val="00D65C86"/>
    <w:rsid w:val="00D65C91"/>
    <w:rsid w:val="00D65C96"/>
    <w:rsid w:val="00D65CC2"/>
    <w:rsid w:val="00D65CC9"/>
    <w:rsid w:val="00D65CD2"/>
    <w:rsid w:val="00D65CD9"/>
    <w:rsid w:val="00D65D06"/>
    <w:rsid w:val="00D65D24"/>
    <w:rsid w:val="00D65D71"/>
    <w:rsid w:val="00D65DAD"/>
    <w:rsid w:val="00D65DB1"/>
    <w:rsid w:val="00D65DB9"/>
    <w:rsid w:val="00D65E15"/>
    <w:rsid w:val="00D65E9F"/>
    <w:rsid w:val="00D65EAC"/>
    <w:rsid w:val="00D65EE6"/>
    <w:rsid w:val="00D65F27"/>
    <w:rsid w:val="00D65F2A"/>
    <w:rsid w:val="00D65F3F"/>
    <w:rsid w:val="00D65F6C"/>
    <w:rsid w:val="00D65F97"/>
    <w:rsid w:val="00D6600F"/>
    <w:rsid w:val="00D66019"/>
    <w:rsid w:val="00D66053"/>
    <w:rsid w:val="00D66084"/>
    <w:rsid w:val="00D660A3"/>
    <w:rsid w:val="00D660C4"/>
    <w:rsid w:val="00D660F9"/>
    <w:rsid w:val="00D66109"/>
    <w:rsid w:val="00D66151"/>
    <w:rsid w:val="00D6616B"/>
    <w:rsid w:val="00D661A8"/>
    <w:rsid w:val="00D661F5"/>
    <w:rsid w:val="00D66291"/>
    <w:rsid w:val="00D662D0"/>
    <w:rsid w:val="00D6630A"/>
    <w:rsid w:val="00D66331"/>
    <w:rsid w:val="00D6633C"/>
    <w:rsid w:val="00D66376"/>
    <w:rsid w:val="00D6638D"/>
    <w:rsid w:val="00D66398"/>
    <w:rsid w:val="00D663AA"/>
    <w:rsid w:val="00D663AC"/>
    <w:rsid w:val="00D663B2"/>
    <w:rsid w:val="00D663B3"/>
    <w:rsid w:val="00D663B5"/>
    <w:rsid w:val="00D663F1"/>
    <w:rsid w:val="00D663F2"/>
    <w:rsid w:val="00D66406"/>
    <w:rsid w:val="00D6645E"/>
    <w:rsid w:val="00D66491"/>
    <w:rsid w:val="00D664B1"/>
    <w:rsid w:val="00D66529"/>
    <w:rsid w:val="00D6652B"/>
    <w:rsid w:val="00D66553"/>
    <w:rsid w:val="00D6657F"/>
    <w:rsid w:val="00D66580"/>
    <w:rsid w:val="00D665B4"/>
    <w:rsid w:val="00D665CB"/>
    <w:rsid w:val="00D6661E"/>
    <w:rsid w:val="00D66624"/>
    <w:rsid w:val="00D66625"/>
    <w:rsid w:val="00D6662B"/>
    <w:rsid w:val="00D66638"/>
    <w:rsid w:val="00D66640"/>
    <w:rsid w:val="00D6664B"/>
    <w:rsid w:val="00D666C7"/>
    <w:rsid w:val="00D666C8"/>
    <w:rsid w:val="00D666F0"/>
    <w:rsid w:val="00D66710"/>
    <w:rsid w:val="00D66724"/>
    <w:rsid w:val="00D66756"/>
    <w:rsid w:val="00D6675A"/>
    <w:rsid w:val="00D66762"/>
    <w:rsid w:val="00D66793"/>
    <w:rsid w:val="00D66800"/>
    <w:rsid w:val="00D6680A"/>
    <w:rsid w:val="00D66822"/>
    <w:rsid w:val="00D66838"/>
    <w:rsid w:val="00D66857"/>
    <w:rsid w:val="00D6686A"/>
    <w:rsid w:val="00D66895"/>
    <w:rsid w:val="00D66897"/>
    <w:rsid w:val="00D668BC"/>
    <w:rsid w:val="00D668D9"/>
    <w:rsid w:val="00D668FE"/>
    <w:rsid w:val="00D66945"/>
    <w:rsid w:val="00D6694B"/>
    <w:rsid w:val="00D66962"/>
    <w:rsid w:val="00D6697D"/>
    <w:rsid w:val="00D66983"/>
    <w:rsid w:val="00D669E4"/>
    <w:rsid w:val="00D66A30"/>
    <w:rsid w:val="00D66A5F"/>
    <w:rsid w:val="00D66A7D"/>
    <w:rsid w:val="00D66AE5"/>
    <w:rsid w:val="00D66B39"/>
    <w:rsid w:val="00D66B3E"/>
    <w:rsid w:val="00D66B46"/>
    <w:rsid w:val="00D66B65"/>
    <w:rsid w:val="00D66B89"/>
    <w:rsid w:val="00D66B9A"/>
    <w:rsid w:val="00D66B9F"/>
    <w:rsid w:val="00D66C22"/>
    <w:rsid w:val="00D66C56"/>
    <w:rsid w:val="00D66CC1"/>
    <w:rsid w:val="00D66D32"/>
    <w:rsid w:val="00D66D70"/>
    <w:rsid w:val="00D66D93"/>
    <w:rsid w:val="00D66DB9"/>
    <w:rsid w:val="00D66DE3"/>
    <w:rsid w:val="00D66DFE"/>
    <w:rsid w:val="00D66E3F"/>
    <w:rsid w:val="00D66E52"/>
    <w:rsid w:val="00D66E59"/>
    <w:rsid w:val="00D66E82"/>
    <w:rsid w:val="00D66E94"/>
    <w:rsid w:val="00D66EB2"/>
    <w:rsid w:val="00D66EBF"/>
    <w:rsid w:val="00D66EC5"/>
    <w:rsid w:val="00D66ED2"/>
    <w:rsid w:val="00D66F1C"/>
    <w:rsid w:val="00D66F43"/>
    <w:rsid w:val="00D66F4A"/>
    <w:rsid w:val="00D66FA4"/>
    <w:rsid w:val="00D66FB8"/>
    <w:rsid w:val="00D66FD7"/>
    <w:rsid w:val="00D67028"/>
    <w:rsid w:val="00D6707D"/>
    <w:rsid w:val="00D670A9"/>
    <w:rsid w:val="00D670AF"/>
    <w:rsid w:val="00D670CC"/>
    <w:rsid w:val="00D670CD"/>
    <w:rsid w:val="00D670DD"/>
    <w:rsid w:val="00D670F3"/>
    <w:rsid w:val="00D670FE"/>
    <w:rsid w:val="00D6711F"/>
    <w:rsid w:val="00D67161"/>
    <w:rsid w:val="00D671A3"/>
    <w:rsid w:val="00D671AD"/>
    <w:rsid w:val="00D671E8"/>
    <w:rsid w:val="00D671F0"/>
    <w:rsid w:val="00D6721F"/>
    <w:rsid w:val="00D67234"/>
    <w:rsid w:val="00D67235"/>
    <w:rsid w:val="00D6723A"/>
    <w:rsid w:val="00D67243"/>
    <w:rsid w:val="00D6728B"/>
    <w:rsid w:val="00D672CE"/>
    <w:rsid w:val="00D6731A"/>
    <w:rsid w:val="00D67328"/>
    <w:rsid w:val="00D67379"/>
    <w:rsid w:val="00D6737C"/>
    <w:rsid w:val="00D67381"/>
    <w:rsid w:val="00D67419"/>
    <w:rsid w:val="00D6741B"/>
    <w:rsid w:val="00D6743A"/>
    <w:rsid w:val="00D6748C"/>
    <w:rsid w:val="00D674E6"/>
    <w:rsid w:val="00D67505"/>
    <w:rsid w:val="00D6752E"/>
    <w:rsid w:val="00D6755D"/>
    <w:rsid w:val="00D6756E"/>
    <w:rsid w:val="00D675A5"/>
    <w:rsid w:val="00D675B4"/>
    <w:rsid w:val="00D675CB"/>
    <w:rsid w:val="00D67620"/>
    <w:rsid w:val="00D67630"/>
    <w:rsid w:val="00D6763F"/>
    <w:rsid w:val="00D67647"/>
    <w:rsid w:val="00D67649"/>
    <w:rsid w:val="00D67652"/>
    <w:rsid w:val="00D676DD"/>
    <w:rsid w:val="00D676E0"/>
    <w:rsid w:val="00D6771C"/>
    <w:rsid w:val="00D6774B"/>
    <w:rsid w:val="00D67752"/>
    <w:rsid w:val="00D6775E"/>
    <w:rsid w:val="00D6776D"/>
    <w:rsid w:val="00D67774"/>
    <w:rsid w:val="00D677B0"/>
    <w:rsid w:val="00D677B3"/>
    <w:rsid w:val="00D677DA"/>
    <w:rsid w:val="00D67874"/>
    <w:rsid w:val="00D6787E"/>
    <w:rsid w:val="00D6788F"/>
    <w:rsid w:val="00D678E8"/>
    <w:rsid w:val="00D67912"/>
    <w:rsid w:val="00D67926"/>
    <w:rsid w:val="00D67967"/>
    <w:rsid w:val="00D67976"/>
    <w:rsid w:val="00D6797A"/>
    <w:rsid w:val="00D679AF"/>
    <w:rsid w:val="00D67A30"/>
    <w:rsid w:val="00D67A37"/>
    <w:rsid w:val="00D67A65"/>
    <w:rsid w:val="00D67AB0"/>
    <w:rsid w:val="00D67ADD"/>
    <w:rsid w:val="00D67AF6"/>
    <w:rsid w:val="00D67B0D"/>
    <w:rsid w:val="00D67B15"/>
    <w:rsid w:val="00D67B32"/>
    <w:rsid w:val="00D67B41"/>
    <w:rsid w:val="00D67B46"/>
    <w:rsid w:val="00D67B52"/>
    <w:rsid w:val="00D67B97"/>
    <w:rsid w:val="00D67B9B"/>
    <w:rsid w:val="00D67BFB"/>
    <w:rsid w:val="00D67CF3"/>
    <w:rsid w:val="00D67CF5"/>
    <w:rsid w:val="00D67CFA"/>
    <w:rsid w:val="00D67D00"/>
    <w:rsid w:val="00D67D01"/>
    <w:rsid w:val="00D67D07"/>
    <w:rsid w:val="00D67D43"/>
    <w:rsid w:val="00D67D85"/>
    <w:rsid w:val="00D67D90"/>
    <w:rsid w:val="00D67D98"/>
    <w:rsid w:val="00D67DC7"/>
    <w:rsid w:val="00D67E02"/>
    <w:rsid w:val="00D67E44"/>
    <w:rsid w:val="00D67E55"/>
    <w:rsid w:val="00D67E5E"/>
    <w:rsid w:val="00D67EAF"/>
    <w:rsid w:val="00D67EC9"/>
    <w:rsid w:val="00D67EF6"/>
    <w:rsid w:val="00D67F05"/>
    <w:rsid w:val="00D67F1D"/>
    <w:rsid w:val="00D67F48"/>
    <w:rsid w:val="00D67FB0"/>
    <w:rsid w:val="00D67FB2"/>
    <w:rsid w:val="00D67FC3"/>
    <w:rsid w:val="00D67FDF"/>
    <w:rsid w:val="00D7000A"/>
    <w:rsid w:val="00D70016"/>
    <w:rsid w:val="00D70073"/>
    <w:rsid w:val="00D7007E"/>
    <w:rsid w:val="00D7008D"/>
    <w:rsid w:val="00D7009D"/>
    <w:rsid w:val="00D700BB"/>
    <w:rsid w:val="00D700D8"/>
    <w:rsid w:val="00D7012F"/>
    <w:rsid w:val="00D701B6"/>
    <w:rsid w:val="00D701E7"/>
    <w:rsid w:val="00D701F2"/>
    <w:rsid w:val="00D7022D"/>
    <w:rsid w:val="00D7024C"/>
    <w:rsid w:val="00D7024D"/>
    <w:rsid w:val="00D7028B"/>
    <w:rsid w:val="00D70292"/>
    <w:rsid w:val="00D702A4"/>
    <w:rsid w:val="00D702AD"/>
    <w:rsid w:val="00D702CC"/>
    <w:rsid w:val="00D702F0"/>
    <w:rsid w:val="00D70308"/>
    <w:rsid w:val="00D7030D"/>
    <w:rsid w:val="00D70356"/>
    <w:rsid w:val="00D70359"/>
    <w:rsid w:val="00D7038B"/>
    <w:rsid w:val="00D703C0"/>
    <w:rsid w:val="00D703F7"/>
    <w:rsid w:val="00D703FB"/>
    <w:rsid w:val="00D70404"/>
    <w:rsid w:val="00D7041A"/>
    <w:rsid w:val="00D7049F"/>
    <w:rsid w:val="00D704B2"/>
    <w:rsid w:val="00D704C0"/>
    <w:rsid w:val="00D70507"/>
    <w:rsid w:val="00D7050A"/>
    <w:rsid w:val="00D70515"/>
    <w:rsid w:val="00D70530"/>
    <w:rsid w:val="00D70535"/>
    <w:rsid w:val="00D7056F"/>
    <w:rsid w:val="00D70591"/>
    <w:rsid w:val="00D705EB"/>
    <w:rsid w:val="00D705FB"/>
    <w:rsid w:val="00D705FD"/>
    <w:rsid w:val="00D70649"/>
    <w:rsid w:val="00D7068B"/>
    <w:rsid w:val="00D706C7"/>
    <w:rsid w:val="00D706E2"/>
    <w:rsid w:val="00D7073A"/>
    <w:rsid w:val="00D707B6"/>
    <w:rsid w:val="00D707C8"/>
    <w:rsid w:val="00D707EF"/>
    <w:rsid w:val="00D707F8"/>
    <w:rsid w:val="00D707FC"/>
    <w:rsid w:val="00D7082D"/>
    <w:rsid w:val="00D70835"/>
    <w:rsid w:val="00D708B8"/>
    <w:rsid w:val="00D708BB"/>
    <w:rsid w:val="00D708CC"/>
    <w:rsid w:val="00D7093D"/>
    <w:rsid w:val="00D7098C"/>
    <w:rsid w:val="00D709D4"/>
    <w:rsid w:val="00D709D7"/>
    <w:rsid w:val="00D709E2"/>
    <w:rsid w:val="00D70A1A"/>
    <w:rsid w:val="00D70A38"/>
    <w:rsid w:val="00D70A3E"/>
    <w:rsid w:val="00D70A71"/>
    <w:rsid w:val="00D70A74"/>
    <w:rsid w:val="00D70A86"/>
    <w:rsid w:val="00D70A99"/>
    <w:rsid w:val="00D70ADA"/>
    <w:rsid w:val="00D70AEA"/>
    <w:rsid w:val="00D70B30"/>
    <w:rsid w:val="00D70B46"/>
    <w:rsid w:val="00D70B48"/>
    <w:rsid w:val="00D70B6F"/>
    <w:rsid w:val="00D70B86"/>
    <w:rsid w:val="00D70B91"/>
    <w:rsid w:val="00D70BAC"/>
    <w:rsid w:val="00D70BAE"/>
    <w:rsid w:val="00D70BE7"/>
    <w:rsid w:val="00D70C69"/>
    <w:rsid w:val="00D70C85"/>
    <w:rsid w:val="00D70CA1"/>
    <w:rsid w:val="00D70CDF"/>
    <w:rsid w:val="00D70CE3"/>
    <w:rsid w:val="00D70CED"/>
    <w:rsid w:val="00D70D1B"/>
    <w:rsid w:val="00D70D83"/>
    <w:rsid w:val="00D70D98"/>
    <w:rsid w:val="00D70DA9"/>
    <w:rsid w:val="00D70DB1"/>
    <w:rsid w:val="00D70DBA"/>
    <w:rsid w:val="00D70DE8"/>
    <w:rsid w:val="00D70DF3"/>
    <w:rsid w:val="00D70E0D"/>
    <w:rsid w:val="00D70E13"/>
    <w:rsid w:val="00D70E22"/>
    <w:rsid w:val="00D70E3D"/>
    <w:rsid w:val="00D70E5C"/>
    <w:rsid w:val="00D70E60"/>
    <w:rsid w:val="00D70E70"/>
    <w:rsid w:val="00D70E8B"/>
    <w:rsid w:val="00D70E92"/>
    <w:rsid w:val="00D70ECB"/>
    <w:rsid w:val="00D70EFC"/>
    <w:rsid w:val="00D70F45"/>
    <w:rsid w:val="00D70F64"/>
    <w:rsid w:val="00D70F76"/>
    <w:rsid w:val="00D70FE7"/>
    <w:rsid w:val="00D71072"/>
    <w:rsid w:val="00D710A6"/>
    <w:rsid w:val="00D710BD"/>
    <w:rsid w:val="00D710E6"/>
    <w:rsid w:val="00D71100"/>
    <w:rsid w:val="00D71111"/>
    <w:rsid w:val="00D71116"/>
    <w:rsid w:val="00D71130"/>
    <w:rsid w:val="00D71158"/>
    <w:rsid w:val="00D7116F"/>
    <w:rsid w:val="00D71178"/>
    <w:rsid w:val="00D71218"/>
    <w:rsid w:val="00D71228"/>
    <w:rsid w:val="00D71229"/>
    <w:rsid w:val="00D7122D"/>
    <w:rsid w:val="00D71244"/>
    <w:rsid w:val="00D7124B"/>
    <w:rsid w:val="00D71269"/>
    <w:rsid w:val="00D71271"/>
    <w:rsid w:val="00D71273"/>
    <w:rsid w:val="00D7128A"/>
    <w:rsid w:val="00D712B3"/>
    <w:rsid w:val="00D712DD"/>
    <w:rsid w:val="00D7131A"/>
    <w:rsid w:val="00D71320"/>
    <w:rsid w:val="00D71337"/>
    <w:rsid w:val="00D7133B"/>
    <w:rsid w:val="00D7135A"/>
    <w:rsid w:val="00D71383"/>
    <w:rsid w:val="00D713B0"/>
    <w:rsid w:val="00D713E2"/>
    <w:rsid w:val="00D713EB"/>
    <w:rsid w:val="00D71427"/>
    <w:rsid w:val="00D7142B"/>
    <w:rsid w:val="00D7145A"/>
    <w:rsid w:val="00D71470"/>
    <w:rsid w:val="00D7149A"/>
    <w:rsid w:val="00D714C0"/>
    <w:rsid w:val="00D714D1"/>
    <w:rsid w:val="00D7152F"/>
    <w:rsid w:val="00D71543"/>
    <w:rsid w:val="00D71570"/>
    <w:rsid w:val="00D71586"/>
    <w:rsid w:val="00D715AE"/>
    <w:rsid w:val="00D715C5"/>
    <w:rsid w:val="00D715E9"/>
    <w:rsid w:val="00D715FB"/>
    <w:rsid w:val="00D71606"/>
    <w:rsid w:val="00D71624"/>
    <w:rsid w:val="00D7162C"/>
    <w:rsid w:val="00D7162D"/>
    <w:rsid w:val="00D71644"/>
    <w:rsid w:val="00D7164C"/>
    <w:rsid w:val="00D71668"/>
    <w:rsid w:val="00D71685"/>
    <w:rsid w:val="00D716AC"/>
    <w:rsid w:val="00D716D8"/>
    <w:rsid w:val="00D716EB"/>
    <w:rsid w:val="00D7170A"/>
    <w:rsid w:val="00D7170C"/>
    <w:rsid w:val="00D71714"/>
    <w:rsid w:val="00D7171D"/>
    <w:rsid w:val="00D7172F"/>
    <w:rsid w:val="00D71733"/>
    <w:rsid w:val="00D717A3"/>
    <w:rsid w:val="00D717F0"/>
    <w:rsid w:val="00D7186E"/>
    <w:rsid w:val="00D718A7"/>
    <w:rsid w:val="00D718AD"/>
    <w:rsid w:val="00D718BA"/>
    <w:rsid w:val="00D71908"/>
    <w:rsid w:val="00D71929"/>
    <w:rsid w:val="00D71931"/>
    <w:rsid w:val="00D71966"/>
    <w:rsid w:val="00D7197F"/>
    <w:rsid w:val="00D71993"/>
    <w:rsid w:val="00D71994"/>
    <w:rsid w:val="00D719F0"/>
    <w:rsid w:val="00D71A1E"/>
    <w:rsid w:val="00D71A35"/>
    <w:rsid w:val="00D71A3C"/>
    <w:rsid w:val="00D71A57"/>
    <w:rsid w:val="00D71A92"/>
    <w:rsid w:val="00D71AD0"/>
    <w:rsid w:val="00D71AF0"/>
    <w:rsid w:val="00D71B1A"/>
    <w:rsid w:val="00D71B30"/>
    <w:rsid w:val="00D71B37"/>
    <w:rsid w:val="00D71B3D"/>
    <w:rsid w:val="00D71B9B"/>
    <w:rsid w:val="00D71BAF"/>
    <w:rsid w:val="00D71BCE"/>
    <w:rsid w:val="00D71BED"/>
    <w:rsid w:val="00D71C46"/>
    <w:rsid w:val="00D71C5D"/>
    <w:rsid w:val="00D71C99"/>
    <w:rsid w:val="00D71CA5"/>
    <w:rsid w:val="00D71CAC"/>
    <w:rsid w:val="00D71CC4"/>
    <w:rsid w:val="00D71CCF"/>
    <w:rsid w:val="00D71D70"/>
    <w:rsid w:val="00D71E24"/>
    <w:rsid w:val="00D71E2A"/>
    <w:rsid w:val="00D71E6F"/>
    <w:rsid w:val="00D71EB1"/>
    <w:rsid w:val="00D71EC8"/>
    <w:rsid w:val="00D71EDF"/>
    <w:rsid w:val="00D71F08"/>
    <w:rsid w:val="00D71F17"/>
    <w:rsid w:val="00D71FA9"/>
    <w:rsid w:val="00D71FAD"/>
    <w:rsid w:val="00D71FB6"/>
    <w:rsid w:val="00D71FD9"/>
    <w:rsid w:val="00D71FF7"/>
    <w:rsid w:val="00D7201F"/>
    <w:rsid w:val="00D7204C"/>
    <w:rsid w:val="00D720AC"/>
    <w:rsid w:val="00D720B7"/>
    <w:rsid w:val="00D720C5"/>
    <w:rsid w:val="00D720EA"/>
    <w:rsid w:val="00D720FF"/>
    <w:rsid w:val="00D72118"/>
    <w:rsid w:val="00D72122"/>
    <w:rsid w:val="00D72137"/>
    <w:rsid w:val="00D7214F"/>
    <w:rsid w:val="00D721A0"/>
    <w:rsid w:val="00D721B0"/>
    <w:rsid w:val="00D72202"/>
    <w:rsid w:val="00D72243"/>
    <w:rsid w:val="00D722B6"/>
    <w:rsid w:val="00D722EA"/>
    <w:rsid w:val="00D72304"/>
    <w:rsid w:val="00D72317"/>
    <w:rsid w:val="00D72318"/>
    <w:rsid w:val="00D72349"/>
    <w:rsid w:val="00D72378"/>
    <w:rsid w:val="00D7239B"/>
    <w:rsid w:val="00D7241D"/>
    <w:rsid w:val="00D72462"/>
    <w:rsid w:val="00D724AC"/>
    <w:rsid w:val="00D724CC"/>
    <w:rsid w:val="00D724D8"/>
    <w:rsid w:val="00D72528"/>
    <w:rsid w:val="00D7255A"/>
    <w:rsid w:val="00D725A7"/>
    <w:rsid w:val="00D725E8"/>
    <w:rsid w:val="00D72630"/>
    <w:rsid w:val="00D72648"/>
    <w:rsid w:val="00D72659"/>
    <w:rsid w:val="00D7265D"/>
    <w:rsid w:val="00D72662"/>
    <w:rsid w:val="00D7268F"/>
    <w:rsid w:val="00D726A8"/>
    <w:rsid w:val="00D726E2"/>
    <w:rsid w:val="00D726EA"/>
    <w:rsid w:val="00D72708"/>
    <w:rsid w:val="00D727C6"/>
    <w:rsid w:val="00D727D1"/>
    <w:rsid w:val="00D727DE"/>
    <w:rsid w:val="00D72817"/>
    <w:rsid w:val="00D72825"/>
    <w:rsid w:val="00D72863"/>
    <w:rsid w:val="00D7287A"/>
    <w:rsid w:val="00D7289F"/>
    <w:rsid w:val="00D72955"/>
    <w:rsid w:val="00D7295E"/>
    <w:rsid w:val="00D729AB"/>
    <w:rsid w:val="00D729B1"/>
    <w:rsid w:val="00D729C5"/>
    <w:rsid w:val="00D729CC"/>
    <w:rsid w:val="00D729F7"/>
    <w:rsid w:val="00D729FB"/>
    <w:rsid w:val="00D72A10"/>
    <w:rsid w:val="00D72A15"/>
    <w:rsid w:val="00D72A50"/>
    <w:rsid w:val="00D72A61"/>
    <w:rsid w:val="00D72A64"/>
    <w:rsid w:val="00D72A74"/>
    <w:rsid w:val="00D72A75"/>
    <w:rsid w:val="00D72A9F"/>
    <w:rsid w:val="00D72ACE"/>
    <w:rsid w:val="00D72AE8"/>
    <w:rsid w:val="00D72AF1"/>
    <w:rsid w:val="00D72B0D"/>
    <w:rsid w:val="00D72B18"/>
    <w:rsid w:val="00D72BE9"/>
    <w:rsid w:val="00D72C4B"/>
    <w:rsid w:val="00D72CA1"/>
    <w:rsid w:val="00D72CAA"/>
    <w:rsid w:val="00D72CC5"/>
    <w:rsid w:val="00D72CD0"/>
    <w:rsid w:val="00D72CF9"/>
    <w:rsid w:val="00D72CFC"/>
    <w:rsid w:val="00D72D0C"/>
    <w:rsid w:val="00D72D35"/>
    <w:rsid w:val="00D72D4F"/>
    <w:rsid w:val="00D72D75"/>
    <w:rsid w:val="00D72D84"/>
    <w:rsid w:val="00D72DA4"/>
    <w:rsid w:val="00D72DCC"/>
    <w:rsid w:val="00D72DCE"/>
    <w:rsid w:val="00D72E16"/>
    <w:rsid w:val="00D72E2C"/>
    <w:rsid w:val="00D72E35"/>
    <w:rsid w:val="00D72E36"/>
    <w:rsid w:val="00D72E49"/>
    <w:rsid w:val="00D72E4E"/>
    <w:rsid w:val="00D72E88"/>
    <w:rsid w:val="00D72E93"/>
    <w:rsid w:val="00D72EAE"/>
    <w:rsid w:val="00D72EBC"/>
    <w:rsid w:val="00D72EEA"/>
    <w:rsid w:val="00D72F44"/>
    <w:rsid w:val="00D72F4A"/>
    <w:rsid w:val="00D72F78"/>
    <w:rsid w:val="00D72F93"/>
    <w:rsid w:val="00D72FB2"/>
    <w:rsid w:val="00D72FC9"/>
    <w:rsid w:val="00D7300D"/>
    <w:rsid w:val="00D7301D"/>
    <w:rsid w:val="00D73043"/>
    <w:rsid w:val="00D73056"/>
    <w:rsid w:val="00D73058"/>
    <w:rsid w:val="00D730A3"/>
    <w:rsid w:val="00D730A4"/>
    <w:rsid w:val="00D730C8"/>
    <w:rsid w:val="00D730E0"/>
    <w:rsid w:val="00D7310C"/>
    <w:rsid w:val="00D73113"/>
    <w:rsid w:val="00D7311E"/>
    <w:rsid w:val="00D73126"/>
    <w:rsid w:val="00D73134"/>
    <w:rsid w:val="00D73135"/>
    <w:rsid w:val="00D73179"/>
    <w:rsid w:val="00D73189"/>
    <w:rsid w:val="00D731A3"/>
    <w:rsid w:val="00D731A8"/>
    <w:rsid w:val="00D731BB"/>
    <w:rsid w:val="00D731FC"/>
    <w:rsid w:val="00D73205"/>
    <w:rsid w:val="00D7321C"/>
    <w:rsid w:val="00D73252"/>
    <w:rsid w:val="00D73279"/>
    <w:rsid w:val="00D7327C"/>
    <w:rsid w:val="00D7329E"/>
    <w:rsid w:val="00D732F5"/>
    <w:rsid w:val="00D732FA"/>
    <w:rsid w:val="00D73303"/>
    <w:rsid w:val="00D73328"/>
    <w:rsid w:val="00D7333D"/>
    <w:rsid w:val="00D73342"/>
    <w:rsid w:val="00D73363"/>
    <w:rsid w:val="00D73396"/>
    <w:rsid w:val="00D733A6"/>
    <w:rsid w:val="00D733B3"/>
    <w:rsid w:val="00D733D4"/>
    <w:rsid w:val="00D733D6"/>
    <w:rsid w:val="00D733FF"/>
    <w:rsid w:val="00D73409"/>
    <w:rsid w:val="00D73444"/>
    <w:rsid w:val="00D7345A"/>
    <w:rsid w:val="00D73463"/>
    <w:rsid w:val="00D73485"/>
    <w:rsid w:val="00D7349C"/>
    <w:rsid w:val="00D734AC"/>
    <w:rsid w:val="00D734AD"/>
    <w:rsid w:val="00D734BB"/>
    <w:rsid w:val="00D734C0"/>
    <w:rsid w:val="00D734F4"/>
    <w:rsid w:val="00D734FD"/>
    <w:rsid w:val="00D7350F"/>
    <w:rsid w:val="00D73532"/>
    <w:rsid w:val="00D73561"/>
    <w:rsid w:val="00D73593"/>
    <w:rsid w:val="00D73599"/>
    <w:rsid w:val="00D735A1"/>
    <w:rsid w:val="00D7362F"/>
    <w:rsid w:val="00D7363C"/>
    <w:rsid w:val="00D7365F"/>
    <w:rsid w:val="00D73671"/>
    <w:rsid w:val="00D73676"/>
    <w:rsid w:val="00D73696"/>
    <w:rsid w:val="00D736A0"/>
    <w:rsid w:val="00D736BC"/>
    <w:rsid w:val="00D736C0"/>
    <w:rsid w:val="00D736EF"/>
    <w:rsid w:val="00D73712"/>
    <w:rsid w:val="00D73742"/>
    <w:rsid w:val="00D73743"/>
    <w:rsid w:val="00D7375D"/>
    <w:rsid w:val="00D73783"/>
    <w:rsid w:val="00D73817"/>
    <w:rsid w:val="00D73823"/>
    <w:rsid w:val="00D7382E"/>
    <w:rsid w:val="00D73848"/>
    <w:rsid w:val="00D7385E"/>
    <w:rsid w:val="00D73862"/>
    <w:rsid w:val="00D73873"/>
    <w:rsid w:val="00D738A5"/>
    <w:rsid w:val="00D738AF"/>
    <w:rsid w:val="00D7396F"/>
    <w:rsid w:val="00D73986"/>
    <w:rsid w:val="00D739AB"/>
    <w:rsid w:val="00D73A19"/>
    <w:rsid w:val="00D73A1D"/>
    <w:rsid w:val="00D73A3C"/>
    <w:rsid w:val="00D73A64"/>
    <w:rsid w:val="00D73A69"/>
    <w:rsid w:val="00D73A6B"/>
    <w:rsid w:val="00D73A72"/>
    <w:rsid w:val="00D73A7A"/>
    <w:rsid w:val="00D73AC5"/>
    <w:rsid w:val="00D73ACD"/>
    <w:rsid w:val="00D73ADA"/>
    <w:rsid w:val="00D73B25"/>
    <w:rsid w:val="00D73B40"/>
    <w:rsid w:val="00D73B43"/>
    <w:rsid w:val="00D73B92"/>
    <w:rsid w:val="00D73BB9"/>
    <w:rsid w:val="00D73C3A"/>
    <w:rsid w:val="00D73C4F"/>
    <w:rsid w:val="00D73C6D"/>
    <w:rsid w:val="00D73C8C"/>
    <w:rsid w:val="00D73C96"/>
    <w:rsid w:val="00D73CB7"/>
    <w:rsid w:val="00D73D0A"/>
    <w:rsid w:val="00D73D0E"/>
    <w:rsid w:val="00D73D6E"/>
    <w:rsid w:val="00D73DF1"/>
    <w:rsid w:val="00D73DF8"/>
    <w:rsid w:val="00D73DF9"/>
    <w:rsid w:val="00D73DFA"/>
    <w:rsid w:val="00D73E13"/>
    <w:rsid w:val="00D73E23"/>
    <w:rsid w:val="00D73E28"/>
    <w:rsid w:val="00D73E3F"/>
    <w:rsid w:val="00D73EC3"/>
    <w:rsid w:val="00D73ECD"/>
    <w:rsid w:val="00D73ED0"/>
    <w:rsid w:val="00D73F53"/>
    <w:rsid w:val="00D73F5B"/>
    <w:rsid w:val="00D73F97"/>
    <w:rsid w:val="00D73F9E"/>
    <w:rsid w:val="00D73FDB"/>
    <w:rsid w:val="00D73FEC"/>
    <w:rsid w:val="00D7401B"/>
    <w:rsid w:val="00D74052"/>
    <w:rsid w:val="00D74064"/>
    <w:rsid w:val="00D74080"/>
    <w:rsid w:val="00D740B7"/>
    <w:rsid w:val="00D740BC"/>
    <w:rsid w:val="00D740EA"/>
    <w:rsid w:val="00D740FE"/>
    <w:rsid w:val="00D7410A"/>
    <w:rsid w:val="00D74158"/>
    <w:rsid w:val="00D7419C"/>
    <w:rsid w:val="00D741A2"/>
    <w:rsid w:val="00D74200"/>
    <w:rsid w:val="00D74226"/>
    <w:rsid w:val="00D74239"/>
    <w:rsid w:val="00D74268"/>
    <w:rsid w:val="00D742C1"/>
    <w:rsid w:val="00D742F9"/>
    <w:rsid w:val="00D74307"/>
    <w:rsid w:val="00D74369"/>
    <w:rsid w:val="00D7436F"/>
    <w:rsid w:val="00D7439D"/>
    <w:rsid w:val="00D743E3"/>
    <w:rsid w:val="00D743F9"/>
    <w:rsid w:val="00D74401"/>
    <w:rsid w:val="00D7440E"/>
    <w:rsid w:val="00D74417"/>
    <w:rsid w:val="00D74418"/>
    <w:rsid w:val="00D74419"/>
    <w:rsid w:val="00D7448E"/>
    <w:rsid w:val="00D744E9"/>
    <w:rsid w:val="00D7450A"/>
    <w:rsid w:val="00D74512"/>
    <w:rsid w:val="00D74539"/>
    <w:rsid w:val="00D74542"/>
    <w:rsid w:val="00D7457F"/>
    <w:rsid w:val="00D745A1"/>
    <w:rsid w:val="00D745C1"/>
    <w:rsid w:val="00D745CA"/>
    <w:rsid w:val="00D745D6"/>
    <w:rsid w:val="00D74624"/>
    <w:rsid w:val="00D7463C"/>
    <w:rsid w:val="00D74669"/>
    <w:rsid w:val="00D746A3"/>
    <w:rsid w:val="00D74734"/>
    <w:rsid w:val="00D74784"/>
    <w:rsid w:val="00D7478E"/>
    <w:rsid w:val="00D74793"/>
    <w:rsid w:val="00D747C5"/>
    <w:rsid w:val="00D747F2"/>
    <w:rsid w:val="00D7480F"/>
    <w:rsid w:val="00D7487D"/>
    <w:rsid w:val="00D74893"/>
    <w:rsid w:val="00D748EC"/>
    <w:rsid w:val="00D748F0"/>
    <w:rsid w:val="00D7490F"/>
    <w:rsid w:val="00D74918"/>
    <w:rsid w:val="00D7491C"/>
    <w:rsid w:val="00D74933"/>
    <w:rsid w:val="00D7493B"/>
    <w:rsid w:val="00D7494C"/>
    <w:rsid w:val="00D74950"/>
    <w:rsid w:val="00D74981"/>
    <w:rsid w:val="00D749A9"/>
    <w:rsid w:val="00D749B0"/>
    <w:rsid w:val="00D74A1B"/>
    <w:rsid w:val="00D74A53"/>
    <w:rsid w:val="00D74A5A"/>
    <w:rsid w:val="00D74A6C"/>
    <w:rsid w:val="00D74A78"/>
    <w:rsid w:val="00D74A9A"/>
    <w:rsid w:val="00D74B0C"/>
    <w:rsid w:val="00D74B13"/>
    <w:rsid w:val="00D74B28"/>
    <w:rsid w:val="00D74B43"/>
    <w:rsid w:val="00D74B49"/>
    <w:rsid w:val="00D74B7E"/>
    <w:rsid w:val="00D74BBA"/>
    <w:rsid w:val="00D74BC0"/>
    <w:rsid w:val="00D74BE1"/>
    <w:rsid w:val="00D74BF6"/>
    <w:rsid w:val="00D74C2E"/>
    <w:rsid w:val="00D74C42"/>
    <w:rsid w:val="00D74CAD"/>
    <w:rsid w:val="00D74CC8"/>
    <w:rsid w:val="00D74CEB"/>
    <w:rsid w:val="00D74D60"/>
    <w:rsid w:val="00D74D95"/>
    <w:rsid w:val="00D74DAA"/>
    <w:rsid w:val="00D74DC1"/>
    <w:rsid w:val="00D74DEA"/>
    <w:rsid w:val="00D74DF2"/>
    <w:rsid w:val="00D74E76"/>
    <w:rsid w:val="00D74E78"/>
    <w:rsid w:val="00D74E9D"/>
    <w:rsid w:val="00D74EA6"/>
    <w:rsid w:val="00D74EA9"/>
    <w:rsid w:val="00D74EC2"/>
    <w:rsid w:val="00D74F52"/>
    <w:rsid w:val="00D74F66"/>
    <w:rsid w:val="00D74F82"/>
    <w:rsid w:val="00D74F8C"/>
    <w:rsid w:val="00D74FD2"/>
    <w:rsid w:val="00D75051"/>
    <w:rsid w:val="00D75074"/>
    <w:rsid w:val="00D750B0"/>
    <w:rsid w:val="00D750B3"/>
    <w:rsid w:val="00D750F1"/>
    <w:rsid w:val="00D75101"/>
    <w:rsid w:val="00D7511B"/>
    <w:rsid w:val="00D75126"/>
    <w:rsid w:val="00D7513F"/>
    <w:rsid w:val="00D75162"/>
    <w:rsid w:val="00D7516F"/>
    <w:rsid w:val="00D75196"/>
    <w:rsid w:val="00D751E4"/>
    <w:rsid w:val="00D7525B"/>
    <w:rsid w:val="00D7525D"/>
    <w:rsid w:val="00D752DE"/>
    <w:rsid w:val="00D75401"/>
    <w:rsid w:val="00D75431"/>
    <w:rsid w:val="00D75448"/>
    <w:rsid w:val="00D75460"/>
    <w:rsid w:val="00D75463"/>
    <w:rsid w:val="00D75488"/>
    <w:rsid w:val="00D75494"/>
    <w:rsid w:val="00D754D0"/>
    <w:rsid w:val="00D7550C"/>
    <w:rsid w:val="00D7554D"/>
    <w:rsid w:val="00D7557B"/>
    <w:rsid w:val="00D755D1"/>
    <w:rsid w:val="00D755D5"/>
    <w:rsid w:val="00D7560C"/>
    <w:rsid w:val="00D75697"/>
    <w:rsid w:val="00D75714"/>
    <w:rsid w:val="00D75742"/>
    <w:rsid w:val="00D75772"/>
    <w:rsid w:val="00D757AB"/>
    <w:rsid w:val="00D757B9"/>
    <w:rsid w:val="00D757C1"/>
    <w:rsid w:val="00D757D4"/>
    <w:rsid w:val="00D757FD"/>
    <w:rsid w:val="00D75801"/>
    <w:rsid w:val="00D75844"/>
    <w:rsid w:val="00D7587C"/>
    <w:rsid w:val="00D7589A"/>
    <w:rsid w:val="00D758B4"/>
    <w:rsid w:val="00D758B6"/>
    <w:rsid w:val="00D758DC"/>
    <w:rsid w:val="00D7591A"/>
    <w:rsid w:val="00D7591D"/>
    <w:rsid w:val="00D75938"/>
    <w:rsid w:val="00D75969"/>
    <w:rsid w:val="00D75977"/>
    <w:rsid w:val="00D75979"/>
    <w:rsid w:val="00D7599E"/>
    <w:rsid w:val="00D759CB"/>
    <w:rsid w:val="00D759DF"/>
    <w:rsid w:val="00D759E0"/>
    <w:rsid w:val="00D759EA"/>
    <w:rsid w:val="00D75A23"/>
    <w:rsid w:val="00D75A42"/>
    <w:rsid w:val="00D75A44"/>
    <w:rsid w:val="00D75AD1"/>
    <w:rsid w:val="00D75B13"/>
    <w:rsid w:val="00D75B34"/>
    <w:rsid w:val="00D75B44"/>
    <w:rsid w:val="00D75B48"/>
    <w:rsid w:val="00D75B7B"/>
    <w:rsid w:val="00D75B80"/>
    <w:rsid w:val="00D75B82"/>
    <w:rsid w:val="00D75BA8"/>
    <w:rsid w:val="00D75BBA"/>
    <w:rsid w:val="00D75BDD"/>
    <w:rsid w:val="00D75BEB"/>
    <w:rsid w:val="00D75BF7"/>
    <w:rsid w:val="00D75C02"/>
    <w:rsid w:val="00D75C3E"/>
    <w:rsid w:val="00D75C4F"/>
    <w:rsid w:val="00D75C60"/>
    <w:rsid w:val="00D75C93"/>
    <w:rsid w:val="00D75CA3"/>
    <w:rsid w:val="00D75CB7"/>
    <w:rsid w:val="00D75CE4"/>
    <w:rsid w:val="00D75CFE"/>
    <w:rsid w:val="00D75D0D"/>
    <w:rsid w:val="00D75D32"/>
    <w:rsid w:val="00D75E31"/>
    <w:rsid w:val="00D75E49"/>
    <w:rsid w:val="00D75E7C"/>
    <w:rsid w:val="00D75E8D"/>
    <w:rsid w:val="00D75E92"/>
    <w:rsid w:val="00D75ED5"/>
    <w:rsid w:val="00D75EDB"/>
    <w:rsid w:val="00D75EE1"/>
    <w:rsid w:val="00D75EF9"/>
    <w:rsid w:val="00D75F0A"/>
    <w:rsid w:val="00D75FE1"/>
    <w:rsid w:val="00D76006"/>
    <w:rsid w:val="00D7601F"/>
    <w:rsid w:val="00D76022"/>
    <w:rsid w:val="00D76072"/>
    <w:rsid w:val="00D7608C"/>
    <w:rsid w:val="00D76090"/>
    <w:rsid w:val="00D760B3"/>
    <w:rsid w:val="00D760B9"/>
    <w:rsid w:val="00D760C8"/>
    <w:rsid w:val="00D7610F"/>
    <w:rsid w:val="00D76116"/>
    <w:rsid w:val="00D7616F"/>
    <w:rsid w:val="00D76172"/>
    <w:rsid w:val="00D76191"/>
    <w:rsid w:val="00D761AE"/>
    <w:rsid w:val="00D761B5"/>
    <w:rsid w:val="00D761E3"/>
    <w:rsid w:val="00D7620E"/>
    <w:rsid w:val="00D76222"/>
    <w:rsid w:val="00D7622D"/>
    <w:rsid w:val="00D76256"/>
    <w:rsid w:val="00D76259"/>
    <w:rsid w:val="00D7625E"/>
    <w:rsid w:val="00D7628C"/>
    <w:rsid w:val="00D76298"/>
    <w:rsid w:val="00D762B8"/>
    <w:rsid w:val="00D762D3"/>
    <w:rsid w:val="00D762DD"/>
    <w:rsid w:val="00D762DE"/>
    <w:rsid w:val="00D762EB"/>
    <w:rsid w:val="00D762ED"/>
    <w:rsid w:val="00D7630C"/>
    <w:rsid w:val="00D7633D"/>
    <w:rsid w:val="00D7638E"/>
    <w:rsid w:val="00D76398"/>
    <w:rsid w:val="00D76403"/>
    <w:rsid w:val="00D7646B"/>
    <w:rsid w:val="00D764FC"/>
    <w:rsid w:val="00D7652B"/>
    <w:rsid w:val="00D76549"/>
    <w:rsid w:val="00D7655C"/>
    <w:rsid w:val="00D7657F"/>
    <w:rsid w:val="00D7658F"/>
    <w:rsid w:val="00D765A0"/>
    <w:rsid w:val="00D765B6"/>
    <w:rsid w:val="00D765C1"/>
    <w:rsid w:val="00D765DA"/>
    <w:rsid w:val="00D765F5"/>
    <w:rsid w:val="00D76624"/>
    <w:rsid w:val="00D76628"/>
    <w:rsid w:val="00D76682"/>
    <w:rsid w:val="00D7668C"/>
    <w:rsid w:val="00D766C1"/>
    <w:rsid w:val="00D766C3"/>
    <w:rsid w:val="00D7676A"/>
    <w:rsid w:val="00D7676C"/>
    <w:rsid w:val="00D76790"/>
    <w:rsid w:val="00D767A6"/>
    <w:rsid w:val="00D767C9"/>
    <w:rsid w:val="00D767EB"/>
    <w:rsid w:val="00D76820"/>
    <w:rsid w:val="00D7683A"/>
    <w:rsid w:val="00D76878"/>
    <w:rsid w:val="00D76898"/>
    <w:rsid w:val="00D7698A"/>
    <w:rsid w:val="00D76990"/>
    <w:rsid w:val="00D7699F"/>
    <w:rsid w:val="00D769A5"/>
    <w:rsid w:val="00D769D0"/>
    <w:rsid w:val="00D76A0C"/>
    <w:rsid w:val="00D76A42"/>
    <w:rsid w:val="00D76A43"/>
    <w:rsid w:val="00D76A6F"/>
    <w:rsid w:val="00D76A9D"/>
    <w:rsid w:val="00D76A9F"/>
    <w:rsid w:val="00D76AA8"/>
    <w:rsid w:val="00D76AB3"/>
    <w:rsid w:val="00D76B6C"/>
    <w:rsid w:val="00D76B9F"/>
    <w:rsid w:val="00D76BA7"/>
    <w:rsid w:val="00D76BC8"/>
    <w:rsid w:val="00D76BCD"/>
    <w:rsid w:val="00D76BDC"/>
    <w:rsid w:val="00D76C40"/>
    <w:rsid w:val="00D76C73"/>
    <w:rsid w:val="00D76CAE"/>
    <w:rsid w:val="00D76CD6"/>
    <w:rsid w:val="00D76CDE"/>
    <w:rsid w:val="00D76CF3"/>
    <w:rsid w:val="00D76D0B"/>
    <w:rsid w:val="00D76D61"/>
    <w:rsid w:val="00D76D70"/>
    <w:rsid w:val="00D76D84"/>
    <w:rsid w:val="00D76D91"/>
    <w:rsid w:val="00D76DB2"/>
    <w:rsid w:val="00D76E23"/>
    <w:rsid w:val="00D76E44"/>
    <w:rsid w:val="00D76E5A"/>
    <w:rsid w:val="00D76E69"/>
    <w:rsid w:val="00D76EA9"/>
    <w:rsid w:val="00D76EB4"/>
    <w:rsid w:val="00D76ED5"/>
    <w:rsid w:val="00D76EF6"/>
    <w:rsid w:val="00D76EFF"/>
    <w:rsid w:val="00D76F01"/>
    <w:rsid w:val="00D76F2A"/>
    <w:rsid w:val="00D76F4D"/>
    <w:rsid w:val="00D76F88"/>
    <w:rsid w:val="00D76F9E"/>
    <w:rsid w:val="00D76FA7"/>
    <w:rsid w:val="00D76FC0"/>
    <w:rsid w:val="00D76FE1"/>
    <w:rsid w:val="00D76FF4"/>
    <w:rsid w:val="00D77012"/>
    <w:rsid w:val="00D77069"/>
    <w:rsid w:val="00D77071"/>
    <w:rsid w:val="00D77081"/>
    <w:rsid w:val="00D770AA"/>
    <w:rsid w:val="00D770B2"/>
    <w:rsid w:val="00D770BD"/>
    <w:rsid w:val="00D770EE"/>
    <w:rsid w:val="00D770EF"/>
    <w:rsid w:val="00D770F6"/>
    <w:rsid w:val="00D7710E"/>
    <w:rsid w:val="00D7713A"/>
    <w:rsid w:val="00D77159"/>
    <w:rsid w:val="00D7717F"/>
    <w:rsid w:val="00D77210"/>
    <w:rsid w:val="00D77215"/>
    <w:rsid w:val="00D7724D"/>
    <w:rsid w:val="00D7725C"/>
    <w:rsid w:val="00D77294"/>
    <w:rsid w:val="00D772A2"/>
    <w:rsid w:val="00D772A8"/>
    <w:rsid w:val="00D772C7"/>
    <w:rsid w:val="00D772EB"/>
    <w:rsid w:val="00D772F3"/>
    <w:rsid w:val="00D77300"/>
    <w:rsid w:val="00D77311"/>
    <w:rsid w:val="00D7731F"/>
    <w:rsid w:val="00D77340"/>
    <w:rsid w:val="00D77369"/>
    <w:rsid w:val="00D7738B"/>
    <w:rsid w:val="00D7738E"/>
    <w:rsid w:val="00D773A2"/>
    <w:rsid w:val="00D773A8"/>
    <w:rsid w:val="00D773CB"/>
    <w:rsid w:val="00D77413"/>
    <w:rsid w:val="00D77423"/>
    <w:rsid w:val="00D77451"/>
    <w:rsid w:val="00D7745A"/>
    <w:rsid w:val="00D7745C"/>
    <w:rsid w:val="00D77492"/>
    <w:rsid w:val="00D77495"/>
    <w:rsid w:val="00D774F7"/>
    <w:rsid w:val="00D77511"/>
    <w:rsid w:val="00D7753A"/>
    <w:rsid w:val="00D7758F"/>
    <w:rsid w:val="00D775D1"/>
    <w:rsid w:val="00D77608"/>
    <w:rsid w:val="00D77609"/>
    <w:rsid w:val="00D7760E"/>
    <w:rsid w:val="00D7763F"/>
    <w:rsid w:val="00D77676"/>
    <w:rsid w:val="00D776BD"/>
    <w:rsid w:val="00D776D7"/>
    <w:rsid w:val="00D776EA"/>
    <w:rsid w:val="00D7777E"/>
    <w:rsid w:val="00D777A8"/>
    <w:rsid w:val="00D777B5"/>
    <w:rsid w:val="00D777B9"/>
    <w:rsid w:val="00D777D9"/>
    <w:rsid w:val="00D777F1"/>
    <w:rsid w:val="00D7784D"/>
    <w:rsid w:val="00D77869"/>
    <w:rsid w:val="00D7787D"/>
    <w:rsid w:val="00D778A8"/>
    <w:rsid w:val="00D778C1"/>
    <w:rsid w:val="00D778D8"/>
    <w:rsid w:val="00D778EE"/>
    <w:rsid w:val="00D77903"/>
    <w:rsid w:val="00D7794F"/>
    <w:rsid w:val="00D77957"/>
    <w:rsid w:val="00D77969"/>
    <w:rsid w:val="00D77990"/>
    <w:rsid w:val="00D779A2"/>
    <w:rsid w:val="00D779B0"/>
    <w:rsid w:val="00D779E2"/>
    <w:rsid w:val="00D779EF"/>
    <w:rsid w:val="00D77A1D"/>
    <w:rsid w:val="00D77A3B"/>
    <w:rsid w:val="00D77A4B"/>
    <w:rsid w:val="00D77A79"/>
    <w:rsid w:val="00D77A7E"/>
    <w:rsid w:val="00D77A7F"/>
    <w:rsid w:val="00D77A83"/>
    <w:rsid w:val="00D77AA3"/>
    <w:rsid w:val="00D77B28"/>
    <w:rsid w:val="00D77B37"/>
    <w:rsid w:val="00D77B50"/>
    <w:rsid w:val="00D77B9D"/>
    <w:rsid w:val="00D77BC5"/>
    <w:rsid w:val="00D77BEB"/>
    <w:rsid w:val="00D77C87"/>
    <w:rsid w:val="00D77CB1"/>
    <w:rsid w:val="00D77CE5"/>
    <w:rsid w:val="00D77D67"/>
    <w:rsid w:val="00D77D85"/>
    <w:rsid w:val="00D77D8F"/>
    <w:rsid w:val="00D77DAB"/>
    <w:rsid w:val="00D77E6D"/>
    <w:rsid w:val="00D77EB4"/>
    <w:rsid w:val="00D77EBA"/>
    <w:rsid w:val="00D77ECC"/>
    <w:rsid w:val="00D77F49"/>
    <w:rsid w:val="00D77F52"/>
    <w:rsid w:val="00D77F61"/>
    <w:rsid w:val="00D77F6B"/>
    <w:rsid w:val="00D77FD2"/>
    <w:rsid w:val="00D77FFC"/>
    <w:rsid w:val="00D80000"/>
    <w:rsid w:val="00D8001A"/>
    <w:rsid w:val="00D80030"/>
    <w:rsid w:val="00D8003D"/>
    <w:rsid w:val="00D8003E"/>
    <w:rsid w:val="00D80085"/>
    <w:rsid w:val="00D80091"/>
    <w:rsid w:val="00D80098"/>
    <w:rsid w:val="00D800F2"/>
    <w:rsid w:val="00D80178"/>
    <w:rsid w:val="00D801A9"/>
    <w:rsid w:val="00D80212"/>
    <w:rsid w:val="00D8021C"/>
    <w:rsid w:val="00D8021E"/>
    <w:rsid w:val="00D80243"/>
    <w:rsid w:val="00D80250"/>
    <w:rsid w:val="00D80280"/>
    <w:rsid w:val="00D802B0"/>
    <w:rsid w:val="00D802DF"/>
    <w:rsid w:val="00D802E5"/>
    <w:rsid w:val="00D80303"/>
    <w:rsid w:val="00D80317"/>
    <w:rsid w:val="00D8034B"/>
    <w:rsid w:val="00D803CA"/>
    <w:rsid w:val="00D803FB"/>
    <w:rsid w:val="00D80412"/>
    <w:rsid w:val="00D80427"/>
    <w:rsid w:val="00D80451"/>
    <w:rsid w:val="00D80481"/>
    <w:rsid w:val="00D80482"/>
    <w:rsid w:val="00D8048B"/>
    <w:rsid w:val="00D804AB"/>
    <w:rsid w:val="00D804B2"/>
    <w:rsid w:val="00D804C9"/>
    <w:rsid w:val="00D8052F"/>
    <w:rsid w:val="00D80534"/>
    <w:rsid w:val="00D80550"/>
    <w:rsid w:val="00D80557"/>
    <w:rsid w:val="00D8057F"/>
    <w:rsid w:val="00D805A7"/>
    <w:rsid w:val="00D805B7"/>
    <w:rsid w:val="00D805DB"/>
    <w:rsid w:val="00D80630"/>
    <w:rsid w:val="00D8065E"/>
    <w:rsid w:val="00D80663"/>
    <w:rsid w:val="00D8066D"/>
    <w:rsid w:val="00D80680"/>
    <w:rsid w:val="00D80694"/>
    <w:rsid w:val="00D806B6"/>
    <w:rsid w:val="00D806B9"/>
    <w:rsid w:val="00D80717"/>
    <w:rsid w:val="00D80730"/>
    <w:rsid w:val="00D80773"/>
    <w:rsid w:val="00D807AA"/>
    <w:rsid w:val="00D807F3"/>
    <w:rsid w:val="00D807FC"/>
    <w:rsid w:val="00D8088F"/>
    <w:rsid w:val="00D808A1"/>
    <w:rsid w:val="00D808C1"/>
    <w:rsid w:val="00D808FD"/>
    <w:rsid w:val="00D80942"/>
    <w:rsid w:val="00D80948"/>
    <w:rsid w:val="00D8097E"/>
    <w:rsid w:val="00D809A1"/>
    <w:rsid w:val="00D809E4"/>
    <w:rsid w:val="00D80A55"/>
    <w:rsid w:val="00D80A64"/>
    <w:rsid w:val="00D80A96"/>
    <w:rsid w:val="00D80ABB"/>
    <w:rsid w:val="00D80AC7"/>
    <w:rsid w:val="00D80AF2"/>
    <w:rsid w:val="00D80B10"/>
    <w:rsid w:val="00D80B25"/>
    <w:rsid w:val="00D80B63"/>
    <w:rsid w:val="00D80B64"/>
    <w:rsid w:val="00D80B6F"/>
    <w:rsid w:val="00D80B99"/>
    <w:rsid w:val="00D80BA4"/>
    <w:rsid w:val="00D80C0C"/>
    <w:rsid w:val="00D80C2D"/>
    <w:rsid w:val="00D80C35"/>
    <w:rsid w:val="00D80C4F"/>
    <w:rsid w:val="00D80C56"/>
    <w:rsid w:val="00D80C60"/>
    <w:rsid w:val="00D80C61"/>
    <w:rsid w:val="00D80C64"/>
    <w:rsid w:val="00D80C6F"/>
    <w:rsid w:val="00D80C86"/>
    <w:rsid w:val="00D80CA7"/>
    <w:rsid w:val="00D80CAC"/>
    <w:rsid w:val="00D80CCD"/>
    <w:rsid w:val="00D80CDA"/>
    <w:rsid w:val="00D80CE6"/>
    <w:rsid w:val="00D80D2F"/>
    <w:rsid w:val="00D80D6B"/>
    <w:rsid w:val="00D80DA1"/>
    <w:rsid w:val="00D80DA5"/>
    <w:rsid w:val="00D80DC3"/>
    <w:rsid w:val="00D80DF5"/>
    <w:rsid w:val="00D80DF8"/>
    <w:rsid w:val="00D80E0E"/>
    <w:rsid w:val="00D80E27"/>
    <w:rsid w:val="00D80E3A"/>
    <w:rsid w:val="00D80E46"/>
    <w:rsid w:val="00D80E60"/>
    <w:rsid w:val="00D80E71"/>
    <w:rsid w:val="00D80EAF"/>
    <w:rsid w:val="00D80EB8"/>
    <w:rsid w:val="00D80EBA"/>
    <w:rsid w:val="00D80F71"/>
    <w:rsid w:val="00D80F88"/>
    <w:rsid w:val="00D81020"/>
    <w:rsid w:val="00D8104A"/>
    <w:rsid w:val="00D8106E"/>
    <w:rsid w:val="00D8107B"/>
    <w:rsid w:val="00D810BF"/>
    <w:rsid w:val="00D810C3"/>
    <w:rsid w:val="00D810D4"/>
    <w:rsid w:val="00D810E1"/>
    <w:rsid w:val="00D81137"/>
    <w:rsid w:val="00D8114C"/>
    <w:rsid w:val="00D8115F"/>
    <w:rsid w:val="00D8116B"/>
    <w:rsid w:val="00D8118B"/>
    <w:rsid w:val="00D81211"/>
    <w:rsid w:val="00D8121D"/>
    <w:rsid w:val="00D81239"/>
    <w:rsid w:val="00D8123B"/>
    <w:rsid w:val="00D8125A"/>
    <w:rsid w:val="00D812A9"/>
    <w:rsid w:val="00D812C4"/>
    <w:rsid w:val="00D812CF"/>
    <w:rsid w:val="00D812E1"/>
    <w:rsid w:val="00D812E4"/>
    <w:rsid w:val="00D812EE"/>
    <w:rsid w:val="00D8131C"/>
    <w:rsid w:val="00D813BC"/>
    <w:rsid w:val="00D81432"/>
    <w:rsid w:val="00D81448"/>
    <w:rsid w:val="00D81449"/>
    <w:rsid w:val="00D8144F"/>
    <w:rsid w:val="00D8145C"/>
    <w:rsid w:val="00D81472"/>
    <w:rsid w:val="00D8147C"/>
    <w:rsid w:val="00D81496"/>
    <w:rsid w:val="00D814B8"/>
    <w:rsid w:val="00D814FB"/>
    <w:rsid w:val="00D8150E"/>
    <w:rsid w:val="00D81510"/>
    <w:rsid w:val="00D81537"/>
    <w:rsid w:val="00D8157C"/>
    <w:rsid w:val="00D81582"/>
    <w:rsid w:val="00D815DF"/>
    <w:rsid w:val="00D81606"/>
    <w:rsid w:val="00D8160E"/>
    <w:rsid w:val="00D8163C"/>
    <w:rsid w:val="00D8166D"/>
    <w:rsid w:val="00D81675"/>
    <w:rsid w:val="00D816BE"/>
    <w:rsid w:val="00D816E4"/>
    <w:rsid w:val="00D816E6"/>
    <w:rsid w:val="00D81735"/>
    <w:rsid w:val="00D81774"/>
    <w:rsid w:val="00D81776"/>
    <w:rsid w:val="00D8179E"/>
    <w:rsid w:val="00D817A0"/>
    <w:rsid w:val="00D817C9"/>
    <w:rsid w:val="00D81812"/>
    <w:rsid w:val="00D8183C"/>
    <w:rsid w:val="00D81857"/>
    <w:rsid w:val="00D81871"/>
    <w:rsid w:val="00D818AA"/>
    <w:rsid w:val="00D818FA"/>
    <w:rsid w:val="00D81912"/>
    <w:rsid w:val="00D81913"/>
    <w:rsid w:val="00D81927"/>
    <w:rsid w:val="00D81942"/>
    <w:rsid w:val="00D8195D"/>
    <w:rsid w:val="00D819A7"/>
    <w:rsid w:val="00D819D0"/>
    <w:rsid w:val="00D819E0"/>
    <w:rsid w:val="00D819FE"/>
    <w:rsid w:val="00D81A03"/>
    <w:rsid w:val="00D81A04"/>
    <w:rsid w:val="00D81A07"/>
    <w:rsid w:val="00D81A08"/>
    <w:rsid w:val="00D81A1A"/>
    <w:rsid w:val="00D81A3E"/>
    <w:rsid w:val="00D81A48"/>
    <w:rsid w:val="00D81A62"/>
    <w:rsid w:val="00D81A98"/>
    <w:rsid w:val="00D81AC6"/>
    <w:rsid w:val="00D81B0E"/>
    <w:rsid w:val="00D81B11"/>
    <w:rsid w:val="00D81B25"/>
    <w:rsid w:val="00D81B57"/>
    <w:rsid w:val="00D81B6B"/>
    <w:rsid w:val="00D81B83"/>
    <w:rsid w:val="00D81C69"/>
    <w:rsid w:val="00D81C82"/>
    <w:rsid w:val="00D81C8C"/>
    <w:rsid w:val="00D81C8F"/>
    <w:rsid w:val="00D81CA5"/>
    <w:rsid w:val="00D81D23"/>
    <w:rsid w:val="00D81DDF"/>
    <w:rsid w:val="00D81E13"/>
    <w:rsid w:val="00D81E1E"/>
    <w:rsid w:val="00D81E20"/>
    <w:rsid w:val="00D81E73"/>
    <w:rsid w:val="00D81E77"/>
    <w:rsid w:val="00D81E7E"/>
    <w:rsid w:val="00D81E86"/>
    <w:rsid w:val="00D81EF0"/>
    <w:rsid w:val="00D81EF8"/>
    <w:rsid w:val="00D81F3C"/>
    <w:rsid w:val="00D81F41"/>
    <w:rsid w:val="00D81F52"/>
    <w:rsid w:val="00D81F67"/>
    <w:rsid w:val="00D81F6C"/>
    <w:rsid w:val="00D81FB1"/>
    <w:rsid w:val="00D81FCB"/>
    <w:rsid w:val="00D81FDB"/>
    <w:rsid w:val="00D8201B"/>
    <w:rsid w:val="00D82054"/>
    <w:rsid w:val="00D82055"/>
    <w:rsid w:val="00D82056"/>
    <w:rsid w:val="00D820B1"/>
    <w:rsid w:val="00D82178"/>
    <w:rsid w:val="00D8219F"/>
    <w:rsid w:val="00D821AC"/>
    <w:rsid w:val="00D821B0"/>
    <w:rsid w:val="00D821C7"/>
    <w:rsid w:val="00D82257"/>
    <w:rsid w:val="00D82271"/>
    <w:rsid w:val="00D8228F"/>
    <w:rsid w:val="00D822E8"/>
    <w:rsid w:val="00D822F7"/>
    <w:rsid w:val="00D8230C"/>
    <w:rsid w:val="00D82311"/>
    <w:rsid w:val="00D8231A"/>
    <w:rsid w:val="00D82337"/>
    <w:rsid w:val="00D82338"/>
    <w:rsid w:val="00D8233C"/>
    <w:rsid w:val="00D82391"/>
    <w:rsid w:val="00D823B8"/>
    <w:rsid w:val="00D823FF"/>
    <w:rsid w:val="00D8243A"/>
    <w:rsid w:val="00D82443"/>
    <w:rsid w:val="00D82448"/>
    <w:rsid w:val="00D8245B"/>
    <w:rsid w:val="00D82468"/>
    <w:rsid w:val="00D82483"/>
    <w:rsid w:val="00D824E0"/>
    <w:rsid w:val="00D824E9"/>
    <w:rsid w:val="00D8251D"/>
    <w:rsid w:val="00D82591"/>
    <w:rsid w:val="00D825B2"/>
    <w:rsid w:val="00D825E5"/>
    <w:rsid w:val="00D825FC"/>
    <w:rsid w:val="00D82606"/>
    <w:rsid w:val="00D8262F"/>
    <w:rsid w:val="00D8264A"/>
    <w:rsid w:val="00D8268E"/>
    <w:rsid w:val="00D826D3"/>
    <w:rsid w:val="00D826F5"/>
    <w:rsid w:val="00D8270E"/>
    <w:rsid w:val="00D8274A"/>
    <w:rsid w:val="00D82755"/>
    <w:rsid w:val="00D82760"/>
    <w:rsid w:val="00D8277A"/>
    <w:rsid w:val="00D827AC"/>
    <w:rsid w:val="00D827CE"/>
    <w:rsid w:val="00D82834"/>
    <w:rsid w:val="00D82836"/>
    <w:rsid w:val="00D828D0"/>
    <w:rsid w:val="00D828E0"/>
    <w:rsid w:val="00D82906"/>
    <w:rsid w:val="00D8290F"/>
    <w:rsid w:val="00D8291C"/>
    <w:rsid w:val="00D8291E"/>
    <w:rsid w:val="00D82943"/>
    <w:rsid w:val="00D82956"/>
    <w:rsid w:val="00D82970"/>
    <w:rsid w:val="00D829DC"/>
    <w:rsid w:val="00D829F1"/>
    <w:rsid w:val="00D829F3"/>
    <w:rsid w:val="00D82A14"/>
    <w:rsid w:val="00D82A49"/>
    <w:rsid w:val="00D82A55"/>
    <w:rsid w:val="00D82A56"/>
    <w:rsid w:val="00D82A6D"/>
    <w:rsid w:val="00D82A72"/>
    <w:rsid w:val="00D82A85"/>
    <w:rsid w:val="00D82B08"/>
    <w:rsid w:val="00D82B1A"/>
    <w:rsid w:val="00D82B29"/>
    <w:rsid w:val="00D82B3F"/>
    <w:rsid w:val="00D82B47"/>
    <w:rsid w:val="00D82B52"/>
    <w:rsid w:val="00D82B5F"/>
    <w:rsid w:val="00D82BF8"/>
    <w:rsid w:val="00D82C19"/>
    <w:rsid w:val="00D82C1E"/>
    <w:rsid w:val="00D82C5D"/>
    <w:rsid w:val="00D82C70"/>
    <w:rsid w:val="00D82CC1"/>
    <w:rsid w:val="00D82CD6"/>
    <w:rsid w:val="00D82CE0"/>
    <w:rsid w:val="00D82CF7"/>
    <w:rsid w:val="00D82D1C"/>
    <w:rsid w:val="00D82D3B"/>
    <w:rsid w:val="00D82D5D"/>
    <w:rsid w:val="00D82D78"/>
    <w:rsid w:val="00D82D86"/>
    <w:rsid w:val="00D82D89"/>
    <w:rsid w:val="00D82DA8"/>
    <w:rsid w:val="00D82DF7"/>
    <w:rsid w:val="00D82E47"/>
    <w:rsid w:val="00D82E65"/>
    <w:rsid w:val="00D82E70"/>
    <w:rsid w:val="00D82E8A"/>
    <w:rsid w:val="00D82E8D"/>
    <w:rsid w:val="00D82F08"/>
    <w:rsid w:val="00D82F0E"/>
    <w:rsid w:val="00D82F1E"/>
    <w:rsid w:val="00D82F28"/>
    <w:rsid w:val="00D82F2D"/>
    <w:rsid w:val="00D82F3A"/>
    <w:rsid w:val="00D82F45"/>
    <w:rsid w:val="00D82F54"/>
    <w:rsid w:val="00D82F59"/>
    <w:rsid w:val="00D82F8D"/>
    <w:rsid w:val="00D82F90"/>
    <w:rsid w:val="00D82FB8"/>
    <w:rsid w:val="00D82FBE"/>
    <w:rsid w:val="00D82FE3"/>
    <w:rsid w:val="00D83000"/>
    <w:rsid w:val="00D83002"/>
    <w:rsid w:val="00D83010"/>
    <w:rsid w:val="00D83034"/>
    <w:rsid w:val="00D83050"/>
    <w:rsid w:val="00D83072"/>
    <w:rsid w:val="00D8309F"/>
    <w:rsid w:val="00D830A1"/>
    <w:rsid w:val="00D830EC"/>
    <w:rsid w:val="00D8310F"/>
    <w:rsid w:val="00D83128"/>
    <w:rsid w:val="00D8314D"/>
    <w:rsid w:val="00D8314F"/>
    <w:rsid w:val="00D83159"/>
    <w:rsid w:val="00D831AF"/>
    <w:rsid w:val="00D831BA"/>
    <w:rsid w:val="00D83201"/>
    <w:rsid w:val="00D83216"/>
    <w:rsid w:val="00D83248"/>
    <w:rsid w:val="00D83268"/>
    <w:rsid w:val="00D8327F"/>
    <w:rsid w:val="00D83297"/>
    <w:rsid w:val="00D832B4"/>
    <w:rsid w:val="00D832BD"/>
    <w:rsid w:val="00D832CB"/>
    <w:rsid w:val="00D8333E"/>
    <w:rsid w:val="00D83367"/>
    <w:rsid w:val="00D8336E"/>
    <w:rsid w:val="00D83377"/>
    <w:rsid w:val="00D83385"/>
    <w:rsid w:val="00D8338A"/>
    <w:rsid w:val="00D8339A"/>
    <w:rsid w:val="00D833AF"/>
    <w:rsid w:val="00D833CD"/>
    <w:rsid w:val="00D833D5"/>
    <w:rsid w:val="00D833F8"/>
    <w:rsid w:val="00D83416"/>
    <w:rsid w:val="00D83422"/>
    <w:rsid w:val="00D83428"/>
    <w:rsid w:val="00D8343B"/>
    <w:rsid w:val="00D8345F"/>
    <w:rsid w:val="00D83495"/>
    <w:rsid w:val="00D834B9"/>
    <w:rsid w:val="00D83508"/>
    <w:rsid w:val="00D8350F"/>
    <w:rsid w:val="00D83539"/>
    <w:rsid w:val="00D83567"/>
    <w:rsid w:val="00D835B5"/>
    <w:rsid w:val="00D835C2"/>
    <w:rsid w:val="00D835F3"/>
    <w:rsid w:val="00D83654"/>
    <w:rsid w:val="00D8366D"/>
    <w:rsid w:val="00D836DB"/>
    <w:rsid w:val="00D83708"/>
    <w:rsid w:val="00D83735"/>
    <w:rsid w:val="00D83745"/>
    <w:rsid w:val="00D83747"/>
    <w:rsid w:val="00D83752"/>
    <w:rsid w:val="00D83773"/>
    <w:rsid w:val="00D837DF"/>
    <w:rsid w:val="00D837EE"/>
    <w:rsid w:val="00D83848"/>
    <w:rsid w:val="00D83852"/>
    <w:rsid w:val="00D8385E"/>
    <w:rsid w:val="00D8389E"/>
    <w:rsid w:val="00D838D4"/>
    <w:rsid w:val="00D838E2"/>
    <w:rsid w:val="00D8391D"/>
    <w:rsid w:val="00D83921"/>
    <w:rsid w:val="00D839A6"/>
    <w:rsid w:val="00D839B6"/>
    <w:rsid w:val="00D83A02"/>
    <w:rsid w:val="00D83A20"/>
    <w:rsid w:val="00D83A3E"/>
    <w:rsid w:val="00D83A4B"/>
    <w:rsid w:val="00D83AD5"/>
    <w:rsid w:val="00D83B35"/>
    <w:rsid w:val="00D83B73"/>
    <w:rsid w:val="00D83B84"/>
    <w:rsid w:val="00D83BCD"/>
    <w:rsid w:val="00D83BCF"/>
    <w:rsid w:val="00D83C41"/>
    <w:rsid w:val="00D83CA6"/>
    <w:rsid w:val="00D83CC9"/>
    <w:rsid w:val="00D83D1B"/>
    <w:rsid w:val="00D83D5F"/>
    <w:rsid w:val="00D83D7A"/>
    <w:rsid w:val="00D83DAC"/>
    <w:rsid w:val="00D83E02"/>
    <w:rsid w:val="00D83E06"/>
    <w:rsid w:val="00D83E12"/>
    <w:rsid w:val="00D83E29"/>
    <w:rsid w:val="00D83E55"/>
    <w:rsid w:val="00D83E5C"/>
    <w:rsid w:val="00D83E5F"/>
    <w:rsid w:val="00D83E86"/>
    <w:rsid w:val="00D83EB3"/>
    <w:rsid w:val="00D83EC5"/>
    <w:rsid w:val="00D83ECE"/>
    <w:rsid w:val="00D83F17"/>
    <w:rsid w:val="00D83F7A"/>
    <w:rsid w:val="00D83F91"/>
    <w:rsid w:val="00D8408D"/>
    <w:rsid w:val="00D8409C"/>
    <w:rsid w:val="00D840A4"/>
    <w:rsid w:val="00D840C9"/>
    <w:rsid w:val="00D8411D"/>
    <w:rsid w:val="00D84133"/>
    <w:rsid w:val="00D84144"/>
    <w:rsid w:val="00D84155"/>
    <w:rsid w:val="00D84173"/>
    <w:rsid w:val="00D84191"/>
    <w:rsid w:val="00D841BB"/>
    <w:rsid w:val="00D841F0"/>
    <w:rsid w:val="00D84215"/>
    <w:rsid w:val="00D84225"/>
    <w:rsid w:val="00D8423C"/>
    <w:rsid w:val="00D84292"/>
    <w:rsid w:val="00D842BA"/>
    <w:rsid w:val="00D84359"/>
    <w:rsid w:val="00D8435B"/>
    <w:rsid w:val="00D843E8"/>
    <w:rsid w:val="00D84428"/>
    <w:rsid w:val="00D84430"/>
    <w:rsid w:val="00D8443A"/>
    <w:rsid w:val="00D8444A"/>
    <w:rsid w:val="00D8444D"/>
    <w:rsid w:val="00D8447F"/>
    <w:rsid w:val="00D8448A"/>
    <w:rsid w:val="00D8448C"/>
    <w:rsid w:val="00D844E5"/>
    <w:rsid w:val="00D844F3"/>
    <w:rsid w:val="00D844FC"/>
    <w:rsid w:val="00D84525"/>
    <w:rsid w:val="00D84539"/>
    <w:rsid w:val="00D8453D"/>
    <w:rsid w:val="00D84598"/>
    <w:rsid w:val="00D84599"/>
    <w:rsid w:val="00D8459F"/>
    <w:rsid w:val="00D845AB"/>
    <w:rsid w:val="00D84664"/>
    <w:rsid w:val="00D8466D"/>
    <w:rsid w:val="00D846AE"/>
    <w:rsid w:val="00D846D9"/>
    <w:rsid w:val="00D846E7"/>
    <w:rsid w:val="00D846EC"/>
    <w:rsid w:val="00D846F3"/>
    <w:rsid w:val="00D8470A"/>
    <w:rsid w:val="00D84711"/>
    <w:rsid w:val="00D8471F"/>
    <w:rsid w:val="00D847AA"/>
    <w:rsid w:val="00D84811"/>
    <w:rsid w:val="00D8482C"/>
    <w:rsid w:val="00D8484B"/>
    <w:rsid w:val="00D84879"/>
    <w:rsid w:val="00D84896"/>
    <w:rsid w:val="00D848AB"/>
    <w:rsid w:val="00D848D3"/>
    <w:rsid w:val="00D848DA"/>
    <w:rsid w:val="00D848DF"/>
    <w:rsid w:val="00D848FA"/>
    <w:rsid w:val="00D8490C"/>
    <w:rsid w:val="00D84977"/>
    <w:rsid w:val="00D84993"/>
    <w:rsid w:val="00D849CD"/>
    <w:rsid w:val="00D849F1"/>
    <w:rsid w:val="00D849F5"/>
    <w:rsid w:val="00D84A0C"/>
    <w:rsid w:val="00D84A24"/>
    <w:rsid w:val="00D84A7D"/>
    <w:rsid w:val="00D84A9B"/>
    <w:rsid w:val="00D84A9E"/>
    <w:rsid w:val="00D84AE0"/>
    <w:rsid w:val="00D84AED"/>
    <w:rsid w:val="00D84B42"/>
    <w:rsid w:val="00D84B5A"/>
    <w:rsid w:val="00D84B88"/>
    <w:rsid w:val="00D84BC8"/>
    <w:rsid w:val="00D84BE0"/>
    <w:rsid w:val="00D84BF8"/>
    <w:rsid w:val="00D84BFD"/>
    <w:rsid w:val="00D84C0A"/>
    <w:rsid w:val="00D84C20"/>
    <w:rsid w:val="00D84C2B"/>
    <w:rsid w:val="00D84C3F"/>
    <w:rsid w:val="00D84C44"/>
    <w:rsid w:val="00D84C5B"/>
    <w:rsid w:val="00D84C80"/>
    <w:rsid w:val="00D84C8E"/>
    <w:rsid w:val="00D84CC5"/>
    <w:rsid w:val="00D84CCE"/>
    <w:rsid w:val="00D84CD2"/>
    <w:rsid w:val="00D84CDB"/>
    <w:rsid w:val="00D84CE4"/>
    <w:rsid w:val="00D84D17"/>
    <w:rsid w:val="00D84D25"/>
    <w:rsid w:val="00D84D33"/>
    <w:rsid w:val="00D84D6F"/>
    <w:rsid w:val="00D84D79"/>
    <w:rsid w:val="00D84D99"/>
    <w:rsid w:val="00D84DA8"/>
    <w:rsid w:val="00D84DB6"/>
    <w:rsid w:val="00D84E0A"/>
    <w:rsid w:val="00D84E11"/>
    <w:rsid w:val="00D84E19"/>
    <w:rsid w:val="00D84E3D"/>
    <w:rsid w:val="00D84E53"/>
    <w:rsid w:val="00D84EAD"/>
    <w:rsid w:val="00D84EC5"/>
    <w:rsid w:val="00D84ED0"/>
    <w:rsid w:val="00D84F4E"/>
    <w:rsid w:val="00D84F98"/>
    <w:rsid w:val="00D84FA5"/>
    <w:rsid w:val="00D84FCA"/>
    <w:rsid w:val="00D84FDA"/>
    <w:rsid w:val="00D84FF9"/>
    <w:rsid w:val="00D85020"/>
    <w:rsid w:val="00D850A6"/>
    <w:rsid w:val="00D850DE"/>
    <w:rsid w:val="00D850DF"/>
    <w:rsid w:val="00D8515D"/>
    <w:rsid w:val="00D85192"/>
    <w:rsid w:val="00D851C8"/>
    <w:rsid w:val="00D851D2"/>
    <w:rsid w:val="00D851E3"/>
    <w:rsid w:val="00D851F3"/>
    <w:rsid w:val="00D85211"/>
    <w:rsid w:val="00D85221"/>
    <w:rsid w:val="00D8523A"/>
    <w:rsid w:val="00D85281"/>
    <w:rsid w:val="00D852AA"/>
    <w:rsid w:val="00D852BA"/>
    <w:rsid w:val="00D852CC"/>
    <w:rsid w:val="00D852ED"/>
    <w:rsid w:val="00D8530B"/>
    <w:rsid w:val="00D8530F"/>
    <w:rsid w:val="00D85342"/>
    <w:rsid w:val="00D85389"/>
    <w:rsid w:val="00D853A4"/>
    <w:rsid w:val="00D853AE"/>
    <w:rsid w:val="00D853B0"/>
    <w:rsid w:val="00D8540A"/>
    <w:rsid w:val="00D8542A"/>
    <w:rsid w:val="00D85449"/>
    <w:rsid w:val="00D85461"/>
    <w:rsid w:val="00D8546C"/>
    <w:rsid w:val="00D854B6"/>
    <w:rsid w:val="00D854E8"/>
    <w:rsid w:val="00D854EE"/>
    <w:rsid w:val="00D85503"/>
    <w:rsid w:val="00D85521"/>
    <w:rsid w:val="00D8552D"/>
    <w:rsid w:val="00D8556B"/>
    <w:rsid w:val="00D855C1"/>
    <w:rsid w:val="00D855D0"/>
    <w:rsid w:val="00D855D5"/>
    <w:rsid w:val="00D855DF"/>
    <w:rsid w:val="00D85600"/>
    <w:rsid w:val="00D85604"/>
    <w:rsid w:val="00D8560C"/>
    <w:rsid w:val="00D8561D"/>
    <w:rsid w:val="00D8561E"/>
    <w:rsid w:val="00D85626"/>
    <w:rsid w:val="00D8562F"/>
    <w:rsid w:val="00D85633"/>
    <w:rsid w:val="00D85643"/>
    <w:rsid w:val="00D85652"/>
    <w:rsid w:val="00D85679"/>
    <w:rsid w:val="00D85692"/>
    <w:rsid w:val="00D856AB"/>
    <w:rsid w:val="00D856C9"/>
    <w:rsid w:val="00D856F1"/>
    <w:rsid w:val="00D8570D"/>
    <w:rsid w:val="00D85769"/>
    <w:rsid w:val="00D8576F"/>
    <w:rsid w:val="00D85795"/>
    <w:rsid w:val="00D857EC"/>
    <w:rsid w:val="00D857F5"/>
    <w:rsid w:val="00D85819"/>
    <w:rsid w:val="00D85854"/>
    <w:rsid w:val="00D8586A"/>
    <w:rsid w:val="00D85887"/>
    <w:rsid w:val="00D858CA"/>
    <w:rsid w:val="00D858F6"/>
    <w:rsid w:val="00D8590C"/>
    <w:rsid w:val="00D8591E"/>
    <w:rsid w:val="00D8594A"/>
    <w:rsid w:val="00D8595E"/>
    <w:rsid w:val="00D8596A"/>
    <w:rsid w:val="00D8596E"/>
    <w:rsid w:val="00D859A4"/>
    <w:rsid w:val="00D859AF"/>
    <w:rsid w:val="00D859B0"/>
    <w:rsid w:val="00D859BC"/>
    <w:rsid w:val="00D859C1"/>
    <w:rsid w:val="00D859D4"/>
    <w:rsid w:val="00D859D9"/>
    <w:rsid w:val="00D859F0"/>
    <w:rsid w:val="00D85A02"/>
    <w:rsid w:val="00D85A19"/>
    <w:rsid w:val="00D85A1C"/>
    <w:rsid w:val="00D85A4C"/>
    <w:rsid w:val="00D85A56"/>
    <w:rsid w:val="00D85AA8"/>
    <w:rsid w:val="00D85AB0"/>
    <w:rsid w:val="00D85AC1"/>
    <w:rsid w:val="00D85AC2"/>
    <w:rsid w:val="00D85ADB"/>
    <w:rsid w:val="00D85B0B"/>
    <w:rsid w:val="00D85B2D"/>
    <w:rsid w:val="00D85B39"/>
    <w:rsid w:val="00D85B81"/>
    <w:rsid w:val="00D85B89"/>
    <w:rsid w:val="00D85BBE"/>
    <w:rsid w:val="00D85BCD"/>
    <w:rsid w:val="00D85BDB"/>
    <w:rsid w:val="00D85BDF"/>
    <w:rsid w:val="00D85C19"/>
    <w:rsid w:val="00D85C28"/>
    <w:rsid w:val="00D85C36"/>
    <w:rsid w:val="00D85C77"/>
    <w:rsid w:val="00D85CA5"/>
    <w:rsid w:val="00D85CFD"/>
    <w:rsid w:val="00D85D32"/>
    <w:rsid w:val="00D85D50"/>
    <w:rsid w:val="00D85D73"/>
    <w:rsid w:val="00D85D99"/>
    <w:rsid w:val="00D85DA4"/>
    <w:rsid w:val="00D85DA5"/>
    <w:rsid w:val="00D85DAD"/>
    <w:rsid w:val="00D85DCA"/>
    <w:rsid w:val="00D85DE8"/>
    <w:rsid w:val="00D85DF7"/>
    <w:rsid w:val="00D85E67"/>
    <w:rsid w:val="00D85E75"/>
    <w:rsid w:val="00D85EC3"/>
    <w:rsid w:val="00D85ECA"/>
    <w:rsid w:val="00D85EDE"/>
    <w:rsid w:val="00D85EE2"/>
    <w:rsid w:val="00D85EE3"/>
    <w:rsid w:val="00D85F0A"/>
    <w:rsid w:val="00D85F16"/>
    <w:rsid w:val="00D85F27"/>
    <w:rsid w:val="00D85F67"/>
    <w:rsid w:val="00D85F89"/>
    <w:rsid w:val="00D85F91"/>
    <w:rsid w:val="00D85FA1"/>
    <w:rsid w:val="00D85FE6"/>
    <w:rsid w:val="00D85FF0"/>
    <w:rsid w:val="00D86022"/>
    <w:rsid w:val="00D86036"/>
    <w:rsid w:val="00D86044"/>
    <w:rsid w:val="00D8604C"/>
    <w:rsid w:val="00D8609D"/>
    <w:rsid w:val="00D860E1"/>
    <w:rsid w:val="00D86120"/>
    <w:rsid w:val="00D8615C"/>
    <w:rsid w:val="00D8615D"/>
    <w:rsid w:val="00D861D2"/>
    <w:rsid w:val="00D861F9"/>
    <w:rsid w:val="00D86214"/>
    <w:rsid w:val="00D86221"/>
    <w:rsid w:val="00D8626F"/>
    <w:rsid w:val="00D862C5"/>
    <w:rsid w:val="00D8631A"/>
    <w:rsid w:val="00D86368"/>
    <w:rsid w:val="00D863D3"/>
    <w:rsid w:val="00D863FC"/>
    <w:rsid w:val="00D86470"/>
    <w:rsid w:val="00D86493"/>
    <w:rsid w:val="00D864A7"/>
    <w:rsid w:val="00D864DA"/>
    <w:rsid w:val="00D864DB"/>
    <w:rsid w:val="00D86509"/>
    <w:rsid w:val="00D86515"/>
    <w:rsid w:val="00D86521"/>
    <w:rsid w:val="00D86542"/>
    <w:rsid w:val="00D86567"/>
    <w:rsid w:val="00D8656A"/>
    <w:rsid w:val="00D8659E"/>
    <w:rsid w:val="00D865B9"/>
    <w:rsid w:val="00D8662E"/>
    <w:rsid w:val="00D86635"/>
    <w:rsid w:val="00D86645"/>
    <w:rsid w:val="00D86665"/>
    <w:rsid w:val="00D86679"/>
    <w:rsid w:val="00D866A2"/>
    <w:rsid w:val="00D866F1"/>
    <w:rsid w:val="00D86719"/>
    <w:rsid w:val="00D8673A"/>
    <w:rsid w:val="00D8675E"/>
    <w:rsid w:val="00D86788"/>
    <w:rsid w:val="00D867DE"/>
    <w:rsid w:val="00D8680B"/>
    <w:rsid w:val="00D8682F"/>
    <w:rsid w:val="00D868B1"/>
    <w:rsid w:val="00D868C3"/>
    <w:rsid w:val="00D868E2"/>
    <w:rsid w:val="00D86906"/>
    <w:rsid w:val="00D86911"/>
    <w:rsid w:val="00D86996"/>
    <w:rsid w:val="00D869A5"/>
    <w:rsid w:val="00D869E4"/>
    <w:rsid w:val="00D869FE"/>
    <w:rsid w:val="00D86A24"/>
    <w:rsid w:val="00D86A5E"/>
    <w:rsid w:val="00D86AB3"/>
    <w:rsid w:val="00D86AD4"/>
    <w:rsid w:val="00D86B3D"/>
    <w:rsid w:val="00D86B5B"/>
    <w:rsid w:val="00D86B82"/>
    <w:rsid w:val="00D86BB6"/>
    <w:rsid w:val="00D86BBD"/>
    <w:rsid w:val="00D86C12"/>
    <w:rsid w:val="00D86C81"/>
    <w:rsid w:val="00D86C88"/>
    <w:rsid w:val="00D86C89"/>
    <w:rsid w:val="00D86CB9"/>
    <w:rsid w:val="00D86CD8"/>
    <w:rsid w:val="00D86CEA"/>
    <w:rsid w:val="00D86D27"/>
    <w:rsid w:val="00D86D29"/>
    <w:rsid w:val="00D86D30"/>
    <w:rsid w:val="00D86D89"/>
    <w:rsid w:val="00D86DBF"/>
    <w:rsid w:val="00D86E05"/>
    <w:rsid w:val="00D86E46"/>
    <w:rsid w:val="00D86E5F"/>
    <w:rsid w:val="00D86E93"/>
    <w:rsid w:val="00D86E9E"/>
    <w:rsid w:val="00D86ECA"/>
    <w:rsid w:val="00D86ED2"/>
    <w:rsid w:val="00D86ED9"/>
    <w:rsid w:val="00D86F47"/>
    <w:rsid w:val="00D86F5A"/>
    <w:rsid w:val="00D86F7B"/>
    <w:rsid w:val="00D86F86"/>
    <w:rsid w:val="00D86F92"/>
    <w:rsid w:val="00D86FA2"/>
    <w:rsid w:val="00D86FE8"/>
    <w:rsid w:val="00D86FEC"/>
    <w:rsid w:val="00D86FEE"/>
    <w:rsid w:val="00D87046"/>
    <w:rsid w:val="00D8705F"/>
    <w:rsid w:val="00D87072"/>
    <w:rsid w:val="00D870A8"/>
    <w:rsid w:val="00D870A9"/>
    <w:rsid w:val="00D870E4"/>
    <w:rsid w:val="00D870EC"/>
    <w:rsid w:val="00D8712E"/>
    <w:rsid w:val="00D8713D"/>
    <w:rsid w:val="00D8713F"/>
    <w:rsid w:val="00D8714C"/>
    <w:rsid w:val="00D8716B"/>
    <w:rsid w:val="00D8719C"/>
    <w:rsid w:val="00D871BA"/>
    <w:rsid w:val="00D871C3"/>
    <w:rsid w:val="00D871E5"/>
    <w:rsid w:val="00D87218"/>
    <w:rsid w:val="00D87227"/>
    <w:rsid w:val="00D8725E"/>
    <w:rsid w:val="00D872A5"/>
    <w:rsid w:val="00D872DA"/>
    <w:rsid w:val="00D872DD"/>
    <w:rsid w:val="00D872E1"/>
    <w:rsid w:val="00D8732F"/>
    <w:rsid w:val="00D87355"/>
    <w:rsid w:val="00D8736E"/>
    <w:rsid w:val="00D87396"/>
    <w:rsid w:val="00D873D2"/>
    <w:rsid w:val="00D873F3"/>
    <w:rsid w:val="00D873F4"/>
    <w:rsid w:val="00D873F8"/>
    <w:rsid w:val="00D8740C"/>
    <w:rsid w:val="00D87415"/>
    <w:rsid w:val="00D8741F"/>
    <w:rsid w:val="00D87444"/>
    <w:rsid w:val="00D87465"/>
    <w:rsid w:val="00D87485"/>
    <w:rsid w:val="00D874A8"/>
    <w:rsid w:val="00D874AF"/>
    <w:rsid w:val="00D87518"/>
    <w:rsid w:val="00D875A4"/>
    <w:rsid w:val="00D875A8"/>
    <w:rsid w:val="00D87617"/>
    <w:rsid w:val="00D87623"/>
    <w:rsid w:val="00D8762B"/>
    <w:rsid w:val="00D87630"/>
    <w:rsid w:val="00D87644"/>
    <w:rsid w:val="00D87676"/>
    <w:rsid w:val="00D87731"/>
    <w:rsid w:val="00D8777F"/>
    <w:rsid w:val="00D877A2"/>
    <w:rsid w:val="00D877AC"/>
    <w:rsid w:val="00D877DD"/>
    <w:rsid w:val="00D87807"/>
    <w:rsid w:val="00D8781C"/>
    <w:rsid w:val="00D87850"/>
    <w:rsid w:val="00D87856"/>
    <w:rsid w:val="00D878A7"/>
    <w:rsid w:val="00D878B4"/>
    <w:rsid w:val="00D878EE"/>
    <w:rsid w:val="00D87957"/>
    <w:rsid w:val="00D87959"/>
    <w:rsid w:val="00D87972"/>
    <w:rsid w:val="00D879B8"/>
    <w:rsid w:val="00D879D2"/>
    <w:rsid w:val="00D879FD"/>
    <w:rsid w:val="00D87A13"/>
    <w:rsid w:val="00D87A1F"/>
    <w:rsid w:val="00D87A53"/>
    <w:rsid w:val="00D87A61"/>
    <w:rsid w:val="00D87A8D"/>
    <w:rsid w:val="00D87AA9"/>
    <w:rsid w:val="00D87AAD"/>
    <w:rsid w:val="00D87AB4"/>
    <w:rsid w:val="00D87AF5"/>
    <w:rsid w:val="00D87B29"/>
    <w:rsid w:val="00D87B4B"/>
    <w:rsid w:val="00D87BCF"/>
    <w:rsid w:val="00D87BEE"/>
    <w:rsid w:val="00D87BF9"/>
    <w:rsid w:val="00D87C06"/>
    <w:rsid w:val="00D87C13"/>
    <w:rsid w:val="00D87C33"/>
    <w:rsid w:val="00D87C6B"/>
    <w:rsid w:val="00D87C80"/>
    <w:rsid w:val="00D87C81"/>
    <w:rsid w:val="00D87CB4"/>
    <w:rsid w:val="00D87CC1"/>
    <w:rsid w:val="00D87CCC"/>
    <w:rsid w:val="00D87D75"/>
    <w:rsid w:val="00D87DA8"/>
    <w:rsid w:val="00D87DB7"/>
    <w:rsid w:val="00D87DE4"/>
    <w:rsid w:val="00D87E38"/>
    <w:rsid w:val="00D87E40"/>
    <w:rsid w:val="00D87E7E"/>
    <w:rsid w:val="00D87E9B"/>
    <w:rsid w:val="00D87E9C"/>
    <w:rsid w:val="00D87EB0"/>
    <w:rsid w:val="00D87EB2"/>
    <w:rsid w:val="00D87EDC"/>
    <w:rsid w:val="00D87F26"/>
    <w:rsid w:val="00D87F2B"/>
    <w:rsid w:val="00D87FBB"/>
    <w:rsid w:val="00D87FE7"/>
    <w:rsid w:val="00D87FE8"/>
    <w:rsid w:val="00D87FFD"/>
    <w:rsid w:val="00D90043"/>
    <w:rsid w:val="00D9004A"/>
    <w:rsid w:val="00D90059"/>
    <w:rsid w:val="00D90070"/>
    <w:rsid w:val="00D9009E"/>
    <w:rsid w:val="00D90117"/>
    <w:rsid w:val="00D90168"/>
    <w:rsid w:val="00D901C1"/>
    <w:rsid w:val="00D901D9"/>
    <w:rsid w:val="00D901FA"/>
    <w:rsid w:val="00D90200"/>
    <w:rsid w:val="00D9024D"/>
    <w:rsid w:val="00D9025D"/>
    <w:rsid w:val="00D902E3"/>
    <w:rsid w:val="00D902E7"/>
    <w:rsid w:val="00D90328"/>
    <w:rsid w:val="00D9033E"/>
    <w:rsid w:val="00D9038F"/>
    <w:rsid w:val="00D903C5"/>
    <w:rsid w:val="00D903CA"/>
    <w:rsid w:val="00D90421"/>
    <w:rsid w:val="00D90422"/>
    <w:rsid w:val="00D90427"/>
    <w:rsid w:val="00D90450"/>
    <w:rsid w:val="00D90455"/>
    <w:rsid w:val="00D9048C"/>
    <w:rsid w:val="00D904B5"/>
    <w:rsid w:val="00D905A6"/>
    <w:rsid w:val="00D905A9"/>
    <w:rsid w:val="00D905DA"/>
    <w:rsid w:val="00D905E6"/>
    <w:rsid w:val="00D90686"/>
    <w:rsid w:val="00D906B4"/>
    <w:rsid w:val="00D906EC"/>
    <w:rsid w:val="00D906F0"/>
    <w:rsid w:val="00D906F2"/>
    <w:rsid w:val="00D906F7"/>
    <w:rsid w:val="00D90737"/>
    <w:rsid w:val="00D9073A"/>
    <w:rsid w:val="00D90775"/>
    <w:rsid w:val="00D90778"/>
    <w:rsid w:val="00D90784"/>
    <w:rsid w:val="00D907A1"/>
    <w:rsid w:val="00D907C9"/>
    <w:rsid w:val="00D907F4"/>
    <w:rsid w:val="00D90802"/>
    <w:rsid w:val="00D90811"/>
    <w:rsid w:val="00D90835"/>
    <w:rsid w:val="00D90837"/>
    <w:rsid w:val="00D90891"/>
    <w:rsid w:val="00D908B0"/>
    <w:rsid w:val="00D908CA"/>
    <w:rsid w:val="00D9090B"/>
    <w:rsid w:val="00D90941"/>
    <w:rsid w:val="00D90944"/>
    <w:rsid w:val="00D90951"/>
    <w:rsid w:val="00D9096E"/>
    <w:rsid w:val="00D90975"/>
    <w:rsid w:val="00D909B8"/>
    <w:rsid w:val="00D909BB"/>
    <w:rsid w:val="00D909DE"/>
    <w:rsid w:val="00D909EB"/>
    <w:rsid w:val="00D909F6"/>
    <w:rsid w:val="00D90A0E"/>
    <w:rsid w:val="00D90A1F"/>
    <w:rsid w:val="00D90A41"/>
    <w:rsid w:val="00D90A46"/>
    <w:rsid w:val="00D90A97"/>
    <w:rsid w:val="00D90AD8"/>
    <w:rsid w:val="00D90B1A"/>
    <w:rsid w:val="00D90B2E"/>
    <w:rsid w:val="00D90B3D"/>
    <w:rsid w:val="00D90B5B"/>
    <w:rsid w:val="00D90B8A"/>
    <w:rsid w:val="00D90B93"/>
    <w:rsid w:val="00D90B9B"/>
    <w:rsid w:val="00D90BAB"/>
    <w:rsid w:val="00D90BED"/>
    <w:rsid w:val="00D90C1D"/>
    <w:rsid w:val="00D90C29"/>
    <w:rsid w:val="00D90C55"/>
    <w:rsid w:val="00D90C78"/>
    <w:rsid w:val="00D90C9A"/>
    <w:rsid w:val="00D90C9F"/>
    <w:rsid w:val="00D90CAC"/>
    <w:rsid w:val="00D90D00"/>
    <w:rsid w:val="00D90D07"/>
    <w:rsid w:val="00D90D44"/>
    <w:rsid w:val="00D90D66"/>
    <w:rsid w:val="00D90DCB"/>
    <w:rsid w:val="00D90DF0"/>
    <w:rsid w:val="00D90E27"/>
    <w:rsid w:val="00D90E60"/>
    <w:rsid w:val="00D90E64"/>
    <w:rsid w:val="00D90E78"/>
    <w:rsid w:val="00D90E7F"/>
    <w:rsid w:val="00D90EB1"/>
    <w:rsid w:val="00D90EB3"/>
    <w:rsid w:val="00D90EB9"/>
    <w:rsid w:val="00D90F17"/>
    <w:rsid w:val="00D90F56"/>
    <w:rsid w:val="00D90FD8"/>
    <w:rsid w:val="00D90FEE"/>
    <w:rsid w:val="00D91019"/>
    <w:rsid w:val="00D9102C"/>
    <w:rsid w:val="00D91048"/>
    <w:rsid w:val="00D9104C"/>
    <w:rsid w:val="00D91089"/>
    <w:rsid w:val="00D910B7"/>
    <w:rsid w:val="00D910C0"/>
    <w:rsid w:val="00D91101"/>
    <w:rsid w:val="00D91103"/>
    <w:rsid w:val="00D9110F"/>
    <w:rsid w:val="00D9111A"/>
    <w:rsid w:val="00D91148"/>
    <w:rsid w:val="00D911A3"/>
    <w:rsid w:val="00D911CD"/>
    <w:rsid w:val="00D911DF"/>
    <w:rsid w:val="00D9121D"/>
    <w:rsid w:val="00D91235"/>
    <w:rsid w:val="00D912A8"/>
    <w:rsid w:val="00D912B0"/>
    <w:rsid w:val="00D912B5"/>
    <w:rsid w:val="00D912CF"/>
    <w:rsid w:val="00D912E0"/>
    <w:rsid w:val="00D91366"/>
    <w:rsid w:val="00D91375"/>
    <w:rsid w:val="00D91378"/>
    <w:rsid w:val="00D913A5"/>
    <w:rsid w:val="00D913EF"/>
    <w:rsid w:val="00D91412"/>
    <w:rsid w:val="00D9142D"/>
    <w:rsid w:val="00D91458"/>
    <w:rsid w:val="00D9147D"/>
    <w:rsid w:val="00D91490"/>
    <w:rsid w:val="00D9149F"/>
    <w:rsid w:val="00D914BE"/>
    <w:rsid w:val="00D91543"/>
    <w:rsid w:val="00D91544"/>
    <w:rsid w:val="00D9155B"/>
    <w:rsid w:val="00D91592"/>
    <w:rsid w:val="00D91595"/>
    <w:rsid w:val="00D915B7"/>
    <w:rsid w:val="00D915E6"/>
    <w:rsid w:val="00D915F3"/>
    <w:rsid w:val="00D91621"/>
    <w:rsid w:val="00D91659"/>
    <w:rsid w:val="00D916C2"/>
    <w:rsid w:val="00D916D4"/>
    <w:rsid w:val="00D916D7"/>
    <w:rsid w:val="00D9171D"/>
    <w:rsid w:val="00D91726"/>
    <w:rsid w:val="00D91748"/>
    <w:rsid w:val="00D91757"/>
    <w:rsid w:val="00D91773"/>
    <w:rsid w:val="00D917CC"/>
    <w:rsid w:val="00D91837"/>
    <w:rsid w:val="00D91869"/>
    <w:rsid w:val="00D91899"/>
    <w:rsid w:val="00D918AB"/>
    <w:rsid w:val="00D918B4"/>
    <w:rsid w:val="00D918B7"/>
    <w:rsid w:val="00D918F9"/>
    <w:rsid w:val="00D91944"/>
    <w:rsid w:val="00D9194C"/>
    <w:rsid w:val="00D91972"/>
    <w:rsid w:val="00D91981"/>
    <w:rsid w:val="00D91986"/>
    <w:rsid w:val="00D9199C"/>
    <w:rsid w:val="00D919DE"/>
    <w:rsid w:val="00D919F8"/>
    <w:rsid w:val="00D91A49"/>
    <w:rsid w:val="00D91AD1"/>
    <w:rsid w:val="00D91AFC"/>
    <w:rsid w:val="00D91B0C"/>
    <w:rsid w:val="00D91B6E"/>
    <w:rsid w:val="00D91B9D"/>
    <w:rsid w:val="00D91BAE"/>
    <w:rsid w:val="00D91BC8"/>
    <w:rsid w:val="00D91C1D"/>
    <w:rsid w:val="00D91C22"/>
    <w:rsid w:val="00D91C6A"/>
    <w:rsid w:val="00D91CF6"/>
    <w:rsid w:val="00D91D0A"/>
    <w:rsid w:val="00D91D2F"/>
    <w:rsid w:val="00D91D4A"/>
    <w:rsid w:val="00D91D8B"/>
    <w:rsid w:val="00D91D8D"/>
    <w:rsid w:val="00D91D96"/>
    <w:rsid w:val="00D91DBD"/>
    <w:rsid w:val="00D91DCF"/>
    <w:rsid w:val="00D91E0E"/>
    <w:rsid w:val="00D91E77"/>
    <w:rsid w:val="00D91E7B"/>
    <w:rsid w:val="00D91E81"/>
    <w:rsid w:val="00D91E85"/>
    <w:rsid w:val="00D91E9E"/>
    <w:rsid w:val="00D91ECF"/>
    <w:rsid w:val="00D91F07"/>
    <w:rsid w:val="00D91F34"/>
    <w:rsid w:val="00D91F42"/>
    <w:rsid w:val="00D91F5F"/>
    <w:rsid w:val="00D91F6B"/>
    <w:rsid w:val="00D91F6C"/>
    <w:rsid w:val="00D91F81"/>
    <w:rsid w:val="00D91F90"/>
    <w:rsid w:val="00D91F95"/>
    <w:rsid w:val="00D91FAB"/>
    <w:rsid w:val="00D91FFC"/>
    <w:rsid w:val="00D91FFE"/>
    <w:rsid w:val="00D9207E"/>
    <w:rsid w:val="00D920E4"/>
    <w:rsid w:val="00D92120"/>
    <w:rsid w:val="00D92149"/>
    <w:rsid w:val="00D92162"/>
    <w:rsid w:val="00D92173"/>
    <w:rsid w:val="00D921DC"/>
    <w:rsid w:val="00D92205"/>
    <w:rsid w:val="00D92224"/>
    <w:rsid w:val="00D922C1"/>
    <w:rsid w:val="00D922D7"/>
    <w:rsid w:val="00D922F8"/>
    <w:rsid w:val="00D9230B"/>
    <w:rsid w:val="00D92325"/>
    <w:rsid w:val="00D92343"/>
    <w:rsid w:val="00D923EE"/>
    <w:rsid w:val="00D923F3"/>
    <w:rsid w:val="00D92408"/>
    <w:rsid w:val="00D92429"/>
    <w:rsid w:val="00D9242F"/>
    <w:rsid w:val="00D92442"/>
    <w:rsid w:val="00D92472"/>
    <w:rsid w:val="00D9248F"/>
    <w:rsid w:val="00D924F1"/>
    <w:rsid w:val="00D9251F"/>
    <w:rsid w:val="00D92539"/>
    <w:rsid w:val="00D9256E"/>
    <w:rsid w:val="00D9257B"/>
    <w:rsid w:val="00D9258E"/>
    <w:rsid w:val="00D925C7"/>
    <w:rsid w:val="00D925E5"/>
    <w:rsid w:val="00D925F0"/>
    <w:rsid w:val="00D92606"/>
    <w:rsid w:val="00D92622"/>
    <w:rsid w:val="00D9266A"/>
    <w:rsid w:val="00D92687"/>
    <w:rsid w:val="00D926A8"/>
    <w:rsid w:val="00D926B6"/>
    <w:rsid w:val="00D926B7"/>
    <w:rsid w:val="00D926BA"/>
    <w:rsid w:val="00D926D5"/>
    <w:rsid w:val="00D926D8"/>
    <w:rsid w:val="00D926E4"/>
    <w:rsid w:val="00D926ED"/>
    <w:rsid w:val="00D92762"/>
    <w:rsid w:val="00D9277A"/>
    <w:rsid w:val="00D92780"/>
    <w:rsid w:val="00D927A0"/>
    <w:rsid w:val="00D9281A"/>
    <w:rsid w:val="00D92833"/>
    <w:rsid w:val="00D92841"/>
    <w:rsid w:val="00D9286A"/>
    <w:rsid w:val="00D928A3"/>
    <w:rsid w:val="00D928B9"/>
    <w:rsid w:val="00D928D1"/>
    <w:rsid w:val="00D928DD"/>
    <w:rsid w:val="00D928F3"/>
    <w:rsid w:val="00D9290D"/>
    <w:rsid w:val="00D92914"/>
    <w:rsid w:val="00D9292A"/>
    <w:rsid w:val="00D929F7"/>
    <w:rsid w:val="00D92A16"/>
    <w:rsid w:val="00D92A24"/>
    <w:rsid w:val="00D92A3B"/>
    <w:rsid w:val="00D92A5E"/>
    <w:rsid w:val="00D92AC4"/>
    <w:rsid w:val="00D92AC9"/>
    <w:rsid w:val="00D92AF5"/>
    <w:rsid w:val="00D92B62"/>
    <w:rsid w:val="00D92B6B"/>
    <w:rsid w:val="00D92BB3"/>
    <w:rsid w:val="00D92BD3"/>
    <w:rsid w:val="00D92BD7"/>
    <w:rsid w:val="00D92BF2"/>
    <w:rsid w:val="00D92BFD"/>
    <w:rsid w:val="00D92C11"/>
    <w:rsid w:val="00D92C66"/>
    <w:rsid w:val="00D92C75"/>
    <w:rsid w:val="00D92C8C"/>
    <w:rsid w:val="00D92D1A"/>
    <w:rsid w:val="00D92D26"/>
    <w:rsid w:val="00D92D52"/>
    <w:rsid w:val="00D92DA0"/>
    <w:rsid w:val="00D92DF6"/>
    <w:rsid w:val="00D92E1D"/>
    <w:rsid w:val="00D92E1F"/>
    <w:rsid w:val="00D92E2A"/>
    <w:rsid w:val="00D92E33"/>
    <w:rsid w:val="00D92E34"/>
    <w:rsid w:val="00D92E41"/>
    <w:rsid w:val="00D92E44"/>
    <w:rsid w:val="00D92E5B"/>
    <w:rsid w:val="00D92EC2"/>
    <w:rsid w:val="00D92ED6"/>
    <w:rsid w:val="00D92F04"/>
    <w:rsid w:val="00D92F22"/>
    <w:rsid w:val="00D92F31"/>
    <w:rsid w:val="00D92F3A"/>
    <w:rsid w:val="00D92F54"/>
    <w:rsid w:val="00D92FA9"/>
    <w:rsid w:val="00D92FAD"/>
    <w:rsid w:val="00D92FC3"/>
    <w:rsid w:val="00D92FD6"/>
    <w:rsid w:val="00D92FE4"/>
    <w:rsid w:val="00D9302E"/>
    <w:rsid w:val="00D9302F"/>
    <w:rsid w:val="00D9303D"/>
    <w:rsid w:val="00D93068"/>
    <w:rsid w:val="00D930D1"/>
    <w:rsid w:val="00D9313E"/>
    <w:rsid w:val="00D9314F"/>
    <w:rsid w:val="00D931B9"/>
    <w:rsid w:val="00D931D0"/>
    <w:rsid w:val="00D93220"/>
    <w:rsid w:val="00D9322C"/>
    <w:rsid w:val="00D93247"/>
    <w:rsid w:val="00D93262"/>
    <w:rsid w:val="00D9335D"/>
    <w:rsid w:val="00D93363"/>
    <w:rsid w:val="00D93369"/>
    <w:rsid w:val="00D933B4"/>
    <w:rsid w:val="00D933BD"/>
    <w:rsid w:val="00D933BE"/>
    <w:rsid w:val="00D933DA"/>
    <w:rsid w:val="00D933FA"/>
    <w:rsid w:val="00D93413"/>
    <w:rsid w:val="00D9341B"/>
    <w:rsid w:val="00D9342A"/>
    <w:rsid w:val="00D93441"/>
    <w:rsid w:val="00D93473"/>
    <w:rsid w:val="00D93482"/>
    <w:rsid w:val="00D934F9"/>
    <w:rsid w:val="00D93507"/>
    <w:rsid w:val="00D93511"/>
    <w:rsid w:val="00D935C2"/>
    <w:rsid w:val="00D935C8"/>
    <w:rsid w:val="00D9360F"/>
    <w:rsid w:val="00D93610"/>
    <w:rsid w:val="00D93627"/>
    <w:rsid w:val="00D93629"/>
    <w:rsid w:val="00D93633"/>
    <w:rsid w:val="00D9363D"/>
    <w:rsid w:val="00D93654"/>
    <w:rsid w:val="00D93745"/>
    <w:rsid w:val="00D9374D"/>
    <w:rsid w:val="00D93765"/>
    <w:rsid w:val="00D937A0"/>
    <w:rsid w:val="00D937A2"/>
    <w:rsid w:val="00D937CF"/>
    <w:rsid w:val="00D937EE"/>
    <w:rsid w:val="00D9383D"/>
    <w:rsid w:val="00D93841"/>
    <w:rsid w:val="00D93846"/>
    <w:rsid w:val="00D93860"/>
    <w:rsid w:val="00D93861"/>
    <w:rsid w:val="00D9386E"/>
    <w:rsid w:val="00D9388D"/>
    <w:rsid w:val="00D9390C"/>
    <w:rsid w:val="00D93953"/>
    <w:rsid w:val="00D93968"/>
    <w:rsid w:val="00D939AA"/>
    <w:rsid w:val="00D939B4"/>
    <w:rsid w:val="00D939CE"/>
    <w:rsid w:val="00D939D4"/>
    <w:rsid w:val="00D93A0B"/>
    <w:rsid w:val="00D93A2C"/>
    <w:rsid w:val="00D93A40"/>
    <w:rsid w:val="00D93A8E"/>
    <w:rsid w:val="00D93AAF"/>
    <w:rsid w:val="00D93ADA"/>
    <w:rsid w:val="00D93BA7"/>
    <w:rsid w:val="00D93BB2"/>
    <w:rsid w:val="00D93C3D"/>
    <w:rsid w:val="00D93C4B"/>
    <w:rsid w:val="00D93C83"/>
    <w:rsid w:val="00D93CBB"/>
    <w:rsid w:val="00D93CC0"/>
    <w:rsid w:val="00D93D0D"/>
    <w:rsid w:val="00D93D26"/>
    <w:rsid w:val="00D93D6A"/>
    <w:rsid w:val="00D93D81"/>
    <w:rsid w:val="00D93DA2"/>
    <w:rsid w:val="00D93DAE"/>
    <w:rsid w:val="00D93DBB"/>
    <w:rsid w:val="00D93DE3"/>
    <w:rsid w:val="00D93DEB"/>
    <w:rsid w:val="00D93E3D"/>
    <w:rsid w:val="00D93E5B"/>
    <w:rsid w:val="00D93E65"/>
    <w:rsid w:val="00D93EA2"/>
    <w:rsid w:val="00D93EBA"/>
    <w:rsid w:val="00D93ED0"/>
    <w:rsid w:val="00D93EEF"/>
    <w:rsid w:val="00D93EF9"/>
    <w:rsid w:val="00D93F6A"/>
    <w:rsid w:val="00D93FC5"/>
    <w:rsid w:val="00D93FCA"/>
    <w:rsid w:val="00D93FFF"/>
    <w:rsid w:val="00D94005"/>
    <w:rsid w:val="00D94021"/>
    <w:rsid w:val="00D94095"/>
    <w:rsid w:val="00D940B1"/>
    <w:rsid w:val="00D940C0"/>
    <w:rsid w:val="00D940CE"/>
    <w:rsid w:val="00D940D3"/>
    <w:rsid w:val="00D9418E"/>
    <w:rsid w:val="00D941E6"/>
    <w:rsid w:val="00D941F5"/>
    <w:rsid w:val="00D94207"/>
    <w:rsid w:val="00D94235"/>
    <w:rsid w:val="00D9423E"/>
    <w:rsid w:val="00D9426C"/>
    <w:rsid w:val="00D942A6"/>
    <w:rsid w:val="00D94318"/>
    <w:rsid w:val="00D94329"/>
    <w:rsid w:val="00D94345"/>
    <w:rsid w:val="00D94387"/>
    <w:rsid w:val="00D94391"/>
    <w:rsid w:val="00D943C2"/>
    <w:rsid w:val="00D943DE"/>
    <w:rsid w:val="00D943FE"/>
    <w:rsid w:val="00D94419"/>
    <w:rsid w:val="00D94425"/>
    <w:rsid w:val="00D94460"/>
    <w:rsid w:val="00D94491"/>
    <w:rsid w:val="00D944CB"/>
    <w:rsid w:val="00D9453F"/>
    <w:rsid w:val="00D94570"/>
    <w:rsid w:val="00D94573"/>
    <w:rsid w:val="00D945B6"/>
    <w:rsid w:val="00D945BE"/>
    <w:rsid w:val="00D945C7"/>
    <w:rsid w:val="00D945D0"/>
    <w:rsid w:val="00D945D3"/>
    <w:rsid w:val="00D9460D"/>
    <w:rsid w:val="00D94622"/>
    <w:rsid w:val="00D9464A"/>
    <w:rsid w:val="00D94666"/>
    <w:rsid w:val="00D94676"/>
    <w:rsid w:val="00D946AC"/>
    <w:rsid w:val="00D946C7"/>
    <w:rsid w:val="00D94738"/>
    <w:rsid w:val="00D94739"/>
    <w:rsid w:val="00D94743"/>
    <w:rsid w:val="00D9474A"/>
    <w:rsid w:val="00D94755"/>
    <w:rsid w:val="00D9475D"/>
    <w:rsid w:val="00D947AB"/>
    <w:rsid w:val="00D94807"/>
    <w:rsid w:val="00D9480C"/>
    <w:rsid w:val="00D94811"/>
    <w:rsid w:val="00D9492E"/>
    <w:rsid w:val="00D94948"/>
    <w:rsid w:val="00D9494E"/>
    <w:rsid w:val="00D9498B"/>
    <w:rsid w:val="00D94992"/>
    <w:rsid w:val="00D949EE"/>
    <w:rsid w:val="00D94A22"/>
    <w:rsid w:val="00D94A27"/>
    <w:rsid w:val="00D94A67"/>
    <w:rsid w:val="00D94AA0"/>
    <w:rsid w:val="00D94AB5"/>
    <w:rsid w:val="00D94AD1"/>
    <w:rsid w:val="00D94B8C"/>
    <w:rsid w:val="00D94B8F"/>
    <w:rsid w:val="00D94B91"/>
    <w:rsid w:val="00D94BA5"/>
    <w:rsid w:val="00D94BB0"/>
    <w:rsid w:val="00D94BB5"/>
    <w:rsid w:val="00D94BC4"/>
    <w:rsid w:val="00D94BEF"/>
    <w:rsid w:val="00D94C17"/>
    <w:rsid w:val="00D94C28"/>
    <w:rsid w:val="00D94C4A"/>
    <w:rsid w:val="00D94CAB"/>
    <w:rsid w:val="00D94CB5"/>
    <w:rsid w:val="00D94CF3"/>
    <w:rsid w:val="00D94D18"/>
    <w:rsid w:val="00D94D20"/>
    <w:rsid w:val="00D94D22"/>
    <w:rsid w:val="00D94D2A"/>
    <w:rsid w:val="00D94D2F"/>
    <w:rsid w:val="00D94D3C"/>
    <w:rsid w:val="00D94DB1"/>
    <w:rsid w:val="00D94DD9"/>
    <w:rsid w:val="00D94E9C"/>
    <w:rsid w:val="00D94EFB"/>
    <w:rsid w:val="00D94F26"/>
    <w:rsid w:val="00D94F2F"/>
    <w:rsid w:val="00D94F42"/>
    <w:rsid w:val="00D94F55"/>
    <w:rsid w:val="00D94F7A"/>
    <w:rsid w:val="00D94FBA"/>
    <w:rsid w:val="00D94FD7"/>
    <w:rsid w:val="00D94FEC"/>
    <w:rsid w:val="00D94FF9"/>
    <w:rsid w:val="00D95000"/>
    <w:rsid w:val="00D9500A"/>
    <w:rsid w:val="00D9500D"/>
    <w:rsid w:val="00D95030"/>
    <w:rsid w:val="00D95052"/>
    <w:rsid w:val="00D95086"/>
    <w:rsid w:val="00D950C1"/>
    <w:rsid w:val="00D950DB"/>
    <w:rsid w:val="00D9513E"/>
    <w:rsid w:val="00D95152"/>
    <w:rsid w:val="00D95194"/>
    <w:rsid w:val="00D95197"/>
    <w:rsid w:val="00D951CD"/>
    <w:rsid w:val="00D95247"/>
    <w:rsid w:val="00D9524C"/>
    <w:rsid w:val="00D95273"/>
    <w:rsid w:val="00D95291"/>
    <w:rsid w:val="00D95293"/>
    <w:rsid w:val="00D9529B"/>
    <w:rsid w:val="00D9533A"/>
    <w:rsid w:val="00D95385"/>
    <w:rsid w:val="00D953B0"/>
    <w:rsid w:val="00D953DB"/>
    <w:rsid w:val="00D953DC"/>
    <w:rsid w:val="00D953F4"/>
    <w:rsid w:val="00D95402"/>
    <w:rsid w:val="00D95432"/>
    <w:rsid w:val="00D9543F"/>
    <w:rsid w:val="00D95473"/>
    <w:rsid w:val="00D954D8"/>
    <w:rsid w:val="00D954DB"/>
    <w:rsid w:val="00D954F8"/>
    <w:rsid w:val="00D9552A"/>
    <w:rsid w:val="00D95544"/>
    <w:rsid w:val="00D955B2"/>
    <w:rsid w:val="00D955CA"/>
    <w:rsid w:val="00D955E4"/>
    <w:rsid w:val="00D955F0"/>
    <w:rsid w:val="00D95636"/>
    <w:rsid w:val="00D9568D"/>
    <w:rsid w:val="00D956C1"/>
    <w:rsid w:val="00D956C6"/>
    <w:rsid w:val="00D956CA"/>
    <w:rsid w:val="00D956DA"/>
    <w:rsid w:val="00D95726"/>
    <w:rsid w:val="00D95735"/>
    <w:rsid w:val="00D9577C"/>
    <w:rsid w:val="00D957B2"/>
    <w:rsid w:val="00D9581F"/>
    <w:rsid w:val="00D9585E"/>
    <w:rsid w:val="00D95869"/>
    <w:rsid w:val="00D95873"/>
    <w:rsid w:val="00D958A7"/>
    <w:rsid w:val="00D958D5"/>
    <w:rsid w:val="00D958DF"/>
    <w:rsid w:val="00D958FF"/>
    <w:rsid w:val="00D95925"/>
    <w:rsid w:val="00D95935"/>
    <w:rsid w:val="00D95977"/>
    <w:rsid w:val="00D95985"/>
    <w:rsid w:val="00D95A52"/>
    <w:rsid w:val="00D95A75"/>
    <w:rsid w:val="00D95AE5"/>
    <w:rsid w:val="00D95B18"/>
    <w:rsid w:val="00D95B3F"/>
    <w:rsid w:val="00D95BB1"/>
    <w:rsid w:val="00D95BF3"/>
    <w:rsid w:val="00D95C4A"/>
    <w:rsid w:val="00D95C65"/>
    <w:rsid w:val="00D95CC0"/>
    <w:rsid w:val="00D95CCC"/>
    <w:rsid w:val="00D95D39"/>
    <w:rsid w:val="00D95D64"/>
    <w:rsid w:val="00D95D88"/>
    <w:rsid w:val="00D95DA4"/>
    <w:rsid w:val="00D95DC7"/>
    <w:rsid w:val="00D95DC8"/>
    <w:rsid w:val="00D95DF1"/>
    <w:rsid w:val="00D95DFB"/>
    <w:rsid w:val="00D95E1C"/>
    <w:rsid w:val="00D95E29"/>
    <w:rsid w:val="00D95E2D"/>
    <w:rsid w:val="00D95E56"/>
    <w:rsid w:val="00D95E85"/>
    <w:rsid w:val="00D95E95"/>
    <w:rsid w:val="00D95E9F"/>
    <w:rsid w:val="00D95EA2"/>
    <w:rsid w:val="00D95EA4"/>
    <w:rsid w:val="00D95EA6"/>
    <w:rsid w:val="00D95EB9"/>
    <w:rsid w:val="00D95EC5"/>
    <w:rsid w:val="00D95EE2"/>
    <w:rsid w:val="00D95EF7"/>
    <w:rsid w:val="00D95F43"/>
    <w:rsid w:val="00D95F83"/>
    <w:rsid w:val="00D95F8B"/>
    <w:rsid w:val="00D95FA0"/>
    <w:rsid w:val="00D95FD9"/>
    <w:rsid w:val="00D95FE8"/>
    <w:rsid w:val="00D960C6"/>
    <w:rsid w:val="00D960D2"/>
    <w:rsid w:val="00D96100"/>
    <w:rsid w:val="00D96115"/>
    <w:rsid w:val="00D96120"/>
    <w:rsid w:val="00D96136"/>
    <w:rsid w:val="00D9613B"/>
    <w:rsid w:val="00D9626E"/>
    <w:rsid w:val="00D9627C"/>
    <w:rsid w:val="00D96292"/>
    <w:rsid w:val="00D96297"/>
    <w:rsid w:val="00D962D9"/>
    <w:rsid w:val="00D96340"/>
    <w:rsid w:val="00D96350"/>
    <w:rsid w:val="00D9636B"/>
    <w:rsid w:val="00D963D2"/>
    <w:rsid w:val="00D963D5"/>
    <w:rsid w:val="00D963E8"/>
    <w:rsid w:val="00D963FB"/>
    <w:rsid w:val="00D963FC"/>
    <w:rsid w:val="00D96432"/>
    <w:rsid w:val="00D96456"/>
    <w:rsid w:val="00D96459"/>
    <w:rsid w:val="00D96475"/>
    <w:rsid w:val="00D9648D"/>
    <w:rsid w:val="00D96495"/>
    <w:rsid w:val="00D964F2"/>
    <w:rsid w:val="00D96564"/>
    <w:rsid w:val="00D965C7"/>
    <w:rsid w:val="00D965DE"/>
    <w:rsid w:val="00D9663B"/>
    <w:rsid w:val="00D9671C"/>
    <w:rsid w:val="00D9675C"/>
    <w:rsid w:val="00D96792"/>
    <w:rsid w:val="00D967B7"/>
    <w:rsid w:val="00D967EC"/>
    <w:rsid w:val="00D9681F"/>
    <w:rsid w:val="00D9683D"/>
    <w:rsid w:val="00D96842"/>
    <w:rsid w:val="00D96871"/>
    <w:rsid w:val="00D9688E"/>
    <w:rsid w:val="00D968CB"/>
    <w:rsid w:val="00D968F2"/>
    <w:rsid w:val="00D968F6"/>
    <w:rsid w:val="00D968FC"/>
    <w:rsid w:val="00D96955"/>
    <w:rsid w:val="00D96966"/>
    <w:rsid w:val="00D969AD"/>
    <w:rsid w:val="00D969F1"/>
    <w:rsid w:val="00D96A0D"/>
    <w:rsid w:val="00D96A28"/>
    <w:rsid w:val="00D96A30"/>
    <w:rsid w:val="00D96A35"/>
    <w:rsid w:val="00D96A3E"/>
    <w:rsid w:val="00D96A42"/>
    <w:rsid w:val="00D96A56"/>
    <w:rsid w:val="00D96A70"/>
    <w:rsid w:val="00D96AE9"/>
    <w:rsid w:val="00D96B10"/>
    <w:rsid w:val="00D96B1D"/>
    <w:rsid w:val="00D96B4B"/>
    <w:rsid w:val="00D96B86"/>
    <w:rsid w:val="00D96B8C"/>
    <w:rsid w:val="00D96BDB"/>
    <w:rsid w:val="00D96BFF"/>
    <w:rsid w:val="00D96C11"/>
    <w:rsid w:val="00D96C6D"/>
    <w:rsid w:val="00D96C77"/>
    <w:rsid w:val="00D96C87"/>
    <w:rsid w:val="00D96C9C"/>
    <w:rsid w:val="00D96CB8"/>
    <w:rsid w:val="00D96CEF"/>
    <w:rsid w:val="00D96CF0"/>
    <w:rsid w:val="00D96CF7"/>
    <w:rsid w:val="00D96D13"/>
    <w:rsid w:val="00D96D15"/>
    <w:rsid w:val="00D96D75"/>
    <w:rsid w:val="00D96D88"/>
    <w:rsid w:val="00D96DCC"/>
    <w:rsid w:val="00D96DD0"/>
    <w:rsid w:val="00D96DD7"/>
    <w:rsid w:val="00D96DDF"/>
    <w:rsid w:val="00D96DF2"/>
    <w:rsid w:val="00D96E4C"/>
    <w:rsid w:val="00D96E4E"/>
    <w:rsid w:val="00D96EAE"/>
    <w:rsid w:val="00D96F0C"/>
    <w:rsid w:val="00D96F1E"/>
    <w:rsid w:val="00D96F23"/>
    <w:rsid w:val="00D96F7E"/>
    <w:rsid w:val="00D96FC8"/>
    <w:rsid w:val="00D96FE5"/>
    <w:rsid w:val="00D96FE9"/>
    <w:rsid w:val="00D96FED"/>
    <w:rsid w:val="00D96FF7"/>
    <w:rsid w:val="00D97001"/>
    <w:rsid w:val="00D97031"/>
    <w:rsid w:val="00D97074"/>
    <w:rsid w:val="00D9709F"/>
    <w:rsid w:val="00D970BC"/>
    <w:rsid w:val="00D970D1"/>
    <w:rsid w:val="00D970E5"/>
    <w:rsid w:val="00D97127"/>
    <w:rsid w:val="00D97175"/>
    <w:rsid w:val="00D971A1"/>
    <w:rsid w:val="00D971A4"/>
    <w:rsid w:val="00D971D8"/>
    <w:rsid w:val="00D971FA"/>
    <w:rsid w:val="00D97214"/>
    <w:rsid w:val="00D9724D"/>
    <w:rsid w:val="00D97273"/>
    <w:rsid w:val="00D97284"/>
    <w:rsid w:val="00D9729D"/>
    <w:rsid w:val="00D972A9"/>
    <w:rsid w:val="00D9731D"/>
    <w:rsid w:val="00D9731F"/>
    <w:rsid w:val="00D9735A"/>
    <w:rsid w:val="00D97379"/>
    <w:rsid w:val="00D9739F"/>
    <w:rsid w:val="00D973A0"/>
    <w:rsid w:val="00D973DF"/>
    <w:rsid w:val="00D97439"/>
    <w:rsid w:val="00D9744C"/>
    <w:rsid w:val="00D9747A"/>
    <w:rsid w:val="00D9748B"/>
    <w:rsid w:val="00D974A2"/>
    <w:rsid w:val="00D974D2"/>
    <w:rsid w:val="00D974E1"/>
    <w:rsid w:val="00D974FA"/>
    <w:rsid w:val="00D97537"/>
    <w:rsid w:val="00D9754C"/>
    <w:rsid w:val="00D97573"/>
    <w:rsid w:val="00D9759F"/>
    <w:rsid w:val="00D975F0"/>
    <w:rsid w:val="00D975FC"/>
    <w:rsid w:val="00D9762E"/>
    <w:rsid w:val="00D9765D"/>
    <w:rsid w:val="00D97678"/>
    <w:rsid w:val="00D976B1"/>
    <w:rsid w:val="00D97759"/>
    <w:rsid w:val="00D97771"/>
    <w:rsid w:val="00D97778"/>
    <w:rsid w:val="00D977CC"/>
    <w:rsid w:val="00D97800"/>
    <w:rsid w:val="00D97836"/>
    <w:rsid w:val="00D9788D"/>
    <w:rsid w:val="00D9789D"/>
    <w:rsid w:val="00D978C2"/>
    <w:rsid w:val="00D978CC"/>
    <w:rsid w:val="00D97911"/>
    <w:rsid w:val="00D9792C"/>
    <w:rsid w:val="00D979B3"/>
    <w:rsid w:val="00D97A21"/>
    <w:rsid w:val="00D97A38"/>
    <w:rsid w:val="00D97A39"/>
    <w:rsid w:val="00D97A7B"/>
    <w:rsid w:val="00D97A8D"/>
    <w:rsid w:val="00D97B1A"/>
    <w:rsid w:val="00D97B27"/>
    <w:rsid w:val="00D97B34"/>
    <w:rsid w:val="00D97B5D"/>
    <w:rsid w:val="00D97B6C"/>
    <w:rsid w:val="00D97B6D"/>
    <w:rsid w:val="00D97B8A"/>
    <w:rsid w:val="00D97B98"/>
    <w:rsid w:val="00D97BB0"/>
    <w:rsid w:val="00D97C08"/>
    <w:rsid w:val="00D97C11"/>
    <w:rsid w:val="00D97C15"/>
    <w:rsid w:val="00D97C2B"/>
    <w:rsid w:val="00D97C6F"/>
    <w:rsid w:val="00D97CAB"/>
    <w:rsid w:val="00D97D49"/>
    <w:rsid w:val="00D97D54"/>
    <w:rsid w:val="00D97D5E"/>
    <w:rsid w:val="00D97D6A"/>
    <w:rsid w:val="00D97DAA"/>
    <w:rsid w:val="00D97EAB"/>
    <w:rsid w:val="00D97EBF"/>
    <w:rsid w:val="00D97EDA"/>
    <w:rsid w:val="00D97F13"/>
    <w:rsid w:val="00D97F2C"/>
    <w:rsid w:val="00D97F49"/>
    <w:rsid w:val="00D97FD0"/>
    <w:rsid w:val="00D97FE4"/>
    <w:rsid w:val="00DA003C"/>
    <w:rsid w:val="00DA0063"/>
    <w:rsid w:val="00DA00AD"/>
    <w:rsid w:val="00DA00AE"/>
    <w:rsid w:val="00DA00CC"/>
    <w:rsid w:val="00DA00D1"/>
    <w:rsid w:val="00DA00DB"/>
    <w:rsid w:val="00DA0109"/>
    <w:rsid w:val="00DA0130"/>
    <w:rsid w:val="00DA014F"/>
    <w:rsid w:val="00DA018C"/>
    <w:rsid w:val="00DA01AF"/>
    <w:rsid w:val="00DA01ED"/>
    <w:rsid w:val="00DA01EF"/>
    <w:rsid w:val="00DA0212"/>
    <w:rsid w:val="00DA021C"/>
    <w:rsid w:val="00DA0224"/>
    <w:rsid w:val="00DA029A"/>
    <w:rsid w:val="00DA02A6"/>
    <w:rsid w:val="00DA02A9"/>
    <w:rsid w:val="00DA02B9"/>
    <w:rsid w:val="00DA02BD"/>
    <w:rsid w:val="00DA02DC"/>
    <w:rsid w:val="00DA030F"/>
    <w:rsid w:val="00DA0345"/>
    <w:rsid w:val="00DA034B"/>
    <w:rsid w:val="00DA034F"/>
    <w:rsid w:val="00DA039D"/>
    <w:rsid w:val="00DA03DB"/>
    <w:rsid w:val="00DA03EA"/>
    <w:rsid w:val="00DA03F4"/>
    <w:rsid w:val="00DA0498"/>
    <w:rsid w:val="00DA04A8"/>
    <w:rsid w:val="00DA04D1"/>
    <w:rsid w:val="00DA04DA"/>
    <w:rsid w:val="00DA04E8"/>
    <w:rsid w:val="00DA04F1"/>
    <w:rsid w:val="00DA0552"/>
    <w:rsid w:val="00DA0560"/>
    <w:rsid w:val="00DA0589"/>
    <w:rsid w:val="00DA0590"/>
    <w:rsid w:val="00DA05E0"/>
    <w:rsid w:val="00DA061A"/>
    <w:rsid w:val="00DA0627"/>
    <w:rsid w:val="00DA0663"/>
    <w:rsid w:val="00DA066B"/>
    <w:rsid w:val="00DA0685"/>
    <w:rsid w:val="00DA0696"/>
    <w:rsid w:val="00DA0697"/>
    <w:rsid w:val="00DA06A7"/>
    <w:rsid w:val="00DA06B4"/>
    <w:rsid w:val="00DA071C"/>
    <w:rsid w:val="00DA0731"/>
    <w:rsid w:val="00DA0744"/>
    <w:rsid w:val="00DA07AF"/>
    <w:rsid w:val="00DA07BB"/>
    <w:rsid w:val="00DA07F8"/>
    <w:rsid w:val="00DA0814"/>
    <w:rsid w:val="00DA08A8"/>
    <w:rsid w:val="00DA08F4"/>
    <w:rsid w:val="00DA08FE"/>
    <w:rsid w:val="00DA0911"/>
    <w:rsid w:val="00DA0913"/>
    <w:rsid w:val="00DA0930"/>
    <w:rsid w:val="00DA093A"/>
    <w:rsid w:val="00DA0956"/>
    <w:rsid w:val="00DA095C"/>
    <w:rsid w:val="00DA0963"/>
    <w:rsid w:val="00DA096A"/>
    <w:rsid w:val="00DA0979"/>
    <w:rsid w:val="00DA097C"/>
    <w:rsid w:val="00DA097E"/>
    <w:rsid w:val="00DA0983"/>
    <w:rsid w:val="00DA0A01"/>
    <w:rsid w:val="00DA0A17"/>
    <w:rsid w:val="00DA0A20"/>
    <w:rsid w:val="00DA0A2F"/>
    <w:rsid w:val="00DA0A38"/>
    <w:rsid w:val="00DA0A58"/>
    <w:rsid w:val="00DA0A90"/>
    <w:rsid w:val="00DA0AC6"/>
    <w:rsid w:val="00DA0B22"/>
    <w:rsid w:val="00DA0B28"/>
    <w:rsid w:val="00DA0B4C"/>
    <w:rsid w:val="00DA0B69"/>
    <w:rsid w:val="00DA0B9D"/>
    <w:rsid w:val="00DA0BE4"/>
    <w:rsid w:val="00DA0C09"/>
    <w:rsid w:val="00DA0C5A"/>
    <w:rsid w:val="00DA0C70"/>
    <w:rsid w:val="00DA0C72"/>
    <w:rsid w:val="00DA0C93"/>
    <w:rsid w:val="00DA0C96"/>
    <w:rsid w:val="00DA0C9B"/>
    <w:rsid w:val="00DA0C9C"/>
    <w:rsid w:val="00DA0CD5"/>
    <w:rsid w:val="00DA0D6C"/>
    <w:rsid w:val="00DA0D70"/>
    <w:rsid w:val="00DA0D77"/>
    <w:rsid w:val="00DA0DB6"/>
    <w:rsid w:val="00DA0DC0"/>
    <w:rsid w:val="00DA0DE9"/>
    <w:rsid w:val="00DA0E14"/>
    <w:rsid w:val="00DA0E30"/>
    <w:rsid w:val="00DA0E6B"/>
    <w:rsid w:val="00DA0E8B"/>
    <w:rsid w:val="00DA0EAC"/>
    <w:rsid w:val="00DA0F13"/>
    <w:rsid w:val="00DA0F1A"/>
    <w:rsid w:val="00DA0F23"/>
    <w:rsid w:val="00DA0F88"/>
    <w:rsid w:val="00DA0FDB"/>
    <w:rsid w:val="00DA0FE7"/>
    <w:rsid w:val="00DA108A"/>
    <w:rsid w:val="00DA108F"/>
    <w:rsid w:val="00DA10C3"/>
    <w:rsid w:val="00DA10D7"/>
    <w:rsid w:val="00DA110B"/>
    <w:rsid w:val="00DA1143"/>
    <w:rsid w:val="00DA1153"/>
    <w:rsid w:val="00DA116F"/>
    <w:rsid w:val="00DA1187"/>
    <w:rsid w:val="00DA11C2"/>
    <w:rsid w:val="00DA1207"/>
    <w:rsid w:val="00DA1221"/>
    <w:rsid w:val="00DA1238"/>
    <w:rsid w:val="00DA1246"/>
    <w:rsid w:val="00DA129D"/>
    <w:rsid w:val="00DA12B5"/>
    <w:rsid w:val="00DA12CB"/>
    <w:rsid w:val="00DA12EB"/>
    <w:rsid w:val="00DA1334"/>
    <w:rsid w:val="00DA133A"/>
    <w:rsid w:val="00DA1340"/>
    <w:rsid w:val="00DA134D"/>
    <w:rsid w:val="00DA1399"/>
    <w:rsid w:val="00DA13C2"/>
    <w:rsid w:val="00DA1402"/>
    <w:rsid w:val="00DA1406"/>
    <w:rsid w:val="00DA1444"/>
    <w:rsid w:val="00DA1446"/>
    <w:rsid w:val="00DA1449"/>
    <w:rsid w:val="00DA1462"/>
    <w:rsid w:val="00DA14B7"/>
    <w:rsid w:val="00DA14D8"/>
    <w:rsid w:val="00DA1503"/>
    <w:rsid w:val="00DA151C"/>
    <w:rsid w:val="00DA1535"/>
    <w:rsid w:val="00DA1554"/>
    <w:rsid w:val="00DA1557"/>
    <w:rsid w:val="00DA155E"/>
    <w:rsid w:val="00DA1572"/>
    <w:rsid w:val="00DA1610"/>
    <w:rsid w:val="00DA1613"/>
    <w:rsid w:val="00DA161F"/>
    <w:rsid w:val="00DA167E"/>
    <w:rsid w:val="00DA168B"/>
    <w:rsid w:val="00DA168C"/>
    <w:rsid w:val="00DA16CB"/>
    <w:rsid w:val="00DA16FA"/>
    <w:rsid w:val="00DA171F"/>
    <w:rsid w:val="00DA1766"/>
    <w:rsid w:val="00DA178B"/>
    <w:rsid w:val="00DA1790"/>
    <w:rsid w:val="00DA17BD"/>
    <w:rsid w:val="00DA17F6"/>
    <w:rsid w:val="00DA183A"/>
    <w:rsid w:val="00DA1858"/>
    <w:rsid w:val="00DA189B"/>
    <w:rsid w:val="00DA189D"/>
    <w:rsid w:val="00DA18A9"/>
    <w:rsid w:val="00DA18BF"/>
    <w:rsid w:val="00DA18C3"/>
    <w:rsid w:val="00DA18F1"/>
    <w:rsid w:val="00DA1917"/>
    <w:rsid w:val="00DA1935"/>
    <w:rsid w:val="00DA1954"/>
    <w:rsid w:val="00DA1994"/>
    <w:rsid w:val="00DA19C3"/>
    <w:rsid w:val="00DA19D4"/>
    <w:rsid w:val="00DA19D5"/>
    <w:rsid w:val="00DA19DA"/>
    <w:rsid w:val="00DA1A31"/>
    <w:rsid w:val="00DA1B0C"/>
    <w:rsid w:val="00DA1B19"/>
    <w:rsid w:val="00DA1B26"/>
    <w:rsid w:val="00DA1B27"/>
    <w:rsid w:val="00DA1B75"/>
    <w:rsid w:val="00DA1B98"/>
    <w:rsid w:val="00DA1BAC"/>
    <w:rsid w:val="00DA1BC4"/>
    <w:rsid w:val="00DA1C10"/>
    <w:rsid w:val="00DA1C6C"/>
    <w:rsid w:val="00DA1C90"/>
    <w:rsid w:val="00DA1CBD"/>
    <w:rsid w:val="00DA1CC6"/>
    <w:rsid w:val="00DA1CD5"/>
    <w:rsid w:val="00DA1CE6"/>
    <w:rsid w:val="00DA1CE9"/>
    <w:rsid w:val="00DA1D26"/>
    <w:rsid w:val="00DA1D27"/>
    <w:rsid w:val="00DA1D3B"/>
    <w:rsid w:val="00DA1D4E"/>
    <w:rsid w:val="00DA1D72"/>
    <w:rsid w:val="00DA1D79"/>
    <w:rsid w:val="00DA1D94"/>
    <w:rsid w:val="00DA1D98"/>
    <w:rsid w:val="00DA1DB4"/>
    <w:rsid w:val="00DA1E2E"/>
    <w:rsid w:val="00DA1E62"/>
    <w:rsid w:val="00DA1E6C"/>
    <w:rsid w:val="00DA1E79"/>
    <w:rsid w:val="00DA1ED0"/>
    <w:rsid w:val="00DA1EE6"/>
    <w:rsid w:val="00DA1EE7"/>
    <w:rsid w:val="00DA1EFC"/>
    <w:rsid w:val="00DA1F18"/>
    <w:rsid w:val="00DA1F42"/>
    <w:rsid w:val="00DA1F58"/>
    <w:rsid w:val="00DA1F81"/>
    <w:rsid w:val="00DA1F84"/>
    <w:rsid w:val="00DA1FAE"/>
    <w:rsid w:val="00DA202E"/>
    <w:rsid w:val="00DA2042"/>
    <w:rsid w:val="00DA204C"/>
    <w:rsid w:val="00DA205F"/>
    <w:rsid w:val="00DA2097"/>
    <w:rsid w:val="00DA20C1"/>
    <w:rsid w:val="00DA20D8"/>
    <w:rsid w:val="00DA2110"/>
    <w:rsid w:val="00DA2173"/>
    <w:rsid w:val="00DA21A4"/>
    <w:rsid w:val="00DA21C5"/>
    <w:rsid w:val="00DA21EE"/>
    <w:rsid w:val="00DA2217"/>
    <w:rsid w:val="00DA223A"/>
    <w:rsid w:val="00DA22DA"/>
    <w:rsid w:val="00DA22F5"/>
    <w:rsid w:val="00DA2322"/>
    <w:rsid w:val="00DA2334"/>
    <w:rsid w:val="00DA2385"/>
    <w:rsid w:val="00DA23BF"/>
    <w:rsid w:val="00DA2402"/>
    <w:rsid w:val="00DA2408"/>
    <w:rsid w:val="00DA2417"/>
    <w:rsid w:val="00DA2432"/>
    <w:rsid w:val="00DA2450"/>
    <w:rsid w:val="00DA24C5"/>
    <w:rsid w:val="00DA2530"/>
    <w:rsid w:val="00DA2569"/>
    <w:rsid w:val="00DA2573"/>
    <w:rsid w:val="00DA25A4"/>
    <w:rsid w:val="00DA25B9"/>
    <w:rsid w:val="00DA25ED"/>
    <w:rsid w:val="00DA25FE"/>
    <w:rsid w:val="00DA2619"/>
    <w:rsid w:val="00DA26AC"/>
    <w:rsid w:val="00DA272A"/>
    <w:rsid w:val="00DA2734"/>
    <w:rsid w:val="00DA273D"/>
    <w:rsid w:val="00DA2751"/>
    <w:rsid w:val="00DA2758"/>
    <w:rsid w:val="00DA2772"/>
    <w:rsid w:val="00DA2775"/>
    <w:rsid w:val="00DA277C"/>
    <w:rsid w:val="00DA27F6"/>
    <w:rsid w:val="00DA2818"/>
    <w:rsid w:val="00DA282C"/>
    <w:rsid w:val="00DA2855"/>
    <w:rsid w:val="00DA285A"/>
    <w:rsid w:val="00DA2869"/>
    <w:rsid w:val="00DA288D"/>
    <w:rsid w:val="00DA28E7"/>
    <w:rsid w:val="00DA2936"/>
    <w:rsid w:val="00DA295C"/>
    <w:rsid w:val="00DA296D"/>
    <w:rsid w:val="00DA2970"/>
    <w:rsid w:val="00DA2986"/>
    <w:rsid w:val="00DA2989"/>
    <w:rsid w:val="00DA2995"/>
    <w:rsid w:val="00DA29A7"/>
    <w:rsid w:val="00DA29D8"/>
    <w:rsid w:val="00DA2A75"/>
    <w:rsid w:val="00DA2A85"/>
    <w:rsid w:val="00DA2A90"/>
    <w:rsid w:val="00DA2AB0"/>
    <w:rsid w:val="00DA2ABC"/>
    <w:rsid w:val="00DA2AFB"/>
    <w:rsid w:val="00DA2B11"/>
    <w:rsid w:val="00DA2B59"/>
    <w:rsid w:val="00DA2B72"/>
    <w:rsid w:val="00DA2BAE"/>
    <w:rsid w:val="00DA2BD3"/>
    <w:rsid w:val="00DA2BD7"/>
    <w:rsid w:val="00DA2BDE"/>
    <w:rsid w:val="00DA2BF9"/>
    <w:rsid w:val="00DA2BFC"/>
    <w:rsid w:val="00DA2C01"/>
    <w:rsid w:val="00DA2C22"/>
    <w:rsid w:val="00DA2C31"/>
    <w:rsid w:val="00DA2C46"/>
    <w:rsid w:val="00DA2C4A"/>
    <w:rsid w:val="00DA2C72"/>
    <w:rsid w:val="00DA2C9B"/>
    <w:rsid w:val="00DA2CC8"/>
    <w:rsid w:val="00DA2CD6"/>
    <w:rsid w:val="00DA2CDA"/>
    <w:rsid w:val="00DA2CE5"/>
    <w:rsid w:val="00DA2D1D"/>
    <w:rsid w:val="00DA2D85"/>
    <w:rsid w:val="00DA2DAF"/>
    <w:rsid w:val="00DA2DDD"/>
    <w:rsid w:val="00DA2DEA"/>
    <w:rsid w:val="00DA2DF2"/>
    <w:rsid w:val="00DA2E2F"/>
    <w:rsid w:val="00DA2E4E"/>
    <w:rsid w:val="00DA2E65"/>
    <w:rsid w:val="00DA2E78"/>
    <w:rsid w:val="00DA2E8F"/>
    <w:rsid w:val="00DA2EA0"/>
    <w:rsid w:val="00DA2EBD"/>
    <w:rsid w:val="00DA2EE9"/>
    <w:rsid w:val="00DA2F37"/>
    <w:rsid w:val="00DA2F3D"/>
    <w:rsid w:val="00DA2F67"/>
    <w:rsid w:val="00DA2F6B"/>
    <w:rsid w:val="00DA2F76"/>
    <w:rsid w:val="00DA2F7A"/>
    <w:rsid w:val="00DA2F95"/>
    <w:rsid w:val="00DA2FA0"/>
    <w:rsid w:val="00DA2FDF"/>
    <w:rsid w:val="00DA2FEC"/>
    <w:rsid w:val="00DA2FF9"/>
    <w:rsid w:val="00DA3000"/>
    <w:rsid w:val="00DA3005"/>
    <w:rsid w:val="00DA3012"/>
    <w:rsid w:val="00DA3019"/>
    <w:rsid w:val="00DA3052"/>
    <w:rsid w:val="00DA3077"/>
    <w:rsid w:val="00DA3083"/>
    <w:rsid w:val="00DA30B3"/>
    <w:rsid w:val="00DA30CE"/>
    <w:rsid w:val="00DA30E2"/>
    <w:rsid w:val="00DA3104"/>
    <w:rsid w:val="00DA313A"/>
    <w:rsid w:val="00DA3162"/>
    <w:rsid w:val="00DA3164"/>
    <w:rsid w:val="00DA3186"/>
    <w:rsid w:val="00DA31D4"/>
    <w:rsid w:val="00DA3208"/>
    <w:rsid w:val="00DA3213"/>
    <w:rsid w:val="00DA3220"/>
    <w:rsid w:val="00DA3227"/>
    <w:rsid w:val="00DA322C"/>
    <w:rsid w:val="00DA327F"/>
    <w:rsid w:val="00DA32C5"/>
    <w:rsid w:val="00DA32DB"/>
    <w:rsid w:val="00DA330F"/>
    <w:rsid w:val="00DA3355"/>
    <w:rsid w:val="00DA3380"/>
    <w:rsid w:val="00DA339C"/>
    <w:rsid w:val="00DA33A2"/>
    <w:rsid w:val="00DA33AD"/>
    <w:rsid w:val="00DA33CE"/>
    <w:rsid w:val="00DA33CF"/>
    <w:rsid w:val="00DA341C"/>
    <w:rsid w:val="00DA3479"/>
    <w:rsid w:val="00DA34A0"/>
    <w:rsid w:val="00DA34DF"/>
    <w:rsid w:val="00DA34FB"/>
    <w:rsid w:val="00DA3502"/>
    <w:rsid w:val="00DA3507"/>
    <w:rsid w:val="00DA3521"/>
    <w:rsid w:val="00DA353C"/>
    <w:rsid w:val="00DA3594"/>
    <w:rsid w:val="00DA359E"/>
    <w:rsid w:val="00DA35CB"/>
    <w:rsid w:val="00DA35E0"/>
    <w:rsid w:val="00DA360B"/>
    <w:rsid w:val="00DA3627"/>
    <w:rsid w:val="00DA3698"/>
    <w:rsid w:val="00DA36AE"/>
    <w:rsid w:val="00DA36AF"/>
    <w:rsid w:val="00DA36B6"/>
    <w:rsid w:val="00DA36E2"/>
    <w:rsid w:val="00DA3728"/>
    <w:rsid w:val="00DA372B"/>
    <w:rsid w:val="00DA3759"/>
    <w:rsid w:val="00DA375B"/>
    <w:rsid w:val="00DA3764"/>
    <w:rsid w:val="00DA3768"/>
    <w:rsid w:val="00DA3778"/>
    <w:rsid w:val="00DA378C"/>
    <w:rsid w:val="00DA37A8"/>
    <w:rsid w:val="00DA37AD"/>
    <w:rsid w:val="00DA37B0"/>
    <w:rsid w:val="00DA37BD"/>
    <w:rsid w:val="00DA37DB"/>
    <w:rsid w:val="00DA3855"/>
    <w:rsid w:val="00DA388C"/>
    <w:rsid w:val="00DA3899"/>
    <w:rsid w:val="00DA38A0"/>
    <w:rsid w:val="00DA38E1"/>
    <w:rsid w:val="00DA3904"/>
    <w:rsid w:val="00DA3905"/>
    <w:rsid w:val="00DA39AB"/>
    <w:rsid w:val="00DA3A89"/>
    <w:rsid w:val="00DA3A99"/>
    <w:rsid w:val="00DA3AC2"/>
    <w:rsid w:val="00DA3AD4"/>
    <w:rsid w:val="00DA3ADF"/>
    <w:rsid w:val="00DA3B24"/>
    <w:rsid w:val="00DA3B43"/>
    <w:rsid w:val="00DA3B4B"/>
    <w:rsid w:val="00DA3B5E"/>
    <w:rsid w:val="00DA3B85"/>
    <w:rsid w:val="00DA3BBA"/>
    <w:rsid w:val="00DA3BD4"/>
    <w:rsid w:val="00DA3C07"/>
    <w:rsid w:val="00DA3C15"/>
    <w:rsid w:val="00DA3C48"/>
    <w:rsid w:val="00DA3C84"/>
    <w:rsid w:val="00DA3CB6"/>
    <w:rsid w:val="00DA3D09"/>
    <w:rsid w:val="00DA3D20"/>
    <w:rsid w:val="00DA3D51"/>
    <w:rsid w:val="00DA3D62"/>
    <w:rsid w:val="00DA3D80"/>
    <w:rsid w:val="00DA3D8E"/>
    <w:rsid w:val="00DA3D90"/>
    <w:rsid w:val="00DA3DC7"/>
    <w:rsid w:val="00DA3DE0"/>
    <w:rsid w:val="00DA3E09"/>
    <w:rsid w:val="00DA3E17"/>
    <w:rsid w:val="00DA3E75"/>
    <w:rsid w:val="00DA3EA1"/>
    <w:rsid w:val="00DA3EAE"/>
    <w:rsid w:val="00DA3EC8"/>
    <w:rsid w:val="00DA3ECF"/>
    <w:rsid w:val="00DA3EE1"/>
    <w:rsid w:val="00DA3EF2"/>
    <w:rsid w:val="00DA3F37"/>
    <w:rsid w:val="00DA3F52"/>
    <w:rsid w:val="00DA3F97"/>
    <w:rsid w:val="00DA3FDE"/>
    <w:rsid w:val="00DA4009"/>
    <w:rsid w:val="00DA4059"/>
    <w:rsid w:val="00DA4081"/>
    <w:rsid w:val="00DA4086"/>
    <w:rsid w:val="00DA40D6"/>
    <w:rsid w:val="00DA4117"/>
    <w:rsid w:val="00DA411A"/>
    <w:rsid w:val="00DA416E"/>
    <w:rsid w:val="00DA41A1"/>
    <w:rsid w:val="00DA41A5"/>
    <w:rsid w:val="00DA41C2"/>
    <w:rsid w:val="00DA41C3"/>
    <w:rsid w:val="00DA41D9"/>
    <w:rsid w:val="00DA41E5"/>
    <w:rsid w:val="00DA4226"/>
    <w:rsid w:val="00DA4234"/>
    <w:rsid w:val="00DA425F"/>
    <w:rsid w:val="00DA426C"/>
    <w:rsid w:val="00DA42A5"/>
    <w:rsid w:val="00DA42BE"/>
    <w:rsid w:val="00DA432A"/>
    <w:rsid w:val="00DA4348"/>
    <w:rsid w:val="00DA434A"/>
    <w:rsid w:val="00DA4364"/>
    <w:rsid w:val="00DA436C"/>
    <w:rsid w:val="00DA4371"/>
    <w:rsid w:val="00DA438F"/>
    <w:rsid w:val="00DA43BC"/>
    <w:rsid w:val="00DA43CC"/>
    <w:rsid w:val="00DA43D0"/>
    <w:rsid w:val="00DA43DC"/>
    <w:rsid w:val="00DA43F9"/>
    <w:rsid w:val="00DA4426"/>
    <w:rsid w:val="00DA443F"/>
    <w:rsid w:val="00DA444B"/>
    <w:rsid w:val="00DA4455"/>
    <w:rsid w:val="00DA4480"/>
    <w:rsid w:val="00DA4483"/>
    <w:rsid w:val="00DA44B9"/>
    <w:rsid w:val="00DA44BE"/>
    <w:rsid w:val="00DA450B"/>
    <w:rsid w:val="00DA452C"/>
    <w:rsid w:val="00DA4535"/>
    <w:rsid w:val="00DA4553"/>
    <w:rsid w:val="00DA458D"/>
    <w:rsid w:val="00DA45C2"/>
    <w:rsid w:val="00DA45EB"/>
    <w:rsid w:val="00DA45F8"/>
    <w:rsid w:val="00DA4658"/>
    <w:rsid w:val="00DA465F"/>
    <w:rsid w:val="00DA4666"/>
    <w:rsid w:val="00DA4676"/>
    <w:rsid w:val="00DA46A2"/>
    <w:rsid w:val="00DA46CA"/>
    <w:rsid w:val="00DA46CF"/>
    <w:rsid w:val="00DA46D3"/>
    <w:rsid w:val="00DA46D7"/>
    <w:rsid w:val="00DA470A"/>
    <w:rsid w:val="00DA471F"/>
    <w:rsid w:val="00DA4744"/>
    <w:rsid w:val="00DA4753"/>
    <w:rsid w:val="00DA4755"/>
    <w:rsid w:val="00DA4773"/>
    <w:rsid w:val="00DA4794"/>
    <w:rsid w:val="00DA47A0"/>
    <w:rsid w:val="00DA47B5"/>
    <w:rsid w:val="00DA47CC"/>
    <w:rsid w:val="00DA47D1"/>
    <w:rsid w:val="00DA47D7"/>
    <w:rsid w:val="00DA4812"/>
    <w:rsid w:val="00DA485B"/>
    <w:rsid w:val="00DA4894"/>
    <w:rsid w:val="00DA48CF"/>
    <w:rsid w:val="00DA48F2"/>
    <w:rsid w:val="00DA48F7"/>
    <w:rsid w:val="00DA490C"/>
    <w:rsid w:val="00DA493B"/>
    <w:rsid w:val="00DA4975"/>
    <w:rsid w:val="00DA4984"/>
    <w:rsid w:val="00DA49C9"/>
    <w:rsid w:val="00DA49CE"/>
    <w:rsid w:val="00DA49FC"/>
    <w:rsid w:val="00DA4A0D"/>
    <w:rsid w:val="00DA4A35"/>
    <w:rsid w:val="00DA4A3C"/>
    <w:rsid w:val="00DA4AB5"/>
    <w:rsid w:val="00DA4AB9"/>
    <w:rsid w:val="00DA4B66"/>
    <w:rsid w:val="00DA4BCE"/>
    <w:rsid w:val="00DA4BD3"/>
    <w:rsid w:val="00DA4C06"/>
    <w:rsid w:val="00DA4C0E"/>
    <w:rsid w:val="00DA4C6B"/>
    <w:rsid w:val="00DA4CD6"/>
    <w:rsid w:val="00DA4D62"/>
    <w:rsid w:val="00DA4D7B"/>
    <w:rsid w:val="00DA4D7F"/>
    <w:rsid w:val="00DA4D95"/>
    <w:rsid w:val="00DA4DAF"/>
    <w:rsid w:val="00DA4DBA"/>
    <w:rsid w:val="00DA4DBB"/>
    <w:rsid w:val="00DA4DBD"/>
    <w:rsid w:val="00DA4E48"/>
    <w:rsid w:val="00DA4E60"/>
    <w:rsid w:val="00DA4EC2"/>
    <w:rsid w:val="00DA4EDD"/>
    <w:rsid w:val="00DA4EED"/>
    <w:rsid w:val="00DA4F4B"/>
    <w:rsid w:val="00DA4FA6"/>
    <w:rsid w:val="00DA4FC1"/>
    <w:rsid w:val="00DA4FD5"/>
    <w:rsid w:val="00DA4FDF"/>
    <w:rsid w:val="00DA4FE4"/>
    <w:rsid w:val="00DA4FFA"/>
    <w:rsid w:val="00DA5018"/>
    <w:rsid w:val="00DA5106"/>
    <w:rsid w:val="00DA5107"/>
    <w:rsid w:val="00DA511B"/>
    <w:rsid w:val="00DA5160"/>
    <w:rsid w:val="00DA5183"/>
    <w:rsid w:val="00DA51B8"/>
    <w:rsid w:val="00DA51E2"/>
    <w:rsid w:val="00DA51F6"/>
    <w:rsid w:val="00DA520A"/>
    <w:rsid w:val="00DA5246"/>
    <w:rsid w:val="00DA527A"/>
    <w:rsid w:val="00DA527E"/>
    <w:rsid w:val="00DA52E9"/>
    <w:rsid w:val="00DA5306"/>
    <w:rsid w:val="00DA531F"/>
    <w:rsid w:val="00DA532B"/>
    <w:rsid w:val="00DA535E"/>
    <w:rsid w:val="00DA5371"/>
    <w:rsid w:val="00DA537A"/>
    <w:rsid w:val="00DA53D7"/>
    <w:rsid w:val="00DA53E8"/>
    <w:rsid w:val="00DA53FE"/>
    <w:rsid w:val="00DA542F"/>
    <w:rsid w:val="00DA54B5"/>
    <w:rsid w:val="00DA54BF"/>
    <w:rsid w:val="00DA5510"/>
    <w:rsid w:val="00DA5555"/>
    <w:rsid w:val="00DA5557"/>
    <w:rsid w:val="00DA5593"/>
    <w:rsid w:val="00DA55E0"/>
    <w:rsid w:val="00DA55F9"/>
    <w:rsid w:val="00DA55FF"/>
    <w:rsid w:val="00DA5606"/>
    <w:rsid w:val="00DA560F"/>
    <w:rsid w:val="00DA561E"/>
    <w:rsid w:val="00DA5687"/>
    <w:rsid w:val="00DA569C"/>
    <w:rsid w:val="00DA56C2"/>
    <w:rsid w:val="00DA56CA"/>
    <w:rsid w:val="00DA56D2"/>
    <w:rsid w:val="00DA56E5"/>
    <w:rsid w:val="00DA56F6"/>
    <w:rsid w:val="00DA5713"/>
    <w:rsid w:val="00DA571D"/>
    <w:rsid w:val="00DA5736"/>
    <w:rsid w:val="00DA5761"/>
    <w:rsid w:val="00DA5778"/>
    <w:rsid w:val="00DA57AB"/>
    <w:rsid w:val="00DA57FB"/>
    <w:rsid w:val="00DA5810"/>
    <w:rsid w:val="00DA583A"/>
    <w:rsid w:val="00DA5845"/>
    <w:rsid w:val="00DA5894"/>
    <w:rsid w:val="00DA5968"/>
    <w:rsid w:val="00DA59BC"/>
    <w:rsid w:val="00DA59C3"/>
    <w:rsid w:val="00DA59D2"/>
    <w:rsid w:val="00DA5A0F"/>
    <w:rsid w:val="00DA5A23"/>
    <w:rsid w:val="00DA5A37"/>
    <w:rsid w:val="00DA5A47"/>
    <w:rsid w:val="00DA5AB3"/>
    <w:rsid w:val="00DA5B29"/>
    <w:rsid w:val="00DA5B6C"/>
    <w:rsid w:val="00DA5B89"/>
    <w:rsid w:val="00DA5BC8"/>
    <w:rsid w:val="00DA5BD8"/>
    <w:rsid w:val="00DA5BE5"/>
    <w:rsid w:val="00DA5BE8"/>
    <w:rsid w:val="00DA5C55"/>
    <w:rsid w:val="00DA5C67"/>
    <w:rsid w:val="00DA5C89"/>
    <w:rsid w:val="00DA5C8B"/>
    <w:rsid w:val="00DA5CAB"/>
    <w:rsid w:val="00DA5CB2"/>
    <w:rsid w:val="00DA5CC8"/>
    <w:rsid w:val="00DA5CE3"/>
    <w:rsid w:val="00DA5D07"/>
    <w:rsid w:val="00DA5D08"/>
    <w:rsid w:val="00DA5D2A"/>
    <w:rsid w:val="00DA5DF8"/>
    <w:rsid w:val="00DA5E17"/>
    <w:rsid w:val="00DA5E1A"/>
    <w:rsid w:val="00DA5E23"/>
    <w:rsid w:val="00DA5E4C"/>
    <w:rsid w:val="00DA5E54"/>
    <w:rsid w:val="00DA5E70"/>
    <w:rsid w:val="00DA5E82"/>
    <w:rsid w:val="00DA5EE1"/>
    <w:rsid w:val="00DA5F0E"/>
    <w:rsid w:val="00DA5F42"/>
    <w:rsid w:val="00DA5F67"/>
    <w:rsid w:val="00DA5F70"/>
    <w:rsid w:val="00DA5F71"/>
    <w:rsid w:val="00DA5F8F"/>
    <w:rsid w:val="00DA5FA4"/>
    <w:rsid w:val="00DA5FB2"/>
    <w:rsid w:val="00DA6013"/>
    <w:rsid w:val="00DA601F"/>
    <w:rsid w:val="00DA606E"/>
    <w:rsid w:val="00DA6083"/>
    <w:rsid w:val="00DA60B9"/>
    <w:rsid w:val="00DA60C5"/>
    <w:rsid w:val="00DA60C7"/>
    <w:rsid w:val="00DA60DA"/>
    <w:rsid w:val="00DA60DF"/>
    <w:rsid w:val="00DA6101"/>
    <w:rsid w:val="00DA6103"/>
    <w:rsid w:val="00DA6111"/>
    <w:rsid w:val="00DA6130"/>
    <w:rsid w:val="00DA6145"/>
    <w:rsid w:val="00DA615C"/>
    <w:rsid w:val="00DA6172"/>
    <w:rsid w:val="00DA618C"/>
    <w:rsid w:val="00DA61B2"/>
    <w:rsid w:val="00DA61DF"/>
    <w:rsid w:val="00DA620E"/>
    <w:rsid w:val="00DA6210"/>
    <w:rsid w:val="00DA6245"/>
    <w:rsid w:val="00DA625C"/>
    <w:rsid w:val="00DA6280"/>
    <w:rsid w:val="00DA62B0"/>
    <w:rsid w:val="00DA62BE"/>
    <w:rsid w:val="00DA62E4"/>
    <w:rsid w:val="00DA62F9"/>
    <w:rsid w:val="00DA6341"/>
    <w:rsid w:val="00DA6358"/>
    <w:rsid w:val="00DA636C"/>
    <w:rsid w:val="00DA637B"/>
    <w:rsid w:val="00DA6381"/>
    <w:rsid w:val="00DA6421"/>
    <w:rsid w:val="00DA645F"/>
    <w:rsid w:val="00DA6468"/>
    <w:rsid w:val="00DA6485"/>
    <w:rsid w:val="00DA64A1"/>
    <w:rsid w:val="00DA64EA"/>
    <w:rsid w:val="00DA6521"/>
    <w:rsid w:val="00DA652C"/>
    <w:rsid w:val="00DA657D"/>
    <w:rsid w:val="00DA6599"/>
    <w:rsid w:val="00DA65C2"/>
    <w:rsid w:val="00DA65E1"/>
    <w:rsid w:val="00DA667E"/>
    <w:rsid w:val="00DA6696"/>
    <w:rsid w:val="00DA66A4"/>
    <w:rsid w:val="00DA66B7"/>
    <w:rsid w:val="00DA66C3"/>
    <w:rsid w:val="00DA66C7"/>
    <w:rsid w:val="00DA6731"/>
    <w:rsid w:val="00DA6743"/>
    <w:rsid w:val="00DA6750"/>
    <w:rsid w:val="00DA6759"/>
    <w:rsid w:val="00DA675E"/>
    <w:rsid w:val="00DA6768"/>
    <w:rsid w:val="00DA6771"/>
    <w:rsid w:val="00DA67A4"/>
    <w:rsid w:val="00DA67BC"/>
    <w:rsid w:val="00DA67C2"/>
    <w:rsid w:val="00DA67C6"/>
    <w:rsid w:val="00DA67C8"/>
    <w:rsid w:val="00DA67C9"/>
    <w:rsid w:val="00DA6802"/>
    <w:rsid w:val="00DA68BD"/>
    <w:rsid w:val="00DA68F3"/>
    <w:rsid w:val="00DA68F5"/>
    <w:rsid w:val="00DA68FC"/>
    <w:rsid w:val="00DA6917"/>
    <w:rsid w:val="00DA6934"/>
    <w:rsid w:val="00DA693E"/>
    <w:rsid w:val="00DA6976"/>
    <w:rsid w:val="00DA697E"/>
    <w:rsid w:val="00DA69D9"/>
    <w:rsid w:val="00DA6A8B"/>
    <w:rsid w:val="00DA6A8C"/>
    <w:rsid w:val="00DA6B0B"/>
    <w:rsid w:val="00DA6B1D"/>
    <w:rsid w:val="00DA6B9F"/>
    <w:rsid w:val="00DA6BAC"/>
    <w:rsid w:val="00DA6BBF"/>
    <w:rsid w:val="00DA6BC8"/>
    <w:rsid w:val="00DA6C51"/>
    <w:rsid w:val="00DA6C5C"/>
    <w:rsid w:val="00DA6C79"/>
    <w:rsid w:val="00DA6C84"/>
    <w:rsid w:val="00DA6C9A"/>
    <w:rsid w:val="00DA6CB4"/>
    <w:rsid w:val="00DA6CD6"/>
    <w:rsid w:val="00DA6D04"/>
    <w:rsid w:val="00DA6D1E"/>
    <w:rsid w:val="00DA6D46"/>
    <w:rsid w:val="00DA6D66"/>
    <w:rsid w:val="00DA6D8F"/>
    <w:rsid w:val="00DA6DB1"/>
    <w:rsid w:val="00DA6DCA"/>
    <w:rsid w:val="00DA6E27"/>
    <w:rsid w:val="00DA6E3F"/>
    <w:rsid w:val="00DA6E59"/>
    <w:rsid w:val="00DA6EA2"/>
    <w:rsid w:val="00DA6EBF"/>
    <w:rsid w:val="00DA6EDE"/>
    <w:rsid w:val="00DA6F37"/>
    <w:rsid w:val="00DA6F48"/>
    <w:rsid w:val="00DA6F76"/>
    <w:rsid w:val="00DA6FE7"/>
    <w:rsid w:val="00DA700C"/>
    <w:rsid w:val="00DA700D"/>
    <w:rsid w:val="00DA7038"/>
    <w:rsid w:val="00DA704F"/>
    <w:rsid w:val="00DA705B"/>
    <w:rsid w:val="00DA706D"/>
    <w:rsid w:val="00DA70D9"/>
    <w:rsid w:val="00DA70ED"/>
    <w:rsid w:val="00DA70FE"/>
    <w:rsid w:val="00DA712B"/>
    <w:rsid w:val="00DA712D"/>
    <w:rsid w:val="00DA7151"/>
    <w:rsid w:val="00DA7157"/>
    <w:rsid w:val="00DA71A1"/>
    <w:rsid w:val="00DA71D8"/>
    <w:rsid w:val="00DA7217"/>
    <w:rsid w:val="00DA7233"/>
    <w:rsid w:val="00DA72B4"/>
    <w:rsid w:val="00DA72CD"/>
    <w:rsid w:val="00DA72DD"/>
    <w:rsid w:val="00DA7325"/>
    <w:rsid w:val="00DA7328"/>
    <w:rsid w:val="00DA737C"/>
    <w:rsid w:val="00DA73DE"/>
    <w:rsid w:val="00DA740F"/>
    <w:rsid w:val="00DA7449"/>
    <w:rsid w:val="00DA7464"/>
    <w:rsid w:val="00DA74B8"/>
    <w:rsid w:val="00DA74C4"/>
    <w:rsid w:val="00DA7503"/>
    <w:rsid w:val="00DA752F"/>
    <w:rsid w:val="00DA7561"/>
    <w:rsid w:val="00DA75BC"/>
    <w:rsid w:val="00DA75C3"/>
    <w:rsid w:val="00DA75D6"/>
    <w:rsid w:val="00DA7609"/>
    <w:rsid w:val="00DA7644"/>
    <w:rsid w:val="00DA7662"/>
    <w:rsid w:val="00DA7690"/>
    <w:rsid w:val="00DA769C"/>
    <w:rsid w:val="00DA76CA"/>
    <w:rsid w:val="00DA76DA"/>
    <w:rsid w:val="00DA76E5"/>
    <w:rsid w:val="00DA7719"/>
    <w:rsid w:val="00DA7768"/>
    <w:rsid w:val="00DA7785"/>
    <w:rsid w:val="00DA7801"/>
    <w:rsid w:val="00DA781E"/>
    <w:rsid w:val="00DA7834"/>
    <w:rsid w:val="00DA783C"/>
    <w:rsid w:val="00DA7874"/>
    <w:rsid w:val="00DA788A"/>
    <w:rsid w:val="00DA78C1"/>
    <w:rsid w:val="00DA78CD"/>
    <w:rsid w:val="00DA78D4"/>
    <w:rsid w:val="00DA791E"/>
    <w:rsid w:val="00DA7946"/>
    <w:rsid w:val="00DA799A"/>
    <w:rsid w:val="00DA79AD"/>
    <w:rsid w:val="00DA79B0"/>
    <w:rsid w:val="00DA79F0"/>
    <w:rsid w:val="00DA79FC"/>
    <w:rsid w:val="00DA7A2E"/>
    <w:rsid w:val="00DA7A4C"/>
    <w:rsid w:val="00DA7A4E"/>
    <w:rsid w:val="00DA7B1F"/>
    <w:rsid w:val="00DA7B3D"/>
    <w:rsid w:val="00DA7BA3"/>
    <w:rsid w:val="00DA7BB3"/>
    <w:rsid w:val="00DA7C09"/>
    <w:rsid w:val="00DA7C34"/>
    <w:rsid w:val="00DA7C43"/>
    <w:rsid w:val="00DA7C4A"/>
    <w:rsid w:val="00DA7C6E"/>
    <w:rsid w:val="00DA7CB4"/>
    <w:rsid w:val="00DA7CBF"/>
    <w:rsid w:val="00DA7D14"/>
    <w:rsid w:val="00DA7D4E"/>
    <w:rsid w:val="00DA7D65"/>
    <w:rsid w:val="00DA7D93"/>
    <w:rsid w:val="00DA7DC2"/>
    <w:rsid w:val="00DA7DF9"/>
    <w:rsid w:val="00DA7E0F"/>
    <w:rsid w:val="00DA7E24"/>
    <w:rsid w:val="00DA7E67"/>
    <w:rsid w:val="00DA7E76"/>
    <w:rsid w:val="00DA7E7B"/>
    <w:rsid w:val="00DA7E80"/>
    <w:rsid w:val="00DA7EBA"/>
    <w:rsid w:val="00DA7EF8"/>
    <w:rsid w:val="00DA7F05"/>
    <w:rsid w:val="00DA7F10"/>
    <w:rsid w:val="00DA7FAF"/>
    <w:rsid w:val="00DA7FBA"/>
    <w:rsid w:val="00DA7FFA"/>
    <w:rsid w:val="00DB0016"/>
    <w:rsid w:val="00DB005A"/>
    <w:rsid w:val="00DB007E"/>
    <w:rsid w:val="00DB0088"/>
    <w:rsid w:val="00DB00ED"/>
    <w:rsid w:val="00DB00F7"/>
    <w:rsid w:val="00DB0154"/>
    <w:rsid w:val="00DB0174"/>
    <w:rsid w:val="00DB0177"/>
    <w:rsid w:val="00DB0193"/>
    <w:rsid w:val="00DB0199"/>
    <w:rsid w:val="00DB01AF"/>
    <w:rsid w:val="00DB01CE"/>
    <w:rsid w:val="00DB0230"/>
    <w:rsid w:val="00DB026D"/>
    <w:rsid w:val="00DB0271"/>
    <w:rsid w:val="00DB0278"/>
    <w:rsid w:val="00DB028A"/>
    <w:rsid w:val="00DB02DB"/>
    <w:rsid w:val="00DB02F1"/>
    <w:rsid w:val="00DB02FC"/>
    <w:rsid w:val="00DB0309"/>
    <w:rsid w:val="00DB031C"/>
    <w:rsid w:val="00DB033E"/>
    <w:rsid w:val="00DB0345"/>
    <w:rsid w:val="00DB03C5"/>
    <w:rsid w:val="00DB03CB"/>
    <w:rsid w:val="00DB03EA"/>
    <w:rsid w:val="00DB03FC"/>
    <w:rsid w:val="00DB040B"/>
    <w:rsid w:val="00DB04C1"/>
    <w:rsid w:val="00DB04CB"/>
    <w:rsid w:val="00DB04D5"/>
    <w:rsid w:val="00DB0513"/>
    <w:rsid w:val="00DB0570"/>
    <w:rsid w:val="00DB059B"/>
    <w:rsid w:val="00DB05AE"/>
    <w:rsid w:val="00DB05CF"/>
    <w:rsid w:val="00DB063B"/>
    <w:rsid w:val="00DB0659"/>
    <w:rsid w:val="00DB0676"/>
    <w:rsid w:val="00DB070A"/>
    <w:rsid w:val="00DB072A"/>
    <w:rsid w:val="00DB0731"/>
    <w:rsid w:val="00DB078C"/>
    <w:rsid w:val="00DB07C4"/>
    <w:rsid w:val="00DB07D6"/>
    <w:rsid w:val="00DB07F6"/>
    <w:rsid w:val="00DB080B"/>
    <w:rsid w:val="00DB0877"/>
    <w:rsid w:val="00DB087D"/>
    <w:rsid w:val="00DB08CF"/>
    <w:rsid w:val="00DB08EA"/>
    <w:rsid w:val="00DB09A9"/>
    <w:rsid w:val="00DB09AA"/>
    <w:rsid w:val="00DB09F5"/>
    <w:rsid w:val="00DB09F9"/>
    <w:rsid w:val="00DB0A53"/>
    <w:rsid w:val="00DB0A98"/>
    <w:rsid w:val="00DB0A9F"/>
    <w:rsid w:val="00DB0AB1"/>
    <w:rsid w:val="00DB0ACA"/>
    <w:rsid w:val="00DB0AE0"/>
    <w:rsid w:val="00DB0B11"/>
    <w:rsid w:val="00DB0B15"/>
    <w:rsid w:val="00DB0B57"/>
    <w:rsid w:val="00DB0BB0"/>
    <w:rsid w:val="00DB0BD1"/>
    <w:rsid w:val="00DB0BDA"/>
    <w:rsid w:val="00DB0BDE"/>
    <w:rsid w:val="00DB0BF8"/>
    <w:rsid w:val="00DB0C0C"/>
    <w:rsid w:val="00DB0C0E"/>
    <w:rsid w:val="00DB0C21"/>
    <w:rsid w:val="00DB0C70"/>
    <w:rsid w:val="00DB0C8D"/>
    <w:rsid w:val="00DB0C92"/>
    <w:rsid w:val="00DB0C94"/>
    <w:rsid w:val="00DB0C9C"/>
    <w:rsid w:val="00DB0D21"/>
    <w:rsid w:val="00DB0D3C"/>
    <w:rsid w:val="00DB0D57"/>
    <w:rsid w:val="00DB0D86"/>
    <w:rsid w:val="00DB0D91"/>
    <w:rsid w:val="00DB0DA6"/>
    <w:rsid w:val="00DB0DCB"/>
    <w:rsid w:val="00DB0DE1"/>
    <w:rsid w:val="00DB0DEF"/>
    <w:rsid w:val="00DB0DF0"/>
    <w:rsid w:val="00DB0E2A"/>
    <w:rsid w:val="00DB0E5D"/>
    <w:rsid w:val="00DB0EA8"/>
    <w:rsid w:val="00DB0EC5"/>
    <w:rsid w:val="00DB0EDC"/>
    <w:rsid w:val="00DB0EDD"/>
    <w:rsid w:val="00DB0EDF"/>
    <w:rsid w:val="00DB0EEB"/>
    <w:rsid w:val="00DB0F1A"/>
    <w:rsid w:val="00DB0F43"/>
    <w:rsid w:val="00DB0F47"/>
    <w:rsid w:val="00DB0F59"/>
    <w:rsid w:val="00DB0F5F"/>
    <w:rsid w:val="00DB0F82"/>
    <w:rsid w:val="00DB0F8A"/>
    <w:rsid w:val="00DB0FA9"/>
    <w:rsid w:val="00DB0FAE"/>
    <w:rsid w:val="00DB0FC9"/>
    <w:rsid w:val="00DB0FE5"/>
    <w:rsid w:val="00DB1002"/>
    <w:rsid w:val="00DB1020"/>
    <w:rsid w:val="00DB1025"/>
    <w:rsid w:val="00DB1038"/>
    <w:rsid w:val="00DB1044"/>
    <w:rsid w:val="00DB1048"/>
    <w:rsid w:val="00DB1050"/>
    <w:rsid w:val="00DB1053"/>
    <w:rsid w:val="00DB1075"/>
    <w:rsid w:val="00DB107E"/>
    <w:rsid w:val="00DB10F1"/>
    <w:rsid w:val="00DB1112"/>
    <w:rsid w:val="00DB1160"/>
    <w:rsid w:val="00DB1165"/>
    <w:rsid w:val="00DB1166"/>
    <w:rsid w:val="00DB11AD"/>
    <w:rsid w:val="00DB11C8"/>
    <w:rsid w:val="00DB11D8"/>
    <w:rsid w:val="00DB11DC"/>
    <w:rsid w:val="00DB11E8"/>
    <w:rsid w:val="00DB120E"/>
    <w:rsid w:val="00DB1237"/>
    <w:rsid w:val="00DB1280"/>
    <w:rsid w:val="00DB1284"/>
    <w:rsid w:val="00DB12ED"/>
    <w:rsid w:val="00DB12FD"/>
    <w:rsid w:val="00DB1312"/>
    <w:rsid w:val="00DB131A"/>
    <w:rsid w:val="00DB1333"/>
    <w:rsid w:val="00DB137C"/>
    <w:rsid w:val="00DB1393"/>
    <w:rsid w:val="00DB13BA"/>
    <w:rsid w:val="00DB13C1"/>
    <w:rsid w:val="00DB1400"/>
    <w:rsid w:val="00DB142E"/>
    <w:rsid w:val="00DB1433"/>
    <w:rsid w:val="00DB1450"/>
    <w:rsid w:val="00DB1455"/>
    <w:rsid w:val="00DB149C"/>
    <w:rsid w:val="00DB14A4"/>
    <w:rsid w:val="00DB1566"/>
    <w:rsid w:val="00DB159F"/>
    <w:rsid w:val="00DB15D0"/>
    <w:rsid w:val="00DB15D8"/>
    <w:rsid w:val="00DB15E6"/>
    <w:rsid w:val="00DB1664"/>
    <w:rsid w:val="00DB166F"/>
    <w:rsid w:val="00DB1678"/>
    <w:rsid w:val="00DB168B"/>
    <w:rsid w:val="00DB16B2"/>
    <w:rsid w:val="00DB16BE"/>
    <w:rsid w:val="00DB16F1"/>
    <w:rsid w:val="00DB1701"/>
    <w:rsid w:val="00DB1710"/>
    <w:rsid w:val="00DB1789"/>
    <w:rsid w:val="00DB17CE"/>
    <w:rsid w:val="00DB17FA"/>
    <w:rsid w:val="00DB1818"/>
    <w:rsid w:val="00DB1877"/>
    <w:rsid w:val="00DB1884"/>
    <w:rsid w:val="00DB188A"/>
    <w:rsid w:val="00DB189D"/>
    <w:rsid w:val="00DB18DB"/>
    <w:rsid w:val="00DB18FE"/>
    <w:rsid w:val="00DB1907"/>
    <w:rsid w:val="00DB190C"/>
    <w:rsid w:val="00DB1955"/>
    <w:rsid w:val="00DB1962"/>
    <w:rsid w:val="00DB196C"/>
    <w:rsid w:val="00DB198D"/>
    <w:rsid w:val="00DB19C9"/>
    <w:rsid w:val="00DB1A24"/>
    <w:rsid w:val="00DB1A5B"/>
    <w:rsid w:val="00DB1A8A"/>
    <w:rsid w:val="00DB1A8F"/>
    <w:rsid w:val="00DB1AA9"/>
    <w:rsid w:val="00DB1AAF"/>
    <w:rsid w:val="00DB1B1A"/>
    <w:rsid w:val="00DB1B38"/>
    <w:rsid w:val="00DB1B67"/>
    <w:rsid w:val="00DB1BDC"/>
    <w:rsid w:val="00DB1BE2"/>
    <w:rsid w:val="00DB1C30"/>
    <w:rsid w:val="00DB1C38"/>
    <w:rsid w:val="00DB1C4D"/>
    <w:rsid w:val="00DB1C6D"/>
    <w:rsid w:val="00DB1C75"/>
    <w:rsid w:val="00DB1CAC"/>
    <w:rsid w:val="00DB1CDD"/>
    <w:rsid w:val="00DB1CE4"/>
    <w:rsid w:val="00DB1D09"/>
    <w:rsid w:val="00DB1DCF"/>
    <w:rsid w:val="00DB1DF4"/>
    <w:rsid w:val="00DB1E1E"/>
    <w:rsid w:val="00DB1E2C"/>
    <w:rsid w:val="00DB1E99"/>
    <w:rsid w:val="00DB1EF2"/>
    <w:rsid w:val="00DB1F01"/>
    <w:rsid w:val="00DB1F6D"/>
    <w:rsid w:val="00DB1FA3"/>
    <w:rsid w:val="00DB2011"/>
    <w:rsid w:val="00DB2013"/>
    <w:rsid w:val="00DB2047"/>
    <w:rsid w:val="00DB2052"/>
    <w:rsid w:val="00DB2056"/>
    <w:rsid w:val="00DB2058"/>
    <w:rsid w:val="00DB2068"/>
    <w:rsid w:val="00DB20B9"/>
    <w:rsid w:val="00DB20BC"/>
    <w:rsid w:val="00DB20FE"/>
    <w:rsid w:val="00DB2176"/>
    <w:rsid w:val="00DB21A5"/>
    <w:rsid w:val="00DB21B0"/>
    <w:rsid w:val="00DB21C1"/>
    <w:rsid w:val="00DB221E"/>
    <w:rsid w:val="00DB2260"/>
    <w:rsid w:val="00DB2297"/>
    <w:rsid w:val="00DB22B8"/>
    <w:rsid w:val="00DB22E6"/>
    <w:rsid w:val="00DB22F0"/>
    <w:rsid w:val="00DB22FB"/>
    <w:rsid w:val="00DB2315"/>
    <w:rsid w:val="00DB2338"/>
    <w:rsid w:val="00DB236B"/>
    <w:rsid w:val="00DB23B9"/>
    <w:rsid w:val="00DB23C6"/>
    <w:rsid w:val="00DB240C"/>
    <w:rsid w:val="00DB2454"/>
    <w:rsid w:val="00DB248A"/>
    <w:rsid w:val="00DB255F"/>
    <w:rsid w:val="00DB25C1"/>
    <w:rsid w:val="00DB25C7"/>
    <w:rsid w:val="00DB25F6"/>
    <w:rsid w:val="00DB2614"/>
    <w:rsid w:val="00DB2646"/>
    <w:rsid w:val="00DB265A"/>
    <w:rsid w:val="00DB26B5"/>
    <w:rsid w:val="00DB26CA"/>
    <w:rsid w:val="00DB26D2"/>
    <w:rsid w:val="00DB26E1"/>
    <w:rsid w:val="00DB2711"/>
    <w:rsid w:val="00DB2716"/>
    <w:rsid w:val="00DB2730"/>
    <w:rsid w:val="00DB2741"/>
    <w:rsid w:val="00DB277E"/>
    <w:rsid w:val="00DB2788"/>
    <w:rsid w:val="00DB27BA"/>
    <w:rsid w:val="00DB27C0"/>
    <w:rsid w:val="00DB27C5"/>
    <w:rsid w:val="00DB27D8"/>
    <w:rsid w:val="00DB283E"/>
    <w:rsid w:val="00DB2879"/>
    <w:rsid w:val="00DB2882"/>
    <w:rsid w:val="00DB28B9"/>
    <w:rsid w:val="00DB2909"/>
    <w:rsid w:val="00DB291A"/>
    <w:rsid w:val="00DB2937"/>
    <w:rsid w:val="00DB293F"/>
    <w:rsid w:val="00DB294A"/>
    <w:rsid w:val="00DB29F5"/>
    <w:rsid w:val="00DB2A12"/>
    <w:rsid w:val="00DB2A1C"/>
    <w:rsid w:val="00DB2A21"/>
    <w:rsid w:val="00DB2A38"/>
    <w:rsid w:val="00DB2A48"/>
    <w:rsid w:val="00DB2A63"/>
    <w:rsid w:val="00DB2A96"/>
    <w:rsid w:val="00DB2AC5"/>
    <w:rsid w:val="00DB2ADF"/>
    <w:rsid w:val="00DB2B0D"/>
    <w:rsid w:val="00DB2B19"/>
    <w:rsid w:val="00DB2B4E"/>
    <w:rsid w:val="00DB2B66"/>
    <w:rsid w:val="00DB2B95"/>
    <w:rsid w:val="00DB2BA9"/>
    <w:rsid w:val="00DB2BC8"/>
    <w:rsid w:val="00DB2BC9"/>
    <w:rsid w:val="00DB2BCB"/>
    <w:rsid w:val="00DB2C0C"/>
    <w:rsid w:val="00DB2C50"/>
    <w:rsid w:val="00DB2C5B"/>
    <w:rsid w:val="00DB2C62"/>
    <w:rsid w:val="00DB2C92"/>
    <w:rsid w:val="00DB2CA0"/>
    <w:rsid w:val="00DB2CCC"/>
    <w:rsid w:val="00DB2CED"/>
    <w:rsid w:val="00DB2CF4"/>
    <w:rsid w:val="00DB2D06"/>
    <w:rsid w:val="00DB2D20"/>
    <w:rsid w:val="00DB2D23"/>
    <w:rsid w:val="00DB2D50"/>
    <w:rsid w:val="00DB2D91"/>
    <w:rsid w:val="00DB2DDD"/>
    <w:rsid w:val="00DB2E25"/>
    <w:rsid w:val="00DB2E43"/>
    <w:rsid w:val="00DB2E4B"/>
    <w:rsid w:val="00DB2E63"/>
    <w:rsid w:val="00DB2E7C"/>
    <w:rsid w:val="00DB2F1D"/>
    <w:rsid w:val="00DB2F46"/>
    <w:rsid w:val="00DB2F6C"/>
    <w:rsid w:val="00DB2F75"/>
    <w:rsid w:val="00DB2FA9"/>
    <w:rsid w:val="00DB2FC4"/>
    <w:rsid w:val="00DB2FD1"/>
    <w:rsid w:val="00DB2FD6"/>
    <w:rsid w:val="00DB3049"/>
    <w:rsid w:val="00DB304A"/>
    <w:rsid w:val="00DB3066"/>
    <w:rsid w:val="00DB3076"/>
    <w:rsid w:val="00DB30B0"/>
    <w:rsid w:val="00DB30C1"/>
    <w:rsid w:val="00DB30C3"/>
    <w:rsid w:val="00DB3135"/>
    <w:rsid w:val="00DB317A"/>
    <w:rsid w:val="00DB31B3"/>
    <w:rsid w:val="00DB3208"/>
    <w:rsid w:val="00DB3255"/>
    <w:rsid w:val="00DB3288"/>
    <w:rsid w:val="00DB3293"/>
    <w:rsid w:val="00DB32BC"/>
    <w:rsid w:val="00DB32BE"/>
    <w:rsid w:val="00DB32C1"/>
    <w:rsid w:val="00DB3306"/>
    <w:rsid w:val="00DB3347"/>
    <w:rsid w:val="00DB335D"/>
    <w:rsid w:val="00DB3361"/>
    <w:rsid w:val="00DB3371"/>
    <w:rsid w:val="00DB338B"/>
    <w:rsid w:val="00DB3393"/>
    <w:rsid w:val="00DB33AC"/>
    <w:rsid w:val="00DB33C1"/>
    <w:rsid w:val="00DB3402"/>
    <w:rsid w:val="00DB340E"/>
    <w:rsid w:val="00DB341A"/>
    <w:rsid w:val="00DB3464"/>
    <w:rsid w:val="00DB349C"/>
    <w:rsid w:val="00DB34A0"/>
    <w:rsid w:val="00DB34A3"/>
    <w:rsid w:val="00DB34E2"/>
    <w:rsid w:val="00DB3567"/>
    <w:rsid w:val="00DB357C"/>
    <w:rsid w:val="00DB357F"/>
    <w:rsid w:val="00DB3595"/>
    <w:rsid w:val="00DB35BA"/>
    <w:rsid w:val="00DB35C2"/>
    <w:rsid w:val="00DB35DE"/>
    <w:rsid w:val="00DB360E"/>
    <w:rsid w:val="00DB36AB"/>
    <w:rsid w:val="00DB36CD"/>
    <w:rsid w:val="00DB3717"/>
    <w:rsid w:val="00DB375D"/>
    <w:rsid w:val="00DB375E"/>
    <w:rsid w:val="00DB37A2"/>
    <w:rsid w:val="00DB37DA"/>
    <w:rsid w:val="00DB3808"/>
    <w:rsid w:val="00DB381C"/>
    <w:rsid w:val="00DB3849"/>
    <w:rsid w:val="00DB3890"/>
    <w:rsid w:val="00DB38EA"/>
    <w:rsid w:val="00DB38EF"/>
    <w:rsid w:val="00DB390E"/>
    <w:rsid w:val="00DB393A"/>
    <w:rsid w:val="00DB39BE"/>
    <w:rsid w:val="00DB39D3"/>
    <w:rsid w:val="00DB39DD"/>
    <w:rsid w:val="00DB39ED"/>
    <w:rsid w:val="00DB39EE"/>
    <w:rsid w:val="00DB39FB"/>
    <w:rsid w:val="00DB3A71"/>
    <w:rsid w:val="00DB3A77"/>
    <w:rsid w:val="00DB3A78"/>
    <w:rsid w:val="00DB3AA1"/>
    <w:rsid w:val="00DB3AA3"/>
    <w:rsid w:val="00DB3AAF"/>
    <w:rsid w:val="00DB3AB4"/>
    <w:rsid w:val="00DB3AB5"/>
    <w:rsid w:val="00DB3AF5"/>
    <w:rsid w:val="00DB3B1B"/>
    <w:rsid w:val="00DB3B2B"/>
    <w:rsid w:val="00DB3B47"/>
    <w:rsid w:val="00DB3B93"/>
    <w:rsid w:val="00DB3B94"/>
    <w:rsid w:val="00DB3B9D"/>
    <w:rsid w:val="00DB3BC8"/>
    <w:rsid w:val="00DB3C31"/>
    <w:rsid w:val="00DB3C3D"/>
    <w:rsid w:val="00DB3C71"/>
    <w:rsid w:val="00DB3C8A"/>
    <w:rsid w:val="00DB3CA9"/>
    <w:rsid w:val="00DB3CB7"/>
    <w:rsid w:val="00DB3CCD"/>
    <w:rsid w:val="00DB3CDC"/>
    <w:rsid w:val="00DB3D0C"/>
    <w:rsid w:val="00DB3D5A"/>
    <w:rsid w:val="00DB3D5E"/>
    <w:rsid w:val="00DB3D88"/>
    <w:rsid w:val="00DB3D91"/>
    <w:rsid w:val="00DB3D92"/>
    <w:rsid w:val="00DB3DA5"/>
    <w:rsid w:val="00DB3DD2"/>
    <w:rsid w:val="00DB3E10"/>
    <w:rsid w:val="00DB3E21"/>
    <w:rsid w:val="00DB3E3F"/>
    <w:rsid w:val="00DB3E64"/>
    <w:rsid w:val="00DB3E98"/>
    <w:rsid w:val="00DB3EC7"/>
    <w:rsid w:val="00DB3EE7"/>
    <w:rsid w:val="00DB3F1A"/>
    <w:rsid w:val="00DB3F65"/>
    <w:rsid w:val="00DB3F74"/>
    <w:rsid w:val="00DB3F75"/>
    <w:rsid w:val="00DB3FCE"/>
    <w:rsid w:val="00DB3FD6"/>
    <w:rsid w:val="00DB4046"/>
    <w:rsid w:val="00DB405B"/>
    <w:rsid w:val="00DB407B"/>
    <w:rsid w:val="00DB40B9"/>
    <w:rsid w:val="00DB4129"/>
    <w:rsid w:val="00DB412D"/>
    <w:rsid w:val="00DB4138"/>
    <w:rsid w:val="00DB415C"/>
    <w:rsid w:val="00DB41AC"/>
    <w:rsid w:val="00DB41AD"/>
    <w:rsid w:val="00DB41CA"/>
    <w:rsid w:val="00DB41F9"/>
    <w:rsid w:val="00DB4261"/>
    <w:rsid w:val="00DB4268"/>
    <w:rsid w:val="00DB426A"/>
    <w:rsid w:val="00DB4277"/>
    <w:rsid w:val="00DB42CB"/>
    <w:rsid w:val="00DB42D7"/>
    <w:rsid w:val="00DB4304"/>
    <w:rsid w:val="00DB4307"/>
    <w:rsid w:val="00DB4391"/>
    <w:rsid w:val="00DB4392"/>
    <w:rsid w:val="00DB441C"/>
    <w:rsid w:val="00DB4475"/>
    <w:rsid w:val="00DB44BE"/>
    <w:rsid w:val="00DB44ED"/>
    <w:rsid w:val="00DB44FE"/>
    <w:rsid w:val="00DB4505"/>
    <w:rsid w:val="00DB4521"/>
    <w:rsid w:val="00DB452F"/>
    <w:rsid w:val="00DB4535"/>
    <w:rsid w:val="00DB4543"/>
    <w:rsid w:val="00DB4571"/>
    <w:rsid w:val="00DB4590"/>
    <w:rsid w:val="00DB459C"/>
    <w:rsid w:val="00DB45CF"/>
    <w:rsid w:val="00DB46AD"/>
    <w:rsid w:val="00DB46EB"/>
    <w:rsid w:val="00DB46F2"/>
    <w:rsid w:val="00DB4733"/>
    <w:rsid w:val="00DB4738"/>
    <w:rsid w:val="00DB4761"/>
    <w:rsid w:val="00DB4769"/>
    <w:rsid w:val="00DB476F"/>
    <w:rsid w:val="00DB479B"/>
    <w:rsid w:val="00DB47ED"/>
    <w:rsid w:val="00DB47FC"/>
    <w:rsid w:val="00DB481D"/>
    <w:rsid w:val="00DB4838"/>
    <w:rsid w:val="00DB483B"/>
    <w:rsid w:val="00DB485B"/>
    <w:rsid w:val="00DB4888"/>
    <w:rsid w:val="00DB4894"/>
    <w:rsid w:val="00DB48D2"/>
    <w:rsid w:val="00DB48DC"/>
    <w:rsid w:val="00DB496B"/>
    <w:rsid w:val="00DB4973"/>
    <w:rsid w:val="00DB499B"/>
    <w:rsid w:val="00DB49BD"/>
    <w:rsid w:val="00DB4A1F"/>
    <w:rsid w:val="00DB4A20"/>
    <w:rsid w:val="00DB4A3A"/>
    <w:rsid w:val="00DB4A49"/>
    <w:rsid w:val="00DB4A50"/>
    <w:rsid w:val="00DB4AB2"/>
    <w:rsid w:val="00DB4AD9"/>
    <w:rsid w:val="00DB4AE0"/>
    <w:rsid w:val="00DB4B10"/>
    <w:rsid w:val="00DB4B7C"/>
    <w:rsid w:val="00DB4BB0"/>
    <w:rsid w:val="00DB4BDA"/>
    <w:rsid w:val="00DB4BE8"/>
    <w:rsid w:val="00DB4C42"/>
    <w:rsid w:val="00DB4C5F"/>
    <w:rsid w:val="00DB4C8E"/>
    <w:rsid w:val="00DB4CA5"/>
    <w:rsid w:val="00DB4CC6"/>
    <w:rsid w:val="00DB4CC9"/>
    <w:rsid w:val="00DB4D16"/>
    <w:rsid w:val="00DB4D1C"/>
    <w:rsid w:val="00DB4D3C"/>
    <w:rsid w:val="00DB4D58"/>
    <w:rsid w:val="00DB4D66"/>
    <w:rsid w:val="00DB4D72"/>
    <w:rsid w:val="00DB4D7E"/>
    <w:rsid w:val="00DB4D83"/>
    <w:rsid w:val="00DB4D86"/>
    <w:rsid w:val="00DB4D8F"/>
    <w:rsid w:val="00DB4D9E"/>
    <w:rsid w:val="00DB4E0D"/>
    <w:rsid w:val="00DB4E41"/>
    <w:rsid w:val="00DB4E58"/>
    <w:rsid w:val="00DB4E95"/>
    <w:rsid w:val="00DB4EB1"/>
    <w:rsid w:val="00DB4EBD"/>
    <w:rsid w:val="00DB4F0D"/>
    <w:rsid w:val="00DB4F32"/>
    <w:rsid w:val="00DB4F4C"/>
    <w:rsid w:val="00DB4F58"/>
    <w:rsid w:val="00DB4FB7"/>
    <w:rsid w:val="00DB4FE2"/>
    <w:rsid w:val="00DB4FF4"/>
    <w:rsid w:val="00DB500B"/>
    <w:rsid w:val="00DB5045"/>
    <w:rsid w:val="00DB5080"/>
    <w:rsid w:val="00DB508F"/>
    <w:rsid w:val="00DB5092"/>
    <w:rsid w:val="00DB50AB"/>
    <w:rsid w:val="00DB50C0"/>
    <w:rsid w:val="00DB50C1"/>
    <w:rsid w:val="00DB50E7"/>
    <w:rsid w:val="00DB5120"/>
    <w:rsid w:val="00DB512A"/>
    <w:rsid w:val="00DB513B"/>
    <w:rsid w:val="00DB5140"/>
    <w:rsid w:val="00DB519D"/>
    <w:rsid w:val="00DB51A9"/>
    <w:rsid w:val="00DB51AA"/>
    <w:rsid w:val="00DB51B5"/>
    <w:rsid w:val="00DB51C6"/>
    <w:rsid w:val="00DB5209"/>
    <w:rsid w:val="00DB5229"/>
    <w:rsid w:val="00DB52BA"/>
    <w:rsid w:val="00DB52CD"/>
    <w:rsid w:val="00DB5371"/>
    <w:rsid w:val="00DB53CC"/>
    <w:rsid w:val="00DB53EA"/>
    <w:rsid w:val="00DB53ED"/>
    <w:rsid w:val="00DB53FB"/>
    <w:rsid w:val="00DB53FC"/>
    <w:rsid w:val="00DB5445"/>
    <w:rsid w:val="00DB5478"/>
    <w:rsid w:val="00DB5481"/>
    <w:rsid w:val="00DB548A"/>
    <w:rsid w:val="00DB549A"/>
    <w:rsid w:val="00DB54D1"/>
    <w:rsid w:val="00DB5534"/>
    <w:rsid w:val="00DB5535"/>
    <w:rsid w:val="00DB5541"/>
    <w:rsid w:val="00DB5599"/>
    <w:rsid w:val="00DB55BA"/>
    <w:rsid w:val="00DB55D0"/>
    <w:rsid w:val="00DB5653"/>
    <w:rsid w:val="00DB56CB"/>
    <w:rsid w:val="00DB56E9"/>
    <w:rsid w:val="00DB5705"/>
    <w:rsid w:val="00DB572E"/>
    <w:rsid w:val="00DB575B"/>
    <w:rsid w:val="00DB5764"/>
    <w:rsid w:val="00DB5778"/>
    <w:rsid w:val="00DB578B"/>
    <w:rsid w:val="00DB57A8"/>
    <w:rsid w:val="00DB57B0"/>
    <w:rsid w:val="00DB57CC"/>
    <w:rsid w:val="00DB57D6"/>
    <w:rsid w:val="00DB57F3"/>
    <w:rsid w:val="00DB57F6"/>
    <w:rsid w:val="00DB580E"/>
    <w:rsid w:val="00DB5828"/>
    <w:rsid w:val="00DB5868"/>
    <w:rsid w:val="00DB5883"/>
    <w:rsid w:val="00DB589C"/>
    <w:rsid w:val="00DB58C1"/>
    <w:rsid w:val="00DB58EA"/>
    <w:rsid w:val="00DB5927"/>
    <w:rsid w:val="00DB592A"/>
    <w:rsid w:val="00DB5940"/>
    <w:rsid w:val="00DB596C"/>
    <w:rsid w:val="00DB5993"/>
    <w:rsid w:val="00DB59F1"/>
    <w:rsid w:val="00DB59F4"/>
    <w:rsid w:val="00DB59FA"/>
    <w:rsid w:val="00DB5A00"/>
    <w:rsid w:val="00DB5A0A"/>
    <w:rsid w:val="00DB5A1B"/>
    <w:rsid w:val="00DB5A21"/>
    <w:rsid w:val="00DB5AB1"/>
    <w:rsid w:val="00DB5AFD"/>
    <w:rsid w:val="00DB5B8E"/>
    <w:rsid w:val="00DB5BB7"/>
    <w:rsid w:val="00DB5BC5"/>
    <w:rsid w:val="00DB5BC8"/>
    <w:rsid w:val="00DB5BFE"/>
    <w:rsid w:val="00DB5C50"/>
    <w:rsid w:val="00DB5C5B"/>
    <w:rsid w:val="00DB5C96"/>
    <w:rsid w:val="00DB5CA8"/>
    <w:rsid w:val="00DB5CBA"/>
    <w:rsid w:val="00DB5CC7"/>
    <w:rsid w:val="00DB5D0A"/>
    <w:rsid w:val="00DB5D2F"/>
    <w:rsid w:val="00DB5D44"/>
    <w:rsid w:val="00DB5D87"/>
    <w:rsid w:val="00DB5D9D"/>
    <w:rsid w:val="00DB5DD1"/>
    <w:rsid w:val="00DB5DDA"/>
    <w:rsid w:val="00DB5DED"/>
    <w:rsid w:val="00DB5E53"/>
    <w:rsid w:val="00DB5E71"/>
    <w:rsid w:val="00DB5E7D"/>
    <w:rsid w:val="00DB5E81"/>
    <w:rsid w:val="00DB5F31"/>
    <w:rsid w:val="00DB5F8B"/>
    <w:rsid w:val="00DB5FEA"/>
    <w:rsid w:val="00DB5FED"/>
    <w:rsid w:val="00DB5FF8"/>
    <w:rsid w:val="00DB6000"/>
    <w:rsid w:val="00DB6024"/>
    <w:rsid w:val="00DB6025"/>
    <w:rsid w:val="00DB602A"/>
    <w:rsid w:val="00DB6060"/>
    <w:rsid w:val="00DB6074"/>
    <w:rsid w:val="00DB6116"/>
    <w:rsid w:val="00DB6163"/>
    <w:rsid w:val="00DB61B0"/>
    <w:rsid w:val="00DB61B6"/>
    <w:rsid w:val="00DB61C0"/>
    <w:rsid w:val="00DB61D2"/>
    <w:rsid w:val="00DB61E0"/>
    <w:rsid w:val="00DB61F5"/>
    <w:rsid w:val="00DB6276"/>
    <w:rsid w:val="00DB6284"/>
    <w:rsid w:val="00DB62B1"/>
    <w:rsid w:val="00DB62BF"/>
    <w:rsid w:val="00DB62DA"/>
    <w:rsid w:val="00DB6317"/>
    <w:rsid w:val="00DB631C"/>
    <w:rsid w:val="00DB6325"/>
    <w:rsid w:val="00DB636C"/>
    <w:rsid w:val="00DB6384"/>
    <w:rsid w:val="00DB639D"/>
    <w:rsid w:val="00DB63B5"/>
    <w:rsid w:val="00DB63BE"/>
    <w:rsid w:val="00DB6407"/>
    <w:rsid w:val="00DB648C"/>
    <w:rsid w:val="00DB649B"/>
    <w:rsid w:val="00DB649F"/>
    <w:rsid w:val="00DB64BB"/>
    <w:rsid w:val="00DB64F8"/>
    <w:rsid w:val="00DB651D"/>
    <w:rsid w:val="00DB6570"/>
    <w:rsid w:val="00DB6574"/>
    <w:rsid w:val="00DB65A4"/>
    <w:rsid w:val="00DB65A5"/>
    <w:rsid w:val="00DB65AD"/>
    <w:rsid w:val="00DB65B1"/>
    <w:rsid w:val="00DB65E9"/>
    <w:rsid w:val="00DB661E"/>
    <w:rsid w:val="00DB6631"/>
    <w:rsid w:val="00DB663D"/>
    <w:rsid w:val="00DB6664"/>
    <w:rsid w:val="00DB666E"/>
    <w:rsid w:val="00DB668B"/>
    <w:rsid w:val="00DB6698"/>
    <w:rsid w:val="00DB66B4"/>
    <w:rsid w:val="00DB66C2"/>
    <w:rsid w:val="00DB670B"/>
    <w:rsid w:val="00DB673A"/>
    <w:rsid w:val="00DB673B"/>
    <w:rsid w:val="00DB6745"/>
    <w:rsid w:val="00DB6765"/>
    <w:rsid w:val="00DB6772"/>
    <w:rsid w:val="00DB6785"/>
    <w:rsid w:val="00DB679B"/>
    <w:rsid w:val="00DB67A5"/>
    <w:rsid w:val="00DB67F2"/>
    <w:rsid w:val="00DB680E"/>
    <w:rsid w:val="00DB6840"/>
    <w:rsid w:val="00DB688E"/>
    <w:rsid w:val="00DB68AA"/>
    <w:rsid w:val="00DB68C6"/>
    <w:rsid w:val="00DB68C8"/>
    <w:rsid w:val="00DB68E2"/>
    <w:rsid w:val="00DB6949"/>
    <w:rsid w:val="00DB69A8"/>
    <w:rsid w:val="00DB69AF"/>
    <w:rsid w:val="00DB69B9"/>
    <w:rsid w:val="00DB69C3"/>
    <w:rsid w:val="00DB6A02"/>
    <w:rsid w:val="00DB6A04"/>
    <w:rsid w:val="00DB6A38"/>
    <w:rsid w:val="00DB6AAC"/>
    <w:rsid w:val="00DB6ADF"/>
    <w:rsid w:val="00DB6B31"/>
    <w:rsid w:val="00DB6B36"/>
    <w:rsid w:val="00DB6B4D"/>
    <w:rsid w:val="00DB6BEE"/>
    <w:rsid w:val="00DB6BFA"/>
    <w:rsid w:val="00DB6C1B"/>
    <w:rsid w:val="00DB6C4C"/>
    <w:rsid w:val="00DB6C98"/>
    <w:rsid w:val="00DB6CD4"/>
    <w:rsid w:val="00DB6CE3"/>
    <w:rsid w:val="00DB6D5D"/>
    <w:rsid w:val="00DB6D77"/>
    <w:rsid w:val="00DB6DC4"/>
    <w:rsid w:val="00DB6E41"/>
    <w:rsid w:val="00DB6E92"/>
    <w:rsid w:val="00DB6EFC"/>
    <w:rsid w:val="00DB6F00"/>
    <w:rsid w:val="00DB6F03"/>
    <w:rsid w:val="00DB6F46"/>
    <w:rsid w:val="00DB6FB9"/>
    <w:rsid w:val="00DB6FC9"/>
    <w:rsid w:val="00DB7013"/>
    <w:rsid w:val="00DB702D"/>
    <w:rsid w:val="00DB704B"/>
    <w:rsid w:val="00DB7053"/>
    <w:rsid w:val="00DB7068"/>
    <w:rsid w:val="00DB70BE"/>
    <w:rsid w:val="00DB70E3"/>
    <w:rsid w:val="00DB71AF"/>
    <w:rsid w:val="00DB71EA"/>
    <w:rsid w:val="00DB71F5"/>
    <w:rsid w:val="00DB726B"/>
    <w:rsid w:val="00DB726E"/>
    <w:rsid w:val="00DB7291"/>
    <w:rsid w:val="00DB729F"/>
    <w:rsid w:val="00DB72F8"/>
    <w:rsid w:val="00DB733F"/>
    <w:rsid w:val="00DB734B"/>
    <w:rsid w:val="00DB7361"/>
    <w:rsid w:val="00DB7385"/>
    <w:rsid w:val="00DB73B2"/>
    <w:rsid w:val="00DB73D1"/>
    <w:rsid w:val="00DB7406"/>
    <w:rsid w:val="00DB744C"/>
    <w:rsid w:val="00DB7455"/>
    <w:rsid w:val="00DB7476"/>
    <w:rsid w:val="00DB7478"/>
    <w:rsid w:val="00DB748E"/>
    <w:rsid w:val="00DB74D1"/>
    <w:rsid w:val="00DB74E3"/>
    <w:rsid w:val="00DB74E4"/>
    <w:rsid w:val="00DB750F"/>
    <w:rsid w:val="00DB7568"/>
    <w:rsid w:val="00DB759B"/>
    <w:rsid w:val="00DB75E7"/>
    <w:rsid w:val="00DB75F2"/>
    <w:rsid w:val="00DB75FC"/>
    <w:rsid w:val="00DB7613"/>
    <w:rsid w:val="00DB7621"/>
    <w:rsid w:val="00DB76AF"/>
    <w:rsid w:val="00DB771C"/>
    <w:rsid w:val="00DB773A"/>
    <w:rsid w:val="00DB7752"/>
    <w:rsid w:val="00DB777A"/>
    <w:rsid w:val="00DB7795"/>
    <w:rsid w:val="00DB77A0"/>
    <w:rsid w:val="00DB77E2"/>
    <w:rsid w:val="00DB77F9"/>
    <w:rsid w:val="00DB7816"/>
    <w:rsid w:val="00DB7826"/>
    <w:rsid w:val="00DB7835"/>
    <w:rsid w:val="00DB786C"/>
    <w:rsid w:val="00DB78C9"/>
    <w:rsid w:val="00DB78DC"/>
    <w:rsid w:val="00DB78E0"/>
    <w:rsid w:val="00DB78E1"/>
    <w:rsid w:val="00DB7948"/>
    <w:rsid w:val="00DB798B"/>
    <w:rsid w:val="00DB79E1"/>
    <w:rsid w:val="00DB7A82"/>
    <w:rsid w:val="00DB7A8F"/>
    <w:rsid w:val="00DB7A95"/>
    <w:rsid w:val="00DB7AAC"/>
    <w:rsid w:val="00DB7ABA"/>
    <w:rsid w:val="00DB7ADA"/>
    <w:rsid w:val="00DB7AE5"/>
    <w:rsid w:val="00DB7AED"/>
    <w:rsid w:val="00DB7B1A"/>
    <w:rsid w:val="00DB7B4D"/>
    <w:rsid w:val="00DB7B5E"/>
    <w:rsid w:val="00DB7BA1"/>
    <w:rsid w:val="00DB7BB4"/>
    <w:rsid w:val="00DB7BEE"/>
    <w:rsid w:val="00DB7BF9"/>
    <w:rsid w:val="00DB7C21"/>
    <w:rsid w:val="00DB7C64"/>
    <w:rsid w:val="00DB7C8F"/>
    <w:rsid w:val="00DB7C90"/>
    <w:rsid w:val="00DB7CD4"/>
    <w:rsid w:val="00DB7D33"/>
    <w:rsid w:val="00DB7DE8"/>
    <w:rsid w:val="00DB7DEC"/>
    <w:rsid w:val="00DB7E29"/>
    <w:rsid w:val="00DB7E42"/>
    <w:rsid w:val="00DB7E43"/>
    <w:rsid w:val="00DB7E8F"/>
    <w:rsid w:val="00DB7E9C"/>
    <w:rsid w:val="00DB7EB3"/>
    <w:rsid w:val="00DB7EBE"/>
    <w:rsid w:val="00DB7EC5"/>
    <w:rsid w:val="00DB7ECE"/>
    <w:rsid w:val="00DB7EDF"/>
    <w:rsid w:val="00DB7F35"/>
    <w:rsid w:val="00DB7F76"/>
    <w:rsid w:val="00DC0009"/>
    <w:rsid w:val="00DC0013"/>
    <w:rsid w:val="00DC0028"/>
    <w:rsid w:val="00DC003A"/>
    <w:rsid w:val="00DC003C"/>
    <w:rsid w:val="00DC0116"/>
    <w:rsid w:val="00DC01B4"/>
    <w:rsid w:val="00DC01BC"/>
    <w:rsid w:val="00DC0207"/>
    <w:rsid w:val="00DC020E"/>
    <w:rsid w:val="00DC0225"/>
    <w:rsid w:val="00DC0231"/>
    <w:rsid w:val="00DC0266"/>
    <w:rsid w:val="00DC028E"/>
    <w:rsid w:val="00DC02CC"/>
    <w:rsid w:val="00DC02E0"/>
    <w:rsid w:val="00DC0301"/>
    <w:rsid w:val="00DC034A"/>
    <w:rsid w:val="00DC0355"/>
    <w:rsid w:val="00DC0357"/>
    <w:rsid w:val="00DC03CF"/>
    <w:rsid w:val="00DC03D4"/>
    <w:rsid w:val="00DC040E"/>
    <w:rsid w:val="00DC0429"/>
    <w:rsid w:val="00DC046C"/>
    <w:rsid w:val="00DC04CD"/>
    <w:rsid w:val="00DC04DB"/>
    <w:rsid w:val="00DC0539"/>
    <w:rsid w:val="00DC054A"/>
    <w:rsid w:val="00DC0560"/>
    <w:rsid w:val="00DC0575"/>
    <w:rsid w:val="00DC0579"/>
    <w:rsid w:val="00DC0581"/>
    <w:rsid w:val="00DC05B2"/>
    <w:rsid w:val="00DC05E7"/>
    <w:rsid w:val="00DC05EC"/>
    <w:rsid w:val="00DC0617"/>
    <w:rsid w:val="00DC0632"/>
    <w:rsid w:val="00DC065D"/>
    <w:rsid w:val="00DC06EC"/>
    <w:rsid w:val="00DC06FC"/>
    <w:rsid w:val="00DC06FF"/>
    <w:rsid w:val="00DC077E"/>
    <w:rsid w:val="00DC07A1"/>
    <w:rsid w:val="00DC07A7"/>
    <w:rsid w:val="00DC081A"/>
    <w:rsid w:val="00DC0844"/>
    <w:rsid w:val="00DC084B"/>
    <w:rsid w:val="00DC0850"/>
    <w:rsid w:val="00DC0859"/>
    <w:rsid w:val="00DC088C"/>
    <w:rsid w:val="00DC0898"/>
    <w:rsid w:val="00DC08C3"/>
    <w:rsid w:val="00DC08F2"/>
    <w:rsid w:val="00DC095D"/>
    <w:rsid w:val="00DC0998"/>
    <w:rsid w:val="00DC09B4"/>
    <w:rsid w:val="00DC09B5"/>
    <w:rsid w:val="00DC09BF"/>
    <w:rsid w:val="00DC09D8"/>
    <w:rsid w:val="00DC09EF"/>
    <w:rsid w:val="00DC09FD"/>
    <w:rsid w:val="00DC0A2A"/>
    <w:rsid w:val="00DC0AC0"/>
    <w:rsid w:val="00DC0B18"/>
    <w:rsid w:val="00DC0B1D"/>
    <w:rsid w:val="00DC0B2B"/>
    <w:rsid w:val="00DC0B57"/>
    <w:rsid w:val="00DC0B64"/>
    <w:rsid w:val="00DC0B6A"/>
    <w:rsid w:val="00DC0BCD"/>
    <w:rsid w:val="00DC0C36"/>
    <w:rsid w:val="00DC0C49"/>
    <w:rsid w:val="00DC0C55"/>
    <w:rsid w:val="00DC0C63"/>
    <w:rsid w:val="00DC0C7D"/>
    <w:rsid w:val="00DC0CB0"/>
    <w:rsid w:val="00DC0CD7"/>
    <w:rsid w:val="00DC0D08"/>
    <w:rsid w:val="00DC0D43"/>
    <w:rsid w:val="00DC0D54"/>
    <w:rsid w:val="00DC0DA5"/>
    <w:rsid w:val="00DC0DB7"/>
    <w:rsid w:val="00DC0DF3"/>
    <w:rsid w:val="00DC0E0F"/>
    <w:rsid w:val="00DC0E16"/>
    <w:rsid w:val="00DC0E29"/>
    <w:rsid w:val="00DC0E34"/>
    <w:rsid w:val="00DC0E41"/>
    <w:rsid w:val="00DC0E96"/>
    <w:rsid w:val="00DC0ED9"/>
    <w:rsid w:val="00DC0EED"/>
    <w:rsid w:val="00DC0EF1"/>
    <w:rsid w:val="00DC0F07"/>
    <w:rsid w:val="00DC0F20"/>
    <w:rsid w:val="00DC0F6C"/>
    <w:rsid w:val="00DC1030"/>
    <w:rsid w:val="00DC1040"/>
    <w:rsid w:val="00DC1060"/>
    <w:rsid w:val="00DC10B6"/>
    <w:rsid w:val="00DC10C8"/>
    <w:rsid w:val="00DC10D6"/>
    <w:rsid w:val="00DC118D"/>
    <w:rsid w:val="00DC11C6"/>
    <w:rsid w:val="00DC125B"/>
    <w:rsid w:val="00DC125F"/>
    <w:rsid w:val="00DC1289"/>
    <w:rsid w:val="00DC129C"/>
    <w:rsid w:val="00DC12B6"/>
    <w:rsid w:val="00DC1368"/>
    <w:rsid w:val="00DC137A"/>
    <w:rsid w:val="00DC13C1"/>
    <w:rsid w:val="00DC13D6"/>
    <w:rsid w:val="00DC13FA"/>
    <w:rsid w:val="00DC1404"/>
    <w:rsid w:val="00DC1412"/>
    <w:rsid w:val="00DC148F"/>
    <w:rsid w:val="00DC14C1"/>
    <w:rsid w:val="00DC14E0"/>
    <w:rsid w:val="00DC1504"/>
    <w:rsid w:val="00DC1508"/>
    <w:rsid w:val="00DC1540"/>
    <w:rsid w:val="00DC1575"/>
    <w:rsid w:val="00DC1589"/>
    <w:rsid w:val="00DC15C7"/>
    <w:rsid w:val="00DC15F7"/>
    <w:rsid w:val="00DC1624"/>
    <w:rsid w:val="00DC1640"/>
    <w:rsid w:val="00DC165F"/>
    <w:rsid w:val="00DC16B4"/>
    <w:rsid w:val="00DC16F9"/>
    <w:rsid w:val="00DC175C"/>
    <w:rsid w:val="00DC17AE"/>
    <w:rsid w:val="00DC17B6"/>
    <w:rsid w:val="00DC17BE"/>
    <w:rsid w:val="00DC17DA"/>
    <w:rsid w:val="00DC17DC"/>
    <w:rsid w:val="00DC17DE"/>
    <w:rsid w:val="00DC181B"/>
    <w:rsid w:val="00DC1825"/>
    <w:rsid w:val="00DC1849"/>
    <w:rsid w:val="00DC1878"/>
    <w:rsid w:val="00DC1885"/>
    <w:rsid w:val="00DC1899"/>
    <w:rsid w:val="00DC191B"/>
    <w:rsid w:val="00DC1925"/>
    <w:rsid w:val="00DC1946"/>
    <w:rsid w:val="00DC1950"/>
    <w:rsid w:val="00DC1984"/>
    <w:rsid w:val="00DC1985"/>
    <w:rsid w:val="00DC1A12"/>
    <w:rsid w:val="00DC1A1E"/>
    <w:rsid w:val="00DC1A20"/>
    <w:rsid w:val="00DC1A6D"/>
    <w:rsid w:val="00DC1A8B"/>
    <w:rsid w:val="00DC1A8E"/>
    <w:rsid w:val="00DC1AA5"/>
    <w:rsid w:val="00DC1AAD"/>
    <w:rsid w:val="00DC1B11"/>
    <w:rsid w:val="00DC1B4E"/>
    <w:rsid w:val="00DC1B51"/>
    <w:rsid w:val="00DC1B59"/>
    <w:rsid w:val="00DC1B69"/>
    <w:rsid w:val="00DC1BD8"/>
    <w:rsid w:val="00DC1C01"/>
    <w:rsid w:val="00DC1C02"/>
    <w:rsid w:val="00DC1C29"/>
    <w:rsid w:val="00DC1C4C"/>
    <w:rsid w:val="00DC1CBD"/>
    <w:rsid w:val="00DC1CD2"/>
    <w:rsid w:val="00DC1CD3"/>
    <w:rsid w:val="00DC1CF5"/>
    <w:rsid w:val="00DC1CFC"/>
    <w:rsid w:val="00DC1D25"/>
    <w:rsid w:val="00DC1D78"/>
    <w:rsid w:val="00DC1D7D"/>
    <w:rsid w:val="00DC1DA3"/>
    <w:rsid w:val="00DC1DBF"/>
    <w:rsid w:val="00DC1E61"/>
    <w:rsid w:val="00DC1E66"/>
    <w:rsid w:val="00DC1E6B"/>
    <w:rsid w:val="00DC1E97"/>
    <w:rsid w:val="00DC1EA1"/>
    <w:rsid w:val="00DC1EA7"/>
    <w:rsid w:val="00DC1F51"/>
    <w:rsid w:val="00DC1F90"/>
    <w:rsid w:val="00DC1FAA"/>
    <w:rsid w:val="00DC1FE6"/>
    <w:rsid w:val="00DC1FFC"/>
    <w:rsid w:val="00DC2004"/>
    <w:rsid w:val="00DC2005"/>
    <w:rsid w:val="00DC202C"/>
    <w:rsid w:val="00DC2052"/>
    <w:rsid w:val="00DC2077"/>
    <w:rsid w:val="00DC20CE"/>
    <w:rsid w:val="00DC20F1"/>
    <w:rsid w:val="00DC2103"/>
    <w:rsid w:val="00DC2157"/>
    <w:rsid w:val="00DC21AC"/>
    <w:rsid w:val="00DC21EC"/>
    <w:rsid w:val="00DC2249"/>
    <w:rsid w:val="00DC2268"/>
    <w:rsid w:val="00DC2269"/>
    <w:rsid w:val="00DC2277"/>
    <w:rsid w:val="00DC22A0"/>
    <w:rsid w:val="00DC22F3"/>
    <w:rsid w:val="00DC2304"/>
    <w:rsid w:val="00DC2313"/>
    <w:rsid w:val="00DC233D"/>
    <w:rsid w:val="00DC234D"/>
    <w:rsid w:val="00DC2377"/>
    <w:rsid w:val="00DC23B7"/>
    <w:rsid w:val="00DC242C"/>
    <w:rsid w:val="00DC2471"/>
    <w:rsid w:val="00DC24E7"/>
    <w:rsid w:val="00DC24EA"/>
    <w:rsid w:val="00DC2523"/>
    <w:rsid w:val="00DC253A"/>
    <w:rsid w:val="00DC2561"/>
    <w:rsid w:val="00DC25BB"/>
    <w:rsid w:val="00DC25CF"/>
    <w:rsid w:val="00DC25D7"/>
    <w:rsid w:val="00DC25F2"/>
    <w:rsid w:val="00DC25F9"/>
    <w:rsid w:val="00DC261A"/>
    <w:rsid w:val="00DC2660"/>
    <w:rsid w:val="00DC2663"/>
    <w:rsid w:val="00DC266B"/>
    <w:rsid w:val="00DC267E"/>
    <w:rsid w:val="00DC26A7"/>
    <w:rsid w:val="00DC26D7"/>
    <w:rsid w:val="00DC276D"/>
    <w:rsid w:val="00DC2772"/>
    <w:rsid w:val="00DC277B"/>
    <w:rsid w:val="00DC2786"/>
    <w:rsid w:val="00DC27AA"/>
    <w:rsid w:val="00DC27F0"/>
    <w:rsid w:val="00DC2871"/>
    <w:rsid w:val="00DC2875"/>
    <w:rsid w:val="00DC2876"/>
    <w:rsid w:val="00DC287A"/>
    <w:rsid w:val="00DC28B4"/>
    <w:rsid w:val="00DC28F2"/>
    <w:rsid w:val="00DC28FF"/>
    <w:rsid w:val="00DC290F"/>
    <w:rsid w:val="00DC291C"/>
    <w:rsid w:val="00DC296F"/>
    <w:rsid w:val="00DC2987"/>
    <w:rsid w:val="00DC2989"/>
    <w:rsid w:val="00DC2A14"/>
    <w:rsid w:val="00DC2A82"/>
    <w:rsid w:val="00DC2A8A"/>
    <w:rsid w:val="00DC2A9D"/>
    <w:rsid w:val="00DC2A9E"/>
    <w:rsid w:val="00DC2AF7"/>
    <w:rsid w:val="00DC2AFA"/>
    <w:rsid w:val="00DC2B0C"/>
    <w:rsid w:val="00DC2B55"/>
    <w:rsid w:val="00DC2B85"/>
    <w:rsid w:val="00DC2B92"/>
    <w:rsid w:val="00DC2B99"/>
    <w:rsid w:val="00DC2BB5"/>
    <w:rsid w:val="00DC2BE6"/>
    <w:rsid w:val="00DC2BF3"/>
    <w:rsid w:val="00DC2C26"/>
    <w:rsid w:val="00DC2C91"/>
    <w:rsid w:val="00DC2C92"/>
    <w:rsid w:val="00DC2CA3"/>
    <w:rsid w:val="00DC2CB1"/>
    <w:rsid w:val="00DC2CE8"/>
    <w:rsid w:val="00DC2CF0"/>
    <w:rsid w:val="00DC2CF5"/>
    <w:rsid w:val="00DC2D04"/>
    <w:rsid w:val="00DC2D38"/>
    <w:rsid w:val="00DC2D58"/>
    <w:rsid w:val="00DC2D73"/>
    <w:rsid w:val="00DC2D7F"/>
    <w:rsid w:val="00DC2DBA"/>
    <w:rsid w:val="00DC2DBE"/>
    <w:rsid w:val="00DC2DD6"/>
    <w:rsid w:val="00DC2DDB"/>
    <w:rsid w:val="00DC2E26"/>
    <w:rsid w:val="00DC2E2E"/>
    <w:rsid w:val="00DC2E35"/>
    <w:rsid w:val="00DC2E53"/>
    <w:rsid w:val="00DC2E77"/>
    <w:rsid w:val="00DC2EB4"/>
    <w:rsid w:val="00DC2F2E"/>
    <w:rsid w:val="00DC2F7A"/>
    <w:rsid w:val="00DC2F85"/>
    <w:rsid w:val="00DC2F8D"/>
    <w:rsid w:val="00DC2FCC"/>
    <w:rsid w:val="00DC2FEF"/>
    <w:rsid w:val="00DC3007"/>
    <w:rsid w:val="00DC303A"/>
    <w:rsid w:val="00DC304A"/>
    <w:rsid w:val="00DC304E"/>
    <w:rsid w:val="00DC306F"/>
    <w:rsid w:val="00DC3077"/>
    <w:rsid w:val="00DC3079"/>
    <w:rsid w:val="00DC3083"/>
    <w:rsid w:val="00DC308D"/>
    <w:rsid w:val="00DC30AF"/>
    <w:rsid w:val="00DC30C9"/>
    <w:rsid w:val="00DC30D8"/>
    <w:rsid w:val="00DC3110"/>
    <w:rsid w:val="00DC3134"/>
    <w:rsid w:val="00DC3163"/>
    <w:rsid w:val="00DC3200"/>
    <w:rsid w:val="00DC3230"/>
    <w:rsid w:val="00DC3242"/>
    <w:rsid w:val="00DC325B"/>
    <w:rsid w:val="00DC325D"/>
    <w:rsid w:val="00DC327D"/>
    <w:rsid w:val="00DC328B"/>
    <w:rsid w:val="00DC3293"/>
    <w:rsid w:val="00DC32B4"/>
    <w:rsid w:val="00DC32B7"/>
    <w:rsid w:val="00DC32DA"/>
    <w:rsid w:val="00DC3317"/>
    <w:rsid w:val="00DC3368"/>
    <w:rsid w:val="00DC3374"/>
    <w:rsid w:val="00DC33B5"/>
    <w:rsid w:val="00DC33BF"/>
    <w:rsid w:val="00DC3400"/>
    <w:rsid w:val="00DC340F"/>
    <w:rsid w:val="00DC343A"/>
    <w:rsid w:val="00DC343B"/>
    <w:rsid w:val="00DC3463"/>
    <w:rsid w:val="00DC34D6"/>
    <w:rsid w:val="00DC350C"/>
    <w:rsid w:val="00DC3587"/>
    <w:rsid w:val="00DC358C"/>
    <w:rsid w:val="00DC3594"/>
    <w:rsid w:val="00DC3610"/>
    <w:rsid w:val="00DC3629"/>
    <w:rsid w:val="00DC3658"/>
    <w:rsid w:val="00DC3659"/>
    <w:rsid w:val="00DC3673"/>
    <w:rsid w:val="00DC36A2"/>
    <w:rsid w:val="00DC36C8"/>
    <w:rsid w:val="00DC36CD"/>
    <w:rsid w:val="00DC36F5"/>
    <w:rsid w:val="00DC3723"/>
    <w:rsid w:val="00DC372F"/>
    <w:rsid w:val="00DC3731"/>
    <w:rsid w:val="00DC3740"/>
    <w:rsid w:val="00DC375E"/>
    <w:rsid w:val="00DC3789"/>
    <w:rsid w:val="00DC378C"/>
    <w:rsid w:val="00DC378D"/>
    <w:rsid w:val="00DC3819"/>
    <w:rsid w:val="00DC3823"/>
    <w:rsid w:val="00DC382A"/>
    <w:rsid w:val="00DC3855"/>
    <w:rsid w:val="00DC387F"/>
    <w:rsid w:val="00DC3882"/>
    <w:rsid w:val="00DC38A8"/>
    <w:rsid w:val="00DC38AD"/>
    <w:rsid w:val="00DC38BA"/>
    <w:rsid w:val="00DC38D9"/>
    <w:rsid w:val="00DC38EF"/>
    <w:rsid w:val="00DC38F1"/>
    <w:rsid w:val="00DC391F"/>
    <w:rsid w:val="00DC3956"/>
    <w:rsid w:val="00DC3975"/>
    <w:rsid w:val="00DC3988"/>
    <w:rsid w:val="00DC3A11"/>
    <w:rsid w:val="00DC3A14"/>
    <w:rsid w:val="00DC3A21"/>
    <w:rsid w:val="00DC3A52"/>
    <w:rsid w:val="00DC3A76"/>
    <w:rsid w:val="00DC3AC8"/>
    <w:rsid w:val="00DC3AD6"/>
    <w:rsid w:val="00DC3B08"/>
    <w:rsid w:val="00DC3B96"/>
    <w:rsid w:val="00DC3BA0"/>
    <w:rsid w:val="00DC3BBF"/>
    <w:rsid w:val="00DC3BCE"/>
    <w:rsid w:val="00DC3BD7"/>
    <w:rsid w:val="00DC3BF8"/>
    <w:rsid w:val="00DC3C3D"/>
    <w:rsid w:val="00DC3C6B"/>
    <w:rsid w:val="00DC3CA4"/>
    <w:rsid w:val="00DC3CCE"/>
    <w:rsid w:val="00DC3CFC"/>
    <w:rsid w:val="00DC3D43"/>
    <w:rsid w:val="00DC3D77"/>
    <w:rsid w:val="00DC3DB3"/>
    <w:rsid w:val="00DC3DDC"/>
    <w:rsid w:val="00DC3DF2"/>
    <w:rsid w:val="00DC3E35"/>
    <w:rsid w:val="00DC3E4C"/>
    <w:rsid w:val="00DC3E56"/>
    <w:rsid w:val="00DC3EA2"/>
    <w:rsid w:val="00DC3EBE"/>
    <w:rsid w:val="00DC3EC8"/>
    <w:rsid w:val="00DC3EF4"/>
    <w:rsid w:val="00DC3F13"/>
    <w:rsid w:val="00DC3F23"/>
    <w:rsid w:val="00DC3F83"/>
    <w:rsid w:val="00DC3FA9"/>
    <w:rsid w:val="00DC3FE0"/>
    <w:rsid w:val="00DC4029"/>
    <w:rsid w:val="00DC409D"/>
    <w:rsid w:val="00DC40E7"/>
    <w:rsid w:val="00DC40EE"/>
    <w:rsid w:val="00DC4128"/>
    <w:rsid w:val="00DC415A"/>
    <w:rsid w:val="00DC4191"/>
    <w:rsid w:val="00DC419A"/>
    <w:rsid w:val="00DC41E5"/>
    <w:rsid w:val="00DC4218"/>
    <w:rsid w:val="00DC421E"/>
    <w:rsid w:val="00DC426B"/>
    <w:rsid w:val="00DC4286"/>
    <w:rsid w:val="00DC42CA"/>
    <w:rsid w:val="00DC42D2"/>
    <w:rsid w:val="00DC42D8"/>
    <w:rsid w:val="00DC42F7"/>
    <w:rsid w:val="00DC4408"/>
    <w:rsid w:val="00DC4453"/>
    <w:rsid w:val="00DC4461"/>
    <w:rsid w:val="00DC4465"/>
    <w:rsid w:val="00DC4486"/>
    <w:rsid w:val="00DC44B2"/>
    <w:rsid w:val="00DC44CD"/>
    <w:rsid w:val="00DC44CF"/>
    <w:rsid w:val="00DC4573"/>
    <w:rsid w:val="00DC458C"/>
    <w:rsid w:val="00DC45A7"/>
    <w:rsid w:val="00DC45BC"/>
    <w:rsid w:val="00DC45BF"/>
    <w:rsid w:val="00DC45CE"/>
    <w:rsid w:val="00DC45D4"/>
    <w:rsid w:val="00DC45D6"/>
    <w:rsid w:val="00DC45DB"/>
    <w:rsid w:val="00DC4603"/>
    <w:rsid w:val="00DC4605"/>
    <w:rsid w:val="00DC464F"/>
    <w:rsid w:val="00DC4653"/>
    <w:rsid w:val="00DC4675"/>
    <w:rsid w:val="00DC4696"/>
    <w:rsid w:val="00DC4699"/>
    <w:rsid w:val="00DC469A"/>
    <w:rsid w:val="00DC46D1"/>
    <w:rsid w:val="00DC4715"/>
    <w:rsid w:val="00DC4723"/>
    <w:rsid w:val="00DC474C"/>
    <w:rsid w:val="00DC4774"/>
    <w:rsid w:val="00DC4775"/>
    <w:rsid w:val="00DC4786"/>
    <w:rsid w:val="00DC47DC"/>
    <w:rsid w:val="00DC47EA"/>
    <w:rsid w:val="00DC4800"/>
    <w:rsid w:val="00DC480B"/>
    <w:rsid w:val="00DC4832"/>
    <w:rsid w:val="00DC4883"/>
    <w:rsid w:val="00DC4888"/>
    <w:rsid w:val="00DC48EA"/>
    <w:rsid w:val="00DC48EB"/>
    <w:rsid w:val="00DC48EE"/>
    <w:rsid w:val="00DC48FF"/>
    <w:rsid w:val="00DC4923"/>
    <w:rsid w:val="00DC497C"/>
    <w:rsid w:val="00DC4995"/>
    <w:rsid w:val="00DC4996"/>
    <w:rsid w:val="00DC49A0"/>
    <w:rsid w:val="00DC49A2"/>
    <w:rsid w:val="00DC4AA9"/>
    <w:rsid w:val="00DC4AB0"/>
    <w:rsid w:val="00DC4AB3"/>
    <w:rsid w:val="00DC4AC1"/>
    <w:rsid w:val="00DC4B28"/>
    <w:rsid w:val="00DC4B7E"/>
    <w:rsid w:val="00DC4BAE"/>
    <w:rsid w:val="00DC4BBE"/>
    <w:rsid w:val="00DC4BCB"/>
    <w:rsid w:val="00DC4C60"/>
    <w:rsid w:val="00DC4C64"/>
    <w:rsid w:val="00DC4C91"/>
    <w:rsid w:val="00DC4CBC"/>
    <w:rsid w:val="00DC4CDC"/>
    <w:rsid w:val="00DC4CF9"/>
    <w:rsid w:val="00DC4D59"/>
    <w:rsid w:val="00DC4D79"/>
    <w:rsid w:val="00DC4D7E"/>
    <w:rsid w:val="00DC4D7F"/>
    <w:rsid w:val="00DC4DA4"/>
    <w:rsid w:val="00DC4DAA"/>
    <w:rsid w:val="00DC4DF8"/>
    <w:rsid w:val="00DC4E52"/>
    <w:rsid w:val="00DC4E68"/>
    <w:rsid w:val="00DC4F14"/>
    <w:rsid w:val="00DC4F23"/>
    <w:rsid w:val="00DC4F5A"/>
    <w:rsid w:val="00DC4F5E"/>
    <w:rsid w:val="00DC4F6D"/>
    <w:rsid w:val="00DC4F73"/>
    <w:rsid w:val="00DC4F9A"/>
    <w:rsid w:val="00DC4FB3"/>
    <w:rsid w:val="00DC4FBD"/>
    <w:rsid w:val="00DC4FE6"/>
    <w:rsid w:val="00DC4FF7"/>
    <w:rsid w:val="00DC500E"/>
    <w:rsid w:val="00DC5018"/>
    <w:rsid w:val="00DC502D"/>
    <w:rsid w:val="00DC5043"/>
    <w:rsid w:val="00DC5089"/>
    <w:rsid w:val="00DC5094"/>
    <w:rsid w:val="00DC50C1"/>
    <w:rsid w:val="00DC5109"/>
    <w:rsid w:val="00DC5179"/>
    <w:rsid w:val="00DC51AF"/>
    <w:rsid w:val="00DC51B8"/>
    <w:rsid w:val="00DC51B9"/>
    <w:rsid w:val="00DC51D5"/>
    <w:rsid w:val="00DC521F"/>
    <w:rsid w:val="00DC522E"/>
    <w:rsid w:val="00DC5249"/>
    <w:rsid w:val="00DC524C"/>
    <w:rsid w:val="00DC526B"/>
    <w:rsid w:val="00DC526E"/>
    <w:rsid w:val="00DC528C"/>
    <w:rsid w:val="00DC5296"/>
    <w:rsid w:val="00DC529C"/>
    <w:rsid w:val="00DC52C5"/>
    <w:rsid w:val="00DC52CF"/>
    <w:rsid w:val="00DC52F3"/>
    <w:rsid w:val="00DC5307"/>
    <w:rsid w:val="00DC5373"/>
    <w:rsid w:val="00DC53B3"/>
    <w:rsid w:val="00DC53ED"/>
    <w:rsid w:val="00DC53F0"/>
    <w:rsid w:val="00DC5419"/>
    <w:rsid w:val="00DC5420"/>
    <w:rsid w:val="00DC5466"/>
    <w:rsid w:val="00DC5498"/>
    <w:rsid w:val="00DC54CB"/>
    <w:rsid w:val="00DC550A"/>
    <w:rsid w:val="00DC551E"/>
    <w:rsid w:val="00DC55A1"/>
    <w:rsid w:val="00DC55EA"/>
    <w:rsid w:val="00DC55FD"/>
    <w:rsid w:val="00DC5642"/>
    <w:rsid w:val="00DC5645"/>
    <w:rsid w:val="00DC5650"/>
    <w:rsid w:val="00DC569B"/>
    <w:rsid w:val="00DC56B0"/>
    <w:rsid w:val="00DC56B6"/>
    <w:rsid w:val="00DC56C1"/>
    <w:rsid w:val="00DC570D"/>
    <w:rsid w:val="00DC5725"/>
    <w:rsid w:val="00DC572A"/>
    <w:rsid w:val="00DC573C"/>
    <w:rsid w:val="00DC574C"/>
    <w:rsid w:val="00DC5750"/>
    <w:rsid w:val="00DC5773"/>
    <w:rsid w:val="00DC5796"/>
    <w:rsid w:val="00DC57D6"/>
    <w:rsid w:val="00DC5814"/>
    <w:rsid w:val="00DC5876"/>
    <w:rsid w:val="00DC5888"/>
    <w:rsid w:val="00DC58A8"/>
    <w:rsid w:val="00DC58E4"/>
    <w:rsid w:val="00DC58F1"/>
    <w:rsid w:val="00DC58F5"/>
    <w:rsid w:val="00DC5919"/>
    <w:rsid w:val="00DC5933"/>
    <w:rsid w:val="00DC59A9"/>
    <w:rsid w:val="00DC59B3"/>
    <w:rsid w:val="00DC59B6"/>
    <w:rsid w:val="00DC5A10"/>
    <w:rsid w:val="00DC5A4F"/>
    <w:rsid w:val="00DC5AA9"/>
    <w:rsid w:val="00DC5AAA"/>
    <w:rsid w:val="00DC5AC7"/>
    <w:rsid w:val="00DC5B3F"/>
    <w:rsid w:val="00DC5B7A"/>
    <w:rsid w:val="00DC5C1C"/>
    <w:rsid w:val="00DC5C63"/>
    <w:rsid w:val="00DC5CBE"/>
    <w:rsid w:val="00DC5CBF"/>
    <w:rsid w:val="00DC5CE5"/>
    <w:rsid w:val="00DC5D08"/>
    <w:rsid w:val="00DC5D19"/>
    <w:rsid w:val="00DC5D70"/>
    <w:rsid w:val="00DC5DDB"/>
    <w:rsid w:val="00DC5DE3"/>
    <w:rsid w:val="00DC5DE4"/>
    <w:rsid w:val="00DC5DEC"/>
    <w:rsid w:val="00DC5DF8"/>
    <w:rsid w:val="00DC5E34"/>
    <w:rsid w:val="00DC5E7F"/>
    <w:rsid w:val="00DC5E8C"/>
    <w:rsid w:val="00DC5FAF"/>
    <w:rsid w:val="00DC5FEC"/>
    <w:rsid w:val="00DC6007"/>
    <w:rsid w:val="00DC6009"/>
    <w:rsid w:val="00DC602C"/>
    <w:rsid w:val="00DC603B"/>
    <w:rsid w:val="00DC6048"/>
    <w:rsid w:val="00DC609C"/>
    <w:rsid w:val="00DC60D2"/>
    <w:rsid w:val="00DC60F0"/>
    <w:rsid w:val="00DC6115"/>
    <w:rsid w:val="00DC6140"/>
    <w:rsid w:val="00DC6148"/>
    <w:rsid w:val="00DC616D"/>
    <w:rsid w:val="00DC618C"/>
    <w:rsid w:val="00DC61A4"/>
    <w:rsid w:val="00DC620C"/>
    <w:rsid w:val="00DC6231"/>
    <w:rsid w:val="00DC626A"/>
    <w:rsid w:val="00DC6277"/>
    <w:rsid w:val="00DC6299"/>
    <w:rsid w:val="00DC629F"/>
    <w:rsid w:val="00DC62E5"/>
    <w:rsid w:val="00DC630D"/>
    <w:rsid w:val="00DC6377"/>
    <w:rsid w:val="00DC63B5"/>
    <w:rsid w:val="00DC63C7"/>
    <w:rsid w:val="00DC6402"/>
    <w:rsid w:val="00DC645F"/>
    <w:rsid w:val="00DC6471"/>
    <w:rsid w:val="00DC6483"/>
    <w:rsid w:val="00DC649E"/>
    <w:rsid w:val="00DC64AF"/>
    <w:rsid w:val="00DC6527"/>
    <w:rsid w:val="00DC6551"/>
    <w:rsid w:val="00DC65FB"/>
    <w:rsid w:val="00DC6649"/>
    <w:rsid w:val="00DC6678"/>
    <w:rsid w:val="00DC667B"/>
    <w:rsid w:val="00DC66AB"/>
    <w:rsid w:val="00DC6708"/>
    <w:rsid w:val="00DC6735"/>
    <w:rsid w:val="00DC675B"/>
    <w:rsid w:val="00DC6766"/>
    <w:rsid w:val="00DC67F8"/>
    <w:rsid w:val="00DC681C"/>
    <w:rsid w:val="00DC681D"/>
    <w:rsid w:val="00DC6880"/>
    <w:rsid w:val="00DC68B3"/>
    <w:rsid w:val="00DC68FD"/>
    <w:rsid w:val="00DC68FF"/>
    <w:rsid w:val="00DC6972"/>
    <w:rsid w:val="00DC6989"/>
    <w:rsid w:val="00DC69A8"/>
    <w:rsid w:val="00DC69BB"/>
    <w:rsid w:val="00DC69F8"/>
    <w:rsid w:val="00DC6A0C"/>
    <w:rsid w:val="00DC6A12"/>
    <w:rsid w:val="00DC6AB1"/>
    <w:rsid w:val="00DC6ACC"/>
    <w:rsid w:val="00DC6AF5"/>
    <w:rsid w:val="00DC6B03"/>
    <w:rsid w:val="00DC6B55"/>
    <w:rsid w:val="00DC6B60"/>
    <w:rsid w:val="00DC6B66"/>
    <w:rsid w:val="00DC6BD9"/>
    <w:rsid w:val="00DC6BE2"/>
    <w:rsid w:val="00DC6BEA"/>
    <w:rsid w:val="00DC6BF9"/>
    <w:rsid w:val="00DC6BFD"/>
    <w:rsid w:val="00DC6C06"/>
    <w:rsid w:val="00DC6C32"/>
    <w:rsid w:val="00DC6C80"/>
    <w:rsid w:val="00DC6C8C"/>
    <w:rsid w:val="00DC6C8F"/>
    <w:rsid w:val="00DC6C90"/>
    <w:rsid w:val="00DC6CB5"/>
    <w:rsid w:val="00DC6D07"/>
    <w:rsid w:val="00DC6D28"/>
    <w:rsid w:val="00DC6D50"/>
    <w:rsid w:val="00DC6D51"/>
    <w:rsid w:val="00DC6D63"/>
    <w:rsid w:val="00DC6DA2"/>
    <w:rsid w:val="00DC6DC5"/>
    <w:rsid w:val="00DC6DCA"/>
    <w:rsid w:val="00DC6E0B"/>
    <w:rsid w:val="00DC6E1A"/>
    <w:rsid w:val="00DC6E36"/>
    <w:rsid w:val="00DC6E67"/>
    <w:rsid w:val="00DC6E77"/>
    <w:rsid w:val="00DC6E85"/>
    <w:rsid w:val="00DC6F12"/>
    <w:rsid w:val="00DC6F84"/>
    <w:rsid w:val="00DC6F9D"/>
    <w:rsid w:val="00DC6FAB"/>
    <w:rsid w:val="00DC7009"/>
    <w:rsid w:val="00DC7015"/>
    <w:rsid w:val="00DC7029"/>
    <w:rsid w:val="00DC703A"/>
    <w:rsid w:val="00DC703F"/>
    <w:rsid w:val="00DC704D"/>
    <w:rsid w:val="00DC707D"/>
    <w:rsid w:val="00DC7082"/>
    <w:rsid w:val="00DC7090"/>
    <w:rsid w:val="00DC7092"/>
    <w:rsid w:val="00DC70F0"/>
    <w:rsid w:val="00DC70FA"/>
    <w:rsid w:val="00DC7106"/>
    <w:rsid w:val="00DC7107"/>
    <w:rsid w:val="00DC711E"/>
    <w:rsid w:val="00DC712B"/>
    <w:rsid w:val="00DC7134"/>
    <w:rsid w:val="00DC7163"/>
    <w:rsid w:val="00DC718C"/>
    <w:rsid w:val="00DC7213"/>
    <w:rsid w:val="00DC721F"/>
    <w:rsid w:val="00DC724E"/>
    <w:rsid w:val="00DC72AB"/>
    <w:rsid w:val="00DC72C2"/>
    <w:rsid w:val="00DC72CC"/>
    <w:rsid w:val="00DC7305"/>
    <w:rsid w:val="00DC732E"/>
    <w:rsid w:val="00DC7361"/>
    <w:rsid w:val="00DC7376"/>
    <w:rsid w:val="00DC7396"/>
    <w:rsid w:val="00DC73B1"/>
    <w:rsid w:val="00DC73BE"/>
    <w:rsid w:val="00DC73E2"/>
    <w:rsid w:val="00DC73FE"/>
    <w:rsid w:val="00DC741F"/>
    <w:rsid w:val="00DC743D"/>
    <w:rsid w:val="00DC7480"/>
    <w:rsid w:val="00DC7481"/>
    <w:rsid w:val="00DC74BE"/>
    <w:rsid w:val="00DC754A"/>
    <w:rsid w:val="00DC7586"/>
    <w:rsid w:val="00DC7588"/>
    <w:rsid w:val="00DC75A4"/>
    <w:rsid w:val="00DC75B2"/>
    <w:rsid w:val="00DC75CD"/>
    <w:rsid w:val="00DC75CF"/>
    <w:rsid w:val="00DC75EE"/>
    <w:rsid w:val="00DC75FF"/>
    <w:rsid w:val="00DC7606"/>
    <w:rsid w:val="00DC761E"/>
    <w:rsid w:val="00DC7622"/>
    <w:rsid w:val="00DC7657"/>
    <w:rsid w:val="00DC768B"/>
    <w:rsid w:val="00DC76CA"/>
    <w:rsid w:val="00DC770E"/>
    <w:rsid w:val="00DC7728"/>
    <w:rsid w:val="00DC7731"/>
    <w:rsid w:val="00DC773F"/>
    <w:rsid w:val="00DC7751"/>
    <w:rsid w:val="00DC7774"/>
    <w:rsid w:val="00DC7785"/>
    <w:rsid w:val="00DC778D"/>
    <w:rsid w:val="00DC7798"/>
    <w:rsid w:val="00DC77B6"/>
    <w:rsid w:val="00DC77D8"/>
    <w:rsid w:val="00DC77E8"/>
    <w:rsid w:val="00DC77EB"/>
    <w:rsid w:val="00DC77F3"/>
    <w:rsid w:val="00DC780B"/>
    <w:rsid w:val="00DC783B"/>
    <w:rsid w:val="00DC7842"/>
    <w:rsid w:val="00DC7873"/>
    <w:rsid w:val="00DC7887"/>
    <w:rsid w:val="00DC7894"/>
    <w:rsid w:val="00DC78A3"/>
    <w:rsid w:val="00DC78B3"/>
    <w:rsid w:val="00DC78E2"/>
    <w:rsid w:val="00DC78F6"/>
    <w:rsid w:val="00DC7999"/>
    <w:rsid w:val="00DC79C4"/>
    <w:rsid w:val="00DC7A0A"/>
    <w:rsid w:val="00DC7A3A"/>
    <w:rsid w:val="00DC7A49"/>
    <w:rsid w:val="00DC7A82"/>
    <w:rsid w:val="00DC7AF2"/>
    <w:rsid w:val="00DC7B2F"/>
    <w:rsid w:val="00DC7B47"/>
    <w:rsid w:val="00DC7B59"/>
    <w:rsid w:val="00DC7B88"/>
    <w:rsid w:val="00DC7B8F"/>
    <w:rsid w:val="00DC7B95"/>
    <w:rsid w:val="00DC7BAA"/>
    <w:rsid w:val="00DC7BCE"/>
    <w:rsid w:val="00DC7BF5"/>
    <w:rsid w:val="00DC7C09"/>
    <w:rsid w:val="00DC7C15"/>
    <w:rsid w:val="00DC7C54"/>
    <w:rsid w:val="00DC7C6A"/>
    <w:rsid w:val="00DC7C71"/>
    <w:rsid w:val="00DC7C91"/>
    <w:rsid w:val="00DC7CA7"/>
    <w:rsid w:val="00DC7CC6"/>
    <w:rsid w:val="00DC7CED"/>
    <w:rsid w:val="00DC7CFF"/>
    <w:rsid w:val="00DC7D24"/>
    <w:rsid w:val="00DC7D3E"/>
    <w:rsid w:val="00DC7D49"/>
    <w:rsid w:val="00DC7D6D"/>
    <w:rsid w:val="00DC7D83"/>
    <w:rsid w:val="00DC7D99"/>
    <w:rsid w:val="00DC7DEF"/>
    <w:rsid w:val="00DC7E37"/>
    <w:rsid w:val="00DC7E92"/>
    <w:rsid w:val="00DC7EA6"/>
    <w:rsid w:val="00DC7F1C"/>
    <w:rsid w:val="00DC7F3E"/>
    <w:rsid w:val="00DC7F40"/>
    <w:rsid w:val="00DC7F45"/>
    <w:rsid w:val="00DC7F61"/>
    <w:rsid w:val="00DC7FB6"/>
    <w:rsid w:val="00DC7FCC"/>
    <w:rsid w:val="00DC7FD0"/>
    <w:rsid w:val="00DD003A"/>
    <w:rsid w:val="00DD0076"/>
    <w:rsid w:val="00DD007C"/>
    <w:rsid w:val="00DD0091"/>
    <w:rsid w:val="00DD00AC"/>
    <w:rsid w:val="00DD00F6"/>
    <w:rsid w:val="00DD013A"/>
    <w:rsid w:val="00DD016C"/>
    <w:rsid w:val="00DD016D"/>
    <w:rsid w:val="00DD0175"/>
    <w:rsid w:val="00DD0185"/>
    <w:rsid w:val="00DD0191"/>
    <w:rsid w:val="00DD019E"/>
    <w:rsid w:val="00DD01DA"/>
    <w:rsid w:val="00DD01EA"/>
    <w:rsid w:val="00DD01F2"/>
    <w:rsid w:val="00DD022D"/>
    <w:rsid w:val="00DD025E"/>
    <w:rsid w:val="00DD0272"/>
    <w:rsid w:val="00DD028B"/>
    <w:rsid w:val="00DD028C"/>
    <w:rsid w:val="00DD02A2"/>
    <w:rsid w:val="00DD02BA"/>
    <w:rsid w:val="00DD02E2"/>
    <w:rsid w:val="00DD02E7"/>
    <w:rsid w:val="00DD02FC"/>
    <w:rsid w:val="00DD02FF"/>
    <w:rsid w:val="00DD0355"/>
    <w:rsid w:val="00DD0366"/>
    <w:rsid w:val="00DD037C"/>
    <w:rsid w:val="00DD0396"/>
    <w:rsid w:val="00DD041D"/>
    <w:rsid w:val="00DD0426"/>
    <w:rsid w:val="00DD0427"/>
    <w:rsid w:val="00DD046F"/>
    <w:rsid w:val="00DD04AB"/>
    <w:rsid w:val="00DD04B2"/>
    <w:rsid w:val="00DD04F0"/>
    <w:rsid w:val="00DD051E"/>
    <w:rsid w:val="00DD0522"/>
    <w:rsid w:val="00DD0562"/>
    <w:rsid w:val="00DD05CB"/>
    <w:rsid w:val="00DD0651"/>
    <w:rsid w:val="00DD06BA"/>
    <w:rsid w:val="00DD06C9"/>
    <w:rsid w:val="00DD071F"/>
    <w:rsid w:val="00DD0756"/>
    <w:rsid w:val="00DD0759"/>
    <w:rsid w:val="00DD0761"/>
    <w:rsid w:val="00DD0792"/>
    <w:rsid w:val="00DD07A3"/>
    <w:rsid w:val="00DD07CC"/>
    <w:rsid w:val="00DD07DD"/>
    <w:rsid w:val="00DD0804"/>
    <w:rsid w:val="00DD0899"/>
    <w:rsid w:val="00DD08A7"/>
    <w:rsid w:val="00DD08B6"/>
    <w:rsid w:val="00DD08C5"/>
    <w:rsid w:val="00DD08ED"/>
    <w:rsid w:val="00DD08F5"/>
    <w:rsid w:val="00DD0938"/>
    <w:rsid w:val="00DD0947"/>
    <w:rsid w:val="00DD095A"/>
    <w:rsid w:val="00DD095C"/>
    <w:rsid w:val="00DD0989"/>
    <w:rsid w:val="00DD09A9"/>
    <w:rsid w:val="00DD09C3"/>
    <w:rsid w:val="00DD09E5"/>
    <w:rsid w:val="00DD09F6"/>
    <w:rsid w:val="00DD0A0E"/>
    <w:rsid w:val="00DD0A2D"/>
    <w:rsid w:val="00DD0A41"/>
    <w:rsid w:val="00DD0A7B"/>
    <w:rsid w:val="00DD0A82"/>
    <w:rsid w:val="00DD0A91"/>
    <w:rsid w:val="00DD0AEC"/>
    <w:rsid w:val="00DD0B52"/>
    <w:rsid w:val="00DD0B73"/>
    <w:rsid w:val="00DD0BB5"/>
    <w:rsid w:val="00DD0BCA"/>
    <w:rsid w:val="00DD0BCE"/>
    <w:rsid w:val="00DD0BE1"/>
    <w:rsid w:val="00DD0BF1"/>
    <w:rsid w:val="00DD0C16"/>
    <w:rsid w:val="00DD0C2E"/>
    <w:rsid w:val="00DD0C67"/>
    <w:rsid w:val="00DD0C70"/>
    <w:rsid w:val="00DD0CD1"/>
    <w:rsid w:val="00DD0CF8"/>
    <w:rsid w:val="00DD0D36"/>
    <w:rsid w:val="00DD0D3D"/>
    <w:rsid w:val="00DD0D44"/>
    <w:rsid w:val="00DD0D5D"/>
    <w:rsid w:val="00DD0D71"/>
    <w:rsid w:val="00DD0D8C"/>
    <w:rsid w:val="00DD0D99"/>
    <w:rsid w:val="00DD0DDE"/>
    <w:rsid w:val="00DD0DFE"/>
    <w:rsid w:val="00DD0E43"/>
    <w:rsid w:val="00DD0ECA"/>
    <w:rsid w:val="00DD0ED0"/>
    <w:rsid w:val="00DD0EE1"/>
    <w:rsid w:val="00DD0F10"/>
    <w:rsid w:val="00DD0F1C"/>
    <w:rsid w:val="00DD0F4B"/>
    <w:rsid w:val="00DD0F59"/>
    <w:rsid w:val="00DD0F5A"/>
    <w:rsid w:val="00DD0F62"/>
    <w:rsid w:val="00DD0FA5"/>
    <w:rsid w:val="00DD0FF6"/>
    <w:rsid w:val="00DD1003"/>
    <w:rsid w:val="00DD100F"/>
    <w:rsid w:val="00DD1114"/>
    <w:rsid w:val="00DD1121"/>
    <w:rsid w:val="00DD11A1"/>
    <w:rsid w:val="00DD11F7"/>
    <w:rsid w:val="00DD1216"/>
    <w:rsid w:val="00DD1224"/>
    <w:rsid w:val="00DD1233"/>
    <w:rsid w:val="00DD1294"/>
    <w:rsid w:val="00DD12E9"/>
    <w:rsid w:val="00DD1320"/>
    <w:rsid w:val="00DD1333"/>
    <w:rsid w:val="00DD1381"/>
    <w:rsid w:val="00DD1384"/>
    <w:rsid w:val="00DD13C5"/>
    <w:rsid w:val="00DD13E9"/>
    <w:rsid w:val="00DD1437"/>
    <w:rsid w:val="00DD143B"/>
    <w:rsid w:val="00DD1447"/>
    <w:rsid w:val="00DD1470"/>
    <w:rsid w:val="00DD1472"/>
    <w:rsid w:val="00DD1493"/>
    <w:rsid w:val="00DD14BA"/>
    <w:rsid w:val="00DD1501"/>
    <w:rsid w:val="00DD152A"/>
    <w:rsid w:val="00DD153F"/>
    <w:rsid w:val="00DD1556"/>
    <w:rsid w:val="00DD1567"/>
    <w:rsid w:val="00DD1580"/>
    <w:rsid w:val="00DD15B6"/>
    <w:rsid w:val="00DD15EC"/>
    <w:rsid w:val="00DD15F1"/>
    <w:rsid w:val="00DD15FC"/>
    <w:rsid w:val="00DD1665"/>
    <w:rsid w:val="00DD1676"/>
    <w:rsid w:val="00DD1683"/>
    <w:rsid w:val="00DD1685"/>
    <w:rsid w:val="00DD16AF"/>
    <w:rsid w:val="00DD16B1"/>
    <w:rsid w:val="00DD16C5"/>
    <w:rsid w:val="00DD16E7"/>
    <w:rsid w:val="00DD16FA"/>
    <w:rsid w:val="00DD170F"/>
    <w:rsid w:val="00DD179A"/>
    <w:rsid w:val="00DD181C"/>
    <w:rsid w:val="00DD1835"/>
    <w:rsid w:val="00DD1863"/>
    <w:rsid w:val="00DD189D"/>
    <w:rsid w:val="00DD189F"/>
    <w:rsid w:val="00DD18A8"/>
    <w:rsid w:val="00DD191A"/>
    <w:rsid w:val="00DD1944"/>
    <w:rsid w:val="00DD1973"/>
    <w:rsid w:val="00DD197E"/>
    <w:rsid w:val="00DD199B"/>
    <w:rsid w:val="00DD19EA"/>
    <w:rsid w:val="00DD1A1A"/>
    <w:rsid w:val="00DD1A4B"/>
    <w:rsid w:val="00DD1A82"/>
    <w:rsid w:val="00DD1A87"/>
    <w:rsid w:val="00DD1A8A"/>
    <w:rsid w:val="00DD1AA7"/>
    <w:rsid w:val="00DD1AB6"/>
    <w:rsid w:val="00DD1ABC"/>
    <w:rsid w:val="00DD1B0C"/>
    <w:rsid w:val="00DD1B10"/>
    <w:rsid w:val="00DD1B18"/>
    <w:rsid w:val="00DD1B20"/>
    <w:rsid w:val="00DD1B56"/>
    <w:rsid w:val="00DD1B7B"/>
    <w:rsid w:val="00DD1BC9"/>
    <w:rsid w:val="00DD1BD4"/>
    <w:rsid w:val="00DD1BFD"/>
    <w:rsid w:val="00DD1C24"/>
    <w:rsid w:val="00DD1C2A"/>
    <w:rsid w:val="00DD1C40"/>
    <w:rsid w:val="00DD1C5E"/>
    <w:rsid w:val="00DD1CA1"/>
    <w:rsid w:val="00DD1CCA"/>
    <w:rsid w:val="00DD1CD3"/>
    <w:rsid w:val="00DD1D06"/>
    <w:rsid w:val="00DD1D39"/>
    <w:rsid w:val="00DD1D42"/>
    <w:rsid w:val="00DD1D48"/>
    <w:rsid w:val="00DD1D73"/>
    <w:rsid w:val="00DD1D7C"/>
    <w:rsid w:val="00DD1DB2"/>
    <w:rsid w:val="00DD1DD9"/>
    <w:rsid w:val="00DD1E2C"/>
    <w:rsid w:val="00DD1E85"/>
    <w:rsid w:val="00DD1E9B"/>
    <w:rsid w:val="00DD1EB1"/>
    <w:rsid w:val="00DD1EDC"/>
    <w:rsid w:val="00DD1EF3"/>
    <w:rsid w:val="00DD1EFF"/>
    <w:rsid w:val="00DD1F42"/>
    <w:rsid w:val="00DD1F4D"/>
    <w:rsid w:val="00DD1F4E"/>
    <w:rsid w:val="00DD1F87"/>
    <w:rsid w:val="00DD1FC2"/>
    <w:rsid w:val="00DD1FCB"/>
    <w:rsid w:val="00DD1FD9"/>
    <w:rsid w:val="00DD2060"/>
    <w:rsid w:val="00DD2063"/>
    <w:rsid w:val="00DD2079"/>
    <w:rsid w:val="00DD210F"/>
    <w:rsid w:val="00DD2126"/>
    <w:rsid w:val="00DD2154"/>
    <w:rsid w:val="00DD21C5"/>
    <w:rsid w:val="00DD21D1"/>
    <w:rsid w:val="00DD21E6"/>
    <w:rsid w:val="00DD223B"/>
    <w:rsid w:val="00DD2295"/>
    <w:rsid w:val="00DD22AF"/>
    <w:rsid w:val="00DD22E3"/>
    <w:rsid w:val="00DD230C"/>
    <w:rsid w:val="00DD232C"/>
    <w:rsid w:val="00DD2391"/>
    <w:rsid w:val="00DD23A0"/>
    <w:rsid w:val="00DD23C8"/>
    <w:rsid w:val="00DD2412"/>
    <w:rsid w:val="00DD2458"/>
    <w:rsid w:val="00DD2459"/>
    <w:rsid w:val="00DD245F"/>
    <w:rsid w:val="00DD247C"/>
    <w:rsid w:val="00DD24A2"/>
    <w:rsid w:val="00DD24B4"/>
    <w:rsid w:val="00DD24CA"/>
    <w:rsid w:val="00DD24CE"/>
    <w:rsid w:val="00DD24D7"/>
    <w:rsid w:val="00DD24DA"/>
    <w:rsid w:val="00DD24F0"/>
    <w:rsid w:val="00DD24F9"/>
    <w:rsid w:val="00DD2513"/>
    <w:rsid w:val="00DD2516"/>
    <w:rsid w:val="00DD255A"/>
    <w:rsid w:val="00DD259E"/>
    <w:rsid w:val="00DD25A4"/>
    <w:rsid w:val="00DD25B4"/>
    <w:rsid w:val="00DD25CD"/>
    <w:rsid w:val="00DD25F3"/>
    <w:rsid w:val="00DD2624"/>
    <w:rsid w:val="00DD265B"/>
    <w:rsid w:val="00DD2660"/>
    <w:rsid w:val="00DD2682"/>
    <w:rsid w:val="00DD2692"/>
    <w:rsid w:val="00DD26AA"/>
    <w:rsid w:val="00DD26B8"/>
    <w:rsid w:val="00DD26DE"/>
    <w:rsid w:val="00DD26E1"/>
    <w:rsid w:val="00DD26ED"/>
    <w:rsid w:val="00DD2708"/>
    <w:rsid w:val="00DD2727"/>
    <w:rsid w:val="00DD2772"/>
    <w:rsid w:val="00DD278E"/>
    <w:rsid w:val="00DD2790"/>
    <w:rsid w:val="00DD27A7"/>
    <w:rsid w:val="00DD27F6"/>
    <w:rsid w:val="00DD27F8"/>
    <w:rsid w:val="00DD2802"/>
    <w:rsid w:val="00DD2838"/>
    <w:rsid w:val="00DD284F"/>
    <w:rsid w:val="00DD287A"/>
    <w:rsid w:val="00DD28B5"/>
    <w:rsid w:val="00DD28E1"/>
    <w:rsid w:val="00DD294D"/>
    <w:rsid w:val="00DD29F7"/>
    <w:rsid w:val="00DD2A07"/>
    <w:rsid w:val="00DD2A0B"/>
    <w:rsid w:val="00DD2A7E"/>
    <w:rsid w:val="00DD2A8F"/>
    <w:rsid w:val="00DD2ABC"/>
    <w:rsid w:val="00DD2AD3"/>
    <w:rsid w:val="00DD2B4B"/>
    <w:rsid w:val="00DD2B51"/>
    <w:rsid w:val="00DD2B6A"/>
    <w:rsid w:val="00DD2B81"/>
    <w:rsid w:val="00DD2B87"/>
    <w:rsid w:val="00DD2BBC"/>
    <w:rsid w:val="00DD2BE7"/>
    <w:rsid w:val="00DD2C24"/>
    <w:rsid w:val="00DD2C61"/>
    <w:rsid w:val="00DD2C80"/>
    <w:rsid w:val="00DD2C90"/>
    <w:rsid w:val="00DD2C9E"/>
    <w:rsid w:val="00DD2CB8"/>
    <w:rsid w:val="00DD2D15"/>
    <w:rsid w:val="00DD2D19"/>
    <w:rsid w:val="00DD2D21"/>
    <w:rsid w:val="00DD2D58"/>
    <w:rsid w:val="00DD2D5C"/>
    <w:rsid w:val="00DD2D67"/>
    <w:rsid w:val="00DD2DD0"/>
    <w:rsid w:val="00DD2E18"/>
    <w:rsid w:val="00DD2E23"/>
    <w:rsid w:val="00DD2E32"/>
    <w:rsid w:val="00DD2E5F"/>
    <w:rsid w:val="00DD2E9A"/>
    <w:rsid w:val="00DD2E9B"/>
    <w:rsid w:val="00DD2EED"/>
    <w:rsid w:val="00DD2F24"/>
    <w:rsid w:val="00DD2F2B"/>
    <w:rsid w:val="00DD2F35"/>
    <w:rsid w:val="00DD2F79"/>
    <w:rsid w:val="00DD2F7B"/>
    <w:rsid w:val="00DD2FAC"/>
    <w:rsid w:val="00DD2FB0"/>
    <w:rsid w:val="00DD2FD2"/>
    <w:rsid w:val="00DD3017"/>
    <w:rsid w:val="00DD302F"/>
    <w:rsid w:val="00DD303E"/>
    <w:rsid w:val="00DD3046"/>
    <w:rsid w:val="00DD30B0"/>
    <w:rsid w:val="00DD3107"/>
    <w:rsid w:val="00DD3125"/>
    <w:rsid w:val="00DD312A"/>
    <w:rsid w:val="00DD31D4"/>
    <w:rsid w:val="00DD31DF"/>
    <w:rsid w:val="00DD31E8"/>
    <w:rsid w:val="00DD31F6"/>
    <w:rsid w:val="00DD31F8"/>
    <w:rsid w:val="00DD3245"/>
    <w:rsid w:val="00DD3264"/>
    <w:rsid w:val="00DD3272"/>
    <w:rsid w:val="00DD32A8"/>
    <w:rsid w:val="00DD3333"/>
    <w:rsid w:val="00DD334C"/>
    <w:rsid w:val="00DD3359"/>
    <w:rsid w:val="00DD33A4"/>
    <w:rsid w:val="00DD33E3"/>
    <w:rsid w:val="00DD3409"/>
    <w:rsid w:val="00DD3449"/>
    <w:rsid w:val="00DD344D"/>
    <w:rsid w:val="00DD3480"/>
    <w:rsid w:val="00DD349A"/>
    <w:rsid w:val="00DD34E9"/>
    <w:rsid w:val="00DD34FA"/>
    <w:rsid w:val="00DD350A"/>
    <w:rsid w:val="00DD3515"/>
    <w:rsid w:val="00DD3548"/>
    <w:rsid w:val="00DD3566"/>
    <w:rsid w:val="00DD3580"/>
    <w:rsid w:val="00DD3599"/>
    <w:rsid w:val="00DD35B2"/>
    <w:rsid w:val="00DD35BB"/>
    <w:rsid w:val="00DD35BD"/>
    <w:rsid w:val="00DD35C6"/>
    <w:rsid w:val="00DD3606"/>
    <w:rsid w:val="00DD361D"/>
    <w:rsid w:val="00DD3654"/>
    <w:rsid w:val="00DD365C"/>
    <w:rsid w:val="00DD36D4"/>
    <w:rsid w:val="00DD3720"/>
    <w:rsid w:val="00DD3738"/>
    <w:rsid w:val="00DD377A"/>
    <w:rsid w:val="00DD379D"/>
    <w:rsid w:val="00DD37A7"/>
    <w:rsid w:val="00DD37B5"/>
    <w:rsid w:val="00DD37BA"/>
    <w:rsid w:val="00DD37E0"/>
    <w:rsid w:val="00DD3805"/>
    <w:rsid w:val="00DD380A"/>
    <w:rsid w:val="00DD380D"/>
    <w:rsid w:val="00DD3827"/>
    <w:rsid w:val="00DD382E"/>
    <w:rsid w:val="00DD3831"/>
    <w:rsid w:val="00DD3835"/>
    <w:rsid w:val="00DD3839"/>
    <w:rsid w:val="00DD383C"/>
    <w:rsid w:val="00DD383D"/>
    <w:rsid w:val="00DD38C8"/>
    <w:rsid w:val="00DD3935"/>
    <w:rsid w:val="00DD3937"/>
    <w:rsid w:val="00DD393B"/>
    <w:rsid w:val="00DD39A4"/>
    <w:rsid w:val="00DD39DE"/>
    <w:rsid w:val="00DD3A4D"/>
    <w:rsid w:val="00DD3A53"/>
    <w:rsid w:val="00DD3AB6"/>
    <w:rsid w:val="00DD3ABC"/>
    <w:rsid w:val="00DD3AC9"/>
    <w:rsid w:val="00DD3AD5"/>
    <w:rsid w:val="00DD3ADF"/>
    <w:rsid w:val="00DD3B09"/>
    <w:rsid w:val="00DD3B31"/>
    <w:rsid w:val="00DD3B9E"/>
    <w:rsid w:val="00DD3BDE"/>
    <w:rsid w:val="00DD3BEB"/>
    <w:rsid w:val="00DD3BEE"/>
    <w:rsid w:val="00DD3C11"/>
    <w:rsid w:val="00DD3C31"/>
    <w:rsid w:val="00DD3C60"/>
    <w:rsid w:val="00DD3C61"/>
    <w:rsid w:val="00DD3C75"/>
    <w:rsid w:val="00DD3D24"/>
    <w:rsid w:val="00DD3D49"/>
    <w:rsid w:val="00DD3D7B"/>
    <w:rsid w:val="00DD3D9C"/>
    <w:rsid w:val="00DD3DC3"/>
    <w:rsid w:val="00DD3E5E"/>
    <w:rsid w:val="00DD3E78"/>
    <w:rsid w:val="00DD3EDF"/>
    <w:rsid w:val="00DD3EEF"/>
    <w:rsid w:val="00DD3EF4"/>
    <w:rsid w:val="00DD3F1D"/>
    <w:rsid w:val="00DD3F22"/>
    <w:rsid w:val="00DD3F36"/>
    <w:rsid w:val="00DD3F5F"/>
    <w:rsid w:val="00DD3F83"/>
    <w:rsid w:val="00DD3FA6"/>
    <w:rsid w:val="00DD3FE1"/>
    <w:rsid w:val="00DD4007"/>
    <w:rsid w:val="00DD4011"/>
    <w:rsid w:val="00DD4072"/>
    <w:rsid w:val="00DD409F"/>
    <w:rsid w:val="00DD40AF"/>
    <w:rsid w:val="00DD40DC"/>
    <w:rsid w:val="00DD4107"/>
    <w:rsid w:val="00DD412A"/>
    <w:rsid w:val="00DD4149"/>
    <w:rsid w:val="00DD4150"/>
    <w:rsid w:val="00DD416C"/>
    <w:rsid w:val="00DD4179"/>
    <w:rsid w:val="00DD4188"/>
    <w:rsid w:val="00DD41B0"/>
    <w:rsid w:val="00DD41B5"/>
    <w:rsid w:val="00DD41CD"/>
    <w:rsid w:val="00DD4207"/>
    <w:rsid w:val="00DD4216"/>
    <w:rsid w:val="00DD424B"/>
    <w:rsid w:val="00DD4278"/>
    <w:rsid w:val="00DD42AD"/>
    <w:rsid w:val="00DD42ED"/>
    <w:rsid w:val="00DD4300"/>
    <w:rsid w:val="00DD431B"/>
    <w:rsid w:val="00DD4326"/>
    <w:rsid w:val="00DD432A"/>
    <w:rsid w:val="00DD438C"/>
    <w:rsid w:val="00DD43A4"/>
    <w:rsid w:val="00DD43D5"/>
    <w:rsid w:val="00DD43F3"/>
    <w:rsid w:val="00DD448D"/>
    <w:rsid w:val="00DD44DC"/>
    <w:rsid w:val="00DD451A"/>
    <w:rsid w:val="00DD451E"/>
    <w:rsid w:val="00DD457D"/>
    <w:rsid w:val="00DD4585"/>
    <w:rsid w:val="00DD459D"/>
    <w:rsid w:val="00DD4610"/>
    <w:rsid w:val="00DD4622"/>
    <w:rsid w:val="00DD463B"/>
    <w:rsid w:val="00DD466F"/>
    <w:rsid w:val="00DD46A5"/>
    <w:rsid w:val="00DD4716"/>
    <w:rsid w:val="00DD4764"/>
    <w:rsid w:val="00DD482B"/>
    <w:rsid w:val="00DD4841"/>
    <w:rsid w:val="00DD486A"/>
    <w:rsid w:val="00DD487E"/>
    <w:rsid w:val="00DD48AD"/>
    <w:rsid w:val="00DD48AF"/>
    <w:rsid w:val="00DD48BB"/>
    <w:rsid w:val="00DD48CD"/>
    <w:rsid w:val="00DD48D8"/>
    <w:rsid w:val="00DD48F7"/>
    <w:rsid w:val="00DD497B"/>
    <w:rsid w:val="00DD49A2"/>
    <w:rsid w:val="00DD49CF"/>
    <w:rsid w:val="00DD49FB"/>
    <w:rsid w:val="00DD4A09"/>
    <w:rsid w:val="00DD4A0D"/>
    <w:rsid w:val="00DD4A19"/>
    <w:rsid w:val="00DD4A2C"/>
    <w:rsid w:val="00DD4A3D"/>
    <w:rsid w:val="00DD4A58"/>
    <w:rsid w:val="00DD4A88"/>
    <w:rsid w:val="00DD4A8C"/>
    <w:rsid w:val="00DD4AA2"/>
    <w:rsid w:val="00DD4AAC"/>
    <w:rsid w:val="00DD4AAD"/>
    <w:rsid w:val="00DD4AF7"/>
    <w:rsid w:val="00DD4B00"/>
    <w:rsid w:val="00DD4B1A"/>
    <w:rsid w:val="00DD4B2F"/>
    <w:rsid w:val="00DD4B5A"/>
    <w:rsid w:val="00DD4B62"/>
    <w:rsid w:val="00DD4B6B"/>
    <w:rsid w:val="00DD4B89"/>
    <w:rsid w:val="00DD4BAC"/>
    <w:rsid w:val="00DD4BF4"/>
    <w:rsid w:val="00DD4C36"/>
    <w:rsid w:val="00DD4C48"/>
    <w:rsid w:val="00DD4C5F"/>
    <w:rsid w:val="00DD4C81"/>
    <w:rsid w:val="00DD4CC4"/>
    <w:rsid w:val="00DD4D7F"/>
    <w:rsid w:val="00DD4DBA"/>
    <w:rsid w:val="00DD4DE9"/>
    <w:rsid w:val="00DD4DEB"/>
    <w:rsid w:val="00DD4E18"/>
    <w:rsid w:val="00DD4E2E"/>
    <w:rsid w:val="00DD4EDC"/>
    <w:rsid w:val="00DD4EE2"/>
    <w:rsid w:val="00DD4EE7"/>
    <w:rsid w:val="00DD4EF3"/>
    <w:rsid w:val="00DD4F03"/>
    <w:rsid w:val="00DD4F13"/>
    <w:rsid w:val="00DD4F22"/>
    <w:rsid w:val="00DD4F2C"/>
    <w:rsid w:val="00DD4F36"/>
    <w:rsid w:val="00DD4F41"/>
    <w:rsid w:val="00DD4F43"/>
    <w:rsid w:val="00DD4F82"/>
    <w:rsid w:val="00DD4F9B"/>
    <w:rsid w:val="00DD4FCF"/>
    <w:rsid w:val="00DD4FE1"/>
    <w:rsid w:val="00DD4FE7"/>
    <w:rsid w:val="00DD4FEA"/>
    <w:rsid w:val="00DD501D"/>
    <w:rsid w:val="00DD5027"/>
    <w:rsid w:val="00DD5036"/>
    <w:rsid w:val="00DD504B"/>
    <w:rsid w:val="00DD5091"/>
    <w:rsid w:val="00DD50AA"/>
    <w:rsid w:val="00DD50B2"/>
    <w:rsid w:val="00DD50BA"/>
    <w:rsid w:val="00DD50BD"/>
    <w:rsid w:val="00DD50CE"/>
    <w:rsid w:val="00DD50D2"/>
    <w:rsid w:val="00DD512C"/>
    <w:rsid w:val="00DD5136"/>
    <w:rsid w:val="00DD514A"/>
    <w:rsid w:val="00DD5164"/>
    <w:rsid w:val="00DD5171"/>
    <w:rsid w:val="00DD5191"/>
    <w:rsid w:val="00DD5199"/>
    <w:rsid w:val="00DD519E"/>
    <w:rsid w:val="00DD51E2"/>
    <w:rsid w:val="00DD51FB"/>
    <w:rsid w:val="00DD5254"/>
    <w:rsid w:val="00DD5263"/>
    <w:rsid w:val="00DD52DC"/>
    <w:rsid w:val="00DD53AD"/>
    <w:rsid w:val="00DD53AF"/>
    <w:rsid w:val="00DD53C3"/>
    <w:rsid w:val="00DD53F6"/>
    <w:rsid w:val="00DD5479"/>
    <w:rsid w:val="00DD5493"/>
    <w:rsid w:val="00DD54BA"/>
    <w:rsid w:val="00DD54BE"/>
    <w:rsid w:val="00DD54C6"/>
    <w:rsid w:val="00DD54FB"/>
    <w:rsid w:val="00DD5509"/>
    <w:rsid w:val="00DD5530"/>
    <w:rsid w:val="00DD553C"/>
    <w:rsid w:val="00DD5548"/>
    <w:rsid w:val="00DD555F"/>
    <w:rsid w:val="00DD5569"/>
    <w:rsid w:val="00DD5578"/>
    <w:rsid w:val="00DD558E"/>
    <w:rsid w:val="00DD55B1"/>
    <w:rsid w:val="00DD55BE"/>
    <w:rsid w:val="00DD55CD"/>
    <w:rsid w:val="00DD55D3"/>
    <w:rsid w:val="00DD55D4"/>
    <w:rsid w:val="00DD55DA"/>
    <w:rsid w:val="00DD5610"/>
    <w:rsid w:val="00DD5656"/>
    <w:rsid w:val="00DD565D"/>
    <w:rsid w:val="00DD56FA"/>
    <w:rsid w:val="00DD570D"/>
    <w:rsid w:val="00DD571D"/>
    <w:rsid w:val="00DD572A"/>
    <w:rsid w:val="00DD5737"/>
    <w:rsid w:val="00DD5749"/>
    <w:rsid w:val="00DD577F"/>
    <w:rsid w:val="00DD5795"/>
    <w:rsid w:val="00DD57A1"/>
    <w:rsid w:val="00DD57AB"/>
    <w:rsid w:val="00DD57B0"/>
    <w:rsid w:val="00DD57C3"/>
    <w:rsid w:val="00DD57D2"/>
    <w:rsid w:val="00DD57F6"/>
    <w:rsid w:val="00DD5852"/>
    <w:rsid w:val="00DD5868"/>
    <w:rsid w:val="00DD5873"/>
    <w:rsid w:val="00DD5883"/>
    <w:rsid w:val="00DD5908"/>
    <w:rsid w:val="00DD5933"/>
    <w:rsid w:val="00DD594B"/>
    <w:rsid w:val="00DD5955"/>
    <w:rsid w:val="00DD5971"/>
    <w:rsid w:val="00DD5977"/>
    <w:rsid w:val="00DD59F1"/>
    <w:rsid w:val="00DD5A01"/>
    <w:rsid w:val="00DD5A98"/>
    <w:rsid w:val="00DD5A9E"/>
    <w:rsid w:val="00DD5AA3"/>
    <w:rsid w:val="00DD5AB6"/>
    <w:rsid w:val="00DD5AE1"/>
    <w:rsid w:val="00DD5AF4"/>
    <w:rsid w:val="00DD5B03"/>
    <w:rsid w:val="00DD5B38"/>
    <w:rsid w:val="00DD5B4B"/>
    <w:rsid w:val="00DD5B65"/>
    <w:rsid w:val="00DD5B67"/>
    <w:rsid w:val="00DD5BC2"/>
    <w:rsid w:val="00DD5C03"/>
    <w:rsid w:val="00DD5C18"/>
    <w:rsid w:val="00DD5C21"/>
    <w:rsid w:val="00DD5C2E"/>
    <w:rsid w:val="00DD5C74"/>
    <w:rsid w:val="00DD5CB8"/>
    <w:rsid w:val="00DD5CD5"/>
    <w:rsid w:val="00DD5CE1"/>
    <w:rsid w:val="00DD5D2F"/>
    <w:rsid w:val="00DD5D43"/>
    <w:rsid w:val="00DD5D45"/>
    <w:rsid w:val="00DD5DA2"/>
    <w:rsid w:val="00DD5DA9"/>
    <w:rsid w:val="00DD5DC4"/>
    <w:rsid w:val="00DD5DCD"/>
    <w:rsid w:val="00DD5DDD"/>
    <w:rsid w:val="00DD5DE9"/>
    <w:rsid w:val="00DD5DED"/>
    <w:rsid w:val="00DD5E13"/>
    <w:rsid w:val="00DD5E64"/>
    <w:rsid w:val="00DD5E77"/>
    <w:rsid w:val="00DD5E7B"/>
    <w:rsid w:val="00DD5EA4"/>
    <w:rsid w:val="00DD5EDB"/>
    <w:rsid w:val="00DD5F0D"/>
    <w:rsid w:val="00DD5F18"/>
    <w:rsid w:val="00DD5F2A"/>
    <w:rsid w:val="00DD5F2F"/>
    <w:rsid w:val="00DD5F6A"/>
    <w:rsid w:val="00DD5FD7"/>
    <w:rsid w:val="00DD6022"/>
    <w:rsid w:val="00DD602E"/>
    <w:rsid w:val="00DD603A"/>
    <w:rsid w:val="00DD605C"/>
    <w:rsid w:val="00DD60C1"/>
    <w:rsid w:val="00DD6106"/>
    <w:rsid w:val="00DD6115"/>
    <w:rsid w:val="00DD6117"/>
    <w:rsid w:val="00DD614B"/>
    <w:rsid w:val="00DD615A"/>
    <w:rsid w:val="00DD616F"/>
    <w:rsid w:val="00DD61A7"/>
    <w:rsid w:val="00DD61CC"/>
    <w:rsid w:val="00DD61DB"/>
    <w:rsid w:val="00DD61EE"/>
    <w:rsid w:val="00DD62B6"/>
    <w:rsid w:val="00DD62D8"/>
    <w:rsid w:val="00DD630A"/>
    <w:rsid w:val="00DD6316"/>
    <w:rsid w:val="00DD631C"/>
    <w:rsid w:val="00DD634F"/>
    <w:rsid w:val="00DD6379"/>
    <w:rsid w:val="00DD639D"/>
    <w:rsid w:val="00DD63A8"/>
    <w:rsid w:val="00DD63DF"/>
    <w:rsid w:val="00DD63FD"/>
    <w:rsid w:val="00DD641E"/>
    <w:rsid w:val="00DD644F"/>
    <w:rsid w:val="00DD645E"/>
    <w:rsid w:val="00DD6460"/>
    <w:rsid w:val="00DD6461"/>
    <w:rsid w:val="00DD6475"/>
    <w:rsid w:val="00DD649C"/>
    <w:rsid w:val="00DD64AE"/>
    <w:rsid w:val="00DD6542"/>
    <w:rsid w:val="00DD654D"/>
    <w:rsid w:val="00DD6566"/>
    <w:rsid w:val="00DD657B"/>
    <w:rsid w:val="00DD6588"/>
    <w:rsid w:val="00DD6592"/>
    <w:rsid w:val="00DD659F"/>
    <w:rsid w:val="00DD65AC"/>
    <w:rsid w:val="00DD660A"/>
    <w:rsid w:val="00DD66A4"/>
    <w:rsid w:val="00DD66AF"/>
    <w:rsid w:val="00DD6714"/>
    <w:rsid w:val="00DD6718"/>
    <w:rsid w:val="00DD6719"/>
    <w:rsid w:val="00DD6755"/>
    <w:rsid w:val="00DD67B6"/>
    <w:rsid w:val="00DD67F5"/>
    <w:rsid w:val="00DD67F7"/>
    <w:rsid w:val="00DD684E"/>
    <w:rsid w:val="00DD6870"/>
    <w:rsid w:val="00DD68D6"/>
    <w:rsid w:val="00DD6908"/>
    <w:rsid w:val="00DD690A"/>
    <w:rsid w:val="00DD6928"/>
    <w:rsid w:val="00DD698F"/>
    <w:rsid w:val="00DD699F"/>
    <w:rsid w:val="00DD6A08"/>
    <w:rsid w:val="00DD6A4E"/>
    <w:rsid w:val="00DD6A5C"/>
    <w:rsid w:val="00DD6AB8"/>
    <w:rsid w:val="00DD6AE0"/>
    <w:rsid w:val="00DD6AF1"/>
    <w:rsid w:val="00DD6B1C"/>
    <w:rsid w:val="00DD6B1E"/>
    <w:rsid w:val="00DD6B2F"/>
    <w:rsid w:val="00DD6BAF"/>
    <w:rsid w:val="00DD6BBF"/>
    <w:rsid w:val="00DD6C69"/>
    <w:rsid w:val="00DD6C7A"/>
    <w:rsid w:val="00DD6C83"/>
    <w:rsid w:val="00DD6D06"/>
    <w:rsid w:val="00DD6D31"/>
    <w:rsid w:val="00DD6D3C"/>
    <w:rsid w:val="00DD6D72"/>
    <w:rsid w:val="00DD6D8E"/>
    <w:rsid w:val="00DD6D8F"/>
    <w:rsid w:val="00DD6D99"/>
    <w:rsid w:val="00DD6DD5"/>
    <w:rsid w:val="00DD6DDC"/>
    <w:rsid w:val="00DD6DE9"/>
    <w:rsid w:val="00DD6E04"/>
    <w:rsid w:val="00DD6E1B"/>
    <w:rsid w:val="00DD6E61"/>
    <w:rsid w:val="00DD6E6D"/>
    <w:rsid w:val="00DD6E78"/>
    <w:rsid w:val="00DD6ECE"/>
    <w:rsid w:val="00DD6EE1"/>
    <w:rsid w:val="00DD6EF0"/>
    <w:rsid w:val="00DD6EF6"/>
    <w:rsid w:val="00DD6F2E"/>
    <w:rsid w:val="00DD6FDB"/>
    <w:rsid w:val="00DD7035"/>
    <w:rsid w:val="00DD7067"/>
    <w:rsid w:val="00DD70B7"/>
    <w:rsid w:val="00DD7120"/>
    <w:rsid w:val="00DD713D"/>
    <w:rsid w:val="00DD7158"/>
    <w:rsid w:val="00DD715B"/>
    <w:rsid w:val="00DD71F5"/>
    <w:rsid w:val="00DD7208"/>
    <w:rsid w:val="00DD7246"/>
    <w:rsid w:val="00DD7252"/>
    <w:rsid w:val="00DD7263"/>
    <w:rsid w:val="00DD727D"/>
    <w:rsid w:val="00DD7293"/>
    <w:rsid w:val="00DD72A0"/>
    <w:rsid w:val="00DD72B3"/>
    <w:rsid w:val="00DD72C1"/>
    <w:rsid w:val="00DD72D6"/>
    <w:rsid w:val="00DD72ED"/>
    <w:rsid w:val="00DD7323"/>
    <w:rsid w:val="00DD7352"/>
    <w:rsid w:val="00DD735C"/>
    <w:rsid w:val="00DD7364"/>
    <w:rsid w:val="00DD73D3"/>
    <w:rsid w:val="00DD73EC"/>
    <w:rsid w:val="00DD743D"/>
    <w:rsid w:val="00DD7476"/>
    <w:rsid w:val="00DD74A0"/>
    <w:rsid w:val="00DD7503"/>
    <w:rsid w:val="00DD7508"/>
    <w:rsid w:val="00DD7520"/>
    <w:rsid w:val="00DD7528"/>
    <w:rsid w:val="00DD7547"/>
    <w:rsid w:val="00DD757C"/>
    <w:rsid w:val="00DD7587"/>
    <w:rsid w:val="00DD75AB"/>
    <w:rsid w:val="00DD75B8"/>
    <w:rsid w:val="00DD75DD"/>
    <w:rsid w:val="00DD75E2"/>
    <w:rsid w:val="00DD75FC"/>
    <w:rsid w:val="00DD7610"/>
    <w:rsid w:val="00DD7680"/>
    <w:rsid w:val="00DD7690"/>
    <w:rsid w:val="00DD76AB"/>
    <w:rsid w:val="00DD7711"/>
    <w:rsid w:val="00DD777A"/>
    <w:rsid w:val="00DD77AE"/>
    <w:rsid w:val="00DD77F2"/>
    <w:rsid w:val="00DD780C"/>
    <w:rsid w:val="00DD785B"/>
    <w:rsid w:val="00DD7899"/>
    <w:rsid w:val="00DD78A5"/>
    <w:rsid w:val="00DD78BD"/>
    <w:rsid w:val="00DD78C8"/>
    <w:rsid w:val="00DD78CB"/>
    <w:rsid w:val="00DD7909"/>
    <w:rsid w:val="00DD793A"/>
    <w:rsid w:val="00DD7952"/>
    <w:rsid w:val="00DD7958"/>
    <w:rsid w:val="00DD796B"/>
    <w:rsid w:val="00DD7992"/>
    <w:rsid w:val="00DD79AB"/>
    <w:rsid w:val="00DD79C0"/>
    <w:rsid w:val="00DD79E3"/>
    <w:rsid w:val="00DD79F5"/>
    <w:rsid w:val="00DD79FA"/>
    <w:rsid w:val="00DD79FB"/>
    <w:rsid w:val="00DD7A0C"/>
    <w:rsid w:val="00DD7A48"/>
    <w:rsid w:val="00DD7A5A"/>
    <w:rsid w:val="00DD7A76"/>
    <w:rsid w:val="00DD7A8A"/>
    <w:rsid w:val="00DD7AAE"/>
    <w:rsid w:val="00DD7AB0"/>
    <w:rsid w:val="00DD7AB3"/>
    <w:rsid w:val="00DD7ADB"/>
    <w:rsid w:val="00DD7B0F"/>
    <w:rsid w:val="00DD7B14"/>
    <w:rsid w:val="00DD7B23"/>
    <w:rsid w:val="00DD7B8D"/>
    <w:rsid w:val="00DD7B8E"/>
    <w:rsid w:val="00DD7B9E"/>
    <w:rsid w:val="00DD7BE3"/>
    <w:rsid w:val="00DD7C73"/>
    <w:rsid w:val="00DD7CB3"/>
    <w:rsid w:val="00DD7D0E"/>
    <w:rsid w:val="00DD7D12"/>
    <w:rsid w:val="00DD7D1D"/>
    <w:rsid w:val="00DD7D84"/>
    <w:rsid w:val="00DD7DA6"/>
    <w:rsid w:val="00DD7DAA"/>
    <w:rsid w:val="00DD7DBC"/>
    <w:rsid w:val="00DD7DC8"/>
    <w:rsid w:val="00DD7DCE"/>
    <w:rsid w:val="00DD7DE2"/>
    <w:rsid w:val="00DD7E36"/>
    <w:rsid w:val="00DD7E54"/>
    <w:rsid w:val="00DD7E98"/>
    <w:rsid w:val="00DD7EDC"/>
    <w:rsid w:val="00DD7F0A"/>
    <w:rsid w:val="00DD7F52"/>
    <w:rsid w:val="00DD7F6B"/>
    <w:rsid w:val="00DD7F8F"/>
    <w:rsid w:val="00DD7FBF"/>
    <w:rsid w:val="00DD7FE4"/>
    <w:rsid w:val="00DD8405"/>
    <w:rsid w:val="00DE000F"/>
    <w:rsid w:val="00DE0016"/>
    <w:rsid w:val="00DE003A"/>
    <w:rsid w:val="00DE003B"/>
    <w:rsid w:val="00DE0041"/>
    <w:rsid w:val="00DE004A"/>
    <w:rsid w:val="00DE0081"/>
    <w:rsid w:val="00DE008D"/>
    <w:rsid w:val="00DE00C4"/>
    <w:rsid w:val="00DE00E0"/>
    <w:rsid w:val="00DE00E2"/>
    <w:rsid w:val="00DE0122"/>
    <w:rsid w:val="00DE0158"/>
    <w:rsid w:val="00DE01B6"/>
    <w:rsid w:val="00DE01D9"/>
    <w:rsid w:val="00DE01E1"/>
    <w:rsid w:val="00DE01F2"/>
    <w:rsid w:val="00DE024D"/>
    <w:rsid w:val="00DE0250"/>
    <w:rsid w:val="00DE02D4"/>
    <w:rsid w:val="00DE0320"/>
    <w:rsid w:val="00DE0322"/>
    <w:rsid w:val="00DE0326"/>
    <w:rsid w:val="00DE037B"/>
    <w:rsid w:val="00DE0409"/>
    <w:rsid w:val="00DE0417"/>
    <w:rsid w:val="00DE0449"/>
    <w:rsid w:val="00DE0458"/>
    <w:rsid w:val="00DE0460"/>
    <w:rsid w:val="00DE0468"/>
    <w:rsid w:val="00DE0497"/>
    <w:rsid w:val="00DE04D1"/>
    <w:rsid w:val="00DE04E3"/>
    <w:rsid w:val="00DE04F2"/>
    <w:rsid w:val="00DE0505"/>
    <w:rsid w:val="00DE0508"/>
    <w:rsid w:val="00DE0516"/>
    <w:rsid w:val="00DE051F"/>
    <w:rsid w:val="00DE0529"/>
    <w:rsid w:val="00DE05E3"/>
    <w:rsid w:val="00DE05FA"/>
    <w:rsid w:val="00DE063C"/>
    <w:rsid w:val="00DE0651"/>
    <w:rsid w:val="00DE0663"/>
    <w:rsid w:val="00DE0675"/>
    <w:rsid w:val="00DE06A4"/>
    <w:rsid w:val="00DE06C4"/>
    <w:rsid w:val="00DE06ED"/>
    <w:rsid w:val="00DE0705"/>
    <w:rsid w:val="00DE0715"/>
    <w:rsid w:val="00DE0724"/>
    <w:rsid w:val="00DE0751"/>
    <w:rsid w:val="00DE0756"/>
    <w:rsid w:val="00DE0771"/>
    <w:rsid w:val="00DE078C"/>
    <w:rsid w:val="00DE0793"/>
    <w:rsid w:val="00DE07A9"/>
    <w:rsid w:val="00DE07B7"/>
    <w:rsid w:val="00DE07C6"/>
    <w:rsid w:val="00DE07CA"/>
    <w:rsid w:val="00DE07DA"/>
    <w:rsid w:val="00DE07ED"/>
    <w:rsid w:val="00DE0802"/>
    <w:rsid w:val="00DE0803"/>
    <w:rsid w:val="00DE0807"/>
    <w:rsid w:val="00DE082A"/>
    <w:rsid w:val="00DE0832"/>
    <w:rsid w:val="00DE0860"/>
    <w:rsid w:val="00DE088D"/>
    <w:rsid w:val="00DE08A6"/>
    <w:rsid w:val="00DE08B4"/>
    <w:rsid w:val="00DE08CC"/>
    <w:rsid w:val="00DE0956"/>
    <w:rsid w:val="00DE0981"/>
    <w:rsid w:val="00DE09A5"/>
    <w:rsid w:val="00DE09ED"/>
    <w:rsid w:val="00DE09F1"/>
    <w:rsid w:val="00DE0A38"/>
    <w:rsid w:val="00DE0A63"/>
    <w:rsid w:val="00DE0A7D"/>
    <w:rsid w:val="00DE0AA7"/>
    <w:rsid w:val="00DE0AB3"/>
    <w:rsid w:val="00DE0ADF"/>
    <w:rsid w:val="00DE0B09"/>
    <w:rsid w:val="00DE0B33"/>
    <w:rsid w:val="00DE0B7C"/>
    <w:rsid w:val="00DE0BAD"/>
    <w:rsid w:val="00DE0BCF"/>
    <w:rsid w:val="00DE0BE0"/>
    <w:rsid w:val="00DE0C2B"/>
    <w:rsid w:val="00DE0C3F"/>
    <w:rsid w:val="00DE0C44"/>
    <w:rsid w:val="00DE0C5E"/>
    <w:rsid w:val="00DE0CB2"/>
    <w:rsid w:val="00DE0D01"/>
    <w:rsid w:val="00DE0D17"/>
    <w:rsid w:val="00DE0D44"/>
    <w:rsid w:val="00DE0D4C"/>
    <w:rsid w:val="00DE0DE1"/>
    <w:rsid w:val="00DE0E08"/>
    <w:rsid w:val="00DE0E65"/>
    <w:rsid w:val="00DE0EAF"/>
    <w:rsid w:val="00DE0EBB"/>
    <w:rsid w:val="00DE0ECE"/>
    <w:rsid w:val="00DE0EFB"/>
    <w:rsid w:val="00DE0F3D"/>
    <w:rsid w:val="00DE0FB9"/>
    <w:rsid w:val="00DE0FF6"/>
    <w:rsid w:val="00DE100A"/>
    <w:rsid w:val="00DE101B"/>
    <w:rsid w:val="00DE101F"/>
    <w:rsid w:val="00DE1035"/>
    <w:rsid w:val="00DE10A1"/>
    <w:rsid w:val="00DE10C0"/>
    <w:rsid w:val="00DE10D4"/>
    <w:rsid w:val="00DE10ED"/>
    <w:rsid w:val="00DE1113"/>
    <w:rsid w:val="00DE11C1"/>
    <w:rsid w:val="00DE11C9"/>
    <w:rsid w:val="00DE11D6"/>
    <w:rsid w:val="00DE124B"/>
    <w:rsid w:val="00DE12A5"/>
    <w:rsid w:val="00DE12B1"/>
    <w:rsid w:val="00DE12CB"/>
    <w:rsid w:val="00DE12CE"/>
    <w:rsid w:val="00DE12DC"/>
    <w:rsid w:val="00DE1305"/>
    <w:rsid w:val="00DE132B"/>
    <w:rsid w:val="00DE1346"/>
    <w:rsid w:val="00DE1354"/>
    <w:rsid w:val="00DE138A"/>
    <w:rsid w:val="00DE1396"/>
    <w:rsid w:val="00DE13E3"/>
    <w:rsid w:val="00DE13EE"/>
    <w:rsid w:val="00DE1469"/>
    <w:rsid w:val="00DE1479"/>
    <w:rsid w:val="00DE1497"/>
    <w:rsid w:val="00DE14EB"/>
    <w:rsid w:val="00DE14F7"/>
    <w:rsid w:val="00DE152D"/>
    <w:rsid w:val="00DE1584"/>
    <w:rsid w:val="00DE15E4"/>
    <w:rsid w:val="00DE15E7"/>
    <w:rsid w:val="00DE15F5"/>
    <w:rsid w:val="00DE15FD"/>
    <w:rsid w:val="00DE15FF"/>
    <w:rsid w:val="00DE1631"/>
    <w:rsid w:val="00DE1650"/>
    <w:rsid w:val="00DE1688"/>
    <w:rsid w:val="00DE16D1"/>
    <w:rsid w:val="00DE16D4"/>
    <w:rsid w:val="00DE1723"/>
    <w:rsid w:val="00DE1737"/>
    <w:rsid w:val="00DE1751"/>
    <w:rsid w:val="00DE1759"/>
    <w:rsid w:val="00DE1770"/>
    <w:rsid w:val="00DE177E"/>
    <w:rsid w:val="00DE1792"/>
    <w:rsid w:val="00DE1798"/>
    <w:rsid w:val="00DE179D"/>
    <w:rsid w:val="00DE17AF"/>
    <w:rsid w:val="00DE17DA"/>
    <w:rsid w:val="00DE17F2"/>
    <w:rsid w:val="00DE182C"/>
    <w:rsid w:val="00DE182F"/>
    <w:rsid w:val="00DE184D"/>
    <w:rsid w:val="00DE1878"/>
    <w:rsid w:val="00DE1890"/>
    <w:rsid w:val="00DE18C4"/>
    <w:rsid w:val="00DE18D0"/>
    <w:rsid w:val="00DE1936"/>
    <w:rsid w:val="00DE1954"/>
    <w:rsid w:val="00DE1994"/>
    <w:rsid w:val="00DE19AA"/>
    <w:rsid w:val="00DE19B7"/>
    <w:rsid w:val="00DE19C6"/>
    <w:rsid w:val="00DE1A0C"/>
    <w:rsid w:val="00DE1A2A"/>
    <w:rsid w:val="00DE1A49"/>
    <w:rsid w:val="00DE1A93"/>
    <w:rsid w:val="00DE1A98"/>
    <w:rsid w:val="00DE1AAE"/>
    <w:rsid w:val="00DE1B07"/>
    <w:rsid w:val="00DE1B12"/>
    <w:rsid w:val="00DE1B29"/>
    <w:rsid w:val="00DE1B34"/>
    <w:rsid w:val="00DE1B7B"/>
    <w:rsid w:val="00DE1B86"/>
    <w:rsid w:val="00DE1C2F"/>
    <w:rsid w:val="00DE1C45"/>
    <w:rsid w:val="00DE1C47"/>
    <w:rsid w:val="00DE1C51"/>
    <w:rsid w:val="00DE1C61"/>
    <w:rsid w:val="00DE1D1F"/>
    <w:rsid w:val="00DE1D22"/>
    <w:rsid w:val="00DE1E00"/>
    <w:rsid w:val="00DE1E11"/>
    <w:rsid w:val="00DE1E21"/>
    <w:rsid w:val="00DE1E4C"/>
    <w:rsid w:val="00DE1ED3"/>
    <w:rsid w:val="00DE1EF0"/>
    <w:rsid w:val="00DE1F13"/>
    <w:rsid w:val="00DE1F86"/>
    <w:rsid w:val="00DE1FD6"/>
    <w:rsid w:val="00DE200D"/>
    <w:rsid w:val="00DE201F"/>
    <w:rsid w:val="00DE20AB"/>
    <w:rsid w:val="00DE20B1"/>
    <w:rsid w:val="00DE20DC"/>
    <w:rsid w:val="00DE2125"/>
    <w:rsid w:val="00DE215A"/>
    <w:rsid w:val="00DE219B"/>
    <w:rsid w:val="00DE21EC"/>
    <w:rsid w:val="00DE220C"/>
    <w:rsid w:val="00DE2210"/>
    <w:rsid w:val="00DE221B"/>
    <w:rsid w:val="00DE2221"/>
    <w:rsid w:val="00DE229A"/>
    <w:rsid w:val="00DE22CC"/>
    <w:rsid w:val="00DE22DE"/>
    <w:rsid w:val="00DE22E2"/>
    <w:rsid w:val="00DE2352"/>
    <w:rsid w:val="00DE2386"/>
    <w:rsid w:val="00DE238A"/>
    <w:rsid w:val="00DE240B"/>
    <w:rsid w:val="00DE2444"/>
    <w:rsid w:val="00DE245A"/>
    <w:rsid w:val="00DE2461"/>
    <w:rsid w:val="00DE247B"/>
    <w:rsid w:val="00DE24B5"/>
    <w:rsid w:val="00DE24D2"/>
    <w:rsid w:val="00DE24F5"/>
    <w:rsid w:val="00DE2505"/>
    <w:rsid w:val="00DE2507"/>
    <w:rsid w:val="00DE253B"/>
    <w:rsid w:val="00DE254F"/>
    <w:rsid w:val="00DE2550"/>
    <w:rsid w:val="00DE256E"/>
    <w:rsid w:val="00DE2583"/>
    <w:rsid w:val="00DE259E"/>
    <w:rsid w:val="00DE25A9"/>
    <w:rsid w:val="00DE25F3"/>
    <w:rsid w:val="00DE2686"/>
    <w:rsid w:val="00DE26A2"/>
    <w:rsid w:val="00DE26BD"/>
    <w:rsid w:val="00DE270A"/>
    <w:rsid w:val="00DE2718"/>
    <w:rsid w:val="00DE271A"/>
    <w:rsid w:val="00DE2747"/>
    <w:rsid w:val="00DE2775"/>
    <w:rsid w:val="00DE27AF"/>
    <w:rsid w:val="00DE27D5"/>
    <w:rsid w:val="00DE27ED"/>
    <w:rsid w:val="00DE28C0"/>
    <w:rsid w:val="00DE28D0"/>
    <w:rsid w:val="00DE28F0"/>
    <w:rsid w:val="00DE290F"/>
    <w:rsid w:val="00DE2986"/>
    <w:rsid w:val="00DE298D"/>
    <w:rsid w:val="00DE29D8"/>
    <w:rsid w:val="00DE29D9"/>
    <w:rsid w:val="00DE2A08"/>
    <w:rsid w:val="00DE2A19"/>
    <w:rsid w:val="00DE2A59"/>
    <w:rsid w:val="00DE2A5B"/>
    <w:rsid w:val="00DE2A9B"/>
    <w:rsid w:val="00DE2AC3"/>
    <w:rsid w:val="00DE2ADE"/>
    <w:rsid w:val="00DE2B2A"/>
    <w:rsid w:val="00DE2B31"/>
    <w:rsid w:val="00DE2BDD"/>
    <w:rsid w:val="00DE2C0F"/>
    <w:rsid w:val="00DE2C10"/>
    <w:rsid w:val="00DE2C40"/>
    <w:rsid w:val="00DE2C4E"/>
    <w:rsid w:val="00DE2C5A"/>
    <w:rsid w:val="00DE2C93"/>
    <w:rsid w:val="00DE2C9B"/>
    <w:rsid w:val="00DE2CA2"/>
    <w:rsid w:val="00DE2CC9"/>
    <w:rsid w:val="00DE2CD5"/>
    <w:rsid w:val="00DE2CD6"/>
    <w:rsid w:val="00DE2D85"/>
    <w:rsid w:val="00DE2DBB"/>
    <w:rsid w:val="00DE2E11"/>
    <w:rsid w:val="00DE2E1C"/>
    <w:rsid w:val="00DE2E79"/>
    <w:rsid w:val="00DE2FA1"/>
    <w:rsid w:val="00DE2FF0"/>
    <w:rsid w:val="00DE303A"/>
    <w:rsid w:val="00DE3048"/>
    <w:rsid w:val="00DE3049"/>
    <w:rsid w:val="00DE304A"/>
    <w:rsid w:val="00DE3055"/>
    <w:rsid w:val="00DE308C"/>
    <w:rsid w:val="00DE3093"/>
    <w:rsid w:val="00DE30A5"/>
    <w:rsid w:val="00DE30C0"/>
    <w:rsid w:val="00DE30CF"/>
    <w:rsid w:val="00DE30E6"/>
    <w:rsid w:val="00DE30F2"/>
    <w:rsid w:val="00DE30FF"/>
    <w:rsid w:val="00DE3102"/>
    <w:rsid w:val="00DE3104"/>
    <w:rsid w:val="00DE3143"/>
    <w:rsid w:val="00DE315C"/>
    <w:rsid w:val="00DE3188"/>
    <w:rsid w:val="00DE31CD"/>
    <w:rsid w:val="00DE31EE"/>
    <w:rsid w:val="00DE3273"/>
    <w:rsid w:val="00DE3276"/>
    <w:rsid w:val="00DE328C"/>
    <w:rsid w:val="00DE32E2"/>
    <w:rsid w:val="00DE32F5"/>
    <w:rsid w:val="00DE3316"/>
    <w:rsid w:val="00DE332C"/>
    <w:rsid w:val="00DE3367"/>
    <w:rsid w:val="00DE3392"/>
    <w:rsid w:val="00DE33A2"/>
    <w:rsid w:val="00DE33AB"/>
    <w:rsid w:val="00DE33FA"/>
    <w:rsid w:val="00DE3462"/>
    <w:rsid w:val="00DE346C"/>
    <w:rsid w:val="00DE3475"/>
    <w:rsid w:val="00DE34A9"/>
    <w:rsid w:val="00DE34F8"/>
    <w:rsid w:val="00DE352C"/>
    <w:rsid w:val="00DE3567"/>
    <w:rsid w:val="00DE3671"/>
    <w:rsid w:val="00DE3680"/>
    <w:rsid w:val="00DE3687"/>
    <w:rsid w:val="00DE3734"/>
    <w:rsid w:val="00DE3746"/>
    <w:rsid w:val="00DE3753"/>
    <w:rsid w:val="00DE3755"/>
    <w:rsid w:val="00DE377B"/>
    <w:rsid w:val="00DE37A6"/>
    <w:rsid w:val="00DE3805"/>
    <w:rsid w:val="00DE381A"/>
    <w:rsid w:val="00DE381E"/>
    <w:rsid w:val="00DE3820"/>
    <w:rsid w:val="00DE3821"/>
    <w:rsid w:val="00DE3832"/>
    <w:rsid w:val="00DE3857"/>
    <w:rsid w:val="00DE38C1"/>
    <w:rsid w:val="00DE38D1"/>
    <w:rsid w:val="00DE3900"/>
    <w:rsid w:val="00DE395B"/>
    <w:rsid w:val="00DE3971"/>
    <w:rsid w:val="00DE3982"/>
    <w:rsid w:val="00DE39A5"/>
    <w:rsid w:val="00DE39AF"/>
    <w:rsid w:val="00DE39B6"/>
    <w:rsid w:val="00DE39D0"/>
    <w:rsid w:val="00DE39ED"/>
    <w:rsid w:val="00DE39FB"/>
    <w:rsid w:val="00DE3A45"/>
    <w:rsid w:val="00DE3A69"/>
    <w:rsid w:val="00DE3A7D"/>
    <w:rsid w:val="00DE3AC8"/>
    <w:rsid w:val="00DE3AD2"/>
    <w:rsid w:val="00DE3B0E"/>
    <w:rsid w:val="00DE3B39"/>
    <w:rsid w:val="00DE3B7F"/>
    <w:rsid w:val="00DE3B81"/>
    <w:rsid w:val="00DE3BA8"/>
    <w:rsid w:val="00DE3BB2"/>
    <w:rsid w:val="00DE3BB3"/>
    <w:rsid w:val="00DE3BB7"/>
    <w:rsid w:val="00DE3BD9"/>
    <w:rsid w:val="00DE3BDB"/>
    <w:rsid w:val="00DE3C20"/>
    <w:rsid w:val="00DE3C2F"/>
    <w:rsid w:val="00DE3C4A"/>
    <w:rsid w:val="00DE3C63"/>
    <w:rsid w:val="00DE3C87"/>
    <w:rsid w:val="00DE3C8F"/>
    <w:rsid w:val="00DE3CC9"/>
    <w:rsid w:val="00DE3CDA"/>
    <w:rsid w:val="00DE3CE6"/>
    <w:rsid w:val="00DE3CE9"/>
    <w:rsid w:val="00DE3D34"/>
    <w:rsid w:val="00DE3D3E"/>
    <w:rsid w:val="00DE3D78"/>
    <w:rsid w:val="00DE3D92"/>
    <w:rsid w:val="00DE3D97"/>
    <w:rsid w:val="00DE3DC3"/>
    <w:rsid w:val="00DE3DCD"/>
    <w:rsid w:val="00DE3DD6"/>
    <w:rsid w:val="00DE3E06"/>
    <w:rsid w:val="00DE3E0F"/>
    <w:rsid w:val="00DE3E6A"/>
    <w:rsid w:val="00DE3E84"/>
    <w:rsid w:val="00DE3E9F"/>
    <w:rsid w:val="00DE3F43"/>
    <w:rsid w:val="00DE3F73"/>
    <w:rsid w:val="00DE3F95"/>
    <w:rsid w:val="00DE3FDB"/>
    <w:rsid w:val="00DE3FF0"/>
    <w:rsid w:val="00DE4011"/>
    <w:rsid w:val="00DE4048"/>
    <w:rsid w:val="00DE4055"/>
    <w:rsid w:val="00DE4057"/>
    <w:rsid w:val="00DE40B7"/>
    <w:rsid w:val="00DE40BF"/>
    <w:rsid w:val="00DE40C5"/>
    <w:rsid w:val="00DE40D5"/>
    <w:rsid w:val="00DE4142"/>
    <w:rsid w:val="00DE419D"/>
    <w:rsid w:val="00DE41D7"/>
    <w:rsid w:val="00DE4287"/>
    <w:rsid w:val="00DE428E"/>
    <w:rsid w:val="00DE42BC"/>
    <w:rsid w:val="00DE42BE"/>
    <w:rsid w:val="00DE42FC"/>
    <w:rsid w:val="00DE4315"/>
    <w:rsid w:val="00DE4339"/>
    <w:rsid w:val="00DE433C"/>
    <w:rsid w:val="00DE434C"/>
    <w:rsid w:val="00DE4362"/>
    <w:rsid w:val="00DE4384"/>
    <w:rsid w:val="00DE4396"/>
    <w:rsid w:val="00DE43B9"/>
    <w:rsid w:val="00DE43D5"/>
    <w:rsid w:val="00DE43E4"/>
    <w:rsid w:val="00DE43E9"/>
    <w:rsid w:val="00DE43FC"/>
    <w:rsid w:val="00DE440A"/>
    <w:rsid w:val="00DE4420"/>
    <w:rsid w:val="00DE444C"/>
    <w:rsid w:val="00DE4461"/>
    <w:rsid w:val="00DE446C"/>
    <w:rsid w:val="00DE4494"/>
    <w:rsid w:val="00DE4498"/>
    <w:rsid w:val="00DE44AE"/>
    <w:rsid w:val="00DE44C3"/>
    <w:rsid w:val="00DE44C4"/>
    <w:rsid w:val="00DE4521"/>
    <w:rsid w:val="00DE455B"/>
    <w:rsid w:val="00DE456B"/>
    <w:rsid w:val="00DE456E"/>
    <w:rsid w:val="00DE45AF"/>
    <w:rsid w:val="00DE45CB"/>
    <w:rsid w:val="00DE45DC"/>
    <w:rsid w:val="00DE45DD"/>
    <w:rsid w:val="00DE45F5"/>
    <w:rsid w:val="00DE4643"/>
    <w:rsid w:val="00DE4678"/>
    <w:rsid w:val="00DE4681"/>
    <w:rsid w:val="00DE4698"/>
    <w:rsid w:val="00DE46BF"/>
    <w:rsid w:val="00DE46D9"/>
    <w:rsid w:val="00DE46F8"/>
    <w:rsid w:val="00DE46FD"/>
    <w:rsid w:val="00DE473A"/>
    <w:rsid w:val="00DE4756"/>
    <w:rsid w:val="00DE481E"/>
    <w:rsid w:val="00DE4829"/>
    <w:rsid w:val="00DE485F"/>
    <w:rsid w:val="00DE4868"/>
    <w:rsid w:val="00DE4875"/>
    <w:rsid w:val="00DE48C7"/>
    <w:rsid w:val="00DE48E3"/>
    <w:rsid w:val="00DE48F9"/>
    <w:rsid w:val="00DE4915"/>
    <w:rsid w:val="00DE494D"/>
    <w:rsid w:val="00DE499C"/>
    <w:rsid w:val="00DE49B7"/>
    <w:rsid w:val="00DE49D5"/>
    <w:rsid w:val="00DE4A23"/>
    <w:rsid w:val="00DE4A46"/>
    <w:rsid w:val="00DE4A57"/>
    <w:rsid w:val="00DE4A63"/>
    <w:rsid w:val="00DE4AB0"/>
    <w:rsid w:val="00DE4ABF"/>
    <w:rsid w:val="00DE4ACE"/>
    <w:rsid w:val="00DE4ACF"/>
    <w:rsid w:val="00DE4ADB"/>
    <w:rsid w:val="00DE4AEB"/>
    <w:rsid w:val="00DE4B1C"/>
    <w:rsid w:val="00DE4B27"/>
    <w:rsid w:val="00DE4B3D"/>
    <w:rsid w:val="00DE4B77"/>
    <w:rsid w:val="00DE4BB0"/>
    <w:rsid w:val="00DE4BB5"/>
    <w:rsid w:val="00DE4BED"/>
    <w:rsid w:val="00DE4BF5"/>
    <w:rsid w:val="00DE4C83"/>
    <w:rsid w:val="00DE4C99"/>
    <w:rsid w:val="00DE4CC9"/>
    <w:rsid w:val="00DE4CCB"/>
    <w:rsid w:val="00DE4D1C"/>
    <w:rsid w:val="00DE4D2F"/>
    <w:rsid w:val="00DE4D31"/>
    <w:rsid w:val="00DE4D42"/>
    <w:rsid w:val="00DE4D45"/>
    <w:rsid w:val="00DE4D67"/>
    <w:rsid w:val="00DE4D76"/>
    <w:rsid w:val="00DE4DA3"/>
    <w:rsid w:val="00DE4DDA"/>
    <w:rsid w:val="00DE4DF2"/>
    <w:rsid w:val="00DE4DF6"/>
    <w:rsid w:val="00DE4E10"/>
    <w:rsid w:val="00DE4E15"/>
    <w:rsid w:val="00DE4EC9"/>
    <w:rsid w:val="00DE4ED0"/>
    <w:rsid w:val="00DE4F47"/>
    <w:rsid w:val="00DE4F54"/>
    <w:rsid w:val="00DE4F75"/>
    <w:rsid w:val="00DE4FFB"/>
    <w:rsid w:val="00DE5031"/>
    <w:rsid w:val="00DE5063"/>
    <w:rsid w:val="00DE50A1"/>
    <w:rsid w:val="00DE50B2"/>
    <w:rsid w:val="00DE50F4"/>
    <w:rsid w:val="00DE515B"/>
    <w:rsid w:val="00DE5179"/>
    <w:rsid w:val="00DE5190"/>
    <w:rsid w:val="00DE5217"/>
    <w:rsid w:val="00DE5223"/>
    <w:rsid w:val="00DE5231"/>
    <w:rsid w:val="00DE5299"/>
    <w:rsid w:val="00DE52B4"/>
    <w:rsid w:val="00DE52B7"/>
    <w:rsid w:val="00DE52CE"/>
    <w:rsid w:val="00DE5320"/>
    <w:rsid w:val="00DE533D"/>
    <w:rsid w:val="00DE5375"/>
    <w:rsid w:val="00DE5388"/>
    <w:rsid w:val="00DE5398"/>
    <w:rsid w:val="00DE53AC"/>
    <w:rsid w:val="00DE541B"/>
    <w:rsid w:val="00DE5441"/>
    <w:rsid w:val="00DE5476"/>
    <w:rsid w:val="00DE5498"/>
    <w:rsid w:val="00DE549A"/>
    <w:rsid w:val="00DE5500"/>
    <w:rsid w:val="00DE5526"/>
    <w:rsid w:val="00DE553D"/>
    <w:rsid w:val="00DE5574"/>
    <w:rsid w:val="00DE557D"/>
    <w:rsid w:val="00DE558E"/>
    <w:rsid w:val="00DE55B4"/>
    <w:rsid w:val="00DE55FA"/>
    <w:rsid w:val="00DE560D"/>
    <w:rsid w:val="00DE5639"/>
    <w:rsid w:val="00DE5641"/>
    <w:rsid w:val="00DE5642"/>
    <w:rsid w:val="00DE5693"/>
    <w:rsid w:val="00DE5694"/>
    <w:rsid w:val="00DE569A"/>
    <w:rsid w:val="00DE56A1"/>
    <w:rsid w:val="00DE56BC"/>
    <w:rsid w:val="00DE56D3"/>
    <w:rsid w:val="00DE56F5"/>
    <w:rsid w:val="00DE5735"/>
    <w:rsid w:val="00DE5736"/>
    <w:rsid w:val="00DE574A"/>
    <w:rsid w:val="00DE5788"/>
    <w:rsid w:val="00DE5791"/>
    <w:rsid w:val="00DE57B0"/>
    <w:rsid w:val="00DE57CC"/>
    <w:rsid w:val="00DE580D"/>
    <w:rsid w:val="00DE5830"/>
    <w:rsid w:val="00DE5832"/>
    <w:rsid w:val="00DE584F"/>
    <w:rsid w:val="00DE5864"/>
    <w:rsid w:val="00DE58AA"/>
    <w:rsid w:val="00DE58CE"/>
    <w:rsid w:val="00DE5955"/>
    <w:rsid w:val="00DE5958"/>
    <w:rsid w:val="00DE595B"/>
    <w:rsid w:val="00DE5982"/>
    <w:rsid w:val="00DE5987"/>
    <w:rsid w:val="00DE59A2"/>
    <w:rsid w:val="00DE59BC"/>
    <w:rsid w:val="00DE59F3"/>
    <w:rsid w:val="00DE5A53"/>
    <w:rsid w:val="00DE5A6C"/>
    <w:rsid w:val="00DE5A82"/>
    <w:rsid w:val="00DE5ABA"/>
    <w:rsid w:val="00DE5AEE"/>
    <w:rsid w:val="00DE5AF3"/>
    <w:rsid w:val="00DE5B1E"/>
    <w:rsid w:val="00DE5B59"/>
    <w:rsid w:val="00DE5B5D"/>
    <w:rsid w:val="00DE5B7F"/>
    <w:rsid w:val="00DE5BB4"/>
    <w:rsid w:val="00DE5BBD"/>
    <w:rsid w:val="00DE5BCB"/>
    <w:rsid w:val="00DE5BDD"/>
    <w:rsid w:val="00DE5BE0"/>
    <w:rsid w:val="00DE5C34"/>
    <w:rsid w:val="00DE5C38"/>
    <w:rsid w:val="00DE5C44"/>
    <w:rsid w:val="00DE5C56"/>
    <w:rsid w:val="00DE5C7E"/>
    <w:rsid w:val="00DE5CA2"/>
    <w:rsid w:val="00DE5CC1"/>
    <w:rsid w:val="00DE5CC7"/>
    <w:rsid w:val="00DE5CD8"/>
    <w:rsid w:val="00DE5D03"/>
    <w:rsid w:val="00DE5D0C"/>
    <w:rsid w:val="00DE5D29"/>
    <w:rsid w:val="00DE5D41"/>
    <w:rsid w:val="00DE5D5A"/>
    <w:rsid w:val="00DE5D9E"/>
    <w:rsid w:val="00DE5DB8"/>
    <w:rsid w:val="00DE5E04"/>
    <w:rsid w:val="00DE5E06"/>
    <w:rsid w:val="00DE5E1C"/>
    <w:rsid w:val="00DE5E1D"/>
    <w:rsid w:val="00DE5E6D"/>
    <w:rsid w:val="00DE5E8B"/>
    <w:rsid w:val="00DE5EEE"/>
    <w:rsid w:val="00DE5EEF"/>
    <w:rsid w:val="00DE5F09"/>
    <w:rsid w:val="00DE5F16"/>
    <w:rsid w:val="00DE5F20"/>
    <w:rsid w:val="00DE5F50"/>
    <w:rsid w:val="00DE5F63"/>
    <w:rsid w:val="00DE5F79"/>
    <w:rsid w:val="00DE5F98"/>
    <w:rsid w:val="00DE6021"/>
    <w:rsid w:val="00DE6023"/>
    <w:rsid w:val="00DE60A6"/>
    <w:rsid w:val="00DE60B1"/>
    <w:rsid w:val="00DE60DA"/>
    <w:rsid w:val="00DE60E7"/>
    <w:rsid w:val="00DE60F2"/>
    <w:rsid w:val="00DE60FD"/>
    <w:rsid w:val="00DE610A"/>
    <w:rsid w:val="00DE6151"/>
    <w:rsid w:val="00DE6152"/>
    <w:rsid w:val="00DE6180"/>
    <w:rsid w:val="00DE618E"/>
    <w:rsid w:val="00DE618F"/>
    <w:rsid w:val="00DE61A2"/>
    <w:rsid w:val="00DE61A5"/>
    <w:rsid w:val="00DE6206"/>
    <w:rsid w:val="00DE620F"/>
    <w:rsid w:val="00DE621F"/>
    <w:rsid w:val="00DE6227"/>
    <w:rsid w:val="00DE623C"/>
    <w:rsid w:val="00DE6241"/>
    <w:rsid w:val="00DE6246"/>
    <w:rsid w:val="00DE6265"/>
    <w:rsid w:val="00DE6267"/>
    <w:rsid w:val="00DE626D"/>
    <w:rsid w:val="00DE62B3"/>
    <w:rsid w:val="00DE62E0"/>
    <w:rsid w:val="00DE62E5"/>
    <w:rsid w:val="00DE6334"/>
    <w:rsid w:val="00DE6421"/>
    <w:rsid w:val="00DE646B"/>
    <w:rsid w:val="00DE6490"/>
    <w:rsid w:val="00DE64C7"/>
    <w:rsid w:val="00DE6515"/>
    <w:rsid w:val="00DE651E"/>
    <w:rsid w:val="00DE6528"/>
    <w:rsid w:val="00DE653A"/>
    <w:rsid w:val="00DE65BD"/>
    <w:rsid w:val="00DE664E"/>
    <w:rsid w:val="00DE6650"/>
    <w:rsid w:val="00DE6651"/>
    <w:rsid w:val="00DE6657"/>
    <w:rsid w:val="00DE66B1"/>
    <w:rsid w:val="00DE66B8"/>
    <w:rsid w:val="00DE66C9"/>
    <w:rsid w:val="00DE66CB"/>
    <w:rsid w:val="00DE66D6"/>
    <w:rsid w:val="00DE66E1"/>
    <w:rsid w:val="00DE66E4"/>
    <w:rsid w:val="00DE6708"/>
    <w:rsid w:val="00DE6722"/>
    <w:rsid w:val="00DE6762"/>
    <w:rsid w:val="00DE6777"/>
    <w:rsid w:val="00DE6781"/>
    <w:rsid w:val="00DE6783"/>
    <w:rsid w:val="00DE6787"/>
    <w:rsid w:val="00DE67D2"/>
    <w:rsid w:val="00DE6803"/>
    <w:rsid w:val="00DE6810"/>
    <w:rsid w:val="00DE687B"/>
    <w:rsid w:val="00DE68AF"/>
    <w:rsid w:val="00DE68B5"/>
    <w:rsid w:val="00DE68BA"/>
    <w:rsid w:val="00DE68DC"/>
    <w:rsid w:val="00DE68F5"/>
    <w:rsid w:val="00DE6930"/>
    <w:rsid w:val="00DE695F"/>
    <w:rsid w:val="00DE696F"/>
    <w:rsid w:val="00DE69B4"/>
    <w:rsid w:val="00DE69D9"/>
    <w:rsid w:val="00DE69F2"/>
    <w:rsid w:val="00DE6A09"/>
    <w:rsid w:val="00DE6A0D"/>
    <w:rsid w:val="00DE6A6E"/>
    <w:rsid w:val="00DE6A74"/>
    <w:rsid w:val="00DE6A75"/>
    <w:rsid w:val="00DE6A99"/>
    <w:rsid w:val="00DE6ABC"/>
    <w:rsid w:val="00DE6AD1"/>
    <w:rsid w:val="00DE6AF0"/>
    <w:rsid w:val="00DE6AF9"/>
    <w:rsid w:val="00DE6B1D"/>
    <w:rsid w:val="00DE6B44"/>
    <w:rsid w:val="00DE6BA1"/>
    <w:rsid w:val="00DE6BA2"/>
    <w:rsid w:val="00DE6BF8"/>
    <w:rsid w:val="00DE6BFA"/>
    <w:rsid w:val="00DE6C12"/>
    <w:rsid w:val="00DE6C1B"/>
    <w:rsid w:val="00DE6C80"/>
    <w:rsid w:val="00DE6C99"/>
    <w:rsid w:val="00DE6CA2"/>
    <w:rsid w:val="00DE6CD7"/>
    <w:rsid w:val="00DE6D81"/>
    <w:rsid w:val="00DE6E12"/>
    <w:rsid w:val="00DE6E1A"/>
    <w:rsid w:val="00DE6E5D"/>
    <w:rsid w:val="00DE6E96"/>
    <w:rsid w:val="00DE6EB2"/>
    <w:rsid w:val="00DE6EBD"/>
    <w:rsid w:val="00DE6ED7"/>
    <w:rsid w:val="00DE6EE5"/>
    <w:rsid w:val="00DE6EF6"/>
    <w:rsid w:val="00DE6F90"/>
    <w:rsid w:val="00DE6FA8"/>
    <w:rsid w:val="00DE6FCC"/>
    <w:rsid w:val="00DE7021"/>
    <w:rsid w:val="00DE704C"/>
    <w:rsid w:val="00DE706F"/>
    <w:rsid w:val="00DE708B"/>
    <w:rsid w:val="00DE709D"/>
    <w:rsid w:val="00DE70D8"/>
    <w:rsid w:val="00DE70FB"/>
    <w:rsid w:val="00DE70FF"/>
    <w:rsid w:val="00DE7113"/>
    <w:rsid w:val="00DE712B"/>
    <w:rsid w:val="00DE7133"/>
    <w:rsid w:val="00DE7160"/>
    <w:rsid w:val="00DE719F"/>
    <w:rsid w:val="00DE71C4"/>
    <w:rsid w:val="00DE71D1"/>
    <w:rsid w:val="00DE71D8"/>
    <w:rsid w:val="00DE71FB"/>
    <w:rsid w:val="00DE7201"/>
    <w:rsid w:val="00DE721E"/>
    <w:rsid w:val="00DE7257"/>
    <w:rsid w:val="00DE7278"/>
    <w:rsid w:val="00DE729C"/>
    <w:rsid w:val="00DE72B9"/>
    <w:rsid w:val="00DE73CF"/>
    <w:rsid w:val="00DE7427"/>
    <w:rsid w:val="00DE7428"/>
    <w:rsid w:val="00DE743D"/>
    <w:rsid w:val="00DE743F"/>
    <w:rsid w:val="00DE744A"/>
    <w:rsid w:val="00DE74E4"/>
    <w:rsid w:val="00DE74F0"/>
    <w:rsid w:val="00DE7512"/>
    <w:rsid w:val="00DE751D"/>
    <w:rsid w:val="00DE7590"/>
    <w:rsid w:val="00DE75A4"/>
    <w:rsid w:val="00DE75D2"/>
    <w:rsid w:val="00DE75E1"/>
    <w:rsid w:val="00DE7611"/>
    <w:rsid w:val="00DE763A"/>
    <w:rsid w:val="00DE763E"/>
    <w:rsid w:val="00DE7689"/>
    <w:rsid w:val="00DE7736"/>
    <w:rsid w:val="00DE7778"/>
    <w:rsid w:val="00DE77F8"/>
    <w:rsid w:val="00DE77FB"/>
    <w:rsid w:val="00DE7816"/>
    <w:rsid w:val="00DE7819"/>
    <w:rsid w:val="00DE7829"/>
    <w:rsid w:val="00DE784A"/>
    <w:rsid w:val="00DE7875"/>
    <w:rsid w:val="00DE787E"/>
    <w:rsid w:val="00DE78D2"/>
    <w:rsid w:val="00DE7972"/>
    <w:rsid w:val="00DE7998"/>
    <w:rsid w:val="00DE79CA"/>
    <w:rsid w:val="00DE7A0B"/>
    <w:rsid w:val="00DE7A5A"/>
    <w:rsid w:val="00DE7ABF"/>
    <w:rsid w:val="00DE7AD5"/>
    <w:rsid w:val="00DE7AFB"/>
    <w:rsid w:val="00DE7AFE"/>
    <w:rsid w:val="00DE7B2A"/>
    <w:rsid w:val="00DE7B77"/>
    <w:rsid w:val="00DE7B82"/>
    <w:rsid w:val="00DE7BAD"/>
    <w:rsid w:val="00DE7BCE"/>
    <w:rsid w:val="00DE7BEC"/>
    <w:rsid w:val="00DE7C42"/>
    <w:rsid w:val="00DE7C9F"/>
    <w:rsid w:val="00DE7CBD"/>
    <w:rsid w:val="00DE7CE9"/>
    <w:rsid w:val="00DE7CFF"/>
    <w:rsid w:val="00DE7D07"/>
    <w:rsid w:val="00DE7D6C"/>
    <w:rsid w:val="00DE7DE7"/>
    <w:rsid w:val="00DE7E70"/>
    <w:rsid w:val="00DE7E86"/>
    <w:rsid w:val="00DE7E8F"/>
    <w:rsid w:val="00DE7ED5"/>
    <w:rsid w:val="00DE7EEE"/>
    <w:rsid w:val="00DE7F11"/>
    <w:rsid w:val="00DE7F20"/>
    <w:rsid w:val="00DE7F25"/>
    <w:rsid w:val="00DE7F40"/>
    <w:rsid w:val="00DE7F65"/>
    <w:rsid w:val="00DE7F78"/>
    <w:rsid w:val="00DE7FA1"/>
    <w:rsid w:val="00DE7FCF"/>
    <w:rsid w:val="00DF0076"/>
    <w:rsid w:val="00DF012E"/>
    <w:rsid w:val="00DF017F"/>
    <w:rsid w:val="00DF019A"/>
    <w:rsid w:val="00DF01AF"/>
    <w:rsid w:val="00DF01C4"/>
    <w:rsid w:val="00DF01D1"/>
    <w:rsid w:val="00DF01F6"/>
    <w:rsid w:val="00DF020C"/>
    <w:rsid w:val="00DF020F"/>
    <w:rsid w:val="00DF0218"/>
    <w:rsid w:val="00DF0220"/>
    <w:rsid w:val="00DF023E"/>
    <w:rsid w:val="00DF024B"/>
    <w:rsid w:val="00DF0259"/>
    <w:rsid w:val="00DF028F"/>
    <w:rsid w:val="00DF02D9"/>
    <w:rsid w:val="00DF0301"/>
    <w:rsid w:val="00DF0312"/>
    <w:rsid w:val="00DF03B3"/>
    <w:rsid w:val="00DF040A"/>
    <w:rsid w:val="00DF0422"/>
    <w:rsid w:val="00DF0480"/>
    <w:rsid w:val="00DF04B0"/>
    <w:rsid w:val="00DF04B9"/>
    <w:rsid w:val="00DF04BF"/>
    <w:rsid w:val="00DF04E8"/>
    <w:rsid w:val="00DF052B"/>
    <w:rsid w:val="00DF0549"/>
    <w:rsid w:val="00DF056A"/>
    <w:rsid w:val="00DF0580"/>
    <w:rsid w:val="00DF0586"/>
    <w:rsid w:val="00DF05A4"/>
    <w:rsid w:val="00DF05B5"/>
    <w:rsid w:val="00DF05DF"/>
    <w:rsid w:val="00DF05FA"/>
    <w:rsid w:val="00DF0642"/>
    <w:rsid w:val="00DF065B"/>
    <w:rsid w:val="00DF06BA"/>
    <w:rsid w:val="00DF06D8"/>
    <w:rsid w:val="00DF0733"/>
    <w:rsid w:val="00DF0747"/>
    <w:rsid w:val="00DF0771"/>
    <w:rsid w:val="00DF07A4"/>
    <w:rsid w:val="00DF07C5"/>
    <w:rsid w:val="00DF07E8"/>
    <w:rsid w:val="00DF07F9"/>
    <w:rsid w:val="00DF0805"/>
    <w:rsid w:val="00DF080B"/>
    <w:rsid w:val="00DF085A"/>
    <w:rsid w:val="00DF08AA"/>
    <w:rsid w:val="00DF08D1"/>
    <w:rsid w:val="00DF0903"/>
    <w:rsid w:val="00DF093D"/>
    <w:rsid w:val="00DF0979"/>
    <w:rsid w:val="00DF097A"/>
    <w:rsid w:val="00DF0998"/>
    <w:rsid w:val="00DF09BD"/>
    <w:rsid w:val="00DF09FD"/>
    <w:rsid w:val="00DF0A06"/>
    <w:rsid w:val="00DF0A17"/>
    <w:rsid w:val="00DF0A18"/>
    <w:rsid w:val="00DF0A63"/>
    <w:rsid w:val="00DF0AC2"/>
    <w:rsid w:val="00DF0AE0"/>
    <w:rsid w:val="00DF0B0A"/>
    <w:rsid w:val="00DF0B18"/>
    <w:rsid w:val="00DF0B33"/>
    <w:rsid w:val="00DF0B42"/>
    <w:rsid w:val="00DF0B6D"/>
    <w:rsid w:val="00DF0B98"/>
    <w:rsid w:val="00DF0BE2"/>
    <w:rsid w:val="00DF0BF9"/>
    <w:rsid w:val="00DF0BFB"/>
    <w:rsid w:val="00DF0C0B"/>
    <w:rsid w:val="00DF0C2C"/>
    <w:rsid w:val="00DF0C2E"/>
    <w:rsid w:val="00DF0C37"/>
    <w:rsid w:val="00DF0C8B"/>
    <w:rsid w:val="00DF0CA4"/>
    <w:rsid w:val="00DF0CA7"/>
    <w:rsid w:val="00DF0CC4"/>
    <w:rsid w:val="00DF0D0A"/>
    <w:rsid w:val="00DF0D1B"/>
    <w:rsid w:val="00DF0D39"/>
    <w:rsid w:val="00DF0D76"/>
    <w:rsid w:val="00DF0D88"/>
    <w:rsid w:val="00DF0D8E"/>
    <w:rsid w:val="00DF0D96"/>
    <w:rsid w:val="00DF0DB3"/>
    <w:rsid w:val="00DF0DD3"/>
    <w:rsid w:val="00DF0E33"/>
    <w:rsid w:val="00DF0E4A"/>
    <w:rsid w:val="00DF0E51"/>
    <w:rsid w:val="00DF0E84"/>
    <w:rsid w:val="00DF0EB9"/>
    <w:rsid w:val="00DF0ED2"/>
    <w:rsid w:val="00DF0ED7"/>
    <w:rsid w:val="00DF0EDD"/>
    <w:rsid w:val="00DF0F25"/>
    <w:rsid w:val="00DF0F26"/>
    <w:rsid w:val="00DF0F2C"/>
    <w:rsid w:val="00DF0FA7"/>
    <w:rsid w:val="00DF0FFF"/>
    <w:rsid w:val="00DF101A"/>
    <w:rsid w:val="00DF1039"/>
    <w:rsid w:val="00DF106F"/>
    <w:rsid w:val="00DF10B5"/>
    <w:rsid w:val="00DF10DF"/>
    <w:rsid w:val="00DF10F3"/>
    <w:rsid w:val="00DF113A"/>
    <w:rsid w:val="00DF119B"/>
    <w:rsid w:val="00DF11CF"/>
    <w:rsid w:val="00DF11D6"/>
    <w:rsid w:val="00DF11E3"/>
    <w:rsid w:val="00DF11FC"/>
    <w:rsid w:val="00DF1200"/>
    <w:rsid w:val="00DF1240"/>
    <w:rsid w:val="00DF124B"/>
    <w:rsid w:val="00DF12A6"/>
    <w:rsid w:val="00DF12B0"/>
    <w:rsid w:val="00DF130C"/>
    <w:rsid w:val="00DF136F"/>
    <w:rsid w:val="00DF1388"/>
    <w:rsid w:val="00DF139D"/>
    <w:rsid w:val="00DF13DD"/>
    <w:rsid w:val="00DF1432"/>
    <w:rsid w:val="00DF14D9"/>
    <w:rsid w:val="00DF14F4"/>
    <w:rsid w:val="00DF152A"/>
    <w:rsid w:val="00DF154C"/>
    <w:rsid w:val="00DF1553"/>
    <w:rsid w:val="00DF15AB"/>
    <w:rsid w:val="00DF15CF"/>
    <w:rsid w:val="00DF15F5"/>
    <w:rsid w:val="00DF1651"/>
    <w:rsid w:val="00DF1698"/>
    <w:rsid w:val="00DF16BC"/>
    <w:rsid w:val="00DF16F3"/>
    <w:rsid w:val="00DF16FA"/>
    <w:rsid w:val="00DF1710"/>
    <w:rsid w:val="00DF1711"/>
    <w:rsid w:val="00DF172B"/>
    <w:rsid w:val="00DF172E"/>
    <w:rsid w:val="00DF1796"/>
    <w:rsid w:val="00DF1829"/>
    <w:rsid w:val="00DF182B"/>
    <w:rsid w:val="00DF183A"/>
    <w:rsid w:val="00DF1865"/>
    <w:rsid w:val="00DF1874"/>
    <w:rsid w:val="00DF1884"/>
    <w:rsid w:val="00DF18DB"/>
    <w:rsid w:val="00DF18EA"/>
    <w:rsid w:val="00DF1914"/>
    <w:rsid w:val="00DF1943"/>
    <w:rsid w:val="00DF194B"/>
    <w:rsid w:val="00DF1960"/>
    <w:rsid w:val="00DF1966"/>
    <w:rsid w:val="00DF198C"/>
    <w:rsid w:val="00DF19A3"/>
    <w:rsid w:val="00DF19AA"/>
    <w:rsid w:val="00DF19C5"/>
    <w:rsid w:val="00DF19D4"/>
    <w:rsid w:val="00DF19EC"/>
    <w:rsid w:val="00DF19FA"/>
    <w:rsid w:val="00DF1A66"/>
    <w:rsid w:val="00DF1A78"/>
    <w:rsid w:val="00DF1A92"/>
    <w:rsid w:val="00DF1AA0"/>
    <w:rsid w:val="00DF1AA4"/>
    <w:rsid w:val="00DF1B02"/>
    <w:rsid w:val="00DF1B11"/>
    <w:rsid w:val="00DF1B4C"/>
    <w:rsid w:val="00DF1B5B"/>
    <w:rsid w:val="00DF1B65"/>
    <w:rsid w:val="00DF1B70"/>
    <w:rsid w:val="00DF1BA1"/>
    <w:rsid w:val="00DF1BB5"/>
    <w:rsid w:val="00DF1BB9"/>
    <w:rsid w:val="00DF1BBE"/>
    <w:rsid w:val="00DF1C07"/>
    <w:rsid w:val="00DF1CE9"/>
    <w:rsid w:val="00DF1CF5"/>
    <w:rsid w:val="00DF1CFB"/>
    <w:rsid w:val="00DF1D3E"/>
    <w:rsid w:val="00DF1D4F"/>
    <w:rsid w:val="00DF1D63"/>
    <w:rsid w:val="00DF1D74"/>
    <w:rsid w:val="00DF1D8A"/>
    <w:rsid w:val="00DF1D94"/>
    <w:rsid w:val="00DF1DBC"/>
    <w:rsid w:val="00DF1DBD"/>
    <w:rsid w:val="00DF1DF4"/>
    <w:rsid w:val="00DF1E63"/>
    <w:rsid w:val="00DF1E6A"/>
    <w:rsid w:val="00DF1EA9"/>
    <w:rsid w:val="00DF1EE7"/>
    <w:rsid w:val="00DF1F13"/>
    <w:rsid w:val="00DF1F3D"/>
    <w:rsid w:val="00DF1F4B"/>
    <w:rsid w:val="00DF1F65"/>
    <w:rsid w:val="00DF1FC4"/>
    <w:rsid w:val="00DF1FD9"/>
    <w:rsid w:val="00DF203D"/>
    <w:rsid w:val="00DF210D"/>
    <w:rsid w:val="00DF214D"/>
    <w:rsid w:val="00DF21BF"/>
    <w:rsid w:val="00DF21DE"/>
    <w:rsid w:val="00DF2204"/>
    <w:rsid w:val="00DF2206"/>
    <w:rsid w:val="00DF2209"/>
    <w:rsid w:val="00DF220B"/>
    <w:rsid w:val="00DF2229"/>
    <w:rsid w:val="00DF22A8"/>
    <w:rsid w:val="00DF2302"/>
    <w:rsid w:val="00DF231F"/>
    <w:rsid w:val="00DF2357"/>
    <w:rsid w:val="00DF237C"/>
    <w:rsid w:val="00DF2427"/>
    <w:rsid w:val="00DF244D"/>
    <w:rsid w:val="00DF247D"/>
    <w:rsid w:val="00DF248E"/>
    <w:rsid w:val="00DF24A2"/>
    <w:rsid w:val="00DF24B8"/>
    <w:rsid w:val="00DF24D5"/>
    <w:rsid w:val="00DF24DF"/>
    <w:rsid w:val="00DF24E1"/>
    <w:rsid w:val="00DF2500"/>
    <w:rsid w:val="00DF2560"/>
    <w:rsid w:val="00DF258A"/>
    <w:rsid w:val="00DF259B"/>
    <w:rsid w:val="00DF25C2"/>
    <w:rsid w:val="00DF25C7"/>
    <w:rsid w:val="00DF25E1"/>
    <w:rsid w:val="00DF25E2"/>
    <w:rsid w:val="00DF2627"/>
    <w:rsid w:val="00DF2657"/>
    <w:rsid w:val="00DF26BB"/>
    <w:rsid w:val="00DF26C6"/>
    <w:rsid w:val="00DF26C8"/>
    <w:rsid w:val="00DF26D9"/>
    <w:rsid w:val="00DF26E7"/>
    <w:rsid w:val="00DF2729"/>
    <w:rsid w:val="00DF272E"/>
    <w:rsid w:val="00DF2773"/>
    <w:rsid w:val="00DF27C3"/>
    <w:rsid w:val="00DF27E5"/>
    <w:rsid w:val="00DF2855"/>
    <w:rsid w:val="00DF28A4"/>
    <w:rsid w:val="00DF2900"/>
    <w:rsid w:val="00DF29AE"/>
    <w:rsid w:val="00DF2A48"/>
    <w:rsid w:val="00DF2AB4"/>
    <w:rsid w:val="00DF2AB8"/>
    <w:rsid w:val="00DF2B3B"/>
    <w:rsid w:val="00DF2B43"/>
    <w:rsid w:val="00DF2B4F"/>
    <w:rsid w:val="00DF2B8A"/>
    <w:rsid w:val="00DF2BA8"/>
    <w:rsid w:val="00DF2BCD"/>
    <w:rsid w:val="00DF2C07"/>
    <w:rsid w:val="00DF2C4E"/>
    <w:rsid w:val="00DF2C89"/>
    <w:rsid w:val="00DF2CC4"/>
    <w:rsid w:val="00DF2D16"/>
    <w:rsid w:val="00DF2D2B"/>
    <w:rsid w:val="00DF2D3B"/>
    <w:rsid w:val="00DF2D8B"/>
    <w:rsid w:val="00DF2DB6"/>
    <w:rsid w:val="00DF2DC0"/>
    <w:rsid w:val="00DF2E01"/>
    <w:rsid w:val="00DF2E08"/>
    <w:rsid w:val="00DF2E10"/>
    <w:rsid w:val="00DF2E12"/>
    <w:rsid w:val="00DF2E3E"/>
    <w:rsid w:val="00DF2E5E"/>
    <w:rsid w:val="00DF2E72"/>
    <w:rsid w:val="00DF2EB4"/>
    <w:rsid w:val="00DF2EF6"/>
    <w:rsid w:val="00DF2F09"/>
    <w:rsid w:val="00DF2F0E"/>
    <w:rsid w:val="00DF2F51"/>
    <w:rsid w:val="00DF2FAB"/>
    <w:rsid w:val="00DF3004"/>
    <w:rsid w:val="00DF301F"/>
    <w:rsid w:val="00DF303E"/>
    <w:rsid w:val="00DF304C"/>
    <w:rsid w:val="00DF30E9"/>
    <w:rsid w:val="00DF30F1"/>
    <w:rsid w:val="00DF30F3"/>
    <w:rsid w:val="00DF3115"/>
    <w:rsid w:val="00DF316A"/>
    <w:rsid w:val="00DF3177"/>
    <w:rsid w:val="00DF3190"/>
    <w:rsid w:val="00DF31A7"/>
    <w:rsid w:val="00DF31AE"/>
    <w:rsid w:val="00DF31EA"/>
    <w:rsid w:val="00DF3206"/>
    <w:rsid w:val="00DF323C"/>
    <w:rsid w:val="00DF325A"/>
    <w:rsid w:val="00DF3262"/>
    <w:rsid w:val="00DF3265"/>
    <w:rsid w:val="00DF3289"/>
    <w:rsid w:val="00DF32C4"/>
    <w:rsid w:val="00DF32EF"/>
    <w:rsid w:val="00DF32FF"/>
    <w:rsid w:val="00DF3346"/>
    <w:rsid w:val="00DF334A"/>
    <w:rsid w:val="00DF334C"/>
    <w:rsid w:val="00DF335B"/>
    <w:rsid w:val="00DF33CC"/>
    <w:rsid w:val="00DF3423"/>
    <w:rsid w:val="00DF3444"/>
    <w:rsid w:val="00DF344F"/>
    <w:rsid w:val="00DF34D7"/>
    <w:rsid w:val="00DF34E3"/>
    <w:rsid w:val="00DF34F0"/>
    <w:rsid w:val="00DF3507"/>
    <w:rsid w:val="00DF357E"/>
    <w:rsid w:val="00DF3587"/>
    <w:rsid w:val="00DF359B"/>
    <w:rsid w:val="00DF360B"/>
    <w:rsid w:val="00DF3695"/>
    <w:rsid w:val="00DF36A2"/>
    <w:rsid w:val="00DF3759"/>
    <w:rsid w:val="00DF375B"/>
    <w:rsid w:val="00DF377C"/>
    <w:rsid w:val="00DF37E8"/>
    <w:rsid w:val="00DF37F9"/>
    <w:rsid w:val="00DF3848"/>
    <w:rsid w:val="00DF3850"/>
    <w:rsid w:val="00DF386E"/>
    <w:rsid w:val="00DF389C"/>
    <w:rsid w:val="00DF38E7"/>
    <w:rsid w:val="00DF391F"/>
    <w:rsid w:val="00DF3933"/>
    <w:rsid w:val="00DF3973"/>
    <w:rsid w:val="00DF39BF"/>
    <w:rsid w:val="00DF39CC"/>
    <w:rsid w:val="00DF39E3"/>
    <w:rsid w:val="00DF39F8"/>
    <w:rsid w:val="00DF3A0D"/>
    <w:rsid w:val="00DF3A10"/>
    <w:rsid w:val="00DF3A34"/>
    <w:rsid w:val="00DF3A39"/>
    <w:rsid w:val="00DF3A51"/>
    <w:rsid w:val="00DF3A53"/>
    <w:rsid w:val="00DF3A9D"/>
    <w:rsid w:val="00DF3ABC"/>
    <w:rsid w:val="00DF3B1C"/>
    <w:rsid w:val="00DF3B22"/>
    <w:rsid w:val="00DF3B2A"/>
    <w:rsid w:val="00DF3B43"/>
    <w:rsid w:val="00DF3B6D"/>
    <w:rsid w:val="00DF3B8E"/>
    <w:rsid w:val="00DF3BAD"/>
    <w:rsid w:val="00DF3BC0"/>
    <w:rsid w:val="00DF3BC6"/>
    <w:rsid w:val="00DF3C49"/>
    <w:rsid w:val="00DF3CAB"/>
    <w:rsid w:val="00DF3CB0"/>
    <w:rsid w:val="00DF3CD6"/>
    <w:rsid w:val="00DF3CF7"/>
    <w:rsid w:val="00DF3D3E"/>
    <w:rsid w:val="00DF3D40"/>
    <w:rsid w:val="00DF3D4C"/>
    <w:rsid w:val="00DF3D81"/>
    <w:rsid w:val="00DF3DE5"/>
    <w:rsid w:val="00DF3E09"/>
    <w:rsid w:val="00DF3E0D"/>
    <w:rsid w:val="00DF3E45"/>
    <w:rsid w:val="00DF3E50"/>
    <w:rsid w:val="00DF3E59"/>
    <w:rsid w:val="00DF3EC0"/>
    <w:rsid w:val="00DF3ECB"/>
    <w:rsid w:val="00DF3EFC"/>
    <w:rsid w:val="00DF3F0A"/>
    <w:rsid w:val="00DF3F1E"/>
    <w:rsid w:val="00DF3F62"/>
    <w:rsid w:val="00DF3F82"/>
    <w:rsid w:val="00DF3F84"/>
    <w:rsid w:val="00DF3FC0"/>
    <w:rsid w:val="00DF3FD9"/>
    <w:rsid w:val="00DF3FDC"/>
    <w:rsid w:val="00DF4023"/>
    <w:rsid w:val="00DF4036"/>
    <w:rsid w:val="00DF403C"/>
    <w:rsid w:val="00DF4051"/>
    <w:rsid w:val="00DF4074"/>
    <w:rsid w:val="00DF4092"/>
    <w:rsid w:val="00DF409C"/>
    <w:rsid w:val="00DF40AE"/>
    <w:rsid w:val="00DF40F0"/>
    <w:rsid w:val="00DF411E"/>
    <w:rsid w:val="00DF4147"/>
    <w:rsid w:val="00DF4168"/>
    <w:rsid w:val="00DF41A5"/>
    <w:rsid w:val="00DF41B7"/>
    <w:rsid w:val="00DF41F3"/>
    <w:rsid w:val="00DF41F6"/>
    <w:rsid w:val="00DF4222"/>
    <w:rsid w:val="00DF4245"/>
    <w:rsid w:val="00DF4257"/>
    <w:rsid w:val="00DF42BF"/>
    <w:rsid w:val="00DF42C2"/>
    <w:rsid w:val="00DF431D"/>
    <w:rsid w:val="00DF4325"/>
    <w:rsid w:val="00DF4337"/>
    <w:rsid w:val="00DF43BD"/>
    <w:rsid w:val="00DF447D"/>
    <w:rsid w:val="00DF4494"/>
    <w:rsid w:val="00DF44B1"/>
    <w:rsid w:val="00DF44C9"/>
    <w:rsid w:val="00DF44D4"/>
    <w:rsid w:val="00DF44EC"/>
    <w:rsid w:val="00DF44F7"/>
    <w:rsid w:val="00DF45A1"/>
    <w:rsid w:val="00DF45C5"/>
    <w:rsid w:val="00DF45C6"/>
    <w:rsid w:val="00DF45E7"/>
    <w:rsid w:val="00DF45F0"/>
    <w:rsid w:val="00DF45F8"/>
    <w:rsid w:val="00DF4603"/>
    <w:rsid w:val="00DF4671"/>
    <w:rsid w:val="00DF4681"/>
    <w:rsid w:val="00DF46A6"/>
    <w:rsid w:val="00DF46A8"/>
    <w:rsid w:val="00DF46B8"/>
    <w:rsid w:val="00DF46C6"/>
    <w:rsid w:val="00DF4735"/>
    <w:rsid w:val="00DF4741"/>
    <w:rsid w:val="00DF4752"/>
    <w:rsid w:val="00DF476B"/>
    <w:rsid w:val="00DF47A2"/>
    <w:rsid w:val="00DF47DE"/>
    <w:rsid w:val="00DF47F6"/>
    <w:rsid w:val="00DF4812"/>
    <w:rsid w:val="00DF481D"/>
    <w:rsid w:val="00DF48BF"/>
    <w:rsid w:val="00DF4931"/>
    <w:rsid w:val="00DF4969"/>
    <w:rsid w:val="00DF4983"/>
    <w:rsid w:val="00DF49AD"/>
    <w:rsid w:val="00DF49C1"/>
    <w:rsid w:val="00DF4A16"/>
    <w:rsid w:val="00DF4A54"/>
    <w:rsid w:val="00DF4A94"/>
    <w:rsid w:val="00DF4A95"/>
    <w:rsid w:val="00DF4AF7"/>
    <w:rsid w:val="00DF4B69"/>
    <w:rsid w:val="00DF4B71"/>
    <w:rsid w:val="00DF4B73"/>
    <w:rsid w:val="00DF4B7F"/>
    <w:rsid w:val="00DF4BC4"/>
    <w:rsid w:val="00DF4BDE"/>
    <w:rsid w:val="00DF4BEA"/>
    <w:rsid w:val="00DF4BF6"/>
    <w:rsid w:val="00DF4C06"/>
    <w:rsid w:val="00DF4C40"/>
    <w:rsid w:val="00DF4C94"/>
    <w:rsid w:val="00DF4CE3"/>
    <w:rsid w:val="00DF4D23"/>
    <w:rsid w:val="00DF4D4C"/>
    <w:rsid w:val="00DF4DB1"/>
    <w:rsid w:val="00DF4EBA"/>
    <w:rsid w:val="00DF4EF7"/>
    <w:rsid w:val="00DF4EF8"/>
    <w:rsid w:val="00DF4EFA"/>
    <w:rsid w:val="00DF4F11"/>
    <w:rsid w:val="00DF4F1B"/>
    <w:rsid w:val="00DF4F28"/>
    <w:rsid w:val="00DF4F39"/>
    <w:rsid w:val="00DF4F90"/>
    <w:rsid w:val="00DF4FA9"/>
    <w:rsid w:val="00DF4FD2"/>
    <w:rsid w:val="00DF4FD7"/>
    <w:rsid w:val="00DF4FDA"/>
    <w:rsid w:val="00DF4FE8"/>
    <w:rsid w:val="00DF5056"/>
    <w:rsid w:val="00DF506B"/>
    <w:rsid w:val="00DF510B"/>
    <w:rsid w:val="00DF511B"/>
    <w:rsid w:val="00DF5136"/>
    <w:rsid w:val="00DF5185"/>
    <w:rsid w:val="00DF5198"/>
    <w:rsid w:val="00DF51C1"/>
    <w:rsid w:val="00DF51F6"/>
    <w:rsid w:val="00DF5214"/>
    <w:rsid w:val="00DF527C"/>
    <w:rsid w:val="00DF5280"/>
    <w:rsid w:val="00DF5305"/>
    <w:rsid w:val="00DF5307"/>
    <w:rsid w:val="00DF5383"/>
    <w:rsid w:val="00DF542E"/>
    <w:rsid w:val="00DF5449"/>
    <w:rsid w:val="00DF5494"/>
    <w:rsid w:val="00DF554B"/>
    <w:rsid w:val="00DF554F"/>
    <w:rsid w:val="00DF5553"/>
    <w:rsid w:val="00DF55D2"/>
    <w:rsid w:val="00DF55E5"/>
    <w:rsid w:val="00DF55F3"/>
    <w:rsid w:val="00DF560F"/>
    <w:rsid w:val="00DF5632"/>
    <w:rsid w:val="00DF56AC"/>
    <w:rsid w:val="00DF56CC"/>
    <w:rsid w:val="00DF56FA"/>
    <w:rsid w:val="00DF5731"/>
    <w:rsid w:val="00DF5733"/>
    <w:rsid w:val="00DF5802"/>
    <w:rsid w:val="00DF5816"/>
    <w:rsid w:val="00DF5823"/>
    <w:rsid w:val="00DF5825"/>
    <w:rsid w:val="00DF5829"/>
    <w:rsid w:val="00DF5832"/>
    <w:rsid w:val="00DF5833"/>
    <w:rsid w:val="00DF583B"/>
    <w:rsid w:val="00DF5840"/>
    <w:rsid w:val="00DF5878"/>
    <w:rsid w:val="00DF588F"/>
    <w:rsid w:val="00DF58A5"/>
    <w:rsid w:val="00DF58CB"/>
    <w:rsid w:val="00DF58E1"/>
    <w:rsid w:val="00DF5924"/>
    <w:rsid w:val="00DF5971"/>
    <w:rsid w:val="00DF5A05"/>
    <w:rsid w:val="00DF5A4C"/>
    <w:rsid w:val="00DF5AD8"/>
    <w:rsid w:val="00DF5B44"/>
    <w:rsid w:val="00DF5B6E"/>
    <w:rsid w:val="00DF5B94"/>
    <w:rsid w:val="00DF5BC8"/>
    <w:rsid w:val="00DF5C34"/>
    <w:rsid w:val="00DF5C63"/>
    <w:rsid w:val="00DF5C6C"/>
    <w:rsid w:val="00DF5CDE"/>
    <w:rsid w:val="00DF5D02"/>
    <w:rsid w:val="00DF5D0B"/>
    <w:rsid w:val="00DF5D15"/>
    <w:rsid w:val="00DF5D2C"/>
    <w:rsid w:val="00DF5D47"/>
    <w:rsid w:val="00DF5D61"/>
    <w:rsid w:val="00DF5D86"/>
    <w:rsid w:val="00DF5DB8"/>
    <w:rsid w:val="00DF5DEF"/>
    <w:rsid w:val="00DF5E00"/>
    <w:rsid w:val="00DF5E3B"/>
    <w:rsid w:val="00DF5E7B"/>
    <w:rsid w:val="00DF5E88"/>
    <w:rsid w:val="00DF5E99"/>
    <w:rsid w:val="00DF5EA0"/>
    <w:rsid w:val="00DF5EAE"/>
    <w:rsid w:val="00DF5F1E"/>
    <w:rsid w:val="00DF5F21"/>
    <w:rsid w:val="00DF5F24"/>
    <w:rsid w:val="00DF5F2C"/>
    <w:rsid w:val="00DF5F9E"/>
    <w:rsid w:val="00DF5FE5"/>
    <w:rsid w:val="00DF5FE6"/>
    <w:rsid w:val="00DF6003"/>
    <w:rsid w:val="00DF6009"/>
    <w:rsid w:val="00DF600F"/>
    <w:rsid w:val="00DF601A"/>
    <w:rsid w:val="00DF60C3"/>
    <w:rsid w:val="00DF6105"/>
    <w:rsid w:val="00DF6112"/>
    <w:rsid w:val="00DF6140"/>
    <w:rsid w:val="00DF6147"/>
    <w:rsid w:val="00DF61E0"/>
    <w:rsid w:val="00DF61EE"/>
    <w:rsid w:val="00DF61F6"/>
    <w:rsid w:val="00DF6204"/>
    <w:rsid w:val="00DF620C"/>
    <w:rsid w:val="00DF6213"/>
    <w:rsid w:val="00DF6224"/>
    <w:rsid w:val="00DF6251"/>
    <w:rsid w:val="00DF6269"/>
    <w:rsid w:val="00DF627C"/>
    <w:rsid w:val="00DF6280"/>
    <w:rsid w:val="00DF628A"/>
    <w:rsid w:val="00DF6345"/>
    <w:rsid w:val="00DF634D"/>
    <w:rsid w:val="00DF6350"/>
    <w:rsid w:val="00DF636F"/>
    <w:rsid w:val="00DF6381"/>
    <w:rsid w:val="00DF63BF"/>
    <w:rsid w:val="00DF6420"/>
    <w:rsid w:val="00DF645A"/>
    <w:rsid w:val="00DF649C"/>
    <w:rsid w:val="00DF64A5"/>
    <w:rsid w:val="00DF64DC"/>
    <w:rsid w:val="00DF6502"/>
    <w:rsid w:val="00DF652A"/>
    <w:rsid w:val="00DF653C"/>
    <w:rsid w:val="00DF658D"/>
    <w:rsid w:val="00DF65F2"/>
    <w:rsid w:val="00DF65FD"/>
    <w:rsid w:val="00DF6617"/>
    <w:rsid w:val="00DF661A"/>
    <w:rsid w:val="00DF669A"/>
    <w:rsid w:val="00DF66E2"/>
    <w:rsid w:val="00DF6708"/>
    <w:rsid w:val="00DF670B"/>
    <w:rsid w:val="00DF6712"/>
    <w:rsid w:val="00DF6767"/>
    <w:rsid w:val="00DF676C"/>
    <w:rsid w:val="00DF677D"/>
    <w:rsid w:val="00DF67A9"/>
    <w:rsid w:val="00DF67E1"/>
    <w:rsid w:val="00DF6871"/>
    <w:rsid w:val="00DF689C"/>
    <w:rsid w:val="00DF6904"/>
    <w:rsid w:val="00DF6916"/>
    <w:rsid w:val="00DF693E"/>
    <w:rsid w:val="00DF6955"/>
    <w:rsid w:val="00DF69BB"/>
    <w:rsid w:val="00DF69C0"/>
    <w:rsid w:val="00DF69CD"/>
    <w:rsid w:val="00DF69E3"/>
    <w:rsid w:val="00DF69F5"/>
    <w:rsid w:val="00DF69F6"/>
    <w:rsid w:val="00DF6A0B"/>
    <w:rsid w:val="00DF6A2B"/>
    <w:rsid w:val="00DF6A3C"/>
    <w:rsid w:val="00DF6A45"/>
    <w:rsid w:val="00DF6A58"/>
    <w:rsid w:val="00DF6A75"/>
    <w:rsid w:val="00DF6A76"/>
    <w:rsid w:val="00DF6A9C"/>
    <w:rsid w:val="00DF6AAF"/>
    <w:rsid w:val="00DF6AF9"/>
    <w:rsid w:val="00DF6B34"/>
    <w:rsid w:val="00DF6BA2"/>
    <w:rsid w:val="00DF6BAC"/>
    <w:rsid w:val="00DF6BB6"/>
    <w:rsid w:val="00DF6BC2"/>
    <w:rsid w:val="00DF6C05"/>
    <w:rsid w:val="00DF6C5B"/>
    <w:rsid w:val="00DF6CFB"/>
    <w:rsid w:val="00DF6D4B"/>
    <w:rsid w:val="00DF6D88"/>
    <w:rsid w:val="00DF6D8D"/>
    <w:rsid w:val="00DF6D9A"/>
    <w:rsid w:val="00DF6DA9"/>
    <w:rsid w:val="00DF6DCE"/>
    <w:rsid w:val="00DF6DEA"/>
    <w:rsid w:val="00DF6E10"/>
    <w:rsid w:val="00DF6E19"/>
    <w:rsid w:val="00DF6E34"/>
    <w:rsid w:val="00DF6E61"/>
    <w:rsid w:val="00DF6E67"/>
    <w:rsid w:val="00DF6EFF"/>
    <w:rsid w:val="00DF6F0A"/>
    <w:rsid w:val="00DF6F23"/>
    <w:rsid w:val="00DF6F62"/>
    <w:rsid w:val="00DF6FBB"/>
    <w:rsid w:val="00DF6FBF"/>
    <w:rsid w:val="00DF6FEF"/>
    <w:rsid w:val="00DF7012"/>
    <w:rsid w:val="00DF7067"/>
    <w:rsid w:val="00DF707A"/>
    <w:rsid w:val="00DF708B"/>
    <w:rsid w:val="00DF70F1"/>
    <w:rsid w:val="00DF713B"/>
    <w:rsid w:val="00DF713F"/>
    <w:rsid w:val="00DF714B"/>
    <w:rsid w:val="00DF717C"/>
    <w:rsid w:val="00DF71A7"/>
    <w:rsid w:val="00DF71AE"/>
    <w:rsid w:val="00DF71B9"/>
    <w:rsid w:val="00DF720B"/>
    <w:rsid w:val="00DF723F"/>
    <w:rsid w:val="00DF7247"/>
    <w:rsid w:val="00DF724D"/>
    <w:rsid w:val="00DF725A"/>
    <w:rsid w:val="00DF726A"/>
    <w:rsid w:val="00DF72B5"/>
    <w:rsid w:val="00DF72BE"/>
    <w:rsid w:val="00DF72C6"/>
    <w:rsid w:val="00DF72CB"/>
    <w:rsid w:val="00DF72D4"/>
    <w:rsid w:val="00DF7306"/>
    <w:rsid w:val="00DF7319"/>
    <w:rsid w:val="00DF7364"/>
    <w:rsid w:val="00DF73B1"/>
    <w:rsid w:val="00DF73CB"/>
    <w:rsid w:val="00DF73CF"/>
    <w:rsid w:val="00DF73D1"/>
    <w:rsid w:val="00DF73DC"/>
    <w:rsid w:val="00DF73E0"/>
    <w:rsid w:val="00DF745A"/>
    <w:rsid w:val="00DF7473"/>
    <w:rsid w:val="00DF7489"/>
    <w:rsid w:val="00DF74A6"/>
    <w:rsid w:val="00DF74EF"/>
    <w:rsid w:val="00DF74FA"/>
    <w:rsid w:val="00DF74FB"/>
    <w:rsid w:val="00DF7506"/>
    <w:rsid w:val="00DF7509"/>
    <w:rsid w:val="00DF752A"/>
    <w:rsid w:val="00DF7568"/>
    <w:rsid w:val="00DF759C"/>
    <w:rsid w:val="00DF75A5"/>
    <w:rsid w:val="00DF75B9"/>
    <w:rsid w:val="00DF75CB"/>
    <w:rsid w:val="00DF75D2"/>
    <w:rsid w:val="00DF75D3"/>
    <w:rsid w:val="00DF75E0"/>
    <w:rsid w:val="00DF75F8"/>
    <w:rsid w:val="00DF7622"/>
    <w:rsid w:val="00DF7634"/>
    <w:rsid w:val="00DF7635"/>
    <w:rsid w:val="00DF763A"/>
    <w:rsid w:val="00DF7646"/>
    <w:rsid w:val="00DF7654"/>
    <w:rsid w:val="00DF7665"/>
    <w:rsid w:val="00DF7668"/>
    <w:rsid w:val="00DF766E"/>
    <w:rsid w:val="00DF76BB"/>
    <w:rsid w:val="00DF76E0"/>
    <w:rsid w:val="00DF772F"/>
    <w:rsid w:val="00DF7741"/>
    <w:rsid w:val="00DF774B"/>
    <w:rsid w:val="00DF7769"/>
    <w:rsid w:val="00DF777A"/>
    <w:rsid w:val="00DF7780"/>
    <w:rsid w:val="00DF7793"/>
    <w:rsid w:val="00DF779F"/>
    <w:rsid w:val="00DF77A0"/>
    <w:rsid w:val="00DF77A9"/>
    <w:rsid w:val="00DF77CF"/>
    <w:rsid w:val="00DF784B"/>
    <w:rsid w:val="00DF786F"/>
    <w:rsid w:val="00DF788F"/>
    <w:rsid w:val="00DF789B"/>
    <w:rsid w:val="00DF78C0"/>
    <w:rsid w:val="00DF7910"/>
    <w:rsid w:val="00DF7918"/>
    <w:rsid w:val="00DF7925"/>
    <w:rsid w:val="00DF792A"/>
    <w:rsid w:val="00DF794C"/>
    <w:rsid w:val="00DF7950"/>
    <w:rsid w:val="00DF7951"/>
    <w:rsid w:val="00DF7979"/>
    <w:rsid w:val="00DF79C5"/>
    <w:rsid w:val="00DF79D7"/>
    <w:rsid w:val="00DF7A41"/>
    <w:rsid w:val="00DF7A7C"/>
    <w:rsid w:val="00DF7A8A"/>
    <w:rsid w:val="00DF7A8C"/>
    <w:rsid w:val="00DF7A94"/>
    <w:rsid w:val="00DF7A9B"/>
    <w:rsid w:val="00DF7AFD"/>
    <w:rsid w:val="00DF7B2E"/>
    <w:rsid w:val="00DF7B5A"/>
    <w:rsid w:val="00DF7BAC"/>
    <w:rsid w:val="00DF7BF6"/>
    <w:rsid w:val="00DF7C3F"/>
    <w:rsid w:val="00DF7CB3"/>
    <w:rsid w:val="00DF7CD7"/>
    <w:rsid w:val="00DF7D06"/>
    <w:rsid w:val="00DF7D20"/>
    <w:rsid w:val="00DF7D23"/>
    <w:rsid w:val="00DF7D3C"/>
    <w:rsid w:val="00DF7D68"/>
    <w:rsid w:val="00DF7DA3"/>
    <w:rsid w:val="00DF7DBA"/>
    <w:rsid w:val="00DF7DFD"/>
    <w:rsid w:val="00DF7E27"/>
    <w:rsid w:val="00DF7E38"/>
    <w:rsid w:val="00DF7E43"/>
    <w:rsid w:val="00DF7F00"/>
    <w:rsid w:val="00DF7F8B"/>
    <w:rsid w:val="00DF7FF0"/>
    <w:rsid w:val="00DF7FF3"/>
    <w:rsid w:val="00E00036"/>
    <w:rsid w:val="00E0003F"/>
    <w:rsid w:val="00E0007D"/>
    <w:rsid w:val="00E0008F"/>
    <w:rsid w:val="00E00090"/>
    <w:rsid w:val="00E0009A"/>
    <w:rsid w:val="00E000E5"/>
    <w:rsid w:val="00E000F0"/>
    <w:rsid w:val="00E00152"/>
    <w:rsid w:val="00E00170"/>
    <w:rsid w:val="00E00195"/>
    <w:rsid w:val="00E001B7"/>
    <w:rsid w:val="00E001D5"/>
    <w:rsid w:val="00E001EA"/>
    <w:rsid w:val="00E00212"/>
    <w:rsid w:val="00E00216"/>
    <w:rsid w:val="00E0021D"/>
    <w:rsid w:val="00E0023A"/>
    <w:rsid w:val="00E00279"/>
    <w:rsid w:val="00E00286"/>
    <w:rsid w:val="00E00287"/>
    <w:rsid w:val="00E002E0"/>
    <w:rsid w:val="00E00323"/>
    <w:rsid w:val="00E00354"/>
    <w:rsid w:val="00E00375"/>
    <w:rsid w:val="00E0038D"/>
    <w:rsid w:val="00E003D7"/>
    <w:rsid w:val="00E00426"/>
    <w:rsid w:val="00E0043F"/>
    <w:rsid w:val="00E0044A"/>
    <w:rsid w:val="00E0046E"/>
    <w:rsid w:val="00E004AB"/>
    <w:rsid w:val="00E004B6"/>
    <w:rsid w:val="00E004C8"/>
    <w:rsid w:val="00E004FC"/>
    <w:rsid w:val="00E00505"/>
    <w:rsid w:val="00E00519"/>
    <w:rsid w:val="00E00533"/>
    <w:rsid w:val="00E00538"/>
    <w:rsid w:val="00E0053A"/>
    <w:rsid w:val="00E0053D"/>
    <w:rsid w:val="00E0057C"/>
    <w:rsid w:val="00E00584"/>
    <w:rsid w:val="00E0058A"/>
    <w:rsid w:val="00E00593"/>
    <w:rsid w:val="00E005CD"/>
    <w:rsid w:val="00E005E1"/>
    <w:rsid w:val="00E0061A"/>
    <w:rsid w:val="00E00645"/>
    <w:rsid w:val="00E0069C"/>
    <w:rsid w:val="00E00706"/>
    <w:rsid w:val="00E00728"/>
    <w:rsid w:val="00E00729"/>
    <w:rsid w:val="00E00748"/>
    <w:rsid w:val="00E00778"/>
    <w:rsid w:val="00E0078E"/>
    <w:rsid w:val="00E0079F"/>
    <w:rsid w:val="00E007A8"/>
    <w:rsid w:val="00E007E5"/>
    <w:rsid w:val="00E0083F"/>
    <w:rsid w:val="00E00850"/>
    <w:rsid w:val="00E00861"/>
    <w:rsid w:val="00E00863"/>
    <w:rsid w:val="00E0087E"/>
    <w:rsid w:val="00E008E9"/>
    <w:rsid w:val="00E008F6"/>
    <w:rsid w:val="00E00904"/>
    <w:rsid w:val="00E00917"/>
    <w:rsid w:val="00E00942"/>
    <w:rsid w:val="00E00975"/>
    <w:rsid w:val="00E0097B"/>
    <w:rsid w:val="00E009AB"/>
    <w:rsid w:val="00E009BB"/>
    <w:rsid w:val="00E00A10"/>
    <w:rsid w:val="00E00A3A"/>
    <w:rsid w:val="00E00A58"/>
    <w:rsid w:val="00E00B62"/>
    <w:rsid w:val="00E00B85"/>
    <w:rsid w:val="00E00B87"/>
    <w:rsid w:val="00E00B88"/>
    <w:rsid w:val="00E00BCC"/>
    <w:rsid w:val="00E00BDB"/>
    <w:rsid w:val="00E00BF3"/>
    <w:rsid w:val="00E00BF6"/>
    <w:rsid w:val="00E00BFD"/>
    <w:rsid w:val="00E00C0E"/>
    <w:rsid w:val="00E00C0F"/>
    <w:rsid w:val="00E00C38"/>
    <w:rsid w:val="00E00C62"/>
    <w:rsid w:val="00E00C88"/>
    <w:rsid w:val="00E00CB9"/>
    <w:rsid w:val="00E00CE8"/>
    <w:rsid w:val="00E00D09"/>
    <w:rsid w:val="00E00D1D"/>
    <w:rsid w:val="00E00D5B"/>
    <w:rsid w:val="00E00D68"/>
    <w:rsid w:val="00E00D73"/>
    <w:rsid w:val="00E00D88"/>
    <w:rsid w:val="00E00D96"/>
    <w:rsid w:val="00E00DA3"/>
    <w:rsid w:val="00E00DAB"/>
    <w:rsid w:val="00E00DC8"/>
    <w:rsid w:val="00E00DCE"/>
    <w:rsid w:val="00E00DFE"/>
    <w:rsid w:val="00E00E21"/>
    <w:rsid w:val="00E00E37"/>
    <w:rsid w:val="00E00E3B"/>
    <w:rsid w:val="00E00E57"/>
    <w:rsid w:val="00E00E9C"/>
    <w:rsid w:val="00E00EE7"/>
    <w:rsid w:val="00E00EF8"/>
    <w:rsid w:val="00E00F02"/>
    <w:rsid w:val="00E00F05"/>
    <w:rsid w:val="00E00F3B"/>
    <w:rsid w:val="00E00F3C"/>
    <w:rsid w:val="00E00F67"/>
    <w:rsid w:val="00E00F6D"/>
    <w:rsid w:val="00E00F9F"/>
    <w:rsid w:val="00E00FA6"/>
    <w:rsid w:val="00E00FB1"/>
    <w:rsid w:val="00E00FC4"/>
    <w:rsid w:val="00E01007"/>
    <w:rsid w:val="00E0100B"/>
    <w:rsid w:val="00E0101C"/>
    <w:rsid w:val="00E0101D"/>
    <w:rsid w:val="00E0104B"/>
    <w:rsid w:val="00E01057"/>
    <w:rsid w:val="00E0105D"/>
    <w:rsid w:val="00E01064"/>
    <w:rsid w:val="00E01067"/>
    <w:rsid w:val="00E01076"/>
    <w:rsid w:val="00E010A0"/>
    <w:rsid w:val="00E010A1"/>
    <w:rsid w:val="00E010E8"/>
    <w:rsid w:val="00E0112A"/>
    <w:rsid w:val="00E0113A"/>
    <w:rsid w:val="00E01146"/>
    <w:rsid w:val="00E0115A"/>
    <w:rsid w:val="00E01162"/>
    <w:rsid w:val="00E0117E"/>
    <w:rsid w:val="00E011A9"/>
    <w:rsid w:val="00E011B1"/>
    <w:rsid w:val="00E011E0"/>
    <w:rsid w:val="00E0122B"/>
    <w:rsid w:val="00E01233"/>
    <w:rsid w:val="00E01253"/>
    <w:rsid w:val="00E01272"/>
    <w:rsid w:val="00E012AF"/>
    <w:rsid w:val="00E01309"/>
    <w:rsid w:val="00E01352"/>
    <w:rsid w:val="00E013A1"/>
    <w:rsid w:val="00E013BC"/>
    <w:rsid w:val="00E013C7"/>
    <w:rsid w:val="00E01421"/>
    <w:rsid w:val="00E0142B"/>
    <w:rsid w:val="00E01453"/>
    <w:rsid w:val="00E01467"/>
    <w:rsid w:val="00E014B7"/>
    <w:rsid w:val="00E014BF"/>
    <w:rsid w:val="00E014F6"/>
    <w:rsid w:val="00E014F8"/>
    <w:rsid w:val="00E01586"/>
    <w:rsid w:val="00E015F9"/>
    <w:rsid w:val="00E01609"/>
    <w:rsid w:val="00E01613"/>
    <w:rsid w:val="00E0165D"/>
    <w:rsid w:val="00E01663"/>
    <w:rsid w:val="00E0166C"/>
    <w:rsid w:val="00E016AB"/>
    <w:rsid w:val="00E016D1"/>
    <w:rsid w:val="00E016DA"/>
    <w:rsid w:val="00E016DD"/>
    <w:rsid w:val="00E016F6"/>
    <w:rsid w:val="00E01703"/>
    <w:rsid w:val="00E0172C"/>
    <w:rsid w:val="00E01730"/>
    <w:rsid w:val="00E01735"/>
    <w:rsid w:val="00E0173F"/>
    <w:rsid w:val="00E01766"/>
    <w:rsid w:val="00E017AD"/>
    <w:rsid w:val="00E017B1"/>
    <w:rsid w:val="00E017B3"/>
    <w:rsid w:val="00E017D4"/>
    <w:rsid w:val="00E017DE"/>
    <w:rsid w:val="00E017E4"/>
    <w:rsid w:val="00E017E7"/>
    <w:rsid w:val="00E017F1"/>
    <w:rsid w:val="00E01806"/>
    <w:rsid w:val="00E01826"/>
    <w:rsid w:val="00E0182D"/>
    <w:rsid w:val="00E01831"/>
    <w:rsid w:val="00E0183D"/>
    <w:rsid w:val="00E0184E"/>
    <w:rsid w:val="00E01866"/>
    <w:rsid w:val="00E018BF"/>
    <w:rsid w:val="00E0190A"/>
    <w:rsid w:val="00E01917"/>
    <w:rsid w:val="00E0191D"/>
    <w:rsid w:val="00E01951"/>
    <w:rsid w:val="00E0198B"/>
    <w:rsid w:val="00E0198E"/>
    <w:rsid w:val="00E0199F"/>
    <w:rsid w:val="00E019AA"/>
    <w:rsid w:val="00E019BF"/>
    <w:rsid w:val="00E019E0"/>
    <w:rsid w:val="00E01A01"/>
    <w:rsid w:val="00E01A21"/>
    <w:rsid w:val="00E01A23"/>
    <w:rsid w:val="00E01A40"/>
    <w:rsid w:val="00E01A52"/>
    <w:rsid w:val="00E01A72"/>
    <w:rsid w:val="00E01A93"/>
    <w:rsid w:val="00E01AB6"/>
    <w:rsid w:val="00E01AD5"/>
    <w:rsid w:val="00E01AF6"/>
    <w:rsid w:val="00E01B06"/>
    <w:rsid w:val="00E01B31"/>
    <w:rsid w:val="00E01B55"/>
    <w:rsid w:val="00E01B62"/>
    <w:rsid w:val="00E01BD6"/>
    <w:rsid w:val="00E01C32"/>
    <w:rsid w:val="00E01C49"/>
    <w:rsid w:val="00E01C62"/>
    <w:rsid w:val="00E01C67"/>
    <w:rsid w:val="00E01CB2"/>
    <w:rsid w:val="00E01CC7"/>
    <w:rsid w:val="00E01D20"/>
    <w:rsid w:val="00E01D56"/>
    <w:rsid w:val="00E01D63"/>
    <w:rsid w:val="00E01D69"/>
    <w:rsid w:val="00E01D6B"/>
    <w:rsid w:val="00E01D7A"/>
    <w:rsid w:val="00E01E1D"/>
    <w:rsid w:val="00E01E27"/>
    <w:rsid w:val="00E01EAC"/>
    <w:rsid w:val="00E01EDE"/>
    <w:rsid w:val="00E01EF2"/>
    <w:rsid w:val="00E01F36"/>
    <w:rsid w:val="00E01F54"/>
    <w:rsid w:val="00E01F60"/>
    <w:rsid w:val="00E01F6F"/>
    <w:rsid w:val="00E01F9C"/>
    <w:rsid w:val="00E01FBD"/>
    <w:rsid w:val="00E01FFC"/>
    <w:rsid w:val="00E02016"/>
    <w:rsid w:val="00E0201E"/>
    <w:rsid w:val="00E02023"/>
    <w:rsid w:val="00E0215B"/>
    <w:rsid w:val="00E021A4"/>
    <w:rsid w:val="00E02225"/>
    <w:rsid w:val="00E0222D"/>
    <w:rsid w:val="00E02241"/>
    <w:rsid w:val="00E02281"/>
    <w:rsid w:val="00E022BD"/>
    <w:rsid w:val="00E022DB"/>
    <w:rsid w:val="00E022F9"/>
    <w:rsid w:val="00E022FC"/>
    <w:rsid w:val="00E022FD"/>
    <w:rsid w:val="00E0230E"/>
    <w:rsid w:val="00E02321"/>
    <w:rsid w:val="00E0232A"/>
    <w:rsid w:val="00E0233F"/>
    <w:rsid w:val="00E02359"/>
    <w:rsid w:val="00E02368"/>
    <w:rsid w:val="00E0236E"/>
    <w:rsid w:val="00E0236F"/>
    <w:rsid w:val="00E02372"/>
    <w:rsid w:val="00E02380"/>
    <w:rsid w:val="00E02399"/>
    <w:rsid w:val="00E023E2"/>
    <w:rsid w:val="00E02400"/>
    <w:rsid w:val="00E0241E"/>
    <w:rsid w:val="00E02440"/>
    <w:rsid w:val="00E02441"/>
    <w:rsid w:val="00E02443"/>
    <w:rsid w:val="00E02455"/>
    <w:rsid w:val="00E02480"/>
    <w:rsid w:val="00E0249E"/>
    <w:rsid w:val="00E024DF"/>
    <w:rsid w:val="00E02518"/>
    <w:rsid w:val="00E02529"/>
    <w:rsid w:val="00E0252E"/>
    <w:rsid w:val="00E02530"/>
    <w:rsid w:val="00E02560"/>
    <w:rsid w:val="00E02578"/>
    <w:rsid w:val="00E02597"/>
    <w:rsid w:val="00E025AA"/>
    <w:rsid w:val="00E025BD"/>
    <w:rsid w:val="00E025BF"/>
    <w:rsid w:val="00E025CE"/>
    <w:rsid w:val="00E025DC"/>
    <w:rsid w:val="00E025E8"/>
    <w:rsid w:val="00E025F9"/>
    <w:rsid w:val="00E02623"/>
    <w:rsid w:val="00E02642"/>
    <w:rsid w:val="00E02646"/>
    <w:rsid w:val="00E02653"/>
    <w:rsid w:val="00E02681"/>
    <w:rsid w:val="00E02686"/>
    <w:rsid w:val="00E0269D"/>
    <w:rsid w:val="00E0269F"/>
    <w:rsid w:val="00E0273D"/>
    <w:rsid w:val="00E02752"/>
    <w:rsid w:val="00E02766"/>
    <w:rsid w:val="00E02788"/>
    <w:rsid w:val="00E027FB"/>
    <w:rsid w:val="00E027FE"/>
    <w:rsid w:val="00E02831"/>
    <w:rsid w:val="00E02871"/>
    <w:rsid w:val="00E028BD"/>
    <w:rsid w:val="00E028CF"/>
    <w:rsid w:val="00E028EE"/>
    <w:rsid w:val="00E028F3"/>
    <w:rsid w:val="00E028FB"/>
    <w:rsid w:val="00E02913"/>
    <w:rsid w:val="00E0295B"/>
    <w:rsid w:val="00E0296F"/>
    <w:rsid w:val="00E0298E"/>
    <w:rsid w:val="00E029BA"/>
    <w:rsid w:val="00E029D3"/>
    <w:rsid w:val="00E029D5"/>
    <w:rsid w:val="00E029D9"/>
    <w:rsid w:val="00E029E8"/>
    <w:rsid w:val="00E02A36"/>
    <w:rsid w:val="00E02A47"/>
    <w:rsid w:val="00E02A7B"/>
    <w:rsid w:val="00E02A7C"/>
    <w:rsid w:val="00E02AB2"/>
    <w:rsid w:val="00E02ACE"/>
    <w:rsid w:val="00E02B1A"/>
    <w:rsid w:val="00E02B82"/>
    <w:rsid w:val="00E02BE6"/>
    <w:rsid w:val="00E02BF0"/>
    <w:rsid w:val="00E02C2D"/>
    <w:rsid w:val="00E02CC6"/>
    <w:rsid w:val="00E02CCD"/>
    <w:rsid w:val="00E02CD7"/>
    <w:rsid w:val="00E02CE1"/>
    <w:rsid w:val="00E02CE9"/>
    <w:rsid w:val="00E02D2E"/>
    <w:rsid w:val="00E02DAC"/>
    <w:rsid w:val="00E02DCE"/>
    <w:rsid w:val="00E02DD0"/>
    <w:rsid w:val="00E02DDC"/>
    <w:rsid w:val="00E02DE6"/>
    <w:rsid w:val="00E02DE9"/>
    <w:rsid w:val="00E02E57"/>
    <w:rsid w:val="00E02E5B"/>
    <w:rsid w:val="00E02E7E"/>
    <w:rsid w:val="00E02E81"/>
    <w:rsid w:val="00E02EF0"/>
    <w:rsid w:val="00E02EF2"/>
    <w:rsid w:val="00E02F14"/>
    <w:rsid w:val="00E02F30"/>
    <w:rsid w:val="00E02FD2"/>
    <w:rsid w:val="00E02FFF"/>
    <w:rsid w:val="00E03010"/>
    <w:rsid w:val="00E03023"/>
    <w:rsid w:val="00E03031"/>
    <w:rsid w:val="00E03038"/>
    <w:rsid w:val="00E03047"/>
    <w:rsid w:val="00E0305E"/>
    <w:rsid w:val="00E03075"/>
    <w:rsid w:val="00E0309E"/>
    <w:rsid w:val="00E030C6"/>
    <w:rsid w:val="00E03115"/>
    <w:rsid w:val="00E03197"/>
    <w:rsid w:val="00E031CF"/>
    <w:rsid w:val="00E031D1"/>
    <w:rsid w:val="00E031E1"/>
    <w:rsid w:val="00E031E8"/>
    <w:rsid w:val="00E031EE"/>
    <w:rsid w:val="00E0321C"/>
    <w:rsid w:val="00E03232"/>
    <w:rsid w:val="00E03294"/>
    <w:rsid w:val="00E0329D"/>
    <w:rsid w:val="00E03305"/>
    <w:rsid w:val="00E03326"/>
    <w:rsid w:val="00E03335"/>
    <w:rsid w:val="00E03347"/>
    <w:rsid w:val="00E03349"/>
    <w:rsid w:val="00E0336D"/>
    <w:rsid w:val="00E0337A"/>
    <w:rsid w:val="00E033B0"/>
    <w:rsid w:val="00E03427"/>
    <w:rsid w:val="00E0347E"/>
    <w:rsid w:val="00E034B5"/>
    <w:rsid w:val="00E034C4"/>
    <w:rsid w:val="00E034F0"/>
    <w:rsid w:val="00E0352B"/>
    <w:rsid w:val="00E03530"/>
    <w:rsid w:val="00E0354C"/>
    <w:rsid w:val="00E0358F"/>
    <w:rsid w:val="00E035D6"/>
    <w:rsid w:val="00E035DE"/>
    <w:rsid w:val="00E035EF"/>
    <w:rsid w:val="00E03602"/>
    <w:rsid w:val="00E03615"/>
    <w:rsid w:val="00E0362E"/>
    <w:rsid w:val="00E03635"/>
    <w:rsid w:val="00E0365F"/>
    <w:rsid w:val="00E03669"/>
    <w:rsid w:val="00E03688"/>
    <w:rsid w:val="00E0368B"/>
    <w:rsid w:val="00E03693"/>
    <w:rsid w:val="00E03696"/>
    <w:rsid w:val="00E036CB"/>
    <w:rsid w:val="00E0371F"/>
    <w:rsid w:val="00E0372F"/>
    <w:rsid w:val="00E03749"/>
    <w:rsid w:val="00E0374B"/>
    <w:rsid w:val="00E037C2"/>
    <w:rsid w:val="00E0381C"/>
    <w:rsid w:val="00E03822"/>
    <w:rsid w:val="00E03824"/>
    <w:rsid w:val="00E038A4"/>
    <w:rsid w:val="00E0390E"/>
    <w:rsid w:val="00E0391D"/>
    <w:rsid w:val="00E03944"/>
    <w:rsid w:val="00E03964"/>
    <w:rsid w:val="00E0396C"/>
    <w:rsid w:val="00E03972"/>
    <w:rsid w:val="00E03977"/>
    <w:rsid w:val="00E0398C"/>
    <w:rsid w:val="00E03996"/>
    <w:rsid w:val="00E039F4"/>
    <w:rsid w:val="00E039F7"/>
    <w:rsid w:val="00E03A0E"/>
    <w:rsid w:val="00E03A1D"/>
    <w:rsid w:val="00E03A3C"/>
    <w:rsid w:val="00E03A3E"/>
    <w:rsid w:val="00E03A7B"/>
    <w:rsid w:val="00E03A89"/>
    <w:rsid w:val="00E03A8A"/>
    <w:rsid w:val="00E03A93"/>
    <w:rsid w:val="00E03A96"/>
    <w:rsid w:val="00E03AE6"/>
    <w:rsid w:val="00E03B26"/>
    <w:rsid w:val="00E03B36"/>
    <w:rsid w:val="00E03B5A"/>
    <w:rsid w:val="00E03B78"/>
    <w:rsid w:val="00E03B86"/>
    <w:rsid w:val="00E03B96"/>
    <w:rsid w:val="00E03B9E"/>
    <w:rsid w:val="00E03BDA"/>
    <w:rsid w:val="00E03C10"/>
    <w:rsid w:val="00E03C26"/>
    <w:rsid w:val="00E03C2A"/>
    <w:rsid w:val="00E03C2E"/>
    <w:rsid w:val="00E03C74"/>
    <w:rsid w:val="00E03C83"/>
    <w:rsid w:val="00E03CCE"/>
    <w:rsid w:val="00E03CE0"/>
    <w:rsid w:val="00E03D56"/>
    <w:rsid w:val="00E03DB7"/>
    <w:rsid w:val="00E03E58"/>
    <w:rsid w:val="00E03E78"/>
    <w:rsid w:val="00E03ECC"/>
    <w:rsid w:val="00E03F12"/>
    <w:rsid w:val="00E03F1B"/>
    <w:rsid w:val="00E03F47"/>
    <w:rsid w:val="00E03F49"/>
    <w:rsid w:val="00E03F5D"/>
    <w:rsid w:val="00E03F9F"/>
    <w:rsid w:val="00E03FC4"/>
    <w:rsid w:val="00E04028"/>
    <w:rsid w:val="00E04036"/>
    <w:rsid w:val="00E04081"/>
    <w:rsid w:val="00E040B9"/>
    <w:rsid w:val="00E04116"/>
    <w:rsid w:val="00E0411B"/>
    <w:rsid w:val="00E04150"/>
    <w:rsid w:val="00E04194"/>
    <w:rsid w:val="00E041D4"/>
    <w:rsid w:val="00E041FC"/>
    <w:rsid w:val="00E04203"/>
    <w:rsid w:val="00E04239"/>
    <w:rsid w:val="00E04260"/>
    <w:rsid w:val="00E04263"/>
    <w:rsid w:val="00E0427B"/>
    <w:rsid w:val="00E04288"/>
    <w:rsid w:val="00E042D9"/>
    <w:rsid w:val="00E042E1"/>
    <w:rsid w:val="00E042F8"/>
    <w:rsid w:val="00E042FD"/>
    <w:rsid w:val="00E04301"/>
    <w:rsid w:val="00E0430B"/>
    <w:rsid w:val="00E0432C"/>
    <w:rsid w:val="00E0433B"/>
    <w:rsid w:val="00E04341"/>
    <w:rsid w:val="00E04342"/>
    <w:rsid w:val="00E04343"/>
    <w:rsid w:val="00E0434A"/>
    <w:rsid w:val="00E04358"/>
    <w:rsid w:val="00E04365"/>
    <w:rsid w:val="00E04386"/>
    <w:rsid w:val="00E0442B"/>
    <w:rsid w:val="00E0443E"/>
    <w:rsid w:val="00E04449"/>
    <w:rsid w:val="00E0445B"/>
    <w:rsid w:val="00E04470"/>
    <w:rsid w:val="00E044CE"/>
    <w:rsid w:val="00E04508"/>
    <w:rsid w:val="00E04510"/>
    <w:rsid w:val="00E0451A"/>
    <w:rsid w:val="00E04529"/>
    <w:rsid w:val="00E0453B"/>
    <w:rsid w:val="00E04559"/>
    <w:rsid w:val="00E0456F"/>
    <w:rsid w:val="00E045C0"/>
    <w:rsid w:val="00E04601"/>
    <w:rsid w:val="00E04666"/>
    <w:rsid w:val="00E04678"/>
    <w:rsid w:val="00E0467A"/>
    <w:rsid w:val="00E0469A"/>
    <w:rsid w:val="00E0471E"/>
    <w:rsid w:val="00E0475F"/>
    <w:rsid w:val="00E0477F"/>
    <w:rsid w:val="00E04784"/>
    <w:rsid w:val="00E047AB"/>
    <w:rsid w:val="00E047B8"/>
    <w:rsid w:val="00E047D0"/>
    <w:rsid w:val="00E04824"/>
    <w:rsid w:val="00E048BC"/>
    <w:rsid w:val="00E048BF"/>
    <w:rsid w:val="00E04906"/>
    <w:rsid w:val="00E04938"/>
    <w:rsid w:val="00E04999"/>
    <w:rsid w:val="00E049CA"/>
    <w:rsid w:val="00E04A43"/>
    <w:rsid w:val="00E04A80"/>
    <w:rsid w:val="00E04AB4"/>
    <w:rsid w:val="00E04B66"/>
    <w:rsid w:val="00E04B6A"/>
    <w:rsid w:val="00E04B8C"/>
    <w:rsid w:val="00E04BA8"/>
    <w:rsid w:val="00E04BD1"/>
    <w:rsid w:val="00E04BD3"/>
    <w:rsid w:val="00E04BD7"/>
    <w:rsid w:val="00E04BD8"/>
    <w:rsid w:val="00E04C12"/>
    <w:rsid w:val="00E04C13"/>
    <w:rsid w:val="00E04C16"/>
    <w:rsid w:val="00E04C4C"/>
    <w:rsid w:val="00E04C7F"/>
    <w:rsid w:val="00E04C9F"/>
    <w:rsid w:val="00E04CDA"/>
    <w:rsid w:val="00E04CEB"/>
    <w:rsid w:val="00E04CEE"/>
    <w:rsid w:val="00E04D31"/>
    <w:rsid w:val="00E04D4F"/>
    <w:rsid w:val="00E04DA1"/>
    <w:rsid w:val="00E04DA6"/>
    <w:rsid w:val="00E04DAD"/>
    <w:rsid w:val="00E04DC0"/>
    <w:rsid w:val="00E04DEB"/>
    <w:rsid w:val="00E04E15"/>
    <w:rsid w:val="00E04E19"/>
    <w:rsid w:val="00E04E25"/>
    <w:rsid w:val="00E04E28"/>
    <w:rsid w:val="00E04E45"/>
    <w:rsid w:val="00E04E6C"/>
    <w:rsid w:val="00E04E70"/>
    <w:rsid w:val="00E04EE3"/>
    <w:rsid w:val="00E04EEF"/>
    <w:rsid w:val="00E04F74"/>
    <w:rsid w:val="00E04FD8"/>
    <w:rsid w:val="00E04FF3"/>
    <w:rsid w:val="00E0501C"/>
    <w:rsid w:val="00E0502B"/>
    <w:rsid w:val="00E0506B"/>
    <w:rsid w:val="00E05082"/>
    <w:rsid w:val="00E050C6"/>
    <w:rsid w:val="00E050D0"/>
    <w:rsid w:val="00E050D1"/>
    <w:rsid w:val="00E050E1"/>
    <w:rsid w:val="00E050FE"/>
    <w:rsid w:val="00E05116"/>
    <w:rsid w:val="00E05134"/>
    <w:rsid w:val="00E05135"/>
    <w:rsid w:val="00E05144"/>
    <w:rsid w:val="00E0515E"/>
    <w:rsid w:val="00E051A4"/>
    <w:rsid w:val="00E051C9"/>
    <w:rsid w:val="00E05207"/>
    <w:rsid w:val="00E0520E"/>
    <w:rsid w:val="00E05274"/>
    <w:rsid w:val="00E0528F"/>
    <w:rsid w:val="00E0529C"/>
    <w:rsid w:val="00E052D7"/>
    <w:rsid w:val="00E052E4"/>
    <w:rsid w:val="00E05307"/>
    <w:rsid w:val="00E05353"/>
    <w:rsid w:val="00E05384"/>
    <w:rsid w:val="00E05386"/>
    <w:rsid w:val="00E05394"/>
    <w:rsid w:val="00E053F6"/>
    <w:rsid w:val="00E05414"/>
    <w:rsid w:val="00E05462"/>
    <w:rsid w:val="00E05484"/>
    <w:rsid w:val="00E054A4"/>
    <w:rsid w:val="00E054A7"/>
    <w:rsid w:val="00E054AD"/>
    <w:rsid w:val="00E054B4"/>
    <w:rsid w:val="00E054BE"/>
    <w:rsid w:val="00E054D2"/>
    <w:rsid w:val="00E054EE"/>
    <w:rsid w:val="00E05532"/>
    <w:rsid w:val="00E0555C"/>
    <w:rsid w:val="00E055AD"/>
    <w:rsid w:val="00E055C6"/>
    <w:rsid w:val="00E055CF"/>
    <w:rsid w:val="00E05650"/>
    <w:rsid w:val="00E05663"/>
    <w:rsid w:val="00E0566A"/>
    <w:rsid w:val="00E05670"/>
    <w:rsid w:val="00E0568C"/>
    <w:rsid w:val="00E056AE"/>
    <w:rsid w:val="00E056E5"/>
    <w:rsid w:val="00E056FB"/>
    <w:rsid w:val="00E056FC"/>
    <w:rsid w:val="00E05727"/>
    <w:rsid w:val="00E057C7"/>
    <w:rsid w:val="00E057D8"/>
    <w:rsid w:val="00E057E5"/>
    <w:rsid w:val="00E05818"/>
    <w:rsid w:val="00E05871"/>
    <w:rsid w:val="00E058A0"/>
    <w:rsid w:val="00E058D6"/>
    <w:rsid w:val="00E058DA"/>
    <w:rsid w:val="00E058DC"/>
    <w:rsid w:val="00E05921"/>
    <w:rsid w:val="00E0595D"/>
    <w:rsid w:val="00E059CD"/>
    <w:rsid w:val="00E059DA"/>
    <w:rsid w:val="00E059E9"/>
    <w:rsid w:val="00E05A11"/>
    <w:rsid w:val="00E05A1A"/>
    <w:rsid w:val="00E05A22"/>
    <w:rsid w:val="00E05A2B"/>
    <w:rsid w:val="00E05A7A"/>
    <w:rsid w:val="00E05A85"/>
    <w:rsid w:val="00E05B0B"/>
    <w:rsid w:val="00E05B22"/>
    <w:rsid w:val="00E05B26"/>
    <w:rsid w:val="00E05B63"/>
    <w:rsid w:val="00E05B82"/>
    <w:rsid w:val="00E05B8C"/>
    <w:rsid w:val="00E05BF1"/>
    <w:rsid w:val="00E05BF6"/>
    <w:rsid w:val="00E05C0E"/>
    <w:rsid w:val="00E05C25"/>
    <w:rsid w:val="00E05C4C"/>
    <w:rsid w:val="00E05C69"/>
    <w:rsid w:val="00E05C73"/>
    <w:rsid w:val="00E05C89"/>
    <w:rsid w:val="00E05CC2"/>
    <w:rsid w:val="00E05CD1"/>
    <w:rsid w:val="00E05D0F"/>
    <w:rsid w:val="00E05D15"/>
    <w:rsid w:val="00E05D21"/>
    <w:rsid w:val="00E05D38"/>
    <w:rsid w:val="00E05D4A"/>
    <w:rsid w:val="00E05D7A"/>
    <w:rsid w:val="00E05D86"/>
    <w:rsid w:val="00E05DA9"/>
    <w:rsid w:val="00E05DF1"/>
    <w:rsid w:val="00E05E3A"/>
    <w:rsid w:val="00E05E3C"/>
    <w:rsid w:val="00E05E67"/>
    <w:rsid w:val="00E05EB2"/>
    <w:rsid w:val="00E05ED5"/>
    <w:rsid w:val="00E05EE4"/>
    <w:rsid w:val="00E05F17"/>
    <w:rsid w:val="00E05F1E"/>
    <w:rsid w:val="00E05F78"/>
    <w:rsid w:val="00E05FA4"/>
    <w:rsid w:val="00E05FD4"/>
    <w:rsid w:val="00E0601A"/>
    <w:rsid w:val="00E0601E"/>
    <w:rsid w:val="00E06024"/>
    <w:rsid w:val="00E06040"/>
    <w:rsid w:val="00E0605A"/>
    <w:rsid w:val="00E06069"/>
    <w:rsid w:val="00E0606B"/>
    <w:rsid w:val="00E06074"/>
    <w:rsid w:val="00E0608A"/>
    <w:rsid w:val="00E060A3"/>
    <w:rsid w:val="00E060A5"/>
    <w:rsid w:val="00E060DA"/>
    <w:rsid w:val="00E060DC"/>
    <w:rsid w:val="00E061A1"/>
    <w:rsid w:val="00E061BD"/>
    <w:rsid w:val="00E06237"/>
    <w:rsid w:val="00E0624B"/>
    <w:rsid w:val="00E06268"/>
    <w:rsid w:val="00E06297"/>
    <w:rsid w:val="00E062B9"/>
    <w:rsid w:val="00E062C0"/>
    <w:rsid w:val="00E06303"/>
    <w:rsid w:val="00E0634A"/>
    <w:rsid w:val="00E063B4"/>
    <w:rsid w:val="00E06440"/>
    <w:rsid w:val="00E0646D"/>
    <w:rsid w:val="00E0648F"/>
    <w:rsid w:val="00E064A1"/>
    <w:rsid w:val="00E064BE"/>
    <w:rsid w:val="00E064CF"/>
    <w:rsid w:val="00E064D7"/>
    <w:rsid w:val="00E0650C"/>
    <w:rsid w:val="00E06514"/>
    <w:rsid w:val="00E06544"/>
    <w:rsid w:val="00E06557"/>
    <w:rsid w:val="00E0656D"/>
    <w:rsid w:val="00E0657D"/>
    <w:rsid w:val="00E0659D"/>
    <w:rsid w:val="00E065B5"/>
    <w:rsid w:val="00E065E0"/>
    <w:rsid w:val="00E0661D"/>
    <w:rsid w:val="00E06622"/>
    <w:rsid w:val="00E0665B"/>
    <w:rsid w:val="00E06682"/>
    <w:rsid w:val="00E066B2"/>
    <w:rsid w:val="00E066E0"/>
    <w:rsid w:val="00E066F0"/>
    <w:rsid w:val="00E06705"/>
    <w:rsid w:val="00E06714"/>
    <w:rsid w:val="00E06751"/>
    <w:rsid w:val="00E06752"/>
    <w:rsid w:val="00E06781"/>
    <w:rsid w:val="00E067E5"/>
    <w:rsid w:val="00E0683D"/>
    <w:rsid w:val="00E06840"/>
    <w:rsid w:val="00E0687A"/>
    <w:rsid w:val="00E0687B"/>
    <w:rsid w:val="00E06887"/>
    <w:rsid w:val="00E068A7"/>
    <w:rsid w:val="00E068AD"/>
    <w:rsid w:val="00E068BA"/>
    <w:rsid w:val="00E068C8"/>
    <w:rsid w:val="00E068EB"/>
    <w:rsid w:val="00E068F1"/>
    <w:rsid w:val="00E06901"/>
    <w:rsid w:val="00E06906"/>
    <w:rsid w:val="00E06908"/>
    <w:rsid w:val="00E06920"/>
    <w:rsid w:val="00E06938"/>
    <w:rsid w:val="00E0693A"/>
    <w:rsid w:val="00E0693E"/>
    <w:rsid w:val="00E0695F"/>
    <w:rsid w:val="00E06968"/>
    <w:rsid w:val="00E06982"/>
    <w:rsid w:val="00E06984"/>
    <w:rsid w:val="00E069D5"/>
    <w:rsid w:val="00E069E3"/>
    <w:rsid w:val="00E06A13"/>
    <w:rsid w:val="00E06A32"/>
    <w:rsid w:val="00E06A33"/>
    <w:rsid w:val="00E06A36"/>
    <w:rsid w:val="00E06A3B"/>
    <w:rsid w:val="00E06A57"/>
    <w:rsid w:val="00E06A67"/>
    <w:rsid w:val="00E06A98"/>
    <w:rsid w:val="00E06AA1"/>
    <w:rsid w:val="00E06AE6"/>
    <w:rsid w:val="00E06B15"/>
    <w:rsid w:val="00E06B2D"/>
    <w:rsid w:val="00E06B56"/>
    <w:rsid w:val="00E06B77"/>
    <w:rsid w:val="00E06B9E"/>
    <w:rsid w:val="00E06BAD"/>
    <w:rsid w:val="00E06BF5"/>
    <w:rsid w:val="00E06BF8"/>
    <w:rsid w:val="00E06C1C"/>
    <w:rsid w:val="00E06C29"/>
    <w:rsid w:val="00E06C2B"/>
    <w:rsid w:val="00E06C3C"/>
    <w:rsid w:val="00E06C5F"/>
    <w:rsid w:val="00E06C6E"/>
    <w:rsid w:val="00E06C91"/>
    <w:rsid w:val="00E06CB7"/>
    <w:rsid w:val="00E06CC0"/>
    <w:rsid w:val="00E06CC8"/>
    <w:rsid w:val="00E06CE6"/>
    <w:rsid w:val="00E06D2F"/>
    <w:rsid w:val="00E06D5A"/>
    <w:rsid w:val="00E06D82"/>
    <w:rsid w:val="00E06E1B"/>
    <w:rsid w:val="00E06E1D"/>
    <w:rsid w:val="00E06E2D"/>
    <w:rsid w:val="00E06E30"/>
    <w:rsid w:val="00E06E34"/>
    <w:rsid w:val="00E06E47"/>
    <w:rsid w:val="00E06E4B"/>
    <w:rsid w:val="00E06E6F"/>
    <w:rsid w:val="00E06E85"/>
    <w:rsid w:val="00E06EA3"/>
    <w:rsid w:val="00E06EAE"/>
    <w:rsid w:val="00E06EE3"/>
    <w:rsid w:val="00E06F5D"/>
    <w:rsid w:val="00E06F81"/>
    <w:rsid w:val="00E06FA6"/>
    <w:rsid w:val="00E06FB2"/>
    <w:rsid w:val="00E06FBE"/>
    <w:rsid w:val="00E06FC7"/>
    <w:rsid w:val="00E06FF5"/>
    <w:rsid w:val="00E06FF7"/>
    <w:rsid w:val="00E0702C"/>
    <w:rsid w:val="00E0703F"/>
    <w:rsid w:val="00E07046"/>
    <w:rsid w:val="00E0705A"/>
    <w:rsid w:val="00E07097"/>
    <w:rsid w:val="00E071C2"/>
    <w:rsid w:val="00E071CF"/>
    <w:rsid w:val="00E071E1"/>
    <w:rsid w:val="00E071F6"/>
    <w:rsid w:val="00E071FE"/>
    <w:rsid w:val="00E07211"/>
    <w:rsid w:val="00E072C6"/>
    <w:rsid w:val="00E072EB"/>
    <w:rsid w:val="00E07315"/>
    <w:rsid w:val="00E0732A"/>
    <w:rsid w:val="00E0732F"/>
    <w:rsid w:val="00E07381"/>
    <w:rsid w:val="00E07397"/>
    <w:rsid w:val="00E073A5"/>
    <w:rsid w:val="00E073A7"/>
    <w:rsid w:val="00E073B7"/>
    <w:rsid w:val="00E073C5"/>
    <w:rsid w:val="00E073CD"/>
    <w:rsid w:val="00E073E0"/>
    <w:rsid w:val="00E073E1"/>
    <w:rsid w:val="00E073FE"/>
    <w:rsid w:val="00E07422"/>
    <w:rsid w:val="00E074AC"/>
    <w:rsid w:val="00E074F7"/>
    <w:rsid w:val="00E0750A"/>
    <w:rsid w:val="00E07529"/>
    <w:rsid w:val="00E0754E"/>
    <w:rsid w:val="00E0756E"/>
    <w:rsid w:val="00E07580"/>
    <w:rsid w:val="00E075B4"/>
    <w:rsid w:val="00E075D2"/>
    <w:rsid w:val="00E075FB"/>
    <w:rsid w:val="00E07607"/>
    <w:rsid w:val="00E0760E"/>
    <w:rsid w:val="00E07623"/>
    <w:rsid w:val="00E0763A"/>
    <w:rsid w:val="00E07697"/>
    <w:rsid w:val="00E076BB"/>
    <w:rsid w:val="00E076EA"/>
    <w:rsid w:val="00E07774"/>
    <w:rsid w:val="00E077CA"/>
    <w:rsid w:val="00E077E9"/>
    <w:rsid w:val="00E07829"/>
    <w:rsid w:val="00E07841"/>
    <w:rsid w:val="00E07860"/>
    <w:rsid w:val="00E07871"/>
    <w:rsid w:val="00E078C1"/>
    <w:rsid w:val="00E078C5"/>
    <w:rsid w:val="00E078FD"/>
    <w:rsid w:val="00E07944"/>
    <w:rsid w:val="00E0794B"/>
    <w:rsid w:val="00E0797A"/>
    <w:rsid w:val="00E07983"/>
    <w:rsid w:val="00E07A25"/>
    <w:rsid w:val="00E07A49"/>
    <w:rsid w:val="00E07A5D"/>
    <w:rsid w:val="00E07A99"/>
    <w:rsid w:val="00E07AAE"/>
    <w:rsid w:val="00E07B0E"/>
    <w:rsid w:val="00E07B22"/>
    <w:rsid w:val="00E07B42"/>
    <w:rsid w:val="00E07B50"/>
    <w:rsid w:val="00E07B81"/>
    <w:rsid w:val="00E07B89"/>
    <w:rsid w:val="00E07BC0"/>
    <w:rsid w:val="00E07C0E"/>
    <w:rsid w:val="00E07C14"/>
    <w:rsid w:val="00E07C40"/>
    <w:rsid w:val="00E07C43"/>
    <w:rsid w:val="00E07C51"/>
    <w:rsid w:val="00E07C95"/>
    <w:rsid w:val="00E07CFC"/>
    <w:rsid w:val="00E07D28"/>
    <w:rsid w:val="00E07D31"/>
    <w:rsid w:val="00E07D4C"/>
    <w:rsid w:val="00E07D56"/>
    <w:rsid w:val="00E07D89"/>
    <w:rsid w:val="00E07E3D"/>
    <w:rsid w:val="00E07E48"/>
    <w:rsid w:val="00E07E4C"/>
    <w:rsid w:val="00E07E66"/>
    <w:rsid w:val="00E07E70"/>
    <w:rsid w:val="00E07EAE"/>
    <w:rsid w:val="00E07F2A"/>
    <w:rsid w:val="00E07F45"/>
    <w:rsid w:val="00E07F6A"/>
    <w:rsid w:val="00E07FB4"/>
    <w:rsid w:val="00E07FC7"/>
    <w:rsid w:val="00E07FDC"/>
    <w:rsid w:val="00E07FE0"/>
    <w:rsid w:val="00E1000C"/>
    <w:rsid w:val="00E10019"/>
    <w:rsid w:val="00E10029"/>
    <w:rsid w:val="00E10049"/>
    <w:rsid w:val="00E10051"/>
    <w:rsid w:val="00E10076"/>
    <w:rsid w:val="00E1009C"/>
    <w:rsid w:val="00E10117"/>
    <w:rsid w:val="00E1021D"/>
    <w:rsid w:val="00E1021F"/>
    <w:rsid w:val="00E10242"/>
    <w:rsid w:val="00E10271"/>
    <w:rsid w:val="00E102CF"/>
    <w:rsid w:val="00E102FD"/>
    <w:rsid w:val="00E10304"/>
    <w:rsid w:val="00E10310"/>
    <w:rsid w:val="00E10355"/>
    <w:rsid w:val="00E10383"/>
    <w:rsid w:val="00E103AD"/>
    <w:rsid w:val="00E103DF"/>
    <w:rsid w:val="00E1040B"/>
    <w:rsid w:val="00E1041C"/>
    <w:rsid w:val="00E10463"/>
    <w:rsid w:val="00E10497"/>
    <w:rsid w:val="00E104A3"/>
    <w:rsid w:val="00E104D3"/>
    <w:rsid w:val="00E104DF"/>
    <w:rsid w:val="00E104E9"/>
    <w:rsid w:val="00E104F1"/>
    <w:rsid w:val="00E104F5"/>
    <w:rsid w:val="00E104FB"/>
    <w:rsid w:val="00E1050A"/>
    <w:rsid w:val="00E10549"/>
    <w:rsid w:val="00E10562"/>
    <w:rsid w:val="00E10579"/>
    <w:rsid w:val="00E105BD"/>
    <w:rsid w:val="00E105D6"/>
    <w:rsid w:val="00E105F9"/>
    <w:rsid w:val="00E10640"/>
    <w:rsid w:val="00E10687"/>
    <w:rsid w:val="00E106B4"/>
    <w:rsid w:val="00E106C2"/>
    <w:rsid w:val="00E106C8"/>
    <w:rsid w:val="00E106D6"/>
    <w:rsid w:val="00E106F4"/>
    <w:rsid w:val="00E1071A"/>
    <w:rsid w:val="00E10724"/>
    <w:rsid w:val="00E1079C"/>
    <w:rsid w:val="00E107D6"/>
    <w:rsid w:val="00E10818"/>
    <w:rsid w:val="00E10877"/>
    <w:rsid w:val="00E108A1"/>
    <w:rsid w:val="00E108DC"/>
    <w:rsid w:val="00E1090B"/>
    <w:rsid w:val="00E10975"/>
    <w:rsid w:val="00E109AF"/>
    <w:rsid w:val="00E109D2"/>
    <w:rsid w:val="00E10A6C"/>
    <w:rsid w:val="00E10AD3"/>
    <w:rsid w:val="00E10AED"/>
    <w:rsid w:val="00E10B00"/>
    <w:rsid w:val="00E10B05"/>
    <w:rsid w:val="00E10B32"/>
    <w:rsid w:val="00E10B8B"/>
    <w:rsid w:val="00E10BC9"/>
    <w:rsid w:val="00E10C08"/>
    <w:rsid w:val="00E10C97"/>
    <w:rsid w:val="00E10CAC"/>
    <w:rsid w:val="00E10CCA"/>
    <w:rsid w:val="00E10CD7"/>
    <w:rsid w:val="00E10CFF"/>
    <w:rsid w:val="00E10D03"/>
    <w:rsid w:val="00E10D13"/>
    <w:rsid w:val="00E10D34"/>
    <w:rsid w:val="00E10D3D"/>
    <w:rsid w:val="00E10D75"/>
    <w:rsid w:val="00E10D85"/>
    <w:rsid w:val="00E10DA9"/>
    <w:rsid w:val="00E10DB0"/>
    <w:rsid w:val="00E10DCB"/>
    <w:rsid w:val="00E10E27"/>
    <w:rsid w:val="00E10E3B"/>
    <w:rsid w:val="00E10E62"/>
    <w:rsid w:val="00E10E63"/>
    <w:rsid w:val="00E10E66"/>
    <w:rsid w:val="00E10E86"/>
    <w:rsid w:val="00E10EAB"/>
    <w:rsid w:val="00E10EDD"/>
    <w:rsid w:val="00E10EE1"/>
    <w:rsid w:val="00E10F1A"/>
    <w:rsid w:val="00E10F74"/>
    <w:rsid w:val="00E10FD3"/>
    <w:rsid w:val="00E11046"/>
    <w:rsid w:val="00E11065"/>
    <w:rsid w:val="00E11071"/>
    <w:rsid w:val="00E1107D"/>
    <w:rsid w:val="00E110D6"/>
    <w:rsid w:val="00E110DF"/>
    <w:rsid w:val="00E11100"/>
    <w:rsid w:val="00E111A6"/>
    <w:rsid w:val="00E111AC"/>
    <w:rsid w:val="00E111BF"/>
    <w:rsid w:val="00E111CA"/>
    <w:rsid w:val="00E111D9"/>
    <w:rsid w:val="00E111DE"/>
    <w:rsid w:val="00E11215"/>
    <w:rsid w:val="00E11277"/>
    <w:rsid w:val="00E1127B"/>
    <w:rsid w:val="00E112B2"/>
    <w:rsid w:val="00E112DB"/>
    <w:rsid w:val="00E112EE"/>
    <w:rsid w:val="00E11306"/>
    <w:rsid w:val="00E11308"/>
    <w:rsid w:val="00E1132B"/>
    <w:rsid w:val="00E1133E"/>
    <w:rsid w:val="00E11342"/>
    <w:rsid w:val="00E11357"/>
    <w:rsid w:val="00E1136E"/>
    <w:rsid w:val="00E11374"/>
    <w:rsid w:val="00E11384"/>
    <w:rsid w:val="00E11393"/>
    <w:rsid w:val="00E113C0"/>
    <w:rsid w:val="00E113C3"/>
    <w:rsid w:val="00E1147C"/>
    <w:rsid w:val="00E1148D"/>
    <w:rsid w:val="00E114E1"/>
    <w:rsid w:val="00E114F2"/>
    <w:rsid w:val="00E114FB"/>
    <w:rsid w:val="00E1151D"/>
    <w:rsid w:val="00E11528"/>
    <w:rsid w:val="00E1162F"/>
    <w:rsid w:val="00E11678"/>
    <w:rsid w:val="00E1167B"/>
    <w:rsid w:val="00E11683"/>
    <w:rsid w:val="00E1169C"/>
    <w:rsid w:val="00E1169F"/>
    <w:rsid w:val="00E116B7"/>
    <w:rsid w:val="00E116C3"/>
    <w:rsid w:val="00E116E3"/>
    <w:rsid w:val="00E11742"/>
    <w:rsid w:val="00E1177E"/>
    <w:rsid w:val="00E11784"/>
    <w:rsid w:val="00E1178C"/>
    <w:rsid w:val="00E11794"/>
    <w:rsid w:val="00E117A7"/>
    <w:rsid w:val="00E117AA"/>
    <w:rsid w:val="00E117BF"/>
    <w:rsid w:val="00E11826"/>
    <w:rsid w:val="00E11829"/>
    <w:rsid w:val="00E1182F"/>
    <w:rsid w:val="00E11881"/>
    <w:rsid w:val="00E11884"/>
    <w:rsid w:val="00E118EC"/>
    <w:rsid w:val="00E11913"/>
    <w:rsid w:val="00E11934"/>
    <w:rsid w:val="00E11949"/>
    <w:rsid w:val="00E1194A"/>
    <w:rsid w:val="00E11985"/>
    <w:rsid w:val="00E11997"/>
    <w:rsid w:val="00E119BC"/>
    <w:rsid w:val="00E119E8"/>
    <w:rsid w:val="00E119EC"/>
    <w:rsid w:val="00E11A10"/>
    <w:rsid w:val="00E11A5F"/>
    <w:rsid w:val="00E11A62"/>
    <w:rsid w:val="00E11AA0"/>
    <w:rsid w:val="00E11AC2"/>
    <w:rsid w:val="00E11B15"/>
    <w:rsid w:val="00E11B19"/>
    <w:rsid w:val="00E11B1F"/>
    <w:rsid w:val="00E11B22"/>
    <w:rsid w:val="00E11B9C"/>
    <w:rsid w:val="00E11BA7"/>
    <w:rsid w:val="00E11BB4"/>
    <w:rsid w:val="00E11BBE"/>
    <w:rsid w:val="00E11BC9"/>
    <w:rsid w:val="00E11C48"/>
    <w:rsid w:val="00E11C77"/>
    <w:rsid w:val="00E11C7B"/>
    <w:rsid w:val="00E11C88"/>
    <w:rsid w:val="00E11D30"/>
    <w:rsid w:val="00E11D43"/>
    <w:rsid w:val="00E11D58"/>
    <w:rsid w:val="00E11D94"/>
    <w:rsid w:val="00E11DC4"/>
    <w:rsid w:val="00E11DCC"/>
    <w:rsid w:val="00E11DDB"/>
    <w:rsid w:val="00E11DFB"/>
    <w:rsid w:val="00E11E02"/>
    <w:rsid w:val="00E11E11"/>
    <w:rsid w:val="00E11E1E"/>
    <w:rsid w:val="00E11E24"/>
    <w:rsid w:val="00E11E5D"/>
    <w:rsid w:val="00E11E8C"/>
    <w:rsid w:val="00E11F44"/>
    <w:rsid w:val="00E11F58"/>
    <w:rsid w:val="00E11F88"/>
    <w:rsid w:val="00E11F9C"/>
    <w:rsid w:val="00E11FAC"/>
    <w:rsid w:val="00E11FBF"/>
    <w:rsid w:val="00E11FD2"/>
    <w:rsid w:val="00E11FD7"/>
    <w:rsid w:val="00E11FE9"/>
    <w:rsid w:val="00E11FFC"/>
    <w:rsid w:val="00E1202D"/>
    <w:rsid w:val="00E12041"/>
    <w:rsid w:val="00E12072"/>
    <w:rsid w:val="00E120C6"/>
    <w:rsid w:val="00E120E8"/>
    <w:rsid w:val="00E120EA"/>
    <w:rsid w:val="00E12104"/>
    <w:rsid w:val="00E12112"/>
    <w:rsid w:val="00E12121"/>
    <w:rsid w:val="00E12138"/>
    <w:rsid w:val="00E12154"/>
    <w:rsid w:val="00E12180"/>
    <w:rsid w:val="00E121C6"/>
    <w:rsid w:val="00E121EB"/>
    <w:rsid w:val="00E121EE"/>
    <w:rsid w:val="00E121F2"/>
    <w:rsid w:val="00E121FB"/>
    <w:rsid w:val="00E1220D"/>
    <w:rsid w:val="00E12210"/>
    <w:rsid w:val="00E1222A"/>
    <w:rsid w:val="00E1222F"/>
    <w:rsid w:val="00E122C8"/>
    <w:rsid w:val="00E122FA"/>
    <w:rsid w:val="00E122FD"/>
    <w:rsid w:val="00E12312"/>
    <w:rsid w:val="00E12337"/>
    <w:rsid w:val="00E12360"/>
    <w:rsid w:val="00E1237B"/>
    <w:rsid w:val="00E1238A"/>
    <w:rsid w:val="00E12390"/>
    <w:rsid w:val="00E123B5"/>
    <w:rsid w:val="00E12417"/>
    <w:rsid w:val="00E12423"/>
    <w:rsid w:val="00E12442"/>
    <w:rsid w:val="00E12468"/>
    <w:rsid w:val="00E124B0"/>
    <w:rsid w:val="00E124CA"/>
    <w:rsid w:val="00E12512"/>
    <w:rsid w:val="00E12551"/>
    <w:rsid w:val="00E12561"/>
    <w:rsid w:val="00E12592"/>
    <w:rsid w:val="00E1259C"/>
    <w:rsid w:val="00E125AE"/>
    <w:rsid w:val="00E125B5"/>
    <w:rsid w:val="00E125E6"/>
    <w:rsid w:val="00E125FF"/>
    <w:rsid w:val="00E12606"/>
    <w:rsid w:val="00E12621"/>
    <w:rsid w:val="00E1262D"/>
    <w:rsid w:val="00E12640"/>
    <w:rsid w:val="00E12645"/>
    <w:rsid w:val="00E12648"/>
    <w:rsid w:val="00E1264B"/>
    <w:rsid w:val="00E1264E"/>
    <w:rsid w:val="00E1265B"/>
    <w:rsid w:val="00E1265C"/>
    <w:rsid w:val="00E1268C"/>
    <w:rsid w:val="00E126EA"/>
    <w:rsid w:val="00E1271F"/>
    <w:rsid w:val="00E12733"/>
    <w:rsid w:val="00E1273C"/>
    <w:rsid w:val="00E12742"/>
    <w:rsid w:val="00E1278E"/>
    <w:rsid w:val="00E127C0"/>
    <w:rsid w:val="00E127ED"/>
    <w:rsid w:val="00E127FF"/>
    <w:rsid w:val="00E1280A"/>
    <w:rsid w:val="00E1280F"/>
    <w:rsid w:val="00E12883"/>
    <w:rsid w:val="00E12897"/>
    <w:rsid w:val="00E128B6"/>
    <w:rsid w:val="00E128D0"/>
    <w:rsid w:val="00E12902"/>
    <w:rsid w:val="00E12909"/>
    <w:rsid w:val="00E12965"/>
    <w:rsid w:val="00E12975"/>
    <w:rsid w:val="00E129A0"/>
    <w:rsid w:val="00E129C4"/>
    <w:rsid w:val="00E129EF"/>
    <w:rsid w:val="00E12A29"/>
    <w:rsid w:val="00E12A65"/>
    <w:rsid w:val="00E12AAB"/>
    <w:rsid w:val="00E12AF7"/>
    <w:rsid w:val="00E12B2A"/>
    <w:rsid w:val="00E12B35"/>
    <w:rsid w:val="00E12B46"/>
    <w:rsid w:val="00E12B8B"/>
    <w:rsid w:val="00E12B94"/>
    <w:rsid w:val="00E12B9B"/>
    <w:rsid w:val="00E12BB2"/>
    <w:rsid w:val="00E12BCB"/>
    <w:rsid w:val="00E12BE8"/>
    <w:rsid w:val="00E12C1A"/>
    <w:rsid w:val="00E12C20"/>
    <w:rsid w:val="00E12C24"/>
    <w:rsid w:val="00E12C27"/>
    <w:rsid w:val="00E12C3B"/>
    <w:rsid w:val="00E12C4B"/>
    <w:rsid w:val="00E12C4C"/>
    <w:rsid w:val="00E12C83"/>
    <w:rsid w:val="00E12CA9"/>
    <w:rsid w:val="00E12CAD"/>
    <w:rsid w:val="00E12CDC"/>
    <w:rsid w:val="00E12CE2"/>
    <w:rsid w:val="00E12D18"/>
    <w:rsid w:val="00E12D27"/>
    <w:rsid w:val="00E12D33"/>
    <w:rsid w:val="00E12D35"/>
    <w:rsid w:val="00E12D3A"/>
    <w:rsid w:val="00E12D5B"/>
    <w:rsid w:val="00E12D72"/>
    <w:rsid w:val="00E12D79"/>
    <w:rsid w:val="00E12D7D"/>
    <w:rsid w:val="00E12DC4"/>
    <w:rsid w:val="00E12DC7"/>
    <w:rsid w:val="00E12DF0"/>
    <w:rsid w:val="00E12DFE"/>
    <w:rsid w:val="00E12E51"/>
    <w:rsid w:val="00E12ED7"/>
    <w:rsid w:val="00E12EDD"/>
    <w:rsid w:val="00E12F14"/>
    <w:rsid w:val="00E12F3A"/>
    <w:rsid w:val="00E12F46"/>
    <w:rsid w:val="00E12F4C"/>
    <w:rsid w:val="00E12FDA"/>
    <w:rsid w:val="00E1300A"/>
    <w:rsid w:val="00E13020"/>
    <w:rsid w:val="00E13021"/>
    <w:rsid w:val="00E1302E"/>
    <w:rsid w:val="00E13044"/>
    <w:rsid w:val="00E1308C"/>
    <w:rsid w:val="00E130B1"/>
    <w:rsid w:val="00E130C4"/>
    <w:rsid w:val="00E130EB"/>
    <w:rsid w:val="00E13127"/>
    <w:rsid w:val="00E1312D"/>
    <w:rsid w:val="00E13139"/>
    <w:rsid w:val="00E1313E"/>
    <w:rsid w:val="00E131A1"/>
    <w:rsid w:val="00E131BD"/>
    <w:rsid w:val="00E131E9"/>
    <w:rsid w:val="00E131F5"/>
    <w:rsid w:val="00E13263"/>
    <w:rsid w:val="00E1327A"/>
    <w:rsid w:val="00E1327C"/>
    <w:rsid w:val="00E13282"/>
    <w:rsid w:val="00E13290"/>
    <w:rsid w:val="00E132AC"/>
    <w:rsid w:val="00E132AF"/>
    <w:rsid w:val="00E132D3"/>
    <w:rsid w:val="00E1330C"/>
    <w:rsid w:val="00E13320"/>
    <w:rsid w:val="00E13330"/>
    <w:rsid w:val="00E13381"/>
    <w:rsid w:val="00E13385"/>
    <w:rsid w:val="00E1339C"/>
    <w:rsid w:val="00E133A7"/>
    <w:rsid w:val="00E13404"/>
    <w:rsid w:val="00E13445"/>
    <w:rsid w:val="00E1344E"/>
    <w:rsid w:val="00E13457"/>
    <w:rsid w:val="00E134AE"/>
    <w:rsid w:val="00E134B2"/>
    <w:rsid w:val="00E134EB"/>
    <w:rsid w:val="00E134FB"/>
    <w:rsid w:val="00E13522"/>
    <w:rsid w:val="00E13542"/>
    <w:rsid w:val="00E1354D"/>
    <w:rsid w:val="00E135B0"/>
    <w:rsid w:val="00E135BD"/>
    <w:rsid w:val="00E135F2"/>
    <w:rsid w:val="00E13602"/>
    <w:rsid w:val="00E1361A"/>
    <w:rsid w:val="00E13621"/>
    <w:rsid w:val="00E1362B"/>
    <w:rsid w:val="00E1364A"/>
    <w:rsid w:val="00E1365A"/>
    <w:rsid w:val="00E136CF"/>
    <w:rsid w:val="00E136D5"/>
    <w:rsid w:val="00E136E8"/>
    <w:rsid w:val="00E136ED"/>
    <w:rsid w:val="00E13706"/>
    <w:rsid w:val="00E13723"/>
    <w:rsid w:val="00E13792"/>
    <w:rsid w:val="00E137A9"/>
    <w:rsid w:val="00E137BF"/>
    <w:rsid w:val="00E1384E"/>
    <w:rsid w:val="00E1387E"/>
    <w:rsid w:val="00E13884"/>
    <w:rsid w:val="00E1389B"/>
    <w:rsid w:val="00E138A0"/>
    <w:rsid w:val="00E138AD"/>
    <w:rsid w:val="00E138C0"/>
    <w:rsid w:val="00E138DC"/>
    <w:rsid w:val="00E1391D"/>
    <w:rsid w:val="00E13920"/>
    <w:rsid w:val="00E13928"/>
    <w:rsid w:val="00E1394B"/>
    <w:rsid w:val="00E1395D"/>
    <w:rsid w:val="00E139BE"/>
    <w:rsid w:val="00E139EC"/>
    <w:rsid w:val="00E139ED"/>
    <w:rsid w:val="00E13A08"/>
    <w:rsid w:val="00E13A0F"/>
    <w:rsid w:val="00E13A20"/>
    <w:rsid w:val="00E13A3F"/>
    <w:rsid w:val="00E13A64"/>
    <w:rsid w:val="00E13A89"/>
    <w:rsid w:val="00E13A99"/>
    <w:rsid w:val="00E13A9E"/>
    <w:rsid w:val="00E13B16"/>
    <w:rsid w:val="00E13B4B"/>
    <w:rsid w:val="00E13BA0"/>
    <w:rsid w:val="00E13BBE"/>
    <w:rsid w:val="00E13BE8"/>
    <w:rsid w:val="00E13BFD"/>
    <w:rsid w:val="00E13C07"/>
    <w:rsid w:val="00E13C12"/>
    <w:rsid w:val="00E13C37"/>
    <w:rsid w:val="00E13C3F"/>
    <w:rsid w:val="00E13CA2"/>
    <w:rsid w:val="00E13CA4"/>
    <w:rsid w:val="00E13CC8"/>
    <w:rsid w:val="00E13CCF"/>
    <w:rsid w:val="00E13D1D"/>
    <w:rsid w:val="00E13D36"/>
    <w:rsid w:val="00E13D52"/>
    <w:rsid w:val="00E13D76"/>
    <w:rsid w:val="00E13D93"/>
    <w:rsid w:val="00E13DCD"/>
    <w:rsid w:val="00E13DF1"/>
    <w:rsid w:val="00E13E31"/>
    <w:rsid w:val="00E13E71"/>
    <w:rsid w:val="00E13E99"/>
    <w:rsid w:val="00E13EB2"/>
    <w:rsid w:val="00E13ED8"/>
    <w:rsid w:val="00E13F31"/>
    <w:rsid w:val="00E13F3B"/>
    <w:rsid w:val="00E13F56"/>
    <w:rsid w:val="00E13F69"/>
    <w:rsid w:val="00E13F75"/>
    <w:rsid w:val="00E13FD1"/>
    <w:rsid w:val="00E14017"/>
    <w:rsid w:val="00E1404A"/>
    <w:rsid w:val="00E14081"/>
    <w:rsid w:val="00E14092"/>
    <w:rsid w:val="00E140A4"/>
    <w:rsid w:val="00E140A9"/>
    <w:rsid w:val="00E140AD"/>
    <w:rsid w:val="00E140B0"/>
    <w:rsid w:val="00E140BD"/>
    <w:rsid w:val="00E140E4"/>
    <w:rsid w:val="00E14119"/>
    <w:rsid w:val="00E14120"/>
    <w:rsid w:val="00E1412A"/>
    <w:rsid w:val="00E14180"/>
    <w:rsid w:val="00E14199"/>
    <w:rsid w:val="00E14204"/>
    <w:rsid w:val="00E14207"/>
    <w:rsid w:val="00E14250"/>
    <w:rsid w:val="00E1432A"/>
    <w:rsid w:val="00E14397"/>
    <w:rsid w:val="00E1439D"/>
    <w:rsid w:val="00E1439F"/>
    <w:rsid w:val="00E143AE"/>
    <w:rsid w:val="00E143B9"/>
    <w:rsid w:val="00E143E1"/>
    <w:rsid w:val="00E143F8"/>
    <w:rsid w:val="00E14400"/>
    <w:rsid w:val="00E1444E"/>
    <w:rsid w:val="00E14468"/>
    <w:rsid w:val="00E144C8"/>
    <w:rsid w:val="00E144CB"/>
    <w:rsid w:val="00E144CF"/>
    <w:rsid w:val="00E144D3"/>
    <w:rsid w:val="00E14542"/>
    <w:rsid w:val="00E1459A"/>
    <w:rsid w:val="00E145A2"/>
    <w:rsid w:val="00E145D5"/>
    <w:rsid w:val="00E1464E"/>
    <w:rsid w:val="00E146C2"/>
    <w:rsid w:val="00E146D8"/>
    <w:rsid w:val="00E146E7"/>
    <w:rsid w:val="00E1473C"/>
    <w:rsid w:val="00E14744"/>
    <w:rsid w:val="00E1475D"/>
    <w:rsid w:val="00E14793"/>
    <w:rsid w:val="00E14797"/>
    <w:rsid w:val="00E147A6"/>
    <w:rsid w:val="00E147B9"/>
    <w:rsid w:val="00E147F8"/>
    <w:rsid w:val="00E1481A"/>
    <w:rsid w:val="00E1481E"/>
    <w:rsid w:val="00E1482F"/>
    <w:rsid w:val="00E14836"/>
    <w:rsid w:val="00E1488A"/>
    <w:rsid w:val="00E1489B"/>
    <w:rsid w:val="00E1489E"/>
    <w:rsid w:val="00E148BB"/>
    <w:rsid w:val="00E148DE"/>
    <w:rsid w:val="00E1490B"/>
    <w:rsid w:val="00E14937"/>
    <w:rsid w:val="00E1494D"/>
    <w:rsid w:val="00E14963"/>
    <w:rsid w:val="00E149AA"/>
    <w:rsid w:val="00E149AE"/>
    <w:rsid w:val="00E149CB"/>
    <w:rsid w:val="00E14A62"/>
    <w:rsid w:val="00E14A77"/>
    <w:rsid w:val="00E14AF1"/>
    <w:rsid w:val="00E14AFE"/>
    <w:rsid w:val="00E14B00"/>
    <w:rsid w:val="00E14B03"/>
    <w:rsid w:val="00E14B09"/>
    <w:rsid w:val="00E14B10"/>
    <w:rsid w:val="00E14B37"/>
    <w:rsid w:val="00E14B3D"/>
    <w:rsid w:val="00E14B3E"/>
    <w:rsid w:val="00E14B57"/>
    <w:rsid w:val="00E14B9A"/>
    <w:rsid w:val="00E14C08"/>
    <w:rsid w:val="00E14C19"/>
    <w:rsid w:val="00E14C3A"/>
    <w:rsid w:val="00E14C7A"/>
    <w:rsid w:val="00E14CB1"/>
    <w:rsid w:val="00E14CB6"/>
    <w:rsid w:val="00E14D05"/>
    <w:rsid w:val="00E14D0E"/>
    <w:rsid w:val="00E14D1B"/>
    <w:rsid w:val="00E14D24"/>
    <w:rsid w:val="00E14D29"/>
    <w:rsid w:val="00E14D46"/>
    <w:rsid w:val="00E14D69"/>
    <w:rsid w:val="00E14D73"/>
    <w:rsid w:val="00E14E07"/>
    <w:rsid w:val="00E14E23"/>
    <w:rsid w:val="00E14E24"/>
    <w:rsid w:val="00E14E26"/>
    <w:rsid w:val="00E14E31"/>
    <w:rsid w:val="00E14E34"/>
    <w:rsid w:val="00E14EA9"/>
    <w:rsid w:val="00E14EAD"/>
    <w:rsid w:val="00E14EB6"/>
    <w:rsid w:val="00E14EBE"/>
    <w:rsid w:val="00E14ECB"/>
    <w:rsid w:val="00E14ECC"/>
    <w:rsid w:val="00E14F3B"/>
    <w:rsid w:val="00E14F3D"/>
    <w:rsid w:val="00E14F61"/>
    <w:rsid w:val="00E14F6B"/>
    <w:rsid w:val="00E14FB7"/>
    <w:rsid w:val="00E14FE9"/>
    <w:rsid w:val="00E14FEF"/>
    <w:rsid w:val="00E14FF5"/>
    <w:rsid w:val="00E14FF6"/>
    <w:rsid w:val="00E1500D"/>
    <w:rsid w:val="00E15016"/>
    <w:rsid w:val="00E15061"/>
    <w:rsid w:val="00E15090"/>
    <w:rsid w:val="00E150D5"/>
    <w:rsid w:val="00E150DB"/>
    <w:rsid w:val="00E150E9"/>
    <w:rsid w:val="00E15109"/>
    <w:rsid w:val="00E1514D"/>
    <w:rsid w:val="00E15199"/>
    <w:rsid w:val="00E1519A"/>
    <w:rsid w:val="00E151AD"/>
    <w:rsid w:val="00E151CF"/>
    <w:rsid w:val="00E151E3"/>
    <w:rsid w:val="00E15211"/>
    <w:rsid w:val="00E1523E"/>
    <w:rsid w:val="00E1525C"/>
    <w:rsid w:val="00E152D9"/>
    <w:rsid w:val="00E152DA"/>
    <w:rsid w:val="00E152DB"/>
    <w:rsid w:val="00E152FF"/>
    <w:rsid w:val="00E15309"/>
    <w:rsid w:val="00E1538B"/>
    <w:rsid w:val="00E153E8"/>
    <w:rsid w:val="00E153F5"/>
    <w:rsid w:val="00E153F7"/>
    <w:rsid w:val="00E1540A"/>
    <w:rsid w:val="00E15459"/>
    <w:rsid w:val="00E1548C"/>
    <w:rsid w:val="00E154DD"/>
    <w:rsid w:val="00E1551D"/>
    <w:rsid w:val="00E1553F"/>
    <w:rsid w:val="00E15543"/>
    <w:rsid w:val="00E15544"/>
    <w:rsid w:val="00E1554C"/>
    <w:rsid w:val="00E155A7"/>
    <w:rsid w:val="00E155CB"/>
    <w:rsid w:val="00E155FC"/>
    <w:rsid w:val="00E1561C"/>
    <w:rsid w:val="00E15653"/>
    <w:rsid w:val="00E1568D"/>
    <w:rsid w:val="00E156D0"/>
    <w:rsid w:val="00E156F9"/>
    <w:rsid w:val="00E1571B"/>
    <w:rsid w:val="00E15744"/>
    <w:rsid w:val="00E15768"/>
    <w:rsid w:val="00E15773"/>
    <w:rsid w:val="00E157C3"/>
    <w:rsid w:val="00E157DA"/>
    <w:rsid w:val="00E1583F"/>
    <w:rsid w:val="00E15893"/>
    <w:rsid w:val="00E15897"/>
    <w:rsid w:val="00E158B9"/>
    <w:rsid w:val="00E158F4"/>
    <w:rsid w:val="00E15908"/>
    <w:rsid w:val="00E15942"/>
    <w:rsid w:val="00E15943"/>
    <w:rsid w:val="00E15946"/>
    <w:rsid w:val="00E15987"/>
    <w:rsid w:val="00E1598E"/>
    <w:rsid w:val="00E15991"/>
    <w:rsid w:val="00E159E0"/>
    <w:rsid w:val="00E159FC"/>
    <w:rsid w:val="00E15A5D"/>
    <w:rsid w:val="00E15A6E"/>
    <w:rsid w:val="00E15A85"/>
    <w:rsid w:val="00E15AC2"/>
    <w:rsid w:val="00E15ACA"/>
    <w:rsid w:val="00E15ACF"/>
    <w:rsid w:val="00E15AE9"/>
    <w:rsid w:val="00E15AF9"/>
    <w:rsid w:val="00E15B29"/>
    <w:rsid w:val="00E15B30"/>
    <w:rsid w:val="00E15B3D"/>
    <w:rsid w:val="00E15B41"/>
    <w:rsid w:val="00E15B5C"/>
    <w:rsid w:val="00E15B6F"/>
    <w:rsid w:val="00E15BCE"/>
    <w:rsid w:val="00E15C37"/>
    <w:rsid w:val="00E15C97"/>
    <w:rsid w:val="00E15CAF"/>
    <w:rsid w:val="00E15CBF"/>
    <w:rsid w:val="00E15CC5"/>
    <w:rsid w:val="00E15CCA"/>
    <w:rsid w:val="00E15CDB"/>
    <w:rsid w:val="00E15CFE"/>
    <w:rsid w:val="00E15D0C"/>
    <w:rsid w:val="00E15D55"/>
    <w:rsid w:val="00E15D74"/>
    <w:rsid w:val="00E15DA1"/>
    <w:rsid w:val="00E15E2E"/>
    <w:rsid w:val="00E15E9C"/>
    <w:rsid w:val="00E15F10"/>
    <w:rsid w:val="00E15F1C"/>
    <w:rsid w:val="00E15F25"/>
    <w:rsid w:val="00E15F68"/>
    <w:rsid w:val="00E15F78"/>
    <w:rsid w:val="00E15FCB"/>
    <w:rsid w:val="00E15FE1"/>
    <w:rsid w:val="00E15FEF"/>
    <w:rsid w:val="00E16041"/>
    <w:rsid w:val="00E1607D"/>
    <w:rsid w:val="00E160DB"/>
    <w:rsid w:val="00E160E0"/>
    <w:rsid w:val="00E160F9"/>
    <w:rsid w:val="00E1611F"/>
    <w:rsid w:val="00E16121"/>
    <w:rsid w:val="00E16148"/>
    <w:rsid w:val="00E1615F"/>
    <w:rsid w:val="00E1616D"/>
    <w:rsid w:val="00E16196"/>
    <w:rsid w:val="00E1619F"/>
    <w:rsid w:val="00E161BA"/>
    <w:rsid w:val="00E161CE"/>
    <w:rsid w:val="00E16216"/>
    <w:rsid w:val="00E16294"/>
    <w:rsid w:val="00E16295"/>
    <w:rsid w:val="00E162B2"/>
    <w:rsid w:val="00E162B9"/>
    <w:rsid w:val="00E16312"/>
    <w:rsid w:val="00E16347"/>
    <w:rsid w:val="00E1638B"/>
    <w:rsid w:val="00E163A2"/>
    <w:rsid w:val="00E163EF"/>
    <w:rsid w:val="00E16407"/>
    <w:rsid w:val="00E1641B"/>
    <w:rsid w:val="00E16421"/>
    <w:rsid w:val="00E16437"/>
    <w:rsid w:val="00E1646F"/>
    <w:rsid w:val="00E16474"/>
    <w:rsid w:val="00E16478"/>
    <w:rsid w:val="00E16496"/>
    <w:rsid w:val="00E164C1"/>
    <w:rsid w:val="00E164CB"/>
    <w:rsid w:val="00E164E9"/>
    <w:rsid w:val="00E1651E"/>
    <w:rsid w:val="00E1653B"/>
    <w:rsid w:val="00E1653C"/>
    <w:rsid w:val="00E16549"/>
    <w:rsid w:val="00E16576"/>
    <w:rsid w:val="00E165C4"/>
    <w:rsid w:val="00E1660A"/>
    <w:rsid w:val="00E16635"/>
    <w:rsid w:val="00E1666C"/>
    <w:rsid w:val="00E16692"/>
    <w:rsid w:val="00E166B0"/>
    <w:rsid w:val="00E166CF"/>
    <w:rsid w:val="00E1675C"/>
    <w:rsid w:val="00E1678B"/>
    <w:rsid w:val="00E167F6"/>
    <w:rsid w:val="00E16820"/>
    <w:rsid w:val="00E16824"/>
    <w:rsid w:val="00E16829"/>
    <w:rsid w:val="00E16861"/>
    <w:rsid w:val="00E1686D"/>
    <w:rsid w:val="00E168AE"/>
    <w:rsid w:val="00E1692E"/>
    <w:rsid w:val="00E16931"/>
    <w:rsid w:val="00E1694B"/>
    <w:rsid w:val="00E1696F"/>
    <w:rsid w:val="00E16988"/>
    <w:rsid w:val="00E16989"/>
    <w:rsid w:val="00E169B2"/>
    <w:rsid w:val="00E169C1"/>
    <w:rsid w:val="00E169D2"/>
    <w:rsid w:val="00E16A09"/>
    <w:rsid w:val="00E16A15"/>
    <w:rsid w:val="00E16A2B"/>
    <w:rsid w:val="00E16A65"/>
    <w:rsid w:val="00E16A9F"/>
    <w:rsid w:val="00E16B25"/>
    <w:rsid w:val="00E16B3D"/>
    <w:rsid w:val="00E16BA4"/>
    <w:rsid w:val="00E16C26"/>
    <w:rsid w:val="00E16C31"/>
    <w:rsid w:val="00E16CD7"/>
    <w:rsid w:val="00E16CE9"/>
    <w:rsid w:val="00E16CF1"/>
    <w:rsid w:val="00E16CFA"/>
    <w:rsid w:val="00E16D0D"/>
    <w:rsid w:val="00E16D12"/>
    <w:rsid w:val="00E16D2A"/>
    <w:rsid w:val="00E16D56"/>
    <w:rsid w:val="00E16D5C"/>
    <w:rsid w:val="00E16D81"/>
    <w:rsid w:val="00E16D96"/>
    <w:rsid w:val="00E16DA0"/>
    <w:rsid w:val="00E16E26"/>
    <w:rsid w:val="00E16E52"/>
    <w:rsid w:val="00E16E5A"/>
    <w:rsid w:val="00E16E62"/>
    <w:rsid w:val="00E16EB4"/>
    <w:rsid w:val="00E16ED1"/>
    <w:rsid w:val="00E16F16"/>
    <w:rsid w:val="00E16F4C"/>
    <w:rsid w:val="00E16F4F"/>
    <w:rsid w:val="00E16F97"/>
    <w:rsid w:val="00E16FB8"/>
    <w:rsid w:val="00E16FF9"/>
    <w:rsid w:val="00E17021"/>
    <w:rsid w:val="00E17049"/>
    <w:rsid w:val="00E1705C"/>
    <w:rsid w:val="00E1706B"/>
    <w:rsid w:val="00E17075"/>
    <w:rsid w:val="00E17083"/>
    <w:rsid w:val="00E1708E"/>
    <w:rsid w:val="00E170AF"/>
    <w:rsid w:val="00E170D2"/>
    <w:rsid w:val="00E170E6"/>
    <w:rsid w:val="00E170F5"/>
    <w:rsid w:val="00E170FD"/>
    <w:rsid w:val="00E1711D"/>
    <w:rsid w:val="00E17159"/>
    <w:rsid w:val="00E17218"/>
    <w:rsid w:val="00E17236"/>
    <w:rsid w:val="00E17239"/>
    <w:rsid w:val="00E1723B"/>
    <w:rsid w:val="00E172E8"/>
    <w:rsid w:val="00E172F8"/>
    <w:rsid w:val="00E17353"/>
    <w:rsid w:val="00E173F6"/>
    <w:rsid w:val="00E1740C"/>
    <w:rsid w:val="00E1740D"/>
    <w:rsid w:val="00E17439"/>
    <w:rsid w:val="00E17458"/>
    <w:rsid w:val="00E1745B"/>
    <w:rsid w:val="00E17470"/>
    <w:rsid w:val="00E17493"/>
    <w:rsid w:val="00E174BD"/>
    <w:rsid w:val="00E174F3"/>
    <w:rsid w:val="00E17504"/>
    <w:rsid w:val="00E17520"/>
    <w:rsid w:val="00E17532"/>
    <w:rsid w:val="00E17544"/>
    <w:rsid w:val="00E17545"/>
    <w:rsid w:val="00E1759F"/>
    <w:rsid w:val="00E17630"/>
    <w:rsid w:val="00E17644"/>
    <w:rsid w:val="00E17663"/>
    <w:rsid w:val="00E17688"/>
    <w:rsid w:val="00E176DF"/>
    <w:rsid w:val="00E176E6"/>
    <w:rsid w:val="00E17729"/>
    <w:rsid w:val="00E17731"/>
    <w:rsid w:val="00E1773C"/>
    <w:rsid w:val="00E17743"/>
    <w:rsid w:val="00E17758"/>
    <w:rsid w:val="00E17781"/>
    <w:rsid w:val="00E177C4"/>
    <w:rsid w:val="00E177CF"/>
    <w:rsid w:val="00E177D8"/>
    <w:rsid w:val="00E177FC"/>
    <w:rsid w:val="00E17808"/>
    <w:rsid w:val="00E1789F"/>
    <w:rsid w:val="00E178A8"/>
    <w:rsid w:val="00E178D1"/>
    <w:rsid w:val="00E178D3"/>
    <w:rsid w:val="00E17914"/>
    <w:rsid w:val="00E17917"/>
    <w:rsid w:val="00E17923"/>
    <w:rsid w:val="00E17948"/>
    <w:rsid w:val="00E17952"/>
    <w:rsid w:val="00E17988"/>
    <w:rsid w:val="00E17989"/>
    <w:rsid w:val="00E17990"/>
    <w:rsid w:val="00E17994"/>
    <w:rsid w:val="00E179B7"/>
    <w:rsid w:val="00E17A01"/>
    <w:rsid w:val="00E17A84"/>
    <w:rsid w:val="00E17B21"/>
    <w:rsid w:val="00E17B3B"/>
    <w:rsid w:val="00E17B80"/>
    <w:rsid w:val="00E17B8F"/>
    <w:rsid w:val="00E17BEA"/>
    <w:rsid w:val="00E17BF0"/>
    <w:rsid w:val="00E17C10"/>
    <w:rsid w:val="00E17C18"/>
    <w:rsid w:val="00E17C3A"/>
    <w:rsid w:val="00E17C49"/>
    <w:rsid w:val="00E17C5A"/>
    <w:rsid w:val="00E17C6C"/>
    <w:rsid w:val="00E17C7B"/>
    <w:rsid w:val="00E17C97"/>
    <w:rsid w:val="00E17CC3"/>
    <w:rsid w:val="00E17D5F"/>
    <w:rsid w:val="00E17D85"/>
    <w:rsid w:val="00E17DB6"/>
    <w:rsid w:val="00E17DC0"/>
    <w:rsid w:val="00E17E55"/>
    <w:rsid w:val="00E17E6A"/>
    <w:rsid w:val="00E17E84"/>
    <w:rsid w:val="00E17E8B"/>
    <w:rsid w:val="00E17EE3"/>
    <w:rsid w:val="00E17EEA"/>
    <w:rsid w:val="00E17F18"/>
    <w:rsid w:val="00E17F3F"/>
    <w:rsid w:val="00E17F54"/>
    <w:rsid w:val="00E17F64"/>
    <w:rsid w:val="00E17F70"/>
    <w:rsid w:val="00E17F73"/>
    <w:rsid w:val="00E17FAD"/>
    <w:rsid w:val="00E17FBF"/>
    <w:rsid w:val="00E198A6"/>
    <w:rsid w:val="00E20034"/>
    <w:rsid w:val="00E20070"/>
    <w:rsid w:val="00E20072"/>
    <w:rsid w:val="00E200EC"/>
    <w:rsid w:val="00E20105"/>
    <w:rsid w:val="00E20126"/>
    <w:rsid w:val="00E20136"/>
    <w:rsid w:val="00E2013E"/>
    <w:rsid w:val="00E20167"/>
    <w:rsid w:val="00E2016F"/>
    <w:rsid w:val="00E201AA"/>
    <w:rsid w:val="00E201ED"/>
    <w:rsid w:val="00E20252"/>
    <w:rsid w:val="00E20255"/>
    <w:rsid w:val="00E202A0"/>
    <w:rsid w:val="00E202A2"/>
    <w:rsid w:val="00E202B6"/>
    <w:rsid w:val="00E202C1"/>
    <w:rsid w:val="00E202E7"/>
    <w:rsid w:val="00E202EE"/>
    <w:rsid w:val="00E20333"/>
    <w:rsid w:val="00E20339"/>
    <w:rsid w:val="00E20356"/>
    <w:rsid w:val="00E2038C"/>
    <w:rsid w:val="00E203AC"/>
    <w:rsid w:val="00E2040C"/>
    <w:rsid w:val="00E20412"/>
    <w:rsid w:val="00E20413"/>
    <w:rsid w:val="00E20415"/>
    <w:rsid w:val="00E2042B"/>
    <w:rsid w:val="00E20431"/>
    <w:rsid w:val="00E20445"/>
    <w:rsid w:val="00E20487"/>
    <w:rsid w:val="00E20494"/>
    <w:rsid w:val="00E204D0"/>
    <w:rsid w:val="00E204F3"/>
    <w:rsid w:val="00E20521"/>
    <w:rsid w:val="00E20549"/>
    <w:rsid w:val="00E2055E"/>
    <w:rsid w:val="00E2058D"/>
    <w:rsid w:val="00E20595"/>
    <w:rsid w:val="00E20598"/>
    <w:rsid w:val="00E205A8"/>
    <w:rsid w:val="00E205EE"/>
    <w:rsid w:val="00E205FA"/>
    <w:rsid w:val="00E20627"/>
    <w:rsid w:val="00E20630"/>
    <w:rsid w:val="00E20650"/>
    <w:rsid w:val="00E2065F"/>
    <w:rsid w:val="00E20695"/>
    <w:rsid w:val="00E206A4"/>
    <w:rsid w:val="00E206A5"/>
    <w:rsid w:val="00E206B1"/>
    <w:rsid w:val="00E206E3"/>
    <w:rsid w:val="00E20702"/>
    <w:rsid w:val="00E20731"/>
    <w:rsid w:val="00E20741"/>
    <w:rsid w:val="00E20791"/>
    <w:rsid w:val="00E207A5"/>
    <w:rsid w:val="00E207A7"/>
    <w:rsid w:val="00E207B5"/>
    <w:rsid w:val="00E207E4"/>
    <w:rsid w:val="00E20835"/>
    <w:rsid w:val="00E20892"/>
    <w:rsid w:val="00E20898"/>
    <w:rsid w:val="00E208C4"/>
    <w:rsid w:val="00E208E6"/>
    <w:rsid w:val="00E20910"/>
    <w:rsid w:val="00E20931"/>
    <w:rsid w:val="00E2099A"/>
    <w:rsid w:val="00E209B2"/>
    <w:rsid w:val="00E209C9"/>
    <w:rsid w:val="00E20A19"/>
    <w:rsid w:val="00E20A31"/>
    <w:rsid w:val="00E20A35"/>
    <w:rsid w:val="00E20A8E"/>
    <w:rsid w:val="00E20AA0"/>
    <w:rsid w:val="00E20ADD"/>
    <w:rsid w:val="00E20ADF"/>
    <w:rsid w:val="00E20B05"/>
    <w:rsid w:val="00E20B29"/>
    <w:rsid w:val="00E20BB7"/>
    <w:rsid w:val="00E20BE7"/>
    <w:rsid w:val="00E20BFE"/>
    <w:rsid w:val="00E20C19"/>
    <w:rsid w:val="00E20C73"/>
    <w:rsid w:val="00E20C8F"/>
    <w:rsid w:val="00E20C95"/>
    <w:rsid w:val="00E20CD0"/>
    <w:rsid w:val="00E20CD8"/>
    <w:rsid w:val="00E20CDE"/>
    <w:rsid w:val="00E20CE4"/>
    <w:rsid w:val="00E20CFF"/>
    <w:rsid w:val="00E20D32"/>
    <w:rsid w:val="00E20D45"/>
    <w:rsid w:val="00E20D8D"/>
    <w:rsid w:val="00E20E1A"/>
    <w:rsid w:val="00E20E25"/>
    <w:rsid w:val="00E20E4E"/>
    <w:rsid w:val="00E20E89"/>
    <w:rsid w:val="00E20E9E"/>
    <w:rsid w:val="00E20EB1"/>
    <w:rsid w:val="00E20EF2"/>
    <w:rsid w:val="00E20EF8"/>
    <w:rsid w:val="00E20F63"/>
    <w:rsid w:val="00E20F93"/>
    <w:rsid w:val="00E20FB0"/>
    <w:rsid w:val="00E20FB1"/>
    <w:rsid w:val="00E20FC8"/>
    <w:rsid w:val="00E20FDE"/>
    <w:rsid w:val="00E20FEB"/>
    <w:rsid w:val="00E2100A"/>
    <w:rsid w:val="00E2106D"/>
    <w:rsid w:val="00E2108D"/>
    <w:rsid w:val="00E210AE"/>
    <w:rsid w:val="00E210C9"/>
    <w:rsid w:val="00E210D0"/>
    <w:rsid w:val="00E21102"/>
    <w:rsid w:val="00E2117E"/>
    <w:rsid w:val="00E2119C"/>
    <w:rsid w:val="00E211AF"/>
    <w:rsid w:val="00E21218"/>
    <w:rsid w:val="00E21228"/>
    <w:rsid w:val="00E2123C"/>
    <w:rsid w:val="00E21275"/>
    <w:rsid w:val="00E212CA"/>
    <w:rsid w:val="00E212E8"/>
    <w:rsid w:val="00E2131F"/>
    <w:rsid w:val="00E21342"/>
    <w:rsid w:val="00E21345"/>
    <w:rsid w:val="00E21357"/>
    <w:rsid w:val="00E21377"/>
    <w:rsid w:val="00E2137A"/>
    <w:rsid w:val="00E2138F"/>
    <w:rsid w:val="00E213B5"/>
    <w:rsid w:val="00E21400"/>
    <w:rsid w:val="00E2140B"/>
    <w:rsid w:val="00E2143F"/>
    <w:rsid w:val="00E2145C"/>
    <w:rsid w:val="00E21469"/>
    <w:rsid w:val="00E21478"/>
    <w:rsid w:val="00E21485"/>
    <w:rsid w:val="00E2149E"/>
    <w:rsid w:val="00E214CD"/>
    <w:rsid w:val="00E2150F"/>
    <w:rsid w:val="00E21521"/>
    <w:rsid w:val="00E21566"/>
    <w:rsid w:val="00E21591"/>
    <w:rsid w:val="00E21594"/>
    <w:rsid w:val="00E215A5"/>
    <w:rsid w:val="00E215BF"/>
    <w:rsid w:val="00E215CF"/>
    <w:rsid w:val="00E21628"/>
    <w:rsid w:val="00E21639"/>
    <w:rsid w:val="00E21655"/>
    <w:rsid w:val="00E216B9"/>
    <w:rsid w:val="00E216D1"/>
    <w:rsid w:val="00E21707"/>
    <w:rsid w:val="00E217AE"/>
    <w:rsid w:val="00E2184C"/>
    <w:rsid w:val="00E21870"/>
    <w:rsid w:val="00E218D6"/>
    <w:rsid w:val="00E218D9"/>
    <w:rsid w:val="00E218EB"/>
    <w:rsid w:val="00E218F0"/>
    <w:rsid w:val="00E218FF"/>
    <w:rsid w:val="00E21907"/>
    <w:rsid w:val="00E2192E"/>
    <w:rsid w:val="00E2193F"/>
    <w:rsid w:val="00E219B2"/>
    <w:rsid w:val="00E219BC"/>
    <w:rsid w:val="00E219E3"/>
    <w:rsid w:val="00E219EA"/>
    <w:rsid w:val="00E219F0"/>
    <w:rsid w:val="00E219F5"/>
    <w:rsid w:val="00E219F7"/>
    <w:rsid w:val="00E21A28"/>
    <w:rsid w:val="00E21A2D"/>
    <w:rsid w:val="00E21A57"/>
    <w:rsid w:val="00E21AE5"/>
    <w:rsid w:val="00E21B28"/>
    <w:rsid w:val="00E21B66"/>
    <w:rsid w:val="00E21B87"/>
    <w:rsid w:val="00E21BB7"/>
    <w:rsid w:val="00E21BCF"/>
    <w:rsid w:val="00E21BD7"/>
    <w:rsid w:val="00E21BF8"/>
    <w:rsid w:val="00E21C0F"/>
    <w:rsid w:val="00E21C1A"/>
    <w:rsid w:val="00E21C1F"/>
    <w:rsid w:val="00E21C4C"/>
    <w:rsid w:val="00E21C6E"/>
    <w:rsid w:val="00E21C85"/>
    <w:rsid w:val="00E21C93"/>
    <w:rsid w:val="00E21CBE"/>
    <w:rsid w:val="00E21CC0"/>
    <w:rsid w:val="00E21CE4"/>
    <w:rsid w:val="00E21CEA"/>
    <w:rsid w:val="00E21CF9"/>
    <w:rsid w:val="00E21D60"/>
    <w:rsid w:val="00E21D65"/>
    <w:rsid w:val="00E21DCE"/>
    <w:rsid w:val="00E21DDD"/>
    <w:rsid w:val="00E21DFA"/>
    <w:rsid w:val="00E21E3C"/>
    <w:rsid w:val="00E21E3E"/>
    <w:rsid w:val="00E21E91"/>
    <w:rsid w:val="00E21F25"/>
    <w:rsid w:val="00E21F2A"/>
    <w:rsid w:val="00E21F36"/>
    <w:rsid w:val="00E21F4C"/>
    <w:rsid w:val="00E21F6D"/>
    <w:rsid w:val="00E21F93"/>
    <w:rsid w:val="00E21FB1"/>
    <w:rsid w:val="00E21FC8"/>
    <w:rsid w:val="00E22001"/>
    <w:rsid w:val="00E2202F"/>
    <w:rsid w:val="00E22041"/>
    <w:rsid w:val="00E22088"/>
    <w:rsid w:val="00E220A4"/>
    <w:rsid w:val="00E220DC"/>
    <w:rsid w:val="00E220E9"/>
    <w:rsid w:val="00E220EA"/>
    <w:rsid w:val="00E22105"/>
    <w:rsid w:val="00E22107"/>
    <w:rsid w:val="00E22108"/>
    <w:rsid w:val="00E2210B"/>
    <w:rsid w:val="00E22120"/>
    <w:rsid w:val="00E22173"/>
    <w:rsid w:val="00E22194"/>
    <w:rsid w:val="00E221A9"/>
    <w:rsid w:val="00E221B7"/>
    <w:rsid w:val="00E221D5"/>
    <w:rsid w:val="00E221E6"/>
    <w:rsid w:val="00E2221A"/>
    <w:rsid w:val="00E22242"/>
    <w:rsid w:val="00E22252"/>
    <w:rsid w:val="00E22272"/>
    <w:rsid w:val="00E222A3"/>
    <w:rsid w:val="00E222A6"/>
    <w:rsid w:val="00E222B8"/>
    <w:rsid w:val="00E222C2"/>
    <w:rsid w:val="00E222EB"/>
    <w:rsid w:val="00E2231E"/>
    <w:rsid w:val="00E2233F"/>
    <w:rsid w:val="00E22365"/>
    <w:rsid w:val="00E2236A"/>
    <w:rsid w:val="00E22397"/>
    <w:rsid w:val="00E2239D"/>
    <w:rsid w:val="00E223D2"/>
    <w:rsid w:val="00E223E6"/>
    <w:rsid w:val="00E223E8"/>
    <w:rsid w:val="00E223F7"/>
    <w:rsid w:val="00E2241E"/>
    <w:rsid w:val="00E2242E"/>
    <w:rsid w:val="00E2246A"/>
    <w:rsid w:val="00E22486"/>
    <w:rsid w:val="00E224A9"/>
    <w:rsid w:val="00E224EA"/>
    <w:rsid w:val="00E224FD"/>
    <w:rsid w:val="00E22517"/>
    <w:rsid w:val="00E22594"/>
    <w:rsid w:val="00E225BE"/>
    <w:rsid w:val="00E225F3"/>
    <w:rsid w:val="00E22682"/>
    <w:rsid w:val="00E226A3"/>
    <w:rsid w:val="00E226B5"/>
    <w:rsid w:val="00E226BC"/>
    <w:rsid w:val="00E226C8"/>
    <w:rsid w:val="00E226D6"/>
    <w:rsid w:val="00E226EF"/>
    <w:rsid w:val="00E226F3"/>
    <w:rsid w:val="00E22778"/>
    <w:rsid w:val="00E22790"/>
    <w:rsid w:val="00E227C4"/>
    <w:rsid w:val="00E227C9"/>
    <w:rsid w:val="00E227CD"/>
    <w:rsid w:val="00E227F5"/>
    <w:rsid w:val="00E227FE"/>
    <w:rsid w:val="00E22827"/>
    <w:rsid w:val="00E2283C"/>
    <w:rsid w:val="00E228B8"/>
    <w:rsid w:val="00E228FA"/>
    <w:rsid w:val="00E22936"/>
    <w:rsid w:val="00E22942"/>
    <w:rsid w:val="00E22959"/>
    <w:rsid w:val="00E229AB"/>
    <w:rsid w:val="00E229BF"/>
    <w:rsid w:val="00E22A03"/>
    <w:rsid w:val="00E22A06"/>
    <w:rsid w:val="00E22A08"/>
    <w:rsid w:val="00E22A17"/>
    <w:rsid w:val="00E22A5E"/>
    <w:rsid w:val="00E22A6E"/>
    <w:rsid w:val="00E22A73"/>
    <w:rsid w:val="00E22A7E"/>
    <w:rsid w:val="00E22A8A"/>
    <w:rsid w:val="00E22AB4"/>
    <w:rsid w:val="00E22AD9"/>
    <w:rsid w:val="00E22B30"/>
    <w:rsid w:val="00E22B77"/>
    <w:rsid w:val="00E22BC4"/>
    <w:rsid w:val="00E22BC5"/>
    <w:rsid w:val="00E22BD5"/>
    <w:rsid w:val="00E22BD9"/>
    <w:rsid w:val="00E22BFA"/>
    <w:rsid w:val="00E22C4E"/>
    <w:rsid w:val="00E22C53"/>
    <w:rsid w:val="00E22C64"/>
    <w:rsid w:val="00E22CA1"/>
    <w:rsid w:val="00E22CA7"/>
    <w:rsid w:val="00E22CB5"/>
    <w:rsid w:val="00E22CCF"/>
    <w:rsid w:val="00E22D01"/>
    <w:rsid w:val="00E22D13"/>
    <w:rsid w:val="00E22D3B"/>
    <w:rsid w:val="00E22D4B"/>
    <w:rsid w:val="00E22D58"/>
    <w:rsid w:val="00E22DCB"/>
    <w:rsid w:val="00E22DD2"/>
    <w:rsid w:val="00E22E04"/>
    <w:rsid w:val="00E22E6C"/>
    <w:rsid w:val="00E22E72"/>
    <w:rsid w:val="00E22E91"/>
    <w:rsid w:val="00E22EAB"/>
    <w:rsid w:val="00E22EB4"/>
    <w:rsid w:val="00E22EF4"/>
    <w:rsid w:val="00E22F15"/>
    <w:rsid w:val="00E2308A"/>
    <w:rsid w:val="00E230DE"/>
    <w:rsid w:val="00E230F0"/>
    <w:rsid w:val="00E230FC"/>
    <w:rsid w:val="00E23136"/>
    <w:rsid w:val="00E231BC"/>
    <w:rsid w:val="00E231C1"/>
    <w:rsid w:val="00E231C7"/>
    <w:rsid w:val="00E231EE"/>
    <w:rsid w:val="00E23207"/>
    <w:rsid w:val="00E23227"/>
    <w:rsid w:val="00E23231"/>
    <w:rsid w:val="00E2323C"/>
    <w:rsid w:val="00E23251"/>
    <w:rsid w:val="00E23291"/>
    <w:rsid w:val="00E232C4"/>
    <w:rsid w:val="00E232CF"/>
    <w:rsid w:val="00E2338B"/>
    <w:rsid w:val="00E2338E"/>
    <w:rsid w:val="00E233CC"/>
    <w:rsid w:val="00E23445"/>
    <w:rsid w:val="00E23469"/>
    <w:rsid w:val="00E2346D"/>
    <w:rsid w:val="00E234DE"/>
    <w:rsid w:val="00E23501"/>
    <w:rsid w:val="00E2351F"/>
    <w:rsid w:val="00E23532"/>
    <w:rsid w:val="00E23533"/>
    <w:rsid w:val="00E23534"/>
    <w:rsid w:val="00E2357F"/>
    <w:rsid w:val="00E235F1"/>
    <w:rsid w:val="00E23634"/>
    <w:rsid w:val="00E23659"/>
    <w:rsid w:val="00E23679"/>
    <w:rsid w:val="00E2368C"/>
    <w:rsid w:val="00E236C8"/>
    <w:rsid w:val="00E236CA"/>
    <w:rsid w:val="00E23704"/>
    <w:rsid w:val="00E23708"/>
    <w:rsid w:val="00E23714"/>
    <w:rsid w:val="00E2371A"/>
    <w:rsid w:val="00E2373C"/>
    <w:rsid w:val="00E23740"/>
    <w:rsid w:val="00E2374F"/>
    <w:rsid w:val="00E23766"/>
    <w:rsid w:val="00E2377C"/>
    <w:rsid w:val="00E23787"/>
    <w:rsid w:val="00E237D4"/>
    <w:rsid w:val="00E237DC"/>
    <w:rsid w:val="00E23847"/>
    <w:rsid w:val="00E23853"/>
    <w:rsid w:val="00E23888"/>
    <w:rsid w:val="00E23895"/>
    <w:rsid w:val="00E238F3"/>
    <w:rsid w:val="00E23912"/>
    <w:rsid w:val="00E23920"/>
    <w:rsid w:val="00E23939"/>
    <w:rsid w:val="00E23997"/>
    <w:rsid w:val="00E239CB"/>
    <w:rsid w:val="00E239F4"/>
    <w:rsid w:val="00E23A13"/>
    <w:rsid w:val="00E23A17"/>
    <w:rsid w:val="00E23A1C"/>
    <w:rsid w:val="00E23A1D"/>
    <w:rsid w:val="00E23A29"/>
    <w:rsid w:val="00E23A3F"/>
    <w:rsid w:val="00E23A83"/>
    <w:rsid w:val="00E23ACE"/>
    <w:rsid w:val="00E23AF7"/>
    <w:rsid w:val="00E23AF9"/>
    <w:rsid w:val="00E23B1C"/>
    <w:rsid w:val="00E23B34"/>
    <w:rsid w:val="00E23B35"/>
    <w:rsid w:val="00E23BC1"/>
    <w:rsid w:val="00E23BE3"/>
    <w:rsid w:val="00E23BED"/>
    <w:rsid w:val="00E23BF3"/>
    <w:rsid w:val="00E23C2C"/>
    <w:rsid w:val="00E23C45"/>
    <w:rsid w:val="00E23C90"/>
    <w:rsid w:val="00E23CC6"/>
    <w:rsid w:val="00E23CCF"/>
    <w:rsid w:val="00E23D0B"/>
    <w:rsid w:val="00E23D18"/>
    <w:rsid w:val="00E23D4F"/>
    <w:rsid w:val="00E23D59"/>
    <w:rsid w:val="00E23DA4"/>
    <w:rsid w:val="00E23DAE"/>
    <w:rsid w:val="00E23DD0"/>
    <w:rsid w:val="00E23DD1"/>
    <w:rsid w:val="00E23E03"/>
    <w:rsid w:val="00E23E09"/>
    <w:rsid w:val="00E23E0C"/>
    <w:rsid w:val="00E23E11"/>
    <w:rsid w:val="00E23EC1"/>
    <w:rsid w:val="00E23F10"/>
    <w:rsid w:val="00E23F23"/>
    <w:rsid w:val="00E23FB4"/>
    <w:rsid w:val="00E23FCA"/>
    <w:rsid w:val="00E24101"/>
    <w:rsid w:val="00E24140"/>
    <w:rsid w:val="00E2414C"/>
    <w:rsid w:val="00E24165"/>
    <w:rsid w:val="00E24167"/>
    <w:rsid w:val="00E24181"/>
    <w:rsid w:val="00E241A0"/>
    <w:rsid w:val="00E241FC"/>
    <w:rsid w:val="00E24207"/>
    <w:rsid w:val="00E24223"/>
    <w:rsid w:val="00E24247"/>
    <w:rsid w:val="00E2429A"/>
    <w:rsid w:val="00E242B3"/>
    <w:rsid w:val="00E242B4"/>
    <w:rsid w:val="00E242DA"/>
    <w:rsid w:val="00E242E1"/>
    <w:rsid w:val="00E242FA"/>
    <w:rsid w:val="00E2431D"/>
    <w:rsid w:val="00E24345"/>
    <w:rsid w:val="00E24374"/>
    <w:rsid w:val="00E24382"/>
    <w:rsid w:val="00E243DB"/>
    <w:rsid w:val="00E243F1"/>
    <w:rsid w:val="00E243FD"/>
    <w:rsid w:val="00E24441"/>
    <w:rsid w:val="00E24444"/>
    <w:rsid w:val="00E24455"/>
    <w:rsid w:val="00E24459"/>
    <w:rsid w:val="00E244BF"/>
    <w:rsid w:val="00E24503"/>
    <w:rsid w:val="00E24508"/>
    <w:rsid w:val="00E2450F"/>
    <w:rsid w:val="00E24573"/>
    <w:rsid w:val="00E2458B"/>
    <w:rsid w:val="00E245AF"/>
    <w:rsid w:val="00E245C7"/>
    <w:rsid w:val="00E2460C"/>
    <w:rsid w:val="00E24648"/>
    <w:rsid w:val="00E2465D"/>
    <w:rsid w:val="00E246B5"/>
    <w:rsid w:val="00E246BD"/>
    <w:rsid w:val="00E246C7"/>
    <w:rsid w:val="00E246E7"/>
    <w:rsid w:val="00E246EC"/>
    <w:rsid w:val="00E2473A"/>
    <w:rsid w:val="00E24779"/>
    <w:rsid w:val="00E24796"/>
    <w:rsid w:val="00E247C8"/>
    <w:rsid w:val="00E24801"/>
    <w:rsid w:val="00E2481B"/>
    <w:rsid w:val="00E2481C"/>
    <w:rsid w:val="00E24820"/>
    <w:rsid w:val="00E24828"/>
    <w:rsid w:val="00E24878"/>
    <w:rsid w:val="00E24897"/>
    <w:rsid w:val="00E248AB"/>
    <w:rsid w:val="00E2492D"/>
    <w:rsid w:val="00E2498C"/>
    <w:rsid w:val="00E249BB"/>
    <w:rsid w:val="00E24A61"/>
    <w:rsid w:val="00E24A69"/>
    <w:rsid w:val="00E24A8B"/>
    <w:rsid w:val="00E24A8D"/>
    <w:rsid w:val="00E24A94"/>
    <w:rsid w:val="00E24AB0"/>
    <w:rsid w:val="00E24AEE"/>
    <w:rsid w:val="00E24B32"/>
    <w:rsid w:val="00E24B42"/>
    <w:rsid w:val="00E24B86"/>
    <w:rsid w:val="00E24B8D"/>
    <w:rsid w:val="00E24B92"/>
    <w:rsid w:val="00E24BA3"/>
    <w:rsid w:val="00E24BA6"/>
    <w:rsid w:val="00E24BAA"/>
    <w:rsid w:val="00E24BB6"/>
    <w:rsid w:val="00E24BD5"/>
    <w:rsid w:val="00E24BD7"/>
    <w:rsid w:val="00E24CD2"/>
    <w:rsid w:val="00E24CD9"/>
    <w:rsid w:val="00E24D11"/>
    <w:rsid w:val="00E24D40"/>
    <w:rsid w:val="00E24D44"/>
    <w:rsid w:val="00E24D7F"/>
    <w:rsid w:val="00E24DB5"/>
    <w:rsid w:val="00E24DBF"/>
    <w:rsid w:val="00E24DD9"/>
    <w:rsid w:val="00E24DFD"/>
    <w:rsid w:val="00E24E1A"/>
    <w:rsid w:val="00E24E1F"/>
    <w:rsid w:val="00E24E72"/>
    <w:rsid w:val="00E24E89"/>
    <w:rsid w:val="00E24EA1"/>
    <w:rsid w:val="00E24F11"/>
    <w:rsid w:val="00E24F20"/>
    <w:rsid w:val="00E24F56"/>
    <w:rsid w:val="00E24F94"/>
    <w:rsid w:val="00E24FC5"/>
    <w:rsid w:val="00E24FF3"/>
    <w:rsid w:val="00E25026"/>
    <w:rsid w:val="00E25052"/>
    <w:rsid w:val="00E25081"/>
    <w:rsid w:val="00E2509E"/>
    <w:rsid w:val="00E250AC"/>
    <w:rsid w:val="00E2513A"/>
    <w:rsid w:val="00E25146"/>
    <w:rsid w:val="00E2514A"/>
    <w:rsid w:val="00E25173"/>
    <w:rsid w:val="00E2518D"/>
    <w:rsid w:val="00E251D1"/>
    <w:rsid w:val="00E25235"/>
    <w:rsid w:val="00E2525A"/>
    <w:rsid w:val="00E2525F"/>
    <w:rsid w:val="00E25269"/>
    <w:rsid w:val="00E25281"/>
    <w:rsid w:val="00E2529E"/>
    <w:rsid w:val="00E252F7"/>
    <w:rsid w:val="00E25315"/>
    <w:rsid w:val="00E25329"/>
    <w:rsid w:val="00E2533E"/>
    <w:rsid w:val="00E25376"/>
    <w:rsid w:val="00E2537E"/>
    <w:rsid w:val="00E2538E"/>
    <w:rsid w:val="00E25398"/>
    <w:rsid w:val="00E2539E"/>
    <w:rsid w:val="00E253B0"/>
    <w:rsid w:val="00E253BE"/>
    <w:rsid w:val="00E2540C"/>
    <w:rsid w:val="00E2543D"/>
    <w:rsid w:val="00E25458"/>
    <w:rsid w:val="00E25459"/>
    <w:rsid w:val="00E2547D"/>
    <w:rsid w:val="00E25482"/>
    <w:rsid w:val="00E2548B"/>
    <w:rsid w:val="00E254AB"/>
    <w:rsid w:val="00E254B4"/>
    <w:rsid w:val="00E254B9"/>
    <w:rsid w:val="00E254D3"/>
    <w:rsid w:val="00E254FD"/>
    <w:rsid w:val="00E25509"/>
    <w:rsid w:val="00E25596"/>
    <w:rsid w:val="00E2559A"/>
    <w:rsid w:val="00E255BE"/>
    <w:rsid w:val="00E255DF"/>
    <w:rsid w:val="00E255E9"/>
    <w:rsid w:val="00E255EE"/>
    <w:rsid w:val="00E2568D"/>
    <w:rsid w:val="00E256A1"/>
    <w:rsid w:val="00E256A5"/>
    <w:rsid w:val="00E256A8"/>
    <w:rsid w:val="00E256B3"/>
    <w:rsid w:val="00E256C9"/>
    <w:rsid w:val="00E256EE"/>
    <w:rsid w:val="00E25741"/>
    <w:rsid w:val="00E25791"/>
    <w:rsid w:val="00E257F4"/>
    <w:rsid w:val="00E25805"/>
    <w:rsid w:val="00E2580F"/>
    <w:rsid w:val="00E25822"/>
    <w:rsid w:val="00E25856"/>
    <w:rsid w:val="00E2586C"/>
    <w:rsid w:val="00E258B1"/>
    <w:rsid w:val="00E258D3"/>
    <w:rsid w:val="00E25908"/>
    <w:rsid w:val="00E2590D"/>
    <w:rsid w:val="00E2591B"/>
    <w:rsid w:val="00E2592A"/>
    <w:rsid w:val="00E25936"/>
    <w:rsid w:val="00E2593D"/>
    <w:rsid w:val="00E2599D"/>
    <w:rsid w:val="00E259B5"/>
    <w:rsid w:val="00E259FF"/>
    <w:rsid w:val="00E25A28"/>
    <w:rsid w:val="00E25A2A"/>
    <w:rsid w:val="00E25A4E"/>
    <w:rsid w:val="00E25A67"/>
    <w:rsid w:val="00E25B0E"/>
    <w:rsid w:val="00E25B91"/>
    <w:rsid w:val="00E25BC4"/>
    <w:rsid w:val="00E25C41"/>
    <w:rsid w:val="00E25C4B"/>
    <w:rsid w:val="00E25CC2"/>
    <w:rsid w:val="00E25CC9"/>
    <w:rsid w:val="00E25CE2"/>
    <w:rsid w:val="00E25CE7"/>
    <w:rsid w:val="00E25D06"/>
    <w:rsid w:val="00E25D32"/>
    <w:rsid w:val="00E25D6B"/>
    <w:rsid w:val="00E25D93"/>
    <w:rsid w:val="00E25D9A"/>
    <w:rsid w:val="00E25DD3"/>
    <w:rsid w:val="00E25DE3"/>
    <w:rsid w:val="00E25DF8"/>
    <w:rsid w:val="00E25DFD"/>
    <w:rsid w:val="00E25E01"/>
    <w:rsid w:val="00E25E0A"/>
    <w:rsid w:val="00E25E17"/>
    <w:rsid w:val="00E25E25"/>
    <w:rsid w:val="00E25E26"/>
    <w:rsid w:val="00E25E3A"/>
    <w:rsid w:val="00E25E60"/>
    <w:rsid w:val="00E25E76"/>
    <w:rsid w:val="00E25E8C"/>
    <w:rsid w:val="00E25E95"/>
    <w:rsid w:val="00E25EBF"/>
    <w:rsid w:val="00E25EC4"/>
    <w:rsid w:val="00E25EDD"/>
    <w:rsid w:val="00E25EEC"/>
    <w:rsid w:val="00E25F17"/>
    <w:rsid w:val="00E25F18"/>
    <w:rsid w:val="00E25F28"/>
    <w:rsid w:val="00E25F38"/>
    <w:rsid w:val="00E25F50"/>
    <w:rsid w:val="00E25FEF"/>
    <w:rsid w:val="00E26089"/>
    <w:rsid w:val="00E260CB"/>
    <w:rsid w:val="00E260ED"/>
    <w:rsid w:val="00E260EF"/>
    <w:rsid w:val="00E260F7"/>
    <w:rsid w:val="00E26101"/>
    <w:rsid w:val="00E26115"/>
    <w:rsid w:val="00E26160"/>
    <w:rsid w:val="00E26179"/>
    <w:rsid w:val="00E26187"/>
    <w:rsid w:val="00E2618D"/>
    <w:rsid w:val="00E26194"/>
    <w:rsid w:val="00E2619F"/>
    <w:rsid w:val="00E261A7"/>
    <w:rsid w:val="00E261C9"/>
    <w:rsid w:val="00E261ED"/>
    <w:rsid w:val="00E26209"/>
    <w:rsid w:val="00E26247"/>
    <w:rsid w:val="00E2627B"/>
    <w:rsid w:val="00E262D1"/>
    <w:rsid w:val="00E26332"/>
    <w:rsid w:val="00E26338"/>
    <w:rsid w:val="00E2633D"/>
    <w:rsid w:val="00E26382"/>
    <w:rsid w:val="00E26392"/>
    <w:rsid w:val="00E263A5"/>
    <w:rsid w:val="00E263AD"/>
    <w:rsid w:val="00E263BE"/>
    <w:rsid w:val="00E263CF"/>
    <w:rsid w:val="00E263FE"/>
    <w:rsid w:val="00E2640C"/>
    <w:rsid w:val="00E2647D"/>
    <w:rsid w:val="00E264A9"/>
    <w:rsid w:val="00E264BF"/>
    <w:rsid w:val="00E264D4"/>
    <w:rsid w:val="00E264D7"/>
    <w:rsid w:val="00E264E8"/>
    <w:rsid w:val="00E2655B"/>
    <w:rsid w:val="00E2655F"/>
    <w:rsid w:val="00E265D1"/>
    <w:rsid w:val="00E265DC"/>
    <w:rsid w:val="00E265F9"/>
    <w:rsid w:val="00E26609"/>
    <w:rsid w:val="00E26650"/>
    <w:rsid w:val="00E2666A"/>
    <w:rsid w:val="00E2668A"/>
    <w:rsid w:val="00E26693"/>
    <w:rsid w:val="00E26696"/>
    <w:rsid w:val="00E2669C"/>
    <w:rsid w:val="00E266A0"/>
    <w:rsid w:val="00E266AC"/>
    <w:rsid w:val="00E266EA"/>
    <w:rsid w:val="00E26702"/>
    <w:rsid w:val="00E2671C"/>
    <w:rsid w:val="00E2672D"/>
    <w:rsid w:val="00E26764"/>
    <w:rsid w:val="00E267FA"/>
    <w:rsid w:val="00E26826"/>
    <w:rsid w:val="00E26846"/>
    <w:rsid w:val="00E26853"/>
    <w:rsid w:val="00E26867"/>
    <w:rsid w:val="00E268B4"/>
    <w:rsid w:val="00E268FB"/>
    <w:rsid w:val="00E26900"/>
    <w:rsid w:val="00E26918"/>
    <w:rsid w:val="00E26921"/>
    <w:rsid w:val="00E269CB"/>
    <w:rsid w:val="00E269F0"/>
    <w:rsid w:val="00E26A10"/>
    <w:rsid w:val="00E26A1A"/>
    <w:rsid w:val="00E26A1F"/>
    <w:rsid w:val="00E26A28"/>
    <w:rsid w:val="00E26A32"/>
    <w:rsid w:val="00E26A52"/>
    <w:rsid w:val="00E26A5D"/>
    <w:rsid w:val="00E26A6D"/>
    <w:rsid w:val="00E26A86"/>
    <w:rsid w:val="00E26ACC"/>
    <w:rsid w:val="00E26ADB"/>
    <w:rsid w:val="00E26AF1"/>
    <w:rsid w:val="00E26B10"/>
    <w:rsid w:val="00E26B3A"/>
    <w:rsid w:val="00E26B46"/>
    <w:rsid w:val="00E26B8A"/>
    <w:rsid w:val="00E26B8C"/>
    <w:rsid w:val="00E26BA3"/>
    <w:rsid w:val="00E26BC7"/>
    <w:rsid w:val="00E26BF2"/>
    <w:rsid w:val="00E26C0F"/>
    <w:rsid w:val="00E26C21"/>
    <w:rsid w:val="00E26C8F"/>
    <w:rsid w:val="00E26C99"/>
    <w:rsid w:val="00E26CB2"/>
    <w:rsid w:val="00E26CB3"/>
    <w:rsid w:val="00E26CB5"/>
    <w:rsid w:val="00E26D3A"/>
    <w:rsid w:val="00E26D55"/>
    <w:rsid w:val="00E26D67"/>
    <w:rsid w:val="00E26D73"/>
    <w:rsid w:val="00E26D78"/>
    <w:rsid w:val="00E26D8A"/>
    <w:rsid w:val="00E26D92"/>
    <w:rsid w:val="00E26D99"/>
    <w:rsid w:val="00E26D9A"/>
    <w:rsid w:val="00E26DA3"/>
    <w:rsid w:val="00E26DC9"/>
    <w:rsid w:val="00E26E01"/>
    <w:rsid w:val="00E26E96"/>
    <w:rsid w:val="00E26E99"/>
    <w:rsid w:val="00E26EB5"/>
    <w:rsid w:val="00E26EE9"/>
    <w:rsid w:val="00E26F07"/>
    <w:rsid w:val="00E26F0E"/>
    <w:rsid w:val="00E26F18"/>
    <w:rsid w:val="00E26F89"/>
    <w:rsid w:val="00E26F8D"/>
    <w:rsid w:val="00E26FAD"/>
    <w:rsid w:val="00E26FB6"/>
    <w:rsid w:val="00E26FBF"/>
    <w:rsid w:val="00E26FCA"/>
    <w:rsid w:val="00E26FDB"/>
    <w:rsid w:val="00E26FDF"/>
    <w:rsid w:val="00E27015"/>
    <w:rsid w:val="00E2704D"/>
    <w:rsid w:val="00E27070"/>
    <w:rsid w:val="00E2708D"/>
    <w:rsid w:val="00E2708F"/>
    <w:rsid w:val="00E270A6"/>
    <w:rsid w:val="00E270B1"/>
    <w:rsid w:val="00E270EB"/>
    <w:rsid w:val="00E270FA"/>
    <w:rsid w:val="00E27115"/>
    <w:rsid w:val="00E27124"/>
    <w:rsid w:val="00E27178"/>
    <w:rsid w:val="00E27194"/>
    <w:rsid w:val="00E271B3"/>
    <w:rsid w:val="00E271C0"/>
    <w:rsid w:val="00E2722B"/>
    <w:rsid w:val="00E2723D"/>
    <w:rsid w:val="00E2724F"/>
    <w:rsid w:val="00E2726A"/>
    <w:rsid w:val="00E27298"/>
    <w:rsid w:val="00E272A6"/>
    <w:rsid w:val="00E272AE"/>
    <w:rsid w:val="00E272D7"/>
    <w:rsid w:val="00E272EC"/>
    <w:rsid w:val="00E27373"/>
    <w:rsid w:val="00E273B7"/>
    <w:rsid w:val="00E273E7"/>
    <w:rsid w:val="00E27412"/>
    <w:rsid w:val="00E27416"/>
    <w:rsid w:val="00E27430"/>
    <w:rsid w:val="00E27434"/>
    <w:rsid w:val="00E2748A"/>
    <w:rsid w:val="00E274EB"/>
    <w:rsid w:val="00E27511"/>
    <w:rsid w:val="00E27523"/>
    <w:rsid w:val="00E2752B"/>
    <w:rsid w:val="00E27580"/>
    <w:rsid w:val="00E2758D"/>
    <w:rsid w:val="00E275AD"/>
    <w:rsid w:val="00E275AF"/>
    <w:rsid w:val="00E275B5"/>
    <w:rsid w:val="00E275C9"/>
    <w:rsid w:val="00E275CA"/>
    <w:rsid w:val="00E275D9"/>
    <w:rsid w:val="00E2765B"/>
    <w:rsid w:val="00E27674"/>
    <w:rsid w:val="00E276AF"/>
    <w:rsid w:val="00E276B3"/>
    <w:rsid w:val="00E276C3"/>
    <w:rsid w:val="00E276DD"/>
    <w:rsid w:val="00E27759"/>
    <w:rsid w:val="00E2776B"/>
    <w:rsid w:val="00E2779B"/>
    <w:rsid w:val="00E277BC"/>
    <w:rsid w:val="00E277E7"/>
    <w:rsid w:val="00E27804"/>
    <w:rsid w:val="00E27846"/>
    <w:rsid w:val="00E27894"/>
    <w:rsid w:val="00E278EF"/>
    <w:rsid w:val="00E2790A"/>
    <w:rsid w:val="00E27934"/>
    <w:rsid w:val="00E27965"/>
    <w:rsid w:val="00E27971"/>
    <w:rsid w:val="00E27979"/>
    <w:rsid w:val="00E279A1"/>
    <w:rsid w:val="00E279BD"/>
    <w:rsid w:val="00E279C2"/>
    <w:rsid w:val="00E279D6"/>
    <w:rsid w:val="00E279D7"/>
    <w:rsid w:val="00E27A40"/>
    <w:rsid w:val="00E27A8D"/>
    <w:rsid w:val="00E27A96"/>
    <w:rsid w:val="00E27AE5"/>
    <w:rsid w:val="00E27AF5"/>
    <w:rsid w:val="00E27AF6"/>
    <w:rsid w:val="00E27AFD"/>
    <w:rsid w:val="00E27B16"/>
    <w:rsid w:val="00E27B1F"/>
    <w:rsid w:val="00E27B20"/>
    <w:rsid w:val="00E27B28"/>
    <w:rsid w:val="00E27B2E"/>
    <w:rsid w:val="00E27B5A"/>
    <w:rsid w:val="00E27BA1"/>
    <w:rsid w:val="00E27BAB"/>
    <w:rsid w:val="00E27BD4"/>
    <w:rsid w:val="00E27BDA"/>
    <w:rsid w:val="00E27BF1"/>
    <w:rsid w:val="00E27BFD"/>
    <w:rsid w:val="00E27C06"/>
    <w:rsid w:val="00E27C0E"/>
    <w:rsid w:val="00E27C3A"/>
    <w:rsid w:val="00E27C45"/>
    <w:rsid w:val="00E27C9C"/>
    <w:rsid w:val="00E27CD4"/>
    <w:rsid w:val="00E27CE8"/>
    <w:rsid w:val="00E27CEF"/>
    <w:rsid w:val="00E27D69"/>
    <w:rsid w:val="00E27D78"/>
    <w:rsid w:val="00E27D95"/>
    <w:rsid w:val="00E27DB5"/>
    <w:rsid w:val="00E27DF7"/>
    <w:rsid w:val="00E27DFF"/>
    <w:rsid w:val="00E27E01"/>
    <w:rsid w:val="00E27E50"/>
    <w:rsid w:val="00E27E65"/>
    <w:rsid w:val="00E27E80"/>
    <w:rsid w:val="00E27E82"/>
    <w:rsid w:val="00E27EA9"/>
    <w:rsid w:val="00E27EE5"/>
    <w:rsid w:val="00E27F14"/>
    <w:rsid w:val="00E27F29"/>
    <w:rsid w:val="00E27F2B"/>
    <w:rsid w:val="00E27F5A"/>
    <w:rsid w:val="00E27FA4"/>
    <w:rsid w:val="00E27FAA"/>
    <w:rsid w:val="00E30018"/>
    <w:rsid w:val="00E3001B"/>
    <w:rsid w:val="00E3007E"/>
    <w:rsid w:val="00E3007F"/>
    <w:rsid w:val="00E300B0"/>
    <w:rsid w:val="00E300D2"/>
    <w:rsid w:val="00E300EE"/>
    <w:rsid w:val="00E3010E"/>
    <w:rsid w:val="00E30144"/>
    <w:rsid w:val="00E30151"/>
    <w:rsid w:val="00E3016E"/>
    <w:rsid w:val="00E301B9"/>
    <w:rsid w:val="00E3022C"/>
    <w:rsid w:val="00E30259"/>
    <w:rsid w:val="00E30267"/>
    <w:rsid w:val="00E30268"/>
    <w:rsid w:val="00E3027B"/>
    <w:rsid w:val="00E302AF"/>
    <w:rsid w:val="00E302BA"/>
    <w:rsid w:val="00E302C3"/>
    <w:rsid w:val="00E302C8"/>
    <w:rsid w:val="00E302F9"/>
    <w:rsid w:val="00E30315"/>
    <w:rsid w:val="00E30316"/>
    <w:rsid w:val="00E3031B"/>
    <w:rsid w:val="00E30344"/>
    <w:rsid w:val="00E30380"/>
    <w:rsid w:val="00E30393"/>
    <w:rsid w:val="00E303B1"/>
    <w:rsid w:val="00E303DA"/>
    <w:rsid w:val="00E303E2"/>
    <w:rsid w:val="00E30428"/>
    <w:rsid w:val="00E30464"/>
    <w:rsid w:val="00E30480"/>
    <w:rsid w:val="00E30495"/>
    <w:rsid w:val="00E304AE"/>
    <w:rsid w:val="00E304B8"/>
    <w:rsid w:val="00E30517"/>
    <w:rsid w:val="00E3052C"/>
    <w:rsid w:val="00E30549"/>
    <w:rsid w:val="00E3058D"/>
    <w:rsid w:val="00E305E3"/>
    <w:rsid w:val="00E305F7"/>
    <w:rsid w:val="00E30629"/>
    <w:rsid w:val="00E30686"/>
    <w:rsid w:val="00E306BA"/>
    <w:rsid w:val="00E306D9"/>
    <w:rsid w:val="00E3070E"/>
    <w:rsid w:val="00E30719"/>
    <w:rsid w:val="00E30755"/>
    <w:rsid w:val="00E3075C"/>
    <w:rsid w:val="00E30762"/>
    <w:rsid w:val="00E30769"/>
    <w:rsid w:val="00E30794"/>
    <w:rsid w:val="00E30796"/>
    <w:rsid w:val="00E307A3"/>
    <w:rsid w:val="00E307B6"/>
    <w:rsid w:val="00E307D6"/>
    <w:rsid w:val="00E30811"/>
    <w:rsid w:val="00E3083E"/>
    <w:rsid w:val="00E30849"/>
    <w:rsid w:val="00E30862"/>
    <w:rsid w:val="00E308A0"/>
    <w:rsid w:val="00E30901"/>
    <w:rsid w:val="00E30913"/>
    <w:rsid w:val="00E3095D"/>
    <w:rsid w:val="00E30961"/>
    <w:rsid w:val="00E309B8"/>
    <w:rsid w:val="00E30A00"/>
    <w:rsid w:val="00E30A66"/>
    <w:rsid w:val="00E30A6C"/>
    <w:rsid w:val="00E30A73"/>
    <w:rsid w:val="00E30A8F"/>
    <w:rsid w:val="00E30AA8"/>
    <w:rsid w:val="00E30AB2"/>
    <w:rsid w:val="00E30AC1"/>
    <w:rsid w:val="00E30AC2"/>
    <w:rsid w:val="00E30AD0"/>
    <w:rsid w:val="00E30AF9"/>
    <w:rsid w:val="00E30B11"/>
    <w:rsid w:val="00E30B1B"/>
    <w:rsid w:val="00E30B27"/>
    <w:rsid w:val="00E30B33"/>
    <w:rsid w:val="00E30BCC"/>
    <w:rsid w:val="00E30C5D"/>
    <w:rsid w:val="00E30C68"/>
    <w:rsid w:val="00E30CA0"/>
    <w:rsid w:val="00E30CA1"/>
    <w:rsid w:val="00E30CC7"/>
    <w:rsid w:val="00E30CCA"/>
    <w:rsid w:val="00E30CD5"/>
    <w:rsid w:val="00E30D01"/>
    <w:rsid w:val="00E30D11"/>
    <w:rsid w:val="00E30D4F"/>
    <w:rsid w:val="00E30D56"/>
    <w:rsid w:val="00E30D57"/>
    <w:rsid w:val="00E30D9A"/>
    <w:rsid w:val="00E30DB4"/>
    <w:rsid w:val="00E30DD7"/>
    <w:rsid w:val="00E30DDF"/>
    <w:rsid w:val="00E30DF2"/>
    <w:rsid w:val="00E30DFA"/>
    <w:rsid w:val="00E30DFF"/>
    <w:rsid w:val="00E30E12"/>
    <w:rsid w:val="00E30E4F"/>
    <w:rsid w:val="00E30EC1"/>
    <w:rsid w:val="00E30EFD"/>
    <w:rsid w:val="00E30F3C"/>
    <w:rsid w:val="00E30F5C"/>
    <w:rsid w:val="00E30F79"/>
    <w:rsid w:val="00E30F94"/>
    <w:rsid w:val="00E3101F"/>
    <w:rsid w:val="00E31040"/>
    <w:rsid w:val="00E31045"/>
    <w:rsid w:val="00E310AE"/>
    <w:rsid w:val="00E310D3"/>
    <w:rsid w:val="00E31168"/>
    <w:rsid w:val="00E3117A"/>
    <w:rsid w:val="00E311CB"/>
    <w:rsid w:val="00E311DB"/>
    <w:rsid w:val="00E311E8"/>
    <w:rsid w:val="00E31213"/>
    <w:rsid w:val="00E31224"/>
    <w:rsid w:val="00E3122D"/>
    <w:rsid w:val="00E3123F"/>
    <w:rsid w:val="00E3124F"/>
    <w:rsid w:val="00E31278"/>
    <w:rsid w:val="00E31280"/>
    <w:rsid w:val="00E312C9"/>
    <w:rsid w:val="00E312E0"/>
    <w:rsid w:val="00E312E2"/>
    <w:rsid w:val="00E312F0"/>
    <w:rsid w:val="00E312FA"/>
    <w:rsid w:val="00E31319"/>
    <w:rsid w:val="00E3133A"/>
    <w:rsid w:val="00E31362"/>
    <w:rsid w:val="00E3136E"/>
    <w:rsid w:val="00E3138A"/>
    <w:rsid w:val="00E313CE"/>
    <w:rsid w:val="00E313FB"/>
    <w:rsid w:val="00E31438"/>
    <w:rsid w:val="00E3143B"/>
    <w:rsid w:val="00E3145E"/>
    <w:rsid w:val="00E3149B"/>
    <w:rsid w:val="00E31509"/>
    <w:rsid w:val="00E31598"/>
    <w:rsid w:val="00E315B1"/>
    <w:rsid w:val="00E315C0"/>
    <w:rsid w:val="00E315DF"/>
    <w:rsid w:val="00E3160F"/>
    <w:rsid w:val="00E31662"/>
    <w:rsid w:val="00E31676"/>
    <w:rsid w:val="00E316E4"/>
    <w:rsid w:val="00E316E9"/>
    <w:rsid w:val="00E316EA"/>
    <w:rsid w:val="00E316F0"/>
    <w:rsid w:val="00E31705"/>
    <w:rsid w:val="00E31706"/>
    <w:rsid w:val="00E31744"/>
    <w:rsid w:val="00E31766"/>
    <w:rsid w:val="00E31789"/>
    <w:rsid w:val="00E31792"/>
    <w:rsid w:val="00E31799"/>
    <w:rsid w:val="00E317A8"/>
    <w:rsid w:val="00E317EF"/>
    <w:rsid w:val="00E317F1"/>
    <w:rsid w:val="00E317FF"/>
    <w:rsid w:val="00E3185E"/>
    <w:rsid w:val="00E31861"/>
    <w:rsid w:val="00E31875"/>
    <w:rsid w:val="00E318B9"/>
    <w:rsid w:val="00E318EF"/>
    <w:rsid w:val="00E318F3"/>
    <w:rsid w:val="00E31924"/>
    <w:rsid w:val="00E31960"/>
    <w:rsid w:val="00E3196F"/>
    <w:rsid w:val="00E3198F"/>
    <w:rsid w:val="00E31995"/>
    <w:rsid w:val="00E319AD"/>
    <w:rsid w:val="00E319BE"/>
    <w:rsid w:val="00E319D9"/>
    <w:rsid w:val="00E319F4"/>
    <w:rsid w:val="00E319FC"/>
    <w:rsid w:val="00E319FE"/>
    <w:rsid w:val="00E31A2B"/>
    <w:rsid w:val="00E31A45"/>
    <w:rsid w:val="00E31A5C"/>
    <w:rsid w:val="00E31A6E"/>
    <w:rsid w:val="00E31A91"/>
    <w:rsid w:val="00E31AA0"/>
    <w:rsid w:val="00E31AA4"/>
    <w:rsid w:val="00E31B4B"/>
    <w:rsid w:val="00E31B56"/>
    <w:rsid w:val="00E31B5C"/>
    <w:rsid w:val="00E31B6E"/>
    <w:rsid w:val="00E31B6F"/>
    <w:rsid w:val="00E31B91"/>
    <w:rsid w:val="00E31BCC"/>
    <w:rsid w:val="00E31BF1"/>
    <w:rsid w:val="00E31C1B"/>
    <w:rsid w:val="00E31C5F"/>
    <w:rsid w:val="00E31C75"/>
    <w:rsid w:val="00E31CA2"/>
    <w:rsid w:val="00E31CA5"/>
    <w:rsid w:val="00E31CBB"/>
    <w:rsid w:val="00E31CF0"/>
    <w:rsid w:val="00E31CF5"/>
    <w:rsid w:val="00E31D0F"/>
    <w:rsid w:val="00E31D18"/>
    <w:rsid w:val="00E31D3F"/>
    <w:rsid w:val="00E31DA5"/>
    <w:rsid w:val="00E31DB2"/>
    <w:rsid w:val="00E31DBB"/>
    <w:rsid w:val="00E31DEE"/>
    <w:rsid w:val="00E31E0D"/>
    <w:rsid w:val="00E31E2A"/>
    <w:rsid w:val="00E31E54"/>
    <w:rsid w:val="00E31E6C"/>
    <w:rsid w:val="00E31E7D"/>
    <w:rsid w:val="00E31E90"/>
    <w:rsid w:val="00E31EBD"/>
    <w:rsid w:val="00E31EC0"/>
    <w:rsid w:val="00E31EDC"/>
    <w:rsid w:val="00E31F3E"/>
    <w:rsid w:val="00E31F40"/>
    <w:rsid w:val="00E31F62"/>
    <w:rsid w:val="00E31F6F"/>
    <w:rsid w:val="00E31FA7"/>
    <w:rsid w:val="00E31FDB"/>
    <w:rsid w:val="00E31FE8"/>
    <w:rsid w:val="00E31FFA"/>
    <w:rsid w:val="00E3202B"/>
    <w:rsid w:val="00E3208B"/>
    <w:rsid w:val="00E32091"/>
    <w:rsid w:val="00E3211E"/>
    <w:rsid w:val="00E3213D"/>
    <w:rsid w:val="00E32165"/>
    <w:rsid w:val="00E32176"/>
    <w:rsid w:val="00E321E4"/>
    <w:rsid w:val="00E32208"/>
    <w:rsid w:val="00E3220A"/>
    <w:rsid w:val="00E3221E"/>
    <w:rsid w:val="00E32299"/>
    <w:rsid w:val="00E322CA"/>
    <w:rsid w:val="00E322E2"/>
    <w:rsid w:val="00E3230B"/>
    <w:rsid w:val="00E3234E"/>
    <w:rsid w:val="00E3239A"/>
    <w:rsid w:val="00E323A3"/>
    <w:rsid w:val="00E323AD"/>
    <w:rsid w:val="00E323BE"/>
    <w:rsid w:val="00E323FC"/>
    <w:rsid w:val="00E323FF"/>
    <w:rsid w:val="00E32426"/>
    <w:rsid w:val="00E32430"/>
    <w:rsid w:val="00E32454"/>
    <w:rsid w:val="00E324A6"/>
    <w:rsid w:val="00E324C4"/>
    <w:rsid w:val="00E324C7"/>
    <w:rsid w:val="00E324D4"/>
    <w:rsid w:val="00E324F9"/>
    <w:rsid w:val="00E32549"/>
    <w:rsid w:val="00E325A8"/>
    <w:rsid w:val="00E325AF"/>
    <w:rsid w:val="00E325C9"/>
    <w:rsid w:val="00E325E2"/>
    <w:rsid w:val="00E325ED"/>
    <w:rsid w:val="00E325F8"/>
    <w:rsid w:val="00E32600"/>
    <w:rsid w:val="00E32636"/>
    <w:rsid w:val="00E32648"/>
    <w:rsid w:val="00E3268F"/>
    <w:rsid w:val="00E326B3"/>
    <w:rsid w:val="00E326CA"/>
    <w:rsid w:val="00E32716"/>
    <w:rsid w:val="00E3272B"/>
    <w:rsid w:val="00E32766"/>
    <w:rsid w:val="00E327A4"/>
    <w:rsid w:val="00E327AD"/>
    <w:rsid w:val="00E327C4"/>
    <w:rsid w:val="00E327DF"/>
    <w:rsid w:val="00E327E1"/>
    <w:rsid w:val="00E327FA"/>
    <w:rsid w:val="00E32818"/>
    <w:rsid w:val="00E32857"/>
    <w:rsid w:val="00E32885"/>
    <w:rsid w:val="00E32896"/>
    <w:rsid w:val="00E3289D"/>
    <w:rsid w:val="00E328CC"/>
    <w:rsid w:val="00E328FF"/>
    <w:rsid w:val="00E32955"/>
    <w:rsid w:val="00E329A0"/>
    <w:rsid w:val="00E32A06"/>
    <w:rsid w:val="00E32A12"/>
    <w:rsid w:val="00E32A14"/>
    <w:rsid w:val="00E32A66"/>
    <w:rsid w:val="00E32A92"/>
    <w:rsid w:val="00E32AA4"/>
    <w:rsid w:val="00E32AA5"/>
    <w:rsid w:val="00E32AB1"/>
    <w:rsid w:val="00E32AD7"/>
    <w:rsid w:val="00E32B33"/>
    <w:rsid w:val="00E32B38"/>
    <w:rsid w:val="00E32B69"/>
    <w:rsid w:val="00E32B77"/>
    <w:rsid w:val="00E32B78"/>
    <w:rsid w:val="00E32B8A"/>
    <w:rsid w:val="00E32BD9"/>
    <w:rsid w:val="00E32BE3"/>
    <w:rsid w:val="00E32BFD"/>
    <w:rsid w:val="00E32C32"/>
    <w:rsid w:val="00E32C5A"/>
    <w:rsid w:val="00E32C73"/>
    <w:rsid w:val="00E32CAB"/>
    <w:rsid w:val="00E32CE7"/>
    <w:rsid w:val="00E32D0D"/>
    <w:rsid w:val="00E32DA7"/>
    <w:rsid w:val="00E32DBF"/>
    <w:rsid w:val="00E32DC0"/>
    <w:rsid w:val="00E32DD8"/>
    <w:rsid w:val="00E32E11"/>
    <w:rsid w:val="00E32E20"/>
    <w:rsid w:val="00E32E24"/>
    <w:rsid w:val="00E32E3C"/>
    <w:rsid w:val="00E32E44"/>
    <w:rsid w:val="00E32E46"/>
    <w:rsid w:val="00E32E88"/>
    <w:rsid w:val="00E32E96"/>
    <w:rsid w:val="00E32EC1"/>
    <w:rsid w:val="00E32ED5"/>
    <w:rsid w:val="00E32F31"/>
    <w:rsid w:val="00E32F55"/>
    <w:rsid w:val="00E32F62"/>
    <w:rsid w:val="00E32F63"/>
    <w:rsid w:val="00E32F85"/>
    <w:rsid w:val="00E32F8D"/>
    <w:rsid w:val="00E32FB7"/>
    <w:rsid w:val="00E32FCF"/>
    <w:rsid w:val="00E32FE2"/>
    <w:rsid w:val="00E32FFA"/>
    <w:rsid w:val="00E3300B"/>
    <w:rsid w:val="00E33022"/>
    <w:rsid w:val="00E33024"/>
    <w:rsid w:val="00E33048"/>
    <w:rsid w:val="00E33064"/>
    <w:rsid w:val="00E33073"/>
    <w:rsid w:val="00E330A1"/>
    <w:rsid w:val="00E330B3"/>
    <w:rsid w:val="00E330C4"/>
    <w:rsid w:val="00E330D2"/>
    <w:rsid w:val="00E330D5"/>
    <w:rsid w:val="00E330E9"/>
    <w:rsid w:val="00E330EC"/>
    <w:rsid w:val="00E33104"/>
    <w:rsid w:val="00E3310F"/>
    <w:rsid w:val="00E3315E"/>
    <w:rsid w:val="00E3316C"/>
    <w:rsid w:val="00E3317F"/>
    <w:rsid w:val="00E33194"/>
    <w:rsid w:val="00E331A8"/>
    <w:rsid w:val="00E33204"/>
    <w:rsid w:val="00E33211"/>
    <w:rsid w:val="00E3326E"/>
    <w:rsid w:val="00E33272"/>
    <w:rsid w:val="00E3327C"/>
    <w:rsid w:val="00E33281"/>
    <w:rsid w:val="00E3328A"/>
    <w:rsid w:val="00E332A8"/>
    <w:rsid w:val="00E332C8"/>
    <w:rsid w:val="00E33333"/>
    <w:rsid w:val="00E3334A"/>
    <w:rsid w:val="00E33377"/>
    <w:rsid w:val="00E3338F"/>
    <w:rsid w:val="00E333A5"/>
    <w:rsid w:val="00E333AD"/>
    <w:rsid w:val="00E333BB"/>
    <w:rsid w:val="00E333F7"/>
    <w:rsid w:val="00E33408"/>
    <w:rsid w:val="00E33411"/>
    <w:rsid w:val="00E33452"/>
    <w:rsid w:val="00E33457"/>
    <w:rsid w:val="00E33486"/>
    <w:rsid w:val="00E334A4"/>
    <w:rsid w:val="00E334A5"/>
    <w:rsid w:val="00E334AB"/>
    <w:rsid w:val="00E334B6"/>
    <w:rsid w:val="00E334BC"/>
    <w:rsid w:val="00E334DC"/>
    <w:rsid w:val="00E334F1"/>
    <w:rsid w:val="00E33510"/>
    <w:rsid w:val="00E3354C"/>
    <w:rsid w:val="00E335C9"/>
    <w:rsid w:val="00E33637"/>
    <w:rsid w:val="00E3365B"/>
    <w:rsid w:val="00E33678"/>
    <w:rsid w:val="00E33679"/>
    <w:rsid w:val="00E33691"/>
    <w:rsid w:val="00E33699"/>
    <w:rsid w:val="00E336F1"/>
    <w:rsid w:val="00E336FD"/>
    <w:rsid w:val="00E33703"/>
    <w:rsid w:val="00E33705"/>
    <w:rsid w:val="00E33709"/>
    <w:rsid w:val="00E33714"/>
    <w:rsid w:val="00E3373A"/>
    <w:rsid w:val="00E33791"/>
    <w:rsid w:val="00E337E3"/>
    <w:rsid w:val="00E337EE"/>
    <w:rsid w:val="00E3387D"/>
    <w:rsid w:val="00E338A3"/>
    <w:rsid w:val="00E338B4"/>
    <w:rsid w:val="00E338E8"/>
    <w:rsid w:val="00E3393A"/>
    <w:rsid w:val="00E33961"/>
    <w:rsid w:val="00E3396C"/>
    <w:rsid w:val="00E3396E"/>
    <w:rsid w:val="00E33975"/>
    <w:rsid w:val="00E339AE"/>
    <w:rsid w:val="00E339BC"/>
    <w:rsid w:val="00E339D9"/>
    <w:rsid w:val="00E33A13"/>
    <w:rsid w:val="00E33A3A"/>
    <w:rsid w:val="00E33A4E"/>
    <w:rsid w:val="00E33A59"/>
    <w:rsid w:val="00E33A64"/>
    <w:rsid w:val="00E33AD4"/>
    <w:rsid w:val="00E33AE5"/>
    <w:rsid w:val="00E33B40"/>
    <w:rsid w:val="00E33B6E"/>
    <w:rsid w:val="00E33B88"/>
    <w:rsid w:val="00E33B9E"/>
    <w:rsid w:val="00E33BB9"/>
    <w:rsid w:val="00E33BCE"/>
    <w:rsid w:val="00E33BE7"/>
    <w:rsid w:val="00E33C22"/>
    <w:rsid w:val="00E33C97"/>
    <w:rsid w:val="00E33CA2"/>
    <w:rsid w:val="00E33CD5"/>
    <w:rsid w:val="00E33D0F"/>
    <w:rsid w:val="00E33D15"/>
    <w:rsid w:val="00E33D36"/>
    <w:rsid w:val="00E33D8E"/>
    <w:rsid w:val="00E33DB4"/>
    <w:rsid w:val="00E33DC0"/>
    <w:rsid w:val="00E33E1C"/>
    <w:rsid w:val="00E33E1F"/>
    <w:rsid w:val="00E33E31"/>
    <w:rsid w:val="00E33E3D"/>
    <w:rsid w:val="00E33E56"/>
    <w:rsid w:val="00E33E72"/>
    <w:rsid w:val="00E33E76"/>
    <w:rsid w:val="00E33E79"/>
    <w:rsid w:val="00E33EA0"/>
    <w:rsid w:val="00E33EAA"/>
    <w:rsid w:val="00E33EC3"/>
    <w:rsid w:val="00E33EDD"/>
    <w:rsid w:val="00E33EF8"/>
    <w:rsid w:val="00E33F0A"/>
    <w:rsid w:val="00E33F0D"/>
    <w:rsid w:val="00E33F4C"/>
    <w:rsid w:val="00E33FD0"/>
    <w:rsid w:val="00E34014"/>
    <w:rsid w:val="00E3402E"/>
    <w:rsid w:val="00E34039"/>
    <w:rsid w:val="00E340A7"/>
    <w:rsid w:val="00E340B7"/>
    <w:rsid w:val="00E340C8"/>
    <w:rsid w:val="00E340C9"/>
    <w:rsid w:val="00E340D3"/>
    <w:rsid w:val="00E340D6"/>
    <w:rsid w:val="00E340E0"/>
    <w:rsid w:val="00E340E7"/>
    <w:rsid w:val="00E340F8"/>
    <w:rsid w:val="00E34126"/>
    <w:rsid w:val="00E34129"/>
    <w:rsid w:val="00E34140"/>
    <w:rsid w:val="00E34195"/>
    <w:rsid w:val="00E341BB"/>
    <w:rsid w:val="00E341DE"/>
    <w:rsid w:val="00E341E6"/>
    <w:rsid w:val="00E3420A"/>
    <w:rsid w:val="00E342A8"/>
    <w:rsid w:val="00E342DE"/>
    <w:rsid w:val="00E3432B"/>
    <w:rsid w:val="00E34332"/>
    <w:rsid w:val="00E34360"/>
    <w:rsid w:val="00E343A4"/>
    <w:rsid w:val="00E343AB"/>
    <w:rsid w:val="00E343F5"/>
    <w:rsid w:val="00E3440B"/>
    <w:rsid w:val="00E34436"/>
    <w:rsid w:val="00E3445F"/>
    <w:rsid w:val="00E34480"/>
    <w:rsid w:val="00E344AA"/>
    <w:rsid w:val="00E344E1"/>
    <w:rsid w:val="00E34515"/>
    <w:rsid w:val="00E34535"/>
    <w:rsid w:val="00E34565"/>
    <w:rsid w:val="00E34569"/>
    <w:rsid w:val="00E3457E"/>
    <w:rsid w:val="00E34580"/>
    <w:rsid w:val="00E3458C"/>
    <w:rsid w:val="00E3459B"/>
    <w:rsid w:val="00E345D7"/>
    <w:rsid w:val="00E34695"/>
    <w:rsid w:val="00E34696"/>
    <w:rsid w:val="00E346C3"/>
    <w:rsid w:val="00E346FA"/>
    <w:rsid w:val="00E34708"/>
    <w:rsid w:val="00E34723"/>
    <w:rsid w:val="00E34727"/>
    <w:rsid w:val="00E3472E"/>
    <w:rsid w:val="00E3472F"/>
    <w:rsid w:val="00E3473B"/>
    <w:rsid w:val="00E347D3"/>
    <w:rsid w:val="00E34814"/>
    <w:rsid w:val="00E3483C"/>
    <w:rsid w:val="00E34864"/>
    <w:rsid w:val="00E34891"/>
    <w:rsid w:val="00E34899"/>
    <w:rsid w:val="00E348A9"/>
    <w:rsid w:val="00E348D4"/>
    <w:rsid w:val="00E348F0"/>
    <w:rsid w:val="00E34908"/>
    <w:rsid w:val="00E3497C"/>
    <w:rsid w:val="00E34980"/>
    <w:rsid w:val="00E34988"/>
    <w:rsid w:val="00E349B7"/>
    <w:rsid w:val="00E349D8"/>
    <w:rsid w:val="00E349DD"/>
    <w:rsid w:val="00E34A2B"/>
    <w:rsid w:val="00E34A91"/>
    <w:rsid w:val="00E34B0F"/>
    <w:rsid w:val="00E34B28"/>
    <w:rsid w:val="00E34B4F"/>
    <w:rsid w:val="00E34B65"/>
    <w:rsid w:val="00E34B7D"/>
    <w:rsid w:val="00E34BBC"/>
    <w:rsid w:val="00E34C32"/>
    <w:rsid w:val="00E34C6B"/>
    <w:rsid w:val="00E34C84"/>
    <w:rsid w:val="00E34CA3"/>
    <w:rsid w:val="00E34CC9"/>
    <w:rsid w:val="00E34CF3"/>
    <w:rsid w:val="00E34D03"/>
    <w:rsid w:val="00E34D0C"/>
    <w:rsid w:val="00E34D0D"/>
    <w:rsid w:val="00E34D2F"/>
    <w:rsid w:val="00E34D86"/>
    <w:rsid w:val="00E34D8A"/>
    <w:rsid w:val="00E34D9A"/>
    <w:rsid w:val="00E34D9F"/>
    <w:rsid w:val="00E34DF2"/>
    <w:rsid w:val="00E34E06"/>
    <w:rsid w:val="00E34E10"/>
    <w:rsid w:val="00E34E62"/>
    <w:rsid w:val="00E34E65"/>
    <w:rsid w:val="00E34E6F"/>
    <w:rsid w:val="00E34F15"/>
    <w:rsid w:val="00E34F3E"/>
    <w:rsid w:val="00E34F92"/>
    <w:rsid w:val="00E34FA2"/>
    <w:rsid w:val="00E34FA6"/>
    <w:rsid w:val="00E34FD8"/>
    <w:rsid w:val="00E34FDC"/>
    <w:rsid w:val="00E35038"/>
    <w:rsid w:val="00E35043"/>
    <w:rsid w:val="00E3504B"/>
    <w:rsid w:val="00E3504D"/>
    <w:rsid w:val="00E35053"/>
    <w:rsid w:val="00E35059"/>
    <w:rsid w:val="00E3506E"/>
    <w:rsid w:val="00E3507D"/>
    <w:rsid w:val="00E35084"/>
    <w:rsid w:val="00E350B3"/>
    <w:rsid w:val="00E350C7"/>
    <w:rsid w:val="00E350EB"/>
    <w:rsid w:val="00E350F1"/>
    <w:rsid w:val="00E350F9"/>
    <w:rsid w:val="00E35103"/>
    <w:rsid w:val="00E35119"/>
    <w:rsid w:val="00E3511A"/>
    <w:rsid w:val="00E3511F"/>
    <w:rsid w:val="00E3512D"/>
    <w:rsid w:val="00E35157"/>
    <w:rsid w:val="00E35167"/>
    <w:rsid w:val="00E35192"/>
    <w:rsid w:val="00E351AC"/>
    <w:rsid w:val="00E351BD"/>
    <w:rsid w:val="00E35213"/>
    <w:rsid w:val="00E3521E"/>
    <w:rsid w:val="00E3525A"/>
    <w:rsid w:val="00E35293"/>
    <w:rsid w:val="00E352BD"/>
    <w:rsid w:val="00E352E9"/>
    <w:rsid w:val="00E35359"/>
    <w:rsid w:val="00E353A2"/>
    <w:rsid w:val="00E353A7"/>
    <w:rsid w:val="00E353FD"/>
    <w:rsid w:val="00E35452"/>
    <w:rsid w:val="00E3547A"/>
    <w:rsid w:val="00E3548C"/>
    <w:rsid w:val="00E354CD"/>
    <w:rsid w:val="00E3552C"/>
    <w:rsid w:val="00E35555"/>
    <w:rsid w:val="00E3556B"/>
    <w:rsid w:val="00E355C5"/>
    <w:rsid w:val="00E355DF"/>
    <w:rsid w:val="00E35659"/>
    <w:rsid w:val="00E356A6"/>
    <w:rsid w:val="00E356EC"/>
    <w:rsid w:val="00E3575A"/>
    <w:rsid w:val="00E35768"/>
    <w:rsid w:val="00E357AE"/>
    <w:rsid w:val="00E357C9"/>
    <w:rsid w:val="00E357D4"/>
    <w:rsid w:val="00E357E4"/>
    <w:rsid w:val="00E357F4"/>
    <w:rsid w:val="00E3583E"/>
    <w:rsid w:val="00E3584B"/>
    <w:rsid w:val="00E35857"/>
    <w:rsid w:val="00E35889"/>
    <w:rsid w:val="00E358AF"/>
    <w:rsid w:val="00E358CF"/>
    <w:rsid w:val="00E35924"/>
    <w:rsid w:val="00E35930"/>
    <w:rsid w:val="00E35942"/>
    <w:rsid w:val="00E3594E"/>
    <w:rsid w:val="00E359AB"/>
    <w:rsid w:val="00E359B9"/>
    <w:rsid w:val="00E359C0"/>
    <w:rsid w:val="00E359D5"/>
    <w:rsid w:val="00E35A00"/>
    <w:rsid w:val="00E35A29"/>
    <w:rsid w:val="00E35A48"/>
    <w:rsid w:val="00E35A6D"/>
    <w:rsid w:val="00E35A7A"/>
    <w:rsid w:val="00E35A87"/>
    <w:rsid w:val="00E35A8D"/>
    <w:rsid w:val="00E35AB5"/>
    <w:rsid w:val="00E35ADB"/>
    <w:rsid w:val="00E35B13"/>
    <w:rsid w:val="00E35B15"/>
    <w:rsid w:val="00E35B3E"/>
    <w:rsid w:val="00E35B9D"/>
    <w:rsid w:val="00E35B9F"/>
    <w:rsid w:val="00E35BA7"/>
    <w:rsid w:val="00E35BC2"/>
    <w:rsid w:val="00E35BCA"/>
    <w:rsid w:val="00E35C12"/>
    <w:rsid w:val="00E35C21"/>
    <w:rsid w:val="00E35C2A"/>
    <w:rsid w:val="00E35C3E"/>
    <w:rsid w:val="00E35C52"/>
    <w:rsid w:val="00E35C73"/>
    <w:rsid w:val="00E35CBC"/>
    <w:rsid w:val="00E35CC0"/>
    <w:rsid w:val="00E35CDB"/>
    <w:rsid w:val="00E35D26"/>
    <w:rsid w:val="00E35D56"/>
    <w:rsid w:val="00E35D65"/>
    <w:rsid w:val="00E35D7A"/>
    <w:rsid w:val="00E35D7D"/>
    <w:rsid w:val="00E35D89"/>
    <w:rsid w:val="00E35D8D"/>
    <w:rsid w:val="00E35DE6"/>
    <w:rsid w:val="00E35DEC"/>
    <w:rsid w:val="00E35DF5"/>
    <w:rsid w:val="00E35DFA"/>
    <w:rsid w:val="00E35DFC"/>
    <w:rsid w:val="00E35E05"/>
    <w:rsid w:val="00E35E21"/>
    <w:rsid w:val="00E35E22"/>
    <w:rsid w:val="00E35E4F"/>
    <w:rsid w:val="00E35E97"/>
    <w:rsid w:val="00E35EE2"/>
    <w:rsid w:val="00E35F1F"/>
    <w:rsid w:val="00E35F2E"/>
    <w:rsid w:val="00E35F6D"/>
    <w:rsid w:val="00E35F97"/>
    <w:rsid w:val="00E35FAD"/>
    <w:rsid w:val="00E35FB2"/>
    <w:rsid w:val="00E35FC5"/>
    <w:rsid w:val="00E35FCB"/>
    <w:rsid w:val="00E35FDD"/>
    <w:rsid w:val="00E36035"/>
    <w:rsid w:val="00E36049"/>
    <w:rsid w:val="00E36058"/>
    <w:rsid w:val="00E36080"/>
    <w:rsid w:val="00E360FF"/>
    <w:rsid w:val="00E3613D"/>
    <w:rsid w:val="00E36171"/>
    <w:rsid w:val="00E3617D"/>
    <w:rsid w:val="00E361A2"/>
    <w:rsid w:val="00E361B1"/>
    <w:rsid w:val="00E361C2"/>
    <w:rsid w:val="00E361D6"/>
    <w:rsid w:val="00E361DE"/>
    <w:rsid w:val="00E361E9"/>
    <w:rsid w:val="00E361FB"/>
    <w:rsid w:val="00E36221"/>
    <w:rsid w:val="00E36247"/>
    <w:rsid w:val="00E3625B"/>
    <w:rsid w:val="00E3628E"/>
    <w:rsid w:val="00E362AF"/>
    <w:rsid w:val="00E362D4"/>
    <w:rsid w:val="00E362D6"/>
    <w:rsid w:val="00E362F5"/>
    <w:rsid w:val="00E3635F"/>
    <w:rsid w:val="00E3638A"/>
    <w:rsid w:val="00E363C1"/>
    <w:rsid w:val="00E363F4"/>
    <w:rsid w:val="00E364BF"/>
    <w:rsid w:val="00E364DB"/>
    <w:rsid w:val="00E364F5"/>
    <w:rsid w:val="00E364FB"/>
    <w:rsid w:val="00E3651F"/>
    <w:rsid w:val="00E36549"/>
    <w:rsid w:val="00E3658A"/>
    <w:rsid w:val="00E365A6"/>
    <w:rsid w:val="00E365CB"/>
    <w:rsid w:val="00E365E8"/>
    <w:rsid w:val="00E36621"/>
    <w:rsid w:val="00E36623"/>
    <w:rsid w:val="00E36633"/>
    <w:rsid w:val="00E3664E"/>
    <w:rsid w:val="00E36665"/>
    <w:rsid w:val="00E36692"/>
    <w:rsid w:val="00E36781"/>
    <w:rsid w:val="00E36788"/>
    <w:rsid w:val="00E367AE"/>
    <w:rsid w:val="00E367F9"/>
    <w:rsid w:val="00E367FC"/>
    <w:rsid w:val="00E3680A"/>
    <w:rsid w:val="00E3684D"/>
    <w:rsid w:val="00E36898"/>
    <w:rsid w:val="00E368BB"/>
    <w:rsid w:val="00E368FF"/>
    <w:rsid w:val="00E3692D"/>
    <w:rsid w:val="00E36932"/>
    <w:rsid w:val="00E3697F"/>
    <w:rsid w:val="00E369A3"/>
    <w:rsid w:val="00E369A4"/>
    <w:rsid w:val="00E369CE"/>
    <w:rsid w:val="00E369CF"/>
    <w:rsid w:val="00E369DA"/>
    <w:rsid w:val="00E369E4"/>
    <w:rsid w:val="00E369F4"/>
    <w:rsid w:val="00E369F5"/>
    <w:rsid w:val="00E369FB"/>
    <w:rsid w:val="00E36A4C"/>
    <w:rsid w:val="00E36A7E"/>
    <w:rsid w:val="00E36AB2"/>
    <w:rsid w:val="00E36AF8"/>
    <w:rsid w:val="00E36B06"/>
    <w:rsid w:val="00E36B2F"/>
    <w:rsid w:val="00E36BAD"/>
    <w:rsid w:val="00E36C1A"/>
    <w:rsid w:val="00E36C8F"/>
    <w:rsid w:val="00E36CA1"/>
    <w:rsid w:val="00E36CAA"/>
    <w:rsid w:val="00E36CE8"/>
    <w:rsid w:val="00E36D52"/>
    <w:rsid w:val="00E36D56"/>
    <w:rsid w:val="00E36D80"/>
    <w:rsid w:val="00E36E72"/>
    <w:rsid w:val="00E36EBA"/>
    <w:rsid w:val="00E36EE5"/>
    <w:rsid w:val="00E36F06"/>
    <w:rsid w:val="00E36F1B"/>
    <w:rsid w:val="00E36F38"/>
    <w:rsid w:val="00E36F47"/>
    <w:rsid w:val="00E36F63"/>
    <w:rsid w:val="00E36F6D"/>
    <w:rsid w:val="00E36F7F"/>
    <w:rsid w:val="00E36F95"/>
    <w:rsid w:val="00E36FBC"/>
    <w:rsid w:val="00E36FCD"/>
    <w:rsid w:val="00E3703C"/>
    <w:rsid w:val="00E370E2"/>
    <w:rsid w:val="00E371C6"/>
    <w:rsid w:val="00E371D7"/>
    <w:rsid w:val="00E371F1"/>
    <w:rsid w:val="00E37201"/>
    <w:rsid w:val="00E37202"/>
    <w:rsid w:val="00E37208"/>
    <w:rsid w:val="00E3721C"/>
    <w:rsid w:val="00E3725B"/>
    <w:rsid w:val="00E372C8"/>
    <w:rsid w:val="00E372D1"/>
    <w:rsid w:val="00E372F3"/>
    <w:rsid w:val="00E3731E"/>
    <w:rsid w:val="00E37322"/>
    <w:rsid w:val="00E37325"/>
    <w:rsid w:val="00E37326"/>
    <w:rsid w:val="00E37341"/>
    <w:rsid w:val="00E3737A"/>
    <w:rsid w:val="00E373CF"/>
    <w:rsid w:val="00E3741E"/>
    <w:rsid w:val="00E3742E"/>
    <w:rsid w:val="00E37487"/>
    <w:rsid w:val="00E3748F"/>
    <w:rsid w:val="00E3749A"/>
    <w:rsid w:val="00E374C7"/>
    <w:rsid w:val="00E374D7"/>
    <w:rsid w:val="00E374DC"/>
    <w:rsid w:val="00E37531"/>
    <w:rsid w:val="00E37559"/>
    <w:rsid w:val="00E37567"/>
    <w:rsid w:val="00E37595"/>
    <w:rsid w:val="00E375AD"/>
    <w:rsid w:val="00E375C1"/>
    <w:rsid w:val="00E375DE"/>
    <w:rsid w:val="00E37609"/>
    <w:rsid w:val="00E37621"/>
    <w:rsid w:val="00E37668"/>
    <w:rsid w:val="00E3767C"/>
    <w:rsid w:val="00E376BF"/>
    <w:rsid w:val="00E37701"/>
    <w:rsid w:val="00E3777D"/>
    <w:rsid w:val="00E377D9"/>
    <w:rsid w:val="00E377DC"/>
    <w:rsid w:val="00E377E9"/>
    <w:rsid w:val="00E3783D"/>
    <w:rsid w:val="00E3785C"/>
    <w:rsid w:val="00E37867"/>
    <w:rsid w:val="00E378C4"/>
    <w:rsid w:val="00E378D0"/>
    <w:rsid w:val="00E37910"/>
    <w:rsid w:val="00E3791E"/>
    <w:rsid w:val="00E37946"/>
    <w:rsid w:val="00E3796F"/>
    <w:rsid w:val="00E37976"/>
    <w:rsid w:val="00E37990"/>
    <w:rsid w:val="00E379E3"/>
    <w:rsid w:val="00E379FC"/>
    <w:rsid w:val="00E37A26"/>
    <w:rsid w:val="00E37A3E"/>
    <w:rsid w:val="00E37A3F"/>
    <w:rsid w:val="00E37A60"/>
    <w:rsid w:val="00E37A61"/>
    <w:rsid w:val="00E37A96"/>
    <w:rsid w:val="00E37ABB"/>
    <w:rsid w:val="00E37AC4"/>
    <w:rsid w:val="00E37B04"/>
    <w:rsid w:val="00E37B0F"/>
    <w:rsid w:val="00E37B37"/>
    <w:rsid w:val="00E37B56"/>
    <w:rsid w:val="00E37B66"/>
    <w:rsid w:val="00E37B8C"/>
    <w:rsid w:val="00E37B8D"/>
    <w:rsid w:val="00E37B90"/>
    <w:rsid w:val="00E37BAC"/>
    <w:rsid w:val="00E37BAD"/>
    <w:rsid w:val="00E37BBC"/>
    <w:rsid w:val="00E37BD5"/>
    <w:rsid w:val="00E37BD8"/>
    <w:rsid w:val="00E37BF4"/>
    <w:rsid w:val="00E37BFD"/>
    <w:rsid w:val="00E37C04"/>
    <w:rsid w:val="00E37C13"/>
    <w:rsid w:val="00E37C18"/>
    <w:rsid w:val="00E37C1F"/>
    <w:rsid w:val="00E37C4E"/>
    <w:rsid w:val="00E37CAC"/>
    <w:rsid w:val="00E37CB6"/>
    <w:rsid w:val="00E37CC1"/>
    <w:rsid w:val="00E37D52"/>
    <w:rsid w:val="00E37D66"/>
    <w:rsid w:val="00E37D83"/>
    <w:rsid w:val="00E37DA1"/>
    <w:rsid w:val="00E37DC8"/>
    <w:rsid w:val="00E37DCB"/>
    <w:rsid w:val="00E37DEE"/>
    <w:rsid w:val="00E37E85"/>
    <w:rsid w:val="00E37EAA"/>
    <w:rsid w:val="00E37EB5"/>
    <w:rsid w:val="00E37EB7"/>
    <w:rsid w:val="00E37EF8"/>
    <w:rsid w:val="00E37EFF"/>
    <w:rsid w:val="00E37F0D"/>
    <w:rsid w:val="00E37F11"/>
    <w:rsid w:val="00E37F58"/>
    <w:rsid w:val="00E37F5D"/>
    <w:rsid w:val="00E37F76"/>
    <w:rsid w:val="00E37F78"/>
    <w:rsid w:val="00E37F8B"/>
    <w:rsid w:val="00E37FE9"/>
    <w:rsid w:val="00E4000E"/>
    <w:rsid w:val="00E40026"/>
    <w:rsid w:val="00E4006A"/>
    <w:rsid w:val="00E400D2"/>
    <w:rsid w:val="00E400EB"/>
    <w:rsid w:val="00E40109"/>
    <w:rsid w:val="00E40151"/>
    <w:rsid w:val="00E40185"/>
    <w:rsid w:val="00E4021F"/>
    <w:rsid w:val="00E4024E"/>
    <w:rsid w:val="00E40278"/>
    <w:rsid w:val="00E4028D"/>
    <w:rsid w:val="00E40294"/>
    <w:rsid w:val="00E40297"/>
    <w:rsid w:val="00E402C1"/>
    <w:rsid w:val="00E402CC"/>
    <w:rsid w:val="00E40325"/>
    <w:rsid w:val="00E40335"/>
    <w:rsid w:val="00E4035A"/>
    <w:rsid w:val="00E4039D"/>
    <w:rsid w:val="00E403A6"/>
    <w:rsid w:val="00E403A9"/>
    <w:rsid w:val="00E403B1"/>
    <w:rsid w:val="00E403B7"/>
    <w:rsid w:val="00E403B9"/>
    <w:rsid w:val="00E403D2"/>
    <w:rsid w:val="00E403EC"/>
    <w:rsid w:val="00E403EF"/>
    <w:rsid w:val="00E403FB"/>
    <w:rsid w:val="00E40409"/>
    <w:rsid w:val="00E40415"/>
    <w:rsid w:val="00E4044B"/>
    <w:rsid w:val="00E4044D"/>
    <w:rsid w:val="00E404C0"/>
    <w:rsid w:val="00E404DA"/>
    <w:rsid w:val="00E404E8"/>
    <w:rsid w:val="00E40505"/>
    <w:rsid w:val="00E40554"/>
    <w:rsid w:val="00E40573"/>
    <w:rsid w:val="00E405B6"/>
    <w:rsid w:val="00E405EA"/>
    <w:rsid w:val="00E40600"/>
    <w:rsid w:val="00E4065B"/>
    <w:rsid w:val="00E40666"/>
    <w:rsid w:val="00E40677"/>
    <w:rsid w:val="00E406AE"/>
    <w:rsid w:val="00E406CD"/>
    <w:rsid w:val="00E406D7"/>
    <w:rsid w:val="00E406DA"/>
    <w:rsid w:val="00E406F5"/>
    <w:rsid w:val="00E40723"/>
    <w:rsid w:val="00E40724"/>
    <w:rsid w:val="00E4077C"/>
    <w:rsid w:val="00E4077F"/>
    <w:rsid w:val="00E40868"/>
    <w:rsid w:val="00E4087F"/>
    <w:rsid w:val="00E40882"/>
    <w:rsid w:val="00E408B7"/>
    <w:rsid w:val="00E408D9"/>
    <w:rsid w:val="00E408F0"/>
    <w:rsid w:val="00E40941"/>
    <w:rsid w:val="00E409DA"/>
    <w:rsid w:val="00E40A49"/>
    <w:rsid w:val="00E40A78"/>
    <w:rsid w:val="00E40AA9"/>
    <w:rsid w:val="00E40ACD"/>
    <w:rsid w:val="00E40AED"/>
    <w:rsid w:val="00E40B3D"/>
    <w:rsid w:val="00E40B4A"/>
    <w:rsid w:val="00E40B73"/>
    <w:rsid w:val="00E40B92"/>
    <w:rsid w:val="00E40BE2"/>
    <w:rsid w:val="00E40BFA"/>
    <w:rsid w:val="00E40C2C"/>
    <w:rsid w:val="00E40C36"/>
    <w:rsid w:val="00E40C4B"/>
    <w:rsid w:val="00E40C5A"/>
    <w:rsid w:val="00E40C5B"/>
    <w:rsid w:val="00E40C71"/>
    <w:rsid w:val="00E40CB4"/>
    <w:rsid w:val="00E40CB5"/>
    <w:rsid w:val="00E40D33"/>
    <w:rsid w:val="00E40D59"/>
    <w:rsid w:val="00E40D7D"/>
    <w:rsid w:val="00E40DA7"/>
    <w:rsid w:val="00E40DCE"/>
    <w:rsid w:val="00E40DD0"/>
    <w:rsid w:val="00E40E6E"/>
    <w:rsid w:val="00E40E8D"/>
    <w:rsid w:val="00E40EC6"/>
    <w:rsid w:val="00E40F11"/>
    <w:rsid w:val="00E40F4B"/>
    <w:rsid w:val="00E40F69"/>
    <w:rsid w:val="00E40F86"/>
    <w:rsid w:val="00E40FD4"/>
    <w:rsid w:val="00E4100B"/>
    <w:rsid w:val="00E4101D"/>
    <w:rsid w:val="00E41025"/>
    <w:rsid w:val="00E4104A"/>
    <w:rsid w:val="00E4107A"/>
    <w:rsid w:val="00E410A2"/>
    <w:rsid w:val="00E410C9"/>
    <w:rsid w:val="00E410E1"/>
    <w:rsid w:val="00E41144"/>
    <w:rsid w:val="00E41184"/>
    <w:rsid w:val="00E411A1"/>
    <w:rsid w:val="00E411B7"/>
    <w:rsid w:val="00E4120A"/>
    <w:rsid w:val="00E4122D"/>
    <w:rsid w:val="00E41238"/>
    <w:rsid w:val="00E412C8"/>
    <w:rsid w:val="00E412D2"/>
    <w:rsid w:val="00E4132E"/>
    <w:rsid w:val="00E4139D"/>
    <w:rsid w:val="00E413B0"/>
    <w:rsid w:val="00E413DD"/>
    <w:rsid w:val="00E413F6"/>
    <w:rsid w:val="00E41408"/>
    <w:rsid w:val="00E4146E"/>
    <w:rsid w:val="00E41473"/>
    <w:rsid w:val="00E4147B"/>
    <w:rsid w:val="00E41487"/>
    <w:rsid w:val="00E41496"/>
    <w:rsid w:val="00E4149A"/>
    <w:rsid w:val="00E414AD"/>
    <w:rsid w:val="00E414EE"/>
    <w:rsid w:val="00E41554"/>
    <w:rsid w:val="00E41555"/>
    <w:rsid w:val="00E41556"/>
    <w:rsid w:val="00E41589"/>
    <w:rsid w:val="00E4159C"/>
    <w:rsid w:val="00E415DD"/>
    <w:rsid w:val="00E415E0"/>
    <w:rsid w:val="00E415E5"/>
    <w:rsid w:val="00E415EE"/>
    <w:rsid w:val="00E415F6"/>
    <w:rsid w:val="00E41619"/>
    <w:rsid w:val="00E41627"/>
    <w:rsid w:val="00E41640"/>
    <w:rsid w:val="00E4164E"/>
    <w:rsid w:val="00E4165D"/>
    <w:rsid w:val="00E41697"/>
    <w:rsid w:val="00E416A5"/>
    <w:rsid w:val="00E416DA"/>
    <w:rsid w:val="00E41724"/>
    <w:rsid w:val="00E41749"/>
    <w:rsid w:val="00E4175B"/>
    <w:rsid w:val="00E41772"/>
    <w:rsid w:val="00E4178D"/>
    <w:rsid w:val="00E417A6"/>
    <w:rsid w:val="00E417A8"/>
    <w:rsid w:val="00E417AA"/>
    <w:rsid w:val="00E417B4"/>
    <w:rsid w:val="00E417BF"/>
    <w:rsid w:val="00E417DF"/>
    <w:rsid w:val="00E417FD"/>
    <w:rsid w:val="00E41824"/>
    <w:rsid w:val="00E4182C"/>
    <w:rsid w:val="00E41848"/>
    <w:rsid w:val="00E4186E"/>
    <w:rsid w:val="00E41874"/>
    <w:rsid w:val="00E4189E"/>
    <w:rsid w:val="00E418D2"/>
    <w:rsid w:val="00E41917"/>
    <w:rsid w:val="00E4192E"/>
    <w:rsid w:val="00E41946"/>
    <w:rsid w:val="00E41974"/>
    <w:rsid w:val="00E4197A"/>
    <w:rsid w:val="00E41A5A"/>
    <w:rsid w:val="00E41A6E"/>
    <w:rsid w:val="00E41AA0"/>
    <w:rsid w:val="00E41AB1"/>
    <w:rsid w:val="00E41B13"/>
    <w:rsid w:val="00E41B4F"/>
    <w:rsid w:val="00E41B55"/>
    <w:rsid w:val="00E41B76"/>
    <w:rsid w:val="00E41B79"/>
    <w:rsid w:val="00E41BAA"/>
    <w:rsid w:val="00E41BE7"/>
    <w:rsid w:val="00E41BE9"/>
    <w:rsid w:val="00E41BEF"/>
    <w:rsid w:val="00E41C1C"/>
    <w:rsid w:val="00E41C22"/>
    <w:rsid w:val="00E41C4F"/>
    <w:rsid w:val="00E41C71"/>
    <w:rsid w:val="00E41C8E"/>
    <w:rsid w:val="00E41CAD"/>
    <w:rsid w:val="00E41CB3"/>
    <w:rsid w:val="00E41CB7"/>
    <w:rsid w:val="00E41CD1"/>
    <w:rsid w:val="00E41CDB"/>
    <w:rsid w:val="00E41CFB"/>
    <w:rsid w:val="00E41D67"/>
    <w:rsid w:val="00E41D8E"/>
    <w:rsid w:val="00E41D9B"/>
    <w:rsid w:val="00E41E09"/>
    <w:rsid w:val="00E41E0A"/>
    <w:rsid w:val="00E41E26"/>
    <w:rsid w:val="00E41F29"/>
    <w:rsid w:val="00E41F51"/>
    <w:rsid w:val="00E41F6C"/>
    <w:rsid w:val="00E41F88"/>
    <w:rsid w:val="00E41FAF"/>
    <w:rsid w:val="00E41FD5"/>
    <w:rsid w:val="00E41FD6"/>
    <w:rsid w:val="00E41FEC"/>
    <w:rsid w:val="00E42046"/>
    <w:rsid w:val="00E4206F"/>
    <w:rsid w:val="00E420B8"/>
    <w:rsid w:val="00E420BA"/>
    <w:rsid w:val="00E420C2"/>
    <w:rsid w:val="00E420F8"/>
    <w:rsid w:val="00E42102"/>
    <w:rsid w:val="00E4210C"/>
    <w:rsid w:val="00E42132"/>
    <w:rsid w:val="00E42155"/>
    <w:rsid w:val="00E4215B"/>
    <w:rsid w:val="00E42192"/>
    <w:rsid w:val="00E42193"/>
    <w:rsid w:val="00E421B2"/>
    <w:rsid w:val="00E421E6"/>
    <w:rsid w:val="00E42218"/>
    <w:rsid w:val="00E42227"/>
    <w:rsid w:val="00E42285"/>
    <w:rsid w:val="00E42295"/>
    <w:rsid w:val="00E422EE"/>
    <w:rsid w:val="00E422F9"/>
    <w:rsid w:val="00E4235D"/>
    <w:rsid w:val="00E4235F"/>
    <w:rsid w:val="00E42362"/>
    <w:rsid w:val="00E42365"/>
    <w:rsid w:val="00E4239E"/>
    <w:rsid w:val="00E423A5"/>
    <w:rsid w:val="00E423B2"/>
    <w:rsid w:val="00E423C4"/>
    <w:rsid w:val="00E423D2"/>
    <w:rsid w:val="00E423DF"/>
    <w:rsid w:val="00E42444"/>
    <w:rsid w:val="00E42454"/>
    <w:rsid w:val="00E424B2"/>
    <w:rsid w:val="00E424B7"/>
    <w:rsid w:val="00E424BC"/>
    <w:rsid w:val="00E424F7"/>
    <w:rsid w:val="00E42553"/>
    <w:rsid w:val="00E4255A"/>
    <w:rsid w:val="00E4258F"/>
    <w:rsid w:val="00E425F4"/>
    <w:rsid w:val="00E42653"/>
    <w:rsid w:val="00E42687"/>
    <w:rsid w:val="00E426DE"/>
    <w:rsid w:val="00E426F2"/>
    <w:rsid w:val="00E42764"/>
    <w:rsid w:val="00E4279A"/>
    <w:rsid w:val="00E427B5"/>
    <w:rsid w:val="00E427D5"/>
    <w:rsid w:val="00E427E6"/>
    <w:rsid w:val="00E42809"/>
    <w:rsid w:val="00E4281B"/>
    <w:rsid w:val="00E4281C"/>
    <w:rsid w:val="00E42832"/>
    <w:rsid w:val="00E42849"/>
    <w:rsid w:val="00E42871"/>
    <w:rsid w:val="00E42890"/>
    <w:rsid w:val="00E4289F"/>
    <w:rsid w:val="00E428DC"/>
    <w:rsid w:val="00E428FD"/>
    <w:rsid w:val="00E4295E"/>
    <w:rsid w:val="00E42967"/>
    <w:rsid w:val="00E42981"/>
    <w:rsid w:val="00E42982"/>
    <w:rsid w:val="00E429A8"/>
    <w:rsid w:val="00E429AA"/>
    <w:rsid w:val="00E429CA"/>
    <w:rsid w:val="00E429DD"/>
    <w:rsid w:val="00E429E9"/>
    <w:rsid w:val="00E429EC"/>
    <w:rsid w:val="00E42A27"/>
    <w:rsid w:val="00E42A68"/>
    <w:rsid w:val="00E42A80"/>
    <w:rsid w:val="00E42A93"/>
    <w:rsid w:val="00E42A9E"/>
    <w:rsid w:val="00E42AB5"/>
    <w:rsid w:val="00E42AC0"/>
    <w:rsid w:val="00E42B27"/>
    <w:rsid w:val="00E42B4B"/>
    <w:rsid w:val="00E42B6D"/>
    <w:rsid w:val="00E42B8A"/>
    <w:rsid w:val="00E42BAF"/>
    <w:rsid w:val="00E42BE9"/>
    <w:rsid w:val="00E42C13"/>
    <w:rsid w:val="00E42C23"/>
    <w:rsid w:val="00E42C25"/>
    <w:rsid w:val="00E42C30"/>
    <w:rsid w:val="00E42C3C"/>
    <w:rsid w:val="00E42C3F"/>
    <w:rsid w:val="00E42C42"/>
    <w:rsid w:val="00E42C95"/>
    <w:rsid w:val="00E42CA7"/>
    <w:rsid w:val="00E42CAE"/>
    <w:rsid w:val="00E42D4A"/>
    <w:rsid w:val="00E42D5E"/>
    <w:rsid w:val="00E42D73"/>
    <w:rsid w:val="00E42D74"/>
    <w:rsid w:val="00E42DA1"/>
    <w:rsid w:val="00E42DE2"/>
    <w:rsid w:val="00E42E4B"/>
    <w:rsid w:val="00E42E8E"/>
    <w:rsid w:val="00E42E90"/>
    <w:rsid w:val="00E42EAD"/>
    <w:rsid w:val="00E42F0D"/>
    <w:rsid w:val="00E42F5C"/>
    <w:rsid w:val="00E42F5F"/>
    <w:rsid w:val="00E42F71"/>
    <w:rsid w:val="00E42F88"/>
    <w:rsid w:val="00E42F9F"/>
    <w:rsid w:val="00E43011"/>
    <w:rsid w:val="00E43054"/>
    <w:rsid w:val="00E43060"/>
    <w:rsid w:val="00E43085"/>
    <w:rsid w:val="00E43095"/>
    <w:rsid w:val="00E430EB"/>
    <w:rsid w:val="00E43116"/>
    <w:rsid w:val="00E4319E"/>
    <w:rsid w:val="00E431B0"/>
    <w:rsid w:val="00E431E8"/>
    <w:rsid w:val="00E43222"/>
    <w:rsid w:val="00E43242"/>
    <w:rsid w:val="00E43245"/>
    <w:rsid w:val="00E43295"/>
    <w:rsid w:val="00E432BF"/>
    <w:rsid w:val="00E43369"/>
    <w:rsid w:val="00E43377"/>
    <w:rsid w:val="00E4337E"/>
    <w:rsid w:val="00E433C4"/>
    <w:rsid w:val="00E433F2"/>
    <w:rsid w:val="00E433FC"/>
    <w:rsid w:val="00E433FE"/>
    <w:rsid w:val="00E43429"/>
    <w:rsid w:val="00E4342B"/>
    <w:rsid w:val="00E43438"/>
    <w:rsid w:val="00E4344D"/>
    <w:rsid w:val="00E4345E"/>
    <w:rsid w:val="00E4345F"/>
    <w:rsid w:val="00E43486"/>
    <w:rsid w:val="00E434B1"/>
    <w:rsid w:val="00E43502"/>
    <w:rsid w:val="00E43508"/>
    <w:rsid w:val="00E43569"/>
    <w:rsid w:val="00E4357D"/>
    <w:rsid w:val="00E435C8"/>
    <w:rsid w:val="00E435F1"/>
    <w:rsid w:val="00E435F3"/>
    <w:rsid w:val="00E4360A"/>
    <w:rsid w:val="00E436A4"/>
    <w:rsid w:val="00E436C8"/>
    <w:rsid w:val="00E436D7"/>
    <w:rsid w:val="00E436E0"/>
    <w:rsid w:val="00E436F4"/>
    <w:rsid w:val="00E43715"/>
    <w:rsid w:val="00E4377D"/>
    <w:rsid w:val="00E43789"/>
    <w:rsid w:val="00E43790"/>
    <w:rsid w:val="00E437C9"/>
    <w:rsid w:val="00E437D8"/>
    <w:rsid w:val="00E43804"/>
    <w:rsid w:val="00E43822"/>
    <w:rsid w:val="00E4384E"/>
    <w:rsid w:val="00E4384F"/>
    <w:rsid w:val="00E43868"/>
    <w:rsid w:val="00E43890"/>
    <w:rsid w:val="00E438C0"/>
    <w:rsid w:val="00E438E6"/>
    <w:rsid w:val="00E438E8"/>
    <w:rsid w:val="00E438ED"/>
    <w:rsid w:val="00E4393F"/>
    <w:rsid w:val="00E43964"/>
    <w:rsid w:val="00E43969"/>
    <w:rsid w:val="00E4398B"/>
    <w:rsid w:val="00E439A9"/>
    <w:rsid w:val="00E439AB"/>
    <w:rsid w:val="00E439C9"/>
    <w:rsid w:val="00E439D0"/>
    <w:rsid w:val="00E439F4"/>
    <w:rsid w:val="00E43A17"/>
    <w:rsid w:val="00E43A57"/>
    <w:rsid w:val="00E43A64"/>
    <w:rsid w:val="00E43ACA"/>
    <w:rsid w:val="00E43B04"/>
    <w:rsid w:val="00E43B76"/>
    <w:rsid w:val="00E43B81"/>
    <w:rsid w:val="00E43B8C"/>
    <w:rsid w:val="00E43B93"/>
    <w:rsid w:val="00E43B9F"/>
    <w:rsid w:val="00E43BDF"/>
    <w:rsid w:val="00E43BE0"/>
    <w:rsid w:val="00E43BF6"/>
    <w:rsid w:val="00E43C27"/>
    <w:rsid w:val="00E43C30"/>
    <w:rsid w:val="00E43C5A"/>
    <w:rsid w:val="00E43C65"/>
    <w:rsid w:val="00E43C71"/>
    <w:rsid w:val="00E43C76"/>
    <w:rsid w:val="00E43C7D"/>
    <w:rsid w:val="00E43C91"/>
    <w:rsid w:val="00E43C96"/>
    <w:rsid w:val="00E43CA8"/>
    <w:rsid w:val="00E43CB4"/>
    <w:rsid w:val="00E43CC6"/>
    <w:rsid w:val="00E43CED"/>
    <w:rsid w:val="00E43D58"/>
    <w:rsid w:val="00E43D5D"/>
    <w:rsid w:val="00E43DE8"/>
    <w:rsid w:val="00E43E37"/>
    <w:rsid w:val="00E43E5D"/>
    <w:rsid w:val="00E43E90"/>
    <w:rsid w:val="00E43E95"/>
    <w:rsid w:val="00E43EAE"/>
    <w:rsid w:val="00E43EF5"/>
    <w:rsid w:val="00E43F0B"/>
    <w:rsid w:val="00E43F47"/>
    <w:rsid w:val="00E43F78"/>
    <w:rsid w:val="00E43F7C"/>
    <w:rsid w:val="00E43F92"/>
    <w:rsid w:val="00E43FBF"/>
    <w:rsid w:val="00E43FE1"/>
    <w:rsid w:val="00E43FF7"/>
    <w:rsid w:val="00E44004"/>
    <w:rsid w:val="00E44005"/>
    <w:rsid w:val="00E4400C"/>
    <w:rsid w:val="00E4400D"/>
    <w:rsid w:val="00E4403B"/>
    <w:rsid w:val="00E44041"/>
    <w:rsid w:val="00E44047"/>
    <w:rsid w:val="00E4409D"/>
    <w:rsid w:val="00E440E0"/>
    <w:rsid w:val="00E44126"/>
    <w:rsid w:val="00E4412A"/>
    <w:rsid w:val="00E4414A"/>
    <w:rsid w:val="00E44182"/>
    <w:rsid w:val="00E44183"/>
    <w:rsid w:val="00E441DE"/>
    <w:rsid w:val="00E44220"/>
    <w:rsid w:val="00E44226"/>
    <w:rsid w:val="00E44247"/>
    <w:rsid w:val="00E4426D"/>
    <w:rsid w:val="00E442CE"/>
    <w:rsid w:val="00E442DA"/>
    <w:rsid w:val="00E44303"/>
    <w:rsid w:val="00E44344"/>
    <w:rsid w:val="00E44360"/>
    <w:rsid w:val="00E4437A"/>
    <w:rsid w:val="00E443A3"/>
    <w:rsid w:val="00E443D7"/>
    <w:rsid w:val="00E443ED"/>
    <w:rsid w:val="00E4440B"/>
    <w:rsid w:val="00E4447B"/>
    <w:rsid w:val="00E4448B"/>
    <w:rsid w:val="00E4448F"/>
    <w:rsid w:val="00E44490"/>
    <w:rsid w:val="00E444B6"/>
    <w:rsid w:val="00E444CA"/>
    <w:rsid w:val="00E444DE"/>
    <w:rsid w:val="00E444E2"/>
    <w:rsid w:val="00E4450A"/>
    <w:rsid w:val="00E44518"/>
    <w:rsid w:val="00E44539"/>
    <w:rsid w:val="00E44556"/>
    <w:rsid w:val="00E44559"/>
    <w:rsid w:val="00E44588"/>
    <w:rsid w:val="00E445D9"/>
    <w:rsid w:val="00E445FE"/>
    <w:rsid w:val="00E4460F"/>
    <w:rsid w:val="00E44628"/>
    <w:rsid w:val="00E44674"/>
    <w:rsid w:val="00E446B8"/>
    <w:rsid w:val="00E446CD"/>
    <w:rsid w:val="00E446D4"/>
    <w:rsid w:val="00E44746"/>
    <w:rsid w:val="00E44765"/>
    <w:rsid w:val="00E447C4"/>
    <w:rsid w:val="00E447E4"/>
    <w:rsid w:val="00E447EB"/>
    <w:rsid w:val="00E4484D"/>
    <w:rsid w:val="00E44850"/>
    <w:rsid w:val="00E44857"/>
    <w:rsid w:val="00E44882"/>
    <w:rsid w:val="00E44890"/>
    <w:rsid w:val="00E448E6"/>
    <w:rsid w:val="00E4492C"/>
    <w:rsid w:val="00E44999"/>
    <w:rsid w:val="00E449AD"/>
    <w:rsid w:val="00E449C8"/>
    <w:rsid w:val="00E44A2D"/>
    <w:rsid w:val="00E44A43"/>
    <w:rsid w:val="00E44A52"/>
    <w:rsid w:val="00E44AB9"/>
    <w:rsid w:val="00E44AEA"/>
    <w:rsid w:val="00E44B03"/>
    <w:rsid w:val="00E44B1D"/>
    <w:rsid w:val="00E44B55"/>
    <w:rsid w:val="00E44B82"/>
    <w:rsid w:val="00E44B84"/>
    <w:rsid w:val="00E44B9E"/>
    <w:rsid w:val="00E44BAA"/>
    <w:rsid w:val="00E44BCA"/>
    <w:rsid w:val="00E44C02"/>
    <w:rsid w:val="00E44C07"/>
    <w:rsid w:val="00E44C09"/>
    <w:rsid w:val="00E44C12"/>
    <w:rsid w:val="00E44C4B"/>
    <w:rsid w:val="00E44C75"/>
    <w:rsid w:val="00E44C7D"/>
    <w:rsid w:val="00E44C87"/>
    <w:rsid w:val="00E44C89"/>
    <w:rsid w:val="00E44DA1"/>
    <w:rsid w:val="00E44E30"/>
    <w:rsid w:val="00E44E48"/>
    <w:rsid w:val="00E44E7C"/>
    <w:rsid w:val="00E44E89"/>
    <w:rsid w:val="00E44EDF"/>
    <w:rsid w:val="00E44F12"/>
    <w:rsid w:val="00E44F21"/>
    <w:rsid w:val="00E44F61"/>
    <w:rsid w:val="00E44F99"/>
    <w:rsid w:val="00E44FB9"/>
    <w:rsid w:val="00E450A5"/>
    <w:rsid w:val="00E450C2"/>
    <w:rsid w:val="00E450EC"/>
    <w:rsid w:val="00E45107"/>
    <w:rsid w:val="00E4512D"/>
    <w:rsid w:val="00E45137"/>
    <w:rsid w:val="00E45148"/>
    <w:rsid w:val="00E45156"/>
    <w:rsid w:val="00E4517D"/>
    <w:rsid w:val="00E4517E"/>
    <w:rsid w:val="00E451BE"/>
    <w:rsid w:val="00E451D7"/>
    <w:rsid w:val="00E45201"/>
    <w:rsid w:val="00E4520E"/>
    <w:rsid w:val="00E45274"/>
    <w:rsid w:val="00E45295"/>
    <w:rsid w:val="00E452BC"/>
    <w:rsid w:val="00E452F4"/>
    <w:rsid w:val="00E45307"/>
    <w:rsid w:val="00E4531F"/>
    <w:rsid w:val="00E4533C"/>
    <w:rsid w:val="00E4535D"/>
    <w:rsid w:val="00E45361"/>
    <w:rsid w:val="00E4537B"/>
    <w:rsid w:val="00E4538A"/>
    <w:rsid w:val="00E453A3"/>
    <w:rsid w:val="00E453AF"/>
    <w:rsid w:val="00E453E7"/>
    <w:rsid w:val="00E4540A"/>
    <w:rsid w:val="00E45427"/>
    <w:rsid w:val="00E4543A"/>
    <w:rsid w:val="00E45458"/>
    <w:rsid w:val="00E4546C"/>
    <w:rsid w:val="00E4546E"/>
    <w:rsid w:val="00E45477"/>
    <w:rsid w:val="00E45487"/>
    <w:rsid w:val="00E4549A"/>
    <w:rsid w:val="00E454AD"/>
    <w:rsid w:val="00E454F2"/>
    <w:rsid w:val="00E454F3"/>
    <w:rsid w:val="00E4551D"/>
    <w:rsid w:val="00E45521"/>
    <w:rsid w:val="00E4553A"/>
    <w:rsid w:val="00E45540"/>
    <w:rsid w:val="00E4556C"/>
    <w:rsid w:val="00E455A3"/>
    <w:rsid w:val="00E455B7"/>
    <w:rsid w:val="00E45605"/>
    <w:rsid w:val="00E45644"/>
    <w:rsid w:val="00E4564C"/>
    <w:rsid w:val="00E45656"/>
    <w:rsid w:val="00E4565A"/>
    <w:rsid w:val="00E4567F"/>
    <w:rsid w:val="00E456A0"/>
    <w:rsid w:val="00E456A5"/>
    <w:rsid w:val="00E456FC"/>
    <w:rsid w:val="00E4575D"/>
    <w:rsid w:val="00E457B3"/>
    <w:rsid w:val="00E457CA"/>
    <w:rsid w:val="00E457D7"/>
    <w:rsid w:val="00E4580F"/>
    <w:rsid w:val="00E45822"/>
    <w:rsid w:val="00E45833"/>
    <w:rsid w:val="00E45835"/>
    <w:rsid w:val="00E45882"/>
    <w:rsid w:val="00E45892"/>
    <w:rsid w:val="00E458CC"/>
    <w:rsid w:val="00E458E6"/>
    <w:rsid w:val="00E45902"/>
    <w:rsid w:val="00E45918"/>
    <w:rsid w:val="00E4593B"/>
    <w:rsid w:val="00E45940"/>
    <w:rsid w:val="00E45948"/>
    <w:rsid w:val="00E45951"/>
    <w:rsid w:val="00E45987"/>
    <w:rsid w:val="00E459E7"/>
    <w:rsid w:val="00E459F3"/>
    <w:rsid w:val="00E45A1E"/>
    <w:rsid w:val="00E45A45"/>
    <w:rsid w:val="00E45A53"/>
    <w:rsid w:val="00E45A56"/>
    <w:rsid w:val="00E45A5E"/>
    <w:rsid w:val="00E45A73"/>
    <w:rsid w:val="00E45A79"/>
    <w:rsid w:val="00E45A8F"/>
    <w:rsid w:val="00E45AA6"/>
    <w:rsid w:val="00E45AEF"/>
    <w:rsid w:val="00E45AF6"/>
    <w:rsid w:val="00E45BD8"/>
    <w:rsid w:val="00E45BEB"/>
    <w:rsid w:val="00E45BF7"/>
    <w:rsid w:val="00E45C09"/>
    <w:rsid w:val="00E45C26"/>
    <w:rsid w:val="00E45C2C"/>
    <w:rsid w:val="00E45C48"/>
    <w:rsid w:val="00E45C62"/>
    <w:rsid w:val="00E45C82"/>
    <w:rsid w:val="00E45CA5"/>
    <w:rsid w:val="00E45D17"/>
    <w:rsid w:val="00E45D3A"/>
    <w:rsid w:val="00E45D6F"/>
    <w:rsid w:val="00E45DA2"/>
    <w:rsid w:val="00E45DA3"/>
    <w:rsid w:val="00E45DA4"/>
    <w:rsid w:val="00E45DB7"/>
    <w:rsid w:val="00E45E1D"/>
    <w:rsid w:val="00E45E21"/>
    <w:rsid w:val="00E45E49"/>
    <w:rsid w:val="00E45E57"/>
    <w:rsid w:val="00E45E5E"/>
    <w:rsid w:val="00E45E64"/>
    <w:rsid w:val="00E45E70"/>
    <w:rsid w:val="00E45E8E"/>
    <w:rsid w:val="00E45ED9"/>
    <w:rsid w:val="00E45EF8"/>
    <w:rsid w:val="00E45F47"/>
    <w:rsid w:val="00E45F76"/>
    <w:rsid w:val="00E45F90"/>
    <w:rsid w:val="00E45FAC"/>
    <w:rsid w:val="00E45FFC"/>
    <w:rsid w:val="00E46018"/>
    <w:rsid w:val="00E46025"/>
    <w:rsid w:val="00E46042"/>
    <w:rsid w:val="00E46053"/>
    <w:rsid w:val="00E4609D"/>
    <w:rsid w:val="00E460D3"/>
    <w:rsid w:val="00E460E6"/>
    <w:rsid w:val="00E4611B"/>
    <w:rsid w:val="00E46162"/>
    <w:rsid w:val="00E46175"/>
    <w:rsid w:val="00E461CF"/>
    <w:rsid w:val="00E461FD"/>
    <w:rsid w:val="00E4623E"/>
    <w:rsid w:val="00E4630B"/>
    <w:rsid w:val="00E46367"/>
    <w:rsid w:val="00E463A3"/>
    <w:rsid w:val="00E463B1"/>
    <w:rsid w:val="00E463D7"/>
    <w:rsid w:val="00E46407"/>
    <w:rsid w:val="00E46409"/>
    <w:rsid w:val="00E46435"/>
    <w:rsid w:val="00E46440"/>
    <w:rsid w:val="00E46457"/>
    <w:rsid w:val="00E4645F"/>
    <w:rsid w:val="00E464D2"/>
    <w:rsid w:val="00E464EB"/>
    <w:rsid w:val="00E46500"/>
    <w:rsid w:val="00E46536"/>
    <w:rsid w:val="00E46547"/>
    <w:rsid w:val="00E46556"/>
    <w:rsid w:val="00E46586"/>
    <w:rsid w:val="00E4658E"/>
    <w:rsid w:val="00E465A9"/>
    <w:rsid w:val="00E465AC"/>
    <w:rsid w:val="00E465CD"/>
    <w:rsid w:val="00E46608"/>
    <w:rsid w:val="00E46642"/>
    <w:rsid w:val="00E466C5"/>
    <w:rsid w:val="00E466CA"/>
    <w:rsid w:val="00E466DC"/>
    <w:rsid w:val="00E466EB"/>
    <w:rsid w:val="00E466F8"/>
    <w:rsid w:val="00E4671A"/>
    <w:rsid w:val="00E4674D"/>
    <w:rsid w:val="00E4674F"/>
    <w:rsid w:val="00E46751"/>
    <w:rsid w:val="00E46764"/>
    <w:rsid w:val="00E467BA"/>
    <w:rsid w:val="00E467F3"/>
    <w:rsid w:val="00E467F9"/>
    <w:rsid w:val="00E46823"/>
    <w:rsid w:val="00E46844"/>
    <w:rsid w:val="00E468DB"/>
    <w:rsid w:val="00E468E7"/>
    <w:rsid w:val="00E468FB"/>
    <w:rsid w:val="00E46901"/>
    <w:rsid w:val="00E46923"/>
    <w:rsid w:val="00E46924"/>
    <w:rsid w:val="00E4694C"/>
    <w:rsid w:val="00E4696C"/>
    <w:rsid w:val="00E46979"/>
    <w:rsid w:val="00E469A6"/>
    <w:rsid w:val="00E46A1B"/>
    <w:rsid w:val="00E46A26"/>
    <w:rsid w:val="00E46A55"/>
    <w:rsid w:val="00E46AB5"/>
    <w:rsid w:val="00E46B09"/>
    <w:rsid w:val="00E46B25"/>
    <w:rsid w:val="00E46B27"/>
    <w:rsid w:val="00E46B44"/>
    <w:rsid w:val="00E46B76"/>
    <w:rsid w:val="00E46BB9"/>
    <w:rsid w:val="00E46BE2"/>
    <w:rsid w:val="00E46C13"/>
    <w:rsid w:val="00E46C62"/>
    <w:rsid w:val="00E46C69"/>
    <w:rsid w:val="00E46C87"/>
    <w:rsid w:val="00E46CA6"/>
    <w:rsid w:val="00E46CB3"/>
    <w:rsid w:val="00E46CC3"/>
    <w:rsid w:val="00E46D60"/>
    <w:rsid w:val="00E46D6C"/>
    <w:rsid w:val="00E46D9B"/>
    <w:rsid w:val="00E46DBB"/>
    <w:rsid w:val="00E46DC8"/>
    <w:rsid w:val="00E46DD5"/>
    <w:rsid w:val="00E46DEF"/>
    <w:rsid w:val="00E46DFB"/>
    <w:rsid w:val="00E46E51"/>
    <w:rsid w:val="00E46E73"/>
    <w:rsid w:val="00E46EEC"/>
    <w:rsid w:val="00E46F09"/>
    <w:rsid w:val="00E46F46"/>
    <w:rsid w:val="00E46F5E"/>
    <w:rsid w:val="00E46FBB"/>
    <w:rsid w:val="00E46FD2"/>
    <w:rsid w:val="00E47030"/>
    <w:rsid w:val="00E47051"/>
    <w:rsid w:val="00E4706F"/>
    <w:rsid w:val="00E47076"/>
    <w:rsid w:val="00E470BE"/>
    <w:rsid w:val="00E470BF"/>
    <w:rsid w:val="00E470C3"/>
    <w:rsid w:val="00E47146"/>
    <w:rsid w:val="00E47176"/>
    <w:rsid w:val="00E471A2"/>
    <w:rsid w:val="00E471AD"/>
    <w:rsid w:val="00E471D3"/>
    <w:rsid w:val="00E471DD"/>
    <w:rsid w:val="00E471EA"/>
    <w:rsid w:val="00E471F2"/>
    <w:rsid w:val="00E4723E"/>
    <w:rsid w:val="00E47244"/>
    <w:rsid w:val="00E47259"/>
    <w:rsid w:val="00E472AB"/>
    <w:rsid w:val="00E472D8"/>
    <w:rsid w:val="00E472DA"/>
    <w:rsid w:val="00E472FB"/>
    <w:rsid w:val="00E4732A"/>
    <w:rsid w:val="00E4734B"/>
    <w:rsid w:val="00E47378"/>
    <w:rsid w:val="00E47390"/>
    <w:rsid w:val="00E473AB"/>
    <w:rsid w:val="00E4740D"/>
    <w:rsid w:val="00E47467"/>
    <w:rsid w:val="00E4746F"/>
    <w:rsid w:val="00E47481"/>
    <w:rsid w:val="00E474AA"/>
    <w:rsid w:val="00E474BC"/>
    <w:rsid w:val="00E474C4"/>
    <w:rsid w:val="00E47527"/>
    <w:rsid w:val="00E47554"/>
    <w:rsid w:val="00E47565"/>
    <w:rsid w:val="00E47569"/>
    <w:rsid w:val="00E47588"/>
    <w:rsid w:val="00E47593"/>
    <w:rsid w:val="00E475F4"/>
    <w:rsid w:val="00E47617"/>
    <w:rsid w:val="00E4764D"/>
    <w:rsid w:val="00E47683"/>
    <w:rsid w:val="00E47688"/>
    <w:rsid w:val="00E476A4"/>
    <w:rsid w:val="00E476B2"/>
    <w:rsid w:val="00E476C1"/>
    <w:rsid w:val="00E476CE"/>
    <w:rsid w:val="00E476E2"/>
    <w:rsid w:val="00E4770B"/>
    <w:rsid w:val="00E4771F"/>
    <w:rsid w:val="00E47762"/>
    <w:rsid w:val="00E47789"/>
    <w:rsid w:val="00E477D1"/>
    <w:rsid w:val="00E477DE"/>
    <w:rsid w:val="00E477EA"/>
    <w:rsid w:val="00E47806"/>
    <w:rsid w:val="00E47815"/>
    <w:rsid w:val="00E4781D"/>
    <w:rsid w:val="00E47821"/>
    <w:rsid w:val="00E47827"/>
    <w:rsid w:val="00E4782A"/>
    <w:rsid w:val="00E4783F"/>
    <w:rsid w:val="00E47871"/>
    <w:rsid w:val="00E47873"/>
    <w:rsid w:val="00E47896"/>
    <w:rsid w:val="00E478EB"/>
    <w:rsid w:val="00E47924"/>
    <w:rsid w:val="00E47949"/>
    <w:rsid w:val="00E47965"/>
    <w:rsid w:val="00E4798E"/>
    <w:rsid w:val="00E479BD"/>
    <w:rsid w:val="00E479C3"/>
    <w:rsid w:val="00E479C9"/>
    <w:rsid w:val="00E479E3"/>
    <w:rsid w:val="00E479EF"/>
    <w:rsid w:val="00E479F6"/>
    <w:rsid w:val="00E47A6A"/>
    <w:rsid w:val="00E47A8F"/>
    <w:rsid w:val="00E47AD0"/>
    <w:rsid w:val="00E47B4F"/>
    <w:rsid w:val="00E47B5F"/>
    <w:rsid w:val="00E47B68"/>
    <w:rsid w:val="00E47B8D"/>
    <w:rsid w:val="00E47B95"/>
    <w:rsid w:val="00E47BBB"/>
    <w:rsid w:val="00E47BF2"/>
    <w:rsid w:val="00E47C26"/>
    <w:rsid w:val="00E47C44"/>
    <w:rsid w:val="00E47C45"/>
    <w:rsid w:val="00E47C73"/>
    <w:rsid w:val="00E47C74"/>
    <w:rsid w:val="00E47C8B"/>
    <w:rsid w:val="00E47CA4"/>
    <w:rsid w:val="00E47CC7"/>
    <w:rsid w:val="00E47D05"/>
    <w:rsid w:val="00E47D0D"/>
    <w:rsid w:val="00E47D28"/>
    <w:rsid w:val="00E47D6C"/>
    <w:rsid w:val="00E47D90"/>
    <w:rsid w:val="00E47DAD"/>
    <w:rsid w:val="00E47DBA"/>
    <w:rsid w:val="00E47DDC"/>
    <w:rsid w:val="00E47E0D"/>
    <w:rsid w:val="00E47E20"/>
    <w:rsid w:val="00E47E3D"/>
    <w:rsid w:val="00E47E43"/>
    <w:rsid w:val="00E47E7E"/>
    <w:rsid w:val="00E47ED5"/>
    <w:rsid w:val="00E47EEB"/>
    <w:rsid w:val="00E47EFD"/>
    <w:rsid w:val="00E47F1A"/>
    <w:rsid w:val="00E47F33"/>
    <w:rsid w:val="00E47F5A"/>
    <w:rsid w:val="00E47F85"/>
    <w:rsid w:val="00E47F9C"/>
    <w:rsid w:val="00E47FB2"/>
    <w:rsid w:val="00E47FDF"/>
    <w:rsid w:val="00E47FE9"/>
    <w:rsid w:val="00E47FED"/>
    <w:rsid w:val="00E47FEF"/>
    <w:rsid w:val="00E5001D"/>
    <w:rsid w:val="00E50032"/>
    <w:rsid w:val="00E50101"/>
    <w:rsid w:val="00E50116"/>
    <w:rsid w:val="00E5012A"/>
    <w:rsid w:val="00E50169"/>
    <w:rsid w:val="00E5016D"/>
    <w:rsid w:val="00E50188"/>
    <w:rsid w:val="00E501D7"/>
    <w:rsid w:val="00E50267"/>
    <w:rsid w:val="00E5027F"/>
    <w:rsid w:val="00E5028D"/>
    <w:rsid w:val="00E502A4"/>
    <w:rsid w:val="00E502AD"/>
    <w:rsid w:val="00E50319"/>
    <w:rsid w:val="00E5032A"/>
    <w:rsid w:val="00E5032E"/>
    <w:rsid w:val="00E50340"/>
    <w:rsid w:val="00E50391"/>
    <w:rsid w:val="00E503A2"/>
    <w:rsid w:val="00E503AD"/>
    <w:rsid w:val="00E503E8"/>
    <w:rsid w:val="00E50427"/>
    <w:rsid w:val="00E50429"/>
    <w:rsid w:val="00E50445"/>
    <w:rsid w:val="00E50459"/>
    <w:rsid w:val="00E50462"/>
    <w:rsid w:val="00E50465"/>
    <w:rsid w:val="00E50474"/>
    <w:rsid w:val="00E50497"/>
    <w:rsid w:val="00E504E4"/>
    <w:rsid w:val="00E504EE"/>
    <w:rsid w:val="00E5050A"/>
    <w:rsid w:val="00E5051F"/>
    <w:rsid w:val="00E50592"/>
    <w:rsid w:val="00E505B8"/>
    <w:rsid w:val="00E505DE"/>
    <w:rsid w:val="00E50604"/>
    <w:rsid w:val="00E50631"/>
    <w:rsid w:val="00E5064F"/>
    <w:rsid w:val="00E50669"/>
    <w:rsid w:val="00E5068B"/>
    <w:rsid w:val="00E506A9"/>
    <w:rsid w:val="00E506CA"/>
    <w:rsid w:val="00E506E9"/>
    <w:rsid w:val="00E506EC"/>
    <w:rsid w:val="00E5070B"/>
    <w:rsid w:val="00E50723"/>
    <w:rsid w:val="00E50785"/>
    <w:rsid w:val="00E50788"/>
    <w:rsid w:val="00E5079C"/>
    <w:rsid w:val="00E507C9"/>
    <w:rsid w:val="00E507D0"/>
    <w:rsid w:val="00E507EA"/>
    <w:rsid w:val="00E5081A"/>
    <w:rsid w:val="00E50840"/>
    <w:rsid w:val="00E5086E"/>
    <w:rsid w:val="00E50876"/>
    <w:rsid w:val="00E50880"/>
    <w:rsid w:val="00E508CA"/>
    <w:rsid w:val="00E508D1"/>
    <w:rsid w:val="00E50929"/>
    <w:rsid w:val="00E50942"/>
    <w:rsid w:val="00E50958"/>
    <w:rsid w:val="00E509AA"/>
    <w:rsid w:val="00E509B5"/>
    <w:rsid w:val="00E509D7"/>
    <w:rsid w:val="00E50A29"/>
    <w:rsid w:val="00E50A32"/>
    <w:rsid w:val="00E50A5C"/>
    <w:rsid w:val="00E50A62"/>
    <w:rsid w:val="00E50A84"/>
    <w:rsid w:val="00E50A94"/>
    <w:rsid w:val="00E50AA7"/>
    <w:rsid w:val="00E50AC3"/>
    <w:rsid w:val="00E50AEA"/>
    <w:rsid w:val="00E50B02"/>
    <w:rsid w:val="00E50B5E"/>
    <w:rsid w:val="00E50B87"/>
    <w:rsid w:val="00E50BE2"/>
    <w:rsid w:val="00E50BE4"/>
    <w:rsid w:val="00E50C0F"/>
    <w:rsid w:val="00E50C40"/>
    <w:rsid w:val="00E50C45"/>
    <w:rsid w:val="00E50C96"/>
    <w:rsid w:val="00E50D6D"/>
    <w:rsid w:val="00E50DEF"/>
    <w:rsid w:val="00E50E04"/>
    <w:rsid w:val="00E50E43"/>
    <w:rsid w:val="00E50E4A"/>
    <w:rsid w:val="00E50E4F"/>
    <w:rsid w:val="00E50E7A"/>
    <w:rsid w:val="00E50E8B"/>
    <w:rsid w:val="00E50ED2"/>
    <w:rsid w:val="00E50EF5"/>
    <w:rsid w:val="00E50F11"/>
    <w:rsid w:val="00E50F18"/>
    <w:rsid w:val="00E50F1F"/>
    <w:rsid w:val="00E50F6A"/>
    <w:rsid w:val="00E50F76"/>
    <w:rsid w:val="00E50F85"/>
    <w:rsid w:val="00E51029"/>
    <w:rsid w:val="00E51068"/>
    <w:rsid w:val="00E51078"/>
    <w:rsid w:val="00E510A3"/>
    <w:rsid w:val="00E510AA"/>
    <w:rsid w:val="00E510B3"/>
    <w:rsid w:val="00E510C2"/>
    <w:rsid w:val="00E51122"/>
    <w:rsid w:val="00E51125"/>
    <w:rsid w:val="00E5112F"/>
    <w:rsid w:val="00E51138"/>
    <w:rsid w:val="00E5116B"/>
    <w:rsid w:val="00E5118F"/>
    <w:rsid w:val="00E511A4"/>
    <w:rsid w:val="00E511B9"/>
    <w:rsid w:val="00E511C9"/>
    <w:rsid w:val="00E511E1"/>
    <w:rsid w:val="00E511F7"/>
    <w:rsid w:val="00E51204"/>
    <w:rsid w:val="00E51243"/>
    <w:rsid w:val="00E51260"/>
    <w:rsid w:val="00E51262"/>
    <w:rsid w:val="00E51269"/>
    <w:rsid w:val="00E51286"/>
    <w:rsid w:val="00E51295"/>
    <w:rsid w:val="00E512D1"/>
    <w:rsid w:val="00E51344"/>
    <w:rsid w:val="00E5135B"/>
    <w:rsid w:val="00E513D7"/>
    <w:rsid w:val="00E513D8"/>
    <w:rsid w:val="00E513DB"/>
    <w:rsid w:val="00E513E4"/>
    <w:rsid w:val="00E5141D"/>
    <w:rsid w:val="00E5149D"/>
    <w:rsid w:val="00E51516"/>
    <w:rsid w:val="00E51581"/>
    <w:rsid w:val="00E515B4"/>
    <w:rsid w:val="00E515B9"/>
    <w:rsid w:val="00E515C6"/>
    <w:rsid w:val="00E515E5"/>
    <w:rsid w:val="00E515F8"/>
    <w:rsid w:val="00E51638"/>
    <w:rsid w:val="00E5163D"/>
    <w:rsid w:val="00E51698"/>
    <w:rsid w:val="00E51705"/>
    <w:rsid w:val="00E51722"/>
    <w:rsid w:val="00E51726"/>
    <w:rsid w:val="00E5173C"/>
    <w:rsid w:val="00E51752"/>
    <w:rsid w:val="00E51773"/>
    <w:rsid w:val="00E51794"/>
    <w:rsid w:val="00E517A9"/>
    <w:rsid w:val="00E5183C"/>
    <w:rsid w:val="00E51898"/>
    <w:rsid w:val="00E5193B"/>
    <w:rsid w:val="00E51975"/>
    <w:rsid w:val="00E51998"/>
    <w:rsid w:val="00E519F0"/>
    <w:rsid w:val="00E519F8"/>
    <w:rsid w:val="00E519FB"/>
    <w:rsid w:val="00E51A33"/>
    <w:rsid w:val="00E51A34"/>
    <w:rsid w:val="00E51A39"/>
    <w:rsid w:val="00E51A50"/>
    <w:rsid w:val="00E51AAD"/>
    <w:rsid w:val="00E51AFD"/>
    <w:rsid w:val="00E51B00"/>
    <w:rsid w:val="00E51B29"/>
    <w:rsid w:val="00E51B9C"/>
    <w:rsid w:val="00E51BA5"/>
    <w:rsid w:val="00E51BAF"/>
    <w:rsid w:val="00E51BD4"/>
    <w:rsid w:val="00E51C01"/>
    <w:rsid w:val="00E51C56"/>
    <w:rsid w:val="00E51CAB"/>
    <w:rsid w:val="00E51CBB"/>
    <w:rsid w:val="00E51E2E"/>
    <w:rsid w:val="00E51E44"/>
    <w:rsid w:val="00E51E60"/>
    <w:rsid w:val="00E51E61"/>
    <w:rsid w:val="00E51E77"/>
    <w:rsid w:val="00E51E7D"/>
    <w:rsid w:val="00E51EAF"/>
    <w:rsid w:val="00E51EF6"/>
    <w:rsid w:val="00E51F2F"/>
    <w:rsid w:val="00E51F44"/>
    <w:rsid w:val="00E51F5A"/>
    <w:rsid w:val="00E51F63"/>
    <w:rsid w:val="00E51F77"/>
    <w:rsid w:val="00E51F86"/>
    <w:rsid w:val="00E51F89"/>
    <w:rsid w:val="00E51F9D"/>
    <w:rsid w:val="00E51FFB"/>
    <w:rsid w:val="00E52004"/>
    <w:rsid w:val="00E5212C"/>
    <w:rsid w:val="00E5212D"/>
    <w:rsid w:val="00E52149"/>
    <w:rsid w:val="00E5216D"/>
    <w:rsid w:val="00E52170"/>
    <w:rsid w:val="00E52196"/>
    <w:rsid w:val="00E521BB"/>
    <w:rsid w:val="00E521C6"/>
    <w:rsid w:val="00E521D9"/>
    <w:rsid w:val="00E521E1"/>
    <w:rsid w:val="00E52220"/>
    <w:rsid w:val="00E5223D"/>
    <w:rsid w:val="00E52245"/>
    <w:rsid w:val="00E52255"/>
    <w:rsid w:val="00E52259"/>
    <w:rsid w:val="00E5226B"/>
    <w:rsid w:val="00E522A8"/>
    <w:rsid w:val="00E52342"/>
    <w:rsid w:val="00E52375"/>
    <w:rsid w:val="00E523C3"/>
    <w:rsid w:val="00E523DF"/>
    <w:rsid w:val="00E5241D"/>
    <w:rsid w:val="00E5245E"/>
    <w:rsid w:val="00E5247B"/>
    <w:rsid w:val="00E524C0"/>
    <w:rsid w:val="00E524C6"/>
    <w:rsid w:val="00E524CD"/>
    <w:rsid w:val="00E524D3"/>
    <w:rsid w:val="00E524DB"/>
    <w:rsid w:val="00E5257E"/>
    <w:rsid w:val="00E52597"/>
    <w:rsid w:val="00E525A0"/>
    <w:rsid w:val="00E525D9"/>
    <w:rsid w:val="00E525E5"/>
    <w:rsid w:val="00E52627"/>
    <w:rsid w:val="00E5262B"/>
    <w:rsid w:val="00E52653"/>
    <w:rsid w:val="00E52657"/>
    <w:rsid w:val="00E52662"/>
    <w:rsid w:val="00E526A3"/>
    <w:rsid w:val="00E526C0"/>
    <w:rsid w:val="00E526C5"/>
    <w:rsid w:val="00E52700"/>
    <w:rsid w:val="00E52751"/>
    <w:rsid w:val="00E527B3"/>
    <w:rsid w:val="00E527DD"/>
    <w:rsid w:val="00E527E2"/>
    <w:rsid w:val="00E52858"/>
    <w:rsid w:val="00E52875"/>
    <w:rsid w:val="00E52884"/>
    <w:rsid w:val="00E5288E"/>
    <w:rsid w:val="00E528B3"/>
    <w:rsid w:val="00E528BE"/>
    <w:rsid w:val="00E528F7"/>
    <w:rsid w:val="00E528FE"/>
    <w:rsid w:val="00E5290A"/>
    <w:rsid w:val="00E52923"/>
    <w:rsid w:val="00E52929"/>
    <w:rsid w:val="00E529EB"/>
    <w:rsid w:val="00E52A10"/>
    <w:rsid w:val="00E52A40"/>
    <w:rsid w:val="00E52A47"/>
    <w:rsid w:val="00E52A63"/>
    <w:rsid w:val="00E52A6B"/>
    <w:rsid w:val="00E52A6E"/>
    <w:rsid w:val="00E52A9A"/>
    <w:rsid w:val="00E52AA0"/>
    <w:rsid w:val="00E52AA4"/>
    <w:rsid w:val="00E52ABD"/>
    <w:rsid w:val="00E52AC2"/>
    <w:rsid w:val="00E52AF8"/>
    <w:rsid w:val="00E52B27"/>
    <w:rsid w:val="00E52B2B"/>
    <w:rsid w:val="00E52B84"/>
    <w:rsid w:val="00E52B9E"/>
    <w:rsid w:val="00E52BC0"/>
    <w:rsid w:val="00E52BD0"/>
    <w:rsid w:val="00E52BDE"/>
    <w:rsid w:val="00E52BE7"/>
    <w:rsid w:val="00E52C21"/>
    <w:rsid w:val="00E52C22"/>
    <w:rsid w:val="00E52C6F"/>
    <w:rsid w:val="00E52C8D"/>
    <w:rsid w:val="00E52CAA"/>
    <w:rsid w:val="00E52CB8"/>
    <w:rsid w:val="00E52CCC"/>
    <w:rsid w:val="00E52D04"/>
    <w:rsid w:val="00E52D46"/>
    <w:rsid w:val="00E52D97"/>
    <w:rsid w:val="00E52D98"/>
    <w:rsid w:val="00E52DB7"/>
    <w:rsid w:val="00E52DE4"/>
    <w:rsid w:val="00E52DF0"/>
    <w:rsid w:val="00E52E47"/>
    <w:rsid w:val="00E52E6A"/>
    <w:rsid w:val="00E52EA1"/>
    <w:rsid w:val="00E52EB1"/>
    <w:rsid w:val="00E52EC7"/>
    <w:rsid w:val="00E52EDB"/>
    <w:rsid w:val="00E52EFA"/>
    <w:rsid w:val="00E52F6F"/>
    <w:rsid w:val="00E52FAB"/>
    <w:rsid w:val="00E52FCB"/>
    <w:rsid w:val="00E52FED"/>
    <w:rsid w:val="00E53006"/>
    <w:rsid w:val="00E5302B"/>
    <w:rsid w:val="00E5304D"/>
    <w:rsid w:val="00E5305E"/>
    <w:rsid w:val="00E5309A"/>
    <w:rsid w:val="00E5312B"/>
    <w:rsid w:val="00E53133"/>
    <w:rsid w:val="00E5318E"/>
    <w:rsid w:val="00E531B9"/>
    <w:rsid w:val="00E531EE"/>
    <w:rsid w:val="00E531F1"/>
    <w:rsid w:val="00E531F2"/>
    <w:rsid w:val="00E531F6"/>
    <w:rsid w:val="00E5322C"/>
    <w:rsid w:val="00E53238"/>
    <w:rsid w:val="00E53251"/>
    <w:rsid w:val="00E53257"/>
    <w:rsid w:val="00E53260"/>
    <w:rsid w:val="00E5328F"/>
    <w:rsid w:val="00E532AF"/>
    <w:rsid w:val="00E532B1"/>
    <w:rsid w:val="00E532DD"/>
    <w:rsid w:val="00E532F7"/>
    <w:rsid w:val="00E5330D"/>
    <w:rsid w:val="00E53398"/>
    <w:rsid w:val="00E5339A"/>
    <w:rsid w:val="00E533C3"/>
    <w:rsid w:val="00E533E3"/>
    <w:rsid w:val="00E533F6"/>
    <w:rsid w:val="00E5340F"/>
    <w:rsid w:val="00E53422"/>
    <w:rsid w:val="00E53424"/>
    <w:rsid w:val="00E53426"/>
    <w:rsid w:val="00E53446"/>
    <w:rsid w:val="00E53450"/>
    <w:rsid w:val="00E53455"/>
    <w:rsid w:val="00E5345A"/>
    <w:rsid w:val="00E5346C"/>
    <w:rsid w:val="00E5347D"/>
    <w:rsid w:val="00E5349B"/>
    <w:rsid w:val="00E534A7"/>
    <w:rsid w:val="00E534BA"/>
    <w:rsid w:val="00E534CE"/>
    <w:rsid w:val="00E53543"/>
    <w:rsid w:val="00E535CB"/>
    <w:rsid w:val="00E5362E"/>
    <w:rsid w:val="00E5363F"/>
    <w:rsid w:val="00E53644"/>
    <w:rsid w:val="00E53669"/>
    <w:rsid w:val="00E53679"/>
    <w:rsid w:val="00E5367D"/>
    <w:rsid w:val="00E5367F"/>
    <w:rsid w:val="00E536B9"/>
    <w:rsid w:val="00E53756"/>
    <w:rsid w:val="00E5375C"/>
    <w:rsid w:val="00E5378F"/>
    <w:rsid w:val="00E537A8"/>
    <w:rsid w:val="00E537AB"/>
    <w:rsid w:val="00E537B7"/>
    <w:rsid w:val="00E537FA"/>
    <w:rsid w:val="00E537FE"/>
    <w:rsid w:val="00E53805"/>
    <w:rsid w:val="00E5388C"/>
    <w:rsid w:val="00E538C3"/>
    <w:rsid w:val="00E538C8"/>
    <w:rsid w:val="00E538FF"/>
    <w:rsid w:val="00E5390C"/>
    <w:rsid w:val="00E53918"/>
    <w:rsid w:val="00E5394E"/>
    <w:rsid w:val="00E53973"/>
    <w:rsid w:val="00E53984"/>
    <w:rsid w:val="00E539B6"/>
    <w:rsid w:val="00E53A26"/>
    <w:rsid w:val="00E53A8D"/>
    <w:rsid w:val="00E53AD6"/>
    <w:rsid w:val="00E53AEF"/>
    <w:rsid w:val="00E53AF9"/>
    <w:rsid w:val="00E53AFB"/>
    <w:rsid w:val="00E53B07"/>
    <w:rsid w:val="00E53BB3"/>
    <w:rsid w:val="00E53BC7"/>
    <w:rsid w:val="00E53BED"/>
    <w:rsid w:val="00E53C3D"/>
    <w:rsid w:val="00E53C53"/>
    <w:rsid w:val="00E53CC3"/>
    <w:rsid w:val="00E53D0A"/>
    <w:rsid w:val="00E53D44"/>
    <w:rsid w:val="00E53D4D"/>
    <w:rsid w:val="00E53D95"/>
    <w:rsid w:val="00E53DD8"/>
    <w:rsid w:val="00E53E13"/>
    <w:rsid w:val="00E53E16"/>
    <w:rsid w:val="00E53E56"/>
    <w:rsid w:val="00E53E9F"/>
    <w:rsid w:val="00E53EFD"/>
    <w:rsid w:val="00E53F06"/>
    <w:rsid w:val="00E53F2B"/>
    <w:rsid w:val="00E53F2D"/>
    <w:rsid w:val="00E53F6C"/>
    <w:rsid w:val="00E53F93"/>
    <w:rsid w:val="00E53FD5"/>
    <w:rsid w:val="00E53FE1"/>
    <w:rsid w:val="00E5401B"/>
    <w:rsid w:val="00E54049"/>
    <w:rsid w:val="00E54054"/>
    <w:rsid w:val="00E5405F"/>
    <w:rsid w:val="00E54072"/>
    <w:rsid w:val="00E54078"/>
    <w:rsid w:val="00E540DF"/>
    <w:rsid w:val="00E540FF"/>
    <w:rsid w:val="00E54124"/>
    <w:rsid w:val="00E54129"/>
    <w:rsid w:val="00E54178"/>
    <w:rsid w:val="00E5417F"/>
    <w:rsid w:val="00E541B0"/>
    <w:rsid w:val="00E541BA"/>
    <w:rsid w:val="00E541D7"/>
    <w:rsid w:val="00E5420E"/>
    <w:rsid w:val="00E54216"/>
    <w:rsid w:val="00E5421D"/>
    <w:rsid w:val="00E5422B"/>
    <w:rsid w:val="00E54233"/>
    <w:rsid w:val="00E54246"/>
    <w:rsid w:val="00E54266"/>
    <w:rsid w:val="00E54271"/>
    <w:rsid w:val="00E542CA"/>
    <w:rsid w:val="00E542DC"/>
    <w:rsid w:val="00E542EA"/>
    <w:rsid w:val="00E54344"/>
    <w:rsid w:val="00E5435B"/>
    <w:rsid w:val="00E5437F"/>
    <w:rsid w:val="00E54389"/>
    <w:rsid w:val="00E5439E"/>
    <w:rsid w:val="00E543D1"/>
    <w:rsid w:val="00E543EB"/>
    <w:rsid w:val="00E543F3"/>
    <w:rsid w:val="00E54412"/>
    <w:rsid w:val="00E5444B"/>
    <w:rsid w:val="00E544DA"/>
    <w:rsid w:val="00E544E6"/>
    <w:rsid w:val="00E5452F"/>
    <w:rsid w:val="00E545C1"/>
    <w:rsid w:val="00E54606"/>
    <w:rsid w:val="00E54613"/>
    <w:rsid w:val="00E5463F"/>
    <w:rsid w:val="00E54650"/>
    <w:rsid w:val="00E5467C"/>
    <w:rsid w:val="00E546C1"/>
    <w:rsid w:val="00E546E1"/>
    <w:rsid w:val="00E54716"/>
    <w:rsid w:val="00E5472F"/>
    <w:rsid w:val="00E54756"/>
    <w:rsid w:val="00E54762"/>
    <w:rsid w:val="00E54766"/>
    <w:rsid w:val="00E5476B"/>
    <w:rsid w:val="00E5481D"/>
    <w:rsid w:val="00E54863"/>
    <w:rsid w:val="00E548A0"/>
    <w:rsid w:val="00E548D2"/>
    <w:rsid w:val="00E548E0"/>
    <w:rsid w:val="00E548E1"/>
    <w:rsid w:val="00E548EF"/>
    <w:rsid w:val="00E548F5"/>
    <w:rsid w:val="00E5491C"/>
    <w:rsid w:val="00E54982"/>
    <w:rsid w:val="00E54993"/>
    <w:rsid w:val="00E549DE"/>
    <w:rsid w:val="00E54A03"/>
    <w:rsid w:val="00E54A27"/>
    <w:rsid w:val="00E54A29"/>
    <w:rsid w:val="00E54A2F"/>
    <w:rsid w:val="00E54A61"/>
    <w:rsid w:val="00E54A79"/>
    <w:rsid w:val="00E54A89"/>
    <w:rsid w:val="00E54AA9"/>
    <w:rsid w:val="00E54AE2"/>
    <w:rsid w:val="00E54AF2"/>
    <w:rsid w:val="00E54B17"/>
    <w:rsid w:val="00E54B3E"/>
    <w:rsid w:val="00E54B4C"/>
    <w:rsid w:val="00E54B5E"/>
    <w:rsid w:val="00E54B8F"/>
    <w:rsid w:val="00E54BAB"/>
    <w:rsid w:val="00E54BD3"/>
    <w:rsid w:val="00E54BE6"/>
    <w:rsid w:val="00E54C3B"/>
    <w:rsid w:val="00E54C6F"/>
    <w:rsid w:val="00E54CED"/>
    <w:rsid w:val="00E54CF4"/>
    <w:rsid w:val="00E54CFE"/>
    <w:rsid w:val="00E54D78"/>
    <w:rsid w:val="00E54DA8"/>
    <w:rsid w:val="00E54DC4"/>
    <w:rsid w:val="00E54DF7"/>
    <w:rsid w:val="00E54E15"/>
    <w:rsid w:val="00E54E40"/>
    <w:rsid w:val="00E54E71"/>
    <w:rsid w:val="00E54E74"/>
    <w:rsid w:val="00E54E77"/>
    <w:rsid w:val="00E54E7D"/>
    <w:rsid w:val="00E54EA0"/>
    <w:rsid w:val="00E54EBA"/>
    <w:rsid w:val="00E54EC9"/>
    <w:rsid w:val="00E54F18"/>
    <w:rsid w:val="00E54F2A"/>
    <w:rsid w:val="00E54F3E"/>
    <w:rsid w:val="00E54F77"/>
    <w:rsid w:val="00E54F97"/>
    <w:rsid w:val="00E54FEF"/>
    <w:rsid w:val="00E5505D"/>
    <w:rsid w:val="00E55064"/>
    <w:rsid w:val="00E55082"/>
    <w:rsid w:val="00E550C0"/>
    <w:rsid w:val="00E55103"/>
    <w:rsid w:val="00E5510C"/>
    <w:rsid w:val="00E55114"/>
    <w:rsid w:val="00E55141"/>
    <w:rsid w:val="00E55152"/>
    <w:rsid w:val="00E55155"/>
    <w:rsid w:val="00E5515F"/>
    <w:rsid w:val="00E55168"/>
    <w:rsid w:val="00E55198"/>
    <w:rsid w:val="00E551B6"/>
    <w:rsid w:val="00E551F2"/>
    <w:rsid w:val="00E5523D"/>
    <w:rsid w:val="00E5524D"/>
    <w:rsid w:val="00E552CE"/>
    <w:rsid w:val="00E552F2"/>
    <w:rsid w:val="00E55326"/>
    <w:rsid w:val="00E553F8"/>
    <w:rsid w:val="00E5545B"/>
    <w:rsid w:val="00E55525"/>
    <w:rsid w:val="00E55581"/>
    <w:rsid w:val="00E5559C"/>
    <w:rsid w:val="00E555EB"/>
    <w:rsid w:val="00E555FC"/>
    <w:rsid w:val="00E5563C"/>
    <w:rsid w:val="00E55648"/>
    <w:rsid w:val="00E55668"/>
    <w:rsid w:val="00E5566D"/>
    <w:rsid w:val="00E55691"/>
    <w:rsid w:val="00E55698"/>
    <w:rsid w:val="00E556E7"/>
    <w:rsid w:val="00E556F4"/>
    <w:rsid w:val="00E556FE"/>
    <w:rsid w:val="00E5570C"/>
    <w:rsid w:val="00E5571A"/>
    <w:rsid w:val="00E55723"/>
    <w:rsid w:val="00E55735"/>
    <w:rsid w:val="00E55774"/>
    <w:rsid w:val="00E557A3"/>
    <w:rsid w:val="00E557AD"/>
    <w:rsid w:val="00E557B2"/>
    <w:rsid w:val="00E557F7"/>
    <w:rsid w:val="00E55800"/>
    <w:rsid w:val="00E55804"/>
    <w:rsid w:val="00E5581F"/>
    <w:rsid w:val="00E55826"/>
    <w:rsid w:val="00E55885"/>
    <w:rsid w:val="00E5588B"/>
    <w:rsid w:val="00E5588C"/>
    <w:rsid w:val="00E558CF"/>
    <w:rsid w:val="00E558E6"/>
    <w:rsid w:val="00E55912"/>
    <w:rsid w:val="00E55920"/>
    <w:rsid w:val="00E5593C"/>
    <w:rsid w:val="00E55945"/>
    <w:rsid w:val="00E55995"/>
    <w:rsid w:val="00E559A3"/>
    <w:rsid w:val="00E559CD"/>
    <w:rsid w:val="00E55A80"/>
    <w:rsid w:val="00E55A87"/>
    <w:rsid w:val="00E55ACB"/>
    <w:rsid w:val="00E55B06"/>
    <w:rsid w:val="00E55B19"/>
    <w:rsid w:val="00E55B38"/>
    <w:rsid w:val="00E55BAE"/>
    <w:rsid w:val="00E55BF0"/>
    <w:rsid w:val="00E55BFE"/>
    <w:rsid w:val="00E55C0D"/>
    <w:rsid w:val="00E55C34"/>
    <w:rsid w:val="00E55C51"/>
    <w:rsid w:val="00E55C7C"/>
    <w:rsid w:val="00E55C92"/>
    <w:rsid w:val="00E55CCA"/>
    <w:rsid w:val="00E55CFD"/>
    <w:rsid w:val="00E55D0F"/>
    <w:rsid w:val="00E55D7E"/>
    <w:rsid w:val="00E55DA3"/>
    <w:rsid w:val="00E55DAF"/>
    <w:rsid w:val="00E55DB6"/>
    <w:rsid w:val="00E55DFA"/>
    <w:rsid w:val="00E55E06"/>
    <w:rsid w:val="00E55E19"/>
    <w:rsid w:val="00E55E25"/>
    <w:rsid w:val="00E55E38"/>
    <w:rsid w:val="00E55E67"/>
    <w:rsid w:val="00E55E70"/>
    <w:rsid w:val="00E55E85"/>
    <w:rsid w:val="00E55EAC"/>
    <w:rsid w:val="00E55EBD"/>
    <w:rsid w:val="00E55F00"/>
    <w:rsid w:val="00E55F18"/>
    <w:rsid w:val="00E55F72"/>
    <w:rsid w:val="00E55F7B"/>
    <w:rsid w:val="00E55F88"/>
    <w:rsid w:val="00E55FD1"/>
    <w:rsid w:val="00E560D3"/>
    <w:rsid w:val="00E56129"/>
    <w:rsid w:val="00E5615A"/>
    <w:rsid w:val="00E56194"/>
    <w:rsid w:val="00E561D5"/>
    <w:rsid w:val="00E561EA"/>
    <w:rsid w:val="00E56249"/>
    <w:rsid w:val="00E56258"/>
    <w:rsid w:val="00E5628A"/>
    <w:rsid w:val="00E562D6"/>
    <w:rsid w:val="00E562E0"/>
    <w:rsid w:val="00E56302"/>
    <w:rsid w:val="00E56329"/>
    <w:rsid w:val="00E56339"/>
    <w:rsid w:val="00E5635B"/>
    <w:rsid w:val="00E56365"/>
    <w:rsid w:val="00E5637D"/>
    <w:rsid w:val="00E563B4"/>
    <w:rsid w:val="00E563F6"/>
    <w:rsid w:val="00E56404"/>
    <w:rsid w:val="00E5642F"/>
    <w:rsid w:val="00E5644D"/>
    <w:rsid w:val="00E5645C"/>
    <w:rsid w:val="00E5645D"/>
    <w:rsid w:val="00E5645E"/>
    <w:rsid w:val="00E56465"/>
    <w:rsid w:val="00E5646A"/>
    <w:rsid w:val="00E5648C"/>
    <w:rsid w:val="00E564A2"/>
    <w:rsid w:val="00E564A3"/>
    <w:rsid w:val="00E564A5"/>
    <w:rsid w:val="00E56503"/>
    <w:rsid w:val="00E5652B"/>
    <w:rsid w:val="00E5658D"/>
    <w:rsid w:val="00E565A0"/>
    <w:rsid w:val="00E565EF"/>
    <w:rsid w:val="00E56662"/>
    <w:rsid w:val="00E566B0"/>
    <w:rsid w:val="00E566D1"/>
    <w:rsid w:val="00E566D8"/>
    <w:rsid w:val="00E566EF"/>
    <w:rsid w:val="00E566F8"/>
    <w:rsid w:val="00E566FC"/>
    <w:rsid w:val="00E56736"/>
    <w:rsid w:val="00E56750"/>
    <w:rsid w:val="00E56764"/>
    <w:rsid w:val="00E5678D"/>
    <w:rsid w:val="00E56796"/>
    <w:rsid w:val="00E567BA"/>
    <w:rsid w:val="00E567D8"/>
    <w:rsid w:val="00E567EA"/>
    <w:rsid w:val="00E567FE"/>
    <w:rsid w:val="00E5683F"/>
    <w:rsid w:val="00E56840"/>
    <w:rsid w:val="00E56848"/>
    <w:rsid w:val="00E56851"/>
    <w:rsid w:val="00E56881"/>
    <w:rsid w:val="00E56898"/>
    <w:rsid w:val="00E568B4"/>
    <w:rsid w:val="00E5691A"/>
    <w:rsid w:val="00E5694D"/>
    <w:rsid w:val="00E56961"/>
    <w:rsid w:val="00E5696D"/>
    <w:rsid w:val="00E56975"/>
    <w:rsid w:val="00E5699D"/>
    <w:rsid w:val="00E569F2"/>
    <w:rsid w:val="00E56A0C"/>
    <w:rsid w:val="00E56A2F"/>
    <w:rsid w:val="00E56A33"/>
    <w:rsid w:val="00E56A67"/>
    <w:rsid w:val="00E56A6D"/>
    <w:rsid w:val="00E56A70"/>
    <w:rsid w:val="00E56A71"/>
    <w:rsid w:val="00E56B3C"/>
    <w:rsid w:val="00E56B4F"/>
    <w:rsid w:val="00E56B5C"/>
    <w:rsid w:val="00E56B74"/>
    <w:rsid w:val="00E56B8D"/>
    <w:rsid w:val="00E56C23"/>
    <w:rsid w:val="00E56C47"/>
    <w:rsid w:val="00E56C4D"/>
    <w:rsid w:val="00E56C65"/>
    <w:rsid w:val="00E56C84"/>
    <w:rsid w:val="00E56C97"/>
    <w:rsid w:val="00E56CC4"/>
    <w:rsid w:val="00E56CF3"/>
    <w:rsid w:val="00E56CF4"/>
    <w:rsid w:val="00E56D0E"/>
    <w:rsid w:val="00E56D10"/>
    <w:rsid w:val="00E56D7D"/>
    <w:rsid w:val="00E56DD4"/>
    <w:rsid w:val="00E56DDF"/>
    <w:rsid w:val="00E56DF0"/>
    <w:rsid w:val="00E56E00"/>
    <w:rsid w:val="00E56E09"/>
    <w:rsid w:val="00E56E13"/>
    <w:rsid w:val="00E56E46"/>
    <w:rsid w:val="00E56E4A"/>
    <w:rsid w:val="00E56E52"/>
    <w:rsid w:val="00E56E68"/>
    <w:rsid w:val="00E56E69"/>
    <w:rsid w:val="00E56E6E"/>
    <w:rsid w:val="00E56E8C"/>
    <w:rsid w:val="00E56E98"/>
    <w:rsid w:val="00E56F4E"/>
    <w:rsid w:val="00E56F55"/>
    <w:rsid w:val="00E56F89"/>
    <w:rsid w:val="00E56F8B"/>
    <w:rsid w:val="00E56F8C"/>
    <w:rsid w:val="00E56FBD"/>
    <w:rsid w:val="00E56FFA"/>
    <w:rsid w:val="00E57017"/>
    <w:rsid w:val="00E57025"/>
    <w:rsid w:val="00E57029"/>
    <w:rsid w:val="00E57082"/>
    <w:rsid w:val="00E57087"/>
    <w:rsid w:val="00E570A6"/>
    <w:rsid w:val="00E570D3"/>
    <w:rsid w:val="00E570D4"/>
    <w:rsid w:val="00E570D6"/>
    <w:rsid w:val="00E570E8"/>
    <w:rsid w:val="00E57102"/>
    <w:rsid w:val="00E571A1"/>
    <w:rsid w:val="00E571C6"/>
    <w:rsid w:val="00E571F5"/>
    <w:rsid w:val="00E57211"/>
    <w:rsid w:val="00E57216"/>
    <w:rsid w:val="00E57229"/>
    <w:rsid w:val="00E5722E"/>
    <w:rsid w:val="00E57272"/>
    <w:rsid w:val="00E5728E"/>
    <w:rsid w:val="00E5729B"/>
    <w:rsid w:val="00E572A3"/>
    <w:rsid w:val="00E572C5"/>
    <w:rsid w:val="00E572E0"/>
    <w:rsid w:val="00E57320"/>
    <w:rsid w:val="00E5732C"/>
    <w:rsid w:val="00E57342"/>
    <w:rsid w:val="00E57343"/>
    <w:rsid w:val="00E573AE"/>
    <w:rsid w:val="00E5742E"/>
    <w:rsid w:val="00E57436"/>
    <w:rsid w:val="00E57438"/>
    <w:rsid w:val="00E574C3"/>
    <w:rsid w:val="00E57518"/>
    <w:rsid w:val="00E5751A"/>
    <w:rsid w:val="00E57589"/>
    <w:rsid w:val="00E575AB"/>
    <w:rsid w:val="00E57696"/>
    <w:rsid w:val="00E5769C"/>
    <w:rsid w:val="00E5769E"/>
    <w:rsid w:val="00E576BE"/>
    <w:rsid w:val="00E576C3"/>
    <w:rsid w:val="00E576C6"/>
    <w:rsid w:val="00E576CD"/>
    <w:rsid w:val="00E576DD"/>
    <w:rsid w:val="00E576EC"/>
    <w:rsid w:val="00E576F1"/>
    <w:rsid w:val="00E5771B"/>
    <w:rsid w:val="00E57748"/>
    <w:rsid w:val="00E57770"/>
    <w:rsid w:val="00E577A3"/>
    <w:rsid w:val="00E577AC"/>
    <w:rsid w:val="00E577AD"/>
    <w:rsid w:val="00E577E2"/>
    <w:rsid w:val="00E5782D"/>
    <w:rsid w:val="00E57854"/>
    <w:rsid w:val="00E57878"/>
    <w:rsid w:val="00E5788E"/>
    <w:rsid w:val="00E5789F"/>
    <w:rsid w:val="00E578A3"/>
    <w:rsid w:val="00E578EF"/>
    <w:rsid w:val="00E5791C"/>
    <w:rsid w:val="00E5794E"/>
    <w:rsid w:val="00E57992"/>
    <w:rsid w:val="00E579AA"/>
    <w:rsid w:val="00E579E8"/>
    <w:rsid w:val="00E57A39"/>
    <w:rsid w:val="00E57A61"/>
    <w:rsid w:val="00E57AE3"/>
    <w:rsid w:val="00E57B76"/>
    <w:rsid w:val="00E57BDB"/>
    <w:rsid w:val="00E57BF8"/>
    <w:rsid w:val="00E57C6D"/>
    <w:rsid w:val="00E57C8B"/>
    <w:rsid w:val="00E57C8F"/>
    <w:rsid w:val="00E57CBF"/>
    <w:rsid w:val="00E57CCC"/>
    <w:rsid w:val="00E57CCF"/>
    <w:rsid w:val="00E57CEC"/>
    <w:rsid w:val="00E57D30"/>
    <w:rsid w:val="00E57D49"/>
    <w:rsid w:val="00E57D61"/>
    <w:rsid w:val="00E57D7E"/>
    <w:rsid w:val="00E57D99"/>
    <w:rsid w:val="00E57DAD"/>
    <w:rsid w:val="00E57DBE"/>
    <w:rsid w:val="00E57DCD"/>
    <w:rsid w:val="00E57DE6"/>
    <w:rsid w:val="00E57DF5"/>
    <w:rsid w:val="00E57E5F"/>
    <w:rsid w:val="00E57E71"/>
    <w:rsid w:val="00E57E73"/>
    <w:rsid w:val="00E57E76"/>
    <w:rsid w:val="00E57ED9"/>
    <w:rsid w:val="00E57EEF"/>
    <w:rsid w:val="00E57F11"/>
    <w:rsid w:val="00E57F2A"/>
    <w:rsid w:val="00E57F2C"/>
    <w:rsid w:val="00E57F32"/>
    <w:rsid w:val="00E57F77"/>
    <w:rsid w:val="00E57F7C"/>
    <w:rsid w:val="00E57FAC"/>
    <w:rsid w:val="00E57FB1"/>
    <w:rsid w:val="00E5E23E"/>
    <w:rsid w:val="00E60025"/>
    <w:rsid w:val="00E6004F"/>
    <w:rsid w:val="00E60051"/>
    <w:rsid w:val="00E60075"/>
    <w:rsid w:val="00E60077"/>
    <w:rsid w:val="00E60078"/>
    <w:rsid w:val="00E600FC"/>
    <w:rsid w:val="00E60186"/>
    <w:rsid w:val="00E6018A"/>
    <w:rsid w:val="00E601EB"/>
    <w:rsid w:val="00E601EF"/>
    <w:rsid w:val="00E601FD"/>
    <w:rsid w:val="00E601FF"/>
    <w:rsid w:val="00E60224"/>
    <w:rsid w:val="00E60226"/>
    <w:rsid w:val="00E60238"/>
    <w:rsid w:val="00E6026F"/>
    <w:rsid w:val="00E602DA"/>
    <w:rsid w:val="00E60333"/>
    <w:rsid w:val="00E60400"/>
    <w:rsid w:val="00E60416"/>
    <w:rsid w:val="00E60459"/>
    <w:rsid w:val="00E6047F"/>
    <w:rsid w:val="00E6049D"/>
    <w:rsid w:val="00E604D3"/>
    <w:rsid w:val="00E604FA"/>
    <w:rsid w:val="00E60524"/>
    <w:rsid w:val="00E6052A"/>
    <w:rsid w:val="00E6052C"/>
    <w:rsid w:val="00E6057D"/>
    <w:rsid w:val="00E6057E"/>
    <w:rsid w:val="00E60583"/>
    <w:rsid w:val="00E605A6"/>
    <w:rsid w:val="00E605AB"/>
    <w:rsid w:val="00E605AF"/>
    <w:rsid w:val="00E605E2"/>
    <w:rsid w:val="00E6061F"/>
    <w:rsid w:val="00E6064B"/>
    <w:rsid w:val="00E60652"/>
    <w:rsid w:val="00E60654"/>
    <w:rsid w:val="00E60683"/>
    <w:rsid w:val="00E6068A"/>
    <w:rsid w:val="00E60712"/>
    <w:rsid w:val="00E60716"/>
    <w:rsid w:val="00E60719"/>
    <w:rsid w:val="00E60722"/>
    <w:rsid w:val="00E60760"/>
    <w:rsid w:val="00E60763"/>
    <w:rsid w:val="00E6076B"/>
    <w:rsid w:val="00E60778"/>
    <w:rsid w:val="00E607E0"/>
    <w:rsid w:val="00E60859"/>
    <w:rsid w:val="00E608E1"/>
    <w:rsid w:val="00E60901"/>
    <w:rsid w:val="00E60906"/>
    <w:rsid w:val="00E60910"/>
    <w:rsid w:val="00E6091B"/>
    <w:rsid w:val="00E6097C"/>
    <w:rsid w:val="00E60984"/>
    <w:rsid w:val="00E609B3"/>
    <w:rsid w:val="00E60A07"/>
    <w:rsid w:val="00E60A23"/>
    <w:rsid w:val="00E60A4A"/>
    <w:rsid w:val="00E60A73"/>
    <w:rsid w:val="00E60A7B"/>
    <w:rsid w:val="00E60A86"/>
    <w:rsid w:val="00E60AA5"/>
    <w:rsid w:val="00E60ACB"/>
    <w:rsid w:val="00E60AD7"/>
    <w:rsid w:val="00E60AF9"/>
    <w:rsid w:val="00E60B09"/>
    <w:rsid w:val="00E60B26"/>
    <w:rsid w:val="00E60B68"/>
    <w:rsid w:val="00E60BCA"/>
    <w:rsid w:val="00E60C21"/>
    <w:rsid w:val="00E60C6B"/>
    <w:rsid w:val="00E60D00"/>
    <w:rsid w:val="00E60D14"/>
    <w:rsid w:val="00E60D1D"/>
    <w:rsid w:val="00E60D3F"/>
    <w:rsid w:val="00E60D45"/>
    <w:rsid w:val="00E60D48"/>
    <w:rsid w:val="00E60D50"/>
    <w:rsid w:val="00E60D66"/>
    <w:rsid w:val="00E60DC2"/>
    <w:rsid w:val="00E60DC8"/>
    <w:rsid w:val="00E60E44"/>
    <w:rsid w:val="00E60E47"/>
    <w:rsid w:val="00E60E69"/>
    <w:rsid w:val="00E60E74"/>
    <w:rsid w:val="00E60E7C"/>
    <w:rsid w:val="00E60E88"/>
    <w:rsid w:val="00E60EAF"/>
    <w:rsid w:val="00E60EB1"/>
    <w:rsid w:val="00E60ED0"/>
    <w:rsid w:val="00E60EE2"/>
    <w:rsid w:val="00E60EE4"/>
    <w:rsid w:val="00E60F3A"/>
    <w:rsid w:val="00E60F54"/>
    <w:rsid w:val="00E60F5F"/>
    <w:rsid w:val="00E60F91"/>
    <w:rsid w:val="00E60FB3"/>
    <w:rsid w:val="00E60FD2"/>
    <w:rsid w:val="00E60FE0"/>
    <w:rsid w:val="00E6102C"/>
    <w:rsid w:val="00E6105F"/>
    <w:rsid w:val="00E61084"/>
    <w:rsid w:val="00E61093"/>
    <w:rsid w:val="00E610AF"/>
    <w:rsid w:val="00E610B4"/>
    <w:rsid w:val="00E610BC"/>
    <w:rsid w:val="00E61126"/>
    <w:rsid w:val="00E61132"/>
    <w:rsid w:val="00E6114F"/>
    <w:rsid w:val="00E61182"/>
    <w:rsid w:val="00E6118C"/>
    <w:rsid w:val="00E6118E"/>
    <w:rsid w:val="00E61191"/>
    <w:rsid w:val="00E611C6"/>
    <w:rsid w:val="00E611C7"/>
    <w:rsid w:val="00E6120F"/>
    <w:rsid w:val="00E6122F"/>
    <w:rsid w:val="00E61233"/>
    <w:rsid w:val="00E6130C"/>
    <w:rsid w:val="00E613D4"/>
    <w:rsid w:val="00E613F5"/>
    <w:rsid w:val="00E61462"/>
    <w:rsid w:val="00E61477"/>
    <w:rsid w:val="00E61497"/>
    <w:rsid w:val="00E614C1"/>
    <w:rsid w:val="00E614D7"/>
    <w:rsid w:val="00E614D8"/>
    <w:rsid w:val="00E614FE"/>
    <w:rsid w:val="00E61515"/>
    <w:rsid w:val="00E6155D"/>
    <w:rsid w:val="00E615A3"/>
    <w:rsid w:val="00E615A7"/>
    <w:rsid w:val="00E615F9"/>
    <w:rsid w:val="00E61628"/>
    <w:rsid w:val="00E6163E"/>
    <w:rsid w:val="00E61650"/>
    <w:rsid w:val="00E6167F"/>
    <w:rsid w:val="00E616A8"/>
    <w:rsid w:val="00E616C1"/>
    <w:rsid w:val="00E61716"/>
    <w:rsid w:val="00E6171A"/>
    <w:rsid w:val="00E6172E"/>
    <w:rsid w:val="00E61749"/>
    <w:rsid w:val="00E61753"/>
    <w:rsid w:val="00E61792"/>
    <w:rsid w:val="00E617CA"/>
    <w:rsid w:val="00E617DD"/>
    <w:rsid w:val="00E6181F"/>
    <w:rsid w:val="00E61849"/>
    <w:rsid w:val="00E6184F"/>
    <w:rsid w:val="00E61873"/>
    <w:rsid w:val="00E61894"/>
    <w:rsid w:val="00E618B1"/>
    <w:rsid w:val="00E618B5"/>
    <w:rsid w:val="00E618C1"/>
    <w:rsid w:val="00E618D2"/>
    <w:rsid w:val="00E618D3"/>
    <w:rsid w:val="00E6190F"/>
    <w:rsid w:val="00E6191F"/>
    <w:rsid w:val="00E61920"/>
    <w:rsid w:val="00E61940"/>
    <w:rsid w:val="00E6194E"/>
    <w:rsid w:val="00E61965"/>
    <w:rsid w:val="00E61980"/>
    <w:rsid w:val="00E6199A"/>
    <w:rsid w:val="00E619A9"/>
    <w:rsid w:val="00E619D4"/>
    <w:rsid w:val="00E61A2C"/>
    <w:rsid w:val="00E61A3B"/>
    <w:rsid w:val="00E61A6B"/>
    <w:rsid w:val="00E61A8F"/>
    <w:rsid w:val="00E61AB8"/>
    <w:rsid w:val="00E61AC2"/>
    <w:rsid w:val="00E61B0E"/>
    <w:rsid w:val="00E61B19"/>
    <w:rsid w:val="00E61B3B"/>
    <w:rsid w:val="00E61B6B"/>
    <w:rsid w:val="00E61B9A"/>
    <w:rsid w:val="00E61BA7"/>
    <w:rsid w:val="00E61BF7"/>
    <w:rsid w:val="00E61C18"/>
    <w:rsid w:val="00E61C5D"/>
    <w:rsid w:val="00E61C67"/>
    <w:rsid w:val="00E61CCC"/>
    <w:rsid w:val="00E61CF5"/>
    <w:rsid w:val="00E61CF6"/>
    <w:rsid w:val="00E61D25"/>
    <w:rsid w:val="00E61D4C"/>
    <w:rsid w:val="00E61D53"/>
    <w:rsid w:val="00E61D9D"/>
    <w:rsid w:val="00E61DD3"/>
    <w:rsid w:val="00E61DDC"/>
    <w:rsid w:val="00E61EAD"/>
    <w:rsid w:val="00E61EDA"/>
    <w:rsid w:val="00E61F1E"/>
    <w:rsid w:val="00E61F32"/>
    <w:rsid w:val="00E61F3A"/>
    <w:rsid w:val="00E61F61"/>
    <w:rsid w:val="00E61F6F"/>
    <w:rsid w:val="00E61F84"/>
    <w:rsid w:val="00E61F90"/>
    <w:rsid w:val="00E61F9C"/>
    <w:rsid w:val="00E62048"/>
    <w:rsid w:val="00E62055"/>
    <w:rsid w:val="00E62063"/>
    <w:rsid w:val="00E620A2"/>
    <w:rsid w:val="00E620B2"/>
    <w:rsid w:val="00E620D5"/>
    <w:rsid w:val="00E620E5"/>
    <w:rsid w:val="00E62115"/>
    <w:rsid w:val="00E6212B"/>
    <w:rsid w:val="00E62133"/>
    <w:rsid w:val="00E62182"/>
    <w:rsid w:val="00E62185"/>
    <w:rsid w:val="00E62197"/>
    <w:rsid w:val="00E621A7"/>
    <w:rsid w:val="00E621BC"/>
    <w:rsid w:val="00E621C3"/>
    <w:rsid w:val="00E621DB"/>
    <w:rsid w:val="00E621FC"/>
    <w:rsid w:val="00E6220A"/>
    <w:rsid w:val="00E62286"/>
    <w:rsid w:val="00E622BD"/>
    <w:rsid w:val="00E622CF"/>
    <w:rsid w:val="00E622D1"/>
    <w:rsid w:val="00E622FF"/>
    <w:rsid w:val="00E6230B"/>
    <w:rsid w:val="00E6231B"/>
    <w:rsid w:val="00E6232A"/>
    <w:rsid w:val="00E62333"/>
    <w:rsid w:val="00E62339"/>
    <w:rsid w:val="00E62357"/>
    <w:rsid w:val="00E623A4"/>
    <w:rsid w:val="00E623AD"/>
    <w:rsid w:val="00E623FE"/>
    <w:rsid w:val="00E62410"/>
    <w:rsid w:val="00E6245E"/>
    <w:rsid w:val="00E62460"/>
    <w:rsid w:val="00E62464"/>
    <w:rsid w:val="00E62470"/>
    <w:rsid w:val="00E624C6"/>
    <w:rsid w:val="00E6253C"/>
    <w:rsid w:val="00E6256B"/>
    <w:rsid w:val="00E6258B"/>
    <w:rsid w:val="00E625BD"/>
    <w:rsid w:val="00E625BF"/>
    <w:rsid w:val="00E625F0"/>
    <w:rsid w:val="00E62636"/>
    <w:rsid w:val="00E62686"/>
    <w:rsid w:val="00E626A2"/>
    <w:rsid w:val="00E626B5"/>
    <w:rsid w:val="00E626C4"/>
    <w:rsid w:val="00E626C6"/>
    <w:rsid w:val="00E626D8"/>
    <w:rsid w:val="00E626E5"/>
    <w:rsid w:val="00E626F0"/>
    <w:rsid w:val="00E626FA"/>
    <w:rsid w:val="00E6273A"/>
    <w:rsid w:val="00E6275D"/>
    <w:rsid w:val="00E62781"/>
    <w:rsid w:val="00E62787"/>
    <w:rsid w:val="00E627A1"/>
    <w:rsid w:val="00E627B5"/>
    <w:rsid w:val="00E627D3"/>
    <w:rsid w:val="00E627E4"/>
    <w:rsid w:val="00E627EA"/>
    <w:rsid w:val="00E62837"/>
    <w:rsid w:val="00E62863"/>
    <w:rsid w:val="00E62870"/>
    <w:rsid w:val="00E628E1"/>
    <w:rsid w:val="00E6291A"/>
    <w:rsid w:val="00E6292D"/>
    <w:rsid w:val="00E6295F"/>
    <w:rsid w:val="00E6297A"/>
    <w:rsid w:val="00E6298C"/>
    <w:rsid w:val="00E629C7"/>
    <w:rsid w:val="00E62A26"/>
    <w:rsid w:val="00E62A30"/>
    <w:rsid w:val="00E62A33"/>
    <w:rsid w:val="00E62A4E"/>
    <w:rsid w:val="00E62A52"/>
    <w:rsid w:val="00E62A56"/>
    <w:rsid w:val="00E62A57"/>
    <w:rsid w:val="00E62A6C"/>
    <w:rsid w:val="00E62A70"/>
    <w:rsid w:val="00E62AE8"/>
    <w:rsid w:val="00E62B00"/>
    <w:rsid w:val="00E62B14"/>
    <w:rsid w:val="00E62B16"/>
    <w:rsid w:val="00E62B2D"/>
    <w:rsid w:val="00E62B33"/>
    <w:rsid w:val="00E62B43"/>
    <w:rsid w:val="00E62B4B"/>
    <w:rsid w:val="00E62B73"/>
    <w:rsid w:val="00E62B86"/>
    <w:rsid w:val="00E62BA9"/>
    <w:rsid w:val="00E62BBF"/>
    <w:rsid w:val="00E62C2C"/>
    <w:rsid w:val="00E62C5A"/>
    <w:rsid w:val="00E62C61"/>
    <w:rsid w:val="00E62C6B"/>
    <w:rsid w:val="00E62C7A"/>
    <w:rsid w:val="00E62CDB"/>
    <w:rsid w:val="00E62CDC"/>
    <w:rsid w:val="00E62D0C"/>
    <w:rsid w:val="00E62D19"/>
    <w:rsid w:val="00E62D20"/>
    <w:rsid w:val="00E62D38"/>
    <w:rsid w:val="00E62D62"/>
    <w:rsid w:val="00E62D65"/>
    <w:rsid w:val="00E62DA9"/>
    <w:rsid w:val="00E62DBC"/>
    <w:rsid w:val="00E62DE5"/>
    <w:rsid w:val="00E62DE9"/>
    <w:rsid w:val="00E62E1B"/>
    <w:rsid w:val="00E62E44"/>
    <w:rsid w:val="00E62E7F"/>
    <w:rsid w:val="00E62E98"/>
    <w:rsid w:val="00E62EA8"/>
    <w:rsid w:val="00E62EE0"/>
    <w:rsid w:val="00E62F31"/>
    <w:rsid w:val="00E62F69"/>
    <w:rsid w:val="00E62F90"/>
    <w:rsid w:val="00E62F96"/>
    <w:rsid w:val="00E62FB1"/>
    <w:rsid w:val="00E62FBB"/>
    <w:rsid w:val="00E62FE6"/>
    <w:rsid w:val="00E63001"/>
    <w:rsid w:val="00E63022"/>
    <w:rsid w:val="00E6303F"/>
    <w:rsid w:val="00E630BF"/>
    <w:rsid w:val="00E630E8"/>
    <w:rsid w:val="00E63124"/>
    <w:rsid w:val="00E63146"/>
    <w:rsid w:val="00E63172"/>
    <w:rsid w:val="00E63183"/>
    <w:rsid w:val="00E63187"/>
    <w:rsid w:val="00E63193"/>
    <w:rsid w:val="00E63215"/>
    <w:rsid w:val="00E6322F"/>
    <w:rsid w:val="00E6323A"/>
    <w:rsid w:val="00E63252"/>
    <w:rsid w:val="00E6327F"/>
    <w:rsid w:val="00E63295"/>
    <w:rsid w:val="00E632D4"/>
    <w:rsid w:val="00E632DA"/>
    <w:rsid w:val="00E632F6"/>
    <w:rsid w:val="00E6330F"/>
    <w:rsid w:val="00E63369"/>
    <w:rsid w:val="00E633AC"/>
    <w:rsid w:val="00E633B9"/>
    <w:rsid w:val="00E633C7"/>
    <w:rsid w:val="00E63423"/>
    <w:rsid w:val="00E6344E"/>
    <w:rsid w:val="00E63466"/>
    <w:rsid w:val="00E63477"/>
    <w:rsid w:val="00E634BD"/>
    <w:rsid w:val="00E634E3"/>
    <w:rsid w:val="00E634EE"/>
    <w:rsid w:val="00E63519"/>
    <w:rsid w:val="00E6355A"/>
    <w:rsid w:val="00E63568"/>
    <w:rsid w:val="00E6357C"/>
    <w:rsid w:val="00E635A7"/>
    <w:rsid w:val="00E635CD"/>
    <w:rsid w:val="00E635F5"/>
    <w:rsid w:val="00E635F7"/>
    <w:rsid w:val="00E63626"/>
    <w:rsid w:val="00E63648"/>
    <w:rsid w:val="00E636BE"/>
    <w:rsid w:val="00E63703"/>
    <w:rsid w:val="00E6370D"/>
    <w:rsid w:val="00E6371B"/>
    <w:rsid w:val="00E6372A"/>
    <w:rsid w:val="00E63745"/>
    <w:rsid w:val="00E63783"/>
    <w:rsid w:val="00E6379D"/>
    <w:rsid w:val="00E637ED"/>
    <w:rsid w:val="00E6382A"/>
    <w:rsid w:val="00E63845"/>
    <w:rsid w:val="00E63847"/>
    <w:rsid w:val="00E63874"/>
    <w:rsid w:val="00E63887"/>
    <w:rsid w:val="00E638C5"/>
    <w:rsid w:val="00E638CB"/>
    <w:rsid w:val="00E6395A"/>
    <w:rsid w:val="00E63974"/>
    <w:rsid w:val="00E6397B"/>
    <w:rsid w:val="00E6397F"/>
    <w:rsid w:val="00E639C4"/>
    <w:rsid w:val="00E639EA"/>
    <w:rsid w:val="00E63A56"/>
    <w:rsid w:val="00E63AB4"/>
    <w:rsid w:val="00E63ACD"/>
    <w:rsid w:val="00E63B11"/>
    <w:rsid w:val="00E63B15"/>
    <w:rsid w:val="00E63B66"/>
    <w:rsid w:val="00E63B72"/>
    <w:rsid w:val="00E63B88"/>
    <w:rsid w:val="00E63BAA"/>
    <w:rsid w:val="00E63BF2"/>
    <w:rsid w:val="00E63C2E"/>
    <w:rsid w:val="00E63C9C"/>
    <w:rsid w:val="00E63CC4"/>
    <w:rsid w:val="00E63CC6"/>
    <w:rsid w:val="00E63CEB"/>
    <w:rsid w:val="00E63D4F"/>
    <w:rsid w:val="00E63D71"/>
    <w:rsid w:val="00E63DBD"/>
    <w:rsid w:val="00E63DCC"/>
    <w:rsid w:val="00E63DDF"/>
    <w:rsid w:val="00E63E29"/>
    <w:rsid w:val="00E63E2A"/>
    <w:rsid w:val="00E63E3B"/>
    <w:rsid w:val="00E63E71"/>
    <w:rsid w:val="00E63E7B"/>
    <w:rsid w:val="00E63E8F"/>
    <w:rsid w:val="00E63E9E"/>
    <w:rsid w:val="00E63EB0"/>
    <w:rsid w:val="00E63EE2"/>
    <w:rsid w:val="00E63EF3"/>
    <w:rsid w:val="00E63F12"/>
    <w:rsid w:val="00E63F5E"/>
    <w:rsid w:val="00E63FB4"/>
    <w:rsid w:val="00E63FC7"/>
    <w:rsid w:val="00E63FD2"/>
    <w:rsid w:val="00E63FD3"/>
    <w:rsid w:val="00E63FFD"/>
    <w:rsid w:val="00E64011"/>
    <w:rsid w:val="00E64018"/>
    <w:rsid w:val="00E64036"/>
    <w:rsid w:val="00E6408D"/>
    <w:rsid w:val="00E64090"/>
    <w:rsid w:val="00E640DC"/>
    <w:rsid w:val="00E64120"/>
    <w:rsid w:val="00E64133"/>
    <w:rsid w:val="00E64152"/>
    <w:rsid w:val="00E6415C"/>
    <w:rsid w:val="00E6418A"/>
    <w:rsid w:val="00E641A9"/>
    <w:rsid w:val="00E641D9"/>
    <w:rsid w:val="00E641DE"/>
    <w:rsid w:val="00E641EB"/>
    <w:rsid w:val="00E64216"/>
    <w:rsid w:val="00E6423B"/>
    <w:rsid w:val="00E64273"/>
    <w:rsid w:val="00E6432D"/>
    <w:rsid w:val="00E64342"/>
    <w:rsid w:val="00E6434D"/>
    <w:rsid w:val="00E64361"/>
    <w:rsid w:val="00E6437A"/>
    <w:rsid w:val="00E643FA"/>
    <w:rsid w:val="00E6446C"/>
    <w:rsid w:val="00E644BB"/>
    <w:rsid w:val="00E644F2"/>
    <w:rsid w:val="00E64545"/>
    <w:rsid w:val="00E64608"/>
    <w:rsid w:val="00E6461D"/>
    <w:rsid w:val="00E64678"/>
    <w:rsid w:val="00E646D4"/>
    <w:rsid w:val="00E64701"/>
    <w:rsid w:val="00E6470E"/>
    <w:rsid w:val="00E64714"/>
    <w:rsid w:val="00E64736"/>
    <w:rsid w:val="00E6474E"/>
    <w:rsid w:val="00E647A7"/>
    <w:rsid w:val="00E647A8"/>
    <w:rsid w:val="00E647BB"/>
    <w:rsid w:val="00E647C9"/>
    <w:rsid w:val="00E64812"/>
    <w:rsid w:val="00E64816"/>
    <w:rsid w:val="00E64844"/>
    <w:rsid w:val="00E648C0"/>
    <w:rsid w:val="00E648DD"/>
    <w:rsid w:val="00E648FF"/>
    <w:rsid w:val="00E64951"/>
    <w:rsid w:val="00E649D9"/>
    <w:rsid w:val="00E649F9"/>
    <w:rsid w:val="00E64A0E"/>
    <w:rsid w:val="00E64A4D"/>
    <w:rsid w:val="00E64A61"/>
    <w:rsid w:val="00E64A7F"/>
    <w:rsid w:val="00E64A87"/>
    <w:rsid w:val="00E64AFB"/>
    <w:rsid w:val="00E64B1A"/>
    <w:rsid w:val="00E64B26"/>
    <w:rsid w:val="00E64B71"/>
    <w:rsid w:val="00E64B86"/>
    <w:rsid w:val="00E64C35"/>
    <w:rsid w:val="00E64C3D"/>
    <w:rsid w:val="00E64C79"/>
    <w:rsid w:val="00E64C7C"/>
    <w:rsid w:val="00E64C8B"/>
    <w:rsid w:val="00E64CAE"/>
    <w:rsid w:val="00E64D19"/>
    <w:rsid w:val="00E64D74"/>
    <w:rsid w:val="00E64D88"/>
    <w:rsid w:val="00E64DBB"/>
    <w:rsid w:val="00E64DC7"/>
    <w:rsid w:val="00E64DD9"/>
    <w:rsid w:val="00E64DE8"/>
    <w:rsid w:val="00E64E2D"/>
    <w:rsid w:val="00E64E88"/>
    <w:rsid w:val="00E64F56"/>
    <w:rsid w:val="00E64F72"/>
    <w:rsid w:val="00E64FBE"/>
    <w:rsid w:val="00E64FDA"/>
    <w:rsid w:val="00E64FDE"/>
    <w:rsid w:val="00E64FE1"/>
    <w:rsid w:val="00E65013"/>
    <w:rsid w:val="00E6505B"/>
    <w:rsid w:val="00E650A3"/>
    <w:rsid w:val="00E650C3"/>
    <w:rsid w:val="00E650CE"/>
    <w:rsid w:val="00E650F1"/>
    <w:rsid w:val="00E65129"/>
    <w:rsid w:val="00E65137"/>
    <w:rsid w:val="00E6515D"/>
    <w:rsid w:val="00E65177"/>
    <w:rsid w:val="00E6517B"/>
    <w:rsid w:val="00E651B3"/>
    <w:rsid w:val="00E651BB"/>
    <w:rsid w:val="00E651C3"/>
    <w:rsid w:val="00E651C4"/>
    <w:rsid w:val="00E65210"/>
    <w:rsid w:val="00E65219"/>
    <w:rsid w:val="00E65220"/>
    <w:rsid w:val="00E65224"/>
    <w:rsid w:val="00E65251"/>
    <w:rsid w:val="00E6525C"/>
    <w:rsid w:val="00E652A1"/>
    <w:rsid w:val="00E652A8"/>
    <w:rsid w:val="00E6531D"/>
    <w:rsid w:val="00E6534A"/>
    <w:rsid w:val="00E6537A"/>
    <w:rsid w:val="00E65384"/>
    <w:rsid w:val="00E653A0"/>
    <w:rsid w:val="00E65422"/>
    <w:rsid w:val="00E65439"/>
    <w:rsid w:val="00E654A9"/>
    <w:rsid w:val="00E654B0"/>
    <w:rsid w:val="00E654EB"/>
    <w:rsid w:val="00E65505"/>
    <w:rsid w:val="00E6552E"/>
    <w:rsid w:val="00E65545"/>
    <w:rsid w:val="00E65564"/>
    <w:rsid w:val="00E6557E"/>
    <w:rsid w:val="00E65590"/>
    <w:rsid w:val="00E65596"/>
    <w:rsid w:val="00E655DC"/>
    <w:rsid w:val="00E655FE"/>
    <w:rsid w:val="00E65646"/>
    <w:rsid w:val="00E65657"/>
    <w:rsid w:val="00E6567A"/>
    <w:rsid w:val="00E65689"/>
    <w:rsid w:val="00E6568B"/>
    <w:rsid w:val="00E6568E"/>
    <w:rsid w:val="00E65718"/>
    <w:rsid w:val="00E6576A"/>
    <w:rsid w:val="00E6576D"/>
    <w:rsid w:val="00E657AB"/>
    <w:rsid w:val="00E657D7"/>
    <w:rsid w:val="00E657E6"/>
    <w:rsid w:val="00E657FB"/>
    <w:rsid w:val="00E65802"/>
    <w:rsid w:val="00E65815"/>
    <w:rsid w:val="00E65844"/>
    <w:rsid w:val="00E6587A"/>
    <w:rsid w:val="00E65891"/>
    <w:rsid w:val="00E658C7"/>
    <w:rsid w:val="00E658E9"/>
    <w:rsid w:val="00E6590A"/>
    <w:rsid w:val="00E65913"/>
    <w:rsid w:val="00E65933"/>
    <w:rsid w:val="00E65947"/>
    <w:rsid w:val="00E65950"/>
    <w:rsid w:val="00E65954"/>
    <w:rsid w:val="00E659A6"/>
    <w:rsid w:val="00E659D7"/>
    <w:rsid w:val="00E659E6"/>
    <w:rsid w:val="00E65A13"/>
    <w:rsid w:val="00E65A27"/>
    <w:rsid w:val="00E65A40"/>
    <w:rsid w:val="00E65A51"/>
    <w:rsid w:val="00E65A55"/>
    <w:rsid w:val="00E65ABA"/>
    <w:rsid w:val="00E65ADD"/>
    <w:rsid w:val="00E65B7A"/>
    <w:rsid w:val="00E65B84"/>
    <w:rsid w:val="00E65BC2"/>
    <w:rsid w:val="00E65C30"/>
    <w:rsid w:val="00E65CA8"/>
    <w:rsid w:val="00E65CBA"/>
    <w:rsid w:val="00E65D38"/>
    <w:rsid w:val="00E65D66"/>
    <w:rsid w:val="00E65D9F"/>
    <w:rsid w:val="00E65DC2"/>
    <w:rsid w:val="00E65DEB"/>
    <w:rsid w:val="00E65E4D"/>
    <w:rsid w:val="00E65E68"/>
    <w:rsid w:val="00E65E82"/>
    <w:rsid w:val="00E65EA5"/>
    <w:rsid w:val="00E65EAB"/>
    <w:rsid w:val="00E65EB6"/>
    <w:rsid w:val="00E65EC2"/>
    <w:rsid w:val="00E65EE0"/>
    <w:rsid w:val="00E65F0E"/>
    <w:rsid w:val="00E65F23"/>
    <w:rsid w:val="00E65F6D"/>
    <w:rsid w:val="00E65FD1"/>
    <w:rsid w:val="00E65FE9"/>
    <w:rsid w:val="00E66045"/>
    <w:rsid w:val="00E66070"/>
    <w:rsid w:val="00E660C1"/>
    <w:rsid w:val="00E660E8"/>
    <w:rsid w:val="00E6610D"/>
    <w:rsid w:val="00E66118"/>
    <w:rsid w:val="00E66153"/>
    <w:rsid w:val="00E66156"/>
    <w:rsid w:val="00E66175"/>
    <w:rsid w:val="00E661AB"/>
    <w:rsid w:val="00E661B2"/>
    <w:rsid w:val="00E661B6"/>
    <w:rsid w:val="00E661CF"/>
    <w:rsid w:val="00E661D4"/>
    <w:rsid w:val="00E661E0"/>
    <w:rsid w:val="00E661F4"/>
    <w:rsid w:val="00E6620E"/>
    <w:rsid w:val="00E6622C"/>
    <w:rsid w:val="00E66241"/>
    <w:rsid w:val="00E66257"/>
    <w:rsid w:val="00E662A4"/>
    <w:rsid w:val="00E662D4"/>
    <w:rsid w:val="00E662EB"/>
    <w:rsid w:val="00E6631F"/>
    <w:rsid w:val="00E66334"/>
    <w:rsid w:val="00E66373"/>
    <w:rsid w:val="00E66384"/>
    <w:rsid w:val="00E663BD"/>
    <w:rsid w:val="00E663D6"/>
    <w:rsid w:val="00E663F5"/>
    <w:rsid w:val="00E66413"/>
    <w:rsid w:val="00E66419"/>
    <w:rsid w:val="00E66472"/>
    <w:rsid w:val="00E66486"/>
    <w:rsid w:val="00E66499"/>
    <w:rsid w:val="00E6650E"/>
    <w:rsid w:val="00E66561"/>
    <w:rsid w:val="00E6658F"/>
    <w:rsid w:val="00E665C3"/>
    <w:rsid w:val="00E665CA"/>
    <w:rsid w:val="00E665DB"/>
    <w:rsid w:val="00E66631"/>
    <w:rsid w:val="00E6666F"/>
    <w:rsid w:val="00E66673"/>
    <w:rsid w:val="00E66675"/>
    <w:rsid w:val="00E66689"/>
    <w:rsid w:val="00E6668A"/>
    <w:rsid w:val="00E666CB"/>
    <w:rsid w:val="00E666D1"/>
    <w:rsid w:val="00E666F0"/>
    <w:rsid w:val="00E6670E"/>
    <w:rsid w:val="00E66718"/>
    <w:rsid w:val="00E66728"/>
    <w:rsid w:val="00E6673C"/>
    <w:rsid w:val="00E66764"/>
    <w:rsid w:val="00E6676C"/>
    <w:rsid w:val="00E66782"/>
    <w:rsid w:val="00E667F3"/>
    <w:rsid w:val="00E6686A"/>
    <w:rsid w:val="00E66893"/>
    <w:rsid w:val="00E668AF"/>
    <w:rsid w:val="00E668B8"/>
    <w:rsid w:val="00E668BF"/>
    <w:rsid w:val="00E668DF"/>
    <w:rsid w:val="00E6690D"/>
    <w:rsid w:val="00E66974"/>
    <w:rsid w:val="00E66976"/>
    <w:rsid w:val="00E6697C"/>
    <w:rsid w:val="00E6698F"/>
    <w:rsid w:val="00E669E9"/>
    <w:rsid w:val="00E66A31"/>
    <w:rsid w:val="00E66A38"/>
    <w:rsid w:val="00E66A9B"/>
    <w:rsid w:val="00E66ABA"/>
    <w:rsid w:val="00E66AD2"/>
    <w:rsid w:val="00E66B31"/>
    <w:rsid w:val="00E66B37"/>
    <w:rsid w:val="00E66B49"/>
    <w:rsid w:val="00E66B4E"/>
    <w:rsid w:val="00E66B98"/>
    <w:rsid w:val="00E66BD6"/>
    <w:rsid w:val="00E66BE5"/>
    <w:rsid w:val="00E66BF6"/>
    <w:rsid w:val="00E66BF7"/>
    <w:rsid w:val="00E66C0D"/>
    <w:rsid w:val="00E66C89"/>
    <w:rsid w:val="00E66CB7"/>
    <w:rsid w:val="00E66CD4"/>
    <w:rsid w:val="00E66D08"/>
    <w:rsid w:val="00E66D44"/>
    <w:rsid w:val="00E66D62"/>
    <w:rsid w:val="00E66D71"/>
    <w:rsid w:val="00E66D94"/>
    <w:rsid w:val="00E66DD8"/>
    <w:rsid w:val="00E66E1A"/>
    <w:rsid w:val="00E66E7E"/>
    <w:rsid w:val="00E66E88"/>
    <w:rsid w:val="00E66E8C"/>
    <w:rsid w:val="00E66EB9"/>
    <w:rsid w:val="00E66EBA"/>
    <w:rsid w:val="00E66EC3"/>
    <w:rsid w:val="00E66EC9"/>
    <w:rsid w:val="00E66EDA"/>
    <w:rsid w:val="00E66EE0"/>
    <w:rsid w:val="00E66EEF"/>
    <w:rsid w:val="00E66EF4"/>
    <w:rsid w:val="00E66F1B"/>
    <w:rsid w:val="00E66F4B"/>
    <w:rsid w:val="00E66F79"/>
    <w:rsid w:val="00E66F88"/>
    <w:rsid w:val="00E66F99"/>
    <w:rsid w:val="00E66FDF"/>
    <w:rsid w:val="00E66FEC"/>
    <w:rsid w:val="00E66FF7"/>
    <w:rsid w:val="00E67012"/>
    <w:rsid w:val="00E67024"/>
    <w:rsid w:val="00E6703A"/>
    <w:rsid w:val="00E6703D"/>
    <w:rsid w:val="00E67048"/>
    <w:rsid w:val="00E670C6"/>
    <w:rsid w:val="00E670EB"/>
    <w:rsid w:val="00E67129"/>
    <w:rsid w:val="00E6712C"/>
    <w:rsid w:val="00E67136"/>
    <w:rsid w:val="00E6715E"/>
    <w:rsid w:val="00E67174"/>
    <w:rsid w:val="00E6717A"/>
    <w:rsid w:val="00E671B5"/>
    <w:rsid w:val="00E671C6"/>
    <w:rsid w:val="00E671CA"/>
    <w:rsid w:val="00E671D3"/>
    <w:rsid w:val="00E67236"/>
    <w:rsid w:val="00E67238"/>
    <w:rsid w:val="00E6725C"/>
    <w:rsid w:val="00E67260"/>
    <w:rsid w:val="00E67289"/>
    <w:rsid w:val="00E6728C"/>
    <w:rsid w:val="00E672E7"/>
    <w:rsid w:val="00E6733A"/>
    <w:rsid w:val="00E6733F"/>
    <w:rsid w:val="00E6735E"/>
    <w:rsid w:val="00E67383"/>
    <w:rsid w:val="00E673B3"/>
    <w:rsid w:val="00E67410"/>
    <w:rsid w:val="00E6743C"/>
    <w:rsid w:val="00E6744C"/>
    <w:rsid w:val="00E6744D"/>
    <w:rsid w:val="00E6744F"/>
    <w:rsid w:val="00E6746F"/>
    <w:rsid w:val="00E67495"/>
    <w:rsid w:val="00E674B8"/>
    <w:rsid w:val="00E674FB"/>
    <w:rsid w:val="00E6750B"/>
    <w:rsid w:val="00E67519"/>
    <w:rsid w:val="00E67521"/>
    <w:rsid w:val="00E67523"/>
    <w:rsid w:val="00E67526"/>
    <w:rsid w:val="00E67534"/>
    <w:rsid w:val="00E6753B"/>
    <w:rsid w:val="00E67593"/>
    <w:rsid w:val="00E67596"/>
    <w:rsid w:val="00E675E1"/>
    <w:rsid w:val="00E67612"/>
    <w:rsid w:val="00E6762B"/>
    <w:rsid w:val="00E6762D"/>
    <w:rsid w:val="00E6766A"/>
    <w:rsid w:val="00E6766F"/>
    <w:rsid w:val="00E67678"/>
    <w:rsid w:val="00E67689"/>
    <w:rsid w:val="00E67729"/>
    <w:rsid w:val="00E6773D"/>
    <w:rsid w:val="00E6775A"/>
    <w:rsid w:val="00E67765"/>
    <w:rsid w:val="00E677B4"/>
    <w:rsid w:val="00E677B8"/>
    <w:rsid w:val="00E67826"/>
    <w:rsid w:val="00E67875"/>
    <w:rsid w:val="00E67883"/>
    <w:rsid w:val="00E678A2"/>
    <w:rsid w:val="00E678E6"/>
    <w:rsid w:val="00E678EA"/>
    <w:rsid w:val="00E67926"/>
    <w:rsid w:val="00E67984"/>
    <w:rsid w:val="00E6798F"/>
    <w:rsid w:val="00E67A01"/>
    <w:rsid w:val="00E67A07"/>
    <w:rsid w:val="00E67A49"/>
    <w:rsid w:val="00E67A7E"/>
    <w:rsid w:val="00E67AB3"/>
    <w:rsid w:val="00E67AE2"/>
    <w:rsid w:val="00E67AE7"/>
    <w:rsid w:val="00E67B0E"/>
    <w:rsid w:val="00E67B47"/>
    <w:rsid w:val="00E67BA5"/>
    <w:rsid w:val="00E67BDE"/>
    <w:rsid w:val="00E67BE4"/>
    <w:rsid w:val="00E67C18"/>
    <w:rsid w:val="00E67C2A"/>
    <w:rsid w:val="00E67C3A"/>
    <w:rsid w:val="00E67C57"/>
    <w:rsid w:val="00E67C6F"/>
    <w:rsid w:val="00E67C7D"/>
    <w:rsid w:val="00E67C9F"/>
    <w:rsid w:val="00E67D00"/>
    <w:rsid w:val="00E67D12"/>
    <w:rsid w:val="00E67D1F"/>
    <w:rsid w:val="00E67D71"/>
    <w:rsid w:val="00E67D7A"/>
    <w:rsid w:val="00E67D9D"/>
    <w:rsid w:val="00E67DC6"/>
    <w:rsid w:val="00E67DD2"/>
    <w:rsid w:val="00E67DDB"/>
    <w:rsid w:val="00E67DDC"/>
    <w:rsid w:val="00E67E03"/>
    <w:rsid w:val="00E67E1D"/>
    <w:rsid w:val="00E67E47"/>
    <w:rsid w:val="00E67E55"/>
    <w:rsid w:val="00E67E86"/>
    <w:rsid w:val="00E67E9A"/>
    <w:rsid w:val="00E67EBD"/>
    <w:rsid w:val="00E67EDE"/>
    <w:rsid w:val="00E67EE0"/>
    <w:rsid w:val="00E67EEB"/>
    <w:rsid w:val="00E67EF6"/>
    <w:rsid w:val="00E67F0B"/>
    <w:rsid w:val="00E67F1A"/>
    <w:rsid w:val="00E67F76"/>
    <w:rsid w:val="00E67FED"/>
    <w:rsid w:val="00E68099"/>
    <w:rsid w:val="00E70019"/>
    <w:rsid w:val="00E70038"/>
    <w:rsid w:val="00E70045"/>
    <w:rsid w:val="00E70086"/>
    <w:rsid w:val="00E7008B"/>
    <w:rsid w:val="00E700C6"/>
    <w:rsid w:val="00E70116"/>
    <w:rsid w:val="00E70156"/>
    <w:rsid w:val="00E701BB"/>
    <w:rsid w:val="00E701CC"/>
    <w:rsid w:val="00E701D8"/>
    <w:rsid w:val="00E701F3"/>
    <w:rsid w:val="00E70204"/>
    <w:rsid w:val="00E70206"/>
    <w:rsid w:val="00E70244"/>
    <w:rsid w:val="00E702C6"/>
    <w:rsid w:val="00E702D5"/>
    <w:rsid w:val="00E702D8"/>
    <w:rsid w:val="00E7033B"/>
    <w:rsid w:val="00E7034F"/>
    <w:rsid w:val="00E70378"/>
    <w:rsid w:val="00E7038E"/>
    <w:rsid w:val="00E703B9"/>
    <w:rsid w:val="00E703BF"/>
    <w:rsid w:val="00E70414"/>
    <w:rsid w:val="00E7043D"/>
    <w:rsid w:val="00E70466"/>
    <w:rsid w:val="00E7049D"/>
    <w:rsid w:val="00E704CD"/>
    <w:rsid w:val="00E704DF"/>
    <w:rsid w:val="00E704E1"/>
    <w:rsid w:val="00E704ED"/>
    <w:rsid w:val="00E70509"/>
    <w:rsid w:val="00E7050F"/>
    <w:rsid w:val="00E7052C"/>
    <w:rsid w:val="00E7053F"/>
    <w:rsid w:val="00E70566"/>
    <w:rsid w:val="00E70590"/>
    <w:rsid w:val="00E705EB"/>
    <w:rsid w:val="00E70646"/>
    <w:rsid w:val="00E706A6"/>
    <w:rsid w:val="00E706BA"/>
    <w:rsid w:val="00E706D2"/>
    <w:rsid w:val="00E706FC"/>
    <w:rsid w:val="00E70704"/>
    <w:rsid w:val="00E7074D"/>
    <w:rsid w:val="00E7075A"/>
    <w:rsid w:val="00E7077D"/>
    <w:rsid w:val="00E70786"/>
    <w:rsid w:val="00E707C5"/>
    <w:rsid w:val="00E707E2"/>
    <w:rsid w:val="00E70812"/>
    <w:rsid w:val="00E7084C"/>
    <w:rsid w:val="00E7085D"/>
    <w:rsid w:val="00E708AF"/>
    <w:rsid w:val="00E708DC"/>
    <w:rsid w:val="00E708E1"/>
    <w:rsid w:val="00E70917"/>
    <w:rsid w:val="00E70924"/>
    <w:rsid w:val="00E7092C"/>
    <w:rsid w:val="00E709E9"/>
    <w:rsid w:val="00E709ED"/>
    <w:rsid w:val="00E70A1A"/>
    <w:rsid w:val="00E70A37"/>
    <w:rsid w:val="00E70A41"/>
    <w:rsid w:val="00E70A78"/>
    <w:rsid w:val="00E70A85"/>
    <w:rsid w:val="00E70A8C"/>
    <w:rsid w:val="00E70A93"/>
    <w:rsid w:val="00E70AA3"/>
    <w:rsid w:val="00E70AFC"/>
    <w:rsid w:val="00E70B04"/>
    <w:rsid w:val="00E70B75"/>
    <w:rsid w:val="00E70BAA"/>
    <w:rsid w:val="00E70BC7"/>
    <w:rsid w:val="00E70BDD"/>
    <w:rsid w:val="00E70C1E"/>
    <w:rsid w:val="00E70C39"/>
    <w:rsid w:val="00E70C8E"/>
    <w:rsid w:val="00E70CAF"/>
    <w:rsid w:val="00E70CCF"/>
    <w:rsid w:val="00E70CD3"/>
    <w:rsid w:val="00E70CE6"/>
    <w:rsid w:val="00E70CFC"/>
    <w:rsid w:val="00E70D61"/>
    <w:rsid w:val="00E70DA1"/>
    <w:rsid w:val="00E70DD6"/>
    <w:rsid w:val="00E70DE7"/>
    <w:rsid w:val="00E70E2B"/>
    <w:rsid w:val="00E70E36"/>
    <w:rsid w:val="00E70E43"/>
    <w:rsid w:val="00E70E88"/>
    <w:rsid w:val="00E70EBD"/>
    <w:rsid w:val="00E70F10"/>
    <w:rsid w:val="00E70F20"/>
    <w:rsid w:val="00E70F55"/>
    <w:rsid w:val="00E70FB2"/>
    <w:rsid w:val="00E70FC5"/>
    <w:rsid w:val="00E70FD8"/>
    <w:rsid w:val="00E70FFA"/>
    <w:rsid w:val="00E71001"/>
    <w:rsid w:val="00E71060"/>
    <w:rsid w:val="00E710B5"/>
    <w:rsid w:val="00E710BD"/>
    <w:rsid w:val="00E710E3"/>
    <w:rsid w:val="00E71114"/>
    <w:rsid w:val="00E71116"/>
    <w:rsid w:val="00E7114A"/>
    <w:rsid w:val="00E71156"/>
    <w:rsid w:val="00E71170"/>
    <w:rsid w:val="00E71183"/>
    <w:rsid w:val="00E711DA"/>
    <w:rsid w:val="00E711DC"/>
    <w:rsid w:val="00E71201"/>
    <w:rsid w:val="00E71225"/>
    <w:rsid w:val="00E71233"/>
    <w:rsid w:val="00E7126B"/>
    <w:rsid w:val="00E7126F"/>
    <w:rsid w:val="00E712D2"/>
    <w:rsid w:val="00E712F1"/>
    <w:rsid w:val="00E712FD"/>
    <w:rsid w:val="00E71324"/>
    <w:rsid w:val="00E71326"/>
    <w:rsid w:val="00E71338"/>
    <w:rsid w:val="00E71345"/>
    <w:rsid w:val="00E7137C"/>
    <w:rsid w:val="00E71400"/>
    <w:rsid w:val="00E7148B"/>
    <w:rsid w:val="00E714B1"/>
    <w:rsid w:val="00E714C3"/>
    <w:rsid w:val="00E714F5"/>
    <w:rsid w:val="00E714FC"/>
    <w:rsid w:val="00E71563"/>
    <w:rsid w:val="00E71595"/>
    <w:rsid w:val="00E71599"/>
    <w:rsid w:val="00E715AB"/>
    <w:rsid w:val="00E7163C"/>
    <w:rsid w:val="00E71668"/>
    <w:rsid w:val="00E71685"/>
    <w:rsid w:val="00E7168A"/>
    <w:rsid w:val="00E7169B"/>
    <w:rsid w:val="00E7169C"/>
    <w:rsid w:val="00E716B3"/>
    <w:rsid w:val="00E716CB"/>
    <w:rsid w:val="00E716E7"/>
    <w:rsid w:val="00E7170B"/>
    <w:rsid w:val="00E71720"/>
    <w:rsid w:val="00E7173B"/>
    <w:rsid w:val="00E71777"/>
    <w:rsid w:val="00E7179E"/>
    <w:rsid w:val="00E717BE"/>
    <w:rsid w:val="00E717CB"/>
    <w:rsid w:val="00E71805"/>
    <w:rsid w:val="00E71825"/>
    <w:rsid w:val="00E7185F"/>
    <w:rsid w:val="00E71897"/>
    <w:rsid w:val="00E718CB"/>
    <w:rsid w:val="00E7193C"/>
    <w:rsid w:val="00E7196B"/>
    <w:rsid w:val="00E719E9"/>
    <w:rsid w:val="00E719EB"/>
    <w:rsid w:val="00E71A36"/>
    <w:rsid w:val="00E71A93"/>
    <w:rsid w:val="00E71AC2"/>
    <w:rsid w:val="00E71ADF"/>
    <w:rsid w:val="00E71AF1"/>
    <w:rsid w:val="00E71AF9"/>
    <w:rsid w:val="00E71B14"/>
    <w:rsid w:val="00E71B46"/>
    <w:rsid w:val="00E71B94"/>
    <w:rsid w:val="00E71BC6"/>
    <w:rsid w:val="00E71C1D"/>
    <w:rsid w:val="00E71C67"/>
    <w:rsid w:val="00E71C78"/>
    <w:rsid w:val="00E71C83"/>
    <w:rsid w:val="00E71C96"/>
    <w:rsid w:val="00E71CC4"/>
    <w:rsid w:val="00E71D49"/>
    <w:rsid w:val="00E71D7C"/>
    <w:rsid w:val="00E71DAE"/>
    <w:rsid w:val="00E71DCA"/>
    <w:rsid w:val="00E71DEB"/>
    <w:rsid w:val="00E71DF0"/>
    <w:rsid w:val="00E71E1D"/>
    <w:rsid w:val="00E71E3A"/>
    <w:rsid w:val="00E71E4D"/>
    <w:rsid w:val="00E71EBF"/>
    <w:rsid w:val="00E71EE8"/>
    <w:rsid w:val="00E71EEA"/>
    <w:rsid w:val="00E71F10"/>
    <w:rsid w:val="00E71F14"/>
    <w:rsid w:val="00E71F1E"/>
    <w:rsid w:val="00E71F67"/>
    <w:rsid w:val="00E71F72"/>
    <w:rsid w:val="00E71F86"/>
    <w:rsid w:val="00E71F8D"/>
    <w:rsid w:val="00E71FA7"/>
    <w:rsid w:val="00E71FEA"/>
    <w:rsid w:val="00E71FF1"/>
    <w:rsid w:val="00E72014"/>
    <w:rsid w:val="00E72017"/>
    <w:rsid w:val="00E7203D"/>
    <w:rsid w:val="00E72057"/>
    <w:rsid w:val="00E72087"/>
    <w:rsid w:val="00E720B2"/>
    <w:rsid w:val="00E72112"/>
    <w:rsid w:val="00E7216B"/>
    <w:rsid w:val="00E721C5"/>
    <w:rsid w:val="00E72202"/>
    <w:rsid w:val="00E7221F"/>
    <w:rsid w:val="00E7226D"/>
    <w:rsid w:val="00E72283"/>
    <w:rsid w:val="00E722C3"/>
    <w:rsid w:val="00E722D1"/>
    <w:rsid w:val="00E722D4"/>
    <w:rsid w:val="00E7231C"/>
    <w:rsid w:val="00E72325"/>
    <w:rsid w:val="00E7234C"/>
    <w:rsid w:val="00E72363"/>
    <w:rsid w:val="00E72379"/>
    <w:rsid w:val="00E723A1"/>
    <w:rsid w:val="00E723A5"/>
    <w:rsid w:val="00E723CC"/>
    <w:rsid w:val="00E723F8"/>
    <w:rsid w:val="00E723FB"/>
    <w:rsid w:val="00E72415"/>
    <w:rsid w:val="00E72430"/>
    <w:rsid w:val="00E72444"/>
    <w:rsid w:val="00E72453"/>
    <w:rsid w:val="00E72477"/>
    <w:rsid w:val="00E724B4"/>
    <w:rsid w:val="00E724C6"/>
    <w:rsid w:val="00E724D7"/>
    <w:rsid w:val="00E72509"/>
    <w:rsid w:val="00E7252E"/>
    <w:rsid w:val="00E7253A"/>
    <w:rsid w:val="00E7253F"/>
    <w:rsid w:val="00E72572"/>
    <w:rsid w:val="00E72576"/>
    <w:rsid w:val="00E72590"/>
    <w:rsid w:val="00E725A9"/>
    <w:rsid w:val="00E725D3"/>
    <w:rsid w:val="00E7262A"/>
    <w:rsid w:val="00E7266E"/>
    <w:rsid w:val="00E72691"/>
    <w:rsid w:val="00E72694"/>
    <w:rsid w:val="00E726C7"/>
    <w:rsid w:val="00E726CC"/>
    <w:rsid w:val="00E7271D"/>
    <w:rsid w:val="00E72743"/>
    <w:rsid w:val="00E7275C"/>
    <w:rsid w:val="00E7279F"/>
    <w:rsid w:val="00E727BC"/>
    <w:rsid w:val="00E727CC"/>
    <w:rsid w:val="00E727D6"/>
    <w:rsid w:val="00E72837"/>
    <w:rsid w:val="00E72848"/>
    <w:rsid w:val="00E72863"/>
    <w:rsid w:val="00E72872"/>
    <w:rsid w:val="00E728A6"/>
    <w:rsid w:val="00E728B5"/>
    <w:rsid w:val="00E728DD"/>
    <w:rsid w:val="00E728F8"/>
    <w:rsid w:val="00E728FA"/>
    <w:rsid w:val="00E7290C"/>
    <w:rsid w:val="00E72920"/>
    <w:rsid w:val="00E7296D"/>
    <w:rsid w:val="00E729A0"/>
    <w:rsid w:val="00E729B5"/>
    <w:rsid w:val="00E729EC"/>
    <w:rsid w:val="00E72A17"/>
    <w:rsid w:val="00E72A21"/>
    <w:rsid w:val="00E72A40"/>
    <w:rsid w:val="00E72A50"/>
    <w:rsid w:val="00E72AA6"/>
    <w:rsid w:val="00E72B08"/>
    <w:rsid w:val="00E72B1E"/>
    <w:rsid w:val="00E72B31"/>
    <w:rsid w:val="00E72B37"/>
    <w:rsid w:val="00E72B48"/>
    <w:rsid w:val="00E72B4B"/>
    <w:rsid w:val="00E72BAD"/>
    <w:rsid w:val="00E72BBB"/>
    <w:rsid w:val="00E72BEB"/>
    <w:rsid w:val="00E72BEF"/>
    <w:rsid w:val="00E72BF0"/>
    <w:rsid w:val="00E72C1C"/>
    <w:rsid w:val="00E72C21"/>
    <w:rsid w:val="00E72C36"/>
    <w:rsid w:val="00E72C7C"/>
    <w:rsid w:val="00E72C7F"/>
    <w:rsid w:val="00E72C8A"/>
    <w:rsid w:val="00E72CBB"/>
    <w:rsid w:val="00E72CDB"/>
    <w:rsid w:val="00E72CEA"/>
    <w:rsid w:val="00E72D04"/>
    <w:rsid w:val="00E72D7E"/>
    <w:rsid w:val="00E72D83"/>
    <w:rsid w:val="00E72E0E"/>
    <w:rsid w:val="00E72E4E"/>
    <w:rsid w:val="00E72E69"/>
    <w:rsid w:val="00E72E83"/>
    <w:rsid w:val="00E72E99"/>
    <w:rsid w:val="00E72EB1"/>
    <w:rsid w:val="00E72EB5"/>
    <w:rsid w:val="00E72EF6"/>
    <w:rsid w:val="00E72EFA"/>
    <w:rsid w:val="00E72F14"/>
    <w:rsid w:val="00E72F43"/>
    <w:rsid w:val="00E72F5F"/>
    <w:rsid w:val="00E72F66"/>
    <w:rsid w:val="00E72F7E"/>
    <w:rsid w:val="00E72FB9"/>
    <w:rsid w:val="00E72FFA"/>
    <w:rsid w:val="00E73014"/>
    <w:rsid w:val="00E73060"/>
    <w:rsid w:val="00E73083"/>
    <w:rsid w:val="00E730D8"/>
    <w:rsid w:val="00E730EC"/>
    <w:rsid w:val="00E730F5"/>
    <w:rsid w:val="00E73130"/>
    <w:rsid w:val="00E73148"/>
    <w:rsid w:val="00E7315F"/>
    <w:rsid w:val="00E73195"/>
    <w:rsid w:val="00E7319E"/>
    <w:rsid w:val="00E731C3"/>
    <w:rsid w:val="00E731DD"/>
    <w:rsid w:val="00E731E9"/>
    <w:rsid w:val="00E7320C"/>
    <w:rsid w:val="00E7321A"/>
    <w:rsid w:val="00E73222"/>
    <w:rsid w:val="00E7323B"/>
    <w:rsid w:val="00E73269"/>
    <w:rsid w:val="00E7328F"/>
    <w:rsid w:val="00E73299"/>
    <w:rsid w:val="00E732BE"/>
    <w:rsid w:val="00E732D3"/>
    <w:rsid w:val="00E732D6"/>
    <w:rsid w:val="00E732F1"/>
    <w:rsid w:val="00E73302"/>
    <w:rsid w:val="00E73318"/>
    <w:rsid w:val="00E7334C"/>
    <w:rsid w:val="00E73366"/>
    <w:rsid w:val="00E7339C"/>
    <w:rsid w:val="00E733F3"/>
    <w:rsid w:val="00E733F8"/>
    <w:rsid w:val="00E73432"/>
    <w:rsid w:val="00E73460"/>
    <w:rsid w:val="00E7350F"/>
    <w:rsid w:val="00E7351B"/>
    <w:rsid w:val="00E7354D"/>
    <w:rsid w:val="00E73577"/>
    <w:rsid w:val="00E73587"/>
    <w:rsid w:val="00E735CB"/>
    <w:rsid w:val="00E735D6"/>
    <w:rsid w:val="00E736A3"/>
    <w:rsid w:val="00E736C5"/>
    <w:rsid w:val="00E736F8"/>
    <w:rsid w:val="00E73722"/>
    <w:rsid w:val="00E73732"/>
    <w:rsid w:val="00E73737"/>
    <w:rsid w:val="00E7378E"/>
    <w:rsid w:val="00E73795"/>
    <w:rsid w:val="00E737B5"/>
    <w:rsid w:val="00E737CF"/>
    <w:rsid w:val="00E73810"/>
    <w:rsid w:val="00E7382F"/>
    <w:rsid w:val="00E7384D"/>
    <w:rsid w:val="00E7388E"/>
    <w:rsid w:val="00E73897"/>
    <w:rsid w:val="00E738A9"/>
    <w:rsid w:val="00E738DB"/>
    <w:rsid w:val="00E73932"/>
    <w:rsid w:val="00E73954"/>
    <w:rsid w:val="00E73956"/>
    <w:rsid w:val="00E7395B"/>
    <w:rsid w:val="00E739B8"/>
    <w:rsid w:val="00E739CD"/>
    <w:rsid w:val="00E73A01"/>
    <w:rsid w:val="00E73A21"/>
    <w:rsid w:val="00E73A45"/>
    <w:rsid w:val="00E73A4D"/>
    <w:rsid w:val="00E73A5B"/>
    <w:rsid w:val="00E73A68"/>
    <w:rsid w:val="00E73A8B"/>
    <w:rsid w:val="00E73AB6"/>
    <w:rsid w:val="00E73AC2"/>
    <w:rsid w:val="00E73ADC"/>
    <w:rsid w:val="00E73AE0"/>
    <w:rsid w:val="00E73AF1"/>
    <w:rsid w:val="00E73B5D"/>
    <w:rsid w:val="00E73B7B"/>
    <w:rsid w:val="00E73BCD"/>
    <w:rsid w:val="00E73BFF"/>
    <w:rsid w:val="00E73C08"/>
    <w:rsid w:val="00E73C27"/>
    <w:rsid w:val="00E73C36"/>
    <w:rsid w:val="00E73C4F"/>
    <w:rsid w:val="00E73C71"/>
    <w:rsid w:val="00E73CB6"/>
    <w:rsid w:val="00E73CBC"/>
    <w:rsid w:val="00E73D0B"/>
    <w:rsid w:val="00E73D4F"/>
    <w:rsid w:val="00E73D8F"/>
    <w:rsid w:val="00E73D97"/>
    <w:rsid w:val="00E73DF2"/>
    <w:rsid w:val="00E73E1E"/>
    <w:rsid w:val="00E73E3A"/>
    <w:rsid w:val="00E73E3F"/>
    <w:rsid w:val="00E73E46"/>
    <w:rsid w:val="00E73E5F"/>
    <w:rsid w:val="00E73E90"/>
    <w:rsid w:val="00E73EE5"/>
    <w:rsid w:val="00E73F0B"/>
    <w:rsid w:val="00E73F27"/>
    <w:rsid w:val="00E73F9B"/>
    <w:rsid w:val="00E73FA5"/>
    <w:rsid w:val="00E73FAD"/>
    <w:rsid w:val="00E73FEC"/>
    <w:rsid w:val="00E73FFD"/>
    <w:rsid w:val="00E7400B"/>
    <w:rsid w:val="00E74020"/>
    <w:rsid w:val="00E7403E"/>
    <w:rsid w:val="00E74049"/>
    <w:rsid w:val="00E74081"/>
    <w:rsid w:val="00E74115"/>
    <w:rsid w:val="00E7412E"/>
    <w:rsid w:val="00E741C0"/>
    <w:rsid w:val="00E741E2"/>
    <w:rsid w:val="00E7420E"/>
    <w:rsid w:val="00E74225"/>
    <w:rsid w:val="00E74246"/>
    <w:rsid w:val="00E7424A"/>
    <w:rsid w:val="00E7426D"/>
    <w:rsid w:val="00E7428F"/>
    <w:rsid w:val="00E742A4"/>
    <w:rsid w:val="00E742B2"/>
    <w:rsid w:val="00E742B7"/>
    <w:rsid w:val="00E742BC"/>
    <w:rsid w:val="00E742CF"/>
    <w:rsid w:val="00E742F7"/>
    <w:rsid w:val="00E7431C"/>
    <w:rsid w:val="00E74327"/>
    <w:rsid w:val="00E7432C"/>
    <w:rsid w:val="00E74338"/>
    <w:rsid w:val="00E74340"/>
    <w:rsid w:val="00E74376"/>
    <w:rsid w:val="00E743D3"/>
    <w:rsid w:val="00E743FE"/>
    <w:rsid w:val="00E744C7"/>
    <w:rsid w:val="00E744E9"/>
    <w:rsid w:val="00E744F6"/>
    <w:rsid w:val="00E74528"/>
    <w:rsid w:val="00E7456C"/>
    <w:rsid w:val="00E745C9"/>
    <w:rsid w:val="00E74626"/>
    <w:rsid w:val="00E74629"/>
    <w:rsid w:val="00E74647"/>
    <w:rsid w:val="00E74650"/>
    <w:rsid w:val="00E74663"/>
    <w:rsid w:val="00E7468D"/>
    <w:rsid w:val="00E746A1"/>
    <w:rsid w:val="00E746C0"/>
    <w:rsid w:val="00E746DF"/>
    <w:rsid w:val="00E746FE"/>
    <w:rsid w:val="00E74733"/>
    <w:rsid w:val="00E74781"/>
    <w:rsid w:val="00E747ED"/>
    <w:rsid w:val="00E7484A"/>
    <w:rsid w:val="00E74851"/>
    <w:rsid w:val="00E74889"/>
    <w:rsid w:val="00E7488C"/>
    <w:rsid w:val="00E748D3"/>
    <w:rsid w:val="00E748DA"/>
    <w:rsid w:val="00E748FE"/>
    <w:rsid w:val="00E74903"/>
    <w:rsid w:val="00E74908"/>
    <w:rsid w:val="00E74917"/>
    <w:rsid w:val="00E7491B"/>
    <w:rsid w:val="00E7495F"/>
    <w:rsid w:val="00E74960"/>
    <w:rsid w:val="00E74983"/>
    <w:rsid w:val="00E74A54"/>
    <w:rsid w:val="00E74A7E"/>
    <w:rsid w:val="00E74AB4"/>
    <w:rsid w:val="00E74ADD"/>
    <w:rsid w:val="00E74AEE"/>
    <w:rsid w:val="00E74B04"/>
    <w:rsid w:val="00E74B2D"/>
    <w:rsid w:val="00E74B2E"/>
    <w:rsid w:val="00E74C0D"/>
    <w:rsid w:val="00E74C6C"/>
    <w:rsid w:val="00E74CEF"/>
    <w:rsid w:val="00E74D0C"/>
    <w:rsid w:val="00E74D17"/>
    <w:rsid w:val="00E74D8F"/>
    <w:rsid w:val="00E74DA4"/>
    <w:rsid w:val="00E74DBB"/>
    <w:rsid w:val="00E74DF8"/>
    <w:rsid w:val="00E74E33"/>
    <w:rsid w:val="00E74E45"/>
    <w:rsid w:val="00E74E47"/>
    <w:rsid w:val="00E74E69"/>
    <w:rsid w:val="00E74EB6"/>
    <w:rsid w:val="00E74EF6"/>
    <w:rsid w:val="00E74F14"/>
    <w:rsid w:val="00E74F2C"/>
    <w:rsid w:val="00E74F37"/>
    <w:rsid w:val="00E74F68"/>
    <w:rsid w:val="00E74F77"/>
    <w:rsid w:val="00E74F86"/>
    <w:rsid w:val="00E74F93"/>
    <w:rsid w:val="00E74F9E"/>
    <w:rsid w:val="00E74FB6"/>
    <w:rsid w:val="00E74FF3"/>
    <w:rsid w:val="00E74FFA"/>
    <w:rsid w:val="00E7503F"/>
    <w:rsid w:val="00E75052"/>
    <w:rsid w:val="00E75070"/>
    <w:rsid w:val="00E750C8"/>
    <w:rsid w:val="00E750DF"/>
    <w:rsid w:val="00E750F7"/>
    <w:rsid w:val="00E75109"/>
    <w:rsid w:val="00E75163"/>
    <w:rsid w:val="00E75165"/>
    <w:rsid w:val="00E751A4"/>
    <w:rsid w:val="00E7520F"/>
    <w:rsid w:val="00E7529A"/>
    <w:rsid w:val="00E7529F"/>
    <w:rsid w:val="00E752AF"/>
    <w:rsid w:val="00E752FC"/>
    <w:rsid w:val="00E75305"/>
    <w:rsid w:val="00E75320"/>
    <w:rsid w:val="00E75354"/>
    <w:rsid w:val="00E7535E"/>
    <w:rsid w:val="00E75378"/>
    <w:rsid w:val="00E7537B"/>
    <w:rsid w:val="00E753DE"/>
    <w:rsid w:val="00E7540B"/>
    <w:rsid w:val="00E7541C"/>
    <w:rsid w:val="00E7546C"/>
    <w:rsid w:val="00E75472"/>
    <w:rsid w:val="00E7547B"/>
    <w:rsid w:val="00E75481"/>
    <w:rsid w:val="00E75483"/>
    <w:rsid w:val="00E754A6"/>
    <w:rsid w:val="00E754AC"/>
    <w:rsid w:val="00E754AE"/>
    <w:rsid w:val="00E754BC"/>
    <w:rsid w:val="00E754C6"/>
    <w:rsid w:val="00E754CD"/>
    <w:rsid w:val="00E754D3"/>
    <w:rsid w:val="00E75557"/>
    <w:rsid w:val="00E7555F"/>
    <w:rsid w:val="00E755A1"/>
    <w:rsid w:val="00E755B7"/>
    <w:rsid w:val="00E755CA"/>
    <w:rsid w:val="00E7563C"/>
    <w:rsid w:val="00E75682"/>
    <w:rsid w:val="00E756AB"/>
    <w:rsid w:val="00E756BD"/>
    <w:rsid w:val="00E756D7"/>
    <w:rsid w:val="00E756D8"/>
    <w:rsid w:val="00E756E4"/>
    <w:rsid w:val="00E756FF"/>
    <w:rsid w:val="00E7570B"/>
    <w:rsid w:val="00E757A5"/>
    <w:rsid w:val="00E757F6"/>
    <w:rsid w:val="00E757FA"/>
    <w:rsid w:val="00E757FC"/>
    <w:rsid w:val="00E75838"/>
    <w:rsid w:val="00E75863"/>
    <w:rsid w:val="00E75906"/>
    <w:rsid w:val="00E759D2"/>
    <w:rsid w:val="00E75A06"/>
    <w:rsid w:val="00E75A40"/>
    <w:rsid w:val="00E75A4B"/>
    <w:rsid w:val="00E75A84"/>
    <w:rsid w:val="00E75A8B"/>
    <w:rsid w:val="00E75A93"/>
    <w:rsid w:val="00E75AD4"/>
    <w:rsid w:val="00E75B4B"/>
    <w:rsid w:val="00E75B58"/>
    <w:rsid w:val="00E75BAA"/>
    <w:rsid w:val="00E75C45"/>
    <w:rsid w:val="00E75C5D"/>
    <w:rsid w:val="00E75C81"/>
    <w:rsid w:val="00E75CA1"/>
    <w:rsid w:val="00E75CC6"/>
    <w:rsid w:val="00E75D12"/>
    <w:rsid w:val="00E75D26"/>
    <w:rsid w:val="00E75D48"/>
    <w:rsid w:val="00E75D6A"/>
    <w:rsid w:val="00E75D88"/>
    <w:rsid w:val="00E75D9C"/>
    <w:rsid w:val="00E75DCA"/>
    <w:rsid w:val="00E75DD3"/>
    <w:rsid w:val="00E75DED"/>
    <w:rsid w:val="00E75DFF"/>
    <w:rsid w:val="00E75E5E"/>
    <w:rsid w:val="00E75E62"/>
    <w:rsid w:val="00E75E99"/>
    <w:rsid w:val="00E75E9F"/>
    <w:rsid w:val="00E75EA7"/>
    <w:rsid w:val="00E75EAF"/>
    <w:rsid w:val="00E75EB8"/>
    <w:rsid w:val="00E75EDE"/>
    <w:rsid w:val="00E75EFA"/>
    <w:rsid w:val="00E75F1C"/>
    <w:rsid w:val="00E75F3E"/>
    <w:rsid w:val="00E75F40"/>
    <w:rsid w:val="00E75F41"/>
    <w:rsid w:val="00E75F87"/>
    <w:rsid w:val="00E76030"/>
    <w:rsid w:val="00E7605D"/>
    <w:rsid w:val="00E76065"/>
    <w:rsid w:val="00E7607A"/>
    <w:rsid w:val="00E7607F"/>
    <w:rsid w:val="00E76095"/>
    <w:rsid w:val="00E760AF"/>
    <w:rsid w:val="00E760B6"/>
    <w:rsid w:val="00E760E0"/>
    <w:rsid w:val="00E76115"/>
    <w:rsid w:val="00E76139"/>
    <w:rsid w:val="00E76143"/>
    <w:rsid w:val="00E7616A"/>
    <w:rsid w:val="00E76170"/>
    <w:rsid w:val="00E76181"/>
    <w:rsid w:val="00E761A3"/>
    <w:rsid w:val="00E761E0"/>
    <w:rsid w:val="00E76234"/>
    <w:rsid w:val="00E76242"/>
    <w:rsid w:val="00E76244"/>
    <w:rsid w:val="00E7624B"/>
    <w:rsid w:val="00E7625A"/>
    <w:rsid w:val="00E7628D"/>
    <w:rsid w:val="00E762B0"/>
    <w:rsid w:val="00E762F8"/>
    <w:rsid w:val="00E76301"/>
    <w:rsid w:val="00E76326"/>
    <w:rsid w:val="00E7633E"/>
    <w:rsid w:val="00E76369"/>
    <w:rsid w:val="00E7639C"/>
    <w:rsid w:val="00E763A3"/>
    <w:rsid w:val="00E763A8"/>
    <w:rsid w:val="00E76416"/>
    <w:rsid w:val="00E76417"/>
    <w:rsid w:val="00E7641A"/>
    <w:rsid w:val="00E7641B"/>
    <w:rsid w:val="00E76423"/>
    <w:rsid w:val="00E76425"/>
    <w:rsid w:val="00E76427"/>
    <w:rsid w:val="00E76431"/>
    <w:rsid w:val="00E7644F"/>
    <w:rsid w:val="00E7647E"/>
    <w:rsid w:val="00E76519"/>
    <w:rsid w:val="00E7652A"/>
    <w:rsid w:val="00E76564"/>
    <w:rsid w:val="00E76568"/>
    <w:rsid w:val="00E7663C"/>
    <w:rsid w:val="00E76643"/>
    <w:rsid w:val="00E76649"/>
    <w:rsid w:val="00E7665A"/>
    <w:rsid w:val="00E766C7"/>
    <w:rsid w:val="00E766DB"/>
    <w:rsid w:val="00E76703"/>
    <w:rsid w:val="00E7670B"/>
    <w:rsid w:val="00E7675C"/>
    <w:rsid w:val="00E76762"/>
    <w:rsid w:val="00E76766"/>
    <w:rsid w:val="00E767A2"/>
    <w:rsid w:val="00E767B4"/>
    <w:rsid w:val="00E767BC"/>
    <w:rsid w:val="00E76815"/>
    <w:rsid w:val="00E7681E"/>
    <w:rsid w:val="00E76882"/>
    <w:rsid w:val="00E768D8"/>
    <w:rsid w:val="00E768E4"/>
    <w:rsid w:val="00E768F0"/>
    <w:rsid w:val="00E7691B"/>
    <w:rsid w:val="00E76920"/>
    <w:rsid w:val="00E76956"/>
    <w:rsid w:val="00E76983"/>
    <w:rsid w:val="00E769AF"/>
    <w:rsid w:val="00E769BB"/>
    <w:rsid w:val="00E769C0"/>
    <w:rsid w:val="00E76A0A"/>
    <w:rsid w:val="00E76A0C"/>
    <w:rsid w:val="00E76A0D"/>
    <w:rsid w:val="00E76A28"/>
    <w:rsid w:val="00E76A48"/>
    <w:rsid w:val="00E76A76"/>
    <w:rsid w:val="00E76ABE"/>
    <w:rsid w:val="00E76ADA"/>
    <w:rsid w:val="00E76AF5"/>
    <w:rsid w:val="00E76B00"/>
    <w:rsid w:val="00E76B48"/>
    <w:rsid w:val="00E76B5F"/>
    <w:rsid w:val="00E76B8B"/>
    <w:rsid w:val="00E76B9C"/>
    <w:rsid w:val="00E76C06"/>
    <w:rsid w:val="00E76C4E"/>
    <w:rsid w:val="00E76C56"/>
    <w:rsid w:val="00E76C7A"/>
    <w:rsid w:val="00E76CA4"/>
    <w:rsid w:val="00E76CBB"/>
    <w:rsid w:val="00E76CC6"/>
    <w:rsid w:val="00E76CCE"/>
    <w:rsid w:val="00E76CCF"/>
    <w:rsid w:val="00E76D0B"/>
    <w:rsid w:val="00E76D0F"/>
    <w:rsid w:val="00E76D17"/>
    <w:rsid w:val="00E76D75"/>
    <w:rsid w:val="00E76D7E"/>
    <w:rsid w:val="00E76D92"/>
    <w:rsid w:val="00E76DFB"/>
    <w:rsid w:val="00E76E07"/>
    <w:rsid w:val="00E76E0C"/>
    <w:rsid w:val="00E76E43"/>
    <w:rsid w:val="00E76E5F"/>
    <w:rsid w:val="00E76E6F"/>
    <w:rsid w:val="00E76E79"/>
    <w:rsid w:val="00E76E8F"/>
    <w:rsid w:val="00E76E94"/>
    <w:rsid w:val="00E76EB9"/>
    <w:rsid w:val="00E76EE2"/>
    <w:rsid w:val="00E76EE3"/>
    <w:rsid w:val="00E76EFF"/>
    <w:rsid w:val="00E76F07"/>
    <w:rsid w:val="00E76F09"/>
    <w:rsid w:val="00E76F3F"/>
    <w:rsid w:val="00E76F44"/>
    <w:rsid w:val="00E76F7B"/>
    <w:rsid w:val="00E76F80"/>
    <w:rsid w:val="00E76F91"/>
    <w:rsid w:val="00E76F96"/>
    <w:rsid w:val="00E76FC9"/>
    <w:rsid w:val="00E77016"/>
    <w:rsid w:val="00E77039"/>
    <w:rsid w:val="00E77055"/>
    <w:rsid w:val="00E77063"/>
    <w:rsid w:val="00E77076"/>
    <w:rsid w:val="00E770BB"/>
    <w:rsid w:val="00E770E6"/>
    <w:rsid w:val="00E770F8"/>
    <w:rsid w:val="00E7719A"/>
    <w:rsid w:val="00E771B4"/>
    <w:rsid w:val="00E771C8"/>
    <w:rsid w:val="00E771E0"/>
    <w:rsid w:val="00E771FA"/>
    <w:rsid w:val="00E77289"/>
    <w:rsid w:val="00E772A3"/>
    <w:rsid w:val="00E772FB"/>
    <w:rsid w:val="00E7731C"/>
    <w:rsid w:val="00E77323"/>
    <w:rsid w:val="00E773B3"/>
    <w:rsid w:val="00E773DA"/>
    <w:rsid w:val="00E773E7"/>
    <w:rsid w:val="00E773FF"/>
    <w:rsid w:val="00E77432"/>
    <w:rsid w:val="00E77454"/>
    <w:rsid w:val="00E774AA"/>
    <w:rsid w:val="00E774F9"/>
    <w:rsid w:val="00E77516"/>
    <w:rsid w:val="00E7751C"/>
    <w:rsid w:val="00E77520"/>
    <w:rsid w:val="00E7753D"/>
    <w:rsid w:val="00E77556"/>
    <w:rsid w:val="00E7755D"/>
    <w:rsid w:val="00E7757F"/>
    <w:rsid w:val="00E7758C"/>
    <w:rsid w:val="00E7758F"/>
    <w:rsid w:val="00E77599"/>
    <w:rsid w:val="00E7759C"/>
    <w:rsid w:val="00E775A6"/>
    <w:rsid w:val="00E775B6"/>
    <w:rsid w:val="00E775CA"/>
    <w:rsid w:val="00E775D1"/>
    <w:rsid w:val="00E775F9"/>
    <w:rsid w:val="00E77632"/>
    <w:rsid w:val="00E7764B"/>
    <w:rsid w:val="00E7767F"/>
    <w:rsid w:val="00E77680"/>
    <w:rsid w:val="00E77687"/>
    <w:rsid w:val="00E7769D"/>
    <w:rsid w:val="00E776B7"/>
    <w:rsid w:val="00E7772C"/>
    <w:rsid w:val="00E7774B"/>
    <w:rsid w:val="00E7775C"/>
    <w:rsid w:val="00E7778F"/>
    <w:rsid w:val="00E777CC"/>
    <w:rsid w:val="00E777EB"/>
    <w:rsid w:val="00E77816"/>
    <w:rsid w:val="00E77820"/>
    <w:rsid w:val="00E77855"/>
    <w:rsid w:val="00E7787F"/>
    <w:rsid w:val="00E778FE"/>
    <w:rsid w:val="00E7792B"/>
    <w:rsid w:val="00E77971"/>
    <w:rsid w:val="00E77A1E"/>
    <w:rsid w:val="00E77A29"/>
    <w:rsid w:val="00E77AD1"/>
    <w:rsid w:val="00E77B01"/>
    <w:rsid w:val="00E77B18"/>
    <w:rsid w:val="00E77B24"/>
    <w:rsid w:val="00E77B2C"/>
    <w:rsid w:val="00E77B48"/>
    <w:rsid w:val="00E77B6B"/>
    <w:rsid w:val="00E77BDC"/>
    <w:rsid w:val="00E77BE8"/>
    <w:rsid w:val="00E77BF5"/>
    <w:rsid w:val="00E77BFD"/>
    <w:rsid w:val="00E77C22"/>
    <w:rsid w:val="00E77C4B"/>
    <w:rsid w:val="00E77C5F"/>
    <w:rsid w:val="00E77C85"/>
    <w:rsid w:val="00E77CB3"/>
    <w:rsid w:val="00E77CB6"/>
    <w:rsid w:val="00E77CDF"/>
    <w:rsid w:val="00E77CFA"/>
    <w:rsid w:val="00E77D0D"/>
    <w:rsid w:val="00E77D10"/>
    <w:rsid w:val="00E77D15"/>
    <w:rsid w:val="00E77D29"/>
    <w:rsid w:val="00E77D5F"/>
    <w:rsid w:val="00E77D7D"/>
    <w:rsid w:val="00E77DA1"/>
    <w:rsid w:val="00E77DB8"/>
    <w:rsid w:val="00E77DC4"/>
    <w:rsid w:val="00E77DCB"/>
    <w:rsid w:val="00E77DE7"/>
    <w:rsid w:val="00E77E01"/>
    <w:rsid w:val="00E77E14"/>
    <w:rsid w:val="00E77E18"/>
    <w:rsid w:val="00E77E2B"/>
    <w:rsid w:val="00E77E30"/>
    <w:rsid w:val="00E77E3C"/>
    <w:rsid w:val="00E77E47"/>
    <w:rsid w:val="00E77E66"/>
    <w:rsid w:val="00E77E69"/>
    <w:rsid w:val="00E77E78"/>
    <w:rsid w:val="00E77E97"/>
    <w:rsid w:val="00E77EC0"/>
    <w:rsid w:val="00E77EE8"/>
    <w:rsid w:val="00E77EF1"/>
    <w:rsid w:val="00E77F2D"/>
    <w:rsid w:val="00E77F50"/>
    <w:rsid w:val="00E77F51"/>
    <w:rsid w:val="00E80045"/>
    <w:rsid w:val="00E80064"/>
    <w:rsid w:val="00E80086"/>
    <w:rsid w:val="00E80091"/>
    <w:rsid w:val="00E800A5"/>
    <w:rsid w:val="00E800C9"/>
    <w:rsid w:val="00E800D5"/>
    <w:rsid w:val="00E800DC"/>
    <w:rsid w:val="00E800F9"/>
    <w:rsid w:val="00E80116"/>
    <w:rsid w:val="00E80123"/>
    <w:rsid w:val="00E80177"/>
    <w:rsid w:val="00E801BE"/>
    <w:rsid w:val="00E801D0"/>
    <w:rsid w:val="00E80223"/>
    <w:rsid w:val="00E80240"/>
    <w:rsid w:val="00E80286"/>
    <w:rsid w:val="00E80296"/>
    <w:rsid w:val="00E802D1"/>
    <w:rsid w:val="00E8032B"/>
    <w:rsid w:val="00E8032D"/>
    <w:rsid w:val="00E8036F"/>
    <w:rsid w:val="00E803A3"/>
    <w:rsid w:val="00E803B8"/>
    <w:rsid w:val="00E803C2"/>
    <w:rsid w:val="00E803D8"/>
    <w:rsid w:val="00E80427"/>
    <w:rsid w:val="00E8042C"/>
    <w:rsid w:val="00E8043A"/>
    <w:rsid w:val="00E80474"/>
    <w:rsid w:val="00E80477"/>
    <w:rsid w:val="00E80494"/>
    <w:rsid w:val="00E804F1"/>
    <w:rsid w:val="00E80533"/>
    <w:rsid w:val="00E8053F"/>
    <w:rsid w:val="00E8055E"/>
    <w:rsid w:val="00E8056C"/>
    <w:rsid w:val="00E80595"/>
    <w:rsid w:val="00E80599"/>
    <w:rsid w:val="00E805C2"/>
    <w:rsid w:val="00E805F8"/>
    <w:rsid w:val="00E8062C"/>
    <w:rsid w:val="00E80674"/>
    <w:rsid w:val="00E80687"/>
    <w:rsid w:val="00E806CC"/>
    <w:rsid w:val="00E806EA"/>
    <w:rsid w:val="00E80708"/>
    <w:rsid w:val="00E80714"/>
    <w:rsid w:val="00E8071F"/>
    <w:rsid w:val="00E80749"/>
    <w:rsid w:val="00E80767"/>
    <w:rsid w:val="00E8076F"/>
    <w:rsid w:val="00E80836"/>
    <w:rsid w:val="00E80839"/>
    <w:rsid w:val="00E80889"/>
    <w:rsid w:val="00E8088B"/>
    <w:rsid w:val="00E8088C"/>
    <w:rsid w:val="00E808AA"/>
    <w:rsid w:val="00E808B5"/>
    <w:rsid w:val="00E808C3"/>
    <w:rsid w:val="00E808E2"/>
    <w:rsid w:val="00E808EE"/>
    <w:rsid w:val="00E80900"/>
    <w:rsid w:val="00E80903"/>
    <w:rsid w:val="00E8092A"/>
    <w:rsid w:val="00E8093B"/>
    <w:rsid w:val="00E80946"/>
    <w:rsid w:val="00E80975"/>
    <w:rsid w:val="00E8098B"/>
    <w:rsid w:val="00E809A1"/>
    <w:rsid w:val="00E809CA"/>
    <w:rsid w:val="00E809E2"/>
    <w:rsid w:val="00E809F5"/>
    <w:rsid w:val="00E80A0E"/>
    <w:rsid w:val="00E80A1D"/>
    <w:rsid w:val="00E80A7A"/>
    <w:rsid w:val="00E80A8C"/>
    <w:rsid w:val="00E80A9E"/>
    <w:rsid w:val="00E80AB8"/>
    <w:rsid w:val="00E80AFA"/>
    <w:rsid w:val="00E80B20"/>
    <w:rsid w:val="00E80B83"/>
    <w:rsid w:val="00E80B89"/>
    <w:rsid w:val="00E80BB3"/>
    <w:rsid w:val="00E80BB6"/>
    <w:rsid w:val="00E80C06"/>
    <w:rsid w:val="00E80C0C"/>
    <w:rsid w:val="00E80C1D"/>
    <w:rsid w:val="00E80C49"/>
    <w:rsid w:val="00E80C5C"/>
    <w:rsid w:val="00E80C66"/>
    <w:rsid w:val="00E80C8F"/>
    <w:rsid w:val="00E80CBF"/>
    <w:rsid w:val="00E80CD6"/>
    <w:rsid w:val="00E80CD8"/>
    <w:rsid w:val="00E80CE5"/>
    <w:rsid w:val="00E80D4C"/>
    <w:rsid w:val="00E80D63"/>
    <w:rsid w:val="00E80D8B"/>
    <w:rsid w:val="00E80DD9"/>
    <w:rsid w:val="00E80DF9"/>
    <w:rsid w:val="00E80E1E"/>
    <w:rsid w:val="00E80E2B"/>
    <w:rsid w:val="00E80E84"/>
    <w:rsid w:val="00E80E88"/>
    <w:rsid w:val="00E80ED9"/>
    <w:rsid w:val="00E80F2C"/>
    <w:rsid w:val="00E80F2F"/>
    <w:rsid w:val="00E80F5A"/>
    <w:rsid w:val="00E80F63"/>
    <w:rsid w:val="00E80F70"/>
    <w:rsid w:val="00E80F84"/>
    <w:rsid w:val="00E80F8B"/>
    <w:rsid w:val="00E80FED"/>
    <w:rsid w:val="00E8101A"/>
    <w:rsid w:val="00E8101B"/>
    <w:rsid w:val="00E81067"/>
    <w:rsid w:val="00E8108D"/>
    <w:rsid w:val="00E810A9"/>
    <w:rsid w:val="00E810C5"/>
    <w:rsid w:val="00E810E5"/>
    <w:rsid w:val="00E8110D"/>
    <w:rsid w:val="00E81113"/>
    <w:rsid w:val="00E81115"/>
    <w:rsid w:val="00E8111B"/>
    <w:rsid w:val="00E81125"/>
    <w:rsid w:val="00E8115B"/>
    <w:rsid w:val="00E81193"/>
    <w:rsid w:val="00E811AF"/>
    <w:rsid w:val="00E811BE"/>
    <w:rsid w:val="00E811F6"/>
    <w:rsid w:val="00E811FC"/>
    <w:rsid w:val="00E811FF"/>
    <w:rsid w:val="00E81204"/>
    <w:rsid w:val="00E81210"/>
    <w:rsid w:val="00E81219"/>
    <w:rsid w:val="00E8121E"/>
    <w:rsid w:val="00E81228"/>
    <w:rsid w:val="00E8124E"/>
    <w:rsid w:val="00E8125E"/>
    <w:rsid w:val="00E812A3"/>
    <w:rsid w:val="00E812D1"/>
    <w:rsid w:val="00E81366"/>
    <w:rsid w:val="00E8136E"/>
    <w:rsid w:val="00E81377"/>
    <w:rsid w:val="00E813A0"/>
    <w:rsid w:val="00E813AC"/>
    <w:rsid w:val="00E813D0"/>
    <w:rsid w:val="00E813D8"/>
    <w:rsid w:val="00E813E7"/>
    <w:rsid w:val="00E81409"/>
    <w:rsid w:val="00E81428"/>
    <w:rsid w:val="00E814C4"/>
    <w:rsid w:val="00E814FD"/>
    <w:rsid w:val="00E81517"/>
    <w:rsid w:val="00E81527"/>
    <w:rsid w:val="00E8153F"/>
    <w:rsid w:val="00E8155C"/>
    <w:rsid w:val="00E8157D"/>
    <w:rsid w:val="00E815D3"/>
    <w:rsid w:val="00E815E1"/>
    <w:rsid w:val="00E815EB"/>
    <w:rsid w:val="00E8163A"/>
    <w:rsid w:val="00E81642"/>
    <w:rsid w:val="00E81654"/>
    <w:rsid w:val="00E8165A"/>
    <w:rsid w:val="00E81669"/>
    <w:rsid w:val="00E816A8"/>
    <w:rsid w:val="00E816C9"/>
    <w:rsid w:val="00E816DC"/>
    <w:rsid w:val="00E816FA"/>
    <w:rsid w:val="00E81730"/>
    <w:rsid w:val="00E8176B"/>
    <w:rsid w:val="00E81776"/>
    <w:rsid w:val="00E81785"/>
    <w:rsid w:val="00E8178A"/>
    <w:rsid w:val="00E817AC"/>
    <w:rsid w:val="00E817DB"/>
    <w:rsid w:val="00E817FB"/>
    <w:rsid w:val="00E81801"/>
    <w:rsid w:val="00E81834"/>
    <w:rsid w:val="00E8185E"/>
    <w:rsid w:val="00E81868"/>
    <w:rsid w:val="00E81898"/>
    <w:rsid w:val="00E818F5"/>
    <w:rsid w:val="00E8190E"/>
    <w:rsid w:val="00E81936"/>
    <w:rsid w:val="00E8194F"/>
    <w:rsid w:val="00E81992"/>
    <w:rsid w:val="00E819D0"/>
    <w:rsid w:val="00E819D5"/>
    <w:rsid w:val="00E819FA"/>
    <w:rsid w:val="00E81A77"/>
    <w:rsid w:val="00E81A96"/>
    <w:rsid w:val="00E81AA1"/>
    <w:rsid w:val="00E81AF1"/>
    <w:rsid w:val="00E81B03"/>
    <w:rsid w:val="00E81B12"/>
    <w:rsid w:val="00E81B1B"/>
    <w:rsid w:val="00E81B69"/>
    <w:rsid w:val="00E81BA3"/>
    <w:rsid w:val="00E81BE0"/>
    <w:rsid w:val="00E81BF1"/>
    <w:rsid w:val="00E81C50"/>
    <w:rsid w:val="00E81C67"/>
    <w:rsid w:val="00E81CF4"/>
    <w:rsid w:val="00E81D03"/>
    <w:rsid w:val="00E81D58"/>
    <w:rsid w:val="00E81D6A"/>
    <w:rsid w:val="00E81D86"/>
    <w:rsid w:val="00E81D9C"/>
    <w:rsid w:val="00E81DA8"/>
    <w:rsid w:val="00E81DA9"/>
    <w:rsid w:val="00E81DF0"/>
    <w:rsid w:val="00E81E3C"/>
    <w:rsid w:val="00E81E76"/>
    <w:rsid w:val="00E81E84"/>
    <w:rsid w:val="00E81EAD"/>
    <w:rsid w:val="00E81EC8"/>
    <w:rsid w:val="00E81EF6"/>
    <w:rsid w:val="00E81EF9"/>
    <w:rsid w:val="00E81FAA"/>
    <w:rsid w:val="00E81FED"/>
    <w:rsid w:val="00E820B4"/>
    <w:rsid w:val="00E820E8"/>
    <w:rsid w:val="00E820FB"/>
    <w:rsid w:val="00E82113"/>
    <w:rsid w:val="00E821A3"/>
    <w:rsid w:val="00E821B5"/>
    <w:rsid w:val="00E821CB"/>
    <w:rsid w:val="00E821DF"/>
    <w:rsid w:val="00E821E9"/>
    <w:rsid w:val="00E82217"/>
    <w:rsid w:val="00E8222A"/>
    <w:rsid w:val="00E8225A"/>
    <w:rsid w:val="00E82266"/>
    <w:rsid w:val="00E82282"/>
    <w:rsid w:val="00E82316"/>
    <w:rsid w:val="00E82325"/>
    <w:rsid w:val="00E82333"/>
    <w:rsid w:val="00E82364"/>
    <w:rsid w:val="00E82375"/>
    <w:rsid w:val="00E8237A"/>
    <w:rsid w:val="00E82380"/>
    <w:rsid w:val="00E823BE"/>
    <w:rsid w:val="00E823C7"/>
    <w:rsid w:val="00E82473"/>
    <w:rsid w:val="00E82487"/>
    <w:rsid w:val="00E82526"/>
    <w:rsid w:val="00E8252E"/>
    <w:rsid w:val="00E8254B"/>
    <w:rsid w:val="00E82569"/>
    <w:rsid w:val="00E82598"/>
    <w:rsid w:val="00E825DC"/>
    <w:rsid w:val="00E825DD"/>
    <w:rsid w:val="00E825DE"/>
    <w:rsid w:val="00E8260A"/>
    <w:rsid w:val="00E8261E"/>
    <w:rsid w:val="00E8265F"/>
    <w:rsid w:val="00E8268C"/>
    <w:rsid w:val="00E8268F"/>
    <w:rsid w:val="00E826B4"/>
    <w:rsid w:val="00E826CD"/>
    <w:rsid w:val="00E826E0"/>
    <w:rsid w:val="00E82703"/>
    <w:rsid w:val="00E8270C"/>
    <w:rsid w:val="00E82715"/>
    <w:rsid w:val="00E82759"/>
    <w:rsid w:val="00E8276A"/>
    <w:rsid w:val="00E82781"/>
    <w:rsid w:val="00E82799"/>
    <w:rsid w:val="00E827B6"/>
    <w:rsid w:val="00E8282A"/>
    <w:rsid w:val="00E8282F"/>
    <w:rsid w:val="00E82853"/>
    <w:rsid w:val="00E82868"/>
    <w:rsid w:val="00E82889"/>
    <w:rsid w:val="00E828C7"/>
    <w:rsid w:val="00E828CA"/>
    <w:rsid w:val="00E828D0"/>
    <w:rsid w:val="00E82925"/>
    <w:rsid w:val="00E8292A"/>
    <w:rsid w:val="00E82932"/>
    <w:rsid w:val="00E82959"/>
    <w:rsid w:val="00E829CD"/>
    <w:rsid w:val="00E829DA"/>
    <w:rsid w:val="00E82A1F"/>
    <w:rsid w:val="00E82A60"/>
    <w:rsid w:val="00E82A92"/>
    <w:rsid w:val="00E82A97"/>
    <w:rsid w:val="00E82A9C"/>
    <w:rsid w:val="00E82AE6"/>
    <w:rsid w:val="00E82B34"/>
    <w:rsid w:val="00E82C88"/>
    <w:rsid w:val="00E82C9F"/>
    <w:rsid w:val="00E82CD7"/>
    <w:rsid w:val="00E82D0D"/>
    <w:rsid w:val="00E82D24"/>
    <w:rsid w:val="00E82D57"/>
    <w:rsid w:val="00E82D6E"/>
    <w:rsid w:val="00E82D97"/>
    <w:rsid w:val="00E82DBA"/>
    <w:rsid w:val="00E82DC0"/>
    <w:rsid w:val="00E82DD1"/>
    <w:rsid w:val="00E82E27"/>
    <w:rsid w:val="00E82E2D"/>
    <w:rsid w:val="00E82E33"/>
    <w:rsid w:val="00E82E4D"/>
    <w:rsid w:val="00E82EAB"/>
    <w:rsid w:val="00E82EC8"/>
    <w:rsid w:val="00E82ECB"/>
    <w:rsid w:val="00E82F17"/>
    <w:rsid w:val="00E82F55"/>
    <w:rsid w:val="00E82F87"/>
    <w:rsid w:val="00E82F92"/>
    <w:rsid w:val="00E82F94"/>
    <w:rsid w:val="00E82F9D"/>
    <w:rsid w:val="00E82FF2"/>
    <w:rsid w:val="00E83030"/>
    <w:rsid w:val="00E83031"/>
    <w:rsid w:val="00E83069"/>
    <w:rsid w:val="00E83096"/>
    <w:rsid w:val="00E830B1"/>
    <w:rsid w:val="00E830B5"/>
    <w:rsid w:val="00E830BC"/>
    <w:rsid w:val="00E830E6"/>
    <w:rsid w:val="00E83130"/>
    <w:rsid w:val="00E8313E"/>
    <w:rsid w:val="00E83151"/>
    <w:rsid w:val="00E83152"/>
    <w:rsid w:val="00E8315B"/>
    <w:rsid w:val="00E8316D"/>
    <w:rsid w:val="00E831BC"/>
    <w:rsid w:val="00E83238"/>
    <w:rsid w:val="00E832A8"/>
    <w:rsid w:val="00E832BA"/>
    <w:rsid w:val="00E832C3"/>
    <w:rsid w:val="00E832FF"/>
    <w:rsid w:val="00E83302"/>
    <w:rsid w:val="00E83347"/>
    <w:rsid w:val="00E833A6"/>
    <w:rsid w:val="00E83410"/>
    <w:rsid w:val="00E8343C"/>
    <w:rsid w:val="00E83453"/>
    <w:rsid w:val="00E83484"/>
    <w:rsid w:val="00E8349B"/>
    <w:rsid w:val="00E834D2"/>
    <w:rsid w:val="00E834DD"/>
    <w:rsid w:val="00E83500"/>
    <w:rsid w:val="00E83506"/>
    <w:rsid w:val="00E83523"/>
    <w:rsid w:val="00E83538"/>
    <w:rsid w:val="00E83559"/>
    <w:rsid w:val="00E835C3"/>
    <w:rsid w:val="00E835DC"/>
    <w:rsid w:val="00E8361D"/>
    <w:rsid w:val="00E8365D"/>
    <w:rsid w:val="00E83661"/>
    <w:rsid w:val="00E83663"/>
    <w:rsid w:val="00E83666"/>
    <w:rsid w:val="00E8367E"/>
    <w:rsid w:val="00E8368A"/>
    <w:rsid w:val="00E836B6"/>
    <w:rsid w:val="00E83706"/>
    <w:rsid w:val="00E83718"/>
    <w:rsid w:val="00E83724"/>
    <w:rsid w:val="00E8372F"/>
    <w:rsid w:val="00E83741"/>
    <w:rsid w:val="00E8374C"/>
    <w:rsid w:val="00E837A7"/>
    <w:rsid w:val="00E83807"/>
    <w:rsid w:val="00E83838"/>
    <w:rsid w:val="00E838E9"/>
    <w:rsid w:val="00E838F2"/>
    <w:rsid w:val="00E83904"/>
    <w:rsid w:val="00E83928"/>
    <w:rsid w:val="00E83962"/>
    <w:rsid w:val="00E83983"/>
    <w:rsid w:val="00E83988"/>
    <w:rsid w:val="00E83990"/>
    <w:rsid w:val="00E839B4"/>
    <w:rsid w:val="00E839C1"/>
    <w:rsid w:val="00E839C5"/>
    <w:rsid w:val="00E83A09"/>
    <w:rsid w:val="00E83A20"/>
    <w:rsid w:val="00E83A3B"/>
    <w:rsid w:val="00E83A68"/>
    <w:rsid w:val="00E83A86"/>
    <w:rsid w:val="00E83A8A"/>
    <w:rsid w:val="00E83A8D"/>
    <w:rsid w:val="00E83B3A"/>
    <w:rsid w:val="00E83B46"/>
    <w:rsid w:val="00E83B6B"/>
    <w:rsid w:val="00E83B81"/>
    <w:rsid w:val="00E83BC9"/>
    <w:rsid w:val="00E83C1C"/>
    <w:rsid w:val="00E83C60"/>
    <w:rsid w:val="00E83CB8"/>
    <w:rsid w:val="00E83D09"/>
    <w:rsid w:val="00E83D17"/>
    <w:rsid w:val="00E83D1A"/>
    <w:rsid w:val="00E83D52"/>
    <w:rsid w:val="00E83D65"/>
    <w:rsid w:val="00E83D88"/>
    <w:rsid w:val="00E83D9B"/>
    <w:rsid w:val="00E83E03"/>
    <w:rsid w:val="00E83E05"/>
    <w:rsid w:val="00E83E28"/>
    <w:rsid w:val="00E83E70"/>
    <w:rsid w:val="00E83EC1"/>
    <w:rsid w:val="00E83EDC"/>
    <w:rsid w:val="00E83EEC"/>
    <w:rsid w:val="00E83F44"/>
    <w:rsid w:val="00E83F88"/>
    <w:rsid w:val="00E83F90"/>
    <w:rsid w:val="00E83F91"/>
    <w:rsid w:val="00E83FBC"/>
    <w:rsid w:val="00E83FE0"/>
    <w:rsid w:val="00E84009"/>
    <w:rsid w:val="00E8404B"/>
    <w:rsid w:val="00E84051"/>
    <w:rsid w:val="00E84054"/>
    <w:rsid w:val="00E84057"/>
    <w:rsid w:val="00E84075"/>
    <w:rsid w:val="00E84077"/>
    <w:rsid w:val="00E84091"/>
    <w:rsid w:val="00E84112"/>
    <w:rsid w:val="00E84157"/>
    <w:rsid w:val="00E84235"/>
    <w:rsid w:val="00E8424B"/>
    <w:rsid w:val="00E842A7"/>
    <w:rsid w:val="00E842B5"/>
    <w:rsid w:val="00E842ED"/>
    <w:rsid w:val="00E84313"/>
    <w:rsid w:val="00E84321"/>
    <w:rsid w:val="00E8433A"/>
    <w:rsid w:val="00E84342"/>
    <w:rsid w:val="00E8434C"/>
    <w:rsid w:val="00E84351"/>
    <w:rsid w:val="00E84360"/>
    <w:rsid w:val="00E84372"/>
    <w:rsid w:val="00E84385"/>
    <w:rsid w:val="00E843A7"/>
    <w:rsid w:val="00E843F3"/>
    <w:rsid w:val="00E843F6"/>
    <w:rsid w:val="00E84420"/>
    <w:rsid w:val="00E8443B"/>
    <w:rsid w:val="00E84461"/>
    <w:rsid w:val="00E84497"/>
    <w:rsid w:val="00E844A9"/>
    <w:rsid w:val="00E844C8"/>
    <w:rsid w:val="00E844CD"/>
    <w:rsid w:val="00E844F8"/>
    <w:rsid w:val="00E84536"/>
    <w:rsid w:val="00E84538"/>
    <w:rsid w:val="00E84550"/>
    <w:rsid w:val="00E8456B"/>
    <w:rsid w:val="00E8456F"/>
    <w:rsid w:val="00E845C9"/>
    <w:rsid w:val="00E84625"/>
    <w:rsid w:val="00E84662"/>
    <w:rsid w:val="00E84696"/>
    <w:rsid w:val="00E846BE"/>
    <w:rsid w:val="00E846D9"/>
    <w:rsid w:val="00E8470C"/>
    <w:rsid w:val="00E8472E"/>
    <w:rsid w:val="00E84778"/>
    <w:rsid w:val="00E847A9"/>
    <w:rsid w:val="00E847C2"/>
    <w:rsid w:val="00E847DF"/>
    <w:rsid w:val="00E84804"/>
    <w:rsid w:val="00E84832"/>
    <w:rsid w:val="00E8484A"/>
    <w:rsid w:val="00E84864"/>
    <w:rsid w:val="00E8487E"/>
    <w:rsid w:val="00E848AA"/>
    <w:rsid w:val="00E848B6"/>
    <w:rsid w:val="00E84905"/>
    <w:rsid w:val="00E84947"/>
    <w:rsid w:val="00E8495D"/>
    <w:rsid w:val="00E8497F"/>
    <w:rsid w:val="00E849AC"/>
    <w:rsid w:val="00E849AF"/>
    <w:rsid w:val="00E849DA"/>
    <w:rsid w:val="00E84A02"/>
    <w:rsid w:val="00E84A68"/>
    <w:rsid w:val="00E84A7F"/>
    <w:rsid w:val="00E84ACC"/>
    <w:rsid w:val="00E84AD2"/>
    <w:rsid w:val="00E84AD6"/>
    <w:rsid w:val="00E84AED"/>
    <w:rsid w:val="00E84B25"/>
    <w:rsid w:val="00E84BAF"/>
    <w:rsid w:val="00E84BDA"/>
    <w:rsid w:val="00E84BDD"/>
    <w:rsid w:val="00E84C00"/>
    <w:rsid w:val="00E84C1F"/>
    <w:rsid w:val="00E84C38"/>
    <w:rsid w:val="00E84C59"/>
    <w:rsid w:val="00E84C5C"/>
    <w:rsid w:val="00E84C7E"/>
    <w:rsid w:val="00E84CCF"/>
    <w:rsid w:val="00E84CD6"/>
    <w:rsid w:val="00E84CDE"/>
    <w:rsid w:val="00E84D0D"/>
    <w:rsid w:val="00E84D1A"/>
    <w:rsid w:val="00E84D26"/>
    <w:rsid w:val="00E84D4B"/>
    <w:rsid w:val="00E84D85"/>
    <w:rsid w:val="00E84D89"/>
    <w:rsid w:val="00E84DDC"/>
    <w:rsid w:val="00E84DF4"/>
    <w:rsid w:val="00E84DFB"/>
    <w:rsid w:val="00E84E16"/>
    <w:rsid w:val="00E84E24"/>
    <w:rsid w:val="00E84E34"/>
    <w:rsid w:val="00E84E41"/>
    <w:rsid w:val="00E84E5A"/>
    <w:rsid w:val="00E84E75"/>
    <w:rsid w:val="00E84EB7"/>
    <w:rsid w:val="00E84EC1"/>
    <w:rsid w:val="00E84F1D"/>
    <w:rsid w:val="00E84F32"/>
    <w:rsid w:val="00E84F53"/>
    <w:rsid w:val="00E84F63"/>
    <w:rsid w:val="00E84FAA"/>
    <w:rsid w:val="00E84FF1"/>
    <w:rsid w:val="00E85005"/>
    <w:rsid w:val="00E8503C"/>
    <w:rsid w:val="00E85057"/>
    <w:rsid w:val="00E85089"/>
    <w:rsid w:val="00E850A2"/>
    <w:rsid w:val="00E850A6"/>
    <w:rsid w:val="00E85107"/>
    <w:rsid w:val="00E85111"/>
    <w:rsid w:val="00E85130"/>
    <w:rsid w:val="00E8514F"/>
    <w:rsid w:val="00E8519C"/>
    <w:rsid w:val="00E851A9"/>
    <w:rsid w:val="00E851C1"/>
    <w:rsid w:val="00E851D1"/>
    <w:rsid w:val="00E851E7"/>
    <w:rsid w:val="00E851FB"/>
    <w:rsid w:val="00E85223"/>
    <w:rsid w:val="00E85238"/>
    <w:rsid w:val="00E85258"/>
    <w:rsid w:val="00E8525C"/>
    <w:rsid w:val="00E852B3"/>
    <w:rsid w:val="00E85309"/>
    <w:rsid w:val="00E85312"/>
    <w:rsid w:val="00E8533D"/>
    <w:rsid w:val="00E853A5"/>
    <w:rsid w:val="00E853B4"/>
    <w:rsid w:val="00E853C9"/>
    <w:rsid w:val="00E853E0"/>
    <w:rsid w:val="00E85440"/>
    <w:rsid w:val="00E85455"/>
    <w:rsid w:val="00E85489"/>
    <w:rsid w:val="00E854A2"/>
    <w:rsid w:val="00E854AC"/>
    <w:rsid w:val="00E854B7"/>
    <w:rsid w:val="00E85503"/>
    <w:rsid w:val="00E85514"/>
    <w:rsid w:val="00E8554D"/>
    <w:rsid w:val="00E85554"/>
    <w:rsid w:val="00E8557F"/>
    <w:rsid w:val="00E8558D"/>
    <w:rsid w:val="00E855B1"/>
    <w:rsid w:val="00E855C8"/>
    <w:rsid w:val="00E85629"/>
    <w:rsid w:val="00E85683"/>
    <w:rsid w:val="00E856EA"/>
    <w:rsid w:val="00E856FA"/>
    <w:rsid w:val="00E85729"/>
    <w:rsid w:val="00E8578E"/>
    <w:rsid w:val="00E857AC"/>
    <w:rsid w:val="00E857C9"/>
    <w:rsid w:val="00E857FC"/>
    <w:rsid w:val="00E8588B"/>
    <w:rsid w:val="00E858BC"/>
    <w:rsid w:val="00E858BD"/>
    <w:rsid w:val="00E858C4"/>
    <w:rsid w:val="00E858D6"/>
    <w:rsid w:val="00E858F6"/>
    <w:rsid w:val="00E85904"/>
    <w:rsid w:val="00E85915"/>
    <w:rsid w:val="00E859B6"/>
    <w:rsid w:val="00E859C1"/>
    <w:rsid w:val="00E859CB"/>
    <w:rsid w:val="00E859D4"/>
    <w:rsid w:val="00E859F0"/>
    <w:rsid w:val="00E85A99"/>
    <w:rsid w:val="00E85B1E"/>
    <w:rsid w:val="00E85B6B"/>
    <w:rsid w:val="00E85B74"/>
    <w:rsid w:val="00E85B86"/>
    <w:rsid w:val="00E85BDB"/>
    <w:rsid w:val="00E85BF0"/>
    <w:rsid w:val="00E85C15"/>
    <w:rsid w:val="00E85C16"/>
    <w:rsid w:val="00E85C5E"/>
    <w:rsid w:val="00E85C62"/>
    <w:rsid w:val="00E85C8E"/>
    <w:rsid w:val="00E85CA8"/>
    <w:rsid w:val="00E85CB5"/>
    <w:rsid w:val="00E85CD4"/>
    <w:rsid w:val="00E85CF6"/>
    <w:rsid w:val="00E85D06"/>
    <w:rsid w:val="00E85D64"/>
    <w:rsid w:val="00E85D83"/>
    <w:rsid w:val="00E85D94"/>
    <w:rsid w:val="00E85D96"/>
    <w:rsid w:val="00E85D99"/>
    <w:rsid w:val="00E85DB8"/>
    <w:rsid w:val="00E85DC0"/>
    <w:rsid w:val="00E85DCA"/>
    <w:rsid w:val="00E85E27"/>
    <w:rsid w:val="00E85E2A"/>
    <w:rsid w:val="00E85E31"/>
    <w:rsid w:val="00E85E57"/>
    <w:rsid w:val="00E85E59"/>
    <w:rsid w:val="00E85E91"/>
    <w:rsid w:val="00E85EA9"/>
    <w:rsid w:val="00E85EB0"/>
    <w:rsid w:val="00E85EB7"/>
    <w:rsid w:val="00E85ED9"/>
    <w:rsid w:val="00E85EF1"/>
    <w:rsid w:val="00E85F03"/>
    <w:rsid w:val="00E85F06"/>
    <w:rsid w:val="00E85FA9"/>
    <w:rsid w:val="00E85FE7"/>
    <w:rsid w:val="00E85FEA"/>
    <w:rsid w:val="00E8600C"/>
    <w:rsid w:val="00E8600D"/>
    <w:rsid w:val="00E86017"/>
    <w:rsid w:val="00E86044"/>
    <w:rsid w:val="00E86082"/>
    <w:rsid w:val="00E8609A"/>
    <w:rsid w:val="00E860E4"/>
    <w:rsid w:val="00E860E7"/>
    <w:rsid w:val="00E860EC"/>
    <w:rsid w:val="00E86104"/>
    <w:rsid w:val="00E86106"/>
    <w:rsid w:val="00E861B4"/>
    <w:rsid w:val="00E861D1"/>
    <w:rsid w:val="00E861EB"/>
    <w:rsid w:val="00E8624C"/>
    <w:rsid w:val="00E86265"/>
    <w:rsid w:val="00E8629A"/>
    <w:rsid w:val="00E862AC"/>
    <w:rsid w:val="00E862BD"/>
    <w:rsid w:val="00E86308"/>
    <w:rsid w:val="00E86310"/>
    <w:rsid w:val="00E86336"/>
    <w:rsid w:val="00E8633C"/>
    <w:rsid w:val="00E8635F"/>
    <w:rsid w:val="00E86367"/>
    <w:rsid w:val="00E86369"/>
    <w:rsid w:val="00E86383"/>
    <w:rsid w:val="00E86441"/>
    <w:rsid w:val="00E8647C"/>
    <w:rsid w:val="00E864C4"/>
    <w:rsid w:val="00E864CC"/>
    <w:rsid w:val="00E864CF"/>
    <w:rsid w:val="00E864E5"/>
    <w:rsid w:val="00E864EA"/>
    <w:rsid w:val="00E864EC"/>
    <w:rsid w:val="00E8651F"/>
    <w:rsid w:val="00E86530"/>
    <w:rsid w:val="00E86578"/>
    <w:rsid w:val="00E8657D"/>
    <w:rsid w:val="00E865D9"/>
    <w:rsid w:val="00E865DF"/>
    <w:rsid w:val="00E865F8"/>
    <w:rsid w:val="00E86636"/>
    <w:rsid w:val="00E86660"/>
    <w:rsid w:val="00E8668B"/>
    <w:rsid w:val="00E8668F"/>
    <w:rsid w:val="00E8669A"/>
    <w:rsid w:val="00E8669E"/>
    <w:rsid w:val="00E866D8"/>
    <w:rsid w:val="00E8676E"/>
    <w:rsid w:val="00E867A7"/>
    <w:rsid w:val="00E867FB"/>
    <w:rsid w:val="00E86816"/>
    <w:rsid w:val="00E86819"/>
    <w:rsid w:val="00E86832"/>
    <w:rsid w:val="00E86880"/>
    <w:rsid w:val="00E8688C"/>
    <w:rsid w:val="00E8690D"/>
    <w:rsid w:val="00E86921"/>
    <w:rsid w:val="00E86922"/>
    <w:rsid w:val="00E86932"/>
    <w:rsid w:val="00E86981"/>
    <w:rsid w:val="00E86986"/>
    <w:rsid w:val="00E86996"/>
    <w:rsid w:val="00E869C2"/>
    <w:rsid w:val="00E869D2"/>
    <w:rsid w:val="00E869D5"/>
    <w:rsid w:val="00E86A0B"/>
    <w:rsid w:val="00E86AFB"/>
    <w:rsid w:val="00E86AFC"/>
    <w:rsid w:val="00E86B01"/>
    <w:rsid w:val="00E86B05"/>
    <w:rsid w:val="00E86B14"/>
    <w:rsid w:val="00E86B21"/>
    <w:rsid w:val="00E86B59"/>
    <w:rsid w:val="00E86B67"/>
    <w:rsid w:val="00E86B6D"/>
    <w:rsid w:val="00E86B8C"/>
    <w:rsid w:val="00E86B9F"/>
    <w:rsid w:val="00E86BA0"/>
    <w:rsid w:val="00E86BAC"/>
    <w:rsid w:val="00E86BAE"/>
    <w:rsid w:val="00E86BD0"/>
    <w:rsid w:val="00E86C04"/>
    <w:rsid w:val="00E86C2E"/>
    <w:rsid w:val="00E86C38"/>
    <w:rsid w:val="00E86C39"/>
    <w:rsid w:val="00E86C3A"/>
    <w:rsid w:val="00E86C3B"/>
    <w:rsid w:val="00E86C47"/>
    <w:rsid w:val="00E86C63"/>
    <w:rsid w:val="00E86C90"/>
    <w:rsid w:val="00E86CAC"/>
    <w:rsid w:val="00E86CDE"/>
    <w:rsid w:val="00E86CE0"/>
    <w:rsid w:val="00E86CFB"/>
    <w:rsid w:val="00E86CFE"/>
    <w:rsid w:val="00E86D2A"/>
    <w:rsid w:val="00E86D3E"/>
    <w:rsid w:val="00E86D62"/>
    <w:rsid w:val="00E86DC9"/>
    <w:rsid w:val="00E86DE3"/>
    <w:rsid w:val="00E86DE8"/>
    <w:rsid w:val="00E86E3A"/>
    <w:rsid w:val="00E86E70"/>
    <w:rsid w:val="00E86E73"/>
    <w:rsid w:val="00E86E74"/>
    <w:rsid w:val="00E86E9A"/>
    <w:rsid w:val="00E86E9D"/>
    <w:rsid w:val="00E86EB1"/>
    <w:rsid w:val="00E86EBE"/>
    <w:rsid w:val="00E86EF7"/>
    <w:rsid w:val="00E86EFA"/>
    <w:rsid w:val="00E86F14"/>
    <w:rsid w:val="00E86F43"/>
    <w:rsid w:val="00E86F5A"/>
    <w:rsid w:val="00E86F6F"/>
    <w:rsid w:val="00E86F81"/>
    <w:rsid w:val="00E86F8B"/>
    <w:rsid w:val="00E86F9A"/>
    <w:rsid w:val="00E86FEF"/>
    <w:rsid w:val="00E87051"/>
    <w:rsid w:val="00E8709C"/>
    <w:rsid w:val="00E870E4"/>
    <w:rsid w:val="00E87107"/>
    <w:rsid w:val="00E8712C"/>
    <w:rsid w:val="00E8712E"/>
    <w:rsid w:val="00E8713C"/>
    <w:rsid w:val="00E87146"/>
    <w:rsid w:val="00E87196"/>
    <w:rsid w:val="00E871B9"/>
    <w:rsid w:val="00E87216"/>
    <w:rsid w:val="00E87230"/>
    <w:rsid w:val="00E87231"/>
    <w:rsid w:val="00E87283"/>
    <w:rsid w:val="00E872E8"/>
    <w:rsid w:val="00E872FB"/>
    <w:rsid w:val="00E87305"/>
    <w:rsid w:val="00E8730B"/>
    <w:rsid w:val="00E87330"/>
    <w:rsid w:val="00E87338"/>
    <w:rsid w:val="00E8733D"/>
    <w:rsid w:val="00E8737B"/>
    <w:rsid w:val="00E87384"/>
    <w:rsid w:val="00E873BD"/>
    <w:rsid w:val="00E873EC"/>
    <w:rsid w:val="00E8744C"/>
    <w:rsid w:val="00E874A2"/>
    <w:rsid w:val="00E874AB"/>
    <w:rsid w:val="00E87516"/>
    <w:rsid w:val="00E87533"/>
    <w:rsid w:val="00E87589"/>
    <w:rsid w:val="00E8758C"/>
    <w:rsid w:val="00E8758F"/>
    <w:rsid w:val="00E875AA"/>
    <w:rsid w:val="00E875E8"/>
    <w:rsid w:val="00E87629"/>
    <w:rsid w:val="00E87646"/>
    <w:rsid w:val="00E87659"/>
    <w:rsid w:val="00E87666"/>
    <w:rsid w:val="00E87668"/>
    <w:rsid w:val="00E876F8"/>
    <w:rsid w:val="00E87703"/>
    <w:rsid w:val="00E87749"/>
    <w:rsid w:val="00E8778F"/>
    <w:rsid w:val="00E87790"/>
    <w:rsid w:val="00E87799"/>
    <w:rsid w:val="00E877A7"/>
    <w:rsid w:val="00E877B4"/>
    <w:rsid w:val="00E877E4"/>
    <w:rsid w:val="00E877F2"/>
    <w:rsid w:val="00E87801"/>
    <w:rsid w:val="00E8785B"/>
    <w:rsid w:val="00E8787F"/>
    <w:rsid w:val="00E878FB"/>
    <w:rsid w:val="00E87905"/>
    <w:rsid w:val="00E87915"/>
    <w:rsid w:val="00E87920"/>
    <w:rsid w:val="00E8793F"/>
    <w:rsid w:val="00E8797B"/>
    <w:rsid w:val="00E879BB"/>
    <w:rsid w:val="00E879F5"/>
    <w:rsid w:val="00E87A20"/>
    <w:rsid w:val="00E87A59"/>
    <w:rsid w:val="00E87A5D"/>
    <w:rsid w:val="00E87A69"/>
    <w:rsid w:val="00E87A79"/>
    <w:rsid w:val="00E87A88"/>
    <w:rsid w:val="00E87AAC"/>
    <w:rsid w:val="00E87B45"/>
    <w:rsid w:val="00E87BA5"/>
    <w:rsid w:val="00E87BBC"/>
    <w:rsid w:val="00E87BE1"/>
    <w:rsid w:val="00E87C09"/>
    <w:rsid w:val="00E87C1A"/>
    <w:rsid w:val="00E87C1B"/>
    <w:rsid w:val="00E87C1F"/>
    <w:rsid w:val="00E87C49"/>
    <w:rsid w:val="00E87C5C"/>
    <w:rsid w:val="00E87CA7"/>
    <w:rsid w:val="00E87CC0"/>
    <w:rsid w:val="00E87D10"/>
    <w:rsid w:val="00E87D33"/>
    <w:rsid w:val="00E87D53"/>
    <w:rsid w:val="00E87DEA"/>
    <w:rsid w:val="00E87E7E"/>
    <w:rsid w:val="00E87EBE"/>
    <w:rsid w:val="00E87F06"/>
    <w:rsid w:val="00E87F70"/>
    <w:rsid w:val="00E87F7A"/>
    <w:rsid w:val="00E87F83"/>
    <w:rsid w:val="00E87F86"/>
    <w:rsid w:val="00E87F8B"/>
    <w:rsid w:val="00E87F9E"/>
    <w:rsid w:val="00E87FAB"/>
    <w:rsid w:val="00E87FB7"/>
    <w:rsid w:val="00E87FCD"/>
    <w:rsid w:val="00E87FDE"/>
    <w:rsid w:val="00E87FE1"/>
    <w:rsid w:val="00E90006"/>
    <w:rsid w:val="00E9000B"/>
    <w:rsid w:val="00E9003B"/>
    <w:rsid w:val="00E90041"/>
    <w:rsid w:val="00E9004B"/>
    <w:rsid w:val="00E9004F"/>
    <w:rsid w:val="00E90076"/>
    <w:rsid w:val="00E9007B"/>
    <w:rsid w:val="00E900BA"/>
    <w:rsid w:val="00E900D3"/>
    <w:rsid w:val="00E900ED"/>
    <w:rsid w:val="00E900F8"/>
    <w:rsid w:val="00E90100"/>
    <w:rsid w:val="00E90126"/>
    <w:rsid w:val="00E9012B"/>
    <w:rsid w:val="00E90181"/>
    <w:rsid w:val="00E90228"/>
    <w:rsid w:val="00E90259"/>
    <w:rsid w:val="00E90262"/>
    <w:rsid w:val="00E90281"/>
    <w:rsid w:val="00E9028D"/>
    <w:rsid w:val="00E902A0"/>
    <w:rsid w:val="00E902AE"/>
    <w:rsid w:val="00E902F2"/>
    <w:rsid w:val="00E9030E"/>
    <w:rsid w:val="00E90434"/>
    <w:rsid w:val="00E90436"/>
    <w:rsid w:val="00E90445"/>
    <w:rsid w:val="00E9049C"/>
    <w:rsid w:val="00E904AD"/>
    <w:rsid w:val="00E904BF"/>
    <w:rsid w:val="00E904FC"/>
    <w:rsid w:val="00E904FD"/>
    <w:rsid w:val="00E9051A"/>
    <w:rsid w:val="00E90537"/>
    <w:rsid w:val="00E90567"/>
    <w:rsid w:val="00E905AA"/>
    <w:rsid w:val="00E905C1"/>
    <w:rsid w:val="00E905D2"/>
    <w:rsid w:val="00E905F8"/>
    <w:rsid w:val="00E90611"/>
    <w:rsid w:val="00E9061C"/>
    <w:rsid w:val="00E90646"/>
    <w:rsid w:val="00E9064A"/>
    <w:rsid w:val="00E90677"/>
    <w:rsid w:val="00E906CF"/>
    <w:rsid w:val="00E906D9"/>
    <w:rsid w:val="00E90715"/>
    <w:rsid w:val="00E90727"/>
    <w:rsid w:val="00E90770"/>
    <w:rsid w:val="00E90771"/>
    <w:rsid w:val="00E907CB"/>
    <w:rsid w:val="00E907CC"/>
    <w:rsid w:val="00E907DD"/>
    <w:rsid w:val="00E907F3"/>
    <w:rsid w:val="00E90843"/>
    <w:rsid w:val="00E9088F"/>
    <w:rsid w:val="00E90894"/>
    <w:rsid w:val="00E908B9"/>
    <w:rsid w:val="00E908BD"/>
    <w:rsid w:val="00E90941"/>
    <w:rsid w:val="00E909B9"/>
    <w:rsid w:val="00E909C1"/>
    <w:rsid w:val="00E909C8"/>
    <w:rsid w:val="00E909CB"/>
    <w:rsid w:val="00E909CC"/>
    <w:rsid w:val="00E90A2A"/>
    <w:rsid w:val="00E90A4A"/>
    <w:rsid w:val="00E90ABA"/>
    <w:rsid w:val="00E90AD8"/>
    <w:rsid w:val="00E90B0D"/>
    <w:rsid w:val="00E90B22"/>
    <w:rsid w:val="00E90B54"/>
    <w:rsid w:val="00E90B57"/>
    <w:rsid w:val="00E90B8B"/>
    <w:rsid w:val="00E90B91"/>
    <w:rsid w:val="00E90B97"/>
    <w:rsid w:val="00E90BA6"/>
    <w:rsid w:val="00E90BDA"/>
    <w:rsid w:val="00E90C03"/>
    <w:rsid w:val="00E90C0F"/>
    <w:rsid w:val="00E90C3A"/>
    <w:rsid w:val="00E90C47"/>
    <w:rsid w:val="00E90C6B"/>
    <w:rsid w:val="00E90C7C"/>
    <w:rsid w:val="00E90CC3"/>
    <w:rsid w:val="00E90CE0"/>
    <w:rsid w:val="00E90DB4"/>
    <w:rsid w:val="00E90DCE"/>
    <w:rsid w:val="00E90DDF"/>
    <w:rsid w:val="00E90DFD"/>
    <w:rsid w:val="00E90E14"/>
    <w:rsid w:val="00E90E23"/>
    <w:rsid w:val="00E90E27"/>
    <w:rsid w:val="00E90E5A"/>
    <w:rsid w:val="00E90E5B"/>
    <w:rsid w:val="00E90EA2"/>
    <w:rsid w:val="00E90EDF"/>
    <w:rsid w:val="00E90F80"/>
    <w:rsid w:val="00E90F86"/>
    <w:rsid w:val="00E90FDE"/>
    <w:rsid w:val="00E91006"/>
    <w:rsid w:val="00E91007"/>
    <w:rsid w:val="00E9105B"/>
    <w:rsid w:val="00E91075"/>
    <w:rsid w:val="00E910A1"/>
    <w:rsid w:val="00E910BE"/>
    <w:rsid w:val="00E910C4"/>
    <w:rsid w:val="00E91107"/>
    <w:rsid w:val="00E91110"/>
    <w:rsid w:val="00E91125"/>
    <w:rsid w:val="00E91166"/>
    <w:rsid w:val="00E911A0"/>
    <w:rsid w:val="00E9125B"/>
    <w:rsid w:val="00E91276"/>
    <w:rsid w:val="00E912BD"/>
    <w:rsid w:val="00E91323"/>
    <w:rsid w:val="00E91326"/>
    <w:rsid w:val="00E91365"/>
    <w:rsid w:val="00E91385"/>
    <w:rsid w:val="00E9139E"/>
    <w:rsid w:val="00E913B1"/>
    <w:rsid w:val="00E913BB"/>
    <w:rsid w:val="00E913CB"/>
    <w:rsid w:val="00E913DE"/>
    <w:rsid w:val="00E913F6"/>
    <w:rsid w:val="00E913F8"/>
    <w:rsid w:val="00E913FF"/>
    <w:rsid w:val="00E91432"/>
    <w:rsid w:val="00E9145B"/>
    <w:rsid w:val="00E914B2"/>
    <w:rsid w:val="00E914B5"/>
    <w:rsid w:val="00E914C1"/>
    <w:rsid w:val="00E914D4"/>
    <w:rsid w:val="00E914D6"/>
    <w:rsid w:val="00E914D8"/>
    <w:rsid w:val="00E914D9"/>
    <w:rsid w:val="00E914E6"/>
    <w:rsid w:val="00E914EF"/>
    <w:rsid w:val="00E914FF"/>
    <w:rsid w:val="00E91520"/>
    <w:rsid w:val="00E91538"/>
    <w:rsid w:val="00E9153C"/>
    <w:rsid w:val="00E9155D"/>
    <w:rsid w:val="00E91565"/>
    <w:rsid w:val="00E9156C"/>
    <w:rsid w:val="00E91583"/>
    <w:rsid w:val="00E91596"/>
    <w:rsid w:val="00E915A4"/>
    <w:rsid w:val="00E915AF"/>
    <w:rsid w:val="00E915C1"/>
    <w:rsid w:val="00E915FB"/>
    <w:rsid w:val="00E91640"/>
    <w:rsid w:val="00E9167A"/>
    <w:rsid w:val="00E9168A"/>
    <w:rsid w:val="00E916D2"/>
    <w:rsid w:val="00E916F1"/>
    <w:rsid w:val="00E91718"/>
    <w:rsid w:val="00E9171C"/>
    <w:rsid w:val="00E917AA"/>
    <w:rsid w:val="00E91807"/>
    <w:rsid w:val="00E91895"/>
    <w:rsid w:val="00E918A9"/>
    <w:rsid w:val="00E918B9"/>
    <w:rsid w:val="00E918DE"/>
    <w:rsid w:val="00E91927"/>
    <w:rsid w:val="00E9194E"/>
    <w:rsid w:val="00E91952"/>
    <w:rsid w:val="00E919BE"/>
    <w:rsid w:val="00E919EC"/>
    <w:rsid w:val="00E919EF"/>
    <w:rsid w:val="00E91A35"/>
    <w:rsid w:val="00E91A86"/>
    <w:rsid w:val="00E91A9A"/>
    <w:rsid w:val="00E91A9D"/>
    <w:rsid w:val="00E91AA0"/>
    <w:rsid w:val="00E91AC7"/>
    <w:rsid w:val="00E91AE6"/>
    <w:rsid w:val="00E91B0B"/>
    <w:rsid w:val="00E91B32"/>
    <w:rsid w:val="00E91B66"/>
    <w:rsid w:val="00E91B85"/>
    <w:rsid w:val="00E91BE4"/>
    <w:rsid w:val="00E91C01"/>
    <w:rsid w:val="00E91C0C"/>
    <w:rsid w:val="00E91C30"/>
    <w:rsid w:val="00E91C61"/>
    <w:rsid w:val="00E91C91"/>
    <w:rsid w:val="00E91CA1"/>
    <w:rsid w:val="00E91CB1"/>
    <w:rsid w:val="00E91CCD"/>
    <w:rsid w:val="00E91CEB"/>
    <w:rsid w:val="00E91D40"/>
    <w:rsid w:val="00E91D5D"/>
    <w:rsid w:val="00E91D90"/>
    <w:rsid w:val="00E91E05"/>
    <w:rsid w:val="00E91E2A"/>
    <w:rsid w:val="00E91E53"/>
    <w:rsid w:val="00E91E76"/>
    <w:rsid w:val="00E91E98"/>
    <w:rsid w:val="00E91EA8"/>
    <w:rsid w:val="00E91EEC"/>
    <w:rsid w:val="00E91F18"/>
    <w:rsid w:val="00E91F66"/>
    <w:rsid w:val="00E91F8B"/>
    <w:rsid w:val="00E91F97"/>
    <w:rsid w:val="00E9201D"/>
    <w:rsid w:val="00E92071"/>
    <w:rsid w:val="00E92075"/>
    <w:rsid w:val="00E92086"/>
    <w:rsid w:val="00E920FA"/>
    <w:rsid w:val="00E9210A"/>
    <w:rsid w:val="00E9210C"/>
    <w:rsid w:val="00E92129"/>
    <w:rsid w:val="00E9212D"/>
    <w:rsid w:val="00E9214A"/>
    <w:rsid w:val="00E9218A"/>
    <w:rsid w:val="00E9219B"/>
    <w:rsid w:val="00E921B6"/>
    <w:rsid w:val="00E921E5"/>
    <w:rsid w:val="00E921E9"/>
    <w:rsid w:val="00E921FA"/>
    <w:rsid w:val="00E92217"/>
    <w:rsid w:val="00E92236"/>
    <w:rsid w:val="00E9224F"/>
    <w:rsid w:val="00E922B9"/>
    <w:rsid w:val="00E922E6"/>
    <w:rsid w:val="00E922F0"/>
    <w:rsid w:val="00E9232B"/>
    <w:rsid w:val="00E92341"/>
    <w:rsid w:val="00E9234C"/>
    <w:rsid w:val="00E92353"/>
    <w:rsid w:val="00E923A6"/>
    <w:rsid w:val="00E923E8"/>
    <w:rsid w:val="00E923E9"/>
    <w:rsid w:val="00E92404"/>
    <w:rsid w:val="00E92420"/>
    <w:rsid w:val="00E9245E"/>
    <w:rsid w:val="00E92491"/>
    <w:rsid w:val="00E924C2"/>
    <w:rsid w:val="00E92517"/>
    <w:rsid w:val="00E92536"/>
    <w:rsid w:val="00E9254B"/>
    <w:rsid w:val="00E9254F"/>
    <w:rsid w:val="00E925C9"/>
    <w:rsid w:val="00E925CD"/>
    <w:rsid w:val="00E925D0"/>
    <w:rsid w:val="00E925E0"/>
    <w:rsid w:val="00E925E1"/>
    <w:rsid w:val="00E925E2"/>
    <w:rsid w:val="00E9262A"/>
    <w:rsid w:val="00E92648"/>
    <w:rsid w:val="00E926E4"/>
    <w:rsid w:val="00E9271D"/>
    <w:rsid w:val="00E9271F"/>
    <w:rsid w:val="00E92776"/>
    <w:rsid w:val="00E9277E"/>
    <w:rsid w:val="00E92786"/>
    <w:rsid w:val="00E9278B"/>
    <w:rsid w:val="00E927AC"/>
    <w:rsid w:val="00E927BF"/>
    <w:rsid w:val="00E927D4"/>
    <w:rsid w:val="00E9281B"/>
    <w:rsid w:val="00E9284E"/>
    <w:rsid w:val="00E92861"/>
    <w:rsid w:val="00E9286E"/>
    <w:rsid w:val="00E92893"/>
    <w:rsid w:val="00E928A1"/>
    <w:rsid w:val="00E928A2"/>
    <w:rsid w:val="00E928C7"/>
    <w:rsid w:val="00E92905"/>
    <w:rsid w:val="00E9291B"/>
    <w:rsid w:val="00E92924"/>
    <w:rsid w:val="00E9294A"/>
    <w:rsid w:val="00E9296E"/>
    <w:rsid w:val="00E9296F"/>
    <w:rsid w:val="00E92971"/>
    <w:rsid w:val="00E92972"/>
    <w:rsid w:val="00E92975"/>
    <w:rsid w:val="00E929A8"/>
    <w:rsid w:val="00E929D7"/>
    <w:rsid w:val="00E929E6"/>
    <w:rsid w:val="00E92A04"/>
    <w:rsid w:val="00E92A2A"/>
    <w:rsid w:val="00E92A3E"/>
    <w:rsid w:val="00E92A45"/>
    <w:rsid w:val="00E92A58"/>
    <w:rsid w:val="00E92A68"/>
    <w:rsid w:val="00E92A79"/>
    <w:rsid w:val="00E92A89"/>
    <w:rsid w:val="00E92A8E"/>
    <w:rsid w:val="00E92A9A"/>
    <w:rsid w:val="00E92AE8"/>
    <w:rsid w:val="00E92B0D"/>
    <w:rsid w:val="00E92B23"/>
    <w:rsid w:val="00E92BC2"/>
    <w:rsid w:val="00E92C3B"/>
    <w:rsid w:val="00E92C5D"/>
    <w:rsid w:val="00E92C68"/>
    <w:rsid w:val="00E92C99"/>
    <w:rsid w:val="00E92C9B"/>
    <w:rsid w:val="00E92C9C"/>
    <w:rsid w:val="00E92CD5"/>
    <w:rsid w:val="00E92CF0"/>
    <w:rsid w:val="00E92D65"/>
    <w:rsid w:val="00E92D6C"/>
    <w:rsid w:val="00E92D70"/>
    <w:rsid w:val="00E92D98"/>
    <w:rsid w:val="00E92DCB"/>
    <w:rsid w:val="00E92E05"/>
    <w:rsid w:val="00E92E20"/>
    <w:rsid w:val="00E92E92"/>
    <w:rsid w:val="00E92EDA"/>
    <w:rsid w:val="00E92F1B"/>
    <w:rsid w:val="00E92F23"/>
    <w:rsid w:val="00E92F2B"/>
    <w:rsid w:val="00E92F4D"/>
    <w:rsid w:val="00E92FAF"/>
    <w:rsid w:val="00E92FCB"/>
    <w:rsid w:val="00E92FCF"/>
    <w:rsid w:val="00E92FE9"/>
    <w:rsid w:val="00E92FEC"/>
    <w:rsid w:val="00E92FF4"/>
    <w:rsid w:val="00E92FF7"/>
    <w:rsid w:val="00E9300E"/>
    <w:rsid w:val="00E93026"/>
    <w:rsid w:val="00E93089"/>
    <w:rsid w:val="00E9309B"/>
    <w:rsid w:val="00E930A0"/>
    <w:rsid w:val="00E930B2"/>
    <w:rsid w:val="00E930BB"/>
    <w:rsid w:val="00E930DF"/>
    <w:rsid w:val="00E930F2"/>
    <w:rsid w:val="00E93167"/>
    <w:rsid w:val="00E9316A"/>
    <w:rsid w:val="00E9317F"/>
    <w:rsid w:val="00E931AD"/>
    <w:rsid w:val="00E93231"/>
    <w:rsid w:val="00E93234"/>
    <w:rsid w:val="00E9325E"/>
    <w:rsid w:val="00E93288"/>
    <w:rsid w:val="00E932D7"/>
    <w:rsid w:val="00E932E2"/>
    <w:rsid w:val="00E932EB"/>
    <w:rsid w:val="00E9330E"/>
    <w:rsid w:val="00E93339"/>
    <w:rsid w:val="00E93341"/>
    <w:rsid w:val="00E93351"/>
    <w:rsid w:val="00E9339F"/>
    <w:rsid w:val="00E933A8"/>
    <w:rsid w:val="00E93406"/>
    <w:rsid w:val="00E93440"/>
    <w:rsid w:val="00E934DA"/>
    <w:rsid w:val="00E93502"/>
    <w:rsid w:val="00E9353B"/>
    <w:rsid w:val="00E9356F"/>
    <w:rsid w:val="00E93587"/>
    <w:rsid w:val="00E935BE"/>
    <w:rsid w:val="00E935F2"/>
    <w:rsid w:val="00E93629"/>
    <w:rsid w:val="00E93640"/>
    <w:rsid w:val="00E93645"/>
    <w:rsid w:val="00E9364A"/>
    <w:rsid w:val="00E93674"/>
    <w:rsid w:val="00E9367A"/>
    <w:rsid w:val="00E936C3"/>
    <w:rsid w:val="00E936DE"/>
    <w:rsid w:val="00E9372E"/>
    <w:rsid w:val="00E93740"/>
    <w:rsid w:val="00E93783"/>
    <w:rsid w:val="00E93797"/>
    <w:rsid w:val="00E9380B"/>
    <w:rsid w:val="00E93849"/>
    <w:rsid w:val="00E9385F"/>
    <w:rsid w:val="00E9387E"/>
    <w:rsid w:val="00E938B0"/>
    <w:rsid w:val="00E938B1"/>
    <w:rsid w:val="00E938E9"/>
    <w:rsid w:val="00E93926"/>
    <w:rsid w:val="00E93944"/>
    <w:rsid w:val="00E9398A"/>
    <w:rsid w:val="00E93990"/>
    <w:rsid w:val="00E939D5"/>
    <w:rsid w:val="00E939F2"/>
    <w:rsid w:val="00E939FE"/>
    <w:rsid w:val="00E93A03"/>
    <w:rsid w:val="00E93A06"/>
    <w:rsid w:val="00E93A25"/>
    <w:rsid w:val="00E93A35"/>
    <w:rsid w:val="00E93A3A"/>
    <w:rsid w:val="00E93A7C"/>
    <w:rsid w:val="00E93A8E"/>
    <w:rsid w:val="00E93AA1"/>
    <w:rsid w:val="00E93AFB"/>
    <w:rsid w:val="00E93B07"/>
    <w:rsid w:val="00E93B2B"/>
    <w:rsid w:val="00E93B49"/>
    <w:rsid w:val="00E93B74"/>
    <w:rsid w:val="00E93B8D"/>
    <w:rsid w:val="00E93BB5"/>
    <w:rsid w:val="00E93BB6"/>
    <w:rsid w:val="00E93BC1"/>
    <w:rsid w:val="00E93BE5"/>
    <w:rsid w:val="00E93C07"/>
    <w:rsid w:val="00E93C2F"/>
    <w:rsid w:val="00E93C3C"/>
    <w:rsid w:val="00E93C45"/>
    <w:rsid w:val="00E93C5A"/>
    <w:rsid w:val="00E93C7D"/>
    <w:rsid w:val="00E93CA4"/>
    <w:rsid w:val="00E93CB3"/>
    <w:rsid w:val="00E93CD0"/>
    <w:rsid w:val="00E93D2A"/>
    <w:rsid w:val="00E93DAE"/>
    <w:rsid w:val="00E93DC5"/>
    <w:rsid w:val="00E93E05"/>
    <w:rsid w:val="00E93E26"/>
    <w:rsid w:val="00E93E62"/>
    <w:rsid w:val="00E93E8D"/>
    <w:rsid w:val="00E93E8F"/>
    <w:rsid w:val="00E93EAD"/>
    <w:rsid w:val="00E93F36"/>
    <w:rsid w:val="00E93F56"/>
    <w:rsid w:val="00E93F6A"/>
    <w:rsid w:val="00E93FA8"/>
    <w:rsid w:val="00E93FB6"/>
    <w:rsid w:val="00E93FBE"/>
    <w:rsid w:val="00E93FC7"/>
    <w:rsid w:val="00E9400A"/>
    <w:rsid w:val="00E94042"/>
    <w:rsid w:val="00E9407F"/>
    <w:rsid w:val="00E940A3"/>
    <w:rsid w:val="00E940CA"/>
    <w:rsid w:val="00E940FE"/>
    <w:rsid w:val="00E94150"/>
    <w:rsid w:val="00E94167"/>
    <w:rsid w:val="00E9417A"/>
    <w:rsid w:val="00E94180"/>
    <w:rsid w:val="00E9418E"/>
    <w:rsid w:val="00E94190"/>
    <w:rsid w:val="00E9419B"/>
    <w:rsid w:val="00E941BA"/>
    <w:rsid w:val="00E941D5"/>
    <w:rsid w:val="00E941E8"/>
    <w:rsid w:val="00E94269"/>
    <w:rsid w:val="00E94272"/>
    <w:rsid w:val="00E942A8"/>
    <w:rsid w:val="00E942B5"/>
    <w:rsid w:val="00E942BD"/>
    <w:rsid w:val="00E942C1"/>
    <w:rsid w:val="00E942D4"/>
    <w:rsid w:val="00E942E2"/>
    <w:rsid w:val="00E94301"/>
    <w:rsid w:val="00E94302"/>
    <w:rsid w:val="00E9436E"/>
    <w:rsid w:val="00E94381"/>
    <w:rsid w:val="00E943C8"/>
    <w:rsid w:val="00E943C9"/>
    <w:rsid w:val="00E943E8"/>
    <w:rsid w:val="00E943EF"/>
    <w:rsid w:val="00E9440E"/>
    <w:rsid w:val="00E94463"/>
    <w:rsid w:val="00E9448F"/>
    <w:rsid w:val="00E9449B"/>
    <w:rsid w:val="00E944AA"/>
    <w:rsid w:val="00E944B7"/>
    <w:rsid w:val="00E944F2"/>
    <w:rsid w:val="00E94532"/>
    <w:rsid w:val="00E94589"/>
    <w:rsid w:val="00E945CE"/>
    <w:rsid w:val="00E945E8"/>
    <w:rsid w:val="00E945F5"/>
    <w:rsid w:val="00E945FC"/>
    <w:rsid w:val="00E9460A"/>
    <w:rsid w:val="00E94637"/>
    <w:rsid w:val="00E9463C"/>
    <w:rsid w:val="00E94647"/>
    <w:rsid w:val="00E94649"/>
    <w:rsid w:val="00E94653"/>
    <w:rsid w:val="00E94665"/>
    <w:rsid w:val="00E94688"/>
    <w:rsid w:val="00E946A7"/>
    <w:rsid w:val="00E94795"/>
    <w:rsid w:val="00E947B1"/>
    <w:rsid w:val="00E947B3"/>
    <w:rsid w:val="00E947DB"/>
    <w:rsid w:val="00E94803"/>
    <w:rsid w:val="00E94828"/>
    <w:rsid w:val="00E94846"/>
    <w:rsid w:val="00E948D8"/>
    <w:rsid w:val="00E94900"/>
    <w:rsid w:val="00E9490D"/>
    <w:rsid w:val="00E94926"/>
    <w:rsid w:val="00E9494A"/>
    <w:rsid w:val="00E94968"/>
    <w:rsid w:val="00E949AA"/>
    <w:rsid w:val="00E949B0"/>
    <w:rsid w:val="00E949CC"/>
    <w:rsid w:val="00E94A13"/>
    <w:rsid w:val="00E94A8A"/>
    <w:rsid w:val="00E94AB3"/>
    <w:rsid w:val="00E94ABB"/>
    <w:rsid w:val="00E94ABD"/>
    <w:rsid w:val="00E94AE9"/>
    <w:rsid w:val="00E94B82"/>
    <w:rsid w:val="00E94BFE"/>
    <w:rsid w:val="00E94C1D"/>
    <w:rsid w:val="00E94CAE"/>
    <w:rsid w:val="00E94CC8"/>
    <w:rsid w:val="00E94D11"/>
    <w:rsid w:val="00E94D85"/>
    <w:rsid w:val="00E94DA8"/>
    <w:rsid w:val="00E94DFD"/>
    <w:rsid w:val="00E94E0C"/>
    <w:rsid w:val="00E94E1C"/>
    <w:rsid w:val="00E94E81"/>
    <w:rsid w:val="00E94E87"/>
    <w:rsid w:val="00E94EAB"/>
    <w:rsid w:val="00E94EB9"/>
    <w:rsid w:val="00E94EBC"/>
    <w:rsid w:val="00E94F31"/>
    <w:rsid w:val="00E94F8F"/>
    <w:rsid w:val="00E94FAA"/>
    <w:rsid w:val="00E94FBE"/>
    <w:rsid w:val="00E94FC3"/>
    <w:rsid w:val="00E94FCE"/>
    <w:rsid w:val="00E94FE4"/>
    <w:rsid w:val="00E94FE6"/>
    <w:rsid w:val="00E95025"/>
    <w:rsid w:val="00E95065"/>
    <w:rsid w:val="00E950E9"/>
    <w:rsid w:val="00E95129"/>
    <w:rsid w:val="00E95135"/>
    <w:rsid w:val="00E95145"/>
    <w:rsid w:val="00E95186"/>
    <w:rsid w:val="00E951A8"/>
    <w:rsid w:val="00E951CE"/>
    <w:rsid w:val="00E951E6"/>
    <w:rsid w:val="00E95229"/>
    <w:rsid w:val="00E9524C"/>
    <w:rsid w:val="00E95268"/>
    <w:rsid w:val="00E9526C"/>
    <w:rsid w:val="00E9529E"/>
    <w:rsid w:val="00E952FF"/>
    <w:rsid w:val="00E95320"/>
    <w:rsid w:val="00E953D7"/>
    <w:rsid w:val="00E95415"/>
    <w:rsid w:val="00E95448"/>
    <w:rsid w:val="00E9547A"/>
    <w:rsid w:val="00E9549D"/>
    <w:rsid w:val="00E95515"/>
    <w:rsid w:val="00E95533"/>
    <w:rsid w:val="00E95542"/>
    <w:rsid w:val="00E955A3"/>
    <w:rsid w:val="00E955AC"/>
    <w:rsid w:val="00E955C7"/>
    <w:rsid w:val="00E955CE"/>
    <w:rsid w:val="00E955EC"/>
    <w:rsid w:val="00E95610"/>
    <w:rsid w:val="00E9562D"/>
    <w:rsid w:val="00E95631"/>
    <w:rsid w:val="00E95643"/>
    <w:rsid w:val="00E9564F"/>
    <w:rsid w:val="00E9567F"/>
    <w:rsid w:val="00E9569E"/>
    <w:rsid w:val="00E956A4"/>
    <w:rsid w:val="00E956B0"/>
    <w:rsid w:val="00E956EB"/>
    <w:rsid w:val="00E957BE"/>
    <w:rsid w:val="00E95800"/>
    <w:rsid w:val="00E95828"/>
    <w:rsid w:val="00E95893"/>
    <w:rsid w:val="00E958BE"/>
    <w:rsid w:val="00E958C7"/>
    <w:rsid w:val="00E958EA"/>
    <w:rsid w:val="00E958EC"/>
    <w:rsid w:val="00E9596D"/>
    <w:rsid w:val="00E9598B"/>
    <w:rsid w:val="00E95994"/>
    <w:rsid w:val="00E959D3"/>
    <w:rsid w:val="00E95A39"/>
    <w:rsid w:val="00E95A3C"/>
    <w:rsid w:val="00E95A48"/>
    <w:rsid w:val="00E95A77"/>
    <w:rsid w:val="00E95A7F"/>
    <w:rsid w:val="00E95AAE"/>
    <w:rsid w:val="00E95AC8"/>
    <w:rsid w:val="00E95B25"/>
    <w:rsid w:val="00E95B3F"/>
    <w:rsid w:val="00E95BA7"/>
    <w:rsid w:val="00E95BDE"/>
    <w:rsid w:val="00E95C29"/>
    <w:rsid w:val="00E95C3A"/>
    <w:rsid w:val="00E95C4A"/>
    <w:rsid w:val="00E95C89"/>
    <w:rsid w:val="00E95CC8"/>
    <w:rsid w:val="00E95CDC"/>
    <w:rsid w:val="00E95D10"/>
    <w:rsid w:val="00E95D2A"/>
    <w:rsid w:val="00E95D70"/>
    <w:rsid w:val="00E95D7F"/>
    <w:rsid w:val="00E95D87"/>
    <w:rsid w:val="00E95D9D"/>
    <w:rsid w:val="00E95DAE"/>
    <w:rsid w:val="00E95DBE"/>
    <w:rsid w:val="00E95DC0"/>
    <w:rsid w:val="00E95DEF"/>
    <w:rsid w:val="00E95E22"/>
    <w:rsid w:val="00E95E35"/>
    <w:rsid w:val="00E95E36"/>
    <w:rsid w:val="00E95E6D"/>
    <w:rsid w:val="00E95E72"/>
    <w:rsid w:val="00E95EA4"/>
    <w:rsid w:val="00E95EA6"/>
    <w:rsid w:val="00E95EAC"/>
    <w:rsid w:val="00E95ED7"/>
    <w:rsid w:val="00E95EDB"/>
    <w:rsid w:val="00E95F18"/>
    <w:rsid w:val="00E95F1A"/>
    <w:rsid w:val="00E95F2A"/>
    <w:rsid w:val="00E95F48"/>
    <w:rsid w:val="00E95F4F"/>
    <w:rsid w:val="00E9601E"/>
    <w:rsid w:val="00E96022"/>
    <w:rsid w:val="00E9606B"/>
    <w:rsid w:val="00E9608E"/>
    <w:rsid w:val="00E9610A"/>
    <w:rsid w:val="00E9611A"/>
    <w:rsid w:val="00E96125"/>
    <w:rsid w:val="00E9616D"/>
    <w:rsid w:val="00E96175"/>
    <w:rsid w:val="00E9619C"/>
    <w:rsid w:val="00E961EB"/>
    <w:rsid w:val="00E96225"/>
    <w:rsid w:val="00E96230"/>
    <w:rsid w:val="00E9624A"/>
    <w:rsid w:val="00E96266"/>
    <w:rsid w:val="00E9626C"/>
    <w:rsid w:val="00E96282"/>
    <w:rsid w:val="00E96286"/>
    <w:rsid w:val="00E9630D"/>
    <w:rsid w:val="00E96322"/>
    <w:rsid w:val="00E96345"/>
    <w:rsid w:val="00E96364"/>
    <w:rsid w:val="00E96379"/>
    <w:rsid w:val="00E963E4"/>
    <w:rsid w:val="00E963FF"/>
    <w:rsid w:val="00E9641B"/>
    <w:rsid w:val="00E96424"/>
    <w:rsid w:val="00E96485"/>
    <w:rsid w:val="00E964BA"/>
    <w:rsid w:val="00E964CB"/>
    <w:rsid w:val="00E96539"/>
    <w:rsid w:val="00E9657E"/>
    <w:rsid w:val="00E96584"/>
    <w:rsid w:val="00E965BC"/>
    <w:rsid w:val="00E965BE"/>
    <w:rsid w:val="00E9663F"/>
    <w:rsid w:val="00E9666F"/>
    <w:rsid w:val="00E96676"/>
    <w:rsid w:val="00E9667D"/>
    <w:rsid w:val="00E966AA"/>
    <w:rsid w:val="00E966BA"/>
    <w:rsid w:val="00E9670A"/>
    <w:rsid w:val="00E96737"/>
    <w:rsid w:val="00E96793"/>
    <w:rsid w:val="00E967B4"/>
    <w:rsid w:val="00E967FD"/>
    <w:rsid w:val="00E9681C"/>
    <w:rsid w:val="00E96874"/>
    <w:rsid w:val="00E968AA"/>
    <w:rsid w:val="00E968BD"/>
    <w:rsid w:val="00E968C4"/>
    <w:rsid w:val="00E96959"/>
    <w:rsid w:val="00E9698A"/>
    <w:rsid w:val="00E9698B"/>
    <w:rsid w:val="00E969B9"/>
    <w:rsid w:val="00E969BD"/>
    <w:rsid w:val="00E969C1"/>
    <w:rsid w:val="00E969DA"/>
    <w:rsid w:val="00E969F6"/>
    <w:rsid w:val="00E96A48"/>
    <w:rsid w:val="00E96A4D"/>
    <w:rsid w:val="00E96AA1"/>
    <w:rsid w:val="00E96AB0"/>
    <w:rsid w:val="00E96AC6"/>
    <w:rsid w:val="00E96B0E"/>
    <w:rsid w:val="00E96B19"/>
    <w:rsid w:val="00E96B1D"/>
    <w:rsid w:val="00E96B28"/>
    <w:rsid w:val="00E96B57"/>
    <w:rsid w:val="00E96BC4"/>
    <w:rsid w:val="00E96BEF"/>
    <w:rsid w:val="00E96BFF"/>
    <w:rsid w:val="00E96C15"/>
    <w:rsid w:val="00E96C32"/>
    <w:rsid w:val="00E96C41"/>
    <w:rsid w:val="00E96C8E"/>
    <w:rsid w:val="00E96C9A"/>
    <w:rsid w:val="00E96CF6"/>
    <w:rsid w:val="00E96D24"/>
    <w:rsid w:val="00E96D30"/>
    <w:rsid w:val="00E96D33"/>
    <w:rsid w:val="00E96D5A"/>
    <w:rsid w:val="00E96D69"/>
    <w:rsid w:val="00E96D77"/>
    <w:rsid w:val="00E96D9A"/>
    <w:rsid w:val="00E96DA3"/>
    <w:rsid w:val="00E96DA8"/>
    <w:rsid w:val="00E96DCF"/>
    <w:rsid w:val="00E96DD4"/>
    <w:rsid w:val="00E96E18"/>
    <w:rsid w:val="00E96E58"/>
    <w:rsid w:val="00E96E5B"/>
    <w:rsid w:val="00E96E79"/>
    <w:rsid w:val="00E96E8E"/>
    <w:rsid w:val="00E96EBA"/>
    <w:rsid w:val="00E96F05"/>
    <w:rsid w:val="00E96F43"/>
    <w:rsid w:val="00E96F8E"/>
    <w:rsid w:val="00E96FA4"/>
    <w:rsid w:val="00E96FB5"/>
    <w:rsid w:val="00E970A0"/>
    <w:rsid w:val="00E970AF"/>
    <w:rsid w:val="00E970D7"/>
    <w:rsid w:val="00E9716F"/>
    <w:rsid w:val="00E97194"/>
    <w:rsid w:val="00E971A2"/>
    <w:rsid w:val="00E971EE"/>
    <w:rsid w:val="00E9722B"/>
    <w:rsid w:val="00E9723C"/>
    <w:rsid w:val="00E97244"/>
    <w:rsid w:val="00E97286"/>
    <w:rsid w:val="00E972A5"/>
    <w:rsid w:val="00E972CA"/>
    <w:rsid w:val="00E9730C"/>
    <w:rsid w:val="00E97359"/>
    <w:rsid w:val="00E97362"/>
    <w:rsid w:val="00E97388"/>
    <w:rsid w:val="00E9738C"/>
    <w:rsid w:val="00E97390"/>
    <w:rsid w:val="00E973B9"/>
    <w:rsid w:val="00E973BF"/>
    <w:rsid w:val="00E973CA"/>
    <w:rsid w:val="00E97416"/>
    <w:rsid w:val="00E97486"/>
    <w:rsid w:val="00E97512"/>
    <w:rsid w:val="00E97517"/>
    <w:rsid w:val="00E975B4"/>
    <w:rsid w:val="00E975BE"/>
    <w:rsid w:val="00E975E7"/>
    <w:rsid w:val="00E97636"/>
    <w:rsid w:val="00E9763D"/>
    <w:rsid w:val="00E97673"/>
    <w:rsid w:val="00E97682"/>
    <w:rsid w:val="00E9769A"/>
    <w:rsid w:val="00E976B2"/>
    <w:rsid w:val="00E976D8"/>
    <w:rsid w:val="00E976DD"/>
    <w:rsid w:val="00E97720"/>
    <w:rsid w:val="00E97787"/>
    <w:rsid w:val="00E977C7"/>
    <w:rsid w:val="00E977E5"/>
    <w:rsid w:val="00E9780A"/>
    <w:rsid w:val="00E97859"/>
    <w:rsid w:val="00E978BF"/>
    <w:rsid w:val="00E978C7"/>
    <w:rsid w:val="00E978CF"/>
    <w:rsid w:val="00E978F5"/>
    <w:rsid w:val="00E97905"/>
    <w:rsid w:val="00E9796B"/>
    <w:rsid w:val="00E97971"/>
    <w:rsid w:val="00E97985"/>
    <w:rsid w:val="00E979A0"/>
    <w:rsid w:val="00E979AE"/>
    <w:rsid w:val="00E979B7"/>
    <w:rsid w:val="00E979CD"/>
    <w:rsid w:val="00E979DE"/>
    <w:rsid w:val="00E979F4"/>
    <w:rsid w:val="00E97A08"/>
    <w:rsid w:val="00E97A0F"/>
    <w:rsid w:val="00E97A31"/>
    <w:rsid w:val="00E97A42"/>
    <w:rsid w:val="00E97A69"/>
    <w:rsid w:val="00E97A7E"/>
    <w:rsid w:val="00E97ACA"/>
    <w:rsid w:val="00E97AE0"/>
    <w:rsid w:val="00E97AE7"/>
    <w:rsid w:val="00E97B05"/>
    <w:rsid w:val="00E97B70"/>
    <w:rsid w:val="00E97BAA"/>
    <w:rsid w:val="00E97BF0"/>
    <w:rsid w:val="00E97C02"/>
    <w:rsid w:val="00E97C1C"/>
    <w:rsid w:val="00E97C27"/>
    <w:rsid w:val="00E97C35"/>
    <w:rsid w:val="00E97C39"/>
    <w:rsid w:val="00E97C4B"/>
    <w:rsid w:val="00E97CA3"/>
    <w:rsid w:val="00E97CE7"/>
    <w:rsid w:val="00E97CEA"/>
    <w:rsid w:val="00E97CEF"/>
    <w:rsid w:val="00E97D18"/>
    <w:rsid w:val="00E97D3C"/>
    <w:rsid w:val="00E97D84"/>
    <w:rsid w:val="00E97DB5"/>
    <w:rsid w:val="00E97DD9"/>
    <w:rsid w:val="00E97DF2"/>
    <w:rsid w:val="00E97E55"/>
    <w:rsid w:val="00E97E58"/>
    <w:rsid w:val="00E97E62"/>
    <w:rsid w:val="00E97E8C"/>
    <w:rsid w:val="00E97EBE"/>
    <w:rsid w:val="00E97ECF"/>
    <w:rsid w:val="00E97EE9"/>
    <w:rsid w:val="00E97F40"/>
    <w:rsid w:val="00E97F88"/>
    <w:rsid w:val="00E97F8C"/>
    <w:rsid w:val="00E97F94"/>
    <w:rsid w:val="00E97F9A"/>
    <w:rsid w:val="00E97FC8"/>
    <w:rsid w:val="00E97FFA"/>
    <w:rsid w:val="00EA0007"/>
    <w:rsid w:val="00EA0070"/>
    <w:rsid w:val="00EA0074"/>
    <w:rsid w:val="00EA007A"/>
    <w:rsid w:val="00EA00C9"/>
    <w:rsid w:val="00EA00E6"/>
    <w:rsid w:val="00EA00F8"/>
    <w:rsid w:val="00EA00FC"/>
    <w:rsid w:val="00EA0104"/>
    <w:rsid w:val="00EA0138"/>
    <w:rsid w:val="00EA0143"/>
    <w:rsid w:val="00EA014F"/>
    <w:rsid w:val="00EA0175"/>
    <w:rsid w:val="00EA0177"/>
    <w:rsid w:val="00EA01C7"/>
    <w:rsid w:val="00EA0211"/>
    <w:rsid w:val="00EA021B"/>
    <w:rsid w:val="00EA0225"/>
    <w:rsid w:val="00EA0239"/>
    <w:rsid w:val="00EA0248"/>
    <w:rsid w:val="00EA025B"/>
    <w:rsid w:val="00EA0260"/>
    <w:rsid w:val="00EA0262"/>
    <w:rsid w:val="00EA026E"/>
    <w:rsid w:val="00EA0292"/>
    <w:rsid w:val="00EA0299"/>
    <w:rsid w:val="00EA02CE"/>
    <w:rsid w:val="00EA02D3"/>
    <w:rsid w:val="00EA02D6"/>
    <w:rsid w:val="00EA02E5"/>
    <w:rsid w:val="00EA02E9"/>
    <w:rsid w:val="00EA02F0"/>
    <w:rsid w:val="00EA03BA"/>
    <w:rsid w:val="00EA03CA"/>
    <w:rsid w:val="00EA03E6"/>
    <w:rsid w:val="00EA03F3"/>
    <w:rsid w:val="00EA0483"/>
    <w:rsid w:val="00EA0498"/>
    <w:rsid w:val="00EA0519"/>
    <w:rsid w:val="00EA054B"/>
    <w:rsid w:val="00EA0557"/>
    <w:rsid w:val="00EA055A"/>
    <w:rsid w:val="00EA0571"/>
    <w:rsid w:val="00EA0599"/>
    <w:rsid w:val="00EA05A7"/>
    <w:rsid w:val="00EA05AB"/>
    <w:rsid w:val="00EA05BF"/>
    <w:rsid w:val="00EA05E0"/>
    <w:rsid w:val="00EA05E8"/>
    <w:rsid w:val="00EA0634"/>
    <w:rsid w:val="00EA0656"/>
    <w:rsid w:val="00EA0678"/>
    <w:rsid w:val="00EA069A"/>
    <w:rsid w:val="00EA0737"/>
    <w:rsid w:val="00EA073E"/>
    <w:rsid w:val="00EA073F"/>
    <w:rsid w:val="00EA0779"/>
    <w:rsid w:val="00EA0793"/>
    <w:rsid w:val="00EA07D4"/>
    <w:rsid w:val="00EA07F0"/>
    <w:rsid w:val="00EA081E"/>
    <w:rsid w:val="00EA082E"/>
    <w:rsid w:val="00EA0849"/>
    <w:rsid w:val="00EA085A"/>
    <w:rsid w:val="00EA085E"/>
    <w:rsid w:val="00EA087D"/>
    <w:rsid w:val="00EA0885"/>
    <w:rsid w:val="00EA089A"/>
    <w:rsid w:val="00EA08C7"/>
    <w:rsid w:val="00EA08C8"/>
    <w:rsid w:val="00EA08C9"/>
    <w:rsid w:val="00EA08EE"/>
    <w:rsid w:val="00EA090F"/>
    <w:rsid w:val="00EA0927"/>
    <w:rsid w:val="00EA0937"/>
    <w:rsid w:val="00EA0947"/>
    <w:rsid w:val="00EA0962"/>
    <w:rsid w:val="00EA097B"/>
    <w:rsid w:val="00EA0980"/>
    <w:rsid w:val="00EA0982"/>
    <w:rsid w:val="00EA0987"/>
    <w:rsid w:val="00EA0992"/>
    <w:rsid w:val="00EA09A6"/>
    <w:rsid w:val="00EA0A19"/>
    <w:rsid w:val="00EA0A26"/>
    <w:rsid w:val="00EA0A2D"/>
    <w:rsid w:val="00EA0A50"/>
    <w:rsid w:val="00EA0A55"/>
    <w:rsid w:val="00EA0A57"/>
    <w:rsid w:val="00EA0A7C"/>
    <w:rsid w:val="00EA0A8C"/>
    <w:rsid w:val="00EA0A94"/>
    <w:rsid w:val="00EA0AB3"/>
    <w:rsid w:val="00EA0AD0"/>
    <w:rsid w:val="00EA0AFD"/>
    <w:rsid w:val="00EA0B6A"/>
    <w:rsid w:val="00EA0B72"/>
    <w:rsid w:val="00EA0C07"/>
    <w:rsid w:val="00EA0C50"/>
    <w:rsid w:val="00EA0C93"/>
    <w:rsid w:val="00EA0CE4"/>
    <w:rsid w:val="00EA0CF3"/>
    <w:rsid w:val="00EA0D66"/>
    <w:rsid w:val="00EA0D68"/>
    <w:rsid w:val="00EA0D73"/>
    <w:rsid w:val="00EA0DA5"/>
    <w:rsid w:val="00EA0DB3"/>
    <w:rsid w:val="00EA0DC1"/>
    <w:rsid w:val="00EA0DDF"/>
    <w:rsid w:val="00EA0E54"/>
    <w:rsid w:val="00EA0E83"/>
    <w:rsid w:val="00EA0E9E"/>
    <w:rsid w:val="00EA0EAA"/>
    <w:rsid w:val="00EA0EB7"/>
    <w:rsid w:val="00EA0EBA"/>
    <w:rsid w:val="00EA0EF3"/>
    <w:rsid w:val="00EA0F04"/>
    <w:rsid w:val="00EA0F0F"/>
    <w:rsid w:val="00EA0F10"/>
    <w:rsid w:val="00EA0F30"/>
    <w:rsid w:val="00EA0F7A"/>
    <w:rsid w:val="00EA0F89"/>
    <w:rsid w:val="00EA0F97"/>
    <w:rsid w:val="00EA0FA4"/>
    <w:rsid w:val="00EA0FB4"/>
    <w:rsid w:val="00EA0FD7"/>
    <w:rsid w:val="00EA1030"/>
    <w:rsid w:val="00EA103D"/>
    <w:rsid w:val="00EA106A"/>
    <w:rsid w:val="00EA10A8"/>
    <w:rsid w:val="00EA1105"/>
    <w:rsid w:val="00EA1111"/>
    <w:rsid w:val="00EA1118"/>
    <w:rsid w:val="00EA1145"/>
    <w:rsid w:val="00EA1153"/>
    <w:rsid w:val="00EA11A7"/>
    <w:rsid w:val="00EA11CF"/>
    <w:rsid w:val="00EA11D7"/>
    <w:rsid w:val="00EA1203"/>
    <w:rsid w:val="00EA1230"/>
    <w:rsid w:val="00EA1265"/>
    <w:rsid w:val="00EA1268"/>
    <w:rsid w:val="00EA127D"/>
    <w:rsid w:val="00EA1288"/>
    <w:rsid w:val="00EA1298"/>
    <w:rsid w:val="00EA129D"/>
    <w:rsid w:val="00EA12A4"/>
    <w:rsid w:val="00EA12BF"/>
    <w:rsid w:val="00EA12FE"/>
    <w:rsid w:val="00EA1313"/>
    <w:rsid w:val="00EA1350"/>
    <w:rsid w:val="00EA136A"/>
    <w:rsid w:val="00EA137C"/>
    <w:rsid w:val="00EA139F"/>
    <w:rsid w:val="00EA13A9"/>
    <w:rsid w:val="00EA13C3"/>
    <w:rsid w:val="00EA13E3"/>
    <w:rsid w:val="00EA140A"/>
    <w:rsid w:val="00EA1430"/>
    <w:rsid w:val="00EA1459"/>
    <w:rsid w:val="00EA1470"/>
    <w:rsid w:val="00EA14C5"/>
    <w:rsid w:val="00EA14C6"/>
    <w:rsid w:val="00EA1567"/>
    <w:rsid w:val="00EA1585"/>
    <w:rsid w:val="00EA15F6"/>
    <w:rsid w:val="00EA1660"/>
    <w:rsid w:val="00EA168E"/>
    <w:rsid w:val="00EA16CE"/>
    <w:rsid w:val="00EA16D2"/>
    <w:rsid w:val="00EA16D6"/>
    <w:rsid w:val="00EA173D"/>
    <w:rsid w:val="00EA1744"/>
    <w:rsid w:val="00EA1745"/>
    <w:rsid w:val="00EA177B"/>
    <w:rsid w:val="00EA178C"/>
    <w:rsid w:val="00EA178D"/>
    <w:rsid w:val="00EA17F9"/>
    <w:rsid w:val="00EA1817"/>
    <w:rsid w:val="00EA1818"/>
    <w:rsid w:val="00EA1835"/>
    <w:rsid w:val="00EA187F"/>
    <w:rsid w:val="00EA1895"/>
    <w:rsid w:val="00EA1902"/>
    <w:rsid w:val="00EA190E"/>
    <w:rsid w:val="00EA1958"/>
    <w:rsid w:val="00EA1978"/>
    <w:rsid w:val="00EA198A"/>
    <w:rsid w:val="00EA19A6"/>
    <w:rsid w:val="00EA19A8"/>
    <w:rsid w:val="00EA19AA"/>
    <w:rsid w:val="00EA19CA"/>
    <w:rsid w:val="00EA19D0"/>
    <w:rsid w:val="00EA19EC"/>
    <w:rsid w:val="00EA1A0B"/>
    <w:rsid w:val="00EA1A22"/>
    <w:rsid w:val="00EA1A5E"/>
    <w:rsid w:val="00EA1A7F"/>
    <w:rsid w:val="00EA1A96"/>
    <w:rsid w:val="00EA1AE9"/>
    <w:rsid w:val="00EA1B0B"/>
    <w:rsid w:val="00EA1B49"/>
    <w:rsid w:val="00EA1BA3"/>
    <w:rsid w:val="00EA1BC8"/>
    <w:rsid w:val="00EA1BE6"/>
    <w:rsid w:val="00EA1C05"/>
    <w:rsid w:val="00EA1C0F"/>
    <w:rsid w:val="00EA1C29"/>
    <w:rsid w:val="00EA1C49"/>
    <w:rsid w:val="00EA1C7A"/>
    <w:rsid w:val="00EA1C85"/>
    <w:rsid w:val="00EA1C87"/>
    <w:rsid w:val="00EA1C9B"/>
    <w:rsid w:val="00EA1CA0"/>
    <w:rsid w:val="00EA1CA4"/>
    <w:rsid w:val="00EA1CAC"/>
    <w:rsid w:val="00EA1CCA"/>
    <w:rsid w:val="00EA1CD7"/>
    <w:rsid w:val="00EA1CEA"/>
    <w:rsid w:val="00EA1CFD"/>
    <w:rsid w:val="00EA1D29"/>
    <w:rsid w:val="00EA1D3B"/>
    <w:rsid w:val="00EA1D85"/>
    <w:rsid w:val="00EA1DAD"/>
    <w:rsid w:val="00EA1DB4"/>
    <w:rsid w:val="00EA1DCA"/>
    <w:rsid w:val="00EA1DCC"/>
    <w:rsid w:val="00EA1DE9"/>
    <w:rsid w:val="00EA1E1E"/>
    <w:rsid w:val="00EA1E77"/>
    <w:rsid w:val="00EA1E9B"/>
    <w:rsid w:val="00EA1EB0"/>
    <w:rsid w:val="00EA1EDB"/>
    <w:rsid w:val="00EA1EE8"/>
    <w:rsid w:val="00EA1EFC"/>
    <w:rsid w:val="00EA1F12"/>
    <w:rsid w:val="00EA1F50"/>
    <w:rsid w:val="00EA1F60"/>
    <w:rsid w:val="00EA1F79"/>
    <w:rsid w:val="00EA1FBD"/>
    <w:rsid w:val="00EA1FC0"/>
    <w:rsid w:val="00EA1FC6"/>
    <w:rsid w:val="00EA1FDE"/>
    <w:rsid w:val="00EA1FEE"/>
    <w:rsid w:val="00EA1FF9"/>
    <w:rsid w:val="00EA205E"/>
    <w:rsid w:val="00EA20C9"/>
    <w:rsid w:val="00EA20F4"/>
    <w:rsid w:val="00EA20FE"/>
    <w:rsid w:val="00EA2142"/>
    <w:rsid w:val="00EA2146"/>
    <w:rsid w:val="00EA2156"/>
    <w:rsid w:val="00EA2157"/>
    <w:rsid w:val="00EA216F"/>
    <w:rsid w:val="00EA2171"/>
    <w:rsid w:val="00EA2179"/>
    <w:rsid w:val="00EA21AB"/>
    <w:rsid w:val="00EA21B3"/>
    <w:rsid w:val="00EA21C3"/>
    <w:rsid w:val="00EA21D5"/>
    <w:rsid w:val="00EA21F8"/>
    <w:rsid w:val="00EA222F"/>
    <w:rsid w:val="00EA226D"/>
    <w:rsid w:val="00EA22D3"/>
    <w:rsid w:val="00EA22EB"/>
    <w:rsid w:val="00EA2302"/>
    <w:rsid w:val="00EA232E"/>
    <w:rsid w:val="00EA2376"/>
    <w:rsid w:val="00EA23A7"/>
    <w:rsid w:val="00EA23B5"/>
    <w:rsid w:val="00EA23CA"/>
    <w:rsid w:val="00EA2402"/>
    <w:rsid w:val="00EA241A"/>
    <w:rsid w:val="00EA2434"/>
    <w:rsid w:val="00EA244D"/>
    <w:rsid w:val="00EA246E"/>
    <w:rsid w:val="00EA2479"/>
    <w:rsid w:val="00EA247F"/>
    <w:rsid w:val="00EA2493"/>
    <w:rsid w:val="00EA249F"/>
    <w:rsid w:val="00EA24A3"/>
    <w:rsid w:val="00EA24A5"/>
    <w:rsid w:val="00EA24A7"/>
    <w:rsid w:val="00EA24C1"/>
    <w:rsid w:val="00EA24F6"/>
    <w:rsid w:val="00EA2501"/>
    <w:rsid w:val="00EA2566"/>
    <w:rsid w:val="00EA2592"/>
    <w:rsid w:val="00EA25FB"/>
    <w:rsid w:val="00EA2666"/>
    <w:rsid w:val="00EA2669"/>
    <w:rsid w:val="00EA2670"/>
    <w:rsid w:val="00EA2689"/>
    <w:rsid w:val="00EA26A7"/>
    <w:rsid w:val="00EA26BC"/>
    <w:rsid w:val="00EA26ED"/>
    <w:rsid w:val="00EA26F6"/>
    <w:rsid w:val="00EA270C"/>
    <w:rsid w:val="00EA271C"/>
    <w:rsid w:val="00EA2727"/>
    <w:rsid w:val="00EA2730"/>
    <w:rsid w:val="00EA273C"/>
    <w:rsid w:val="00EA2742"/>
    <w:rsid w:val="00EA274F"/>
    <w:rsid w:val="00EA276F"/>
    <w:rsid w:val="00EA27B7"/>
    <w:rsid w:val="00EA281E"/>
    <w:rsid w:val="00EA2843"/>
    <w:rsid w:val="00EA2856"/>
    <w:rsid w:val="00EA2865"/>
    <w:rsid w:val="00EA28A0"/>
    <w:rsid w:val="00EA28B4"/>
    <w:rsid w:val="00EA28D2"/>
    <w:rsid w:val="00EA28E2"/>
    <w:rsid w:val="00EA28F7"/>
    <w:rsid w:val="00EA2938"/>
    <w:rsid w:val="00EA293B"/>
    <w:rsid w:val="00EA2966"/>
    <w:rsid w:val="00EA2986"/>
    <w:rsid w:val="00EA29B0"/>
    <w:rsid w:val="00EA29DC"/>
    <w:rsid w:val="00EA29E5"/>
    <w:rsid w:val="00EA2A34"/>
    <w:rsid w:val="00EA2A4C"/>
    <w:rsid w:val="00EA2A79"/>
    <w:rsid w:val="00EA2A7F"/>
    <w:rsid w:val="00EA2A8D"/>
    <w:rsid w:val="00EA2A93"/>
    <w:rsid w:val="00EA2AA9"/>
    <w:rsid w:val="00EA2AE0"/>
    <w:rsid w:val="00EA2B29"/>
    <w:rsid w:val="00EA2B53"/>
    <w:rsid w:val="00EA2B7B"/>
    <w:rsid w:val="00EA2B96"/>
    <w:rsid w:val="00EA2B9B"/>
    <w:rsid w:val="00EA2BEC"/>
    <w:rsid w:val="00EA2BF3"/>
    <w:rsid w:val="00EA2C26"/>
    <w:rsid w:val="00EA2C39"/>
    <w:rsid w:val="00EA2C4E"/>
    <w:rsid w:val="00EA2C6A"/>
    <w:rsid w:val="00EA2CBF"/>
    <w:rsid w:val="00EA2CC6"/>
    <w:rsid w:val="00EA2CE2"/>
    <w:rsid w:val="00EA2CFE"/>
    <w:rsid w:val="00EA2D03"/>
    <w:rsid w:val="00EA2D1B"/>
    <w:rsid w:val="00EA2D36"/>
    <w:rsid w:val="00EA2D38"/>
    <w:rsid w:val="00EA2D8B"/>
    <w:rsid w:val="00EA2DA0"/>
    <w:rsid w:val="00EA2DAF"/>
    <w:rsid w:val="00EA2DDF"/>
    <w:rsid w:val="00EA2DE8"/>
    <w:rsid w:val="00EA2DF1"/>
    <w:rsid w:val="00EA2E11"/>
    <w:rsid w:val="00EA2E29"/>
    <w:rsid w:val="00EA2E3E"/>
    <w:rsid w:val="00EA2E51"/>
    <w:rsid w:val="00EA2E52"/>
    <w:rsid w:val="00EA2E56"/>
    <w:rsid w:val="00EA2E5C"/>
    <w:rsid w:val="00EA2E61"/>
    <w:rsid w:val="00EA2E68"/>
    <w:rsid w:val="00EA2E91"/>
    <w:rsid w:val="00EA2EB3"/>
    <w:rsid w:val="00EA2EE3"/>
    <w:rsid w:val="00EA2F00"/>
    <w:rsid w:val="00EA2F21"/>
    <w:rsid w:val="00EA2F31"/>
    <w:rsid w:val="00EA2F64"/>
    <w:rsid w:val="00EA2F7F"/>
    <w:rsid w:val="00EA2F91"/>
    <w:rsid w:val="00EA2F95"/>
    <w:rsid w:val="00EA2FC5"/>
    <w:rsid w:val="00EA2FD9"/>
    <w:rsid w:val="00EA2FF1"/>
    <w:rsid w:val="00EA3055"/>
    <w:rsid w:val="00EA3062"/>
    <w:rsid w:val="00EA3064"/>
    <w:rsid w:val="00EA308E"/>
    <w:rsid w:val="00EA30A2"/>
    <w:rsid w:val="00EA30A4"/>
    <w:rsid w:val="00EA30CF"/>
    <w:rsid w:val="00EA30EF"/>
    <w:rsid w:val="00EA313E"/>
    <w:rsid w:val="00EA3143"/>
    <w:rsid w:val="00EA316D"/>
    <w:rsid w:val="00EA3172"/>
    <w:rsid w:val="00EA3173"/>
    <w:rsid w:val="00EA3180"/>
    <w:rsid w:val="00EA31B9"/>
    <w:rsid w:val="00EA3234"/>
    <w:rsid w:val="00EA3274"/>
    <w:rsid w:val="00EA3280"/>
    <w:rsid w:val="00EA3286"/>
    <w:rsid w:val="00EA3335"/>
    <w:rsid w:val="00EA3376"/>
    <w:rsid w:val="00EA33E7"/>
    <w:rsid w:val="00EA33EC"/>
    <w:rsid w:val="00EA33F9"/>
    <w:rsid w:val="00EA3466"/>
    <w:rsid w:val="00EA347B"/>
    <w:rsid w:val="00EA349F"/>
    <w:rsid w:val="00EA34A9"/>
    <w:rsid w:val="00EA34C4"/>
    <w:rsid w:val="00EA34DF"/>
    <w:rsid w:val="00EA34ED"/>
    <w:rsid w:val="00EA34F2"/>
    <w:rsid w:val="00EA3521"/>
    <w:rsid w:val="00EA3542"/>
    <w:rsid w:val="00EA3585"/>
    <w:rsid w:val="00EA358C"/>
    <w:rsid w:val="00EA35A0"/>
    <w:rsid w:val="00EA35B9"/>
    <w:rsid w:val="00EA364D"/>
    <w:rsid w:val="00EA3685"/>
    <w:rsid w:val="00EA3691"/>
    <w:rsid w:val="00EA3693"/>
    <w:rsid w:val="00EA36A3"/>
    <w:rsid w:val="00EA36D0"/>
    <w:rsid w:val="00EA36D2"/>
    <w:rsid w:val="00EA36D6"/>
    <w:rsid w:val="00EA36F4"/>
    <w:rsid w:val="00EA36FD"/>
    <w:rsid w:val="00EA3737"/>
    <w:rsid w:val="00EA374F"/>
    <w:rsid w:val="00EA376F"/>
    <w:rsid w:val="00EA37A2"/>
    <w:rsid w:val="00EA37CB"/>
    <w:rsid w:val="00EA37CC"/>
    <w:rsid w:val="00EA380E"/>
    <w:rsid w:val="00EA3810"/>
    <w:rsid w:val="00EA3824"/>
    <w:rsid w:val="00EA3836"/>
    <w:rsid w:val="00EA383F"/>
    <w:rsid w:val="00EA3871"/>
    <w:rsid w:val="00EA3883"/>
    <w:rsid w:val="00EA3894"/>
    <w:rsid w:val="00EA389E"/>
    <w:rsid w:val="00EA38F3"/>
    <w:rsid w:val="00EA3947"/>
    <w:rsid w:val="00EA395A"/>
    <w:rsid w:val="00EA39BC"/>
    <w:rsid w:val="00EA39BF"/>
    <w:rsid w:val="00EA39D0"/>
    <w:rsid w:val="00EA39F4"/>
    <w:rsid w:val="00EA39FE"/>
    <w:rsid w:val="00EA3A77"/>
    <w:rsid w:val="00EA3A7A"/>
    <w:rsid w:val="00EA3A7F"/>
    <w:rsid w:val="00EA3A86"/>
    <w:rsid w:val="00EA3A9A"/>
    <w:rsid w:val="00EA3AA7"/>
    <w:rsid w:val="00EA3AC7"/>
    <w:rsid w:val="00EA3ACF"/>
    <w:rsid w:val="00EA3B35"/>
    <w:rsid w:val="00EA3B5F"/>
    <w:rsid w:val="00EA3C4A"/>
    <w:rsid w:val="00EA3C99"/>
    <w:rsid w:val="00EA3CBD"/>
    <w:rsid w:val="00EA3CEE"/>
    <w:rsid w:val="00EA3D03"/>
    <w:rsid w:val="00EA3D1C"/>
    <w:rsid w:val="00EA3D3F"/>
    <w:rsid w:val="00EA3D57"/>
    <w:rsid w:val="00EA3DD9"/>
    <w:rsid w:val="00EA3E14"/>
    <w:rsid w:val="00EA3E92"/>
    <w:rsid w:val="00EA3EB9"/>
    <w:rsid w:val="00EA3EC6"/>
    <w:rsid w:val="00EA3EE6"/>
    <w:rsid w:val="00EA3EE7"/>
    <w:rsid w:val="00EA3EEB"/>
    <w:rsid w:val="00EA3EF0"/>
    <w:rsid w:val="00EA3F3C"/>
    <w:rsid w:val="00EA3F5B"/>
    <w:rsid w:val="00EA3F69"/>
    <w:rsid w:val="00EA3F74"/>
    <w:rsid w:val="00EA3F8E"/>
    <w:rsid w:val="00EA3F94"/>
    <w:rsid w:val="00EA3F9F"/>
    <w:rsid w:val="00EA3FA0"/>
    <w:rsid w:val="00EA3FA6"/>
    <w:rsid w:val="00EA3FAB"/>
    <w:rsid w:val="00EA3FCD"/>
    <w:rsid w:val="00EA3FE5"/>
    <w:rsid w:val="00EA4022"/>
    <w:rsid w:val="00EA4061"/>
    <w:rsid w:val="00EA408B"/>
    <w:rsid w:val="00EA40A4"/>
    <w:rsid w:val="00EA40B7"/>
    <w:rsid w:val="00EA410A"/>
    <w:rsid w:val="00EA411F"/>
    <w:rsid w:val="00EA412B"/>
    <w:rsid w:val="00EA4136"/>
    <w:rsid w:val="00EA4154"/>
    <w:rsid w:val="00EA41A9"/>
    <w:rsid w:val="00EA41B2"/>
    <w:rsid w:val="00EA41B4"/>
    <w:rsid w:val="00EA41BE"/>
    <w:rsid w:val="00EA41E6"/>
    <w:rsid w:val="00EA41F9"/>
    <w:rsid w:val="00EA420E"/>
    <w:rsid w:val="00EA4214"/>
    <w:rsid w:val="00EA42A1"/>
    <w:rsid w:val="00EA42B2"/>
    <w:rsid w:val="00EA42E0"/>
    <w:rsid w:val="00EA42F7"/>
    <w:rsid w:val="00EA42FE"/>
    <w:rsid w:val="00EA4311"/>
    <w:rsid w:val="00EA435A"/>
    <w:rsid w:val="00EA4374"/>
    <w:rsid w:val="00EA43B2"/>
    <w:rsid w:val="00EA43C1"/>
    <w:rsid w:val="00EA43C9"/>
    <w:rsid w:val="00EA43D5"/>
    <w:rsid w:val="00EA4403"/>
    <w:rsid w:val="00EA443B"/>
    <w:rsid w:val="00EA443D"/>
    <w:rsid w:val="00EA4443"/>
    <w:rsid w:val="00EA449F"/>
    <w:rsid w:val="00EA44C6"/>
    <w:rsid w:val="00EA44DC"/>
    <w:rsid w:val="00EA4515"/>
    <w:rsid w:val="00EA4572"/>
    <w:rsid w:val="00EA458E"/>
    <w:rsid w:val="00EA45A2"/>
    <w:rsid w:val="00EA45E3"/>
    <w:rsid w:val="00EA45E6"/>
    <w:rsid w:val="00EA460E"/>
    <w:rsid w:val="00EA461E"/>
    <w:rsid w:val="00EA4639"/>
    <w:rsid w:val="00EA4670"/>
    <w:rsid w:val="00EA4671"/>
    <w:rsid w:val="00EA4674"/>
    <w:rsid w:val="00EA46A6"/>
    <w:rsid w:val="00EA46BC"/>
    <w:rsid w:val="00EA4723"/>
    <w:rsid w:val="00EA4748"/>
    <w:rsid w:val="00EA4769"/>
    <w:rsid w:val="00EA4773"/>
    <w:rsid w:val="00EA4782"/>
    <w:rsid w:val="00EA47D5"/>
    <w:rsid w:val="00EA483C"/>
    <w:rsid w:val="00EA4865"/>
    <w:rsid w:val="00EA486B"/>
    <w:rsid w:val="00EA4879"/>
    <w:rsid w:val="00EA48C6"/>
    <w:rsid w:val="00EA48CC"/>
    <w:rsid w:val="00EA48D9"/>
    <w:rsid w:val="00EA48ED"/>
    <w:rsid w:val="00EA48FF"/>
    <w:rsid w:val="00EA4902"/>
    <w:rsid w:val="00EA490B"/>
    <w:rsid w:val="00EA4936"/>
    <w:rsid w:val="00EA4951"/>
    <w:rsid w:val="00EA4964"/>
    <w:rsid w:val="00EA498A"/>
    <w:rsid w:val="00EA499B"/>
    <w:rsid w:val="00EA499E"/>
    <w:rsid w:val="00EA49DE"/>
    <w:rsid w:val="00EA49E1"/>
    <w:rsid w:val="00EA49F7"/>
    <w:rsid w:val="00EA4A06"/>
    <w:rsid w:val="00EA4A08"/>
    <w:rsid w:val="00EA4A0D"/>
    <w:rsid w:val="00EA4A60"/>
    <w:rsid w:val="00EA4A66"/>
    <w:rsid w:val="00EA4AAD"/>
    <w:rsid w:val="00EA4AB2"/>
    <w:rsid w:val="00EA4AE5"/>
    <w:rsid w:val="00EA4AEE"/>
    <w:rsid w:val="00EA4AFE"/>
    <w:rsid w:val="00EA4B06"/>
    <w:rsid w:val="00EA4B11"/>
    <w:rsid w:val="00EA4B2A"/>
    <w:rsid w:val="00EA4B67"/>
    <w:rsid w:val="00EA4B71"/>
    <w:rsid w:val="00EA4B9A"/>
    <w:rsid w:val="00EA4B9B"/>
    <w:rsid w:val="00EA4B9C"/>
    <w:rsid w:val="00EA4BDC"/>
    <w:rsid w:val="00EA4C15"/>
    <w:rsid w:val="00EA4C2F"/>
    <w:rsid w:val="00EA4C38"/>
    <w:rsid w:val="00EA4C47"/>
    <w:rsid w:val="00EA4C5B"/>
    <w:rsid w:val="00EA4C6A"/>
    <w:rsid w:val="00EA4C7E"/>
    <w:rsid w:val="00EA4C95"/>
    <w:rsid w:val="00EA4CA0"/>
    <w:rsid w:val="00EA4CAC"/>
    <w:rsid w:val="00EA4CB1"/>
    <w:rsid w:val="00EA4CB2"/>
    <w:rsid w:val="00EA4CF0"/>
    <w:rsid w:val="00EA4D47"/>
    <w:rsid w:val="00EA4D76"/>
    <w:rsid w:val="00EA4DA0"/>
    <w:rsid w:val="00EA4DF4"/>
    <w:rsid w:val="00EA4E02"/>
    <w:rsid w:val="00EA4E52"/>
    <w:rsid w:val="00EA4E6F"/>
    <w:rsid w:val="00EA4E96"/>
    <w:rsid w:val="00EA4E97"/>
    <w:rsid w:val="00EA4EA4"/>
    <w:rsid w:val="00EA4ECA"/>
    <w:rsid w:val="00EA4ECE"/>
    <w:rsid w:val="00EA4ED4"/>
    <w:rsid w:val="00EA4ED6"/>
    <w:rsid w:val="00EA4EF7"/>
    <w:rsid w:val="00EA4F42"/>
    <w:rsid w:val="00EA4F5A"/>
    <w:rsid w:val="00EA4F6B"/>
    <w:rsid w:val="00EA4F7A"/>
    <w:rsid w:val="00EA4F7B"/>
    <w:rsid w:val="00EA4F7C"/>
    <w:rsid w:val="00EA4F8A"/>
    <w:rsid w:val="00EA4FB9"/>
    <w:rsid w:val="00EA4FCB"/>
    <w:rsid w:val="00EA4FD9"/>
    <w:rsid w:val="00EA5047"/>
    <w:rsid w:val="00EA5050"/>
    <w:rsid w:val="00EA5074"/>
    <w:rsid w:val="00EA5077"/>
    <w:rsid w:val="00EA50CD"/>
    <w:rsid w:val="00EA50D0"/>
    <w:rsid w:val="00EA50F8"/>
    <w:rsid w:val="00EA5145"/>
    <w:rsid w:val="00EA517F"/>
    <w:rsid w:val="00EA518A"/>
    <w:rsid w:val="00EA5199"/>
    <w:rsid w:val="00EA51A3"/>
    <w:rsid w:val="00EA51B1"/>
    <w:rsid w:val="00EA51E7"/>
    <w:rsid w:val="00EA5206"/>
    <w:rsid w:val="00EA5228"/>
    <w:rsid w:val="00EA5257"/>
    <w:rsid w:val="00EA525E"/>
    <w:rsid w:val="00EA527C"/>
    <w:rsid w:val="00EA527E"/>
    <w:rsid w:val="00EA5283"/>
    <w:rsid w:val="00EA52BD"/>
    <w:rsid w:val="00EA52D9"/>
    <w:rsid w:val="00EA5307"/>
    <w:rsid w:val="00EA531A"/>
    <w:rsid w:val="00EA5329"/>
    <w:rsid w:val="00EA541F"/>
    <w:rsid w:val="00EA5445"/>
    <w:rsid w:val="00EA5452"/>
    <w:rsid w:val="00EA5459"/>
    <w:rsid w:val="00EA545A"/>
    <w:rsid w:val="00EA5463"/>
    <w:rsid w:val="00EA5487"/>
    <w:rsid w:val="00EA54A6"/>
    <w:rsid w:val="00EA54DB"/>
    <w:rsid w:val="00EA54E6"/>
    <w:rsid w:val="00EA5560"/>
    <w:rsid w:val="00EA556B"/>
    <w:rsid w:val="00EA557F"/>
    <w:rsid w:val="00EA55D3"/>
    <w:rsid w:val="00EA55D6"/>
    <w:rsid w:val="00EA5609"/>
    <w:rsid w:val="00EA562C"/>
    <w:rsid w:val="00EA564E"/>
    <w:rsid w:val="00EA56AD"/>
    <w:rsid w:val="00EA56F0"/>
    <w:rsid w:val="00EA56F6"/>
    <w:rsid w:val="00EA56FF"/>
    <w:rsid w:val="00EA5716"/>
    <w:rsid w:val="00EA571E"/>
    <w:rsid w:val="00EA575B"/>
    <w:rsid w:val="00EA579C"/>
    <w:rsid w:val="00EA57A7"/>
    <w:rsid w:val="00EA57C4"/>
    <w:rsid w:val="00EA57C6"/>
    <w:rsid w:val="00EA581F"/>
    <w:rsid w:val="00EA584C"/>
    <w:rsid w:val="00EA5875"/>
    <w:rsid w:val="00EA58AF"/>
    <w:rsid w:val="00EA58B2"/>
    <w:rsid w:val="00EA58BB"/>
    <w:rsid w:val="00EA58CD"/>
    <w:rsid w:val="00EA58FD"/>
    <w:rsid w:val="00EA5960"/>
    <w:rsid w:val="00EA5973"/>
    <w:rsid w:val="00EA5997"/>
    <w:rsid w:val="00EA599C"/>
    <w:rsid w:val="00EA5A14"/>
    <w:rsid w:val="00EA5A76"/>
    <w:rsid w:val="00EA5A80"/>
    <w:rsid w:val="00EA5ABB"/>
    <w:rsid w:val="00EA5ABD"/>
    <w:rsid w:val="00EA5AD5"/>
    <w:rsid w:val="00EA5B15"/>
    <w:rsid w:val="00EA5B23"/>
    <w:rsid w:val="00EA5B54"/>
    <w:rsid w:val="00EA5B82"/>
    <w:rsid w:val="00EA5BAB"/>
    <w:rsid w:val="00EA5BD0"/>
    <w:rsid w:val="00EA5BE4"/>
    <w:rsid w:val="00EA5BF4"/>
    <w:rsid w:val="00EA5C18"/>
    <w:rsid w:val="00EA5C31"/>
    <w:rsid w:val="00EA5C65"/>
    <w:rsid w:val="00EA5C7F"/>
    <w:rsid w:val="00EA5C98"/>
    <w:rsid w:val="00EA5CCC"/>
    <w:rsid w:val="00EA5CE6"/>
    <w:rsid w:val="00EA5D05"/>
    <w:rsid w:val="00EA5D0D"/>
    <w:rsid w:val="00EA5D16"/>
    <w:rsid w:val="00EA5D8B"/>
    <w:rsid w:val="00EA5D91"/>
    <w:rsid w:val="00EA5DC7"/>
    <w:rsid w:val="00EA5DD6"/>
    <w:rsid w:val="00EA5DDD"/>
    <w:rsid w:val="00EA5E03"/>
    <w:rsid w:val="00EA5E3C"/>
    <w:rsid w:val="00EA5E3D"/>
    <w:rsid w:val="00EA5E85"/>
    <w:rsid w:val="00EA5E94"/>
    <w:rsid w:val="00EA5F32"/>
    <w:rsid w:val="00EA5F38"/>
    <w:rsid w:val="00EA5F98"/>
    <w:rsid w:val="00EA5F9E"/>
    <w:rsid w:val="00EA5FB2"/>
    <w:rsid w:val="00EA5FEE"/>
    <w:rsid w:val="00EA6023"/>
    <w:rsid w:val="00EA6024"/>
    <w:rsid w:val="00EA6068"/>
    <w:rsid w:val="00EA6070"/>
    <w:rsid w:val="00EA607C"/>
    <w:rsid w:val="00EA6099"/>
    <w:rsid w:val="00EA60BF"/>
    <w:rsid w:val="00EA6125"/>
    <w:rsid w:val="00EA61B4"/>
    <w:rsid w:val="00EA61CD"/>
    <w:rsid w:val="00EA61F7"/>
    <w:rsid w:val="00EA6200"/>
    <w:rsid w:val="00EA6217"/>
    <w:rsid w:val="00EA623A"/>
    <w:rsid w:val="00EA626A"/>
    <w:rsid w:val="00EA6284"/>
    <w:rsid w:val="00EA62AA"/>
    <w:rsid w:val="00EA62C3"/>
    <w:rsid w:val="00EA62CC"/>
    <w:rsid w:val="00EA62E2"/>
    <w:rsid w:val="00EA6330"/>
    <w:rsid w:val="00EA633F"/>
    <w:rsid w:val="00EA6373"/>
    <w:rsid w:val="00EA638D"/>
    <w:rsid w:val="00EA63AA"/>
    <w:rsid w:val="00EA63CA"/>
    <w:rsid w:val="00EA6449"/>
    <w:rsid w:val="00EA6459"/>
    <w:rsid w:val="00EA648E"/>
    <w:rsid w:val="00EA64A8"/>
    <w:rsid w:val="00EA64B0"/>
    <w:rsid w:val="00EA64C8"/>
    <w:rsid w:val="00EA64FA"/>
    <w:rsid w:val="00EA6500"/>
    <w:rsid w:val="00EA6517"/>
    <w:rsid w:val="00EA6585"/>
    <w:rsid w:val="00EA65A9"/>
    <w:rsid w:val="00EA65FB"/>
    <w:rsid w:val="00EA661E"/>
    <w:rsid w:val="00EA6651"/>
    <w:rsid w:val="00EA665D"/>
    <w:rsid w:val="00EA6685"/>
    <w:rsid w:val="00EA669D"/>
    <w:rsid w:val="00EA67A0"/>
    <w:rsid w:val="00EA67AB"/>
    <w:rsid w:val="00EA67C6"/>
    <w:rsid w:val="00EA686A"/>
    <w:rsid w:val="00EA686D"/>
    <w:rsid w:val="00EA688B"/>
    <w:rsid w:val="00EA6890"/>
    <w:rsid w:val="00EA689A"/>
    <w:rsid w:val="00EA68BE"/>
    <w:rsid w:val="00EA68D9"/>
    <w:rsid w:val="00EA68DE"/>
    <w:rsid w:val="00EA68E4"/>
    <w:rsid w:val="00EA6971"/>
    <w:rsid w:val="00EA6998"/>
    <w:rsid w:val="00EA69A9"/>
    <w:rsid w:val="00EA69D3"/>
    <w:rsid w:val="00EA6A3A"/>
    <w:rsid w:val="00EA6A44"/>
    <w:rsid w:val="00EA6A74"/>
    <w:rsid w:val="00EA6A75"/>
    <w:rsid w:val="00EA6A84"/>
    <w:rsid w:val="00EA6AAE"/>
    <w:rsid w:val="00EA6B18"/>
    <w:rsid w:val="00EA6B2B"/>
    <w:rsid w:val="00EA6B46"/>
    <w:rsid w:val="00EA6B47"/>
    <w:rsid w:val="00EA6B5B"/>
    <w:rsid w:val="00EA6B64"/>
    <w:rsid w:val="00EA6B71"/>
    <w:rsid w:val="00EA6B72"/>
    <w:rsid w:val="00EA6BA7"/>
    <w:rsid w:val="00EA6BDD"/>
    <w:rsid w:val="00EA6BEB"/>
    <w:rsid w:val="00EA6C2E"/>
    <w:rsid w:val="00EA6C63"/>
    <w:rsid w:val="00EA6C7B"/>
    <w:rsid w:val="00EA6C7F"/>
    <w:rsid w:val="00EA6CAB"/>
    <w:rsid w:val="00EA6CDA"/>
    <w:rsid w:val="00EA6D46"/>
    <w:rsid w:val="00EA6D65"/>
    <w:rsid w:val="00EA6D9D"/>
    <w:rsid w:val="00EA6DA4"/>
    <w:rsid w:val="00EA6DCE"/>
    <w:rsid w:val="00EA6E15"/>
    <w:rsid w:val="00EA6E16"/>
    <w:rsid w:val="00EA6E17"/>
    <w:rsid w:val="00EA6E98"/>
    <w:rsid w:val="00EA6EAD"/>
    <w:rsid w:val="00EA6ED1"/>
    <w:rsid w:val="00EA6F1E"/>
    <w:rsid w:val="00EA6F26"/>
    <w:rsid w:val="00EA6F30"/>
    <w:rsid w:val="00EA6F74"/>
    <w:rsid w:val="00EA6F79"/>
    <w:rsid w:val="00EA6F7A"/>
    <w:rsid w:val="00EA6F9E"/>
    <w:rsid w:val="00EA6FE4"/>
    <w:rsid w:val="00EA6FE9"/>
    <w:rsid w:val="00EA7083"/>
    <w:rsid w:val="00EA7091"/>
    <w:rsid w:val="00EA70AF"/>
    <w:rsid w:val="00EA70B8"/>
    <w:rsid w:val="00EA70D1"/>
    <w:rsid w:val="00EA70DE"/>
    <w:rsid w:val="00EA7107"/>
    <w:rsid w:val="00EA7140"/>
    <w:rsid w:val="00EA719C"/>
    <w:rsid w:val="00EA71FD"/>
    <w:rsid w:val="00EA726B"/>
    <w:rsid w:val="00EA7287"/>
    <w:rsid w:val="00EA728B"/>
    <w:rsid w:val="00EA72A6"/>
    <w:rsid w:val="00EA72D2"/>
    <w:rsid w:val="00EA72E2"/>
    <w:rsid w:val="00EA7343"/>
    <w:rsid w:val="00EA7355"/>
    <w:rsid w:val="00EA73A4"/>
    <w:rsid w:val="00EA73AE"/>
    <w:rsid w:val="00EA73AF"/>
    <w:rsid w:val="00EA73D1"/>
    <w:rsid w:val="00EA73DB"/>
    <w:rsid w:val="00EA73F6"/>
    <w:rsid w:val="00EA740E"/>
    <w:rsid w:val="00EA7429"/>
    <w:rsid w:val="00EA747F"/>
    <w:rsid w:val="00EA74A4"/>
    <w:rsid w:val="00EA74B4"/>
    <w:rsid w:val="00EA74EB"/>
    <w:rsid w:val="00EA74FA"/>
    <w:rsid w:val="00EA7574"/>
    <w:rsid w:val="00EA757D"/>
    <w:rsid w:val="00EA7584"/>
    <w:rsid w:val="00EA759C"/>
    <w:rsid w:val="00EA75B9"/>
    <w:rsid w:val="00EA7613"/>
    <w:rsid w:val="00EA7630"/>
    <w:rsid w:val="00EA7643"/>
    <w:rsid w:val="00EA764B"/>
    <w:rsid w:val="00EA7678"/>
    <w:rsid w:val="00EA768D"/>
    <w:rsid w:val="00EA7693"/>
    <w:rsid w:val="00EA769E"/>
    <w:rsid w:val="00EA76E4"/>
    <w:rsid w:val="00EA76E6"/>
    <w:rsid w:val="00EA76F3"/>
    <w:rsid w:val="00EA7700"/>
    <w:rsid w:val="00EA7745"/>
    <w:rsid w:val="00EA774E"/>
    <w:rsid w:val="00EA7791"/>
    <w:rsid w:val="00EA77E5"/>
    <w:rsid w:val="00EA7815"/>
    <w:rsid w:val="00EA7867"/>
    <w:rsid w:val="00EA7877"/>
    <w:rsid w:val="00EA7887"/>
    <w:rsid w:val="00EA789C"/>
    <w:rsid w:val="00EA7910"/>
    <w:rsid w:val="00EA792D"/>
    <w:rsid w:val="00EA797A"/>
    <w:rsid w:val="00EA799B"/>
    <w:rsid w:val="00EA79B1"/>
    <w:rsid w:val="00EA79C7"/>
    <w:rsid w:val="00EA79ED"/>
    <w:rsid w:val="00EA79FC"/>
    <w:rsid w:val="00EA7A37"/>
    <w:rsid w:val="00EA7A9C"/>
    <w:rsid w:val="00EA7AA3"/>
    <w:rsid w:val="00EA7B1D"/>
    <w:rsid w:val="00EA7B24"/>
    <w:rsid w:val="00EA7B28"/>
    <w:rsid w:val="00EA7B38"/>
    <w:rsid w:val="00EA7B8B"/>
    <w:rsid w:val="00EA7BC4"/>
    <w:rsid w:val="00EA7BCA"/>
    <w:rsid w:val="00EA7BDA"/>
    <w:rsid w:val="00EA7C26"/>
    <w:rsid w:val="00EA7C49"/>
    <w:rsid w:val="00EA7C55"/>
    <w:rsid w:val="00EA7C75"/>
    <w:rsid w:val="00EA7CD7"/>
    <w:rsid w:val="00EA7CD8"/>
    <w:rsid w:val="00EA7D40"/>
    <w:rsid w:val="00EA7D8D"/>
    <w:rsid w:val="00EA7DB5"/>
    <w:rsid w:val="00EA7DE7"/>
    <w:rsid w:val="00EA7DF9"/>
    <w:rsid w:val="00EA7DFB"/>
    <w:rsid w:val="00EA7E17"/>
    <w:rsid w:val="00EA7E1D"/>
    <w:rsid w:val="00EA7E3E"/>
    <w:rsid w:val="00EA7E45"/>
    <w:rsid w:val="00EA7E47"/>
    <w:rsid w:val="00EA7E49"/>
    <w:rsid w:val="00EA7EA6"/>
    <w:rsid w:val="00EA7ECA"/>
    <w:rsid w:val="00EA7EFA"/>
    <w:rsid w:val="00EA7F11"/>
    <w:rsid w:val="00EA7F4E"/>
    <w:rsid w:val="00EA7F6C"/>
    <w:rsid w:val="00EA7F89"/>
    <w:rsid w:val="00EA7FD6"/>
    <w:rsid w:val="00EB0002"/>
    <w:rsid w:val="00EB003C"/>
    <w:rsid w:val="00EB0048"/>
    <w:rsid w:val="00EB0055"/>
    <w:rsid w:val="00EB0077"/>
    <w:rsid w:val="00EB0097"/>
    <w:rsid w:val="00EB00B0"/>
    <w:rsid w:val="00EB00C2"/>
    <w:rsid w:val="00EB00C9"/>
    <w:rsid w:val="00EB0115"/>
    <w:rsid w:val="00EB0123"/>
    <w:rsid w:val="00EB012D"/>
    <w:rsid w:val="00EB0130"/>
    <w:rsid w:val="00EB0171"/>
    <w:rsid w:val="00EB0199"/>
    <w:rsid w:val="00EB01A4"/>
    <w:rsid w:val="00EB01C0"/>
    <w:rsid w:val="00EB01DA"/>
    <w:rsid w:val="00EB01FB"/>
    <w:rsid w:val="00EB020E"/>
    <w:rsid w:val="00EB0212"/>
    <w:rsid w:val="00EB0281"/>
    <w:rsid w:val="00EB028E"/>
    <w:rsid w:val="00EB02B7"/>
    <w:rsid w:val="00EB0327"/>
    <w:rsid w:val="00EB0377"/>
    <w:rsid w:val="00EB03AB"/>
    <w:rsid w:val="00EB03E0"/>
    <w:rsid w:val="00EB03EE"/>
    <w:rsid w:val="00EB040B"/>
    <w:rsid w:val="00EB04BB"/>
    <w:rsid w:val="00EB04D7"/>
    <w:rsid w:val="00EB04F5"/>
    <w:rsid w:val="00EB052F"/>
    <w:rsid w:val="00EB0549"/>
    <w:rsid w:val="00EB0597"/>
    <w:rsid w:val="00EB05D2"/>
    <w:rsid w:val="00EB060E"/>
    <w:rsid w:val="00EB062E"/>
    <w:rsid w:val="00EB0641"/>
    <w:rsid w:val="00EB070D"/>
    <w:rsid w:val="00EB073A"/>
    <w:rsid w:val="00EB075B"/>
    <w:rsid w:val="00EB077A"/>
    <w:rsid w:val="00EB07C1"/>
    <w:rsid w:val="00EB07CF"/>
    <w:rsid w:val="00EB07DC"/>
    <w:rsid w:val="00EB0815"/>
    <w:rsid w:val="00EB084A"/>
    <w:rsid w:val="00EB085C"/>
    <w:rsid w:val="00EB088C"/>
    <w:rsid w:val="00EB088E"/>
    <w:rsid w:val="00EB08BC"/>
    <w:rsid w:val="00EB0948"/>
    <w:rsid w:val="00EB09A8"/>
    <w:rsid w:val="00EB09BD"/>
    <w:rsid w:val="00EB09FD"/>
    <w:rsid w:val="00EB0A03"/>
    <w:rsid w:val="00EB0A10"/>
    <w:rsid w:val="00EB0A19"/>
    <w:rsid w:val="00EB0A3C"/>
    <w:rsid w:val="00EB0A73"/>
    <w:rsid w:val="00EB0A95"/>
    <w:rsid w:val="00EB0AC0"/>
    <w:rsid w:val="00EB0AD4"/>
    <w:rsid w:val="00EB0AFE"/>
    <w:rsid w:val="00EB0B19"/>
    <w:rsid w:val="00EB0B6C"/>
    <w:rsid w:val="00EB0B7F"/>
    <w:rsid w:val="00EB0B9C"/>
    <w:rsid w:val="00EB0BCD"/>
    <w:rsid w:val="00EB0BFE"/>
    <w:rsid w:val="00EB0C21"/>
    <w:rsid w:val="00EB0C23"/>
    <w:rsid w:val="00EB0C34"/>
    <w:rsid w:val="00EB0C67"/>
    <w:rsid w:val="00EB0C72"/>
    <w:rsid w:val="00EB0C83"/>
    <w:rsid w:val="00EB0D0B"/>
    <w:rsid w:val="00EB0D33"/>
    <w:rsid w:val="00EB0D3B"/>
    <w:rsid w:val="00EB0D42"/>
    <w:rsid w:val="00EB0D67"/>
    <w:rsid w:val="00EB0D74"/>
    <w:rsid w:val="00EB0DB8"/>
    <w:rsid w:val="00EB0DF7"/>
    <w:rsid w:val="00EB0E25"/>
    <w:rsid w:val="00EB0E53"/>
    <w:rsid w:val="00EB0E93"/>
    <w:rsid w:val="00EB0F71"/>
    <w:rsid w:val="00EB0F77"/>
    <w:rsid w:val="00EB0FB5"/>
    <w:rsid w:val="00EB0FB9"/>
    <w:rsid w:val="00EB0FDD"/>
    <w:rsid w:val="00EB0FF8"/>
    <w:rsid w:val="00EB1007"/>
    <w:rsid w:val="00EB101B"/>
    <w:rsid w:val="00EB105B"/>
    <w:rsid w:val="00EB106A"/>
    <w:rsid w:val="00EB108C"/>
    <w:rsid w:val="00EB10C0"/>
    <w:rsid w:val="00EB10CC"/>
    <w:rsid w:val="00EB1108"/>
    <w:rsid w:val="00EB1118"/>
    <w:rsid w:val="00EB1145"/>
    <w:rsid w:val="00EB1185"/>
    <w:rsid w:val="00EB119A"/>
    <w:rsid w:val="00EB11AB"/>
    <w:rsid w:val="00EB11D4"/>
    <w:rsid w:val="00EB120C"/>
    <w:rsid w:val="00EB122D"/>
    <w:rsid w:val="00EB126F"/>
    <w:rsid w:val="00EB1270"/>
    <w:rsid w:val="00EB12B1"/>
    <w:rsid w:val="00EB12D8"/>
    <w:rsid w:val="00EB12EF"/>
    <w:rsid w:val="00EB130F"/>
    <w:rsid w:val="00EB1318"/>
    <w:rsid w:val="00EB1321"/>
    <w:rsid w:val="00EB1355"/>
    <w:rsid w:val="00EB1376"/>
    <w:rsid w:val="00EB1385"/>
    <w:rsid w:val="00EB147B"/>
    <w:rsid w:val="00EB147E"/>
    <w:rsid w:val="00EB1481"/>
    <w:rsid w:val="00EB14C6"/>
    <w:rsid w:val="00EB1531"/>
    <w:rsid w:val="00EB1559"/>
    <w:rsid w:val="00EB155C"/>
    <w:rsid w:val="00EB1582"/>
    <w:rsid w:val="00EB1588"/>
    <w:rsid w:val="00EB1591"/>
    <w:rsid w:val="00EB15AF"/>
    <w:rsid w:val="00EB15BD"/>
    <w:rsid w:val="00EB15C7"/>
    <w:rsid w:val="00EB15EB"/>
    <w:rsid w:val="00EB15F9"/>
    <w:rsid w:val="00EB164C"/>
    <w:rsid w:val="00EB166E"/>
    <w:rsid w:val="00EB1704"/>
    <w:rsid w:val="00EB1707"/>
    <w:rsid w:val="00EB1784"/>
    <w:rsid w:val="00EB17A1"/>
    <w:rsid w:val="00EB17A5"/>
    <w:rsid w:val="00EB17B5"/>
    <w:rsid w:val="00EB17D7"/>
    <w:rsid w:val="00EB180E"/>
    <w:rsid w:val="00EB1815"/>
    <w:rsid w:val="00EB1879"/>
    <w:rsid w:val="00EB1887"/>
    <w:rsid w:val="00EB1891"/>
    <w:rsid w:val="00EB18D6"/>
    <w:rsid w:val="00EB18F4"/>
    <w:rsid w:val="00EB1918"/>
    <w:rsid w:val="00EB1931"/>
    <w:rsid w:val="00EB193E"/>
    <w:rsid w:val="00EB1974"/>
    <w:rsid w:val="00EB1975"/>
    <w:rsid w:val="00EB19C1"/>
    <w:rsid w:val="00EB19E7"/>
    <w:rsid w:val="00EB19EC"/>
    <w:rsid w:val="00EB19FE"/>
    <w:rsid w:val="00EB1A1D"/>
    <w:rsid w:val="00EB1A8A"/>
    <w:rsid w:val="00EB1AC1"/>
    <w:rsid w:val="00EB1B40"/>
    <w:rsid w:val="00EB1B62"/>
    <w:rsid w:val="00EB1BFE"/>
    <w:rsid w:val="00EB1C2D"/>
    <w:rsid w:val="00EB1C3E"/>
    <w:rsid w:val="00EB1C71"/>
    <w:rsid w:val="00EB1C75"/>
    <w:rsid w:val="00EB1CA1"/>
    <w:rsid w:val="00EB1CAA"/>
    <w:rsid w:val="00EB1CB6"/>
    <w:rsid w:val="00EB1D5A"/>
    <w:rsid w:val="00EB1D95"/>
    <w:rsid w:val="00EB1DC3"/>
    <w:rsid w:val="00EB1E1E"/>
    <w:rsid w:val="00EB1E36"/>
    <w:rsid w:val="00EB1E77"/>
    <w:rsid w:val="00EB1EAA"/>
    <w:rsid w:val="00EB1EAC"/>
    <w:rsid w:val="00EB1F0F"/>
    <w:rsid w:val="00EB1F4D"/>
    <w:rsid w:val="00EB1F8E"/>
    <w:rsid w:val="00EB1FC7"/>
    <w:rsid w:val="00EB1FE8"/>
    <w:rsid w:val="00EB2040"/>
    <w:rsid w:val="00EB204A"/>
    <w:rsid w:val="00EB20A0"/>
    <w:rsid w:val="00EB20B3"/>
    <w:rsid w:val="00EB20D4"/>
    <w:rsid w:val="00EB20FD"/>
    <w:rsid w:val="00EB2185"/>
    <w:rsid w:val="00EB219E"/>
    <w:rsid w:val="00EB21DF"/>
    <w:rsid w:val="00EB21F6"/>
    <w:rsid w:val="00EB2239"/>
    <w:rsid w:val="00EB2242"/>
    <w:rsid w:val="00EB2278"/>
    <w:rsid w:val="00EB2282"/>
    <w:rsid w:val="00EB22B3"/>
    <w:rsid w:val="00EB2326"/>
    <w:rsid w:val="00EB2341"/>
    <w:rsid w:val="00EB2342"/>
    <w:rsid w:val="00EB234C"/>
    <w:rsid w:val="00EB23B2"/>
    <w:rsid w:val="00EB23D8"/>
    <w:rsid w:val="00EB23F9"/>
    <w:rsid w:val="00EB2419"/>
    <w:rsid w:val="00EB243B"/>
    <w:rsid w:val="00EB2475"/>
    <w:rsid w:val="00EB24AE"/>
    <w:rsid w:val="00EB251C"/>
    <w:rsid w:val="00EB2533"/>
    <w:rsid w:val="00EB253E"/>
    <w:rsid w:val="00EB2546"/>
    <w:rsid w:val="00EB256E"/>
    <w:rsid w:val="00EB2592"/>
    <w:rsid w:val="00EB25A3"/>
    <w:rsid w:val="00EB25F2"/>
    <w:rsid w:val="00EB2614"/>
    <w:rsid w:val="00EB2615"/>
    <w:rsid w:val="00EB261B"/>
    <w:rsid w:val="00EB263B"/>
    <w:rsid w:val="00EB270D"/>
    <w:rsid w:val="00EB2795"/>
    <w:rsid w:val="00EB279C"/>
    <w:rsid w:val="00EB27BA"/>
    <w:rsid w:val="00EB27CF"/>
    <w:rsid w:val="00EB27EA"/>
    <w:rsid w:val="00EB2849"/>
    <w:rsid w:val="00EB284B"/>
    <w:rsid w:val="00EB2891"/>
    <w:rsid w:val="00EB28AE"/>
    <w:rsid w:val="00EB28F0"/>
    <w:rsid w:val="00EB290E"/>
    <w:rsid w:val="00EB2912"/>
    <w:rsid w:val="00EB2917"/>
    <w:rsid w:val="00EB2923"/>
    <w:rsid w:val="00EB298B"/>
    <w:rsid w:val="00EB29BB"/>
    <w:rsid w:val="00EB29E6"/>
    <w:rsid w:val="00EB29EE"/>
    <w:rsid w:val="00EB2A52"/>
    <w:rsid w:val="00EB2A80"/>
    <w:rsid w:val="00EB2ACE"/>
    <w:rsid w:val="00EB2B26"/>
    <w:rsid w:val="00EB2B61"/>
    <w:rsid w:val="00EB2B6A"/>
    <w:rsid w:val="00EB2B72"/>
    <w:rsid w:val="00EB2BA5"/>
    <w:rsid w:val="00EB2BCE"/>
    <w:rsid w:val="00EB2BEA"/>
    <w:rsid w:val="00EB2BF7"/>
    <w:rsid w:val="00EB2C04"/>
    <w:rsid w:val="00EB2C22"/>
    <w:rsid w:val="00EB2C2D"/>
    <w:rsid w:val="00EB2C42"/>
    <w:rsid w:val="00EB2C64"/>
    <w:rsid w:val="00EB2CB0"/>
    <w:rsid w:val="00EB2CB6"/>
    <w:rsid w:val="00EB2CC7"/>
    <w:rsid w:val="00EB2CD7"/>
    <w:rsid w:val="00EB2CD9"/>
    <w:rsid w:val="00EB2CE3"/>
    <w:rsid w:val="00EB2CF3"/>
    <w:rsid w:val="00EB2D03"/>
    <w:rsid w:val="00EB2D8E"/>
    <w:rsid w:val="00EB2D96"/>
    <w:rsid w:val="00EB2DBF"/>
    <w:rsid w:val="00EB2E41"/>
    <w:rsid w:val="00EB2E46"/>
    <w:rsid w:val="00EB2E57"/>
    <w:rsid w:val="00EB2E95"/>
    <w:rsid w:val="00EB2EB3"/>
    <w:rsid w:val="00EB2EC2"/>
    <w:rsid w:val="00EB2ED6"/>
    <w:rsid w:val="00EB2EDB"/>
    <w:rsid w:val="00EB2EE4"/>
    <w:rsid w:val="00EB2F4D"/>
    <w:rsid w:val="00EB2F85"/>
    <w:rsid w:val="00EB2FCB"/>
    <w:rsid w:val="00EB2FDB"/>
    <w:rsid w:val="00EB2FDC"/>
    <w:rsid w:val="00EB2FFA"/>
    <w:rsid w:val="00EB302C"/>
    <w:rsid w:val="00EB3076"/>
    <w:rsid w:val="00EB30B7"/>
    <w:rsid w:val="00EB3113"/>
    <w:rsid w:val="00EB3180"/>
    <w:rsid w:val="00EB3185"/>
    <w:rsid w:val="00EB31F0"/>
    <w:rsid w:val="00EB31F1"/>
    <w:rsid w:val="00EB31F2"/>
    <w:rsid w:val="00EB3255"/>
    <w:rsid w:val="00EB3261"/>
    <w:rsid w:val="00EB3277"/>
    <w:rsid w:val="00EB32C4"/>
    <w:rsid w:val="00EB32E2"/>
    <w:rsid w:val="00EB3316"/>
    <w:rsid w:val="00EB333A"/>
    <w:rsid w:val="00EB340C"/>
    <w:rsid w:val="00EB343B"/>
    <w:rsid w:val="00EB346A"/>
    <w:rsid w:val="00EB349F"/>
    <w:rsid w:val="00EB34AD"/>
    <w:rsid w:val="00EB34AE"/>
    <w:rsid w:val="00EB34AF"/>
    <w:rsid w:val="00EB34C8"/>
    <w:rsid w:val="00EB34D1"/>
    <w:rsid w:val="00EB34E7"/>
    <w:rsid w:val="00EB3543"/>
    <w:rsid w:val="00EB3544"/>
    <w:rsid w:val="00EB3568"/>
    <w:rsid w:val="00EB35B0"/>
    <w:rsid w:val="00EB35BA"/>
    <w:rsid w:val="00EB35CA"/>
    <w:rsid w:val="00EB35DA"/>
    <w:rsid w:val="00EB35E1"/>
    <w:rsid w:val="00EB35F4"/>
    <w:rsid w:val="00EB35F8"/>
    <w:rsid w:val="00EB3637"/>
    <w:rsid w:val="00EB3641"/>
    <w:rsid w:val="00EB36C1"/>
    <w:rsid w:val="00EB36D9"/>
    <w:rsid w:val="00EB370B"/>
    <w:rsid w:val="00EB377C"/>
    <w:rsid w:val="00EB37BB"/>
    <w:rsid w:val="00EB37D4"/>
    <w:rsid w:val="00EB37D5"/>
    <w:rsid w:val="00EB37EB"/>
    <w:rsid w:val="00EB3811"/>
    <w:rsid w:val="00EB3823"/>
    <w:rsid w:val="00EB385D"/>
    <w:rsid w:val="00EB3873"/>
    <w:rsid w:val="00EB387D"/>
    <w:rsid w:val="00EB3898"/>
    <w:rsid w:val="00EB3899"/>
    <w:rsid w:val="00EB38AE"/>
    <w:rsid w:val="00EB38B0"/>
    <w:rsid w:val="00EB3916"/>
    <w:rsid w:val="00EB3962"/>
    <w:rsid w:val="00EB39A2"/>
    <w:rsid w:val="00EB39DD"/>
    <w:rsid w:val="00EB39DE"/>
    <w:rsid w:val="00EB3A1C"/>
    <w:rsid w:val="00EB3A3C"/>
    <w:rsid w:val="00EB3A49"/>
    <w:rsid w:val="00EB3A4B"/>
    <w:rsid w:val="00EB3A84"/>
    <w:rsid w:val="00EB3AAF"/>
    <w:rsid w:val="00EB3AB0"/>
    <w:rsid w:val="00EB3B02"/>
    <w:rsid w:val="00EB3B3D"/>
    <w:rsid w:val="00EB3B6B"/>
    <w:rsid w:val="00EB3BA9"/>
    <w:rsid w:val="00EB3BB3"/>
    <w:rsid w:val="00EB3C09"/>
    <w:rsid w:val="00EB3C13"/>
    <w:rsid w:val="00EB3C56"/>
    <w:rsid w:val="00EB3C93"/>
    <w:rsid w:val="00EB3CCA"/>
    <w:rsid w:val="00EB3CEE"/>
    <w:rsid w:val="00EB3D14"/>
    <w:rsid w:val="00EB3DA3"/>
    <w:rsid w:val="00EB3DB1"/>
    <w:rsid w:val="00EB3DC9"/>
    <w:rsid w:val="00EB3DD8"/>
    <w:rsid w:val="00EB3DE1"/>
    <w:rsid w:val="00EB3E07"/>
    <w:rsid w:val="00EB3E09"/>
    <w:rsid w:val="00EB3E26"/>
    <w:rsid w:val="00EB3E4D"/>
    <w:rsid w:val="00EB3E62"/>
    <w:rsid w:val="00EB3E8A"/>
    <w:rsid w:val="00EB3ECB"/>
    <w:rsid w:val="00EB3EE3"/>
    <w:rsid w:val="00EB3F15"/>
    <w:rsid w:val="00EB3F24"/>
    <w:rsid w:val="00EB3F91"/>
    <w:rsid w:val="00EB3FD2"/>
    <w:rsid w:val="00EB3FE0"/>
    <w:rsid w:val="00EB3FE4"/>
    <w:rsid w:val="00EB3FFA"/>
    <w:rsid w:val="00EB4023"/>
    <w:rsid w:val="00EB4088"/>
    <w:rsid w:val="00EB40A6"/>
    <w:rsid w:val="00EB40CB"/>
    <w:rsid w:val="00EB4116"/>
    <w:rsid w:val="00EB411B"/>
    <w:rsid w:val="00EB4128"/>
    <w:rsid w:val="00EB4196"/>
    <w:rsid w:val="00EB419D"/>
    <w:rsid w:val="00EB41A4"/>
    <w:rsid w:val="00EB41D6"/>
    <w:rsid w:val="00EB4210"/>
    <w:rsid w:val="00EB4221"/>
    <w:rsid w:val="00EB426A"/>
    <w:rsid w:val="00EB428E"/>
    <w:rsid w:val="00EB4295"/>
    <w:rsid w:val="00EB42C6"/>
    <w:rsid w:val="00EB42F5"/>
    <w:rsid w:val="00EB4364"/>
    <w:rsid w:val="00EB4388"/>
    <w:rsid w:val="00EB4390"/>
    <w:rsid w:val="00EB43B2"/>
    <w:rsid w:val="00EB43CC"/>
    <w:rsid w:val="00EB43D6"/>
    <w:rsid w:val="00EB43DB"/>
    <w:rsid w:val="00EB4426"/>
    <w:rsid w:val="00EB4434"/>
    <w:rsid w:val="00EB4439"/>
    <w:rsid w:val="00EB4471"/>
    <w:rsid w:val="00EB448F"/>
    <w:rsid w:val="00EB449C"/>
    <w:rsid w:val="00EB449E"/>
    <w:rsid w:val="00EB44B6"/>
    <w:rsid w:val="00EB4515"/>
    <w:rsid w:val="00EB452E"/>
    <w:rsid w:val="00EB4541"/>
    <w:rsid w:val="00EB454D"/>
    <w:rsid w:val="00EB4557"/>
    <w:rsid w:val="00EB4562"/>
    <w:rsid w:val="00EB4567"/>
    <w:rsid w:val="00EB456E"/>
    <w:rsid w:val="00EB45A0"/>
    <w:rsid w:val="00EB45A4"/>
    <w:rsid w:val="00EB45A6"/>
    <w:rsid w:val="00EB45E0"/>
    <w:rsid w:val="00EB4620"/>
    <w:rsid w:val="00EB4624"/>
    <w:rsid w:val="00EB464C"/>
    <w:rsid w:val="00EB465D"/>
    <w:rsid w:val="00EB466C"/>
    <w:rsid w:val="00EB467A"/>
    <w:rsid w:val="00EB4685"/>
    <w:rsid w:val="00EB468E"/>
    <w:rsid w:val="00EB469B"/>
    <w:rsid w:val="00EB46E6"/>
    <w:rsid w:val="00EB4711"/>
    <w:rsid w:val="00EB4729"/>
    <w:rsid w:val="00EB474E"/>
    <w:rsid w:val="00EB4752"/>
    <w:rsid w:val="00EB4787"/>
    <w:rsid w:val="00EB479C"/>
    <w:rsid w:val="00EB47A9"/>
    <w:rsid w:val="00EB47AC"/>
    <w:rsid w:val="00EB47D3"/>
    <w:rsid w:val="00EB4827"/>
    <w:rsid w:val="00EB4835"/>
    <w:rsid w:val="00EB4841"/>
    <w:rsid w:val="00EB48D6"/>
    <w:rsid w:val="00EB48EF"/>
    <w:rsid w:val="00EB48FB"/>
    <w:rsid w:val="00EB4961"/>
    <w:rsid w:val="00EB499C"/>
    <w:rsid w:val="00EB499F"/>
    <w:rsid w:val="00EB49BA"/>
    <w:rsid w:val="00EB49D4"/>
    <w:rsid w:val="00EB49F6"/>
    <w:rsid w:val="00EB49FF"/>
    <w:rsid w:val="00EB4A08"/>
    <w:rsid w:val="00EB4A12"/>
    <w:rsid w:val="00EB4A16"/>
    <w:rsid w:val="00EB4A65"/>
    <w:rsid w:val="00EB4A81"/>
    <w:rsid w:val="00EB4AA7"/>
    <w:rsid w:val="00EB4AC1"/>
    <w:rsid w:val="00EB4BA1"/>
    <w:rsid w:val="00EB4BDE"/>
    <w:rsid w:val="00EB4C26"/>
    <w:rsid w:val="00EB4C32"/>
    <w:rsid w:val="00EB4C33"/>
    <w:rsid w:val="00EB4C3A"/>
    <w:rsid w:val="00EB4C94"/>
    <w:rsid w:val="00EB4C98"/>
    <w:rsid w:val="00EB4C9A"/>
    <w:rsid w:val="00EB4CA2"/>
    <w:rsid w:val="00EB4CB1"/>
    <w:rsid w:val="00EB4CDF"/>
    <w:rsid w:val="00EB4D0F"/>
    <w:rsid w:val="00EB4D16"/>
    <w:rsid w:val="00EB4D44"/>
    <w:rsid w:val="00EB4D68"/>
    <w:rsid w:val="00EB4DA9"/>
    <w:rsid w:val="00EB4DB2"/>
    <w:rsid w:val="00EB4DD0"/>
    <w:rsid w:val="00EB4E28"/>
    <w:rsid w:val="00EB4E29"/>
    <w:rsid w:val="00EB4E3D"/>
    <w:rsid w:val="00EB4E4C"/>
    <w:rsid w:val="00EB4E9D"/>
    <w:rsid w:val="00EB4EA4"/>
    <w:rsid w:val="00EB4EB8"/>
    <w:rsid w:val="00EB4EBE"/>
    <w:rsid w:val="00EB4EE6"/>
    <w:rsid w:val="00EB4EFD"/>
    <w:rsid w:val="00EB4F15"/>
    <w:rsid w:val="00EB4F68"/>
    <w:rsid w:val="00EB4FB2"/>
    <w:rsid w:val="00EB4FBA"/>
    <w:rsid w:val="00EB4FC7"/>
    <w:rsid w:val="00EB4FFD"/>
    <w:rsid w:val="00EB5013"/>
    <w:rsid w:val="00EB5030"/>
    <w:rsid w:val="00EB50C4"/>
    <w:rsid w:val="00EB50DF"/>
    <w:rsid w:val="00EB50EC"/>
    <w:rsid w:val="00EB5111"/>
    <w:rsid w:val="00EB5115"/>
    <w:rsid w:val="00EB5123"/>
    <w:rsid w:val="00EB5140"/>
    <w:rsid w:val="00EB5207"/>
    <w:rsid w:val="00EB5231"/>
    <w:rsid w:val="00EB5234"/>
    <w:rsid w:val="00EB525B"/>
    <w:rsid w:val="00EB525F"/>
    <w:rsid w:val="00EB5264"/>
    <w:rsid w:val="00EB5278"/>
    <w:rsid w:val="00EB52C3"/>
    <w:rsid w:val="00EB52CA"/>
    <w:rsid w:val="00EB52CC"/>
    <w:rsid w:val="00EB52D9"/>
    <w:rsid w:val="00EB52EB"/>
    <w:rsid w:val="00EB533D"/>
    <w:rsid w:val="00EB534A"/>
    <w:rsid w:val="00EB5404"/>
    <w:rsid w:val="00EB5410"/>
    <w:rsid w:val="00EB544D"/>
    <w:rsid w:val="00EB5458"/>
    <w:rsid w:val="00EB545C"/>
    <w:rsid w:val="00EB5473"/>
    <w:rsid w:val="00EB5475"/>
    <w:rsid w:val="00EB5479"/>
    <w:rsid w:val="00EB549B"/>
    <w:rsid w:val="00EB54B1"/>
    <w:rsid w:val="00EB54B7"/>
    <w:rsid w:val="00EB54B9"/>
    <w:rsid w:val="00EB5516"/>
    <w:rsid w:val="00EB551E"/>
    <w:rsid w:val="00EB5529"/>
    <w:rsid w:val="00EB5535"/>
    <w:rsid w:val="00EB5576"/>
    <w:rsid w:val="00EB5578"/>
    <w:rsid w:val="00EB55B1"/>
    <w:rsid w:val="00EB55BF"/>
    <w:rsid w:val="00EB5603"/>
    <w:rsid w:val="00EB562C"/>
    <w:rsid w:val="00EB563E"/>
    <w:rsid w:val="00EB5667"/>
    <w:rsid w:val="00EB5683"/>
    <w:rsid w:val="00EB568A"/>
    <w:rsid w:val="00EB56AC"/>
    <w:rsid w:val="00EB56BA"/>
    <w:rsid w:val="00EB56CD"/>
    <w:rsid w:val="00EB56EC"/>
    <w:rsid w:val="00EB56F1"/>
    <w:rsid w:val="00EB570C"/>
    <w:rsid w:val="00EB570E"/>
    <w:rsid w:val="00EB5712"/>
    <w:rsid w:val="00EB578F"/>
    <w:rsid w:val="00EB57E9"/>
    <w:rsid w:val="00EB57F2"/>
    <w:rsid w:val="00EB5806"/>
    <w:rsid w:val="00EB581E"/>
    <w:rsid w:val="00EB5853"/>
    <w:rsid w:val="00EB585A"/>
    <w:rsid w:val="00EB5890"/>
    <w:rsid w:val="00EB58A2"/>
    <w:rsid w:val="00EB58BE"/>
    <w:rsid w:val="00EB58DF"/>
    <w:rsid w:val="00EB5908"/>
    <w:rsid w:val="00EB591A"/>
    <w:rsid w:val="00EB5939"/>
    <w:rsid w:val="00EB5947"/>
    <w:rsid w:val="00EB5963"/>
    <w:rsid w:val="00EB5980"/>
    <w:rsid w:val="00EB59D8"/>
    <w:rsid w:val="00EB59ED"/>
    <w:rsid w:val="00EB59FF"/>
    <w:rsid w:val="00EB5A21"/>
    <w:rsid w:val="00EB5A47"/>
    <w:rsid w:val="00EB5A4A"/>
    <w:rsid w:val="00EB5A6D"/>
    <w:rsid w:val="00EB5A9A"/>
    <w:rsid w:val="00EB5A9D"/>
    <w:rsid w:val="00EB5ACB"/>
    <w:rsid w:val="00EB5AD1"/>
    <w:rsid w:val="00EB5ADF"/>
    <w:rsid w:val="00EB5AF3"/>
    <w:rsid w:val="00EB5B05"/>
    <w:rsid w:val="00EB5BB5"/>
    <w:rsid w:val="00EB5C6C"/>
    <w:rsid w:val="00EB5C7E"/>
    <w:rsid w:val="00EB5C9B"/>
    <w:rsid w:val="00EB5CC8"/>
    <w:rsid w:val="00EB5CEA"/>
    <w:rsid w:val="00EB5D11"/>
    <w:rsid w:val="00EB5D2D"/>
    <w:rsid w:val="00EB5D9A"/>
    <w:rsid w:val="00EB5DE9"/>
    <w:rsid w:val="00EB5DEE"/>
    <w:rsid w:val="00EB5DF8"/>
    <w:rsid w:val="00EB5DFF"/>
    <w:rsid w:val="00EB5E0A"/>
    <w:rsid w:val="00EB5E68"/>
    <w:rsid w:val="00EB5E93"/>
    <w:rsid w:val="00EB5E97"/>
    <w:rsid w:val="00EB5F19"/>
    <w:rsid w:val="00EB5F50"/>
    <w:rsid w:val="00EB5FD6"/>
    <w:rsid w:val="00EB601C"/>
    <w:rsid w:val="00EB6021"/>
    <w:rsid w:val="00EB602A"/>
    <w:rsid w:val="00EB606B"/>
    <w:rsid w:val="00EB606E"/>
    <w:rsid w:val="00EB609E"/>
    <w:rsid w:val="00EB60A5"/>
    <w:rsid w:val="00EB60A6"/>
    <w:rsid w:val="00EB60DA"/>
    <w:rsid w:val="00EB6116"/>
    <w:rsid w:val="00EB6126"/>
    <w:rsid w:val="00EB6179"/>
    <w:rsid w:val="00EB6197"/>
    <w:rsid w:val="00EB619C"/>
    <w:rsid w:val="00EB61A3"/>
    <w:rsid w:val="00EB6239"/>
    <w:rsid w:val="00EB6280"/>
    <w:rsid w:val="00EB6282"/>
    <w:rsid w:val="00EB62B9"/>
    <w:rsid w:val="00EB62BA"/>
    <w:rsid w:val="00EB62F0"/>
    <w:rsid w:val="00EB630B"/>
    <w:rsid w:val="00EB6315"/>
    <w:rsid w:val="00EB6389"/>
    <w:rsid w:val="00EB63E2"/>
    <w:rsid w:val="00EB63EA"/>
    <w:rsid w:val="00EB6405"/>
    <w:rsid w:val="00EB6445"/>
    <w:rsid w:val="00EB6484"/>
    <w:rsid w:val="00EB6486"/>
    <w:rsid w:val="00EB64A5"/>
    <w:rsid w:val="00EB64AD"/>
    <w:rsid w:val="00EB64C5"/>
    <w:rsid w:val="00EB64F0"/>
    <w:rsid w:val="00EB650E"/>
    <w:rsid w:val="00EB6594"/>
    <w:rsid w:val="00EB664D"/>
    <w:rsid w:val="00EB6660"/>
    <w:rsid w:val="00EB666B"/>
    <w:rsid w:val="00EB6683"/>
    <w:rsid w:val="00EB668F"/>
    <w:rsid w:val="00EB6713"/>
    <w:rsid w:val="00EB672C"/>
    <w:rsid w:val="00EB6731"/>
    <w:rsid w:val="00EB674C"/>
    <w:rsid w:val="00EB6756"/>
    <w:rsid w:val="00EB675D"/>
    <w:rsid w:val="00EB678F"/>
    <w:rsid w:val="00EB682B"/>
    <w:rsid w:val="00EB684F"/>
    <w:rsid w:val="00EB6890"/>
    <w:rsid w:val="00EB68A1"/>
    <w:rsid w:val="00EB68AC"/>
    <w:rsid w:val="00EB68BE"/>
    <w:rsid w:val="00EB68CF"/>
    <w:rsid w:val="00EB68E3"/>
    <w:rsid w:val="00EB68F3"/>
    <w:rsid w:val="00EB690F"/>
    <w:rsid w:val="00EB6913"/>
    <w:rsid w:val="00EB6919"/>
    <w:rsid w:val="00EB695D"/>
    <w:rsid w:val="00EB698B"/>
    <w:rsid w:val="00EB69D9"/>
    <w:rsid w:val="00EB69EC"/>
    <w:rsid w:val="00EB6A1F"/>
    <w:rsid w:val="00EB6A4A"/>
    <w:rsid w:val="00EB6A73"/>
    <w:rsid w:val="00EB6A94"/>
    <w:rsid w:val="00EB6ACA"/>
    <w:rsid w:val="00EB6ACE"/>
    <w:rsid w:val="00EB6B0F"/>
    <w:rsid w:val="00EB6B11"/>
    <w:rsid w:val="00EB6B36"/>
    <w:rsid w:val="00EB6BBC"/>
    <w:rsid w:val="00EB6BC0"/>
    <w:rsid w:val="00EB6BF0"/>
    <w:rsid w:val="00EB6C13"/>
    <w:rsid w:val="00EB6CD0"/>
    <w:rsid w:val="00EB6D24"/>
    <w:rsid w:val="00EB6D3A"/>
    <w:rsid w:val="00EB6D4A"/>
    <w:rsid w:val="00EB6D7E"/>
    <w:rsid w:val="00EB6DB9"/>
    <w:rsid w:val="00EB6DC5"/>
    <w:rsid w:val="00EB6DF0"/>
    <w:rsid w:val="00EB6DFA"/>
    <w:rsid w:val="00EB6E06"/>
    <w:rsid w:val="00EB6E3A"/>
    <w:rsid w:val="00EB6E49"/>
    <w:rsid w:val="00EB6E60"/>
    <w:rsid w:val="00EB6E83"/>
    <w:rsid w:val="00EB6E96"/>
    <w:rsid w:val="00EB6EAD"/>
    <w:rsid w:val="00EB6EC1"/>
    <w:rsid w:val="00EB6EFF"/>
    <w:rsid w:val="00EB6F27"/>
    <w:rsid w:val="00EB6F29"/>
    <w:rsid w:val="00EB6F37"/>
    <w:rsid w:val="00EB6F48"/>
    <w:rsid w:val="00EB6F4C"/>
    <w:rsid w:val="00EB6F57"/>
    <w:rsid w:val="00EB6F6D"/>
    <w:rsid w:val="00EB6F71"/>
    <w:rsid w:val="00EB6F98"/>
    <w:rsid w:val="00EB6FD4"/>
    <w:rsid w:val="00EB6FE8"/>
    <w:rsid w:val="00EB6FEE"/>
    <w:rsid w:val="00EB6FFC"/>
    <w:rsid w:val="00EB7004"/>
    <w:rsid w:val="00EB704E"/>
    <w:rsid w:val="00EB70AB"/>
    <w:rsid w:val="00EB70EB"/>
    <w:rsid w:val="00EB7171"/>
    <w:rsid w:val="00EB71E6"/>
    <w:rsid w:val="00EB71EE"/>
    <w:rsid w:val="00EB720D"/>
    <w:rsid w:val="00EB7237"/>
    <w:rsid w:val="00EB724B"/>
    <w:rsid w:val="00EB725F"/>
    <w:rsid w:val="00EB7299"/>
    <w:rsid w:val="00EB72B9"/>
    <w:rsid w:val="00EB72D9"/>
    <w:rsid w:val="00EB731A"/>
    <w:rsid w:val="00EB7361"/>
    <w:rsid w:val="00EB7365"/>
    <w:rsid w:val="00EB737A"/>
    <w:rsid w:val="00EB7387"/>
    <w:rsid w:val="00EB73AA"/>
    <w:rsid w:val="00EB73ED"/>
    <w:rsid w:val="00EB73F2"/>
    <w:rsid w:val="00EB73F6"/>
    <w:rsid w:val="00EB7421"/>
    <w:rsid w:val="00EB7429"/>
    <w:rsid w:val="00EB7447"/>
    <w:rsid w:val="00EB74EC"/>
    <w:rsid w:val="00EB74F1"/>
    <w:rsid w:val="00EB74F5"/>
    <w:rsid w:val="00EB751A"/>
    <w:rsid w:val="00EB7533"/>
    <w:rsid w:val="00EB7537"/>
    <w:rsid w:val="00EB754F"/>
    <w:rsid w:val="00EB757C"/>
    <w:rsid w:val="00EB7598"/>
    <w:rsid w:val="00EB75A0"/>
    <w:rsid w:val="00EB75D0"/>
    <w:rsid w:val="00EB7641"/>
    <w:rsid w:val="00EB76AD"/>
    <w:rsid w:val="00EB76CF"/>
    <w:rsid w:val="00EB7701"/>
    <w:rsid w:val="00EB7720"/>
    <w:rsid w:val="00EB7723"/>
    <w:rsid w:val="00EB7769"/>
    <w:rsid w:val="00EB7793"/>
    <w:rsid w:val="00EB7794"/>
    <w:rsid w:val="00EB77A7"/>
    <w:rsid w:val="00EB77CC"/>
    <w:rsid w:val="00EB77F9"/>
    <w:rsid w:val="00EB783B"/>
    <w:rsid w:val="00EB7840"/>
    <w:rsid w:val="00EB7898"/>
    <w:rsid w:val="00EB78A2"/>
    <w:rsid w:val="00EB78B3"/>
    <w:rsid w:val="00EB78F5"/>
    <w:rsid w:val="00EB7916"/>
    <w:rsid w:val="00EB7943"/>
    <w:rsid w:val="00EB7989"/>
    <w:rsid w:val="00EB798D"/>
    <w:rsid w:val="00EB79A6"/>
    <w:rsid w:val="00EB79BE"/>
    <w:rsid w:val="00EB79C8"/>
    <w:rsid w:val="00EB7A3F"/>
    <w:rsid w:val="00EB7A50"/>
    <w:rsid w:val="00EB7AA8"/>
    <w:rsid w:val="00EB7B09"/>
    <w:rsid w:val="00EB7B11"/>
    <w:rsid w:val="00EB7B12"/>
    <w:rsid w:val="00EB7B2B"/>
    <w:rsid w:val="00EB7B49"/>
    <w:rsid w:val="00EB7B9F"/>
    <w:rsid w:val="00EB7BAF"/>
    <w:rsid w:val="00EB7BB1"/>
    <w:rsid w:val="00EB7BC5"/>
    <w:rsid w:val="00EB7BCE"/>
    <w:rsid w:val="00EB7C09"/>
    <w:rsid w:val="00EB7C18"/>
    <w:rsid w:val="00EB7C1C"/>
    <w:rsid w:val="00EB7C2B"/>
    <w:rsid w:val="00EB7C2C"/>
    <w:rsid w:val="00EB7C90"/>
    <w:rsid w:val="00EB7CAA"/>
    <w:rsid w:val="00EB7CAD"/>
    <w:rsid w:val="00EB7CED"/>
    <w:rsid w:val="00EB7D26"/>
    <w:rsid w:val="00EB7D30"/>
    <w:rsid w:val="00EB7D4B"/>
    <w:rsid w:val="00EB7D52"/>
    <w:rsid w:val="00EB7D69"/>
    <w:rsid w:val="00EB7D73"/>
    <w:rsid w:val="00EB7D77"/>
    <w:rsid w:val="00EB7D93"/>
    <w:rsid w:val="00EB7D9C"/>
    <w:rsid w:val="00EB7D9D"/>
    <w:rsid w:val="00EB7DD8"/>
    <w:rsid w:val="00EB7DEE"/>
    <w:rsid w:val="00EB7DF8"/>
    <w:rsid w:val="00EB7E66"/>
    <w:rsid w:val="00EB7E73"/>
    <w:rsid w:val="00EB7EAD"/>
    <w:rsid w:val="00EB7EC3"/>
    <w:rsid w:val="00EB7EDC"/>
    <w:rsid w:val="00EB7EE8"/>
    <w:rsid w:val="00EB7F29"/>
    <w:rsid w:val="00EB7F5A"/>
    <w:rsid w:val="00EB7F60"/>
    <w:rsid w:val="00EB7FCE"/>
    <w:rsid w:val="00EB7FE4"/>
    <w:rsid w:val="00EB7FE8"/>
    <w:rsid w:val="00EC0057"/>
    <w:rsid w:val="00EC0072"/>
    <w:rsid w:val="00EC0088"/>
    <w:rsid w:val="00EC008F"/>
    <w:rsid w:val="00EC00BC"/>
    <w:rsid w:val="00EC00CC"/>
    <w:rsid w:val="00EC00CF"/>
    <w:rsid w:val="00EC00D9"/>
    <w:rsid w:val="00EC00E3"/>
    <w:rsid w:val="00EC00EB"/>
    <w:rsid w:val="00EC00EE"/>
    <w:rsid w:val="00EC00F6"/>
    <w:rsid w:val="00EC00FB"/>
    <w:rsid w:val="00EC0108"/>
    <w:rsid w:val="00EC0111"/>
    <w:rsid w:val="00EC0165"/>
    <w:rsid w:val="00EC019D"/>
    <w:rsid w:val="00EC01DE"/>
    <w:rsid w:val="00EC020A"/>
    <w:rsid w:val="00EC0211"/>
    <w:rsid w:val="00EC0245"/>
    <w:rsid w:val="00EC024B"/>
    <w:rsid w:val="00EC025C"/>
    <w:rsid w:val="00EC0276"/>
    <w:rsid w:val="00EC0297"/>
    <w:rsid w:val="00EC02A5"/>
    <w:rsid w:val="00EC0324"/>
    <w:rsid w:val="00EC032B"/>
    <w:rsid w:val="00EC0349"/>
    <w:rsid w:val="00EC0383"/>
    <w:rsid w:val="00EC03B2"/>
    <w:rsid w:val="00EC03B7"/>
    <w:rsid w:val="00EC03DD"/>
    <w:rsid w:val="00EC03DE"/>
    <w:rsid w:val="00EC03F8"/>
    <w:rsid w:val="00EC041E"/>
    <w:rsid w:val="00EC0433"/>
    <w:rsid w:val="00EC045C"/>
    <w:rsid w:val="00EC0469"/>
    <w:rsid w:val="00EC047E"/>
    <w:rsid w:val="00EC04D9"/>
    <w:rsid w:val="00EC0552"/>
    <w:rsid w:val="00EC05AF"/>
    <w:rsid w:val="00EC0673"/>
    <w:rsid w:val="00EC0683"/>
    <w:rsid w:val="00EC06B4"/>
    <w:rsid w:val="00EC06B6"/>
    <w:rsid w:val="00EC06D7"/>
    <w:rsid w:val="00EC06F4"/>
    <w:rsid w:val="00EC0701"/>
    <w:rsid w:val="00EC0734"/>
    <w:rsid w:val="00EC0745"/>
    <w:rsid w:val="00EC074D"/>
    <w:rsid w:val="00EC0775"/>
    <w:rsid w:val="00EC0781"/>
    <w:rsid w:val="00EC0787"/>
    <w:rsid w:val="00EC078A"/>
    <w:rsid w:val="00EC07BD"/>
    <w:rsid w:val="00EC082E"/>
    <w:rsid w:val="00EC083F"/>
    <w:rsid w:val="00EC0866"/>
    <w:rsid w:val="00EC08E6"/>
    <w:rsid w:val="00EC08EE"/>
    <w:rsid w:val="00EC0918"/>
    <w:rsid w:val="00EC093D"/>
    <w:rsid w:val="00EC094B"/>
    <w:rsid w:val="00EC094D"/>
    <w:rsid w:val="00EC09A4"/>
    <w:rsid w:val="00EC09A6"/>
    <w:rsid w:val="00EC09D4"/>
    <w:rsid w:val="00EC09D5"/>
    <w:rsid w:val="00EC09DC"/>
    <w:rsid w:val="00EC09ED"/>
    <w:rsid w:val="00EC0A01"/>
    <w:rsid w:val="00EC0A3C"/>
    <w:rsid w:val="00EC0A5F"/>
    <w:rsid w:val="00EC0ADC"/>
    <w:rsid w:val="00EC0AFB"/>
    <w:rsid w:val="00EC0B09"/>
    <w:rsid w:val="00EC0B34"/>
    <w:rsid w:val="00EC0B3C"/>
    <w:rsid w:val="00EC0B3F"/>
    <w:rsid w:val="00EC0B45"/>
    <w:rsid w:val="00EC0B47"/>
    <w:rsid w:val="00EC0B85"/>
    <w:rsid w:val="00EC0BA2"/>
    <w:rsid w:val="00EC0BED"/>
    <w:rsid w:val="00EC0C14"/>
    <w:rsid w:val="00EC0C19"/>
    <w:rsid w:val="00EC0C38"/>
    <w:rsid w:val="00EC0C40"/>
    <w:rsid w:val="00EC0C54"/>
    <w:rsid w:val="00EC0C64"/>
    <w:rsid w:val="00EC0C7E"/>
    <w:rsid w:val="00EC0CA6"/>
    <w:rsid w:val="00EC0CBC"/>
    <w:rsid w:val="00EC0CC6"/>
    <w:rsid w:val="00EC0CDA"/>
    <w:rsid w:val="00EC0CED"/>
    <w:rsid w:val="00EC0D0B"/>
    <w:rsid w:val="00EC0D20"/>
    <w:rsid w:val="00EC0D88"/>
    <w:rsid w:val="00EC0DB3"/>
    <w:rsid w:val="00EC0E3B"/>
    <w:rsid w:val="00EC0E48"/>
    <w:rsid w:val="00EC0E69"/>
    <w:rsid w:val="00EC0ED7"/>
    <w:rsid w:val="00EC0EE7"/>
    <w:rsid w:val="00EC0EEB"/>
    <w:rsid w:val="00EC0F03"/>
    <w:rsid w:val="00EC0F09"/>
    <w:rsid w:val="00EC0F21"/>
    <w:rsid w:val="00EC0F7F"/>
    <w:rsid w:val="00EC0F85"/>
    <w:rsid w:val="00EC0F8E"/>
    <w:rsid w:val="00EC0FA8"/>
    <w:rsid w:val="00EC0FB3"/>
    <w:rsid w:val="00EC0FDE"/>
    <w:rsid w:val="00EC0FF5"/>
    <w:rsid w:val="00EC1000"/>
    <w:rsid w:val="00EC1011"/>
    <w:rsid w:val="00EC1016"/>
    <w:rsid w:val="00EC1017"/>
    <w:rsid w:val="00EC101C"/>
    <w:rsid w:val="00EC1020"/>
    <w:rsid w:val="00EC102F"/>
    <w:rsid w:val="00EC1040"/>
    <w:rsid w:val="00EC106D"/>
    <w:rsid w:val="00EC1072"/>
    <w:rsid w:val="00EC108B"/>
    <w:rsid w:val="00EC1099"/>
    <w:rsid w:val="00EC10AE"/>
    <w:rsid w:val="00EC10B1"/>
    <w:rsid w:val="00EC1106"/>
    <w:rsid w:val="00EC113D"/>
    <w:rsid w:val="00EC1196"/>
    <w:rsid w:val="00EC1198"/>
    <w:rsid w:val="00EC11B8"/>
    <w:rsid w:val="00EC11BE"/>
    <w:rsid w:val="00EC11F3"/>
    <w:rsid w:val="00EC11F5"/>
    <w:rsid w:val="00EC1211"/>
    <w:rsid w:val="00EC1233"/>
    <w:rsid w:val="00EC1241"/>
    <w:rsid w:val="00EC1248"/>
    <w:rsid w:val="00EC129D"/>
    <w:rsid w:val="00EC12B6"/>
    <w:rsid w:val="00EC12F1"/>
    <w:rsid w:val="00EC131D"/>
    <w:rsid w:val="00EC132C"/>
    <w:rsid w:val="00EC1338"/>
    <w:rsid w:val="00EC133E"/>
    <w:rsid w:val="00EC1374"/>
    <w:rsid w:val="00EC13A2"/>
    <w:rsid w:val="00EC13E3"/>
    <w:rsid w:val="00EC13F6"/>
    <w:rsid w:val="00EC1412"/>
    <w:rsid w:val="00EC141C"/>
    <w:rsid w:val="00EC1421"/>
    <w:rsid w:val="00EC1446"/>
    <w:rsid w:val="00EC144E"/>
    <w:rsid w:val="00EC14A8"/>
    <w:rsid w:val="00EC14D9"/>
    <w:rsid w:val="00EC1500"/>
    <w:rsid w:val="00EC154F"/>
    <w:rsid w:val="00EC1556"/>
    <w:rsid w:val="00EC1559"/>
    <w:rsid w:val="00EC1569"/>
    <w:rsid w:val="00EC156C"/>
    <w:rsid w:val="00EC1573"/>
    <w:rsid w:val="00EC1576"/>
    <w:rsid w:val="00EC159C"/>
    <w:rsid w:val="00EC15A2"/>
    <w:rsid w:val="00EC15AA"/>
    <w:rsid w:val="00EC15E1"/>
    <w:rsid w:val="00EC15EC"/>
    <w:rsid w:val="00EC1607"/>
    <w:rsid w:val="00EC1654"/>
    <w:rsid w:val="00EC1658"/>
    <w:rsid w:val="00EC1688"/>
    <w:rsid w:val="00EC168D"/>
    <w:rsid w:val="00EC1719"/>
    <w:rsid w:val="00EC1728"/>
    <w:rsid w:val="00EC174D"/>
    <w:rsid w:val="00EC176A"/>
    <w:rsid w:val="00EC17D8"/>
    <w:rsid w:val="00EC1848"/>
    <w:rsid w:val="00EC1867"/>
    <w:rsid w:val="00EC187E"/>
    <w:rsid w:val="00EC1883"/>
    <w:rsid w:val="00EC18B6"/>
    <w:rsid w:val="00EC18C3"/>
    <w:rsid w:val="00EC18DC"/>
    <w:rsid w:val="00EC192D"/>
    <w:rsid w:val="00EC195E"/>
    <w:rsid w:val="00EC1998"/>
    <w:rsid w:val="00EC19BB"/>
    <w:rsid w:val="00EC19F0"/>
    <w:rsid w:val="00EC19F6"/>
    <w:rsid w:val="00EC1A19"/>
    <w:rsid w:val="00EC1A5D"/>
    <w:rsid w:val="00EC1A5E"/>
    <w:rsid w:val="00EC1A74"/>
    <w:rsid w:val="00EC1A9B"/>
    <w:rsid w:val="00EC1ACE"/>
    <w:rsid w:val="00EC1AD9"/>
    <w:rsid w:val="00EC1AEB"/>
    <w:rsid w:val="00EC1B02"/>
    <w:rsid w:val="00EC1B0E"/>
    <w:rsid w:val="00EC1B15"/>
    <w:rsid w:val="00EC1B21"/>
    <w:rsid w:val="00EC1B29"/>
    <w:rsid w:val="00EC1B47"/>
    <w:rsid w:val="00EC1B6F"/>
    <w:rsid w:val="00EC1B88"/>
    <w:rsid w:val="00EC1C2C"/>
    <w:rsid w:val="00EC1C71"/>
    <w:rsid w:val="00EC1CDA"/>
    <w:rsid w:val="00EC1D02"/>
    <w:rsid w:val="00EC1D59"/>
    <w:rsid w:val="00EC1D95"/>
    <w:rsid w:val="00EC1DC4"/>
    <w:rsid w:val="00EC1E5F"/>
    <w:rsid w:val="00EC1EA6"/>
    <w:rsid w:val="00EC1EB4"/>
    <w:rsid w:val="00EC1EBC"/>
    <w:rsid w:val="00EC1F00"/>
    <w:rsid w:val="00EC1F0B"/>
    <w:rsid w:val="00EC1F19"/>
    <w:rsid w:val="00EC1F1A"/>
    <w:rsid w:val="00EC1FDE"/>
    <w:rsid w:val="00EC1FFF"/>
    <w:rsid w:val="00EC200D"/>
    <w:rsid w:val="00EC202A"/>
    <w:rsid w:val="00EC202F"/>
    <w:rsid w:val="00EC2031"/>
    <w:rsid w:val="00EC20FD"/>
    <w:rsid w:val="00EC20FE"/>
    <w:rsid w:val="00EC2124"/>
    <w:rsid w:val="00EC216A"/>
    <w:rsid w:val="00EC21B3"/>
    <w:rsid w:val="00EC21DB"/>
    <w:rsid w:val="00EC2202"/>
    <w:rsid w:val="00EC2218"/>
    <w:rsid w:val="00EC227E"/>
    <w:rsid w:val="00EC22C1"/>
    <w:rsid w:val="00EC2319"/>
    <w:rsid w:val="00EC2392"/>
    <w:rsid w:val="00EC23A4"/>
    <w:rsid w:val="00EC23AC"/>
    <w:rsid w:val="00EC23C9"/>
    <w:rsid w:val="00EC2445"/>
    <w:rsid w:val="00EC2468"/>
    <w:rsid w:val="00EC248E"/>
    <w:rsid w:val="00EC249B"/>
    <w:rsid w:val="00EC24E8"/>
    <w:rsid w:val="00EC24F0"/>
    <w:rsid w:val="00EC255B"/>
    <w:rsid w:val="00EC2578"/>
    <w:rsid w:val="00EC259C"/>
    <w:rsid w:val="00EC25D3"/>
    <w:rsid w:val="00EC25D4"/>
    <w:rsid w:val="00EC2667"/>
    <w:rsid w:val="00EC267E"/>
    <w:rsid w:val="00EC2685"/>
    <w:rsid w:val="00EC2694"/>
    <w:rsid w:val="00EC26F1"/>
    <w:rsid w:val="00EC2703"/>
    <w:rsid w:val="00EC270C"/>
    <w:rsid w:val="00EC2727"/>
    <w:rsid w:val="00EC2755"/>
    <w:rsid w:val="00EC2769"/>
    <w:rsid w:val="00EC2799"/>
    <w:rsid w:val="00EC27B0"/>
    <w:rsid w:val="00EC2801"/>
    <w:rsid w:val="00EC2864"/>
    <w:rsid w:val="00EC288E"/>
    <w:rsid w:val="00EC28F7"/>
    <w:rsid w:val="00EC2986"/>
    <w:rsid w:val="00EC298D"/>
    <w:rsid w:val="00EC29B4"/>
    <w:rsid w:val="00EC2A24"/>
    <w:rsid w:val="00EC2A6B"/>
    <w:rsid w:val="00EC2AD0"/>
    <w:rsid w:val="00EC2ADC"/>
    <w:rsid w:val="00EC2AE3"/>
    <w:rsid w:val="00EC2AFB"/>
    <w:rsid w:val="00EC2B35"/>
    <w:rsid w:val="00EC2B48"/>
    <w:rsid w:val="00EC2B56"/>
    <w:rsid w:val="00EC2B88"/>
    <w:rsid w:val="00EC2BBF"/>
    <w:rsid w:val="00EC2BCB"/>
    <w:rsid w:val="00EC2BF2"/>
    <w:rsid w:val="00EC2C06"/>
    <w:rsid w:val="00EC2C10"/>
    <w:rsid w:val="00EC2C37"/>
    <w:rsid w:val="00EC2C42"/>
    <w:rsid w:val="00EC2C47"/>
    <w:rsid w:val="00EC2C70"/>
    <w:rsid w:val="00EC2C7C"/>
    <w:rsid w:val="00EC2CAF"/>
    <w:rsid w:val="00EC2D07"/>
    <w:rsid w:val="00EC2D39"/>
    <w:rsid w:val="00EC2D98"/>
    <w:rsid w:val="00EC2DBC"/>
    <w:rsid w:val="00EC2DCC"/>
    <w:rsid w:val="00EC2E06"/>
    <w:rsid w:val="00EC2E11"/>
    <w:rsid w:val="00EC2E3A"/>
    <w:rsid w:val="00EC2E92"/>
    <w:rsid w:val="00EC2EC3"/>
    <w:rsid w:val="00EC2EE7"/>
    <w:rsid w:val="00EC2EF4"/>
    <w:rsid w:val="00EC2F5A"/>
    <w:rsid w:val="00EC2F8F"/>
    <w:rsid w:val="00EC2FA4"/>
    <w:rsid w:val="00EC2FC4"/>
    <w:rsid w:val="00EC300C"/>
    <w:rsid w:val="00EC3050"/>
    <w:rsid w:val="00EC3083"/>
    <w:rsid w:val="00EC30EE"/>
    <w:rsid w:val="00EC30FC"/>
    <w:rsid w:val="00EC315B"/>
    <w:rsid w:val="00EC3191"/>
    <w:rsid w:val="00EC31A1"/>
    <w:rsid w:val="00EC31A4"/>
    <w:rsid w:val="00EC31B6"/>
    <w:rsid w:val="00EC31C3"/>
    <w:rsid w:val="00EC31F7"/>
    <w:rsid w:val="00EC3200"/>
    <w:rsid w:val="00EC320A"/>
    <w:rsid w:val="00EC320F"/>
    <w:rsid w:val="00EC327F"/>
    <w:rsid w:val="00EC3285"/>
    <w:rsid w:val="00EC32A0"/>
    <w:rsid w:val="00EC32FF"/>
    <w:rsid w:val="00EC3302"/>
    <w:rsid w:val="00EC3316"/>
    <w:rsid w:val="00EC333B"/>
    <w:rsid w:val="00EC334C"/>
    <w:rsid w:val="00EC3394"/>
    <w:rsid w:val="00EC3399"/>
    <w:rsid w:val="00EC33AF"/>
    <w:rsid w:val="00EC33B5"/>
    <w:rsid w:val="00EC33CF"/>
    <w:rsid w:val="00EC340B"/>
    <w:rsid w:val="00EC342E"/>
    <w:rsid w:val="00EC3433"/>
    <w:rsid w:val="00EC3458"/>
    <w:rsid w:val="00EC345B"/>
    <w:rsid w:val="00EC34B9"/>
    <w:rsid w:val="00EC34E4"/>
    <w:rsid w:val="00EC357D"/>
    <w:rsid w:val="00EC35EC"/>
    <w:rsid w:val="00EC35EF"/>
    <w:rsid w:val="00EC3635"/>
    <w:rsid w:val="00EC365D"/>
    <w:rsid w:val="00EC3673"/>
    <w:rsid w:val="00EC3689"/>
    <w:rsid w:val="00EC368E"/>
    <w:rsid w:val="00EC36F8"/>
    <w:rsid w:val="00EC3707"/>
    <w:rsid w:val="00EC372A"/>
    <w:rsid w:val="00EC3767"/>
    <w:rsid w:val="00EC379A"/>
    <w:rsid w:val="00EC37A4"/>
    <w:rsid w:val="00EC37AA"/>
    <w:rsid w:val="00EC37B3"/>
    <w:rsid w:val="00EC380A"/>
    <w:rsid w:val="00EC380E"/>
    <w:rsid w:val="00EC3820"/>
    <w:rsid w:val="00EC3821"/>
    <w:rsid w:val="00EC3840"/>
    <w:rsid w:val="00EC38B9"/>
    <w:rsid w:val="00EC38D5"/>
    <w:rsid w:val="00EC38F2"/>
    <w:rsid w:val="00EC391F"/>
    <w:rsid w:val="00EC393C"/>
    <w:rsid w:val="00EC3968"/>
    <w:rsid w:val="00EC397E"/>
    <w:rsid w:val="00EC398A"/>
    <w:rsid w:val="00EC39BB"/>
    <w:rsid w:val="00EC39C4"/>
    <w:rsid w:val="00EC39DA"/>
    <w:rsid w:val="00EC39F7"/>
    <w:rsid w:val="00EC3A17"/>
    <w:rsid w:val="00EC3A4C"/>
    <w:rsid w:val="00EC3AAE"/>
    <w:rsid w:val="00EC3B04"/>
    <w:rsid w:val="00EC3B10"/>
    <w:rsid w:val="00EC3B33"/>
    <w:rsid w:val="00EC3B5F"/>
    <w:rsid w:val="00EC3B7E"/>
    <w:rsid w:val="00EC3B8B"/>
    <w:rsid w:val="00EC3C0A"/>
    <w:rsid w:val="00EC3C1F"/>
    <w:rsid w:val="00EC3C20"/>
    <w:rsid w:val="00EC3C31"/>
    <w:rsid w:val="00EC3C66"/>
    <w:rsid w:val="00EC3C81"/>
    <w:rsid w:val="00EC3C8A"/>
    <w:rsid w:val="00EC3C97"/>
    <w:rsid w:val="00EC3CB0"/>
    <w:rsid w:val="00EC3CDF"/>
    <w:rsid w:val="00EC3CE2"/>
    <w:rsid w:val="00EC3D5E"/>
    <w:rsid w:val="00EC3D9D"/>
    <w:rsid w:val="00EC3DA6"/>
    <w:rsid w:val="00EC3DBF"/>
    <w:rsid w:val="00EC3E00"/>
    <w:rsid w:val="00EC3E04"/>
    <w:rsid w:val="00EC3E2B"/>
    <w:rsid w:val="00EC3E33"/>
    <w:rsid w:val="00EC3E36"/>
    <w:rsid w:val="00EC3E3F"/>
    <w:rsid w:val="00EC3E78"/>
    <w:rsid w:val="00EC3E8B"/>
    <w:rsid w:val="00EC3EB1"/>
    <w:rsid w:val="00EC3EEB"/>
    <w:rsid w:val="00EC3F11"/>
    <w:rsid w:val="00EC3F28"/>
    <w:rsid w:val="00EC3F3C"/>
    <w:rsid w:val="00EC3F70"/>
    <w:rsid w:val="00EC3F85"/>
    <w:rsid w:val="00EC3FA0"/>
    <w:rsid w:val="00EC4004"/>
    <w:rsid w:val="00EC400B"/>
    <w:rsid w:val="00EC4055"/>
    <w:rsid w:val="00EC4097"/>
    <w:rsid w:val="00EC40B0"/>
    <w:rsid w:val="00EC40B4"/>
    <w:rsid w:val="00EC40B8"/>
    <w:rsid w:val="00EC4125"/>
    <w:rsid w:val="00EC4140"/>
    <w:rsid w:val="00EC4170"/>
    <w:rsid w:val="00EC4178"/>
    <w:rsid w:val="00EC41DF"/>
    <w:rsid w:val="00EC41EA"/>
    <w:rsid w:val="00EC41EC"/>
    <w:rsid w:val="00EC41F3"/>
    <w:rsid w:val="00EC4277"/>
    <w:rsid w:val="00EC42EC"/>
    <w:rsid w:val="00EC432C"/>
    <w:rsid w:val="00EC432E"/>
    <w:rsid w:val="00EC4342"/>
    <w:rsid w:val="00EC4384"/>
    <w:rsid w:val="00EC4387"/>
    <w:rsid w:val="00EC43C2"/>
    <w:rsid w:val="00EC43CE"/>
    <w:rsid w:val="00EC4400"/>
    <w:rsid w:val="00EC4407"/>
    <w:rsid w:val="00EC440F"/>
    <w:rsid w:val="00EC4412"/>
    <w:rsid w:val="00EC4425"/>
    <w:rsid w:val="00EC4446"/>
    <w:rsid w:val="00EC4447"/>
    <w:rsid w:val="00EC448B"/>
    <w:rsid w:val="00EC44A0"/>
    <w:rsid w:val="00EC456D"/>
    <w:rsid w:val="00EC456E"/>
    <w:rsid w:val="00EC457E"/>
    <w:rsid w:val="00EC4599"/>
    <w:rsid w:val="00EC45AA"/>
    <w:rsid w:val="00EC45EF"/>
    <w:rsid w:val="00EC45FA"/>
    <w:rsid w:val="00EC462F"/>
    <w:rsid w:val="00EC4653"/>
    <w:rsid w:val="00EC467E"/>
    <w:rsid w:val="00EC46CF"/>
    <w:rsid w:val="00EC46E6"/>
    <w:rsid w:val="00EC4724"/>
    <w:rsid w:val="00EC477D"/>
    <w:rsid w:val="00EC47CD"/>
    <w:rsid w:val="00EC482B"/>
    <w:rsid w:val="00EC484B"/>
    <w:rsid w:val="00EC4855"/>
    <w:rsid w:val="00EC4871"/>
    <w:rsid w:val="00EC4898"/>
    <w:rsid w:val="00EC48A9"/>
    <w:rsid w:val="00EC48CC"/>
    <w:rsid w:val="00EC48E5"/>
    <w:rsid w:val="00EC48E8"/>
    <w:rsid w:val="00EC491B"/>
    <w:rsid w:val="00EC4940"/>
    <w:rsid w:val="00EC4966"/>
    <w:rsid w:val="00EC4971"/>
    <w:rsid w:val="00EC499E"/>
    <w:rsid w:val="00EC49B8"/>
    <w:rsid w:val="00EC49E1"/>
    <w:rsid w:val="00EC49F1"/>
    <w:rsid w:val="00EC4A39"/>
    <w:rsid w:val="00EC4A41"/>
    <w:rsid w:val="00EC4A48"/>
    <w:rsid w:val="00EC4A53"/>
    <w:rsid w:val="00EC4A91"/>
    <w:rsid w:val="00EC4A98"/>
    <w:rsid w:val="00EC4AD4"/>
    <w:rsid w:val="00EC4ADE"/>
    <w:rsid w:val="00EC4AEB"/>
    <w:rsid w:val="00EC4AF5"/>
    <w:rsid w:val="00EC4B65"/>
    <w:rsid w:val="00EC4B7D"/>
    <w:rsid w:val="00EC4B8C"/>
    <w:rsid w:val="00EC4C0F"/>
    <w:rsid w:val="00EC4C18"/>
    <w:rsid w:val="00EC4C57"/>
    <w:rsid w:val="00EC4C87"/>
    <w:rsid w:val="00EC4C89"/>
    <w:rsid w:val="00EC4CB5"/>
    <w:rsid w:val="00EC4CD4"/>
    <w:rsid w:val="00EC4CD6"/>
    <w:rsid w:val="00EC4D1A"/>
    <w:rsid w:val="00EC4D1B"/>
    <w:rsid w:val="00EC4D3F"/>
    <w:rsid w:val="00EC4D56"/>
    <w:rsid w:val="00EC4D5A"/>
    <w:rsid w:val="00EC4D6C"/>
    <w:rsid w:val="00EC4DCC"/>
    <w:rsid w:val="00EC4DF0"/>
    <w:rsid w:val="00EC4DFE"/>
    <w:rsid w:val="00EC4E2C"/>
    <w:rsid w:val="00EC4E3F"/>
    <w:rsid w:val="00EC4E87"/>
    <w:rsid w:val="00EC4E8E"/>
    <w:rsid w:val="00EC4EA2"/>
    <w:rsid w:val="00EC4F17"/>
    <w:rsid w:val="00EC4F19"/>
    <w:rsid w:val="00EC4F3E"/>
    <w:rsid w:val="00EC4F51"/>
    <w:rsid w:val="00EC4F54"/>
    <w:rsid w:val="00EC4F5B"/>
    <w:rsid w:val="00EC4F64"/>
    <w:rsid w:val="00EC5009"/>
    <w:rsid w:val="00EC501E"/>
    <w:rsid w:val="00EC5035"/>
    <w:rsid w:val="00EC5056"/>
    <w:rsid w:val="00EC506F"/>
    <w:rsid w:val="00EC5087"/>
    <w:rsid w:val="00EC5091"/>
    <w:rsid w:val="00EC509F"/>
    <w:rsid w:val="00EC50B5"/>
    <w:rsid w:val="00EC50DE"/>
    <w:rsid w:val="00EC50ED"/>
    <w:rsid w:val="00EC5102"/>
    <w:rsid w:val="00EC5104"/>
    <w:rsid w:val="00EC5116"/>
    <w:rsid w:val="00EC517B"/>
    <w:rsid w:val="00EC517F"/>
    <w:rsid w:val="00EC51AF"/>
    <w:rsid w:val="00EC51D1"/>
    <w:rsid w:val="00EC51E2"/>
    <w:rsid w:val="00EC51FB"/>
    <w:rsid w:val="00EC5246"/>
    <w:rsid w:val="00EC5260"/>
    <w:rsid w:val="00EC52A5"/>
    <w:rsid w:val="00EC5306"/>
    <w:rsid w:val="00EC5325"/>
    <w:rsid w:val="00EC5346"/>
    <w:rsid w:val="00EC534B"/>
    <w:rsid w:val="00EC5388"/>
    <w:rsid w:val="00EC5390"/>
    <w:rsid w:val="00EC5397"/>
    <w:rsid w:val="00EC53C0"/>
    <w:rsid w:val="00EC53D4"/>
    <w:rsid w:val="00EC53E6"/>
    <w:rsid w:val="00EC5454"/>
    <w:rsid w:val="00EC5471"/>
    <w:rsid w:val="00EC54A8"/>
    <w:rsid w:val="00EC54A9"/>
    <w:rsid w:val="00EC54D3"/>
    <w:rsid w:val="00EC54DC"/>
    <w:rsid w:val="00EC54F1"/>
    <w:rsid w:val="00EC550D"/>
    <w:rsid w:val="00EC5570"/>
    <w:rsid w:val="00EC55AF"/>
    <w:rsid w:val="00EC55C6"/>
    <w:rsid w:val="00EC55FD"/>
    <w:rsid w:val="00EC5603"/>
    <w:rsid w:val="00EC5608"/>
    <w:rsid w:val="00EC5637"/>
    <w:rsid w:val="00EC56F9"/>
    <w:rsid w:val="00EC5708"/>
    <w:rsid w:val="00EC5709"/>
    <w:rsid w:val="00EC571B"/>
    <w:rsid w:val="00EC571C"/>
    <w:rsid w:val="00EC5722"/>
    <w:rsid w:val="00EC579D"/>
    <w:rsid w:val="00EC57A1"/>
    <w:rsid w:val="00EC57B9"/>
    <w:rsid w:val="00EC57E3"/>
    <w:rsid w:val="00EC57E5"/>
    <w:rsid w:val="00EC57E8"/>
    <w:rsid w:val="00EC5817"/>
    <w:rsid w:val="00EC5823"/>
    <w:rsid w:val="00EC582E"/>
    <w:rsid w:val="00EC583C"/>
    <w:rsid w:val="00EC5840"/>
    <w:rsid w:val="00EC5868"/>
    <w:rsid w:val="00EC58A1"/>
    <w:rsid w:val="00EC58AC"/>
    <w:rsid w:val="00EC592A"/>
    <w:rsid w:val="00EC594F"/>
    <w:rsid w:val="00EC595F"/>
    <w:rsid w:val="00EC59C8"/>
    <w:rsid w:val="00EC5A2F"/>
    <w:rsid w:val="00EC5AF4"/>
    <w:rsid w:val="00EC5B25"/>
    <w:rsid w:val="00EC5B56"/>
    <w:rsid w:val="00EC5B7A"/>
    <w:rsid w:val="00EC5BA5"/>
    <w:rsid w:val="00EC5BC7"/>
    <w:rsid w:val="00EC5BE6"/>
    <w:rsid w:val="00EC5BF3"/>
    <w:rsid w:val="00EC5C2F"/>
    <w:rsid w:val="00EC5C7C"/>
    <w:rsid w:val="00EC5CC4"/>
    <w:rsid w:val="00EC5D0A"/>
    <w:rsid w:val="00EC5D15"/>
    <w:rsid w:val="00EC5D1F"/>
    <w:rsid w:val="00EC5D35"/>
    <w:rsid w:val="00EC5D7C"/>
    <w:rsid w:val="00EC5DA5"/>
    <w:rsid w:val="00EC5DB6"/>
    <w:rsid w:val="00EC5E09"/>
    <w:rsid w:val="00EC5E20"/>
    <w:rsid w:val="00EC5E33"/>
    <w:rsid w:val="00EC5E4C"/>
    <w:rsid w:val="00EC5EA7"/>
    <w:rsid w:val="00EC5F19"/>
    <w:rsid w:val="00EC5F1E"/>
    <w:rsid w:val="00EC5F50"/>
    <w:rsid w:val="00EC5F8B"/>
    <w:rsid w:val="00EC5F92"/>
    <w:rsid w:val="00EC5FCD"/>
    <w:rsid w:val="00EC6013"/>
    <w:rsid w:val="00EC6044"/>
    <w:rsid w:val="00EC6052"/>
    <w:rsid w:val="00EC6056"/>
    <w:rsid w:val="00EC606A"/>
    <w:rsid w:val="00EC6099"/>
    <w:rsid w:val="00EC60AA"/>
    <w:rsid w:val="00EC6117"/>
    <w:rsid w:val="00EC6123"/>
    <w:rsid w:val="00EC613B"/>
    <w:rsid w:val="00EC6149"/>
    <w:rsid w:val="00EC6176"/>
    <w:rsid w:val="00EC61E3"/>
    <w:rsid w:val="00EC6219"/>
    <w:rsid w:val="00EC6244"/>
    <w:rsid w:val="00EC627D"/>
    <w:rsid w:val="00EC6296"/>
    <w:rsid w:val="00EC62BE"/>
    <w:rsid w:val="00EC62C9"/>
    <w:rsid w:val="00EC62CE"/>
    <w:rsid w:val="00EC62D4"/>
    <w:rsid w:val="00EC62EB"/>
    <w:rsid w:val="00EC62FB"/>
    <w:rsid w:val="00EC632C"/>
    <w:rsid w:val="00EC6333"/>
    <w:rsid w:val="00EC633B"/>
    <w:rsid w:val="00EC6361"/>
    <w:rsid w:val="00EC637C"/>
    <w:rsid w:val="00EC638A"/>
    <w:rsid w:val="00EC638D"/>
    <w:rsid w:val="00EC63A1"/>
    <w:rsid w:val="00EC63C4"/>
    <w:rsid w:val="00EC63C8"/>
    <w:rsid w:val="00EC63DF"/>
    <w:rsid w:val="00EC640F"/>
    <w:rsid w:val="00EC644A"/>
    <w:rsid w:val="00EC6456"/>
    <w:rsid w:val="00EC6494"/>
    <w:rsid w:val="00EC6496"/>
    <w:rsid w:val="00EC64AD"/>
    <w:rsid w:val="00EC6513"/>
    <w:rsid w:val="00EC6528"/>
    <w:rsid w:val="00EC6536"/>
    <w:rsid w:val="00EC654A"/>
    <w:rsid w:val="00EC6575"/>
    <w:rsid w:val="00EC6581"/>
    <w:rsid w:val="00EC6591"/>
    <w:rsid w:val="00EC65CD"/>
    <w:rsid w:val="00EC65CE"/>
    <w:rsid w:val="00EC65D2"/>
    <w:rsid w:val="00EC65F5"/>
    <w:rsid w:val="00EC668E"/>
    <w:rsid w:val="00EC66B7"/>
    <w:rsid w:val="00EC66D4"/>
    <w:rsid w:val="00EC6707"/>
    <w:rsid w:val="00EC6734"/>
    <w:rsid w:val="00EC6739"/>
    <w:rsid w:val="00EC673E"/>
    <w:rsid w:val="00EC674B"/>
    <w:rsid w:val="00EC6763"/>
    <w:rsid w:val="00EC6775"/>
    <w:rsid w:val="00EC6799"/>
    <w:rsid w:val="00EC67A9"/>
    <w:rsid w:val="00EC67B7"/>
    <w:rsid w:val="00EC67C4"/>
    <w:rsid w:val="00EC67C5"/>
    <w:rsid w:val="00EC686A"/>
    <w:rsid w:val="00EC687A"/>
    <w:rsid w:val="00EC688C"/>
    <w:rsid w:val="00EC68BF"/>
    <w:rsid w:val="00EC68D3"/>
    <w:rsid w:val="00EC68F2"/>
    <w:rsid w:val="00EC690C"/>
    <w:rsid w:val="00EC6920"/>
    <w:rsid w:val="00EC6959"/>
    <w:rsid w:val="00EC698A"/>
    <w:rsid w:val="00EC698F"/>
    <w:rsid w:val="00EC6A60"/>
    <w:rsid w:val="00EC6A80"/>
    <w:rsid w:val="00EC6ACA"/>
    <w:rsid w:val="00EC6AD5"/>
    <w:rsid w:val="00EC6ADA"/>
    <w:rsid w:val="00EC6B3F"/>
    <w:rsid w:val="00EC6B51"/>
    <w:rsid w:val="00EC6B67"/>
    <w:rsid w:val="00EC6B74"/>
    <w:rsid w:val="00EC6BAD"/>
    <w:rsid w:val="00EC6BD5"/>
    <w:rsid w:val="00EC6BD6"/>
    <w:rsid w:val="00EC6C30"/>
    <w:rsid w:val="00EC6CA0"/>
    <w:rsid w:val="00EC6CEC"/>
    <w:rsid w:val="00EC6D12"/>
    <w:rsid w:val="00EC6D4F"/>
    <w:rsid w:val="00EC6D5A"/>
    <w:rsid w:val="00EC6D64"/>
    <w:rsid w:val="00EC6D65"/>
    <w:rsid w:val="00EC6D92"/>
    <w:rsid w:val="00EC6DD5"/>
    <w:rsid w:val="00EC6DE9"/>
    <w:rsid w:val="00EC6E43"/>
    <w:rsid w:val="00EC6E93"/>
    <w:rsid w:val="00EC6E9D"/>
    <w:rsid w:val="00EC6EA1"/>
    <w:rsid w:val="00EC6EC0"/>
    <w:rsid w:val="00EC6EE1"/>
    <w:rsid w:val="00EC6F05"/>
    <w:rsid w:val="00EC6F0C"/>
    <w:rsid w:val="00EC6F25"/>
    <w:rsid w:val="00EC6F2E"/>
    <w:rsid w:val="00EC6F3E"/>
    <w:rsid w:val="00EC6F63"/>
    <w:rsid w:val="00EC6FA4"/>
    <w:rsid w:val="00EC6FF8"/>
    <w:rsid w:val="00EC703D"/>
    <w:rsid w:val="00EC704B"/>
    <w:rsid w:val="00EC708E"/>
    <w:rsid w:val="00EC7151"/>
    <w:rsid w:val="00EC718E"/>
    <w:rsid w:val="00EC71A9"/>
    <w:rsid w:val="00EC71AC"/>
    <w:rsid w:val="00EC71B0"/>
    <w:rsid w:val="00EC71D7"/>
    <w:rsid w:val="00EC71E6"/>
    <w:rsid w:val="00EC7213"/>
    <w:rsid w:val="00EC721D"/>
    <w:rsid w:val="00EC7225"/>
    <w:rsid w:val="00EC723E"/>
    <w:rsid w:val="00EC7254"/>
    <w:rsid w:val="00EC725A"/>
    <w:rsid w:val="00EC7260"/>
    <w:rsid w:val="00EC7278"/>
    <w:rsid w:val="00EC7279"/>
    <w:rsid w:val="00EC7298"/>
    <w:rsid w:val="00EC72F1"/>
    <w:rsid w:val="00EC731C"/>
    <w:rsid w:val="00EC7387"/>
    <w:rsid w:val="00EC73BD"/>
    <w:rsid w:val="00EC73C2"/>
    <w:rsid w:val="00EC73F6"/>
    <w:rsid w:val="00EC7441"/>
    <w:rsid w:val="00EC7457"/>
    <w:rsid w:val="00EC7499"/>
    <w:rsid w:val="00EC74A6"/>
    <w:rsid w:val="00EC74DF"/>
    <w:rsid w:val="00EC74E5"/>
    <w:rsid w:val="00EC74EF"/>
    <w:rsid w:val="00EC754C"/>
    <w:rsid w:val="00EC7553"/>
    <w:rsid w:val="00EC7596"/>
    <w:rsid w:val="00EC75DA"/>
    <w:rsid w:val="00EC7673"/>
    <w:rsid w:val="00EC7678"/>
    <w:rsid w:val="00EC7681"/>
    <w:rsid w:val="00EC76C5"/>
    <w:rsid w:val="00EC76DD"/>
    <w:rsid w:val="00EC770D"/>
    <w:rsid w:val="00EC773C"/>
    <w:rsid w:val="00EC7752"/>
    <w:rsid w:val="00EC777C"/>
    <w:rsid w:val="00EC77B5"/>
    <w:rsid w:val="00EC77BE"/>
    <w:rsid w:val="00EC77D5"/>
    <w:rsid w:val="00EC77FB"/>
    <w:rsid w:val="00EC78CD"/>
    <w:rsid w:val="00EC78D2"/>
    <w:rsid w:val="00EC78EF"/>
    <w:rsid w:val="00EC7915"/>
    <w:rsid w:val="00EC7948"/>
    <w:rsid w:val="00EC794A"/>
    <w:rsid w:val="00EC7974"/>
    <w:rsid w:val="00EC798E"/>
    <w:rsid w:val="00EC79BB"/>
    <w:rsid w:val="00EC7A43"/>
    <w:rsid w:val="00EC7A90"/>
    <w:rsid w:val="00EC7AD1"/>
    <w:rsid w:val="00EC7AE8"/>
    <w:rsid w:val="00EC7AF1"/>
    <w:rsid w:val="00EC7B35"/>
    <w:rsid w:val="00EC7B41"/>
    <w:rsid w:val="00EC7B52"/>
    <w:rsid w:val="00EC7B6F"/>
    <w:rsid w:val="00EC7B72"/>
    <w:rsid w:val="00EC7B86"/>
    <w:rsid w:val="00EC7BF7"/>
    <w:rsid w:val="00EC7C0B"/>
    <w:rsid w:val="00EC7C28"/>
    <w:rsid w:val="00EC7C3D"/>
    <w:rsid w:val="00EC7C7F"/>
    <w:rsid w:val="00EC7C98"/>
    <w:rsid w:val="00EC7CB0"/>
    <w:rsid w:val="00EC7D0D"/>
    <w:rsid w:val="00EC7D52"/>
    <w:rsid w:val="00EC7D70"/>
    <w:rsid w:val="00EC7D73"/>
    <w:rsid w:val="00EC7DBE"/>
    <w:rsid w:val="00EC7E6A"/>
    <w:rsid w:val="00EC7E9D"/>
    <w:rsid w:val="00EC7EE5"/>
    <w:rsid w:val="00EC7EEA"/>
    <w:rsid w:val="00EC7F22"/>
    <w:rsid w:val="00EC7F5E"/>
    <w:rsid w:val="00EC7F70"/>
    <w:rsid w:val="00EC7F79"/>
    <w:rsid w:val="00EC7FA2"/>
    <w:rsid w:val="00EC7FF8"/>
    <w:rsid w:val="00ED001C"/>
    <w:rsid w:val="00ED004C"/>
    <w:rsid w:val="00ED0067"/>
    <w:rsid w:val="00ED0068"/>
    <w:rsid w:val="00ED00A0"/>
    <w:rsid w:val="00ED00C4"/>
    <w:rsid w:val="00ED00CC"/>
    <w:rsid w:val="00ED00D7"/>
    <w:rsid w:val="00ED011F"/>
    <w:rsid w:val="00ED012B"/>
    <w:rsid w:val="00ED014F"/>
    <w:rsid w:val="00ED0181"/>
    <w:rsid w:val="00ED0199"/>
    <w:rsid w:val="00ED01B1"/>
    <w:rsid w:val="00ED01E1"/>
    <w:rsid w:val="00ED0207"/>
    <w:rsid w:val="00ED0214"/>
    <w:rsid w:val="00ED0236"/>
    <w:rsid w:val="00ED025F"/>
    <w:rsid w:val="00ED02DB"/>
    <w:rsid w:val="00ED02EB"/>
    <w:rsid w:val="00ED0308"/>
    <w:rsid w:val="00ED0332"/>
    <w:rsid w:val="00ED0347"/>
    <w:rsid w:val="00ED03B2"/>
    <w:rsid w:val="00ED03BB"/>
    <w:rsid w:val="00ED03D4"/>
    <w:rsid w:val="00ED0411"/>
    <w:rsid w:val="00ED0448"/>
    <w:rsid w:val="00ED0472"/>
    <w:rsid w:val="00ED0487"/>
    <w:rsid w:val="00ED04BB"/>
    <w:rsid w:val="00ED04CB"/>
    <w:rsid w:val="00ED04CC"/>
    <w:rsid w:val="00ED0531"/>
    <w:rsid w:val="00ED0570"/>
    <w:rsid w:val="00ED0585"/>
    <w:rsid w:val="00ED0590"/>
    <w:rsid w:val="00ED05C6"/>
    <w:rsid w:val="00ED05E1"/>
    <w:rsid w:val="00ED061A"/>
    <w:rsid w:val="00ED0656"/>
    <w:rsid w:val="00ED06B2"/>
    <w:rsid w:val="00ED06B3"/>
    <w:rsid w:val="00ED06BB"/>
    <w:rsid w:val="00ED06BE"/>
    <w:rsid w:val="00ED06EE"/>
    <w:rsid w:val="00ED06F2"/>
    <w:rsid w:val="00ED071B"/>
    <w:rsid w:val="00ED072A"/>
    <w:rsid w:val="00ED078E"/>
    <w:rsid w:val="00ED07D1"/>
    <w:rsid w:val="00ED081F"/>
    <w:rsid w:val="00ED084A"/>
    <w:rsid w:val="00ED0873"/>
    <w:rsid w:val="00ED08D3"/>
    <w:rsid w:val="00ED08D6"/>
    <w:rsid w:val="00ED0913"/>
    <w:rsid w:val="00ED0918"/>
    <w:rsid w:val="00ED093C"/>
    <w:rsid w:val="00ED09B2"/>
    <w:rsid w:val="00ED09BB"/>
    <w:rsid w:val="00ED09C7"/>
    <w:rsid w:val="00ED09E9"/>
    <w:rsid w:val="00ED0A15"/>
    <w:rsid w:val="00ED0A24"/>
    <w:rsid w:val="00ED0A3E"/>
    <w:rsid w:val="00ED0A5C"/>
    <w:rsid w:val="00ED0A61"/>
    <w:rsid w:val="00ED0A77"/>
    <w:rsid w:val="00ED0A7D"/>
    <w:rsid w:val="00ED0A89"/>
    <w:rsid w:val="00ED0ADD"/>
    <w:rsid w:val="00ED0AED"/>
    <w:rsid w:val="00ED0AF7"/>
    <w:rsid w:val="00ED0B1D"/>
    <w:rsid w:val="00ED0B22"/>
    <w:rsid w:val="00ED0B40"/>
    <w:rsid w:val="00ED0B41"/>
    <w:rsid w:val="00ED0B4A"/>
    <w:rsid w:val="00ED0B4D"/>
    <w:rsid w:val="00ED0B58"/>
    <w:rsid w:val="00ED0B61"/>
    <w:rsid w:val="00ED0B70"/>
    <w:rsid w:val="00ED0BA7"/>
    <w:rsid w:val="00ED0C17"/>
    <w:rsid w:val="00ED0C2C"/>
    <w:rsid w:val="00ED0C6B"/>
    <w:rsid w:val="00ED0CAD"/>
    <w:rsid w:val="00ED0D0E"/>
    <w:rsid w:val="00ED0D53"/>
    <w:rsid w:val="00ED0D54"/>
    <w:rsid w:val="00ED0D7A"/>
    <w:rsid w:val="00ED0D7C"/>
    <w:rsid w:val="00ED0D92"/>
    <w:rsid w:val="00ED0DD8"/>
    <w:rsid w:val="00ED0DF8"/>
    <w:rsid w:val="00ED0E1C"/>
    <w:rsid w:val="00ED0E24"/>
    <w:rsid w:val="00ED0E32"/>
    <w:rsid w:val="00ED0E3F"/>
    <w:rsid w:val="00ED0E62"/>
    <w:rsid w:val="00ED0E6C"/>
    <w:rsid w:val="00ED0E78"/>
    <w:rsid w:val="00ED0E94"/>
    <w:rsid w:val="00ED0F06"/>
    <w:rsid w:val="00ED0F0D"/>
    <w:rsid w:val="00ED0F33"/>
    <w:rsid w:val="00ED0F3A"/>
    <w:rsid w:val="00ED0F3F"/>
    <w:rsid w:val="00ED0F48"/>
    <w:rsid w:val="00ED0F6D"/>
    <w:rsid w:val="00ED0FA3"/>
    <w:rsid w:val="00ED0FE3"/>
    <w:rsid w:val="00ED102C"/>
    <w:rsid w:val="00ED104F"/>
    <w:rsid w:val="00ED105F"/>
    <w:rsid w:val="00ED109B"/>
    <w:rsid w:val="00ED10A1"/>
    <w:rsid w:val="00ED10BD"/>
    <w:rsid w:val="00ED10D7"/>
    <w:rsid w:val="00ED1112"/>
    <w:rsid w:val="00ED1114"/>
    <w:rsid w:val="00ED1192"/>
    <w:rsid w:val="00ED11CB"/>
    <w:rsid w:val="00ED11CE"/>
    <w:rsid w:val="00ED11D2"/>
    <w:rsid w:val="00ED11E0"/>
    <w:rsid w:val="00ED11E1"/>
    <w:rsid w:val="00ED11E8"/>
    <w:rsid w:val="00ED1235"/>
    <w:rsid w:val="00ED1246"/>
    <w:rsid w:val="00ED125A"/>
    <w:rsid w:val="00ED126B"/>
    <w:rsid w:val="00ED12A2"/>
    <w:rsid w:val="00ED12DB"/>
    <w:rsid w:val="00ED1344"/>
    <w:rsid w:val="00ED1366"/>
    <w:rsid w:val="00ED1369"/>
    <w:rsid w:val="00ED136E"/>
    <w:rsid w:val="00ED13A3"/>
    <w:rsid w:val="00ED13A8"/>
    <w:rsid w:val="00ED13AF"/>
    <w:rsid w:val="00ED13D9"/>
    <w:rsid w:val="00ED1402"/>
    <w:rsid w:val="00ED143E"/>
    <w:rsid w:val="00ED1475"/>
    <w:rsid w:val="00ED147E"/>
    <w:rsid w:val="00ED147F"/>
    <w:rsid w:val="00ED1485"/>
    <w:rsid w:val="00ED14A9"/>
    <w:rsid w:val="00ED14BA"/>
    <w:rsid w:val="00ED1514"/>
    <w:rsid w:val="00ED1521"/>
    <w:rsid w:val="00ED1526"/>
    <w:rsid w:val="00ED1539"/>
    <w:rsid w:val="00ED156A"/>
    <w:rsid w:val="00ED1594"/>
    <w:rsid w:val="00ED15B3"/>
    <w:rsid w:val="00ED15BB"/>
    <w:rsid w:val="00ED15DF"/>
    <w:rsid w:val="00ED1610"/>
    <w:rsid w:val="00ED1636"/>
    <w:rsid w:val="00ED163B"/>
    <w:rsid w:val="00ED1681"/>
    <w:rsid w:val="00ED1683"/>
    <w:rsid w:val="00ED16AF"/>
    <w:rsid w:val="00ED16C3"/>
    <w:rsid w:val="00ED16CB"/>
    <w:rsid w:val="00ED16D5"/>
    <w:rsid w:val="00ED171F"/>
    <w:rsid w:val="00ED173C"/>
    <w:rsid w:val="00ED1786"/>
    <w:rsid w:val="00ED179B"/>
    <w:rsid w:val="00ED17AA"/>
    <w:rsid w:val="00ED17B1"/>
    <w:rsid w:val="00ED17DC"/>
    <w:rsid w:val="00ED17DF"/>
    <w:rsid w:val="00ED17FA"/>
    <w:rsid w:val="00ED17FF"/>
    <w:rsid w:val="00ED184D"/>
    <w:rsid w:val="00ED185B"/>
    <w:rsid w:val="00ED185F"/>
    <w:rsid w:val="00ED1866"/>
    <w:rsid w:val="00ED1867"/>
    <w:rsid w:val="00ED1893"/>
    <w:rsid w:val="00ED18A2"/>
    <w:rsid w:val="00ED18B3"/>
    <w:rsid w:val="00ED192F"/>
    <w:rsid w:val="00ED193A"/>
    <w:rsid w:val="00ED1943"/>
    <w:rsid w:val="00ED195F"/>
    <w:rsid w:val="00ED197C"/>
    <w:rsid w:val="00ED198D"/>
    <w:rsid w:val="00ED198F"/>
    <w:rsid w:val="00ED19B0"/>
    <w:rsid w:val="00ED19C2"/>
    <w:rsid w:val="00ED19C3"/>
    <w:rsid w:val="00ED19D8"/>
    <w:rsid w:val="00ED19E5"/>
    <w:rsid w:val="00ED19EA"/>
    <w:rsid w:val="00ED1A1C"/>
    <w:rsid w:val="00ED1A35"/>
    <w:rsid w:val="00ED1A53"/>
    <w:rsid w:val="00ED1A90"/>
    <w:rsid w:val="00ED1A9A"/>
    <w:rsid w:val="00ED1AB0"/>
    <w:rsid w:val="00ED1AF5"/>
    <w:rsid w:val="00ED1B17"/>
    <w:rsid w:val="00ED1B2D"/>
    <w:rsid w:val="00ED1B4D"/>
    <w:rsid w:val="00ED1B5B"/>
    <w:rsid w:val="00ED1B5C"/>
    <w:rsid w:val="00ED1B61"/>
    <w:rsid w:val="00ED1B73"/>
    <w:rsid w:val="00ED1BA4"/>
    <w:rsid w:val="00ED1BDE"/>
    <w:rsid w:val="00ED1C52"/>
    <w:rsid w:val="00ED1C74"/>
    <w:rsid w:val="00ED1C7E"/>
    <w:rsid w:val="00ED1CBA"/>
    <w:rsid w:val="00ED1CBE"/>
    <w:rsid w:val="00ED1CD2"/>
    <w:rsid w:val="00ED1CD5"/>
    <w:rsid w:val="00ED1CDC"/>
    <w:rsid w:val="00ED1CEA"/>
    <w:rsid w:val="00ED1CFE"/>
    <w:rsid w:val="00ED1D0D"/>
    <w:rsid w:val="00ED1D2F"/>
    <w:rsid w:val="00ED1D3B"/>
    <w:rsid w:val="00ED1D4C"/>
    <w:rsid w:val="00ED1DEE"/>
    <w:rsid w:val="00ED1E11"/>
    <w:rsid w:val="00ED1E23"/>
    <w:rsid w:val="00ED1E3A"/>
    <w:rsid w:val="00ED1E64"/>
    <w:rsid w:val="00ED1E74"/>
    <w:rsid w:val="00ED1E99"/>
    <w:rsid w:val="00ED1EE0"/>
    <w:rsid w:val="00ED1EE2"/>
    <w:rsid w:val="00ED1F35"/>
    <w:rsid w:val="00ED1F67"/>
    <w:rsid w:val="00ED1F6F"/>
    <w:rsid w:val="00ED1F75"/>
    <w:rsid w:val="00ED1F97"/>
    <w:rsid w:val="00ED201A"/>
    <w:rsid w:val="00ED203A"/>
    <w:rsid w:val="00ED206F"/>
    <w:rsid w:val="00ED2095"/>
    <w:rsid w:val="00ED2096"/>
    <w:rsid w:val="00ED209D"/>
    <w:rsid w:val="00ED20E7"/>
    <w:rsid w:val="00ED20E8"/>
    <w:rsid w:val="00ED20FA"/>
    <w:rsid w:val="00ED2119"/>
    <w:rsid w:val="00ED212A"/>
    <w:rsid w:val="00ED212B"/>
    <w:rsid w:val="00ED2139"/>
    <w:rsid w:val="00ED214C"/>
    <w:rsid w:val="00ED2166"/>
    <w:rsid w:val="00ED217C"/>
    <w:rsid w:val="00ED2199"/>
    <w:rsid w:val="00ED21CF"/>
    <w:rsid w:val="00ED21E1"/>
    <w:rsid w:val="00ED2203"/>
    <w:rsid w:val="00ED2240"/>
    <w:rsid w:val="00ED226E"/>
    <w:rsid w:val="00ED229B"/>
    <w:rsid w:val="00ED22AA"/>
    <w:rsid w:val="00ED22B5"/>
    <w:rsid w:val="00ED22B7"/>
    <w:rsid w:val="00ED22FE"/>
    <w:rsid w:val="00ED230F"/>
    <w:rsid w:val="00ED2313"/>
    <w:rsid w:val="00ED234B"/>
    <w:rsid w:val="00ED2372"/>
    <w:rsid w:val="00ED23A7"/>
    <w:rsid w:val="00ED2459"/>
    <w:rsid w:val="00ED2464"/>
    <w:rsid w:val="00ED24B3"/>
    <w:rsid w:val="00ED24C6"/>
    <w:rsid w:val="00ED24D7"/>
    <w:rsid w:val="00ED2569"/>
    <w:rsid w:val="00ED25D6"/>
    <w:rsid w:val="00ED25F4"/>
    <w:rsid w:val="00ED2656"/>
    <w:rsid w:val="00ED272B"/>
    <w:rsid w:val="00ED272C"/>
    <w:rsid w:val="00ED275B"/>
    <w:rsid w:val="00ED276B"/>
    <w:rsid w:val="00ED281D"/>
    <w:rsid w:val="00ED2827"/>
    <w:rsid w:val="00ED2879"/>
    <w:rsid w:val="00ED287C"/>
    <w:rsid w:val="00ED28A5"/>
    <w:rsid w:val="00ED2912"/>
    <w:rsid w:val="00ED2927"/>
    <w:rsid w:val="00ED292D"/>
    <w:rsid w:val="00ED293B"/>
    <w:rsid w:val="00ED2947"/>
    <w:rsid w:val="00ED2955"/>
    <w:rsid w:val="00ED296D"/>
    <w:rsid w:val="00ED298E"/>
    <w:rsid w:val="00ED299F"/>
    <w:rsid w:val="00ED29A0"/>
    <w:rsid w:val="00ED29A5"/>
    <w:rsid w:val="00ED2A3C"/>
    <w:rsid w:val="00ED2A50"/>
    <w:rsid w:val="00ED2A59"/>
    <w:rsid w:val="00ED2A60"/>
    <w:rsid w:val="00ED2A68"/>
    <w:rsid w:val="00ED2A75"/>
    <w:rsid w:val="00ED2A86"/>
    <w:rsid w:val="00ED2AAA"/>
    <w:rsid w:val="00ED2B1C"/>
    <w:rsid w:val="00ED2B9B"/>
    <w:rsid w:val="00ED2BEC"/>
    <w:rsid w:val="00ED2C28"/>
    <w:rsid w:val="00ED2C33"/>
    <w:rsid w:val="00ED2C52"/>
    <w:rsid w:val="00ED2CB9"/>
    <w:rsid w:val="00ED2CCA"/>
    <w:rsid w:val="00ED2CE8"/>
    <w:rsid w:val="00ED2CFE"/>
    <w:rsid w:val="00ED2D1F"/>
    <w:rsid w:val="00ED2D20"/>
    <w:rsid w:val="00ED2D45"/>
    <w:rsid w:val="00ED2D47"/>
    <w:rsid w:val="00ED2D55"/>
    <w:rsid w:val="00ED2D76"/>
    <w:rsid w:val="00ED2D84"/>
    <w:rsid w:val="00ED2D8F"/>
    <w:rsid w:val="00ED2DF2"/>
    <w:rsid w:val="00ED2DFA"/>
    <w:rsid w:val="00ED2E16"/>
    <w:rsid w:val="00ED2E7E"/>
    <w:rsid w:val="00ED2EC8"/>
    <w:rsid w:val="00ED2EF4"/>
    <w:rsid w:val="00ED2F13"/>
    <w:rsid w:val="00ED2F21"/>
    <w:rsid w:val="00ED2F42"/>
    <w:rsid w:val="00ED2F4D"/>
    <w:rsid w:val="00ED2FA1"/>
    <w:rsid w:val="00ED2FA4"/>
    <w:rsid w:val="00ED2FB2"/>
    <w:rsid w:val="00ED3001"/>
    <w:rsid w:val="00ED304F"/>
    <w:rsid w:val="00ED3055"/>
    <w:rsid w:val="00ED306E"/>
    <w:rsid w:val="00ED3077"/>
    <w:rsid w:val="00ED308A"/>
    <w:rsid w:val="00ED3090"/>
    <w:rsid w:val="00ED30B1"/>
    <w:rsid w:val="00ED30E8"/>
    <w:rsid w:val="00ED30ED"/>
    <w:rsid w:val="00ED3136"/>
    <w:rsid w:val="00ED3142"/>
    <w:rsid w:val="00ED3195"/>
    <w:rsid w:val="00ED31F2"/>
    <w:rsid w:val="00ED31FA"/>
    <w:rsid w:val="00ED32CC"/>
    <w:rsid w:val="00ED32CF"/>
    <w:rsid w:val="00ED3332"/>
    <w:rsid w:val="00ED3396"/>
    <w:rsid w:val="00ED33BE"/>
    <w:rsid w:val="00ED33D4"/>
    <w:rsid w:val="00ED3428"/>
    <w:rsid w:val="00ED342F"/>
    <w:rsid w:val="00ED348C"/>
    <w:rsid w:val="00ED3493"/>
    <w:rsid w:val="00ED349D"/>
    <w:rsid w:val="00ED349E"/>
    <w:rsid w:val="00ED34C6"/>
    <w:rsid w:val="00ED34C8"/>
    <w:rsid w:val="00ED34E7"/>
    <w:rsid w:val="00ED34F0"/>
    <w:rsid w:val="00ED3519"/>
    <w:rsid w:val="00ED352C"/>
    <w:rsid w:val="00ED3571"/>
    <w:rsid w:val="00ED35AA"/>
    <w:rsid w:val="00ED35FE"/>
    <w:rsid w:val="00ED364A"/>
    <w:rsid w:val="00ED368E"/>
    <w:rsid w:val="00ED36A0"/>
    <w:rsid w:val="00ED36E3"/>
    <w:rsid w:val="00ED3727"/>
    <w:rsid w:val="00ED3729"/>
    <w:rsid w:val="00ED376E"/>
    <w:rsid w:val="00ED3772"/>
    <w:rsid w:val="00ED3778"/>
    <w:rsid w:val="00ED379D"/>
    <w:rsid w:val="00ED385F"/>
    <w:rsid w:val="00ED3890"/>
    <w:rsid w:val="00ED389F"/>
    <w:rsid w:val="00ED38AF"/>
    <w:rsid w:val="00ED38C7"/>
    <w:rsid w:val="00ED38D7"/>
    <w:rsid w:val="00ED38DA"/>
    <w:rsid w:val="00ED3932"/>
    <w:rsid w:val="00ED393F"/>
    <w:rsid w:val="00ED39A8"/>
    <w:rsid w:val="00ED39B8"/>
    <w:rsid w:val="00ED39BF"/>
    <w:rsid w:val="00ED39D2"/>
    <w:rsid w:val="00ED3A10"/>
    <w:rsid w:val="00ED3A1F"/>
    <w:rsid w:val="00ED3A2C"/>
    <w:rsid w:val="00ED3A62"/>
    <w:rsid w:val="00ED3A83"/>
    <w:rsid w:val="00ED3B1F"/>
    <w:rsid w:val="00ED3B20"/>
    <w:rsid w:val="00ED3B56"/>
    <w:rsid w:val="00ED3B89"/>
    <w:rsid w:val="00ED3B9F"/>
    <w:rsid w:val="00ED3BD1"/>
    <w:rsid w:val="00ED3BD4"/>
    <w:rsid w:val="00ED3C03"/>
    <w:rsid w:val="00ED3C08"/>
    <w:rsid w:val="00ED3C0A"/>
    <w:rsid w:val="00ED3C5A"/>
    <w:rsid w:val="00ED3C9B"/>
    <w:rsid w:val="00ED3CAC"/>
    <w:rsid w:val="00ED3CB2"/>
    <w:rsid w:val="00ED3D09"/>
    <w:rsid w:val="00ED3D0E"/>
    <w:rsid w:val="00ED3D62"/>
    <w:rsid w:val="00ED3D74"/>
    <w:rsid w:val="00ED3D76"/>
    <w:rsid w:val="00ED3D7C"/>
    <w:rsid w:val="00ED3D9B"/>
    <w:rsid w:val="00ED3DB8"/>
    <w:rsid w:val="00ED3DBA"/>
    <w:rsid w:val="00ED3DBD"/>
    <w:rsid w:val="00ED3DD2"/>
    <w:rsid w:val="00ED3DE1"/>
    <w:rsid w:val="00ED3DF2"/>
    <w:rsid w:val="00ED3E08"/>
    <w:rsid w:val="00ED3E17"/>
    <w:rsid w:val="00ED3E31"/>
    <w:rsid w:val="00ED3E37"/>
    <w:rsid w:val="00ED3E4A"/>
    <w:rsid w:val="00ED3E5A"/>
    <w:rsid w:val="00ED3EA7"/>
    <w:rsid w:val="00ED3ECA"/>
    <w:rsid w:val="00ED3F22"/>
    <w:rsid w:val="00ED3FA4"/>
    <w:rsid w:val="00ED3FA9"/>
    <w:rsid w:val="00ED3FB4"/>
    <w:rsid w:val="00ED4007"/>
    <w:rsid w:val="00ED4032"/>
    <w:rsid w:val="00ED403C"/>
    <w:rsid w:val="00ED4050"/>
    <w:rsid w:val="00ED4077"/>
    <w:rsid w:val="00ED4090"/>
    <w:rsid w:val="00ED40A1"/>
    <w:rsid w:val="00ED40D6"/>
    <w:rsid w:val="00ED4147"/>
    <w:rsid w:val="00ED41B2"/>
    <w:rsid w:val="00ED41BC"/>
    <w:rsid w:val="00ED41D7"/>
    <w:rsid w:val="00ED420D"/>
    <w:rsid w:val="00ED422C"/>
    <w:rsid w:val="00ED4236"/>
    <w:rsid w:val="00ED4293"/>
    <w:rsid w:val="00ED4296"/>
    <w:rsid w:val="00ED42C2"/>
    <w:rsid w:val="00ED42D2"/>
    <w:rsid w:val="00ED42D3"/>
    <w:rsid w:val="00ED42D4"/>
    <w:rsid w:val="00ED4304"/>
    <w:rsid w:val="00ED433D"/>
    <w:rsid w:val="00ED434B"/>
    <w:rsid w:val="00ED4350"/>
    <w:rsid w:val="00ED4364"/>
    <w:rsid w:val="00ED4391"/>
    <w:rsid w:val="00ED4449"/>
    <w:rsid w:val="00ED4492"/>
    <w:rsid w:val="00ED4499"/>
    <w:rsid w:val="00ED44D7"/>
    <w:rsid w:val="00ED44E3"/>
    <w:rsid w:val="00ED450C"/>
    <w:rsid w:val="00ED450E"/>
    <w:rsid w:val="00ED452F"/>
    <w:rsid w:val="00ED4565"/>
    <w:rsid w:val="00ED457A"/>
    <w:rsid w:val="00ED45AF"/>
    <w:rsid w:val="00ED45DD"/>
    <w:rsid w:val="00ED45DF"/>
    <w:rsid w:val="00ED4603"/>
    <w:rsid w:val="00ED4623"/>
    <w:rsid w:val="00ED466A"/>
    <w:rsid w:val="00ED466C"/>
    <w:rsid w:val="00ED4678"/>
    <w:rsid w:val="00ED4697"/>
    <w:rsid w:val="00ED46A0"/>
    <w:rsid w:val="00ED46A6"/>
    <w:rsid w:val="00ED4722"/>
    <w:rsid w:val="00ED4737"/>
    <w:rsid w:val="00ED4750"/>
    <w:rsid w:val="00ED47DE"/>
    <w:rsid w:val="00ED47FD"/>
    <w:rsid w:val="00ED482D"/>
    <w:rsid w:val="00ED4835"/>
    <w:rsid w:val="00ED489D"/>
    <w:rsid w:val="00ED48BC"/>
    <w:rsid w:val="00ED493B"/>
    <w:rsid w:val="00ED4981"/>
    <w:rsid w:val="00ED4992"/>
    <w:rsid w:val="00ED4995"/>
    <w:rsid w:val="00ED4A02"/>
    <w:rsid w:val="00ED4A4E"/>
    <w:rsid w:val="00ED4A9B"/>
    <w:rsid w:val="00ED4A9E"/>
    <w:rsid w:val="00ED4AD4"/>
    <w:rsid w:val="00ED4B5D"/>
    <w:rsid w:val="00ED4B77"/>
    <w:rsid w:val="00ED4BD8"/>
    <w:rsid w:val="00ED4C10"/>
    <w:rsid w:val="00ED4C76"/>
    <w:rsid w:val="00ED4C8D"/>
    <w:rsid w:val="00ED4C9C"/>
    <w:rsid w:val="00ED4CEC"/>
    <w:rsid w:val="00ED4CF3"/>
    <w:rsid w:val="00ED4D02"/>
    <w:rsid w:val="00ED4D3F"/>
    <w:rsid w:val="00ED4D82"/>
    <w:rsid w:val="00ED4D92"/>
    <w:rsid w:val="00ED4DD1"/>
    <w:rsid w:val="00ED4E1B"/>
    <w:rsid w:val="00ED4E40"/>
    <w:rsid w:val="00ED4E4F"/>
    <w:rsid w:val="00ED4E5A"/>
    <w:rsid w:val="00ED4E6A"/>
    <w:rsid w:val="00ED4ED4"/>
    <w:rsid w:val="00ED4F3E"/>
    <w:rsid w:val="00ED4F5C"/>
    <w:rsid w:val="00ED4F93"/>
    <w:rsid w:val="00ED4FB1"/>
    <w:rsid w:val="00ED4FCA"/>
    <w:rsid w:val="00ED4FD4"/>
    <w:rsid w:val="00ED4FDF"/>
    <w:rsid w:val="00ED4FED"/>
    <w:rsid w:val="00ED4FF4"/>
    <w:rsid w:val="00ED5048"/>
    <w:rsid w:val="00ED5073"/>
    <w:rsid w:val="00ED50B8"/>
    <w:rsid w:val="00ED50EE"/>
    <w:rsid w:val="00ED5112"/>
    <w:rsid w:val="00ED5122"/>
    <w:rsid w:val="00ED514E"/>
    <w:rsid w:val="00ED5162"/>
    <w:rsid w:val="00ED51CF"/>
    <w:rsid w:val="00ED51E4"/>
    <w:rsid w:val="00ED51FA"/>
    <w:rsid w:val="00ED51FF"/>
    <w:rsid w:val="00ED52C6"/>
    <w:rsid w:val="00ED52EB"/>
    <w:rsid w:val="00ED52FD"/>
    <w:rsid w:val="00ED5318"/>
    <w:rsid w:val="00ED5364"/>
    <w:rsid w:val="00ED53A1"/>
    <w:rsid w:val="00ED53F4"/>
    <w:rsid w:val="00ED53FF"/>
    <w:rsid w:val="00ED544F"/>
    <w:rsid w:val="00ED548A"/>
    <w:rsid w:val="00ED54B0"/>
    <w:rsid w:val="00ED54DA"/>
    <w:rsid w:val="00ED54EC"/>
    <w:rsid w:val="00ED5508"/>
    <w:rsid w:val="00ED551C"/>
    <w:rsid w:val="00ED5529"/>
    <w:rsid w:val="00ED5532"/>
    <w:rsid w:val="00ED555E"/>
    <w:rsid w:val="00ED5579"/>
    <w:rsid w:val="00ED55AF"/>
    <w:rsid w:val="00ED55DF"/>
    <w:rsid w:val="00ED562E"/>
    <w:rsid w:val="00ED563A"/>
    <w:rsid w:val="00ED564C"/>
    <w:rsid w:val="00ED56DA"/>
    <w:rsid w:val="00ED56E7"/>
    <w:rsid w:val="00ED5776"/>
    <w:rsid w:val="00ED57AB"/>
    <w:rsid w:val="00ED57B1"/>
    <w:rsid w:val="00ED57B5"/>
    <w:rsid w:val="00ED57EC"/>
    <w:rsid w:val="00ED5818"/>
    <w:rsid w:val="00ED5842"/>
    <w:rsid w:val="00ED5890"/>
    <w:rsid w:val="00ED58BD"/>
    <w:rsid w:val="00ED58C4"/>
    <w:rsid w:val="00ED58CC"/>
    <w:rsid w:val="00ED58CF"/>
    <w:rsid w:val="00ED58D0"/>
    <w:rsid w:val="00ED58E7"/>
    <w:rsid w:val="00ED58F9"/>
    <w:rsid w:val="00ED5963"/>
    <w:rsid w:val="00ED5978"/>
    <w:rsid w:val="00ED598C"/>
    <w:rsid w:val="00ED59D9"/>
    <w:rsid w:val="00ED59F6"/>
    <w:rsid w:val="00ED5A58"/>
    <w:rsid w:val="00ED5A96"/>
    <w:rsid w:val="00ED5AAA"/>
    <w:rsid w:val="00ED5AB3"/>
    <w:rsid w:val="00ED5AB5"/>
    <w:rsid w:val="00ED5AC5"/>
    <w:rsid w:val="00ED5AD9"/>
    <w:rsid w:val="00ED5B0B"/>
    <w:rsid w:val="00ED5B29"/>
    <w:rsid w:val="00ED5B47"/>
    <w:rsid w:val="00ED5B72"/>
    <w:rsid w:val="00ED5B95"/>
    <w:rsid w:val="00ED5BA4"/>
    <w:rsid w:val="00ED5BC4"/>
    <w:rsid w:val="00ED5BD0"/>
    <w:rsid w:val="00ED5BD8"/>
    <w:rsid w:val="00ED5BFB"/>
    <w:rsid w:val="00ED5C63"/>
    <w:rsid w:val="00ED5C64"/>
    <w:rsid w:val="00ED5CAF"/>
    <w:rsid w:val="00ED5CB8"/>
    <w:rsid w:val="00ED5CC4"/>
    <w:rsid w:val="00ED5CF8"/>
    <w:rsid w:val="00ED5D2F"/>
    <w:rsid w:val="00ED5D4C"/>
    <w:rsid w:val="00ED5D99"/>
    <w:rsid w:val="00ED5D9D"/>
    <w:rsid w:val="00ED5DAF"/>
    <w:rsid w:val="00ED5DE6"/>
    <w:rsid w:val="00ED5DEB"/>
    <w:rsid w:val="00ED5E13"/>
    <w:rsid w:val="00ED5E30"/>
    <w:rsid w:val="00ED5E44"/>
    <w:rsid w:val="00ED5E5F"/>
    <w:rsid w:val="00ED5E66"/>
    <w:rsid w:val="00ED5E79"/>
    <w:rsid w:val="00ED5ECD"/>
    <w:rsid w:val="00ED5F46"/>
    <w:rsid w:val="00ED5F66"/>
    <w:rsid w:val="00ED5F7B"/>
    <w:rsid w:val="00ED5FA8"/>
    <w:rsid w:val="00ED5FD0"/>
    <w:rsid w:val="00ED5FEA"/>
    <w:rsid w:val="00ED6024"/>
    <w:rsid w:val="00ED6026"/>
    <w:rsid w:val="00ED602E"/>
    <w:rsid w:val="00ED607D"/>
    <w:rsid w:val="00ED60C0"/>
    <w:rsid w:val="00ED60D2"/>
    <w:rsid w:val="00ED6104"/>
    <w:rsid w:val="00ED610D"/>
    <w:rsid w:val="00ED611F"/>
    <w:rsid w:val="00ED614A"/>
    <w:rsid w:val="00ED6163"/>
    <w:rsid w:val="00ED61D2"/>
    <w:rsid w:val="00ED61F4"/>
    <w:rsid w:val="00ED621D"/>
    <w:rsid w:val="00ED6243"/>
    <w:rsid w:val="00ED624B"/>
    <w:rsid w:val="00ED6269"/>
    <w:rsid w:val="00ED626D"/>
    <w:rsid w:val="00ED627F"/>
    <w:rsid w:val="00ED6292"/>
    <w:rsid w:val="00ED62AE"/>
    <w:rsid w:val="00ED62B4"/>
    <w:rsid w:val="00ED62B8"/>
    <w:rsid w:val="00ED62BE"/>
    <w:rsid w:val="00ED6323"/>
    <w:rsid w:val="00ED63A6"/>
    <w:rsid w:val="00ED63CF"/>
    <w:rsid w:val="00ED64BC"/>
    <w:rsid w:val="00ED64C6"/>
    <w:rsid w:val="00ED64DF"/>
    <w:rsid w:val="00ED64E3"/>
    <w:rsid w:val="00ED650A"/>
    <w:rsid w:val="00ED65A9"/>
    <w:rsid w:val="00ED65B4"/>
    <w:rsid w:val="00ED65E0"/>
    <w:rsid w:val="00ED662F"/>
    <w:rsid w:val="00ED6637"/>
    <w:rsid w:val="00ED6645"/>
    <w:rsid w:val="00ED6663"/>
    <w:rsid w:val="00ED669C"/>
    <w:rsid w:val="00ED66A7"/>
    <w:rsid w:val="00ED66D0"/>
    <w:rsid w:val="00ED66DB"/>
    <w:rsid w:val="00ED66EF"/>
    <w:rsid w:val="00ED66F1"/>
    <w:rsid w:val="00ED671B"/>
    <w:rsid w:val="00ED676B"/>
    <w:rsid w:val="00ED6784"/>
    <w:rsid w:val="00ED6790"/>
    <w:rsid w:val="00ED67CA"/>
    <w:rsid w:val="00ED67D5"/>
    <w:rsid w:val="00ED67D8"/>
    <w:rsid w:val="00ED682B"/>
    <w:rsid w:val="00ED6833"/>
    <w:rsid w:val="00ED684C"/>
    <w:rsid w:val="00ED6858"/>
    <w:rsid w:val="00ED6892"/>
    <w:rsid w:val="00ED6893"/>
    <w:rsid w:val="00ED68CC"/>
    <w:rsid w:val="00ED6912"/>
    <w:rsid w:val="00ED6926"/>
    <w:rsid w:val="00ED692B"/>
    <w:rsid w:val="00ED692E"/>
    <w:rsid w:val="00ED6942"/>
    <w:rsid w:val="00ED696B"/>
    <w:rsid w:val="00ED6999"/>
    <w:rsid w:val="00ED69AD"/>
    <w:rsid w:val="00ED69B7"/>
    <w:rsid w:val="00ED6A17"/>
    <w:rsid w:val="00ED6A2B"/>
    <w:rsid w:val="00ED6A5F"/>
    <w:rsid w:val="00ED6A88"/>
    <w:rsid w:val="00ED6AAD"/>
    <w:rsid w:val="00ED6AEF"/>
    <w:rsid w:val="00ED6AFD"/>
    <w:rsid w:val="00ED6B04"/>
    <w:rsid w:val="00ED6BD9"/>
    <w:rsid w:val="00ED6BE7"/>
    <w:rsid w:val="00ED6C20"/>
    <w:rsid w:val="00ED6C21"/>
    <w:rsid w:val="00ED6C2E"/>
    <w:rsid w:val="00ED6C79"/>
    <w:rsid w:val="00ED6CC0"/>
    <w:rsid w:val="00ED6D7E"/>
    <w:rsid w:val="00ED6E16"/>
    <w:rsid w:val="00ED6E18"/>
    <w:rsid w:val="00ED6E3B"/>
    <w:rsid w:val="00ED6E62"/>
    <w:rsid w:val="00ED6E70"/>
    <w:rsid w:val="00ED6E81"/>
    <w:rsid w:val="00ED6EB0"/>
    <w:rsid w:val="00ED6ECF"/>
    <w:rsid w:val="00ED6EFA"/>
    <w:rsid w:val="00ED6F2B"/>
    <w:rsid w:val="00ED6F2F"/>
    <w:rsid w:val="00ED6F3F"/>
    <w:rsid w:val="00ED6F4C"/>
    <w:rsid w:val="00ED6F64"/>
    <w:rsid w:val="00ED6F65"/>
    <w:rsid w:val="00ED6FC3"/>
    <w:rsid w:val="00ED6FC4"/>
    <w:rsid w:val="00ED6FDA"/>
    <w:rsid w:val="00ED6FE4"/>
    <w:rsid w:val="00ED6FFE"/>
    <w:rsid w:val="00ED70EB"/>
    <w:rsid w:val="00ED70FB"/>
    <w:rsid w:val="00ED7120"/>
    <w:rsid w:val="00ED7142"/>
    <w:rsid w:val="00ED7149"/>
    <w:rsid w:val="00ED7179"/>
    <w:rsid w:val="00ED7180"/>
    <w:rsid w:val="00ED71D3"/>
    <w:rsid w:val="00ED71D5"/>
    <w:rsid w:val="00ED71D8"/>
    <w:rsid w:val="00ED71EC"/>
    <w:rsid w:val="00ED7250"/>
    <w:rsid w:val="00ED726E"/>
    <w:rsid w:val="00ED72C1"/>
    <w:rsid w:val="00ED72C4"/>
    <w:rsid w:val="00ED72F0"/>
    <w:rsid w:val="00ED72F3"/>
    <w:rsid w:val="00ED732E"/>
    <w:rsid w:val="00ED7355"/>
    <w:rsid w:val="00ED735F"/>
    <w:rsid w:val="00ED7383"/>
    <w:rsid w:val="00ED7385"/>
    <w:rsid w:val="00ED7391"/>
    <w:rsid w:val="00ED73E7"/>
    <w:rsid w:val="00ED73F2"/>
    <w:rsid w:val="00ED73F5"/>
    <w:rsid w:val="00ED7415"/>
    <w:rsid w:val="00ED7422"/>
    <w:rsid w:val="00ED744A"/>
    <w:rsid w:val="00ED746C"/>
    <w:rsid w:val="00ED7471"/>
    <w:rsid w:val="00ED74A3"/>
    <w:rsid w:val="00ED74A5"/>
    <w:rsid w:val="00ED74AF"/>
    <w:rsid w:val="00ED74C1"/>
    <w:rsid w:val="00ED74CD"/>
    <w:rsid w:val="00ED74D9"/>
    <w:rsid w:val="00ED750E"/>
    <w:rsid w:val="00ED755A"/>
    <w:rsid w:val="00ED757E"/>
    <w:rsid w:val="00ED759E"/>
    <w:rsid w:val="00ED7612"/>
    <w:rsid w:val="00ED764F"/>
    <w:rsid w:val="00ED7659"/>
    <w:rsid w:val="00ED771D"/>
    <w:rsid w:val="00ED772C"/>
    <w:rsid w:val="00ED7741"/>
    <w:rsid w:val="00ED7759"/>
    <w:rsid w:val="00ED7767"/>
    <w:rsid w:val="00ED7776"/>
    <w:rsid w:val="00ED7784"/>
    <w:rsid w:val="00ED77E5"/>
    <w:rsid w:val="00ED7849"/>
    <w:rsid w:val="00ED786A"/>
    <w:rsid w:val="00ED7884"/>
    <w:rsid w:val="00ED788B"/>
    <w:rsid w:val="00ED78B6"/>
    <w:rsid w:val="00ED7910"/>
    <w:rsid w:val="00ED7919"/>
    <w:rsid w:val="00ED793F"/>
    <w:rsid w:val="00ED7951"/>
    <w:rsid w:val="00ED795B"/>
    <w:rsid w:val="00ED7960"/>
    <w:rsid w:val="00ED7975"/>
    <w:rsid w:val="00ED7978"/>
    <w:rsid w:val="00ED79B0"/>
    <w:rsid w:val="00ED79B8"/>
    <w:rsid w:val="00ED79BC"/>
    <w:rsid w:val="00ED7A0C"/>
    <w:rsid w:val="00ED7A55"/>
    <w:rsid w:val="00ED7A89"/>
    <w:rsid w:val="00ED7AB3"/>
    <w:rsid w:val="00ED7ADC"/>
    <w:rsid w:val="00ED7AEB"/>
    <w:rsid w:val="00ED7B52"/>
    <w:rsid w:val="00ED7B74"/>
    <w:rsid w:val="00ED7BE8"/>
    <w:rsid w:val="00ED7C15"/>
    <w:rsid w:val="00ED7C33"/>
    <w:rsid w:val="00ED7CBC"/>
    <w:rsid w:val="00ED7CC0"/>
    <w:rsid w:val="00ED7CDD"/>
    <w:rsid w:val="00ED7D03"/>
    <w:rsid w:val="00ED7D2A"/>
    <w:rsid w:val="00ED7D3E"/>
    <w:rsid w:val="00ED7D42"/>
    <w:rsid w:val="00ED7D49"/>
    <w:rsid w:val="00ED7D4E"/>
    <w:rsid w:val="00ED7D81"/>
    <w:rsid w:val="00ED7DC0"/>
    <w:rsid w:val="00ED7DD5"/>
    <w:rsid w:val="00ED7E26"/>
    <w:rsid w:val="00ED7E37"/>
    <w:rsid w:val="00ED7E38"/>
    <w:rsid w:val="00ED7E53"/>
    <w:rsid w:val="00ED7E54"/>
    <w:rsid w:val="00ED7EBB"/>
    <w:rsid w:val="00ED7ED5"/>
    <w:rsid w:val="00ED7F1C"/>
    <w:rsid w:val="00ED7F69"/>
    <w:rsid w:val="00ED7F7E"/>
    <w:rsid w:val="00ED7F85"/>
    <w:rsid w:val="00ED7FF6"/>
    <w:rsid w:val="00ED7FF7"/>
    <w:rsid w:val="00EE0060"/>
    <w:rsid w:val="00EE007B"/>
    <w:rsid w:val="00EE00EE"/>
    <w:rsid w:val="00EE00EF"/>
    <w:rsid w:val="00EE0138"/>
    <w:rsid w:val="00EE015D"/>
    <w:rsid w:val="00EE01A4"/>
    <w:rsid w:val="00EE01E0"/>
    <w:rsid w:val="00EE0214"/>
    <w:rsid w:val="00EE0235"/>
    <w:rsid w:val="00EE0246"/>
    <w:rsid w:val="00EE029A"/>
    <w:rsid w:val="00EE02B7"/>
    <w:rsid w:val="00EE02BE"/>
    <w:rsid w:val="00EE02EF"/>
    <w:rsid w:val="00EE0324"/>
    <w:rsid w:val="00EE0343"/>
    <w:rsid w:val="00EE0372"/>
    <w:rsid w:val="00EE0390"/>
    <w:rsid w:val="00EE0394"/>
    <w:rsid w:val="00EE03D0"/>
    <w:rsid w:val="00EE03E7"/>
    <w:rsid w:val="00EE03EE"/>
    <w:rsid w:val="00EE03F9"/>
    <w:rsid w:val="00EE041A"/>
    <w:rsid w:val="00EE0434"/>
    <w:rsid w:val="00EE0447"/>
    <w:rsid w:val="00EE0454"/>
    <w:rsid w:val="00EE0464"/>
    <w:rsid w:val="00EE0466"/>
    <w:rsid w:val="00EE046F"/>
    <w:rsid w:val="00EE0478"/>
    <w:rsid w:val="00EE049A"/>
    <w:rsid w:val="00EE04E3"/>
    <w:rsid w:val="00EE0513"/>
    <w:rsid w:val="00EE0561"/>
    <w:rsid w:val="00EE056A"/>
    <w:rsid w:val="00EE0594"/>
    <w:rsid w:val="00EE05AD"/>
    <w:rsid w:val="00EE05AF"/>
    <w:rsid w:val="00EE05E5"/>
    <w:rsid w:val="00EE061B"/>
    <w:rsid w:val="00EE0659"/>
    <w:rsid w:val="00EE0685"/>
    <w:rsid w:val="00EE068E"/>
    <w:rsid w:val="00EE0690"/>
    <w:rsid w:val="00EE06DC"/>
    <w:rsid w:val="00EE0746"/>
    <w:rsid w:val="00EE0775"/>
    <w:rsid w:val="00EE0785"/>
    <w:rsid w:val="00EE07F2"/>
    <w:rsid w:val="00EE07F7"/>
    <w:rsid w:val="00EE0801"/>
    <w:rsid w:val="00EE0813"/>
    <w:rsid w:val="00EE081D"/>
    <w:rsid w:val="00EE0849"/>
    <w:rsid w:val="00EE088E"/>
    <w:rsid w:val="00EE08A1"/>
    <w:rsid w:val="00EE08BB"/>
    <w:rsid w:val="00EE08D2"/>
    <w:rsid w:val="00EE08E0"/>
    <w:rsid w:val="00EE0927"/>
    <w:rsid w:val="00EE0949"/>
    <w:rsid w:val="00EE0963"/>
    <w:rsid w:val="00EE097C"/>
    <w:rsid w:val="00EE0984"/>
    <w:rsid w:val="00EE0A28"/>
    <w:rsid w:val="00EE0AB8"/>
    <w:rsid w:val="00EE0AE7"/>
    <w:rsid w:val="00EE0AEB"/>
    <w:rsid w:val="00EE0AFB"/>
    <w:rsid w:val="00EE0B18"/>
    <w:rsid w:val="00EE0B1F"/>
    <w:rsid w:val="00EE0B4C"/>
    <w:rsid w:val="00EE0BFE"/>
    <w:rsid w:val="00EE0C17"/>
    <w:rsid w:val="00EE0C77"/>
    <w:rsid w:val="00EE0C7E"/>
    <w:rsid w:val="00EE0CC2"/>
    <w:rsid w:val="00EE0CD3"/>
    <w:rsid w:val="00EE0CE7"/>
    <w:rsid w:val="00EE0D19"/>
    <w:rsid w:val="00EE0D44"/>
    <w:rsid w:val="00EE0D47"/>
    <w:rsid w:val="00EE0D4A"/>
    <w:rsid w:val="00EE0D7B"/>
    <w:rsid w:val="00EE0D8A"/>
    <w:rsid w:val="00EE0D8C"/>
    <w:rsid w:val="00EE0DCD"/>
    <w:rsid w:val="00EE0E23"/>
    <w:rsid w:val="00EE0E43"/>
    <w:rsid w:val="00EE0E45"/>
    <w:rsid w:val="00EE0E59"/>
    <w:rsid w:val="00EE0E63"/>
    <w:rsid w:val="00EE0E70"/>
    <w:rsid w:val="00EE0E76"/>
    <w:rsid w:val="00EE0E86"/>
    <w:rsid w:val="00EE0E98"/>
    <w:rsid w:val="00EE0E9F"/>
    <w:rsid w:val="00EE0ECA"/>
    <w:rsid w:val="00EE0F5B"/>
    <w:rsid w:val="00EE0F5D"/>
    <w:rsid w:val="00EE0F71"/>
    <w:rsid w:val="00EE0FAF"/>
    <w:rsid w:val="00EE105F"/>
    <w:rsid w:val="00EE1084"/>
    <w:rsid w:val="00EE10AD"/>
    <w:rsid w:val="00EE10B0"/>
    <w:rsid w:val="00EE10BA"/>
    <w:rsid w:val="00EE1117"/>
    <w:rsid w:val="00EE111D"/>
    <w:rsid w:val="00EE118A"/>
    <w:rsid w:val="00EE11CD"/>
    <w:rsid w:val="00EE11EC"/>
    <w:rsid w:val="00EE126C"/>
    <w:rsid w:val="00EE126E"/>
    <w:rsid w:val="00EE127A"/>
    <w:rsid w:val="00EE12A7"/>
    <w:rsid w:val="00EE12D4"/>
    <w:rsid w:val="00EE1332"/>
    <w:rsid w:val="00EE1344"/>
    <w:rsid w:val="00EE1369"/>
    <w:rsid w:val="00EE13B1"/>
    <w:rsid w:val="00EE13BB"/>
    <w:rsid w:val="00EE13DC"/>
    <w:rsid w:val="00EE13EB"/>
    <w:rsid w:val="00EE141D"/>
    <w:rsid w:val="00EE14CE"/>
    <w:rsid w:val="00EE1501"/>
    <w:rsid w:val="00EE1505"/>
    <w:rsid w:val="00EE1530"/>
    <w:rsid w:val="00EE1552"/>
    <w:rsid w:val="00EE1567"/>
    <w:rsid w:val="00EE161E"/>
    <w:rsid w:val="00EE16DD"/>
    <w:rsid w:val="00EE1722"/>
    <w:rsid w:val="00EE1731"/>
    <w:rsid w:val="00EE1770"/>
    <w:rsid w:val="00EE1773"/>
    <w:rsid w:val="00EE1782"/>
    <w:rsid w:val="00EE1792"/>
    <w:rsid w:val="00EE17D5"/>
    <w:rsid w:val="00EE1813"/>
    <w:rsid w:val="00EE1820"/>
    <w:rsid w:val="00EE182B"/>
    <w:rsid w:val="00EE1845"/>
    <w:rsid w:val="00EE184C"/>
    <w:rsid w:val="00EE1877"/>
    <w:rsid w:val="00EE1893"/>
    <w:rsid w:val="00EE18C3"/>
    <w:rsid w:val="00EE18C6"/>
    <w:rsid w:val="00EE18E6"/>
    <w:rsid w:val="00EE18FC"/>
    <w:rsid w:val="00EE1923"/>
    <w:rsid w:val="00EE1953"/>
    <w:rsid w:val="00EE19C3"/>
    <w:rsid w:val="00EE19C5"/>
    <w:rsid w:val="00EE19EB"/>
    <w:rsid w:val="00EE1A0C"/>
    <w:rsid w:val="00EE1A21"/>
    <w:rsid w:val="00EE1A51"/>
    <w:rsid w:val="00EE1A6B"/>
    <w:rsid w:val="00EE1A86"/>
    <w:rsid w:val="00EE1A88"/>
    <w:rsid w:val="00EE1A97"/>
    <w:rsid w:val="00EE1AB8"/>
    <w:rsid w:val="00EE1AD6"/>
    <w:rsid w:val="00EE1AE8"/>
    <w:rsid w:val="00EE1B7F"/>
    <w:rsid w:val="00EE1B80"/>
    <w:rsid w:val="00EE1B9D"/>
    <w:rsid w:val="00EE1BAA"/>
    <w:rsid w:val="00EE1BDC"/>
    <w:rsid w:val="00EE1BEC"/>
    <w:rsid w:val="00EE1C14"/>
    <w:rsid w:val="00EE1C1F"/>
    <w:rsid w:val="00EE1C2A"/>
    <w:rsid w:val="00EE1C4B"/>
    <w:rsid w:val="00EE1C4E"/>
    <w:rsid w:val="00EE1C57"/>
    <w:rsid w:val="00EE1C5E"/>
    <w:rsid w:val="00EE1C6A"/>
    <w:rsid w:val="00EE1C96"/>
    <w:rsid w:val="00EE1C9D"/>
    <w:rsid w:val="00EE1CB0"/>
    <w:rsid w:val="00EE1CCE"/>
    <w:rsid w:val="00EE1CEC"/>
    <w:rsid w:val="00EE1D70"/>
    <w:rsid w:val="00EE1E1C"/>
    <w:rsid w:val="00EE1ED6"/>
    <w:rsid w:val="00EE1F06"/>
    <w:rsid w:val="00EE1F1C"/>
    <w:rsid w:val="00EE1F36"/>
    <w:rsid w:val="00EE1F4F"/>
    <w:rsid w:val="00EE1F88"/>
    <w:rsid w:val="00EE1F89"/>
    <w:rsid w:val="00EE1F8F"/>
    <w:rsid w:val="00EE1F9D"/>
    <w:rsid w:val="00EE1FAC"/>
    <w:rsid w:val="00EE1FB9"/>
    <w:rsid w:val="00EE1FD4"/>
    <w:rsid w:val="00EE2079"/>
    <w:rsid w:val="00EE208F"/>
    <w:rsid w:val="00EE209B"/>
    <w:rsid w:val="00EE20CC"/>
    <w:rsid w:val="00EE219B"/>
    <w:rsid w:val="00EE2208"/>
    <w:rsid w:val="00EE2255"/>
    <w:rsid w:val="00EE225D"/>
    <w:rsid w:val="00EE22A6"/>
    <w:rsid w:val="00EE22A7"/>
    <w:rsid w:val="00EE22AA"/>
    <w:rsid w:val="00EE22E4"/>
    <w:rsid w:val="00EE22EA"/>
    <w:rsid w:val="00EE240C"/>
    <w:rsid w:val="00EE2418"/>
    <w:rsid w:val="00EE245C"/>
    <w:rsid w:val="00EE24AF"/>
    <w:rsid w:val="00EE24BF"/>
    <w:rsid w:val="00EE24C1"/>
    <w:rsid w:val="00EE24E1"/>
    <w:rsid w:val="00EE2534"/>
    <w:rsid w:val="00EE2543"/>
    <w:rsid w:val="00EE259A"/>
    <w:rsid w:val="00EE25BA"/>
    <w:rsid w:val="00EE25C8"/>
    <w:rsid w:val="00EE25CC"/>
    <w:rsid w:val="00EE25D4"/>
    <w:rsid w:val="00EE25E3"/>
    <w:rsid w:val="00EE2602"/>
    <w:rsid w:val="00EE261C"/>
    <w:rsid w:val="00EE2688"/>
    <w:rsid w:val="00EE26D0"/>
    <w:rsid w:val="00EE26D8"/>
    <w:rsid w:val="00EE270A"/>
    <w:rsid w:val="00EE271C"/>
    <w:rsid w:val="00EE271D"/>
    <w:rsid w:val="00EE272C"/>
    <w:rsid w:val="00EE2739"/>
    <w:rsid w:val="00EE273F"/>
    <w:rsid w:val="00EE2749"/>
    <w:rsid w:val="00EE2750"/>
    <w:rsid w:val="00EE2761"/>
    <w:rsid w:val="00EE2781"/>
    <w:rsid w:val="00EE2794"/>
    <w:rsid w:val="00EE27E9"/>
    <w:rsid w:val="00EE27FC"/>
    <w:rsid w:val="00EE2812"/>
    <w:rsid w:val="00EE2856"/>
    <w:rsid w:val="00EE28BD"/>
    <w:rsid w:val="00EE28CA"/>
    <w:rsid w:val="00EE2917"/>
    <w:rsid w:val="00EE291D"/>
    <w:rsid w:val="00EE292D"/>
    <w:rsid w:val="00EE2931"/>
    <w:rsid w:val="00EE293C"/>
    <w:rsid w:val="00EE298C"/>
    <w:rsid w:val="00EE2A02"/>
    <w:rsid w:val="00EE2A48"/>
    <w:rsid w:val="00EE2A5F"/>
    <w:rsid w:val="00EE2A7B"/>
    <w:rsid w:val="00EE2A9A"/>
    <w:rsid w:val="00EE2ACA"/>
    <w:rsid w:val="00EE2AEE"/>
    <w:rsid w:val="00EE2B13"/>
    <w:rsid w:val="00EE2B1E"/>
    <w:rsid w:val="00EE2B2E"/>
    <w:rsid w:val="00EE2B32"/>
    <w:rsid w:val="00EE2B34"/>
    <w:rsid w:val="00EE2B3B"/>
    <w:rsid w:val="00EE2B49"/>
    <w:rsid w:val="00EE2B6E"/>
    <w:rsid w:val="00EE2B6F"/>
    <w:rsid w:val="00EE2BB9"/>
    <w:rsid w:val="00EE2BC4"/>
    <w:rsid w:val="00EE2BD5"/>
    <w:rsid w:val="00EE2C88"/>
    <w:rsid w:val="00EE2C8B"/>
    <w:rsid w:val="00EE2CA0"/>
    <w:rsid w:val="00EE2CB1"/>
    <w:rsid w:val="00EE2CB9"/>
    <w:rsid w:val="00EE2D04"/>
    <w:rsid w:val="00EE2D2A"/>
    <w:rsid w:val="00EE2E02"/>
    <w:rsid w:val="00EE2E42"/>
    <w:rsid w:val="00EE2E8D"/>
    <w:rsid w:val="00EE2E9A"/>
    <w:rsid w:val="00EE2EB9"/>
    <w:rsid w:val="00EE2ED3"/>
    <w:rsid w:val="00EE2F03"/>
    <w:rsid w:val="00EE2FB1"/>
    <w:rsid w:val="00EE2FB6"/>
    <w:rsid w:val="00EE2FF4"/>
    <w:rsid w:val="00EE3028"/>
    <w:rsid w:val="00EE3065"/>
    <w:rsid w:val="00EE3081"/>
    <w:rsid w:val="00EE308E"/>
    <w:rsid w:val="00EE3097"/>
    <w:rsid w:val="00EE30C1"/>
    <w:rsid w:val="00EE30EF"/>
    <w:rsid w:val="00EE3124"/>
    <w:rsid w:val="00EE313E"/>
    <w:rsid w:val="00EE3150"/>
    <w:rsid w:val="00EE3155"/>
    <w:rsid w:val="00EE31AA"/>
    <w:rsid w:val="00EE31B0"/>
    <w:rsid w:val="00EE31C4"/>
    <w:rsid w:val="00EE31EF"/>
    <w:rsid w:val="00EE3220"/>
    <w:rsid w:val="00EE3228"/>
    <w:rsid w:val="00EE322D"/>
    <w:rsid w:val="00EE326E"/>
    <w:rsid w:val="00EE327C"/>
    <w:rsid w:val="00EE328A"/>
    <w:rsid w:val="00EE332C"/>
    <w:rsid w:val="00EE3333"/>
    <w:rsid w:val="00EE3380"/>
    <w:rsid w:val="00EE338E"/>
    <w:rsid w:val="00EE338F"/>
    <w:rsid w:val="00EE33B4"/>
    <w:rsid w:val="00EE33DE"/>
    <w:rsid w:val="00EE3409"/>
    <w:rsid w:val="00EE344A"/>
    <w:rsid w:val="00EE3457"/>
    <w:rsid w:val="00EE3469"/>
    <w:rsid w:val="00EE3479"/>
    <w:rsid w:val="00EE34DA"/>
    <w:rsid w:val="00EE34E2"/>
    <w:rsid w:val="00EE3501"/>
    <w:rsid w:val="00EE3525"/>
    <w:rsid w:val="00EE3555"/>
    <w:rsid w:val="00EE3557"/>
    <w:rsid w:val="00EE3576"/>
    <w:rsid w:val="00EE3579"/>
    <w:rsid w:val="00EE3616"/>
    <w:rsid w:val="00EE3625"/>
    <w:rsid w:val="00EE3630"/>
    <w:rsid w:val="00EE36C2"/>
    <w:rsid w:val="00EE36D0"/>
    <w:rsid w:val="00EE36F0"/>
    <w:rsid w:val="00EE372F"/>
    <w:rsid w:val="00EE3743"/>
    <w:rsid w:val="00EE3766"/>
    <w:rsid w:val="00EE3798"/>
    <w:rsid w:val="00EE379B"/>
    <w:rsid w:val="00EE379F"/>
    <w:rsid w:val="00EE37C9"/>
    <w:rsid w:val="00EE380F"/>
    <w:rsid w:val="00EE382B"/>
    <w:rsid w:val="00EE383B"/>
    <w:rsid w:val="00EE3840"/>
    <w:rsid w:val="00EE3886"/>
    <w:rsid w:val="00EE38B4"/>
    <w:rsid w:val="00EE38DE"/>
    <w:rsid w:val="00EE38F0"/>
    <w:rsid w:val="00EE3951"/>
    <w:rsid w:val="00EE397F"/>
    <w:rsid w:val="00EE3980"/>
    <w:rsid w:val="00EE3984"/>
    <w:rsid w:val="00EE39D3"/>
    <w:rsid w:val="00EE3A18"/>
    <w:rsid w:val="00EE3A3A"/>
    <w:rsid w:val="00EE3A59"/>
    <w:rsid w:val="00EE3A68"/>
    <w:rsid w:val="00EE3A7F"/>
    <w:rsid w:val="00EE3A84"/>
    <w:rsid w:val="00EE3ADB"/>
    <w:rsid w:val="00EE3B2C"/>
    <w:rsid w:val="00EE3B4A"/>
    <w:rsid w:val="00EE3B4C"/>
    <w:rsid w:val="00EE3B6E"/>
    <w:rsid w:val="00EE3B6F"/>
    <w:rsid w:val="00EE3BAC"/>
    <w:rsid w:val="00EE3BAE"/>
    <w:rsid w:val="00EE3BB0"/>
    <w:rsid w:val="00EE3BCA"/>
    <w:rsid w:val="00EE3C40"/>
    <w:rsid w:val="00EE3C5A"/>
    <w:rsid w:val="00EE3C6C"/>
    <w:rsid w:val="00EE3C9B"/>
    <w:rsid w:val="00EE3CA1"/>
    <w:rsid w:val="00EE3CBB"/>
    <w:rsid w:val="00EE3CD3"/>
    <w:rsid w:val="00EE3CDC"/>
    <w:rsid w:val="00EE3CE7"/>
    <w:rsid w:val="00EE3D2C"/>
    <w:rsid w:val="00EE3D5C"/>
    <w:rsid w:val="00EE3D7B"/>
    <w:rsid w:val="00EE3D9C"/>
    <w:rsid w:val="00EE3DD7"/>
    <w:rsid w:val="00EE3DE3"/>
    <w:rsid w:val="00EE3DE7"/>
    <w:rsid w:val="00EE3DED"/>
    <w:rsid w:val="00EE3DFB"/>
    <w:rsid w:val="00EE3DFF"/>
    <w:rsid w:val="00EE3E14"/>
    <w:rsid w:val="00EE3E2F"/>
    <w:rsid w:val="00EE3E4E"/>
    <w:rsid w:val="00EE3E51"/>
    <w:rsid w:val="00EE3E5A"/>
    <w:rsid w:val="00EE3E99"/>
    <w:rsid w:val="00EE3E9A"/>
    <w:rsid w:val="00EE3EB1"/>
    <w:rsid w:val="00EE3F23"/>
    <w:rsid w:val="00EE3F6D"/>
    <w:rsid w:val="00EE3F8A"/>
    <w:rsid w:val="00EE3F90"/>
    <w:rsid w:val="00EE3F96"/>
    <w:rsid w:val="00EE4010"/>
    <w:rsid w:val="00EE403F"/>
    <w:rsid w:val="00EE404A"/>
    <w:rsid w:val="00EE4054"/>
    <w:rsid w:val="00EE4057"/>
    <w:rsid w:val="00EE4070"/>
    <w:rsid w:val="00EE407E"/>
    <w:rsid w:val="00EE408D"/>
    <w:rsid w:val="00EE40D6"/>
    <w:rsid w:val="00EE40E9"/>
    <w:rsid w:val="00EE4144"/>
    <w:rsid w:val="00EE4148"/>
    <w:rsid w:val="00EE415D"/>
    <w:rsid w:val="00EE4162"/>
    <w:rsid w:val="00EE41B0"/>
    <w:rsid w:val="00EE41F9"/>
    <w:rsid w:val="00EE41FC"/>
    <w:rsid w:val="00EE4217"/>
    <w:rsid w:val="00EE4227"/>
    <w:rsid w:val="00EE4228"/>
    <w:rsid w:val="00EE423D"/>
    <w:rsid w:val="00EE424D"/>
    <w:rsid w:val="00EE4297"/>
    <w:rsid w:val="00EE42A7"/>
    <w:rsid w:val="00EE42E7"/>
    <w:rsid w:val="00EE42EF"/>
    <w:rsid w:val="00EE42F6"/>
    <w:rsid w:val="00EE42F9"/>
    <w:rsid w:val="00EE42FE"/>
    <w:rsid w:val="00EE4301"/>
    <w:rsid w:val="00EE431B"/>
    <w:rsid w:val="00EE4341"/>
    <w:rsid w:val="00EE435B"/>
    <w:rsid w:val="00EE4372"/>
    <w:rsid w:val="00EE4375"/>
    <w:rsid w:val="00EE4395"/>
    <w:rsid w:val="00EE43B2"/>
    <w:rsid w:val="00EE4432"/>
    <w:rsid w:val="00EE446A"/>
    <w:rsid w:val="00EE44E4"/>
    <w:rsid w:val="00EE4502"/>
    <w:rsid w:val="00EE454C"/>
    <w:rsid w:val="00EE456F"/>
    <w:rsid w:val="00EE4584"/>
    <w:rsid w:val="00EE458F"/>
    <w:rsid w:val="00EE4592"/>
    <w:rsid w:val="00EE45A4"/>
    <w:rsid w:val="00EE45CD"/>
    <w:rsid w:val="00EE4633"/>
    <w:rsid w:val="00EE463A"/>
    <w:rsid w:val="00EE464A"/>
    <w:rsid w:val="00EE465B"/>
    <w:rsid w:val="00EE4668"/>
    <w:rsid w:val="00EE466B"/>
    <w:rsid w:val="00EE467B"/>
    <w:rsid w:val="00EE4738"/>
    <w:rsid w:val="00EE473B"/>
    <w:rsid w:val="00EE474D"/>
    <w:rsid w:val="00EE4781"/>
    <w:rsid w:val="00EE47B4"/>
    <w:rsid w:val="00EE47B8"/>
    <w:rsid w:val="00EE4803"/>
    <w:rsid w:val="00EE4809"/>
    <w:rsid w:val="00EE4857"/>
    <w:rsid w:val="00EE4865"/>
    <w:rsid w:val="00EE489F"/>
    <w:rsid w:val="00EE48AA"/>
    <w:rsid w:val="00EE48D5"/>
    <w:rsid w:val="00EE48DB"/>
    <w:rsid w:val="00EE4901"/>
    <w:rsid w:val="00EE4934"/>
    <w:rsid w:val="00EE4937"/>
    <w:rsid w:val="00EE494C"/>
    <w:rsid w:val="00EE4959"/>
    <w:rsid w:val="00EE4996"/>
    <w:rsid w:val="00EE49A3"/>
    <w:rsid w:val="00EE49AA"/>
    <w:rsid w:val="00EE4A03"/>
    <w:rsid w:val="00EE4A0F"/>
    <w:rsid w:val="00EE4A3E"/>
    <w:rsid w:val="00EE4A47"/>
    <w:rsid w:val="00EE4AF5"/>
    <w:rsid w:val="00EE4B20"/>
    <w:rsid w:val="00EE4B2D"/>
    <w:rsid w:val="00EE4B49"/>
    <w:rsid w:val="00EE4B54"/>
    <w:rsid w:val="00EE4B8D"/>
    <w:rsid w:val="00EE4BCB"/>
    <w:rsid w:val="00EE4C04"/>
    <w:rsid w:val="00EE4C1F"/>
    <w:rsid w:val="00EE4C25"/>
    <w:rsid w:val="00EE4C35"/>
    <w:rsid w:val="00EE4C68"/>
    <w:rsid w:val="00EE4C7B"/>
    <w:rsid w:val="00EE4CE3"/>
    <w:rsid w:val="00EE4CF5"/>
    <w:rsid w:val="00EE4D3A"/>
    <w:rsid w:val="00EE4D42"/>
    <w:rsid w:val="00EE4D68"/>
    <w:rsid w:val="00EE4D93"/>
    <w:rsid w:val="00EE4E0B"/>
    <w:rsid w:val="00EE4E35"/>
    <w:rsid w:val="00EE4E37"/>
    <w:rsid w:val="00EE4E4D"/>
    <w:rsid w:val="00EE4E54"/>
    <w:rsid w:val="00EE4E93"/>
    <w:rsid w:val="00EE4E9F"/>
    <w:rsid w:val="00EE4EDA"/>
    <w:rsid w:val="00EE4EE3"/>
    <w:rsid w:val="00EE4F0F"/>
    <w:rsid w:val="00EE4F32"/>
    <w:rsid w:val="00EE4F4D"/>
    <w:rsid w:val="00EE4F58"/>
    <w:rsid w:val="00EE4F79"/>
    <w:rsid w:val="00EE4F86"/>
    <w:rsid w:val="00EE5011"/>
    <w:rsid w:val="00EE5012"/>
    <w:rsid w:val="00EE502B"/>
    <w:rsid w:val="00EE508A"/>
    <w:rsid w:val="00EE50B2"/>
    <w:rsid w:val="00EE50D6"/>
    <w:rsid w:val="00EE50F2"/>
    <w:rsid w:val="00EE50F5"/>
    <w:rsid w:val="00EE5105"/>
    <w:rsid w:val="00EE513C"/>
    <w:rsid w:val="00EE5168"/>
    <w:rsid w:val="00EE5179"/>
    <w:rsid w:val="00EE51DA"/>
    <w:rsid w:val="00EE51FF"/>
    <w:rsid w:val="00EE5200"/>
    <w:rsid w:val="00EE520B"/>
    <w:rsid w:val="00EE5263"/>
    <w:rsid w:val="00EE526C"/>
    <w:rsid w:val="00EE5289"/>
    <w:rsid w:val="00EE52BD"/>
    <w:rsid w:val="00EE5316"/>
    <w:rsid w:val="00EE531D"/>
    <w:rsid w:val="00EE5395"/>
    <w:rsid w:val="00EE5396"/>
    <w:rsid w:val="00EE53BA"/>
    <w:rsid w:val="00EE53C0"/>
    <w:rsid w:val="00EE5436"/>
    <w:rsid w:val="00EE546E"/>
    <w:rsid w:val="00EE5488"/>
    <w:rsid w:val="00EE548B"/>
    <w:rsid w:val="00EE54A6"/>
    <w:rsid w:val="00EE54AE"/>
    <w:rsid w:val="00EE54E8"/>
    <w:rsid w:val="00EE5517"/>
    <w:rsid w:val="00EE5540"/>
    <w:rsid w:val="00EE5565"/>
    <w:rsid w:val="00EE5574"/>
    <w:rsid w:val="00EE5596"/>
    <w:rsid w:val="00EE55BE"/>
    <w:rsid w:val="00EE5617"/>
    <w:rsid w:val="00EE5634"/>
    <w:rsid w:val="00EE5642"/>
    <w:rsid w:val="00EE564A"/>
    <w:rsid w:val="00EE566C"/>
    <w:rsid w:val="00EE5694"/>
    <w:rsid w:val="00EE5698"/>
    <w:rsid w:val="00EE56ED"/>
    <w:rsid w:val="00EE570F"/>
    <w:rsid w:val="00EE571E"/>
    <w:rsid w:val="00EE574C"/>
    <w:rsid w:val="00EE574D"/>
    <w:rsid w:val="00EE5757"/>
    <w:rsid w:val="00EE5786"/>
    <w:rsid w:val="00EE57A3"/>
    <w:rsid w:val="00EE57A9"/>
    <w:rsid w:val="00EE57AE"/>
    <w:rsid w:val="00EE57F0"/>
    <w:rsid w:val="00EE57FC"/>
    <w:rsid w:val="00EE5818"/>
    <w:rsid w:val="00EE586D"/>
    <w:rsid w:val="00EE5878"/>
    <w:rsid w:val="00EE5890"/>
    <w:rsid w:val="00EE5897"/>
    <w:rsid w:val="00EE58A4"/>
    <w:rsid w:val="00EE58C9"/>
    <w:rsid w:val="00EE58EE"/>
    <w:rsid w:val="00EE5922"/>
    <w:rsid w:val="00EE594F"/>
    <w:rsid w:val="00EE595D"/>
    <w:rsid w:val="00EE5982"/>
    <w:rsid w:val="00EE59E1"/>
    <w:rsid w:val="00EE5A0B"/>
    <w:rsid w:val="00EE5A1D"/>
    <w:rsid w:val="00EE5A2E"/>
    <w:rsid w:val="00EE5A44"/>
    <w:rsid w:val="00EE5A4D"/>
    <w:rsid w:val="00EE5A57"/>
    <w:rsid w:val="00EE5AB8"/>
    <w:rsid w:val="00EE5ACE"/>
    <w:rsid w:val="00EE5AF6"/>
    <w:rsid w:val="00EE5B4A"/>
    <w:rsid w:val="00EE5B4B"/>
    <w:rsid w:val="00EE5B57"/>
    <w:rsid w:val="00EE5BFC"/>
    <w:rsid w:val="00EE5C1C"/>
    <w:rsid w:val="00EE5C52"/>
    <w:rsid w:val="00EE5C78"/>
    <w:rsid w:val="00EE5C98"/>
    <w:rsid w:val="00EE5CBE"/>
    <w:rsid w:val="00EE5CD9"/>
    <w:rsid w:val="00EE5D06"/>
    <w:rsid w:val="00EE5D0F"/>
    <w:rsid w:val="00EE5D37"/>
    <w:rsid w:val="00EE5D47"/>
    <w:rsid w:val="00EE5D53"/>
    <w:rsid w:val="00EE5D54"/>
    <w:rsid w:val="00EE5D68"/>
    <w:rsid w:val="00EE5D79"/>
    <w:rsid w:val="00EE5DB4"/>
    <w:rsid w:val="00EE5E0C"/>
    <w:rsid w:val="00EE5E52"/>
    <w:rsid w:val="00EE5E79"/>
    <w:rsid w:val="00EE5F1F"/>
    <w:rsid w:val="00EE5F4C"/>
    <w:rsid w:val="00EE5F92"/>
    <w:rsid w:val="00EE5FA3"/>
    <w:rsid w:val="00EE5FA6"/>
    <w:rsid w:val="00EE5FAC"/>
    <w:rsid w:val="00EE5FB5"/>
    <w:rsid w:val="00EE5FC7"/>
    <w:rsid w:val="00EE5FD4"/>
    <w:rsid w:val="00EE601B"/>
    <w:rsid w:val="00EE6044"/>
    <w:rsid w:val="00EE605A"/>
    <w:rsid w:val="00EE607D"/>
    <w:rsid w:val="00EE60BC"/>
    <w:rsid w:val="00EE60D8"/>
    <w:rsid w:val="00EE611A"/>
    <w:rsid w:val="00EE6139"/>
    <w:rsid w:val="00EE613B"/>
    <w:rsid w:val="00EE6181"/>
    <w:rsid w:val="00EE6185"/>
    <w:rsid w:val="00EE61B5"/>
    <w:rsid w:val="00EE6229"/>
    <w:rsid w:val="00EE6287"/>
    <w:rsid w:val="00EE62C1"/>
    <w:rsid w:val="00EE62F8"/>
    <w:rsid w:val="00EE6313"/>
    <w:rsid w:val="00EE632E"/>
    <w:rsid w:val="00EE639E"/>
    <w:rsid w:val="00EE63C2"/>
    <w:rsid w:val="00EE63C5"/>
    <w:rsid w:val="00EE63DD"/>
    <w:rsid w:val="00EE63E1"/>
    <w:rsid w:val="00EE63F5"/>
    <w:rsid w:val="00EE6447"/>
    <w:rsid w:val="00EE6468"/>
    <w:rsid w:val="00EE6476"/>
    <w:rsid w:val="00EE64D7"/>
    <w:rsid w:val="00EE64F1"/>
    <w:rsid w:val="00EE6592"/>
    <w:rsid w:val="00EE65A7"/>
    <w:rsid w:val="00EE65C6"/>
    <w:rsid w:val="00EE660F"/>
    <w:rsid w:val="00EE663B"/>
    <w:rsid w:val="00EE66B9"/>
    <w:rsid w:val="00EE66EB"/>
    <w:rsid w:val="00EE6706"/>
    <w:rsid w:val="00EE675C"/>
    <w:rsid w:val="00EE6766"/>
    <w:rsid w:val="00EE679C"/>
    <w:rsid w:val="00EE6834"/>
    <w:rsid w:val="00EE683E"/>
    <w:rsid w:val="00EE685B"/>
    <w:rsid w:val="00EE68AC"/>
    <w:rsid w:val="00EE693C"/>
    <w:rsid w:val="00EE695D"/>
    <w:rsid w:val="00EE69C0"/>
    <w:rsid w:val="00EE6A5E"/>
    <w:rsid w:val="00EE6A83"/>
    <w:rsid w:val="00EE6A92"/>
    <w:rsid w:val="00EE6AA3"/>
    <w:rsid w:val="00EE6AD5"/>
    <w:rsid w:val="00EE6AD8"/>
    <w:rsid w:val="00EE6B17"/>
    <w:rsid w:val="00EE6B37"/>
    <w:rsid w:val="00EE6B3E"/>
    <w:rsid w:val="00EE6B4E"/>
    <w:rsid w:val="00EE6B57"/>
    <w:rsid w:val="00EE6B67"/>
    <w:rsid w:val="00EE6B96"/>
    <w:rsid w:val="00EE6BB5"/>
    <w:rsid w:val="00EE6BD3"/>
    <w:rsid w:val="00EE6BF4"/>
    <w:rsid w:val="00EE6C50"/>
    <w:rsid w:val="00EE6C52"/>
    <w:rsid w:val="00EE6C56"/>
    <w:rsid w:val="00EE6C66"/>
    <w:rsid w:val="00EE6C94"/>
    <w:rsid w:val="00EE6CC4"/>
    <w:rsid w:val="00EE6CE0"/>
    <w:rsid w:val="00EE6CF9"/>
    <w:rsid w:val="00EE6CFE"/>
    <w:rsid w:val="00EE6D29"/>
    <w:rsid w:val="00EE6D63"/>
    <w:rsid w:val="00EE6D9E"/>
    <w:rsid w:val="00EE6DA8"/>
    <w:rsid w:val="00EE6DFC"/>
    <w:rsid w:val="00EE6E10"/>
    <w:rsid w:val="00EE6E26"/>
    <w:rsid w:val="00EE6E2D"/>
    <w:rsid w:val="00EE6E3C"/>
    <w:rsid w:val="00EE6E45"/>
    <w:rsid w:val="00EE6E46"/>
    <w:rsid w:val="00EE6E6C"/>
    <w:rsid w:val="00EE6E82"/>
    <w:rsid w:val="00EE6F4E"/>
    <w:rsid w:val="00EE6F92"/>
    <w:rsid w:val="00EE7074"/>
    <w:rsid w:val="00EE709A"/>
    <w:rsid w:val="00EE70B3"/>
    <w:rsid w:val="00EE70CE"/>
    <w:rsid w:val="00EE70EC"/>
    <w:rsid w:val="00EE714D"/>
    <w:rsid w:val="00EE7176"/>
    <w:rsid w:val="00EE71DC"/>
    <w:rsid w:val="00EE7201"/>
    <w:rsid w:val="00EE7247"/>
    <w:rsid w:val="00EE7248"/>
    <w:rsid w:val="00EE7258"/>
    <w:rsid w:val="00EE7277"/>
    <w:rsid w:val="00EE72D2"/>
    <w:rsid w:val="00EE72E8"/>
    <w:rsid w:val="00EE72F1"/>
    <w:rsid w:val="00EE72F6"/>
    <w:rsid w:val="00EE72F7"/>
    <w:rsid w:val="00EE734A"/>
    <w:rsid w:val="00EE7372"/>
    <w:rsid w:val="00EE7399"/>
    <w:rsid w:val="00EE739D"/>
    <w:rsid w:val="00EE73CE"/>
    <w:rsid w:val="00EE73D3"/>
    <w:rsid w:val="00EE73D5"/>
    <w:rsid w:val="00EE7437"/>
    <w:rsid w:val="00EE745C"/>
    <w:rsid w:val="00EE7465"/>
    <w:rsid w:val="00EE74BA"/>
    <w:rsid w:val="00EE74D4"/>
    <w:rsid w:val="00EE74E3"/>
    <w:rsid w:val="00EE74EB"/>
    <w:rsid w:val="00EE7567"/>
    <w:rsid w:val="00EE7583"/>
    <w:rsid w:val="00EE759A"/>
    <w:rsid w:val="00EE75A3"/>
    <w:rsid w:val="00EE75B3"/>
    <w:rsid w:val="00EE75B6"/>
    <w:rsid w:val="00EE75BC"/>
    <w:rsid w:val="00EE75D0"/>
    <w:rsid w:val="00EE75DD"/>
    <w:rsid w:val="00EE75DF"/>
    <w:rsid w:val="00EE75E2"/>
    <w:rsid w:val="00EE7624"/>
    <w:rsid w:val="00EE766C"/>
    <w:rsid w:val="00EE7675"/>
    <w:rsid w:val="00EE7688"/>
    <w:rsid w:val="00EE7692"/>
    <w:rsid w:val="00EE7697"/>
    <w:rsid w:val="00EE76A8"/>
    <w:rsid w:val="00EE76BE"/>
    <w:rsid w:val="00EE7701"/>
    <w:rsid w:val="00EE770C"/>
    <w:rsid w:val="00EE7715"/>
    <w:rsid w:val="00EE772B"/>
    <w:rsid w:val="00EE7739"/>
    <w:rsid w:val="00EE7756"/>
    <w:rsid w:val="00EE7788"/>
    <w:rsid w:val="00EE7793"/>
    <w:rsid w:val="00EE7796"/>
    <w:rsid w:val="00EE77B4"/>
    <w:rsid w:val="00EE77F7"/>
    <w:rsid w:val="00EE77FC"/>
    <w:rsid w:val="00EE7809"/>
    <w:rsid w:val="00EE781D"/>
    <w:rsid w:val="00EE7860"/>
    <w:rsid w:val="00EE7885"/>
    <w:rsid w:val="00EE788E"/>
    <w:rsid w:val="00EE789A"/>
    <w:rsid w:val="00EE78B2"/>
    <w:rsid w:val="00EE78C7"/>
    <w:rsid w:val="00EE78D8"/>
    <w:rsid w:val="00EE78DE"/>
    <w:rsid w:val="00EE792A"/>
    <w:rsid w:val="00EE7944"/>
    <w:rsid w:val="00EE794C"/>
    <w:rsid w:val="00EE7959"/>
    <w:rsid w:val="00EE7967"/>
    <w:rsid w:val="00EE79DD"/>
    <w:rsid w:val="00EE7A2E"/>
    <w:rsid w:val="00EE7A68"/>
    <w:rsid w:val="00EE7A7D"/>
    <w:rsid w:val="00EE7AC3"/>
    <w:rsid w:val="00EE7AC6"/>
    <w:rsid w:val="00EE7ACA"/>
    <w:rsid w:val="00EE7AD3"/>
    <w:rsid w:val="00EE7AEC"/>
    <w:rsid w:val="00EE7AED"/>
    <w:rsid w:val="00EE7AF2"/>
    <w:rsid w:val="00EE7B25"/>
    <w:rsid w:val="00EE7B68"/>
    <w:rsid w:val="00EE7B8C"/>
    <w:rsid w:val="00EE7BB4"/>
    <w:rsid w:val="00EE7BD6"/>
    <w:rsid w:val="00EE7C15"/>
    <w:rsid w:val="00EE7C26"/>
    <w:rsid w:val="00EE7C2F"/>
    <w:rsid w:val="00EE7C34"/>
    <w:rsid w:val="00EE7C8A"/>
    <w:rsid w:val="00EE7C9C"/>
    <w:rsid w:val="00EE7CC6"/>
    <w:rsid w:val="00EE7CE1"/>
    <w:rsid w:val="00EE7CF3"/>
    <w:rsid w:val="00EE7CFF"/>
    <w:rsid w:val="00EE7D64"/>
    <w:rsid w:val="00EE7D84"/>
    <w:rsid w:val="00EE7D86"/>
    <w:rsid w:val="00EE7D90"/>
    <w:rsid w:val="00EE7DB5"/>
    <w:rsid w:val="00EE7DD4"/>
    <w:rsid w:val="00EE7DD9"/>
    <w:rsid w:val="00EE7E04"/>
    <w:rsid w:val="00EE7E44"/>
    <w:rsid w:val="00EE7E52"/>
    <w:rsid w:val="00EE7E76"/>
    <w:rsid w:val="00EE7EFA"/>
    <w:rsid w:val="00EE7F07"/>
    <w:rsid w:val="00EE7F25"/>
    <w:rsid w:val="00EE7F70"/>
    <w:rsid w:val="00EE7F93"/>
    <w:rsid w:val="00EE7FAC"/>
    <w:rsid w:val="00EE7FC1"/>
    <w:rsid w:val="00EE7FF0"/>
    <w:rsid w:val="00EF0049"/>
    <w:rsid w:val="00EF009B"/>
    <w:rsid w:val="00EF009D"/>
    <w:rsid w:val="00EF00A7"/>
    <w:rsid w:val="00EF00F0"/>
    <w:rsid w:val="00EF0103"/>
    <w:rsid w:val="00EF0127"/>
    <w:rsid w:val="00EF012B"/>
    <w:rsid w:val="00EF017E"/>
    <w:rsid w:val="00EF01A1"/>
    <w:rsid w:val="00EF01E9"/>
    <w:rsid w:val="00EF01EA"/>
    <w:rsid w:val="00EF025D"/>
    <w:rsid w:val="00EF0271"/>
    <w:rsid w:val="00EF0278"/>
    <w:rsid w:val="00EF02C9"/>
    <w:rsid w:val="00EF02CB"/>
    <w:rsid w:val="00EF02D3"/>
    <w:rsid w:val="00EF02E4"/>
    <w:rsid w:val="00EF032E"/>
    <w:rsid w:val="00EF0330"/>
    <w:rsid w:val="00EF0338"/>
    <w:rsid w:val="00EF0379"/>
    <w:rsid w:val="00EF0402"/>
    <w:rsid w:val="00EF0478"/>
    <w:rsid w:val="00EF04B0"/>
    <w:rsid w:val="00EF04B9"/>
    <w:rsid w:val="00EF04D7"/>
    <w:rsid w:val="00EF0504"/>
    <w:rsid w:val="00EF050E"/>
    <w:rsid w:val="00EF0523"/>
    <w:rsid w:val="00EF052A"/>
    <w:rsid w:val="00EF0536"/>
    <w:rsid w:val="00EF0576"/>
    <w:rsid w:val="00EF0579"/>
    <w:rsid w:val="00EF05A8"/>
    <w:rsid w:val="00EF05FD"/>
    <w:rsid w:val="00EF0620"/>
    <w:rsid w:val="00EF0636"/>
    <w:rsid w:val="00EF069A"/>
    <w:rsid w:val="00EF06B9"/>
    <w:rsid w:val="00EF074C"/>
    <w:rsid w:val="00EF077C"/>
    <w:rsid w:val="00EF0795"/>
    <w:rsid w:val="00EF07C7"/>
    <w:rsid w:val="00EF0843"/>
    <w:rsid w:val="00EF0866"/>
    <w:rsid w:val="00EF0890"/>
    <w:rsid w:val="00EF0904"/>
    <w:rsid w:val="00EF090A"/>
    <w:rsid w:val="00EF094E"/>
    <w:rsid w:val="00EF09D9"/>
    <w:rsid w:val="00EF09DE"/>
    <w:rsid w:val="00EF09F5"/>
    <w:rsid w:val="00EF0A5D"/>
    <w:rsid w:val="00EF0A6C"/>
    <w:rsid w:val="00EF0A87"/>
    <w:rsid w:val="00EF0A92"/>
    <w:rsid w:val="00EF0AB0"/>
    <w:rsid w:val="00EF0AC8"/>
    <w:rsid w:val="00EF0ACA"/>
    <w:rsid w:val="00EF0B1D"/>
    <w:rsid w:val="00EF0B57"/>
    <w:rsid w:val="00EF0B5C"/>
    <w:rsid w:val="00EF0B65"/>
    <w:rsid w:val="00EF0B6F"/>
    <w:rsid w:val="00EF0BC6"/>
    <w:rsid w:val="00EF0BF7"/>
    <w:rsid w:val="00EF0C00"/>
    <w:rsid w:val="00EF0C04"/>
    <w:rsid w:val="00EF0C8A"/>
    <w:rsid w:val="00EF0CED"/>
    <w:rsid w:val="00EF0D05"/>
    <w:rsid w:val="00EF0D1B"/>
    <w:rsid w:val="00EF0D7F"/>
    <w:rsid w:val="00EF0DD4"/>
    <w:rsid w:val="00EF0DE6"/>
    <w:rsid w:val="00EF0E5D"/>
    <w:rsid w:val="00EF0E62"/>
    <w:rsid w:val="00EF0ED0"/>
    <w:rsid w:val="00EF0EDB"/>
    <w:rsid w:val="00EF0F11"/>
    <w:rsid w:val="00EF0FCD"/>
    <w:rsid w:val="00EF100C"/>
    <w:rsid w:val="00EF1016"/>
    <w:rsid w:val="00EF101E"/>
    <w:rsid w:val="00EF1031"/>
    <w:rsid w:val="00EF103A"/>
    <w:rsid w:val="00EF1084"/>
    <w:rsid w:val="00EF1090"/>
    <w:rsid w:val="00EF1094"/>
    <w:rsid w:val="00EF10D3"/>
    <w:rsid w:val="00EF1125"/>
    <w:rsid w:val="00EF113B"/>
    <w:rsid w:val="00EF1165"/>
    <w:rsid w:val="00EF118D"/>
    <w:rsid w:val="00EF1263"/>
    <w:rsid w:val="00EF129A"/>
    <w:rsid w:val="00EF12B5"/>
    <w:rsid w:val="00EF12BB"/>
    <w:rsid w:val="00EF12FC"/>
    <w:rsid w:val="00EF130C"/>
    <w:rsid w:val="00EF1369"/>
    <w:rsid w:val="00EF1394"/>
    <w:rsid w:val="00EF13BC"/>
    <w:rsid w:val="00EF13E7"/>
    <w:rsid w:val="00EF140E"/>
    <w:rsid w:val="00EF144F"/>
    <w:rsid w:val="00EF14BB"/>
    <w:rsid w:val="00EF14F9"/>
    <w:rsid w:val="00EF1500"/>
    <w:rsid w:val="00EF150E"/>
    <w:rsid w:val="00EF15A1"/>
    <w:rsid w:val="00EF15A9"/>
    <w:rsid w:val="00EF15C1"/>
    <w:rsid w:val="00EF15DC"/>
    <w:rsid w:val="00EF15E4"/>
    <w:rsid w:val="00EF1619"/>
    <w:rsid w:val="00EF161F"/>
    <w:rsid w:val="00EF1626"/>
    <w:rsid w:val="00EF1648"/>
    <w:rsid w:val="00EF165F"/>
    <w:rsid w:val="00EF168D"/>
    <w:rsid w:val="00EF1695"/>
    <w:rsid w:val="00EF169C"/>
    <w:rsid w:val="00EF16CB"/>
    <w:rsid w:val="00EF16E0"/>
    <w:rsid w:val="00EF16ED"/>
    <w:rsid w:val="00EF16F3"/>
    <w:rsid w:val="00EF1701"/>
    <w:rsid w:val="00EF1711"/>
    <w:rsid w:val="00EF173C"/>
    <w:rsid w:val="00EF175A"/>
    <w:rsid w:val="00EF1769"/>
    <w:rsid w:val="00EF17CB"/>
    <w:rsid w:val="00EF17F6"/>
    <w:rsid w:val="00EF182F"/>
    <w:rsid w:val="00EF1866"/>
    <w:rsid w:val="00EF1869"/>
    <w:rsid w:val="00EF18A6"/>
    <w:rsid w:val="00EF18C0"/>
    <w:rsid w:val="00EF18E9"/>
    <w:rsid w:val="00EF1904"/>
    <w:rsid w:val="00EF1920"/>
    <w:rsid w:val="00EF1945"/>
    <w:rsid w:val="00EF194E"/>
    <w:rsid w:val="00EF1953"/>
    <w:rsid w:val="00EF195D"/>
    <w:rsid w:val="00EF1980"/>
    <w:rsid w:val="00EF198A"/>
    <w:rsid w:val="00EF19DA"/>
    <w:rsid w:val="00EF1A0B"/>
    <w:rsid w:val="00EF1A11"/>
    <w:rsid w:val="00EF1A3A"/>
    <w:rsid w:val="00EF1A83"/>
    <w:rsid w:val="00EF1ADC"/>
    <w:rsid w:val="00EF1AF0"/>
    <w:rsid w:val="00EF1AFF"/>
    <w:rsid w:val="00EF1B02"/>
    <w:rsid w:val="00EF1B2A"/>
    <w:rsid w:val="00EF1B2D"/>
    <w:rsid w:val="00EF1B31"/>
    <w:rsid w:val="00EF1B63"/>
    <w:rsid w:val="00EF1B83"/>
    <w:rsid w:val="00EF1BA7"/>
    <w:rsid w:val="00EF1BB0"/>
    <w:rsid w:val="00EF1BB2"/>
    <w:rsid w:val="00EF1BB3"/>
    <w:rsid w:val="00EF1C3E"/>
    <w:rsid w:val="00EF1C4D"/>
    <w:rsid w:val="00EF1C55"/>
    <w:rsid w:val="00EF1C80"/>
    <w:rsid w:val="00EF1C91"/>
    <w:rsid w:val="00EF1CB7"/>
    <w:rsid w:val="00EF1CD2"/>
    <w:rsid w:val="00EF1CD3"/>
    <w:rsid w:val="00EF1D1A"/>
    <w:rsid w:val="00EF1D1C"/>
    <w:rsid w:val="00EF1D6F"/>
    <w:rsid w:val="00EF1D71"/>
    <w:rsid w:val="00EF1D9F"/>
    <w:rsid w:val="00EF1DB3"/>
    <w:rsid w:val="00EF1DC2"/>
    <w:rsid w:val="00EF1DC7"/>
    <w:rsid w:val="00EF1DD0"/>
    <w:rsid w:val="00EF1DD6"/>
    <w:rsid w:val="00EF1DFE"/>
    <w:rsid w:val="00EF1E0D"/>
    <w:rsid w:val="00EF1E1B"/>
    <w:rsid w:val="00EF1E2B"/>
    <w:rsid w:val="00EF1E39"/>
    <w:rsid w:val="00EF1E74"/>
    <w:rsid w:val="00EF1EC0"/>
    <w:rsid w:val="00EF1ED0"/>
    <w:rsid w:val="00EF1F32"/>
    <w:rsid w:val="00EF1F53"/>
    <w:rsid w:val="00EF1F62"/>
    <w:rsid w:val="00EF1F6E"/>
    <w:rsid w:val="00EF1F7A"/>
    <w:rsid w:val="00EF1FA6"/>
    <w:rsid w:val="00EF1FAA"/>
    <w:rsid w:val="00EF1FDB"/>
    <w:rsid w:val="00EF1FFA"/>
    <w:rsid w:val="00EF2003"/>
    <w:rsid w:val="00EF2010"/>
    <w:rsid w:val="00EF2022"/>
    <w:rsid w:val="00EF202D"/>
    <w:rsid w:val="00EF203A"/>
    <w:rsid w:val="00EF207F"/>
    <w:rsid w:val="00EF2081"/>
    <w:rsid w:val="00EF208E"/>
    <w:rsid w:val="00EF209C"/>
    <w:rsid w:val="00EF2132"/>
    <w:rsid w:val="00EF2152"/>
    <w:rsid w:val="00EF2153"/>
    <w:rsid w:val="00EF215E"/>
    <w:rsid w:val="00EF2164"/>
    <w:rsid w:val="00EF2169"/>
    <w:rsid w:val="00EF2172"/>
    <w:rsid w:val="00EF217C"/>
    <w:rsid w:val="00EF2182"/>
    <w:rsid w:val="00EF21A6"/>
    <w:rsid w:val="00EF21D1"/>
    <w:rsid w:val="00EF21E3"/>
    <w:rsid w:val="00EF2223"/>
    <w:rsid w:val="00EF22CC"/>
    <w:rsid w:val="00EF233C"/>
    <w:rsid w:val="00EF2340"/>
    <w:rsid w:val="00EF236F"/>
    <w:rsid w:val="00EF23D4"/>
    <w:rsid w:val="00EF23E3"/>
    <w:rsid w:val="00EF23EC"/>
    <w:rsid w:val="00EF2422"/>
    <w:rsid w:val="00EF2428"/>
    <w:rsid w:val="00EF2456"/>
    <w:rsid w:val="00EF246B"/>
    <w:rsid w:val="00EF24C9"/>
    <w:rsid w:val="00EF24D9"/>
    <w:rsid w:val="00EF251B"/>
    <w:rsid w:val="00EF254D"/>
    <w:rsid w:val="00EF2553"/>
    <w:rsid w:val="00EF2561"/>
    <w:rsid w:val="00EF2587"/>
    <w:rsid w:val="00EF25B4"/>
    <w:rsid w:val="00EF263D"/>
    <w:rsid w:val="00EF265A"/>
    <w:rsid w:val="00EF2666"/>
    <w:rsid w:val="00EF2699"/>
    <w:rsid w:val="00EF26B2"/>
    <w:rsid w:val="00EF26D6"/>
    <w:rsid w:val="00EF26ED"/>
    <w:rsid w:val="00EF26F1"/>
    <w:rsid w:val="00EF271D"/>
    <w:rsid w:val="00EF2727"/>
    <w:rsid w:val="00EF273C"/>
    <w:rsid w:val="00EF2745"/>
    <w:rsid w:val="00EF2754"/>
    <w:rsid w:val="00EF27D9"/>
    <w:rsid w:val="00EF284D"/>
    <w:rsid w:val="00EF284F"/>
    <w:rsid w:val="00EF2867"/>
    <w:rsid w:val="00EF2882"/>
    <w:rsid w:val="00EF289F"/>
    <w:rsid w:val="00EF28A4"/>
    <w:rsid w:val="00EF28BC"/>
    <w:rsid w:val="00EF28E5"/>
    <w:rsid w:val="00EF28F4"/>
    <w:rsid w:val="00EF2914"/>
    <w:rsid w:val="00EF291C"/>
    <w:rsid w:val="00EF2941"/>
    <w:rsid w:val="00EF2952"/>
    <w:rsid w:val="00EF2957"/>
    <w:rsid w:val="00EF299F"/>
    <w:rsid w:val="00EF29A3"/>
    <w:rsid w:val="00EF2A02"/>
    <w:rsid w:val="00EF2A08"/>
    <w:rsid w:val="00EF2A10"/>
    <w:rsid w:val="00EF2A14"/>
    <w:rsid w:val="00EF2A4B"/>
    <w:rsid w:val="00EF2A5E"/>
    <w:rsid w:val="00EF2A7B"/>
    <w:rsid w:val="00EF2ADA"/>
    <w:rsid w:val="00EF2AEB"/>
    <w:rsid w:val="00EF2AEF"/>
    <w:rsid w:val="00EF2B10"/>
    <w:rsid w:val="00EF2B18"/>
    <w:rsid w:val="00EF2B24"/>
    <w:rsid w:val="00EF2B3C"/>
    <w:rsid w:val="00EF2BCF"/>
    <w:rsid w:val="00EF2BEE"/>
    <w:rsid w:val="00EF2C06"/>
    <w:rsid w:val="00EF2C32"/>
    <w:rsid w:val="00EF2C4A"/>
    <w:rsid w:val="00EF2C94"/>
    <w:rsid w:val="00EF2CF0"/>
    <w:rsid w:val="00EF2CF1"/>
    <w:rsid w:val="00EF2D56"/>
    <w:rsid w:val="00EF2D5D"/>
    <w:rsid w:val="00EF2D6E"/>
    <w:rsid w:val="00EF2DA4"/>
    <w:rsid w:val="00EF2DAD"/>
    <w:rsid w:val="00EF2DE9"/>
    <w:rsid w:val="00EF2DFF"/>
    <w:rsid w:val="00EF2E00"/>
    <w:rsid w:val="00EF2E4F"/>
    <w:rsid w:val="00EF2E9C"/>
    <w:rsid w:val="00EF2EAB"/>
    <w:rsid w:val="00EF2EAD"/>
    <w:rsid w:val="00EF2EFF"/>
    <w:rsid w:val="00EF2F21"/>
    <w:rsid w:val="00EF2F24"/>
    <w:rsid w:val="00EF2F36"/>
    <w:rsid w:val="00EF2FA2"/>
    <w:rsid w:val="00EF2FBE"/>
    <w:rsid w:val="00EF2FCE"/>
    <w:rsid w:val="00EF2FDC"/>
    <w:rsid w:val="00EF2FE6"/>
    <w:rsid w:val="00EF3007"/>
    <w:rsid w:val="00EF300F"/>
    <w:rsid w:val="00EF3011"/>
    <w:rsid w:val="00EF301C"/>
    <w:rsid w:val="00EF3032"/>
    <w:rsid w:val="00EF3036"/>
    <w:rsid w:val="00EF303A"/>
    <w:rsid w:val="00EF3057"/>
    <w:rsid w:val="00EF305D"/>
    <w:rsid w:val="00EF307D"/>
    <w:rsid w:val="00EF309A"/>
    <w:rsid w:val="00EF30D4"/>
    <w:rsid w:val="00EF30DB"/>
    <w:rsid w:val="00EF30F2"/>
    <w:rsid w:val="00EF3115"/>
    <w:rsid w:val="00EF311F"/>
    <w:rsid w:val="00EF313B"/>
    <w:rsid w:val="00EF3185"/>
    <w:rsid w:val="00EF319E"/>
    <w:rsid w:val="00EF31C5"/>
    <w:rsid w:val="00EF3212"/>
    <w:rsid w:val="00EF3219"/>
    <w:rsid w:val="00EF322B"/>
    <w:rsid w:val="00EF326F"/>
    <w:rsid w:val="00EF32D5"/>
    <w:rsid w:val="00EF32D6"/>
    <w:rsid w:val="00EF3315"/>
    <w:rsid w:val="00EF331F"/>
    <w:rsid w:val="00EF3323"/>
    <w:rsid w:val="00EF3326"/>
    <w:rsid w:val="00EF333C"/>
    <w:rsid w:val="00EF33DC"/>
    <w:rsid w:val="00EF33DE"/>
    <w:rsid w:val="00EF33E9"/>
    <w:rsid w:val="00EF33F3"/>
    <w:rsid w:val="00EF3411"/>
    <w:rsid w:val="00EF344A"/>
    <w:rsid w:val="00EF3468"/>
    <w:rsid w:val="00EF3475"/>
    <w:rsid w:val="00EF3489"/>
    <w:rsid w:val="00EF348D"/>
    <w:rsid w:val="00EF3494"/>
    <w:rsid w:val="00EF3496"/>
    <w:rsid w:val="00EF34A5"/>
    <w:rsid w:val="00EF34B4"/>
    <w:rsid w:val="00EF34C9"/>
    <w:rsid w:val="00EF3522"/>
    <w:rsid w:val="00EF35A9"/>
    <w:rsid w:val="00EF35C6"/>
    <w:rsid w:val="00EF35D4"/>
    <w:rsid w:val="00EF3611"/>
    <w:rsid w:val="00EF36A0"/>
    <w:rsid w:val="00EF36B7"/>
    <w:rsid w:val="00EF36D8"/>
    <w:rsid w:val="00EF36FE"/>
    <w:rsid w:val="00EF3702"/>
    <w:rsid w:val="00EF372F"/>
    <w:rsid w:val="00EF374F"/>
    <w:rsid w:val="00EF3765"/>
    <w:rsid w:val="00EF378D"/>
    <w:rsid w:val="00EF37BB"/>
    <w:rsid w:val="00EF37E3"/>
    <w:rsid w:val="00EF3814"/>
    <w:rsid w:val="00EF38EC"/>
    <w:rsid w:val="00EF3928"/>
    <w:rsid w:val="00EF3931"/>
    <w:rsid w:val="00EF3937"/>
    <w:rsid w:val="00EF3944"/>
    <w:rsid w:val="00EF394E"/>
    <w:rsid w:val="00EF396A"/>
    <w:rsid w:val="00EF3977"/>
    <w:rsid w:val="00EF39BC"/>
    <w:rsid w:val="00EF39DD"/>
    <w:rsid w:val="00EF3A07"/>
    <w:rsid w:val="00EF3A27"/>
    <w:rsid w:val="00EF3A43"/>
    <w:rsid w:val="00EF3A4E"/>
    <w:rsid w:val="00EF3A82"/>
    <w:rsid w:val="00EF3AAB"/>
    <w:rsid w:val="00EF3AC7"/>
    <w:rsid w:val="00EF3B4D"/>
    <w:rsid w:val="00EF3BD3"/>
    <w:rsid w:val="00EF3C08"/>
    <w:rsid w:val="00EF3C14"/>
    <w:rsid w:val="00EF3C27"/>
    <w:rsid w:val="00EF3C73"/>
    <w:rsid w:val="00EF3C86"/>
    <w:rsid w:val="00EF3C98"/>
    <w:rsid w:val="00EF3CEB"/>
    <w:rsid w:val="00EF3D09"/>
    <w:rsid w:val="00EF3DBD"/>
    <w:rsid w:val="00EF3E39"/>
    <w:rsid w:val="00EF3E4A"/>
    <w:rsid w:val="00EF3E5C"/>
    <w:rsid w:val="00EF3E68"/>
    <w:rsid w:val="00EF3E69"/>
    <w:rsid w:val="00EF3E70"/>
    <w:rsid w:val="00EF3E88"/>
    <w:rsid w:val="00EF3E99"/>
    <w:rsid w:val="00EF3EB6"/>
    <w:rsid w:val="00EF3EDB"/>
    <w:rsid w:val="00EF3EFA"/>
    <w:rsid w:val="00EF3F02"/>
    <w:rsid w:val="00EF3F07"/>
    <w:rsid w:val="00EF3F1A"/>
    <w:rsid w:val="00EF3F38"/>
    <w:rsid w:val="00EF3F65"/>
    <w:rsid w:val="00EF3FE1"/>
    <w:rsid w:val="00EF3FE4"/>
    <w:rsid w:val="00EF4015"/>
    <w:rsid w:val="00EF402D"/>
    <w:rsid w:val="00EF4031"/>
    <w:rsid w:val="00EF405E"/>
    <w:rsid w:val="00EF4063"/>
    <w:rsid w:val="00EF407D"/>
    <w:rsid w:val="00EF40ED"/>
    <w:rsid w:val="00EF40F1"/>
    <w:rsid w:val="00EF4134"/>
    <w:rsid w:val="00EF4141"/>
    <w:rsid w:val="00EF4143"/>
    <w:rsid w:val="00EF41A1"/>
    <w:rsid w:val="00EF41A6"/>
    <w:rsid w:val="00EF41C8"/>
    <w:rsid w:val="00EF41E9"/>
    <w:rsid w:val="00EF4206"/>
    <w:rsid w:val="00EF4235"/>
    <w:rsid w:val="00EF4238"/>
    <w:rsid w:val="00EF4257"/>
    <w:rsid w:val="00EF4280"/>
    <w:rsid w:val="00EF42A8"/>
    <w:rsid w:val="00EF42B3"/>
    <w:rsid w:val="00EF42B5"/>
    <w:rsid w:val="00EF431A"/>
    <w:rsid w:val="00EF432B"/>
    <w:rsid w:val="00EF4359"/>
    <w:rsid w:val="00EF4375"/>
    <w:rsid w:val="00EF4379"/>
    <w:rsid w:val="00EF438F"/>
    <w:rsid w:val="00EF43AE"/>
    <w:rsid w:val="00EF444C"/>
    <w:rsid w:val="00EF4478"/>
    <w:rsid w:val="00EF44C8"/>
    <w:rsid w:val="00EF4519"/>
    <w:rsid w:val="00EF454E"/>
    <w:rsid w:val="00EF457A"/>
    <w:rsid w:val="00EF457C"/>
    <w:rsid w:val="00EF4594"/>
    <w:rsid w:val="00EF460D"/>
    <w:rsid w:val="00EF4610"/>
    <w:rsid w:val="00EF4615"/>
    <w:rsid w:val="00EF4632"/>
    <w:rsid w:val="00EF4639"/>
    <w:rsid w:val="00EF46B4"/>
    <w:rsid w:val="00EF46BA"/>
    <w:rsid w:val="00EF4740"/>
    <w:rsid w:val="00EF4751"/>
    <w:rsid w:val="00EF4781"/>
    <w:rsid w:val="00EF47E9"/>
    <w:rsid w:val="00EF4804"/>
    <w:rsid w:val="00EF4811"/>
    <w:rsid w:val="00EF4818"/>
    <w:rsid w:val="00EF482E"/>
    <w:rsid w:val="00EF48AC"/>
    <w:rsid w:val="00EF48BB"/>
    <w:rsid w:val="00EF4903"/>
    <w:rsid w:val="00EF4949"/>
    <w:rsid w:val="00EF495A"/>
    <w:rsid w:val="00EF4980"/>
    <w:rsid w:val="00EF498E"/>
    <w:rsid w:val="00EF49BA"/>
    <w:rsid w:val="00EF49C8"/>
    <w:rsid w:val="00EF49E2"/>
    <w:rsid w:val="00EF49EA"/>
    <w:rsid w:val="00EF4A08"/>
    <w:rsid w:val="00EF4A28"/>
    <w:rsid w:val="00EF4A2F"/>
    <w:rsid w:val="00EF4A3A"/>
    <w:rsid w:val="00EF4A4C"/>
    <w:rsid w:val="00EF4A5D"/>
    <w:rsid w:val="00EF4A61"/>
    <w:rsid w:val="00EF4A75"/>
    <w:rsid w:val="00EF4A98"/>
    <w:rsid w:val="00EF4B40"/>
    <w:rsid w:val="00EF4B50"/>
    <w:rsid w:val="00EF4B8E"/>
    <w:rsid w:val="00EF4B96"/>
    <w:rsid w:val="00EF4BB0"/>
    <w:rsid w:val="00EF4BE7"/>
    <w:rsid w:val="00EF4C17"/>
    <w:rsid w:val="00EF4C35"/>
    <w:rsid w:val="00EF4C44"/>
    <w:rsid w:val="00EF4C47"/>
    <w:rsid w:val="00EF4C79"/>
    <w:rsid w:val="00EF4C91"/>
    <w:rsid w:val="00EF4C92"/>
    <w:rsid w:val="00EF4CA4"/>
    <w:rsid w:val="00EF4CF5"/>
    <w:rsid w:val="00EF4D16"/>
    <w:rsid w:val="00EF4D19"/>
    <w:rsid w:val="00EF4D29"/>
    <w:rsid w:val="00EF4D32"/>
    <w:rsid w:val="00EF4DD3"/>
    <w:rsid w:val="00EF4DD4"/>
    <w:rsid w:val="00EF4E24"/>
    <w:rsid w:val="00EF4E26"/>
    <w:rsid w:val="00EF4E30"/>
    <w:rsid w:val="00EF4E34"/>
    <w:rsid w:val="00EF4E65"/>
    <w:rsid w:val="00EF4EA5"/>
    <w:rsid w:val="00EF4ECA"/>
    <w:rsid w:val="00EF4ED1"/>
    <w:rsid w:val="00EF4F03"/>
    <w:rsid w:val="00EF4F0F"/>
    <w:rsid w:val="00EF4F5F"/>
    <w:rsid w:val="00EF4F82"/>
    <w:rsid w:val="00EF4F8F"/>
    <w:rsid w:val="00EF4FD0"/>
    <w:rsid w:val="00EF5046"/>
    <w:rsid w:val="00EF5094"/>
    <w:rsid w:val="00EF50AA"/>
    <w:rsid w:val="00EF50EF"/>
    <w:rsid w:val="00EF511A"/>
    <w:rsid w:val="00EF513B"/>
    <w:rsid w:val="00EF5192"/>
    <w:rsid w:val="00EF5195"/>
    <w:rsid w:val="00EF51A8"/>
    <w:rsid w:val="00EF51DE"/>
    <w:rsid w:val="00EF51FC"/>
    <w:rsid w:val="00EF521A"/>
    <w:rsid w:val="00EF5250"/>
    <w:rsid w:val="00EF526B"/>
    <w:rsid w:val="00EF527B"/>
    <w:rsid w:val="00EF52B6"/>
    <w:rsid w:val="00EF52DD"/>
    <w:rsid w:val="00EF52F8"/>
    <w:rsid w:val="00EF5336"/>
    <w:rsid w:val="00EF5345"/>
    <w:rsid w:val="00EF53BE"/>
    <w:rsid w:val="00EF5412"/>
    <w:rsid w:val="00EF542C"/>
    <w:rsid w:val="00EF5459"/>
    <w:rsid w:val="00EF545A"/>
    <w:rsid w:val="00EF54A9"/>
    <w:rsid w:val="00EF54B1"/>
    <w:rsid w:val="00EF54B4"/>
    <w:rsid w:val="00EF54B5"/>
    <w:rsid w:val="00EF54CB"/>
    <w:rsid w:val="00EF5504"/>
    <w:rsid w:val="00EF5526"/>
    <w:rsid w:val="00EF5536"/>
    <w:rsid w:val="00EF553A"/>
    <w:rsid w:val="00EF553D"/>
    <w:rsid w:val="00EF5545"/>
    <w:rsid w:val="00EF55A8"/>
    <w:rsid w:val="00EF5613"/>
    <w:rsid w:val="00EF561E"/>
    <w:rsid w:val="00EF5634"/>
    <w:rsid w:val="00EF5639"/>
    <w:rsid w:val="00EF5658"/>
    <w:rsid w:val="00EF56CF"/>
    <w:rsid w:val="00EF56EC"/>
    <w:rsid w:val="00EF571E"/>
    <w:rsid w:val="00EF5735"/>
    <w:rsid w:val="00EF573C"/>
    <w:rsid w:val="00EF577B"/>
    <w:rsid w:val="00EF577F"/>
    <w:rsid w:val="00EF57DE"/>
    <w:rsid w:val="00EF57E0"/>
    <w:rsid w:val="00EF583C"/>
    <w:rsid w:val="00EF5875"/>
    <w:rsid w:val="00EF5891"/>
    <w:rsid w:val="00EF58EC"/>
    <w:rsid w:val="00EF5915"/>
    <w:rsid w:val="00EF592D"/>
    <w:rsid w:val="00EF5933"/>
    <w:rsid w:val="00EF5942"/>
    <w:rsid w:val="00EF5953"/>
    <w:rsid w:val="00EF59C4"/>
    <w:rsid w:val="00EF59C5"/>
    <w:rsid w:val="00EF59E2"/>
    <w:rsid w:val="00EF59FB"/>
    <w:rsid w:val="00EF5A1C"/>
    <w:rsid w:val="00EF5A21"/>
    <w:rsid w:val="00EF5A2F"/>
    <w:rsid w:val="00EF5A44"/>
    <w:rsid w:val="00EF5A49"/>
    <w:rsid w:val="00EF5A78"/>
    <w:rsid w:val="00EF5B2F"/>
    <w:rsid w:val="00EF5B77"/>
    <w:rsid w:val="00EF5BB0"/>
    <w:rsid w:val="00EF5BB1"/>
    <w:rsid w:val="00EF5C1C"/>
    <w:rsid w:val="00EF5C36"/>
    <w:rsid w:val="00EF5C63"/>
    <w:rsid w:val="00EF5C9F"/>
    <w:rsid w:val="00EF5CE5"/>
    <w:rsid w:val="00EF5D07"/>
    <w:rsid w:val="00EF5D2A"/>
    <w:rsid w:val="00EF5DA0"/>
    <w:rsid w:val="00EF5DAD"/>
    <w:rsid w:val="00EF5DBF"/>
    <w:rsid w:val="00EF5DD9"/>
    <w:rsid w:val="00EF5E0F"/>
    <w:rsid w:val="00EF5E76"/>
    <w:rsid w:val="00EF5EDA"/>
    <w:rsid w:val="00EF5EE8"/>
    <w:rsid w:val="00EF5EFE"/>
    <w:rsid w:val="00EF5F3A"/>
    <w:rsid w:val="00EF5F3D"/>
    <w:rsid w:val="00EF5F65"/>
    <w:rsid w:val="00EF5F67"/>
    <w:rsid w:val="00EF5FB2"/>
    <w:rsid w:val="00EF5FCF"/>
    <w:rsid w:val="00EF5FD4"/>
    <w:rsid w:val="00EF5FEB"/>
    <w:rsid w:val="00EF6026"/>
    <w:rsid w:val="00EF6065"/>
    <w:rsid w:val="00EF614A"/>
    <w:rsid w:val="00EF6192"/>
    <w:rsid w:val="00EF6197"/>
    <w:rsid w:val="00EF61D4"/>
    <w:rsid w:val="00EF6212"/>
    <w:rsid w:val="00EF6235"/>
    <w:rsid w:val="00EF628A"/>
    <w:rsid w:val="00EF62A3"/>
    <w:rsid w:val="00EF62A9"/>
    <w:rsid w:val="00EF62BD"/>
    <w:rsid w:val="00EF62BE"/>
    <w:rsid w:val="00EF62D3"/>
    <w:rsid w:val="00EF631D"/>
    <w:rsid w:val="00EF6326"/>
    <w:rsid w:val="00EF6334"/>
    <w:rsid w:val="00EF6344"/>
    <w:rsid w:val="00EF6374"/>
    <w:rsid w:val="00EF6393"/>
    <w:rsid w:val="00EF63C9"/>
    <w:rsid w:val="00EF63CB"/>
    <w:rsid w:val="00EF63E5"/>
    <w:rsid w:val="00EF6411"/>
    <w:rsid w:val="00EF6437"/>
    <w:rsid w:val="00EF64EA"/>
    <w:rsid w:val="00EF650A"/>
    <w:rsid w:val="00EF654E"/>
    <w:rsid w:val="00EF6558"/>
    <w:rsid w:val="00EF6563"/>
    <w:rsid w:val="00EF6578"/>
    <w:rsid w:val="00EF657B"/>
    <w:rsid w:val="00EF6595"/>
    <w:rsid w:val="00EF65A4"/>
    <w:rsid w:val="00EF65B0"/>
    <w:rsid w:val="00EF65D4"/>
    <w:rsid w:val="00EF65F2"/>
    <w:rsid w:val="00EF6622"/>
    <w:rsid w:val="00EF6626"/>
    <w:rsid w:val="00EF666D"/>
    <w:rsid w:val="00EF6674"/>
    <w:rsid w:val="00EF6681"/>
    <w:rsid w:val="00EF66B0"/>
    <w:rsid w:val="00EF66BC"/>
    <w:rsid w:val="00EF66C6"/>
    <w:rsid w:val="00EF6709"/>
    <w:rsid w:val="00EF670C"/>
    <w:rsid w:val="00EF672A"/>
    <w:rsid w:val="00EF674B"/>
    <w:rsid w:val="00EF67C6"/>
    <w:rsid w:val="00EF67F8"/>
    <w:rsid w:val="00EF6821"/>
    <w:rsid w:val="00EF686B"/>
    <w:rsid w:val="00EF6936"/>
    <w:rsid w:val="00EF693D"/>
    <w:rsid w:val="00EF6959"/>
    <w:rsid w:val="00EF696C"/>
    <w:rsid w:val="00EF6977"/>
    <w:rsid w:val="00EF6985"/>
    <w:rsid w:val="00EF6990"/>
    <w:rsid w:val="00EF69AF"/>
    <w:rsid w:val="00EF69BF"/>
    <w:rsid w:val="00EF69F7"/>
    <w:rsid w:val="00EF69F9"/>
    <w:rsid w:val="00EF6A0C"/>
    <w:rsid w:val="00EF6A1A"/>
    <w:rsid w:val="00EF6A22"/>
    <w:rsid w:val="00EF6A2D"/>
    <w:rsid w:val="00EF6AE7"/>
    <w:rsid w:val="00EF6B0B"/>
    <w:rsid w:val="00EF6B13"/>
    <w:rsid w:val="00EF6B8C"/>
    <w:rsid w:val="00EF6BAD"/>
    <w:rsid w:val="00EF6BBD"/>
    <w:rsid w:val="00EF6BC4"/>
    <w:rsid w:val="00EF6BCA"/>
    <w:rsid w:val="00EF6BE8"/>
    <w:rsid w:val="00EF6C49"/>
    <w:rsid w:val="00EF6C84"/>
    <w:rsid w:val="00EF6C8E"/>
    <w:rsid w:val="00EF6CCB"/>
    <w:rsid w:val="00EF6D26"/>
    <w:rsid w:val="00EF6D32"/>
    <w:rsid w:val="00EF6D5C"/>
    <w:rsid w:val="00EF6D5E"/>
    <w:rsid w:val="00EF6D91"/>
    <w:rsid w:val="00EF6D96"/>
    <w:rsid w:val="00EF6DC7"/>
    <w:rsid w:val="00EF6DD9"/>
    <w:rsid w:val="00EF6DE8"/>
    <w:rsid w:val="00EF6E28"/>
    <w:rsid w:val="00EF6E61"/>
    <w:rsid w:val="00EF6E9B"/>
    <w:rsid w:val="00EF6EA1"/>
    <w:rsid w:val="00EF6EA4"/>
    <w:rsid w:val="00EF6EAF"/>
    <w:rsid w:val="00EF6ED2"/>
    <w:rsid w:val="00EF6F27"/>
    <w:rsid w:val="00EF6F28"/>
    <w:rsid w:val="00EF6F2F"/>
    <w:rsid w:val="00EF6F65"/>
    <w:rsid w:val="00EF6F67"/>
    <w:rsid w:val="00EF6F70"/>
    <w:rsid w:val="00EF6F84"/>
    <w:rsid w:val="00EF6FFF"/>
    <w:rsid w:val="00EF7044"/>
    <w:rsid w:val="00EF7079"/>
    <w:rsid w:val="00EF7085"/>
    <w:rsid w:val="00EF70A0"/>
    <w:rsid w:val="00EF70AB"/>
    <w:rsid w:val="00EF70EE"/>
    <w:rsid w:val="00EF70FA"/>
    <w:rsid w:val="00EF7113"/>
    <w:rsid w:val="00EF713F"/>
    <w:rsid w:val="00EF714F"/>
    <w:rsid w:val="00EF7163"/>
    <w:rsid w:val="00EF71A9"/>
    <w:rsid w:val="00EF71CB"/>
    <w:rsid w:val="00EF71E4"/>
    <w:rsid w:val="00EF71F6"/>
    <w:rsid w:val="00EF71F7"/>
    <w:rsid w:val="00EF7218"/>
    <w:rsid w:val="00EF7227"/>
    <w:rsid w:val="00EF722C"/>
    <w:rsid w:val="00EF726B"/>
    <w:rsid w:val="00EF727B"/>
    <w:rsid w:val="00EF728C"/>
    <w:rsid w:val="00EF72A2"/>
    <w:rsid w:val="00EF72BB"/>
    <w:rsid w:val="00EF72CD"/>
    <w:rsid w:val="00EF72D7"/>
    <w:rsid w:val="00EF7300"/>
    <w:rsid w:val="00EF7351"/>
    <w:rsid w:val="00EF7364"/>
    <w:rsid w:val="00EF7365"/>
    <w:rsid w:val="00EF738A"/>
    <w:rsid w:val="00EF741A"/>
    <w:rsid w:val="00EF741E"/>
    <w:rsid w:val="00EF7476"/>
    <w:rsid w:val="00EF747B"/>
    <w:rsid w:val="00EF7487"/>
    <w:rsid w:val="00EF749E"/>
    <w:rsid w:val="00EF74AC"/>
    <w:rsid w:val="00EF74CB"/>
    <w:rsid w:val="00EF752B"/>
    <w:rsid w:val="00EF7533"/>
    <w:rsid w:val="00EF7563"/>
    <w:rsid w:val="00EF75A3"/>
    <w:rsid w:val="00EF75A4"/>
    <w:rsid w:val="00EF75E6"/>
    <w:rsid w:val="00EF7622"/>
    <w:rsid w:val="00EF767B"/>
    <w:rsid w:val="00EF76B9"/>
    <w:rsid w:val="00EF76D6"/>
    <w:rsid w:val="00EF7734"/>
    <w:rsid w:val="00EF7771"/>
    <w:rsid w:val="00EF779A"/>
    <w:rsid w:val="00EF77AC"/>
    <w:rsid w:val="00EF77ED"/>
    <w:rsid w:val="00EF77FA"/>
    <w:rsid w:val="00EF7840"/>
    <w:rsid w:val="00EF784E"/>
    <w:rsid w:val="00EF7886"/>
    <w:rsid w:val="00EF788F"/>
    <w:rsid w:val="00EF78BC"/>
    <w:rsid w:val="00EF78DF"/>
    <w:rsid w:val="00EF78E7"/>
    <w:rsid w:val="00EF78FD"/>
    <w:rsid w:val="00EF7926"/>
    <w:rsid w:val="00EF793F"/>
    <w:rsid w:val="00EF7942"/>
    <w:rsid w:val="00EF7955"/>
    <w:rsid w:val="00EF799F"/>
    <w:rsid w:val="00EF79B1"/>
    <w:rsid w:val="00EF79B3"/>
    <w:rsid w:val="00EF79B9"/>
    <w:rsid w:val="00EF79EF"/>
    <w:rsid w:val="00EF7A34"/>
    <w:rsid w:val="00EF7A47"/>
    <w:rsid w:val="00EF7A61"/>
    <w:rsid w:val="00EF7A69"/>
    <w:rsid w:val="00EF7A6A"/>
    <w:rsid w:val="00EF7A6D"/>
    <w:rsid w:val="00EF7A70"/>
    <w:rsid w:val="00EF7AA7"/>
    <w:rsid w:val="00EF7AB4"/>
    <w:rsid w:val="00EF7ABF"/>
    <w:rsid w:val="00EF7AD6"/>
    <w:rsid w:val="00EF7AFD"/>
    <w:rsid w:val="00EF7AFE"/>
    <w:rsid w:val="00EF7B0D"/>
    <w:rsid w:val="00EF7B0F"/>
    <w:rsid w:val="00EF7B44"/>
    <w:rsid w:val="00EF7B4E"/>
    <w:rsid w:val="00EF7B78"/>
    <w:rsid w:val="00EF7B7F"/>
    <w:rsid w:val="00EF7B9E"/>
    <w:rsid w:val="00EF7BC8"/>
    <w:rsid w:val="00EF7BD5"/>
    <w:rsid w:val="00EF7BF9"/>
    <w:rsid w:val="00EF7BFC"/>
    <w:rsid w:val="00EF7C0A"/>
    <w:rsid w:val="00EF7C10"/>
    <w:rsid w:val="00EF7C4A"/>
    <w:rsid w:val="00EF7C4E"/>
    <w:rsid w:val="00EF7C5D"/>
    <w:rsid w:val="00EF7CA8"/>
    <w:rsid w:val="00EF7CAE"/>
    <w:rsid w:val="00EF7CCF"/>
    <w:rsid w:val="00EF7CFE"/>
    <w:rsid w:val="00EF7D29"/>
    <w:rsid w:val="00EF7D34"/>
    <w:rsid w:val="00EF7D53"/>
    <w:rsid w:val="00EF7D5A"/>
    <w:rsid w:val="00EF7D75"/>
    <w:rsid w:val="00EF7DD3"/>
    <w:rsid w:val="00EF7E06"/>
    <w:rsid w:val="00EF7E49"/>
    <w:rsid w:val="00EF7E4E"/>
    <w:rsid w:val="00EF7F0B"/>
    <w:rsid w:val="00EF7F1C"/>
    <w:rsid w:val="00EF7F97"/>
    <w:rsid w:val="00EF7FA0"/>
    <w:rsid w:val="00EF7FA9"/>
    <w:rsid w:val="00EF7FB4"/>
    <w:rsid w:val="00EF7FC7"/>
    <w:rsid w:val="00EF7FE3"/>
    <w:rsid w:val="00F00056"/>
    <w:rsid w:val="00F00066"/>
    <w:rsid w:val="00F00068"/>
    <w:rsid w:val="00F0007E"/>
    <w:rsid w:val="00F0009F"/>
    <w:rsid w:val="00F000BE"/>
    <w:rsid w:val="00F0010E"/>
    <w:rsid w:val="00F00136"/>
    <w:rsid w:val="00F00139"/>
    <w:rsid w:val="00F00153"/>
    <w:rsid w:val="00F0015F"/>
    <w:rsid w:val="00F00165"/>
    <w:rsid w:val="00F001BC"/>
    <w:rsid w:val="00F001D6"/>
    <w:rsid w:val="00F001D8"/>
    <w:rsid w:val="00F0023D"/>
    <w:rsid w:val="00F0024D"/>
    <w:rsid w:val="00F00260"/>
    <w:rsid w:val="00F00293"/>
    <w:rsid w:val="00F002C9"/>
    <w:rsid w:val="00F002CA"/>
    <w:rsid w:val="00F002F4"/>
    <w:rsid w:val="00F00352"/>
    <w:rsid w:val="00F00388"/>
    <w:rsid w:val="00F003AD"/>
    <w:rsid w:val="00F003D3"/>
    <w:rsid w:val="00F003DE"/>
    <w:rsid w:val="00F003E4"/>
    <w:rsid w:val="00F00407"/>
    <w:rsid w:val="00F00443"/>
    <w:rsid w:val="00F00466"/>
    <w:rsid w:val="00F0046C"/>
    <w:rsid w:val="00F004A8"/>
    <w:rsid w:val="00F004BF"/>
    <w:rsid w:val="00F004E0"/>
    <w:rsid w:val="00F00504"/>
    <w:rsid w:val="00F00505"/>
    <w:rsid w:val="00F00509"/>
    <w:rsid w:val="00F0052E"/>
    <w:rsid w:val="00F00532"/>
    <w:rsid w:val="00F00576"/>
    <w:rsid w:val="00F0059C"/>
    <w:rsid w:val="00F005CB"/>
    <w:rsid w:val="00F005FF"/>
    <w:rsid w:val="00F00679"/>
    <w:rsid w:val="00F00682"/>
    <w:rsid w:val="00F0068F"/>
    <w:rsid w:val="00F00695"/>
    <w:rsid w:val="00F006AB"/>
    <w:rsid w:val="00F00714"/>
    <w:rsid w:val="00F00719"/>
    <w:rsid w:val="00F0075C"/>
    <w:rsid w:val="00F00797"/>
    <w:rsid w:val="00F007A3"/>
    <w:rsid w:val="00F007B0"/>
    <w:rsid w:val="00F007D7"/>
    <w:rsid w:val="00F007E9"/>
    <w:rsid w:val="00F00827"/>
    <w:rsid w:val="00F0082E"/>
    <w:rsid w:val="00F0084D"/>
    <w:rsid w:val="00F00856"/>
    <w:rsid w:val="00F00861"/>
    <w:rsid w:val="00F00864"/>
    <w:rsid w:val="00F008A7"/>
    <w:rsid w:val="00F008C7"/>
    <w:rsid w:val="00F008E7"/>
    <w:rsid w:val="00F008F5"/>
    <w:rsid w:val="00F008F8"/>
    <w:rsid w:val="00F00913"/>
    <w:rsid w:val="00F0091C"/>
    <w:rsid w:val="00F00925"/>
    <w:rsid w:val="00F0094C"/>
    <w:rsid w:val="00F009BB"/>
    <w:rsid w:val="00F009BD"/>
    <w:rsid w:val="00F009FE"/>
    <w:rsid w:val="00F00A01"/>
    <w:rsid w:val="00F00A44"/>
    <w:rsid w:val="00F00A4D"/>
    <w:rsid w:val="00F00ABD"/>
    <w:rsid w:val="00F00AD0"/>
    <w:rsid w:val="00F00ADB"/>
    <w:rsid w:val="00F00B1D"/>
    <w:rsid w:val="00F00B22"/>
    <w:rsid w:val="00F00B33"/>
    <w:rsid w:val="00F00B3C"/>
    <w:rsid w:val="00F00B6E"/>
    <w:rsid w:val="00F00BA9"/>
    <w:rsid w:val="00F00BB1"/>
    <w:rsid w:val="00F00BB3"/>
    <w:rsid w:val="00F00BEC"/>
    <w:rsid w:val="00F00C06"/>
    <w:rsid w:val="00F00C0B"/>
    <w:rsid w:val="00F00C19"/>
    <w:rsid w:val="00F00C4A"/>
    <w:rsid w:val="00F00C52"/>
    <w:rsid w:val="00F00C7C"/>
    <w:rsid w:val="00F00CA9"/>
    <w:rsid w:val="00F00CAE"/>
    <w:rsid w:val="00F00CD2"/>
    <w:rsid w:val="00F00CE0"/>
    <w:rsid w:val="00F00D12"/>
    <w:rsid w:val="00F00D37"/>
    <w:rsid w:val="00F00DA5"/>
    <w:rsid w:val="00F00DC7"/>
    <w:rsid w:val="00F00DC9"/>
    <w:rsid w:val="00F00E15"/>
    <w:rsid w:val="00F00E2E"/>
    <w:rsid w:val="00F00E3A"/>
    <w:rsid w:val="00F00E84"/>
    <w:rsid w:val="00F00EA9"/>
    <w:rsid w:val="00F00EAC"/>
    <w:rsid w:val="00F00EC8"/>
    <w:rsid w:val="00F00ECA"/>
    <w:rsid w:val="00F00EDC"/>
    <w:rsid w:val="00F00EF7"/>
    <w:rsid w:val="00F00F0B"/>
    <w:rsid w:val="00F00F48"/>
    <w:rsid w:val="00F00F6D"/>
    <w:rsid w:val="00F00F97"/>
    <w:rsid w:val="00F00FA1"/>
    <w:rsid w:val="00F00FA8"/>
    <w:rsid w:val="00F00FFA"/>
    <w:rsid w:val="00F01019"/>
    <w:rsid w:val="00F0105C"/>
    <w:rsid w:val="00F01067"/>
    <w:rsid w:val="00F01083"/>
    <w:rsid w:val="00F01091"/>
    <w:rsid w:val="00F01117"/>
    <w:rsid w:val="00F01159"/>
    <w:rsid w:val="00F0116E"/>
    <w:rsid w:val="00F01179"/>
    <w:rsid w:val="00F01193"/>
    <w:rsid w:val="00F011CB"/>
    <w:rsid w:val="00F011CE"/>
    <w:rsid w:val="00F011E1"/>
    <w:rsid w:val="00F01201"/>
    <w:rsid w:val="00F01250"/>
    <w:rsid w:val="00F01253"/>
    <w:rsid w:val="00F012C4"/>
    <w:rsid w:val="00F0131E"/>
    <w:rsid w:val="00F01325"/>
    <w:rsid w:val="00F0132C"/>
    <w:rsid w:val="00F01359"/>
    <w:rsid w:val="00F0136B"/>
    <w:rsid w:val="00F01385"/>
    <w:rsid w:val="00F013A2"/>
    <w:rsid w:val="00F013CB"/>
    <w:rsid w:val="00F013DC"/>
    <w:rsid w:val="00F01400"/>
    <w:rsid w:val="00F01411"/>
    <w:rsid w:val="00F0142D"/>
    <w:rsid w:val="00F01434"/>
    <w:rsid w:val="00F0144F"/>
    <w:rsid w:val="00F014D9"/>
    <w:rsid w:val="00F014DB"/>
    <w:rsid w:val="00F01560"/>
    <w:rsid w:val="00F01563"/>
    <w:rsid w:val="00F01581"/>
    <w:rsid w:val="00F015CC"/>
    <w:rsid w:val="00F015D0"/>
    <w:rsid w:val="00F01604"/>
    <w:rsid w:val="00F0160B"/>
    <w:rsid w:val="00F0165D"/>
    <w:rsid w:val="00F016CC"/>
    <w:rsid w:val="00F016CD"/>
    <w:rsid w:val="00F016FB"/>
    <w:rsid w:val="00F01746"/>
    <w:rsid w:val="00F0174B"/>
    <w:rsid w:val="00F017A6"/>
    <w:rsid w:val="00F017CB"/>
    <w:rsid w:val="00F01852"/>
    <w:rsid w:val="00F01870"/>
    <w:rsid w:val="00F018AA"/>
    <w:rsid w:val="00F018CE"/>
    <w:rsid w:val="00F018D4"/>
    <w:rsid w:val="00F018EA"/>
    <w:rsid w:val="00F01925"/>
    <w:rsid w:val="00F01926"/>
    <w:rsid w:val="00F0192F"/>
    <w:rsid w:val="00F0196C"/>
    <w:rsid w:val="00F019AA"/>
    <w:rsid w:val="00F019C4"/>
    <w:rsid w:val="00F01A26"/>
    <w:rsid w:val="00F01A38"/>
    <w:rsid w:val="00F01A41"/>
    <w:rsid w:val="00F01A53"/>
    <w:rsid w:val="00F01A56"/>
    <w:rsid w:val="00F01A5A"/>
    <w:rsid w:val="00F01A78"/>
    <w:rsid w:val="00F01AAC"/>
    <w:rsid w:val="00F01B0E"/>
    <w:rsid w:val="00F01B23"/>
    <w:rsid w:val="00F01B64"/>
    <w:rsid w:val="00F01B88"/>
    <w:rsid w:val="00F01BB2"/>
    <w:rsid w:val="00F01BF4"/>
    <w:rsid w:val="00F01BFD"/>
    <w:rsid w:val="00F01C2F"/>
    <w:rsid w:val="00F01CA5"/>
    <w:rsid w:val="00F01CA7"/>
    <w:rsid w:val="00F01D1A"/>
    <w:rsid w:val="00F01D1C"/>
    <w:rsid w:val="00F01D24"/>
    <w:rsid w:val="00F01D2C"/>
    <w:rsid w:val="00F01D2E"/>
    <w:rsid w:val="00F01D36"/>
    <w:rsid w:val="00F01D46"/>
    <w:rsid w:val="00F01D5A"/>
    <w:rsid w:val="00F01DAA"/>
    <w:rsid w:val="00F01DB8"/>
    <w:rsid w:val="00F01E56"/>
    <w:rsid w:val="00F01E5E"/>
    <w:rsid w:val="00F01E75"/>
    <w:rsid w:val="00F01EB2"/>
    <w:rsid w:val="00F01ECB"/>
    <w:rsid w:val="00F01EE5"/>
    <w:rsid w:val="00F01F4A"/>
    <w:rsid w:val="00F01F62"/>
    <w:rsid w:val="00F01F96"/>
    <w:rsid w:val="00F01FA6"/>
    <w:rsid w:val="00F01FC6"/>
    <w:rsid w:val="00F01FED"/>
    <w:rsid w:val="00F01FF2"/>
    <w:rsid w:val="00F02003"/>
    <w:rsid w:val="00F02045"/>
    <w:rsid w:val="00F0206E"/>
    <w:rsid w:val="00F020B6"/>
    <w:rsid w:val="00F020CB"/>
    <w:rsid w:val="00F020E4"/>
    <w:rsid w:val="00F020F1"/>
    <w:rsid w:val="00F02102"/>
    <w:rsid w:val="00F02114"/>
    <w:rsid w:val="00F02129"/>
    <w:rsid w:val="00F02170"/>
    <w:rsid w:val="00F02189"/>
    <w:rsid w:val="00F0218A"/>
    <w:rsid w:val="00F021BB"/>
    <w:rsid w:val="00F021BF"/>
    <w:rsid w:val="00F021CC"/>
    <w:rsid w:val="00F02204"/>
    <w:rsid w:val="00F02259"/>
    <w:rsid w:val="00F0225A"/>
    <w:rsid w:val="00F0227C"/>
    <w:rsid w:val="00F022C1"/>
    <w:rsid w:val="00F022F2"/>
    <w:rsid w:val="00F02308"/>
    <w:rsid w:val="00F02313"/>
    <w:rsid w:val="00F0231A"/>
    <w:rsid w:val="00F0236E"/>
    <w:rsid w:val="00F023A3"/>
    <w:rsid w:val="00F023AC"/>
    <w:rsid w:val="00F02437"/>
    <w:rsid w:val="00F02469"/>
    <w:rsid w:val="00F024C1"/>
    <w:rsid w:val="00F024C4"/>
    <w:rsid w:val="00F02511"/>
    <w:rsid w:val="00F0254B"/>
    <w:rsid w:val="00F02583"/>
    <w:rsid w:val="00F02593"/>
    <w:rsid w:val="00F025B1"/>
    <w:rsid w:val="00F0267D"/>
    <w:rsid w:val="00F0269C"/>
    <w:rsid w:val="00F026C1"/>
    <w:rsid w:val="00F02701"/>
    <w:rsid w:val="00F02705"/>
    <w:rsid w:val="00F02740"/>
    <w:rsid w:val="00F0278B"/>
    <w:rsid w:val="00F02798"/>
    <w:rsid w:val="00F027E3"/>
    <w:rsid w:val="00F02825"/>
    <w:rsid w:val="00F0282D"/>
    <w:rsid w:val="00F02842"/>
    <w:rsid w:val="00F028B7"/>
    <w:rsid w:val="00F02992"/>
    <w:rsid w:val="00F02994"/>
    <w:rsid w:val="00F029AA"/>
    <w:rsid w:val="00F02A1D"/>
    <w:rsid w:val="00F02A22"/>
    <w:rsid w:val="00F02A48"/>
    <w:rsid w:val="00F02A4D"/>
    <w:rsid w:val="00F02A4F"/>
    <w:rsid w:val="00F02AD8"/>
    <w:rsid w:val="00F02AEF"/>
    <w:rsid w:val="00F02B0F"/>
    <w:rsid w:val="00F02B3D"/>
    <w:rsid w:val="00F02B59"/>
    <w:rsid w:val="00F02B6C"/>
    <w:rsid w:val="00F02B9D"/>
    <w:rsid w:val="00F02BA1"/>
    <w:rsid w:val="00F02BA6"/>
    <w:rsid w:val="00F02BDB"/>
    <w:rsid w:val="00F02BF2"/>
    <w:rsid w:val="00F02BF9"/>
    <w:rsid w:val="00F02C31"/>
    <w:rsid w:val="00F02C6A"/>
    <w:rsid w:val="00F02C73"/>
    <w:rsid w:val="00F02CB5"/>
    <w:rsid w:val="00F02CED"/>
    <w:rsid w:val="00F02CF0"/>
    <w:rsid w:val="00F02D09"/>
    <w:rsid w:val="00F02D6D"/>
    <w:rsid w:val="00F02D93"/>
    <w:rsid w:val="00F02D9C"/>
    <w:rsid w:val="00F02E12"/>
    <w:rsid w:val="00F02E16"/>
    <w:rsid w:val="00F02E21"/>
    <w:rsid w:val="00F02E2A"/>
    <w:rsid w:val="00F02E42"/>
    <w:rsid w:val="00F02E5C"/>
    <w:rsid w:val="00F02E5E"/>
    <w:rsid w:val="00F02E5F"/>
    <w:rsid w:val="00F02EF5"/>
    <w:rsid w:val="00F02F05"/>
    <w:rsid w:val="00F02F1A"/>
    <w:rsid w:val="00F02F1F"/>
    <w:rsid w:val="00F02F65"/>
    <w:rsid w:val="00F02FB2"/>
    <w:rsid w:val="00F02FD0"/>
    <w:rsid w:val="00F0300B"/>
    <w:rsid w:val="00F03011"/>
    <w:rsid w:val="00F03036"/>
    <w:rsid w:val="00F03064"/>
    <w:rsid w:val="00F0307D"/>
    <w:rsid w:val="00F03096"/>
    <w:rsid w:val="00F030B3"/>
    <w:rsid w:val="00F030DB"/>
    <w:rsid w:val="00F030F1"/>
    <w:rsid w:val="00F03102"/>
    <w:rsid w:val="00F0314C"/>
    <w:rsid w:val="00F0314E"/>
    <w:rsid w:val="00F0317F"/>
    <w:rsid w:val="00F03181"/>
    <w:rsid w:val="00F0319E"/>
    <w:rsid w:val="00F03229"/>
    <w:rsid w:val="00F03239"/>
    <w:rsid w:val="00F03289"/>
    <w:rsid w:val="00F032F4"/>
    <w:rsid w:val="00F032F6"/>
    <w:rsid w:val="00F0337F"/>
    <w:rsid w:val="00F033BC"/>
    <w:rsid w:val="00F033FB"/>
    <w:rsid w:val="00F0340C"/>
    <w:rsid w:val="00F03428"/>
    <w:rsid w:val="00F03445"/>
    <w:rsid w:val="00F0346A"/>
    <w:rsid w:val="00F0348B"/>
    <w:rsid w:val="00F034E1"/>
    <w:rsid w:val="00F034ED"/>
    <w:rsid w:val="00F034F7"/>
    <w:rsid w:val="00F034FB"/>
    <w:rsid w:val="00F03536"/>
    <w:rsid w:val="00F03551"/>
    <w:rsid w:val="00F0358D"/>
    <w:rsid w:val="00F035D0"/>
    <w:rsid w:val="00F0363F"/>
    <w:rsid w:val="00F03654"/>
    <w:rsid w:val="00F0365D"/>
    <w:rsid w:val="00F03662"/>
    <w:rsid w:val="00F0366C"/>
    <w:rsid w:val="00F03694"/>
    <w:rsid w:val="00F0372C"/>
    <w:rsid w:val="00F03764"/>
    <w:rsid w:val="00F037BB"/>
    <w:rsid w:val="00F037F6"/>
    <w:rsid w:val="00F03872"/>
    <w:rsid w:val="00F03896"/>
    <w:rsid w:val="00F03901"/>
    <w:rsid w:val="00F03924"/>
    <w:rsid w:val="00F0392A"/>
    <w:rsid w:val="00F03931"/>
    <w:rsid w:val="00F03944"/>
    <w:rsid w:val="00F0396E"/>
    <w:rsid w:val="00F0397B"/>
    <w:rsid w:val="00F03994"/>
    <w:rsid w:val="00F039A5"/>
    <w:rsid w:val="00F039BB"/>
    <w:rsid w:val="00F03A19"/>
    <w:rsid w:val="00F03A35"/>
    <w:rsid w:val="00F03A75"/>
    <w:rsid w:val="00F03A7F"/>
    <w:rsid w:val="00F03A8B"/>
    <w:rsid w:val="00F03A9D"/>
    <w:rsid w:val="00F03ADE"/>
    <w:rsid w:val="00F03B3C"/>
    <w:rsid w:val="00F03B4D"/>
    <w:rsid w:val="00F03B60"/>
    <w:rsid w:val="00F03B93"/>
    <w:rsid w:val="00F03BD9"/>
    <w:rsid w:val="00F03C05"/>
    <w:rsid w:val="00F03C06"/>
    <w:rsid w:val="00F03C38"/>
    <w:rsid w:val="00F03CAC"/>
    <w:rsid w:val="00F03CC7"/>
    <w:rsid w:val="00F03CDE"/>
    <w:rsid w:val="00F03D07"/>
    <w:rsid w:val="00F03D4E"/>
    <w:rsid w:val="00F03D57"/>
    <w:rsid w:val="00F03D9D"/>
    <w:rsid w:val="00F03DA0"/>
    <w:rsid w:val="00F03E23"/>
    <w:rsid w:val="00F03E2A"/>
    <w:rsid w:val="00F03E65"/>
    <w:rsid w:val="00F03E7D"/>
    <w:rsid w:val="00F03E8D"/>
    <w:rsid w:val="00F03EB2"/>
    <w:rsid w:val="00F03EC8"/>
    <w:rsid w:val="00F03EE6"/>
    <w:rsid w:val="00F03F10"/>
    <w:rsid w:val="00F03F2F"/>
    <w:rsid w:val="00F03F3C"/>
    <w:rsid w:val="00F03F6B"/>
    <w:rsid w:val="00F03F7D"/>
    <w:rsid w:val="00F03F88"/>
    <w:rsid w:val="00F03F9F"/>
    <w:rsid w:val="00F03FE1"/>
    <w:rsid w:val="00F03FE5"/>
    <w:rsid w:val="00F04004"/>
    <w:rsid w:val="00F04037"/>
    <w:rsid w:val="00F04075"/>
    <w:rsid w:val="00F0407A"/>
    <w:rsid w:val="00F040C2"/>
    <w:rsid w:val="00F04169"/>
    <w:rsid w:val="00F0416E"/>
    <w:rsid w:val="00F04181"/>
    <w:rsid w:val="00F0418B"/>
    <w:rsid w:val="00F04194"/>
    <w:rsid w:val="00F04198"/>
    <w:rsid w:val="00F0419F"/>
    <w:rsid w:val="00F041A0"/>
    <w:rsid w:val="00F0420E"/>
    <w:rsid w:val="00F04233"/>
    <w:rsid w:val="00F04253"/>
    <w:rsid w:val="00F04265"/>
    <w:rsid w:val="00F04287"/>
    <w:rsid w:val="00F04294"/>
    <w:rsid w:val="00F042C9"/>
    <w:rsid w:val="00F042F6"/>
    <w:rsid w:val="00F04356"/>
    <w:rsid w:val="00F04363"/>
    <w:rsid w:val="00F04375"/>
    <w:rsid w:val="00F043BF"/>
    <w:rsid w:val="00F04406"/>
    <w:rsid w:val="00F04436"/>
    <w:rsid w:val="00F04446"/>
    <w:rsid w:val="00F04480"/>
    <w:rsid w:val="00F044BF"/>
    <w:rsid w:val="00F044D1"/>
    <w:rsid w:val="00F04537"/>
    <w:rsid w:val="00F0455A"/>
    <w:rsid w:val="00F04572"/>
    <w:rsid w:val="00F045BC"/>
    <w:rsid w:val="00F045C2"/>
    <w:rsid w:val="00F045DA"/>
    <w:rsid w:val="00F045E3"/>
    <w:rsid w:val="00F04626"/>
    <w:rsid w:val="00F04640"/>
    <w:rsid w:val="00F04651"/>
    <w:rsid w:val="00F0466D"/>
    <w:rsid w:val="00F0469A"/>
    <w:rsid w:val="00F0469D"/>
    <w:rsid w:val="00F046E3"/>
    <w:rsid w:val="00F046FF"/>
    <w:rsid w:val="00F04732"/>
    <w:rsid w:val="00F04743"/>
    <w:rsid w:val="00F0476B"/>
    <w:rsid w:val="00F0477B"/>
    <w:rsid w:val="00F047D5"/>
    <w:rsid w:val="00F047EA"/>
    <w:rsid w:val="00F047EF"/>
    <w:rsid w:val="00F047F4"/>
    <w:rsid w:val="00F0480F"/>
    <w:rsid w:val="00F04832"/>
    <w:rsid w:val="00F04833"/>
    <w:rsid w:val="00F04920"/>
    <w:rsid w:val="00F04931"/>
    <w:rsid w:val="00F0493D"/>
    <w:rsid w:val="00F0497C"/>
    <w:rsid w:val="00F0498B"/>
    <w:rsid w:val="00F049F2"/>
    <w:rsid w:val="00F04A12"/>
    <w:rsid w:val="00F04A32"/>
    <w:rsid w:val="00F04A62"/>
    <w:rsid w:val="00F04A72"/>
    <w:rsid w:val="00F04A8A"/>
    <w:rsid w:val="00F04AA1"/>
    <w:rsid w:val="00F04ACB"/>
    <w:rsid w:val="00F04AF0"/>
    <w:rsid w:val="00F04B1B"/>
    <w:rsid w:val="00F04BCE"/>
    <w:rsid w:val="00F04BE5"/>
    <w:rsid w:val="00F04BFC"/>
    <w:rsid w:val="00F04C13"/>
    <w:rsid w:val="00F04C18"/>
    <w:rsid w:val="00F04C1D"/>
    <w:rsid w:val="00F04C49"/>
    <w:rsid w:val="00F04C94"/>
    <w:rsid w:val="00F04CB8"/>
    <w:rsid w:val="00F04CEF"/>
    <w:rsid w:val="00F04D33"/>
    <w:rsid w:val="00F04D5C"/>
    <w:rsid w:val="00F04D61"/>
    <w:rsid w:val="00F04D8F"/>
    <w:rsid w:val="00F04D93"/>
    <w:rsid w:val="00F04DDF"/>
    <w:rsid w:val="00F04E09"/>
    <w:rsid w:val="00F04E1D"/>
    <w:rsid w:val="00F04E3E"/>
    <w:rsid w:val="00F04E80"/>
    <w:rsid w:val="00F04E9B"/>
    <w:rsid w:val="00F04EA3"/>
    <w:rsid w:val="00F04EA6"/>
    <w:rsid w:val="00F04EA7"/>
    <w:rsid w:val="00F04EC8"/>
    <w:rsid w:val="00F04ED7"/>
    <w:rsid w:val="00F04F30"/>
    <w:rsid w:val="00F04F4B"/>
    <w:rsid w:val="00F04F81"/>
    <w:rsid w:val="00F04FC5"/>
    <w:rsid w:val="00F04FDC"/>
    <w:rsid w:val="00F05001"/>
    <w:rsid w:val="00F05004"/>
    <w:rsid w:val="00F0501F"/>
    <w:rsid w:val="00F05048"/>
    <w:rsid w:val="00F0508F"/>
    <w:rsid w:val="00F0509C"/>
    <w:rsid w:val="00F050A3"/>
    <w:rsid w:val="00F050B5"/>
    <w:rsid w:val="00F050EB"/>
    <w:rsid w:val="00F05119"/>
    <w:rsid w:val="00F0517A"/>
    <w:rsid w:val="00F0517C"/>
    <w:rsid w:val="00F05181"/>
    <w:rsid w:val="00F051CF"/>
    <w:rsid w:val="00F051DA"/>
    <w:rsid w:val="00F05200"/>
    <w:rsid w:val="00F0521A"/>
    <w:rsid w:val="00F05239"/>
    <w:rsid w:val="00F05245"/>
    <w:rsid w:val="00F05254"/>
    <w:rsid w:val="00F0527E"/>
    <w:rsid w:val="00F052DE"/>
    <w:rsid w:val="00F05312"/>
    <w:rsid w:val="00F05314"/>
    <w:rsid w:val="00F0533E"/>
    <w:rsid w:val="00F0534D"/>
    <w:rsid w:val="00F05372"/>
    <w:rsid w:val="00F05373"/>
    <w:rsid w:val="00F0537C"/>
    <w:rsid w:val="00F05394"/>
    <w:rsid w:val="00F053A6"/>
    <w:rsid w:val="00F053D8"/>
    <w:rsid w:val="00F053E5"/>
    <w:rsid w:val="00F053EF"/>
    <w:rsid w:val="00F05448"/>
    <w:rsid w:val="00F05452"/>
    <w:rsid w:val="00F0545A"/>
    <w:rsid w:val="00F05475"/>
    <w:rsid w:val="00F05498"/>
    <w:rsid w:val="00F054BF"/>
    <w:rsid w:val="00F054DF"/>
    <w:rsid w:val="00F05535"/>
    <w:rsid w:val="00F05539"/>
    <w:rsid w:val="00F0553A"/>
    <w:rsid w:val="00F05542"/>
    <w:rsid w:val="00F0554D"/>
    <w:rsid w:val="00F05556"/>
    <w:rsid w:val="00F05568"/>
    <w:rsid w:val="00F055FD"/>
    <w:rsid w:val="00F0560A"/>
    <w:rsid w:val="00F0560E"/>
    <w:rsid w:val="00F05667"/>
    <w:rsid w:val="00F05668"/>
    <w:rsid w:val="00F056A8"/>
    <w:rsid w:val="00F05701"/>
    <w:rsid w:val="00F05710"/>
    <w:rsid w:val="00F0573E"/>
    <w:rsid w:val="00F0576F"/>
    <w:rsid w:val="00F057B9"/>
    <w:rsid w:val="00F057F4"/>
    <w:rsid w:val="00F05809"/>
    <w:rsid w:val="00F05840"/>
    <w:rsid w:val="00F05897"/>
    <w:rsid w:val="00F058B4"/>
    <w:rsid w:val="00F0597C"/>
    <w:rsid w:val="00F0597E"/>
    <w:rsid w:val="00F059E3"/>
    <w:rsid w:val="00F05A16"/>
    <w:rsid w:val="00F05A32"/>
    <w:rsid w:val="00F05A51"/>
    <w:rsid w:val="00F05A9F"/>
    <w:rsid w:val="00F05AA1"/>
    <w:rsid w:val="00F05AC4"/>
    <w:rsid w:val="00F05AF6"/>
    <w:rsid w:val="00F05B26"/>
    <w:rsid w:val="00F05B2B"/>
    <w:rsid w:val="00F05B30"/>
    <w:rsid w:val="00F05B35"/>
    <w:rsid w:val="00F05B6E"/>
    <w:rsid w:val="00F05B9B"/>
    <w:rsid w:val="00F05BC1"/>
    <w:rsid w:val="00F05BDF"/>
    <w:rsid w:val="00F05BF1"/>
    <w:rsid w:val="00F05BFE"/>
    <w:rsid w:val="00F05C0B"/>
    <w:rsid w:val="00F05C50"/>
    <w:rsid w:val="00F05CD0"/>
    <w:rsid w:val="00F05CDD"/>
    <w:rsid w:val="00F05CFB"/>
    <w:rsid w:val="00F05D09"/>
    <w:rsid w:val="00F05D0D"/>
    <w:rsid w:val="00F05D40"/>
    <w:rsid w:val="00F05D58"/>
    <w:rsid w:val="00F05D66"/>
    <w:rsid w:val="00F05D94"/>
    <w:rsid w:val="00F05DE3"/>
    <w:rsid w:val="00F05E1E"/>
    <w:rsid w:val="00F05E6D"/>
    <w:rsid w:val="00F05E97"/>
    <w:rsid w:val="00F05ECE"/>
    <w:rsid w:val="00F05EFD"/>
    <w:rsid w:val="00F05F11"/>
    <w:rsid w:val="00F05F44"/>
    <w:rsid w:val="00F05F87"/>
    <w:rsid w:val="00F05FD4"/>
    <w:rsid w:val="00F05FE4"/>
    <w:rsid w:val="00F06036"/>
    <w:rsid w:val="00F06047"/>
    <w:rsid w:val="00F06057"/>
    <w:rsid w:val="00F060BF"/>
    <w:rsid w:val="00F06108"/>
    <w:rsid w:val="00F06116"/>
    <w:rsid w:val="00F06128"/>
    <w:rsid w:val="00F0613A"/>
    <w:rsid w:val="00F06142"/>
    <w:rsid w:val="00F06163"/>
    <w:rsid w:val="00F061A7"/>
    <w:rsid w:val="00F061D1"/>
    <w:rsid w:val="00F06211"/>
    <w:rsid w:val="00F06228"/>
    <w:rsid w:val="00F0622C"/>
    <w:rsid w:val="00F06243"/>
    <w:rsid w:val="00F06261"/>
    <w:rsid w:val="00F062DF"/>
    <w:rsid w:val="00F062E2"/>
    <w:rsid w:val="00F062E7"/>
    <w:rsid w:val="00F062FD"/>
    <w:rsid w:val="00F06305"/>
    <w:rsid w:val="00F06312"/>
    <w:rsid w:val="00F06315"/>
    <w:rsid w:val="00F06316"/>
    <w:rsid w:val="00F06341"/>
    <w:rsid w:val="00F06369"/>
    <w:rsid w:val="00F06397"/>
    <w:rsid w:val="00F0639B"/>
    <w:rsid w:val="00F063EA"/>
    <w:rsid w:val="00F0646A"/>
    <w:rsid w:val="00F064D3"/>
    <w:rsid w:val="00F064E8"/>
    <w:rsid w:val="00F064ED"/>
    <w:rsid w:val="00F06519"/>
    <w:rsid w:val="00F06539"/>
    <w:rsid w:val="00F0653E"/>
    <w:rsid w:val="00F065CD"/>
    <w:rsid w:val="00F065EF"/>
    <w:rsid w:val="00F0660D"/>
    <w:rsid w:val="00F0660E"/>
    <w:rsid w:val="00F0662D"/>
    <w:rsid w:val="00F06630"/>
    <w:rsid w:val="00F06640"/>
    <w:rsid w:val="00F0666F"/>
    <w:rsid w:val="00F06673"/>
    <w:rsid w:val="00F0667B"/>
    <w:rsid w:val="00F066C3"/>
    <w:rsid w:val="00F066DA"/>
    <w:rsid w:val="00F06712"/>
    <w:rsid w:val="00F0671C"/>
    <w:rsid w:val="00F067B4"/>
    <w:rsid w:val="00F067B8"/>
    <w:rsid w:val="00F067DC"/>
    <w:rsid w:val="00F06803"/>
    <w:rsid w:val="00F06852"/>
    <w:rsid w:val="00F06877"/>
    <w:rsid w:val="00F068D4"/>
    <w:rsid w:val="00F06910"/>
    <w:rsid w:val="00F0691B"/>
    <w:rsid w:val="00F06928"/>
    <w:rsid w:val="00F0692A"/>
    <w:rsid w:val="00F06947"/>
    <w:rsid w:val="00F069E4"/>
    <w:rsid w:val="00F06A2B"/>
    <w:rsid w:val="00F06A33"/>
    <w:rsid w:val="00F06A83"/>
    <w:rsid w:val="00F06AC2"/>
    <w:rsid w:val="00F06B1E"/>
    <w:rsid w:val="00F06B5B"/>
    <w:rsid w:val="00F06B76"/>
    <w:rsid w:val="00F06B7C"/>
    <w:rsid w:val="00F06BB6"/>
    <w:rsid w:val="00F06BDA"/>
    <w:rsid w:val="00F06BE8"/>
    <w:rsid w:val="00F06BFC"/>
    <w:rsid w:val="00F06BFE"/>
    <w:rsid w:val="00F06C05"/>
    <w:rsid w:val="00F06C4D"/>
    <w:rsid w:val="00F06C78"/>
    <w:rsid w:val="00F06C81"/>
    <w:rsid w:val="00F06C82"/>
    <w:rsid w:val="00F06CBC"/>
    <w:rsid w:val="00F06CBE"/>
    <w:rsid w:val="00F06CE3"/>
    <w:rsid w:val="00F06D06"/>
    <w:rsid w:val="00F06D07"/>
    <w:rsid w:val="00F06D7C"/>
    <w:rsid w:val="00F06D7F"/>
    <w:rsid w:val="00F06D80"/>
    <w:rsid w:val="00F06D8C"/>
    <w:rsid w:val="00F06DB7"/>
    <w:rsid w:val="00F06E26"/>
    <w:rsid w:val="00F06E79"/>
    <w:rsid w:val="00F06E8C"/>
    <w:rsid w:val="00F06E9F"/>
    <w:rsid w:val="00F06EA4"/>
    <w:rsid w:val="00F06EC3"/>
    <w:rsid w:val="00F06EDE"/>
    <w:rsid w:val="00F06F27"/>
    <w:rsid w:val="00F06F46"/>
    <w:rsid w:val="00F06F69"/>
    <w:rsid w:val="00F06F8B"/>
    <w:rsid w:val="00F06F8D"/>
    <w:rsid w:val="00F06FA6"/>
    <w:rsid w:val="00F06FCD"/>
    <w:rsid w:val="00F06FD4"/>
    <w:rsid w:val="00F06FD7"/>
    <w:rsid w:val="00F07016"/>
    <w:rsid w:val="00F07019"/>
    <w:rsid w:val="00F0702D"/>
    <w:rsid w:val="00F07034"/>
    <w:rsid w:val="00F070B1"/>
    <w:rsid w:val="00F07125"/>
    <w:rsid w:val="00F0715A"/>
    <w:rsid w:val="00F0723F"/>
    <w:rsid w:val="00F07259"/>
    <w:rsid w:val="00F07281"/>
    <w:rsid w:val="00F072A9"/>
    <w:rsid w:val="00F072C4"/>
    <w:rsid w:val="00F0730E"/>
    <w:rsid w:val="00F07317"/>
    <w:rsid w:val="00F0734B"/>
    <w:rsid w:val="00F0736F"/>
    <w:rsid w:val="00F07373"/>
    <w:rsid w:val="00F07382"/>
    <w:rsid w:val="00F073F2"/>
    <w:rsid w:val="00F07405"/>
    <w:rsid w:val="00F0740C"/>
    <w:rsid w:val="00F07410"/>
    <w:rsid w:val="00F07427"/>
    <w:rsid w:val="00F07429"/>
    <w:rsid w:val="00F07431"/>
    <w:rsid w:val="00F0743B"/>
    <w:rsid w:val="00F07440"/>
    <w:rsid w:val="00F07477"/>
    <w:rsid w:val="00F07498"/>
    <w:rsid w:val="00F0749C"/>
    <w:rsid w:val="00F074BE"/>
    <w:rsid w:val="00F074CA"/>
    <w:rsid w:val="00F074D0"/>
    <w:rsid w:val="00F074D4"/>
    <w:rsid w:val="00F07512"/>
    <w:rsid w:val="00F0755D"/>
    <w:rsid w:val="00F0757A"/>
    <w:rsid w:val="00F0757D"/>
    <w:rsid w:val="00F07595"/>
    <w:rsid w:val="00F07598"/>
    <w:rsid w:val="00F075C3"/>
    <w:rsid w:val="00F075F7"/>
    <w:rsid w:val="00F0763E"/>
    <w:rsid w:val="00F07653"/>
    <w:rsid w:val="00F0765E"/>
    <w:rsid w:val="00F07678"/>
    <w:rsid w:val="00F0768D"/>
    <w:rsid w:val="00F076A9"/>
    <w:rsid w:val="00F076AD"/>
    <w:rsid w:val="00F076AF"/>
    <w:rsid w:val="00F076C0"/>
    <w:rsid w:val="00F076C7"/>
    <w:rsid w:val="00F076CA"/>
    <w:rsid w:val="00F0773F"/>
    <w:rsid w:val="00F077A3"/>
    <w:rsid w:val="00F077B0"/>
    <w:rsid w:val="00F077C3"/>
    <w:rsid w:val="00F077C6"/>
    <w:rsid w:val="00F077FF"/>
    <w:rsid w:val="00F07830"/>
    <w:rsid w:val="00F07842"/>
    <w:rsid w:val="00F07878"/>
    <w:rsid w:val="00F078B4"/>
    <w:rsid w:val="00F078C9"/>
    <w:rsid w:val="00F078E3"/>
    <w:rsid w:val="00F07958"/>
    <w:rsid w:val="00F07966"/>
    <w:rsid w:val="00F07995"/>
    <w:rsid w:val="00F079E5"/>
    <w:rsid w:val="00F079EF"/>
    <w:rsid w:val="00F07A3E"/>
    <w:rsid w:val="00F07A6D"/>
    <w:rsid w:val="00F07AC7"/>
    <w:rsid w:val="00F07AC8"/>
    <w:rsid w:val="00F07AE6"/>
    <w:rsid w:val="00F07AED"/>
    <w:rsid w:val="00F07B0C"/>
    <w:rsid w:val="00F07B44"/>
    <w:rsid w:val="00F07B81"/>
    <w:rsid w:val="00F07BBB"/>
    <w:rsid w:val="00F07BC5"/>
    <w:rsid w:val="00F07BD8"/>
    <w:rsid w:val="00F07BE9"/>
    <w:rsid w:val="00F07BEC"/>
    <w:rsid w:val="00F07BF8"/>
    <w:rsid w:val="00F07C36"/>
    <w:rsid w:val="00F07C3A"/>
    <w:rsid w:val="00F07C3D"/>
    <w:rsid w:val="00F07C76"/>
    <w:rsid w:val="00F07CB8"/>
    <w:rsid w:val="00F07CE2"/>
    <w:rsid w:val="00F07D01"/>
    <w:rsid w:val="00F07D22"/>
    <w:rsid w:val="00F07D35"/>
    <w:rsid w:val="00F07D6B"/>
    <w:rsid w:val="00F07E12"/>
    <w:rsid w:val="00F07E17"/>
    <w:rsid w:val="00F07E58"/>
    <w:rsid w:val="00F07EAA"/>
    <w:rsid w:val="00F07EEC"/>
    <w:rsid w:val="00F07EF4"/>
    <w:rsid w:val="00F07F1E"/>
    <w:rsid w:val="00F07F2D"/>
    <w:rsid w:val="00F07F3E"/>
    <w:rsid w:val="00F07F6C"/>
    <w:rsid w:val="00F07F77"/>
    <w:rsid w:val="00F07F7B"/>
    <w:rsid w:val="00F07F80"/>
    <w:rsid w:val="00F07F90"/>
    <w:rsid w:val="00F07F93"/>
    <w:rsid w:val="00F07F94"/>
    <w:rsid w:val="00F07FF1"/>
    <w:rsid w:val="00F1000B"/>
    <w:rsid w:val="00F1001D"/>
    <w:rsid w:val="00F10052"/>
    <w:rsid w:val="00F1006A"/>
    <w:rsid w:val="00F10083"/>
    <w:rsid w:val="00F10095"/>
    <w:rsid w:val="00F100B1"/>
    <w:rsid w:val="00F100CE"/>
    <w:rsid w:val="00F100D4"/>
    <w:rsid w:val="00F100FB"/>
    <w:rsid w:val="00F10105"/>
    <w:rsid w:val="00F10122"/>
    <w:rsid w:val="00F10186"/>
    <w:rsid w:val="00F1019C"/>
    <w:rsid w:val="00F101C1"/>
    <w:rsid w:val="00F101F1"/>
    <w:rsid w:val="00F101F7"/>
    <w:rsid w:val="00F10223"/>
    <w:rsid w:val="00F10228"/>
    <w:rsid w:val="00F10249"/>
    <w:rsid w:val="00F102A2"/>
    <w:rsid w:val="00F102B1"/>
    <w:rsid w:val="00F102E9"/>
    <w:rsid w:val="00F1036F"/>
    <w:rsid w:val="00F103A6"/>
    <w:rsid w:val="00F103B3"/>
    <w:rsid w:val="00F103B8"/>
    <w:rsid w:val="00F103C4"/>
    <w:rsid w:val="00F10423"/>
    <w:rsid w:val="00F10425"/>
    <w:rsid w:val="00F10445"/>
    <w:rsid w:val="00F1044D"/>
    <w:rsid w:val="00F1046D"/>
    <w:rsid w:val="00F104B2"/>
    <w:rsid w:val="00F104BC"/>
    <w:rsid w:val="00F104F8"/>
    <w:rsid w:val="00F105C9"/>
    <w:rsid w:val="00F105F6"/>
    <w:rsid w:val="00F105FB"/>
    <w:rsid w:val="00F10639"/>
    <w:rsid w:val="00F10675"/>
    <w:rsid w:val="00F1069A"/>
    <w:rsid w:val="00F10727"/>
    <w:rsid w:val="00F10751"/>
    <w:rsid w:val="00F10757"/>
    <w:rsid w:val="00F107A6"/>
    <w:rsid w:val="00F107D9"/>
    <w:rsid w:val="00F107DA"/>
    <w:rsid w:val="00F107E0"/>
    <w:rsid w:val="00F10866"/>
    <w:rsid w:val="00F108F2"/>
    <w:rsid w:val="00F10900"/>
    <w:rsid w:val="00F10940"/>
    <w:rsid w:val="00F10944"/>
    <w:rsid w:val="00F10950"/>
    <w:rsid w:val="00F109B4"/>
    <w:rsid w:val="00F10A2A"/>
    <w:rsid w:val="00F10A35"/>
    <w:rsid w:val="00F10A3F"/>
    <w:rsid w:val="00F10A58"/>
    <w:rsid w:val="00F10AAF"/>
    <w:rsid w:val="00F10AD4"/>
    <w:rsid w:val="00F10B23"/>
    <w:rsid w:val="00F10B53"/>
    <w:rsid w:val="00F10B62"/>
    <w:rsid w:val="00F10BA9"/>
    <w:rsid w:val="00F10BB1"/>
    <w:rsid w:val="00F10BF1"/>
    <w:rsid w:val="00F10BFA"/>
    <w:rsid w:val="00F10C2D"/>
    <w:rsid w:val="00F10C38"/>
    <w:rsid w:val="00F10C5F"/>
    <w:rsid w:val="00F10C6A"/>
    <w:rsid w:val="00F10C75"/>
    <w:rsid w:val="00F10C77"/>
    <w:rsid w:val="00F10CA1"/>
    <w:rsid w:val="00F10CE8"/>
    <w:rsid w:val="00F10CFB"/>
    <w:rsid w:val="00F10D18"/>
    <w:rsid w:val="00F10D26"/>
    <w:rsid w:val="00F10D40"/>
    <w:rsid w:val="00F10D63"/>
    <w:rsid w:val="00F10D91"/>
    <w:rsid w:val="00F10DB4"/>
    <w:rsid w:val="00F10DD9"/>
    <w:rsid w:val="00F10E2C"/>
    <w:rsid w:val="00F10E2D"/>
    <w:rsid w:val="00F10E30"/>
    <w:rsid w:val="00F10E34"/>
    <w:rsid w:val="00F10EC0"/>
    <w:rsid w:val="00F10F0F"/>
    <w:rsid w:val="00F10F1D"/>
    <w:rsid w:val="00F10F2B"/>
    <w:rsid w:val="00F10F33"/>
    <w:rsid w:val="00F10F37"/>
    <w:rsid w:val="00F10F7A"/>
    <w:rsid w:val="00F11019"/>
    <w:rsid w:val="00F11033"/>
    <w:rsid w:val="00F1103E"/>
    <w:rsid w:val="00F11059"/>
    <w:rsid w:val="00F11086"/>
    <w:rsid w:val="00F110B0"/>
    <w:rsid w:val="00F110C3"/>
    <w:rsid w:val="00F110E4"/>
    <w:rsid w:val="00F11121"/>
    <w:rsid w:val="00F1112B"/>
    <w:rsid w:val="00F11137"/>
    <w:rsid w:val="00F11139"/>
    <w:rsid w:val="00F11146"/>
    <w:rsid w:val="00F11157"/>
    <w:rsid w:val="00F111C5"/>
    <w:rsid w:val="00F111C6"/>
    <w:rsid w:val="00F111E1"/>
    <w:rsid w:val="00F11270"/>
    <w:rsid w:val="00F11275"/>
    <w:rsid w:val="00F1128E"/>
    <w:rsid w:val="00F11298"/>
    <w:rsid w:val="00F112FD"/>
    <w:rsid w:val="00F11301"/>
    <w:rsid w:val="00F1130F"/>
    <w:rsid w:val="00F11322"/>
    <w:rsid w:val="00F11329"/>
    <w:rsid w:val="00F11332"/>
    <w:rsid w:val="00F1134C"/>
    <w:rsid w:val="00F11354"/>
    <w:rsid w:val="00F11360"/>
    <w:rsid w:val="00F1136E"/>
    <w:rsid w:val="00F11377"/>
    <w:rsid w:val="00F1137D"/>
    <w:rsid w:val="00F11385"/>
    <w:rsid w:val="00F113A8"/>
    <w:rsid w:val="00F113B5"/>
    <w:rsid w:val="00F113C4"/>
    <w:rsid w:val="00F113D7"/>
    <w:rsid w:val="00F113ED"/>
    <w:rsid w:val="00F11403"/>
    <w:rsid w:val="00F11420"/>
    <w:rsid w:val="00F11439"/>
    <w:rsid w:val="00F11448"/>
    <w:rsid w:val="00F1146A"/>
    <w:rsid w:val="00F114C8"/>
    <w:rsid w:val="00F114FF"/>
    <w:rsid w:val="00F1150B"/>
    <w:rsid w:val="00F1152D"/>
    <w:rsid w:val="00F11531"/>
    <w:rsid w:val="00F11541"/>
    <w:rsid w:val="00F1154B"/>
    <w:rsid w:val="00F1155B"/>
    <w:rsid w:val="00F115C2"/>
    <w:rsid w:val="00F115E8"/>
    <w:rsid w:val="00F1161A"/>
    <w:rsid w:val="00F1161B"/>
    <w:rsid w:val="00F11648"/>
    <w:rsid w:val="00F1164E"/>
    <w:rsid w:val="00F1165B"/>
    <w:rsid w:val="00F11698"/>
    <w:rsid w:val="00F116D9"/>
    <w:rsid w:val="00F116F6"/>
    <w:rsid w:val="00F11717"/>
    <w:rsid w:val="00F1171C"/>
    <w:rsid w:val="00F11778"/>
    <w:rsid w:val="00F11784"/>
    <w:rsid w:val="00F117AA"/>
    <w:rsid w:val="00F117F0"/>
    <w:rsid w:val="00F117F3"/>
    <w:rsid w:val="00F11852"/>
    <w:rsid w:val="00F11857"/>
    <w:rsid w:val="00F11887"/>
    <w:rsid w:val="00F1188C"/>
    <w:rsid w:val="00F1188D"/>
    <w:rsid w:val="00F11906"/>
    <w:rsid w:val="00F1194A"/>
    <w:rsid w:val="00F11957"/>
    <w:rsid w:val="00F11999"/>
    <w:rsid w:val="00F1199E"/>
    <w:rsid w:val="00F119AB"/>
    <w:rsid w:val="00F119EA"/>
    <w:rsid w:val="00F119EE"/>
    <w:rsid w:val="00F11A00"/>
    <w:rsid w:val="00F11A19"/>
    <w:rsid w:val="00F11A24"/>
    <w:rsid w:val="00F11A41"/>
    <w:rsid w:val="00F11A58"/>
    <w:rsid w:val="00F11A75"/>
    <w:rsid w:val="00F11A84"/>
    <w:rsid w:val="00F11A91"/>
    <w:rsid w:val="00F11AAC"/>
    <w:rsid w:val="00F11ABE"/>
    <w:rsid w:val="00F11B1D"/>
    <w:rsid w:val="00F11B1E"/>
    <w:rsid w:val="00F11B5B"/>
    <w:rsid w:val="00F11C0A"/>
    <w:rsid w:val="00F11C25"/>
    <w:rsid w:val="00F11C28"/>
    <w:rsid w:val="00F11C2F"/>
    <w:rsid w:val="00F11C7A"/>
    <w:rsid w:val="00F11C8F"/>
    <w:rsid w:val="00F11CB6"/>
    <w:rsid w:val="00F11CC5"/>
    <w:rsid w:val="00F11CD3"/>
    <w:rsid w:val="00F11CDD"/>
    <w:rsid w:val="00F11CE5"/>
    <w:rsid w:val="00F11D13"/>
    <w:rsid w:val="00F11D72"/>
    <w:rsid w:val="00F11D85"/>
    <w:rsid w:val="00F11DB5"/>
    <w:rsid w:val="00F11DE3"/>
    <w:rsid w:val="00F11DE5"/>
    <w:rsid w:val="00F11E1C"/>
    <w:rsid w:val="00F11E28"/>
    <w:rsid w:val="00F11E33"/>
    <w:rsid w:val="00F11E41"/>
    <w:rsid w:val="00F11E6F"/>
    <w:rsid w:val="00F11E70"/>
    <w:rsid w:val="00F11E7A"/>
    <w:rsid w:val="00F11E95"/>
    <w:rsid w:val="00F11EBC"/>
    <w:rsid w:val="00F11EEC"/>
    <w:rsid w:val="00F11EF3"/>
    <w:rsid w:val="00F11F19"/>
    <w:rsid w:val="00F11F65"/>
    <w:rsid w:val="00F11F6C"/>
    <w:rsid w:val="00F11F98"/>
    <w:rsid w:val="00F11FCD"/>
    <w:rsid w:val="00F11FEE"/>
    <w:rsid w:val="00F12010"/>
    <w:rsid w:val="00F12017"/>
    <w:rsid w:val="00F12025"/>
    <w:rsid w:val="00F1204F"/>
    <w:rsid w:val="00F12072"/>
    <w:rsid w:val="00F12080"/>
    <w:rsid w:val="00F12091"/>
    <w:rsid w:val="00F120BD"/>
    <w:rsid w:val="00F120EE"/>
    <w:rsid w:val="00F120FB"/>
    <w:rsid w:val="00F12120"/>
    <w:rsid w:val="00F12132"/>
    <w:rsid w:val="00F12161"/>
    <w:rsid w:val="00F12167"/>
    <w:rsid w:val="00F12179"/>
    <w:rsid w:val="00F121C2"/>
    <w:rsid w:val="00F1226C"/>
    <w:rsid w:val="00F12271"/>
    <w:rsid w:val="00F122A9"/>
    <w:rsid w:val="00F122AD"/>
    <w:rsid w:val="00F122BD"/>
    <w:rsid w:val="00F122D4"/>
    <w:rsid w:val="00F122EC"/>
    <w:rsid w:val="00F12348"/>
    <w:rsid w:val="00F12357"/>
    <w:rsid w:val="00F123BC"/>
    <w:rsid w:val="00F123D1"/>
    <w:rsid w:val="00F1244E"/>
    <w:rsid w:val="00F12453"/>
    <w:rsid w:val="00F12460"/>
    <w:rsid w:val="00F1247B"/>
    <w:rsid w:val="00F12491"/>
    <w:rsid w:val="00F124A1"/>
    <w:rsid w:val="00F124AD"/>
    <w:rsid w:val="00F1254E"/>
    <w:rsid w:val="00F12558"/>
    <w:rsid w:val="00F1258B"/>
    <w:rsid w:val="00F12597"/>
    <w:rsid w:val="00F1259E"/>
    <w:rsid w:val="00F125A6"/>
    <w:rsid w:val="00F125C2"/>
    <w:rsid w:val="00F125EE"/>
    <w:rsid w:val="00F125F9"/>
    <w:rsid w:val="00F12620"/>
    <w:rsid w:val="00F12638"/>
    <w:rsid w:val="00F1264D"/>
    <w:rsid w:val="00F126D9"/>
    <w:rsid w:val="00F12759"/>
    <w:rsid w:val="00F1277C"/>
    <w:rsid w:val="00F127D1"/>
    <w:rsid w:val="00F127D2"/>
    <w:rsid w:val="00F127D8"/>
    <w:rsid w:val="00F1283C"/>
    <w:rsid w:val="00F12867"/>
    <w:rsid w:val="00F1287C"/>
    <w:rsid w:val="00F1289B"/>
    <w:rsid w:val="00F128C6"/>
    <w:rsid w:val="00F128D6"/>
    <w:rsid w:val="00F128E4"/>
    <w:rsid w:val="00F12904"/>
    <w:rsid w:val="00F1294A"/>
    <w:rsid w:val="00F12973"/>
    <w:rsid w:val="00F129B6"/>
    <w:rsid w:val="00F129D5"/>
    <w:rsid w:val="00F12A49"/>
    <w:rsid w:val="00F12A5B"/>
    <w:rsid w:val="00F12A64"/>
    <w:rsid w:val="00F12A70"/>
    <w:rsid w:val="00F12AED"/>
    <w:rsid w:val="00F12AF2"/>
    <w:rsid w:val="00F12B88"/>
    <w:rsid w:val="00F12B90"/>
    <w:rsid w:val="00F12BAE"/>
    <w:rsid w:val="00F12BB4"/>
    <w:rsid w:val="00F12BBF"/>
    <w:rsid w:val="00F12BFC"/>
    <w:rsid w:val="00F12C46"/>
    <w:rsid w:val="00F12C51"/>
    <w:rsid w:val="00F12C54"/>
    <w:rsid w:val="00F12C63"/>
    <w:rsid w:val="00F12C90"/>
    <w:rsid w:val="00F12CBB"/>
    <w:rsid w:val="00F12CDE"/>
    <w:rsid w:val="00F12CEB"/>
    <w:rsid w:val="00F12D07"/>
    <w:rsid w:val="00F12D21"/>
    <w:rsid w:val="00F12D49"/>
    <w:rsid w:val="00F12D78"/>
    <w:rsid w:val="00F12D84"/>
    <w:rsid w:val="00F12D8D"/>
    <w:rsid w:val="00F12DB0"/>
    <w:rsid w:val="00F12DD6"/>
    <w:rsid w:val="00F12DE2"/>
    <w:rsid w:val="00F12DF8"/>
    <w:rsid w:val="00F12E58"/>
    <w:rsid w:val="00F12E5A"/>
    <w:rsid w:val="00F12E5F"/>
    <w:rsid w:val="00F12E77"/>
    <w:rsid w:val="00F12E7D"/>
    <w:rsid w:val="00F12E97"/>
    <w:rsid w:val="00F12ECB"/>
    <w:rsid w:val="00F12F18"/>
    <w:rsid w:val="00F12F5B"/>
    <w:rsid w:val="00F12F6C"/>
    <w:rsid w:val="00F12FE3"/>
    <w:rsid w:val="00F12FF1"/>
    <w:rsid w:val="00F12FFF"/>
    <w:rsid w:val="00F1301A"/>
    <w:rsid w:val="00F13027"/>
    <w:rsid w:val="00F1307C"/>
    <w:rsid w:val="00F1308D"/>
    <w:rsid w:val="00F1309B"/>
    <w:rsid w:val="00F130E7"/>
    <w:rsid w:val="00F13114"/>
    <w:rsid w:val="00F1311A"/>
    <w:rsid w:val="00F1311C"/>
    <w:rsid w:val="00F1314B"/>
    <w:rsid w:val="00F1316F"/>
    <w:rsid w:val="00F13192"/>
    <w:rsid w:val="00F131BC"/>
    <w:rsid w:val="00F131C2"/>
    <w:rsid w:val="00F131E8"/>
    <w:rsid w:val="00F1322A"/>
    <w:rsid w:val="00F13245"/>
    <w:rsid w:val="00F13249"/>
    <w:rsid w:val="00F1324D"/>
    <w:rsid w:val="00F13321"/>
    <w:rsid w:val="00F13360"/>
    <w:rsid w:val="00F1336B"/>
    <w:rsid w:val="00F1338C"/>
    <w:rsid w:val="00F13436"/>
    <w:rsid w:val="00F13476"/>
    <w:rsid w:val="00F13494"/>
    <w:rsid w:val="00F134DD"/>
    <w:rsid w:val="00F134EC"/>
    <w:rsid w:val="00F13511"/>
    <w:rsid w:val="00F1352C"/>
    <w:rsid w:val="00F13547"/>
    <w:rsid w:val="00F1356A"/>
    <w:rsid w:val="00F135F2"/>
    <w:rsid w:val="00F1361E"/>
    <w:rsid w:val="00F1363F"/>
    <w:rsid w:val="00F13642"/>
    <w:rsid w:val="00F1364D"/>
    <w:rsid w:val="00F1366B"/>
    <w:rsid w:val="00F1368D"/>
    <w:rsid w:val="00F136AC"/>
    <w:rsid w:val="00F136B2"/>
    <w:rsid w:val="00F136BF"/>
    <w:rsid w:val="00F136D4"/>
    <w:rsid w:val="00F13761"/>
    <w:rsid w:val="00F1377A"/>
    <w:rsid w:val="00F1378C"/>
    <w:rsid w:val="00F1378E"/>
    <w:rsid w:val="00F13793"/>
    <w:rsid w:val="00F137A1"/>
    <w:rsid w:val="00F137AE"/>
    <w:rsid w:val="00F137E8"/>
    <w:rsid w:val="00F137ED"/>
    <w:rsid w:val="00F13853"/>
    <w:rsid w:val="00F13891"/>
    <w:rsid w:val="00F138BC"/>
    <w:rsid w:val="00F138EB"/>
    <w:rsid w:val="00F13907"/>
    <w:rsid w:val="00F13914"/>
    <w:rsid w:val="00F1395A"/>
    <w:rsid w:val="00F13968"/>
    <w:rsid w:val="00F13981"/>
    <w:rsid w:val="00F139CB"/>
    <w:rsid w:val="00F139D1"/>
    <w:rsid w:val="00F13A44"/>
    <w:rsid w:val="00F13A46"/>
    <w:rsid w:val="00F13A58"/>
    <w:rsid w:val="00F13A5E"/>
    <w:rsid w:val="00F13A6C"/>
    <w:rsid w:val="00F13AC1"/>
    <w:rsid w:val="00F13AD3"/>
    <w:rsid w:val="00F13AD4"/>
    <w:rsid w:val="00F13B13"/>
    <w:rsid w:val="00F13B40"/>
    <w:rsid w:val="00F13B4E"/>
    <w:rsid w:val="00F13B64"/>
    <w:rsid w:val="00F13B74"/>
    <w:rsid w:val="00F13B8A"/>
    <w:rsid w:val="00F13BE5"/>
    <w:rsid w:val="00F13C0F"/>
    <w:rsid w:val="00F13C1B"/>
    <w:rsid w:val="00F13C45"/>
    <w:rsid w:val="00F13C46"/>
    <w:rsid w:val="00F13C4D"/>
    <w:rsid w:val="00F13C65"/>
    <w:rsid w:val="00F13C68"/>
    <w:rsid w:val="00F13C97"/>
    <w:rsid w:val="00F13CA7"/>
    <w:rsid w:val="00F13CF0"/>
    <w:rsid w:val="00F13D0F"/>
    <w:rsid w:val="00F13D40"/>
    <w:rsid w:val="00F13D41"/>
    <w:rsid w:val="00F13D43"/>
    <w:rsid w:val="00F13D51"/>
    <w:rsid w:val="00F13D8B"/>
    <w:rsid w:val="00F13DA8"/>
    <w:rsid w:val="00F13DD0"/>
    <w:rsid w:val="00F13DD8"/>
    <w:rsid w:val="00F13DDD"/>
    <w:rsid w:val="00F13E18"/>
    <w:rsid w:val="00F13E20"/>
    <w:rsid w:val="00F13E2A"/>
    <w:rsid w:val="00F13E40"/>
    <w:rsid w:val="00F13E53"/>
    <w:rsid w:val="00F13E73"/>
    <w:rsid w:val="00F13E7A"/>
    <w:rsid w:val="00F13EB0"/>
    <w:rsid w:val="00F13EEC"/>
    <w:rsid w:val="00F13F23"/>
    <w:rsid w:val="00F13F27"/>
    <w:rsid w:val="00F13F40"/>
    <w:rsid w:val="00F13F7F"/>
    <w:rsid w:val="00F13FA7"/>
    <w:rsid w:val="00F13FC6"/>
    <w:rsid w:val="00F13FC9"/>
    <w:rsid w:val="00F13FE6"/>
    <w:rsid w:val="00F13FEF"/>
    <w:rsid w:val="00F13FFC"/>
    <w:rsid w:val="00F1402A"/>
    <w:rsid w:val="00F14039"/>
    <w:rsid w:val="00F14056"/>
    <w:rsid w:val="00F14068"/>
    <w:rsid w:val="00F14082"/>
    <w:rsid w:val="00F140D4"/>
    <w:rsid w:val="00F140E6"/>
    <w:rsid w:val="00F140ED"/>
    <w:rsid w:val="00F1410B"/>
    <w:rsid w:val="00F14119"/>
    <w:rsid w:val="00F14122"/>
    <w:rsid w:val="00F14157"/>
    <w:rsid w:val="00F14169"/>
    <w:rsid w:val="00F14170"/>
    <w:rsid w:val="00F1417D"/>
    <w:rsid w:val="00F141A5"/>
    <w:rsid w:val="00F141B6"/>
    <w:rsid w:val="00F141D2"/>
    <w:rsid w:val="00F14281"/>
    <w:rsid w:val="00F142BE"/>
    <w:rsid w:val="00F142C9"/>
    <w:rsid w:val="00F142E5"/>
    <w:rsid w:val="00F14395"/>
    <w:rsid w:val="00F1439C"/>
    <w:rsid w:val="00F143E7"/>
    <w:rsid w:val="00F1442F"/>
    <w:rsid w:val="00F14437"/>
    <w:rsid w:val="00F14443"/>
    <w:rsid w:val="00F14458"/>
    <w:rsid w:val="00F14467"/>
    <w:rsid w:val="00F14496"/>
    <w:rsid w:val="00F1449A"/>
    <w:rsid w:val="00F144C0"/>
    <w:rsid w:val="00F144D4"/>
    <w:rsid w:val="00F1450F"/>
    <w:rsid w:val="00F14536"/>
    <w:rsid w:val="00F14538"/>
    <w:rsid w:val="00F14539"/>
    <w:rsid w:val="00F14590"/>
    <w:rsid w:val="00F145D6"/>
    <w:rsid w:val="00F14607"/>
    <w:rsid w:val="00F1460E"/>
    <w:rsid w:val="00F14634"/>
    <w:rsid w:val="00F1463C"/>
    <w:rsid w:val="00F1463F"/>
    <w:rsid w:val="00F1467D"/>
    <w:rsid w:val="00F146B6"/>
    <w:rsid w:val="00F146CC"/>
    <w:rsid w:val="00F1470B"/>
    <w:rsid w:val="00F1474B"/>
    <w:rsid w:val="00F14754"/>
    <w:rsid w:val="00F1475B"/>
    <w:rsid w:val="00F14796"/>
    <w:rsid w:val="00F147F0"/>
    <w:rsid w:val="00F14846"/>
    <w:rsid w:val="00F14850"/>
    <w:rsid w:val="00F148AA"/>
    <w:rsid w:val="00F148B9"/>
    <w:rsid w:val="00F148E4"/>
    <w:rsid w:val="00F14915"/>
    <w:rsid w:val="00F14939"/>
    <w:rsid w:val="00F1493A"/>
    <w:rsid w:val="00F14987"/>
    <w:rsid w:val="00F14999"/>
    <w:rsid w:val="00F149BB"/>
    <w:rsid w:val="00F149D4"/>
    <w:rsid w:val="00F149E2"/>
    <w:rsid w:val="00F14A2A"/>
    <w:rsid w:val="00F14A57"/>
    <w:rsid w:val="00F14A7D"/>
    <w:rsid w:val="00F14A80"/>
    <w:rsid w:val="00F14A97"/>
    <w:rsid w:val="00F14AC1"/>
    <w:rsid w:val="00F14AC3"/>
    <w:rsid w:val="00F14AD0"/>
    <w:rsid w:val="00F14ADC"/>
    <w:rsid w:val="00F14B19"/>
    <w:rsid w:val="00F14B34"/>
    <w:rsid w:val="00F14C6B"/>
    <w:rsid w:val="00F14C8C"/>
    <w:rsid w:val="00F14C93"/>
    <w:rsid w:val="00F14CF8"/>
    <w:rsid w:val="00F14D7F"/>
    <w:rsid w:val="00F14D8A"/>
    <w:rsid w:val="00F14DA3"/>
    <w:rsid w:val="00F14DC4"/>
    <w:rsid w:val="00F14E7F"/>
    <w:rsid w:val="00F14E9D"/>
    <w:rsid w:val="00F14EAB"/>
    <w:rsid w:val="00F14EC9"/>
    <w:rsid w:val="00F14EDC"/>
    <w:rsid w:val="00F14F2A"/>
    <w:rsid w:val="00F14F31"/>
    <w:rsid w:val="00F14F6B"/>
    <w:rsid w:val="00F14F6D"/>
    <w:rsid w:val="00F14F84"/>
    <w:rsid w:val="00F14F8A"/>
    <w:rsid w:val="00F14FAA"/>
    <w:rsid w:val="00F15002"/>
    <w:rsid w:val="00F15003"/>
    <w:rsid w:val="00F1501C"/>
    <w:rsid w:val="00F15051"/>
    <w:rsid w:val="00F15088"/>
    <w:rsid w:val="00F1508B"/>
    <w:rsid w:val="00F150EF"/>
    <w:rsid w:val="00F150FC"/>
    <w:rsid w:val="00F15126"/>
    <w:rsid w:val="00F15155"/>
    <w:rsid w:val="00F15169"/>
    <w:rsid w:val="00F15180"/>
    <w:rsid w:val="00F15183"/>
    <w:rsid w:val="00F1518E"/>
    <w:rsid w:val="00F15196"/>
    <w:rsid w:val="00F15197"/>
    <w:rsid w:val="00F151C2"/>
    <w:rsid w:val="00F151DD"/>
    <w:rsid w:val="00F15272"/>
    <w:rsid w:val="00F15273"/>
    <w:rsid w:val="00F15293"/>
    <w:rsid w:val="00F1529B"/>
    <w:rsid w:val="00F152B8"/>
    <w:rsid w:val="00F152C2"/>
    <w:rsid w:val="00F152FD"/>
    <w:rsid w:val="00F15307"/>
    <w:rsid w:val="00F15315"/>
    <w:rsid w:val="00F15339"/>
    <w:rsid w:val="00F15371"/>
    <w:rsid w:val="00F1537E"/>
    <w:rsid w:val="00F1539F"/>
    <w:rsid w:val="00F153AE"/>
    <w:rsid w:val="00F153B1"/>
    <w:rsid w:val="00F153BA"/>
    <w:rsid w:val="00F153E5"/>
    <w:rsid w:val="00F153F5"/>
    <w:rsid w:val="00F1540B"/>
    <w:rsid w:val="00F15412"/>
    <w:rsid w:val="00F15423"/>
    <w:rsid w:val="00F15425"/>
    <w:rsid w:val="00F15442"/>
    <w:rsid w:val="00F15467"/>
    <w:rsid w:val="00F1549F"/>
    <w:rsid w:val="00F154B1"/>
    <w:rsid w:val="00F154C5"/>
    <w:rsid w:val="00F154F2"/>
    <w:rsid w:val="00F1550B"/>
    <w:rsid w:val="00F15540"/>
    <w:rsid w:val="00F15541"/>
    <w:rsid w:val="00F15543"/>
    <w:rsid w:val="00F1554F"/>
    <w:rsid w:val="00F15561"/>
    <w:rsid w:val="00F15592"/>
    <w:rsid w:val="00F15597"/>
    <w:rsid w:val="00F155BA"/>
    <w:rsid w:val="00F155BB"/>
    <w:rsid w:val="00F155D0"/>
    <w:rsid w:val="00F15603"/>
    <w:rsid w:val="00F1560B"/>
    <w:rsid w:val="00F15613"/>
    <w:rsid w:val="00F1566A"/>
    <w:rsid w:val="00F15691"/>
    <w:rsid w:val="00F156A8"/>
    <w:rsid w:val="00F156DF"/>
    <w:rsid w:val="00F156F8"/>
    <w:rsid w:val="00F156FA"/>
    <w:rsid w:val="00F15716"/>
    <w:rsid w:val="00F15766"/>
    <w:rsid w:val="00F1578D"/>
    <w:rsid w:val="00F157CF"/>
    <w:rsid w:val="00F15802"/>
    <w:rsid w:val="00F1580D"/>
    <w:rsid w:val="00F15811"/>
    <w:rsid w:val="00F15858"/>
    <w:rsid w:val="00F15860"/>
    <w:rsid w:val="00F15862"/>
    <w:rsid w:val="00F1592D"/>
    <w:rsid w:val="00F1593B"/>
    <w:rsid w:val="00F15952"/>
    <w:rsid w:val="00F15A68"/>
    <w:rsid w:val="00F15A80"/>
    <w:rsid w:val="00F15A86"/>
    <w:rsid w:val="00F15A89"/>
    <w:rsid w:val="00F15A8B"/>
    <w:rsid w:val="00F15AA1"/>
    <w:rsid w:val="00F15B07"/>
    <w:rsid w:val="00F15B19"/>
    <w:rsid w:val="00F15B66"/>
    <w:rsid w:val="00F15BB2"/>
    <w:rsid w:val="00F15BF7"/>
    <w:rsid w:val="00F15C1E"/>
    <w:rsid w:val="00F15C1F"/>
    <w:rsid w:val="00F15C41"/>
    <w:rsid w:val="00F15C44"/>
    <w:rsid w:val="00F15C6C"/>
    <w:rsid w:val="00F15C7E"/>
    <w:rsid w:val="00F15CA9"/>
    <w:rsid w:val="00F15CF1"/>
    <w:rsid w:val="00F15D24"/>
    <w:rsid w:val="00F15D2C"/>
    <w:rsid w:val="00F15D3F"/>
    <w:rsid w:val="00F15D58"/>
    <w:rsid w:val="00F15D61"/>
    <w:rsid w:val="00F15D70"/>
    <w:rsid w:val="00F15D8C"/>
    <w:rsid w:val="00F15DC0"/>
    <w:rsid w:val="00F15DD4"/>
    <w:rsid w:val="00F15E20"/>
    <w:rsid w:val="00F15E2E"/>
    <w:rsid w:val="00F15E6D"/>
    <w:rsid w:val="00F15E77"/>
    <w:rsid w:val="00F15EFE"/>
    <w:rsid w:val="00F15F21"/>
    <w:rsid w:val="00F15F40"/>
    <w:rsid w:val="00F15F48"/>
    <w:rsid w:val="00F15F4F"/>
    <w:rsid w:val="00F15F53"/>
    <w:rsid w:val="00F15F5C"/>
    <w:rsid w:val="00F15F6B"/>
    <w:rsid w:val="00F15F82"/>
    <w:rsid w:val="00F15FC0"/>
    <w:rsid w:val="00F15FCF"/>
    <w:rsid w:val="00F1602E"/>
    <w:rsid w:val="00F1603D"/>
    <w:rsid w:val="00F1604F"/>
    <w:rsid w:val="00F160DC"/>
    <w:rsid w:val="00F160EA"/>
    <w:rsid w:val="00F16122"/>
    <w:rsid w:val="00F16156"/>
    <w:rsid w:val="00F16275"/>
    <w:rsid w:val="00F16292"/>
    <w:rsid w:val="00F162A0"/>
    <w:rsid w:val="00F162AC"/>
    <w:rsid w:val="00F162B7"/>
    <w:rsid w:val="00F162EF"/>
    <w:rsid w:val="00F16316"/>
    <w:rsid w:val="00F1633F"/>
    <w:rsid w:val="00F16356"/>
    <w:rsid w:val="00F16364"/>
    <w:rsid w:val="00F1637C"/>
    <w:rsid w:val="00F1638E"/>
    <w:rsid w:val="00F163F0"/>
    <w:rsid w:val="00F16441"/>
    <w:rsid w:val="00F16445"/>
    <w:rsid w:val="00F1644D"/>
    <w:rsid w:val="00F1646B"/>
    <w:rsid w:val="00F16489"/>
    <w:rsid w:val="00F16499"/>
    <w:rsid w:val="00F164F5"/>
    <w:rsid w:val="00F164F6"/>
    <w:rsid w:val="00F16504"/>
    <w:rsid w:val="00F16518"/>
    <w:rsid w:val="00F16534"/>
    <w:rsid w:val="00F1656C"/>
    <w:rsid w:val="00F1656E"/>
    <w:rsid w:val="00F165DC"/>
    <w:rsid w:val="00F1661F"/>
    <w:rsid w:val="00F1663B"/>
    <w:rsid w:val="00F1664B"/>
    <w:rsid w:val="00F16654"/>
    <w:rsid w:val="00F1667E"/>
    <w:rsid w:val="00F166D2"/>
    <w:rsid w:val="00F166E7"/>
    <w:rsid w:val="00F16712"/>
    <w:rsid w:val="00F16725"/>
    <w:rsid w:val="00F16765"/>
    <w:rsid w:val="00F167C5"/>
    <w:rsid w:val="00F167DE"/>
    <w:rsid w:val="00F16844"/>
    <w:rsid w:val="00F16857"/>
    <w:rsid w:val="00F16858"/>
    <w:rsid w:val="00F168E8"/>
    <w:rsid w:val="00F16915"/>
    <w:rsid w:val="00F1698F"/>
    <w:rsid w:val="00F169C0"/>
    <w:rsid w:val="00F169DE"/>
    <w:rsid w:val="00F16A0B"/>
    <w:rsid w:val="00F16A62"/>
    <w:rsid w:val="00F16A89"/>
    <w:rsid w:val="00F16A8C"/>
    <w:rsid w:val="00F16AFA"/>
    <w:rsid w:val="00F16B20"/>
    <w:rsid w:val="00F16B26"/>
    <w:rsid w:val="00F16B49"/>
    <w:rsid w:val="00F16B66"/>
    <w:rsid w:val="00F16B8C"/>
    <w:rsid w:val="00F16BA4"/>
    <w:rsid w:val="00F16BAD"/>
    <w:rsid w:val="00F16BE5"/>
    <w:rsid w:val="00F16BF9"/>
    <w:rsid w:val="00F16C23"/>
    <w:rsid w:val="00F16C70"/>
    <w:rsid w:val="00F16C8E"/>
    <w:rsid w:val="00F16CA6"/>
    <w:rsid w:val="00F16CAA"/>
    <w:rsid w:val="00F16CBC"/>
    <w:rsid w:val="00F16CF2"/>
    <w:rsid w:val="00F16CF4"/>
    <w:rsid w:val="00F16CF7"/>
    <w:rsid w:val="00F16D11"/>
    <w:rsid w:val="00F16D29"/>
    <w:rsid w:val="00F16D41"/>
    <w:rsid w:val="00F16D6B"/>
    <w:rsid w:val="00F16D84"/>
    <w:rsid w:val="00F16DB1"/>
    <w:rsid w:val="00F16DDB"/>
    <w:rsid w:val="00F16DEF"/>
    <w:rsid w:val="00F16E02"/>
    <w:rsid w:val="00F16E08"/>
    <w:rsid w:val="00F16E26"/>
    <w:rsid w:val="00F16E7A"/>
    <w:rsid w:val="00F16EA5"/>
    <w:rsid w:val="00F16EF8"/>
    <w:rsid w:val="00F16F33"/>
    <w:rsid w:val="00F16F38"/>
    <w:rsid w:val="00F16F69"/>
    <w:rsid w:val="00F16FC7"/>
    <w:rsid w:val="00F16FC9"/>
    <w:rsid w:val="00F1700F"/>
    <w:rsid w:val="00F1702A"/>
    <w:rsid w:val="00F17049"/>
    <w:rsid w:val="00F17053"/>
    <w:rsid w:val="00F17067"/>
    <w:rsid w:val="00F17079"/>
    <w:rsid w:val="00F17098"/>
    <w:rsid w:val="00F170F5"/>
    <w:rsid w:val="00F17103"/>
    <w:rsid w:val="00F17150"/>
    <w:rsid w:val="00F17172"/>
    <w:rsid w:val="00F1717D"/>
    <w:rsid w:val="00F171D8"/>
    <w:rsid w:val="00F171E2"/>
    <w:rsid w:val="00F17235"/>
    <w:rsid w:val="00F17236"/>
    <w:rsid w:val="00F17238"/>
    <w:rsid w:val="00F17247"/>
    <w:rsid w:val="00F17273"/>
    <w:rsid w:val="00F17276"/>
    <w:rsid w:val="00F1729D"/>
    <w:rsid w:val="00F172A7"/>
    <w:rsid w:val="00F172EC"/>
    <w:rsid w:val="00F17304"/>
    <w:rsid w:val="00F17357"/>
    <w:rsid w:val="00F173D2"/>
    <w:rsid w:val="00F173F1"/>
    <w:rsid w:val="00F17439"/>
    <w:rsid w:val="00F17441"/>
    <w:rsid w:val="00F1748B"/>
    <w:rsid w:val="00F17499"/>
    <w:rsid w:val="00F17552"/>
    <w:rsid w:val="00F1758B"/>
    <w:rsid w:val="00F17599"/>
    <w:rsid w:val="00F175A1"/>
    <w:rsid w:val="00F175C2"/>
    <w:rsid w:val="00F17616"/>
    <w:rsid w:val="00F1762B"/>
    <w:rsid w:val="00F1762D"/>
    <w:rsid w:val="00F17666"/>
    <w:rsid w:val="00F17673"/>
    <w:rsid w:val="00F17686"/>
    <w:rsid w:val="00F1768F"/>
    <w:rsid w:val="00F17699"/>
    <w:rsid w:val="00F176AA"/>
    <w:rsid w:val="00F176CB"/>
    <w:rsid w:val="00F176DE"/>
    <w:rsid w:val="00F176E1"/>
    <w:rsid w:val="00F17738"/>
    <w:rsid w:val="00F17780"/>
    <w:rsid w:val="00F17793"/>
    <w:rsid w:val="00F177FC"/>
    <w:rsid w:val="00F17835"/>
    <w:rsid w:val="00F17859"/>
    <w:rsid w:val="00F1786D"/>
    <w:rsid w:val="00F17876"/>
    <w:rsid w:val="00F17882"/>
    <w:rsid w:val="00F178A2"/>
    <w:rsid w:val="00F178B1"/>
    <w:rsid w:val="00F178EB"/>
    <w:rsid w:val="00F178F6"/>
    <w:rsid w:val="00F178FB"/>
    <w:rsid w:val="00F178FD"/>
    <w:rsid w:val="00F17905"/>
    <w:rsid w:val="00F179B0"/>
    <w:rsid w:val="00F179B5"/>
    <w:rsid w:val="00F179BC"/>
    <w:rsid w:val="00F179D5"/>
    <w:rsid w:val="00F179DC"/>
    <w:rsid w:val="00F17A67"/>
    <w:rsid w:val="00F17AAF"/>
    <w:rsid w:val="00F17B06"/>
    <w:rsid w:val="00F17B35"/>
    <w:rsid w:val="00F17B46"/>
    <w:rsid w:val="00F17B73"/>
    <w:rsid w:val="00F17B9E"/>
    <w:rsid w:val="00F17BB7"/>
    <w:rsid w:val="00F17BB9"/>
    <w:rsid w:val="00F17C0C"/>
    <w:rsid w:val="00F17C27"/>
    <w:rsid w:val="00F17C54"/>
    <w:rsid w:val="00F17CA7"/>
    <w:rsid w:val="00F17CBF"/>
    <w:rsid w:val="00F17CD7"/>
    <w:rsid w:val="00F17CDE"/>
    <w:rsid w:val="00F17CE6"/>
    <w:rsid w:val="00F17CFC"/>
    <w:rsid w:val="00F17D02"/>
    <w:rsid w:val="00F17D4D"/>
    <w:rsid w:val="00F17D70"/>
    <w:rsid w:val="00F17E06"/>
    <w:rsid w:val="00F17E31"/>
    <w:rsid w:val="00F17E5E"/>
    <w:rsid w:val="00F17E6E"/>
    <w:rsid w:val="00F17E7B"/>
    <w:rsid w:val="00F17E8C"/>
    <w:rsid w:val="00F17EBA"/>
    <w:rsid w:val="00F17F05"/>
    <w:rsid w:val="00F17F14"/>
    <w:rsid w:val="00F17F64"/>
    <w:rsid w:val="00F17FDB"/>
    <w:rsid w:val="00F20006"/>
    <w:rsid w:val="00F2000F"/>
    <w:rsid w:val="00F2001E"/>
    <w:rsid w:val="00F200BB"/>
    <w:rsid w:val="00F20164"/>
    <w:rsid w:val="00F2018B"/>
    <w:rsid w:val="00F2018F"/>
    <w:rsid w:val="00F201CE"/>
    <w:rsid w:val="00F201F9"/>
    <w:rsid w:val="00F2020D"/>
    <w:rsid w:val="00F20218"/>
    <w:rsid w:val="00F20245"/>
    <w:rsid w:val="00F20256"/>
    <w:rsid w:val="00F2026F"/>
    <w:rsid w:val="00F202E8"/>
    <w:rsid w:val="00F2031B"/>
    <w:rsid w:val="00F2033A"/>
    <w:rsid w:val="00F2033D"/>
    <w:rsid w:val="00F2033E"/>
    <w:rsid w:val="00F20350"/>
    <w:rsid w:val="00F2038D"/>
    <w:rsid w:val="00F203A4"/>
    <w:rsid w:val="00F203C5"/>
    <w:rsid w:val="00F20450"/>
    <w:rsid w:val="00F204A1"/>
    <w:rsid w:val="00F204A3"/>
    <w:rsid w:val="00F204AC"/>
    <w:rsid w:val="00F204C1"/>
    <w:rsid w:val="00F204C8"/>
    <w:rsid w:val="00F20513"/>
    <w:rsid w:val="00F2054E"/>
    <w:rsid w:val="00F20550"/>
    <w:rsid w:val="00F20579"/>
    <w:rsid w:val="00F205B8"/>
    <w:rsid w:val="00F205E2"/>
    <w:rsid w:val="00F205E8"/>
    <w:rsid w:val="00F205FC"/>
    <w:rsid w:val="00F20650"/>
    <w:rsid w:val="00F2068A"/>
    <w:rsid w:val="00F2069F"/>
    <w:rsid w:val="00F206AC"/>
    <w:rsid w:val="00F206C7"/>
    <w:rsid w:val="00F2072E"/>
    <w:rsid w:val="00F20796"/>
    <w:rsid w:val="00F207A1"/>
    <w:rsid w:val="00F20800"/>
    <w:rsid w:val="00F2085E"/>
    <w:rsid w:val="00F2087F"/>
    <w:rsid w:val="00F208DA"/>
    <w:rsid w:val="00F2097A"/>
    <w:rsid w:val="00F209BD"/>
    <w:rsid w:val="00F209D2"/>
    <w:rsid w:val="00F209D5"/>
    <w:rsid w:val="00F209E3"/>
    <w:rsid w:val="00F209F9"/>
    <w:rsid w:val="00F20A2C"/>
    <w:rsid w:val="00F20A39"/>
    <w:rsid w:val="00F20A45"/>
    <w:rsid w:val="00F20A63"/>
    <w:rsid w:val="00F20A6E"/>
    <w:rsid w:val="00F20A84"/>
    <w:rsid w:val="00F20ACA"/>
    <w:rsid w:val="00F20AD5"/>
    <w:rsid w:val="00F20AD8"/>
    <w:rsid w:val="00F20ADA"/>
    <w:rsid w:val="00F20AE4"/>
    <w:rsid w:val="00F20B51"/>
    <w:rsid w:val="00F20B74"/>
    <w:rsid w:val="00F20C4B"/>
    <w:rsid w:val="00F20C50"/>
    <w:rsid w:val="00F20C71"/>
    <w:rsid w:val="00F20C7C"/>
    <w:rsid w:val="00F20D27"/>
    <w:rsid w:val="00F20D29"/>
    <w:rsid w:val="00F20D5E"/>
    <w:rsid w:val="00F20DAB"/>
    <w:rsid w:val="00F20DD3"/>
    <w:rsid w:val="00F20E29"/>
    <w:rsid w:val="00F20E50"/>
    <w:rsid w:val="00F20E5C"/>
    <w:rsid w:val="00F20E66"/>
    <w:rsid w:val="00F20E71"/>
    <w:rsid w:val="00F20E75"/>
    <w:rsid w:val="00F20E88"/>
    <w:rsid w:val="00F20EBC"/>
    <w:rsid w:val="00F20ED0"/>
    <w:rsid w:val="00F20EDF"/>
    <w:rsid w:val="00F20EE6"/>
    <w:rsid w:val="00F20EED"/>
    <w:rsid w:val="00F20F0A"/>
    <w:rsid w:val="00F20F12"/>
    <w:rsid w:val="00F20F19"/>
    <w:rsid w:val="00F20F38"/>
    <w:rsid w:val="00F20F3F"/>
    <w:rsid w:val="00F20F4A"/>
    <w:rsid w:val="00F20F89"/>
    <w:rsid w:val="00F20F97"/>
    <w:rsid w:val="00F20FB9"/>
    <w:rsid w:val="00F21023"/>
    <w:rsid w:val="00F21049"/>
    <w:rsid w:val="00F2104C"/>
    <w:rsid w:val="00F21053"/>
    <w:rsid w:val="00F21079"/>
    <w:rsid w:val="00F210E0"/>
    <w:rsid w:val="00F2110B"/>
    <w:rsid w:val="00F2110C"/>
    <w:rsid w:val="00F2110E"/>
    <w:rsid w:val="00F21142"/>
    <w:rsid w:val="00F2116D"/>
    <w:rsid w:val="00F2119E"/>
    <w:rsid w:val="00F2119F"/>
    <w:rsid w:val="00F211B0"/>
    <w:rsid w:val="00F211C7"/>
    <w:rsid w:val="00F211D4"/>
    <w:rsid w:val="00F211F1"/>
    <w:rsid w:val="00F211FB"/>
    <w:rsid w:val="00F2120A"/>
    <w:rsid w:val="00F21219"/>
    <w:rsid w:val="00F21221"/>
    <w:rsid w:val="00F2124C"/>
    <w:rsid w:val="00F2125D"/>
    <w:rsid w:val="00F212E2"/>
    <w:rsid w:val="00F212F0"/>
    <w:rsid w:val="00F21300"/>
    <w:rsid w:val="00F21322"/>
    <w:rsid w:val="00F2134C"/>
    <w:rsid w:val="00F2137A"/>
    <w:rsid w:val="00F213CE"/>
    <w:rsid w:val="00F21407"/>
    <w:rsid w:val="00F21409"/>
    <w:rsid w:val="00F2141D"/>
    <w:rsid w:val="00F214A4"/>
    <w:rsid w:val="00F214FA"/>
    <w:rsid w:val="00F21577"/>
    <w:rsid w:val="00F2157C"/>
    <w:rsid w:val="00F21589"/>
    <w:rsid w:val="00F215BF"/>
    <w:rsid w:val="00F21655"/>
    <w:rsid w:val="00F21666"/>
    <w:rsid w:val="00F216A8"/>
    <w:rsid w:val="00F216CF"/>
    <w:rsid w:val="00F216DA"/>
    <w:rsid w:val="00F21719"/>
    <w:rsid w:val="00F2171F"/>
    <w:rsid w:val="00F21726"/>
    <w:rsid w:val="00F2173A"/>
    <w:rsid w:val="00F21767"/>
    <w:rsid w:val="00F2180E"/>
    <w:rsid w:val="00F21835"/>
    <w:rsid w:val="00F2183B"/>
    <w:rsid w:val="00F21879"/>
    <w:rsid w:val="00F21882"/>
    <w:rsid w:val="00F218BA"/>
    <w:rsid w:val="00F218C8"/>
    <w:rsid w:val="00F218CB"/>
    <w:rsid w:val="00F218D0"/>
    <w:rsid w:val="00F218F6"/>
    <w:rsid w:val="00F21959"/>
    <w:rsid w:val="00F21978"/>
    <w:rsid w:val="00F2198A"/>
    <w:rsid w:val="00F219E0"/>
    <w:rsid w:val="00F21A76"/>
    <w:rsid w:val="00F21AC0"/>
    <w:rsid w:val="00F21ACF"/>
    <w:rsid w:val="00F21AD0"/>
    <w:rsid w:val="00F21B08"/>
    <w:rsid w:val="00F21B5B"/>
    <w:rsid w:val="00F21B63"/>
    <w:rsid w:val="00F21B81"/>
    <w:rsid w:val="00F21BA0"/>
    <w:rsid w:val="00F21BA8"/>
    <w:rsid w:val="00F21C26"/>
    <w:rsid w:val="00F21C29"/>
    <w:rsid w:val="00F21C44"/>
    <w:rsid w:val="00F21C6B"/>
    <w:rsid w:val="00F21C7D"/>
    <w:rsid w:val="00F21C98"/>
    <w:rsid w:val="00F21CBB"/>
    <w:rsid w:val="00F21CC5"/>
    <w:rsid w:val="00F21CD4"/>
    <w:rsid w:val="00F21CE8"/>
    <w:rsid w:val="00F21D35"/>
    <w:rsid w:val="00F21D3B"/>
    <w:rsid w:val="00F21D93"/>
    <w:rsid w:val="00F21DC2"/>
    <w:rsid w:val="00F21E2F"/>
    <w:rsid w:val="00F21E8A"/>
    <w:rsid w:val="00F21EA5"/>
    <w:rsid w:val="00F21ECE"/>
    <w:rsid w:val="00F21ED3"/>
    <w:rsid w:val="00F21F25"/>
    <w:rsid w:val="00F21F28"/>
    <w:rsid w:val="00F21F34"/>
    <w:rsid w:val="00F21F75"/>
    <w:rsid w:val="00F21F79"/>
    <w:rsid w:val="00F21F7B"/>
    <w:rsid w:val="00F21FA2"/>
    <w:rsid w:val="00F21FDB"/>
    <w:rsid w:val="00F2201B"/>
    <w:rsid w:val="00F22045"/>
    <w:rsid w:val="00F22046"/>
    <w:rsid w:val="00F220B4"/>
    <w:rsid w:val="00F220B7"/>
    <w:rsid w:val="00F220E5"/>
    <w:rsid w:val="00F220E7"/>
    <w:rsid w:val="00F2211E"/>
    <w:rsid w:val="00F22147"/>
    <w:rsid w:val="00F22159"/>
    <w:rsid w:val="00F2215B"/>
    <w:rsid w:val="00F221A0"/>
    <w:rsid w:val="00F221B1"/>
    <w:rsid w:val="00F221B6"/>
    <w:rsid w:val="00F221E8"/>
    <w:rsid w:val="00F221EB"/>
    <w:rsid w:val="00F221F0"/>
    <w:rsid w:val="00F22221"/>
    <w:rsid w:val="00F222AD"/>
    <w:rsid w:val="00F222C6"/>
    <w:rsid w:val="00F222CC"/>
    <w:rsid w:val="00F222E0"/>
    <w:rsid w:val="00F222F9"/>
    <w:rsid w:val="00F22309"/>
    <w:rsid w:val="00F2230C"/>
    <w:rsid w:val="00F22322"/>
    <w:rsid w:val="00F2233D"/>
    <w:rsid w:val="00F223A4"/>
    <w:rsid w:val="00F223D2"/>
    <w:rsid w:val="00F223FD"/>
    <w:rsid w:val="00F2241B"/>
    <w:rsid w:val="00F22440"/>
    <w:rsid w:val="00F2249E"/>
    <w:rsid w:val="00F224A4"/>
    <w:rsid w:val="00F224C1"/>
    <w:rsid w:val="00F224CE"/>
    <w:rsid w:val="00F224D7"/>
    <w:rsid w:val="00F224F0"/>
    <w:rsid w:val="00F224F3"/>
    <w:rsid w:val="00F2251D"/>
    <w:rsid w:val="00F2253D"/>
    <w:rsid w:val="00F22596"/>
    <w:rsid w:val="00F225AC"/>
    <w:rsid w:val="00F22616"/>
    <w:rsid w:val="00F22627"/>
    <w:rsid w:val="00F22637"/>
    <w:rsid w:val="00F2263A"/>
    <w:rsid w:val="00F22646"/>
    <w:rsid w:val="00F22682"/>
    <w:rsid w:val="00F226A9"/>
    <w:rsid w:val="00F226AE"/>
    <w:rsid w:val="00F226F6"/>
    <w:rsid w:val="00F226F7"/>
    <w:rsid w:val="00F2272A"/>
    <w:rsid w:val="00F22731"/>
    <w:rsid w:val="00F22799"/>
    <w:rsid w:val="00F227AC"/>
    <w:rsid w:val="00F22802"/>
    <w:rsid w:val="00F22808"/>
    <w:rsid w:val="00F2284D"/>
    <w:rsid w:val="00F22869"/>
    <w:rsid w:val="00F22879"/>
    <w:rsid w:val="00F22891"/>
    <w:rsid w:val="00F228A4"/>
    <w:rsid w:val="00F22905"/>
    <w:rsid w:val="00F22930"/>
    <w:rsid w:val="00F22942"/>
    <w:rsid w:val="00F22960"/>
    <w:rsid w:val="00F2296C"/>
    <w:rsid w:val="00F22988"/>
    <w:rsid w:val="00F229AA"/>
    <w:rsid w:val="00F229BE"/>
    <w:rsid w:val="00F229C3"/>
    <w:rsid w:val="00F229DD"/>
    <w:rsid w:val="00F22A1D"/>
    <w:rsid w:val="00F22AD6"/>
    <w:rsid w:val="00F22AE1"/>
    <w:rsid w:val="00F22AE2"/>
    <w:rsid w:val="00F22AEA"/>
    <w:rsid w:val="00F22B04"/>
    <w:rsid w:val="00F22B34"/>
    <w:rsid w:val="00F22B3D"/>
    <w:rsid w:val="00F22B72"/>
    <w:rsid w:val="00F22BB3"/>
    <w:rsid w:val="00F22BBC"/>
    <w:rsid w:val="00F22BD7"/>
    <w:rsid w:val="00F22BEB"/>
    <w:rsid w:val="00F22C19"/>
    <w:rsid w:val="00F22C58"/>
    <w:rsid w:val="00F22C59"/>
    <w:rsid w:val="00F22C93"/>
    <w:rsid w:val="00F22C98"/>
    <w:rsid w:val="00F22D05"/>
    <w:rsid w:val="00F22D06"/>
    <w:rsid w:val="00F22D18"/>
    <w:rsid w:val="00F22D5F"/>
    <w:rsid w:val="00F22D63"/>
    <w:rsid w:val="00F22D89"/>
    <w:rsid w:val="00F22DF4"/>
    <w:rsid w:val="00F22E1B"/>
    <w:rsid w:val="00F22E35"/>
    <w:rsid w:val="00F22E5C"/>
    <w:rsid w:val="00F22E75"/>
    <w:rsid w:val="00F22EB5"/>
    <w:rsid w:val="00F22F06"/>
    <w:rsid w:val="00F22F1A"/>
    <w:rsid w:val="00F22F3B"/>
    <w:rsid w:val="00F22F41"/>
    <w:rsid w:val="00F22F89"/>
    <w:rsid w:val="00F22F90"/>
    <w:rsid w:val="00F22F99"/>
    <w:rsid w:val="00F22FD6"/>
    <w:rsid w:val="00F22FE2"/>
    <w:rsid w:val="00F23003"/>
    <w:rsid w:val="00F23004"/>
    <w:rsid w:val="00F23035"/>
    <w:rsid w:val="00F2306C"/>
    <w:rsid w:val="00F23073"/>
    <w:rsid w:val="00F23085"/>
    <w:rsid w:val="00F2309C"/>
    <w:rsid w:val="00F230A7"/>
    <w:rsid w:val="00F230CB"/>
    <w:rsid w:val="00F23124"/>
    <w:rsid w:val="00F23148"/>
    <w:rsid w:val="00F2319F"/>
    <w:rsid w:val="00F231A6"/>
    <w:rsid w:val="00F231F7"/>
    <w:rsid w:val="00F23201"/>
    <w:rsid w:val="00F23211"/>
    <w:rsid w:val="00F2321B"/>
    <w:rsid w:val="00F23250"/>
    <w:rsid w:val="00F2327C"/>
    <w:rsid w:val="00F232DA"/>
    <w:rsid w:val="00F232E8"/>
    <w:rsid w:val="00F232EF"/>
    <w:rsid w:val="00F232F5"/>
    <w:rsid w:val="00F2331B"/>
    <w:rsid w:val="00F23320"/>
    <w:rsid w:val="00F23349"/>
    <w:rsid w:val="00F2334C"/>
    <w:rsid w:val="00F2337C"/>
    <w:rsid w:val="00F2337F"/>
    <w:rsid w:val="00F233A7"/>
    <w:rsid w:val="00F233AB"/>
    <w:rsid w:val="00F233B6"/>
    <w:rsid w:val="00F233BC"/>
    <w:rsid w:val="00F233C3"/>
    <w:rsid w:val="00F233C7"/>
    <w:rsid w:val="00F233DF"/>
    <w:rsid w:val="00F233FD"/>
    <w:rsid w:val="00F23483"/>
    <w:rsid w:val="00F2349D"/>
    <w:rsid w:val="00F234B7"/>
    <w:rsid w:val="00F234C4"/>
    <w:rsid w:val="00F2353A"/>
    <w:rsid w:val="00F2354F"/>
    <w:rsid w:val="00F23566"/>
    <w:rsid w:val="00F23573"/>
    <w:rsid w:val="00F23623"/>
    <w:rsid w:val="00F23636"/>
    <w:rsid w:val="00F23722"/>
    <w:rsid w:val="00F2372A"/>
    <w:rsid w:val="00F23737"/>
    <w:rsid w:val="00F2374A"/>
    <w:rsid w:val="00F2374F"/>
    <w:rsid w:val="00F23758"/>
    <w:rsid w:val="00F23760"/>
    <w:rsid w:val="00F23768"/>
    <w:rsid w:val="00F23798"/>
    <w:rsid w:val="00F237CE"/>
    <w:rsid w:val="00F23805"/>
    <w:rsid w:val="00F23826"/>
    <w:rsid w:val="00F2383D"/>
    <w:rsid w:val="00F23847"/>
    <w:rsid w:val="00F23869"/>
    <w:rsid w:val="00F238A1"/>
    <w:rsid w:val="00F238CA"/>
    <w:rsid w:val="00F23907"/>
    <w:rsid w:val="00F2391C"/>
    <w:rsid w:val="00F23949"/>
    <w:rsid w:val="00F23950"/>
    <w:rsid w:val="00F239A3"/>
    <w:rsid w:val="00F239A7"/>
    <w:rsid w:val="00F239BE"/>
    <w:rsid w:val="00F23A08"/>
    <w:rsid w:val="00F23A18"/>
    <w:rsid w:val="00F23A34"/>
    <w:rsid w:val="00F23A5C"/>
    <w:rsid w:val="00F23AF9"/>
    <w:rsid w:val="00F23AFC"/>
    <w:rsid w:val="00F23B34"/>
    <w:rsid w:val="00F23B3E"/>
    <w:rsid w:val="00F23B4C"/>
    <w:rsid w:val="00F23B9C"/>
    <w:rsid w:val="00F23BDE"/>
    <w:rsid w:val="00F23BFC"/>
    <w:rsid w:val="00F23C9C"/>
    <w:rsid w:val="00F23CAE"/>
    <w:rsid w:val="00F23CD0"/>
    <w:rsid w:val="00F23D2D"/>
    <w:rsid w:val="00F23D3B"/>
    <w:rsid w:val="00F23D57"/>
    <w:rsid w:val="00F23DAF"/>
    <w:rsid w:val="00F23DC1"/>
    <w:rsid w:val="00F23DC8"/>
    <w:rsid w:val="00F23DD0"/>
    <w:rsid w:val="00F23E11"/>
    <w:rsid w:val="00F23E14"/>
    <w:rsid w:val="00F23E2B"/>
    <w:rsid w:val="00F23E76"/>
    <w:rsid w:val="00F23E8A"/>
    <w:rsid w:val="00F23E8C"/>
    <w:rsid w:val="00F23EB8"/>
    <w:rsid w:val="00F23EFA"/>
    <w:rsid w:val="00F23F01"/>
    <w:rsid w:val="00F23F07"/>
    <w:rsid w:val="00F23F0B"/>
    <w:rsid w:val="00F23F2D"/>
    <w:rsid w:val="00F23F63"/>
    <w:rsid w:val="00F23F65"/>
    <w:rsid w:val="00F23F79"/>
    <w:rsid w:val="00F23F85"/>
    <w:rsid w:val="00F23F95"/>
    <w:rsid w:val="00F23FC8"/>
    <w:rsid w:val="00F23FCF"/>
    <w:rsid w:val="00F24031"/>
    <w:rsid w:val="00F24036"/>
    <w:rsid w:val="00F2406F"/>
    <w:rsid w:val="00F24090"/>
    <w:rsid w:val="00F240B2"/>
    <w:rsid w:val="00F240C7"/>
    <w:rsid w:val="00F240E0"/>
    <w:rsid w:val="00F24102"/>
    <w:rsid w:val="00F2413E"/>
    <w:rsid w:val="00F24148"/>
    <w:rsid w:val="00F24156"/>
    <w:rsid w:val="00F2417C"/>
    <w:rsid w:val="00F241B6"/>
    <w:rsid w:val="00F241CE"/>
    <w:rsid w:val="00F241FB"/>
    <w:rsid w:val="00F2420F"/>
    <w:rsid w:val="00F24244"/>
    <w:rsid w:val="00F2425D"/>
    <w:rsid w:val="00F2426F"/>
    <w:rsid w:val="00F242BE"/>
    <w:rsid w:val="00F242BF"/>
    <w:rsid w:val="00F242C7"/>
    <w:rsid w:val="00F242EF"/>
    <w:rsid w:val="00F242F3"/>
    <w:rsid w:val="00F24340"/>
    <w:rsid w:val="00F24392"/>
    <w:rsid w:val="00F243D8"/>
    <w:rsid w:val="00F243F6"/>
    <w:rsid w:val="00F24457"/>
    <w:rsid w:val="00F244A7"/>
    <w:rsid w:val="00F244E9"/>
    <w:rsid w:val="00F2452F"/>
    <w:rsid w:val="00F24535"/>
    <w:rsid w:val="00F2454E"/>
    <w:rsid w:val="00F2459E"/>
    <w:rsid w:val="00F245E7"/>
    <w:rsid w:val="00F245ED"/>
    <w:rsid w:val="00F2460A"/>
    <w:rsid w:val="00F24654"/>
    <w:rsid w:val="00F2466E"/>
    <w:rsid w:val="00F246AB"/>
    <w:rsid w:val="00F246BE"/>
    <w:rsid w:val="00F246E4"/>
    <w:rsid w:val="00F246FB"/>
    <w:rsid w:val="00F2475D"/>
    <w:rsid w:val="00F24776"/>
    <w:rsid w:val="00F24780"/>
    <w:rsid w:val="00F24789"/>
    <w:rsid w:val="00F247B0"/>
    <w:rsid w:val="00F247DF"/>
    <w:rsid w:val="00F247FC"/>
    <w:rsid w:val="00F24804"/>
    <w:rsid w:val="00F24887"/>
    <w:rsid w:val="00F248B1"/>
    <w:rsid w:val="00F248FC"/>
    <w:rsid w:val="00F248FE"/>
    <w:rsid w:val="00F24907"/>
    <w:rsid w:val="00F2491E"/>
    <w:rsid w:val="00F24974"/>
    <w:rsid w:val="00F24978"/>
    <w:rsid w:val="00F249BF"/>
    <w:rsid w:val="00F249C6"/>
    <w:rsid w:val="00F249FB"/>
    <w:rsid w:val="00F24A3D"/>
    <w:rsid w:val="00F24AA5"/>
    <w:rsid w:val="00F24AAE"/>
    <w:rsid w:val="00F24AED"/>
    <w:rsid w:val="00F24B00"/>
    <w:rsid w:val="00F24B41"/>
    <w:rsid w:val="00F24B48"/>
    <w:rsid w:val="00F24B70"/>
    <w:rsid w:val="00F24B71"/>
    <w:rsid w:val="00F24B79"/>
    <w:rsid w:val="00F24BD5"/>
    <w:rsid w:val="00F24BFA"/>
    <w:rsid w:val="00F24C1F"/>
    <w:rsid w:val="00F24C49"/>
    <w:rsid w:val="00F24C77"/>
    <w:rsid w:val="00F24C96"/>
    <w:rsid w:val="00F24CF6"/>
    <w:rsid w:val="00F24D44"/>
    <w:rsid w:val="00F24D46"/>
    <w:rsid w:val="00F24DB9"/>
    <w:rsid w:val="00F24DC4"/>
    <w:rsid w:val="00F24DD9"/>
    <w:rsid w:val="00F24E09"/>
    <w:rsid w:val="00F24E28"/>
    <w:rsid w:val="00F24E31"/>
    <w:rsid w:val="00F24E65"/>
    <w:rsid w:val="00F24E77"/>
    <w:rsid w:val="00F24ECA"/>
    <w:rsid w:val="00F24ECD"/>
    <w:rsid w:val="00F24EE4"/>
    <w:rsid w:val="00F24F08"/>
    <w:rsid w:val="00F24F1D"/>
    <w:rsid w:val="00F24F37"/>
    <w:rsid w:val="00F24F61"/>
    <w:rsid w:val="00F24F68"/>
    <w:rsid w:val="00F24F69"/>
    <w:rsid w:val="00F24F6E"/>
    <w:rsid w:val="00F24FA0"/>
    <w:rsid w:val="00F24FD0"/>
    <w:rsid w:val="00F24FDB"/>
    <w:rsid w:val="00F24FF5"/>
    <w:rsid w:val="00F25045"/>
    <w:rsid w:val="00F250A9"/>
    <w:rsid w:val="00F250DD"/>
    <w:rsid w:val="00F25101"/>
    <w:rsid w:val="00F25128"/>
    <w:rsid w:val="00F2514C"/>
    <w:rsid w:val="00F2518B"/>
    <w:rsid w:val="00F2521C"/>
    <w:rsid w:val="00F2521E"/>
    <w:rsid w:val="00F25239"/>
    <w:rsid w:val="00F25283"/>
    <w:rsid w:val="00F25288"/>
    <w:rsid w:val="00F25291"/>
    <w:rsid w:val="00F2529A"/>
    <w:rsid w:val="00F252A8"/>
    <w:rsid w:val="00F252AE"/>
    <w:rsid w:val="00F252CB"/>
    <w:rsid w:val="00F252D0"/>
    <w:rsid w:val="00F252DC"/>
    <w:rsid w:val="00F25306"/>
    <w:rsid w:val="00F2532D"/>
    <w:rsid w:val="00F253E2"/>
    <w:rsid w:val="00F253F3"/>
    <w:rsid w:val="00F25420"/>
    <w:rsid w:val="00F2546F"/>
    <w:rsid w:val="00F2550E"/>
    <w:rsid w:val="00F2554A"/>
    <w:rsid w:val="00F25563"/>
    <w:rsid w:val="00F25578"/>
    <w:rsid w:val="00F2559C"/>
    <w:rsid w:val="00F255B3"/>
    <w:rsid w:val="00F255D0"/>
    <w:rsid w:val="00F255E1"/>
    <w:rsid w:val="00F255E2"/>
    <w:rsid w:val="00F25652"/>
    <w:rsid w:val="00F25679"/>
    <w:rsid w:val="00F25684"/>
    <w:rsid w:val="00F256CF"/>
    <w:rsid w:val="00F25715"/>
    <w:rsid w:val="00F25732"/>
    <w:rsid w:val="00F25748"/>
    <w:rsid w:val="00F25762"/>
    <w:rsid w:val="00F2576E"/>
    <w:rsid w:val="00F25793"/>
    <w:rsid w:val="00F257DB"/>
    <w:rsid w:val="00F257E2"/>
    <w:rsid w:val="00F257EC"/>
    <w:rsid w:val="00F257ED"/>
    <w:rsid w:val="00F25807"/>
    <w:rsid w:val="00F2580E"/>
    <w:rsid w:val="00F2582F"/>
    <w:rsid w:val="00F25894"/>
    <w:rsid w:val="00F258A6"/>
    <w:rsid w:val="00F258CD"/>
    <w:rsid w:val="00F258D4"/>
    <w:rsid w:val="00F258FE"/>
    <w:rsid w:val="00F25961"/>
    <w:rsid w:val="00F2596C"/>
    <w:rsid w:val="00F2596F"/>
    <w:rsid w:val="00F259AD"/>
    <w:rsid w:val="00F259AE"/>
    <w:rsid w:val="00F259F6"/>
    <w:rsid w:val="00F25A44"/>
    <w:rsid w:val="00F25A61"/>
    <w:rsid w:val="00F25ABF"/>
    <w:rsid w:val="00F25B0D"/>
    <w:rsid w:val="00F25B1B"/>
    <w:rsid w:val="00F25BA0"/>
    <w:rsid w:val="00F25C77"/>
    <w:rsid w:val="00F25CB5"/>
    <w:rsid w:val="00F25CC0"/>
    <w:rsid w:val="00F25CFE"/>
    <w:rsid w:val="00F25D08"/>
    <w:rsid w:val="00F25D18"/>
    <w:rsid w:val="00F25D6C"/>
    <w:rsid w:val="00F25DAF"/>
    <w:rsid w:val="00F25DBF"/>
    <w:rsid w:val="00F25DE0"/>
    <w:rsid w:val="00F25E00"/>
    <w:rsid w:val="00F25E0B"/>
    <w:rsid w:val="00F25E4B"/>
    <w:rsid w:val="00F25E79"/>
    <w:rsid w:val="00F25E82"/>
    <w:rsid w:val="00F25F49"/>
    <w:rsid w:val="00F25F60"/>
    <w:rsid w:val="00F25F74"/>
    <w:rsid w:val="00F25F88"/>
    <w:rsid w:val="00F26022"/>
    <w:rsid w:val="00F26030"/>
    <w:rsid w:val="00F2603D"/>
    <w:rsid w:val="00F2603E"/>
    <w:rsid w:val="00F26056"/>
    <w:rsid w:val="00F2607D"/>
    <w:rsid w:val="00F26098"/>
    <w:rsid w:val="00F2609E"/>
    <w:rsid w:val="00F260A1"/>
    <w:rsid w:val="00F260A5"/>
    <w:rsid w:val="00F260B8"/>
    <w:rsid w:val="00F26112"/>
    <w:rsid w:val="00F26118"/>
    <w:rsid w:val="00F26141"/>
    <w:rsid w:val="00F26150"/>
    <w:rsid w:val="00F26172"/>
    <w:rsid w:val="00F261F9"/>
    <w:rsid w:val="00F26233"/>
    <w:rsid w:val="00F26272"/>
    <w:rsid w:val="00F262B1"/>
    <w:rsid w:val="00F262CD"/>
    <w:rsid w:val="00F26308"/>
    <w:rsid w:val="00F2632A"/>
    <w:rsid w:val="00F26330"/>
    <w:rsid w:val="00F2634D"/>
    <w:rsid w:val="00F26354"/>
    <w:rsid w:val="00F263B7"/>
    <w:rsid w:val="00F263DA"/>
    <w:rsid w:val="00F26416"/>
    <w:rsid w:val="00F26421"/>
    <w:rsid w:val="00F26445"/>
    <w:rsid w:val="00F2646D"/>
    <w:rsid w:val="00F2648C"/>
    <w:rsid w:val="00F2649C"/>
    <w:rsid w:val="00F264A7"/>
    <w:rsid w:val="00F264C3"/>
    <w:rsid w:val="00F2651D"/>
    <w:rsid w:val="00F2654B"/>
    <w:rsid w:val="00F265CC"/>
    <w:rsid w:val="00F265D8"/>
    <w:rsid w:val="00F2662D"/>
    <w:rsid w:val="00F26639"/>
    <w:rsid w:val="00F2663F"/>
    <w:rsid w:val="00F2664C"/>
    <w:rsid w:val="00F266C2"/>
    <w:rsid w:val="00F266D6"/>
    <w:rsid w:val="00F266DD"/>
    <w:rsid w:val="00F266FE"/>
    <w:rsid w:val="00F26704"/>
    <w:rsid w:val="00F26787"/>
    <w:rsid w:val="00F2678A"/>
    <w:rsid w:val="00F267E8"/>
    <w:rsid w:val="00F267F5"/>
    <w:rsid w:val="00F26821"/>
    <w:rsid w:val="00F2682F"/>
    <w:rsid w:val="00F268C9"/>
    <w:rsid w:val="00F26927"/>
    <w:rsid w:val="00F26932"/>
    <w:rsid w:val="00F26979"/>
    <w:rsid w:val="00F26A18"/>
    <w:rsid w:val="00F26A1B"/>
    <w:rsid w:val="00F26A2B"/>
    <w:rsid w:val="00F26A8C"/>
    <w:rsid w:val="00F26AA2"/>
    <w:rsid w:val="00F26AA8"/>
    <w:rsid w:val="00F26AB7"/>
    <w:rsid w:val="00F26AFA"/>
    <w:rsid w:val="00F26B7B"/>
    <w:rsid w:val="00F26BAB"/>
    <w:rsid w:val="00F26BB6"/>
    <w:rsid w:val="00F26BC9"/>
    <w:rsid w:val="00F26BFF"/>
    <w:rsid w:val="00F26C11"/>
    <w:rsid w:val="00F26C44"/>
    <w:rsid w:val="00F26C5A"/>
    <w:rsid w:val="00F26C61"/>
    <w:rsid w:val="00F26C6C"/>
    <w:rsid w:val="00F26C79"/>
    <w:rsid w:val="00F26C86"/>
    <w:rsid w:val="00F26C89"/>
    <w:rsid w:val="00F26C8C"/>
    <w:rsid w:val="00F26CA6"/>
    <w:rsid w:val="00F26CC8"/>
    <w:rsid w:val="00F26D0D"/>
    <w:rsid w:val="00F26D1E"/>
    <w:rsid w:val="00F26D80"/>
    <w:rsid w:val="00F26D93"/>
    <w:rsid w:val="00F26D99"/>
    <w:rsid w:val="00F26DAB"/>
    <w:rsid w:val="00F26DE9"/>
    <w:rsid w:val="00F26E33"/>
    <w:rsid w:val="00F26E79"/>
    <w:rsid w:val="00F26E7C"/>
    <w:rsid w:val="00F26E7F"/>
    <w:rsid w:val="00F26EA8"/>
    <w:rsid w:val="00F26EBD"/>
    <w:rsid w:val="00F26ED8"/>
    <w:rsid w:val="00F26EDB"/>
    <w:rsid w:val="00F26F98"/>
    <w:rsid w:val="00F27002"/>
    <w:rsid w:val="00F2700A"/>
    <w:rsid w:val="00F2702E"/>
    <w:rsid w:val="00F27062"/>
    <w:rsid w:val="00F2708B"/>
    <w:rsid w:val="00F270B8"/>
    <w:rsid w:val="00F270E6"/>
    <w:rsid w:val="00F270EC"/>
    <w:rsid w:val="00F270FD"/>
    <w:rsid w:val="00F27160"/>
    <w:rsid w:val="00F27195"/>
    <w:rsid w:val="00F27199"/>
    <w:rsid w:val="00F271B9"/>
    <w:rsid w:val="00F27226"/>
    <w:rsid w:val="00F27239"/>
    <w:rsid w:val="00F27272"/>
    <w:rsid w:val="00F27277"/>
    <w:rsid w:val="00F272D5"/>
    <w:rsid w:val="00F272E1"/>
    <w:rsid w:val="00F272E4"/>
    <w:rsid w:val="00F27309"/>
    <w:rsid w:val="00F27344"/>
    <w:rsid w:val="00F27345"/>
    <w:rsid w:val="00F27356"/>
    <w:rsid w:val="00F2736A"/>
    <w:rsid w:val="00F27378"/>
    <w:rsid w:val="00F2739A"/>
    <w:rsid w:val="00F273A9"/>
    <w:rsid w:val="00F273BF"/>
    <w:rsid w:val="00F27403"/>
    <w:rsid w:val="00F27407"/>
    <w:rsid w:val="00F27409"/>
    <w:rsid w:val="00F2743E"/>
    <w:rsid w:val="00F27447"/>
    <w:rsid w:val="00F2745C"/>
    <w:rsid w:val="00F2747C"/>
    <w:rsid w:val="00F27487"/>
    <w:rsid w:val="00F274A5"/>
    <w:rsid w:val="00F274C9"/>
    <w:rsid w:val="00F27501"/>
    <w:rsid w:val="00F27590"/>
    <w:rsid w:val="00F275C2"/>
    <w:rsid w:val="00F2764F"/>
    <w:rsid w:val="00F276A0"/>
    <w:rsid w:val="00F276AC"/>
    <w:rsid w:val="00F276B4"/>
    <w:rsid w:val="00F276BA"/>
    <w:rsid w:val="00F276EE"/>
    <w:rsid w:val="00F27728"/>
    <w:rsid w:val="00F27739"/>
    <w:rsid w:val="00F27763"/>
    <w:rsid w:val="00F27765"/>
    <w:rsid w:val="00F27777"/>
    <w:rsid w:val="00F277AC"/>
    <w:rsid w:val="00F27855"/>
    <w:rsid w:val="00F2785D"/>
    <w:rsid w:val="00F27868"/>
    <w:rsid w:val="00F27889"/>
    <w:rsid w:val="00F278DB"/>
    <w:rsid w:val="00F278E8"/>
    <w:rsid w:val="00F27917"/>
    <w:rsid w:val="00F27933"/>
    <w:rsid w:val="00F279A7"/>
    <w:rsid w:val="00F27A2E"/>
    <w:rsid w:val="00F27A61"/>
    <w:rsid w:val="00F27A81"/>
    <w:rsid w:val="00F27AA0"/>
    <w:rsid w:val="00F27AE0"/>
    <w:rsid w:val="00F27AE4"/>
    <w:rsid w:val="00F27B59"/>
    <w:rsid w:val="00F27B7A"/>
    <w:rsid w:val="00F27B8C"/>
    <w:rsid w:val="00F27BB8"/>
    <w:rsid w:val="00F27BBD"/>
    <w:rsid w:val="00F27BC3"/>
    <w:rsid w:val="00F27C0E"/>
    <w:rsid w:val="00F27C2C"/>
    <w:rsid w:val="00F27C33"/>
    <w:rsid w:val="00F27C40"/>
    <w:rsid w:val="00F27C63"/>
    <w:rsid w:val="00F27C6E"/>
    <w:rsid w:val="00F27C95"/>
    <w:rsid w:val="00F27C98"/>
    <w:rsid w:val="00F27C9A"/>
    <w:rsid w:val="00F27C9D"/>
    <w:rsid w:val="00F27CBA"/>
    <w:rsid w:val="00F27CD8"/>
    <w:rsid w:val="00F27CF4"/>
    <w:rsid w:val="00F27D20"/>
    <w:rsid w:val="00F27D25"/>
    <w:rsid w:val="00F27D29"/>
    <w:rsid w:val="00F27D4D"/>
    <w:rsid w:val="00F27D76"/>
    <w:rsid w:val="00F27D8A"/>
    <w:rsid w:val="00F27D8F"/>
    <w:rsid w:val="00F27D97"/>
    <w:rsid w:val="00F27DAC"/>
    <w:rsid w:val="00F27DBC"/>
    <w:rsid w:val="00F27DEB"/>
    <w:rsid w:val="00F27DF3"/>
    <w:rsid w:val="00F27E36"/>
    <w:rsid w:val="00F27E5F"/>
    <w:rsid w:val="00F27E8A"/>
    <w:rsid w:val="00F27EE4"/>
    <w:rsid w:val="00F27EFF"/>
    <w:rsid w:val="00F27F03"/>
    <w:rsid w:val="00F27F2A"/>
    <w:rsid w:val="00F27F30"/>
    <w:rsid w:val="00F27F37"/>
    <w:rsid w:val="00F27F89"/>
    <w:rsid w:val="00F27F98"/>
    <w:rsid w:val="00F27FAE"/>
    <w:rsid w:val="00F27FEB"/>
    <w:rsid w:val="00F30003"/>
    <w:rsid w:val="00F3001F"/>
    <w:rsid w:val="00F30038"/>
    <w:rsid w:val="00F30057"/>
    <w:rsid w:val="00F30069"/>
    <w:rsid w:val="00F30085"/>
    <w:rsid w:val="00F30087"/>
    <w:rsid w:val="00F300A0"/>
    <w:rsid w:val="00F300C2"/>
    <w:rsid w:val="00F300C3"/>
    <w:rsid w:val="00F300D0"/>
    <w:rsid w:val="00F300D4"/>
    <w:rsid w:val="00F300FD"/>
    <w:rsid w:val="00F3013F"/>
    <w:rsid w:val="00F3015A"/>
    <w:rsid w:val="00F301C3"/>
    <w:rsid w:val="00F301C9"/>
    <w:rsid w:val="00F301F1"/>
    <w:rsid w:val="00F30240"/>
    <w:rsid w:val="00F30256"/>
    <w:rsid w:val="00F302E1"/>
    <w:rsid w:val="00F302E2"/>
    <w:rsid w:val="00F30327"/>
    <w:rsid w:val="00F30328"/>
    <w:rsid w:val="00F30344"/>
    <w:rsid w:val="00F303C0"/>
    <w:rsid w:val="00F303C9"/>
    <w:rsid w:val="00F303E5"/>
    <w:rsid w:val="00F30429"/>
    <w:rsid w:val="00F3047C"/>
    <w:rsid w:val="00F3049B"/>
    <w:rsid w:val="00F304A1"/>
    <w:rsid w:val="00F304BB"/>
    <w:rsid w:val="00F304DA"/>
    <w:rsid w:val="00F304F6"/>
    <w:rsid w:val="00F30508"/>
    <w:rsid w:val="00F30522"/>
    <w:rsid w:val="00F30532"/>
    <w:rsid w:val="00F3055C"/>
    <w:rsid w:val="00F3058B"/>
    <w:rsid w:val="00F305B9"/>
    <w:rsid w:val="00F305D8"/>
    <w:rsid w:val="00F305F8"/>
    <w:rsid w:val="00F30641"/>
    <w:rsid w:val="00F30650"/>
    <w:rsid w:val="00F30660"/>
    <w:rsid w:val="00F306B3"/>
    <w:rsid w:val="00F306CA"/>
    <w:rsid w:val="00F306D1"/>
    <w:rsid w:val="00F306DD"/>
    <w:rsid w:val="00F30701"/>
    <w:rsid w:val="00F3072A"/>
    <w:rsid w:val="00F3076A"/>
    <w:rsid w:val="00F30774"/>
    <w:rsid w:val="00F307A9"/>
    <w:rsid w:val="00F307C8"/>
    <w:rsid w:val="00F3081F"/>
    <w:rsid w:val="00F3082D"/>
    <w:rsid w:val="00F30896"/>
    <w:rsid w:val="00F308A6"/>
    <w:rsid w:val="00F308D9"/>
    <w:rsid w:val="00F308DF"/>
    <w:rsid w:val="00F308E7"/>
    <w:rsid w:val="00F30930"/>
    <w:rsid w:val="00F3095B"/>
    <w:rsid w:val="00F30984"/>
    <w:rsid w:val="00F30988"/>
    <w:rsid w:val="00F30999"/>
    <w:rsid w:val="00F309A1"/>
    <w:rsid w:val="00F309A7"/>
    <w:rsid w:val="00F30A6B"/>
    <w:rsid w:val="00F30A9D"/>
    <w:rsid w:val="00F30AB8"/>
    <w:rsid w:val="00F30AE4"/>
    <w:rsid w:val="00F30B09"/>
    <w:rsid w:val="00F30B1E"/>
    <w:rsid w:val="00F30B1F"/>
    <w:rsid w:val="00F30B66"/>
    <w:rsid w:val="00F30BA9"/>
    <w:rsid w:val="00F30BAF"/>
    <w:rsid w:val="00F30BD6"/>
    <w:rsid w:val="00F30BE4"/>
    <w:rsid w:val="00F30C02"/>
    <w:rsid w:val="00F30C1C"/>
    <w:rsid w:val="00F30C86"/>
    <w:rsid w:val="00F30C9C"/>
    <w:rsid w:val="00F30CBA"/>
    <w:rsid w:val="00F30CC6"/>
    <w:rsid w:val="00F30CEB"/>
    <w:rsid w:val="00F30D14"/>
    <w:rsid w:val="00F30D21"/>
    <w:rsid w:val="00F30D53"/>
    <w:rsid w:val="00F30D96"/>
    <w:rsid w:val="00F30D98"/>
    <w:rsid w:val="00F30DAC"/>
    <w:rsid w:val="00F30DD0"/>
    <w:rsid w:val="00F30DF7"/>
    <w:rsid w:val="00F30E26"/>
    <w:rsid w:val="00F30E42"/>
    <w:rsid w:val="00F30E5E"/>
    <w:rsid w:val="00F30E60"/>
    <w:rsid w:val="00F30EE3"/>
    <w:rsid w:val="00F30EFD"/>
    <w:rsid w:val="00F30F29"/>
    <w:rsid w:val="00F30F66"/>
    <w:rsid w:val="00F30F6B"/>
    <w:rsid w:val="00F30FBE"/>
    <w:rsid w:val="00F30FF9"/>
    <w:rsid w:val="00F31038"/>
    <w:rsid w:val="00F31045"/>
    <w:rsid w:val="00F3105D"/>
    <w:rsid w:val="00F3106B"/>
    <w:rsid w:val="00F31085"/>
    <w:rsid w:val="00F31098"/>
    <w:rsid w:val="00F310BD"/>
    <w:rsid w:val="00F310D1"/>
    <w:rsid w:val="00F310D8"/>
    <w:rsid w:val="00F310DE"/>
    <w:rsid w:val="00F31116"/>
    <w:rsid w:val="00F3111C"/>
    <w:rsid w:val="00F31127"/>
    <w:rsid w:val="00F31131"/>
    <w:rsid w:val="00F31138"/>
    <w:rsid w:val="00F31139"/>
    <w:rsid w:val="00F31165"/>
    <w:rsid w:val="00F31179"/>
    <w:rsid w:val="00F31189"/>
    <w:rsid w:val="00F311BA"/>
    <w:rsid w:val="00F31216"/>
    <w:rsid w:val="00F3123B"/>
    <w:rsid w:val="00F31298"/>
    <w:rsid w:val="00F312EA"/>
    <w:rsid w:val="00F31307"/>
    <w:rsid w:val="00F3130C"/>
    <w:rsid w:val="00F31317"/>
    <w:rsid w:val="00F31354"/>
    <w:rsid w:val="00F3138E"/>
    <w:rsid w:val="00F313DC"/>
    <w:rsid w:val="00F313E8"/>
    <w:rsid w:val="00F313F7"/>
    <w:rsid w:val="00F31453"/>
    <w:rsid w:val="00F31456"/>
    <w:rsid w:val="00F3145E"/>
    <w:rsid w:val="00F31463"/>
    <w:rsid w:val="00F3148E"/>
    <w:rsid w:val="00F3149A"/>
    <w:rsid w:val="00F314DB"/>
    <w:rsid w:val="00F314DF"/>
    <w:rsid w:val="00F314F1"/>
    <w:rsid w:val="00F3153C"/>
    <w:rsid w:val="00F31590"/>
    <w:rsid w:val="00F315B4"/>
    <w:rsid w:val="00F315B5"/>
    <w:rsid w:val="00F315BC"/>
    <w:rsid w:val="00F315DD"/>
    <w:rsid w:val="00F31610"/>
    <w:rsid w:val="00F31612"/>
    <w:rsid w:val="00F31654"/>
    <w:rsid w:val="00F31663"/>
    <w:rsid w:val="00F31679"/>
    <w:rsid w:val="00F31713"/>
    <w:rsid w:val="00F31719"/>
    <w:rsid w:val="00F3173C"/>
    <w:rsid w:val="00F3175C"/>
    <w:rsid w:val="00F31768"/>
    <w:rsid w:val="00F31775"/>
    <w:rsid w:val="00F3178C"/>
    <w:rsid w:val="00F317DF"/>
    <w:rsid w:val="00F317E6"/>
    <w:rsid w:val="00F317F2"/>
    <w:rsid w:val="00F31800"/>
    <w:rsid w:val="00F31804"/>
    <w:rsid w:val="00F3181C"/>
    <w:rsid w:val="00F31864"/>
    <w:rsid w:val="00F3186B"/>
    <w:rsid w:val="00F3188F"/>
    <w:rsid w:val="00F318DF"/>
    <w:rsid w:val="00F31924"/>
    <w:rsid w:val="00F31938"/>
    <w:rsid w:val="00F31940"/>
    <w:rsid w:val="00F3196F"/>
    <w:rsid w:val="00F31991"/>
    <w:rsid w:val="00F319BB"/>
    <w:rsid w:val="00F319EE"/>
    <w:rsid w:val="00F31A3B"/>
    <w:rsid w:val="00F31A49"/>
    <w:rsid w:val="00F31A7D"/>
    <w:rsid w:val="00F31A9B"/>
    <w:rsid w:val="00F31AD2"/>
    <w:rsid w:val="00F31B21"/>
    <w:rsid w:val="00F31B37"/>
    <w:rsid w:val="00F31B3C"/>
    <w:rsid w:val="00F31B5F"/>
    <w:rsid w:val="00F31B6F"/>
    <w:rsid w:val="00F31B8E"/>
    <w:rsid w:val="00F31BB7"/>
    <w:rsid w:val="00F31BC0"/>
    <w:rsid w:val="00F31BD9"/>
    <w:rsid w:val="00F31C02"/>
    <w:rsid w:val="00F31C64"/>
    <w:rsid w:val="00F31C68"/>
    <w:rsid w:val="00F31C79"/>
    <w:rsid w:val="00F31CAF"/>
    <w:rsid w:val="00F31CB5"/>
    <w:rsid w:val="00F31CCF"/>
    <w:rsid w:val="00F31CD7"/>
    <w:rsid w:val="00F31CDE"/>
    <w:rsid w:val="00F31D09"/>
    <w:rsid w:val="00F31D4D"/>
    <w:rsid w:val="00F31D5D"/>
    <w:rsid w:val="00F31D7F"/>
    <w:rsid w:val="00F31DDF"/>
    <w:rsid w:val="00F31E22"/>
    <w:rsid w:val="00F31EA6"/>
    <w:rsid w:val="00F31EAA"/>
    <w:rsid w:val="00F31EE0"/>
    <w:rsid w:val="00F31EE3"/>
    <w:rsid w:val="00F31EF0"/>
    <w:rsid w:val="00F31F25"/>
    <w:rsid w:val="00F31F4F"/>
    <w:rsid w:val="00F31F68"/>
    <w:rsid w:val="00F31F79"/>
    <w:rsid w:val="00F31F7A"/>
    <w:rsid w:val="00F31F9E"/>
    <w:rsid w:val="00F3208F"/>
    <w:rsid w:val="00F320A4"/>
    <w:rsid w:val="00F320B2"/>
    <w:rsid w:val="00F320CF"/>
    <w:rsid w:val="00F320F5"/>
    <w:rsid w:val="00F3211B"/>
    <w:rsid w:val="00F32120"/>
    <w:rsid w:val="00F32146"/>
    <w:rsid w:val="00F32169"/>
    <w:rsid w:val="00F321DB"/>
    <w:rsid w:val="00F32234"/>
    <w:rsid w:val="00F3224F"/>
    <w:rsid w:val="00F322A0"/>
    <w:rsid w:val="00F322E2"/>
    <w:rsid w:val="00F322E4"/>
    <w:rsid w:val="00F322F5"/>
    <w:rsid w:val="00F3231E"/>
    <w:rsid w:val="00F32340"/>
    <w:rsid w:val="00F32372"/>
    <w:rsid w:val="00F32380"/>
    <w:rsid w:val="00F323AF"/>
    <w:rsid w:val="00F323C1"/>
    <w:rsid w:val="00F323C4"/>
    <w:rsid w:val="00F323D6"/>
    <w:rsid w:val="00F324F4"/>
    <w:rsid w:val="00F324F6"/>
    <w:rsid w:val="00F3258B"/>
    <w:rsid w:val="00F32670"/>
    <w:rsid w:val="00F32672"/>
    <w:rsid w:val="00F326B9"/>
    <w:rsid w:val="00F326ED"/>
    <w:rsid w:val="00F3279C"/>
    <w:rsid w:val="00F327AC"/>
    <w:rsid w:val="00F327FA"/>
    <w:rsid w:val="00F3283E"/>
    <w:rsid w:val="00F32851"/>
    <w:rsid w:val="00F32882"/>
    <w:rsid w:val="00F32899"/>
    <w:rsid w:val="00F328DB"/>
    <w:rsid w:val="00F328F7"/>
    <w:rsid w:val="00F3297C"/>
    <w:rsid w:val="00F32997"/>
    <w:rsid w:val="00F3299F"/>
    <w:rsid w:val="00F329B2"/>
    <w:rsid w:val="00F329CA"/>
    <w:rsid w:val="00F32A12"/>
    <w:rsid w:val="00F32A37"/>
    <w:rsid w:val="00F32A62"/>
    <w:rsid w:val="00F32A66"/>
    <w:rsid w:val="00F32A7A"/>
    <w:rsid w:val="00F32A80"/>
    <w:rsid w:val="00F32A9B"/>
    <w:rsid w:val="00F32AAC"/>
    <w:rsid w:val="00F32AB7"/>
    <w:rsid w:val="00F32AD1"/>
    <w:rsid w:val="00F32AE7"/>
    <w:rsid w:val="00F32B59"/>
    <w:rsid w:val="00F32B6C"/>
    <w:rsid w:val="00F32B81"/>
    <w:rsid w:val="00F32B92"/>
    <w:rsid w:val="00F32BA2"/>
    <w:rsid w:val="00F32BB1"/>
    <w:rsid w:val="00F32BD1"/>
    <w:rsid w:val="00F32BD7"/>
    <w:rsid w:val="00F32BF0"/>
    <w:rsid w:val="00F32C01"/>
    <w:rsid w:val="00F32C07"/>
    <w:rsid w:val="00F32C36"/>
    <w:rsid w:val="00F32C3C"/>
    <w:rsid w:val="00F32C8A"/>
    <w:rsid w:val="00F32CD0"/>
    <w:rsid w:val="00F32CEC"/>
    <w:rsid w:val="00F32D06"/>
    <w:rsid w:val="00F32D0C"/>
    <w:rsid w:val="00F32D20"/>
    <w:rsid w:val="00F32D56"/>
    <w:rsid w:val="00F32D76"/>
    <w:rsid w:val="00F32D9D"/>
    <w:rsid w:val="00F32DBA"/>
    <w:rsid w:val="00F32DDD"/>
    <w:rsid w:val="00F32DEC"/>
    <w:rsid w:val="00F32DFD"/>
    <w:rsid w:val="00F32E43"/>
    <w:rsid w:val="00F32E4C"/>
    <w:rsid w:val="00F32E7D"/>
    <w:rsid w:val="00F32E84"/>
    <w:rsid w:val="00F32E9B"/>
    <w:rsid w:val="00F32EB1"/>
    <w:rsid w:val="00F32ECA"/>
    <w:rsid w:val="00F32EF5"/>
    <w:rsid w:val="00F32F01"/>
    <w:rsid w:val="00F32F1F"/>
    <w:rsid w:val="00F32F50"/>
    <w:rsid w:val="00F32F52"/>
    <w:rsid w:val="00F32F68"/>
    <w:rsid w:val="00F32F77"/>
    <w:rsid w:val="00F32F79"/>
    <w:rsid w:val="00F32F91"/>
    <w:rsid w:val="00F32FFE"/>
    <w:rsid w:val="00F33006"/>
    <w:rsid w:val="00F33010"/>
    <w:rsid w:val="00F3301D"/>
    <w:rsid w:val="00F33023"/>
    <w:rsid w:val="00F33054"/>
    <w:rsid w:val="00F33075"/>
    <w:rsid w:val="00F33088"/>
    <w:rsid w:val="00F330B2"/>
    <w:rsid w:val="00F330B9"/>
    <w:rsid w:val="00F330C5"/>
    <w:rsid w:val="00F330CE"/>
    <w:rsid w:val="00F330F8"/>
    <w:rsid w:val="00F33169"/>
    <w:rsid w:val="00F33177"/>
    <w:rsid w:val="00F3319F"/>
    <w:rsid w:val="00F331A4"/>
    <w:rsid w:val="00F331B9"/>
    <w:rsid w:val="00F33228"/>
    <w:rsid w:val="00F33238"/>
    <w:rsid w:val="00F33274"/>
    <w:rsid w:val="00F33286"/>
    <w:rsid w:val="00F33287"/>
    <w:rsid w:val="00F332A4"/>
    <w:rsid w:val="00F332A8"/>
    <w:rsid w:val="00F332B0"/>
    <w:rsid w:val="00F332B2"/>
    <w:rsid w:val="00F33314"/>
    <w:rsid w:val="00F33321"/>
    <w:rsid w:val="00F33324"/>
    <w:rsid w:val="00F33329"/>
    <w:rsid w:val="00F3334B"/>
    <w:rsid w:val="00F33357"/>
    <w:rsid w:val="00F3339C"/>
    <w:rsid w:val="00F33401"/>
    <w:rsid w:val="00F33407"/>
    <w:rsid w:val="00F33426"/>
    <w:rsid w:val="00F33448"/>
    <w:rsid w:val="00F33450"/>
    <w:rsid w:val="00F334A2"/>
    <w:rsid w:val="00F334B7"/>
    <w:rsid w:val="00F334C3"/>
    <w:rsid w:val="00F334CE"/>
    <w:rsid w:val="00F33503"/>
    <w:rsid w:val="00F3352A"/>
    <w:rsid w:val="00F33537"/>
    <w:rsid w:val="00F3355B"/>
    <w:rsid w:val="00F33589"/>
    <w:rsid w:val="00F335AA"/>
    <w:rsid w:val="00F335AD"/>
    <w:rsid w:val="00F3360E"/>
    <w:rsid w:val="00F336B3"/>
    <w:rsid w:val="00F336BB"/>
    <w:rsid w:val="00F336C4"/>
    <w:rsid w:val="00F336D6"/>
    <w:rsid w:val="00F336EB"/>
    <w:rsid w:val="00F33724"/>
    <w:rsid w:val="00F3372D"/>
    <w:rsid w:val="00F33733"/>
    <w:rsid w:val="00F33736"/>
    <w:rsid w:val="00F3375C"/>
    <w:rsid w:val="00F33761"/>
    <w:rsid w:val="00F33779"/>
    <w:rsid w:val="00F3377D"/>
    <w:rsid w:val="00F33797"/>
    <w:rsid w:val="00F337B3"/>
    <w:rsid w:val="00F33810"/>
    <w:rsid w:val="00F3381E"/>
    <w:rsid w:val="00F33825"/>
    <w:rsid w:val="00F33864"/>
    <w:rsid w:val="00F33878"/>
    <w:rsid w:val="00F338A2"/>
    <w:rsid w:val="00F338DA"/>
    <w:rsid w:val="00F338DB"/>
    <w:rsid w:val="00F33917"/>
    <w:rsid w:val="00F3393B"/>
    <w:rsid w:val="00F33968"/>
    <w:rsid w:val="00F33972"/>
    <w:rsid w:val="00F3397C"/>
    <w:rsid w:val="00F339AE"/>
    <w:rsid w:val="00F339CC"/>
    <w:rsid w:val="00F33A18"/>
    <w:rsid w:val="00F33A59"/>
    <w:rsid w:val="00F33A89"/>
    <w:rsid w:val="00F33AC7"/>
    <w:rsid w:val="00F33ACE"/>
    <w:rsid w:val="00F33AEF"/>
    <w:rsid w:val="00F33B07"/>
    <w:rsid w:val="00F33B15"/>
    <w:rsid w:val="00F33B38"/>
    <w:rsid w:val="00F33B50"/>
    <w:rsid w:val="00F33B5B"/>
    <w:rsid w:val="00F33B69"/>
    <w:rsid w:val="00F33B72"/>
    <w:rsid w:val="00F33B94"/>
    <w:rsid w:val="00F33BBD"/>
    <w:rsid w:val="00F33BEE"/>
    <w:rsid w:val="00F33BF6"/>
    <w:rsid w:val="00F33C19"/>
    <w:rsid w:val="00F33C44"/>
    <w:rsid w:val="00F33C4B"/>
    <w:rsid w:val="00F33C57"/>
    <w:rsid w:val="00F33C61"/>
    <w:rsid w:val="00F33C6F"/>
    <w:rsid w:val="00F33CDC"/>
    <w:rsid w:val="00F33CF2"/>
    <w:rsid w:val="00F33CFD"/>
    <w:rsid w:val="00F33D29"/>
    <w:rsid w:val="00F33D31"/>
    <w:rsid w:val="00F33D3A"/>
    <w:rsid w:val="00F33D3E"/>
    <w:rsid w:val="00F33D96"/>
    <w:rsid w:val="00F33DB0"/>
    <w:rsid w:val="00F33DB9"/>
    <w:rsid w:val="00F33DCA"/>
    <w:rsid w:val="00F33DD5"/>
    <w:rsid w:val="00F33DD9"/>
    <w:rsid w:val="00F33DF4"/>
    <w:rsid w:val="00F33E18"/>
    <w:rsid w:val="00F33E30"/>
    <w:rsid w:val="00F33E8C"/>
    <w:rsid w:val="00F33E94"/>
    <w:rsid w:val="00F33E99"/>
    <w:rsid w:val="00F33EA6"/>
    <w:rsid w:val="00F33EF2"/>
    <w:rsid w:val="00F33F0D"/>
    <w:rsid w:val="00F33F2E"/>
    <w:rsid w:val="00F33F35"/>
    <w:rsid w:val="00F33F5C"/>
    <w:rsid w:val="00F33F70"/>
    <w:rsid w:val="00F33FC0"/>
    <w:rsid w:val="00F33FEE"/>
    <w:rsid w:val="00F33FEF"/>
    <w:rsid w:val="00F3402D"/>
    <w:rsid w:val="00F34052"/>
    <w:rsid w:val="00F340AC"/>
    <w:rsid w:val="00F340BA"/>
    <w:rsid w:val="00F340BD"/>
    <w:rsid w:val="00F340F3"/>
    <w:rsid w:val="00F3416B"/>
    <w:rsid w:val="00F341B0"/>
    <w:rsid w:val="00F341CD"/>
    <w:rsid w:val="00F341CF"/>
    <w:rsid w:val="00F341D0"/>
    <w:rsid w:val="00F341D4"/>
    <w:rsid w:val="00F341D6"/>
    <w:rsid w:val="00F341DB"/>
    <w:rsid w:val="00F341E0"/>
    <w:rsid w:val="00F34208"/>
    <w:rsid w:val="00F34230"/>
    <w:rsid w:val="00F342BF"/>
    <w:rsid w:val="00F342CE"/>
    <w:rsid w:val="00F3431B"/>
    <w:rsid w:val="00F3432F"/>
    <w:rsid w:val="00F34339"/>
    <w:rsid w:val="00F3436E"/>
    <w:rsid w:val="00F34374"/>
    <w:rsid w:val="00F3439B"/>
    <w:rsid w:val="00F343CC"/>
    <w:rsid w:val="00F343E9"/>
    <w:rsid w:val="00F34404"/>
    <w:rsid w:val="00F34422"/>
    <w:rsid w:val="00F34484"/>
    <w:rsid w:val="00F34510"/>
    <w:rsid w:val="00F34536"/>
    <w:rsid w:val="00F34557"/>
    <w:rsid w:val="00F34564"/>
    <w:rsid w:val="00F34577"/>
    <w:rsid w:val="00F3457C"/>
    <w:rsid w:val="00F34583"/>
    <w:rsid w:val="00F34585"/>
    <w:rsid w:val="00F34593"/>
    <w:rsid w:val="00F345A4"/>
    <w:rsid w:val="00F34612"/>
    <w:rsid w:val="00F34618"/>
    <w:rsid w:val="00F3461E"/>
    <w:rsid w:val="00F346DF"/>
    <w:rsid w:val="00F34716"/>
    <w:rsid w:val="00F3475E"/>
    <w:rsid w:val="00F34783"/>
    <w:rsid w:val="00F3478F"/>
    <w:rsid w:val="00F34796"/>
    <w:rsid w:val="00F34797"/>
    <w:rsid w:val="00F347D7"/>
    <w:rsid w:val="00F347E2"/>
    <w:rsid w:val="00F347EE"/>
    <w:rsid w:val="00F347F3"/>
    <w:rsid w:val="00F3482A"/>
    <w:rsid w:val="00F34896"/>
    <w:rsid w:val="00F348A8"/>
    <w:rsid w:val="00F348B4"/>
    <w:rsid w:val="00F34902"/>
    <w:rsid w:val="00F3492E"/>
    <w:rsid w:val="00F34944"/>
    <w:rsid w:val="00F349C1"/>
    <w:rsid w:val="00F349C4"/>
    <w:rsid w:val="00F34A0A"/>
    <w:rsid w:val="00F34A46"/>
    <w:rsid w:val="00F34A80"/>
    <w:rsid w:val="00F34AB0"/>
    <w:rsid w:val="00F34AB6"/>
    <w:rsid w:val="00F34AEC"/>
    <w:rsid w:val="00F34B2E"/>
    <w:rsid w:val="00F34B7B"/>
    <w:rsid w:val="00F34BAE"/>
    <w:rsid w:val="00F34BF5"/>
    <w:rsid w:val="00F34C04"/>
    <w:rsid w:val="00F34C05"/>
    <w:rsid w:val="00F34C0F"/>
    <w:rsid w:val="00F34C29"/>
    <w:rsid w:val="00F34C77"/>
    <w:rsid w:val="00F34C7E"/>
    <w:rsid w:val="00F34C85"/>
    <w:rsid w:val="00F34CD4"/>
    <w:rsid w:val="00F34CD8"/>
    <w:rsid w:val="00F34D01"/>
    <w:rsid w:val="00F34D29"/>
    <w:rsid w:val="00F34D3D"/>
    <w:rsid w:val="00F34D57"/>
    <w:rsid w:val="00F34D6F"/>
    <w:rsid w:val="00F34D91"/>
    <w:rsid w:val="00F34D92"/>
    <w:rsid w:val="00F34E32"/>
    <w:rsid w:val="00F34E80"/>
    <w:rsid w:val="00F34E83"/>
    <w:rsid w:val="00F34E9B"/>
    <w:rsid w:val="00F34EED"/>
    <w:rsid w:val="00F34FDD"/>
    <w:rsid w:val="00F34FFA"/>
    <w:rsid w:val="00F35002"/>
    <w:rsid w:val="00F3505C"/>
    <w:rsid w:val="00F3507C"/>
    <w:rsid w:val="00F350B8"/>
    <w:rsid w:val="00F350C9"/>
    <w:rsid w:val="00F350F9"/>
    <w:rsid w:val="00F35101"/>
    <w:rsid w:val="00F35121"/>
    <w:rsid w:val="00F35133"/>
    <w:rsid w:val="00F35144"/>
    <w:rsid w:val="00F35162"/>
    <w:rsid w:val="00F3518B"/>
    <w:rsid w:val="00F35198"/>
    <w:rsid w:val="00F351B0"/>
    <w:rsid w:val="00F351EA"/>
    <w:rsid w:val="00F35206"/>
    <w:rsid w:val="00F3523D"/>
    <w:rsid w:val="00F352F7"/>
    <w:rsid w:val="00F35355"/>
    <w:rsid w:val="00F3536C"/>
    <w:rsid w:val="00F35385"/>
    <w:rsid w:val="00F353A5"/>
    <w:rsid w:val="00F353BC"/>
    <w:rsid w:val="00F35400"/>
    <w:rsid w:val="00F35406"/>
    <w:rsid w:val="00F3547F"/>
    <w:rsid w:val="00F354B4"/>
    <w:rsid w:val="00F354D4"/>
    <w:rsid w:val="00F354E3"/>
    <w:rsid w:val="00F354F5"/>
    <w:rsid w:val="00F35504"/>
    <w:rsid w:val="00F35522"/>
    <w:rsid w:val="00F35529"/>
    <w:rsid w:val="00F35552"/>
    <w:rsid w:val="00F3555C"/>
    <w:rsid w:val="00F3560F"/>
    <w:rsid w:val="00F35638"/>
    <w:rsid w:val="00F35649"/>
    <w:rsid w:val="00F35651"/>
    <w:rsid w:val="00F35689"/>
    <w:rsid w:val="00F356A1"/>
    <w:rsid w:val="00F356D1"/>
    <w:rsid w:val="00F356DD"/>
    <w:rsid w:val="00F356F7"/>
    <w:rsid w:val="00F35721"/>
    <w:rsid w:val="00F35727"/>
    <w:rsid w:val="00F357EB"/>
    <w:rsid w:val="00F3582E"/>
    <w:rsid w:val="00F35839"/>
    <w:rsid w:val="00F3584B"/>
    <w:rsid w:val="00F35881"/>
    <w:rsid w:val="00F358A9"/>
    <w:rsid w:val="00F35911"/>
    <w:rsid w:val="00F3592D"/>
    <w:rsid w:val="00F35935"/>
    <w:rsid w:val="00F35984"/>
    <w:rsid w:val="00F359AB"/>
    <w:rsid w:val="00F359EE"/>
    <w:rsid w:val="00F359F9"/>
    <w:rsid w:val="00F35A2E"/>
    <w:rsid w:val="00F35A44"/>
    <w:rsid w:val="00F35A58"/>
    <w:rsid w:val="00F35A6F"/>
    <w:rsid w:val="00F35AEF"/>
    <w:rsid w:val="00F35B0E"/>
    <w:rsid w:val="00F35B59"/>
    <w:rsid w:val="00F35B7B"/>
    <w:rsid w:val="00F35B8E"/>
    <w:rsid w:val="00F35B8F"/>
    <w:rsid w:val="00F35B9B"/>
    <w:rsid w:val="00F35BF5"/>
    <w:rsid w:val="00F35C0D"/>
    <w:rsid w:val="00F35C1E"/>
    <w:rsid w:val="00F35C31"/>
    <w:rsid w:val="00F35CA5"/>
    <w:rsid w:val="00F35CB0"/>
    <w:rsid w:val="00F35CB1"/>
    <w:rsid w:val="00F35CF7"/>
    <w:rsid w:val="00F35D1A"/>
    <w:rsid w:val="00F35D1B"/>
    <w:rsid w:val="00F35D1F"/>
    <w:rsid w:val="00F35D25"/>
    <w:rsid w:val="00F35D6D"/>
    <w:rsid w:val="00F35D7B"/>
    <w:rsid w:val="00F35DE3"/>
    <w:rsid w:val="00F35E01"/>
    <w:rsid w:val="00F35E0C"/>
    <w:rsid w:val="00F35E0D"/>
    <w:rsid w:val="00F35E47"/>
    <w:rsid w:val="00F35E5B"/>
    <w:rsid w:val="00F35E64"/>
    <w:rsid w:val="00F35E65"/>
    <w:rsid w:val="00F35EAB"/>
    <w:rsid w:val="00F35EB7"/>
    <w:rsid w:val="00F35ED8"/>
    <w:rsid w:val="00F35EDE"/>
    <w:rsid w:val="00F35F0A"/>
    <w:rsid w:val="00F35F0C"/>
    <w:rsid w:val="00F35F13"/>
    <w:rsid w:val="00F35F28"/>
    <w:rsid w:val="00F35F2C"/>
    <w:rsid w:val="00F35F4D"/>
    <w:rsid w:val="00F35F83"/>
    <w:rsid w:val="00F35F99"/>
    <w:rsid w:val="00F35FAB"/>
    <w:rsid w:val="00F36016"/>
    <w:rsid w:val="00F3603F"/>
    <w:rsid w:val="00F36082"/>
    <w:rsid w:val="00F360FD"/>
    <w:rsid w:val="00F360FF"/>
    <w:rsid w:val="00F36100"/>
    <w:rsid w:val="00F3615B"/>
    <w:rsid w:val="00F36161"/>
    <w:rsid w:val="00F3616D"/>
    <w:rsid w:val="00F36180"/>
    <w:rsid w:val="00F3618C"/>
    <w:rsid w:val="00F361A6"/>
    <w:rsid w:val="00F361AA"/>
    <w:rsid w:val="00F361D5"/>
    <w:rsid w:val="00F361DE"/>
    <w:rsid w:val="00F36214"/>
    <w:rsid w:val="00F3624F"/>
    <w:rsid w:val="00F36274"/>
    <w:rsid w:val="00F362A9"/>
    <w:rsid w:val="00F362B5"/>
    <w:rsid w:val="00F362F4"/>
    <w:rsid w:val="00F36303"/>
    <w:rsid w:val="00F36353"/>
    <w:rsid w:val="00F36367"/>
    <w:rsid w:val="00F3636C"/>
    <w:rsid w:val="00F36380"/>
    <w:rsid w:val="00F363B0"/>
    <w:rsid w:val="00F363B1"/>
    <w:rsid w:val="00F363BD"/>
    <w:rsid w:val="00F363C9"/>
    <w:rsid w:val="00F36402"/>
    <w:rsid w:val="00F36405"/>
    <w:rsid w:val="00F36408"/>
    <w:rsid w:val="00F3645B"/>
    <w:rsid w:val="00F3649A"/>
    <w:rsid w:val="00F364A6"/>
    <w:rsid w:val="00F364AD"/>
    <w:rsid w:val="00F364DD"/>
    <w:rsid w:val="00F36503"/>
    <w:rsid w:val="00F3652B"/>
    <w:rsid w:val="00F36555"/>
    <w:rsid w:val="00F36558"/>
    <w:rsid w:val="00F36569"/>
    <w:rsid w:val="00F36570"/>
    <w:rsid w:val="00F36595"/>
    <w:rsid w:val="00F36599"/>
    <w:rsid w:val="00F3659A"/>
    <w:rsid w:val="00F365A9"/>
    <w:rsid w:val="00F365B7"/>
    <w:rsid w:val="00F365CD"/>
    <w:rsid w:val="00F3660A"/>
    <w:rsid w:val="00F3661C"/>
    <w:rsid w:val="00F36658"/>
    <w:rsid w:val="00F36667"/>
    <w:rsid w:val="00F36669"/>
    <w:rsid w:val="00F36685"/>
    <w:rsid w:val="00F3668D"/>
    <w:rsid w:val="00F366C7"/>
    <w:rsid w:val="00F366DA"/>
    <w:rsid w:val="00F366EA"/>
    <w:rsid w:val="00F366FA"/>
    <w:rsid w:val="00F3674E"/>
    <w:rsid w:val="00F36757"/>
    <w:rsid w:val="00F367CC"/>
    <w:rsid w:val="00F3681C"/>
    <w:rsid w:val="00F36895"/>
    <w:rsid w:val="00F3689B"/>
    <w:rsid w:val="00F368D2"/>
    <w:rsid w:val="00F368DB"/>
    <w:rsid w:val="00F368EA"/>
    <w:rsid w:val="00F3693E"/>
    <w:rsid w:val="00F36970"/>
    <w:rsid w:val="00F3697F"/>
    <w:rsid w:val="00F36983"/>
    <w:rsid w:val="00F36997"/>
    <w:rsid w:val="00F36999"/>
    <w:rsid w:val="00F369BB"/>
    <w:rsid w:val="00F369E8"/>
    <w:rsid w:val="00F369F0"/>
    <w:rsid w:val="00F36A07"/>
    <w:rsid w:val="00F36A19"/>
    <w:rsid w:val="00F36ABE"/>
    <w:rsid w:val="00F36AC9"/>
    <w:rsid w:val="00F36B2B"/>
    <w:rsid w:val="00F36B32"/>
    <w:rsid w:val="00F36B62"/>
    <w:rsid w:val="00F36BA0"/>
    <w:rsid w:val="00F36BB5"/>
    <w:rsid w:val="00F36BBE"/>
    <w:rsid w:val="00F36BD0"/>
    <w:rsid w:val="00F36BD2"/>
    <w:rsid w:val="00F36BFC"/>
    <w:rsid w:val="00F36BFF"/>
    <w:rsid w:val="00F36C24"/>
    <w:rsid w:val="00F36C4D"/>
    <w:rsid w:val="00F36C57"/>
    <w:rsid w:val="00F36C6D"/>
    <w:rsid w:val="00F36CA1"/>
    <w:rsid w:val="00F36CB2"/>
    <w:rsid w:val="00F36CC1"/>
    <w:rsid w:val="00F36CC7"/>
    <w:rsid w:val="00F36CE2"/>
    <w:rsid w:val="00F36D13"/>
    <w:rsid w:val="00F36D53"/>
    <w:rsid w:val="00F36D7A"/>
    <w:rsid w:val="00F36DAF"/>
    <w:rsid w:val="00F36E17"/>
    <w:rsid w:val="00F36E1D"/>
    <w:rsid w:val="00F36E5E"/>
    <w:rsid w:val="00F36E8F"/>
    <w:rsid w:val="00F36E98"/>
    <w:rsid w:val="00F36EE0"/>
    <w:rsid w:val="00F36EF2"/>
    <w:rsid w:val="00F36EFC"/>
    <w:rsid w:val="00F36F5D"/>
    <w:rsid w:val="00F36F70"/>
    <w:rsid w:val="00F36F97"/>
    <w:rsid w:val="00F36FAD"/>
    <w:rsid w:val="00F36FC3"/>
    <w:rsid w:val="00F36FC9"/>
    <w:rsid w:val="00F36FEB"/>
    <w:rsid w:val="00F3701E"/>
    <w:rsid w:val="00F37035"/>
    <w:rsid w:val="00F37065"/>
    <w:rsid w:val="00F37092"/>
    <w:rsid w:val="00F3709C"/>
    <w:rsid w:val="00F370AC"/>
    <w:rsid w:val="00F370EE"/>
    <w:rsid w:val="00F3712D"/>
    <w:rsid w:val="00F37136"/>
    <w:rsid w:val="00F37147"/>
    <w:rsid w:val="00F37157"/>
    <w:rsid w:val="00F37186"/>
    <w:rsid w:val="00F371AC"/>
    <w:rsid w:val="00F3722E"/>
    <w:rsid w:val="00F37242"/>
    <w:rsid w:val="00F37250"/>
    <w:rsid w:val="00F37283"/>
    <w:rsid w:val="00F3729B"/>
    <w:rsid w:val="00F372BA"/>
    <w:rsid w:val="00F37340"/>
    <w:rsid w:val="00F3735E"/>
    <w:rsid w:val="00F37390"/>
    <w:rsid w:val="00F373B0"/>
    <w:rsid w:val="00F373B7"/>
    <w:rsid w:val="00F3744E"/>
    <w:rsid w:val="00F37457"/>
    <w:rsid w:val="00F3748E"/>
    <w:rsid w:val="00F37490"/>
    <w:rsid w:val="00F374A7"/>
    <w:rsid w:val="00F374B2"/>
    <w:rsid w:val="00F374C2"/>
    <w:rsid w:val="00F374F6"/>
    <w:rsid w:val="00F3752A"/>
    <w:rsid w:val="00F37569"/>
    <w:rsid w:val="00F37583"/>
    <w:rsid w:val="00F3758C"/>
    <w:rsid w:val="00F3758D"/>
    <w:rsid w:val="00F375AC"/>
    <w:rsid w:val="00F375B8"/>
    <w:rsid w:val="00F3760D"/>
    <w:rsid w:val="00F3761E"/>
    <w:rsid w:val="00F37628"/>
    <w:rsid w:val="00F37679"/>
    <w:rsid w:val="00F37684"/>
    <w:rsid w:val="00F37688"/>
    <w:rsid w:val="00F37689"/>
    <w:rsid w:val="00F376B6"/>
    <w:rsid w:val="00F376C1"/>
    <w:rsid w:val="00F376CF"/>
    <w:rsid w:val="00F376D3"/>
    <w:rsid w:val="00F37710"/>
    <w:rsid w:val="00F37726"/>
    <w:rsid w:val="00F3773F"/>
    <w:rsid w:val="00F3775D"/>
    <w:rsid w:val="00F37799"/>
    <w:rsid w:val="00F377E4"/>
    <w:rsid w:val="00F377F0"/>
    <w:rsid w:val="00F3780E"/>
    <w:rsid w:val="00F378CB"/>
    <w:rsid w:val="00F378E5"/>
    <w:rsid w:val="00F37923"/>
    <w:rsid w:val="00F37974"/>
    <w:rsid w:val="00F37984"/>
    <w:rsid w:val="00F3799C"/>
    <w:rsid w:val="00F379C0"/>
    <w:rsid w:val="00F379C6"/>
    <w:rsid w:val="00F379FB"/>
    <w:rsid w:val="00F37A1A"/>
    <w:rsid w:val="00F37A29"/>
    <w:rsid w:val="00F37A44"/>
    <w:rsid w:val="00F37A4E"/>
    <w:rsid w:val="00F37A66"/>
    <w:rsid w:val="00F37A6B"/>
    <w:rsid w:val="00F37A8E"/>
    <w:rsid w:val="00F37A93"/>
    <w:rsid w:val="00F37A99"/>
    <w:rsid w:val="00F37AA9"/>
    <w:rsid w:val="00F37AF5"/>
    <w:rsid w:val="00F37AF9"/>
    <w:rsid w:val="00F37B45"/>
    <w:rsid w:val="00F37B57"/>
    <w:rsid w:val="00F37B60"/>
    <w:rsid w:val="00F37B63"/>
    <w:rsid w:val="00F37B70"/>
    <w:rsid w:val="00F37B9B"/>
    <w:rsid w:val="00F37BA4"/>
    <w:rsid w:val="00F37BBA"/>
    <w:rsid w:val="00F37BF1"/>
    <w:rsid w:val="00F37C47"/>
    <w:rsid w:val="00F37C67"/>
    <w:rsid w:val="00F37C6B"/>
    <w:rsid w:val="00F37CA6"/>
    <w:rsid w:val="00F37CCA"/>
    <w:rsid w:val="00F37CCF"/>
    <w:rsid w:val="00F37CEB"/>
    <w:rsid w:val="00F37D14"/>
    <w:rsid w:val="00F37D1A"/>
    <w:rsid w:val="00F37D32"/>
    <w:rsid w:val="00F37DA5"/>
    <w:rsid w:val="00F37DE3"/>
    <w:rsid w:val="00F37DFD"/>
    <w:rsid w:val="00F37E12"/>
    <w:rsid w:val="00F37E1A"/>
    <w:rsid w:val="00F37E1C"/>
    <w:rsid w:val="00F37E1E"/>
    <w:rsid w:val="00F37E4A"/>
    <w:rsid w:val="00F37E63"/>
    <w:rsid w:val="00F37EBB"/>
    <w:rsid w:val="00F37EF8"/>
    <w:rsid w:val="00F37F1E"/>
    <w:rsid w:val="00F37F1F"/>
    <w:rsid w:val="00F37F51"/>
    <w:rsid w:val="00F37F99"/>
    <w:rsid w:val="00F37FE2"/>
    <w:rsid w:val="00F37FF4"/>
    <w:rsid w:val="00F4005D"/>
    <w:rsid w:val="00F400C3"/>
    <w:rsid w:val="00F400D1"/>
    <w:rsid w:val="00F40119"/>
    <w:rsid w:val="00F40122"/>
    <w:rsid w:val="00F40135"/>
    <w:rsid w:val="00F40154"/>
    <w:rsid w:val="00F401AB"/>
    <w:rsid w:val="00F401C3"/>
    <w:rsid w:val="00F401DE"/>
    <w:rsid w:val="00F401F2"/>
    <w:rsid w:val="00F401FB"/>
    <w:rsid w:val="00F401FF"/>
    <w:rsid w:val="00F4025B"/>
    <w:rsid w:val="00F4026F"/>
    <w:rsid w:val="00F40299"/>
    <w:rsid w:val="00F4029C"/>
    <w:rsid w:val="00F402F0"/>
    <w:rsid w:val="00F4034F"/>
    <w:rsid w:val="00F4037B"/>
    <w:rsid w:val="00F403CC"/>
    <w:rsid w:val="00F403E2"/>
    <w:rsid w:val="00F40422"/>
    <w:rsid w:val="00F40427"/>
    <w:rsid w:val="00F40429"/>
    <w:rsid w:val="00F40442"/>
    <w:rsid w:val="00F40468"/>
    <w:rsid w:val="00F40496"/>
    <w:rsid w:val="00F404A5"/>
    <w:rsid w:val="00F404AD"/>
    <w:rsid w:val="00F404CC"/>
    <w:rsid w:val="00F404D6"/>
    <w:rsid w:val="00F404DB"/>
    <w:rsid w:val="00F404EE"/>
    <w:rsid w:val="00F4055F"/>
    <w:rsid w:val="00F4058F"/>
    <w:rsid w:val="00F4059C"/>
    <w:rsid w:val="00F405B2"/>
    <w:rsid w:val="00F405EE"/>
    <w:rsid w:val="00F405FD"/>
    <w:rsid w:val="00F40635"/>
    <w:rsid w:val="00F40691"/>
    <w:rsid w:val="00F4069B"/>
    <w:rsid w:val="00F406B0"/>
    <w:rsid w:val="00F4070D"/>
    <w:rsid w:val="00F4072D"/>
    <w:rsid w:val="00F40743"/>
    <w:rsid w:val="00F40748"/>
    <w:rsid w:val="00F4075B"/>
    <w:rsid w:val="00F4079E"/>
    <w:rsid w:val="00F407B2"/>
    <w:rsid w:val="00F407C3"/>
    <w:rsid w:val="00F407EA"/>
    <w:rsid w:val="00F4081D"/>
    <w:rsid w:val="00F40857"/>
    <w:rsid w:val="00F4089E"/>
    <w:rsid w:val="00F408C6"/>
    <w:rsid w:val="00F408D6"/>
    <w:rsid w:val="00F408DD"/>
    <w:rsid w:val="00F408E1"/>
    <w:rsid w:val="00F408E2"/>
    <w:rsid w:val="00F408E4"/>
    <w:rsid w:val="00F408FF"/>
    <w:rsid w:val="00F40914"/>
    <w:rsid w:val="00F40930"/>
    <w:rsid w:val="00F40945"/>
    <w:rsid w:val="00F40965"/>
    <w:rsid w:val="00F40985"/>
    <w:rsid w:val="00F40994"/>
    <w:rsid w:val="00F409AB"/>
    <w:rsid w:val="00F409C5"/>
    <w:rsid w:val="00F40A0D"/>
    <w:rsid w:val="00F40A25"/>
    <w:rsid w:val="00F40A38"/>
    <w:rsid w:val="00F40A47"/>
    <w:rsid w:val="00F40A61"/>
    <w:rsid w:val="00F40A68"/>
    <w:rsid w:val="00F40A75"/>
    <w:rsid w:val="00F40A7D"/>
    <w:rsid w:val="00F40A89"/>
    <w:rsid w:val="00F40ACC"/>
    <w:rsid w:val="00F40ADF"/>
    <w:rsid w:val="00F40AE3"/>
    <w:rsid w:val="00F40AF3"/>
    <w:rsid w:val="00F40AF8"/>
    <w:rsid w:val="00F40B18"/>
    <w:rsid w:val="00F40B2F"/>
    <w:rsid w:val="00F40B37"/>
    <w:rsid w:val="00F40B4C"/>
    <w:rsid w:val="00F40B6E"/>
    <w:rsid w:val="00F40B7E"/>
    <w:rsid w:val="00F40BD6"/>
    <w:rsid w:val="00F40C03"/>
    <w:rsid w:val="00F40C13"/>
    <w:rsid w:val="00F40C5E"/>
    <w:rsid w:val="00F40C6D"/>
    <w:rsid w:val="00F40C6F"/>
    <w:rsid w:val="00F40C75"/>
    <w:rsid w:val="00F40C76"/>
    <w:rsid w:val="00F40C79"/>
    <w:rsid w:val="00F40C92"/>
    <w:rsid w:val="00F40C9E"/>
    <w:rsid w:val="00F40CA5"/>
    <w:rsid w:val="00F40CB2"/>
    <w:rsid w:val="00F40D07"/>
    <w:rsid w:val="00F40D53"/>
    <w:rsid w:val="00F40D6F"/>
    <w:rsid w:val="00F40D9F"/>
    <w:rsid w:val="00F40DD0"/>
    <w:rsid w:val="00F40E0D"/>
    <w:rsid w:val="00F40E18"/>
    <w:rsid w:val="00F40E1D"/>
    <w:rsid w:val="00F40E34"/>
    <w:rsid w:val="00F40E3E"/>
    <w:rsid w:val="00F40E43"/>
    <w:rsid w:val="00F40E4A"/>
    <w:rsid w:val="00F40E59"/>
    <w:rsid w:val="00F40EA0"/>
    <w:rsid w:val="00F40EA3"/>
    <w:rsid w:val="00F40EA9"/>
    <w:rsid w:val="00F40EB2"/>
    <w:rsid w:val="00F40F0C"/>
    <w:rsid w:val="00F40F56"/>
    <w:rsid w:val="00F40F93"/>
    <w:rsid w:val="00F40FA3"/>
    <w:rsid w:val="00F40FAE"/>
    <w:rsid w:val="00F40FB6"/>
    <w:rsid w:val="00F41002"/>
    <w:rsid w:val="00F41022"/>
    <w:rsid w:val="00F41037"/>
    <w:rsid w:val="00F41049"/>
    <w:rsid w:val="00F41054"/>
    <w:rsid w:val="00F41057"/>
    <w:rsid w:val="00F41061"/>
    <w:rsid w:val="00F41079"/>
    <w:rsid w:val="00F410B0"/>
    <w:rsid w:val="00F410C8"/>
    <w:rsid w:val="00F410CC"/>
    <w:rsid w:val="00F410D5"/>
    <w:rsid w:val="00F41109"/>
    <w:rsid w:val="00F4114C"/>
    <w:rsid w:val="00F4114D"/>
    <w:rsid w:val="00F4115E"/>
    <w:rsid w:val="00F41190"/>
    <w:rsid w:val="00F4119F"/>
    <w:rsid w:val="00F411A5"/>
    <w:rsid w:val="00F411EF"/>
    <w:rsid w:val="00F41248"/>
    <w:rsid w:val="00F41266"/>
    <w:rsid w:val="00F41286"/>
    <w:rsid w:val="00F412AD"/>
    <w:rsid w:val="00F412D1"/>
    <w:rsid w:val="00F412E2"/>
    <w:rsid w:val="00F412EE"/>
    <w:rsid w:val="00F412F1"/>
    <w:rsid w:val="00F4130F"/>
    <w:rsid w:val="00F4133F"/>
    <w:rsid w:val="00F41387"/>
    <w:rsid w:val="00F4139C"/>
    <w:rsid w:val="00F4139E"/>
    <w:rsid w:val="00F413B4"/>
    <w:rsid w:val="00F413CA"/>
    <w:rsid w:val="00F41418"/>
    <w:rsid w:val="00F41426"/>
    <w:rsid w:val="00F414B5"/>
    <w:rsid w:val="00F4153E"/>
    <w:rsid w:val="00F415B1"/>
    <w:rsid w:val="00F415B5"/>
    <w:rsid w:val="00F415B6"/>
    <w:rsid w:val="00F415B7"/>
    <w:rsid w:val="00F415C7"/>
    <w:rsid w:val="00F415CA"/>
    <w:rsid w:val="00F41654"/>
    <w:rsid w:val="00F4166D"/>
    <w:rsid w:val="00F41678"/>
    <w:rsid w:val="00F41698"/>
    <w:rsid w:val="00F416A2"/>
    <w:rsid w:val="00F416C5"/>
    <w:rsid w:val="00F416C8"/>
    <w:rsid w:val="00F416D0"/>
    <w:rsid w:val="00F41704"/>
    <w:rsid w:val="00F4173B"/>
    <w:rsid w:val="00F41747"/>
    <w:rsid w:val="00F4176F"/>
    <w:rsid w:val="00F4179A"/>
    <w:rsid w:val="00F4179F"/>
    <w:rsid w:val="00F417F4"/>
    <w:rsid w:val="00F417FA"/>
    <w:rsid w:val="00F41825"/>
    <w:rsid w:val="00F41833"/>
    <w:rsid w:val="00F41872"/>
    <w:rsid w:val="00F41893"/>
    <w:rsid w:val="00F418DA"/>
    <w:rsid w:val="00F418ED"/>
    <w:rsid w:val="00F418FA"/>
    <w:rsid w:val="00F41943"/>
    <w:rsid w:val="00F4198D"/>
    <w:rsid w:val="00F419A2"/>
    <w:rsid w:val="00F419B3"/>
    <w:rsid w:val="00F419B8"/>
    <w:rsid w:val="00F419EA"/>
    <w:rsid w:val="00F41A00"/>
    <w:rsid w:val="00F41A13"/>
    <w:rsid w:val="00F41A24"/>
    <w:rsid w:val="00F41A47"/>
    <w:rsid w:val="00F41A97"/>
    <w:rsid w:val="00F41AC9"/>
    <w:rsid w:val="00F41B2B"/>
    <w:rsid w:val="00F41B38"/>
    <w:rsid w:val="00F41B99"/>
    <w:rsid w:val="00F41BA4"/>
    <w:rsid w:val="00F41BBB"/>
    <w:rsid w:val="00F41BEB"/>
    <w:rsid w:val="00F41BED"/>
    <w:rsid w:val="00F41C43"/>
    <w:rsid w:val="00F41C68"/>
    <w:rsid w:val="00F41C9D"/>
    <w:rsid w:val="00F41CBB"/>
    <w:rsid w:val="00F41CE6"/>
    <w:rsid w:val="00F41D1E"/>
    <w:rsid w:val="00F41D3A"/>
    <w:rsid w:val="00F41D41"/>
    <w:rsid w:val="00F41D67"/>
    <w:rsid w:val="00F41D6C"/>
    <w:rsid w:val="00F41DA0"/>
    <w:rsid w:val="00F41DA4"/>
    <w:rsid w:val="00F41DA6"/>
    <w:rsid w:val="00F41DB1"/>
    <w:rsid w:val="00F41DD6"/>
    <w:rsid w:val="00F41DEF"/>
    <w:rsid w:val="00F41E7C"/>
    <w:rsid w:val="00F41E92"/>
    <w:rsid w:val="00F41EA6"/>
    <w:rsid w:val="00F41EA7"/>
    <w:rsid w:val="00F41EDC"/>
    <w:rsid w:val="00F41EE6"/>
    <w:rsid w:val="00F41EF0"/>
    <w:rsid w:val="00F41F44"/>
    <w:rsid w:val="00F41F54"/>
    <w:rsid w:val="00F41F5C"/>
    <w:rsid w:val="00F41F8F"/>
    <w:rsid w:val="00F41F9F"/>
    <w:rsid w:val="00F41FF9"/>
    <w:rsid w:val="00F4201F"/>
    <w:rsid w:val="00F42035"/>
    <w:rsid w:val="00F42043"/>
    <w:rsid w:val="00F420AB"/>
    <w:rsid w:val="00F420CB"/>
    <w:rsid w:val="00F420E8"/>
    <w:rsid w:val="00F42110"/>
    <w:rsid w:val="00F42171"/>
    <w:rsid w:val="00F42179"/>
    <w:rsid w:val="00F4218F"/>
    <w:rsid w:val="00F4219C"/>
    <w:rsid w:val="00F421A0"/>
    <w:rsid w:val="00F421B3"/>
    <w:rsid w:val="00F42245"/>
    <w:rsid w:val="00F42249"/>
    <w:rsid w:val="00F42250"/>
    <w:rsid w:val="00F42283"/>
    <w:rsid w:val="00F422A9"/>
    <w:rsid w:val="00F422C1"/>
    <w:rsid w:val="00F422D3"/>
    <w:rsid w:val="00F422F1"/>
    <w:rsid w:val="00F42304"/>
    <w:rsid w:val="00F42314"/>
    <w:rsid w:val="00F42324"/>
    <w:rsid w:val="00F4233A"/>
    <w:rsid w:val="00F42360"/>
    <w:rsid w:val="00F42381"/>
    <w:rsid w:val="00F423D4"/>
    <w:rsid w:val="00F423F0"/>
    <w:rsid w:val="00F42446"/>
    <w:rsid w:val="00F42458"/>
    <w:rsid w:val="00F42462"/>
    <w:rsid w:val="00F42496"/>
    <w:rsid w:val="00F424AB"/>
    <w:rsid w:val="00F424B8"/>
    <w:rsid w:val="00F424CB"/>
    <w:rsid w:val="00F424E5"/>
    <w:rsid w:val="00F42506"/>
    <w:rsid w:val="00F42528"/>
    <w:rsid w:val="00F4253D"/>
    <w:rsid w:val="00F42586"/>
    <w:rsid w:val="00F42593"/>
    <w:rsid w:val="00F425A3"/>
    <w:rsid w:val="00F425D7"/>
    <w:rsid w:val="00F425FE"/>
    <w:rsid w:val="00F42636"/>
    <w:rsid w:val="00F426AB"/>
    <w:rsid w:val="00F426FE"/>
    <w:rsid w:val="00F4272B"/>
    <w:rsid w:val="00F42733"/>
    <w:rsid w:val="00F4275D"/>
    <w:rsid w:val="00F42768"/>
    <w:rsid w:val="00F427F9"/>
    <w:rsid w:val="00F42803"/>
    <w:rsid w:val="00F4280E"/>
    <w:rsid w:val="00F42830"/>
    <w:rsid w:val="00F42848"/>
    <w:rsid w:val="00F42890"/>
    <w:rsid w:val="00F428A2"/>
    <w:rsid w:val="00F428D7"/>
    <w:rsid w:val="00F428FC"/>
    <w:rsid w:val="00F42931"/>
    <w:rsid w:val="00F42972"/>
    <w:rsid w:val="00F42995"/>
    <w:rsid w:val="00F429F4"/>
    <w:rsid w:val="00F42A37"/>
    <w:rsid w:val="00F42A77"/>
    <w:rsid w:val="00F42A78"/>
    <w:rsid w:val="00F42AC6"/>
    <w:rsid w:val="00F42B11"/>
    <w:rsid w:val="00F42B14"/>
    <w:rsid w:val="00F42B1A"/>
    <w:rsid w:val="00F42B1B"/>
    <w:rsid w:val="00F42B63"/>
    <w:rsid w:val="00F42B68"/>
    <w:rsid w:val="00F42B70"/>
    <w:rsid w:val="00F42B71"/>
    <w:rsid w:val="00F42B93"/>
    <w:rsid w:val="00F42B96"/>
    <w:rsid w:val="00F42BAD"/>
    <w:rsid w:val="00F42BCA"/>
    <w:rsid w:val="00F42BD9"/>
    <w:rsid w:val="00F42BDC"/>
    <w:rsid w:val="00F42BF0"/>
    <w:rsid w:val="00F42BF6"/>
    <w:rsid w:val="00F42C15"/>
    <w:rsid w:val="00F42C28"/>
    <w:rsid w:val="00F42CA6"/>
    <w:rsid w:val="00F42D57"/>
    <w:rsid w:val="00F42D77"/>
    <w:rsid w:val="00F42D7B"/>
    <w:rsid w:val="00F42D9E"/>
    <w:rsid w:val="00F42E0C"/>
    <w:rsid w:val="00F42E46"/>
    <w:rsid w:val="00F42E73"/>
    <w:rsid w:val="00F42F4F"/>
    <w:rsid w:val="00F42F65"/>
    <w:rsid w:val="00F42F73"/>
    <w:rsid w:val="00F42F8D"/>
    <w:rsid w:val="00F42FC8"/>
    <w:rsid w:val="00F43004"/>
    <w:rsid w:val="00F43012"/>
    <w:rsid w:val="00F4301D"/>
    <w:rsid w:val="00F4305F"/>
    <w:rsid w:val="00F43064"/>
    <w:rsid w:val="00F430B5"/>
    <w:rsid w:val="00F430CE"/>
    <w:rsid w:val="00F43147"/>
    <w:rsid w:val="00F43188"/>
    <w:rsid w:val="00F431AF"/>
    <w:rsid w:val="00F431B9"/>
    <w:rsid w:val="00F431BB"/>
    <w:rsid w:val="00F43214"/>
    <w:rsid w:val="00F43215"/>
    <w:rsid w:val="00F4321F"/>
    <w:rsid w:val="00F43240"/>
    <w:rsid w:val="00F43262"/>
    <w:rsid w:val="00F432A4"/>
    <w:rsid w:val="00F432C1"/>
    <w:rsid w:val="00F432EC"/>
    <w:rsid w:val="00F43310"/>
    <w:rsid w:val="00F43312"/>
    <w:rsid w:val="00F43326"/>
    <w:rsid w:val="00F4332E"/>
    <w:rsid w:val="00F43336"/>
    <w:rsid w:val="00F4337C"/>
    <w:rsid w:val="00F4337E"/>
    <w:rsid w:val="00F433BB"/>
    <w:rsid w:val="00F433DE"/>
    <w:rsid w:val="00F43410"/>
    <w:rsid w:val="00F4344C"/>
    <w:rsid w:val="00F43489"/>
    <w:rsid w:val="00F43493"/>
    <w:rsid w:val="00F434DD"/>
    <w:rsid w:val="00F434E9"/>
    <w:rsid w:val="00F4350C"/>
    <w:rsid w:val="00F4351B"/>
    <w:rsid w:val="00F43525"/>
    <w:rsid w:val="00F4352E"/>
    <w:rsid w:val="00F43581"/>
    <w:rsid w:val="00F435A5"/>
    <w:rsid w:val="00F435AF"/>
    <w:rsid w:val="00F43659"/>
    <w:rsid w:val="00F43668"/>
    <w:rsid w:val="00F436C4"/>
    <w:rsid w:val="00F436D7"/>
    <w:rsid w:val="00F436E6"/>
    <w:rsid w:val="00F436F2"/>
    <w:rsid w:val="00F436FD"/>
    <w:rsid w:val="00F43704"/>
    <w:rsid w:val="00F4370F"/>
    <w:rsid w:val="00F43711"/>
    <w:rsid w:val="00F4376A"/>
    <w:rsid w:val="00F4376B"/>
    <w:rsid w:val="00F4376E"/>
    <w:rsid w:val="00F437B3"/>
    <w:rsid w:val="00F43813"/>
    <w:rsid w:val="00F43817"/>
    <w:rsid w:val="00F43837"/>
    <w:rsid w:val="00F43854"/>
    <w:rsid w:val="00F43876"/>
    <w:rsid w:val="00F438AD"/>
    <w:rsid w:val="00F438B9"/>
    <w:rsid w:val="00F438EE"/>
    <w:rsid w:val="00F438EF"/>
    <w:rsid w:val="00F438F1"/>
    <w:rsid w:val="00F438F4"/>
    <w:rsid w:val="00F43907"/>
    <w:rsid w:val="00F43908"/>
    <w:rsid w:val="00F43927"/>
    <w:rsid w:val="00F4396F"/>
    <w:rsid w:val="00F43976"/>
    <w:rsid w:val="00F43986"/>
    <w:rsid w:val="00F4398F"/>
    <w:rsid w:val="00F439A0"/>
    <w:rsid w:val="00F439A3"/>
    <w:rsid w:val="00F439F7"/>
    <w:rsid w:val="00F43A36"/>
    <w:rsid w:val="00F43A40"/>
    <w:rsid w:val="00F43B09"/>
    <w:rsid w:val="00F43B28"/>
    <w:rsid w:val="00F43B4F"/>
    <w:rsid w:val="00F43B80"/>
    <w:rsid w:val="00F43BEA"/>
    <w:rsid w:val="00F43C0A"/>
    <w:rsid w:val="00F43C2A"/>
    <w:rsid w:val="00F43C34"/>
    <w:rsid w:val="00F43C5C"/>
    <w:rsid w:val="00F43C6D"/>
    <w:rsid w:val="00F43C8D"/>
    <w:rsid w:val="00F43CA0"/>
    <w:rsid w:val="00F43CA5"/>
    <w:rsid w:val="00F43CBA"/>
    <w:rsid w:val="00F43CCB"/>
    <w:rsid w:val="00F43CED"/>
    <w:rsid w:val="00F43CF2"/>
    <w:rsid w:val="00F43D15"/>
    <w:rsid w:val="00F43D44"/>
    <w:rsid w:val="00F43DBE"/>
    <w:rsid w:val="00F43DC0"/>
    <w:rsid w:val="00F43DE5"/>
    <w:rsid w:val="00F43DEE"/>
    <w:rsid w:val="00F43DF8"/>
    <w:rsid w:val="00F43E22"/>
    <w:rsid w:val="00F43E27"/>
    <w:rsid w:val="00F43E6F"/>
    <w:rsid w:val="00F43E82"/>
    <w:rsid w:val="00F43E9B"/>
    <w:rsid w:val="00F43EA7"/>
    <w:rsid w:val="00F43EAB"/>
    <w:rsid w:val="00F43ED2"/>
    <w:rsid w:val="00F43F08"/>
    <w:rsid w:val="00F43F1F"/>
    <w:rsid w:val="00F43F25"/>
    <w:rsid w:val="00F43F30"/>
    <w:rsid w:val="00F43F6B"/>
    <w:rsid w:val="00F43FB9"/>
    <w:rsid w:val="00F43FD2"/>
    <w:rsid w:val="00F44017"/>
    <w:rsid w:val="00F4401C"/>
    <w:rsid w:val="00F44022"/>
    <w:rsid w:val="00F4406B"/>
    <w:rsid w:val="00F44075"/>
    <w:rsid w:val="00F44098"/>
    <w:rsid w:val="00F4409A"/>
    <w:rsid w:val="00F440A7"/>
    <w:rsid w:val="00F440B8"/>
    <w:rsid w:val="00F44139"/>
    <w:rsid w:val="00F4413F"/>
    <w:rsid w:val="00F4415E"/>
    <w:rsid w:val="00F44170"/>
    <w:rsid w:val="00F44182"/>
    <w:rsid w:val="00F44185"/>
    <w:rsid w:val="00F44195"/>
    <w:rsid w:val="00F441B7"/>
    <w:rsid w:val="00F4423D"/>
    <w:rsid w:val="00F44262"/>
    <w:rsid w:val="00F442B9"/>
    <w:rsid w:val="00F442C9"/>
    <w:rsid w:val="00F442D4"/>
    <w:rsid w:val="00F44306"/>
    <w:rsid w:val="00F44328"/>
    <w:rsid w:val="00F44332"/>
    <w:rsid w:val="00F4433B"/>
    <w:rsid w:val="00F44343"/>
    <w:rsid w:val="00F44367"/>
    <w:rsid w:val="00F4436A"/>
    <w:rsid w:val="00F44388"/>
    <w:rsid w:val="00F44393"/>
    <w:rsid w:val="00F4440C"/>
    <w:rsid w:val="00F4446A"/>
    <w:rsid w:val="00F4447B"/>
    <w:rsid w:val="00F4448D"/>
    <w:rsid w:val="00F4449C"/>
    <w:rsid w:val="00F444D7"/>
    <w:rsid w:val="00F444F5"/>
    <w:rsid w:val="00F4450A"/>
    <w:rsid w:val="00F44541"/>
    <w:rsid w:val="00F44571"/>
    <w:rsid w:val="00F44585"/>
    <w:rsid w:val="00F445A5"/>
    <w:rsid w:val="00F445B3"/>
    <w:rsid w:val="00F445FA"/>
    <w:rsid w:val="00F445FE"/>
    <w:rsid w:val="00F44659"/>
    <w:rsid w:val="00F4467C"/>
    <w:rsid w:val="00F4468D"/>
    <w:rsid w:val="00F446BD"/>
    <w:rsid w:val="00F446BF"/>
    <w:rsid w:val="00F446DF"/>
    <w:rsid w:val="00F44744"/>
    <w:rsid w:val="00F44753"/>
    <w:rsid w:val="00F4476A"/>
    <w:rsid w:val="00F44777"/>
    <w:rsid w:val="00F44782"/>
    <w:rsid w:val="00F447AB"/>
    <w:rsid w:val="00F447BE"/>
    <w:rsid w:val="00F447C4"/>
    <w:rsid w:val="00F447DD"/>
    <w:rsid w:val="00F447F7"/>
    <w:rsid w:val="00F4489E"/>
    <w:rsid w:val="00F448A0"/>
    <w:rsid w:val="00F448AB"/>
    <w:rsid w:val="00F448CF"/>
    <w:rsid w:val="00F448D5"/>
    <w:rsid w:val="00F448D7"/>
    <w:rsid w:val="00F448ED"/>
    <w:rsid w:val="00F448FF"/>
    <w:rsid w:val="00F44903"/>
    <w:rsid w:val="00F44961"/>
    <w:rsid w:val="00F44979"/>
    <w:rsid w:val="00F449CF"/>
    <w:rsid w:val="00F449D0"/>
    <w:rsid w:val="00F44A02"/>
    <w:rsid w:val="00F44A07"/>
    <w:rsid w:val="00F44A13"/>
    <w:rsid w:val="00F44A25"/>
    <w:rsid w:val="00F44A65"/>
    <w:rsid w:val="00F44A94"/>
    <w:rsid w:val="00F44B11"/>
    <w:rsid w:val="00F44B1F"/>
    <w:rsid w:val="00F44B30"/>
    <w:rsid w:val="00F44B3F"/>
    <w:rsid w:val="00F44B4E"/>
    <w:rsid w:val="00F44C0D"/>
    <w:rsid w:val="00F44C3A"/>
    <w:rsid w:val="00F44C61"/>
    <w:rsid w:val="00F44C92"/>
    <w:rsid w:val="00F44CC2"/>
    <w:rsid w:val="00F44CC3"/>
    <w:rsid w:val="00F44D32"/>
    <w:rsid w:val="00F44D45"/>
    <w:rsid w:val="00F44D4F"/>
    <w:rsid w:val="00F44D62"/>
    <w:rsid w:val="00F44D95"/>
    <w:rsid w:val="00F44E1D"/>
    <w:rsid w:val="00F44E33"/>
    <w:rsid w:val="00F44E4E"/>
    <w:rsid w:val="00F44E68"/>
    <w:rsid w:val="00F44E7A"/>
    <w:rsid w:val="00F44E9D"/>
    <w:rsid w:val="00F44EBF"/>
    <w:rsid w:val="00F44EEF"/>
    <w:rsid w:val="00F44F44"/>
    <w:rsid w:val="00F44F66"/>
    <w:rsid w:val="00F44FB4"/>
    <w:rsid w:val="00F4504C"/>
    <w:rsid w:val="00F45055"/>
    <w:rsid w:val="00F45068"/>
    <w:rsid w:val="00F45119"/>
    <w:rsid w:val="00F4512C"/>
    <w:rsid w:val="00F45164"/>
    <w:rsid w:val="00F45179"/>
    <w:rsid w:val="00F4517E"/>
    <w:rsid w:val="00F45194"/>
    <w:rsid w:val="00F451AD"/>
    <w:rsid w:val="00F451EC"/>
    <w:rsid w:val="00F4521D"/>
    <w:rsid w:val="00F45232"/>
    <w:rsid w:val="00F45284"/>
    <w:rsid w:val="00F45294"/>
    <w:rsid w:val="00F452BC"/>
    <w:rsid w:val="00F452C5"/>
    <w:rsid w:val="00F45303"/>
    <w:rsid w:val="00F4531C"/>
    <w:rsid w:val="00F45325"/>
    <w:rsid w:val="00F4532B"/>
    <w:rsid w:val="00F45363"/>
    <w:rsid w:val="00F45385"/>
    <w:rsid w:val="00F453A2"/>
    <w:rsid w:val="00F453B4"/>
    <w:rsid w:val="00F453E8"/>
    <w:rsid w:val="00F453FC"/>
    <w:rsid w:val="00F45412"/>
    <w:rsid w:val="00F4541A"/>
    <w:rsid w:val="00F4541B"/>
    <w:rsid w:val="00F45434"/>
    <w:rsid w:val="00F4543B"/>
    <w:rsid w:val="00F4544C"/>
    <w:rsid w:val="00F4545B"/>
    <w:rsid w:val="00F45467"/>
    <w:rsid w:val="00F45476"/>
    <w:rsid w:val="00F4548B"/>
    <w:rsid w:val="00F4548C"/>
    <w:rsid w:val="00F454A5"/>
    <w:rsid w:val="00F454C7"/>
    <w:rsid w:val="00F454CB"/>
    <w:rsid w:val="00F454F6"/>
    <w:rsid w:val="00F45517"/>
    <w:rsid w:val="00F45594"/>
    <w:rsid w:val="00F455FE"/>
    <w:rsid w:val="00F4561E"/>
    <w:rsid w:val="00F45621"/>
    <w:rsid w:val="00F4563E"/>
    <w:rsid w:val="00F456AA"/>
    <w:rsid w:val="00F456D0"/>
    <w:rsid w:val="00F45700"/>
    <w:rsid w:val="00F45712"/>
    <w:rsid w:val="00F4576A"/>
    <w:rsid w:val="00F4576D"/>
    <w:rsid w:val="00F4579C"/>
    <w:rsid w:val="00F45800"/>
    <w:rsid w:val="00F45838"/>
    <w:rsid w:val="00F4584B"/>
    <w:rsid w:val="00F4584F"/>
    <w:rsid w:val="00F45853"/>
    <w:rsid w:val="00F45859"/>
    <w:rsid w:val="00F45891"/>
    <w:rsid w:val="00F4592F"/>
    <w:rsid w:val="00F4593D"/>
    <w:rsid w:val="00F4594D"/>
    <w:rsid w:val="00F459E0"/>
    <w:rsid w:val="00F459E7"/>
    <w:rsid w:val="00F45A71"/>
    <w:rsid w:val="00F45B15"/>
    <w:rsid w:val="00F45B1D"/>
    <w:rsid w:val="00F45B27"/>
    <w:rsid w:val="00F45B74"/>
    <w:rsid w:val="00F45B9E"/>
    <w:rsid w:val="00F45BAB"/>
    <w:rsid w:val="00F45BBA"/>
    <w:rsid w:val="00F45BE4"/>
    <w:rsid w:val="00F45C03"/>
    <w:rsid w:val="00F45C51"/>
    <w:rsid w:val="00F45C5D"/>
    <w:rsid w:val="00F45C73"/>
    <w:rsid w:val="00F45C8D"/>
    <w:rsid w:val="00F45CA3"/>
    <w:rsid w:val="00F45CAF"/>
    <w:rsid w:val="00F45CB3"/>
    <w:rsid w:val="00F45CB5"/>
    <w:rsid w:val="00F45CB7"/>
    <w:rsid w:val="00F45CE8"/>
    <w:rsid w:val="00F45CED"/>
    <w:rsid w:val="00F45D14"/>
    <w:rsid w:val="00F45D1A"/>
    <w:rsid w:val="00F45D2E"/>
    <w:rsid w:val="00F45D2F"/>
    <w:rsid w:val="00F45D34"/>
    <w:rsid w:val="00F45D7D"/>
    <w:rsid w:val="00F45DA9"/>
    <w:rsid w:val="00F45DE5"/>
    <w:rsid w:val="00F45DE8"/>
    <w:rsid w:val="00F45E03"/>
    <w:rsid w:val="00F45E36"/>
    <w:rsid w:val="00F45E37"/>
    <w:rsid w:val="00F45E63"/>
    <w:rsid w:val="00F45E83"/>
    <w:rsid w:val="00F45ECA"/>
    <w:rsid w:val="00F45EDF"/>
    <w:rsid w:val="00F45EEB"/>
    <w:rsid w:val="00F45F0F"/>
    <w:rsid w:val="00F45F1A"/>
    <w:rsid w:val="00F45F33"/>
    <w:rsid w:val="00F45F3E"/>
    <w:rsid w:val="00F45F66"/>
    <w:rsid w:val="00F45F7A"/>
    <w:rsid w:val="00F45F96"/>
    <w:rsid w:val="00F45FCE"/>
    <w:rsid w:val="00F45FD4"/>
    <w:rsid w:val="00F45FFD"/>
    <w:rsid w:val="00F4602F"/>
    <w:rsid w:val="00F4603B"/>
    <w:rsid w:val="00F46074"/>
    <w:rsid w:val="00F4608A"/>
    <w:rsid w:val="00F460F7"/>
    <w:rsid w:val="00F460FB"/>
    <w:rsid w:val="00F4615C"/>
    <w:rsid w:val="00F46161"/>
    <w:rsid w:val="00F46168"/>
    <w:rsid w:val="00F46199"/>
    <w:rsid w:val="00F4619F"/>
    <w:rsid w:val="00F461AD"/>
    <w:rsid w:val="00F461E7"/>
    <w:rsid w:val="00F46206"/>
    <w:rsid w:val="00F46208"/>
    <w:rsid w:val="00F4621B"/>
    <w:rsid w:val="00F46244"/>
    <w:rsid w:val="00F4625A"/>
    <w:rsid w:val="00F46279"/>
    <w:rsid w:val="00F462B1"/>
    <w:rsid w:val="00F462D1"/>
    <w:rsid w:val="00F462E2"/>
    <w:rsid w:val="00F462EF"/>
    <w:rsid w:val="00F46301"/>
    <w:rsid w:val="00F4631D"/>
    <w:rsid w:val="00F46330"/>
    <w:rsid w:val="00F46377"/>
    <w:rsid w:val="00F4638D"/>
    <w:rsid w:val="00F4639A"/>
    <w:rsid w:val="00F463DE"/>
    <w:rsid w:val="00F463ED"/>
    <w:rsid w:val="00F46417"/>
    <w:rsid w:val="00F46419"/>
    <w:rsid w:val="00F46461"/>
    <w:rsid w:val="00F4647C"/>
    <w:rsid w:val="00F4649C"/>
    <w:rsid w:val="00F464B1"/>
    <w:rsid w:val="00F464B5"/>
    <w:rsid w:val="00F464BD"/>
    <w:rsid w:val="00F464CD"/>
    <w:rsid w:val="00F464DF"/>
    <w:rsid w:val="00F46511"/>
    <w:rsid w:val="00F46520"/>
    <w:rsid w:val="00F4654F"/>
    <w:rsid w:val="00F46553"/>
    <w:rsid w:val="00F46577"/>
    <w:rsid w:val="00F46581"/>
    <w:rsid w:val="00F465BC"/>
    <w:rsid w:val="00F465C3"/>
    <w:rsid w:val="00F46638"/>
    <w:rsid w:val="00F4665A"/>
    <w:rsid w:val="00F46696"/>
    <w:rsid w:val="00F466BC"/>
    <w:rsid w:val="00F46704"/>
    <w:rsid w:val="00F4675E"/>
    <w:rsid w:val="00F4679A"/>
    <w:rsid w:val="00F467B3"/>
    <w:rsid w:val="00F467C8"/>
    <w:rsid w:val="00F467D4"/>
    <w:rsid w:val="00F467FE"/>
    <w:rsid w:val="00F46882"/>
    <w:rsid w:val="00F4689F"/>
    <w:rsid w:val="00F468BA"/>
    <w:rsid w:val="00F46903"/>
    <w:rsid w:val="00F46931"/>
    <w:rsid w:val="00F4693E"/>
    <w:rsid w:val="00F46959"/>
    <w:rsid w:val="00F4697D"/>
    <w:rsid w:val="00F469A8"/>
    <w:rsid w:val="00F469B0"/>
    <w:rsid w:val="00F469F2"/>
    <w:rsid w:val="00F469FC"/>
    <w:rsid w:val="00F46A3F"/>
    <w:rsid w:val="00F46A45"/>
    <w:rsid w:val="00F46A4B"/>
    <w:rsid w:val="00F46A4E"/>
    <w:rsid w:val="00F46ACB"/>
    <w:rsid w:val="00F46B22"/>
    <w:rsid w:val="00F46B54"/>
    <w:rsid w:val="00F46B6D"/>
    <w:rsid w:val="00F46B92"/>
    <w:rsid w:val="00F46C14"/>
    <w:rsid w:val="00F46C57"/>
    <w:rsid w:val="00F46CAE"/>
    <w:rsid w:val="00F46CB2"/>
    <w:rsid w:val="00F46CE5"/>
    <w:rsid w:val="00F46CEA"/>
    <w:rsid w:val="00F46D0C"/>
    <w:rsid w:val="00F46D2E"/>
    <w:rsid w:val="00F46D32"/>
    <w:rsid w:val="00F46D36"/>
    <w:rsid w:val="00F46D76"/>
    <w:rsid w:val="00F46D86"/>
    <w:rsid w:val="00F46DA7"/>
    <w:rsid w:val="00F46E0C"/>
    <w:rsid w:val="00F46E50"/>
    <w:rsid w:val="00F46E7F"/>
    <w:rsid w:val="00F46E8A"/>
    <w:rsid w:val="00F46E8B"/>
    <w:rsid w:val="00F46EC4"/>
    <w:rsid w:val="00F46ED6"/>
    <w:rsid w:val="00F46EFB"/>
    <w:rsid w:val="00F46F04"/>
    <w:rsid w:val="00F46F16"/>
    <w:rsid w:val="00F46F47"/>
    <w:rsid w:val="00F46F5E"/>
    <w:rsid w:val="00F46F69"/>
    <w:rsid w:val="00F46FA4"/>
    <w:rsid w:val="00F46FAF"/>
    <w:rsid w:val="00F47009"/>
    <w:rsid w:val="00F4704D"/>
    <w:rsid w:val="00F47063"/>
    <w:rsid w:val="00F47064"/>
    <w:rsid w:val="00F4706E"/>
    <w:rsid w:val="00F47079"/>
    <w:rsid w:val="00F4708E"/>
    <w:rsid w:val="00F4709C"/>
    <w:rsid w:val="00F470A3"/>
    <w:rsid w:val="00F470F1"/>
    <w:rsid w:val="00F470F3"/>
    <w:rsid w:val="00F47114"/>
    <w:rsid w:val="00F47129"/>
    <w:rsid w:val="00F47130"/>
    <w:rsid w:val="00F47142"/>
    <w:rsid w:val="00F47156"/>
    <w:rsid w:val="00F47163"/>
    <w:rsid w:val="00F47180"/>
    <w:rsid w:val="00F4718F"/>
    <w:rsid w:val="00F471C1"/>
    <w:rsid w:val="00F471CF"/>
    <w:rsid w:val="00F471D2"/>
    <w:rsid w:val="00F471FC"/>
    <w:rsid w:val="00F471FE"/>
    <w:rsid w:val="00F47225"/>
    <w:rsid w:val="00F4722D"/>
    <w:rsid w:val="00F4729C"/>
    <w:rsid w:val="00F472AE"/>
    <w:rsid w:val="00F472DC"/>
    <w:rsid w:val="00F472E6"/>
    <w:rsid w:val="00F47306"/>
    <w:rsid w:val="00F47309"/>
    <w:rsid w:val="00F4731B"/>
    <w:rsid w:val="00F4731F"/>
    <w:rsid w:val="00F4734F"/>
    <w:rsid w:val="00F473C0"/>
    <w:rsid w:val="00F47446"/>
    <w:rsid w:val="00F4745D"/>
    <w:rsid w:val="00F47472"/>
    <w:rsid w:val="00F47497"/>
    <w:rsid w:val="00F47499"/>
    <w:rsid w:val="00F47521"/>
    <w:rsid w:val="00F475B6"/>
    <w:rsid w:val="00F475CA"/>
    <w:rsid w:val="00F47646"/>
    <w:rsid w:val="00F47679"/>
    <w:rsid w:val="00F476A1"/>
    <w:rsid w:val="00F476A8"/>
    <w:rsid w:val="00F476C1"/>
    <w:rsid w:val="00F47720"/>
    <w:rsid w:val="00F47724"/>
    <w:rsid w:val="00F47726"/>
    <w:rsid w:val="00F4773C"/>
    <w:rsid w:val="00F47742"/>
    <w:rsid w:val="00F477A3"/>
    <w:rsid w:val="00F47815"/>
    <w:rsid w:val="00F4781B"/>
    <w:rsid w:val="00F4783C"/>
    <w:rsid w:val="00F47850"/>
    <w:rsid w:val="00F4785B"/>
    <w:rsid w:val="00F4785D"/>
    <w:rsid w:val="00F47871"/>
    <w:rsid w:val="00F47882"/>
    <w:rsid w:val="00F478AE"/>
    <w:rsid w:val="00F478E7"/>
    <w:rsid w:val="00F478F0"/>
    <w:rsid w:val="00F478F8"/>
    <w:rsid w:val="00F47935"/>
    <w:rsid w:val="00F4793C"/>
    <w:rsid w:val="00F47960"/>
    <w:rsid w:val="00F47993"/>
    <w:rsid w:val="00F479BA"/>
    <w:rsid w:val="00F479FA"/>
    <w:rsid w:val="00F47A0C"/>
    <w:rsid w:val="00F47A17"/>
    <w:rsid w:val="00F47A42"/>
    <w:rsid w:val="00F47A51"/>
    <w:rsid w:val="00F47A6A"/>
    <w:rsid w:val="00F47A85"/>
    <w:rsid w:val="00F47A9B"/>
    <w:rsid w:val="00F47AED"/>
    <w:rsid w:val="00F47B55"/>
    <w:rsid w:val="00F47B75"/>
    <w:rsid w:val="00F47B94"/>
    <w:rsid w:val="00F47BCC"/>
    <w:rsid w:val="00F47BD0"/>
    <w:rsid w:val="00F47BDF"/>
    <w:rsid w:val="00F47BE2"/>
    <w:rsid w:val="00F47C17"/>
    <w:rsid w:val="00F47C26"/>
    <w:rsid w:val="00F47C5E"/>
    <w:rsid w:val="00F47CAC"/>
    <w:rsid w:val="00F47CDD"/>
    <w:rsid w:val="00F47CF2"/>
    <w:rsid w:val="00F47CFC"/>
    <w:rsid w:val="00F47D08"/>
    <w:rsid w:val="00F47D44"/>
    <w:rsid w:val="00F47D64"/>
    <w:rsid w:val="00F47D74"/>
    <w:rsid w:val="00F47D7F"/>
    <w:rsid w:val="00F47D83"/>
    <w:rsid w:val="00F47DAF"/>
    <w:rsid w:val="00F47DB8"/>
    <w:rsid w:val="00F47E12"/>
    <w:rsid w:val="00F47E2E"/>
    <w:rsid w:val="00F47E48"/>
    <w:rsid w:val="00F47F81"/>
    <w:rsid w:val="00F47F91"/>
    <w:rsid w:val="00F47F94"/>
    <w:rsid w:val="00F47F98"/>
    <w:rsid w:val="00F47F9D"/>
    <w:rsid w:val="00F50002"/>
    <w:rsid w:val="00F5000E"/>
    <w:rsid w:val="00F50022"/>
    <w:rsid w:val="00F50028"/>
    <w:rsid w:val="00F5007B"/>
    <w:rsid w:val="00F50083"/>
    <w:rsid w:val="00F5008B"/>
    <w:rsid w:val="00F500DE"/>
    <w:rsid w:val="00F500E3"/>
    <w:rsid w:val="00F50100"/>
    <w:rsid w:val="00F50111"/>
    <w:rsid w:val="00F50117"/>
    <w:rsid w:val="00F50126"/>
    <w:rsid w:val="00F50128"/>
    <w:rsid w:val="00F5012C"/>
    <w:rsid w:val="00F50188"/>
    <w:rsid w:val="00F5019A"/>
    <w:rsid w:val="00F501B2"/>
    <w:rsid w:val="00F501CD"/>
    <w:rsid w:val="00F501D9"/>
    <w:rsid w:val="00F501E5"/>
    <w:rsid w:val="00F501FF"/>
    <w:rsid w:val="00F50202"/>
    <w:rsid w:val="00F50225"/>
    <w:rsid w:val="00F50239"/>
    <w:rsid w:val="00F50288"/>
    <w:rsid w:val="00F5028C"/>
    <w:rsid w:val="00F50297"/>
    <w:rsid w:val="00F502B8"/>
    <w:rsid w:val="00F502D6"/>
    <w:rsid w:val="00F502F8"/>
    <w:rsid w:val="00F50301"/>
    <w:rsid w:val="00F50304"/>
    <w:rsid w:val="00F5031B"/>
    <w:rsid w:val="00F5034D"/>
    <w:rsid w:val="00F503A0"/>
    <w:rsid w:val="00F503C5"/>
    <w:rsid w:val="00F5046D"/>
    <w:rsid w:val="00F504EA"/>
    <w:rsid w:val="00F504FE"/>
    <w:rsid w:val="00F5054D"/>
    <w:rsid w:val="00F50569"/>
    <w:rsid w:val="00F50586"/>
    <w:rsid w:val="00F505A8"/>
    <w:rsid w:val="00F505B9"/>
    <w:rsid w:val="00F505BC"/>
    <w:rsid w:val="00F505D2"/>
    <w:rsid w:val="00F505F9"/>
    <w:rsid w:val="00F5061C"/>
    <w:rsid w:val="00F5063F"/>
    <w:rsid w:val="00F5065F"/>
    <w:rsid w:val="00F50684"/>
    <w:rsid w:val="00F50751"/>
    <w:rsid w:val="00F50767"/>
    <w:rsid w:val="00F50783"/>
    <w:rsid w:val="00F507CD"/>
    <w:rsid w:val="00F507D8"/>
    <w:rsid w:val="00F507DF"/>
    <w:rsid w:val="00F5082A"/>
    <w:rsid w:val="00F50830"/>
    <w:rsid w:val="00F50844"/>
    <w:rsid w:val="00F50872"/>
    <w:rsid w:val="00F508D1"/>
    <w:rsid w:val="00F508E3"/>
    <w:rsid w:val="00F508E4"/>
    <w:rsid w:val="00F50903"/>
    <w:rsid w:val="00F50909"/>
    <w:rsid w:val="00F50957"/>
    <w:rsid w:val="00F5096D"/>
    <w:rsid w:val="00F5098A"/>
    <w:rsid w:val="00F509DE"/>
    <w:rsid w:val="00F509E4"/>
    <w:rsid w:val="00F509F1"/>
    <w:rsid w:val="00F50A0A"/>
    <w:rsid w:val="00F50A37"/>
    <w:rsid w:val="00F50A3B"/>
    <w:rsid w:val="00F50A68"/>
    <w:rsid w:val="00F50A83"/>
    <w:rsid w:val="00F50A84"/>
    <w:rsid w:val="00F50ADF"/>
    <w:rsid w:val="00F50AFF"/>
    <w:rsid w:val="00F50B28"/>
    <w:rsid w:val="00F50B4C"/>
    <w:rsid w:val="00F50B6A"/>
    <w:rsid w:val="00F50B73"/>
    <w:rsid w:val="00F50B7A"/>
    <w:rsid w:val="00F50B87"/>
    <w:rsid w:val="00F50C2B"/>
    <w:rsid w:val="00F50C4A"/>
    <w:rsid w:val="00F50C50"/>
    <w:rsid w:val="00F50C51"/>
    <w:rsid w:val="00F50CC6"/>
    <w:rsid w:val="00F50D05"/>
    <w:rsid w:val="00F50D2D"/>
    <w:rsid w:val="00F50D37"/>
    <w:rsid w:val="00F50D39"/>
    <w:rsid w:val="00F50D61"/>
    <w:rsid w:val="00F50DBA"/>
    <w:rsid w:val="00F50DD0"/>
    <w:rsid w:val="00F50DD3"/>
    <w:rsid w:val="00F50DED"/>
    <w:rsid w:val="00F50E12"/>
    <w:rsid w:val="00F50E9B"/>
    <w:rsid w:val="00F50EC9"/>
    <w:rsid w:val="00F50F04"/>
    <w:rsid w:val="00F50F17"/>
    <w:rsid w:val="00F50F2C"/>
    <w:rsid w:val="00F50F67"/>
    <w:rsid w:val="00F50F7E"/>
    <w:rsid w:val="00F50FA3"/>
    <w:rsid w:val="00F50FBE"/>
    <w:rsid w:val="00F50FF1"/>
    <w:rsid w:val="00F5101D"/>
    <w:rsid w:val="00F5103A"/>
    <w:rsid w:val="00F5108D"/>
    <w:rsid w:val="00F51121"/>
    <w:rsid w:val="00F51133"/>
    <w:rsid w:val="00F5113E"/>
    <w:rsid w:val="00F51152"/>
    <w:rsid w:val="00F5116F"/>
    <w:rsid w:val="00F511EF"/>
    <w:rsid w:val="00F51202"/>
    <w:rsid w:val="00F51206"/>
    <w:rsid w:val="00F51240"/>
    <w:rsid w:val="00F5124B"/>
    <w:rsid w:val="00F51283"/>
    <w:rsid w:val="00F5128D"/>
    <w:rsid w:val="00F512CB"/>
    <w:rsid w:val="00F51304"/>
    <w:rsid w:val="00F51309"/>
    <w:rsid w:val="00F51325"/>
    <w:rsid w:val="00F51328"/>
    <w:rsid w:val="00F51344"/>
    <w:rsid w:val="00F5136E"/>
    <w:rsid w:val="00F5139B"/>
    <w:rsid w:val="00F513F5"/>
    <w:rsid w:val="00F51491"/>
    <w:rsid w:val="00F51492"/>
    <w:rsid w:val="00F514EB"/>
    <w:rsid w:val="00F514F2"/>
    <w:rsid w:val="00F51513"/>
    <w:rsid w:val="00F51516"/>
    <w:rsid w:val="00F5151B"/>
    <w:rsid w:val="00F51537"/>
    <w:rsid w:val="00F5156B"/>
    <w:rsid w:val="00F51584"/>
    <w:rsid w:val="00F515C6"/>
    <w:rsid w:val="00F515C8"/>
    <w:rsid w:val="00F5164B"/>
    <w:rsid w:val="00F5164E"/>
    <w:rsid w:val="00F51665"/>
    <w:rsid w:val="00F5167B"/>
    <w:rsid w:val="00F516A3"/>
    <w:rsid w:val="00F516A7"/>
    <w:rsid w:val="00F516D8"/>
    <w:rsid w:val="00F516DD"/>
    <w:rsid w:val="00F5173F"/>
    <w:rsid w:val="00F51740"/>
    <w:rsid w:val="00F51742"/>
    <w:rsid w:val="00F5175D"/>
    <w:rsid w:val="00F5176D"/>
    <w:rsid w:val="00F51772"/>
    <w:rsid w:val="00F517D8"/>
    <w:rsid w:val="00F51800"/>
    <w:rsid w:val="00F51801"/>
    <w:rsid w:val="00F51818"/>
    <w:rsid w:val="00F51833"/>
    <w:rsid w:val="00F51871"/>
    <w:rsid w:val="00F51879"/>
    <w:rsid w:val="00F5190F"/>
    <w:rsid w:val="00F51920"/>
    <w:rsid w:val="00F51936"/>
    <w:rsid w:val="00F51939"/>
    <w:rsid w:val="00F51949"/>
    <w:rsid w:val="00F51967"/>
    <w:rsid w:val="00F5199C"/>
    <w:rsid w:val="00F519F7"/>
    <w:rsid w:val="00F51A05"/>
    <w:rsid w:val="00F51A20"/>
    <w:rsid w:val="00F51A30"/>
    <w:rsid w:val="00F51A46"/>
    <w:rsid w:val="00F51A54"/>
    <w:rsid w:val="00F51A5E"/>
    <w:rsid w:val="00F51A95"/>
    <w:rsid w:val="00F51ABB"/>
    <w:rsid w:val="00F51B91"/>
    <w:rsid w:val="00F51B97"/>
    <w:rsid w:val="00F51BFD"/>
    <w:rsid w:val="00F51C0D"/>
    <w:rsid w:val="00F51C21"/>
    <w:rsid w:val="00F51C51"/>
    <w:rsid w:val="00F51C59"/>
    <w:rsid w:val="00F51C72"/>
    <w:rsid w:val="00F51C89"/>
    <w:rsid w:val="00F51C8C"/>
    <w:rsid w:val="00F51CD3"/>
    <w:rsid w:val="00F51CE1"/>
    <w:rsid w:val="00F51CE9"/>
    <w:rsid w:val="00F51CF4"/>
    <w:rsid w:val="00F51D35"/>
    <w:rsid w:val="00F51D6A"/>
    <w:rsid w:val="00F51D8C"/>
    <w:rsid w:val="00F51DB9"/>
    <w:rsid w:val="00F51DD5"/>
    <w:rsid w:val="00F51DE9"/>
    <w:rsid w:val="00F51E19"/>
    <w:rsid w:val="00F51E6B"/>
    <w:rsid w:val="00F51E6D"/>
    <w:rsid w:val="00F51EA3"/>
    <w:rsid w:val="00F51EAF"/>
    <w:rsid w:val="00F51EC1"/>
    <w:rsid w:val="00F51EDF"/>
    <w:rsid w:val="00F51F21"/>
    <w:rsid w:val="00F51F27"/>
    <w:rsid w:val="00F51F98"/>
    <w:rsid w:val="00F51FB6"/>
    <w:rsid w:val="00F5201D"/>
    <w:rsid w:val="00F5203B"/>
    <w:rsid w:val="00F52089"/>
    <w:rsid w:val="00F520BB"/>
    <w:rsid w:val="00F52121"/>
    <w:rsid w:val="00F52137"/>
    <w:rsid w:val="00F5217B"/>
    <w:rsid w:val="00F52189"/>
    <w:rsid w:val="00F52193"/>
    <w:rsid w:val="00F52197"/>
    <w:rsid w:val="00F5219D"/>
    <w:rsid w:val="00F521D4"/>
    <w:rsid w:val="00F52224"/>
    <w:rsid w:val="00F52249"/>
    <w:rsid w:val="00F52253"/>
    <w:rsid w:val="00F5228E"/>
    <w:rsid w:val="00F522A9"/>
    <w:rsid w:val="00F52337"/>
    <w:rsid w:val="00F5234A"/>
    <w:rsid w:val="00F52376"/>
    <w:rsid w:val="00F523C7"/>
    <w:rsid w:val="00F523E9"/>
    <w:rsid w:val="00F5245F"/>
    <w:rsid w:val="00F52460"/>
    <w:rsid w:val="00F52463"/>
    <w:rsid w:val="00F52489"/>
    <w:rsid w:val="00F5249D"/>
    <w:rsid w:val="00F524D8"/>
    <w:rsid w:val="00F524F7"/>
    <w:rsid w:val="00F5254A"/>
    <w:rsid w:val="00F5255A"/>
    <w:rsid w:val="00F5259A"/>
    <w:rsid w:val="00F525C2"/>
    <w:rsid w:val="00F525FD"/>
    <w:rsid w:val="00F52635"/>
    <w:rsid w:val="00F52641"/>
    <w:rsid w:val="00F52675"/>
    <w:rsid w:val="00F52676"/>
    <w:rsid w:val="00F52690"/>
    <w:rsid w:val="00F526EA"/>
    <w:rsid w:val="00F5273C"/>
    <w:rsid w:val="00F52765"/>
    <w:rsid w:val="00F52785"/>
    <w:rsid w:val="00F52797"/>
    <w:rsid w:val="00F527AA"/>
    <w:rsid w:val="00F527D6"/>
    <w:rsid w:val="00F527E8"/>
    <w:rsid w:val="00F527EB"/>
    <w:rsid w:val="00F527F1"/>
    <w:rsid w:val="00F527F7"/>
    <w:rsid w:val="00F52813"/>
    <w:rsid w:val="00F52857"/>
    <w:rsid w:val="00F52883"/>
    <w:rsid w:val="00F52889"/>
    <w:rsid w:val="00F52899"/>
    <w:rsid w:val="00F528BF"/>
    <w:rsid w:val="00F528C2"/>
    <w:rsid w:val="00F528D1"/>
    <w:rsid w:val="00F52938"/>
    <w:rsid w:val="00F5294C"/>
    <w:rsid w:val="00F5296A"/>
    <w:rsid w:val="00F52987"/>
    <w:rsid w:val="00F529A1"/>
    <w:rsid w:val="00F529C0"/>
    <w:rsid w:val="00F529C9"/>
    <w:rsid w:val="00F529DF"/>
    <w:rsid w:val="00F52A18"/>
    <w:rsid w:val="00F52A3E"/>
    <w:rsid w:val="00F52A6F"/>
    <w:rsid w:val="00F52A87"/>
    <w:rsid w:val="00F52A95"/>
    <w:rsid w:val="00F52AB5"/>
    <w:rsid w:val="00F52AD0"/>
    <w:rsid w:val="00F52B02"/>
    <w:rsid w:val="00F52B1B"/>
    <w:rsid w:val="00F52B2B"/>
    <w:rsid w:val="00F52B33"/>
    <w:rsid w:val="00F52B9D"/>
    <w:rsid w:val="00F52BC4"/>
    <w:rsid w:val="00F52C34"/>
    <w:rsid w:val="00F52C54"/>
    <w:rsid w:val="00F52C5C"/>
    <w:rsid w:val="00F52C63"/>
    <w:rsid w:val="00F52C6E"/>
    <w:rsid w:val="00F52C93"/>
    <w:rsid w:val="00F52CB3"/>
    <w:rsid w:val="00F52CBD"/>
    <w:rsid w:val="00F52CE1"/>
    <w:rsid w:val="00F52D30"/>
    <w:rsid w:val="00F52D3B"/>
    <w:rsid w:val="00F52D3E"/>
    <w:rsid w:val="00F52D68"/>
    <w:rsid w:val="00F52D8D"/>
    <w:rsid w:val="00F52D91"/>
    <w:rsid w:val="00F52DA1"/>
    <w:rsid w:val="00F52E4E"/>
    <w:rsid w:val="00F52E50"/>
    <w:rsid w:val="00F52E5B"/>
    <w:rsid w:val="00F52ECB"/>
    <w:rsid w:val="00F52F23"/>
    <w:rsid w:val="00F52F28"/>
    <w:rsid w:val="00F52F88"/>
    <w:rsid w:val="00F52FC1"/>
    <w:rsid w:val="00F52FE7"/>
    <w:rsid w:val="00F5300D"/>
    <w:rsid w:val="00F53014"/>
    <w:rsid w:val="00F5309F"/>
    <w:rsid w:val="00F530AC"/>
    <w:rsid w:val="00F530DD"/>
    <w:rsid w:val="00F530F9"/>
    <w:rsid w:val="00F53108"/>
    <w:rsid w:val="00F5313F"/>
    <w:rsid w:val="00F5314D"/>
    <w:rsid w:val="00F53164"/>
    <w:rsid w:val="00F53179"/>
    <w:rsid w:val="00F5317E"/>
    <w:rsid w:val="00F531E0"/>
    <w:rsid w:val="00F53202"/>
    <w:rsid w:val="00F5326B"/>
    <w:rsid w:val="00F5327B"/>
    <w:rsid w:val="00F532A1"/>
    <w:rsid w:val="00F532CB"/>
    <w:rsid w:val="00F532CE"/>
    <w:rsid w:val="00F532D5"/>
    <w:rsid w:val="00F532FB"/>
    <w:rsid w:val="00F53316"/>
    <w:rsid w:val="00F53320"/>
    <w:rsid w:val="00F5335C"/>
    <w:rsid w:val="00F533DE"/>
    <w:rsid w:val="00F533EE"/>
    <w:rsid w:val="00F533F7"/>
    <w:rsid w:val="00F5341E"/>
    <w:rsid w:val="00F53471"/>
    <w:rsid w:val="00F53473"/>
    <w:rsid w:val="00F5347B"/>
    <w:rsid w:val="00F53488"/>
    <w:rsid w:val="00F534CC"/>
    <w:rsid w:val="00F53533"/>
    <w:rsid w:val="00F53564"/>
    <w:rsid w:val="00F535AF"/>
    <w:rsid w:val="00F535F5"/>
    <w:rsid w:val="00F53698"/>
    <w:rsid w:val="00F536AB"/>
    <w:rsid w:val="00F536D1"/>
    <w:rsid w:val="00F536F1"/>
    <w:rsid w:val="00F53725"/>
    <w:rsid w:val="00F5374C"/>
    <w:rsid w:val="00F53771"/>
    <w:rsid w:val="00F53788"/>
    <w:rsid w:val="00F5378F"/>
    <w:rsid w:val="00F537A4"/>
    <w:rsid w:val="00F537C9"/>
    <w:rsid w:val="00F537D1"/>
    <w:rsid w:val="00F53812"/>
    <w:rsid w:val="00F5382E"/>
    <w:rsid w:val="00F53835"/>
    <w:rsid w:val="00F53839"/>
    <w:rsid w:val="00F53872"/>
    <w:rsid w:val="00F53891"/>
    <w:rsid w:val="00F538CE"/>
    <w:rsid w:val="00F538ED"/>
    <w:rsid w:val="00F53941"/>
    <w:rsid w:val="00F53948"/>
    <w:rsid w:val="00F5396F"/>
    <w:rsid w:val="00F5399A"/>
    <w:rsid w:val="00F539C7"/>
    <w:rsid w:val="00F53A15"/>
    <w:rsid w:val="00F53A1E"/>
    <w:rsid w:val="00F53A30"/>
    <w:rsid w:val="00F53A58"/>
    <w:rsid w:val="00F53A63"/>
    <w:rsid w:val="00F53A85"/>
    <w:rsid w:val="00F53A9D"/>
    <w:rsid w:val="00F53AC1"/>
    <w:rsid w:val="00F53AD8"/>
    <w:rsid w:val="00F53AEB"/>
    <w:rsid w:val="00F53AEE"/>
    <w:rsid w:val="00F53B1B"/>
    <w:rsid w:val="00F53B68"/>
    <w:rsid w:val="00F53B6F"/>
    <w:rsid w:val="00F53B77"/>
    <w:rsid w:val="00F53BFD"/>
    <w:rsid w:val="00F53C08"/>
    <w:rsid w:val="00F53C6C"/>
    <w:rsid w:val="00F53C97"/>
    <w:rsid w:val="00F53C9B"/>
    <w:rsid w:val="00F53D08"/>
    <w:rsid w:val="00F53D25"/>
    <w:rsid w:val="00F53D51"/>
    <w:rsid w:val="00F53D59"/>
    <w:rsid w:val="00F53D77"/>
    <w:rsid w:val="00F53D9F"/>
    <w:rsid w:val="00F53E0D"/>
    <w:rsid w:val="00F53E29"/>
    <w:rsid w:val="00F53E47"/>
    <w:rsid w:val="00F53EA3"/>
    <w:rsid w:val="00F53EBE"/>
    <w:rsid w:val="00F53EE8"/>
    <w:rsid w:val="00F53EEF"/>
    <w:rsid w:val="00F53EFB"/>
    <w:rsid w:val="00F53EFE"/>
    <w:rsid w:val="00F53F1F"/>
    <w:rsid w:val="00F53F32"/>
    <w:rsid w:val="00F53F46"/>
    <w:rsid w:val="00F53F7F"/>
    <w:rsid w:val="00F53F85"/>
    <w:rsid w:val="00F53F8C"/>
    <w:rsid w:val="00F53F98"/>
    <w:rsid w:val="00F53FCA"/>
    <w:rsid w:val="00F54017"/>
    <w:rsid w:val="00F5402D"/>
    <w:rsid w:val="00F5407A"/>
    <w:rsid w:val="00F54089"/>
    <w:rsid w:val="00F540C9"/>
    <w:rsid w:val="00F540D9"/>
    <w:rsid w:val="00F540FB"/>
    <w:rsid w:val="00F54188"/>
    <w:rsid w:val="00F54191"/>
    <w:rsid w:val="00F541B2"/>
    <w:rsid w:val="00F541C4"/>
    <w:rsid w:val="00F54204"/>
    <w:rsid w:val="00F54250"/>
    <w:rsid w:val="00F54285"/>
    <w:rsid w:val="00F54288"/>
    <w:rsid w:val="00F54310"/>
    <w:rsid w:val="00F54360"/>
    <w:rsid w:val="00F54368"/>
    <w:rsid w:val="00F543CE"/>
    <w:rsid w:val="00F54432"/>
    <w:rsid w:val="00F54434"/>
    <w:rsid w:val="00F5444F"/>
    <w:rsid w:val="00F5447E"/>
    <w:rsid w:val="00F544C0"/>
    <w:rsid w:val="00F544C1"/>
    <w:rsid w:val="00F544F8"/>
    <w:rsid w:val="00F5450C"/>
    <w:rsid w:val="00F5453A"/>
    <w:rsid w:val="00F5453B"/>
    <w:rsid w:val="00F54553"/>
    <w:rsid w:val="00F54587"/>
    <w:rsid w:val="00F54588"/>
    <w:rsid w:val="00F5458B"/>
    <w:rsid w:val="00F545D7"/>
    <w:rsid w:val="00F545DE"/>
    <w:rsid w:val="00F545FB"/>
    <w:rsid w:val="00F54602"/>
    <w:rsid w:val="00F54610"/>
    <w:rsid w:val="00F54635"/>
    <w:rsid w:val="00F54657"/>
    <w:rsid w:val="00F54689"/>
    <w:rsid w:val="00F546B7"/>
    <w:rsid w:val="00F54726"/>
    <w:rsid w:val="00F54740"/>
    <w:rsid w:val="00F54761"/>
    <w:rsid w:val="00F5479B"/>
    <w:rsid w:val="00F547CD"/>
    <w:rsid w:val="00F54809"/>
    <w:rsid w:val="00F54819"/>
    <w:rsid w:val="00F54821"/>
    <w:rsid w:val="00F5482E"/>
    <w:rsid w:val="00F5486F"/>
    <w:rsid w:val="00F5487B"/>
    <w:rsid w:val="00F548B7"/>
    <w:rsid w:val="00F54937"/>
    <w:rsid w:val="00F5494A"/>
    <w:rsid w:val="00F549D0"/>
    <w:rsid w:val="00F54A38"/>
    <w:rsid w:val="00F54A74"/>
    <w:rsid w:val="00F54A91"/>
    <w:rsid w:val="00F54AAF"/>
    <w:rsid w:val="00F54AEF"/>
    <w:rsid w:val="00F54B1D"/>
    <w:rsid w:val="00F54B1F"/>
    <w:rsid w:val="00F54B97"/>
    <w:rsid w:val="00F54BB9"/>
    <w:rsid w:val="00F54BC5"/>
    <w:rsid w:val="00F54C4F"/>
    <w:rsid w:val="00F54C73"/>
    <w:rsid w:val="00F54C88"/>
    <w:rsid w:val="00F54C91"/>
    <w:rsid w:val="00F54CAB"/>
    <w:rsid w:val="00F54CEE"/>
    <w:rsid w:val="00F54CF3"/>
    <w:rsid w:val="00F54D21"/>
    <w:rsid w:val="00F54D6E"/>
    <w:rsid w:val="00F54D89"/>
    <w:rsid w:val="00F54DDC"/>
    <w:rsid w:val="00F54E72"/>
    <w:rsid w:val="00F54E88"/>
    <w:rsid w:val="00F54EA3"/>
    <w:rsid w:val="00F54EAD"/>
    <w:rsid w:val="00F54ED4"/>
    <w:rsid w:val="00F54EFB"/>
    <w:rsid w:val="00F54F1A"/>
    <w:rsid w:val="00F54F28"/>
    <w:rsid w:val="00F54F4E"/>
    <w:rsid w:val="00F54FA1"/>
    <w:rsid w:val="00F54FBD"/>
    <w:rsid w:val="00F54FE3"/>
    <w:rsid w:val="00F55086"/>
    <w:rsid w:val="00F5508F"/>
    <w:rsid w:val="00F55130"/>
    <w:rsid w:val="00F55162"/>
    <w:rsid w:val="00F551CE"/>
    <w:rsid w:val="00F5521A"/>
    <w:rsid w:val="00F55247"/>
    <w:rsid w:val="00F5525A"/>
    <w:rsid w:val="00F55266"/>
    <w:rsid w:val="00F5526E"/>
    <w:rsid w:val="00F55271"/>
    <w:rsid w:val="00F5529A"/>
    <w:rsid w:val="00F5529C"/>
    <w:rsid w:val="00F552CB"/>
    <w:rsid w:val="00F5532B"/>
    <w:rsid w:val="00F5533A"/>
    <w:rsid w:val="00F553AB"/>
    <w:rsid w:val="00F553FA"/>
    <w:rsid w:val="00F55406"/>
    <w:rsid w:val="00F55453"/>
    <w:rsid w:val="00F5548B"/>
    <w:rsid w:val="00F554A5"/>
    <w:rsid w:val="00F554B7"/>
    <w:rsid w:val="00F554D5"/>
    <w:rsid w:val="00F55532"/>
    <w:rsid w:val="00F5554F"/>
    <w:rsid w:val="00F555D9"/>
    <w:rsid w:val="00F555E0"/>
    <w:rsid w:val="00F555EC"/>
    <w:rsid w:val="00F55617"/>
    <w:rsid w:val="00F556AC"/>
    <w:rsid w:val="00F556CE"/>
    <w:rsid w:val="00F55715"/>
    <w:rsid w:val="00F55717"/>
    <w:rsid w:val="00F55741"/>
    <w:rsid w:val="00F55742"/>
    <w:rsid w:val="00F5574E"/>
    <w:rsid w:val="00F55758"/>
    <w:rsid w:val="00F5578E"/>
    <w:rsid w:val="00F557B5"/>
    <w:rsid w:val="00F557D9"/>
    <w:rsid w:val="00F55804"/>
    <w:rsid w:val="00F55855"/>
    <w:rsid w:val="00F558B2"/>
    <w:rsid w:val="00F558E6"/>
    <w:rsid w:val="00F558F8"/>
    <w:rsid w:val="00F55967"/>
    <w:rsid w:val="00F559BC"/>
    <w:rsid w:val="00F559E0"/>
    <w:rsid w:val="00F559F1"/>
    <w:rsid w:val="00F55A8E"/>
    <w:rsid w:val="00F55A91"/>
    <w:rsid w:val="00F55AB8"/>
    <w:rsid w:val="00F55AC2"/>
    <w:rsid w:val="00F55AC5"/>
    <w:rsid w:val="00F55AD0"/>
    <w:rsid w:val="00F55AF0"/>
    <w:rsid w:val="00F55B05"/>
    <w:rsid w:val="00F55B08"/>
    <w:rsid w:val="00F55B0B"/>
    <w:rsid w:val="00F55B20"/>
    <w:rsid w:val="00F55B8E"/>
    <w:rsid w:val="00F55B9E"/>
    <w:rsid w:val="00F55BA2"/>
    <w:rsid w:val="00F55BB1"/>
    <w:rsid w:val="00F55BE6"/>
    <w:rsid w:val="00F55C2C"/>
    <w:rsid w:val="00F55C56"/>
    <w:rsid w:val="00F55C9C"/>
    <w:rsid w:val="00F55CA3"/>
    <w:rsid w:val="00F55CC4"/>
    <w:rsid w:val="00F55CCB"/>
    <w:rsid w:val="00F55CD1"/>
    <w:rsid w:val="00F55CDF"/>
    <w:rsid w:val="00F55CEA"/>
    <w:rsid w:val="00F55CF7"/>
    <w:rsid w:val="00F55D02"/>
    <w:rsid w:val="00F55D12"/>
    <w:rsid w:val="00F55D2B"/>
    <w:rsid w:val="00F55D3E"/>
    <w:rsid w:val="00F55D65"/>
    <w:rsid w:val="00F55D6E"/>
    <w:rsid w:val="00F55DA9"/>
    <w:rsid w:val="00F55DE2"/>
    <w:rsid w:val="00F55DF4"/>
    <w:rsid w:val="00F55E37"/>
    <w:rsid w:val="00F55E55"/>
    <w:rsid w:val="00F55E7B"/>
    <w:rsid w:val="00F55E8B"/>
    <w:rsid w:val="00F55E9D"/>
    <w:rsid w:val="00F55EB9"/>
    <w:rsid w:val="00F55F2E"/>
    <w:rsid w:val="00F55F89"/>
    <w:rsid w:val="00F55FB1"/>
    <w:rsid w:val="00F56012"/>
    <w:rsid w:val="00F56022"/>
    <w:rsid w:val="00F56036"/>
    <w:rsid w:val="00F56040"/>
    <w:rsid w:val="00F56060"/>
    <w:rsid w:val="00F56071"/>
    <w:rsid w:val="00F56095"/>
    <w:rsid w:val="00F560F5"/>
    <w:rsid w:val="00F5612B"/>
    <w:rsid w:val="00F56138"/>
    <w:rsid w:val="00F561A7"/>
    <w:rsid w:val="00F561AD"/>
    <w:rsid w:val="00F561AF"/>
    <w:rsid w:val="00F561B9"/>
    <w:rsid w:val="00F561E5"/>
    <w:rsid w:val="00F56206"/>
    <w:rsid w:val="00F56213"/>
    <w:rsid w:val="00F56215"/>
    <w:rsid w:val="00F56244"/>
    <w:rsid w:val="00F56250"/>
    <w:rsid w:val="00F56254"/>
    <w:rsid w:val="00F56258"/>
    <w:rsid w:val="00F5625A"/>
    <w:rsid w:val="00F562AF"/>
    <w:rsid w:val="00F562B5"/>
    <w:rsid w:val="00F562C1"/>
    <w:rsid w:val="00F562C9"/>
    <w:rsid w:val="00F562D7"/>
    <w:rsid w:val="00F562DA"/>
    <w:rsid w:val="00F562DE"/>
    <w:rsid w:val="00F562EA"/>
    <w:rsid w:val="00F56339"/>
    <w:rsid w:val="00F56384"/>
    <w:rsid w:val="00F563A5"/>
    <w:rsid w:val="00F5642D"/>
    <w:rsid w:val="00F56440"/>
    <w:rsid w:val="00F56469"/>
    <w:rsid w:val="00F5647E"/>
    <w:rsid w:val="00F5648F"/>
    <w:rsid w:val="00F5649B"/>
    <w:rsid w:val="00F564AC"/>
    <w:rsid w:val="00F564C7"/>
    <w:rsid w:val="00F564CF"/>
    <w:rsid w:val="00F564D3"/>
    <w:rsid w:val="00F56505"/>
    <w:rsid w:val="00F56535"/>
    <w:rsid w:val="00F56587"/>
    <w:rsid w:val="00F56595"/>
    <w:rsid w:val="00F565AE"/>
    <w:rsid w:val="00F565B8"/>
    <w:rsid w:val="00F565BE"/>
    <w:rsid w:val="00F565DA"/>
    <w:rsid w:val="00F5662D"/>
    <w:rsid w:val="00F56645"/>
    <w:rsid w:val="00F56656"/>
    <w:rsid w:val="00F5668D"/>
    <w:rsid w:val="00F566C0"/>
    <w:rsid w:val="00F56703"/>
    <w:rsid w:val="00F56708"/>
    <w:rsid w:val="00F5673C"/>
    <w:rsid w:val="00F56741"/>
    <w:rsid w:val="00F5674A"/>
    <w:rsid w:val="00F5678A"/>
    <w:rsid w:val="00F567A4"/>
    <w:rsid w:val="00F567C3"/>
    <w:rsid w:val="00F56824"/>
    <w:rsid w:val="00F56834"/>
    <w:rsid w:val="00F56866"/>
    <w:rsid w:val="00F5686F"/>
    <w:rsid w:val="00F568B7"/>
    <w:rsid w:val="00F568E8"/>
    <w:rsid w:val="00F568FE"/>
    <w:rsid w:val="00F56907"/>
    <w:rsid w:val="00F56942"/>
    <w:rsid w:val="00F56954"/>
    <w:rsid w:val="00F56993"/>
    <w:rsid w:val="00F569A2"/>
    <w:rsid w:val="00F569AD"/>
    <w:rsid w:val="00F569B5"/>
    <w:rsid w:val="00F56A07"/>
    <w:rsid w:val="00F56A16"/>
    <w:rsid w:val="00F56A31"/>
    <w:rsid w:val="00F56A32"/>
    <w:rsid w:val="00F56A45"/>
    <w:rsid w:val="00F56A4B"/>
    <w:rsid w:val="00F56A4D"/>
    <w:rsid w:val="00F56AA2"/>
    <w:rsid w:val="00F56AE0"/>
    <w:rsid w:val="00F56AF9"/>
    <w:rsid w:val="00F56B26"/>
    <w:rsid w:val="00F56B49"/>
    <w:rsid w:val="00F56B74"/>
    <w:rsid w:val="00F56B79"/>
    <w:rsid w:val="00F56B8B"/>
    <w:rsid w:val="00F56BEA"/>
    <w:rsid w:val="00F56BFB"/>
    <w:rsid w:val="00F56C23"/>
    <w:rsid w:val="00F56C30"/>
    <w:rsid w:val="00F56C9B"/>
    <w:rsid w:val="00F56CC8"/>
    <w:rsid w:val="00F56CC9"/>
    <w:rsid w:val="00F56D21"/>
    <w:rsid w:val="00F56D60"/>
    <w:rsid w:val="00F56D8B"/>
    <w:rsid w:val="00F56DC6"/>
    <w:rsid w:val="00F56DCC"/>
    <w:rsid w:val="00F56DD4"/>
    <w:rsid w:val="00F56E03"/>
    <w:rsid w:val="00F56E24"/>
    <w:rsid w:val="00F56E2B"/>
    <w:rsid w:val="00F56E33"/>
    <w:rsid w:val="00F56E3B"/>
    <w:rsid w:val="00F56E43"/>
    <w:rsid w:val="00F56E69"/>
    <w:rsid w:val="00F56E76"/>
    <w:rsid w:val="00F56E8D"/>
    <w:rsid w:val="00F56EC0"/>
    <w:rsid w:val="00F56EEF"/>
    <w:rsid w:val="00F56F1B"/>
    <w:rsid w:val="00F56F4B"/>
    <w:rsid w:val="00F56F4E"/>
    <w:rsid w:val="00F56F7B"/>
    <w:rsid w:val="00F56FE5"/>
    <w:rsid w:val="00F56FF4"/>
    <w:rsid w:val="00F56FF5"/>
    <w:rsid w:val="00F5700C"/>
    <w:rsid w:val="00F57010"/>
    <w:rsid w:val="00F57013"/>
    <w:rsid w:val="00F57046"/>
    <w:rsid w:val="00F57060"/>
    <w:rsid w:val="00F570A3"/>
    <w:rsid w:val="00F570C3"/>
    <w:rsid w:val="00F570C5"/>
    <w:rsid w:val="00F570CC"/>
    <w:rsid w:val="00F570D8"/>
    <w:rsid w:val="00F57115"/>
    <w:rsid w:val="00F57155"/>
    <w:rsid w:val="00F5715C"/>
    <w:rsid w:val="00F5715E"/>
    <w:rsid w:val="00F57171"/>
    <w:rsid w:val="00F5718A"/>
    <w:rsid w:val="00F5719C"/>
    <w:rsid w:val="00F571A4"/>
    <w:rsid w:val="00F571CE"/>
    <w:rsid w:val="00F571D3"/>
    <w:rsid w:val="00F571DA"/>
    <w:rsid w:val="00F5720E"/>
    <w:rsid w:val="00F5723D"/>
    <w:rsid w:val="00F57248"/>
    <w:rsid w:val="00F57295"/>
    <w:rsid w:val="00F572B5"/>
    <w:rsid w:val="00F572C0"/>
    <w:rsid w:val="00F572E7"/>
    <w:rsid w:val="00F5730B"/>
    <w:rsid w:val="00F57311"/>
    <w:rsid w:val="00F57340"/>
    <w:rsid w:val="00F57353"/>
    <w:rsid w:val="00F57368"/>
    <w:rsid w:val="00F5740A"/>
    <w:rsid w:val="00F5742E"/>
    <w:rsid w:val="00F5743D"/>
    <w:rsid w:val="00F57443"/>
    <w:rsid w:val="00F57459"/>
    <w:rsid w:val="00F5745A"/>
    <w:rsid w:val="00F57460"/>
    <w:rsid w:val="00F57461"/>
    <w:rsid w:val="00F57468"/>
    <w:rsid w:val="00F5746E"/>
    <w:rsid w:val="00F57493"/>
    <w:rsid w:val="00F574E9"/>
    <w:rsid w:val="00F5757B"/>
    <w:rsid w:val="00F5758C"/>
    <w:rsid w:val="00F57609"/>
    <w:rsid w:val="00F5760D"/>
    <w:rsid w:val="00F5764D"/>
    <w:rsid w:val="00F57652"/>
    <w:rsid w:val="00F57659"/>
    <w:rsid w:val="00F5765F"/>
    <w:rsid w:val="00F576A4"/>
    <w:rsid w:val="00F576E1"/>
    <w:rsid w:val="00F576ED"/>
    <w:rsid w:val="00F576FE"/>
    <w:rsid w:val="00F5770A"/>
    <w:rsid w:val="00F57716"/>
    <w:rsid w:val="00F57748"/>
    <w:rsid w:val="00F57770"/>
    <w:rsid w:val="00F5779A"/>
    <w:rsid w:val="00F5779C"/>
    <w:rsid w:val="00F57814"/>
    <w:rsid w:val="00F57831"/>
    <w:rsid w:val="00F5785E"/>
    <w:rsid w:val="00F5786A"/>
    <w:rsid w:val="00F5789A"/>
    <w:rsid w:val="00F5789E"/>
    <w:rsid w:val="00F578A1"/>
    <w:rsid w:val="00F578A5"/>
    <w:rsid w:val="00F578B0"/>
    <w:rsid w:val="00F578C0"/>
    <w:rsid w:val="00F578CD"/>
    <w:rsid w:val="00F578E8"/>
    <w:rsid w:val="00F57918"/>
    <w:rsid w:val="00F57929"/>
    <w:rsid w:val="00F57950"/>
    <w:rsid w:val="00F5795D"/>
    <w:rsid w:val="00F57974"/>
    <w:rsid w:val="00F57A09"/>
    <w:rsid w:val="00F57A1C"/>
    <w:rsid w:val="00F57A54"/>
    <w:rsid w:val="00F57A59"/>
    <w:rsid w:val="00F57A5E"/>
    <w:rsid w:val="00F57A6C"/>
    <w:rsid w:val="00F57A77"/>
    <w:rsid w:val="00F57A9D"/>
    <w:rsid w:val="00F57A9F"/>
    <w:rsid w:val="00F57AF0"/>
    <w:rsid w:val="00F57B0D"/>
    <w:rsid w:val="00F57B3A"/>
    <w:rsid w:val="00F57BCB"/>
    <w:rsid w:val="00F57BCD"/>
    <w:rsid w:val="00F57BD6"/>
    <w:rsid w:val="00F57C06"/>
    <w:rsid w:val="00F57C1D"/>
    <w:rsid w:val="00F57C3F"/>
    <w:rsid w:val="00F57C52"/>
    <w:rsid w:val="00F57C55"/>
    <w:rsid w:val="00F57C66"/>
    <w:rsid w:val="00F57C7C"/>
    <w:rsid w:val="00F57C8E"/>
    <w:rsid w:val="00F57CDA"/>
    <w:rsid w:val="00F57D18"/>
    <w:rsid w:val="00F57D3B"/>
    <w:rsid w:val="00F57DEA"/>
    <w:rsid w:val="00F57E3B"/>
    <w:rsid w:val="00F57E72"/>
    <w:rsid w:val="00F57E96"/>
    <w:rsid w:val="00F57EAC"/>
    <w:rsid w:val="00F57EB5"/>
    <w:rsid w:val="00F57F1A"/>
    <w:rsid w:val="00F57F35"/>
    <w:rsid w:val="00F57F41"/>
    <w:rsid w:val="00F57F52"/>
    <w:rsid w:val="00F57F74"/>
    <w:rsid w:val="00F57F76"/>
    <w:rsid w:val="00F57F7E"/>
    <w:rsid w:val="00F57FAD"/>
    <w:rsid w:val="00F57FDE"/>
    <w:rsid w:val="00F57FE2"/>
    <w:rsid w:val="00F60008"/>
    <w:rsid w:val="00F60032"/>
    <w:rsid w:val="00F60039"/>
    <w:rsid w:val="00F60057"/>
    <w:rsid w:val="00F6005C"/>
    <w:rsid w:val="00F60092"/>
    <w:rsid w:val="00F600BD"/>
    <w:rsid w:val="00F600D0"/>
    <w:rsid w:val="00F600D8"/>
    <w:rsid w:val="00F600DC"/>
    <w:rsid w:val="00F60145"/>
    <w:rsid w:val="00F60156"/>
    <w:rsid w:val="00F60167"/>
    <w:rsid w:val="00F60178"/>
    <w:rsid w:val="00F60192"/>
    <w:rsid w:val="00F601B7"/>
    <w:rsid w:val="00F601E3"/>
    <w:rsid w:val="00F602A5"/>
    <w:rsid w:val="00F602B2"/>
    <w:rsid w:val="00F602E3"/>
    <w:rsid w:val="00F60310"/>
    <w:rsid w:val="00F60317"/>
    <w:rsid w:val="00F60340"/>
    <w:rsid w:val="00F60350"/>
    <w:rsid w:val="00F60393"/>
    <w:rsid w:val="00F603B2"/>
    <w:rsid w:val="00F603D0"/>
    <w:rsid w:val="00F603D9"/>
    <w:rsid w:val="00F603E8"/>
    <w:rsid w:val="00F603EA"/>
    <w:rsid w:val="00F60402"/>
    <w:rsid w:val="00F6041E"/>
    <w:rsid w:val="00F60438"/>
    <w:rsid w:val="00F60465"/>
    <w:rsid w:val="00F60488"/>
    <w:rsid w:val="00F6048E"/>
    <w:rsid w:val="00F604AC"/>
    <w:rsid w:val="00F604BF"/>
    <w:rsid w:val="00F604EB"/>
    <w:rsid w:val="00F6054E"/>
    <w:rsid w:val="00F605C3"/>
    <w:rsid w:val="00F605DC"/>
    <w:rsid w:val="00F6061C"/>
    <w:rsid w:val="00F6063F"/>
    <w:rsid w:val="00F60658"/>
    <w:rsid w:val="00F60719"/>
    <w:rsid w:val="00F607A7"/>
    <w:rsid w:val="00F607CF"/>
    <w:rsid w:val="00F6080D"/>
    <w:rsid w:val="00F60816"/>
    <w:rsid w:val="00F60859"/>
    <w:rsid w:val="00F6085B"/>
    <w:rsid w:val="00F60886"/>
    <w:rsid w:val="00F6089B"/>
    <w:rsid w:val="00F608DD"/>
    <w:rsid w:val="00F60902"/>
    <w:rsid w:val="00F6092D"/>
    <w:rsid w:val="00F60963"/>
    <w:rsid w:val="00F60967"/>
    <w:rsid w:val="00F60986"/>
    <w:rsid w:val="00F60987"/>
    <w:rsid w:val="00F609C0"/>
    <w:rsid w:val="00F609C8"/>
    <w:rsid w:val="00F609E2"/>
    <w:rsid w:val="00F609F1"/>
    <w:rsid w:val="00F60A10"/>
    <w:rsid w:val="00F60A1C"/>
    <w:rsid w:val="00F60ABA"/>
    <w:rsid w:val="00F60ADE"/>
    <w:rsid w:val="00F60AE4"/>
    <w:rsid w:val="00F60B2C"/>
    <w:rsid w:val="00F60B67"/>
    <w:rsid w:val="00F60B69"/>
    <w:rsid w:val="00F60B71"/>
    <w:rsid w:val="00F60B8D"/>
    <w:rsid w:val="00F60BF8"/>
    <w:rsid w:val="00F60BFE"/>
    <w:rsid w:val="00F60C04"/>
    <w:rsid w:val="00F60C0E"/>
    <w:rsid w:val="00F60C24"/>
    <w:rsid w:val="00F60C5F"/>
    <w:rsid w:val="00F60C74"/>
    <w:rsid w:val="00F60C8C"/>
    <w:rsid w:val="00F60CB9"/>
    <w:rsid w:val="00F60CD5"/>
    <w:rsid w:val="00F60CE8"/>
    <w:rsid w:val="00F60D2C"/>
    <w:rsid w:val="00F60D3C"/>
    <w:rsid w:val="00F60D41"/>
    <w:rsid w:val="00F60D87"/>
    <w:rsid w:val="00F60D97"/>
    <w:rsid w:val="00F60D99"/>
    <w:rsid w:val="00F60DC2"/>
    <w:rsid w:val="00F60DC9"/>
    <w:rsid w:val="00F60DCF"/>
    <w:rsid w:val="00F60DD1"/>
    <w:rsid w:val="00F60E03"/>
    <w:rsid w:val="00F60E21"/>
    <w:rsid w:val="00F60E3B"/>
    <w:rsid w:val="00F60E3F"/>
    <w:rsid w:val="00F60E8F"/>
    <w:rsid w:val="00F60E9B"/>
    <w:rsid w:val="00F60EB9"/>
    <w:rsid w:val="00F60EE6"/>
    <w:rsid w:val="00F60F08"/>
    <w:rsid w:val="00F60F21"/>
    <w:rsid w:val="00F60F3D"/>
    <w:rsid w:val="00F60F68"/>
    <w:rsid w:val="00F60FD6"/>
    <w:rsid w:val="00F60FEB"/>
    <w:rsid w:val="00F61055"/>
    <w:rsid w:val="00F6107E"/>
    <w:rsid w:val="00F6109C"/>
    <w:rsid w:val="00F610B4"/>
    <w:rsid w:val="00F610D8"/>
    <w:rsid w:val="00F610EB"/>
    <w:rsid w:val="00F610F5"/>
    <w:rsid w:val="00F61112"/>
    <w:rsid w:val="00F61151"/>
    <w:rsid w:val="00F611AE"/>
    <w:rsid w:val="00F611CE"/>
    <w:rsid w:val="00F61211"/>
    <w:rsid w:val="00F61224"/>
    <w:rsid w:val="00F61226"/>
    <w:rsid w:val="00F61231"/>
    <w:rsid w:val="00F6123C"/>
    <w:rsid w:val="00F61278"/>
    <w:rsid w:val="00F612AC"/>
    <w:rsid w:val="00F612C8"/>
    <w:rsid w:val="00F612F9"/>
    <w:rsid w:val="00F6132B"/>
    <w:rsid w:val="00F61359"/>
    <w:rsid w:val="00F6135A"/>
    <w:rsid w:val="00F61376"/>
    <w:rsid w:val="00F6137B"/>
    <w:rsid w:val="00F613AE"/>
    <w:rsid w:val="00F613C5"/>
    <w:rsid w:val="00F613FF"/>
    <w:rsid w:val="00F6140F"/>
    <w:rsid w:val="00F61431"/>
    <w:rsid w:val="00F61450"/>
    <w:rsid w:val="00F61479"/>
    <w:rsid w:val="00F614AA"/>
    <w:rsid w:val="00F614B0"/>
    <w:rsid w:val="00F614B8"/>
    <w:rsid w:val="00F61504"/>
    <w:rsid w:val="00F6151D"/>
    <w:rsid w:val="00F61544"/>
    <w:rsid w:val="00F61559"/>
    <w:rsid w:val="00F61592"/>
    <w:rsid w:val="00F615C5"/>
    <w:rsid w:val="00F615CF"/>
    <w:rsid w:val="00F6161E"/>
    <w:rsid w:val="00F61629"/>
    <w:rsid w:val="00F6164A"/>
    <w:rsid w:val="00F61669"/>
    <w:rsid w:val="00F6166E"/>
    <w:rsid w:val="00F61691"/>
    <w:rsid w:val="00F616A0"/>
    <w:rsid w:val="00F616B1"/>
    <w:rsid w:val="00F616E5"/>
    <w:rsid w:val="00F616F9"/>
    <w:rsid w:val="00F616FA"/>
    <w:rsid w:val="00F6176C"/>
    <w:rsid w:val="00F61784"/>
    <w:rsid w:val="00F6179D"/>
    <w:rsid w:val="00F617A4"/>
    <w:rsid w:val="00F617AD"/>
    <w:rsid w:val="00F617B5"/>
    <w:rsid w:val="00F617B8"/>
    <w:rsid w:val="00F61854"/>
    <w:rsid w:val="00F61857"/>
    <w:rsid w:val="00F61864"/>
    <w:rsid w:val="00F61877"/>
    <w:rsid w:val="00F61889"/>
    <w:rsid w:val="00F61893"/>
    <w:rsid w:val="00F618A7"/>
    <w:rsid w:val="00F618A9"/>
    <w:rsid w:val="00F618B2"/>
    <w:rsid w:val="00F618BB"/>
    <w:rsid w:val="00F618CE"/>
    <w:rsid w:val="00F61936"/>
    <w:rsid w:val="00F6195C"/>
    <w:rsid w:val="00F6196F"/>
    <w:rsid w:val="00F6197A"/>
    <w:rsid w:val="00F6199E"/>
    <w:rsid w:val="00F619A4"/>
    <w:rsid w:val="00F619E9"/>
    <w:rsid w:val="00F619F1"/>
    <w:rsid w:val="00F619F7"/>
    <w:rsid w:val="00F61A0D"/>
    <w:rsid w:val="00F61A10"/>
    <w:rsid w:val="00F61A57"/>
    <w:rsid w:val="00F61A81"/>
    <w:rsid w:val="00F61AE8"/>
    <w:rsid w:val="00F61AFA"/>
    <w:rsid w:val="00F61B3B"/>
    <w:rsid w:val="00F61B65"/>
    <w:rsid w:val="00F61B9A"/>
    <w:rsid w:val="00F61BF4"/>
    <w:rsid w:val="00F61C36"/>
    <w:rsid w:val="00F61C67"/>
    <w:rsid w:val="00F61C79"/>
    <w:rsid w:val="00F61C7E"/>
    <w:rsid w:val="00F61CE5"/>
    <w:rsid w:val="00F61CE6"/>
    <w:rsid w:val="00F61D11"/>
    <w:rsid w:val="00F61D29"/>
    <w:rsid w:val="00F61D3C"/>
    <w:rsid w:val="00F61D87"/>
    <w:rsid w:val="00F61DD6"/>
    <w:rsid w:val="00F61E10"/>
    <w:rsid w:val="00F61E11"/>
    <w:rsid w:val="00F61E2C"/>
    <w:rsid w:val="00F61E34"/>
    <w:rsid w:val="00F61E77"/>
    <w:rsid w:val="00F61E82"/>
    <w:rsid w:val="00F61F1B"/>
    <w:rsid w:val="00F61F3A"/>
    <w:rsid w:val="00F61F58"/>
    <w:rsid w:val="00F61F93"/>
    <w:rsid w:val="00F61FAE"/>
    <w:rsid w:val="00F61FD2"/>
    <w:rsid w:val="00F61FE6"/>
    <w:rsid w:val="00F61FFB"/>
    <w:rsid w:val="00F62009"/>
    <w:rsid w:val="00F62063"/>
    <w:rsid w:val="00F620F5"/>
    <w:rsid w:val="00F62128"/>
    <w:rsid w:val="00F62135"/>
    <w:rsid w:val="00F6213A"/>
    <w:rsid w:val="00F62142"/>
    <w:rsid w:val="00F62171"/>
    <w:rsid w:val="00F62179"/>
    <w:rsid w:val="00F621DF"/>
    <w:rsid w:val="00F621E8"/>
    <w:rsid w:val="00F621F9"/>
    <w:rsid w:val="00F62212"/>
    <w:rsid w:val="00F62264"/>
    <w:rsid w:val="00F62268"/>
    <w:rsid w:val="00F622CB"/>
    <w:rsid w:val="00F622CD"/>
    <w:rsid w:val="00F622D6"/>
    <w:rsid w:val="00F622D8"/>
    <w:rsid w:val="00F622DA"/>
    <w:rsid w:val="00F622E2"/>
    <w:rsid w:val="00F622F0"/>
    <w:rsid w:val="00F62350"/>
    <w:rsid w:val="00F62365"/>
    <w:rsid w:val="00F62371"/>
    <w:rsid w:val="00F623C1"/>
    <w:rsid w:val="00F623F5"/>
    <w:rsid w:val="00F62413"/>
    <w:rsid w:val="00F62460"/>
    <w:rsid w:val="00F62497"/>
    <w:rsid w:val="00F624B3"/>
    <w:rsid w:val="00F624DD"/>
    <w:rsid w:val="00F624E2"/>
    <w:rsid w:val="00F62522"/>
    <w:rsid w:val="00F62550"/>
    <w:rsid w:val="00F625EA"/>
    <w:rsid w:val="00F625EF"/>
    <w:rsid w:val="00F62648"/>
    <w:rsid w:val="00F6266D"/>
    <w:rsid w:val="00F6269F"/>
    <w:rsid w:val="00F626DC"/>
    <w:rsid w:val="00F626E9"/>
    <w:rsid w:val="00F626F6"/>
    <w:rsid w:val="00F62710"/>
    <w:rsid w:val="00F62746"/>
    <w:rsid w:val="00F6274A"/>
    <w:rsid w:val="00F6276B"/>
    <w:rsid w:val="00F62789"/>
    <w:rsid w:val="00F6279F"/>
    <w:rsid w:val="00F627E0"/>
    <w:rsid w:val="00F62804"/>
    <w:rsid w:val="00F62854"/>
    <w:rsid w:val="00F62867"/>
    <w:rsid w:val="00F62939"/>
    <w:rsid w:val="00F62950"/>
    <w:rsid w:val="00F62951"/>
    <w:rsid w:val="00F6297D"/>
    <w:rsid w:val="00F629FB"/>
    <w:rsid w:val="00F62A19"/>
    <w:rsid w:val="00F62A37"/>
    <w:rsid w:val="00F62A4A"/>
    <w:rsid w:val="00F62A52"/>
    <w:rsid w:val="00F62A67"/>
    <w:rsid w:val="00F62A69"/>
    <w:rsid w:val="00F62ABA"/>
    <w:rsid w:val="00F62ACD"/>
    <w:rsid w:val="00F62ADA"/>
    <w:rsid w:val="00F62AE7"/>
    <w:rsid w:val="00F62AFE"/>
    <w:rsid w:val="00F62B15"/>
    <w:rsid w:val="00F62B17"/>
    <w:rsid w:val="00F62B1E"/>
    <w:rsid w:val="00F62B2E"/>
    <w:rsid w:val="00F62B47"/>
    <w:rsid w:val="00F62B57"/>
    <w:rsid w:val="00F62BCE"/>
    <w:rsid w:val="00F62BD1"/>
    <w:rsid w:val="00F62BD4"/>
    <w:rsid w:val="00F62BEF"/>
    <w:rsid w:val="00F62C01"/>
    <w:rsid w:val="00F62C4D"/>
    <w:rsid w:val="00F62C75"/>
    <w:rsid w:val="00F62CBC"/>
    <w:rsid w:val="00F62D1C"/>
    <w:rsid w:val="00F62D55"/>
    <w:rsid w:val="00F62D58"/>
    <w:rsid w:val="00F62D5E"/>
    <w:rsid w:val="00F62DD0"/>
    <w:rsid w:val="00F62DEC"/>
    <w:rsid w:val="00F62DEE"/>
    <w:rsid w:val="00F62DF5"/>
    <w:rsid w:val="00F62E04"/>
    <w:rsid w:val="00F62E11"/>
    <w:rsid w:val="00F62E28"/>
    <w:rsid w:val="00F62E36"/>
    <w:rsid w:val="00F62E4E"/>
    <w:rsid w:val="00F62E81"/>
    <w:rsid w:val="00F62E9C"/>
    <w:rsid w:val="00F62ED8"/>
    <w:rsid w:val="00F62EF2"/>
    <w:rsid w:val="00F62EF3"/>
    <w:rsid w:val="00F62F67"/>
    <w:rsid w:val="00F62FA8"/>
    <w:rsid w:val="00F62FD5"/>
    <w:rsid w:val="00F62FF3"/>
    <w:rsid w:val="00F630A8"/>
    <w:rsid w:val="00F630BC"/>
    <w:rsid w:val="00F630E2"/>
    <w:rsid w:val="00F630E3"/>
    <w:rsid w:val="00F63101"/>
    <w:rsid w:val="00F63105"/>
    <w:rsid w:val="00F6310C"/>
    <w:rsid w:val="00F6310E"/>
    <w:rsid w:val="00F63182"/>
    <w:rsid w:val="00F631CE"/>
    <w:rsid w:val="00F631E4"/>
    <w:rsid w:val="00F631EB"/>
    <w:rsid w:val="00F632E5"/>
    <w:rsid w:val="00F6331B"/>
    <w:rsid w:val="00F63381"/>
    <w:rsid w:val="00F63384"/>
    <w:rsid w:val="00F63385"/>
    <w:rsid w:val="00F6339E"/>
    <w:rsid w:val="00F633A9"/>
    <w:rsid w:val="00F633F6"/>
    <w:rsid w:val="00F63419"/>
    <w:rsid w:val="00F6341A"/>
    <w:rsid w:val="00F6341E"/>
    <w:rsid w:val="00F634F8"/>
    <w:rsid w:val="00F63501"/>
    <w:rsid w:val="00F6352A"/>
    <w:rsid w:val="00F63557"/>
    <w:rsid w:val="00F63563"/>
    <w:rsid w:val="00F6356F"/>
    <w:rsid w:val="00F6357D"/>
    <w:rsid w:val="00F63586"/>
    <w:rsid w:val="00F6358A"/>
    <w:rsid w:val="00F635B0"/>
    <w:rsid w:val="00F635B6"/>
    <w:rsid w:val="00F63610"/>
    <w:rsid w:val="00F6362B"/>
    <w:rsid w:val="00F6364F"/>
    <w:rsid w:val="00F636A5"/>
    <w:rsid w:val="00F636B6"/>
    <w:rsid w:val="00F636D9"/>
    <w:rsid w:val="00F636EC"/>
    <w:rsid w:val="00F636EF"/>
    <w:rsid w:val="00F6371D"/>
    <w:rsid w:val="00F63763"/>
    <w:rsid w:val="00F63778"/>
    <w:rsid w:val="00F63787"/>
    <w:rsid w:val="00F637BF"/>
    <w:rsid w:val="00F63827"/>
    <w:rsid w:val="00F6382C"/>
    <w:rsid w:val="00F6383B"/>
    <w:rsid w:val="00F6386F"/>
    <w:rsid w:val="00F63875"/>
    <w:rsid w:val="00F638BB"/>
    <w:rsid w:val="00F638D3"/>
    <w:rsid w:val="00F6390D"/>
    <w:rsid w:val="00F63958"/>
    <w:rsid w:val="00F63997"/>
    <w:rsid w:val="00F639AB"/>
    <w:rsid w:val="00F639D1"/>
    <w:rsid w:val="00F63A9F"/>
    <w:rsid w:val="00F63AAC"/>
    <w:rsid w:val="00F63AAF"/>
    <w:rsid w:val="00F63AF3"/>
    <w:rsid w:val="00F63AFE"/>
    <w:rsid w:val="00F63B03"/>
    <w:rsid w:val="00F63B15"/>
    <w:rsid w:val="00F63B31"/>
    <w:rsid w:val="00F63B5C"/>
    <w:rsid w:val="00F63B66"/>
    <w:rsid w:val="00F63B6E"/>
    <w:rsid w:val="00F63B89"/>
    <w:rsid w:val="00F63B93"/>
    <w:rsid w:val="00F63C14"/>
    <w:rsid w:val="00F63C7E"/>
    <w:rsid w:val="00F63D4C"/>
    <w:rsid w:val="00F63D55"/>
    <w:rsid w:val="00F63D58"/>
    <w:rsid w:val="00F63D5E"/>
    <w:rsid w:val="00F63D7D"/>
    <w:rsid w:val="00F63D81"/>
    <w:rsid w:val="00F63DDC"/>
    <w:rsid w:val="00F63E65"/>
    <w:rsid w:val="00F63E7D"/>
    <w:rsid w:val="00F63E98"/>
    <w:rsid w:val="00F63EC3"/>
    <w:rsid w:val="00F63ED3"/>
    <w:rsid w:val="00F63F1B"/>
    <w:rsid w:val="00F63F83"/>
    <w:rsid w:val="00F63FA7"/>
    <w:rsid w:val="00F63FB9"/>
    <w:rsid w:val="00F63FF6"/>
    <w:rsid w:val="00F6400F"/>
    <w:rsid w:val="00F640C9"/>
    <w:rsid w:val="00F640F3"/>
    <w:rsid w:val="00F640FD"/>
    <w:rsid w:val="00F640FF"/>
    <w:rsid w:val="00F6410B"/>
    <w:rsid w:val="00F64145"/>
    <w:rsid w:val="00F6414F"/>
    <w:rsid w:val="00F6420C"/>
    <w:rsid w:val="00F64239"/>
    <w:rsid w:val="00F6424E"/>
    <w:rsid w:val="00F642C2"/>
    <w:rsid w:val="00F642FD"/>
    <w:rsid w:val="00F64386"/>
    <w:rsid w:val="00F6438C"/>
    <w:rsid w:val="00F64428"/>
    <w:rsid w:val="00F64438"/>
    <w:rsid w:val="00F6443B"/>
    <w:rsid w:val="00F64467"/>
    <w:rsid w:val="00F6446D"/>
    <w:rsid w:val="00F644A2"/>
    <w:rsid w:val="00F644B1"/>
    <w:rsid w:val="00F644D8"/>
    <w:rsid w:val="00F644E4"/>
    <w:rsid w:val="00F6452B"/>
    <w:rsid w:val="00F645A4"/>
    <w:rsid w:val="00F64626"/>
    <w:rsid w:val="00F64689"/>
    <w:rsid w:val="00F6469B"/>
    <w:rsid w:val="00F646C5"/>
    <w:rsid w:val="00F64711"/>
    <w:rsid w:val="00F64732"/>
    <w:rsid w:val="00F64734"/>
    <w:rsid w:val="00F6473E"/>
    <w:rsid w:val="00F64743"/>
    <w:rsid w:val="00F64780"/>
    <w:rsid w:val="00F647B2"/>
    <w:rsid w:val="00F647DF"/>
    <w:rsid w:val="00F64804"/>
    <w:rsid w:val="00F64809"/>
    <w:rsid w:val="00F6482A"/>
    <w:rsid w:val="00F64870"/>
    <w:rsid w:val="00F64882"/>
    <w:rsid w:val="00F64886"/>
    <w:rsid w:val="00F648C0"/>
    <w:rsid w:val="00F64929"/>
    <w:rsid w:val="00F64959"/>
    <w:rsid w:val="00F6499B"/>
    <w:rsid w:val="00F649DE"/>
    <w:rsid w:val="00F649E0"/>
    <w:rsid w:val="00F64A1A"/>
    <w:rsid w:val="00F64A4A"/>
    <w:rsid w:val="00F64A56"/>
    <w:rsid w:val="00F64A7C"/>
    <w:rsid w:val="00F64AB1"/>
    <w:rsid w:val="00F64ABA"/>
    <w:rsid w:val="00F64AC6"/>
    <w:rsid w:val="00F64AC8"/>
    <w:rsid w:val="00F64B1C"/>
    <w:rsid w:val="00F64B4A"/>
    <w:rsid w:val="00F64B87"/>
    <w:rsid w:val="00F64BE0"/>
    <w:rsid w:val="00F64BF0"/>
    <w:rsid w:val="00F64C11"/>
    <w:rsid w:val="00F64C49"/>
    <w:rsid w:val="00F64C70"/>
    <w:rsid w:val="00F64CAA"/>
    <w:rsid w:val="00F64CB4"/>
    <w:rsid w:val="00F64CBD"/>
    <w:rsid w:val="00F64CBE"/>
    <w:rsid w:val="00F64CCF"/>
    <w:rsid w:val="00F64CEA"/>
    <w:rsid w:val="00F64CEB"/>
    <w:rsid w:val="00F64CF4"/>
    <w:rsid w:val="00F64D1D"/>
    <w:rsid w:val="00F64D2A"/>
    <w:rsid w:val="00F64D2B"/>
    <w:rsid w:val="00F64D2D"/>
    <w:rsid w:val="00F64D7D"/>
    <w:rsid w:val="00F64DB5"/>
    <w:rsid w:val="00F64DC9"/>
    <w:rsid w:val="00F64DCA"/>
    <w:rsid w:val="00F64E36"/>
    <w:rsid w:val="00F64E47"/>
    <w:rsid w:val="00F64E6C"/>
    <w:rsid w:val="00F64E71"/>
    <w:rsid w:val="00F64EAA"/>
    <w:rsid w:val="00F64EDF"/>
    <w:rsid w:val="00F64EEC"/>
    <w:rsid w:val="00F64EED"/>
    <w:rsid w:val="00F64EFF"/>
    <w:rsid w:val="00F64F5D"/>
    <w:rsid w:val="00F64F6D"/>
    <w:rsid w:val="00F64F78"/>
    <w:rsid w:val="00F64FAF"/>
    <w:rsid w:val="00F65014"/>
    <w:rsid w:val="00F65042"/>
    <w:rsid w:val="00F65059"/>
    <w:rsid w:val="00F6509E"/>
    <w:rsid w:val="00F650A6"/>
    <w:rsid w:val="00F650C4"/>
    <w:rsid w:val="00F650C6"/>
    <w:rsid w:val="00F65118"/>
    <w:rsid w:val="00F6511B"/>
    <w:rsid w:val="00F6514C"/>
    <w:rsid w:val="00F65165"/>
    <w:rsid w:val="00F6517F"/>
    <w:rsid w:val="00F651A7"/>
    <w:rsid w:val="00F651A9"/>
    <w:rsid w:val="00F651C5"/>
    <w:rsid w:val="00F65270"/>
    <w:rsid w:val="00F65286"/>
    <w:rsid w:val="00F652B2"/>
    <w:rsid w:val="00F652BD"/>
    <w:rsid w:val="00F6535C"/>
    <w:rsid w:val="00F65366"/>
    <w:rsid w:val="00F6539E"/>
    <w:rsid w:val="00F653AA"/>
    <w:rsid w:val="00F653B6"/>
    <w:rsid w:val="00F653FF"/>
    <w:rsid w:val="00F65418"/>
    <w:rsid w:val="00F65426"/>
    <w:rsid w:val="00F65436"/>
    <w:rsid w:val="00F65437"/>
    <w:rsid w:val="00F65481"/>
    <w:rsid w:val="00F654B6"/>
    <w:rsid w:val="00F65507"/>
    <w:rsid w:val="00F6550A"/>
    <w:rsid w:val="00F65521"/>
    <w:rsid w:val="00F65538"/>
    <w:rsid w:val="00F65546"/>
    <w:rsid w:val="00F65558"/>
    <w:rsid w:val="00F65590"/>
    <w:rsid w:val="00F655CC"/>
    <w:rsid w:val="00F655F2"/>
    <w:rsid w:val="00F6565D"/>
    <w:rsid w:val="00F65699"/>
    <w:rsid w:val="00F656A6"/>
    <w:rsid w:val="00F65708"/>
    <w:rsid w:val="00F65778"/>
    <w:rsid w:val="00F657FD"/>
    <w:rsid w:val="00F6580B"/>
    <w:rsid w:val="00F65851"/>
    <w:rsid w:val="00F6586F"/>
    <w:rsid w:val="00F65892"/>
    <w:rsid w:val="00F6590D"/>
    <w:rsid w:val="00F65919"/>
    <w:rsid w:val="00F65975"/>
    <w:rsid w:val="00F65981"/>
    <w:rsid w:val="00F659BE"/>
    <w:rsid w:val="00F659E4"/>
    <w:rsid w:val="00F65A10"/>
    <w:rsid w:val="00F65A2C"/>
    <w:rsid w:val="00F65A2F"/>
    <w:rsid w:val="00F65A71"/>
    <w:rsid w:val="00F65A85"/>
    <w:rsid w:val="00F65AA1"/>
    <w:rsid w:val="00F65AAE"/>
    <w:rsid w:val="00F65B29"/>
    <w:rsid w:val="00F65B4C"/>
    <w:rsid w:val="00F65B70"/>
    <w:rsid w:val="00F65BC1"/>
    <w:rsid w:val="00F65C0E"/>
    <w:rsid w:val="00F65C1B"/>
    <w:rsid w:val="00F65C3D"/>
    <w:rsid w:val="00F65C4C"/>
    <w:rsid w:val="00F65C84"/>
    <w:rsid w:val="00F65CAA"/>
    <w:rsid w:val="00F65CCE"/>
    <w:rsid w:val="00F65CD3"/>
    <w:rsid w:val="00F65D45"/>
    <w:rsid w:val="00F65D63"/>
    <w:rsid w:val="00F65D6F"/>
    <w:rsid w:val="00F65DA6"/>
    <w:rsid w:val="00F65DCB"/>
    <w:rsid w:val="00F65DCC"/>
    <w:rsid w:val="00F65E76"/>
    <w:rsid w:val="00F65F34"/>
    <w:rsid w:val="00F65F3F"/>
    <w:rsid w:val="00F65F5D"/>
    <w:rsid w:val="00F65FB6"/>
    <w:rsid w:val="00F66020"/>
    <w:rsid w:val="00F66050"/>
    <w:rsid w:val="00F660BD"/>
    <w:rsid w:val="00F660F3"/>
    <w:rsid w:val="00F6612E"/>
    <w:rsid w:val="00F661B9"/>
    <w:rsid w:val="00F661EF"/>
    <w:rsid w:val="00F661FE"/>
    <w:rsid w:val="00F66218"/>
    <w:rsid w:val="00F6621A"/>
    <w:rsid w:val="00F66221"/>
    <w:rsid w:val="00F66253"/>
    <w:rsid w:val="00F6625F"/>
    <w:rsid w:val="00F66281"/>
    <w:rsid w:val="00F66294"/>
    <w:rsid w:val="00F662BC"/>
    <w:rsid w:val="00F662FF"/>
    <w:rsid w:val="00F66302"/>
    <w:rsid w:val="00F6632F"/>
    <w:rsid w:val="00F66333"/>
    <w:rsid w:val="00F66356"/>
    <w:rsid w:val="00F66380"/>
    <w:rsid w:val="00F66385"/>
    <w:rsid w:val="00F663B4"/>
    <w:rsid w:val="00F663E7"/>
    <w:rsid w:val="00F663FC"/>
    <w:rsid w:val="00F66457"/>
    <w:rsid w:val="00F6645E"/>
    <w:rsid w:val="00F66472"/>
    <w:rsid w:val="00F66495"/>
    <w:rsid w:val="00F66496"/>
    <w:rsid w:val="00F664B4"/>
    <w:rsid w:val="00F664D1"/>
    <w:rsid w:val="00F664DD"/>
    <w:rsid w:val="00F664F7"/>
    <w:rsid w:val="00F66569"/>
    <w:rsid w:val="00F66578"/>
    <w:rsid w:val="00F665C7"/>
    <w:rsid w:val="00F665D2"/>
    <w:rsid w:val="00F665D7"/>
    <w:rsid w:val="00F66602"/>
    <w:rsid w:val="00F66605"/>
    <w:rsid w:val="00F6663C"/>
    <w:rsid w:val="00F66649"/>
    <w:rsid w:val="00F6667D"/>
    <w:rsid w:val="00F666BB"/>
    <w:rsid w:val="00F666BD"/>
    <w:rsid w:val="00F666D5"/>
    <w:rsid w:val="00F66707"/>
    <w:rsid w:val="00F6673A"/>
    <w:rsid w:val="00F6673E"/>
    <w:rsid w:val="00F667C7"/>
    <w:rsid w:val="00F667CF"/>
    <w:rsid w:val="00F667E0"/>
    <w:rsid w:val="00F6683C"/>
    <w:rsid w:val="00F6684A"/>
    <w:rsid w:val="00F66877"/>
    <w:rsid w:val="00F668A6"/>
    <w:rsid w:val="00F668D7"/>
    <w:rsid w:val="00F668E0"/>
    <w:rsid w:val="00F668E3"/>
    <w:rsid w:val="00F668E8"/>
    <w:rsid w:val="00F668FA"/>
    <w:rsid w:val="00F6691C"/>
    <w:rsid w:val="00F66946"/>
    <w:rsid w:val="00F66957"/>
    <w:rsid w:val="00F66979"/>
    <w:rsid w:val="00F66985"/>
    <w:rsid w:val="00F669C9"/>
    <w:rsid w:val="00F669E2"/>
    <w:rsid w:val="00F669F6"/>
    <w:rsid w:val="00F66A3E"/>
    <w:rsid w:val="00F66A5E"/>
    <w:rsid w:val="00F66A61"/>
    <w:rsid w:val="00F66A75"/>
    <w:rsid w:val="00F66A8F"/>
    <w:rsid w:val="00F66A92"/>
    <w:rsid w:val="00F66AA2"/>
    <w:rsid w:val="00F66B5B"/>
    <w:rsid w:val="00F66B96"/>
    <w:rsid w:val="00F66BA2"/>
    <w:rsid w:val="00F66BB1"/>
    <w:rsid w:val="00F66BB5"/>
    <w:rsid w:val="00F66BD5"/>
    <w:rsid w:val="00F66BEB"/>
    <w:rsid w:val="00F66BEC"/>
    <w:rsid w:val="00F66BF7"/>
    <w:rsid w:val="00F66C03"/>
    <w:rsid w:val="00F66C6E"/>
    <w:rsid w:val="00F66C8E"/>
    <w:rsid w:val="00F66CB6"/>
    <w:rsid w:val="00F66CC1"/>
    <w:rsid w:val="00F66CED"/>
    <w:rsid w:val="00F66D4A"/>
    <w:rsid w:val="00F66D6C"/>
    <w:rsid w:val="00F66E3F"/>
    <w:rsid w:val="00F66E42"/>
    <w:rsid w:val="00F66E71"/>
    <w:rsid w:val="00F66E7B"/>
    <w:rsid w:val="00F66E8A"/>
    <w:rsid w:val="00F66EB5"/>
    <w:rsid w:val="00F66EBB"/>
    <w:rsid w:val="00F66F00"/>
    <w:rsid w:val="00F66F39"/>
    <w:rsid w:val="00F66F46"/>
    <w:rsid w:val="00F66F4D"/>
    <w:rsid w:val="00F66F8C"/>
    <w:rsid w:val="00F66FAE"/>
    <w:rsid w:val="00F66FEE"/>
    <w:rsid w:val="00F66FFB"/>
    <w:rsid w:val="00F67072"/>
    <w:rsid w:val="00F67099"/>
    <w:rsid w:val="00F670C7"/>
    <w:rsid w:val="00F670E5"/>
    <w:rsid w:val="00F67111"/>
    <w:rsid w:val="00F6713B"/>
    <w:rsid w:val="00F67150"/>
    <w:rsid w:val="00F6716B"/>
    <w:rsid w:val="00F6718C"/>
    <w:rsid w:val="00F671A2"/>
    <w:rsid w:val="00F671AA"/>
    <w:rsid w:val="00F671CB"/>
    <w:rsid w:val="00F671CD"/>
    <w:rsid w:val="00F671E9"/>
    <w:rsid w:val="00F67214"/>
    <w:rsid w:val="00F67237"/>
    <w:rsid w:val="00F67243"/>
    <w:rsid w:val="00F67248"/>
    <w:rsid w:val="00F6725D"/>
    <w:rsid w:val="00F672A0"/>
    <w:rsid w:val="00F672CF"/>
    <w:rsid w:val="00F67372"/>
    <w:rsid w:val="00F67388"/>
    <w:rsid w:val="00F67392"/>
    <w:rsid w:val="00F673A2"/>
    <w:rsid w:val="00F673CF"/>
    <w:rsid w:val="00F673E6"/>
    <w:rsid w:val="00F673F6"/>
    <w:rsid w:val="00F673F7"/>
    <w:rsid w:val="00F67445"/>
    <w:rsid w:val="00F67491"/>
    <w:rsid w:val="00F674A5"/>
    <w:rsid w:val="00F674C5"/>
    <w:rsid w:val="00F674C7"/>
    <w:rsid w:val="00F674D7"/>
    <w:rsid w:val="00F674EE"/>
    <w:rsid w:val="00F67501"/>
    <w:rsid w:val="00F6750C"/>
    <w:rsid w:val="00F67529"/>
    <w:rsid w:val="00F675A7"/>
    <w:rsid w:val="00F675AC"/>
    <w:rsid w:val="00F675C2"/>
    <w:rsid w:val="00F675D5"/>
    <w:rsid w:val="00F675ED"/>
    <w:rsid w:val="00F675F9"/>
    <w:rsid w:val="00F67610"/>
    <w:rsid w:val="00F67612"/>
    <w:rsid w:val="00F6761C"/>
    <w:rsid w:val="00F67634"/>
    <w:rsid w:val="00F677F5"/>
    <w:rsid w:val="00F6782A"/>
    <w:rsid w:val="00F67866"/>
    <w:rsid w:val="00F67894"/>
    <w:rsid w:val="00F678B8"/>
    <w:rsid w:val="00F678D1"/>
    <w:rsid w:val="00F678F4"/>
    <w:rsid w:val="00F67913"/>
    <w:rsid w:val="00F67924"/>
    <w:rsid w:val="00F67939"/>
    <w:rsid w:val="00F6793C"/>
    <w:rsid w:val="00F6799E"/>
    <w:rsid w:val="00F679B6"/>
    <w:rsid w:val="00F679E1"/>
    <w:rsid w:val="00F679F7"/>
    <w:rsid w:val="00F67A45"/>
    <w:rsid w:val="00F67A5E"/>
    <w:rsid w:val="00F67A8D"/>
    <w:rsid w:val="00F67AA2"/>
    <w:rsid w:val="00F67AC1"/>
    <w:rsid w:val="00F67AE1"/>
    <w:rsid w:val="00F67AE2"/>
    <w:rsid w:val="00F67AE4"/>
    <w:rsid w:val="00F67AEB"/>
    <w:rsid w:val="00F67AF1"/>
    <w:rsid w:val="00F67AFF"/>
    <w:rsid w:val="00F67B00"/>
    <w:rsid w:val="00F67B1E"/>
    <w:rsid w:val="00F67B32"/>
    <w:rsid w:val="00F67B6C"/>
    <w:rsid w:val="00F67BD1"/>
    <w:rsid w:val="00F67BDA"/>
    <w:rsid w:val="00F67C03"/>
    <w:rsid w:val="00F67C36"/>
    <w:rsid w:val="00F67C79"/>
    <w:rsid w:val="00F67C7E"/>
    <w:rsid w:val="00F67C96"/>
    <w:rsid w:val="00F67CB7"/>
    <w:rsid w:val="00F67D1C"/>
    <w:rsid w:val="00F67DD7"/>
    <w:rsid w:val="00F67DE0"/>
    <w:rsid w:val="00F67DF4"/>
    <w:rsid w:val="00F67DFA"/>
    <w:rsid w:val="00F67DFF"/>
    <w:rsid w:val="00F67E25"/>
    <w:rsid w:val="00F67E2A"/>
    <w:rsid w:val="00F67EBD"/>
    <w:rsid w:val="00F67EF3"/>
    <w:rsid w:val="00F67EFB"/>
    <w:rsid w:val="00F67F28"/>
    <w:rsid w:val="00F67F5C"/>
    <w:rsid w:val="00F67F62"/>
    <w:rsid w:val="00F67FA9"/>
    <w:rsid w:val="00F67FAF"/>
    <w:rsid w:val="00F67FF0"/>
    <w:rsid w:val="00F67FFD"/>
    <w:rsid w:val="00F70000"/>
    <w:rsid w:val="00F7000E"/>
    <w:rsid w:val="00F7001D"/>
    <w:rsid w:val="00F70026"/>
    <w:rsid w:val="00F7007C"/>
    <w:rsid w:val="00F70082"/>
    <w:rsid w:val="00F700BC"/>
    <w:rsid w:val="00F700CA"/>
    <w:rsid w:val="00F700CC"/>
    <w:rsid w:val="00F700CD"/>
    <w:rsid w:val="00F700ED"/>
    <w:rsid w:val="00F700EF"/>
    <w:rsid w:val="00F70121"/>
    <w:rsid w:val="00F7014C"/>
    <w:rsid w:val="00F70171"/>
    <w:rsid w:val="00F7017A"/>
    <w:rsid w:val="00F701C3"/>
    <w:rsid w:val="00F701D8"/>
    <w:rsid w:val="00F701F2"/>
    <w:rsid w:val="00F70228"/>
    <w:rsid w:val="00F70239"/>
    <w:rsid w:val="00F70240"/>
    <w:rsid w:val="00F702D2"/>
    <w:rsid w:val="00F70347"/>
    <w:rsid w:val="00F7036A"/>
    <w:rsid w:val="00F70375"/>
    <w:rsid w:val="00F70394"/>
    <w:rsid w:val="00F7039B"/>
    <w:rsid w:val="00F703A5"/>
    <w:rsid w:val="00F7042B"/>
    <w:rsid w:val="00F70480"/>
    <w:rsid w:val="00F704B8"/>
    <w:rsid w:val="00F704BB"/>
    <w:rsid w:val="00F704D6"/>
    <w:rsid w:val="00F704EA"/>
    <w:rsid w:val="00F704F6"/>
    <w:rsid w:val="00F7054A"/>
    <w:rsid w:val="00F70577"/>
    <w:rsid w:val="00F705B9"/>
    <w:rsid w:val="00F705DB"/>
    <w:rsid w:val="00F7068C"/>
    <w:rsid w:val="00F70693"/>
    <w:rsid w:val="00F7069E"/>
    <w:rsid w:val="00F706DA"/>
    <w:rsid w:val="00F7072B"/>
    <w:rsid w:val="00F70737"/>
    <w:rsid w:val="00F70743"/>
    <w:rsid w:val="00F7076D"/>
    <w:rsid w:val="00F70774"/>
    <w:rsid w:val="00F7078F"/>
    <w:rsid w:val="00F707AA"/>
    <w:rsid w:val="00F707FC"/>
    <w:rsid w:val="00F70802"/>
    <w:rsid w:val="00F7081D"/>
    <w:rsid w:val="00F7082C"/>
    <w:rsid w:val="00F70875"/>
    <w:rsid w:val="00F708B7"/>
    <w:rsid w:val="00F708CC"/>
    <w:rsid w:val="00F708D1"/>
    <w:rsid w:val="00F7092F"/>
    <w:rsid w:val="00F70998"/>
    <w:rsid w:val="00F7099B"/>
    <w:rsid w:val="00F709CD"/>
    <w:rsid w:val="00F70A38"/>
    <w:rsid w:val="00F70A46"/>
    <w:rsid w:val="00F70ACE"/>
    <w:rsid w:val="00F70B22"/>
    <w:rsid w:val="00F70B37"/>
    <w:rsid w:val="00F70B54"/>
    <w:rsid w:val="00F70B6B"/>
    <w:rsid w:val="00F70BA7"/>
    <w:rsid w:val="00F70BAA"/>
    <w:rsid w:val="00F70C4B"/>
    <w:rsid w:val="00F70CB3"/>
    <w:rsid w:val="00F70CC6"/>
    <w:rsid w:val="00F70CD8"/>
    <w:rsid w:val="00F70CF6"/>
    <w:rsid w:val="00F70CF9"/>
    <w:rsid w:val="00F70D47"/>
    <w:rsid w:val="00F70D53"/>
    <w:rsid w:val="00F70D6B"/>
    <w:rsid w:val="00F70D99"/>
    <w:rsid w:val="00F70DF1"/>
    <w:rsid w:val="00F70E42"/>
    <w:rsid w:val="00F70E6F"/>
    <w:rsid w:val="00F70EBC"/>
    <w:rsid w:val="00F70EC4"/>
    <w:rsid w:val="00F70ECD"/>
    <w:rsid w:val="00F70F03"/>
    <w:rsid w:val="00F70F05"/>
    <w:rsid w:val="00F70F25"/>
    <w:rsid w:val="00F70F59"/>
    <w:rsid w:val="00F70FE6"/>
    <w:rsid w:val="00F71030"/>
    <w:rsid w:val="00F71048"/>
    <w:rsid w:val="00F71050"/>
    <w:rsid w:val="00F71084"/>
    <w:rsid w:val="00F71086"/>
    <w:rsid w:val="00F710A1"/>
    <w:rsid w:val="00F710A3"/>
    <w:rsid w:val="00F710B5"/>
    <w:rsid w:val="00F710C5"/>
    <w:rsid w:val="00F710CE"/>
    <w:rsid w:val="00F710F5"/>
    <w:rsid w:val="00F71132"/>
    <w:rsid w:val="00F71182"/>
    <w:rsid w:val="00F71189"/>
    <w:rsid w:val="00F71192"/>
    <w:rsid w:val="00F711DE"/>
    <w:rsid w:val="00F711FD"/>
    <w:rsid w:val="00F71206"/>
    <w:rsid w:val="00F7120A"/>
    <w:rsid w:val="00F71243"/>
    <w:rsid w:val="00F71277"/>
    <w:rsid w:val="00F712BB"/>
    <w:rsid w:val="00F7135C"/>
    <w:rsid w:val="00F7136E"/>
    <w:rsid w:val="00F71378"/>
    <w:rsid w:val="00F71387"/>
    <w:rsid w:val="00F71396"/>
    <w:rsid w:val="00F7139F"/>
    <w:rsid w:val="00F713A0"/>
    <w:rsid w:val="00F713B3"/>
    <w:rsid w:val="00F713B7"/>
    <w:rsid w:val="00F713DD"/>
    <w:rsid w:val="00F713FA"/>
    <w:rsid w:val="00F7140C"/>
    <w:rsid w:val="00F7140F"/>
    <w:rsid w:val="00F7142A"/>
    <w:rsid w:val="00F71442"/>
    <w:rsid w:val="00F71454"/>
    <w:rsid w:val="00F71471"/>
    <w:rsid w:val="00F714CB"/>
    <w:rsid w:val="00F71507"/>
    <w:rsid w:val="00F71530"/>
    <w:rsid w:val="00F71560"/>
    <w:rsid w:val="00F7157D"/>
    <w:rsid w:val="00F71591"/>
    <w:rsid w:val="00F715A2"/>
    <w:rsid w:val="00F715E0"/>
    <w:rsid w:val="00F715EC"/>
    <w:rsid w:val="00F7160A"/>
    <w:rsid w:val="00F71623"/>
    <w:rsid w:val="00F71644"/>
    <w:rsid w:val="00F71648"/>
    <w:rsid w:val="00F716B4"/>
    <w:rsid w:val="00F716D4"/>
    <w:rsid w:val="00F7173B"/>
    <w:rsid w:val="00F71751"/>
    <w:rsid w:val="00F71768"/>
    <w:rsid w:val="00F7178F"/>
    <w:rsid w:val="00F71799"/>
    <w:rsid w:val="00F71828"/>
    <w:rsid w:val="00F7184B"/>
    <w:rsid w:val="00F71855"/>
    <w:rsid w:val="00F7186E"/>
    <w:rsid w:val="00F718A1"/>
    <w:rsid w:val="00F718B0"/>
    <w:rsid w:val="00F718D4"/>
    <w:rsid w:val="00F718DE"/>
    <w:rsid w:val="00F718EB"/>
    <w:rsid w:val="00F71914"/>
    <w:rsid w:val="00F71925"/>
    <w:rsid w:val="00F71931"/>
    <w:rsid w:val="00F7194F"/>
    <w:rsid w:val="00F71966"/>
    <w:rsid w:val="00F71999"/>
    <w:rsid w:val="00F7199F"/>
    <w:rsid w:val="00F719E0"/>
    <w:rsid w:val="00F71A31"/>
    <w:rsid w:val="00F71A46"/>
    <w:rsid w:val="00F71A4C"/>
    <w:rsid w:val="00F71A8E"/>
    <w:rsid w:val="00F71ACB"/>
    <w:rsid w:val="00F71AE6"/>
    <w:rsid w:val="00F71B1F"/>
    <w:rsid w:val="00F71B41"/>
    <w:rsid w:val="00F71B47"/>
    <w:rsid w:val="00F71B56"/>
    <w:rsid w:val="00F71B7F"/>
    <w:rsid w:val="00F71B82"/>
    <w:rsid w:val="00F71BAF"/>
    <w:rsid w:val="00F71BBA"/>
    <w:rsid w:val="00F71C66"/>
    <w:rsid w:val="00F71CBB"/>
    <w:rsid w:val="00F71CFB"/>
    <w:rsid w:val="00F71D15"/>
    <w:rsid w:val="00F71D43"/>
    <w:rsid w:val="00F71D63"/>
    <w:rsid w:val="00F71D7B"/>
    <w:rsid w:val="00F71DB5"/>
    <w:rsid w:val="00F71DBA"/>
    <w:rsid w:val="00F71DF1"/>
    <w:rsid w:val="00F71E3C"/>
    <w:rsid w:val="00F71E6E"/>
    <w:rsid w:val="00F71E83"/>
    <w:rsid w:val="00F71E92"/>
    <w:rsid w:val="00F71EAA"/>
    <w:rsid w:val="00F71EB7"/>
    <w:rsid w:val="00F71ED1"/>
    <w:rsid w:val="00F71EE7"/>
    <w:rsid w:val="00F71EEC"/>
    <w:rsid w:val="00F71EF5"/>
    <w:rsid w:val="00F71F27"/>
    <w:rsid w:val="00F71F32"/>
    <w:rsid w:val="00F71F56"/>
    <w:rsid w:val="00F71F79"/>
    <w:rsid w:val="00F71F8E"/>
    <w:rsid w:val="00F71FBA"/>
    <w:rsid w:val="00F71FDC"/>
    <w:rsid w:val="00F72018"/>
    <w:rsid w:val="00F72044"/>
    <w:rsid w:val="00F7209C"/>
    <w:rsid w:val="00F720C4"/>
    <w:rsid w:val="00F720FC"/>
    <w:rsid w:val="00F7210F"/>
    <w:rsid w:val="00F7216C"/>
    <w:rsid w:val="00F72183"/>
    <w:rsid w:val="00F7218E"/>
    <w:rsid w:val="00F721D3"/>
    <w:rsid w:val="00F721E4"/>
    <w:rsid w:val="00F721E8"/>
    <w:rsid w:val="00F72298"/>
    <w:rsid w:val="00F722AC"/>
    <w:rsid w:val="00F722AD"/>
    <w:rsid w:val="00F722CC"/>
    <w:rsid w:val="00F72307"/>
    <w:rsid w:val="00F7238F"/>
    <w:rsid w:val="00F72419"/>
    <w:rsid w:val="00F7245A"/>
    <w:rsid w:val="00F72466"/>
    <w:rsid w:val="00F724B0"/>
    <w:rsid w:val="00F724BB"/>
    <w:rsid w:val="00F72523"/>
    <w:rsid w:val="00F72564"/>
    <w:rsid w:val="00F72569"/>
    <w:rsid w:val="00F7259C"/>
    <w:rsid w:val="00F725A6"/>
    <w:rsid w:val="00F725B2"/>
    <w:rsid w:val="00F725DA"/>
    <w:rsid w:val="00F7268E"/>
    <w:rsid w:val="00F726AF"/>
    <w:rsid w:val="00F726B6"/>
    <w:rsid w:val="00F726C1"/>
    <w:rsid w:val="00F726F1"/>
    <w:rsid w:val="00F7270C"/>
    <w:rsid w:val="00F7271D"/>
    <w:rsid w:val="00F72742"/>
    <w:rsid w:val="00F7277B"/>
    <w:rsid w:val="00F7277D"/>
    <w:rsid w:val="00F727AA"/>
    <w:rsid w:val="00F727BA"/>
    <w:rsid w:val="00F727E3"/>
    <w:rsid w:val="00F72805"/>
    <w:rsid w:val="00F72808"/>
    <w:rsid w:val="00F72825"/>
    <w:rsid w:val="00F72826"/>
    <w:rsid w:val="00F72893"/>
    <w:rsid w:val="00F728A8"/>
    <w:rsid w:val="00F728AA"/>
    <w:rsid w:val="00F728D2"/>
    <w:rsid w:val="00F72959"/>
    <w:rsid w:val="00F7295C"/>
    <w:rsid w:val="00F7295D"/>
    <w:rsid w:val="00F72965"/>
    <w:rsid w:val="00F729A1"/>
    <w:rsid w:val="00F729F4"/>
    <w:rsid w:val="00F72A0A"/>
    <w:rsid w:val="00F72A12"/>
    <w:rsid w:val="00F72A3C"/>
    <w:rsid w:val="00F72A59"/>
    <w:rsid w:val="00F72A8B"/>
    <w:rsid w:val="00F72A92"/>
    <w:rsid w:val="00F72AE2"/>
    <w:rsid w:val="00F72AFA"/>
    <w:rsid w:val="00F72B4A"/>
    <w:rsid w:val="00F72B4C"/>
    <w:rsid w:val="00F72B55"/>
    <w:rsid w:val="00F72B57"/>
    <w:rsid w:val="00F72B68"/>
    <w:rsid w:val="00F72B78"/>
    <w:rsid w:val="00F72B82"/>
    <w:rsid w:val="00F72B98"/>
    <w:rsid w:val="00F72BAE"/>
    <w:rsid w:val="00F72C10"/>
    <w:rsid w:val="00F72C2C"/>
    <w:rsid w:val="00F72C63"/>
    <w:rsid w:val="00F72C7E"/>
    <w:rsid w:val="00F72CF8"/>
    <w:rsid w:val="00F72D14"/>
    <w:rsid w:val="00F72D22"/>
    <w:rsid w:val="00F72D27"/>
    <w:rsid w:val="00F72D51"/>
    <w:rsid w:val="00F72DBB"/>
    <w:rsid w:val="00F72DC3"/>
    <w:rsid w:val="00F72DE9"/>
    <w:rsid w:val="00F72DF5"/>
    <w:rsid w:val="00F72E00"/>
    <w:rsid w:val="00F72E19"/>
    <w:rsid w:val="00F72E35"/>
    <w:rsid w:val="00F72E67"/>
    <w:rsid w:val="00F72E74"/>
    <w:rsid w:val="00F72E8A"/>
    <w:rsid w:val="00F72EBD"/>
    <w:rsid w:val="00F72EDD"/>
    <w:rsid w:val="00F72F20"/>
    <w:rsid w:val="00F72F45"/>
    <w:rsid w:val="00F72F5B"/>
    <w:rsid w:val="00F72F5C"/>
    <w:rsid w:val="00F72F95"/>
    <w:rsid w:val="00F72F9F"/>
    <w:rsid w:val="00F7300A"/>
    <w:rsid w:val="00F73032"/>
    <w:rsid w:val="00F730B6"/>
    <w:rsid w:val="00F730D6"/>
    <w:rsid w:val="00F730EC"/>
    <w:rsid w:val="00F73137"/>
    <w:rsid w:val="00F73141"/>
    <w:rsid w:val="00F73165"/>
    <w:rsid w:val="00F731D6"/>
    <w:rsid w:val="00F73220"/>
    <w:rsid w:val="00F73246"/>
    <w:rsid w:val="00F73273"/>
    <w:rsid w:val="00F7327A"/>
    <w:rsid w:val="00F73280"/>
    <w:rsid w:val="00F73287"/>
    <w:rsid w:val="00F732A4"/>
    <w:rsid w:val="00F732B4"/>
    <w:rsid w:val="00F732D4"/>
    <w:rsid w:val="00F732EA"/>
    <w:rsid w:val="00F73302"/>
    <w:rsid w:val="00F7330A"/>
    <w:rsid w:val="00F73362"/>
    <w:rsid w:val="00F73365"/>
    <w:rsid w:val="00F7338C"/>
    <w:rsid w:val="00F73392"/>
    <w:rsid w:val="00F733BF"/>
    <w:rsid w:val="00F7341B"/>
    <w:rsid w:val="00F73425"/>
    <w:rsid w:val="00F73427"/>
    <w:rsid w:val="00F7347D"/>
    <w:rsid w:val="00F7348F"/>
    <w:rsid w:val="00F73494"/>
    <w:rsid w:val="00F734A1"/>
    <w:rsid w:val="00F734F2"/>
    <w:rsid w:val="00F7350E"/>
    <w:rsid w:val="00F73566"/>
    <w:rsid w:val="00F7359D"/>
    <w:rsid w:val="00F735A4"/>
    <w:rsid w:val="00F735C0"/>
    <w:rsid w:val="00F735E0"/>
    <w:rsid w:val="00F73613"/>
    <w:rsid w:val="00F73614"/>
    <w:rsid w:val="00F73628"/>
    <w:rsid w:val="00F7362A"/>
    <w:rsid w:val="00F73652"/>
    <w:rsid w:val="00F7367E"/>
    <w:rsid w:val="00F73693"/>
    <w:rsid w:val="00F736AB"/>
    <w:rsid w:val="00F736C1"/>
    <w:rsid w:val="00F73722"/>
    <w:rsid w:val="00F7372A"/>
    <w:rsid w:val="00F7373E"/>
    <w:rsid w:val="00F7377F"/>
    <w:rsid w:val="00F737E4"/>
    <w:rsid w:val="00F737F3"/>
    <w:rsid w:val="00F7382E"/>
    <w:rsid w:val="00F73872"/>
    <w:rsid w:val="00F73884"/>
    <w:rsid w:val="00F738DC"/>
    <w:rsid w:val="00F738F8"/>
    <w:rsid w:val="00F738F9"/>
    <w:rsid w:val="00F7390E"/>
    <w:rsid w:val="00F73913"/>
    <w:rsid w:val="00F7391B"/>
    <w:rsid w:val="00F7397E"/>
    <w:rsid w:val="00F73982"/>
    <w:rsid w:val="00F7398B"/>
    <w:rsid w:val="00F73994"/>
    <w:rsid w:val="00F739A2"/>
    <w:rsid w:val="00F739EA"/>
    <w:rsid w:val="00F73A22"/>
    <w:rsid w:val="00F73A9A"/>
    <w:rsid w:val="00F73A9E"/>
    <w:rsid w:val="00F73AA2"/>
    <w:rsid w:val="00F73B4A"/>
    <w:rsid w:val="00F73B50"/>
    <w:rsid w:val="00F73B6E"/>
    <w:rsid w:val="00F73B76"/>
    <w:rsid w:val="00F73B84"/>
    <w:rsid w:val="00F73BAA"/>
    <w:rsid w:val="00F73BAF"/>
    <w:rsid w:val="00F73BB1"/>
    <w:rsid w:val="00F73C7C"/>
    <w:rsid w:val="00F73C9A"/>
    <w:rsid w:val="00F73CC0"/>
    <w:rsid w:val="00F73CCB"/>
    <w:rsid w:val="00F73CD4"/>
    <w:rsid w:val="00F73CED"/>
    <w:rsid w:val="00F73CF7"/>
    <w:rsid w:val="00F73CFE"/>
    <w:rsid w:val="00F73D00"/>
    <w:rsid w:val="00F73D1B"/>
    <w:rsid w:val="00F73D8E"/>
    <w:rsid w:val="00F73D98"/>
    <w:rsid w:val="00F73DC5"/>
    <w:rsid w:val="00F73E5D"/>
    <w:rsid w:val="00F73EB2"/>
    <w:rsid w:val="00F73F1B"/>
    <w:rsid w:val="00F73F3E"/>
    <w:rsid w:val="00F73F7E"/>
    <w:rsid w:val="00F7401D"/>
    <w:rsid w:val="00F74030"/>
    <w:rsid w:val="00F74037"/>
    <w:rsid w:val="00F7407B"/>
    <w:rsid w:val="00F740A4"/>
    <w:rsid w:val="00F740B8"/>
    <w:rsid w:val="00F740C5"/>
    <w:rsid w:val="00F740E8"/>
    <w:rsid w:val="00F740EF"/>
    <w:rsid w:val="00F740F0"/>
    <w:rsid w:val="00F74102"/>
    <w:rsid w:val="00F74106"/>
    <w:rsid w:val="00F74124"/>
    <w:rsid w:val="00F7413D"/>
    <w:rsid w:val="00F74141"/>
    <w:rsid w:val="00F74168"/>
    <w:rsid w:val="00F74172"/>
    <w:rsid w:val="00F741BC"/>
    <w:rsid w:val="00F741C0"/>
    <w:rsid w:val="00F741CB"/>
    <w:rsid w:val="00F741D7"/>
    <w:rsid w:val="00F74202"/>
    <w:rsid w:val="00F7424A"/>
    <w:rsid w:val="00F74260"/>
    <w:rsid w:val="00F74295"/>
    <w:rsid w:val="00F742A3"/>
    <w:rsid w:val="00F74357"/>
    <w:rsid w:val="00F74365"/>
    <w:rsid w:val="00F743E2"/>
    <w:rsid w:val="00F743F7"/>
    <w:rsid w:val="00F74406"/>
    <w:rsid w:val="00F74480"/>
    <w:rsid w:val="00F7448D"/>
    <w:rsid w:val="00F744AF"/>
    <w:rsid w:val="00F744BC"/>
    <w:rsid w:val="00F744F9"/>
    <w:rsid w:val="00F744FA"/>
    <w:rsid w:val="00F74508"/>
    <w:rsid w:val="00F7453A"/>
    <w:rsid w:val="00F74574"/>
    <w:rsid w:val="00F7459B"/>
    <w:rsid w:val="00F745AA"/>
    <w:rsid w:val="00F745BA"/>
    <w:rsid w:val="00F745F0"/>
    <w:rsid w:val="00F74617"/>
    <w:rsid w:val="00F74629"/>
    <w:rsid w:val="00F74636"/>
    <w:rsid w:val="00F7464E"/>
    <w:rsid w:val="00F7465A"/>
    <w:rsid w:val="00F74668"/>
    <w:rsid w:val="00F7466A"/>
    <w:rsid w:val="00F74681"/>
    <w:rsid w:val="00F74682"/>
    <w:rsid w:val="00F7469C"/>
    <w:rsid w:val="00F746B9"/>
    <w:rsid w:val="00F74824"/>
    <w:rsid w:val="00F74825"/>
    <w:rsid w:val="00F7482B"/>
    <w:rsid w:val="00F74835"/>
    <w:rsid w:val="00F7483B"/>
    <w:rsid w:val="00F748B8"/>
    <w:rsid w:val="00F748CD"/>
    <w:rsid w:val="00F748EC"/>
    <w:rsid w:val="00F74921"/>
    <w:rsid w:val="00F7495D"/>
    <w:rsid w:val="00F74966"/>
    <w:rsid w:val="00F7499A"/>
    <w:rsid w:val="00F7499C"/>
    <w:rsid w:val="00F749A2"/>
    <w:rsid w:val="00F74A59"/>
    <w:rsid w:val="00F74A5C"/>
    <w:rsid w:val="00F74A7F"/>
    <w:rsid w:val="00F74A8E"/>
    <w:rsid w:val="00F74AA1"/>
    <w:rsid w:val="00F74B22"/>
    <w:rsid w:val="00F74B71"/>
    <w:rsid w:val="00F74B78"/>
    <w:rsid w:val="00F74B86"/>
    <w:rsid w:val="00F74BFC"/>
    <w:rsid w:val="00F74C0F"/>
    <w:rsid w:val="00F74CC0"/>
    <w:rsid w:val="00F74CD3"/>
    <w:rsid w:val="00F74CE9"/>
    <w:rsid w:val="00F74CF5"/>
    <w:rsid w:val="00F74D00"/>
    <w:rsid w:val="00F74D19"/>
    <w:rsid w:val="00F74D1A"/>
    <w:rsid w:val="00F74D2D"/>
    <w:rsid w:val="00F74D4B"/>
    <w:rsid w:val="00F74D6C"/>
    <w:rsid w:val="00F74D6D"/>
    <w:rsid w:val="00F74D75"/>
    <w:rsid w:val="00F74D77"/>
    <w:rsid w:val="00F74DB4"/>
    <w:rsid w:val="00F74E23"/>
    <w:rsid w:val="00F74E74"/>
    <w:rsid w:val="00F74EAD"/>
    <w:rsid w:val="00F74F20"/>
    <w:rsid w:val="00F74F3C"/>
    <w:rsid w:val="00F74F42"/>
    <w:rsid w:val="00F74F6E"/>
    <w:rsid w:val="00F74F85"/>
    <w:rsid w:val="00F74F8B"/>
    <w:rsid w:val="00F74FA5"/>
    <w:rsid w:val="00F74FA6"/>
    <w:rsid w:val="00F75073"/>
    <w:rsid w:val="00F75087"/>
    <w:rsid w:val="00F75090"/>
    <w:rsid w:val="00F750D9"/>
    <w:rsid w:val="00F750EB"/>
    <w:rsid w:val="00F750F7"/>
    <w:rsid w:val="00F751F7"/>
    <w:rsid w:val="00F7520E"/>
    <w:rsid w:val="00F75214"/>
    <w:rsid w:val="00F75217"/>
    <w:rsid w:val="00F7522A"/>
    <w:rsid w:val="00F7527B"/>
    <w:rsid w:val="00F75289"/>
    <w:rsid w:val="00F752A4"/>
    <w:rsid w:val="00F752F7"/>
    <w:rsid w:val="00F75300"/>
    <w:rsid w:val="00F7539A"/>
    <w:rsid w:val="00F753AB"/>
    <w:rsid w:val="00F753F3"/>
    <w:rsid w:val="00F7541E"/>
    <w:rsid w:val="00F7542C"/>
    <w:rsid w:val="00F754C4"/>
    <w:rsid w:val="00F754F1"/>
    <w:rsid w:val="00F754F3"/>
    <w:rsid w:val="00F7550E"/>
    <w:rsid w:val="00F75577"/>
    <w:rsid w:val="00F755B0"/>
    <w:rsid w:val="00F75612"/>
    <w:rsid w:val="00F75637"/>
    <w:rsid w:val="00F75641"/>
    <w:rsid w:val="00F75646"/>
    <w:rsid w:val="00F75657"/>
    <w:rsid w:val="00F75662"/>
    <w:rsid w:val="00F75683"/>
    <w:rsid w:val="00F7568A"/>
    <w:rsid w:val="00F756FB"/>
    <w:rsid w:val="00F75719"/>
    <w:rsid w:val="00F7573C"/>
    <w:rsid w:val="00F7576D"/>
    <w:rsid w:val="00F7577C"/>
    <w:rsid w:val="00F757A4"/>
    <w:rsid w:val="00F757CE"/>
    <w:rsid w:val="00F757F0"/>
    <w:rsid w:val="00F757F1"/>
    <w:rsid w:val="00F757F9"/>
    <w:rsid w:val="00F75839"/>
    <w:rsid w:val="00F7587D"/>
    <w:rsid w:val="00F758B8"/>
    <w:rsid w:val="00F758BF"/>
    <w:rsid w:val="00F758DD"/>
    <w:rsid w:val="00F758E8"/>
    <w:rsid w:val="00F758F1"/>
    <w:rsid w:val="00F758FC"/>
    <w:rsid w:val="00F75938"/>
    <w:rsid w:val="00F7595A"/>
    <w:rsid w:val="00F75963"/>
    <w:rsid w:val="00F75968"/>
    <w:rsid w:val="00F75980"/>
    <w:rsid w:val="00F75996"/>
    <w:rsid w:val="00F7599D"/>
    <w:rsid w:val="00F759A4"/>
    <w:rsid w:val="00F759AB"/>
    <w:rsid w:val="00F75A13"/>
    <w:rsid w:val="00F75A63"/>
    <w:rsid w:val="00F75AB8"/>
    <w:rsid w:val="00F75AF0"/>
    <w:rsid w:val="00F75AFD"/>
    <w:rsid w:val="00F75B1F"/>
    <w:rsid w:val="00F75B21"/>
    <w:rsid w:val="00F75B2C"/>
    <w:rsid w:val="00F75B70"/>
    <w:rsid w:val="00F75BB8"/>
    <w:rsid w:val="00F75C04"/>
    <w:rsid w:val="00F75C07"/>
    <w:rsid w:val="00F75C1C"/>
    <w:rsid w:val="00F75C2B"/>
    <w:rsid w:val="00F75C3A"/>
    <w:rsid w:val="00F75C3E"/>
    <w:rsid w:val="00F75C43"/>
    <w:rsid w:val="00F75C59"/>
    <w:rsid w:val="00F75C76"/>
    <w:rsid w:val="00F75C81"/>
    <w:rsid w:val="00F75C8A"/>
    <w:rsid w:val="00F75CBE"/>
    <w:rsid w:val="00F75CD1"/>
    <w:rsid w:val="00F75CF6"/>
    <w:rsid w:val="00F75CFD"/>
    <w:rsid w:val="00F75D31"/>
    <w:rsid w:val="00F75D42"/>
    <w:rsid w:val="00F75D4E"/>
    <w:rsid w:val="00F75D62"/>
    <w:rsid w:val="00F75D68"/>
    <w:rsid w:val="00F75D76"/>
    <w:rsid w:val="00F75D99"/>
    <w:rsid w:val="00F75DA4"/>
    <w:rsid w:val="00F75DB3"/>
    <w:rsid w:val="00F75DC8"/>
    <w:rsid w:val="00F75E2A"/>
    <w:rsid w:val="00F75E4D"/>
    <w:rsid w:val="00F75E56"/>
    <w:rsid w:val="00F75E5A"/>
    <w:rsid w:val="00F75E67"/>
    <w:rsid w:val="00F75E79"/>
    <w:rsid w:val="00F75E94"/>
    <w:rsid w:val="00F75E96"/>
    <w:rsid w:val="00F75E9B"/>
    <w:rsid w:val="00F75EA6"/>
    <w:rsid w:val="00F75EBC"/>
    <w:rsid w:val="00F75ECA"/>
    <w:rsid w:val="00F75ED7"/>
    <w:rsid w:val="00F75EF0"/>
    <w:rsid w:val="00F75EFE"/>
    <w:rsid w:val="00F75F26"/>
    <w:rsid w:val="00F75F2D"/>
    <w:rsid w:val="00F75F47"/>
    <w:rsid w:val="00F75F73"/>
    <w:rsid w:val="00F75F7E"/>
    <w:rsid w:val="00F75FFF"/>
    <w:rsid w:val="00F76006"/>
    <w:rsid w:val="00F7609B"/>
    <w:rsid w:val="00F760B0"/>
    <w:rsid w:val="00F760BB"/>
    <w:rsid w:val="00F760CD"/>
    <w:rsid w:val="00F760CE"/>
    <w:rsid w:val="00F760D0"/>
    <w:rsid w:val="00F76128"/>
    <w:rsid w:val="00F7612A"/>
    <w:rsid w:val="00F76131"/>
    <w:rsid w:val="00F761B6"/>
    <w:rsid w:val="00F761D7"/>
    <w:rsid w:val="00F76232"/>
    <w:rsid w:val="00F762B8"/>
    <w:rsid w:val="00F76302"/>
    <w:rsid w:val="00F76319"/>
    <w:rsid w:val="00F7631E"/>
    <w:rsid w:val="00F76337"/>
    <w:rsid w:val="00F76339"/>
    <w:rsid w:val="00F76346"/>
    <w:rsid w:val="00F7635D"/>
    <w:rsid w:val="00F76373"/>
    <w:rsid w:val="00F763AC"/>
    <w:rsid w:val="00F763B2"/>
    <w:rsid w:val="00F763B3"/>
    <w:rsid w:val="00F763CA"/>
    <w:rsid w:val="00F763CC"/>
    <w:rsid w:val="00F763D9"/>
    <w:rsid w:val="00F763E7"/>
    <w:rsid w:val="00F763FD"/>
    <w:rsid w:val="00F76481"/>
    <w:rsid w:val="00F76499"/>
    <w:rsid w:val="00F764CB"/>
    <w:rsid w:val="00F764CD"/>
    <w:rsid w:val="00F7656B"/>
    <w:rsid w:val="00F76585"/>
    <w:rsid w:val="00F76593"/>
    <w:rsid w:val="00F76594"/>
    <w:rsid w:val="00F765AE"/>
    <w:rsid w:val="00F765D5"/>
    <w:rsid w:val="00F765E3"/>
    <w:rsid w:val="00F76605"/>
    <w:rsid w:val="00F7664F"/>
    <w:rsid w:val="00F7665D"/>
    <w:rsid w:val="00F7668A"/>
    <w:rsid w:val="00F7669E"/>
    <w:rsid w:val="00F76737"/>
    <w:rsid w:val="00F76758"/>
    <w:rsid w:val="00F7678D"/>
    <w:rsid w:val="00F767A8"/>
    <w:rsid w:val="00F767E8"/>
    <w:rsid w:val="00F76818"/>
    <w:rsid w:val="00F76856"/>
    <w:rsid w:val="00F7688E"/>
    <w:rsid w:val="00F768AF"/>
    <w:rsid w:val="00F768FD"/>
    <w:rsid w:val="00F76900"/>
    <w:rsid w:val="00F7690B"/>
    <w:rsid w:val="00F76955"/>
    <w:rsid w:val="00F7697B"/>
    <w:rsid w:val="00F7697F"/>
    <w:rsid w:val="00F769EC"/>
    <w:rsid w:val="00F76A19"/>
    <w:rsid w:val="00F76A25"/>
    <w:rsid w:val="00F76A45"/>
    <w:rsid w:val="00F76A49"/>
    <w:rsid w:val="00F76A4A"/>
    <w:rsid w:val="00F76A91"/>
    <w:rsid w:val="00F76ACD"/>
    <w:rsid w:val="00F76AD5"/>
    <w:rsid w:val="00F76B02"/>
    <w:rsid w:val="00F76B35"/>
    <w:rsid w:val="00F76B52"/>
    <w:rsid w:val="00F76BBC"/>
    <w:rsid w:val="00F76BC4"/>
    <w:rsid w:val="00F76BE8"/>
    <w:rsid w:val="00F76C2A"/>
    <w:rsid w:val="00F76C91"/>
    <w:rsid w:val="00F76CEB"/>
    <w:rsid w:val="00F76D77"/>
    <w:rsid w:val="00F76D8F"/>
    <w:rsid w:val="00F76D93"/>
    <w:rsid w:val="00F76DD3"/>
    <w:rsid w:val="00F76DDB"/>
    <w:rsid w:val="00F76DE6"/>
    <w:rsid w:val="00F76DE9"/>
    <w:rsid w:val="00F76E9E"/>
    <w:rsid w:val="00F76F02"/>
    <w:rsid w:val="00F76F19"/>
    <w:rsid w:val="00F76F59"/>
    <w:rsid w:val="00F76F68"/>
    <w:rsid w:val="00F76F6D"/>
    <w:rsid w:val="00F76F87"/>
    <w:rsid w:val="00F76FBE"/>
    <w:rsid w:val="00F76FC2"/>
    <w:rsid w:val="00F76FCB"/>
    <w:rsid w:val="00F76FCC"/>
    <w:rsid w:val="00F76FDF"/>
    <w:rsid w:val="00F76FE7"/>
    <w:rsid w:val="00F76FF8"/>
    <w:rsid w:val="00F7702F"/>
    <w:rsid w:val="00F7706B"/>
    <w:rsid w:val="00F770E5"/>
    <w:rsid w:val="00F770F6"/>
    <w:rsid w:val="00F77118"/>
    <w:rsid w:val="00F77156"/>
    <w:rsid w:val="00F77168"/>
    <w:rsid w:val="00F7719C"/>
    <w:rsid w:val="00F771B0"/>
    <w:rsid w:val="00F771B5"/>
    <w:rsid w:val="00F771B8"/>
    <w:rsid w:val="00F771DB"/>
    <w:rsid w:val="00F771F0"/>
    <w:rsid w:val="00F77227"/>
    <w:rsid w:val="00F7722A"/>
    <w:rsid w:val="00F77255"/>
    <w:rsid w:val="00F77263"/>
    <w:rsid w:val="00F7727C"/>
    <w:rsid w:val="00F772A9"/>
    <w:rsid w:val="00F772AE"/>
    <w:rsid w:val="00F77304"/>
    <w:rsid w:val="00F7730A"/>
    <w:rsid w:val="00F77322"/>
    <w:rsid w:val="00F7732A"/>
    <w:rsid w:val="00F773B5"/>
    <w:rsid w:val="00F773D3"/>
    <w:rsid w:val="00F773DB"/>
    <w:rsid w:val="00F773F9"/>
    <w:rsid w:val="00F77427"/>
    <w:rsid w:val="00F77483"/>
    <w:rsid w:val="00F7748D"/>
    <w:rsid w:val="00F774EA"/>
    <w:rsid w:val="00F77500"/>
    <w:rsid w:val="00F77508"/>
    <w:rsid w:val="00F7750E"/>
    <w:rsid w:val="00F77522"/>
    <w:rsid w:val="00F77554"/>
    <w:rsid w:val="00F77589"/>
    <w:rsid w:val="00F7758A"/>
    <w:rsid w:val="00F7758F"/>
    <w:rsid w:val="00F775A0"/>
    <w:rsid w:val="00F775E8"/>
    <w:rsid w:val="00F775ED"/>
    <w:rsid w:val="00F775FF"/>
    <w:rsid w:val="00F77625"/>
    <w:rsid w:val="00F77658"/>
    <w:rsid w:val="00F776B2"/>
    <w:rsid w:val="00F776B6"/>
    <w:rsid w:val="00F776BE"/>
    <w:rsid w:val="00F776C8"/>
    <w:rsid w:val="00F77714"/>
    <w:rsid w:val="00F77719"/>
    <w:rsid w:val="00F77724"/>
    <w:rsid w:val="00F77732"/>
    <w:rsid w:val="00F77746"/>
    <w:rsid w:val="00F777D5"/>
    <w:rsid w:val="00F7785C"/>
    <w:rsid w:val="00F77868"/>
    <w:rsid w:val="00F77876"/>
    <w:rsid w:val="00F778EB"/>
    <w:rsid w:val="00F778F5"/>
    <w:rsid w:val="00F778FA"/>
    <w:rsid w:val="00F7790B"/>
    <w:rsid w:val="00F77920"/>
    <w:rsid w:val="00F77944"/>
    <w:rsid w:val="00F77957"/>
    <w:rsid w:val="00F7795A"/>
    <w:rsid w:val="00F7796D"/>
    <w:rsid w:val="00F77999"/>
    <w:rsid w:val="00F779B8"/>
    <w:rsid w:val="00F779C3"/>
    <w:rsid w:val="00F77A52"/>
    <w:rsid w:val="00F77A5E"/>
    <w:rsid w:val="00F77A8A"/>
    <w:rsid w:val="00F77A8E"/>
    <w:rsid w:val="00F77AAE"/>
    <w:rsid w:val="00F77AB9"/>
    <w:rsid w:val="00F77AEB"/>
    <w:rsid w:val="00F77AEF"/>
    <w:rsid w:val="00F77AF3"/>
    <w:rsid w:val="00F77B04"/>
    <w:rsid w:val="00F77B1D"/>
    <w:rsid w:val="00F77B4D"/>
    <w:rsid w:val="00F77B53"/>
    <w:rsid w:val="00F77B5E"/>
    <w:rsid w:val="00F77B64"/>
    <w:rsid w:val="00F77B7A"/>
    <w:rsid w:val="00F77B9C"/>
    <w:rsid w:val="00F77C75"/>
    <w:rsid w:val="00F77C9A"/>
    <w:rsid w:val="00F77CAE"/>
    <w:rsid w:val="00F77CC2"/>
    <w:rsid w:val="00F77CF1"/>
    <w:rsid w:val="00F77D00"/>
    <w:rsid w:val="00F77D1F"/>
    <w:rsid w:val="00F77D21"/>
    <w:rsid w:val="00F77DA6"/>
    <w:rsid w:val="00F77E25"/>
    <w:rsid w:val="00F77E4B"/>
    <w:rsid w:val="00F77E68"/>
    <w:rsid w:val="00F77EE4"/>
    <w:rsid w:val="00F77EEC"/>
    <w:rsid w:val="00F77F06"/>
    <w:rsid w:val="00F77F0A"/>
    <w:rsid w:val="00F77F15"/>
    <w:rsid w:val="00F77F2C"/>
    <w:rsid w:val="00F77F52"/>
    <w:rsid w:val="00F77F57"/>
    <w:rsid w:val="00F77F73"/>
    <w:rsid w:val="00F77FB7"/>
    <w:rsid w:val="00F77FE0"/>
    <w:rsid w:val="00F80015"/>
    <w:rsid w:val="00F80067"/>
    <w:rsid w:val="00F800B3"/>
    <w:rsid w:val="00F800EE"/>
    <w:rsid w:val="00F800FC"/>
    <w:rsid w:val="00F80131"/>
    <w:rsid w:val="00F80146"/>
    <w:rsid w:val="00F80148"/>
    <w:rsid w:val="00F8015E"/>
    <w:rsid w:val="00F801C5"/>
    <w:rsid w:val="00F801E1"/>
    <w:rsid w:val="00F80240"/>
    <w:rsid w:val="00F8024B"/>
    <w:rsid w:val="00F8027C"/>
    <w:rsid w:val="00F80299"/>
    <w:rsid w:val="00F802EA"/>
    <w:rsid w:val="00F8031F"/>
    <w:rsid w:val="00F80327"/>
    <w:rsid w:val="00F80350"/>
    <w:rsid w:val="00F80358"/>
    <w:rsid w:val="00F80393"/>
    <w:rsid w:val="00F803AD"/>
    <w:rsid w:val="00F803F3"/>
    <w:rsid w:val="00F8044C"/>
    <w:rsid w:val="00F80454"/>
    <w:rsid w:val="00F80491"/>
    <w:rsid w:val="00F80497"/>
    <w:rsid w:val="00F804CB"/>
    <w:rsid w:val="00F804CE"/>
    <w:rsid w:val="00F804DD"/>
    <w:rsid w:val="00F80507"/>
    <w:rsid w:val="00F8053C"/>
    <w:rsid w:val="00F8057C"/>
    <w:rsid w:val="00F8059F"/>
    <w:rsid w:val="00F805D0"/>
    <w:rsid w:val="00F805DD"/>
    <w:rsid w:val="00F8061D"/>
    <w:rsid w:val="00F80668"/>
    <w:rsid w:val="00F80671"/>
    <w:rsid w:val="00F80675"/>
    <w:rsid w:val="00F806A8"/>
    <w:rsid w:val="00F806FF"/>
    <w:rsid w:val="00F80702"/>
    <w:rsid w:val="00F807AB"/>
    <w:rsid w:val="00F807D6"/>
    <w:rsid w:val="00F8081F"/>
    <w:rsid w:val="00F80827"/>
    <w:rsid w:val="00F80865"/>
    <w:rsid w:val="00F80891"/>
    <w:rsid w:val="00F808BF"/>
    <w:rsid w:val="00F808EB"/>
    <w:rsid w:val="00F808F4"/>
    <w:rsid w:val="00F808FA"/>
    <w:rsid w:val="00F80905"/>
    <w:rsid w:val="00F80938"/>
    <w:rsid w:val="00F8093D"/>
    <w:rsid w:val="00F80955"/>
    <w:rsid w:val="00F80959"/>
    <w:rsid w:val="00F80999"/>
    <w:rsid w:val="00F809A7"/>
    <w:rsid w:val="00F809AF"/>
    <w:rsid w:val="00F809CB"/>
    <w:rsid w:val="00F809CC"/>
    <w:rsid w:val="00F80A0E"/>
    <w:rsid w:val="00F80A33"/>
    <w:rsid w:val="00F80A6F"/>
    <w:rsid w:val="00F80A88"/>
    <w:rsid w:val="00F80A94"/>
    <w:rsid w:val="00F80AA5"/>
    <w:rsid w:val="00F80AB4"/>
    <w:rsid w:val="00F80ABB"/>
    <w:rsid w:val="00F80ADE"/>
    <w:rsid w:val="00F80B3F"/>
    <w:rsid w:val="00F80B5D"/>
    <w:rsid w:val="00F80C05"/>
    <w:rsid w:val="00F80C2C"/>
    <w:rsid w:val="00F80C35"/>
    <w:rsid w:val="00F80C37"/>
    <w:rsid w:val="00F80C6F"/>
    <w:rsid w:val="00F80CCD"/>
    <w:rsid w:val="00F80CCE"/>
    <w:rsid w:val="00F80CDF"/>
    <w:rsid w:val="00F80D05"/>
    <w:rsid w:val="00F80D2C"/>
    <w:rsid w:val="00F80D7F"/>
    <w:rsid w:val="00F80D86"/>
    <w:rsid w:val="00F80D8D"/>
    <w:rsid w:val="00F80DB7"/>
    <w:rsid w:val="00F80E33"/>
    <w:rsid w:val="00F80E3A"/>
    <w:rsid w:val="00F80E44"/>
    <w:rsid w:val="00F80E98"/>
    <w:rsid w:val="00F80E9C"/>
    <w:rsid w:val="00F80E9F"/>
    <w:rsid w:val="00F80EF9"/>
    <w:rsid w:val="00F80F48"/>
    <w:rsid w:val="00F80F4E"/>
    <w:rsid w:val="00F80F92"/>
    <w:rsid w:val="00F81027"/>
    <w:rsid w:val="00F81060"/>
    <w:rsid w:val="00F8107F"/>
    <w:rsid w:val="00F810AA"/>
    <w:rsid w:val="00F810B3"/>
    <w:rsid w:val="00F81113"/>
    <w:rsid w:val="00F8111A"/>
    <w:rsid w:val="00F81128"/>
    <w:rsid w:val="00F811C5"/>
    <w:rsid w:val="00F8120C"/>
    <w:rsid w:val="00F8125A"/>
    <w:rsid w:val="00F81266"/>
    <w:rsid w:val="00F8126E"/>
    <w:rsid w:val="00F81292"/>
    <w:rsid w:val="00F812A6"/>
    <w:rsid w:val="00F812FA"/>
    <w:rsid w:val="00F81352"/>
    <w:rsid w:val="00F8135B"/>
    <w:rsid w:val="00F8136A"/>
    <w:rsid w:val="00F8136F"/>
    <w:rsid w:val="00F81377"/>
    <w:rsid w:val="00F8137F"/>
    <w:rsid w:val="00F813F0"/>
    <w:rsid w:val="00F8143F"/>
    <w:rsid w:val="00F81462"/>
    <w:rsid w:val="00F81463"/>
    <w:rsid w:val="00F81468"/>
    <w:rsid w:val="00F81476"/>
    <w:rsid w:val="00F81487"/>
    <w:rsid w:val="00F81499"/>
    <w:rsid w:val="00F814AC"/>
    <w:rsid w:val="00F8155F"/>
    <w:rsid w:val="00F8156C"/>
    <w:rsid w:val="00F81597"/>
    <w:rsid w:val="00F815BC"/>
    <w:rsid w:val="00F815D7"/>
    <w:rsid w:val="00F815E1"/>
    <w:rsid w:val="00F81608"/>
    <w:rsid w:val="00F81672"/>
    <w:rsid w:val="00F81674"/>
    <w:rsid w:val="00F81685"/>
    <w:rsid w:val="00F816CB"/>
    <w:rsid w:val="00F816E9"/>
    <w:rsid w:val="00F816FE"/>
    <w:rsid w:val="00F81752"/>
    <w:rsid w:val="00F8176A"/>
    <w:rsid w:val="00F8178B"/>
    <w:rsid w:val="00F81793"/>
    <w:rsid w:val="00F81795"/>
    <w:rsid w:val="00F817A7"/>
    <w:rsid w:val="00F817E8"/>
    <w:rsid w:val="00F81818"/>
    <w:rsid w:val="00F81827"/>
    <w:rsid w:val="00F81828"/>
    <w:rsid w:val="00F81831"/>
    <w:rsid w:val="00F81855"/>
    <w:rsid w:val="00F81859"/>
    <w:rsid w:val="00F818A6"/>
    <w:rsid w:val="00F818AE"/>
    <w:rsid w:val="00F818B1"/>
    <w:rsid w:val="00F818C2"/>
    <w:rsid w:val="00F818EB"/>
    <w:rsid w:val="00F81904"/>
    <w:rsid w:val="00F8190F"/>
    <w:rsid w:val="00F81933"/>
    <w:rsid w:val="00F8194B"/>
    <w:rsid w:val="00F8197A"/>
    <w:rsid w:val="00F8197B"/>
    <w:rsid w:val="00F81993"/>
    <w:rsid w:val="00F819D4"/>
    <w:rsid w:val="00F819E4"/>
    <w:rsid w:val="00F81A1C"/>
    <w:rsid w:val="00F81A37"/>
    <w:rsid w:val="00F81A98"/>
    <w:rsid w:val="00F81AA3"/>
    <w:rsid w:val="00F81AB9"/>
    <w:rsid w:val="00F81ACA"/>
    <w:rsid w:val="00F81AF5"/>
    <w:rsid w:val="00F81B23"/>
    <w:rsid w:val="00F81B34"/>
    <w:rsid w:val="00F81B3B"/>
    <w:rsid w:val="00F81BB5"/>
    <w:rsid w:val="00F81BBB"/>
    <w:rsid w:val="00F81BDE"/>
    <w:rsid w:val="00F81BF3"/>
    <w:rsid w:val="00F81BF4"/>
    <w:rsid w:val="00F81C00"/>
    <w:rsid w:val="00F81C1E"/>
    <w:rsid w:val="00F81C2F"/>
    <w:rsid w:val="00F81C38"/>
    <w:rsid w:val="00F81C44"/>
    <w:rsid w:val="00F81CAE"/>
    <w:rsid w:val="00F81CC4"/>
    <w:rsid w:val="00F81CCB"/>
    <w:rsid w:val="00F81CD3"/>
    <w:rsid w:val="00F81CDF"/>
    <w:rsid w:val="00F81D00"/>
    <w:rsid w:val="00F81D1E"/>
    <w:rsid w:val="00F81D44"/>
    <w:rsid w:val="00F81D70"/>
    <w:rsid w:val="00F81D98"/>
    <w:rsid w:val="00F81DC5"/>
    <w:rsid w:val="00F81DD9"/>
    <w:rsid w:val="00F81DF0"/>
    <w:rsid w:val="00F81E2E"/>
    <w:rsid w:val="00F81E86"/>
    <w:rsid w:val="00F81E8F"/>
    <w:rsid w:val="00F81E99"/>
    <w:rsid w:val="00F81EB6"/>
    <w:rsid w:val="00F81ED6"/>
    <w:rsid w:val="00F81EDC"/>
    <w:rsid w:val="00F81F30"/>
    <w:rsid w:val="00F81F49"/>
    <w:rsid w:val="00F81F66"/>
    <w:rsid w:val="00F81F88"/>
    <w:rsid w:val="00F81FB7"/>
    <w:rsid w:val="00F81FD7"/>
    <w:rsid w:val="00F81FE3"/>
    <w:rsid w:val="00F81FED"/>
    <w:rsid w:val="00F82035"/>
    <w:rsid w:val="00F8203C"/>
    <w:rsid w:val="00F8203D"/>
    <w:rsid w:val="00F8206F"/>
    <w:rsid w:val="00F8209A"/>
    <w:rsid w:val="00F820BB"/>
    <w:rsid w:val="00F820C1"/>
    <w:rsid w:val="00F82149"/>
    <w:rsid w:val="00F82157"/>
    <w:rsid w:val="00F821C4"/>
    <w:rsid w:val="00F821C6"/>
    <w:rsid w:val="00F821D6"/>
    <w:rsid w:val="00F8220B"/>
    <w:rsid w:val="00F8221F"/>
    <w:rsid w:val="00F8224D"/>
    <w:rsid w:val="00F82254"/>
    <w:rsid w:val="00F8227E"/>
    <w:rsid w:val="00F822A0"/>
    <w:rsid w:val="00F822AC"/>
    <w:rsid w:val="00F822E0"/>
    <w:rsid w:val="00F822ED"/>
    <w:rsid w:val="00F822F3"/>
    <w:rsid w:val="00F82311"/>
    <w:rsid w:val="00F82339"/>
    <w:rsid w:val="00F8234B"/>
    <w:rsid w:val="00F8234F"/>
    <w:rsid w:val="00F82364"/>
    <w:rsid w:val="00F82365"/>
    <w:rsid w:val="00F8236C"/>
    <w:rsid w:val="00F82397"/>
    <w:rsid w:val="00F823A2"/>
    <w:rsid w:val="00F823E4"/>
    <w:rsid w:val="00F82484"/>
    <w:rsid w:val="00F82495"/>
    <w:rsid w:val="00F824A9"/>
    <w:rsid w:val="00F824B1"/>
    <w:rsid w:val="00F824C7"/>
    <w:rsid w:val="00F824D6"/>
    <w:rsid w:val="00F824EC"/>
    <w:rsid w:val="00F82567"/>
    <w:rsid w:val="00F825B3"/>
    <w:rsid w:val="00F825BB"/>
    <w:rsid w:val="00F825DC"/>
    <w:rsid w:val="00F825EB"/>
    <w:rsid w:val="00F82604"/>
    <w:rsid w:val="00F82637"/>
    <w:rsid w:val="00F8263C"/>
    <w:rsid w:val="00F8264F"/>
    <w:rsid w:val="00F82669"/>
    <w:rsid w:val="00F826B4"/>
    <w:rsid w:val="00F826D6"/>
    <w:rsid w:val="00F826EF"/>
    <w:rsid w:val="00F826F4"/>
    <w:rsid w:val="00F82726"/>
    <w:rsid w:val="00F8272F"/>
    <w:rsid w:val="00F82752"/>
    <w:rsid w:val="00F827DB"/>
    <w:rsid w:val="00F827F4"/>
    <w:rsid w:val="00F82804"/>
    <w:rsid w:val="00F82805"/>
    <w:rsid w:val="00F82812"/>
    <w:rsid w:val="00F82826"/>
    <w:rsid w:val="00F8284A"/>
    <w:rsid w:val="00F8284C"/>
    <w:rsid w:val="00F8284E"/>
    <w:rsid w:val="00F8286F"/>
    <w:rsid w:val="00F8289D"/>
    <w:rsid w:val="00F828D7"/>
    <w:rsid w:val="00F828F6"/>
    <w:rsid w:val="00F82902"/>
    <w:rsid w:val="00F8290E"/>
    <w:rsid w:val="00F82916"/>
    <w:rsid w:val="00F8294F"/>
    <w:rsid w:val="00F829AC"/>
    <w:rsid w:val="00F829B1"/>
    <w:rsid w:val="00F829B2"/>
    <w:rsid w:val="00F829D9"/>
    <w:rsid w:val="00F82A24"/>
    <w:rsid w:val="00F82A37"/>
    <w:rsid w:val="00F82A3A"/>
    <w:rsid w:val="00F82A48"/>
    <w:rsid w:val="00F82A69"/>
    <w:rsid w:val="00F82A7F"/>
    <w:rsid w:val="00F82AE0"/>
    <w:rsid w:val="00F82B12"/>
    <w:rsid w:val="00F82B34"/>
    <w:rsid w:val="00F82B41"/>
    <w:rsid w:val="00F82B97"/>
    <w:rsid w:val="00F82BC8"/>
    <w:rsid w:val="00F82BFB"/>
    <w:rsid w:val="00F82C41"/>
    <w:rsid w:val="00F82C44"/>
    <w:rsid w:val="00F82C59"/>
    <w:rsid w:val="00F82CF3"/>
    <w:rsid w:val="00F82D4F"/>
    <w:rsid w:val="00F82D54"/>
    <w:rsid w:val="00F82D63"/>
    <w:rsid w:val="00F82D92"/>
    <w:rsid w:val="00F82D9C"/>
    <w:rsid w:val="00F82DA5"/>
    <w:rsid w:val="00F82E1C"/>
    <w:rsid w:val="00F82E8F"/>
    <w:rsid w:val="00F82EBE"/>
    <w:rsid w:val="00F82EC5"/>
    <w:rsid w:val="00F82EEC"/>
    <w:rsid w:val="00F82F32"/>
    <w:rsid w:val="00F82F54"/>
    <w:rsid w:val="00F82F77"/>
    <w:rsid w:val="00F82F97"/>
    <w:rsid w:val="00F82F9A"/>
    <w:rsid w:val="00F82FA5"/>
    <w:rsid w:val="00F82FCA"/>
    <w:rsid w:val="00F82FD8"/>
    <w:rsid w:val="00F82FE1"/>
    <w:rsid w:val="00F82FE9"/>
    <w:rsid w:val="00F82FFD"/>
    <w:rsid w:val="00F8303B"/>
    <w:rsid w:val="00F8305B"/>
    <w:rsid w:val="00F8307E"/>
    <w:rsid w:val="00F8307F"/>
    <w:rsid w:val="00F830B6"/>
    <w:rsid w:val="00F830EE"/>
    <w:rsid w:val="00F83112"/>
    <w:rsid w:val="00F8312B"/>
    <w:rsid w:val="00F8313E"/>
    <w:rsid w:val="00F8314B"/>
    <w:rsid w:val="00F831DA"/>
    <w:rsid w:val="00F831E6"/>
    <w:rsid w:val="00F831FE"/>
    <w:rsid w:val="00F83224"/>
    <w:rsid w:val="00F83264"/>
    <w:rsid w:val="00F83268"/>
    <w:rsid w:val="00F832A5"/>
    <w:rsid w:val="00F832B1"/>
    <w:rsid w:val="00F832E5"/>
    <w:rsid w:val="00F832EB"/>
    <w:rsid w:val="00F8335F"/>
    <w:rsid w:val="00F83416"/>
    <w:rsid w:val="00F8343D"/>
    <w:rsid w:val="00F834A7"/>
    <w:rsid w:val="00F834E8"/>
    <w:rsid w:val="00F83503"/>
    <w:rsid w:val="00F83506"/>
    <w:rsid w:val="00F8352D"/>
    <w:rsid w:val="00F83537"/>
    <w:rsid w:val="00F83551"/>
    <w:rsid w:val="00F835B9"/>
    <w:rsid w:val="00F835F1"/>
    <w:rsid w:val="00F8361F"/>
    <w:rsid w:val="00F8368A"/>
    <w:rsid w:val="00F836A1"/>
    <w:rsid w:val="00F836AE"/>
    <w:rsid w:val="00F836DA"/>
    <w:rsid w:val="00F83766"/>
    <w:rsid w:val="00F837A0"/>
    <w:rsid w:val="00F837B8"/>
    <w:rsid w:val="00F837BA"/>
    <w:rsid w:val="00F83821"/>
    <w:rsid w:val="00F8385D"/>
    <w:rsid w:val="00F8386F"/>
    <w:rsid w:val="00F83878"/>
    <w:rsid w:val="00F83880"/>
    <w:rsid w:val="00F83895"/>
    <w:rsid w:val="00F838AE"/>
    <w:rsid w:val="00F838BC"/>
    <w:rsid w:val="00F83921"/>
    <w:rsid w:val="00F8393F"/>
    <w:rsid w:val="00F8397D"/>
    <w:rsid w:val="00F8398E"/>
    <w:rsid w:val="00F839A9"/>
    <w:rsid w:val="00F839B9"/>
    <w:rsid w:val="00F83A87"/>
    <w:rsid w:val="00F83A9A"/>
    <w:rsid w:val="00F83AB2"/>
    <w:rsid w:val="00F83ABB"/>
    <w:rsid w:val="00F83AD3"/>
    <w:rsid w:val="00F83AE3"/>
    <w:rsid w:val="00F83AFB"/>
    <w:rsid w:val="00F83B3D"/>
    <w:rsid w:val="00F83B42"/>
    <w:rsid w:val="00F83B43"/>
    <w:rsid w:val="00F83B7A"/>
    <w:rsid w:val="00F83B88"/>
    <w:rsid w:val="00F83BE9"/>
    <w:rsid w:val="00F83C04"/>
    <w:rsid w:val="00F83C0C"/>
    <w:rsid w:val="00F83C21"/>
    <w:rsid w:val="00F83C3F"/>
    <w:rsid w:val="00F83C86"/>
    <w:rsid w:val="00F83CB7"/>
    <w:rsid w:val="00F83CE1"/>
    <w:rsid w:val="00F83D16"/>
    <w:rsid w:val="00F83D36"/>
    <w:rsid w:val="00F83D9F"/>
    <w:rsid w:val="00F83E3F"/>
    <w:rsid w:val="00F83E48"/>
    <w:rsid w:val="00F83E6C"/>
    <w:rsid w:val="00F83E80"/>
    <w:rsid w:val="00F83E8C"/>
    <w:rsid w:val="00F83E96"/>
    <w:rsid w:val="00F83ED1"/>
    <w:rsid w:val="00F83ED2"/>
    <w:rsid w:val="00F83EFF"/>
    <w:rsid w:val="00F83F06"/>
    <w:rsid w:val="00F83F0D"/>
    <w:rsid w:val="00F83F16"/>
    <w:rsid w:val="00F83F58"/>
    <w:rsid w:val="00F83F9A"/>
    <w:rsid w:val="00F83FE4"/>
    <w:rsid w:val="00F83FE7"/>
    <w:rsid w:val="00F83FF4"/>
    <w:rsid w:val="00F84014"/>
    <w:rsid w:val="00F84064"/>
    <w:rsid w:val="00F84081"/>
    <w:rsid w:val="00F84082"/>
    <w:rsid w:val="00F840CE"/>
    <w:rsid w:val="00F84157"/>
    <w:rsid w:val="00F8417F"/>
    <w:rsid w:val="00F841D0"/>
    <w:rsid w:val="00F841FC"/>
    <w:rsid w:val="00F841FD"/>
    <w:rsid w:val="00F8427F"/>
    <w:rsid w:val="00F842B2"/>
    <w:rsid w:val="00F842F6"/>
    <w:rsid w:val="00F8433C"/>
    <w:rsid w:val="00F84362"/>
    <w:rsid w:val="00F84375"/>
    <w:rsid w:val="00F8437B"/>
    <w:rsid w:val="00F843AA"/>
    <w:rsid w:val="00F84418"/>
    <w:rsid w:val="00F84462"/>
    <w:rsid w:val="00F8448A"/>
    <w:rsid w:val="00F8448D"/>
    <w:rsid w:val="00F844D8"/>
    <w:rsid w:val="00F844DB"/>
    <w:rsid w:val="00F844EC"/>
    <w:rsid w:val="00F844F9"/>
    <w:rsid w:val="00F84553"/>
    <w:rsid w:val="00F84563"/>
    <w:rsid w:val="00F8456E"/>
    <w:rsid w:val="00F845B8"/>
    <w:rsid w:val="00F84610"/>
    <w:rsid w:val="00F84653"/>
    <w:rsid w:val="00F8465F"/>
    <w:rsid w:val="00F846BF"/>
    <w:rsid w:val="00F846D9"/>
    <w:rsid w:val="00F846E9"/>
    <w:rsid w:val="00F846EA"/>
    <w:rsid w:val="00F846EC"/>
    <w:rsid w:val="00F8477B"/>
    <w:rsid w:val="00F84794"/>
    <w:rsid w:val="00F847BD"/>
    <w:rsid w:val="00F847C4"/>
    <w:rsid w:val="00F847C7"/>
    <w:rsid w:val="00F847ED"/>
    <w:rsid w:val="00F847EF"/>
    <w:rsid w:val="00F8483E"/>
    <w:rsid w:val="00F84847"/>
    <w:rsid w:val="00F84870"/>
    <w:rsid w:val="00F84875"/>
    <w:rsid w:val="00F84897"/>
    <w:rsid w:val="00F848CD"/>
    <w:rsid w:val="00F848D1"/>
    <w:rsid w:val="00F84915"/>
    <w:rsid w:val="00F84924"/>
    <w:rsid w:val="00F84968"/>
    <w:rsid w:val="00F8496B"/>
    <w:rsid w:val="00F8496F"/>
    <w:rsid w:val="00F849A1"/>
    <w:rsid w:val="00F849A7"/>
    <w:rsid w:val="00F849AE"/>
    <w:rsid w:val="00F849DB"/>
    <w:rsid w:val="00F84A0D"/>
    <w:rsid w:val="00F84A35"/>
    <w:rsid w:val="00F84A79"/>
    <w:rsid w:val="00F84AA8"/>
    <w:rsid w:val="00F84AD9"/>
    <w:rsid w:val="00F84B37"/>
    <w:rsid w:val="00F84B6E"/>
    <w:rsid w:val="00F84B82"/>
    <w:rsid w:val="00F84B84"/>
    <w:rsid w:val="00F84B8D"/>
    <w:rsid w:val="00F84BD4"/>
    <w:rsid w:val="00F84C1B"/>
    <w:rsid w:val="00F84C1D"/>
    <w:rsid w:val="00F84C39"/>
    <w:rsid w:val="00F84C7A"/>
    <w:rsid w:val="00F84CCD"/>
    <w:rsid w:val="00F84CEA"/>
    <w:rsid w:val="00F84CF4"/>
    <w:rsid w:val="00F84D01"/>
    <w:rsid w:val="00F84D19"/>
    <w:rsid w:val="00F84D46"/>
    <w:rsid w:val="00F84D72"/>
    <w:rsid w:val="00F84DA7"/>
    <w:rsid w:val="00F84DE1"/>
    <w:rsid w:val="00F84E0D"/>
    <w:rsid w:val="00F84E18"/>
    <w:rsid w:val="00F84E20"/>
    <w:rsid w:val="00F84E27"/>
    <w:rsid w:val="00F84E44"/>
    <w:rsid w:val="00F84EAE"/>
    <w:rsid w:val="00F84EC1"/>
    <w:rsid w:val="00F84EC5"/>
    <w:rsid w:val="00F84EC6"/>
    <w:rsid w:val="00F84EE4"/>
    <w:rsid w:val="00F84EF0"/>
    <w:rsid w:val="00F84F59"/>
    <w:rsid w:val="00F84F60"/>
    <w:rsid w:val="00F84F6C"/>
    <w:rsid w:val="00F84F7F"/>
    <w:rsid w:val="00F84F90"/>
    <w:rsid w:val="00F84F96"/>
    <w:rsid w:val="00F84F99"/>
    <w:rsid w:val="00F84FAE"/>
    <w:rsid w:val="00F84FB0"/>
    <w:rsid w:val="00F84FBC"/>
    <w:rsid w:val="00F84FE0"/>
    <w:rsid w:val="00F84FE5"/>
    <w:rsid w:val="00F84FFF"/>
    <w:rsid w:val="00F85033"/>
    <w:rsid w:val="00F850A6"/>
    <w:rsid w:val="00F850AC"/>
    <w:rsid w:val="00F850B3"/>
    <w:rsid w:val="00F850FB"/>
    <w:rsid w:val="00F8510C"/>
    <w:rsid w:val="00F85149"/>
    <w:rsid w:val="00F8514A"/>
    <w:rsid w:val="00F85187"/>
    <w:rsid w:val="00F85192"/>
    <w:rsid w:val="00F851C5"/>
    <w:rsid w:val="00F851CA"/>
    <w:rsid w:val="00F851D0"/>
    <w:rsid w:val="00F851E5"/>
    <w:rsid w:val="00F851F1"/>
    <w:rsid w:val="00F85205"/>
    <w:rsid w:val="00F85254"/>
    <w:rsid w:val="00F85256"/>
    <w:rsid w:val="00F85298"/>
    <w:rsid w:val="00F852A2"/>
    <w:rsid w:val="00F852A5"/>
    <w:rsid w:val="00F852B3"/>
    <w:rsid w:val="00F852B9"/>
    <w:rsid w:val="00F852BC"/>
    <w:rsid w:val="00F852D0"/>
    <w:rsid w:val="00F85303"/>
    <w:rsid w:val="00F85319"/>
    <w:rsid w:val="00F85325"/>
    <w:rsid w:val="00F85328"/>
    <w:rsid w:val="00F8532F"/>
    <w:rsid w:val="00F85356"/>
    <w:rsid w:val="00F853AA"/>
    <w:rsid w:val="00F853C1"/>
    <w:rsid w:val="00F853DC"/>
    <w:rsid w:val="00F853F0"/>
    <w:rsid w:val="00F85411"/>
    <w:rsid w:val="00F8544F"/>
    <w:rsid w:val="00F8545E"/>
    <w:rsid w:val="00F8549D"/>
    <w:rsid w:val="00F854D0"/>
    <w:rsid w:val="00F854FC"/>
    <w:rsid w:val="00F8550C"/>
    <w:rsid w:val="00F8551B"/>
    <w:rsid w:val="00F85560"/>
    <w:rsid w:val="00F85592"/>
    <w:rsid w:val="00F85597"/>
    <w:rsid w:val="00F855A4"/>
    <w:rsid w:val="00F855F5"/>
    <w:rsid w:val="00F85608"/>
    <w:rsid w:val="00F85623"/>
    <w:rsid w:val="00F85636"/>
    <w:rsid w:val="00F85644"/>
    <w:rsid w:val="00F85686"/>
    <w:rsid w:val="00F8575F"/>
    <w:rsid w:val="00F857AB"/>
    <w:rsid w:val="00F857E5"/>
    <w:rsid w:val="00F857F2"/>
    <w:rsid w:val="00F8582D"/>
    <w:rsid w:val="00F8589C"/>
    <w:rsid w:val="00F858B1"/>
    <w:rsid w:val="00F858CB"/>
    <w:rsid w:val="00F858F5"/>
    <w:rsid w:val="00F8592F"/>
    <w:rsid w:val="00F8596A"/>
    <w:rsid w:val="00F859D4"/>
    <w:rsid w:val="00F85A0B"/>
    <w:rsid w:val="00F85A11"/>
    <w:rsid w:val="00F85A5C"/>
    <w:rsid w:val="00F85AAC"/>
    <w:rsid w:val="00F85AC9"/>
    <w:rsid w:val="00F85AD1"/>
    <w:rsid w:val="00F85AD3"/>
    <w:rsid w:val="00F85B40"/>
    <w:rsid w:val="00F85B4E"/>
    <w:rsid w:val="00F85BB3"/>
    <w:rsid w:val="00F85BCC"/>
    <w:rsid w:val="00F85BD8"/>
    <w:rsid w:val="00F85C23"/>
    <w:rsid w:val="00F85C5A"/>
    <w:rsid w:val="00F85C81"/>
    <w:rsid w:val="00F85CA6"/>
    <w:rsid w:val="00F85CAA"/>
    <w:rsid w:val="00F85CBA"/>
    <w:rsid w:val="00F85CE6"/>
    <w:rsid w:val="00F85D07"/>
    <w:rsid w:val="00F85D09"/>
    <w:rsid w:val="00F85D17"/>
    <w:rsid w:val="00F85D56"/>
    <w:rsid w:val="00F85D6A"/>
    <w:rsid w:val="00F85D7C"/>
    <w:rsid w:val="00F85D8A"/>
    <w:rsid w:val="00F85DF9"/>
    <w:rsid w:val="00F85DFA"/>
    <w:rsid w:val="00F85E05"/>
    <w:rsid w:val="00F85E49"/>
    <w:rsid w:val="00F85E9D"/>
    <w:rsid w:val="00F85EA6"/>
    <w:rsid w:val="00F85EC6"/>
    <w:rsid w:val="00F85ECD"/>
    <w:rsid w:val="00F85ECF"/>
    <w:rsid w:val="00F85ED5"/>
    <w:rsid w:val="00F85EF5"/>
    <w:rsid w:val="00F85EFE"/>
    <w:rsid w:val="00F85F4E"/>
    <w:rsid w:val="00F85FE0"/>
    <w:rsid w:val="00F85FF0"/>
    <w:rsid w:val="00F86059"/>
    <w:rsid w:val="00F860A6"/>
    <w:rsid w:val="00F860EF"/>
    <w:rsid w:val="00F86105"/>
    <w:rsid w:val="00F8613A"/>
    <w:rsid w:val="00F86144"/>
    <w:rsid w:val="00F8614B"/>
    <w:rsid w:val="00F8615C"/>
    <w:rsid w:val="00F86177"/>
    <w:rsid w:val="00F861AC"/>
    <w:rsid w:val="00F861D2"/>
    <w:rsid w:val="00F861EB"/>
    <w:rsid w:val="00F8628A"/>
    <w:rsid w:val="00F862C4"/>
    <w:rsid w:val="00F8630F"/>
    <w:rsid w:val="00F86359"/>
    <w:rsid w:val="00F86476"/>
    <w:rsid w:val="00F8651D"/>
    <w:rsid w:val="00F86522"/>
    <w:rsid w:val="00F86552"/>
    <w:rsid w:val="00F865D2"/>
    <w:rsid w:val="00F865D4"/>
    <w:rsid w:val="00F865D7"/>
    <w:rsid w:val="00F865FD"/>
    <w:rsid w:val="00F8666D"/>
    <w:rsid w:val="00F866AD"/>
    <w:rsid w:val="00F866C4"/>
    <w:rsid w:val="00F866CB"/>
    <w:rsid w:val="00F866DA"/>
    <w:rsid w:val="00F866DB"/>
    <w:rsid w:val="00F866E7"/>
    <w:rsid w:val="00F866F4"/>
    <w:rsid w:val="00F86706"/>
    <w:rsid w:val="00F86724"/>
    <w:rsid w:val="00F8672A"/>
    <w:rsid w:val="00F8673F"/>
    <w:rsid w:val="00F8676D"/>
    <w:rsid w:val="00F8676E"/>
    <w:rsid w:val="00F86775"/>
    <w:rsid w:val="00F867AA"/>
    <w:rsid w:val="00F867B1"/>
    <w:rsid w:val="00F867B6"/>
    <w:rsid w:val="00F867B9"/>
    <w:rsid w:val="00F867EF"/>
    <w:rsid w:val="00F86805"/>
    <w:rsid w:val="00F8680C"/>
    <w:rsid w:val="00F86825"/>
    <w:rsid w:val="00F8683A"/>
    <w:rsid w:val="00F8684F"/>
    <w:rsid w:val="00F8685B"/>
    <w:rsid w:val="00F86867"/>
    <w:rsid w:val="00F86884"/>
    <w:rsid w:val="00F8688F"/>
    <w:rsid w:val="00F86897"/>
    <w:rsid w:val="00F868AC"/>
    <w:rsid w:val="00F868C2"/>
    <w:rsid w:val="00F868E3"/>
    <w:rsid w:val="00F86974"/>
    <w:rsid w:val="00F869A5"/>
    <w:rsid w:val="00F869CD"/>
    <w:rsid w:val="00F869D4"/>
    <w:rsid w:val="00F869D8"/>
    <w:rsid w:val="00F869FB"/>
    <w:rsid w:val="00F86A2D"/>
    <w:rsid w:val="00F86A55"/>
    <w:rsid w:val="00F86A60"/>
    <w:rsid w:val="00F86ABA"/>
    <w:rsid w:val="00F86AC9"/>
    <w:rsid w:val="00F86AEC"/>
    <w:rsid w:val="00F86AF6"/>
    <w:rsid w:val="00F86AFF"/>
    <w:rsid w:val="00F86B0E"/>
    <w:rsid w:val="00F86B2E"/>
    <w:rsid w:val="00F86BCE"/>
    <w:rsid w:val="00F86BFB"/>
    <w:rsid w:val="00F86BFD"/>
    <w:rsid w:val="00F86C04"/>
    <w:rsid w:val="00F86D09"/>
    <w:rsid w:val="00F86D2C"/>
    <w:rsid w:val="00F86D43"/>
    <w:rsid w:val="00F86D46"/>
    <w:rsid w:val="00F86D84"/>
    <w:rsid w:val="00F86D9D"/>
    <w:rsid w:val="00F86DBE"/>
    <w:rsid w:val="00F86DE3"/>
    <w:rsid w:val="00F86DE5"/>
    <w:rsid w:val="00F86E13"/>
    <w:rsid w:val="00F86E1D"/>
    <w:rsid w:val="00F86E4A"/>
    <w:rsid w:val="00F86EBD"/>
    <w:rsid w:val="00F86EC0"/>
    <w:rsid w:val="00F86EE5"/>
    <w:rsid w:val="00F86F5B"/>
    <w:rsid w:val="00F86F71"/>
    <w:rsid w:val="00F86F81"/>
    <w:rsid w:val="00F86FA3"/>
    <w:rsid w:val="00F86FB9"/>
    <w:rsid w:val="00F86FC8"/>
    <w:rsid w:val="00F86FE2"/>
    <w:rsid w:val="00F86FE4"/>
    <w:rsid w:val="00F86FEF"/>
    <w:rsid w:val="00F87019"/>
    <w:rsid w:val="00F87025"/>
    <w:rsid w:val="00F8702C"/>
    <w:rsid w:val="00F87049"/>
    <w:rsid w:val="00F87093"/>
    <w:rsid w:val="00F870A6"/>
    <w:rsid w:val="00F870BB"/>
    <w:rsid w:val="00F870CE"/>
    <w:rsid w:val="00F870DF"/>
    <w:rsid w:val="00F870FF"/>
    <w:rsid w:val="00F8710E"/>
    <w:rsid w:val="00F8712D"/>
    <w:rsid w:val="00F8713E"/>
    <w:rsid w:val="00F8715A"/>
    <w:rsid w:val="00F8716A"/>
    <w:rsid w:val="00F8717E"/>
    <w:rsid w:val="00F87187"/>
    <w:rsid w:val="00F8719B"/>
    <w:rsid w:val="00F87211"/>
    <w:rsid w:val="00F87212"/>
    <w:rsid w:val="00F87225"/>
    <w:rsid w:val="00F87298"/>
    <w:rsid w:val="00F872B8"/>
    <w:rsid w:val="00F872FF"/>
    <w:rsid w:val="00F87350"/>
    <w:rsid w:val="00F87361"/>
    <w:rsid w:val="00F87366"/>
    <w:rsid w:val="00F87388"/>
    <w:rsid w:val="00F87389"/>
    <w:rsid w:val="00F8739A"/>
    <w:rsid w:val="00F8739B"/>
    <w:rsid w:val="00F873D0"/>
    <w:rsid w:val="00F873E9"/>
    <w:rsid w:val="00F873F9"/>
    <w:rsid w:val="00F87410"/>
    <w:rsid w:val="00F87447"/>
    <w:rsid w:val="00F87588"/>
    <w:rsid w:val="00F8758E"/>
    <w:rsid w:val="00F875AE"/>
    <w:rsid w:val="00F875E1"/>
    <w:rsid w:val="00F8760C"/>
    <w:rsid w:val="00F87634"/>
    <w:rsid w:val="00F8763E"/>
    <w:rsid w:val="00F8768B"/>
    <w:rsid w:val="00F8771E"/>
    <w:rsid w:val="00F87753"/>
    <w:rsid w:val="00F87772"/>
    <w:rsid w:val="00F87780"/>
    <w:rsid w:val="00F877A7"/>
    <w:rsid w:val="00F877C1"/>
    <w:rsid w:val="00F877FD"/>
    <w:rsid w:val="00F87802"/>
    <w:rsid w:val="00F8785B"/>
    <w:rsid w:val="00F8787E"/>
    <w:rsid w:val="00F878E8"/>
    <w:rsid w:val="00F878FC"/>
    <w:rsid w:val="00F8792B"/>
    <w:rsid w:val="00F8794C"/>
    <w:rsid w:val="00F879AF"/>
    <w:rsid w:val="00F879BF"/>
    <w:rsid w:val="00F879E4"/>
    <w:rsid w:val="00F87A23"/>
    <w:rsid w:val="00F87A6A"/>
    <w:rsid w:val="00F87AD7"/>
    <w:rsid w:val="00F87B4A"/>
    <w:rsid w:val="00F87BA7"/>
    <w:rsid w:val="00F87BAA"/>
    <w:rsid w:val="00F87BD3"/>
    <w:rsid w:val="00F87BD9"/>
    <w:rsid w:val="00F87BDD"/>
    <w:rsid w:val="00F87BEF"/>
    <w:rsid w:val="00F87C0F"/>
    <w:rsid w:val="00F87C60"/>
    <w:rsid w:val="00F87C65"/>
    <w:rsid w:val="00F87C7C"/>
    <w:rsid w:val="00F87CAD"/>
    <w:rsid w:val="00F87CC3"/>
    <w:rsid w:val="00F87D0C"/>
    <w:rsid w:val="00F87D53"/>
    <w:rsid w:val="00F87D99"/>
    <w:rsid w:val="00F87DCF"/>
    <w:rsid w:val="00F87DED"/>
    <w:rsid w:val="00F87E69"/>
    <w:rsid w:val="00F87E6A"/>
    <w:rsid w:val="00F87EA3"/>
    <w:rsid w:val="00F87EB8"/>
    <w:rsid w:val="00F87F1C"/>
    <w:rsid w:val="00F87F28"/>
    <w:rsid w:val="00F87F5B"/>
    <w:rsid w:val="00F87FD4"/>
    <w:rsid w:val="00F87FE6"/>
    <w:rsid w:val="00F9001E"/>
    <w:rsid w:val="00F90052"/>
    <w:rsid w:val="00F9006A"/>
    <w:rsid w:val="00F9006E"/>
    <w:rsid w:val="00F90097"/>
    <w:rsid w:val="00F900B1"/>
    <w:rsid w:val="00F900E8"/>
    <w:rsid w:val="00F900FC"/>
    <w:rsid w:val="00F9010C"/>
    <w:rsid w:val="00F90134"/>
    <w:rsid w:val="00F90156"/>
    <w:rsid w:val="00F9017C"/>
    <w:rsid w:val="00F901A9"/>
    <w:rsid w:val="00F901EE"/>
    <w:rsid w:val="00F90282"/>
    <w:rsid w:val="00F9028A"/>
    <w:rsid w:val="00F90297"/>
    <w:rsid w:val="00F902DA"/>
    <w:rsid w:val="00F902F7"/>
    <w:rsid w:val="00F90304"/>
    <w:rsid w:val="00F903B8"/>
    <w:rsid w:val="00F903DB"/>
    <w:rsid w:val="00F903E9"/>
    <w:rsid w:val="00F903EB"/>
    <w:rsid w:val="00F90432"/>
    <w:rsid w:val="00F9043E"/>
    <w:rsid w:val="00F90443"/>
    <w:rsid w:val="00F90472"/>
    <w:rsid w:val="00F90481"/>
    <w:rsid w:val="00F90493"/>
    <w:rsid w:val="00F9049C"/>
    <w:rsid w:val="00F904A5"/>
    <w:rsid w:val="00F904AA"/>
    <w:rsid w:val="00F904E6"/>
    <w:rsid w:val="00F90522"/>
    <w:rsid w:val="00F9052F"/>
    <w:rsid w:val="00F90566"/>
    <w:rsid w:val="00F905E6"/>
    <w:rsid w:val="00F90638"/>
    <w:rsid w:val="00F9063F"/>
    <w:rsid w:val="00F90655"/>
    <w:rsid w:val="00F90663"/>
    <w:rsid w:val="00F906D6"/>
    <w:rsid w:val="00F9071A"/>
    <w:rsid w:val="00F90727"/>
    <w:rsid w:val="00F90772"/>
    <w:rsid w:val="00F90799"/>
    <w:rsid w:val="00F9079F"/>
    <w:rsid w:val="00F907DB"/>
    <w:rsid w:val="00F90846"/>
    <w:rsid w:val="00F90855"/>
    <w:rsid w:val="00F90859"/>
    <w:rsid w:val="00F908A7"/>
    <w:rsid w:val="00F908B1"/>
    <w:rsid w:val="00F908CC"/>
    <w:rsid w:val="00F9090C"/>
    <w:rsid w:val="00F90936"/>
    <w:rsid w:val="00F90942"/>
    <w:rsid w:val="00F9095D"/>
    <w:rsid w:val="00F90971"/>
    <w:rsid w:val="00F9099B"/>
    <w:rsid w:val="00F9099E"/>
    <w:rsid w:val="00F909C7"/>
    <w:rsid w:val="00F909D3"/>
    <w:rsid w:val="00F909F6"/>
    <w:rsid w:val="00F90A23"/>
    <w:rsid w:val="00F90A37"/>
    <w:rsid w:val="00F90A63"/>
    <w:rsid w:val="00F90AF5"/>
    <w:rsid w:val="00F90B16"/>
    <w:rsid w:val="00F90B28"/>
    <w:rsid w:val="00F90B5E"/>
    <w:rsid w:val="00F90B64"/>
    <w:rsid w:val="00F90B72"/>
    <w:rsid w:val="00F90B75"/>
    <w:rsid w:val="00F90B79"/>
    <w:rsid w:val="00F90C91"/>
    <w:rsid w:val="00F90C9E"/>
    <w:rsid w:val="00F90CB5"/>
    <w:rsid w:val="00F90CFC"/>
    <w:rsid w:val="00F90D47"/>
    <w:rsid w:val="00F90D90"/>
    <w:rsid w:val="00F90DBC"/>
    <w:rsid w:val="00F90DC5"/>
    <w:rsid w:val="00F90DD2"/>
    <w:rsid w:val="00F90DDF"/>
    <w:rsid w:val="00F90DED"/>
    <w:rsid w:val="00F90E09"/>
    <w:rsid w:val="00F90E17"/>
    <w:rsid w:val="00F90E38"/>
    <w:rsid w:val="00F90E3A"/>
    <w:rsid w:val="00F90E54"/>
    <w:rsid w:val="00F90E6F"/>
    <w:rsid w:val="00F90E74"/>
    <w:rsid w:val="00F90E77"/>
    <w:rsid w:val="00F90E89"/>
    <w:rsid w:val="00F90EB3"/>
    <w:rsid w:val="00F90EDB"/>
    <w:rsid w:val="00F90F15"/>
    <w:rsid w:val="00F90F41"/>
    <w:rsid w:val="00F90F5C"/>
    <w:rsid w:val="00F90F81"/>
    <w:rsid w:val="00F90F89"/>
    <w:rsid w:val="00F90F8B"/>
    <w:rsid w:val="00F90FAF"/>
    <w:rsid w:val="00F90FC6"/>
    <w:rsid w:val="00F90FD9"/>
    <w:rsid w:val="00F90FEA"/>
    <w:rsid w:val="00F90FED"/>
    <w:rsid w:val="00F90FF8"/>
    <w:rsid w:val="00F90FF9"/>
    <w:rsid w:val="00F91034"/>
    <w:rsid w:val="00F9104F"/>
    <w:rsid w:val="00F91085"/>
    <w:rsid w:val="00F910F8"/>
    <w:rsid w:val="00F9116D"/>
    <w:rsid w:val="00F9118C"/>
    <w:rsid w:val="00F911A1"/>
    <w:rsid w:val="00F91224"/>
    <w:rsid w:val="00F9123C"/>
    <w:rsid w:val="00F91263"/>
    <w:rsid w:val="00F91291"/>
    <w:rsid w:val="00F912A6"/>
    <w:rsid w:val="00F912B5"/>
    <w:rsid w:val="00F912E0"/>
    <w:rsid w:val="00F912E1"/>
    <w:rsid w:val="00F912F6"/>
    <w:rsid w:val="00F9132F"/>
    <w:rsid w:val="00F9133E"/>
    <w:rsid w:val="00F91362"/>
    <w:rsid w:val="00F9136A"/>
    <w:rsid w:val="00F91387"/>
    <w:rsid w:val="00F913B5"/>
    <w:rsid w:val="00F913E9"/>
    <w:rsid w:val="00F9142A"/>
    <w:rsid w:val="00F91431"/>
    <w:rsid w:val="00F91461"/>
    <w:rsid w:val="00F9146A"/>
    <w:rsid w:val="00F91489"/>
    <w:rsid w:val="00F914AA"/>
    <w:rsid w:val="00F91511"/>
    <w:rsid w:val="00F9152F"/>
    <w:rsid w:val="00F91557"/>
    <w:rsid w:val="00F9155E"/>
    <w:rsid w:val="00F91582"/>
    <w:rsid w:val="00F91592"/>
    <w:rsid w:val="00F91595"/>
    <w:rsid w:val="00F915EA"/>
    <w:rsid w:val="00F9160B"/>
    <w:rsid w:val="00F91629"/>
    <w:rsid w:val="00F91639"/>
    <w:rsid w:val="00F9163A"/>
    <w:rsid w:val="00F91660"/>
    <w:rsid w:val="00F9169B"/>
    <w:rsid w:val="00F916BA"/>
    <w:rsid w:val="00F916C2"/>
    <w:rsid w:val="00F916CC"/>
    <w:rsid w:val="00F916DC"/>
    <w:rsid w:val="00F916DF"/>
    <w:rsid w:val="00F916E6"/>
    <w:rsid w:val="00F91735"/>
    <w:rsid w:val="00F91739"/>
    <w:rsid w:val="00F91742"/>
    <w:rsid w:val="00F91796"/>
    <w:rsid w:val="00F917DD"/>
    <w:rsid w:val="00F917F3"/>
    <w:rsid w:val="00F917FD"/>
    <w:rsid w:val="00F91824"/>
    <w:rsid w:val="00F91826"/>
    <w:rsid w:val="00F91831"/>
    <w:rsid w:val="00F91846"/>
    <w:rsid w:val="00F9190C"/>
    <w:rsid w:val="00F91996"/>
    <w:rsid w:val="00F919D8"/>
    <w:rsid w:val="00F919F1"/>
    <w:rsid w:val="00F91A1A"/>
    <w:rsid w:val="00F91A3B"/>
    <w:rsid w:val="00F91A4D"/>
    <w:rsid w:val="00F91A5C"/>
    <w:rsid w:val="00F91AAB"/>
    <w:rsid w:val="00F91AF2"/>
    <w:rsid w:val="00F91B90"/>
    <w:rsid w:val="00F91BDB"/>
    <w:rsid w:val="00F91BEE"/>
    <w:rsid w:val="00F91C01"/>
    <w:rsid w:val="00F91C57"/>
    <w:rsid w:val="00F91CB4"/>
    <w:rsid w:val="00F91CB6"/>
    <w:rsid w:val="00F91CBF"/>
    <w:rsid w:val="00F91CEC"/>
    <w:rsid w:val="00F91D21"/>
    <w:rsid w:val="00F91D2A"/>
    <w:rsid w:val="00F91D51"/>
    <w:rsid w:val="00F91D64"/>
    <w:rsid w:val="00F91D80"/>
    <w:rsid w:val="00F91DA1"/>
    <w:rsid w:val="00F91DB3"/>
    <w:rsid w:val="00F91DC4"/>
    <w:rsid w:val="00F91DDF"/>
    <w:rsid w:val="00F91E06"/>
    <w:rsid w:val="00F91E1D"/>
    <w:rsid w:val="00F91E98"/>
    <w:rsid w:val="00F91EBB"/>
    <w:rsid w:val="00F91EC9"/>
    <w:rsid w:val="00F91ED8"/>
    <w:rsid w:val="00F91EDE"/>
    <w:rsid w:val="00F91F0D"/>
    <w:rsid w:val="00F91F63"/>
    <w:rsid w:val="00F91F6B"/>
    <w:rsid w:val="00F91F7A"/>
    <w:rsid w:val="00F91FA4"/>
    <w:rsid w:val="00F91FE3"/>
    <w:rsid w:val="00F9200C"/>
    <w:rsid w:val="00F92015"/>
    <w:rsid w:val="00F9202E"/>
    <w:rsid w:val="00F9204E"/>
    <w:rsid w:val="00F92055"/>
    <w:rsid w:val="00F92073"/>
    <w:rsid w:val="00F92074"/>
    <w:rsid w:val="00F920C5"/>
    <w:rsid w:val="00F920F1"/>
    <w:rsid w:val="00F92116"/>
    <w:rsid w:val="00F92122"/>
    <w:rsid w:val="00F9212D"/>
    <w:rsid w:val="00F9212E"/>
    <w:rsid w:val="00F92169"/>
    <w:rsid w:val="00F9216B"/>
    <w:rsid w:val="00F92171"/>
    <w:rsid w:val="00F921D9"/>
    <w:rsid w:val="00F92215"/>
    <w:rsid w:val="00F92219"/>
    <w:rsid w:val="00F9227B"/>
    <w:rsid w:val="00F9227E"/>
    <w:rsid w:val="00F92284"/>
    <w:rsid w:val="00F9229F"/>
    <w:rsid w:val="00F922A2"/>
    <w:rsid w:val="00F922AC"/>
    <w:rsid w:val="00F922AE"/>
    <w:rsid w:val="00F922C9"/>
    <w:rsid w:val="00F922CD"/>
    <w:rsid w:val="00F92330"/>
    <w:rsid w:val="00F92397"/>
    <w:rsid w:val="00F923E8"/>
    <w:rsid w:val="00F92400"/>
    <w:rsid w:val="00F9242A"/>
    <w:rsid w:val="00F9244E"/>
    <w:rsid w:val="00F924C2"/>
    <w:rsid w:val="00F924C3"/>
    <w:rsid w:val="00F924DB"/>
    <w:rsid w:val="00F924E8"/>
    <w:rsid w:val="00F924EC"/>
    <w:rsid w:val="00F9255D"/>
    <w:rsid w:val="00F92587"/>
    <w:rsid w:val="00F9258E"/>
    <w:rsid w:val="00F925BE"/>
    <w:rsid w:val="00F925C5"/>
    <w:rsid w:val="00F925F0"/>
    <w:rsid w:val="00F9261F"/>
    <w:rsid w:val="00F92643"/>
    <w:rsid w:val="00F92654"/>
    <w:rsid w:val="00F9266F"/>
    <w:rsid w:val="00F92686"/>
    <w:rsid w:val="00F926A8"/>
    <w:rsid w:val="00F926BB"/>
    <w:rsid w:val="00F926E3"/>
    <w:rsid w:val="00F926EB"/>
    <w:rsid w:val="00F926F4"/>
    <w:rsid w:val="00F92713"/>
    <w:rsid w:val="00F92785"/>
    <w:rsid w:val="00F927B0"/>
    <w:rsid w:val="00F927BD"/>
    <w:rsid w:val="00F927C5"/>
    <w:rsid w:val="00F927F4"/>
    <w:rsid w:val="00F92801"/>
    <w:rsid w:val="00F92810"/>
    <w:rsid w:val="00F9283F"/>
    <w:rsid w:val="00F9287F"/>
    <w:rsid w:val="00F928B4"/>
    <w:rsid w:val="00F928BE"/>
    <w:rsid w:val="00F928DD"/>
    <w:rsid w:val="00F92922"/>
    <w:rsid w:val="00F929CF"/>
    <w:rsid w:val="00F929F0"/>
    <w:rsid w:val="00F92A02"/>
    <w:rsid w:val="00F92A04"/>
    <w:rsid w:val="00F92A19"/>
    <w:rsid w:val="00F92A51"/>
    <w:rsid w:val="00F92A88"/>
    <w:rsid w:val="00F92A8D"/>
    <w:rsid w:val="00F92AAD"/>
    <w:rsid w:val="00F92B4E"/>
    <w:rsid w:val="00F92B6A"/>
    <w:rsid w:val="00F92B98"/>
    <w:rsid w:val="00F92B9A"/>
    <w:rsid w:val="00F92BE7"/>
    <w:rsid w:val="00F92C0A"/>
    <w:rsid w:val="00F92C25"/>
    <w:rsid w:val="00F92C29"/>
    <w:rsid w:val="00F92C2E"/>
    <w:rsid w:val="00F92C30"/>
    <w:rsid w:val="00F92C39"/>
    <w:rsid w:val="00F92CED"/>
    <w:rsid w:val="00F92D5A"/>
    <w:rsid w:val="00F92D6A"/>
    <w:rsid w:val="00F92D70"/>
    <w:rsid w:val="00F92D73"/>
    <w:rsid w:val="00F92DA0"/>
    <w:rsid w:val="00F92DE1"/>
    <w:rsid w:val="00F92DE3"/>
    <w:rsid w:val="00F92DF9"/>
    <w:rsid w:val="00F92DFB"/>
    <w:rsid w:val="00F92DFC"/>
    <w:rsid w:val="00F92E0F"/>
    <w:rsid w:val="00F92E43"/>
    <w:rsid w:val="00F92E4B"/>
    <w:rsid w:val="00F92E9A"/>
    <w:rsid w:val="00F92F23"/>
    <w:rsid w:val="00F92F5A"/>
    <w:rsid w:val="00F92FD2"/>
    <w:rsid w:val="00F92FDF"/>
    <w:rsid w:val="00F92FFE"/>
    <w:rsid w:val="00F93013"/>
    <w:rsid w:val="00F930C9"/>
    <w:rsid w:val="00F930CD"/>
    <w:rsid w:val="00F930E1"/>
    <w:rsid w:val="00F930EA"/>
    <w:rsid w:val="00F930F5"/>
    <w:rsid w:val="00F9315C"/>
    <w:rsid w:val="00F931BB"/>
    <w:rsid w:val="00F9321A"/>
    <w:rsid w:val="00F93299"/>
    <w:rsid w:val="00F932E1"/>
    <w:rsid w:val="00F932F0"/>
    <w:rsid w:val="00F9330C"/>
    <w:rsid w:val="00F9332B"/>
    <w:rsid w:val="00F93358"/>
    <w:rsid w:val="00F9337D"/>
    <w:rsid w:val="00F933D7"/>
    <w:rsid w:val="00F933F7"/>
    <w:rsid w:val="00F933F8"/>
    <w:rsid w:val="00F933FC"/>
    <w:rsid w:val="00F93420"/>
    <w:rsid w:val="00F93435"/>
    <w:rsid w:val="00F93502"/>
    <w:rsid w:val="00F93512"/>
    <w:rsid w:val="00F93559"/>
    <w:rsid w:val="00F9355C"/>
    <w:rsid w:val="00F9355F"/>
    <w:rsid w:val="00F9356B"/>
    <w:rsid w:val="00F93573"/>
    <w:rsid w:val="00F93575"/>
    <w:rsid w:val="00F9358D"/>
    <w:rsid w:val="00F935ED"/>
    <w:rsid w:val="00F9361B"/>
    <w:rsid w:val="00F9362F"/>
    <w:rsid w:val="00F93641"/>
    <w:rsid w:val="00F93650"/>
    <w:rsid w:val="00F9369B"/>
    <w:rsid w:val="00F936D4"/>
    <w:rsid w:val="00F936E9"/>
    <w:rsid w:val="00F936F0"/>
    <w:rsid w:val="00F936F1"/>
    <w:rsid w:val="00F93725"/>
    <w:rsid w:val="00F9372D"/>
    <w:rsid w:val="00F9373C"/>
    <w:rsid w:val="00F9374D"/>
    <w:rsid w:val="00F9374F"/>
    <w:rsid w:val="00F9378A"/>
    <w:rsid w:val="00F937C1"/>
    <w:rsid w:val="00F93823"/>
    <w:rsid w:val="00F93827"/>
    <w:rsid w:val="00F9383F"/>
    <w:rsid w:val="00F93844"/>
    <w:rsid w:val="00F93849"/>
    <w:rsid w:val="00F93859"/>
    <w:rsid w:val="00F938EC"/>
    <w:rsid w:val="00F93910"/>
    <w:rsid w:val="00F93916"/>
    <w:rsid w:val="00F93931"/>
    <w:rsid w:val="00F9397B"/>
    <w:rsid w:val="00F9397F"/>
    <w:rsid w:val="00F9399C"/>
    <w:rsid w:val="00F939E6"/>
    <w:rsid w:val="00F93A4E"/>
    <w:rsid w:val="00F93A7B"/>
    <w:rsid w:val="00F93A81"/>
    <w:rsid w:val="00F93B1F"/>
    <w:rsid w:val="00F93B2F"/>
    <w:rsid w:val="00F93B33"/>
    <w:rsid w:val="00F93B46"/>
    <w:rsid w:val="00F93B53"/>
    <w:rsid w:val="00F93B62"/>
    <w:rsid w:val="00F93B94"/>
    <w:rsid w:val="00F93BAF"/>
    <w:rsid w:val="00F93BE3"/>
    <w:rsid w:val="00F93C14"/>
    <w:rsid w:val="00F93C2F"/>
    <w:rsid w:val="00F93C37"/>
    <w:rsid w:val="00F93C3B"/>
    <w:rsid w:val="00F93C4D"/>
    <w:rsid w:val="00F93C6A"/>
    <w:rsid w:val="00F93C86"/>
    <w:rsid w:val="00F93CAA"/>
    <w:rsid w:val="00F93CCA"/>
    <w:rsid w:val="00F93CF9"/>
    <w:rsid w:val="00F93CFF"/>
    <w:rsid w:val="00F93D0E"/>
    <w:rsid w:val="00F93D49"/>
    <w:rsid w:val="00F93D63"/>
    <w:rsid w:val="00F93D68"/>
    <w:rsid w:val="00F93DAA"/>
    <w:rsid w:val="00F93E37"/>
    <w:rsid w:val="00F93E4F"/>
    <w:rsid w:val="00F93EC0"/>
    <w:rsid w:val="00F93F4A"/>
    <w:rsid w:val="00F93F5D"/>
    <w:rsid w:val="00F93F60"/>
    <w:rsid w:val="00F93F74"/>
    <w:rsid w:val="00F93FA5"/>
    <w:rsid w:val="00F93FA6"/>
    <w:rsid w:val="00F94007"/>
    <w:rsid w:val="00F94010"/>
    <w:rsid w:val="00F9401D"/>
    <w:rsid w:val="00F9402A"/>
    <w:rsid w:val="00F9402E"/>
    <w:rsid w:val="00F94074"/>
    <w:rsid w:val="00F9407F"/>
    <w:rsid w:val="00F940B8"/>
    <w:rsid w:val="00F940D5"/>
    <w:rsid w:val="00F940F9"/>
    <w:rsid w:val="00F94131"/>
    <w:rsid w:val="00F94154"/>
    <w:rsid w:val="00F94165"/>
    <w:rsid w:val="00F94178"/>
    <w:rsid w:val="00F94191"/>
    <w:rsid w:val="00F941D1"/>
    <w:rsid w:val="00F941F5"/>
    <w:rsid w:val="00F9422C"/>
    <w:rsid w:val="00F94242"/>
    <w:rsid w:val="00F94246"/>
    <w:rsid w:val="00F94278"/>
    <w:rsid w:val="00F94291"/>
    <w:rsid w:val="00F94295"/>
    <w:rsid w:val="00F942CF"/>
    <w:rsid w:val="00F942D6"/>
    <w:rsid w:val="00F94315"/>
    <w:rsid w:val="00F94409"/>
    <w:rsid w:val="00F94413"/>
    <w:rsid w:val="00F9443B"/>
    <w:rsid w:val="00F94464"/>
    <w:rsid w:val="00F94474"/>
    <w:rsid w:val="00F9449E"/>
    <w:rsid w:val="00F944BF"/>
    <w:rsid w:val="00F944E5"/>
    <w:rsid w:val="00F944E8"/>
    <w:rsid w:val="00F9451A"/>
    <w:rsid w:val="00F94561"/>
    <w:rsid w:val="00F94580"/>
    <w:rsid w:val="00F945DF"/>
    <w:rsid w:val="00F945F9"/>
    <w:rsid w:val="00F9461A"/>
    <w:rsid w:val="00F94650"/>
    <w:rsid w:val="00F9465B"/>
    <w:rsid w:val="00F9468E"/>
    <w:rsid w:val="00F94696"/>
    <w:rsid w:val="00F946EF"/>
    <w:rsid w:val="00F94702"/>
    <w:rsid w:val="00F94730"/>
    <w:rsid w:val="00F94779"/>
    <w:rsid w:val="00F94799"/>
    <w:rsid w:val="00F947E4"/>
    <w:rsid w:val="00F947E5"/>
    <w:rsid w:val="00F947FA"/>
    <w:rsid w:val="00F94839"/>
    <w:rsid w:val="00F9485F"/>
    <w:rsid w:val="00F9488B"/>
    <w:rsid w:val="00F948AE"/>
    <w:rsid w:val="00F94981"/>
    <w:rsid w:val="00F9499B"/>
    <w:rsid w:val="00F949AF"/>
    <w:rsid w:val="00F949B4"/>
    <w:rsid w:val="00F949BB"/>
    <w:rsid w:val="00F949E1"/>
    <w:rsid w:val="00F949E2"/>
    <w:rsid w:val="00F94A56"/>
    <w:rsid w:val="00F94A76"/>
    <w:rsid w:val="00F94AA3"/>
    <w:rsid w:val="00F94ADF"/>
    <w:rsid w:val="00F94B0D"/>
    <w:rsid w:val="00F94B22"/>
    <w:rsid w:val="00F94B4F"/>
    <w:rsid w:val="00F94B60"/>
    <w:rsid w:val="00F94BE0"/>
    <w:rsid w:val="00F94BFE"/>
    <w:rsid w:val="00F94C20"/>
    <w:rsid w:val="00F94C6A"/>
    <w:rsid w:val="00F94C75"/>
    <w:rsid w:val="00F94C94"/>
    <w:rsid w:val="00F94D01"/>
    <w:rsid w:val="00F94D02"/>
    <w:rsid w:val="00F94D28"/>
    <w:rsid w:val="00F94D2F"/>
    <w:rsid w:val="00F94D3B"/>
    <w:rsid w:val="00F94D42"/>
    <w:rsid w:val="00F94D68"/>
    <w:rsid w:val="00F94D7F"/>
    <w:rsid w:val="00F94DCF"/>
    <w:rsid w:val="00F94E2D"/>
    <w:rsid w:val="00F94E76"/>
    <w:rsid w:val="00F94E87"/>
    <w:rsid w:val="00F94EE0"/>
    <w:rsid w:val="00F94EE3"/>
    <w:rsid w:val="00F94EF9"/>
    <w:rsid w:val="00F94F1A"/>
    <w:rsid w:val="00F94F46"/>
    <w:rsid w:val="00F94F5E"/>
    <w:rsid w:val="00F94F93"/>
    <w:rsid w:val="00F94FBD"/>
    <w:rsid w:val="00F94FD1"/>
    <w:rsid w:val="00F94FE6"/>
    <w:rsid w:val="00F95022"/>
    <w:rsid w:val="00F9502B"/>
    <w:rsid w:val="00F9507A"/>
    <w:rsid w:val="00F950CB"/>
    <w:rsid w:val="00F950FF"/>
    <w:rsid w:val="00F951ED"/>
    <w:rsid w:val="00F95245"/>
    <w:rsid w:val="00F9524A"/>
    <w:rsid w:val="00F95262"/>
    <w:rsid w:val="00F9527A"/>
    <w:rsid w:val="00F952BA"/>
    <w:rsid w:val="00F952C6"/>
    <w:rsid w:val="00F95338"/>
    <w:rsid w:val="00F9537D"/>
    <w:rsid w:val="00F9537E"/>
    <w:rsid w:val="00F953C4"/>
    <w:rsid w:val="00F95407"/>
    <w:rsid w:val="00F9540E"/>
    <w:rsid w:val="00F9545D"/>
    <w:rsid w:val="00F95478"/>
    <w:rsid w:val="00F95481"/>
    <w:rsid w:val="00F9549C"/>
    <w:rsid w:val="00F954B4"/>
    <w:rsid w:val="00F954D8"/>
    <w:rsid w:val="00F95527"/>
    <w:rsid w:val="00F9552E"/>
    <w:rsid w:val="00F95536"/>
    <w:rsid w:val="00F9553D"/>
    <w:rsid w:val="00F9553E"/>
    <w:rsid w:val="00F95556"/>
    <w:rsid w:val="00F9556E"/>
    <w:rsid w:val="00F95580"/>
    <w:rsid w:val="00F955D9"/>
    <w:rsid w:val="00F95608"/>
    <w:rsid w:val="00F95646"/>
    <w:rsid w:val="00F95665"/>
    <w:rsid w:val="00F95675"/>
    <w:rsid w:val="00F9567B"/>
    <w:rsid w:val="00F9570A"/>
    <w:rsid w:val="00F95764"/>
    <w:rsid w:val="00F9577A"/>
    <w:rsid w:val="00F95785"/>
    <w:rsid w:val="00F95799"/>
    <w:rsid w:val="00F957A4"/>
    <w:rsid w:val="00F957D2"/>
    <w:rsid w:val="00F95818"/>
    <w:rsid w:val="00F95832"/>
    <w:rsid w:val="00F9584D"/>
    <w:rsid w:val="00F9585C"/>
    <w:rsid w:val="00F958A5"/>
    <w:rsid w:val="00F958F9"/>
    <w:rsid w:val="00F95913"/>
    <w:rsid w:val="00F959BB"/>
    <w:rsid w:val="00F959CB"/>
    <w:rsid w:val="00F959CD"/>
    <w:rsid w:val="00F959DF"/>
    <w:rsid w:val="00F95A23"/>
    <w:rsid w:val="00F95A67"/>
    <w:rsid w:val="00F95AD5"/>
    <w:rsid w:val="00F95AF5"/>
    <w:rsid w:val="00F95B34"/>
    <w:rsid w:val="00F95B53"/>
    <w:rsid w:val="00F95BDB"/>
    <w:rsid w:val="00F95C3F"/>
    <w:rsid w:val="00F95C69"/>
    <w:rsid w:val="00F95C75"/>
    <w:rsid w:val="00F95CA4"/>
    <w:rsid w:val="00F95CC3"/>
    <w:rsid w:val="00F95CDE"/>
    <w:rsid w:val="00F95CE3"/>
    <w:rsid w:val="00F95CFC"/>
    <w:rsid w:val="00F95D01"/>
    <w:rsid w:val="00F95D0F"/>
    <w:rsid w:val="00F95D71"/>
    <w:rsid w:val="00F95D8F"/>
    <w:rsid w:val="00F95D9A"/>
    <w:rsid w:val="00F95DA0"/>
    <w:rsid w:val="00F95DA1"/>
    <w:rsid w:val="00F95DC3"/>
    <w:rsid w:val="00F95DE8"/>
    <w:rsid w:val="00F95E0C"/>
    <w:rsid w:val="00F95E2D"/>
    <w:rsid w:val="00F95E4E"/>
    <w:rsid w:val="00F95E7E"/>
    <w:rsid w:val="00F95E8D"/>
    <w:rsid w:val="00F95E8E"/>
    <w:rsid w:val="00F95E9D"/>
    <w:rsid w:val="00F95EC3"/>
    <w:rsid w:val="00F95ECF"/>
    <w:rsid w:val="00F95EFB"/>
    <w:rsid w:val="00F95F56"/>
    <w:rsid w:val="00F95F81"/>
    <w:rsid w:val="00F95FA9"/>
    <w:rsid w:val="00F9601B"/>
    <w:rsid w:val="00F96073"/>
    <w:rsid w:val="00F9609D"/>
    <w:rsid w:val="00F960BF"/>
    <w:rsid w:val="00F960CE"/>
    <w:rsid w:val="00F960E4"/>
    <w:rsid w:val="00F9612F"/>
    <w:rsid w:val="00F96186"/>
    <w:rsid w:val="00F961CF"/>
    <w:rsid w:val="00F961EB"/>
    <w:rsid w:val="00F96211"/>
    <w:rsid w:val="00F9628C"/>
    <w:rsid w:val="00F962A8"/>
    <w:rsid w:val="00F962E3"/>
    <w:rsid w:val="00F962FC"/>
    <w:rsid w:val="00F9630C"/>
    <w:rsid w:val="00F9634A"/>
    <w:rsid w:val="00F96366"/>
    <w:rsid w:val="00F9636A"/>
    <w:rsid w:val="00F96387"/>
    <w:rsid w:val="00F9639F"/>
    <w:rsid w:val="00F963AE"/>
    <w:rsid w:val="00F963B6"/>
    <w:rsid w:val="00F963BA"/>
    <w:rsid w:val="00F963C3"/>
    <w:rsid w:val="00F9640F"/>
    <w:rsid w:val="00F96412"/>
    <w:rsid w:val="00F9641D"/>
    <w:rsid w:val="00F96424"/>
    <w:rsid w:val="00F96441"/>
    <w:rsid w:val="00F96443"/>
    <w:rsid w:val="00F964CD"/>
    <w:rsid w:val="00F9650F"/>
    <w:rsid w:val="00F96535"/>
    <w:rsid w:val="00F96565"/>
    <w:rsid w:val="00F965A3"/>
    <w:rsid w:val="00F965D2"/>
    <w:rsid w:val="00F96609"/>
    <w:rsid w:val="00F9663C"/>
    <w:rsid w:val="00F96655"/>
    <w:rsid w:val="00F9665D"/>
    <w:rsid w:val="00F9669C"/>
    <w:rsid w:val="00F9670C"/>
    <w:rsid w:val="00F96711"/>
    <w:rsid w:val="00F96729"/>
    <w:rsid w:val="00F9676E"/>
    <w:rsid w:val="00F96795"/>
    <w:rsid w:val="00F96799"/>
    <w:rsid w:val="00F967EA"/>
    <w:rsid w:val="00F9681A"/>
    <w:rsid w:val="00F96846"/>
    <w:rsid w:val="00F9686A"/>
    <w:rsid w:val="00F968C3"/>
    <w:rsid w:val="00F968CC"/>
    <w:rsid w:val="00F96965"/>
    <w:rsid w:val="00F96977"/>
    <w:rsid w:val="00F969BC"/>
    <w:rsid w:val="00F969F9"/>
    <w:rsid w:val="00F96A41"/>
    <w:rsid w:val="00F96A82"/>
    <w:rsid w:val="00F96A86"/>
    <w:rsid w:val="00F96A98"/>
    <w:rsid w:val="00F96ABE"/>
    <w:rsid w:val="00F96ADC"/>
    <w:rsid w:val="00F96AFC"/>
    <w:rsid w:val="00F96AFF"/>
    <w:rsid w:val="00F96B20"/>
    <w:rsid w:val="00F96B82"/>
    <w:rsid w:val="00F96BDB"/>
    <w:rsid w:val="00F96C47"/>
    <w:rsid w:val="00F96C57"/>
    <w:rsid w:val="00F96C8A"/>
    <w:rsid w:val="00F96CCD"/>
    <w:rsid w:val="00F96D10"/>
    <w:rsid w:val="00F96D42"/>
    <w:rsid w:val="00F96D68"/>
    <w:rsid w:val="00F96DDF"/>
    <w:rsid w:val="00F96E1F"/>
    <w:rsid w:val="00F96E4D"/>
    <w:rsid w:val="00F96E6F"/>
    <w:rsid w:val="00F96E98"/>
    <w:rsid w:val="00F96EF9"/>
    <w:rsid w:val="00F96F1B"/>
    <w:rsid w:val="00F96F89"/>
    <w:rsid w:val="00F96F92"/>
    <w:rsid w:val="00F96FC9"/>
    <w:rsid w:val="00F9703D"/>
    <w:rsid w:val="00F9704D"/>
    <w:rsid w:val="00F970B3"/>
    <w:rsid w:val="00F970EA"/>
    <w:rsid w:val="00F9710D"/>
    <w:rsid w:val="00F9713B"/>
    <w:rsid w:val="00F9713C"/>
    <w:rsid w:val="00F9714F"/>
    <w:rsid w:val="00F97176"/>
    <w:rsid w:val="00F97195"/>
    <w:rsid w:val="00F971A5"/>
    <w:rsid w:val="00F971C3"/>
    <w:rsid w:val="00F971C7"/>
    <w:rsid w:val="00F971F1"/>
    <w:rsid w:val="00F971F2"/>
    <w:rsid w:val="00F97206"/>
    <w:rsid w:val="00F97215"/>
    <w:rsid w:val="00F97222"/>
    <w:rsid w:val="00F97237"/>
    <w:rsid w:val="00F97268"/>
    <w:rsid w:val="00F97270"/>
    <w:rsid w:val="00F972B8"/>
    <w:rsid w:val="00F972CA"/>
    <w:rsid w:val="00F972DE"/>
    <w:rsid w:val="00F972F7"/>
    <w:rsid w:val="00F97311"/>
    <w:rsid w:val="00F97345"/>
    <w:rsid w:val="00F973A7"/>
    <w:rsid w:val="00F973AA"/>
    <w:rsid w:val="00F973BD"/>
    <w:rsid w:val="00F973D4"/>
    <w:rsid w:val="00F973EA"/>
    <w:rsid w:val="00F9740A"/>
    <w:rsid w:val="00F97452"/>
    <w:rsid w:val="00F9745A"/>
    <w:rsid w:val="00F9747F"/>
    <w:rsid w:val="00F9749F"/>
    <w:rsid w:val="00F974AA"/>
    <w:rsid w:val="00F974B7"/>
    <w:rsid w:val="00F97513"/>
    <w:rsid w:val="00F9751C"/>
    <w:rsid w:val="00F97524"/>
    <w:rsid w:val="00F9753D"/>
    <w:rsid w:val="00F97557"/>
    <w:rsid w:val="00F9756C"/>
    <w:rsid w:val="00F97595"/>
    <w:rsid w:val="00F975A1"/>
    <w:rsid w:val="00F97616"/>
    <w:rsid w:val="00F9761F"/>
    <w:rsid w:val="00F97632"/>
    <w:rsid w:val="00F97652"/>
    <w:rsid w:val="00F9766A"/>
    <w:rsid w:val="00F976A4"/>
    <w:rsid w:val="00F97727"/>
    <w:rsid w:val="00F977C6"/>
    <w:rsid w:val="00F977CB"/>
    <w:rsid w:val="00F977F4"/>
    <w:rsid w:val="00F9783D"/>
    <w:rsid w:val="00F97847"/>
    <w:rsid w:val="00F9786E"/>
    <w:rsid w:val="00F978DA"/>
    <w:rsid w:val="00F978F1"/>
    <w:rsid w:val="00F978FB"/>
    <w:rsid w:val="00F9791D"/>
    <w:rsid w:val="00F97944"/>
    <w:rsid w:val="00F97994"/>
    <w:rsid w:val="00F979CA"/>
    <w:rsid w:val="00F979E2"/>
    <w:rsid w:val="00F979E5"/>
    <w:rsid w:val="00F979FA"/>
    <w:rsid w:val="00F979FF"/>
    <w:rsid w:val="00F97A9D"/>
    <w:rsid w:val="00F97ACA"/>
    <w:rsid w:val="00F97AEC"/>
    <w:rsid w:val="00F97AF2"/>
    <w:rsid w:val="00F97B03"/>
    <w:rsid w:val="00F97B0D"/>
    <w:rsid w:val="00F97B2C"/>
    <w:rsid w:val="00F97B3C"/>
    <w:rsid w:val="00F97B40"/>
    <w:rsid w:val="00F97B83"/>
    <w:rsid w:val="00F97BF7"/>
    <w:rsid w:val="00F97C12"/>
    <w:rsid w:val="00F97CF6"/>
    <w:rsid w:val="00F97CF8"/>
    <w:rsid w:val="00F97D0F"/>
    <w:rsid w:val="00F97D21"/>
    <w:rsid w:val="00F97D27"/>
    <w:rsid w:val="00F97D4B"/>
    <w:rsid w:val="00F97D8A"/>
    <w:rsid w:val="00F97DB0"/>
    <w:rsid w:val="00F97DE4"/>
    <w:rsid w:val="00F97E4B"/>
    <w:rsid w:val="00F97E5E"/>
    <w:rsid w:val="00F97E68"/>
    <w:rsid w:val="00F97EC6"/>
    <w:rsid w:val="00F97EF5"/>
    <w:rsid w:val="00F97F06"/>
    <w:rsid w:val="00F97F5C"/>
    <w:rsid w:val="00F97F64"/>
    <w:rsid w:val="00F97F87"/>
    <w:rsid w:val="00F97FA3"/>
    <w:rsid w:val="00F97FE4"/>
    <w:rsid w:val="00F97FE7"/>
    <w:rsid w:val="00F97FF7"/>
    <w:rsid w:val="00F97FFC"/>
    <w:rsid w:val="00FA0025"/>
    <w:rsid w:val="00FA002B"/>
    <w:rsid w:val="00FA006D"/>
    <w:rsid w:val="00FA0083"/>
    <w:rsid w:val="00FA0096"/>
    <w:rsid w:val="00FA00AC"/>
    <w:rsid w:val="00FA00FA"/>
    <w:rsid w:val="00FA00FD"/>
    <w:rsid w:val="00FA010B"/>
    <w:rsid w:val="00FA011F"/>
    <w:rsid w:val="00FA0129"/>
    <w:rsid w:val="00FA0132"/>
    <w:rsid w:val="00FA013D"/>
    <w:rsid w:val="00FA0179"/>
    <w:rsid w:val="00FA0180"/>
    <w:rsid w:val="00FA01C6"/>
    <w:rsid w:val="00FA01EF"/>
    <w:rsid w:val="00FA020A"/>
    <w:rsid w:val="00FA02F4"/>
    <w:rsid w:val="00FA0306"/>
    <w:rsid w:val="00FA0308"/>
    <w:rsid w:val="00FA0312"/>
    <w:rsid w:val="00FA0318"/>
    <w:rsid w:val="00FA031B"/>
    <w:rsid w:val="00FA0333"/>
    <w:rsid w:val="00FA0338"/>
    <w:rsid w:val="00FA0351"/>
    <w:rsid w:val="00FA0395"/>
    <w:rsid w:val="00FA03B7"/>
    <w:rsid w:val="00FA03FE"/>
    <w:rsid w:val="00FA0413"/>
    <w:rsid w:val="00FA0417"/>
    <w:rsid w:val="00FA044E"/>
    <w:rsid w:val="00FA0453"/>
    <w:rsid w:val="00FA0456"/>
    <w:rsid w:val="00FA04F4"/>
    <w:rsid w:val="00FA0501"/>
    <w:rsid w:val="00FA051C"/>
    <w:rsid w:val="00FA055D"/>
    <w:rsid w:val="00FA056F"/>
    <w:rsid w:val="00FA05BA"/>
    <w:rsid w:val="00FA05C4"/>
    <w:rsid w:val="00FA0653"/>
    <w:rsid w:val="00FA0666"/>
    <w:rsid w:val="00FA06FD"/>
    <w:rsid w:val="00FA0716"/>
    <w:rsid w:val="00FA0746"/>
    <w:rsid w:val="00FA074B"/>
    <w:rsid w:val="00FA0763"/>
    <w:rsid w:val="00FA077A"/>
    <w:rsid w:val="00FA07C4"/>
    <w:rsid w:val="00FA07D0"/>
    <w:rsid w:val="00FA07F3"/>
    <w:rsid w:val="00FA082F"/>
    <w:rsid w:val="00FA0833"/>
    <w:rsid w:val="00FA0875"/>
    <w:rsid w:val="00FA08A2"/>
    <w:rsid w:val="00FA08AA"/>
    <w:rsid w:val="00FA08AD"/>
    <w:rsid w:val="00FA08C6"/>
    <w:rsid w:val="00FA08DD"/>
    <w:rsid w:val="00FA091A"/>
    <w:rsid w:val="00FA092C"/>
    <w:rsid w:val="00FA093A"/>
    <w:rsid w:val="00FA0970"/>
    <w:rsid w:val="00FA09A1"/>
    <w:rsid w:val="00FA0A05"/>
    <w:rsid w:val="00FA0A12"/>
    <w:rsid w:val="00FA0A73"/>
    <w:rsid w:val="00FA0A7D"/>
    <w:rsid w:val="00FA0A91"/>
    <w:rsid w:val="00FA0AA9"/>
    <w:rsid w:val="00FA0AF6"/>
    <w:rsid w:val="00FA0B28"/>
    <w:rsid w:val="00FA0B43"/>
    <w:rsid w:val="00FA0B4F"/>
    <w:rsid w:val="00FA0B82"/>
    <w:rsid w:val="00FA0BA0"/>
    <w:rsid w:val="00FA0BD2"/>
    <w:rsid w:val="00FA0C17"/>
    <w:rsid w:val="00FA0C44"/>
    <w:rsid w:val="00FA0C94"/>
    <w:rsid w:val="00FA0C9C"/>
    <w:rsid w:val="00FA0CCA"/>
    <w:rsid w:val="00FA0CDC"/>
    <w:rsid w:val="00FA0D07"/>
    <w:rsid w:val="00FA0D4D"/>
    <w:rsid w:val="00FA0D53"/>
    <w:rsid w:val="00FA0D77"/>
    <w:rsid w:val="00FA0DF2"/>
    <w:rsid w:val="00FA0E12"/>
    <w:rsid w:val="00FA0E1A"/>
    <w:rsid w:val="00FA0E1F"/>
    <w:rsid w:val="00FA0E2A"/>
    <w:rsid w:val="00FA0E5D"/>
    <w:rsid w:val="00FA0E67"/>
    <w:rsid w:val="00FA0E75"/>
    <w:rsid w:val="00FA0ED4"/>
    <w:rsid w:val="00FA0EE8"/>
    <w:rsid w:val="00FA0F43"/>
    <w:rsid w:val="00FA0F4D"/>
    <w:rsid w:val="00FA0F62"/>
    <w:rsid w:val="00FA0F9D"/>
    <w:rsid w:val="00FA0FA7"/>
    <w:rsid w:val="00FA0FC7"/>
    <w:rsid w:val="00FA0FE9"/>
    <w:rsid w:val="00FA1003"/>
    <w:rsid w:val="00FA1057"/>
    <w:rsid w:val="00FA106B"/>
    <w:rsid w:val="00FA1073"/>
    <w:rsid w:val="00FA1081"/>
    <w:rsid w:val="00FA10B4"/>
    <w:rsid w:val="00FA10E9"/>
    <w:rsid w:val="00FA10EA"/>
    <w:rsid w:val="00FA112A"/>
    <w:rsid w:val="00FA113F"/>
    <w:rsid w:val="00FA11A3"/>
    <w:rsid w:val="00FA11CA"/>
    <w:rsid w:val="00FA11CE"/>
    <w:rsid w:val="00FA121A"/>
    <w:rsid w:val="00FA124C"/>
    <w:rsid w:val="00FA1266"/>
    <w:rsid w:val="00FA12CE"/>
    <w:rsid w:val="00FA12D4"/>
    <w:rsid w:val="00FA1314"/>
    <w:rsid w:val="00FA1320"/>
    <w:rsid w:val="00FA1331"/>
    <w:rsid w:val="00FA134D"/>
    <w:rsid w:val="00FA1354"/>
    <w:rsid w:val="00FA139D"/>
    <w:rsid w:val="00FA13B3"/>
    <w:rsid w:val="00FA13FF"/>
    <w:rsid w:val="00FA1458"/>
    <w:rsid w:val="00FA1478"/>
    <w:rsid w:val="00FA14CF"/>
    <w:rsid w:val="00FA14E6"/>
    <w:rsid w:val="00FA1501"/>
    <w:rsid w:val="00FA1516"/>
    <w:rsid w:val="00FA151A"/>
    <w:rsid w:val="00FA1587"/>
    <w:rsid w:val="00FA159B"/>
    <w:rsid w:val="00FA15A7"/>
    <w:rsid w:val="00FA15AF"/>
    <w:rsid w:val="00FA15B7"/>
    <w:rsid w:val="00FA1621"/>
    <w:rsid w:val="00FA162B"/>
    <w:rsid w:val="00FA162D"/>
    <w:rsid w:val="00FA1638"/>
    <w:rsid w:val="00FA1675"/>
    <w:rsid w:val="00FA16A7"/>
    <w:rsid w:val="00FA16D5"/>
    <w:rsid w:val="00FA171B"/>
    <w:rsid w:val="00FA1723"/>
    <w:rsid w:val="00FA1742"/>
    <w:rsid w:val="00FA1761"/>
    <w:rsid w:val="00FA177F"/>
    <w:rsid w:val="00FA17A4"/>
    <w:rsid w:val="00FA1801"/>
    <w:rsid w:val="00FA1805"/>
    <w:rsid w:val="00FA18A7"/>
    <w:rsid w:val="00FA18B3"/>
    <w:rsid w:val="00FA1998"/>
    <w:rsid w:val="00FA19C2"/>
    <w:rsid w:val="00FA1A09"/>
    <w:rsid w:val="00FA1A0A"/>
    <w:rsid w:val="00FA1A22"/>
    <w:rsid w:val="00FA1A52"/>
    <w:rsid w:val="00FA1A5D"/>
    <w:rsid w:val="00FA1B07"/>
    <w:rsid w:val="00FA1B23"/>
    <w:rsid w:val="00FA1B26"/>
    <w:rsid w:val="00FA1B62"/>
    <w:rsid w:val="00FA1B68"/>
    <w:rsid w:val="00FA1B9D"/>
    <w:rsid w:val="00FA1BDA"/>
    <w:rsid w:val="00FA1BE2"/>
    <w:rsid w:val="00FA1BFD"/>
    <w:rsid w:val="00FA1C1C"/>
    <w:rsid w:val="00FA1C25"/>
    <w:rsid w:val="00FA1C61"/>
    <w:rsid w:val="00FA1C65"/>
    <w:rsid w:val="00FA1C7C"/>
    <w:rsid w:val="00FA1CC7"/>
    <w:rsid w:val="00FA1D0B"/>
    <w:rsid w:val="00FA1D2A"/>
    <w:rsid w:val="00FA1D47"/>
    <w:rsid w:val="00FA1D66"/>
    <w:rsid w:val="00FA1DAD"/>
    <w:rsid w:val="00FA1DBC"/>
    <w:rsid w:val="00FA1DBF"/>
    <w:rsid w:val="00FA1E6F"/>
    <w:rsid w:val="00FA1E7A"/>
    <w:rsid w:val="00FA1E9B"/>
    <w:rsid w:val="00FA1E9C"/>
    <w:rsid w:val="00FA1EA2"/>
    <w:rsid w:val="00FA1ED5"/>
    <w:rsid w:val="00FA1EDC"/>
    <w:rsid w:val="00FA1EE7"/>
    <w:rsid w:val="00FA1F18"/>
    <w:rsid w:val="00FA1FCA"/>
    <w:rsid w:val="00FA2020"/>
    <w:rsid w:val="00FA2049"/>
    <w:rsid w:val="00FA2072"/>
    <w:rsid w:val="00FA207D"/>
    <w:rsid w:val="00FA208A"/>
    <w:rsid w:val="00FA20A7"/>
    <w:rsid w:val="00FA20BD"/>
    <w:rsid w:val="00FA2122"/>
    <w:rsid w:val="00FA213D"/>
    <w:rsid w:val="00FA2146"/>
    <w:rsid w:val="00FA216F"/>
    <w:rsid w:val="00FA218C"/>
    <w:rsid w:val="00FA21AC"/>
    <w:rsid w:val="00FA21BF"/>
    <w:rsid w:val="00FA21D3"/>
    <w:rsid w:val="00FA2241"/>
    <w:rsid w:val="00FA2298"/>
    <w:rsid w:val="00FA22DD"/>
    <w:rsid w:val="00FA22FA"/>
    <w:rsid w:val="00FA2317"/>
    <w:rsid w:val="00FA2355"/>
    <w:rsid w:val="00FA2358"/>
    <w:rsid w:val="00FA236B"/>
    <w:rsid w:val="00FA23D0"/>
    <w:rsid w:val="00FA2424"/>
    <w:rsid w:val="00FA2444"/>
    <w:rsid w:val="00FA248D"/>
    <w:rsid w:val="00FA24AA"/>
    <w:rsid w:val="00FA24CB"/>
    <w:rsid w:val="00FA252C"/>
    <w:rsid w:val="00FA2567"/>
    <w:rsid w:val="00FA25E2"/>
    <w:rsid w:val="00FA25E6"/>
    <w:rsid w:val="00FA2642"/>
    <w:rsid w:val="00FA2653"/>
    <w:rsid w:val="00FA2654"/>
    <w:rsid w:val="00FA2680"/>
    <w:rsid w:val="00FA2682"/>
    <w:rsid w:val="00FA26A2"/>
    <w:rsid w:val="00FA26CD"/>
    <w:rsid w:val="00FA26D9"/>
    <w:rsid w:val="00FA26E3"/>
    <w:rsid w:val="00FA2748"/>
    <w:rsid w:val="00FA276A"/>
    <w:rsid w:val="00FA2795"/>
    <w:rsid w:val="00FA27BE"/>
    <w:rsid w:val="00FA27DA"/>
    <w:rsid w:val="00FA2812"/>
    <w:rsid w:val="00FA2839"/>
    <w:rsid w:val="00FA2851"/>
    <w:rsid w:val="00FA28F3"/>
    <w:rsid w:val="00FA290C"/>
    <w:rsid w:val="00FA2913"/>
    <w:rsid w:val="00FA2923"/>
    <w:rsid w:val="00FA29D8"/>
    <w:rsid w:val="00FA29E4"/>
    <w:rsid w:val="00FA29F1"/>
    <w:rsid w:val="00FA29FC"/>
    <w:rsid w:val="00FA2A6A"/>
    <w:rsid w:val="00FA2A6E"/>
    <w:rsid w:val="00FA2A9F"/>
    <w:rsid w:val="00FA2AD1"/>
    <w:rsid w:val="00FA2B11"/>
    <w:rsid w:val="00FA2B1E"/>
    <w:rsid w:val="00FA2B20"/>
    <w:rsid w:val="00FA2B26"/>
    <w:rsid w:val="00FA2B3E"/>
    <w:rsid w:val="00FA2B47"/>
    <w:rsid w:val="00FA2B62"/>
    <w:rsid w:val="00FA2BC0"/>
    <w:rsid w:val="00FA2C00"/>
    <w:rsid w:val="00FA2C36"/>
    <w:rsid w:val="00FA2C5C"/>
    <w:rsid w:val="00FA2C76"/>
    <w:rsid w:val="00FA2CAD"/>
    <w:rsid w:val="00FA2CC2"/>
    <w:rsid w:val="00FA2CC6"/>
    <w:rsid w:val="00FA2CCC"/>
    <w:rsid w:val="00FA2CE3"/>
    <w:rsid w:val="00FA2CFF"/>
    <w:rsid w:val="00FA2D1C"/>
    <w:rsid w:val="00FA2D57"/>
    <w:rsid w:val="00FA2D72"/>
    <w:rsid w:val="00FA2D7E"/>
    <w:rsid w:val="00FA2E57"/>
    <w:rsid w:val="00FA2E78"/>
    <w:rsid w:val="00FA2E81"/>
    <w:rsid w:val="00FA2EC5"/>
    <w:rsid w:val="00FA2F2C"/>
    <w:rsid w:val="00FA2F3A"/>
    <w:rsid w:val="00FA2F50"/>
    <w:rsid w:val="00FA2F55"/>
    <w:rsid w:val="00FA2FD4"/>
    <w:rsid w:val="00FA2FEC"/>
    <w:rsid w:val="00FA3039"/>
    <w:rsid w:val="00FA3072"/>
    <w:rsid w:val="00FA3090"/>
    <w:rsid w:val="00FA30E9"/>
    <w:rsid w:val="00FA30EE"/>
    <w:rsid w:val="00FA30EF"/>
    <w:rsid w:val="00FA310D"/>
    <w:rsid w:val="00FA310E"/>
    <w:rsid w:val="00FA3112"/>
    <w:rsid w:val="00FA3142"/>
    <w:rsid w:val="00FA3187"/>
    <w:rsid w:val="00FA318F"/>
    <w:rsid w:val="00FA31AC"/>
    <w:rsid w:val="00FA31C4"/>
    <w:rsid w:val="00FA31C7"/>
    <w:rsid w:val="00FA31D6"/>
    <w:rsid w:val="00FA3219"/>
    <w:rsid w:val="00FA3235"/>
    <w:rsid w:val="00FA3256"/>
    <w:rsid w:val="00FA32A5"/>
    <w:rsid w:val="00FA32CE"/>
    <w:rsid w:val="00FA32FE"/>
    <w:rsid w:val="00FA3303"/>
    <w:rsid w:val="00FA331F"/>
    <w:rsid w:val="00FA333C"/>
    <w:rsid w:val="00FA33C1"/>
    <w:rsid w:val="00FA33DB"/>
    <w:rsid w:val="00FA3405"/>
    <w:rsid w:val="00FA3434"/>
    <w:rsid w:val="00FA345B"/>
    <w:rsid w:val="00FA3469"/>
    <w:rsid w:val="00FA34C3"/>
    <w:rsid w:val="00FA34EF"/>
    <w:rsid w:val="00FA34FB"/>
    <w:rsid w:val="00FA3524"/>
    <w:rsid w:val="00FA354A"/>
    <w:rsid w:val="00FA357C"/>
    <w:rsid w:val="00FA3587"/>
    <w:rsid w:val="00FA35A8"/>
    <w:rsid w:val="00FA35B2"/>
    <w:rsid w:val="00FA35DB"/>
    <w:rsid w:val="00FA35FC"/>
    <w:rsid w:val="00FA3602"/>
    <w:rsid w:val="00FA3641"/>
    <w:rsid w:val="00FA3653"/>
    <w:rsid w:val="00FA3654"/>
    <w:rsid w:val="00FA365A"/>
    <w:rsid w:val="00FA3668"/>
    <w:rsid w:val="00FA3675"/>
    <w:rsid w:val="00FA3677"/>
    <w:rsid w:val="00FA367D"/>
    <w:rsid w:val="00FA36A9"/>
    <w:rsid w:val="00FA36BA"/>
    <w:rsid w:val="00FA36C1"/>
    <w:rsid w:val="00FA36FB"/>
    <w:rsid w:val="00FA3713"/>
    <w:rsid w:val="00FA379E"/>
    <w:rsid w:val="00FA37BA"/>
    <w:rsid w:val="00FA37BE"/>
    <w:rsid w:val="00FA37C0"/>
    <w:rsid w:val="00FA37C6"/>
    <w:rsid w:val="00FA37D8"/>
    <w:rsid w:val="00FA37E5"/>
    <w:rsid w:val="00FA3831"/>
    <w:rsid w:val="00FA383C"/>
    <w:rsid w:val="00FA3840"/>
    <w:rsid w:val="00FA385A"/>
    <w:rsid w:val="00FA3872"/>
    <w:rsid w:val="00FA38BE"/>
    <w:rsid w:val="00FA38E7"/>
    <w:rsid w:val="00FA38F5"/>
    <w:rsid w:val="00FA3902"/>
    <w:rsid w:val="00FA3944"/>
    <w:rsid w:val="00FA3962"/>
    <w:rsid w:val="00FA3981"/>
    <w:rsid w:val="00FA3983"/>
    <w:rsid w:val="00FA39AE"/>
    <w:rsid w:val="00FA39B3"/>
    <w:rsid w:val="00FA39B4"/>
    <w:rsid w:val="00FA39D4"/>
    <w:rsid w:val="00FA39EB"/>
    <w:rsid w:val="00FA3A29"/>
    <w:rsid w:val="00FA3A3C"/>
    <w:rsid w:val="00FA3A4E"/>
    <w:rsid w:val="00FA3A4F"/>
    <w:rsid w:val="00FA3A61"/>
    <w:rsid w:val="00FA3AF6"/>
    <w:rsid w:val="00FA3B0B"/>
    <w:rsid w:val="00FA3B55"/>
    <w:rsid w:val="00FA3B74"/>
    <w:rsid w:val="00FA3B8F"/>
    <w:rsid w:val="00FA3BC8"/>
    <w:rsid w:val="00FA3BE8"/>
    <w:rsid w:val="00FA3BEF"/>
    <w:rsid w:val="00FA3C39"/>
    <w:rsid w:val="00FA3C58"/>
    <w:rsid w:val="00FA3C7A"/>
    <w:rsid w:val="00FA3CAE"/>
    <w:rsid w:val="00FA3CB7"/>
    <w:rsid w:val="00FA3CDC"/>
    <w:rsid w:val="00FA3CE5"/>
    <w:rsid w:val="00FA3CEA"/>
    <w:rsid w:val="00FA3D06"/>
    <w:rsid w:val="00FA3D35"/>
    <w:rsid w:val="00FA3D5E"/>
    <w:rsid w:val="00FA3DAA"/>
    <w:rsid w:val="00FA3E2C"/>
    <w:rsid w:val="00FA3EAA"/>
    <w:rsid w:val="00FA3EC0"/>
    <w:rsid w:val="00FA3ECC"/>
    <w:rsid w:val="00FA3EDC"/>
    <w:rsid w:val="00FA3EF5"/>
    <w:rsid w:val="00FA3F06"/>
    <w:rsid w:val="00FA3F45"/>
    <w:rsid w:val="00FA3F64"/>
    <w:rsid w:val="00FA3F68"/>
    <w:rsid w:val="00FA3FA3"/>
    <w:rsid w:val="00FA3FBD"/>
    <w:rsid w:val="00FA3FF3"/>
    <w:rsid w:val="00FA3FFC"/>
    <w:rsid w:val="00FA4025"/>
    <w:rsid w:val="00FA4034"/>
    <w:rsid w:val="00FA4071"/>
    <w:rsid w:val="00FA408D"/>
    <w:rsid w:val="00FA4093"/>
    <w:rsid w:val="00FA40A1"/>
    <w:rsid w:val="00FA40A3"/>
    <w:rsid w:val="00FA40A6"/>
    <w:rsid w:val="00FA40BB"/>
    <w:rsid w:val="00FA40C2"/>
    <w:rsid w:val="00FA40ED"/>
    <w:rsid w:val="00FA40FF"/>
    <w:rsid w:val="00FA412C"/>
    <w:rsid w:val="00FA4186"/>
    <w:rsid w:val="00FA4193"/>
    <w:rsid w:val="00FA4196"/>
    <w:rsid w:val="00FA41A6"/>
    <w:rsid w:val="00FA41BC"/>
    <w:rsid w:val="00FA41E1"/>
    <w:rsid w:val="00FA42A6"/>
    <w:rsid w:val="00FA42BF"/>
    <w:rsid w:val="00FA42E9"/>
    <w:rsid w:val="00FA4304"/>
    <w:rsid w:val="00FA4343"/>
    <w:rsid w:val="00FA4359"/>
    <w:rsid w:val="00FA43D1"/>
    <w:rsid w:val="00FA43DA"/>
    <w:rsid w:val="00FA43E4"/>
    <w:rsid w:val="00FA440A"/>
    <w:rsid w:val="00FA4442"/>
    <w:rsid w:val="00FA4446"/>
    <w:rsid w:val="00FA44C7"/>
    <w:rsid w:val="00FA44D8"/>
    <w:rsid w:val="00FA44E8"/>
    <w:rsid w:val="00FA4513"/>
    <w:rsid w:val="00FA454F"/>
    <w:rsid w:val="00FA45A3"/>
    <w:rsid w:val="00FA45AC"/>
    <w:rsid w:val="00FA45D3"/>
    <w:rsid w:val="00FA46A4"/>
    <w:rsid w:val="00FA46B0"/>
    <w:rsid w:val="00FA46B7"/>
    <w:rsid w:val="00FA46C8"/>
    <w:rsid w:val="00FA46FD"/>
    <w:rsid w:val="00FA4731"/>
    <w:rsid w:val="00FA478A"/>
    <w:rsid w:val="00FA4794"/>
    <w:rsid w:val="00FA47E5"/>
    <w:rsid w:val="00FA47FF"/>
    <w:rsid w:val="00FA4848"/>
    <w:rsid w:val="00FA486C"/>
    <w:rsid w:val="00FA4884"/>
    <w:rsid w:val="00FA4893"/>
    <w:rsid w:val="00FA489D"/>
    <w:rsid w:val="00FA48A6"/>
    <w:rsid w:val="00FA48A8"/>
    <w:rsid w:val="00FA48AC"/>
    <w:rsid w:val="00FA48C5"/>
    <w:rsid w:val="00FA48CB"/>
    <w:rsid w:val="00FA48F9"/>
    <w:rsid w:val="00FA48FB"/>
    <w:rsid w:val="00FA4902"/>
    <w:rsid w:val="00FA490A"/>
    <w:rsid w:val="00FA495C"/>
    <w:rsid w:val="00FA4962"/>
    <w:rsid w:val="00FA4968"/>
    <w:rsid w:val="00FA499E"/>
    <w:rsid w:val="00FA49F1"/>
    <w:rsid w:val="00FA49FF"/>
    <w:rsid w:val="00FA4A0C"/>
    <w:rsid w:val="00FA4A1C"/>
    <w:rsid w:val="00FA4A3F"/>
    <w:rsid w:val="00FA4A6E"/>
    <w:rsid w:val="00FA4A7F"/>
    <w:rsid w:val="00FA4A85"/>
    <w:rsid w:val="00FA4B38"/>
    <w:rsid w:val="00FA4B52"/>
    <w:rsid w:val="00FA4B60"/>
    <w:rsid w:val="00FA4BA8"/>
    <w:rsid w:val="00FA4C4F"/>
    <w:rsid w:val="00FA4C5C"/>
    <w:rsid w:val="00FA4C63"/>
    <w:rsid w:val="00FA4C87"/>
    <w:rsid w:val="00FA4C88"/>
    <w:rsid w:val="00FA4CA5"/>
    <w:rsid w:val="00FA4CF9"/>
    <w:rsid w:val="00FA4D31"/>
    <w:rsid w:val="00FA4D47"/>
    <w:rsid w:val="00FA4D6F"/>
    <w:rsid w:val="00FA4D73"/>
    <w:rsid w:val="00FA4D75"/>
    <w:rsid w:val="00FA4D81"/>
    <w:rsid w:val="00FA4DA0"/>
    <w:rsid w:val="00FA4DBA"/>
    <w:rsid w:val="00FA4DD5"/>
    <w:rsid w:val="00FA4DFB"/>
    <w:rsid w:val="00FA4DFF"/>
    <w:rsid w:val="00FA4E10"/>
    <w:rsid w:val="00FA4E24"/>
    <w:rsid w:val="00FA4E66"/>
    <w:rsid w:val="00FA4E83"/>
    <w:rsid w:val="00FA4EB1"/>
    <w:rsid w:val="00FA4ED3"/>
    <w:rsid w:val="00FA4EEE"/>
    <w:rsid w:val="00FA4EF7"/>
    <w:rsid w:val="00FA4F0A"/>
    <w:rsid w:val="00FA4F11"/>
    <w:rsid w:val="00FA4F44"/>
    <w:rsid w:val="00FA4FAC"/>
    <w:rsid w:val="00FA4FBA"/>
    <w:rsid w:val="00FA4FBE"/>
    <w:rsid w:val="00FA4FEE"/>
    <w:rsid w:val="00FA5002"/>
    <w:rsid w:val="00FA506C"/>
    <w:rsid w:val="00FA50A2"/>
    <w:rsid w:val="00FA50C0"/>
    <w:rsid w:val="00FA50C4"/>
    <w:rsid w:val="00FA50EB"/>
    <w:rsid w:val="00FA50F8"/>
    <w:rsid w:val="00FA5117"/>
    <w:rsid w:val="00FA5121"/>
    <w:rsid w:val="00FA5147"/>
    <w:rsid w:val="00FA5151"/>
    <w:rsid w:val="00FA51C3"/>
    <w:rsid w:val="00FA51E0"/>
    <w:rsid w:val="00FA51F1"/>
    <w:rsid w:val="00FA526C"/>
    <w:rsid w:val="00FA52AB"/>
    <w:rsid w:val="00FA52B3"/>
    <w:rsid w:val="00FA52E8"/>
    <w:rsid w:val="00FA533F"/>
    <w:rsid w:val="00FA534B"/>
    <w:rsid w:val="00FA5376"/>
    <w:rsid w:val="00FA5387"/>
    <w:rsid w:val="00FA53B4"/>
    <w:rsid w:val="00FA53CF"/>
    <w:rsid w:val="00FA53D6"/>
    <w:rsid w:val="00FA5450"/>
    <w:rsid w:val="00FA5460"/>
    <w:rsid w:val="00FA5466"/>
    <w:rsid w:val="00FA54F3"/>
    <w:rsid w:val="00FA54F5"/>
    <w:rsid w:val="00FA5513"/>
    <w:rsid w:val="00FA551B"/>
    <w:rsid w:val="00FA5531"/>
    <w:rsid w:val="00FA553D"/>
    <w:rsid w:val="00FA5586"/>
    <w:rsid w:val="00FA55B5"/>
    <w:rsid w:val="00FA55DD"/>
    <w:rsid w:val="00FA55DE"/>
    <w:rsid w:val="00FA55F6"/>
    <w:rsid w:val="00FA5600"/>
    <w:rsid w:val="00FA5628"/>
    <w:rsid w:val="00FA56B3"/>
    <w:rsid w:val="00FA56BE"/>
    <w:rsid w:val="00FA56C3"/>
    <w:rsid w:val="00FA56F2"/>
    <w:rsid w:val="00FA5736"/>
    <w:rsid w:val="00FA5763"/>
    <w:rsid w:val="00FA576E"/>
    <w:rsid w:val="00FA5774"/>
    <w:rsid w:val="00FA5788"/>
    <w:rsid w:val="00FA579F"/>
    <w:rsid w:val="00FA57AB"/>
    <w:rsid w:val="00FA57EE"/>
    <w:rsid w:val="00FA57F5"/>
    <w:rsid w:val="00FA5840"/>
    <w:rsid w:val="00FA5844"/>
    <w:rsid w:val="00FA584D"/>
    <w:rsid w:val="00FA58D0"/>
    <w:rsid w:val="00FA5910"/>
    <w:rsid w:val="00FA5937"/>
    <w:rsid w:val="00FA59BF"/>
    <w:rsid w:val="00FA59C1"/>
    <w:rsid w:val="00FA5A00"/>
    <w:rsid w:val="00FA5A39"/>
    <w:rsid w:val="00FA5A7C"/>
    <w:rsid w:val="00FA5A82"/>
    <w:rsid w:val="00FA5ACE"/>
    <w:rsid w:val="00FA5AF1"/>
    <w:rsid w:val="00FA5B20"/>
    <w:rsid w:val="00FA5B33"/>
    <w:rsid w:val="00FA5B87"/>
    <w:rsid w:val="00FA5BAE"/>
    <w:rsid w:val="00FA5BB6"/>
    <w:rsid w:val="00FA5BB8"/>
    <w:rsid w:val="00FA5BF3"/>
    <w:rsid w:val="00FA5C18"/>
    <w:rsid w:val="00FA5C63"/>
    <w:rsid w:val="00FA5CA3"/>
    <w:rsid w:val="00FA5D13"/>
    <w:rsid w:val="00FA5D1F"/>
    <w:rsid w:val="00FA5D24"/>
    <w:rsid w:val="00FA5D4E"/>
    <w:rsid w:val="00FA5D52"/>
    <w:rsid w:val="00FA5DAB"/>
    <w:rsid w:val="00FA5DE1"/>
    <w:rsid w:val="00FA5DF8"/>
    <w:rsid w:val="00FA5E0C"/>
    <w:rsid w:val="00FA5E10"/>
    <w:rsid w:val="00FA5E21"/>
    <w:rsid w:val="00FA5E7A"/>
    <w:rsid w:val="00FA5E82"/>
    <w:rsid w:val="00FA5ED1"/>
    <w:rsid w:val="00FA5F76"/>
    <w:rsid w:val="00FA5F85"/>
    <w:rsid w:val="00FA5F89"/>
    <w:rsid w:val="00FA5FAB"/>
    <w:rsid w:val="00FA5FB3"/>
    <w:rsid w:val="00FA5FCE"/>
    <w:rsid w:val="00FA5FE2"/>
    <w:rsid w:val="00FA5FEA"/>
    <w:rsid w:val="00FA6009"/>
    <w:rsid w:val="00FA6021"/>
    <w:rsid w:val="00FA6032"/>
    <w:rsid w:val="00FA6064"/>
    <w:rsid w:val="00FA609A"/>
    <w:rsid w:val="00FA60A5"/>
    <w:rsid w:val="00FA60D8"/>
    <w:rsid w:val="00FA60F7"/>
    <w:rsid w:val="00FA610E"/>
    <w:rsid w:val="00FA612E"/>
    <w:rsid w:val="00FA613D"/>
    <w:rsid w:val="00FA615C"/>
    <w:rsid w:val="00FA615D"/>
    <w:rsid w:val="00FA619E"/>
    <w:rsid w:val="00FA622B"/>
    <w:rsid w:val="00FA6271"/>
    <w:rsid w:val="00FA6277"/>
    <w:rsid w:val="00FA629D"/>
    <w:rsid w:val="00FA62C2"/>
    <w:rsid w:val="00FA62D8"/>
    <w:rsid w:val="00FA62F0"/>
    <w:rsid w:val="00FA62F5"/>
    <w:rsid w:val="00FA632C"/>
    <w:rsid w:val="00FA6333"/>
    <w:rsid w:val="00FA6380"/>
    <w:rsid w:val="00FA63AC"/>
    <w:rsid w:val="00FA63B1"/>
    <w:rsid w:val="00FA63B7"/>
    <w:rsid w:val="00FA63CF"/>
    <w:rsid w:val="00FA63FE"/>
    <w:rsid w:val="00FA6406"/>
    <w:rsid w:val="00FA642C"/>
    <w:rsid w:val="00FA6498"/>
    <w:rsid w:val="00FA64C1"/>
    <w:rsid w:val="00FA64E9"/>
    <w:rsid w:val="00FA6505"/>
    <w:rsid w:val="00FA6544"/>
    <w:rsid w:val="00FA656B"/>
    <w:rsid w:val="00FA65F3"/>
    <w:rsid w:val="00FA65F4"/>
    <w:rsid w:val="00FA660E"/>
    <w:rsid w:val="00FA6613"/>
    <w:rsid w:val="00FA6620"/>
    <w:rsid w:val="00FA664F"/>
    <w:rsid w:val="00FA66A6"/>
    <w:rsid w:val="00FA66FB"/>
    <w:rsid w:val="00FA6703"/>
    <w:rsid w:val="00FA6712"/>
    <w:rsid w:val="00FA673D"/>
    <w:rsid w:val="00FA6743"/>
    <w:rsid w:val="00FA6745"/>
    <w:rsid w:val="00FA6770"/>
    <w:rsid w:val="00FA67B0"/>
    <w:rsid w:val="00FA67C4"/>
    <w:rsid w:val="00FA67D4"/>
    <w:rsid w:val="00FA683B"/>
    <w:rsid w:val="00FA685C"/>
    <w:rsid w:val="00FA68A3"/>
    <w:rsid w:val="00FA68AC"/>
    <w:rsid w:val="00FA68B6"/>
    <w:rsid w:val="00FA68BF"/>
    <w:rsid w:val="00FA692F"/>
    <w:rsid w:val="00FA698B"/>
    <w:rsid w:val="00FA69CE"/>
    <w:rsid w:val="00FA6A0C"/>
    <w:rsid w:val="00FA6A2C"/>
    <w:rsid w:val="00FA6A51"/>
    <w:rsid w:val="00FA6A99"/>
    <w:rsid w:val="00FA6AD9"/>
    <w:rsid w:val="00FA6AF6"/>
    <w:rsid w:val="00FA6B3C"/>
    <w:rsid w:val="00FA6B46"/>
    <w:rsid w:val="00FA6BA8"/>
    <w:rsid w:val="00FA6BB7"/>
    <w:rsid w:val="00FA6BEC"/>
    <w:rsid w:val="00FA6BF7"/>
    <w:rsid w:val="00FA6BFF"/>
    <w:rsid w:val="00FA6C05"/>
    <w:rsid w:val="00FA6C07"/>
    <w:rsid w:val="00FA6C2B"/>
    <w:rsid w:val="00FA6C5A"/>
    <w:rsid w:val="00FA6CD9"/>
    <w:rsid w:val="00FA6CE4"/>
    <w:rsid w:val="00FA6CF7"/>
    <w:rsid w:val="00FA6D1E"/>
    <w:rsid w:val="00FA6D2A"/>
    <w:rsid w:val="00FA6D36"/>
    <w:rsid w:val="00FA6D39"/>
    <w:rsid w:val="00FA6D58"/>
    <w:rsid w:val="00FA6D78"/>
    <w:rsid w:val="00FA6DA9"/>
    <w:rsid w:val="00FA6DB5"/>
    <w:rsid w:val="00FA6DCB"/>
    <w:rsid w:val="00FA6DCE"/>
    <w:rsid w:val="00FA6DE4"/>
    <w:rsid w:val="00FA6E39"/>
    <w:rsid w:val="00FA6E5D"/>
    <w:rsid w:val="00FA6E68"/>
    <w:rsid w:val="00FA6E98"/>
    <w:rsid w:val="00FA6EA5"/>
    <w:rsid w:val="00FA6EC6"/>
    <w:rsid w:val="00FA6EEA"/>
    <w:rsid w:val="00FA6F37"/>
    <w:rsid w:val="00FA6F56"/>
    <w:rsid w:val="00FA6F79"/>
    <w:rsid w:val="00FA6F92"/>
    <w:rsid w:val="00FA6FC0"/>
    <w:rsid w:val="00FA7007"/>
    <w:rsid w:val="00FA7037"/>
    <w:rsid w:val="00FA7056"/>
    <w:rsid w:val="00FA706D"/>
    <w:rsid w:val="00FA709D"/>
    <w:rsid w:val="00FA70B7"/>
    <w:rsid w:val="00FA7104"/>
    <w:rsid w:val="00FA7139"/>
    <w:rsid w:val="00FA7144"/>
    <w:rsid w:val="00FA7149"/>
    <w:rsid w:val="00FA7153"/>
    <w:rsid w:val="00FA7195"/>
    <w:rsid w:val="00FA71AB"/>
    <w:rsid w:val="00FA71CC"/>
    <w:rsid w:val="00FA71E8"/>
    <w:rsid w:val="00FA7224"/>
    <w:rsid w:val="00FA7226"/>
    <w:rsid w:val="00FA726E"/>
    <w:rsid w:val="00FA727A"/>
    <w:rsid w:val="00FA7290"/>
    <w:rsid w:val="00FA729E"/>
    <w:rsid w:val="00FA72CD"/>
    <w:rsid w:val="00FA7307"/>
    <w:rsid w:val="00FA7362"/>
    <w:rsid w:val="00FA736B"/>
    <w:rsid w:val="00FA7394"/>
    <w:rsid w:val="00FA73A1"/>
    <w:rsid w:val="00FA73AD"/>
    <w:rsid w:val="00FA73B8"/>
    <w:rsid w:val="00FA73FA"/>
    <w:rsid w:val="00FA7416"/>
    <w:rsid w:val="00FA7453"/>
    <w:rsid w:val="00FA7476"/>
    <w:rsid w:val="00FA747B"/>
    <w:rsid w:val="00FA74DF"/>
    <w:rsid w:val="00FA754E"/>
    <w:rsid w:val="00FA7564"/>
    <w:rsid w:val="00FA7567"/>
    <w:rsid w:val="00FA756D"/>
    <w:rsid w:val="00FA757E"/>
    <w:rsid w:val="00FA7582"/>
    <w:rsid w:val="00FA75A6"/>
    <w:rsid w:val="00FA75D8"/>
    <w:rsid w:val="00FA75E5"/>
    <w:rsid w:val="00FA7623"/>
    <w:rsid w:val="00FA7633"/>
    <w:rsid w:val="00FA767D"/>
    <w:rsid w:val="00FA769C"/>
    <w:rsid w:val="00FA76A8"/>
    <w:rsid w:val="00FA76C4"/>
    <w:rsid w:val="00FA7706"/>
    <w:rsid w:val="00FA770F"/>
    <w:rsid w:val="00FA772B"/>
    <w:rsid w:val="00FA773F"/>
    <w:rsid w:val="00FA7776"/>
    <w:rsid w:val="00FA777B"/>
    <w:rsid w:val="00FA77D3"/>
    <w:rsid w:val="00FA77F0"/>
    <w:rsid w:val="00FA7816"/>
    <w:rsid w:val="00FA7826"/>
    <w:rsid w:val="00FA7846"/>
    <w:rsid w:val="00FA7866"/>
    <w:rsid w:val="00FA78B0"/>
    <w:rsid w:val="00FA78EE"/>
    <w:rsid w:val="00FA7920"/>
    <w:rsid w:val="00FA7972"/>
    <w:rsid w:val="00FA7A2B"/>
    <w:rsid w:val="00FA7A34"/>
    <w:rsid w:val="00FA7A97"/>
    <w:rsid w:val="00FA7BB2"/>
    <w:rsid w:val="00FA7BC4"/>
    <w:rsid w:val="00FA7BDE"/>
    <w:rsid w:val="00FA7C1A"/>
    <w:rsid w:val="00FA7C26"/>
    <w:rsid w:val="00FA7C2E"/>
    <w:rsid w:val="00FA7C5B"/>
    <w:rsid w:val="00FA7CB9"/>
    <w:rsid w:val="00FA7D36"/>
    <w:rsid w:val="00FA7D44"/>
    <w:rsid w:val="00FA7D95"/>
    <w:rsid w:val="00FA7DA7"/>
    <w:rsid w:val="00FA7E10"/>
    <w:rsid w:val="00FA7E3E"/>
    <w:rsid w:val="00FA7E68"/>
    <w:rsid w:val="00FA7E6C"/>
    <w:rsid w:val="00FA7E83"/>
    <w:rsid w:val="00FA7EF7"/>
    <w:rsid w:val="00FA7F33"/>
    <w:rsid w:val="00FA7F69"/>
    <w:rsid w:val="00FA7FA4"/>
    <w:rsid w:val="00FA7FAA"/>
    <w:rsid w:val="00FA7FAD"/>
    <w:rsid w:val="00FA7FE5"/>
    <w:rsid w:val="00FA7FFA"/>
    <w:rsid w:val="00FB0037"/>
    <w:rsid w:val="00FB0087"/>
    <w:rsid w:val="00FB00B1"/>
    <w:rsid w:val="00FB00B7"/>
    <w:rsid w:val="00FB00D0"/>
    <w:rsid w:val="00FB00D3"/>
    <w:rsid w:val="00FB00DF"/>
    <w:rsid w:val="00FB0139"/>
    <w:rsid w:val="00FB018C"/>
    <w:rsid w:val="00FB019A"/>
    <w:rsid w:val="00FB01C8"/>
    <w:rsid w:val="00FB01FA"/>
    <w:rsid w:val="00FB022F"/>
    <w:rsid w:val="00FB0285"/>
    <w:rsid w:val="00FB0308"/>
    <w:rsid w:val="00FB031A"/>
    <w:rsid w:val="00FB0333"/>
    <w:rsid w:val="00FB038A"/>
    <w:rsid w:val="00FB03A0"/>
    <w:rsid w:val="00FB03AA"/>
    <w:rsid w:val="00FB03E4"/>
    <w:rsid w:val="00FB03FE"/>
    <w:rsid w:val="00FB041E"/>
    <w:rsid w:val="00FB0420"/>
    <w:rsid w:val="00FB0430"/>
    <w:rsid w:val="00FB0465"/>
    <w:rsid w:val="00FB048A"/>
    <w:rsid w:val="00FB050E"/>
    <w:rsid w:val="00FB0515"/>
    <w:rsid w:val="00FB0542"/>
    <w:rsid w:val="00FB0544"/>
    <w:rsid w:val="00FB057E"/>
    <w:rsid w:val="00FB05A9"/>
    <w:rsid w:val="00FB061A"/>
    <w:rsid w:val="00FB061C"/>
    <w:rsid w:val="00FB0638"/>
    <w:rsid w:val="00FB0659"/>
    <w:rsid w:val="00FB06E5"/>
    <w:rsid w:val="00FB06EA"/>
    <w:rsid w:val="00FB0739"/>
    <w:rsid w:val="00FB07AD"/>
    <w:rsid w:val="00FB07D8"/>
    <w:rsid w:val="00FB0809"/>
    <w:rsid w:val="00FB0842"/>
    <w:rsid w:val="00FB0883"/>
    <w:rsid w:val="00FB08B9"/>
    <w:rsid w:val="00FB08D6"/>
    <w:rsid w:val="00FB0910"/>
    <w:rsid w:val="00FB0916"/>
    <w:rsid w:val="00FB094C"/>
    <w:rsid w:val="00FB0980"/>
    <w:rsid w:val="00FB0985"/>
    <w:rsid w:val="00FB0991"/>
    <w:rsid w:val="00FB099C"/>
    <w:rsid w:val="00FB09AA"/>
    <w:rsid w:val="00FB09C2"/>
    <w:rsid w:val="00FB09CC"/>
    <w:rsid w:val="00FB0A2B"/>
    <w:rsid w:val="00FB0A2C"/>
    <w:rsid w:val="00FB0A30"/>
    <w:rsid w:val="00FB0B44"/>
    <w:rsid w:val="00FB0B58"/>
    <w:rsid w:val="00FB0B67"/>
    <w:rsid w:val="00FB0BB5"/>
    <w:rsid w:val="00FB0BC9"/>
    <w:rsid w:val="00FB0BD8"/>
    <w:rsid w:val="00FB0BDE"/>
    <w:rsid w:val="00FB0BF6"/>
    <w:rsid w:val="00FB0BF9"/>
    <w:rsid w:val="00FB0C23"/>
    <w:rsid w:val="00FB0C2C"/>
    <w:rsid w:val="00FB0C56"/>
    <w:rsid w:val="00FB0C79"/>
    <w:rsid w:val="00FB0C8C"/>
    <w:rsid w:val="00FB0C98"/>
    <w:rsid w:val="00FB0CA1"/>
    <w:rsid w:val="00FB0CB7"/>
    <w:rsid w:val="00FB0CCA"/>
    <w:rsid w:val="00FB0CDD"/>
    <w:rsid w:val="00FB0CE4"/>
    <w:rsid w:val="00FB0CE6"/>
    <w:rsid w:val="00FB0D35"/>
    <w:rsid w:val="00FB0D72"/>
    <w:rsid w:val="00FB0DA6"/>
    <w:rsid w:val="00FB0DD0"/>
    <w:rsid w:val="00FB0DE2"/>
    <w:rsid w:val="00FB0E02"/>
    <w:rsid w:val="00FB0E16"/>
    <w:rsid w:val="00FB0E31"/>
    <w:rsid w:val="00FB0E47"/>
    <w:rsid w:val="00FB0E53"/>
    <w:rsid w:val="00FB0E6B"/>
    <w:rsid w:val="00FB0E80"/>
    <w:rsid w:val="00FB0E82"/>
    <w:rsid w:val="00FB0E8B"/>
    <w:rsid w:val="00FB0EA9"/>
    <w:rsid w:val="00FB0EB6"/>
    <w:rsid w:val="00FB0ED5"/>
    <w:rsid w:val="00FB0F3F"/>
    <w:rsid w:val="00FB0F88"/>
    <w:rsid w:val="00FB0F8A"/>
    <w:rsid w:val="00FB0F8F"/>
    <w:rsid w:val="00FB0FAA"/>
    <w:rsid w:val="00FB0FB9"/>
    <w:rsid w:val="00FB0FCF"/>
    <w:rsid w:val="00FB102E"/>
    <w:rsid w:val="00FB1045"/>
    <w:rsid w:val="00FB104B"/>
    <w:rsid w:val="00FB104E"/>
    <w:rsid w:val="00FB1057"/>
    <w:rsid w:val="00FB107E"/>
    <w:rsid w:val="00FB1154"/>
    <w:rsid w:val="00FB11AD"/>
    <w:rsid w:val="00FB11BA"/>
    <w:rsid w:val="00FB11C3"/>
    <w:rsid w:val="00FB11DD"/>
    <w:rsid w:val="00FB11F1"/>
    <w:rsid w:val="00FB1201"/>
    <w:rsid w:val="00FB1206"/>
    <w:rsid w:val="00FB1212"/>
    <w:rsid w:val="00FB122F"/>
    <w:rsid w:val="00FB125E"/>
    <w:rsid w:val="00FB12A0"/>
    <w:rsid w:val="00FB135E"/>
    <w:rsid w:val="00FB137A"/>
    <w:rsid w:val="00FB138B"/>
    <w:rsid w:val="00FB138C"/>
    <w:rsid w:val="00FB13A3"/>
    <w:rsid w:val="00FB13CC"/>
    <w:rsid w:val="00FB142B"/>
    <w:rsid w:val="00FB1436"/>
    <w:rsid w:val="00FB1453"/>
    <w:rsid w:val="00FB145A"/>
    <w:rsid w:val="00FB14AD"/>
    <w:rsid w:val="00FB150A"/>
    <w:rsid w:val="00FB152B"/>
    <w:rsid w:val="00FB153F"/>
    <w:rsid w:val="00FB1559"/>
    <w:rsid w:val="00FB158C"/>
    <w:rsid w:val="00FB1591"/>
    <w:rsid w:val="00FB159B"/>
    <w:rsid w:val="00FB15AD"/>
    <w:rsid w:val="00FB15F4"/>
    <w:rsid w:val="00FB16AA"/>
    <w:rsid w:val="00FB16F7"/>
    <w:rsid w:val="00FB1707"/>
    <w:rsid w:val="00FB170E"/>
    <w:rsid w:val="00FB1719"/>
    <w:rsid w:val="00FB174B"/>
    <w:rsid w:val="00FB174F"/>
    <w:rsid w:val="00FB1776"/>
    <w:rsid w:val="00FB179E"/>
    <w:rsid w:val="00FB17AD"/>
    <w:rsid w:val="00FB17CB"/>
    <w:rsid w:val="00FB17E6"/>
    <w:rsid w:val="00FB180B"/>
    <w:rsid w:val="00FB1866"/>
    <w:rsid w:val="00FB18BE"/>
    <w:rsid w:val="00FB18CE"/>
    <w:rsid w:val="00FB1921"/>
    <w:rsid w:val="00FB1997"/>
    <w:rsid w:val="00FB19D2"/>
    <w:rsid w:val="00FB19D6"/>
    <w:rsid w:val="00FB1A57"/>
    <w:rsid w:val="00FB1A6D"/>
    <w:rsid w:val="00FB1A9E"/>
    <w:rsid w:val="00FB1ADB"/>
    <w:rsid w:val="00FB1B54"/>
    <w:rsid w:val="00FB1BBD"/>
    <w:rsid w:val="00FB1BE9"/>
    <w:rsid w:val="00FB1C26"/>
    <w:rsid w:val="00FB1C3E"/>
    <w:rsid w:val="00FB1CAA"/>
    <w:rsid w:val="00FB1CDE"/>
    <w:rsid w:val="00FB1CE4"/>
    <w:rsid w:val="00FB1CF5"/>
    <w:rsid w:val="00FB1D5D"/>
    <w:rsid w:val="00FB1D8C"/>
    <w:rsid w:val="00FB1DC3"/>
    <w:rsid w:val="00FB1DF2"/>
    <w:rsid w:val="00FB1E35"/>
    <w:rsid w:val="00FB1EE0"/>
    <w:rsid w:val="00FB1EF6"/>
    <w:rsid w:val="00FB1F17"/>
    <w:rsid w:val="00FB1F1F"/>
    <w:rsid w:val="00FB1F3F"/>
    <w:rsid w:val="00FB1F52"/>
    <w:rsid w:val="00FB1F68"/>
    <w:rsid w:val="00FB1F87"/>
    <w:rsid w:val="00FB1FBC"/>
    <w:rsid w:val="00FB2034"/>
    <w:rsid w:val="00FB204A"/>
    <w:rsid w:val="00FB205F"/>
    <w:rsid w:val="00FB207B"/>
    <w:rsid w:val="00FB208C"/>
    <w:rsid w:val="00FB20AC"/>
    <w:rsid w:val="00FB20BB"/>
    <w:rsid w:val="00FB20D2"/>
    <w:rsid w:val="00FB20D4"/>
    <w:rsid w:val="00FB20ED"/>
    <w:rsid w:val="00FB20F5"/>
    <w:rsid w:val="00FB2101"/>
    <w:rsid w:val="00FB2105"/>
    <w:rsid w:val="00FB2110"/>
    <w:rsid w:val="00FB2124"/>
    <w:rsid w:val="00FB2136"/>
    <w:rsid w:val="00FB21A2"/>
    <w:rsid w:val="00FB21A3"/>
    <w:rsid w:val="00FB21BC"/>
    <w:rsid w:val="00FB221E"/>
    <w:rsid w:val="00FB223F"/>
    <w:rsid w:val="00FB2244"/>
    <w:rsid w:val="00FB227B"/>
    <w:rsid w:val="00FB22CC"/>
    <w:rsid w:val="00FB2332"/>
    <w:rsid w:val="00FB234D"/>
    <w:rsid w:val="00FB235C"/>
    <w:rsid w:val="00FB236A"/>
    <w:rsid w:val="00FB236C"/>
    <w:rsid w:val="00FB23E7"/>
    <w:rsid w:val="00FB23F9"/>
    <w:rsid w:val="00FB2420"/>
    <w:rsid w:val="00FB244A"/>
    <w:rsid w:val="00FB255C"/>
    <w:rsid w:val="00FB258D"/>
    <w:rsid w:val="00FB25D3"/>
    <w:rsid w:val="00FB25DB"/>
    <w:rsid w:val="00FB260D"/>
    <w:rsid w:val="00FB2610"/>
    <w:rsid w:val="00FB263A"/>
    <w:rsid w:val="00FB265A"/>
    <w:rsid w:val="00FB26A2"/>
    <w:rsid w:val="00FB26C4"/>
    <w:rsid w:val="00FB26CA"/>
    <w:rsid w:val="00FB26CE"/>
    <w:rsid w:val="00FB26D1"/>
    <w:rsid w:val="00FB26DF"/>
    <w:rsid w:val="00FB2702"/>
    <w:rsid w:val="00FB2719"/>
    <w:rsid w:val="00FB274E"/>
    <w:rsid w:val="00FB2772"/>
    <w:rsid w:val="00FB27B2"/>
    <w:rsid w:val="00FB27BA"/>
    <w:rsid w:val="00FB27F9"/>
    <w:rsid w:val="00FB2822"/>
    <w:rsid w:val="00FB2851"/>
    <w:rsid w:val="00FB2853"/>
    <w:rsid w:val="00FB2861"/>
    <w:rsid w:val="00FB2866"/>
    <w:rsid w:val="00FB289B"/>
    <w:rsid w:val="00FB28D6"/>
    <w:rsid w:val="00FB28EA"/>
    <w:rsid w:val="00FB2922"/>
    <w:rsid w:val="00FB2958"/>
    <w:rsid w:val="00FB29B0"/>
    <w:rsid w:val="00FB29E7"/>
    <w:rsid w:val="00FB2A72"/>
    <w:rsid w:val="00FB2A85"/>
    <w:rsid w:val="00FB2A9A"/>
    <w:rsid w:val="00FB2AC6"/>
    <w:rsid w:val="00FB2AD1"/>
    <w:rsid w:val="00FB2AD5"/>
    <w:rsid w:val="00FB2AEB"/>
    <w:rsid w:val="00FB2B1E"/>
    <w:rsid w:val="00FB2B3F"/>
    <w:rsid w:val="00FB2B54"/>
    <w:rsid w:val="00FB2B55"/>
    <w:rsid w:val="00FB2BC5"/>
    <w:rsid w:val="00FB2BCA"/>
    <w:rsid w:val="00FB2BF9"/>
    <w:rsid w:val="00FB2C28"/>
    <w:rsid w:val="00FB2CDF"/>
    <w:rsid w:val="00FB2CEF"/>
    <w:rsid w:val="00FB2D1C"/>
    <w:rsid w:val="00FB2D4F"/>
    <w:rsid w:val="00FB2D58"/>
    <w:rsid w:val="00FB2D77"/>
    <w:rsid w:val="00FB2D7A"/>
    <w:rsid w:val="00FB2D9F"/>
    <w:rsid w:val="00FB2DCB"/>
    <w:rsid w:val="00FB2DD9"/>
    <w:rsid w:val="00FB2DFF"/>
    <w:rsid w:val="00FB2E0C"/>
    <w:rsid w:val="00FB2E11"/>
    <w:rsid w:val="00FB2E1F"/>
    <w:rsid w:val="00FB2E49"/>
    <w:rsid w:val="00FB2E50"/>
    <w:rsid w:val="00FB2E59"/>
    <w:rsid w:val="00FB2E60"/>
    <w:rsid w:val="00FB2E61"/>
    <w:rsid w:val="00FB2E66"/>
    <w:rsid w:val="00FB2E73"/>
    <w:rsid w:val="00FB2E82"/>
    <w:rsid w:val="00FB2E8A"/>
    <w:rsid w:val="00FB2ED4"/>
    <w:rsid w:val="00FB2F25"/>
    <w:rsid w:val="00FB2F32"/>
    <w:rsid w:val="00FB2F39"/>
    <w:rsid w:val="00FB2F43"/>
    <w:rsid w:val="00FB2F46"/>
    <w:rsid w:val="00FB2F9D"/>
    <w:rsid w:val="00FB2FD3"/>
    <w:rsid w:val="00FB2FF1"/>
    <w:rsid w:val="00FB3042"/>
    <w:rsid w:val="00FB3078"/>
    <w:rsid w:val="00FB30E5"/>
    <w:rsid w:val="00FB30FD"/>
    <w:rsid w:val="00FB311F"/>
    <w:rsid w:val="00FB312F"/>
    <w:rsid w:val="00FB3159"/>
    <w:rsid w:val="00FB3170"/>
    <w:rsid w:val="00FB3188"/>
    <w:rsid w:val="00FB31A1"/>
    <w:rsid w:val="00FB31B2"/>
    <w:rsid w:val="00FB31E2"/>
    <w:rsid w:val="00FB3208"/>
    <w:rsid w:val="00FB324F"/>
    <w:rsid w:val="00FB326D"/>
    <w:rsid w:val="00FB3275"/>
    <w:rsid w:val="00FB328F"/>
    <w:rsid w:val="00FB3295"/>
    <w:rsid w:val="00FB32F9"/>
    <w:rsid w:val="00FB32FA"/>
    <w:rsid w:val="00FB332A"/>
    <w:rsid w:val="00FB3385"/>
    <w:rsid w:val="00FB33FA"/>
    <w:rsid w:val="00FB342B"/>
    <w:rsid w:val="00FB348E"/>
    <w:rsid w:val="00FB3494"/>
    <w:rsid w:val="00FB34B4"/>
    <w:rsid w:val="00FB34C8"/>
    <w:rsid w:val="00FB34E1"/>
    <w:rsid w:val="00FB34F2"/>
    <w:rsid w:val="00FB34F8"/>
    <w:rsid w:val="00FB356A"/>
    <w:rsid w:val="00FB356E"/>
    <w:rsid w:val="00FB359F"/>
    <w:rsid w:val="00FB35A8"/>
    <w:rsid w:val="00FB35C7"/>
    <w:rsid w:val="00FB3636"/>
    <w:rsid w:val="00FB365D"/>
    <w:rsid w:val="00FB36A6"/>
    <w:rsid w:val="00FB3709"/>
    <w:rsid w:val="00FB372C"/>
    <w:rsid w:val="00FB3731"/>
    <w:rsid w:val="00FB376C"/>
    <w:rsid w:val="00FB37D5"/>
    <w:rsid w:val="00FB37E0"/>
    <w:rsid w:val="00FB37E9"/>
    <w:rsid w:val="00FB3807"/>
    <w:rsid w:val="00FB3818"/>
    <w:rsid w:val="00FB3829"/>
    <w:rsid w:val="00FB384A"/>
    <w:rsid w:val="00FB388E"/>
    <w:rsid w:val="00FB388F"/>
    <w:rsid w:val="00FB389C"/>
    <w:rsid w:val="00FB389D"/>
    <w:rsid w:val="00FB38A9"/>
    <w:rsid w:val="00FB38C6"/>
    <w:rsid w:val="00FB38EB"/>
    <w:rsid w:val="00FB38EC"/>
    <w:rsid w:val="00FB3925"/>
    <w:rsid w:val="00FB3948"/>
    <w:rsid w:val="00FB39AE"/>
    <w:rsid w:val="00FB39C2"/>
    <w:rsid w:val="00FB39F4"/>
    <w:rsid w:val="00FB39FB"/>
    <w:rsid w:val="00FB3A1B"/>
    <w:rsid w:val="00FB3A2D"/>
    <w:rsid w:val="00FB3A7E"/>
    <w:rsid w:val="00FB3A82"/>
    <w:rsid w:val="00FB3A94"/>
    <w:rsid w:val="00FB3AA2"/>
    <w:rsid w:val="00FB3AC3"/>
    <w:rsid w:val="00FB3AD2"/>
    <w:rsid w:val="00FB3AD5"/>
    <w:rsid w:val="00FB3ADD"/>
    <w:rsid w:val="00FB3AFF"/>
    <w:rsid w:val="00FB3BAA"/>
    <w:rsid w:val="00FB3BD9"/>
    <w:rsid w:val="00FB3BFE"/>
    <w:rsid w:val="00FB3C3E"/>
    <w:rsid w:val="00FB3C44"/>
    <w:rsid w:val="00FB3C52"/>
    <w:rsid w:val="00FB3C5B"/>
    <w:rsid w:val="00FB3CE2"/>
    <w:rsid w:val="00FB3D16"/>
    <w:rsid w:val="00FB3D1D"/>
    <w:rsid w:val="00FB3D1F"/>
    <w:rsid w:val="00FB3D47"/>
    <w:rsid w:val="00FB3D5B"/>
    <w:rsid w:val="00FB3DCA"/>
    <w:rsid w:val="00FB3E0F"/>
    <w:rsid w:val="00FB3E17"/>
    <w:rsid w:val="00FB3E54"/>
    <w:rsid w:val="00FB3E8D"/>
    <w:rsid w:val="00FB3E9C"/>
    <w:rsid w:val="00FB3ED2"/>
    <w:rsid w:val="00FB3EFE"/>
    <w:rsid w:val="00FB3F05"/>
    <w:rsid w:val="00FB3F36"/>
    <w:rsid w:val="00FB3F3C"/>
    <w:rsid w:val="00FB3F62"/>
    <w:rsid w:val="00FB3F78"/>
    <w:rsid w:val="00FB3F80"/>
    <w:rsid w:val="00FB3FA4"/>
    <w:rsid w:val="00FB3FB8"/>
    <w:rsid w:val="00FB3FCB"/>
    <w:rsid w:val="00FB400B"/>
    <w:rsid w:val="00FB4014"/>
    <w:rsid w:val="00FB401B"/>
    <w:rsid w:val="00FB406A"/>
    <w:rsid w:val="00FB40DB"/>
    <w:rsid w:val="00FB40E0"/>
    <w:rsid w:val="00FB4150"/>
    <w:rsid w:val="00FB4151"/>
    <w:rsid w:val="00FB4153"/>
    <w:rsid w:val="00FB4179"/>
    <w:rsid w:val="00FB41DA"/>
    <w:rsid w:val="00FB4274"/>
    <w:rsid w:val="00FB428D"/>
    <w:rsid w:val="00FB42C7"/>
    <w:rsid w:val="00FB4314"/>
    <w:rsid w:val="00FB4356"/>
    <w:rsid w:val="00FB439B"/>
    <w:rsid w:val="00FB439C"/>
    <w:rsid w:val="00FB43FF"/>
    <w:rsid w:val="00FB4401"/>
    <w:rsid w:val="00FB441D"/>
    <w:rsid w:val="00FB4423"/>
    <w:rsid w:val="00FB4433"/>
    <w:rsid w:val="00FB4436"/>
    <w:rsid w:val="00FB4472"/>
    <w:rsid w:val="00FB44A1"/>
    <w:rsid w:val="00FB44C1"/>
    <w:rsid w:val="00FB44CF"/>
    <w:rsid w:val="00FB44D1"/>
    <w:rsid w:val="00FB44F1"/>
    <w:rsid w:val="00FB44FE"/>
    <w:rsid w:val="00FB4526"/>
    <w:rsid w:val="00FB453E"/>
    <w:rsid w:val="00FB455A"/>
    <w:rsid w:val="00FB4571"/>
    <w:rsid w:val="00FB4591"/>
    <w:rsid w:val="00FB45DE"/>
    <w:rsid w:val="00FB45E4"/>
    <w:rsid w:val="00FB45F8"/>
    <w:rsid w:val="00FB466E"/>
    <w:rsid w:val="00FB4683"/>
    <w:rsid w:val="00FB46E7"/>
    <w:rsid w:val="00FB4701"/>
    <w:rsid w:val="00FB4706"/>
    <w:rsid w:val="00FB470A"/>
    <w:rsid w:val="00FB4712"/>
    <w:rsid w:val="00FB471B"/>
    <w:rsid w:val="00FB471D"/>
    <w:rsid w:val="00FB472E"/>
    <w:rsid w:val="00FB476B"/>
    <w:rsid w:val="00FB47CD"/>
    <w:rsid w:val="00FB4899"/>
    <w:rsid w:val="00FB48AF"/>
    <w:rsid w:val="00FB48EF"/>
    <w:rsid w:val="00FB4907"/>
    <w:rsid w:val="00FB4933"/>
    <w:rsid w:val="00FB4948"/>
    <w:rsid w:val="00FB4996"/>
    <w:rsid w:val="00FB499B"/>
    <w:rsid w:val="00FB49BB"/>
    <w:rsid w:val="00FB4A12"/>
    <w:rsid w:val="00FB4AF7"/>
    <w:rsid w:val="00FB4B1E"/>
    <w:rsid w:val="00FB4B38"/>
    <w:rsid w:val="00FB4B81"/>
    <w:rsid w:val="00FB4BA8"/>
    <w:rsid w:val="00FB4BBC"/>
    <w:rsid w:val="00FB4BD3"/>
    <w:rsid w:val="00FB4BF6"/>
    <w:rsid w:val="00FB4BF9"/>
    <w:rsid w:val="00FB4C31"/>
    <w:rsid w:val="00FB4C3C"/>
    <w:rsid w:val="00FB4C47"/>
    <w:rsid w:val="00FB4C66"/>
    <w:rsid w:val="00FB4C9F"/>
    <w:rsid w:val="00FB4CA2"/>
    <w:rsid w:val="00FB4CB0"/>
    <w:rsid w:val="00FB4CD1"/>
    <w:rsid w:val="00FB4CE1"/>
    <w:rsid w:val="00FB4CF6"/>
    <w:rsid w:val="00FB4D2D"/>
    <w:rsid w:val="00FB4D3A"/>
    <w:rsid w:val="00FB4D40"/>
    <w:rsid w:val="00FB4D99"/>
    <w:rsid w:val="00FB4E07"/>
    <w:rsid w:val="00FB4E0F"/>
    <w:rsid w:val="00FB4E2D"/>
    <w:rsid w:val="00FB4E49"/>
    <w:rsid w:val="00FB4E8E"/>
    <w:rsid w:val="00FB4EAC"/>
    <w:rsid w:val="00FB4EC4"/>
    <w:rsid w:val="00FB4EC9"/>
    <w:rsid w:val="00FB4EE0"/>
    <w:rsid w:val="00FB4F41"/>
    <w:rsid w:val="00FB4F61"/>
    <w:rsid w:val="00FB4F74"/>
    <w:rsid w:val="00FB4FA0"/>
    <w:rsid w:val="00FB4FEF"/>
    <w:rsid w:val="00FB500F"/>
    <w:rsid w:val="00FB501D"/>
    <w:rsid w:val="00FB503E"/>
    <w:rsid w:val="00FB506A"/>
    <w:rsid w:val="00FB5073"/>
    <w:rsid w:val="00FB508C"/>
    <w:rsid w:val="00FB5094"/>
    <w:rsid w:val="00FB509A"/>
    <w:rsid w:val="00FB50AF"/>
    <w:rsid w:val="00FB50B0"/>
    <w:rsid w:val="00FB50C6"/>
    <w:rsid w:val="00FB50D4"/>
    <w:rsid w:val="00FB5107"/>
    <w:rsid w:val="00FB515B"/>
    <w:rsid w:val="00FB51A1"/>
    <w:rsid w:val="00FB522B"/>
    <w:rsid w:val="00FB526B"/>
    <w:rsid w:val="00FB5324"/>
    <w:rsid w:val="00FB5393"/>
    <w:rsid w:val="00FB53A4"/>
    <w:rsid w:val="00FB53B6"/>
    <w:rsid w:val="00FB53CB"/>
    <w:rsid w:val="00FB5469"/>
    <w:rsid w:val="00FB547E"/>
    <w:rsid w:val="00FB5496"/>
    <w:rsid w:val="00FB54B0"/>
    <w:rsid w:val="00FB54BE"/>
    <w:rsid w:val="00FB54E4"/>
    <w:rsid w:val="00FB54E6"/>
    <w:rsid w:val="00FB54F6"/>
    <w:rsid w:val="00FB5515"/>
    <w:rsid w:val="00FB552A"/>
    <w:rsid w:val="00FB5534"/>
    <w:rsid w:val="00FB5538"/>
    <w:rsid w:val="00FB553C"/>
    <w:rsid w:val="00FB5547"/>
    <w:rsid w:val="00FB5559"/>
    <w:rsid w:val="00FB5571"/>
    <w:rsid w:val="00FB5585"/>
    <w:rsid w:val="00FB5603"/>
    <w:rsid w:val="00FB5637"/>
    <w:rsid w:val="00FB5645"/>
    <w:rsid w:val="00FB564C"/>
    <w:rsid w:val="00FB56A3"/>
    <w:rsid w:val="00FB56E6"/>
    <w:rsid w:val="00FB56F2"/>
    <w:rsid w:val="00FB56FE"/>
    <w:rsid w:val="00FB5717"/>
    <w:rsid w:val="00FB572C"/>
    <w:rsid w:val="00FB574C"/>
    <w:rsid w:val="00FB5754"/>
    <w:rsid w:val="00FB576F"/>
    <w:rsid w:val="00FB5787"/>
    <w:rsid w:val="00FB57D3"/>
    <w:rsid w:val="00FB5800"/>
    <w:rsid w:val="00FB5813"/>
    <w:rsid w:val="00FB584B"/>
    <w:rsid w:val="00FB5853"/>
    <w:rsid w:val="00FB5864"/>
    <w:rsid w:val="00FB586C"/>
    <w:rsid w:val="00FB586E"/>
    <w:rsid w:val="00FB58C0"/>
    <w:rsid w:val="00FB58C2"/>
    <w:rsid w:val="00FB58ED"/>
    <w:rsid w:val="00FB58F8"/>
    <w:rsid w:val="00FB5903"/>
    <w:rsid w:val="00FB592A"/>
    <w:rsid w:val="00FB596B"/>
    <w:rsid w:val="00FB59DE"/>
    <w:rsid w:val="00FB59E0"/>
    <w:rsid w:val="00FB5A75"/>
    <w:rsid w:val="00FB5A98"/>
    <w:rsid w:val="00FB5AB2"/>
    <w:rsid w:val="00FB5ABE"/>
    <w:rsid w:val="00FB5AC4"/>
    <w:rsid w:val="00FB5AE6"/>
    <w:rsid w:val="00FB5B2B"/>
    <w:rsid w:val="00FB5BC9"/>
    <w:rsid w:val="00FB5BE2"/>
    <w:rsid w:val="00FB5C22"/>
    <w:rsid w:val="00FB5D1D"/>
    <w:rsid w:val="00FB5D31"/>
    <w:rsid w:val="00FB5D3E"/>
    <w:rsid w:val="00FB5D5E"/>
    <w:rsid w:val="00FB5D71"/>
    <w:rsid w:val="00FB5DBA"/>
    <w:rsid w:val="00FB5E3A"/>
    <w:rsid w:val="00FB5E99"/>
    <w:rsid w:val="00FB5EE8"/>
    <w:rsid w:val="00FB5EFF"/>
    <w:rsid w:val="00FB5F02"/>
    <w:rsid w:val="00FB5F38"/>
    <w:rsid w:val="00FB5F3C"/>
    <w:rsid w:val="00FB5F40"/>
    <w:rsid w:val="00FB5F52"/>
    <w:rsid w:val="00FB5F7C"/>
    <w:rsid w:val="00FB5F85"/>
    <w:rsid w:val="00FB5FCB"/>
    <w:rsid w:val="00FB5FF6"/>
    <w:rsid w:val="00FB600C"/>
    <w:rsid w:val="00FB6033"/>
    <w:rsid w:val="00FB604E"/>
    <w:rsid w:val="00FB607B"/>
    <w:rsid w:val="00FB608B"/>
    <w:rsid w:val="00FB60A3"/>
    <w:rsid w:val="00FB60AD"/>
    <w:rsid w:val="00FB60BD"/>
    <w:rsid w:val="00FB60DE"/>
    <w:rsid w:val="00FB6118"/>
    <w:rsid w:val="00FB6119"/>
    <w:rsid w:val="00FB6127"/>
    <w:rsid w:val="00FB6156"/>
    <w:rsid w:val="00FB615E"/>
    <w:rsid w:val="00FB61C0"/>
    <w:rsid w:val="00FB61E5"/>
    <w:rsid w:val="00FB6200"/>
    <w:rsid w:val="00FB6213"/>
    <w:rsid w:val="00FB6215"/>
    <w:rsid w:val="00FB621E"/>
    <w:rsid w:val="00FB6226"/>
    <w:rsid w:val="00FB622F"/>
    <w:rsid w:val="00FB6254"/>
    <w:rsid w:val="00FB627D"/>
    <w:rsid w:val="00FB628B"/>
    <w:rsid w:val="00FB6314"/>
    <w:rsid w:val="00FB633F"/>
    <w:rsid w:val="00FB6343"/>
    <w:rsid w:val="00FB634B"/>
    <w:rsid w:val="00FB6381"/>
    <w:rsid w:val="00FB63B8"/>
    <w:rsid w:val="00FB63CB"/>
    <w:rsid w:val="00FB63F4"/>
    <w:rsid w:val="00FB645B"/>
    <w:rsid w:val="00FB647F"/>
    <w:rsid w:val="00FB64DA"/>
    <w:rsid w:val="00FB650A"/>
    <w:rsid w:val="00FB6516"/>
    <w:rsid w:val="00FB654B"/>
    <w:rsid w:val="00FB654E"/>
    <w:rsid w:val="00FB655B"/>
    <w:rsid w:val="00FB65CD"/>
    <w:rsid w:val="00FB65EE"/>
    <w:rsid w:val="00FB6624"/>
    <w:rsid w:val="00FB6627"/>
    <w:rsid w:val="00FB66F5"/>
    <w:rsid w:val="00FB6706"/>
    <w:rsid w:val="00FB6725"/>
    <w:rsid w:val="00FB6760"/>
    <w:rsid w:val="00FB67BD"/>
    <w:rsid w:val="00FB67FF"/>
    <w:rsid w:val="00FB6822"/>
    <w:rsid w:val="00FB6877"/>
    <w:rsid w:val="00FB6894"/>
    <w:rsid w:val="00FB68E0"/>
    <w:rsid w:val="00FB6901"/>
    <w:rsid w:val="00FB691F"/>
    <w:rsid w:val="00FB6931"/>
    <w:rsid w:val="00FB694B"/>
    <w:rsid w:val="00FB6976"/>
    <w:rsid w:val="00FB698A"/>
    <w:rsid w:val="00FB699A"/>
    <w:rsid w:val="00FB69FA"/>
    <w:rsid w:val="00FB6A35"/>
    <w:rsid w:val="00FB6A3A"/>
    <w:rsid w:val="00FB6A63"/>
    <w:rsid w:val="00FB6A6A"/>
    <w:rsid w:val="00FB6AA3"/>
    <w:rsid w:val="00FB6AAA"/>
    <w:rsid w:val="00FB6AC0"/>
    <w:rsid w:val="00FB6B67"/>
    <w:rsid w:val="00FB6B9B"/>
    <w:rsid w:val="00FB6BDA"/>
    <w:rsid w:val="00FB6BE3"/>
    <w:rsid w:val="00FB6C1D"/>
    <w:rsid w:val="00FB6CAA"/>
    <w:rsid w:val="00FB6D12"/>
    <w:rsid w:val="00FB6D20"/>
    <w:rsid w:val="00FB6D25"/>
    <w:rsid w:val="00FB6D2A"/>
    <w:rsid w:val="00FB6D57"/>
    <w:rsid w:val="00FB6DB0"/>
    <w:rsid w:val="00FB6DB4"/>
    <w:rsid w:val="00FB6DCF"/>
    <w:rsid w:val="00FB6E1C"/>
    <w:rsid w:val="00FB6E20"/>
    <w:rsid w:val="00FB6E2F"/>
    <w:rsid w:val="00FB6E35"/>
    <w:rsid w:val="00FB6E82"/>
    <w:rsid w:val="00FB6EED"/>
    <w:rsid w:val="00FB6EF1"/>
    <w:rsid w:val="00FB6F08"/>
    <w:rsid w:val="00FB6F1A"/>
    <w:rsid w:val="00FB6F1C"/>
    <w:rsid w:val="00FB6F29"/>
    <w:rsid w:val="00FB6F39"/>
    <w:rsid w:val="00FB6F52"/>
    <w:rsid w:val="00FB6F91"/>
    <w:rsid w:val="00FB6FA4"/>
    <w:rsid w:val="00FB6FCA"/>
    <w:rsid w:val="00FB701A"/>
    <w:rsid w:val="00FB70AC"/>
    <w:rsid w:val="00FB70CF"/>
    <w:rsid w:val="00FB70DA"/>
    <w:rsid w:val="00FB710D"/>
    <w:rsid w:val="00FB7118"/>
    <w:rsid w:val="00FB7174"/>
    <w:rsid w:val="00FB7194"/>
    <w:rsid w:val="00FB71A7"/>
    <w:rsid w:val="00FB71BA"/>
    <w:rsid w:val="00FB7210"/>
    <w:rsid w:val="00FB7215"/>
    <w:rsid w:val="00FB7216"/>
    <w:rsid w:val="00FB7236"/>
    <w:rsid w:val="00FB7270"/>
    <w:rsid w:val="00FB7292"/>
    <w:rsid w:val="00FB72A3"/>
    <w:rsid w:val="00FB72BA"/>
    <w:rsid w:val="00FB72D3"/>
    <w:rsid w:val="00FB72FA"/>
    <w:rsid w:val="00FB72FD"/>
    <w:rsid w:val="00FB7306"/>
    <w:rsid w:val="00FB7325"/>
    <w:rsid w:val="00FB733F"/>
    <w:rsid w:val="00FB7344"/>
    <w:rsid w:val="00FB7422"/>
    <w:rsid w:val="00FB742D"/>
    <w:rsid w:val="00FB7431"/>
    <w:rsid w:val="00FB744F"/>
    <w:rsid w:val="00FB74A5"/>
    <w:rsid w:val="00FB74BD"/>
    <w:rsid w:val="00FB74CF"/>
    <w:rsid w:val="00FB7507"/>
    <w:rsid w:val="00FB754B"/>
    <w:rsid w:val="00FB7571"/>
    <w:rsid w:val="00FB75C6"/>
    <w:rsid w:val="00FB75E1"/>
    <w:rsid w:val="00FB75EF"/>
    <w:rsid w:val="00FB7607"/>
    <w:rsid w:val="00FB763C"/>
    <w:rsid w:val="00FB7672"/>
    <w:rsid w:val="00FB7676"/>
    <w:rsid w:val="00FB767B"/>
    <w:rsid w:val="00FB7694"/>
    <w:rsid w:val="00FB76AA"/>
    <w:rsid w:val="00FB76AD"/>
    <w:rsid w:val="00FB76BA"/>
    <w:rsid w:val="00FB76CC"/>
    <w:rsid w:val="00FB76FE"/>
    <w:rsid w:val="00FB770F"/>
    <w:rsid w:val="00FB7710"/>
    <w:rsid w:val="00FB772E"/>
    <w:rsid w:val="00FB772F"/>
    <w:rsid w:val="00FB7731"/>
    <w:rsid w:val="00FB7753"/>
    <w:rsid w:val="00FB77F7"/>
    <w:rsid w:val="00FB7816"/>
    <w:rsid w:val="00FB7872"/>
    <w:rsid w:val="00FB788D"/>
    <w:rsid w:val="00FB789C"/>
    <w:rsid w:val="00FB78DB"/>
    <w:rsid w:val="00FB78FE"/>
    <w:rsid w:val="00FB791F"/>
    <w:rsid w:val="00FB792E"/>
    <w:rsid w:val="00FB795F"/>
    <w:rsid w:val="00FB7989"/>
    <w:rsid w:val="00FB7998"/>
    <w:rsid w:val="00FB799E"/>
    <w:rsid w:val="00FB79A6"/>
    <w:rsid w:val="00FB79CF"/>
    <w:rsid w:val="00FB7A1C"/>
    <w:rsid w:val="00FB7A45"/>
    <w:rsid w:val="00FB7AA5"/>
    <w:rsid w:val="00FB7AC7"/>
    <w:rsid w:val="00FB7AE9"/>
    <w:rsid w:val="00FB7B24"/>
    <w:rsid w:val="00FB7B29"/>
    <w:rsid w:val="00FB7B32"/>
    <w:rsid w:val="00FB7B52"/>
    <w:rsid w:val="00FB7B59"/>
    <w:rsid w:val="00FB7B60"/>
    <w:rsid w:val="00FB7B85"/>
    <w:rsid w:val="00FB7B99"/>
    <w:rsid w:val="00FB7C16"/>
    <w:rsid w:val="00FB7C22"/>
    <w:rsid w:val="00FB7C69"/>
    <w:rsid w:val="00FB7C93"/>
    <w:rsid w:val="00FB7C99"/>
    <w:rsid w:val="00FB7CE6"/>
    <w:rsid w:val="00FB7CE8"/>
    <w:rsid w:val="00FB7CE9"/>
    <w:rsid w:val="00FB7D01"/>
    <w:rsid w:val="00FB7D26"/>
    <w:rsid w:val="00FB7D5F"/>
    <w:rsid w:val="00FB7D9A"/>
    <w:rsid w:val="00FB7DBE"/>
    <w:rsid w:val="00FB7DDB"/>
    <w:rsid w:val="00FB7DDE"/>
    <w:rsid w:val="00FB7E03"/>
    <w:rsid w:val="00FB7EC6"/>
    <w:rsid w:val="00FB7EF9"/>
    <w:rsid w:val="00FB7EFF"/>
    <w:rsid w:val="00FB7F49"/>
    <w:rsid w:val="00FB7FA6"/>
    <w:rsid w:val="00FB7FD1"/>
    <w:rsid w:val="00FC0004"/>
    <w:rsid w:val="00FC0017"/>
    <w:rsid w:val="00FC0021"/>
    <w:rsid w:val="00FC005C"/>
    <w:rsid w:val="00FC0067"/>
    <w:rsid w:val="00FC0072"/>
    <w:rsid w:val="00FC0077"/>
    <w:rsid w:val="00FC0092"/>
    <w:rsid w:val="00FC00A7"/>
    <w:rsid w:val="00FC011D"/>
    <w:rsid w:val="00FC012A"/>
    <w:rsid w:val="00FC0151"/>
    <w:rsid w:val="00FC0164"/>
    <w:rsid w:val="00FC016F"/>
    <w:rsid w:val="00FC01B9"/>
    <w:rsid w:val="00FC01F0"/>
    <w:rsid w:val="00FC01F6"/>
    <w:rsid w:val="00FC0238"/>
    <w:rsid w:val="00FC0257"/>
    <w:rsid w:val="00FC0274"/>
    <w:rsid w:val="00FC029F"/>
    <w:rsid w:val="00FC02C5"/>
    <w:rsid w:val="00FC02D0"/>
    <w:rsid w:val="00FC0324"/>
    <w:rsid w:val="00FC0393"/>
    <w:rsid w:val="00FC03CA"/>
    <w:rsid w:val="00FC046A"/>
    <w:rsid w:val="00FC0485"/>
    <w:rsid w:val="00FC04E5"/>
    <w:rsid w:val="00FC051E"/>
    <w:rsid w:val="00FC0536"/>
    <w:rsid w:val="00FC057D"/>
    <w:rsid w:val="00FC0597"/>
    <w:rsid w:val="00FC05DF"/>
    <w:rsid w:val="00FC05F0"/>
    <w:rsid w:val="00FC05FB"/>
    <w:rsid w:val="00FC065E"/>
    <w:rsid w:val="00FC06A1"/>
    <w:rsid w:val="00FC06B4"/>
    <w:rsid w:val="00FC06EF"/>
    <w:rsid w:val="00FC06FA"/>
    <w:rsid w:val="00FC0715"/>
    <w:rsid w:val="00FC0726"/>
    <w:rsid w:val="00FC0729"/>
    <w:rsid w:val="00FC072A"/>
    <w:rsid w:val="00FC0753"/>
    <w:rsid w:val="00FC0787"/>
    <w:rsid w:val="00FC07C1"/>
    <w:rsid w:val="00FC07DF"/>
    <w:rsid w:val="00FC07E3"/>
    <w:rsid w:val="00FC07E6"/>
    <w:rsid w:val="00FC0836"/>
    <w:rsid w:val="00FC085B"/>
    <w:rsid w:val="00FC08BA"/>
    <w:rsid w:val="00FC08C0"/>
    <w:rsid w:val="00FC08E6"/>
    <w:rsid w:val="00FC0919"/>
    <w:rsid w:val="00FC0924"/>
    <w:rsid w:val="00FC093B"/>
    <w:rsid w:val="00FC0946"/>
    <w:rsid w:val="00FC0981"/>
    <w:rsid w:val="00FC09C4"/>
    <w:rsid w:val="00FC09D2"/>
    <w:rsid w:val="00FC0A7F"/>
    <w:rsid w:val="00FC0A85"/>
    <w:rsid w:val="00FC0AA8"/>
    <w:rsid w:val="00FC0AAB"/>
    <w:rsid w:val="00FC0AE3"/>
    <w:rsid w:val="00FC0AFB"/>
    <w:rsid w:val="00FC0B0A"/>
    <w:rsid w:val="00FC0B13"/>
    <w:rsid w:val="00FC0B89"/>
    <w:rsid w:val="00FC0BA5"/>
    <w:rsid w:val="00FC0BA7"/>
    <w:rsid w:val="00FC0BB9"/>
    <w:rsid w:val="00FC0C08"/>
    <w:rsid w:val="00FC0C2C"/>
    <w:rsid w:val="00FC0C5E"/>
    <w:rsid w:val="00FC0C7C"/>
    <w:rsid w:val="00FC0C8C"/>
    <w:rsid w:val="00FC0C9E"/>
    <w:rsid w:val="00FC0D0D"/>
    <w:rsid w:val="00FC0D16"/>
    <w:rsid w:val="00FC0D3C"/>
    <w:rsid w:val="00FC0D51"/>
    <w:rsid w:val="00FC0D65"/>
    <w:rsid w:val="00FC0D66"/>
    <w:rsid w:val="00FC0D7F"/>
    <w:rsid w:val="00FC0E02"/>
    <w:rsid w:val="00FC0E08"/>
    <w:rsid w:val="00FC0E0C"/>
    <w:rsid w:val="00FC0E17"/>
    <w:rsid w:val="00FC0E31"/>
    <w:rsid w:val="00FC0E5C"/>
    <w:rsid w:val="00FC0E85"/>
    <w:rsid w:val="00FC0E92"/>
    <w:rsid w:val="00FC0E97"/>
    <w:rsid w:val="00FC0EAF"/>
    <w:rsid w:val="00FC0ECB"/>
    <w:rsid w:val="00FC0F3F"/>
    <w:rsid w:val="00FC0F8A"/>
    <w:rsid w:val="00FC0FAD"/>
    <w:rsid w:val="00FC0FCD"/>
    <w:rsid w:val="00FC1021"/>
    <w:rsid w:val="00FC102D"/>
    <w:rsid w:val="00FC103C"/>
    <w:rsid w:val="00FC1044"/>
    <w:rsid w:val="00FC1063"/>
    <w:rsid w:val="00FC1066"/>
    <w:rsid w:val="00FC1073"/>
    <w:rsid w:val="00FC109E"/>
    <w:rsid w:val="00FC10CB"/>
    <w:rsid w:val="00FC1115"/>
    <w:rsid w:val="00FC1118"/>
    <w:rsid w:val="00FC11A0"/>
    <w:rsid w:val="00FC11AD"/>
    <w:rsid w:val="00FC1253"/>
    <w:rsid w:val="00FC126A"/>
    <w:rsid w:val="00FC129B"/>
    <w:rsid w:val="00FC1312"/>
    <w:rsid w:val="00FC1322"/>
    <w:rsid w:val="00FC132B"/>
    <w:rsid w:val="00FC1346"/>
    <w:rsid w:val="00FC1349"/>
    <w:rsid w:val="00FC137E"/>
    <w:rsid w:val="00FC137F"/>
    <w:rsid w:val="00FC13C0"/>
    <w:rsid w:val="00FC13CC"/>
    <w:rsid w:val="00FC13D7"/>
    <w:rsid w:val="00FC13F8"/>
    <w:rsid w:val="00FC141A"/>
    <w:rsid w:val="00FC1435"/>
    <w:rsid w:val="00FC144B"/>
    <w:rsid w:val="00FC1495"/>
    <w:rsid w:val="00FC14CE"/>
    <w:rsid w:val="00FC14F9"/>
    <w:rsid w:val="00FC1517"/>
    <w:rsid w:val="00FC1526"/>
    <w:rsid w:val="00FC1535"/>
    <w:rsid w:val="00FC156C"/>
    <w:rsid w:val="00FC1591"/>
    <w:rsid w:val="00FC15B8"/>
    <w:rsid w:val="00FC15D8"/>
    <w:rsid w:val="00FC15DF"/>
    <w:rsid w:val="00FC1643"/>
    <w:rsid w:val="00FC1673"/>
    <w:rsid w:val="00FC16A1"/>
    <w:rsid w:val="00FC16B8"/>
    <w:rsid w:val="00FC16D7"/>
    <w:rsid w:val="00FC16FA"/>
    <w:rsid w:val="00FC1740"/>
    <w:rsid w:val="00FC1754"/>
    <w:rsid w:val="00FC176D"/>
    <w:rsid w:val="00FC177A"/>
    <w:rsid w:val="00FC177C"/>
    <w:rsid w:val="00FC17DC"/>
    <w:rsid w:val="00FC181B"/>
    <w:rsid w:val="00FC18A2"/>
    <w:rsid w:val="00FC18B1"/>
    <w:rsid w:val="00FC18B8"/>
    <w:rsid w:val="00FC18CE"/>
    <w:rsid w:val="00FC18ED"/>
    <w:rsid w:val="00FC1986"/>
    <w:rsid w:val="00FC19A3"/>
    <w:rsid w:val="00FC19DA"/>
    <w:rsid w:val="00FC19EB"/>
    <w:rsid w:val="00FC1A24"/>
    <w:rsid w:val="00FC1A37"/>
    <w:rsid w:val="00FC1A39"/>
    <w:rsid w:val="00FC1A3D"/>
    <w:rsid w:val="00FC1A4B"/>
    <w:rsid w:val="00FC1A56"/>
    <w:rsid w:val="00FC1A6B"/>
    <w:rsid w:val="00FC1A8A"/>
    <w:rsid w:val="00FC1AA0"/>
    <w:rsid w:val="00FC1AA9"/>
    <w:rsid w:val="00FC1AE4"/>
    <w:rsid w:val="00FC1B1B"/>
    <w:rsid w:val="00FC1B5A"/>
    <w:rsid w:val="00FC1B66"/>
    <w:rsid w:val="00FC1BD5"/>
    <w:rsid w:val="00FC1BF4"/>
    <w:rsid w:val="00FC1C07"/>
    <w:rsid w:val="00FC1C16"/>
    <w:rsid w:val="00FC1C28"/>
    <w:rsid w:val="00FC1C33"/>
    <w:rsid w:val="00FC1C4C"/>
    <w:rsid w:val="00FC1CA5"/>
    <w:rsid w:val="00FC1CB2"/>
    <w:rsid w:val="00FC1D25"/>
    <w:rsid w:val="00FC1D2E"/>
    <w:rsid w:val="00FC1D83"/>
    <w:rsid w:val="00FC1DEF"/>
    <w:rsid w:val="00FC1DFC"/>
    <w:rsid w:val="00FC1E30"/>
    <w:rsid w:val="00FC1E4B"/>
    <w:rsid w:val="00FC1EB4"/>
    <w:rsid w:val="00FC1ED7"/>
    <w:rsid w:val="00FC1EE7"/>
    <w:rsid w:val="00FC1F14"/>
    <w:rsid w:val="00FC1F6C"/>
    <w:rsid w:val="00FC1F6E"/>
    <w:rsid w:val="00FC1F9D"/>
    <w:rsid w:val="00FC1FAF"/>
    <w:rsid w:val="00FC1FC9"/>
    <w:rsid w:val="00FC200C"/>
    <w:rsid w:val="00FC204A"/>
    <w:rsid w:val="00FC2051"/>
    <w:rsid w:val="00FC205E"/>
    <w:rsid w:val="00FC206C"/>
    <w:rsid w:val="00FC2070"/>
    <w:rsid w:val="00FC20BC"/>
    <w:rsid w:val="00FC20BD"/>
    <w:rsid w:val="00FC213A"/>
    <w:rsid w:val="00FC2164"/>
    <w:rsid w:val="00FC218E"/>
    <w:rsid w:val="00FC21BB"/>
    <w:rsid w:val="00FC21C0"/>
    <w:rsid w:val="00FC21D1"/>
    <w:rsid w:val="00FC2228"/>
    <w:rsid w:val="00FC2246"/>
    <w:rsid w:val="00FC227A"/>
    <w:rsid w:val="00FC22CD"/>
    <w:rsid w:val="00FC22CE"/>
    <w:rsid w:val="00FC22D4"/>
    <w:rsid w:val="00FC2309"/>
    <w:rsid w:val="00FC231F"/>
    <w:rsid w:val="00FC235E"/>
    <w:rsid w:val="00FC2371"/>
    <w:rsid w:val="00FC23D9"/>
    <w:rsid w:val="00FC23FF"/>
    <w:rsid w:val="00FC240F"/>
    <w:rsid w:val="00FC243B"/>
    <w:rsid w:val="00FC248C"/>
    <w:rsid w:val="00FC24AD"/>
    <w:rsid w:val="00FC253C"/>
    <w:rsid w:val="00FC2544"/>
    <w:rsid w:val="00FC256C"/>
    <w:rsid w:val="00FC257C"/>
    <w:rsid w:val="00FC25A2"/>
    <w:rsid w:val="00FC25AC"/>
    <w:rsid w:val="00FC25BF"/>
    <w:rsid w:val="00FC25C4"/>
    <w:rsid w:val="00FC25C9"/>
    <w:rsid w:val="00FC2658"/>
    <w:rsid w:val="00FC268C"/>
    <w:rsid w:val="00FC26C4"/>
    <w:rsid w:val="00FC26E9"/>
    <w:rsid w:val="00FC26EA"/>
    <w:rsid w:val="00FC272E"/>
    <w:rsid w:val="00FC2739"/>
    <w:rsid w:val="00FC2763"/>
    <w:rsid w:val="00FC276F"/>
    <w:rsid w:val="00FC2771"/>
    <w:rsid w:val="00FC27A8"/>
    <w:rsid w:val="00FC27D5"/>
    <w:rsid w:val="00FC2804"/>
    <w:rsid w:val="00FC281F"/>
    <w:rsid w:val="00FC2847"/>
    <w:rsid w:val="00FC2862"/>
    <w:rsid w:val="00FC28C2"/>
    <w:rsid w:val="00FC28CC"/>
    <w:rsid w:val="00FC28E2"/>
    <w:rsid w:val="00FC2922"/>
    <w:rsid w:val="00FC2941"/>
    <w:rsid w:val="00FC29C7"/>
    <w:rsid w:val="00FC29D7"/>
    <w:rsid w:val="00FC2A00"/>
    <w:rsid w:val="00FC2A15"/>
    <w:rsid w:val="00FC2A77"/>
    <w:rsid w:val="00FC2A7C"/>
    <w:rsid w:val="00FC2A9F"/>
    <w:rsid w:val="00FC2AA9"/>
    <w:rsid w:val="00FC2AB0"/>
    <w:rsid w:val="00FC2AFC"/>
    <w:rsid w:val="00FC2AFE"/>
    <w:rsid w:val="00FC2B09"/>
    <w:rsid w:val="00FC2B16"/>
    <w:rsid w:val="00FC2B3E"/>
    <w:rsid w:val="00FC2B41"/>
    <w:rsid w:val="00FC2B44"/>
    <w:rsid w:val="00FC2B60"/>
    <w:rsid w:val="00FC2B9B"/>
    <w:rsid w:val="00FC2BB2"/>
    <w:rsid w:val="00FC2BE9"/>
    <w:rsid w:val="00FC2C58"/>
    <w:rsid w:val="00FC2C79"/>
    <w:rsid w:val="00FC2C89"/>
    <w:rsid w:val="00FC2CA3"/>
    <w:rsid w:val="00FC2CBC"/>
    <w:rsid w:val="00FC2CF4"/>
    <w:rsid w:val="00FC2D22"/>
    <w:rsid w:val="00FC2DA2"/>
    <w:rsid w:val="00FC2DBA"/>
    <w:rsid w:val="00FC2DBE"/>
    <w:rsid w:val="00FC2DF1"/>
    <w:rsid w:val="00FC2E15"/>
    <w:rsid w:val="00FC2E24"/>
    <w:rsid w:val="00FC2E4C"/>
    <w:rsid w:val="00FC2E60"/>
    <w:rsid w:val="00FC2E7D"/>
    <w:rsid w:val="00FC2E85"/>
    <w:rsid w:val="00FC2E9D"/>
    <w:rsid w:val="00FC2EA5"/>
    <w:rsid w:val="00FC2EA6"/>
    <w:rsid w:val="00FC2EE8"/>
    <w:rsid w:val="00FC2EF4"/>
    <w:rsid w:val="00FC2F07"/>
    <w:rsid w:val="00FC2F2D"/>
    <w:rsid w:val="00FC2F4D"/>
    <w:rsid w:val="00FC2F4F"/>
    <w:rsid w:val="00FC2F86"/>
    <w:rsid w:val="00FC2FA1"/>
    <w:rsid w:val="00FC2FB8"/>
    <w:rsid w:val="00FC2FDB"/>
    <w:rsid w:val="00FC3028"/>
    <w:rsid w:val="00FC3049"/>
    <w:rsid w:val="00FC3082"/>
    <w:rsid w:val="00FC30A8"/>
    <w:rsid w:val="00FC30BE"/>
    <w:rsid w:val="00FC30DB"/>
    <w:rsid w:val="00FC3110"/>
    <w:rsid w:val="00FC311B"/>
    <w:rsid w:val="00FC318F"/>
    <w:rsid w:val="00FC319C"/>
    <w:rsid w:val="00FC31BA"/>
    <w:rsid w:val="00FC31BC"/>
    <w:rsid w:val="00FC31CC"/>
    <w:rsid w:val="00FC31D2"/>
    <w:rsid w:val="00FC3228"/>
    <w:rsid w:val="00FC324A"/>
    <w:rsid w:val="00FC3268"/>
    <w:rsid w:val="00FC326D"/>
    <w:rsid w:val="00FC3291"/>
    <w:rsid w:val="00FC3300"/>
    <w:rsid w:val="00FC3305"/>
    <w:rsid w:val="00FC3316"/>
    <w:rsid w:val="00FC3324"/>
    <w:rsid w:val="00FC332E"/>
    <w:rsid w:val="00FC3350"/>
    <w:rsid w:val="00FC3372"/>
    <w:rsid w:val="00FC3376"/>
    <w:rsid w:val="00FC337D"/>
    <w:rsid w:val="00FC3386"/>
    <w:rsid w:val="00FC33A4"/>
    <w:rsid w:val="00FC33C9"/>
    <w:rsid w:val="00FC33D8"/>
    <w:rsid w:val="00FC3405"/>
    <w:rsid w:val="00FC347A"/>
    <w:rsid w:val="00FC34CC"/>
    <w:rsid w:val="00FC34DC"/>
    <w:rsid w:val="00FC3516"/>
    <w:rsid w:val="00FC3549"/>
    <w:rsid w:val="00FC3593"/>
    <w:rsid w:val="00FC35AD"/>
    <w:rsid w:val="00FC35B4"/>
    <w:rsid w:val="00FC360F"/>
    <w:rsid w:val="00FC3654"/>
    <w:rsid w:val="00FC3656"/>
    <w:rsid w:val="00FC3667"/>
    <w:rsid w:val="00FC36BB"/>
    <w:rsid w:val="00FC36C5"/>
    <w:rsid w:val="00FC36E7"/>
    <w:rsid w:val="00FC36F2"/>
    <w:rsid w:val="00FC3755"/>
    <w:rsid w:val="00FC375A"/>
    <w:rsid w:val="00FC3766"/>
    <w:rsid w:val="00FC377F"/>
    <w:rsid w:val="00FC3785"/>
    <w:rsid w:val="00FC379F"/>
    <w:rsid w:val="00FC37DF"/>
    <w:rsid w:val="00FC37E3"/>
    <w:rsid w:val="00FC3846"/>
    <w:rsid w:val="00FC384C"/>
    <w:rsid w:val="00FC3850"/>
    <w:rsid w:val="00FC387D"/>
    <w:rsid w:val="00FC3895"/>
    <w:rsid w:val="00FC38A9"/>
    <w:rsid w:val="00FC38C4"/>
    <w:rsid w:val="00FC38DD"/>
    <w:rsid w:val="00FC38F8"/>
    <w:rsid w:val="00FC38FE"/>
    <w:rsid w:val="00FC390D"/>
    <w:rsid w:val="00FC3932"/>
    <w:rsid w:val="00FC3966"/>
    <w:rsid w:val="00FC3973"/>
    <w:rsid w:val="00FC397A"/>
    <w:rsid w:val="00FC3991"/>
    <w:rsid w:val="00FC3993"/>
    <w:rsid w:val="00FC3995"/>
    <w:rsid w:val="00FC39AB"/>
    <w:rsid w:val="00FC39AC"/>
    <w:rsid w:val="00FC39AD"/>
    <w:rsid w:val="00FC39C4"/>
    <w:rsid w:val="00FC39C6"/>
    <w:rsid w:val="00FC39D2"/>
    <w:rsid w:val="00FC39D4"/>
    <w:rsid w:val="00FC3A36"/>
    <w:rsid w:val="00FC3A52"/>
    <w:rsid w:val="00FC3A78"/>
    <w:rsid w:val="00FC3A8D"/>
    <w:rsid w:val="00FC3B05"/>
    <w:rsid w:val="00FC3B16"/>
    <w:rsid w:val="00FC3B2E"/>
    <w:rsid w:val="00FC3B45"/>
    <w:rsid w:val="00FC3B59"/>
    <w:rsid w:val="00FC3B60"/>
    <w:rsid w:val="00FC3B68"/>
    <w:rsid w:val="00FC3B6F"/>
    <w:rsid w:val="00FC3B7B"/>
    <w:rsid w:val="00FC3BB0"/>
    <w:rsid w:val="00FC3BB4"/>
    <w:rsid w:val="00FC3BDC"/>
    <w:rsid w:val="00FC3C13"/>
    <w:rsid w:val="00FC3C3E"/>
    <w:rsid w:val="00FC3C6B"/>
    <w:rsid w:val="00FC3C73"/>
    <w:rsid w:val="00FC3C87"/>
    <w:rsid w:val="00FC3CAD"/>
    <w:rsid w:val="00FC3CDB"/>
    <w:rsid w:val="00FC3D1E"/>
    <w:rsid w:val="00FC3D89"/>
    <w:rsid w:val="00FC3DC8"/>
    <w:rsid w:val="00FC3E32"/>
    <w:rsid w:val="00FC3E5A"/>
    <w:rsid w:val="00FC3E5C"/>
    <w:rsid w:val="00FC3E60"/>
    <w:rsid w:val="00FC3E9B"/>
    <w:rsid w:val="00FC3EB9"/>
    <w:rsid w:val="00FC3EEF"/>
    <w:rsid w:val="00FC3EF2"/>
    <w:rsid w:val="00FC3EF3"/>
    <w:rsid w:val="00FC3EFB"/>
    <w:rsid w:val="00FC3FC5"/>
    <w:rsid w:val="00FC3FCE"/>
    <w:rsid w:val="00FC3FDF"/>
    <w:rsid w:val="00FC3FF8"/>
    <w:rsid w:val="00FC3FFB"/>
    <w:rsid w:val="00FC4006"/>
    <w:rsid w:val="00FC4021"/>
    <w:rsid w:val="00FC4049"/>
    <w:rsid w:val="00FC404C"/>
    <w:rsid w:val="00FC4054"/>
    <w:rsid w:val="00FC409E"/>
    <w:rsid w:val="00FC40D1"/>
    <w:rsid w:val="00FC416D"/>
    <w:rsid w:val="00FC41A2"/>
    <w:rsid w:val="00FC41AA"/>
    <w:rsid w:val="00FC41B0"/>
    <w:rsid w:val="00FC41BF"/>
    <w:rsid w:val="00FC41F0"/>
    <w:rsid w:val="00FC4203"/>
    <w:rsid w:val="00FC4226"/>
    <w:rsid w:val="00FC4267"/>
    <w:rsid w:val="00FC429B"/>
    <w:rsid w:val="00FC42BE"/>
    <w:rsid w:val="00FC42C6"/>
    <w:rsid w:val="00FC42ED"/>
    <w:rsid w:val="00FC4360"/>
    <w:rsid w:val="00FC43CC"/>
    <w:rsid w:val="00FC43FB"/>
    <w:rsid w:val="00FC4403"/>
    <w:rsid w:val="00FC4449"/>
    <w:rsid w:val="00FC44B0"/>
    <w:rsid w:val="00FC44B9"/>
    <w:rsid w:val="00FC44C4"/>
    <w:rsid w:val="00FC44CA"/>
    <w:rsid w:val="00FC44F6"/>
    <w:rsid w:val="00FC4505"/>
    <w:rsid w:val="00FC4514"/>
    <w:rsid w:val="00FC4578"/>
    <w:rsid w:val="00FC45BE"/>
    <w:rsid w:val="00FC4601"/>
    <w:rsid w:val="00FC461E"/>
    <w:rsid w:val="00FC4652"/>
    <w:rsid w:val="00FC4662"/>
    <w:rsid w:val="00FC4666"/>
    <w:rsid w:val="00FC467A"/>
    <w:rsid w:val="00FC468B"/>
    <w:rsid w:val="00FC477A"/>
    <w:rsid w:val="00FC4789"/>
    <w:rsid w:val="00FC4790"/>
    <w:rsid w:val="00FC47A9"/>
    <w:rsid w:val="00FC47D1"/>
    <w:rsid w:val="00FC47D3"/>
    <w:rsid w:val="00FC4817"/>
    <w:rsid w:val="00FC4860"/>
    <w:rsid w:val="00FC4890"/>
    <w:rsid w:val="00FC489B"/>
    <w:rsid w:val="00FC48CA"/>
    <w:rsid w:val="00FC48D5"/>
    <w:rsid w:val="00FC48DF"/>
    <w:rsid w:val="00FC48E0"/>
    <w:rsid w:val="00FC490B"/>
    <w:rsid w:val="00FC491F"/>
    <w:rsid w:val="00FC4929"/>
    <w:rsid w:val="00FC4944"/>
    <w:rsid w:val="00FC498F"/>
    <w:rsid w:val="00FC4992"/>
    <w:rsid w:val="00FC49B3"/>
    <w:rsid w:val="00FC49CF"/>
    <w:rsid w:val="00FC49D3"/>
    <w:rsid w:val="00FC49F2"/>
    <w:rsid w:val="00FC4A27"/>
    <w:rsid w:val="00FC4A7C"/>
    <w:rsid w:val="00FC4AA1"/>
    <w:rsid w:val="00FC4ABC"/>
    <w:rsid w:val="00FC4AED"/>
    <w:rsid w:val="00FC4B02"/>
    <w:rsid w:val="00FC4B31"/>
    <w:rsid w:val="00FC4B4E"/>
    <w:rsid w:val="00FC4B54"/>
    <w:rsid w:val="00FC4B65"/>
    <w:rsid w:val="00FC4B76"/>
    <w:rsid w:val="00FC4BC9"/>
    <w:rsid w:val="00FC4BDF"/>
    <w:rsid w:val="00FC4BE1"/>
    <w:rsid w:val="00FC4BF6"/>
    <w:rsid w:val="00FC4C1C"/>
    <w:rsid w:val="00FC4C25"/>
    <w:rsid w:val="00FC4C46"/>
    <w:rsid w:val="00FC4C61"/>
    <w:rsid w:val="00FC4C8F"/>
    <w:rsid w:val="00FC4C92"/>
    <w:rsid w:val="00FC4CB0"/>
    <w:rsid w:val="00FC4CBD"/>
    <w:rsid w:val="00FC4CE6"/>
    <w:rsid w:val="00FC4D67"/>
    <w:rsid w:val="00FC4D97"/>
    <w:rsid w:val="00FC4DA6"/>
    <w:rsid w:val="00FC4DB8"/>
    <w:rsid w:val="00FC4DD5"/>
    <w:rsid w:val="00FC4E14"/>
    <w:rsid w:val="00FC4E5B"/>
    <w:rsid w:val="00FC4E7C"/>
    <w:rsid w:val="00FC4E88"/>
    <w:rsid w:val="00FC4E91"/>
    <w:rsid w:val="00FC4F27"/>
    <w:rsid w:val="00FC4F2D"/>
    <w:rsid w:val="00FC4F52"/>
    <w:rsid w:val="00FC4F76"/>
    <w:rsid w:val="00FC4F86"/>
    <w:rsid w:val="00FC4FA8"/>
    <w:rsid w:val="00FC4FD9"/>
    <w:rsid w:val="00FC4FF3"/>
    <w:rsid w:val="00FC502E"/>
    <w:rsid w:val="00FC5035"/>
    <w:rsid w:val="00FC5044"/>
    <w:rsid w:val="00FC5082"/>
    <w:rsid w:val="00FC5090"/>
    <w:rsid w:val="00FC5092"/>
    <w:rsid w:val="00FC50B9"/>
    <w:rsid w:val="00FC50CA"/>
    <w:rsid w:val="00FC514C"/>
    <w:rsid w:val="00FC515B"/>
    <w:rsid w:val="00FC5165"/>
    <w:rsid w:val="00FC5181"/>
    <w:rsid w:val="00FC518D"/>
    <w:rsid w:val="00FC51B2"/>
    <w:rsid w:val="00FC51C8"/>
    <w:rsid w:val="00FC51E4"/>
    <w:rsid w:val="00FC528D"/>
    <w:rsid w:val="00FC528F"/>
    <w:rsid w:val="00FC5298"/>
    <w:rsid w:val="00FC52A9"/>
    <w:rsid w:val="00FC52E2"/>
    <w:rsid w:val="00FC530B"/>
    <w:rsid w:val="00FC5311"/>
    <w:rsid w:val="00FC531E"/>
    <w:rsid w:val="00FC5323"/>
    <w:rsid w:val="00FC532E"/>
    <w:rsid w:val="00FC5335"/>
    <w:rsid w:val="00FC5369"/>
    <w:rsid w:val="00FC53CB"/>
    <w:rsid w:val="00FC541E"/>
    <w:rsid w:val="00FC5430"/>
    <w:rsid w:val="00FC543B"/>
    <w:rsid w:val="00FC545A"/>
    <w:rsid w:val="00FC5462"/>
    <w:rsid w:val="00FC546C"/>
    <w:rsid w:val="00FC549A"/>
    <w:rsid w:val="00FC5529"/>
    <w:rsid w:val="00FC5536"/>
    <w:rsid w:val="00FC5561"/>
    <w:rsid w:val="00FC5566"/>
    <w:rsid w:val="00FC556C"/>
    <w:rsid w:val="00FC55E6"/>
    <w:rsid w:val="00FC55F9"/>
    <w:rsid w:val="00FC55FF"/>
    <w:rsid w:val="00FC561B"/>
    <w:rsid w:val="00FC566C"/>
    <w:rsid w:val="00FC5670"/>
    <w:rsid w:val="00FC567E"/>
    <w:rsid w:val="00FC567F"/>
    <w:rsid w:val="00FC56B7"/>
    <w:rsid w:val="00FC56EB"/>
    <w:rsid w:val="00FC5707"/>
    <w:rsid w:val="00FC5716"/>
    <w:rsid w:val="00FC5731"/>
    <w:rsid w:val="00FC577E"/>
    <w:rsid w:val="00FC57C7"/>
    <w:rsid w:val="00FC57CA"/>
    <w:rsid w:val="00FC57CF"/>
    <w:rsid w:val="00FC57EA"/>
    <w:rsid w:val="00FC5805"/>
    <w:rsid w:val="00FC580B"/>
    <w:rsid w:val="00FC5820"/>
    <w:rsid w:val="00FC582C"/>
    <w:rsid w:val="00FC5837"/>
    <w:rsid w:val="00FC5873"/>
    <w:rsid w:val="00FC5880"/>
    <w:rsid w:val="00FC588A"/>
    <w:rsid w:val="00FC58BC"/>
    <w:rsid w:val="00FC58C9"/>
    <w:rsid w:val="00FC58F2"/>
    <w:rsid w:val="00FC5926"/>
    <w:rsid w:val="00FC596E"/>
    <w:rsid w:val="00FC5974"/>
    <w:rsid w:val="00FC599B"/>
    <w:rsid w:val="00FC59B4"/>
    <w:rsid w:val="00FC59C0"/>
    <w:rsid w:val="00FC59CE"/>
    <w:rsid w:val="00FC59DA"/>
    <w:rsid w:val="00FC5A00"/>
    <w:rsid w:val="00FC5A1B"/>
    <w:rsid w:val="00FC5A2E"/>
    <w:rsid w:val="00FC5AB6"/>
    <w:rsid w:val="00FC5AB9"/>
    <w:rsid w:val="00FC5AC6"/>
    <w:rsid w:val="00FC5ADF"/>
    <w:rsid w:val="00FC5AE7"/>
    <w:rsid w:val="00FC5B0A"/>
    <w:rsid w:val="00FC5B5C"/>
    <w:rsid w:val="00FC5B65"/>
    <w:rsid w:val="00FC5B68"/>
    <w:rsid w:val="00FC5B7C"/>
    <w:rsid w:val="00FC5B7D"/>
    <w:rsid w:val="00FC5B83"/>
    <w:rsid w:val="00FC5B9C"/>
    <w:rsid w:val="00FC5BA4"/>
    <w:rsid w:val="00FC5BA5"/>
    <w:rsid w:val="00FC5BC2"/>
    <w:rsid w:val="00FC5BD5"/>
    <w:rsid w:val="00FC5CC6"/>
    <w:rsid w:val="00FC5CCE"/>
    <w:rsid w:val="00FC5CEA"/>
    <w:rsid w:val="00FC5CF2"/>
    <w:rsid w:val="00FC5CFC"/>
    <w:rsid w:val="00FC5D00"/>
    <w:rsid w:val="00FC5D06"/>
    <w:rsid w:val="00FC5D1E"/>
    <w:rsid w:val="00FC5D20"/>
    <w:rsid w:val="00FC5D45"/>
    <w:rsid w:val="00FC5D6E"/>
    <w:rsid w:val="00FC5D87"/>
    <w:rsid w:val="00FC5D93"/>
    <w:rsid w:val="00FC5DB5"/>
    <w:rsid w:val="00FC5DF1"/>
    <w:rsid w:val="00FC5DFE"/>
    <w:rsid w:val="00FC5E9A"/>
    <w:rsid w:val="00FC5EB4"/>
    <w:rsid w:val="00FC5ECC"/>
    <w:rsid w:val="00FC5EE3"/>
    <w:rsid w:val="00FC5EF5"/>
    <w:rsid w:val="00FC5EFD"/>
    <w:rsid w:val="00FC5F3C"/>
    <w:rsid w:val="00FC5F4B"/>
    <w:rsid w:val="00FC5F6D"/>
    <w:rsid w:val="00FC5FA1"/>
    <w:rsid w:val="00FC5FC0"/>
    <w:rsid w:val="00FC6016"/>
    <w:rsid w:val="00FC604F"/>
    <w:rsid w:val="00FC6059"/>
    <w:rsid w:val="00FC6070"/>
    <w:rsid w:val="00FC60A9"/>
    <w:rsid w:val="00FC60AF"/>
    <w:rsid w:val="00FC60F4"/>
    <w:rsid w:val="00FC60FC"/>
    <w:rsid w:val="00FC6131"/>
    <w:rsid w:val="00FC6138"/>
    <w:rsid w:val="00FC6143"/>
    <w:rsid w:val="00FC618A"/>
    <w:rsid w:val="00FC61AA"/>
    <w:rsid w:val="00FC61AE"/>
    <w:rsid w:val="00FC61AF"/>
    <w:rsid w:val="00FC61E3"/>
    <w:rsid w:val="00FC61E6"/>
    <w:rsid w:val="00FC61EA"/>
    <w:rsid w:val="00FC61EE"/>
    <w:rsid w:val="00FC61EF"/>
    <w:rsid w:val="00FC61F1"/>
    <w:rsid w:val="00FC6213"/>
    <w:rsid w:val="00FC6229"/>
    <w:rsid w:val="00FC622B"/>
    <w:rsid w:val="00FC626E"/>
    <w:rsid w:val="00FC6275"/>
    <w:rsid w:val="00FC6291"/>
    <w:rsid w:val="00FC62DB"/>
    <w:rsid w:val="00FC62EE"/>
    <w:rsid w:val="00FC62FA"/>
    <w:rsid w:val="00FC634A"/>
    <w:rsid w:val="00FC639D"/>
    <w:rsid w:val="00FC63AE"/>
    <w:rsid w:val="00FC63CC"/>
    <w:rsid w:val="00FC63D3"/>
    <w:rsid w:val="00FC63DF"/>
    <w:rsid w:val="00FC63EF"/>
    <w:rsid w:val="00FC6427"/>
    <w:rsid w:val="00FC6443"/>
    <w:rsid w:val="00FC6482"/>
    <w:rsid w:val="00FC64A4"/>
    <w:rsid w:val="00FC64CB"/>
    <w:rsid w:val="00FC64CF"/>
    <w:rsid w:val="00FC656A"/>
    <w:rsid w:val="00FC6573"/>
    <w:rsid w:val="00FC6582"/>
    <w:rsid w:val="00FC65AA"/>
    <w:rsid w:val="00FC65DE"/>
    <w:rsid w:val="00FC6600"/>
    <w:rsid w:val="00FC660F"/>
    <w:rsid w:val="00FC664F"/>
    <w:rsid w:val="00FC6664"/>
    <w:rsid w:val="00FC668C"/>
    <w:rsid w:val="00FC669F"/>
    <w:rsid w:val="00FC66AE"/>
    <w:rsid w:val="00FC66D4"/>
    <w:rsid w:val="00FC6726"/>
    <w:rsid w:val="00FC672E"/>
    <w:rsid w:val="00FC673B"/>
    <w:rsid w:val="00FC673C"/>
    <w:rsid w:val="00FC678A"/>
    <w:rsid w:val="00FC678F"/>
    <w:rsid w:val="00FC67C4"/>
    <w:rsid w:val="00FC67FE"/>
    <w:rsid w:val="00FC6806"/>
    <w:rsid w:val="00FC6847"/>
    <w:rsid w:val="00FC6868"/>
    <w:rsid w:val="00FC68A2"/>
    <w:rsid w:val="00FC68A6"/>
    <w:rsid w:val="00FC68FC"/>
    <w:rsid w:val="00FC6902"/>
    <w:rsid w:val="00FC690F"/>
    <w:rsid w:val="00FC693C"/>
    <w:rsid w:val="00FC693D"/>
    <w:rsid w:val="00FC699C"/>
    <w:rsid w:val="00FC69A6"/>
    <w:rsid w:val="00FC69C4"/>
    <w:rsid w:val="00FC69CB"/>
    <w:rsid w:val="00FC69CD"/>
    <w:rsid w:val="00FC6A1E"/>
    <w:rsid w:val="00FC6A26"/>
    <w:rsid w:val="00FC6A52"/>
    <w:rsid w:val="00FC6A6C"/>
    <w:rsid w:val="00FC6A9E"/>
    <w:rsid w:val="00FC6AA5"/>
    <w:rsid w:val="00FC6ACA"/>
    <w:rsid w:val="00FC6AEA"/>
    <w:rsid w:val="00FC6AF5"/>
    <w:rsid w:val="00FC6B09"/>
    <w:rsid w:val="00FC6B1B"/>
    <w:rsid w:val="00FC6B45"/>
    <w:rsid w:val="00FC6B60"/>
    <w:rsid w:val="00FC6B8F"/>
    <w:rsid w:val="00FC6B9D"/>
    <w:rsid w:val="00FC6BBC"/>
    <w:rsid w:val="00FC6BD5"/>
    <w:rsid w:val="00FC6BD6"/>
    <w:rsid w:val="00FC6C10"/>
    <w:rsid w:val="00FC6C13"/>
    <w:rsid w:val="00FC6C5F"/>
    <w:rsid w:val="00FC6C69"/>
    <w:rsid w:val="00FC6CB4"/>
    <w:rsid w:val="00FC6CD1"/>
    <w:rsid w:val="00FC6CD5"/>
    <w:rsid w:val="00FC6D39"/>
    <w:rsid w:val="00FC6D4B"/>
    <w:rsid w:val="00FC6D87"/>
    <w:rsid w:val="00FC6D89"/>
    <w:rsid w:val="00FC6DA2"/>
    <w:rsid w:val="00FC6E33"/>
    <w:rsid w:val="00FC6E40"/>
    <w:rsid w:val="00FC6ED1"/>
    <w:rsid w:val="00FC6EF3"/>
    <w:rsid w:val="00FC6F62"/>
    <w:rsid w:val="00FC6F90"/>
    <w:rsid w:val="00FC6FD5"/>
    <w:rsid w:val="00FC703A"/>
    <w:rsid w:val="00FC70A3"/>
    <w:rsid w:val="00FC70DF"/>
    <w:rsid w:val="00FC70F4"/>
    <w:rsid w:val="00FC710B"/>
    <w:rsid w:val="00FC711B"/>
    <w:rsid w:val="00FC7126"/>
    <w:rsid w:val="00FC7164"/>
    <w:rsid w:val="00FC71DF"/>
    <w:rsid w:val="00FC71E3"/>
    <w:rsid w:val="00FC721D"/>
    <w:rsid w:val="00FC7222"/>
    <w:rsid w:val="00FC7248"/>
    <w:rsid w:val="00FC724F"/>
    <w:rsid w:val="00FC7265"/>
    <w:rsid w:val="00FC7266"/>
    <w:rsid w:val="00FC7285"/>
    <w:rsid w:val="00FC728C"/>
    <w:rsid w:val="00FC72A9"/>
    <w:rsid w:val="00FC72E2"/>
    <w:rsid w:val="00FC730B"/>
    <w:rsid w:val="00FC730D"/>
    <w:rsid w:val="00FC7316"/>
    <w:rsid w:val="00FC7327"/>
    <w:rsid w:val="00FC7387"/>
    <w:rsid w:val="00FC73A2"/>
    <w:rsid w:val="00FC73E1"/>
    <w:rsid w:val="00FC743F"/>
    <w:rsid w:val="00FC745C"/>
    <w:rsid w:val="00FC7466"/>
    <w:rsid w:val="00FC7486"/>
    <w:rsid w:val="00FC748B"/>
    <w:rsid w:val="00FC7497"/>
    <w:rsid w:val="00FC74BA"/>
    <w:rsid w:val="00FC74C3"/>
    <w:rsid w:val="00FC74E4"/>
    <w:rsid w:val="00FC74E9"/>
    <w:rsid w:val="00FC74FA"/>
    <w:rsid w:val="00FC7522"/>
    <w:rsid w:val="00FC7530"/>
    <w:rsid w:val="00FC7535"/>
    <w:rsid w:val="00FC753B"/>
    <w:rsid w:val="00FC756C"/>
    <w:rsid w:val="00FC7579"/>
    <w:rsid w:val="00FC758C"/>
    <w:rsid w:val="00FC75C9"/>
    <w:rsid w:val="00FC75DA"/>
    <w:rsid w:val="00FC75FC"/>
    <w:rsid w:val="00FC75FF"/>
    <w:rsid w:val="00FC761B"/>
    <w:rsid w:val="00FC7624"/>
    <w:rsid w:val="00FC7627"/>
    <w:rsid w:val="00FC7647"/>
    <w:rsid w:val="00FC765C"/>
    <w:rsid w:val="00FC76A0"/>
    <w:rsid w:val="00FC76B6"/>
    <w:rsid w:val="00FC76DB"/>
    <w:rsid w:val="00FC7744"/>
    <w:rsid w:val="00FC7752"/>
    <w:rsid w:val="00FC7766"/>
    <w:rsid w:val="00FC7794"/>
    <w:rsid w:val="00FC77B7"/>
    <w:rsid w:val="00FC77B8"/>
    <w:rsid w:val="00FC77DD"/>
    <w:rsid w:val="00FC77E0"/>
    <w:rsid w:val="00FC77EA"/>
    <w:rsid w:val="00FC7849"/>
    <w:rsid w:val="00FC7871"/>
    <w:rsid w:val="00FC7920"/>
    <w:rsid w:val="00FC797E"/>
    <w:rsid w:val="00FC7988"/>
    <w:rsid w:val="00FC7998"/>
    <w:rsid w:val="00FC79E5"/>
    <w:rsid w:val="00FC79F4"/>
    <w:rsid w:val="00FC7A5E"/>
    <w:rsid w:val="00FC7A89"/>
    <w:rsid w:val="00FC7AC6"/>
    <w:rsid w:val="00FC7AD8"/>
    <w:rsid w:val="00FC7AE4"/>
    <w:rsid w:val="00FC7AEA"/>
    <w:rsid w:val="00FC7AED"/>
    <w:rsid w:val="00FC7AFD"/>
    <w:rsid w:val="00FC7B12"/>
    <w:rsid w:val="00FC7BA4"/>
    <w:rsid w:val="00FC7BD3"/>
    <w:rsid w:val="00FC7C32"/>
    <w:rsid w:val="00FC7CF1"/>
    <w:rsid w:val="00FC7D35"/>
    <w:rsid w:val="00FC7D84"/>
    <w:rsid w:val="00FC7D90"/>
    <w:rsid w:val="00FC7DBB"/>
    <w:rsid w:val="00FC7DBF"/>
    <w:rsid w:val="00FC7E0C"/>
    <w:rsid w:val="00FC7E47"/>
    <w:rsid w:val="00FC7E74"/>
    <w:rsid w:val="00FC7E75"/>
    <w:rsid w:val="00FC7ED5"/>
    <w:rsid w:val="00FC7F1A"/>
    <w:rsid w:val="00FC7F5C"/>
    <w:rsid w:val="00FC7F8D"/>
    <w:rsid w:val="00FC7F9F"/>
    <w:rsid w:val="00FC7FA4"/>
    <w:rsid w:val="00FD0003"/>
    <w:rsid w:val="00FD0008"/>
    <w:rsid w:val="00FD0013"/>
    <w:rsid w:val="00FD0041"/>
    <w:rsid w:val="00FD0075"/>
    <w:rsid w:val="00FD0088"/>
    <w:rsid w:val="00FD00A6"/>
    <w:rsid w:val="00FD0133"/>
    <w:rsid w:val="00FD0145"/>
    <w:rsid w:val="00FD0166"/>
    <w:rsid w:val="00FD0187"/>
    <w:rsid w:val="00FD01A6"/>
    <w:rsid w:val="00FD01A9"/>
    <w:rsid w:val="00FD01C6"/>
    <w:rsid w:val="00FD01EB"/>
    <w:rsid w:val="00FD0221"/>
    <w:rsid w:val="00FD0255"/>
    <w:rsid w:val="00FD025F"/>
    <w:rsid w:val="00FD02A6"/>
    <w:rsid w:val="00FD02B6"/>
    <w:rsid w:val="00FD02BA"/>
    <w:rsid w:val="00FD02E3"/>
    <w:rsid w:val="00FD0303"/>
    <w:rsid w:val="00FD031C"/>
    <w:rsid w:val="00FD0339"/>
    <w:rsid w:val="00FD0357"/>
    <w:rsid w:val="00FD03FD"/>
    <w:rsid w:val="00FD0405"/>
    <w:rsid w:val="00FD0406"/>
    <w:rsid w:val="00FD0423"/>
    <w:rsid w:val="00FD0458"/>
    <w:rsid w:val="00FD0459"/>
    <w:rsid w:val="00FD046B"/>
    <w:rsid w:val="00FD046C"/>
    <w:rsid w:val="00FD04B8"/>
    <w:rsid w:val="00FD04D8"/>
    <w:rsid w:val="00FD04F3"/>
    <w:rsid w:val="00FD051E"/>
    <w:rsid w:val="00FD052E"/>
    <w:rsid w:val="00FD057C"/>
    <w:rsid w:val="00FD0584"/>
    <w:rsid w:val="00FD05B5"/>
    <w:rsid w:val="00FD05EE"/>
    <w:rsid w:val="00FD05F3"/>
    <w:rsid w:val="00FD061A"/>
    <w:rsid w:val="00FD0627"/>
    <w:rsid w:val="00FD064C"/>
    <w:rsid w:val="00FD0667"/>
    <w:rsid w:val="00FD0674"/>
    <w:rsid w:val="00FD06BC"/>
    <w:rsid w:val="00FD06C0"/>
    <w:rsid w:val="00FD06C4"/>
    <w:rsid w:val="00FD0748"/>
    <w:rsid w:val="00FD0755"/>
    <w:rsid w:val="00FD076D"/>
    <w:rsid w:val="00FD07B9"/>
    <w:rsid w:val="00FD07CC"/>
    <w:rsid w:val="00FD07F1"/>
    <w:rsid w:val="00FD080C"/>
    <w:rsid w:val="00FD082E"/>
    <w:rsid w:val="00FD0832"/>
    <w:rsid w:val="00FD0844"/>
    <w:rsid w:val="00FD084F"/>
    <w:rsid w:val="00FD086C"/>
    <w:rsid w:val="00FD086E"/>
    <w:rsid w:val="00FD08A5"/>
    <w:rsid w:val="00FD08AC"/>
    <w:rsid w:val="00FD08BC"/>
    <w:rsid w:val="00FD0919"/>
    <w:rsid w:val="00FD0941"/>
    <w:rsid w:val="00FD097F"/>
    <w:rsid w:val="00FD0984"/>
    <w:rsid w:val="00FD0988"/>
    <w:rsid w:val="00FD09A5"/>
    <w:rsid w:val="00FD09A6"/>
    <w:rsid w:val="00FD09D8"/>
    <w:rsid w:val="00FD09E3"/>
    <w:rsid w:val="00FD0A22"/>
    <w:rsid w:val="00FD0A27"/>
    <w:rsid w:val="00FD0A3F"/>
    <w:rsid w:val="00FD0A4D"/>
    <w:rsid w:val="00FD0A5A"/>
    <w:rsid w:val="00FD0A60"/>
    <w:rsid w:val="00FD0A66"/>
    <w:rsid w:val="00FD0AC8"/>
    <w:rsid w:val="00FD0ACC"/>
    <w:rsid w:val="00FD0AF5"/>
    <w:rsid w:val="00FD0B33"/>
    <w:rsid w:val="00FD0B34"/>
    <w:rsid w:val="00FD0B52"/>
    <w:rsid w:val="00FD0B75"/>
    <w:rsid w:val="00FD0B8B"/>
    <w:rsid w:val="00FD0BA6"/>
    <w:rsid w:val="00FD0BE7"/>
    <w:rsid w:val="00FD0C0D"/>
    <w:rsid w:val="00FD0C13"/>
    <w:rsid w:val="00FD0C57"/>
    <w:rsid w:val="00FD0C71"/>
    <w:rsid w:val="00FD0C7B"/>
    <w:rsid w:val="00FD0D03"/>
    <w:rsid w:val="00FD0D19"/>
    <w:rsid w:val="00FD0D53"/>
    <w:rsid w:val="00FD0D57"/>
    <w:rsid w:val="00FD0D9D"/>
    <w:rsid w:val="00FD0DBB"/>
    <w:rsid w:val="00FD0DDF"/>
    <w:rsid w:val="00FD0DF7"/>
    <w:rsid w:val="00FD0E1D"/>
    <w:rsid w:val="00FD0E59"/>
    <w:rsid w:val="00FD0E7F"/>
    <w:rsid w:val="00FD0E81"/>
    <w:rsid w:val="00FD0EAC"/>
    <w:rsid w:val="00FD0F2C"/>
    <w:rsid w:val="00FD0F95"/>
    <w:rsid w:val="00FD0FAD"/>
    <w:rsid w:val="00FD0FB0"/>
    <w:rsid w:val="00FD0FC8"/>
    <w:rsid w:val="00FD102E"/>
    <w:rsid w:val="00FD1087"/>
    <w:rsid w:val="00FD10C0"/>
    <w:rsid w:val="00FD10E3"/>
    <w:rsid w:val="00FD113C"/>
    <w:rsid w:val="00FD1158"/>
    <w:rsid w:val="00FD1172"/>
    <w:rsid w:val="00FD1177"/>
    <w:rsid w:val="00FD1178"/>
    <w:rsid w:val="00FD1194"/>
    <w:rsid w:val="00FD11E0"/>
    <w:rsid w:val="00FD1216"/>
    <w:rsid w:val="00FD12B6"/>
    <w:rsid w:val="00FD12D6"/>
    <w:rsid w:val="00FD1331"/>
    <w:rsid w:val="00FD13AC"/>
    <w:rsid w:val="00FD148D"/>
    <w:rsid w:val="00FD14A4"/>
    <w:rsid w:val="00FD14AC"/>
    <w:rsid w:val="00FD14B0"/>
    <w:rsid w:val="00FD14CC"/>
    <w:rsid w:val="00FD14F4"/>
    <w:rsid w:val="00FD1514"/>
    <w:rsid w:val="00FD1578"/>
    <w:rsid w:val="00FD15B5"/>
    <w:rsid w:val="00FD15B7"/>
    <w:rsid w:val="00FD15C3"/>
    <w:rsid w:val="00FD1601"/>
    <w:rsid w:val="00FD163A"/>
    <w:rsid w:val="00FD1640"/>
    <w:rsid w:val="00FD1658"/>
    <w:rsid w:val="00FD168C"/>
    <w:rsid w:val="00FD1690"/>
    <w:rsid w:val="00FD16D5"/>
    <w:rsid w:val="00FD16FA"/>
    <w:rsid w:val="00FD1707"/>
    <w:rsid w:val="00FD1749"/>
    <w:rsid w:val="00FD176F"/>
    <w:rsid w:val="00FD17B2"/>
    <w:rsid w:val="00FD17CB"/>
    <w:rsid w:val="00FD17F5"/>
    <w:rsid w:val="00FD17F7"/>
    <w:rsid w:val="00FD1809"/>
    <w:rsid w:val="00FD1822"/>
    <w:rsid w:val="00FD1830"/>
    <w:rsid w:val="00FD184F"/>
    <w:rsid w:val="00FD1885"/>
    <w:rsid w:val="00FD1888"/>
    <w:rsid w:val="00FD1892"/>
    <w:rsid w:val="00FD18A5"/>
    <w:rsid w:val="00FD18C2"/>
    <w:rsid w:val="00FD18FB"/>
    <w:rsid w:val="00FD1902"/>
    <w:rsid w:val="00FD1926"/>
    <w:rsid w:val="00FD196F"/>
    <w:rsid w:val="00FD19B9"/>
    <w:rsid w:val="00FD19C2"/>
    <w:rsid w:val="00FD19C4"/>
    <w:rsid w:val="00FD1A3A"/>
    <w:rsid w:val="00FD1A7F"/>
    <w:rsid w:val="00FD1AD5"/>
    <w:rsid w:val="00FD1AE3"/>
    <w:rsid w:val="00FD1B20"/>
    <w:rsid w:val="00FD1B45"/>
    <w:rsid w:val="00FD1B81"/>
    <w:rsid w:val="00FD1B8A"/>
    <w:rsid w:val="00FD1BA6"/>
    <w:rsid w:val="00FD1BE1"/>
    <w:rsid w:val="00FD1BE3"/>
    <w:rsid w:val="00FD1C15"/>
    <w:rsid w:val="00FD1C16"/>
    <w:rsid w:val="00FD1C1A"/>
    <w:rsid w:val="00FD1C1E"/>
    <w:rsid w:val="00FD1C21"/>
    <w:rsid w:val="00FD1C6B"/>
    <w:rsid w:val="00FD1C76"/>
    <w:rsid w:val="00FD1C82"/>
    <w:rsid w:val="00FD1CB8"/>
    <w:rsid w:val="00FD1CEB"/>
    <w:rsid w:val="00FD1CFF"/>
    <w:rsid w:val="00FD1D33"/>
    <w:rsid w:val="00FD1D4B"/>
    <w:rsid w:val="00FD1D8A"/>
    <w:rsid w:val="00FD1DAF"/>
    <w:rsid w:val="00FD1DC1"/>
    <w:rsid w:val="00FD1DC4"/>
    <w:rsid w:val="00FD1DFC"/>
    <w:rsid w:val="00FD1E07"/>
    <w:rsid w:val="00FD1E30"/>
    <w:rsid w:val="00FD1E4C"/>
    <w:rsid w:val="00FD1E77"/>
    <w:rsid w:val="00FD1E80"/>
    <w:rsid w:val="00FD1EA8"/>
    <w:rsid w:val="00FD1EB4"/>
    <w:rsid w:val="00FD1F03"/>
    <w:rsid w:val="00FD1F0A"/>
    <w:rsid w:val="00FD1F48"/>
    <w:rsid w:val="00FD1F5D"/>
    <w:rsid w:val="00FD1F62"/>
    <w:rsid w:val="00FD1F6C"/>
    <w:rsid w:val="00FD1F83"/>
    <w:rsid w:val="00FD1F84"/>
    <w:rsid w:val="00FD1F8F"/>
    <w:rsid w:val="00FD1F90"/>
    <w:rsid w:val="00FD1F94"/>
    <w:rsid w:val="00FD1FA1"/>
    <w:rsid w:val="00FD1FAD"/>
    <w:rsid w:val="00FD1FEF"/>
    <w:rsid w:val="00FD2009"/>
    <w:rsid w:val="00FD204D"/>
    <w:rsid w:val="00FD204E"/>
    <w:rsid w:val="00FD205D"/>
    <w:rsid w:val="00FD208F"/>
    <w:rsid w:val="00FD2094"/>
    <w:rsid w:val="00FD20A1"/>
    <w:rsid w:val="00FD20B6"/>
    <w:rsid w:val="00FD20C5"/>
    <w:rsid w:val="00FD2108"/>
    <w:rsid w:val="00FD2130"/>
    <w:rsid w:val="00FD2140"/>
    <w:rsid w:val="00FD2141"/>
    <w:rsid w:val="00FD2161"/>
    <w:rsid w:val="00FD218F"/>
    <w:rsid w:val="00FD21EC"/>
    <w:rsid w:val="00FD21EF"/>
    <w:rsid w:val="00FD221F"/>
    <w:rsid w:val="00FD224E"/>
    <w:rsid w:val="00FD2266"/>
    <w:rsid w:val="00FD226B"/>
    <w:rsid w:val="00FD229A"/>
    <w:rsid w:val="00FD22AF"/>
    <w:rsid w:val="00FD22B6"/>
    <w:rsid w:val="00FD22CB"/>
    <w:rsid w:val="00FD22ED"/>
    <w:rsid w:val="00FD22FB"/>
    <w:rsid w:val="00FD2311"/>
    <w:rsid w:val="00FD231F"/>
    <w:rsid w:val="00FD2329"/>
    <w:rsid w:val="00FD234A"/>
    <w:rsid w:val="00FD238A"/>
    <w:rsid w:val="00FD23A5"/>
    <w:rsid w:val="00FD23C8"/>
    <w:rsid w:val="00FD23D9"/>
    <w:rsid w:val="00FD23DB"/>
    <w:rsid w:val="00FD23ED"/>
    <w:rsid w:val="00FD240D"/>
    <w:rsid w:val="00FD2418"/>
    <w:rsid w:val="00FD241E"/>
    <w:rsid w:val="00FD245C"/>
    <w:rsid w:val="00FD247B"/>
    <w:rsid w:val="00FD24A0"/>
    <w:rsid w:val="00FD24C0"/>
    <w:rsid w:val="00FD24C3"/>
    <w:rsid w:val="00FD24C6"/>
    <w:rsid w:val="00FD24C7"/>
    <w:rsid w:val="00FD24DC"/>
    <w:rsid w:val="00FD2563"/>
    <w:rsid w:val="00FD2591"/>
    <w:rsid w:val="00FD2683"/>
    <w:rsid w:val="00FD2686"/>
    <w:rsid w:val="00FD26C2"/>
    <w:rsid w:val="00FD26F9"/>
    <w:rsid w:val="00FD2711"/>
    <w:rsid w:val="00FD271C"/>
    <w:rsid w:val="00FD2731"/>
    <w:rsid w:val="00FD2790"/>
    <w:rsid w:val="00FD279F"/>
    <w:rsid w:val="00FD27CD"/>
    <w:rsid w:val="00FD27D1"/>
    <w:rsid w:val="00FD2836"/>
    <w:rsid w:val="00FD2892"/>
    <w:rsid w:val="00FD28C0"/>
    <w:rsid w:val="00FD28C1"/>
    <w:rsid w:val="00FD28C3"/>
    <w:rsid w:val="00FD28C5"/>
    <w:rsid w:val="00FD28F4"/>
    <w:rsid w:val="00FD2903"/>
    <w:rsid w:val="00FD2905"/>
    <w:rsid w:val="00FD292C"/>
    <w:rsid w:val="00FD2954"/>
    <w:rsid w:val="00FD2968"/>
    <w:rsid w:val="00FD2976"/>
    <w:rsid w:val="00FD29B1"/>
    <w:rsid w:val="00FD29C1"/>
    <w:rsid w:val="00FD29F0"/>
    <w:rsid w:val="00FD29FD"/>
    <w:rsid w:val="00FD2AA5"/>
    <w:rsid w:val="00FD2ACD"/>
    <w:rsid w:val="00FD2ADC"/>
    <w:rsid w:val="00FD2B09"/>
    <w:rsid w:val="00FD2B52"/>
    <w:rsid w:val="00FD2B89"/>
    <w:rsid w:val="00FD2BA0"/>
    <w:rsid w:val="00FD2BC5"/>
    <w:rsid w:val="00FD2BD4"/>
    <w:rsid w:val="00FD2BD8"/>
    <w:rsid w:val="00FD2C0B"/>
    <w:rsid w:val="00FD2C3E"/>
    <w:rsid w:val="00FD2C73"/>
    <w:rsid w:val="00FD2C9B"/>
    <w:rsid w:val="00FD2CAC"/>
    <w:rsid w:val="00FD2CB7"/>
    <w:rsid w:val="00FD2CE5"/>
    <w:rsid w:val="00FD2CEC"/>
    <w:rsid w:val="00FD2D16"/>
    <w:rsid w:val="00FD2D82"/>
    <w:rsid w:val="00FD2D84"/>
    <w:rsid w:val="00FD2D87"/>
    <w:rsid w:val="00FD2D96"/>
    <w:rsid w:val="00FD2DA3"/>
    <w:rsid w:val="00FD2DAA"/>
    <w:rsid w:val="00FD2E03"/>
    <w:rsid w:val="00FD2E11"/>
    <w:rsid w:val="00FD2E2F"/>
    <w:rsid w:val="00FD2E47"/>
    <w:rsid w:val="00FD2EDA"/>
    <w:rsid w:val="00FD2EDB"/>
    <w:rsid w:val="00FD2EDE"/>
    <w:rsid w:val="00FD2F0A"/>
    <w:rsid w:val="00FD2F0E"/>
    <w:rsid w:val="00FD2F35"/>
    <w:rsid w:val="00FD2F66"/>
    <w:rsid w:val="00FD2F69"/>
    <w:rsid w:val="00FD2F7E"/>
    <w:rsid w:val="00FD2F88"/>
    <w:rsid w:val="00FD2FAD"/>
    <w:rsid w:val="00FD3024"/>
    <w:rsid w:val="00FD3048"/>
    <w:rsid w:val="00FD307C"/>
    <w:rsid w:val="00FD30E5"/>
    <w:rsid w:val="00FD3137"/>
    <w:rsid w:val="00FD31A8"/>
    <w:rsid w:val="00FD31F0"/>
    <w:rsid w:val="00FD31FA"/>
    <w:rsid w:val="00FD3208"/>
    <w:rsid w:val="00FD3237"/>
    <w:rsid w:val="00FD3240"/>
    <w:rsid w:val="00FD324A"/>
    <w:rsid w:val="00FD32BA"/>
    <w:rsid w:val="00FD32EA"/>
    <w:rsid w:val="00FD32F5"/>
    <w:rsid w:val="00FD3399"/>
    <w:rsid w:val="00FD33BC"/>
    <w:rsid w:val="00FD33C0"/>
    <w:rsid w:val="00FD33D7"/>
    <w:rsid w:val="00FD33DB"/>
    <w:rsid w:val="00FD33EC"/>
    <w:rsid w:val="00FD33EE"/>
    <w:rsid w:val="00FD3428"/>
    <w:rsid w:val="00FD3450"/>
    <w:rsid w:val="00FD3452"/>
    <w:rsid w:val="00FD3453"/>
    <w:rsid w:val="00FD3461"/>
    <w:rsid w:val="00FD347A"/>
    <w:rsid w:val="00FD3491"/>
    <w:rsid w:val="00FD34A3"/>
    <w:rsid w:val="00FD34A7"/>
    <w:rsid w:val="00FD34BA"/>
    <w:rsid w:val="00FD34BC"/>
    <w:rsid w:val="00FD34C2"/>
    <w:rsid w:val="00FD34C9"/>
    <w:rsid w:val="00FD34E1"/>
    <w:rsid w:val="00FD3535"/>
    <w:rsid w:val="00FD354F"/>
    <w:rsid w:val="00FD3556"/>
    <w:rsid w:val="00FD358B"/>
    <w:rsid w:val="00FD3595"/>
    <w:rsid w:val="00FD35AD"/>
    <w:rsid w:val="00FD35D6"/>
    <w:rsid w:val="00FD3636"/>
    <w:rsid w:val="00FD3640"/>
    <w:rsid w:val="00FD3697"/>
    <w:rsid w:val="00FD370A"/>
    <w:rsid w:val="00FD37CA"/>
    <w:rsid w:val="00FD37E1"/>
    <w:rsid w:val="00FD37F6"/>
    <w:rsid w:val="00FD3806"/>
    <w:rsid w:val="00FD381A"/>
    <w:rsid w:val="00FD382C"/>
    <w:rsid w:val="00FD383E"/>
    <w:rsid w:val="00FD3850"/>
    <w:rsid w:val="00FD387A"/>
    <w:rsid w:val="00FD38F2"/>
    <w:rsid w:val="00FD38F3"/>
    <w:rsid w:val="00FD392D"/>
    <w:rsid w:val="00FD3939"/>
    <w:rsid w:val="00FD399B"/>
    <w:rsid w:val="00FD39AC"/>
    <w:rsid w:val="00FD39AF"/>
    <w:rsid w:val="00FD39EF"/>
    <w:rsid w:val="00FD3A0C"/>
    <w:rsid w:val="00FD3A0F"/>
    <w:rsid w:val="00FD3A17"/>
    <w:rsid w:val="00FD3A2A"/>
    <w:rsid w:val="00FD3A5C"/>
    <w:rsid w:val="00FD3A79"/>
    <w:rsid w:val="00FD3A99"/>
    <w:rsid w:val="00FD3ABF"/>
    <w:rsid w:val="00FD3AF0"/>
    <w:rsid w:val="00FD3B38"/>
    <w:rsid w:val="00FD3B48"/>
    <w:rsid w:val="00FD3B89"/>
    <w:rsid w:val="00FD3B9D"/>
    <w:rsid w:val="00FD3BA9"/>
    <w:rsid w:val="00FD3BAC"/>
    <w:rsid w:val="00FD3C33"/>
    <w:rsid w:val="00FD3C35"/>
    <w:rsid w:val="00FD3C39"/>
    <w:rsid w:val="00FD3C3C"/>
    <w:rsid w:val="00FD3C41"/>
    <w:rsid w:val="00FD3C4E"/>
    <w:rsid w:val="00FD3C72"/>
    <w:rsid w:val="00FD3C90"/>
    <w:rsid w:val="00FD3C97"/>
    <w:rsid w:val="00FD3CC1"/>
    <w:rsid w:val="00FD3CDC"/>
    <w:rsid w:val="00FD3D3B"/>
    <w:rsid w:val="00FD3D4A"/>
    <w:rsid w:val="00FD3DA1"/>
    <w:rsid w:val="00FD3E19"/>
    <w:rsid w:val="00FD3E7E"/>
    <w:rsid w:val="00FD3E86"/>
    <w:rsid w:val="00FD3EB7"/>
    <w:rsid w:val="00FD3F37"/>
    <w:rsid w:val="00FD3F38"/>
    <w:rsid w:val="00FD3F49"/>
    <w:rsid w:val="00FD3F4A"/>
    <w:rsid w:val="00FD3F58"/>
    <w:rsid w:val="00FD3F81"/>
    <w:rsid w:val="00FD3FB3"/>
    <w:rsid w:val="00FD3FE5"/>
    <w:rsid w:val="00FD3FE8"/>
    <w:rsid w:val="00FD4029"/>
    <w:rsid w:val="00FD402A"/>
    <w:rsid w:val="00FD4039"/>
    <w:rsid w:val="00FD407D"/>
    <w:rsid w:val="00FD4093"/>
    <w:rsid w:val="00FD409A"/>
    <w:rsid w:val="00FD40A6"/>
    <w:rsid w:val="00FD413C"/>
    <w:rsid w:val="00FD4148"/>
    <w:rsid w:val="00FD414B"/>
    <w:rsid w:val="00FD41D9"/>
    <w:rsid w:val="00FD41DF"/>
    <w:rsid w:val="00FD41FC"/>
    <w:rsid w:val="00FD425B"/>
    <w:rsid w:val="00FD42B3"/>
    <w:rsid w:val="00FD434A"/>
    <w:rsid w:val="00FD4365"/>
    <w:rsid w:val="00FD436D"/>
    <w:rsid w:val="00FD439C"/>
    <w:rsid w:val="00FD43B2"/>
    <w:rsid w:val="00FD43CA"/>
    <w:rsid w:val="00FD43D9"/>
    <w:rsid w:val="00FD43DF"/>
    <w:rsid w:val="00FD43E8"/>
    <w:rsid w:val="00FD4412"/>
    <w:rsid w:val="00FD4435"/>
    <w:rsid w:val="00FD4438"/>
    <w:rsid w:val="00FD4464"/>
    <w:rsid w:val="00FD44ED"/>
    <w:rsid w:val="00FD4510"/>
    <w:rsid w:val="00FD452D"/>
    <w:rsid w:val="00FD4542"/>
    <w:rsid w:val="00FD4563"/>
    <w:rsid w:val="00FD456F"/>
    <w:rsid w:val="00FD4592"/>
    <w:rsid w:val="00FD4615"/>
    <w:rsid w:val="00FD4627"/>
    <w:rsid w:val="00FD463E"/>
    <w:rsid w:val="00FD4640"/>
    <w:rsid w:val="00FD465B"/>
    <w:rsid w:val="00FD4667"/>
    <w:rsid w:val="00FD4673"/>
    <w:rsid w:val="00FD46ED"/>
    <w:rsid w:val="00FD46FE"/>
    <w:rsid w:val="00FD4719"/>
    <w:rsid w:val="00FD471C"/>
    <w:rsid w:val="00FD4781"/>
    <w:rsid w:val="00FD47BE"/>
    <w:rsid w:val="00FD47D0"/>
    <w:rsid w:val="00FD47FF"/>
    <w:rsid w:val="00FD4821"/>
    <w:rsid w:val="00FD483B"/>
    <w:rsid w:val="00FD486A"/>
    <w:rsid w:val="00FD48E7"/>
    <w:rsid w:val="00FD4972"/>
    <w:rsid w:val="00FD49B9"/>
    <w:rsid w:val="00FD49E2"/>
    <w:rsid w:val="00FD4A06"/>
    <w:rsid w:val="00FD4A3B"/>
    <w:rsid w:val="00FD4A65"/>
    <w:rsid w:val="00FD4A8F"/>
    <w:rsid w:val="00FD4AC5"/>
    <w:rsid w:val="00FD4B0B"/>
    <w:rsid w:val="00FD4B43"/>
    <w:rsid w:val="00FD4B65"/>
    <w:rsid w:val="00FD4BCF"/>
    <w:rsid w:val="00FD4BF8"/>
    <w:rsid w:val="00FD4C09"/>
    <w:rsid w:val="00FD4C2B"/>
    <w:rsid w:val="00FD4C4B"/>
    <w:rsid w:val="00FD4C98"/>
    <w:rsid w:val="00FD4D08"/>
    <w:rsid w:val="00FD4D41"/>
    <w:rsid w:val="00FD4D57"/>
    <w:rsid w:val="00FD4D6D"/>
    <w:rsid w:val="00FD4DAA"/>
    <w:rsid w:val="00FD4DDC"/>
    <w:rsid w:val="00FD4E16"/>
    <w:rsid w:val="00FD4E61"/>
    <w:rsid w:val="00FD4E63"/>
    <w:rsid w:val="00FD4E84"/>
    <w:rsid w:val="00FD4EA4"/>
    <w:rsid w:val="00FD4EC4"/>
    <w:rsid w:val="00FD4F38"/>
    <w:rsid w:val="00FD4F5E"/>
    <w:rsid w:val="00FD4F69"/>
    <w:rsid w:val="00FD4F8A"/>
    <w:rsid w:val="00FD4F95"/>
    <w:rsid w:val="00FD4FD1"/>
    <w:rsid w:val="00FD4FEA"/>
    <w:rsid w:val="00FD5045"/>
    <w:rsid w:val="00FD5052"/>
    <w:rsid w:val="00FD505E"/>
    <w:rsid w:val="00FD5063"/>
    <w:rsid w:val="00FD506F"/>
    <w:rsid w:val="00FD5095"/>
    <w:rsid w:val="00FD50FA"/>
    <w:rsid w:val="00FD5103"/>
    <w:rsid w:val="00FD510D"/>
    <w:rsid w:val="00FD5168"/>
    <w:rsid w:val="00FD51A9"/>
    <w:rsid w:val="00FD51C6"/>
    <w:rsid w:val="00FD5212"/>
    <w:rsid w:val="00FD5224"/>
    <w:rsid w:val="00FD523E"/>
    <w:rsid w:val="00FD524C"/>
    <w:rsid w:val="00FD52AC"/>
    <w:rsid w:val="00FD52C3"/>
    <w:rsid w:val="00FD52D5"/>
    <w:rsid w:val="00FD52E0"/>
    <w:rsid w:val="00FD5301"/>
    <w:rsid w:val="00FD530D"/>
    <w:rsid w:val="00FD5358"/>
    <w:rsid w:val="00FD5375"/>
    <w:rsid w:val="00FD5377"/>
    <w:rsid w:val="00FD537E"/>
    <w:rsid w:val="00FD5380"/>
    <w:rsid w:val="00FD53D8"/>
    <w:rsid w:val="00FD53EE"/>
    <w:rsid w:val="00FD5402"/>
    <w:rsid w:val="00FD5412"/>
    <w:rsid w:val="00FD5415"/>
    <w:rsid w:val="00FD5419"/>
    <w:rsid w:val="00FD5420"/>
    <w:rsid w:val="00FD542E"/>
    <w:rsid w:val="00FD542F"/>
    <w:rsid w:val="00FD546A"/>
    <w:rsid w:val="00FD546B"/>
    <w:rsid w:val="00FD547E"/>
    <w:rsid w:val="00FD5486"/>
    <w:rsid w:val="00FD5498"/>
    <w:rsid w:val="00FD54B8"/>
    <w:rsid w:val="00FD54BE"/>
    <w:rsid w:val="00FD54C6"/>
    <w:rsid w:val="00FD558F"/>
    <w:rsid w:val="00FD55B7"/>
    <w:rsid w:val="00FD55D6"/>
    <w:rsid w:val="00FD55FE"/>
    <w:rsid w:val="00FD5629"/>
    <w:rsid w:val="00FD565C"/>
    <w:rsid w:val="00FD56FC"/>
    <w:rsid w:val="00FD572D"/>
    <w:rsid w:val="00FD5769"/>
    <w:rsid w:val="00FD57DF"/>
    <w:rsid w:val="00FD57E1"/>
    <w:rsid w:val="00FD582B"/>
    <w:rsid w:val="00FD5830"/>
    <w:rsid w:val="00FD5890"/>
    <w:rsid w:val="00FD58B1"/>
    <w:rsid w:val="00FD58E8"/>
    <w:rsid w:val="00FD58F0"/>
    <w:rsid w:val="00FD5920"/>
    <w:rsid w:val="00FD593F"/>
    <w:rsid w:val="00FD59B8"/>
    <w:rsid w:val="00FD5A32"/>
    <w:rsid w:val="00FD5A37"/>
    <w:rsid w:val="00FD5A3E"/>
    <w:rsid w:val="00FD5A53"/>
    <w:rsid w:val="00FD5A6C"/>
    <w:rsid w:val="00FD5AA0"/>
    <w:rsid w:val="00FD5ADF"/>
    <w:rsid w:val="00FD5B1B"/>
    <w:rsid w:val="00FD5B65"/>
    <w:rsid w:val="00FD5B6B"/>
    <w:rsid w:val="00FD5B8F"/>
    <w:rsid w:val="00FD5BA1"/>
    <w:rsid w:val="00FD5C23"/>
    <w:rsid w:val="00FD5C55"/>
    <w:rsid w:val="00FD5C57"/>
    <w:rsid w:val="00FD5C87"/>
    <w:rsid w:val="00FD5CAF"/>
    <w:rsid w:val="00FD5CE9"/>
    <w:rsid w:val="00FD5D10"/>
    <w:rsid w:val="00FD5D1D"/>
    <w:rsid w:val="00FD5D39"/>
    <w:rsid w:val="00FD5D87"/>
    <w:rsid w:val="00FD5DAA"/>
    <w:rsid w:val="00FD5DC5"/>
    <w:rsid w:val="00FD5DCC"/>
    <w:rsid w:val="00FD5EAB"/>
    <w:rsid w:val="00FD5EE2"/>
    <w:rsid w:val="00FD5EE9"/>
    <w:rsid w:val="00FD5EFE"/>
    <w:rsid w:val="00FD5F05"/>
    <w:rsid w:val="00FD5F0C"/>
    <w:rsid w:val="00FD5F35"/>
    <w:rsid w:val="00FD5F3C"/>
    <w:rsid w:val="00FD5F68"/>
    <w:rsid w:val="00FD5F77"/>
    <w:rsid w:val="00FD5F7D"/>
    <w:rsid w:val="00FD5FBE"/>
    <w:rsid w:val="00FD5FDB"/>
    <w:rsid w:val="00FD6050"/>
    <w:rsid w:val="00FD60A0"/>
    <w:rsid w:val="00FD60B0"/>
    <w:rsid w:val="00FD60BA"/>
    <w:rsid w:val="00FD60C9"/>
    <w:rsid w:val="00FD60CF"/>
    <w:rsid w:val="00FD60D5"/>
    <w:rsid w:val="00FD617A"/>
    <w:rsid w:val="00FD6195"/>
    <w:rsid w:val="00FD61C1"/>
    <w:rsid w:val="00FD61EC"/>
    <w:rsid w:val="00FD6207"/>
    <w:rsid w:val="00FD620C"/>
    <w:rsid w:val="00FD620E"/>
    <w:rsid w:val="00FD6226"/>
    <w:rsid w:val="00FD627B"/>
    <w:rsid w:val="00FD62B2"/>
    <w:rsid w:val="00FD6310"/>
    <w:rsid w:val="00FD6374"/>
    <w:rsid w:val="00FD637C"/>
    <w:rsid w:val="00FD63B3"/>
    <w:rsid w:val="00FD63BF"/>
    <w:rsid w:val="00FD63C4"/>
    <w:rsid w:val="00FD63C8"/>
    <w:rsid w:val="00FD6425"/>
    <w:rsid w:val="00FD6450"/>
    <w:rsid w:val="00FD6451"/>
    <w:rsid w:val="00FD6466"/>
    <w:rsid w:val="00FD64BA"/>
    <w:rsid w:val="00FD64CF"/>
    <w:rsid w:val="00FD653F"/>
    <w:rsid w:val="00FD654D"/>
    <w:rsid w:val="00FD6551"/>
    <w:rsid w:val="00FD6575"/>
    <w:rsid w:val="00FD6599"/>
    <w:rsid w:val="00FD659A"/>
    <w:rsid w:val="00FD659E"/>
    <w:rsid w:val="00FD65C2"/>
    <w:rsid w:val="00FD65C6"/>
    <w:rsid w:val="00FD65F5"/>
    <w:rsid w:val="00FD660B"/>
    <w:rsid w:val="00FD6624"/>
    <w:rsid w:val="00FD6639"/>
    <w:rsid w:val="00FD6677"/>
    <w:rsid w:val="00FD66C6"/>
    <w:rsid w:val="00FD66FB"/>
    <w:rsid w:val="00FD675A"/>
    <w:rsid w:val="00FD6772"/>
    <w:rsid w:val="00FD677E"/>
    <w:rsid w:val="00FD679E"/>
    <w:rsid w:val="00FD67B5"/>
    <w:rsid w:val="00FD67BE"/>
    <w:rsid w:val="00FD67D5"/>
    <w:rsid w:val="00FD67EA"/>
    <w:rsid w:val="00FD67FC"/>
    <w:rsid w:val="00FD680C"/>
    <w:rsid w:val="00FD6869"/>
    <w:rsid w:val="00FD68AA"/>
    <w:rsid w:val="00FD691A"/>
    <w:rsid w:val="00FD6927"/>
    <w:rsid w:val="00FD6946"/>
    <w:rsid w:val="00FD69ED"/>
    <w:rsid w:val="00FD69FD"/>
    <w:rsid w:val="00FD6A56"/>
    <w:rsid w:val="00FD6A8D"/>
    <w:rsid w:val="00FD6AAA"/>
    <w:rsid w:val="00FD6AAC"/>
    <w:rsid w:val="00FD6AB5"/>
    <w:rsid w:val="00FD6B05"/>
    <w:rsid w:val="00FD6B1D"/>
    <w:rsid w:val="00FD6B56"/>
    <w:rsid w:val="00FD6BB6"/>
    <w:rsid w:val="00FD6BDD"/>
    <w:rsid w:val="00FD6C26"/>
    <w:rsid w:val="00FD6C34"/>
    <w:rsid w:val="00FD6C83"/>
    <w:rsid w:val="00FD6C8C"/>
    <w:rsid w:val="00FD6CA8"/>
    <w:rsid w:val="00FD6CAA"/>
    <w:rsid w:val="00FD6CB8"/>
    <w:rsid w:val="00FD6CC8"/>
    <w:rsid w:val="00FD6CD0"/>
    <w:rsid w:val="00FD6CD7"/>
    <w:rsid w:val="00FD6D10"/>
    <w:rsid w:val="00FD6D46"/>
    <w:rsid w:val="00FD6D6E"/>
    <w:rsid w:val="00FD6DC8"/>
    <w:rsid w:val="00FD6DDB"/>
    <w:rsid w:val="00FD6DF4"/>
    <w:rsid w:val="00FD6E08"/>
    <w:rsid w:val="00FD6E1D"/>
    <w:rsid w:val="00FD6E1F"/>
    <w:rsid w:val="00FD6E20"/>
    <w:rsid w:val="00FD6E33"/>
    <w:rsid w:val="00FD6E47"/>
    <w:rsid w:val="00FD6E5B"/>
    <w:rsid w:val="00FD6E61"/>
    <w:rsid w:val="00FD6E68"/>
    <w:rsid w:val="00FD6E9C"/>
    <w:rsid w:val="00FD6ED5"/>
    <w:rsid w:val="00FD6EDE"/>
    <w:rsid w:val="00FD6F00"/>
    <w:rsid w:val="00FD6F2A"/>
    <w:rsid w:val="00FD6FB9"/>
    <w:rsid w:val="00FD6FC2"/>
    <w:rsid w:val="00FD6FC5"/>
    <w:rsid w:val="00FD6FD8"/>
    <w:rsid w:val="00FD6FE4"/>
    <w:rsid w:val="00FD6FEC"/>
    <w:rsid w:val="00FD705B"/>
    <w:rsid w:val="00FD7081"/>
    <w:rsid w:val="00FD7087"/>
    <w:rsid w:val="00FD70C5"/>
    <w:rsid w:val="00FD70E8"/>
    <w:rsid w:val="00FD7159"/>
    <w:rsid w:val="00FD7169"/>
    <w:rsid w:val="00FD7171"/>
    <w:rsid w:val="00FD71CE"/>
    <w:rsid w:val="00FD71D2"/>
    <w:rsid w:val="00FD71F5"/>
    <w:rsid w:val="00FD71F7"/>
    <w:rsid w:val="00FD7221"/>
    <w:rsid w:val="00FD727D"/>
    <w:rsid w:val="00FD7294"/>
    <w:rsid w:val="00FD7297"/>
    <w:rsid w:val="00FD72A4"/>
    <w:rsid w:val="00FD72A7"/>
    <w:rsid w:val="00FD72DA"/>
    <w:rsid w:val="00FD72E1"/>
    <w:rsid w:val="00FD72F4"/>
    <w:rsid w:val="00FD72F8"/>
    <w:rsid w:val="00FD7334"/>
    <w:rsid w:val="00FD7403"/>
    <w:rsid w:val="00FD7450"/>
    <w:rsid w:val="00FD745F"/>
    <w:rsid w:val="00FD7468"/>
    <w:rsid w:val="00FD746C"/>
    <w:rsid w:val="00FD7484"/>
    <w:rsid w:val="00FD7497"/>
    <w:rsid w:val="00FD74CA"/>
    <w:rsid w:val="00FD74EE"/>
    <w:rsid w:val="00FD74F5"/>
    <w:rsid w:val="00FD7524"/>
    <w:rsid w:val="00FD7592"/>
    <w:rsid w:val="00FD7597"/>
    <w:rsid w:val="00FD75B1"/>
    <w:rsid w:val="00FD75EF"/>
    <w:rsid w:val="00FD75F2"/>
    <w:rsid w:val="00FD761B"/>
    <w:rsid w:val="00FD7641"/>
    <w:rsid w:val="00FD7661"/>
    <w:rsid w:val="00FD767D"/>
    <w:rsid w:val="00FD768F"/>
    <w:rsid w:val="00FD769D"/>
    <w:rsid w:val="00FD76E8"/>
    <w:rsid w:val="00FD76F9"/>
    <w:rsid w:val="00FD7730"/>
    <w:rsid w:val="00FD773B"/>
    <w:rsid w:val="00FD7741"/>
    <w:rsid w:val="00FD775B"/>
    <w:rsid w:val="00FD7787"/>
    <w:rsid w:val="00FD77C9"/>
    <w:rsid w:val="00FD77EA"/>
    <w:rsid w:val="00FD782B"/>
    <w:rsid w:val="00FD7847"/>
    <w:rsid w:val="00FD784A"/>
    <w:rsid w:val="00FD78B2"/>
    <w:rsid w:val="00FD78C6"/>
    <w:rsid w:val="00FD78DA"/>
    <w:rsid w:val="00FD78DF"/>
    <w:rsid w:val="00FD7952"/>
    <w:rsid w:val="00FD795C"/>
    <w:rsid w:val="00FD79D8"/>
    <w:rsid w:val="00FD79E6"/>
    <w:rsid w:val="00FD7A2B"/>
    <w:rsid w:val="00FD7A3D"/>
    <w:rsid w:val="00FD7A54"/>
    <w:rsid w:val="00FD7A60"/>
    <w:rsid w:val="00FD7A7A"/>
    <w:rsid w:val="00FD7A89"/>
    <w:rsid w:val="00FD7A8A"/>
    <w:rsid w:val="00FD7A97"/>
    <w:rsid w:val="00FD7ADA"/>
    <w:rsid w:val="00FD7AF2"/>
    <w:rsid w:val="00FD7B22"/>
    <w:rsid w:val="00FD7B25"/>
    <w:rsid w:val="00FD7B59"/>
    <w:rsid w:val="00FD7B8A"/>
    <w:rsid w:val="00FD7BB3"/>
    <w:rsid w:val="00FD7BC1"/>
    <w:rsid w:val="00FD7BD3"/>
    <w:rsid w:val="00FD7BEC"/>
    <w:rsid w:val="00FD7C31"/>
    <w:rsid w:val="00FD7C49"/>
    <w:rsid w:val="00FD7C5A"/>
    <w:rsid w:val="00FD7CA7"/>
    <w:rsid w:val="00FD7CB4"/>
    <w:rsid w:val="00FD7CD9"/>
    <w:rsid w:val="00FD7CF8"/>
    <w:rsid w:val="00FD7D02"/>
    <w:rsid w:val="00FD7D15"/>
    <w:rsid w:val="00FD7D1A"/>
    <w:rsid w:val="00FD7D39"/>
    <w:rsid w:val="00FD7D54"/>
    <w:rsid w:val="00FD7D5C"/>
    <w:rsid w:val="00FD7D7D"/>
    <w:rsid w:val="00FD7D98"/>
    <w:rsid w:val="00FD7D9D"/>
    <w:rsid w:val="00FD7DC8"/>
    <w:rsid w:val="00FD7DF5"/>
    <w:rsid w:val="00FD7DF7"/>
    <w:rsid w:val="00FD7E16"/>
    <w:rsid w:val="00FD7E2E"/>
    <w:rsid w:val="00FD7E5A"/>
    <w:rsid w:val="00FD7E7B"/>
    <w:rsid w:val="00FD7EA9"/>
    <w:rsid w:val="00FD7EBB"/>
    <w:rsid w:val="00FD7F2F"/>
    <w:rsid w:val="00FD7F75"/>
    <w:rsid w:val="00FD7F76"/>
    <w:rsid w:val="00FD7F87"/>
    <w:rsid w:val="00FD7F91"/>
    <w:rsid w:val="00FD7FA4"/>
    <w:rsid w:val="00FD7FB6"/>
    <w:rsid w:val="00FE002E"/>
    <w:rsid w:val="00FE003B"/>
    <w:rsid w:val="00FE004D"/>
    <w:rsid w:val="00FE004E"/>
    <w:rsid w:val="00FE0058"/>
    <w:rsid w:val="00FE007B"/>
    <w:rsid w:val="00FE00A3"/>
    <w:rsid w:val="00FE00B4"/>
    <w:rsid w:val="00FE00C0"/>
    <w:rsid w:val="00FE00CA"/>
    <w:rsid w:val="00FE00E6"/>
    <w:rsid w:val="00FE00F8"/>
    <w:rsid w:val="00FE0103"/>
    <w:rsid w:val="00FE0105"/>
    <w:rsid w:val="00FE010C"/>
    <w:rsid w:val="00FE017A"/>
    <w:rsid w:val="00FE0194"/>
    <w:rsid w:val="00FE019B"/>
    <w:rsid w:val="00FE01A6"/>
    <w:rsid w:val="00FE01AE"/>
    <w:rsid w:val="00FE01DE"/>
    <w:rsid w:val="00FE020A"/>
    <w:rsid w:val="00FE020F"/>
    <w:rsid w:val="00FE0216"/>
    <w:rsid w:val="00FE023C"/>
    <w:rsid w:val="00FE024A"/>
    <w:rsid w:val="00FE0255"/>
    <w:rsid w:val="00FE0261"/>
    <w:rsid w:val="00FE0289"/>
    <w:rsid w:val="00FE02A3"/>
    <w:rsid w:val="00FE02BF"/>
    <w:rsid w:val="00FE02EF"/>
    <w:rsid w:val="00FE0310"/>
    <w:rsid w:val="00FE0384"/>
    <w:rsid w:val="00FE03AE"/>
    <w:rsid w:val="00FE03B2"/>
    <w:rsid w:val="00FE0415"/>
    <w:rsid w:val="00FE0453"/>
    <w:rsid w:val="00FE0462"/>
    <w:rsid w:val="00FE0488"/>
    <w:rsid w:val="00FE04D8"/>
    <w:rsid w:val="00FE04E8"/>
    <w:rsid w:val="00FE051C"/>
    <w:rsid w:val="00FE052D"/>
    <w:rsid w:val="00FE053D"/>
    <w:rsid w:val="00FE055A"/>
    <w:rsid w:val="00FE056E"/>
    <w:rsid w:val="00FE0576"/>
    <w:rsid w:val="00FE05AD"/>
    <w:rsid w:val="00FE05D5"/>
    <w:rsid w:val="00FE05D9"/>
    <w:rsid w:val="00FE0634"/>
    <w:rsid w:val="00FE0657"/>
    <w:rsid w:val="00FE0684"/>
    <w:rsid w:val="00FE069F"/>
    <w:rsid w:val="00FE06A4"/>
    <w:rsid w:val="00FE06AD"/>
    <w:rsid w:val="00FE071F"/>
    <w:rsid w:val="00FE072A"/>
    <w:rsid w:val="00FE07F5"/>
    <w:rsid w:val="00FE07F6"/>
    <w:rsid w:val="00FE0841"/>
    <w:rsid w:val="00FE0850"/>
    <w:rsid w:val="00FE0853"/>
    <w:rsid w:val="00FE08D7"/>
    <w:rsid w:val="00FE08E2"/>
    <w:rsid w:val="00FE08EF"/>
    <w:rsid w:val="00FE093E"/>
    <w:rsid w:val="00FE0949"/>
    <w:rsid w:val="00FE097E"/>
    <w:rsid w:val="00FE09F6"/>
    <w:rsid w:val="00FE0A1A"/>
    <w:rsid w:val="00FE0A35"/>
    <w:rsid w:val="00FE0A3A"/>
    <w:rsid w:val="00FE0A52"/>
    <w:rsid w:val="00FE0A74"/>
    <w:rsid w:val="00FE0A77"/>
    <w:rsid w:val="00FE0A85"/>
    <w:rsid w:val="00FE0A8E"/>
    <w:rsid w:val="00FE0AB3"/>
    <w:rsid w:val="00FE0AFC"/>
    <w:rsid w:val="00FE0B05"/>
    <w:rsid w:val="00FE0B1B"/>
    <w:rsid w:val="00FE0B25"/>
    <w:rsid w:val="00FE0B33"/>
    <w:rsid w:val="00FE0B6D"/>
    <w:rsid w:val="00FE0BD8"/>
    <w:rsid w:val="00FE0BFF"/>
    <w:rsid w:val="00FE0C10"/>
    <w:rsid w:val="00FE0C3D"/>
    <w:rsid w:val="00FE0C3E"/>
    <w:rsid w:val="00FE0CBA"/>
    <w:rsid w:val="00FE0CC1"/>
    <w:rsid w:val="00FE0CC4"/>
    <w:rsid w:val="00FE0D0F"/>
    <w:rsid w:val="00FE0D15"/>
    <w:rsid w:val="00FE0D44"/>
    <w:rsid w:val="00FE0D99"/>
    <w:rsid w:val="00FE0DD3"/>
    <w:rsid w:val="00FE0DDA"/>
    <w:rsid w:val="00FE0DE5"/>
    <w:rsid w:val="00FE0E51"/>
    <w:rsid w:val="00FE0E65"/>
    <w:rsid w:val="00FE0E8A"/>
    <w:rsid w:val="00FE0E8F"/>
    <w:rsid w:val="00FE0EC1"/>
    <w:rsid w:val="00FE0F00"/>
    <w:rsid w:val="00FE0F53"/>
    <w:rsid w:val="00FE0F60"/>
    <w:rsid w:val="00FE0F71"/>
    <w:rsid w:val="00FE0FA4"/>
    <w:rsid w:val="00FE0FCC"/>
    <w:rsid w:val="00FE0FF4"/>
    <w:rsid w:val="00FE0FF8"/>
    <w:rsid w:val="00FE1014"/>
    <w:rsid w:val="00FE1018"/>
    <w:rsid w:val="00FE101A"/>
    <w:rsid w:val="00FE1024"/>
    <w:rsid w:val="00FE102B"/>
    <w:rsid w:val="00FE1033"/>
    <w:rsid w:val="00FE1037"/>
    <w:rsid w:val="00FE1058"/>
    <w:rsid w:val="00FE106D"/>
    <w:rsid w:val="00FE1091"/>
    <w:rsid w:val="00FE10AB"/>
    <w:rsid w:val="00FE1124"/>
    <w:rsid w:val="00FE11BC"/>
    <w:rsid w:val="00FE11BE"/>
    <w:rsid w:val="00FE11E4"/>
    <w:rsid w:val="00FE11EE"/>
    <w:rsid w:val="00FE1253"/>
    <w:rsid w:val="00FE1292"/>
    <w:rsid w:val="00FE12AA"/>
    <w:rsid w:val="00FE12B7"/>
    <w:rsid w:val="00FE12BA"/>
    <w:rsid w:val="00FE12C3"/>
    <w:rsid w:val="00FE12C6"/>
    <w:rsid w:val="00FE12D3"/>
    <w:rsid w:val="00FE12DD"/>
    <w:rsid w:val="00FE12EC"/>
    <w:rsid w:val="00FE1323"/>
    <w:rsid w:val="00FE132E"/>
    <w:rsid w:val="00FE1331"/>
    <w:rsid w:val="00FE1340"/>
    <w:rsid w:val="00FE136A"/>
    <w:rsid w:val="00FE13AA"/>
    <w:rsid w:val="00FE13B6"/>
    <w:rsid w:val="00FE13CA"/>
    <w:rsid w:val="00FE13DF"/>
    <w:rsid w:val="00FE1423"/>
    <w:rsid w:val="00FE1434"/>
    <w:rsid w:val="00FE1461"/>
    <w:rsid w:val="00FE146E"/>
    <w:rsid w:val="00FE149A"/>
    <w:rsid w:val="00FE14C4"/>
    <w:rsid w:val="00FE1505"/>
    <w:rsid w:val="00FE1528"/>
    <w:rsid w:val="00FE1533"/>
    <w:rsid w:val="00FE153C"/>
    <w:rsid w:val="00FE1551"/>
    <w:rsid w:val="00FE155D"/>
    <w:rsid w:val="00FE159C"/>
    <w:rsid w:val="00FE15AF"/>
    <w:rsid w:val="00FE15D7"/>
    <w:rsid w:val="00FE15DA"/>
    <w:rsid w:val="00FE15FD"/>
    <w:rsid w:val="00FE163F"/>
    <w:rsid w:val="00FE1646"/>
    <w:rsid w:val="00FE1679"/>
    <w:rsid w:val="00FE16A8"/>
    <w:rsid w:val="00FE1719"/>
    <w:rsid w:val="00FE1721"/>
    <w:rsid w:val="00FE1728"/>
    <w:rsid w:val="00FE1735"/>
    <w:rsid w:val="00FE1755"/>
    <w:rsid w:val="00FE1828"/>
    <w:rsid w:val="00FE185E"/>
    <w:rsid w:val="00FE187D"/>
    <w:rsid w:val="00FE18E4"/>
    <w:rsid w:val="00FE190D"/>
    <w:rsid w:val="00FE1946"/>
    <w:rsid w:val="00FE1950"/>
    <w:rsid w:val="00FE1989"/>
    <w:rsid w:val="00FE19C1"/>
    <w:rsid w:val="00FE1A2A"/>
    <w:rsid w:val="00FE1A69"/>
    <w:rsid w:val="00FE1A8C"/>
    <w:rsid w:val="00FE1A9E"/>
    <w:rsid w:val="00FE1AA7"/>
    <w:rsid w:val="00FE1AB0"/>
    <w:rsid w:val="00FE1AC4"/>
    <w:rsid w:val="00FE1AEC"/>
    <w:rsid w:val="00FE1AF2"/>
    <w:rsid w:val="00FE1B57"/>
    <w:rsid w:val="00FE1B81"/>
    <w:rsid w:val="00FE1B95"/>
    <w:rsid w:val="00FE1BA1"/>
    <w:rsid w:val="00FE1BFE"/>
    <w:rsid w:val="00FE1C09"/>
    <w:rsid w:val="00FE1CC7"/>
    <w:rsid w:val="00FE1CED"/>
    <w:rsid w:val="00FE1D96"/>
    <w:rsid w:val="00FE1DAB"/>
    <w:rsid w:val="00FE1DCC"/>
    <w:rsid w:val="00FE1DD6"/>
    <w:rsid w:val="00FE1E0B"/>
    <w:rsid w:val="00FE1EA2"/>
    <w:rsid w:val="00FE1EEB"/>
    <w:rsid w:val="00FE1F28"/>
    <w:rsid w:val="00FE1F32"/>
    <w:rsid w:val="00FE1FF8"/>
    <w:rsid w:val="00FE2026"/>
    <w:rsid w:val="00FE206A"/>
    <w:rsid w:val="00FE206C"/>
    <w:rsid w:val="00FE20A1"/>
    <w:rsid w:val="00FE20B5"/>
    <w:rsid w:val="00FE20BA"/>
    <w:rsid w:val="00FE20C2"/>
    <w:rsid w:val="00FE20DB"/>
    <w:rsid w:val="00FE20E5"/>
    <w:rsid w:val="00FE20F3"/>
    <w:rsid w:val="00FE2112"/>
    <w:rsid w:val="00FE212C"/>
    <w:rsid w:val="00FE2132"/>
    <w:rsid w:val="00FE21BC"/>
    <w:rsid w:val="00FE2208"/>
    <w:rsid w:val="00FE220D"/>
    <w:rsid w:val="00FE2275"/>
    <w:rsid w:val="00FE22AA"/>
    <w:rsid w:val="00FE22D4"/>
    <w:rsid w:val="00FE22EA"/>
    <w:rsid w:val="00FE2337"/>
    <w:rsid w:val="00FE233A"/>
    <w:rsid w:val="00FE2357"/>
    <w:rsid w:val="00FE238B"/>
    <w:rsid w:val="00FE23D0"/>
    <w:rsid w:val="00FE23E2"/>
    <w:rsid w:val="00FE23E8"/>
    <w:rsid w:val="00FE23EE"/>
    <w:rsid w:val="00FE23FC"/>
    <w:rsid w:val="00FE23FD"/>
    <w:rsid w:val="00FE2410"/>
    <w:rsid w:val="00FE2437"/>
    <w:rsid w:val="00FE249C"/>
    <w:rsid w:val="00FE252A"/>
    <w:rsid w:val="00FE2552"/>
    <w:rsid w:val="00FE2616"/>
    <w:rsid w:val="00FE261F"/>
    <w:rsid w:val="00FE267A"/>
    <w:rsid w:val="00FE268F"/>
    <w:rsid w:val="00FE269E"/>
    <w:rsid w:val="00FE26D7"/>
    <w:rsid w:val="00FE26E5"/>
    <w:rsid w:val="00FE26FA"/>
    <w:rsid w:val="00FE2787"/>
    <w:rsid w:val="00FE27D5"/>
    <w:rsid w:val="00FE27DA"/>
    <w:rsid w:val="00FE27DF"/>
    <w:rsid w:val="00FE27EF"/>
    <w:rsid w:val="00FE27F3"/>
    <w:rsid w:val="00FE2813"/>
    <w:rsid w:val="00FE2830"/>
    <w:rsid w:val="00FE2840"/>
    <w:rsid w:val="00FE2869"/>
    <w:rsid w:val="00FE286A"/>
    <w:rsid w:val="00FE2875"/>
    <w:rsid w:val="00FE2884"/>
    <w:rsid w:val="00FE2887"/>
    <w:rsid w:val="00FE2890"/>
    <w:rsid w:val="00FE289F"/>
    <w:rsid w:val="00FE28BA"/>
    <w:rsid w:val="00FE28CD"/>
    <w:rsid w:val="00FE290A"/>
    <w:rsid w:val="00FE2940"/>
    <w:rsid w:val="00FE294D"/>
    <w:rsid w:val="00FE2993"/>
    <w:rsid w:val="00FE2995"/>
    <w:rsid w:val="00FE2996"/>
    <w:rsid w:val="00FE299F"/>
    <w:rsid w:val="00FE29BD"/>
    <w:rsid w:val="00FE2A23"/>
    <w:rsid w:val="00FE2A69"/>
    <w:rsid w:val="00FE2A71"/>
    <w:rsid w:val="00FE2A9F"/>
    <w:rsid w:val="00FE2AA6"/>
    <w:rsid w:val="00FE2AC3"/>
    <w:rsid w:val="00FE2AE2"/>
    <w:rsid w:val="00FE2B01"/>
    <w:rsid w:val="00FE2B3E"/>
    <w:rsid w:val="00FE2B47"/>
    <w:rsid w:val="00FE2B71"/>
    <w:rsid w:val="00FE2BB8"/>
    <w:rsid w:val="00FE2BE4"/>
    <w:rsid w:val="00FE2C15"/>
    <w:rsid w:val="00FE2C28"/>
    <w:rsid w:val="00FE2C41"/>
    <w:rsid w:val="00FE2C72"/>
    <w:rsid w:val="00FE2C84"/>
    <w:rsid w:val="00FE2CBE"/>
    <w:rsid w:val="00FE2CE1"/>
    <w:rsid w:val="00FE2D0A"/>
    <w:rsid w:val="00FE2D0F"/>
    <w:rsid w:val="00FE2D51"/>
    <w:rsid w:val="00FE2D57"/>
    <w:rsid w:val="00FE2D5D"/>
    <w:rsid w:val="00FE2DCF"/>
    <w:rsid w:val="00FE2E22"/>
    <w:rsid w:val="00FE2E2C"/>
    <w:rsid w:val="00FE2F07"/>
    <w:rsid w:val="00FE2F10"/>
    <w:rsid w:val="00FE2F3A"/>
    <w:rsid w:val="00FE2F50"/>
    <w:rsid w:val="00FE2F57"/>
    <w:rsid w:val="00FE2F8B"/>
    <w:rsid w:val="00FE2FA7"/>
    <w:rsid w:val="00FE2FAA"/>
    <w:rsid w:val="00FE2FAE"/>
    <w:rsid w:val="00FE2FCF"/>
    <w:rsid w:val="00FE2FF9"/>
    <w:rsid w:val="00FE3000"/>
    <w:rsid w:val="00FE302B"/>
    <w:rsid w:val="00FE3045"/>
    <w:rsid w:val="00FE3055"/>
    <w:rsid w:val="00FE3064"/>
    <w:rsid w:val="00FE3086"/>
    <w:rsid w:val="00FE30A8"/>
    <w:rsid w:val="00FE30BB"/>
    <w:rsid w:val="00FE30E8"/>
    <w:rsid w:val="00FE313C"/>
    <w:rsid w:val="00FE3155"/>
    <w:rsid w:val="00FE31AF"/>
    <w:rsid w:val="00FE31B3"/>
    <w:rsid w:val="00FE31C8"/>
    <w:rsid w:val="00FE31D5"/>
    <w:rsid w:val="00FE3202"/>
    <w:rsid w:val="00FE3224"/>
    <w:rsid w:val="00FE3246"/>
    <w:rsid w:val="00FE324C"/>
    <w:rsid w:val="00FE32F7"/>
    <w:rsid w:val="00FE3336"/>
    <w:rsid w:val="00FE3371"/>
    <w:rsid w:val="00FE33AF"/>
    <w:rsid w:val="00FE33C7"/>
    <w:rsid w:val="00FE33CA"/>
    <w:rsid w:val="00FE33D2"/>
    <w:rsid w:val="00FE3428"/>
    <w:rsid w:val="00FE3454"/>
    <w:rsid w:val="00FE34A6"/>
    <w:rsid w:val="00FE3504"/>
    <w:rsid w:val="00FE3568"/>
    <w:rsid w:val="00FE3579"/>
    <w:rsid w:val="00FE3580"/>
    <w:rsid w:val="00FE3581"/>
    <w:rsid w:val="00FE3587"/>
    <w:rsid w:val="00FE3595"/>
    <w:rsid w:val="00FE35BD"/>
    <w:rsid w:val="00FE35C6"/>
    <w:rsid w:val="00FE3624"/>
    <w:rsid w:val="00FE369A"/>
    <w:rsid w:val="00FE36D0"/>
    <w:rsid w:val="00FE36F3"/>
    <w:rsid w:val="00FE3709"/>
    <w:rsid w:val="00FE3715"/>
    <w:rsid w:val="00FE373F"/>
    <w:rsid w:val="00FE377B"/>
    <w:rsid w:val="00FE37B4"/>
    <w:rsid w:val="00FE3816"/>
    <w:rsid w:val="00FE3827"/>
    <w:rsid w:val="00FE3844"/>
    <w:rsid w:val="00FE3917"/>
    <w:rsid w:val="00FE3952"/>
    <w:rsid w:val="00FE3973"/>
    <w:rsid w:val="00FE39CC"/>
    <w:rsid w:val="00FE3A1D"/>
    <w:rsid w:val="00FE3A21"/>
    <w:rsid w:val="00FE3A63"/>
    <w:rsid w:val="00FE3A67"/>
    <w:rsid w:val="00FE3A75"/>
    <w:rsid w:val="00FE3A9B"/>
    <w:rsid w:val="00FE3ABA"/>
    <w:rsid w:val="00FE3AD9"/>
    <w:rsid w:val="00FE3AE5"/>
    <w:rsid w:val="00FE3B0E"/>
    <w:rsid w:val="00FE3B0F"/>
    <w:rsid w:val="00FE3B12"/>
    <w:rsid w:val="00FE3B20"/>
    <w:rsid w:val="00FE3B3F"/>
    <w:rsid w:val="00FE3B42"/>
    <w:rsid w:val="00FE3B62"/>
    <w:rsid w:val="00FE3B7C"/>
    <w:rsid w:val="00FE3B88"/>
    <w:rsid w:val="00FE3BA1"/>
    <w:rsid w:val="00FE3BA7"/>
    <w:rsid w:val="00FE3C05"/>
    <w:rsid w:val="00FE3C4D"/>
    <w:rsid w:val="00FE3C53"/>
    <w:rsid w:val="00FE3C5A"/>
    <w:rsid w:val="00FE3C83"/>
    <w:rsid w:val="00FE3C99"/>
    <w:rsid w:val="00FE3CCC"/>
    <w:rsid w:val="00FE3CE7"/>
    <w:rsid w:val="00FE3D22"/>
    <w:rsid w:val="00FE3D43"/>
    <w:rsid w:val="00FE3D4F"/>
    <w:rsid w:val="00FE3D62"/>
    <w:rsid w:val="00FE3D83"/>
    <w:rsid w:val="00FE3D8A"/>
    <w:rsid w:val="00FE3D9E"/>
    <w:rsid w:val="00FE3DBE"/>
    <w:rsid w:val="00FE3DDF"/>
    <w:rsid w:val="00FE3E25"/>
    <w:rsid w:val="00FE3E37"/>
    <w:rsid w:val="00FE3E7C"/>
    <w:rsid w:val="00FE3F02"/>
    <w:rsid w:val="00FE3F39"/>
    <w:rsid w:val="00FE3F78"/>
    <w:rsid w:val="00FE3F7B"/>
    <w:rsid w:val="00FE3FA3"/>
    <w:rsid w:val="00FE3FAE"/>
    <w:rsid w:val="00FE401B"/>
    <w:rsid w:val="00FE4047"/>
    <w:rsid w:val="00FE4053"/>
    <w:rsid w:val="00FE4061"/>
    <w:rsid w:val="00FE407A"/>
    <w:rsid w:val="00FE4096"/>
    <w:rsid w:val="00FE40DE"/>
    <w:rsid w:val="00FE40FB"/>
    <w:rsid w:val="00FE410D"/>
    <w:rsid w:val="00FE415A"/>
    <w:rsid w:val="00FE417E"/>
    <w:rsid w:val="00FE417F"/>
    <w:rsid w:val="00FE418A"/>
    <w:rsid w:val="00FE4212"/>
    <w:rsid w:val="00FE4226"/>
    <w:rsid w:val="00FE4248"/>
    <w:rsid w:val="00FE426C"/>
    <w:rsid w:val="00FE4278"/>
    <w:rsid w:val="00FE4297"/>
    <w:rsid w:val="00FE429F"/>
    <w:rsid w:val="00FE42A7"/>
    <w:rsid w:val="00FE42A9"/>
    <w:rsid w:val="00FE42BC"/>
    <w:rsid w:val="00FE42CA"/>
    <w:rsid w:val="00FE42CB"/>
    <w:rsid w:val="00FE42DD"/>
    <w:rsid w:val="00FE42E2"/>
    <w:rsid w:val="00FE430D"/>
    <w:rsid w:val="00FE430E"/>
    <w:rsid w:val="00FE4324"/>
    <w:rsid w:val="00FE4371"/>
    <w:rsid w:val="00FE43DA"/>
    <w:rsid w:val="00FE43E3"/>
    <w:rsid w:val="00FE4405"/>
    <w:rsid w:val="00FE4420"/>
    <w:rsid w:val="00FE44AB"/>
    <w:rsid w:val="00FE44DD"/>
    <w:rsid w:val="00FE4500"/>
    <w:rsid w:val="00FE4545"/>
    <w:rsid w:val="00FE4571"/>
    <w:rsid w:val="00FE4599"/>
    <w:rsid w:val="00FE45A7"/>
    <w:rsid w:val="00FE45C1"/>
    <w:rsid w:val="00FE45D0"/>
    <w:rsid w:val="00FE460F"/>
    <w:rsid w:val="00FE4642"/>
    <w:rsid w:val="00FE466D"/>
    <w:rsid w:val="00FE46F5"/>
    <w:rsid w:val="00FE46FE"/>
    <w:rsid w:val="00FE4708"/>
    <w:rsid w:val="00FE472C"/>
    <w:rsid w:val="00FE47A4"/>
    <w:rsid w:val="00FE47A9"/>
    <w:rsid w:val="00FE47AC"/>
    <w:rsid w:val="00FE47CA"/>
    <w:rsid w:val="00FE4829"/>
    <w:rsid w:val="00FE4836"/>
    <w:rsid w:val="00FE4837"/>
    <w:rsid w:val="00FE4851"/>
    <w:rsid w:val="00FE486C"/>
    <w:rsid w:val="00FE48E3"/>
    <w:rsid w:val="00FE4905"/>
    <w:rsid w:val="00FE4911"/>
    <w:rsid w:val="00FE491F"/>
    <w:rsid w:val="00FE4939"/>
    <w:rsid w:val="00FE49A3"/>
    <w:rsid w:val="00FE49DE"/>
    <w:rsid w:val="00FE49ED"/>
    <w:rsid w:val="00FE4A0A"/>
    <w:rsid w:val="00FE4A1D"/>
    <w:rsid w:val="00FE4A51"/>
    <w:rsid w:val="00FE4AC0"/>
    <w:rsid w:val="00FE4AD6"/>
    <w:rsid w:val="00FE4AF7"/>
    <w:rsid w:val="00FE4B26"/>
    <w:rsid w:val="00FE4B2C"/>
    <w:rsid w:val="00FE4B5F"/>
    <w:rsid w:val="00FE4B6D"/>
    <w:rsid w:val="00FE4B75"/>
    <w:rsid w:val="00FE4B9F"/>
    <w:rsid w:val="00FE4BA7"/>
    <w:rsid w:val="00FE4BB1"/>
    <w:rsid w:val="00FE4BED"/>
    <w:rsid w:val="00FE4BF6"/>
    <w:rsid w:val="00FE4C0D"/>
    <w:rsid w:val="00FE4C2D"/>
    <w:rsid w:val="00FE4C3B"/>
    <w:rsid w:val="00FE4CC1"/>
    <w:rsid w:val="00FE4CF8"/>
    <w:rsid w:val="00FE4D03"/>
    <w:rsid w:val="00FE4D39"/>
    <w:rsid w:val="00FE4D49"/>
    <w:rsid w:val="00FE4D6A"/>
    <w:rsid w:val="00FE4D77"/>
    <w:rsid w:val="00FE4D90"/>
    <w:rsid w:val="00FE4DDA"/>
    <w:rsid w:val="00FE4DDF"/>
    <w:rsid w:val="00FE4E37"/>
    <w:rsid w:val="00FE4E5D"/>
    <w:rsid w:val="00FE4E8E"/>
    <w:rsid w:val="00FE4EA2"/>
    <w:rsid w:val="00FE4EFA"/>
    <w:rsid w:val="00FE4F0B"/>
    <w:rsid w:val="00FE4F3D"/>
    <w:rsid w:val="00FE4F3E"/>
    <w:rsid w:val="00FE4F52"/>
    <w:rsid w:val="00FE4FBA"/>
    <w:rsid w:val="00FE4FBB"/>
    <w:rsid w:val="00FE4FC9"/>
    <w:rsid w:val="00FE4FD1"/>
    <w:rsid w:val="00FE4FEE"/>
    <w:rsid w:val="00FE502C"/>
    <w:rsid w:val="00FE5098"/>
    <w:rsid w:val="00FE509F"/>
    <w:rsid w:val="00FE50A7"/>
    <w:rsid w:val="00FE50C5"/>
    <w:rsid w:val="00FE50D5"/>
    <w:rsid w:val="00FE50F3"/>
    <w:rsid w:val="00FE50FF"/>
    <w:rsid w:val="00FE5112"/>
    <w:rsid w:val="00FE5123"/>
    <w:rsid w:val="00FE512B"/>
    <w:rsid w:val="00FE512D"/>
    <w:rsid w:val="00FE512E"/>
    <w:rsid w:val="00FE513D"/>
    <w:rsid w:val="00FE5148"/>
    <w:rsid w:val="00FE5174"/>
    <w:rsid w:val="00FE5175"/>
    <w:rsid w:val="00FE517C"/>
    <w:rsid w:val="00FE5182"/>
    <w:rsid w:val="00FE5196"/>
    <w:rsid w:val="00FE51CE"/>
    <w:rsid w:val="00FE51D7"/>
    <w:rsid w:val="00FE51F9"/>
    <w:rsid w:val="00FE521A"/>
    <w:rsid w:val="00FE525A"/>
    <w:rsid w:val="00FE5264"/>
    <w:rsid w:val="00FE5271"/>
    <w:rsid w:val="00FE52A2"/>
    <w:rsid w:val="00FE52BD"/>
    <w:rsid w:val="00FE52CE"/>
    <w:rsid w:val="00FE52E3"/>
    <w:rsid w:val="00FE5314"/>
    <w:rsid w:val="00FE531F"/>
    <w:rsid w:val="00FE5387"/>
    <w:rsid w:val="00FE53DF"/>
    <w:rsid w:val="00FE53FA"/>
    <w:rsid w:val="00FE5417"/>
    <w:rsid w:val="00FE541A"/>
    <w:rsid w:val="00FE5463"/>
    <w:rsid w:val="00FE547A"/>
    <w:rsid w:val="00FE54C0"/>
    <w:rsid w:val="00FE54EB"/>
    <w:rsid w:val="00FE54EC"/>
    <w:rsid w:val="00FE54F9"/>
    <w:rsid w:val="00FE5522"/>
    <w:rsid w:val="00FE5545"/>
    <w:rsid w:val="00FE555F"/>
    <w:rsid w:val="00FE55BB"/>
    <w:rsid w:val="00FE5637"/>
    <w:rsid w:val="00FE5661"/>
    <w:rsid w:val="00FE5686"/>
    <w:rsid w:val="00FE56A6"/>
    <w:rsid w:val="00FE56AA"/>
    <w:rsid w:val="00FE56C8"/>
    <w:rsid w:val="00FE571C"/>
    <w:rsid w:val="00FE5744"/>
    <w:rsid w:val="00FE5772"/>
    <w:rsid w:val="00FE57DE"/>
    <w:rsid w:val="00FE5807"/>
    <w:rsid w:val="00FE582E"/>
    <w:rsid w:val="00FE5859"/>
    <w:rsid w:val="00FE5861"/>
    <w:rsid w:val="00FE5887"/>
    <w:rsid w:val="00FE58E6"/>
    <w:rsid w:val="00FE58F3"/>
    <w:rsid w:val="00FE5915"/>
    <w:rsid w:val="00FE592A"/>
    <w:rsid w:val="00FE5976"/>
    <w:rsid w:val="00FE5983"/>
    <w:rsid w:val="00FE59A6"/>
    <w:rsid w:val="00FE59BE"/>
    <w:rsid w:val="00FE5A0A"/>
    <w:rsid w:val="00FE5A0E"/>
    <w:rsid w:val="00FE5A2F"/>
    <w:rsid w:val="00FE5A3C"/>
    <w:rsid w:val="00FE5B46"/>
    <w:rsid w:val="00FE5BA6"/>
    <w:rsid w:val="00FE5BAD"/>
    <w:rsid w:val="00FE5BCD"/>
    <w:rsid w:val="00FE5BCF"/>
    <w:rsid w:val="00FE5C1D"/>
    <w:rsid w:val="00FE5C20"/>
    <w:rsid w:val="00FE5C21"/>
    <w:rsid w:val="00FE5C80"/>
    <w:rsid w:val="00FE5C8D"/>
    <w:rsid w:val="00FE5CA4"/>
    <w:rsid w:val="00FE5CB0"/>
    <w:rsid w:val="00FE5CB4"/>
    <w:rsid w:val="00FE5CC5"/>
    <w:rsid w:val="00FE5CCC"/>
    <w:rsid w:val="00FE5CDD"/>
    <w:rsid w:val="00FE5CED"/>
    <w:rsid w:val="00FE5CFD"/>
    <w:rsid w:val="00FE5D11"/>
    <w:rsid w:val="00FE5D2F"/>
    <w:rsid w:val="00FE5D55"/>
    <w:rsid w:val="00FE5D69"/>
    <w:rsid w:val="00FE5D6B"/>
    <w:rsid w:val="00FE5D81"/>
    <w:rsid w:val="00FE5D9A"/>
    <w:rsid w:val="00FE5DAA"/>
    <w:rsid w:val="00FE5DCE"/>
    <w:rsid w:val="00FE5E18"/>
    <w:rsid w:val="00FE5E1B"/>
    <w:rsid w:val="00FE5E49"/>
    <w:rsid w:val="00FE5ECB"/>
    <w:rsid w:val="00FE5ECD"/>
    <w:rsid w:val="00FE5ECE"/>
    <w:rsid w:val="00FE5ED1"/>
    <w:rsid w:val="00FE5EE7"/>
    <w:rsid w:val="00FE5F43"/>
    <w:rsid w:val="00FE5FB8"/>
    <w:rsid w:val="00FE5FCB"/>
    <w:rsid w:val="00FE5FFB"/>
    <w:rsid w:val="00FE6034"/>
    <w:rsid w:val="00FE6042"/>
    <w:rsid w:val="00FE609B"/>
    <w:rsid w:val="00FE60D3"/>
    <w:rsid w:val="00FE60D5"/>
    <w:rsid w:val="00FE60E4"/>
    <w:rsid w:val="00FE60F2"/>
    <w:rsid w:val="00FE610E"/>
    <w:rsid w:val="00FE6168"/>
    <w:rsid w:val="00FE6196"/>
    <w:rsid w:val="00FE61BE"/>
    <w:rsid w:val="00FE61DF"/>
    <w:rsid w:val="00FE61E6"/>
    <w:rsid w:val="00FE61F5"/>
    <w:rsid w:val="00FE623A"/>
    <w:rsid w:val="00FE624F"/>
    <w:rsid w:val="00FE62A6"/>
    <w:rsid w:val="00FE62B5"/>
    <w:rsid w:val="00FE62DB"/>
    <w:rsid w:val="00FE631A"/>
    <w:rsid w:val="00FE632D"/>
    <w:rsid w:val="00FE6392"/>
    <w:rsid w:val="00FE63DE"/>
    <w:rsid w:val="00FE641D"/>
    <w:rsid w:val="00FE642D"/>
    <w:rsid w:val="00FE645E"/>
    <w:rsid w:val="00FE6465"/>
    <w:rsid w:val="00FE6480"/>
    <w:rsid w:val="00FE64B1"/>
    <w:rsid w:val="00FE64E8"/>
    <w:rsid w:val="00FE64F1"/>
    <w:rsid w:val="00FE6513"/>
    <w:rsid w:val="00FE6556"/>
    <w:rsid w:val="00FE65C2"/>
    <w:rsid w:val="00FE6603"/>
    <w:rsid w:val="00FE6625"/>
    <w:rsid w:val="00FE662E"/>
    <w:rsid w:val="00FE6631"/>
    <w:rsid w:val="00FE6664"/>
    <w:rsid w:val="00FE66BF"/>
    <w:rsid w:val="00FE66CB"/>
    <w:rsid w:val="00FE66DF"/>
    <w:rsid w:val="00FE6717"/>
    <w:rsid w:val="00FE671E"/>
    <w:rsid w:val="00FE672C"/>
    <w:rsid w:val="00FE6737"/>
    <w:rsid w:val="00FE674F"/>
    <w:rsid w:val="00FE675C"/>
    <w:rsid w:val="00FE67B3"/>
    <w:rsid w:val="00FE67D4"/>
    <w:rsid w:val="00FE67DC"/>
    <w:rsid w:val="00FE67EA"/>
    <w:rsid w:val="00FE67EF"/>
    <w:rsid w:val="00FE67FA"/>
    <w:rsid w:val="00FE682A"/>
    <w:rsid w:val="00FE684C"/>
    <w:rsid w:val="00FE6882"/>
    <w:rsid w:val="00FE6898"/>
    <w:rsid w:val="00FE68BA"/>
    <w:rsid w:val="00FE68BD"/>
    <w:rsid w:val="00FE68DB"/>
    <w:rsid w:val="00FE68E1"/>
    <w:rsid w:val="00FE690E"/>
    <w:rsid w:val="00FE6922"/>
    <w:rsid w:val="00FE6960"/>
    <w:rsid w:val="00FE69D1"/>
    <w:rsid w:val="00FE6A08"/>
    <w:rsid w:val="00FE6A1C"/>
    <w:rsid w:val="00FE6A36"/>
    <w:rsid w:val="00FE6A47"/>
    <w:rsid w:val="00FE6A67"/>
    <w:rsid w:val="00FE6A8C"/>
    <w:rsid w:val="00FE6AB1"/>
    <w:rsid w:val="00FE6AB3"/>
    <w:rsid w:val="00FE6AF6"/>
    <w:rsid w:val="00FE6AF9"/>
    <w:rsid w:val="00FE6B2E"/>
    <w:rsid w:val="00FE6B66"/>
    <w:rsid w:val="00FE6B71"/>
    <w:rsid w:val="00FE6BE2"/>
    <w:rsid w:val="00FE6C2B"/>
    <w:rsid w:val="00FE6C45"/>
    <w:rsid w:val="00FE6CA7"/>
    <w:rsid w:val="00FE6CE7"/>
    <w:rsid w:val="00FE6D11"/>
    <w:rsid w:val="00FE6D25"/>
    <w:rsid w:val="00FE6D79"/>
    <w:rsid w:val="00FE6E02"/>
    <w:rsid w:val="00FE6E55"/>
    <w:rsid w:val="00FE6E58"/>
    <w:rsid w:val="00FE6E63"/>
    <w:rsid w:val="00FE6E7C"/>
    <w:rsid w:val="00FE6E80"/>
    <w:rsid w:val="00FE6ED9"/>
    <w:rsid w:val="00FE6EF1"/>
    <w:rsid w:val="00FE6F21"/>
    <w:rsid w:val="00FE6F42"/>
    <w:rsid w:val="00FE6F68"/>
    <w:rsid w:val="00FE6FB5"/>
    <w:rsid w:val="00FE6FB7"/>
    <w:rsid w:val="00FE7018"/>
    <w:rsid w:val="00FE7038"/>
    <w:rsid w:val="00FE7048"/>
    <w:rsid w:val="00FE7097"/>
    <w:rsid w:val="00FE70C0"/>
    <w:rsid w:val="00FE70DF"/>
    <w:rsid w:val="00FE712D"/>
    <w:rsid w:val="00FE712E"/>
    <w:rsid w:val="00FE712F"/>
    <w:rsid w:val="00FE714F"/>
    <w:rsid w:val="00FE7153"/>
    <w:rsid w:val="00FE7158"/>
    <w:rsid w:val="00FE7181"/>
    <w:rsid w:val="00FE71B1"/>
    <w:rsid w:val="00FE71DE"/>
    <w:rsid w:val="00FE71F6"/>
    <w:rsid w:val="00FE7202"/>
    <w:rsid w:val="00FE7225"/>
    <w:rsid w:val="00FE723F"/>
    <w:rsid w:val="00FE7244"/>
    <w:rsid w:val="00FE724E"/>
    <w:rsid w:val="00FE7256"/>
    <w:rsid w:val="00FE7279"/>
    <w:rsid w:val="00FE7297"/>
    <w:rsid w:val="00FE72F0"/>
    <w:rsid w:val="00FE7339"/>
    <w:rsid w:val="00FE7342"/>
    <w:rsid w:val="00FE7344"/>
    <w:rsid w:val="00FE7358"/>
    <w:rsid w:val="00FE73B7"/>
    <w:rsid w:val="00FE73D5"/>
    <w:rsid w:val="00FE73FB"/>
    <w:rsid w:val="00FE7451"/>
    <w:rsid w:val="00FE7456"/>
    <w:rsid w:val="00FE746C"/>
    <w:rsid w:val="00FE7480"/>
    <w:rsid w:val="00FE75A4"/>
    <w:rsid w:val="00FE75B4"/>
    <w:rsid w:val="00FE75B5"/>
    <w:rsid w:val="00FE75D5"/>
    <w:rsid w:val="00FE7601"/>
    <w:rsid w:val="00FE761C"/>
    <w:rsid w:val="00FE764C"/>
    <w:rsid w:val="00FE7679"/>
    <w:rsid w:val="00FE7691"/>
    <w:rsid w:val="00FE76B8"/>
    <w:rsid w:val="00FE76D1"/>
    <w:rsid w:val="00FE7718"/>
    <w:rsid w:val="00FE7760"/>
    <w:rsid w:val="00FE7765"/>
    <w:rsid w:val="00FE77A8"/>
    <w:rsid w:val="00FE77B0"/>
    <w:rsid w:val="00FE77C6"/>
    <w:rsid w:val="00FE780E"/>
    <w:rsid w:val="00FE782C"/>
    <w:rsid w:val="00FE7838"/>
    <w:rsid w:val="00FE785D"/>
    <w:rsid w:val="00FE7943"/>
    <w:rsid w:val="00FE7973"/>
    <w:rsid w:val="00FE7989"/>
    <w:rsid w:val="00FE799F"/>
    <w:rsid w:val="00FE79A5"/>
    <w:rsid w:val="00FE79BB"/>
    <w:rsid w:val="00FE79D5"/>
    <w:rsid w:val="00FE79FF"/>
    <w:rsid w:val="00FE7A06"/>
    <w:rsid w:val="00FE7A25"/>
    <w:rsid w:val="00FE7ADD"/>
    <w:rsid w:val="00FE7B05"/>
    <w:rsid w:val="00FE7B29"/>
    <w:rsid w:val="00FE7B44"/>
    <w:rsid w:val="00FE7B4B"/>
    <w:rsid w:val="00FE7B73"/>
    <w:rsid w:val="00FE7BC9"/>
    <w:rsid w:val="00FE7C1B"/>
    <w:rsid w:val="00FE7C5F"/>
    <w:rsid w:val="00FE7C72"/>
    <w:rsid w:val="00FE7CCB"/>
    <w:rsid w:val="00FE7CE4"/>
    <w:rsid w:val="00FE7CE8"/>
    <w:rsid w:val="00FE7CEE"/>
    <w:rsid w:val="00FE7D2B"/>
    <w:rsid w:val="00FE7D3F"/>
    <w:rsid w:val="00FE7D61"/>
    <w:rsid w:val="00FE7D6D"/>
    <w:rsid w:val="00FE7D71"/>
    <w:rsid w:val="00FE7DA6"/>
    <w:rsid w:val="00FE7DD0"/>
    <w:rsid w:val="00FE7E0B"/>
    <w:rsid w:val="00FE7E0E"/>
    <w:rsid w:val="00FE7EB0"/>
    <w:rsid w:val="00FE7EB1"/>
    <w:rsid w:val="00FE7ED0"/>
    <w:rsid w:val="00FE7ED2"/>
    <w:rsid w:val="00FE7F4F"/>
    <w:rsid w:val="00FE7F64"/>
    <w:rsid w:val="00FE7F9E"/>
    <w:rsid w:val="00FE7FA6"/>
    <w:rsid w:val="00FE7FEB"/>
    <w:rsid w:val="00FEA007"/>
    <w:rsid w:val="00FF000B"/>
    <w:rsid w:val="00FF0023"/>
    <w:rsid w:val="00FF0024"/>
    <w:rsid w:val="00FF0035"/>
    <w:rsid w:val="00FF0051"/>
    <w:rsid w:val="00FF005A"/>
    <w:rsid w:val="00FF006A"/>
    <w:rsid w:val="00FF008C"/>
    <w:rsid w:val="00FF008E"/>
    <w:rsid w:val="00FF00BB"/>
    <w:rsid w:val="00FF00C3"/>
    <w:rsid w:val="00FF00C9"/>
    <w:rsid w:val="00FF0108"/>
    <w:rsid w:val="00FF0180"/>
    <w:rsid w:val="00FF0189"/>
    <w:rsid w:val="00FF01BE"/>
    <w:rsid w:val="00FF01DA"/>
    <w:rsid w:val="00FF020A"/>
    <w:rsid w:val="00FF021E"/>
    <w:rsid w:val="00FF0232"/>
    <w:rsid w:val="00FF0252"/>
    <w:rsid w:val="00FF0269"/>
    <w:rsid w:val="00FF026B"/>
    <w:rsid w:val="00FF0282"/>
    <w:rsid w:val="00FF02B2"/>
    <w:rsid w:val="00FF02E9"/>
    <w:rsid w:val="00FF0316"/>
    <w:rsid w:val="00FF032D"/>
    <w:rsid w:val="00FF034B"/>
    <w:rsid w:val="00FF0366"/>
    <w:rsid w:val="00FF0377"/>
    <w:rsid w:val="00FF0381"/>
    <w:rsid w:val="00FF0382"/>
    <w:rsid w:val="00FF03A1"/>
    <w:rsid w:val="00FF03C5"/>
    <w:rsid w:val="00FF03CA"/>
    <w:rsid w:val="00FF03D2"/>
    <w:rsid w:val="00FF03DC"/>
    <w:rsid w:val="00FF0448"/>
    <w:rsid w:val="00FF047D"/>
    <w:rsid w:val="00FF04C1"/>
    <w:rsid w:val="00FF0566"/>
    <w:rsid w:val="00FF056B"/>
    <w:rsid w:val="00FF0570"/>
    <w:rsid w:val="00FF0593"/>
    <w:rsid w:val="00FF0594"/>
    <w:rsid w:val="00FF0597"/>
    <w:rsid w:val="00FF059C"/>
    <w:rsid w:val="00FF05D5"/>
    <w:rsid w:val="00FF0679"/>
    <w:rsid w:val="00FF06AA"/>
    <w:rsid w:val="00FF06BC"/>
    <w:rsid w:val="00FF06F3"/>
    <w:rsid w:val="00FF0706"/>
    <w:rsid w:val="00FF0745"/>
    <w:rsid w:val="00FF0780"/>
    <w:rsid w:val="00FF0784"/>
    <w:rsid w:val="00FF0787"/>
    <w:rsid w:val="00FF07BA"/>
    <w:rsid w:val="00FF07C5"/>
    <w:rsid w:val="00FF07E0"/>
    <w:rsid w:val="00FF07E7"/>
    <w:rsid w:val="00FF07EA"/>
    <w:rsid w:val="00FF07F7"/>
    <w:rsid w:val="00FF080B"/>
    <w:rsid w:val="00FF0829"/>
    <w:rsid w:val="00FF086E"/>
    <w:rsid w:val="00FF0884"/>
    <w:rsid w:val="00FF08A1"/>
    <w:rsid w:val="00FF08DA"/>
    <w:rsid w:val="00FF08F7"/>
    <w:rsid w:val="00FF0906"/>
    <w:rsid w:val="00FF0969"/>
    <w:rsid w:val="00FF098B"/>
    <w:rsid w:val="00FF09D5"/>
    <w:rsid w:val="00FF09EF"/>
    <w:rsid w:val="00FF0A22"/>
    <w:rsid w:val="00FF0A3B"/>
    <w:rsid w:val="00FF0A6E"/>
    <w:rsid w:val="00FF0A9B"/>
    <w:rsid w:val="00FF0AD2"/>
    <w:rsid w:val="00FF0B22"/>
    <w:rsid w:val="00FF0B2A"/>
    <w:rsid w:val="00FF0B3C"/>
    <w:rsid w:val="00FF0B8A"/>
    <w:rsid w:val="00FF0BCB"/>
    <w:rsid w:val="00FF0C22"/>
    <w:rsid w:val="00FF0CA3"/>
    <w:rsid w:val="00FF0CBB"/>
    <w:rsid w:val="00FF0CBE"/>
    <w:rsid w:val="00FF0CE7"/>
    <w:rsid w:val="00FF0D05"/>
    <w:rsid w:val="00FF0D50"/>
    <w:rsid w:val="00FF0DA3"/>
    <w:rsid w:val="00FF0DA5"/>
    <w:rsid w:val="00FF0DB3"/>
    <w:rsid w:val="00FF0DD4"/>
    <w:rsid w:val="00FF0DDE"/>
    <w:rsid w:val="00FF0DEA"/>
    <w:rsid w:val="00FF0DFA"/>
    <w:rsid w:val="00FF0E0D"/>
    <w:rsid w:val="00FF0E3E"/>
    <w:rsid w:val="00FF0EB0"/>
    <w:rsid w:val="00FF0ECC"/>
    <w:rsid w:val="00FF0ED2"/>
    <w:rsid w:val="00FF0EF5"/>
    <w:rsid w:val="00FF0F21"/>
    <w:rsid w:val="00FF0F33"/>
    <w:rsid w:val="00FF0F56"/>
    <w:rsid w:val="00FF0F68"/>
    <w:rsid w:val="00FF0F6A"/>
    <w:rsid w:val="00FF0F86"/>
    <w:rsid w:val="00FF0FBC"/>
    <w:rsid w:val="00FF1046"/>
    <w:rsid w:val="00FF107F"/>
    <w:rsid w:val="00FF1086"/>
    <w:rsid w:val="00FF10A2"/>
    <w:rsid w:val="00FF10C2"/>
    <w:rsid w:val="00FF10D1"/>
    <w:rsid w:val="00FF10E2"/>
    <w:rsid w:val="00FF10ED"/>
    <w:rsid w:val="00FF115F"/>
    <w:rsid w:val="00FF1197"/>
    <w:rsid w:val="00FF11C4"/>
    <w:rsid w:val="00FF11CB"/>
    <w:rsid w:val="00FF11ED"/>
    <w:rsid w:val="00FF12A9"/>
    <w:rsid w:val="00FF12BF"/>
    <w:rsid w:val="00FF12C8"/>
    <w:rsid w:val="00FF12D7"/>
    <w:rsid w:val="00FF1383"/>
    <w:rsid w:val="00FF13B9"/>
    <w:rsid w:val="00FF13E2"/>
    <w:rsid w:val="00FF1467"/>
    <w:rsid w:val="00FF14A5"/>
    <w:rsid w:val="00FF1502"/>
    <w:rsid w:val="00FF1514"/>
    <w:rsid w:val="00FF151A"/>
    <w:rsid w:val="00FF1550"/>
    <w:rsid w:val="00FF1595"/>
    <w:rsid w:val="00FF163B"/>
    <w:rsid w:val="00FF169F"/>
    <w:rsid w:val="00FF16A8"/>
    <w:rsid w:val="00FF16CC"/>
    <w:rsid w:val="00FF16F6"/>
    <w:rsid w:val="00FF16FF"/>
    <w:rsid w:val="00FF171F"/>
    <w:rsid w:val="00FF1722"/>
    <w:rsid w:val="00FF1752"/>
    <w:rsid w:val="00FF1796"/>
    <w:rsid w:val="00FF17BA"/>
    <w:rsid w:val="00FF17E0"/>
    <w:rsid w:val="00FF180E"/>
    <w:rsid w:val="00FF1817"/>
    <w:rsid w:val="00FF18E5"/>
    <w:rsid w:val="00FF1900"/>
    <w:rsid w:val="00FF191B"/>
    <w:rsid w:val="00FF1960"/>
    <w:rsid w:val="00FF1967"/>
    <w:rsid w:val="00FF1993"/>
    <w:rsid w:val="00FF1996"/>
    <w:rsid w:val="00FF19A3"/>
    <w:rsid w:val="00FF19B6"/>
    <w:rsid w:val="00FF1A41"/>
    <w:rsid w:val="00FF1A78"/>
    <w:rsid w:val="00FF1A7F"/>
    <w:rsid w:val="00FF1AB1"/>
    <w:rsid w:val="00FF1ACA"/>
    <w:rsid w:val="00FF1ACB"/>
    <w:rsid w:val="00FF1ADF"/>
    <w:rsid w:val="00FF1AE3"/>
    <w:rsid w:val="00FF1B15"/>
    <w:rsid w:val="00FF1B24"/>
    <w:rsid w:val="00FF1B52"/>
    <w:rsid w:val="00FF1B8C"/>
    <w:rsid w:val="00FF1BEF"/>
    <w:rsid w:val="00FF1C14"/>
    <w:rsid w:val="00FF1C66"/>
    <w:rsid w:val="00FF1C90"/>
    <w:rsid w:val="00FF1CAB"/>
    <w:rsid w:val="00FF1CB0"/>
    <w:rsid w:val="00FF1CFB"/>
    <w:rsid w:val="00FF1D96"/>
    <w:rsid w:val="00FF1D97"/>
    <w:rsid w:val="00FF1DB1"/>
    <w:rsid w:val="00FF1DC5"/>
    <w:rsid w:val="00FF1DC7"/>
    <w:rsid w:val="00FF1DD5"/>
    <w:rsid w:val="00FF1DE1"/>
    <w:rsid w:val="00FF1DF3"/>
    <w:rsid w:val="00FF1DFE"/>
    <w:rsid w:val="00FF1E26"/>
    <w:rsid w:val="00FF1E48"/>
    <w:rsid w:val="00FF1E53"/>
    <w:rsid w:val="00FF1E90"/>
    <w:rsid w:val="00FF1ED8"/>
    <w:rsid w:val="00FF1EDC"/>
    <w:rsid w:val="00FF1F09"/>
    <w:rsid w:val="00FF1F6A"/>
    <w:rsid w:val="00FF1F80"/>
    <w:rsid w:val="00FF1F90"/>
    <w:rsid w:val="00FF1FB9"/>
    <w:rsid w:val="00FF1FE7"/>
    <w:rsid w:val="00FF2005"/>
    <w:rsid w:val="00FF2012"/>
    <w:rsid w:val="00FF2049"/>
    <w:rsid w:val="00FF213F"/>
    <w:rsid w:val="00FF2143"/>
    <w:rsid w:val="00FF21C3"/>
    <w:rsid w:val="00FF220F"/>
    <w:rsid w:val="00FF223C"/>
    <w:rsid w:val="00FF224B"/>
    <w:rsid w:val="00FF22BB"/>
    <w:rsid w:val="00FF22BF"/>
    <w:rsid w:val="00FF22FE"/>
    <w:rsid w:val="00FF231B"/>
    <w:rsid w:val="00FF2339"/>
    <w:rsid w:val="00FF233B"/>
    <w:rsid w:val="00FF2347"/>
    <w:rsid w:val="00FF2359"/>
    <w:rsid w:val="00FF235C"/>
    <w:rsid w:val="00FF2360"/>
    <w:rsid w:val="00FF2363"/>
    <w:rsid w:val="00FF238D"/>
    <w:rsid w:val="00FF2398"/>
    <w:rsid w:val="00FF23B0"/>
    <w:rsid w:val="00FF2422"/>
    <w:rsid w:val="00FF2427"/>
    <w:rsid w:val="00FF2458"/>
    <w:rsid w:val="00FF2470"/>
    <w:rsid w:val="00FF24B5"/>
    <w:rsid w:val="00FF24E3"/>
    <w:rsid w:val="00FF251D"/>
    <w:rsid w:val="00FF254F"/>
    <w:rsid w:val="00FF255E"/>
    <w:rsid w:val="00FF2572"/>
    <w:rsid w:val="00FF257E"/>
    <w:rsid w:val="00FF2580"/>
    <w:rsid w:val="00FF2588"/>
    <w:rsid w:val="00FF2594"/>
    <w:rsid w:val="00FF25CB"/>
    <w:rsid w:val="00FF262A"/>
    <w:rsid w:val="00FF26A6"/>
    <w:rsid w:val="00FF26D1"/>
    <w:rsid w:val="00FF26FC"/>
    <w:rsid w:val="00FF270E"/>
    <w:rsid w:val="00FF272B"/>
    <w:rsid w:val="00FF274E"/>
    <w:rsid w:val="00FF27D3"/>
    <w:rsid w:val="00FF27F2"/>
    <w:rsid w:val="00FF2809"/>
    <w:rsid w:val="00FF2813"/>
    <w:rsid w:val="00FF2826"/>
    <w:rsid w:val="00FF2846"/>
    <w:rsid w:val="00FF286B"/>
    <w:rsid w:val="00FF2874"/>
    <w:rsid w:val="00FF287E"/>
    <w:rsid w:val="00FF28B5"/>
    <w:rsid w:val="00FF2938"/>
    <w:rsid w:val="00FF294D"/>
    <w:rsid w:val="00FF2965"/>
    <w:rsid w:val="00FF2974"/>
    <w:rsid w:val="00FF2987"/>
    <w:rsid w:val="00FF298F"/>
    <w:rsid w:val="00FF29D3"/>
    <w:rsid w:val="00FF29D7"/>
    <w:rsid w:val="00FF2A0C"/>
    <w:rsid w:val="00FF2A41"/>
    <w:rsid w:val="00FF2A45"/>
    <w:rsid w:val="00FF2ACB"/>
    <w:rsid w:val="00FF2AE2"/>
    <w:rsid w:val="00FF2B07"/>
    <w:rsid w:val="00FF2B24"/>
    <w:rsid w:val="00FF2B43"/>
    <w:rsid w:val="00FF2B5F"/>
    <w:rsid w:val="00FF2B9D"/>
    <w:rsid w:val="00FF2BC4"/>
    <w:rsid w:val="00FF2BDD"/>
    <w:rsid w:val="00FF2BE0"/>
    <w:rsid w:val="00FF2C02"/>
    <w:rsid w:val="00FF2C03"/>
    <w:rsid w:val="00FF2C25"/>
    <w:rsid w:val="00FF2C29"/>
    <w:rsid w:val="00FF2C4A"/>
    <w:rsid w:val="00FF2C54"/>
    <w:rsid w:val="00FF2C57"/>
    <w:rsid w:val="00FF2C91"/>
    <w:rsid w:val="00FF2C99"/>
    <w:rsid w:val="00FF2C9A"/>
    <w:rsid w:val="00FF2CCA"/>
    <w:rsid w:val="00FF2CD4"/>
    <w:rsid w:val="00FF2CD7"/>
    <w:rsid w:val="00FF2CE9"/>
    <w:rsid w:val="00FF2D0C"/>
    <w:rsid w:val="00FF2D46"/>
    <w:rsid w:val="00FF2D6F"/>
    <w:rsid w:val="00FF2D8A"/>
    <w:rsid w:val="00FF2DB1"/>
    <w:rsid w:val="00FF2DE6"/>
    <w:rsid w:val="00FF2DE7"/>
    <w:rsid w:val="00FF2DF6"/>
    <w:rsid w:val="00FF2E01"/>
    <w:rsid w:val="00FF2E2B"/>
    <w:rsid w:val="00FF2E5A"/>
    <w:rsid w:val="00FF2E6E"/>
    <w:rsid w:val="00FF2EC5"/>
    <w:rsid w:val="00FF2EC9"/>
    <w:rsid w:val="00FF2ECE"/>
    <w:rsid w:val="00FF2F11"/>
    <w:rsid w:val="00FF2F41"/>
    <w:rsid w:val="00FF2F5B"/>
    <w:rsid w:val="00FF2F61"/>
    <w:rsid w:val="00FF2FAC"/>
    <w:rsid w:val="00FF2FAF"/>
    <w:rsid w:val="00FF2FCB"/>
    <w:rsid w:val="00FF2FEF"/>
    <w:rsid w:val="00FF2FFD"/>
    <w:rsid w:val="00FF300E"/>
    <w:rsid w:val="00FF3081"/>
    <w:rsid w:val="00FF3087"/>
    <w:rsid w:val="00FF30CC"/>
    <w:rsid w:val="00FF30F3"/>
    <w:rsid w:val="00FF3107"/>
    <w:rsid w:val="00FF312E"/>
    <w:rsid w:val="00FF313C"/>
    <w:rsid w:val="00FF3156"/>
    <w:rsid w:val="00FF3157"/>
    <w:rsid w:val="00FF3158"/>
    <w:rsid w:val="00FF31A9"/>
    <w:rsid w:val="00FF31F8"/>
    <w:rsid w:val="00FF31F9"/>
    <w:rsid w:val="00FF3203"/>
    <w:rsid w:val="00FF321D"/>
    <w:rsid w:val="00FF323F"/>
    <w:rsid w:val="00FF3251"/>
    <w:rsid w:val="00FF326B"/>
    <w:rsid w:val="00FF3284"/>
    <w:rsid w:val="00FF32B8"/>
    <w:rsid w:val="00FF32C6"/>
    <w:rsid w:val="00FF32EC"/>
    <w:rsid w:val="00FF3302"/>
    <w:rsid w:val="00FF3311"/>
    <w:rsid w:val="00FF3345"/>
    <w:rsid w:val="00FF3369"/>
    <w:rsid w:val="00FF3386"/>
    <w:rsid w:val="00FF3390"/>
    <w:rsid w:val="00FF33C2"/>
    <w:rsid w:val="00FF33EF"/>
    <w:rsid w:val="00FF33FE"/>
    <w:rsid w:val="00FF3418"/>
    <w:rsid w:val="00FF341F"/>
    <w:rsid w:val="00FF3442"/>
    <w:rsid w:val="00FF3470"/>
    <w:rsid w:val="00FF34A9"/>
    <w:rsid w:val="00FF34C7"/>
    <w:rsid w:val="00FF34D5"/>
    <w:rsid w:val="00FF3577"/>
    <w:rsid w:val="00FF358B"/>
    <w:rsid w:val="00FF3591"/>
    <w:rsid w:val="00FF360E"/>
    <w:rsid w:val="00FF3614"/>
    <w:rsid w:val="00FF365E"/>
    <w:rsid w:val="00FF366F"/>
    <w:rsid w:val="00FF36AB"/>
    <w:rsid w:val="00FF36B5"/>
    <w:rsid w:val="00FF36D4"/>
    <w:rsid w:val="00FF36EB"/>
    <w:rsid w:val="00FF36F1"/>
    <w:rsid w:val="00FF36FE"/>
    <w:rsid w:val="00FF3703"/>
    <w:rsid w:val="00FF372C"/>
    <w:rsid w:val="00FF374E"/>
    <w:rsid w:val="00FF37A3"/>
    <w:rsid w:val="00FF37B2"/>
    <w:rsid w:val="00FF37FA"/>
    <w:rsid w:val="00FF381D"/>
    <w:rsid w:val="00FF383E"/>
    <w:rsid w:val="00FF385E"/>
    <w:rsid w:val="00FF3872"/>
    <w:rsid w:val="00FF3879"/>
    <w:rsid w:val="00FF38A2"/>
    <w:rsid w:val="00FF38C2"/>
    <w:rsid w:val="00FF38C8"/>
    <w:rsid w:val="00FF38DE"/>
    <w:rsid w:val="00FF38FB"/>
    <w:rsid w:val="00FF3913"/>
    <w:rsid w:val="00FF392F"/>
    <w:rsid w:val="00FF3949"/>
    <w:rsid w:val="00FF3967"/>
    <w:rsid w:val="00FF396C"/>
    <w:rsid w:val="00FF398A"/>
    <w:rsid w:val="00FF39B6"/>
    <w:rsid w:val="00FF39C8"/>
    <w:rsid w:val="00FF39DB"/>
    <w:rsid w:val="00FF3A6C"/>
    <w:rsid w:val="00FF3A91"/>
    <w:rsid w:val="00FF3ACF"/>
    <w:rsid w:val="00FF3AF9"/>
    <w:rsid w:val="00FF3B36"/>
    <w:rsid w:val="00FF3BCC"/>
    <w:rsid w:val="00FF3C30"/>
    <w:rsid w:val="00FF3C7C"/>
    <w:rsid w:val="00FF3C7E"/>
    <w:rsid w:val="00FF3CED"/>
    <w:rsid w:val="00FF3CEF"/>
    <w:rsid w:val="00FF3D13"/>
    <w:rsid w:val="00FF3D84"/>
    <w:rsid w:val="00FF3DB0"/>
    <w:rsid w:val="00FF3DB8"/>
    <w:rsid w:val="00FF3DBF"/>
    <w:rsid w:val="00FF3E6F"/>
    <w:rsid w:val="00FF3E72"/>
    <w:rsid w:val="00FF3EDE"/>
    <w:rsid w:val="00FF3F21"/>
    <w:rsid w:val="00FF3F22"/>
    <w:rsid w:val="00FF3F34"/>
    <w:rsid w:val="00FF3F9D"/>
    <w:rsid w:val="00FF3FC2"/>
    <w:rsid w:val="00FF3FE2"/>
    <w:rsid w:val="00FF4016"/>
    <w:rsid w:val="00FF4046"/>
    <w:rsid w:val="00FF4090"/>
    <w:rsid w:val="00FF4095"/>
    <w:rsid w:val="00FF40B4"/>
    <w:rsid w:val="00FF40E1"/>
    <w:rsid w:val="00FF40FF"/>
    <w:rsid w:val="00FF4112"/>
    <w:rsid w:val="00FF414E"/>
    <w:rsid w:val="00FF4157"/>
    <w:rsid w:val="00FF4182"/>
    <w:rsid w:val="00FF41A3"/>
    <w:rsid w:val="00FF41B4"/>
    <w:rsid w:val="00FF41D6"/>
    <w:rsid w:val="00FF41DA"/>
    <w:rsid w:val="00FF4202"/>
    <w:rsid w:val="00FF420C"/>
    <w:rsid w:val="00FF4233"/>
    <w:rsid w:val="00FF423D"/>
    <w:rsid w:val="00FF4266"/>
    <w:rsid w:val="00FF428E"/>
    <w:rsid w:val="00FF4297"/>
    <w:rsid w:val="00FF42B7"/>
    <w:rsid w:val="00FF42D7"/>
    <w:rsid w:val="00FF42E8"/>
    <w:rsid w:val="00FF42F5"/>
    <w:rsid w:val="00FF4316"/>
    <w:rsid w:val="00FF4328"/>
    <w:rsid w:val="00FF4332"/>
    <w:rsid w:val="00FF434B"/>
    <w:rsid w:val="00FF4353"/>
    <w:rsid w:val="00FF435B"/>
    <w:rsid w:val="00FF4373"/>
    <w:rsid w:val="00FF43F1"/>
    <w:rsid w:val="00FF4401"/>
    <w:rsid w:val="00FF440C"/>
    <w:rsid w:val="00FF4472"/>
    <w:rsid w:val="00FF447E"/>
    <w:rsid w:val="00FF449C"/>
    <w:rsid w:val="00FF44A3"/>
    <w:rsid w:val="00FF44AF"/>
    <w:rsid w:val="00FF44CD"/>
    <w:rsid w:val="00FF44EA"/>
    <w:rsid w:val="00FF4523"/>
    <w:rsid w:val="00FF452A"/>
    <w:rsid w:val="00FF4544"/>
    <w:rsid w:val="00FF4580"/>
    <w:rsid w:val="00FF4609"/>
    <w:rsid w:val="00FF4629"/>
    <w:rsid w:val="00FF464B"/>
    <w:rsid w:val="00FF464F"/>
    <w:rsid w:val="00FF465C"/>
    <w:rsid w:val="00FF469F"/>
    <w:rsid w:val="00FF46C7"/>
    <w:rsid w:val="00FF4711"/>
    <w:rsid w:val="00FF4729"/>
    <w:rsid w:val="00FF476C"/>
    <w:rsid w:val="00FF4787"/>
    <w:rsid w:val="00FF478E"/>
    <w:rsid w:val="00FF47A2"/>
    <w:rsid w:val="00FF4802"/>
    <w:rsid w:val="00FF4831"/>
    <w:rsid w:val="00FF484B"/>
    <w:rsid w:val="00FF48A6"/>
    <w:rsid w:val="00FF48D1"/>
    <w:rsid w:val="00FF48EC"/>
    <w:rsid w:val="00FF4900"/>
    <w:rsid w:val="00FF491F"/>
    <w:rsid w:val="00FF4933"/>
    <w:rsid w:val="00FF493D"/>
    <w:rsid w:val="00FF4946"/>
    <w:rsid w:val="00FF494B"/>
    <w:rsid w:val="00FF4954"/>
    <w:rsid w:val="00FF495D"/>
    <w:rsid w:val="00FF498A"/>
    <w:rsid w:val="00FF498B"/>
    <w:rsid w:val="00FF49AF"/>
    <w:rsid w:val="00FF49B0"/>
    <w:rsid w:val="00FF49D2"/>
    <w:rsid w:val="00FF49EA"/>
    <w:rsid w:val="00FF49ED"/>
    <w:rsid w:val="00FF49F7"/>
    <w:rsid w:val="00FF4A1F"/>
    <w:rsid w:val="00FF4A22"/>
    <w:rsid w:val="00FF4A43"/>
    <w:rsid w:val="00FF4A62"/>
    <w:rsid w:val="00FF4AE6"/>
    <w:rsid w:val="00FF4B11"/>
    <w:rsid w:val="00FF4B23"/>
    <w:rsid w:val="00FF4B3C"/>
    <w:rsid w:val="00FF4B6D"/>
    <w:rsid w:val="00FF4B6F"/>
    <w:rsid w:val="00FF4B77"/>
    <w:rsid w:val="00FF4BDD"/>
    <w:rsid w:val="00FF4BFF"/>
    <w:rsid w:val="00FF4C0F"/>
    <w:rsid w:val="00FF4C12"/>
    <w:rsid w:val="00FF4C1C"/>
    <w:rsid w:val="00FF4C2D"/>
    <w:rsid w:val="00FF4C3F"/>
    <w:rsid w:val="00FF4C6B"/>
    <w:rsid w:val="00FF4CB0"/>
    <w:rsid w:val="00FF4CE5"/>
    <w:rsid w:val="00FF4CF6"/>
    <w:rsid w:val="00FF4D08"/>
    <w:rsid w:val="00FF4D14"/>
    <w:rsid w:val="00FF4D15"/>
    <w:rsid w:val="00FF4D43"/>
    <w:rsid w:val="00FF4D46"/>
    <w:rsid w:val="00FF4D4B"/>
    <w:rsid w:val="00FF4DBB"/>
    <w:rsid w:val="00FF4DBC"/>
    <w:rsid w:val="00FF4DD5"/>
    <w:rsid w:val="00FF4DDA"/>
    <w:rsid w:val="00FF4DF4"/>
    <w:rsid w:val="00FF4DF7"/>
    <w:rsid w:val="00FF4DFB"/>
    <w:rsid w:val="00FF4E16"/>
    <w:rsid w:val="00FF4E4F"/>
    <w:rsid w:val="00FF4E5E"/>
    <w:rsid w:val="00FF4EEE"/>
    <w:rsid w:val="00FF4EF1"/>
    <w:rsid w:val="00FF4EF6"/>
    <w:rsid w:val="00FF4F25"/>
    <w:rsid w:val="00FF4F67"/>
    <w:rsid w:val="00FF4F6C"/>
    <w:rsid w:val="00FF4F72"/>
    <w:rsid w:val="00FF4FAE"/>
    <w:rsid w:val="00FF4FC5"/>
    <w:rsid w:val="00FF4FDB"/>
    <w:rsid w:val="00FF4FED"/>
    <w:rsid w:val="00FF5001"/>
    <w:rsid w:val="00FF5012"/>
    <w:rsid w:val="00FF5016"/>
    <w:rsid w:val="00FF5021"/>
    <w:rsid w:val="00FF506F"/>
    <w:rsid w:val="00FF50A6"/>
    <w:rsid w:val="00FF50C9"/>
    <w:rsid w:val="00FF5107"/>
    <w:rsid w:val="00FF5116"/>
    <w:rsid w:val="00FF511C"/>
    <w:rsid w:val="00FF5121"/>
    <w:rsid w:val="00FF5130"/>
    <w:rsid w:val="00FF51A6"/>
    <w:rsid w:val="00FF51D2"/>
    <w:rsid w:val="00FF526A"/>
    <w:rsid w:val="00FF5281"/>
    <w:rsid w:val="00FF5285"/>
    <w:rsid w:val="00FF5291"/>
    <w:rsid w:val="00FF52D2"/>
    <w:rsid w:val="00FF5307"/>
    <w:rsid w:val="00FF5311"/>
    <w:rsid w:val="00FF5357"/>
    <w:rsid w:val="00FF5390"/>
    <w:rsid w:val="00FF53C5"/>
    <w:rsid w:val="00FF53CC"/>
    <w:rsid w:val="00FF53F5"/>
    <w:rsid w:val="00FF5401"/>
    <w:rsid w:val="00FF5412"/>
    <w:rsid w:val="00FF54A0"/>
    <w:rsid w:val="00FF54B7"/>
    <w:rsid w:val="00FF54BD"/>
    <w:rsid w:val="00FF54CE"/>
    <w:rsid w:val="00FF5509"/>
    <w:rsid w:val="00FF550C"/>
    <w:rsid w:val="00FF551C"/>
    <w:rsid w:val="00FF5525"/>
    <w:rsid w:val="00FF5537"/>
    <w:rsid w:val="00FF553D"/>
    <w:rsid w:val="00FF5544"/>
    <w:rsid w:val="00FF5569"/>
    <w:rsid w:val="00FF55A0"/>
    <w:rsid w:val="00FF55DD"/>
    <w:rsid w:val="00FF561F"/>
    <w:rsid w:val="00FF5664"/>
    <w:rsid w:val="00FF5669"/>
    <w:rsid w:val="00FF569E"/>
    <w:rsid w:val="00FF56D0"/>
    <w:rsid w:val="00FF56E2"/>
    <w:rsid w:val="00FF56EA"/>
    <w:rsid w:val="00FF5707"/>
    <w:rsid w:val="00FF57DB"/>
    <w:rsid w:val="00FF57E6"/>
    <w:rsid w:val="00FF582E"/>
    <w:rsid w:val="00FF5834"/>
    <w:rsid w:val="00FF5835"/>
    <w:rsid w:val="00FF5838"/>
    <w:rsid w:val="00FF5895"/>
    <w:rsid w:val="00FF58D6"/>
    <w:rsid w:val="00FF58D7"/>
    <w:rsid w:val="00FF5904"/>
    <w:rsid w:val="00FF5947"/>
    <w:rsid w:val="00FF5948"/>
    <w:rsid w:val="00FF5981"/>
    <w:rsid w:val="00FF59A0"/>
    <w:rsid w:val="00FF59B5"/>
    <w:rsid w:val="00FF59CA"/>
    <w:rsid w:val="00FF59D1"/>
    <w:rsid w:val="00FF59EA"/>
    <w:rsid w:val="00FF59FC"/>
    <w:rsid w:val="00FF5A24"/>
    <w:rsid w:val="00FF5A4F"/>
    <w:rsid w:val="00FF5A5D"/>
    <w:rsid w:val="00FF5A64"/>
    <w:rsid w:val="00FF5ADB"/>
    <w:rsid w:val="00FF5B00"/>
    <w:rsid w:val="00FF5B0E"/>
    <w:rsid w:val="00FF5B4B"/>
    <w:rsid w:val="00FF5B73"/>
    <w:rsid w:val="00FF5B88"/>
    <w:rsid w:val="00FF5BCB"/>
    <w:rsid w:val="00FF5BCF"/>
    <w:rsid w:val="00FF5BD7"/>
    <w:rsid w:val="00FF5BD8"/>
    <w:rsid w:val="00FF5BE0"/>
    <w:rsid w:val="00FF5C5F"/>
    <w:rsid w:val="00FF5C6B"/>
    <w:rsid w:val="00FF5C73"/>
    <w:rsid w:val="00FF5C76"/>
    <w:rsid w:val="00FF5C89"/>
    <w:rsid w:val="00FF5CBE"/>
    <w:rsid w:val="00FF5CDF"/>
    <w:rsid w:val="00FF5CE1"/>
    <w:rsid w:val="00FF5D1C"/>
    <w:rsid w:val="00FF5D37"/>
    <w:rsid w:val="00FF5D84"/>
    <w:rsid w:val="00FF5D8D"/>
    <w:rsid w:val="00FF5DB5"/>
    <w:rsid w:val="00FF5DF5"/>
    <w:rsid w:val="00FF5E5D"/>
    <w:rsid w:val="00FF5E5E"/>
    <w:rsid w:val="00FF5E69"/>
    <w:rsid w:val="00FF5EDB"/>
    <w:rsid w:val="00FF5F80"/>
    <w:rsid w:val="00FF5F83"/>
    <w:rsid w:val="00FF5F91"/>
    <w:rsid w:val="00FF5FAF"/>
    <w:rsid w:val="00FF5FC0"/>
    <w:rsid w:val="00FF6001"/>
    <w:rsid w:val="00FF600F"/>
    <w:rsid w:val="00FF602B"/>
    <w:rsid w:val="00FF6047"/>
    <w:rsid w:val="00FF6048"/>
    <w:rsid w:val="00FF6062"/>
    <w:rsid w:val="00FF6099"/>
    <w:rsid w:val="00FF60A5"/>
    <w:rsid w:val="00FF60D3"/>
    <w:rsid w:val="00FF60E1"/>
    <w:rsid w:val="00FF6113"/>
    <w:rsid w:val="00FF6176"/>
    <w:rsid w:val="00FF6183"/>
    <w:rsid w:val="00FF6198"/>
    <w:rsid w:val="00FF61B0"/>
    <w:rsid w:val="00FF6215"/>
    <w:rsid w:val="00FF6225"/>
    <w:rsid w:val="00FF6251"/>
    <w:rsid w:val="00FF625B"/>
    <w:rsid w:val="00FF626A"/>
    <w:rsid w:val="00FF627F"/>
    <w:rsid w:val="00FF6290"/>
    <w:rsid w:val="00FF62B3"/>
    <w:rsid w:val="00FF62BB"/>
    <w:rsid w:val="00FF62C6"/>
    <w:rsid w:val="00FF62D6"/>
    <w:rsid w:val="00FF62DC"/>
    <w:rsid w:val="00FF6349"/>
    <w:rsid w:val="00FF635A"/>
    <w:rsid w:val="00FF6361"/>
    <w:rsid w:val="00FF63A2"/>
    <w:rsid w:val="00FF63FE"/>
    <w:rsid w:val="00FF6415"/>
    <w:rsid w:val="00FF6456"/>
    <w:rsid w:val="00FF645A"/>
    <w:rsid w:val="00FF6475"/>
    <w:rsid w:val="00FF647D"/>
    <w:rsid w:val="00FF6482"/>
    <w:rsid w:val="00FF6499"/>
    <w:rsid w:val="00FF64D7"/>
    <w:rsid w:val="00FF6503"/>
    <w:rsid w:val="00FF6513"/>
    <w:rsid w:val="00FF653E"/>
    <w:rsid w:val="00FF65CC"/>
    <w:rsid w:val="00FF65E9"/>
    <w:rsid w:val="00FF65F5"/>
    <w:rsid w:val="00FF660F"/>
    <w:rsid w:val="00FF661E"/>
    <w:rsid w:val="00FF6658"/>
    <w:rsid w:val="00FF66B0"/>
    <w:rsid w:val="00FF66C5"/>
    <w:rsid w:val="00FF66CA"/>
    <w:rsid w:val="00FF66DA"/>
    <w:rsid w:val="00FF66E8"/>
    <w:rsid w:val="00FF66EF"/>
    <w:rsid w:val="00FF66F7"/>
    <w:rsid w:val="00FF676A"/>
    <w:rsid w:val="00FF6777"/>
    <w:rsid w:val="00FF6785"/>
    <w:rsid w:val="00FF67B6"/>
    <w:rsid w:val="00FF67D7"/>
    <w:rsid w:val="00FF67D9"/>
    <w:rsid w:val="00FF67ED"/>
    <w:rsid w:val="00FF67FD"/>
    <w:rsid w:val="00FF6848"/>
    <w:rsid w:val="00FF6892"/>
    <w:rsid w:val="00FF68A8"/>
    <w:rsid w:val="00FF68DC"/>
    <w:rsid w:val="00FF6982"/>
    <w:rsid w:val="00FF699B"/>
    <w:rsid w:val="00FF69CF"/>
    <w:rsid w:val="00FF69D9"/>
    <w:rsid w:val="00FF6A0C"/>
    <w:rsid w:val="00FF6A60"/>
    <w:rsid w:val="00FF6A89"/>
    <w:rsid w:val="00FF6AF4"/>
    <w:rsid w:val="00FF6AFF"/>
    <w:rsid w:val="00FF6B0D"/>
    <w:rsid w:val="00FF6B53"/>
    <w:rsid w:val="00FF6B56"/>
    <w:rsid w:val="00FF6B5D"/>
    <w:rsid w:val="00FF6B68"/>
    <w:rsid w:val="00FF6B6D"/>
    <w:rsid w:val="00FF6B6F"/>
    <w:rsid w:val="00FF6BD6"/>
    <w:rsid w:val="00FF6C2E"/>
    <w:rsid w:val="00FF6C41"/>
    <w:rsid w:val="00FF6C63"/>
    <w:rsid w:val="00FF6C83"/>
    <w:rsid w:val="00FF6CAA"/>
    <w:rsid w:val="00FF6CC0"/>
    <w:rsid w:val="00FF6CE9"/>
    <w:rsid w:val="00FF6D05"/>
    <w:rsid w:val="00FF6D2F"/>
    <w:rsid w:val="00FF6D37"/>
    <w:rsid w:val="00FF6D5B"/>
    <w:rsid w:val="00FF6DBA"/>
    <w:rsid w:val="00FF6DE3"/>
    <w:rsid w:val="00FF6E1E"/>
    <w:rsid w:val="00FF6EAC"/>
    <w:rsid w:val="00FF6EF8"/>
    <w:rsid w:val="00FF6F09"/>
    <w:rsid w:val="00FF6F23"/>
    <w:rsid w:val="00FF6F6E"/>
    <w:rsid w:val="00FF6F7B"/>
    <w:rsid w:val="00FF6F8F"/>
    <w:rsid w:val="00FF6F98"/>
    <w:rsid w:val="00FF6F99"/>
    <w:rsid w:val="00FF6FFC"/>
    <w:rsid w:val="00FF705A"/>
    <w:rsid w:val="00FF7096"/>
    <w:rsid w:val="00FF70C1"/>
    <w:rsid w:val="00FF70C9"/>
    <w:rsid w:val="00FF70F7"/>
    <w:rsid w:val="00FF7105"/>
    <w:rsid w:val="00FF710D"/>
    <w:rsid w:val="00FF711B"/>
    <w:rsid w:val="00FF7130"/>
    <w:rsid w:val="00FF7145"/>
    <w:rsid w:val="00FF7187"/>
    <w:rsid w:val="00FF71AB"/>
    <w:rsid w:val="00FF71C0"/>
    <w:rsid w:val="00FF71C7"/>
    <w:rsid w:val="00FF7238"/>
    <w:rsid w:val="00FF7244"/>
    <w:rsid w:val="00FF7258"/>
    <w:rsid w:val="00FF7297"/>
    <w:rsid w:val="00FF72BF"/>
    <w:rsid w:val="00FF72C9"/>
    <w:rsid w:val="00FF7327"/>
    <w:rsid w:val="00FF7342"/>
    <w:rsid w:val="00FF7369"/>
    <w:rsid w:val="00FF736F"/>
    <w:rsid w:val="00FF7371"/>
    <w:rsid w:val="00FF7372"/>
    <w:rsid w:val="00FF73EC"/>
    <w:rsid w:val="00FF7415"/>
    <w:rsid w:val="00FF7439"/>
    <w:rsid w:val="00FF744C"/>
    <w:rsid w:val="00FF745B"/>
    <w:rsid w:val="00FF7474"/>
    <w:rsid w:val="00FF74B5"/>
    <w:rsid w:val="00FF74BF"/>
    <w:rsid w:val="00FF75A6"/>
    <w:rsid w:val="00FF75D0"/>
    <w:rsid w:val="00FF75D9"/>
    <w:rsid w:val="00FF75EB"/>
    <w:rsid w:val="00FF7617"/>
    <w:rsid w:val="00FF7621"/>
    <w:rsid w:val="00FF7633"/>
    <w:rsid w:val="00FF763B"/>
    <w:rsid w:val="00FF763F"/>
    <w:rsid w:val="00FF764D"/>
    <w:rsid w:val="00FF7686"/>
    <w:rsid w:val="00FF76CA"/>
    <w:rsid w:val="00FF7774"/>
    <w:rsid w:val="00FF7783"/>
    <w:rsid w:val="00FF77A1"/>
    <w:rsid w:val="00FF77AC"/>
    <w:rsid w:val="00FF77F8"/>
    <w:rsid w:val="00FF7821"/>
    <w:rsid w:val="00FF784A"/>
    <w:rsid w:val="00FF7853"/>
    <w:rsid w:val="00FF78B9"/>
    <w:rsid w:val="00FF78C5"/>
    <w:rsid w:val="00FF78D3"/>
    <w:rsid w:val="00FF78DC"/>
    <w:rsid w:val="00FF78E0"/>
    <w:rsid w:val="00FF7908"/>
    <w:rsid w:val="00FF7972"/>
    <w:rsid w:val="00FF799C"/>
    <w:rsid w:val="00FF79C4"/>
    <w:rsid w:val="00FF7A2D"/>
    <w:rsid w:val="00FF7AB2"/>
    <w:rsid w:val="00FF7AC2"/>
    <w:rsid w:val="00FF7AF6"/>
    <w:rsid w:val="00FF7BF7"/>
    <w:rsid w:val="00FF7C3C"/>
    <w:rsid w:val="00FF7C62"/>
    <w:rsid w:val="00FF7C6B"/>
    <w:rsid w:val="00FF7C7F"/>
    <w:rsid w:val="00FF7C83"/>
    <w:rsid w:val="00FF7C8E"/>
    <w:rsid w:val="00FF7D26"/>
    <w:rsid w:val="00FF7D78"/>
    <w:rsid w:val="00FF7D80"/>
    <w:rsid w:val="00FF7D87"/>
    <w:rsid w:val="00FF7D94"/>
    <w:rsid w:val="00FF7D95"/>
    <w:rsid w:val="00FF7D9F"/>
    <w:rsid w:val="00FF7DB0"/>
    <w:rsid w:val="00FF7DC1"/>
    <w:rsid w:val="00FF7E31"/>
    <w:rsid w:val="00FF7E53"/>
    <w:rsid w:val="00FF7E5A"/>
    <w:rsid w:val="00FF7E63"/>
    <w:rsid w:val="00FF7E68"/>
    <w:rsid w:val="00FF7E6B"/>
    <w:rsid w:val="00FF7EAD"/>
    <w:rsid w:val="00FF7EBE"/>
    <w:rsid w:val="00FF7ED7"/>
    <w:rsid w:val="00FF7ED8"/>
    <w:rsid w:val="00FF7F20"/>
    <w:rsid w:val="00FF7F35"/>
    <w:rsid w:val="00FF7F41"/>
    <w:rsid w:val="00FF7F82"/>
    <w:rsid w:val="00FF7F8A"/>
    <w:rsid w:val="00FF7F93"/>
    <w:rsid w:val="00FF7FF0"/>
    <w:rsid w:val="01061166"/>
    <w:rsid w:val="0108BEB8"/>
    <w:rsid w:val="011C1C36"/>
    <w:rsid w:val="01305ED2"/>
    <w:rsid w:val="01325A31"/>
    <w:rsid w:val="0132C9A9"/>
    <w:rsid w:val="01596A88"/>
    <w:rsid w:val="016AEB4F"/>
    <w:rsid w:val="017BDDC9"/>
    <w:rsid w:val="017CCA2E"/>
    <w:rsid w:val="019A9201"/>
    <w:rsid w:val="01AEEBC8"/>
    <w:rsid w:val="01B387D7"/>
    <w:rsid w:val="01BCC514"/>
    <w:rsid w:val="01BD0DC9"/>
    <w:rsid w:val="01BD81EF"/>
    <w:rsid w:val="01E61D3E"/>
    <w:rsid w:val="01EA39AD"/>
    <w:rsid w:val="01F409C9"/>
    <w:rsid w:val="01FC343F"/>
    <w:rsid w:val="020A7E13"/>
    <w:rsid w:val="020AFFEE"/>
    <w:rsid w:val="02189F2C"/>
    <w:rsid w:val="022D958F"/>
    <w:rsid w:val="02313410"/>
    <w:rsid w:val="0237C92A"/>
    <w:rsid w:val="02410A65"/>
    <w:rsid w:val="0243A5FB"/>
    <w:rsid w:val="024B3F62"/>
    <w:rsid w:val="024F7664"/>
    <w:rsid w:val="0252DD72"/>
    <w:rsid w:val="02714A83"/>
    <w:rsid w:val="027C19F4"/>
    <w:rsid w:val="0283AE57"/>
    <w:rsid w:val="0290E9CB"/>
    <w:rsid w:val="0291BE0B"/>
    <w:rsid w:val="02940F53"/>
    <w:rsid w:val="02A93B26"/>
    <w:rsid w:val="02AF4E5E"/>
    <w:rsid w:val="02AFE876"/>
    <w:rsid w:val="02C13018"/>
    <w:rsid w:val="02CC4E9B"/>
    <w:rsid w:val="02E35A6C"/>
    <w:rsid w:val="02FC49F9"/>
    <w:rsid w:val="0305981C"/>
    <w:rsid w:val="03071212"/>
    <w:rsid w:val="03114A87"/>
    <w:rsid w:val="03138B51"/>
    <w:rsid w:val="031CFAA1"/>
    <w:rsid w:val="033BBB87"/>
    <w:rsid w:val="0340E28F"/>
    <w:rsid w:val="034EE3A4"/>
    <w:rsid w:val="035DD1CB"/>
    <w:rsid w:val="036DC61E"/>
    <w:rsid w:val="03837B8C"/>
    <w:rsid w:val="038C2F0F"/>
    <w:rsid w:val="03970535"/>
    <w:rsid w:val="039A5D82"/>
    <w:rsid w:val="039D15BC"/>
    <w:rsid w:val="03A5B1E1"/>
    <w:rsid w:val="03A75616"/>
    <w:rsid w:val="03B1AA38"/>
    <w:rsid w:val="03B2A39F"/>
    <w:rsid w:val="03B45467"/>
    <w:rsid w:val="03C4327A"/>
    <w:rsid w:val="03CE4AFD"/>
    <w:rsid w:val="03D05A77"/>
    <w:rsid w:val="03D99125"/>
    <w:rsid w:val="03E18CC6"/>
    <w:rsid w:val="03E26E27"/>
    <w:rsid w:val="03F198B4"/>
    <w:rsid w:val="03F2C1A4"/>
    <w:rsid w:val="03FAAFE2"/>
    <w:rsid w:val="0402B071"/>
    <w:rsid w:val="0405A2DD"/>
    <w:rsid w:val="041B0C7F"/>
    <w:rsid w:val="042B34FA"/>
    <w:rsid w:val="04334F12"/>
    <w:rsid w:val="045FD049"/>
    <w:rsid w:val="046CEA66"/>
    <w:rsid w:val="046EBB49"/>
    <w:rsid w:val="047BAD50"/>
    <w:rsid w:val="048DD203"/>
    <w:rsid w:val="0490DABF"/>
    <w:rsid w:val="0495F29C"/>
    <w:rsid w:val="0499A728"/>
    <w:rsid w:val="04AFBA48"/>
    <w:rsid w:val="04B7DC70"/>
    <w:rsid w:val="04BA5629"/>
    <w:rsid w:val="04CA15EA"/>
    <w:rsid w:val="04CE1B7A"/>
    <w:rsid w:val="04DC484E"/>
    <w:rsid w:val="04E4BBED"/>
    <w:rsid w:val="04E5710E"/>
    <w:rsid w:val="04EC414B"/>
    <w:rsid w:val="04EDE169"/>
    <w:rsid w:val="0503F437"/>
    <w:rsid w:val="050839E4"/>
    <w:rsid w:val="05108B40"/>
    <w:rsid w:val="05280CC1"/>
    <w:rsid w:val="052CB94F"/>
    <w:rsid w:val="05302EDB"/>
    <w:rsid w:val="0542C377"/>
    <w:rsid w:val="054819D8"/>
    <w:rsid w:val="05580FA8"/>
    <w:rsid w:val="055A0375"/>
    <w:rsid w:val="055D9A19"/>
    <w:rsid w:val="055E22E0"/>
    <w:rsid w:val="055F02F0"/>
    <w:rsid w:val="05641AC6"/>
    <w:rsid w:val="058A560E"/>
    <w:rsid w:val="058F483F"/>
    <w:rsid w:val="0596B05A"/>
    <w:rsid w:val="0598B635"/>
    <w:rsid w:val="05A6ED07"/>
    <w:rsid w:val="05ACBAA3"/>
    <w:rsid w:val="05B5304C"/>
    <w:rsid w:val="05BC74C3"/>
    <w:rsid w:val="05C66157"/>
    <w:rsid w:val="05CCF104"/>
    <w:rsid w:val="05D157A3"/>
    <w:rsid w:val="05F28DDE"/>
    <w:rsid w:val="05FAE5F2"/>
    <w:rsid w:val="06048C03"/>
    <w:rsid w:val="060AF5E8"/>
    <w:rsid w:val="06282B85"/>
    <w:rsid w:val="062A0C81"/>
    <w:rsid w:val="0646B332"/>
    <w:rsid w:val="06536136"/>
    <w:rsid w:val="066036FD"/>
    <w:rsid w:val="0666AFE4"/>
    <w:rsid w:val="066922A6"/>
    <w:rsid w:val="068703D9"/>
    <w:rsid w:val="06895226"/>
    <w:rsid w:val="068BCCD9"/>
    <w:rsid w:val="068C8674"/>
    <w:rsid w:val="069E73F8"/>
    <w:rsid w:val="06BC8988"/>
    <w:rsid w:val="06C799D9"/>
    <w:rsid w:val="06E1098D"/>
    <w:rsid w:val="06F7BBD8"/>
    <w:rsid w:val="07028676"/>
    <w:rsid w:val="071694FB"/>
    <w:rsid w:val="07363EBE"/>
    <w:rsid w:val="07410295"/>
    <w:rsid w:val="0769DFA9"/>
    <w:rsid w:val="078ED775"/>
    <w:rsid w:val="079743C8"/>
    <w:rsid w:val="079994FE"/>
    <w:rsid w:val="07A17F1A"/>
    <w:rsid w:val="07C86DE8"/>
    <w:rsid w:val="07CCE238"/>
    <w:rsid w:val="07EA9B99"/>
    <w:rsid w:val="07F3BB8F"/>
    <w:rsid w:val="07F68B9C"/>
    <w:rsid w:val="080FA728"/>
    <w:rsid w:val="08118F4E"/>
    <w:rsid w:val="08309434"/>
    <w:rsid w:val="08336913"/>
    <w:rsid w:val="0833FF1E"/>
    <w:rsid w:val="084AF6A7"/>
    <w:rsid w:val="084B5DC1"/>
    <w:rsid w:val="084CC3B1"/>
    <w:rsid w:val="0857CF4B"/>
    <w:rsid w:val="0863084D"/>
    <w:rsid w:val="08653E5C"/>
    <w:rsid w:val="08677672"/>
    <w:rsid w:val="087A76F6"/>
    <w:rsid w:val="087AA27A"/>
    <w:rsid w:val="087D1BF9"/>
    <w:rsid w:val="08886D0C"/>
    <w:rsid w:val="08925E37"/>
    <w:rsid w:val="0899F2B7"/>
    <w:rsid w:val="08B3F5D4"/>
    <w:rsid w:val="08B99B0A"/>
    <w:rsid w:val="08BF3E2A"/>
    <w:rsid w:val="08C7B027"/>
    <w:rsid w:val="08C870A3"/>
    <w:rsid w:val="08CCE7BA"/>
    <w:rsid w:val="08F1A10C"/>
    <w:rsid w:val="09017930"/>
    <w:rsid w:val="0902AB90"/>
    <w:rsid w:val="0902EAEE"/>
    <w:rsid w:val="09070D14"/>
    <w:rsid w:val="09207D9D"/>
    <w:rsid w:val="0922C7EB"/>
    <w:rsid w:val="093A8B31"/>
    <w:rsid w:val="0946C4CA"/>
    <w:rsid w:val="094CE170"/>
    <w:rsid w:val="094FED69"/>
    <w:rsid w:val="095080BD"/>
    <w:rsid w:val="096539C1"/>
    <w:rsid w:val="0997BFF3"/>
    <w:rsid w:val="09A6F2EE"/>
    <w:rsid w:val="09B0534B"/>
    <w:rsid w:val="09BEDBC2"/>
    <w:rsid w:val="09BF12EE"/>
    <w:rsid w:val="09D9BE91"/>
    <w:rsid w:val="09E5D419"/>
    <w:rsid w:val="09E9651C"/>
    <w:rsid w:val="09EEC5FE"/>
    <w:rsid w:val="09F933AA"/>
    <w:rsid w:val="0A01A90E"/>
    <w:rsid w:val="0A0FD3DF"/>
    <w:rsid w:val="0A23D5DB"/>
    <w:rsid w:val="0A24547A"/>
    <w:rsid w:val="0A2B62C8"/>
    <w:rsid w:val="0A34BCD8"/>
    <w:rsid w:val="0A3731E8"/>
    <w:rsid w:val="0A40DE24"/>
    <w:rsid w:val="0A4366E2"/>
    <w:rsid w:val="0A48A2CD"/>
    <w:rsid w:val="0A4B2F1A"/>
    <w:rsid w:val="0A58F1F9"/>
    <w:rsid w:val="0A5A3A75"/>
    <w:rsid w:val="0A5FAF82"/>
    <w:rsid w:val="0A79CF02"/>
    <w:rsid w:val="0A80A640"/>
    <w:rsid w:val="0A96B72A"/>
    <w:rsid w:val="0AA1F7F1"/>
    <w:rsid w:val="0AD8D1CB"/>
    <w:rsid w:val="0ADB665B"/>
    <w:rsid w:val="0AE1BA73"/>
    <w:rsid w:val="0B04154E"/>
    <w:rsid w:val="0B059BA2"/>
    <w:rsid w:val="0B0F93E8"/>
    <w:rsid w:val="0B14A468"/>
    <w:rsid w:val="0B28FE1D"/>
    <w:rsid w:val="0B3560D6"/>
    <w:rsid w:val="0B49C029"/>
    <w:rsid w:val="0B4E885B"/>
    <w:rsid w:val="0B524C57"/>
    <w:rsid w:val="0B544AE4"/>
    <w:rsid w:val="0B637323"/>
    <w:rsid w:val="0B7F087A"/>
    <w:rsid w:val="0B8CE163"/>
    <w:rsid w:val="0B8E0EB5"/>
    <w:rsid w:val="0B9425DF"/>
    <w:rsid w:val="0BAA569E"/>
    <w:rsid w:val="0BD72ECE"/>
    <w:rsid w:val="0BE9192E"/>
    <w:rsid w:val="0BF408B1"/>
    <w:rsid w:val="0BFB83BD"/>
    <w:rsid w:val="0C0086A9"/>
    <w:rsid w:val="0C0DB1FF"/>
    <w:rsid w:val="0C11AC82"/>
    <w:rsid w:val="0C1278BE"/>
    <w:rsid w:val="0C133876"/>
    <w:rsid w:val="0C1637A2"/>
    <w:rsid w:val="0C2C0479"/>
    <w:rsid w:val="0C2FE618"/>
    <w:rsid w:val="0C33372D"/>
    <w:rsid w:val="0C412D95"/>
    <w:rsid w:val="0C41B66A"/>
    <w:rsid w:val="0C52082C"/>
    <w:rsid w:val="0C52816C"/>
    <w:rsid w:val="0C6027D2"/>
    <w:rsid w:val="0C658D2B"/>
    <w:rsid w:val="0C72A173"/>
    <w:rsid w:val="0C772D25"/>
    <w:rsid w:val="0C96CD1F"/>
    <w:rsid w:val="0C9756D3"/>
    <w:rsid w:val="0C99EA42"/>
    <w:rsid w:val="0C9A6D0E"/>
    <w:rsid w:val="0CB766C8"/>
    <w:rsid w:val="0CBF4E43"/>
    <w:rsid w:val="0CBFF2B7"/>
    <w:rsid w:val="0CE8A238"/>
    <w:rsid w:val="0CEB415C"/>
    <w:rsid w:val="0CEC0B38"/>
    <w:rsid w:val="0CF04A63"/>
    <w:rsid w:val="0D036A20"/>
    <w:rsid w:val="0D0F2C74"/>
    <w:rsid w:val="0D1263A7"/>
    <w:rsid w:val="0D129020"/>
    <w:rsid w:val="0D1EAD35"/>
    <w:rsid w:val="0D20E5CE"/>
    <w:rsid w:val="0D26E845"/>
    <w:rsid w:val="0D6A633D"/>
    <w:rsid w:val="0D705073"/>
    <w:rsid w:val="0D7E8EF0"/>
    <w:rsid w:val="0D85AAFE"/>
    <w:rsid w:val="0D86DEFE"/>
    <w:rsid w:val="0D889DDE"/>
    <w:rsid w:val="0D8DE78A"/>
    <w:rsid w:val="0D8F9DC5"/>
    <w:rsid w:val="0D904884"/>
    <w:rsid w:val="0D919741"/>
    <w:rsid w:val="0D9C8EAF"/>
    <w:rsid w:val="0DA3C934"/>
    <w:rsid w:val="0DAC65D8"/>
    <w:rsid w:val="0DB15957"/>
    <w:rsid w:val="0DB9DB58"/>
    <w:rsid w:val="0DC4CFC4"/>
    <w:rsid w:val="0DD600A5"/>
    <w:rsid w:val="0DE03576"/>
    <w:rsid w:val="0DE7BAF1"/>
    <w:rsid w:val="0DE7C4C0"/>
    <w:rsid w:val="0DEE7744"/>
    <w:rsid w:val="0DF53CB2"/>
    <w:rsid w:val="0E002411"/>
    <w:rsid w:val="0E04137F"/>
    <w:rsid w:val="0E227AF7"/>
    <w:rsid w:val="0E27D663"/>
    <w:rsid w:val="0E2D56EE"/>
    <w:rsid w:val="0E2DEE92"/>
    <w:rsid w:val="0E356027"/>
    <w:rsid w:val="0E3C2F41"/>
    <w:rsid w:val="0E58A96D"/>
    <w:rsid w:val="0E656711"/>
    <w:rsid w:val="0E82FD46"/>
    <w:rsid w:val="0E9B3697"/>
    <w:rsid w:val="0EA13CE2"/>
    <w:rsid w:val="0EA7F54D"/>
    <w:rsid w:val="0EACFE6B"/>
    <w:rsid w:val="0EBED48C"/>
    <w:rsid w:val="0EC47F3C"/>
    <w:rsid w:val="0ECFA8B4"/>
    <w:rsid w:val="0ED047EC"/>
    <w:rsid w:val="0EE5E093"/>
    <w:rsid w:val="0EF14A45"/>
    <w:rsid w:val="0EF65B7C"/>
    <w:rsid w:val="0EFA97D4"/>
    <w:rsid w:val="0F03B83C"/>
    <w:rsid w:val="0F08AACE"/>
    <w:rsid w:val="0F0EB7C4"/>
    <w:rsid w:val="0F1022CC"/>
    <w:rsid w:val="0F2D875B"/>
    <w:rsid w:val="0F2E02D3"/>
    <w:rsid w:val="0F32BF67"/>
    <w:rsid w:val="0F4D1207"/>
    <w:rsid w:val="0F4D4E70"/>
    <w:rsid w:val="0F500812"/>
    <w:rsid w:val="0F5A8C74"/>
    <w:rsid w:val="0F5AE62B"/>
    <w:rsid w:val="0F665722"/>
    <w:rsid w:val="0F74E7D2"/>
    <w:rsid w:val="0F7B2A84"/>
    <w:rsid w:val="0F80E220"/>
    <w:rsid w:val="0F852E88"/>
    <w:rsid w:val="0F8E86E0"/>
    <w:rsid w:val="0F8F2EA9"/>
    <w:rsid w:val="0F907025"/>
    <w:rsid w:val="0F935E65"/>
    <w:rsid w:val="0FB68FBB"/>
    <w:rsid w:val="0FBD787D"/>
    <w:rsid w:val="0FD74AFE"/>
    <w:rsid w:val="0FDAA393"/>
    <w:rsid w:val="0FDC397B"/>
    <w:rsid w:val="0FDF5F2F"/>
    <w:rsid w:val="0FE5D136"/>
    <w:rsid w:val="0FE9EF4D"/>
    <w:rsid w:val="0FF473C0"/>
    <w:rsid w:val="0FFC46EC"/>
    <w:rsid w:val="100AD1D6"/>
    <w:rsid w:val="10128F2E"/>
    <w:rsid w:val="101455D9"/>
    <w:rsid w:val="101CF060"/>
    <w:rsid w:val="1024F4DF"/>
    <w:rsid w:val="103CB695"/>
    <w:rsid w:val="103EBF28"/>
    <w:rsid w:val="1040DF47"/>
    <w:rsid w:val="1050FB6A"/>
    <w:rsid w:val="105EFA10"/>
    <w:rsid w:val="106DC7F9"/>
    <w:rsid w:val="10893F22"/>
    <w:rsid w:val="10954450"/>
    <w:rsid w:val="10993DBB"/>
    <w:rsid w:val="109C28D6"/>
    <w:rsid w:val="10A59A84"/>
    <w:rsid w:val="10A9D8E8"/>
    <w:rsid w:val="10AAFE64"/>
    <w:rsid w:val="10C911E4"/>
    <w:rsid w:val="10D23188"/>
    <w:rsid w:val="10D48401"/>
    <w:rsid w:val="10E2E684"/>
    <w:rsid w:val="10E33D4F"/>
    <w:rsid w:val="10E61690"/>
    <w:rsid w:val="10E69B6D"/>
    <w:rsid w:val="10F109EC"/>
    <w:rsid w:val="110E560C"/>
    <w:rsid w:val="11103EB9"/>
    <w:rsid w:val="114EBFF3"/>
    <w:rsid w:val="114F95B5"/>
    <w:rsid w:val="11524A2C"/>
    <w:rsid w:val="11606F17"/>
    <w:rsid w:val="116D79C0"/>
    <w:rsid w:val="117A32D8"/>
    <w:rsid w:val="11905E69"/>
    <w:rsid w:val="11A8F4ED"/>
    <w:rsid w:val="11AA7C64"/>
    <w:rsid w:val="11C988F2"/>
    <w:rsid w:val="11C9B50F"/>
    <w:rsid w:val="11CE685E"/>
    <w:rsid w:val="11D33271"/>
    <w:rsid w:val="11D99886"/>
    <w:rsid w:val="11F8B3F6"/>
    <w:rsid w:val="1203CB99"/>
    <w:rsid w:val="120C5587"/>
    <w:rsid w:val="123411BB"/>
    <w:rsid w:val="12370823"/>
    <w:rsid w:val="123D02FF"/>
    <w:rsid w:val="1243BE94"/>
    <w:rsid w:val="124AA05F"/>
    <w:rsid w:val="1255AE0B"/>
    <w:rsid w:val="125ECD65"/>
    <w:rsid w:val="125F0D70"/>
    <w:rsid w:val="1275A4E8"/>
    <w:rsid w:val="12777653"/>
    <w:rsid w:val="1279681B"/>
    <w:rsid w:val="1295DB5E"/>
    <w:rsid w:val="12A354FA"/>
    <w:rsid w:val="12ACAF74"/>
    <w:rsid w:val="12B12DC7"/>
    <w:rsid w:val="12BC6AD3"/>
    <w:rsid w:val="12C459DC"/>
    <w:rsid w:val="12C73D5C"/>
    <w:rsid w:val="12C8F3BF"/>
    <w:rsid w:val="12D2377B"/>
    <w:rsid w:val="12D3C150"/>
    <w:rsid w:val="12D54945"/>
    <w:rsid w:val="12E6048D"/>
    <w:rsid w:val="12EB0FE3"/>
    <w:rsid w:val="12F96E4F"/>
    <w:rsid w:val="12FCB9AF"/>
    <w:rsid w:val="130FDFEC"/>
    <w:rsid w:val="13118802"/>
    <w:rsid w:val="131A90B5"/>
    <w:rsid w:val="1324D43C"/>
    <w:rsid w:val="1328B92D"/>
    <w:rsid w:val="132E0217"/>
    <w:rsid w:val="13397B68"/>
    <w:rsid w:val="133E4B44"/>
    <w:rsid w:val="134E2A84"/>
    <w:rsid w:val="134F0351"/>
    <w:rsid w:val="13531C52"/>
    <w:rsid w:val="1358B693"/>
    <w:rsid w:val="135B3B2C"/>
    <w:rsid w:val="135C6A1E"/>
    <w:rsid w:val="1361FB99"/>
    <w:rsid w:val="137434D5"/>
    <w:rsid w:val="137A01CA"/>
    <w:rsid w:val="137FF4C4"/>
    <w:rsid w:val="13842E3F"/>
    <w:rsid w:val="139133C0"/>
    <w:rsid w:val="13A53317"/>
    <w:rsid w:val="13B95464"/>
    <w:rsid w:val="13BBC3F2"/>
    <w:rsid w:val="13C022AA"/>
    <w:rsid w:val="13C1BF65"/>
    <w:rsid w:val="13C2966B"/>
    <w:rsid w:val="13C4C275"/>
    <w:rsid w:val="13D30E08"/>
    <w:rsid w:val="13DB678B"/>
    <w:rsid w:val="13E441DE"/>
    <w:rsid w:val="13E52894"/>
    <w:rsid w:val="13E8D4F5"/>
    <w:rsid w:val="13F848E4"/>
    <w:rsid w:val="13FE43C3"/>
    <w:rsid w:val="14022C0D"/>
    <w:rsid w:val="14192389"/>
    <w:rsid w:val="1422F45A"/>
    <w:rsid w:val="14454E14"/>
    <w:rsid w:val="14514C6F"/>
    <w:rsid w:val="1455E880"/>
    <w:rsid w:val="145DDDE2"/>
    <w:rsid w:val="14678343"/>
    <w:rsid w:val="14771483"/>
    <w:rsid w:val="1477B9E5"/>
    <w:rsid w:val="1481E094"/>
    <w:rsid w:val="148B6098"/>
    <w:rsid w:val="148DF8D1"/>
    <w:rsid w:val="148F6035"/>
    <w:rsid w:val="149CABB1"/>
    <w:rsid w:val="14A15700"/>
    <w:rsid w:val="14A1DC1E"/>
    <w:rsid w:val="14A2FA1B"/>
    <w:rsid w:val="14A98A15"/>
    <w:rsid w:val="14AEFF57"/>
    <w:rsid w:val="14B4B184"/>
    <w:rsid w:val="14BCC7D4"/>
    <w:rsid w:val="14C23613"/>
    <w:rsid w:val="14CE827C"/>
    <w:rsid w:val="14D27FCE"/>
    <w:rsid w:val="14DE5C83"/>
    <w:rsid w:val="14DF27E3"/>
    <w:rsid w:val="14E04DC6"/>
    <w:rsid w:val="14F572A7"/>
    <w:rsid w:val="14F73E4D"/>
    <w:rsid w:val="14F8E987"/>
    <w:rsid w:val="1506BAE0"/>
    <w:rsid w:val="1508A747"/>
    <w:rsid w:val="15090D0C"/>
    <w:rsid w:val="151E97A1"/>
    <w:rsid w:val="15306EC5"/>
    <w:rsid w:val="1536C7DB"/>
    <w:rsid w:val="153894F7"/>
    <w:rsid w:val="153C14FC"/>
    <w:rsid w:val="154979C4"/>
    <w:rsid w:val="1555ED45"/>
    <w:rsid w:val="1558C774"/>
    <w:rsid w:val="155CCD57"/>
    <w:rsid w:val="156FC6D3"/>
    <w:rsid w:val="15794F33"/>
    <w:rsid w:val="15800414"/>
    <w:rsid w:val="15A1E0B1"/>
    <w:rsid w:val="15A59C9B"/>
    <w:rsid w:val="15BD9977"/>
    <w:rsid w:val="15C52FB6"/>
    <w:rsid w:val="15D28F7A"/>
    <w:rsid w:val="15F3365C"/>
    <w:rsid w:val="15F8BBEC"/>
    <w:rsid w:val="15FC1D65"/>
    <w:rsid w:val="1604F120"/>
    <w:rsid w:val="161356D6"/>
    <w:rsid w:val="161861AF"/>
    <w:rsid w:val="16216413"/>
    <w:rsid w:val="162CF0AE"/>
    <w:rsid w:val="162F15C9"/>
    <w:rsid w:val="1643920B"/>
    <w:rsid w:val="16608EB4"/>
    <w:rsid w:val="166E7399"/>
    <w:rsid w:val="166EBC0B"/>
    <w:rsid w:val="1683E56E"/>
    <w:rsid w:val="169FDB92"/>
    <w:rsid w:val="16ABEC2C"/>
    <w:rsid w:val="16B105D6"/>
    <w:rsid w:val="16B19AFE"/>
    <w:rsid w:val="16F1E288"/>
    <w:rsid w:val="16FD6D3B"/>
    <w:rsid w:val="17104C96"/>
    <w:rsid w:val="171C6471"/>
    <w:rsid w:val="17200197"/>
    <w:rsid w:val="17203FBE"/>
    <w:rsid w:val="173DF090"/>
    <w:rsid w:val="1741F2DC"/>
    <w:rsid w:val="174580A8"/>
    <w:rsid w:val="174BFA89"/>
    <w:rsid w:val="174E948C"/>
    <w:rsid w:val="175A81A5"/>
    <w:rsid w:val="175AD537"/>
    <w:rsid w:val="17639F2B"/>
    <w:rsid w:val="176433AC"/>
    <w:rsid w:val="1768CE4D"/>
    <w:rsid w:val="176F50A6"/>
    <w:rsid w:val="1773F770"/>
    <w:rsid w:val="17776000"/>
    <w:rsid w:val="177B4B9C"/>
    <w:rsid w:val="1782C490"/>
    <w:rsid w:val="178539A3"/>
    <w:rsid w:val="1788EBAA"/>
    <w:rsid w:val="178C60EA"/>
    <w:rsid w:val="178F3ABB"/>
    <w:rsid w:val="1799A61C"/>
    <w:rsid w:val="17A4A0A5"/>
    <w:rsid w:val="17B1B802"/>
    <w:rsid w:val="17B4E802"/>
    <w:rsid w:val="17BC4798"/>
    <w:rsid w:val="17C9CBF0"/>
    <w:rsid w:val="17CFD149"/>
    <w:rsid w:val="17E7F984"/>
    <w:rsid w:val="17E8D925"/>
    <w:rsid w:val="17F166AE"/>
    <w:rsid w:val="17F3B8C6"/>
    <w:rsid w:val="17F510B8"/>
    <w:rsid w:val="17FB4CEB"/>
    <w:rsid w:val="18038EBB"/>
    <w:rsid w:val="18091D8F"/>
    <w:rsid w:val="1814B71E"/>
    <w:rsid w:val="181FFB83"/>
    <w:rsid w:val="18212AC0"/>
    <w:rsid w:val="1827D4C3"/>
    <w:rsid w:val="18319139"/>
    <w:rsid w:val="183838CA"/>
    <w:rsid w:val="18580373"/>
    <w:rsid w:val="185A86F4"/>
    <w:rsid w:val="187C737B"/>
    <w:rsid w:val="187F58F2"/>
    <w:rsid w:val="188322B9"/>
    <w:rsid w:val="188E3E6D"/>
    <w:rsid w:val="18921F97"/>
    <w:rsid w:val="1897DFBB"/>
    <w:rsid w:val="189D10FA"/>
    <w:rsid w:val="189FCF31"/>
    <w:rsid w:val="18A1FD37"/>
    <w:rsid w:val="18A542BF"/>
    <w:rsid w:val="18AAFFCF"/>
    <w:rsid w:val="18BC6DEB"/>
    <w:rsid w:val="18C13CE2"/>
    <w:rsid w:val="18C4EE7D"/>
    <w:rsid w:val="18D1CD60"/>
    <w:rsid w:val="18E689B6"/>
    <w:rsid w:val="18FFD75A"/>
    <w:rsid w:val="19043AB0"/>
    <w:rsid w:val="191A9FB1"/>
    <w:rsid w:val="19343CF8"/>
    <w:rsid w:val="1937C885"/>
    <w:rsid w:val="194DA83A"/>
    <w:rsid w:val="196AD71A"/>
    <w:rsid w:val="1979F08C"/>
    <w:rsid w:val="1980DB6B"/>
    <w:rsid w:val="19A5623F"/>
    <w:rsid w:val="19B24854"/>
    <w:rsid w:val="19C9407F"/>
    <w:rsid w:val="19D0E61C"/>
    <w:rsid w:val="19D2BD32"/>
    <w:rsid w:val="19E6A945"/>
    <w:rsid w:val="19E71689"/>
    <w:rsid w:val="19F09B26"/>
    <w:rsid w:val="19F52E0C"/>
    <w:rsid w:val="19FC2C29"/>
    <w:rsid w:val="1A061637"/>
    <w:rsid w:val="1A1422B1"/>
    <w:rsid w:val="1A149D65"/>
    <w:rsid w:val="1A30F9DB"/>
    <w:rsid w:val="1A3BA9CD"/>
    <w:rsid w:val="1A42D962"/>
    <w:rsid w:val="1A4AEB10"/>
    <w:rsid w:val="1A4D219B"/>
    <w:rsid w:val="1A5773AC"/>
    <w:rsid w:val="1A5DF39F"/>
    <w:rsid w:val="1A5EBB23"/>
    <w:rsid w:val="1A5EE8B9"/>
    <w:rsid w:val="1A5F247D"/>
    <w:rsid w:val="1A6582D4"/>
    <w:rsid w:val="1A6FF8C5"/>
    <w:rsid w:val="1A78AAC1"/>
    <w:rsid w:val="1A81871E"/>
    <w:rsid w:val="1A8C3118"/>
    <w:rsid w:val="1A9E8B39"/>
    <w:rsid w:val="1AA9687F"/>
    <w:rsid w:val="1ABD001B"/>
    <w:rsid w:val="1AC17623"/>
    <w:rsid w:val="1AECDFDD"/>
    <w:rsid w:val="1AEE1E63"/>
    <w:rsid w:val="1AF5688A"/>
    <w:rsid w:val="1AF687B9"/>
    <w:rsid w:val="1AF7CC77"/>
    <w:rsid w:val="1B0B7823"/>
    <w:rsid w:val="1B0C2004"/>
    <w:rsid w:val="1B147FD2"/>
    <w:rsid w:val="1B1E534B"/>
    <w:rsid w:val="1B21DC71"/>
    <w:rsid w:val="1B2ECFFB"/>
    <w:rsid w:val="1B3508BC"/>
    <w:rsid w:val="1B37C1AF"/>
    <w:rsid w:val="1B47CEE4"/>
    <w:rsid w:val="1B47E69D"/>
    <w:rsid w:val="1B4E7466"/>
    <w:rsid w:val="1B5F4844"/>
    <w:rsid w:val="1B5FD2F5"/>
    <w:rsid w:val="1B77D7B2"/>
    <w:rsid w:val="1B82FBC8"/>
    <w:rsid w:val="1B8C9720"/>
    <w:rsid w:val="1B930D35"/>
    <w:rsid w:val="1BB5850E"/>
    <w:rsid w:val="1BBBAA39"/>
    <w:rsid w:val="1BDCB840"/>
    <w:rsid w:val="1BE26D98"/>
    <w:rsid w:val="1BEBC85B"/>
    <w:rsid w:val="1BF22B36"/>
    <w:rsid w:val="1BF8F446"/>
    <w:rsid w:val="1C07B916"/>
    <w:rsid w:val="1C143BC5"/>
    <w:rsid w:val="1C1E6995"/>
    <w:rsid w:val="1C3E9B22"/>
    <w:rsid w:val="1C553ABE"/>
    <w:rsid w:val="1C73D619"/>
    <w:rsid w:val="1C76B336"/>
    <w:rsid w:val="1C7B2A4B"/>
    <w:rsid w:val="1C7D0BAC"/>
    <w:rsid w:val="1C7FAD86"/>
    <w:rsid w:val="1C83778F"/>
    <w:rsid w:val="1C914852"/>
    <w:rsid w:val="1C933ECB"/>
    <w:rsid w:val="1C96099B"/>
    <w:rsid w:val="1CBABBCA"/>
    <w:rsid w:val="1CC1E1B0"/>
    <w:rsid w:val="1CCA49E3"/>
    <w:rsid w:val="1CD30E2B"/>
    <w:rsid w:val="1CD66193"/>
    <w:rsid w:val="1CE2830D"/>
    <w:rsid w:val="1CE93361"/>
    <w:rsid w:val="1CF5C178"/>
    <w:rsid w:val="1CFE5F91"/>
    <w:rsid w:val="1D0E4FC1"/>
    <w:rsid w:val="1D148185"/>
    <w:rsid w:val="1D24A0B0"/>
    <w:rsid w:val="1D3762EC"/>
    <w:rsid w:val="1D4987EA"/>
    <w:rsid w:val="1D4BA200"/>
    <w:rsid w:val="1D508B8E"/>
    <w:rsid w:val="1D592C24"/>
    <w:rsid w:val="1D64F025"/>
    <w:rsid w:val="1D6539AC"/>
    <w:rsid w:val="1D6F5BF6"/>
    <w:rsid w:val="1D81C262"/>
    <w:rsid w:val="1D8BA9B8"/>
    <w:rsid w:val="1D951915"/>
    <w:rsid w:val="1DA1991D"/>
    <w:rsid w:val="1DAE32EA"/>
    <w:rsid w:val="1DC33EC5"/>
    <w:rsid w:val="1DE043F5"/>
    <w:rsid w:val="1DED9E1F"/>
    <w:rsid w:val="1DF04A14"/>
    <w:rsid w:val="1DF11C2D"/>
    <w:rsid w:val="1DFA9EDA"/>
    <w:rsid w:val="1DFB92AE"/>
    <w:rsid w:val="1E0252DE"/>
    <w:rsid w:val="1E02CB25"/>
    <w:rsid w:val="1E05C456"/>
    <w:rsid w:val="1E0C7F98"/>
    <w:rsid w:val="1E122AC3"/>
    <w:rsid w:val="1E1E574F"/>
    <w:rsid w:val="1E5E7DA1"/>
    <w:rsid w:val="1E650888"/>
    <w:rsid w:val="1E67D421"/>
    <w:rsid w:val="1E6A2A8B"/>
    <w:rsid w:val="1E6D08A5"/>
    <w:rsid w:val="1E704969"/>
    <w:rsid w:val="1E73A9E2"/>
    <w:rsid w:val="1E77250A"/>
    <w:rsid w:val="1E8EE18C"/>
    <w:rsid w:val="1E98244E"/>
    <w:rsid w:val="1E99301A"/>
    <w:rsid w:val="1E9BEF49"/>
    <w:rsid w:val="1EA8E65D"/>
    <w:rsid w:val="1EB5AC47"/>
    <w:rsid w:val="1EC00A1F"/>
    <w:rsid w:val="1EC55ABA"/>
    <w:rsid w:val="1ED79719"/>
    <w:rsid w:val="1EF0E9EE"/>
    <w:rsid w:val="1EFCC445"/>
    <w:rsid w:val="1F027D7B"/>
    <w:rsid w:val="1F030DDC"/>
    <w:rsid w:val="1F035CAB"/>
    <w:rsid w:val="1F0998EF"/>
    <w:rsid w:val="1F156027"/>
    <w:rsid w:val="1F241E13"/>
    <w:rsid w:val="1F31E35C"/>
    <w:rsid w:val="1F3A8659"/>
    <w:rsid w:val="1F4E5623"/>
    <w:rsid w:val="1F50D410"/>
    <w:rsid w:val="1F61E649"/>
    <w:rsid w:val="1F63856B"/>
    <w:rsid w:val="1F73D17D"/>
    <w:rsid w:val="1F7B4CC3"/>
    <w:rsid w:val="1F895EB9"/>
    <w:rsid w:val="1FABF629"/>
    <w:rsid w:val="1FB733BD"/>
    <w:rsid w:val="1FBF42A2"/>
    <w:rsid w:val="1FCB1A52"/>
    <w:rsid w:val="1FD0DD40"/>
    <w:rsid w:val="1FD15253"/>
    <w:rsid w:val="1FF44CDB"/>
    <w:rsid w:val="2026299C"/>
    <w:rsid w:val="203B61CD"/>
    <w:rsid w:val="203E8855"/>
    <w:rsid w:val="20442DC2"/>
    <w:rsid w:val="2047493A"/>
    <w:rsid w:val="2077E2A8"/>
    <w:rsid w:val="20797B89"/>
    <w:rsid w:val="20817737"/>
    <w:rsid w:val="208340FB"/>
    <w:rsid w:val="20861C8C"/>
    <w:rsid w:val="20875C73"/>
    <w:rsid w:val="208C1F53"/>
    <w:rsid w:val="208E3664"/>
    <w:rsid w:val="20987871"/>
    <w:rsid w:val="209E0733"/>
    <w:rsid w:val="20A2FCCE"/>
    <w:rsid w:val="20ACD6CB"/>
    <w:rsid w:val="20C2DF2E"/>
    <w:rsid w:val="20C5E471"/>
    <w:rsid w:val="20CA6C26"/>
    <w:rsid w:val="20CAD0BD"/>
    <w:rsid w:val="20D63C50"/>
    <w:rsid w:val="20DCF47B"/>
    <w:rsid w:val="20F1A2EE"/>
    <w:rsid w:val="20F7B809"/>
    <w:rsid w:val="2108BA40"/>
    <w:rsid w:val="21171DD8"/>
    <w:rsid w:val="211A9A23"/>
    <w:rsid w:val="212F2F75"/>
    <w:rsid w:val="213CA152"/>
    <w:rsid w:val="214492E7"/>
    <w:rsid w:val="2147710E"/>
    <w:rsid w:val="214D8634"/>
    <w:rsid w:val="21558396"/>
    <w:rsid w:val="2168A1DA"/>
    <w:rsid w:val="216E642A"/>
    <w:rsid w:val="21804A73"/>
    <w:rsid w:val="21845487"/>
    <w:rsid w:val="21965E59"/>
    <w:rsid w:val="21B76443"/>
    <w:rsid w:val="21B76D37"/>
    <w:rsid w:val="21BF4BDE"/>
    <w:rsid w:val="21C3DDFA"/>
    <w:rsid w:val="21C51077"/>
    <w:rsid w:val="21E30759"/>
    <w:rsid w:val="21E6A5FD"/>
    <w:rsid w:val="21ED9AD6"/>
    <w:rsid w:val="21EEE5CB"/>
    <w:rsid w:val="21F54F81"/>
    <w:rsid w:val="220BCAB3"/>
    <w:rsid w:val="22233418"/>
    <w:rsid w:val="22277117"/>
    <w:rsid w:val="222AEF7A"/>
    <w:rsid w:val="222AF187"/>
    <w:rsid w:val="222B18B1"/>
    <w:rsid w:val="2232C48A"/>
    <w:rsid w:val="22331B1C"/>
    <w:rsid w:val="224B6597"/>
    <w:rsid w:val="224FD595"/>
    <w:rsid w:val="22560F65"/>
    <w:rsid w:val="22611A02"/>
    <w:rsid w:val="226B8B72"/>
    <w:rsid w:val="2284484B"/>
    <w:rsid w:val="228704AC"/>
    <w:rsid w:val="22983E3F"/>
    <w:rsid w:val="229857AC"/>
    <w:rsid w:val="22A8A379"/>
    <w:rsid w:val="22B42AE0"/>
    <w:rsid w:val="22B6EE68"/>
    <w:rsid w:val="22B89A5F"/>
    <w:rsid w:val="22C450F3"/>
    <w:rsid w:val="22D3503F"/>
    <w:rsid w:val="22DC6583"/>
    <w:rsid w:val="22DE2F64"/>
    <w:rsid w:val="22E5DA66"/>
    <w:rsid w:val="22E92D40"/>
    <w:rsid w:val="22EA52D9"/>
    <w:rsid w:val="22EB4431"/>
    <w:rsid w:val="23055CAA"/>
    <w:rsid w:val="231289FC"/>
    <w:rsid w:val="23198408"/>
    <w:rsid w:val="2319A769"/>
    <w:rsid w:val="2329A327"/>
    <w:rsid w:val="2330D7E5"/>
    <w:rsid w:val="234D28EA"/>
    <w:rsid w:val="235354C1"/>
    <w:rsid w:val="23566968"/>
    <w:rsid w:val="237022D7"/>
    <w:rsid w:val="237B11C4"/>
    <w:rsid w:val="2399C999"/>
    <w:rsid w:val="239CA62F"/>
    <w:rsid w:val="23A58053"/>
    <w:rsid w:val="23A834BA"/>
    <w:rsid w:val="23A9102B"/>
    <w:rsid w:val="23BECA3D"/>
    <w:rsid w:val="23C11EE2"/>
    <w:rsid w:val="23DC3EB0"/>
    <w:rsid w:val="23DF6D51"/>
    <w:rsid w:val="23EC9823"/>
    <w:rsid w:val="23FF1ED2"/>
    <w:rsid w:val="2408FBD1"/>
    <w:rsid w:val="24091798"/>
    <w:rsid w:val="242F7B00"/>
    <w:rsid w:val="24401BF7"/>
    <w:rsid w:val="244459FD"/>
    <w:rsid w:val="2448736E"/>
    <w:rsid w:val="244A572C"/>
    <w:rsid w:val="244E23B7"/>
    <w:rsid w:val="24532D82"/>
    <w:rsid w:val="24598DAB"/>
    <w:rsid w:val="2471B67E"/>
    <w:rsid w:val="2471FE44"/>
    <w:rsid w:val="24799AAE"/>
    <w:rsid w:val="247FD14C"/>
    <w:rsid w:val="248BFF3D"/>
    <w:rsid w:val="249E86A1"/>
    <w:rsid w:val="24A19DA9"/>
    <w:rsid w:val="24A4E3C4"/>
    <w:rsid w:val="24B63A94"/>
    <w:rsid w:val="24C64CAF"/>
    <w:rsid w:val="24D2D21C"/>
    <w:rsid w:val="24EB7529"/>
    <w:rsid w:val="24F68C84"/>
    <w:rsid w:val="24F92C2E"/>
    <w:rsid w:val="252E4095"/>
    <w:rsid w:val="253E95AA"/>
    <w:rsid w:val="254ACB83"/>
    <w:rsid w:val="2553F2E4"/>
    <w:rsid w:val="25574984"/>
    <w:rsid w:val="2559FEA8"/>
    <w:rsid w:val="255D2623"/>
    <w:rsid w:val="2563DBC8"/>
    <w:rsid w:val="2567D490"/>
    <w:rsid w:val="2575099F"/>
    <w:rsid w:val="258245D7"/>
    <w:rsid w:val="259210F3"/>
    <w:rsid w:val="2595F0F5"/>
    <w:rsid w:val="259CCFD8"/>
    <w:rsid w:val="259D6B8A"/>
    <w:rsid w:val="25A657D8"/>
    <w:rsid w:val="25A82C63"/>
    <w:rsid w:val="25CF668E"/>
    <w:rsid w:val="25DAF859"/>
    <w:rsid w:val="25E81124"/>
    <w:rsid w:val="25FF5C05"/>
    <w:rsid w:val="26067C7A"/>
    <w:rsid w:val="260BD140"/>
    <w:rsid w:val="2610EF51"/>
    <w:rsid w:val="2616E20A"/>
    <w:rsid w:val="26188E1B"/>
    <w:rsid w:val="2626A8D1"/>
    <w:rsid w:val="26493737"/>
    <w:rsid w:val="264C239C"/>
    <w:rsid w:val="2652146E"/>
    <w:rsid w:val="266A1110"/>
    <w:rsid w:val="26827CDF"/>
    <w:rsid w:val="269C7118"/>
    <w:rsid w:val="269EAA6D"/>
    <w:rsid w:val="26AA4734"/>
    <w:rsid w:val="26B34156"/>
    <w:rsid w:val="26BD7DA3"/>
    <w:rsid w:val="26E95275"/>
    <w:rsid w:val="26EE320B"/>
    <w:rsid w:val="26EF65CA"/>
    <w:rsid w:val="26FD9C68"/>
    <w:rsid w:val="270F7977"/>
    <w:rsid w:val="2712F7A2"/>
    <w:rsid w:val="271AC3D0"/>
    <w:rsid w:val="271F611D"/>
    <w:rsid w:val="272E827D"/>
    <w:rsid w:val="2735C445"/>
    <w:rsid w:val="2741AEB7"/>
    <w:rsid w:val="274E150C"/>
    <w:rsid w:val="27605373"/>
    <w:rsid w:val="277EB707"/>
    <w:rsid w:val="27803C0D"/>
    <w:rsid w:val="27876D79"/>
    <w:rsid w:val="27895ECE"/>
    <w:rsid w:val="279592DF"/>
    <w:rsid w:val="27A3C416"/>
    <w:rsid w:val="27A53C53"/>
    <w:rsid w:val="27A8676C"/>
    <w:rsid w:val="27A89A36"/>
    <w:rsid w:val="27AF8743"/>
    <w:rsid w:val="27B04C32"/>
    <w:rsid w:val="27C2FA6B"/>
    <w:rsid w:val="27CD197F"/>
    <w:rsid w:val="27DDAE3E"/>
    <w:rsid w:val="27E6FAC7"/>
    <w:rsid w:val="27F29131"/>
    <w:rsid w:val="2811AF85"/>
    <w:rsid w:val="282E0FB9"/>
    <w:rsid w:val="283458ED"/>
    <w:rsid w:val="283A733C"/>
    <w:rsid w:val="28432432"/>
    <w:rsid w:val="284526E1"/>
    <w:rsid w:val="2847E28C"/>
    <w:rsid w:val="284A1CED"/>
    <w:rsid w:val="286597C9"/>
    <w:rsid w:val="2868E809"/>
    <w:rsid w:val="286E94A9"/>
    <w:rsid w:val="28788D2B"/>
    <w:rsid w:val="28797EC4"/>
    <w:rsid w:val="287CD475"/>
    <w:rsid w:val="288751FE"/>
    <w:rsid w:val="28A7C41B"/>
    <w:rsid w:val="28A905D3"/>
    <w:rsid w:val="28AB6FC3"/>
    <w:rsid w:val="28B151BA"/>
    <w:rsid w:val="28B18C94"/>
    <w:rsid w:val="28B86797"/>
    <w:rsid w:val="28D2B048"/>
    <w:rsid w:val="28D3E862"/>
    <w:rsid w:val="28D8D491"/>
    <w:rsid w:val="28DC23FC"/>
    <w:rsid w:val="28E1F48D"/>
    <w:rsid w:val="28F034C3"/>
    <w:rsid w:val="2905D408"/>
    <w:rsid w:val="2912CC02"/>
    <w:rsid w:val="292EAEA9"/>
    <w:rsid w:val="29327868"/>
    <w:rsid w:val="2938F668"/>
    <w:rsid w:val="2952A2BD"/>
    <w:rsid w:val="2963A4B5"/>
    <w:rsid w:val="2973ED80"/>
    <w:rsid w:val="297A2333"/>
    <w:rsid w:val="297A494E"/>
    <w:rsid w:val="2987B56C"/>
    <w:rsid w:val="298942B6"/>
    <w:rsid w:val="298D0A53"/>
    <w:rsid w:val="299952C9"/>
    <w:rsid w:val="299DCDD0"/>
    <w:rsid w:val="299FC898"/>
    <w:rsid w:val="29AEE8C4"/>
    <w:rsid w:val="29B524C7"/>
    <w:rsid w:val="29C38DE5"/>
    <w:rsid w:val="29CC72F9"/>
    <w:rsid w:val="29CF91A2"/>
    <w:rsid w:val="29D147F8"/>
    <w:rsid w:val="29D1F1EA"/>
    <w:rsid w:val="29D6DEE9"/>
    <w:rsid w:val="29DF0BCE"/>
    <w:rsid w:val="29E4E869"/>
    <w:rsid w:val="29F596D1"/>
    <w:rsid w:val="2A149314"/>
    <w:rsid w:val="2A1CCB00"/>
    <w:rsid w:val="2A4384AA"/>
    <w:rsid w:val="2A4776B9"/>
    <w:rsid w:val="2A763AD0"/>
    <w:rsid w:val="2A79D00C"/>
    <w:rsid w:val="2A81EEF5"/>
    <w:rsid w:val="2AA28C70"/>
    <w:rsid w:val="2AA8CFD3"/>
    <w:rsid w:val="2AAE2787"/>
    <w:rsid w:val="2AB22E4E"/>
    <w:rsid w:val="2ABC6656"/>
    <w:rsid w:val="2ABC88E3"/>
    <w:rsid w:val="2ABDE7BA"/>
    <w:rsid w:val="2AC037A6"/>
    <w:rsid w:val="2AC2C2FF"/>
    <w:rsid w:val="2AC3D868"/>
    <w:rsid w:val="2ACD5360"/>
    <w:rsid w:val="2AD0B62C"/>
    <w:rsid w:val="2AD33517"/>
    <w:rsid w:val="2AD710CC"/>
    <w:rsid w:val="2AE2130C"/>
    <w:rsid w:val="2AE6DB28"/>
    <w:rsid w:val="2AE83286"/>
    <w:rsid w:val="2AEEAA41"/>
    <w:rsid w:val="2AF4C2BB"/>
    <w:rsid w:val="2AF57E64"/>
    <w:rsid w:val="2AF959FF"/>
    <w:rsid w:val="2AF9C913"/>
    <w:rsid w:val="2B14F7DE"/>
    <w:rsid w:val="2B1DB8C7"/>
    <w:rsid w:val="2B27F2B0"/>
    <w:rsid w:val="2B2889CB"/>
    <w:rsid w:val="2B2EC0E5"/>
    <w:rsid w:val="2B30F87B"/>
    <w:rsid w:val="2B37823E"/>
    <w:rsid w:val="2B3FBFC6"/>
    <w:rsid w:val="2B409DF2"/>
    <w:rsid w:val="2B4585A4"/>
    <w:rsid w:val="2B551A7D"/>
    <w:rsid w:val="2B5C340A"/>
    <w:rsid w:val="2B606171"/>
    <w:rsid w:val="2B66244D"/>
    <w:rsid w:val="2B687382"/>
    <w:rsid w:val="2B6AAE34"/>
    <w:rsid w:val="2B77937E"/>
    <w:rsid w:val="2B7EB42B"/>
    <w:rsid w:val="2B9A563C"/>
    <w:rsid w:val="2B9CE4C3"/>
    <w:rsid w:val="2BA02A35"/>
    <w:rsid w:val="2BA22F83"/>
    <w:rsid w:val="2BC109C7"/>
    <w:rsid w:val="2BCE750F"/>
    <w:rsid w:val="2BD20C74"/>
    <w:rsid w:val="2BDC17BD"/>
    <w:rsid w:val="2BF0C1B3"/>
    <w:rsid w:val="2BF13B69"/>
    <w:rsid w:val="2C0104C2"/>
    <w:rsid w:val="2C09C6C8"/>
    <w:rsid w:val="2C0F12A2"/>
    <w:rsid w:val="2C14F5E5"/>
    <w:rsid w:val="2C28B674"/>
    <w:rsid w:val="2C2FA6A9"/>
    <w:rsid w:val="2C31FBBE"/>
    <w:rsid w:val="2C40E439"/>
    <w:rsid w:val="2C49EB20"/>
    <w:rsid w:val="2C4D9864"/>
    <w:rsid w:val="2C77B2A9"/>
    <w:rsid w:val="2C7887EF"/>
    <w:rsid w:val="2C90632B"/>
    <w:rsid w:val="2CB22DF1"/>
    <w:rsid w:val="2CB68E41"/>
    <w:rsid w:val="2CC82734"/>
    <w:rsid w:val="2CECEA12"/>
    <w:rsid w:val="2CFB8095"/>
    <w:rsid w:val="2CFC6B75"/>
    <w:rsid w:val="2D0CE4B1"/>
    <w:rsid w:val="2D132AA0"/>
    <w:rsid w:val="2D165A0C"/>
    <w:rsid w:val="2D175994"/>
    <w:rsid w:val="2D1BEFFA"/>
    <w:rsid w:val="2D255EDA"/>
    <w:rsid w:val="2D3D4AB0"/>
    <w:rsid w:val="2D414527"/>
    <w:rsid w:val="2D432613"/>
    <w:rsid w:val="2D57A972"/>
    <w:rsid w:val="2D5AF933"/>
    <w:rsid w:val="2D5B8625"/>
    <w:rsid w:val="2D6DA9B7"/>
    <w:rsid w:val="2D6E1E60"/>
    <w:rsid w:val="2D7DFDAE"/>
    <w:rsid w:val="2D8038F7"/>
    <w:rsid w:val="2D82F543"/>
    <w:rsid w:val="2D8AE31F"/>
    <w:rsid w:val="2D922630"/>
    <w:rsid w:val="2D93C712"/>
    <w:rsid w:val="2DA0E9DA"/>
    <w:rsid w:val="2DA8EC4A"/>
    <w:rsid w:val="2DAE2F4B"/>
    <w:rsid w:val="2DBDDB95"/>
    <w:rsid w:val="2DC95CA0"/>
    <w:rsid w:val="2DC95E43"/>
    <w:rsid w:val="2DD0FC38"/>
    <w:rsid w:val="2DDC8788"/>
    <w:rsid w:val="2DE21FD5"/>
    <w:rsid w:val="2DF4529A"/>
    <w:rsid w:val="2E0570C2"/>
    <w:rsid w:val="2E057778"/>
    <w:rsid w:val="2E0BF097"/>
    <w:rsid w:val="2E187CCD"/>
    <w:rsid w:val="2E1F151E"/>
    <w:rsid w:val="2E231142"/>
    <w:rsid w:val="2E23CC68"/>
    <w:rsid w:val="2E242453"/>
    <w:rsid w:val="2E273353"/>
    <w:rsid w:val="2E2A518C"/>
    <w:rsid w:val="2E2B6608"/>
    <w:rsid w:val="2E2DD0BE"/>
    <w:rsid w:val="2E3029BE"/>
    <w:rsid w:val="2E408277"/>
    <w:rsid w:val="2E421221"/>
    <w:rsid w:val="2E46E59F"/>
    <w:rsid w:val="2E498420"/>
    <w:rsid w:val="2E5155C9"/>
    <w:rsid w:val="2E54F822"/>
    <w:rsid w:val="2E592330"/>
    <w:rsid w:val="2E59B071"/>
    <w:rsid w:val="2E5B7B9F"/>
    <w:rsid w:val="2E6B58E1"/>
    <w:rsid w:val="2E77C79A"/>
    <w:rsid w:val="2E7A637B"/>
    <w:rsid w:val="2E7F1D4E"/>
    <w:rsid w:val="2E888FBF"/>
    <w:rsid w:val="2EA05B23"/>
    <w:rsid w:val="2ECAA3C3"/>
    <w:rsid w:val="2ED36A16"/>
    <w:rsid w:val="2EF11573"/>
    <w:rsid w:val="2F02FDC9"/>
    <w:rsid w:val="2F1FFA6B"/>
    <w:rsid w:val="2F22BC8B"/>
    <w:rsid w:val="2F297378"/>
    <w:rsid w:val="2F33B522"/>
    <w:rsid w:val="2F419FC5"/>
    <w:rsid w:val="2F4F7993"/>
    <w:rsid w:val="2F57C37E"/>
    <w:rsid w:val="2F5B470A"/>
    <w:rsid w:val="2F5DC494"/>
    <w:rsid w:val="2F6CBFF0"/>
    <w:rsid w:val="2F6DEF3B"/>
    <w:rsid w:val="2F802664"/>
    <w:rsid w:val="2F851FC0"/>
    <w:rsid w:val="2F8EDA6B"/>
    <w:rsid w:val="2F901931"/>
    <w:rsid w:val="2F903F4F"/>
    <w:rsid w:val="2F941D45"/>
    <w:rsid w:val="2F9BFA10"/>
    <w:rsid w:val="2FAB7881"/>
    <w:rsid w:val="2FB273FE"/>
    <w:rsid w:val="2FB54E94"/>
    <w:rsid w:val="2FBA5659"/>
    <w:rsid w:val="2FCD92DD"/>
    <w:rsid w:val="2FD60A1C"/>
    <w:rsid w:val="2FE3A05D"/>
    <w:rsid w:val="2FE680E6"/>
    <w:rsid w:val="2FE7A696"/>
    <w:rsid w:val="2FEA32A3"/>
    <w:rsid w:val="2FF99719"/>
    <w:rsid w:val="2FFC56C9"/>
    <w:rsid w:val="3000E7BA"/>
    <w:rsid w:val="300277E2"/>
    <w:rsid w:val="300E1085"/>
    <w:rsid w:val="3013B0B6"/>
    <w:rsid w:val="3026E9AB"/>
    <w:rsid w:val="30396846"/>
    <w:rsid w:val="304CD4D1"/>
    <w:rsid w:val="3055E1DF"/>
    <w:rsid w:val="306C7616"/>
    <w:rsid w:val="30855C37"/>
    <w:rsid w:val="30A2D154"/>
    <w:rsid w:val="30A7EA1F"/>
    <w:rsid w:val="30B171F3"/>
    <w:rsid w:val="30B56A7F"/>
    <w:rsid w:val="30BF4B18"/>
    <w:rsid w:val="30D3DFE6"/>
    <w:rsid w:val="30DFEA11"/>
    <w:rsid w:val="30E4EF6A"/>
    <w:rsid w:val="30E868FC"/>
    <w:rsid w:val="30EF1F53"/>
    <w:rsid w:val="30F71804"/>
    <w:rsid w:val="3100A1DE"/>
    <w:rsid w:val="3102C81F"/>
    <w:rsid w:val="310A1827"/>
    <w:rsid w:val="310E991F"/>
    <w:rsid w:val="311ABF00"/>
    <w:rsid w:val="311CA8AB"/>
    <w:rsid w:val="312A8EE2"/>
    <w:rsid w:val="312CDCEC"/>
    <w:rsid w:val="31330077"/>
    <w:rsid w:val="313D3910"/>
    <w:rsid w:val="313EC1E4"/>
    <w:rsid w:val="314086AE"/>
    <w:rsid w:val="31441B26"/>
    <w:rsid w:val="31550090"/>
    <w:rsid w:val="315F8079"/>
    <w:rsid w:val="316103F9"/>
    <w:rsid w:val="31702F7D"/>
    <w:rsid w:val="317B9E38"/>
    <w:rsid w:val="31B03804"/>
    <w:rsid w:val="31C08238"/>
    <w:rsid w:val="31CA8CE9"/>
    <w:rsid w:val="31E39083"/>
    <w:rsid w:val="31F5571C"/>
    <w:rsid w:val="31F998D6"/>
    <w:rsid w:val="31FADF9A"/>
    <w:rsid w:val="3207B77C"/>
    <w:rsid w:val="320E029E"/>
    <w:rsid w:val="320E141F"/>
    <w:rsid w:val="320FF6D2"/>
    <w:rsid w:val="321B0338"/>
    <w:rsid w:val="321CE3ED"/>
    <w:rsid w:val="3222396B"/>
    <w:rsid w:val="322AC136"/>
    <w:rsid w:val="322D39D8"/>
    <w:rsid w:val="3239325A"/>
    <w:rsid w:val="323E42AC"/>
    <w:rsid w:val="323F7C1F"/>
    <w:rsid w:val="32485FEB"/>
    <w:rsid w:val="32498F4B"/>
    <w:rsid w:val="324FAC52"/>
    <w:rsid w:val="325158DB"/>
    <w:rsid w:val="326B954E"/>
    <w:rsid w:val="326DDAD1"/>
    <w:rsid w:val="32765A87"/>
    <w:rsid w:val="3287412D"/>
    <w:rsid w:val="328EFF40"/>
    <w:rsid w:val="329843A8"/>
    <w:rsid w:val="32991135"/>
    <w:rsid w:val="32A7F10A"/>
    <w:rsid w:val="32A9A209"/>
    <w:rsid w:val="32AD53D1"/>
    <w:rsid w:val="32B6ACA8"/>
    <w:rsid w:val="32CCBB0A"/>
    <w:rsid w:val="32CF7824"/>
    <w:rsid w:val="32D6C5BC"/>
    <w:rsid w:val="32D7A5CA"/>
    <w:rsid w:val="32DD9D73"/>
    <w:rsid w:val="32E2B985"/>
    <w:rsid w:val="32F0F67B"/>
    <w:rsid w:val="32FBCDB7"/>
    <w:rsid w:val="3308F63A"/>
    <w:rsid w:val="330B794E"/>
    <w:rsid w:val="3310FFA1"/>
    <w:rsid w:val="3320D9C8"/>
    <w:rsid w:val="3321F13C"/>
    <w:rsid w:val="3322AE78"/>
    <w:rsid w:val="3337020C"/>
    <w:rsid w:val="3342E73E"/>
    <w:rsid w:val="334C9A72"/>
    <w:rsid w:val="33520209"/>
    <w:rsid w:val="3365D7C7"/>
    <w:rsid w:val="336AA92E"/>
    <w:rsid w:val="336BB2A4"/>
    <w:rsid w:val="336D2CF0"/>
    <w:rsid w:val="33742C6B"/>
    <w:rsid w:val="3378BCC3"/>
    <w:rsid w:val="3388B3E4"/>
    <w:rsid w:val="338AEFAE"/>
    <w:rsid w:val="338B520F"/>
    <w:rsid w:val="338F2F77"/>
    <w:rsid w:val="3392E3A1"/>
    <w:rsid w:val="3397F7D2"/>
    <w:rsid w:val="339F204E"/>
    <w:rsid w:val="33A4AC47"/>
    <w:rsid w:val="33AC2043"/>
    <w:rsid w:val="33B20A00"/>
    <w:rsid w:val="33B53D5B"/>
    <w:rsid w:val="33D4BBDA"/>
    <w:rsid w:val="33EBB518"/>
    <w:rsid w:val="33ED1E54"/>
    <w:rsid w:val="33FAD2C0"/>
    <w:rsid w:val="3401C845"/>
    <w:rsid w:val="3405589A"/>
    <w:rsid w:val="340FFB4A"/>
    <w:rsid w:val="3417B7B9"/>
    <w:rsid w:val="341FBBC4"/>
    <w:rsid w:val="3422D8EE"/>
    <w:rsid w:val="344E9758"/>
    <w:rsid w:val="34536709"/>
    <w:rsid w:val="34753670"/>
    <w:rsid w:val="347C1920"/>
    <w:rsid w:val="347E6702"/>
    <w:rsid w:val="3481382D"/>
    <w:rsid w:val="348A4D62"/>
    <w:rsid w:val="348CD777"/>
    <w:rsid w:val="348F1696"/>
    <w:rsid w:val="3499219C"/>
    <w:rsid w:val="34AC39BC"/>
    <w:rsid w:val="34ACB588"/>
    <w:rsid w:val="34BCD79F"/>
    <w:rsid w:val="34C40465"/>
    <w:rsid w:val="34E2A249"/>
    <w:rsid w:val="34FC38C1"/>
    <w:rsid w:val="34FD234A"/>
    <w:rsid w:val="34FF7CB7"/>
    <w:rsid w:val="35077B00"/>
    <w:rsid w:val="3514426B"/>
    <w:rsid w:val="3515AC64"/>
    <w:rsid w:val="3518445F"/>
    <w:rsid w:val="3519E90A"/>
    <w:rsid w:val="351AF7F4"/>
    <w:rsid w:val="35238AF3"/>
    <w:rsid w:val="352B5E59"/>
    <w:rsid w:val="3550B6DF"/>
    <w:rsid w:val="35552BA3"/>
    <w:rsid w:val="355F62A1"/>
    <w:rsid w:val="356D87ED"/>
    <w:rsid w:val="356F340A"/>
    <w:rsid w:val="35711922"/>
    <w:rsid w:val="358E18AD"/>
    <w:rsid w:val="359EF293"/>
    <w:rsid w:val="35BED231"/>
    <w:rsid w:val="35CBB8D5"/>
    <w:rsid w:val="35E1B77A"/>
    <w:rsid w:val="35EEF30B"/>
    <w:rsid w:val="36078164"/>
    <w:rsid w:val="361ECE65"/>
    <w:rsid w:val="3632A93E"/>
    <w:rsid w:val="363C8DAB"/>
    <w:rsid w:val="363EE546"/>
    <w:rsid w:val="364ADEE2"/>
    <w:rsid w:val="364C3F3B"/>
    <w:rsid w:val="364C9195"/>
    <w:rsid w:val="365B4D0B"/>
    <w:rsid w:val="366D3BE5"/>
    <w:rsid w:val="3672A841"/>
    <w:rsid w:val="36780FF1"/>
    <w:rsid w:val="369169BB"/>
    <w:rsid w:val="3692CD56"/>
    <w:rsid w:val="36AE0192"/>
    <w:rsid w:val="36BA5205"/>
    <w:rsid w:val="36C85958"/>
    <w:rsid w:val="36F1BE97"/>
    <w:rsid w:val="36F4321C"/>
    <w:rsid w:val="37080B0B"/>
    <w:rsid w:val="3709F515"/>
    <w:rsid w:val="370DFF1D"/>
    <w:rsid w:val="370EA2B0"/>
    <w:rsid w:val="3713EC94"/>
    <w:rsid w:val="371875EE"/>
    <w:rsid w:val="37194DCC"/>
    <w:rsid w:val="371FA1A8"/>
    <w:rsid w:val="3721985A"/>
    <w:rsid w:val="37221F08"/>
    <w:rsid w:val="37325FB5"/>
    <w:rsid w:val="37374297"/>
    <w:rsid w:val="373C56A4"/>
    <w:rsid w:val="37560BDD"/>
    <w:rsid w:val="3765BC45"/>
    <w:rsid w:val="37732656"/>
    <w:rsid w:val="377A0412"/>
    <w:rsid w:val="377C8F3F"/>
    <w:rsid w:val="37869DE7"/>
    <w:rsid w:val="378EE32B"/>
    <w:rsid w:val="378FE72F"/>
    <w:rsid w:val="37905917"/>
    <w:rsid w:val="379B25F9"/>
    <w:rsid w:val="379BAF84"/>
    <w:rsid w:val="379D1B54"/>
    <w:rsid w:val="37A02876"/>
    <w:rsid w:val="37A7BA59"/>
    <w:rsid w:val="37C0C96B"/>
    <w:rsid w:val="37C2142C"/>
    <w:rsid w:val="37CDA36C"/>
    <w:rsid w:val="37E4F1D7"/>
    <w:rsid w:val="37EF13EF"/>
    <w:rsid w:val="37FFADFD"/>
    <w:rsid w:val="38122B8F"/>
    <w:rsid w:val="381455DD"/>
    <w:rsid w:val="3814F5D5"/>
    <w:rsid w:val="3818CDE4"/>
    <w:rsid w:val="3830A6C9"/>
    <w:rsid w:val="3842AA4A"/>
    <w:rsid w:val="3843C230"/>
    <w:rsid w:val="3848493E"/>
    <w:rsid w:val="385148CF"/>
    <w:rsid w:val="3852C833"/>
    <w:rsid w:val="3858B836"/>
    <w:rsid w:val="386BF17A"/>
    <w:rsid w:val="38822E27"/>
    <w:rsid w:val="388259C5"/>
    <w:rsid w:val="388EF95B"/>
    <w:rsid w:val="389C0185"/>
    <w:rsid w:val="38BBE462"/>
    <w:rsid w:val="38C006C3"/>
    <w:rsid w:val="38C184A9"/>
    <w:rsid w:val="38C2F580"/>
    <w:rsid w:val="38C6B459"/>
    <w:rsid w:val="38CA384F"/>
    <w:rsid w:val="38CA94DE"/>
    <w:rsid w:val="38D57F05"/>
    <w:rsid w:val="38D84616"/>
    <w:rsid w:val="38F08FB1"/>
    <w:rsid w:val="38F35586"/>
    <w:rsid w:val="38F3CD63"/>
    <w:rsid w:val="38F546C4"/>
    <w:rsid w:val="3905A27E"/>
    <w:rsid w:val="3908528A"/>
    <w:rsid w:val="39148C3A"/>
    <w:rsid w:val="392C75D0"/>
    <w:rsid w:val="3932B550"/>
    <w:rsid w:val="39467F3C"/>
    <w:rsid w:val="394744B3"/>
    <w:rsid w:val="3954DDAF"/>
    <w:rsid w:val="395B8366"/>
    <w:rsid w:val="396B0538"/>
    <w:rsid w:val="396BF50F"/>
    <w:rsid w:val="3977F66E"/>
    <w:rsid w:val="39867B5D"/>
    <w:rsid w:val="3990EB50"/>
    <w:rsid w:val="399CEDB8"/>
    <w:rsid w:val="399D735D"/>
    <w:rsid w:val="399FD55B"/>
    <w:rsid w:val="39BE98CC"/>
    <w:rsid w:val="39C476E1"/>
    <w:rsid w:val="39D9EB52"/>
    <w:rsid w:val="39E9CD28"/>
    <w:rsid w:val="39F923C3"/>
    <w:rsid w:val="39FB550B"/>
    <w:rsid w:val="3A07ACF4"/>
    <w:rsid w:val="3A13D7E0"/>
    <w:rsid w:val="3A16BC50"/>
    <w:rsid w:val="3A2934A6"/>
    <w:rsid w:val="3A3145A3"/>
    <w:rsid w:val="3A3FBBB4"/>
    <w:rsid w:val="3A48BA2A"/>
    <w:rsid w:val="3A4ACDA6"/>
    <w:rsid w:val="3A4D19A0"/>
    <w:rsid w:val="3A548477"/>
    <w:rsid w:val="3A567E8C"/>
    <w:rsid w:val="3A74E4F8"/>
    <w:rsid w:val="3A766070"/>
    <w:rsid w:val="3A7A77C9"/>
    <w:rsid w:val="3A8B23BA"/>
    <w:rsid w:val="3A92FE16"/>
    <w:rsid w:val="3A956CAF"/>
    <w:rsid w:val="3AA40034"/>
    <w:rsid w:val="3AA52157"/>
    <w:rsid w:val="3AA857D1"/>
    <w:rsid w:val="3AAA6BCB"/>
    <w:rsid w:val="3ACD255F"/>
    <w:rsid w:val="3AD3CDFB"/>
    <w:rsid w:val="3AD4E05A"/>
    <w:rsid w:val="3AD68A52"/>
    <w:rsid w:val="3ADBBCEB"/>
    <w:rsid w:val="3AE3060A"/>
    <w:rsid w:val="3AE7C13D"/>
    <w:rsid w:val="3AEA97A8"/>
    <w:rsid w:val="3B10EAAC"/>
    <w:rsid w:val="3B1AF2AD"/>
    <w:rsid w:val="3B388406"/>
    <w:rsid w:val="3B419A95"/>
    <w:rsid w:val="3B41CA23"/>
    <w:rsid w:val="3B5223B3"/>
    <w:rsid w:val="3B667DFA"/>
    <w:rsid w:val="3B66E844"/>
    <w:rsid w:val="3B7EA22E"/>
    <w:rsid w:val="3B9B9603"/>
    <w:rsid w:val="3BA28CB7"/>
    <w:rsid w:val="3BC1D2E3"/>
    <w:rsid w:val="3BD1C031"/>
    <w:rsid w:val="3BEC3296"/>
    <w:rsid w:val="3C06BD95"/>
    <w:rsid w:val="3C090753"/>
    <w:rsid w:val="3C143F49"/>
    <w:rsid w:val="3C2C292D"/>
    <w:rsid w:val="3C33D24D"/>
    <w:rsid w:val="3C386196"/>
    <w:rsid w:val="3C39D9DB"/>
    <w:rsid w:val="3C4F7C5D"/>
    <w:rsid w:val="3C5AFE9A"/>
    <w:rsid w:val="3C602322"/>
    <w:rsid w:val="3C713946"/>
    <w:rsid w:val="3C83F39D"/>
    <w:rsid w:val="3C940487"/>
    <w:rsid w:val="3C96F1B0"/>
    <w:rsid w:val="3C9DA2F5"/>
    <w:rsid w:val="3CA1037E"/>
    <w:rsid w:val="3CA872E9"/>
    <w:rsid w:val="3CB4F208"/>
    <w:rsid w:val="3CB60A5E"/>
    <w:rsid w:val="3CB9BD99"/>
    <w:rsid w:val="3CBC6AF9"/>
    <w:rsid w:val="3CD5D938"/>
    <w:rsid w:val="3CDFE606"/>
    <w:rsid w:val="3CF82A70"/>
    <w:rsid w:val="3D137403"/>
    <w:rsid w:val="3D24AB03"/>
    <w:rsid w:val="3D2D5C3E"/>
    <w:rsid w:val="3D350C8A"/>
    <w:rsid w:val="3D3F8674"/>
    <w:rsid w:val="3D406D06"/>
    <w:rsid w:val="3D422FDA"/>
    <w:rsid w:val="3D462322"/>
    <w:rsid w:val="3D4F9A0B"/>
    <w:rsid w:val="3D5CAFB8"/>
    <w:rsid w:val="3D6C7870"/>
    <w:rsid w:val="3D72EB0A"/>
    <w:rsid w:val="3D761E71"/>
    <w:rsid w:val="3D79B02C"/>
    <w:rsid w:val="3D85EFEA"/>
    <w:rsid w:val="3D96C31D"/>
    <w:rsid w:val="3DA84B91"/>
    <w:rsid w:val="3DD7599D"/>
    <w:rsid w:val="3DD8CF97"/>
    <w:rsid w:val="3DDA3A7D"/>
    <w:rsid w:val="3DE67551"/>
    <w:rsid w:val="3DFA100A"/>
    <w:rsid w:val="3E011076"/>
    <w:rsid w:val="3E050C49"/>
    <w:rsid w:val="3E0A1450"/>
    <w:rsid w:val="3E0D7667"/>
    <w:rsid w:val="3E257DBA"/>
    <w:rsid w:val="3E36A026"/>
    <w:rsid w:val="3E3F80C1"/>
    <w:rsid w:val="3E45E3F5"/>
    <w:rsid w:val="3E4D0879"/>
    <w:rsid w:val="3E672B4E"/>
    <w:rsid w:val="3E67D19F"/>
    <w:rsid w:val="3E6A3133"/>
    <w:rsid w:val="3E6A52C5"/>
    <w:rsid w:val="3E8D71E0"/>
    <w:rsid w:val="3E975B71"/>
    <w:rsid w:val="3E99B17D"/>
    <w:rsid w:val="3EA99252"/>
    <w:rsid w:val="3EB4F902"/>
    <w:rsid w:val="3EB877EE"/>
    <w:rsid w:val="3ECFC00D"/>
    <w:rsid w:val="3ED07904"/>
    <w:rsid w:val="3EE2A589"/>
    <w:rsid w:val="3EE6994E"/>
    <w:rsid w:val="3F11403B"/>
    <w:rsid w:val="3F11EB41"/>
    <w:rsid w:val="3F2D1DDC"/>
    <w:rsid w:val="3F3215E9"/>
    <w:rsid w:val="3F3C9C6D"/>
    <w:rsid w:val="3F427F15"/>
    <w:rsid w:val="3F4A5593"/>
    <w:rsid w:val="3F56D131"/>
    <w:rsid w:val="3F5B03D4"/>
    <w:rsid w:val="3F6B86DB"/>
    <w:rsid w:val="3F7A4891"/>
    <w:rsid w:val="3F81B9C8"/>
    <w:rsid w:val="3F869C89"/>
    <w:rsid w:val="3F9FC187"/>
    <w:rsid w:val="3FA1135A"/>
    <w:rsid w:val="3FA90940"/>
    <w:rsid w:val="3FB2FD51"/>
    <w:rsid w:val="3FB9DB79"/>
    <w:rsid w:val="3FBBABA2"/>
    <w:rsid w:val="3FBC772C"/>
    <w:rsid w:val="3FC803F1"/>
    <w:rsid w:val="3FD14FB1"/>
    <w:rsid w:val="3FDA072D"/>
    <w:rsid w:val="3FDD3F4D"/>
    <w:rsid w:val="3FF3E720"/>
    <w:rsid w:val="40408A21"/>
    <w:rsid w:val="404AA7C4"/>
    <w:rsid w:val="404BF316"/>
    <w:rsid w:val="4050FDEB"/>
    <w:rsid w:val="405506EC"/>
    <w:rsid w:val="405D519B"/>
    <w:rsid w:val="405E0F45"/>
    <w:rsid w:val="405E3131"/>
    <w:rsid w:val="406CE34B"/>
    <w:rsid w:val="408E2357"/>
    <w:rsid w:val="408E3F4F"/>
    <w:rsid w:val="4094201C"/>
    <w:rsid w:val="409688C3"/>
    <w:rsid w:val="409CC589"/>
    <w:rsid w:val="40AA17F2"/>
    <w:rsid w:val="40AE030A"/>
    <w:rsid w:val="40B740B1"/>
    <w:rsid w:val="40BEE3BA"/>
    <w:rsid w:val="40BFB10C"/>
    <w:rsid w:val="40C395E5"/>
    <w:rsid w:val="40CEB885"/>
    <w:rsid w:val="40E2DD80"/>
    <w:rsid w:val="40EAB536"/>
    <w:rsid w:val="4105D459"/>
    <w:rsid w:val="410C8C50"/>
    <w:rsid w:val="413CA978"/>
    <w:rsid w:val="413CFF14"/>
    <w:rsid w:val="414F830B"/>
    <w:rsid w:val="415661D5"/>
    <w:rsid w:val="416A2AD4"/>
    <w:rsid w:val="41735329"/>
    <w:rsid w:val="4186579A"/>
    <w:rsid w:val="4195311C"/>
    <w:rsid w:val="419F2779"/>
    <w:rsid w:val="41A46AAC"/>
    <w:rsid w:val="41A5ED0E"/>
    <w:rsid w:val="41B0E21F"/>
    <w:rsid w:val="41B867F1"/>
    <w:rsid w:val="41B99446"/>
    <w:rsid w:val="41BDC9BC"/>
    <w:rsid w:val="41D9A583"/>
    <w:rsid w:val="41DC30D9"/>
    <w:rsid w:val="41FADA0D"/>
    <w:rsid w:val="41FDCEA5"/>
    <w:rsid w:val="420E444F"/>
    <w:rsid w:val="421A3083"/>
    <w:rsid w:val="4221665C"/>
    <w:rsid w:val="4222F54B"/>
    <w:rsid w:val="4230DEED"/>
    <w:rsid w:val="4233F5F9"/>
    <w:rsid w:val="425423C8"/>
    <w:rsid w:val="42549387"/>
    <w:rsid w:val="425AF08E"/>
    <w:rsid w:val="426AA10F"/>
    <w:rsid w:val="42791461"/>
    <w:rsid w:val="42A576FB"/>
    <w:rsid w:val="42A622F5"/>
    <w:rsid w:val="42A820EA"/>
    <w:rsid w:val="42B46DD7"/>
    <w:rsid w:val="42B57E61"/>
    <w:rsid w:val="42C11185"/>
    <w:rsid w:val="42CDE83A"/>
    <w:rsid w:val="42DFBDD9"/>
    <w:rsid w:val="42E4DEDD"/>
    <w:rsid w:val="42E674A8"/>
    <w:rsid w:val="42ED549F"/>
    <w:rsid w:val="42FDBE8D"/>
    <w:rsid w:val="431EC551"/>
    <w:rsid w:val="43234E90"/>
    <w:rsid w:val="43355B9C"/>
    <w:rsid w:val="4347BC2C"/>
    <w:rsid w:val="4347E3EE"/>
    <w:rsid w:val="435097CF"/>
    <w:rsid w:val="43543D2C"/>
    <w:rsid w:val="43581D34"/>
    <w:rsid w:val="43743ED0"/>
    <w:rsid w:val="4392BF13"/>
    <w:rsid w:val="43969408"/>
    <w:rsid w:val="4397F845"/>
    <w:rsid w:val="439E308F"/>
    <w:rsid w:val="43B483F6"/>
    <w:rsid w:val="43B9531B"/>
    <w:rsid w:val="43BADFEB"/>
    <w:rsid w:val="43C00183"/>
    <w:rsid w:val="43C4D96F"/>
    <w:rsid w:val="43C9716D"/>
    <w:rsid w:val="43CB494D"/>
    <w:rsid w:val="43CC7108"/>
    <w:rsid w:val="43CFA316"/>
    <w:rsid w:val="43CFFC97"/>
    <w:rsid w:val="43DE44E8"/>
    <w:rsid w:val="43E620E1"/>
    <w:rsid w:val="43EDBA7C"/>
    <w:rsid w:val="43F9C866"/>
    <w:rsid w:val="43FB3420"/>
    <w:rsid w:val="44020716"/>
    <w:rsid w:val="440D0EB5"/>
    <w:rsid w:val="440F5113"/>
    <w:rsid w:val="4412990C"/>
    <w:rsid w:val="441EFFB4"/>
    <w:rsid w:val="4423485E"/>
    <w:rsid w:val="443C1A13"/>
    <w:rsid w:val="44475DB3"/>
    <w:rsid w:val="444CAC0A"/>
    <w:rsid w:val="446A61BF"/>
    <w:rsid w:val="4472B8C5"/>
    <w:rsid w:val="44794652"/>
    <w:rsid w:val="447D2EC1"/>
    <w:rsid w:val="44895312"/>
    <w:rsid w:val="4490E83D"/>
    <w:rsid w:val="44933410"/>
    <w:rsid w:val="44A500F2"/>
    <w:rsid w:val="44AB493D"/>
    <w:rsid w:val="44B2F901"/>
    <w:rsid w:val="44C09F87"/>
    <w:rsid w:val="44CCD337"/>
    <w:rsid w:val="44CCD6AE"/>
    <w:rsid w:val="44D641DA"/>
    <w:rsid w:val="44E0D20E"/>
    <w:rsid w:val="44EA6C9E"/>
    <w:rsid w:val="44FC0188"/>
    <w:rsid w:val="451BFB8C"/>
    <w:rsid w:val="451C31DF"/>
    <w:rsid w:val="45201D1A"/>
    <w:rsid w:val="4531CF11"/>
    <w:rsid w:val="45373301"/>
    <w:rsid w:val="45388320"/>
    <w:rsid w:val="453DC38A"/>
    <w:rsid w:val="4547A56F"/>
    <w:rsid w:val="4549B5BC"/>
    <w:rsid w:val="4553D788"/>
    <w:rsid w:val="45567ED4"/>
    <w:rsid w:val="4567E411"/>
    <w:rsid w:val="45766939"/>
    <w:rsid w:val="4581E207"/>
    <w:rsid w:val="45847459"/>
    <w:rsid w:val="458EF45C"/>
    <w:rsid w:val="45A21649"/>
    <w:rsid w:val="45AF6C19"/>
    <w:rsid w:val="45C88982"/>
    <w:rsid w:val="45C8E57D"/>
    <w:rsid w:val="45CC29AD"/>
    <w:rsid w:val="45CD69A6"/>
    <w:rsid w:val="45DB0FD0"/>
    <w:rsid w:val="45DDF2A7"/>
    <w:rsid w:val="45EE0E66"/>
    <w:rsid w:val="45F6E298"/>
    <w:rsid w:val="45FE5A2E"/>
    <w:rsid w:val="45FED471"/>
    <w:rsid w:val="4611AA0E"/>
    <w:rsid w:val="4612FCC5"/>
    <w:rsid w:val="461CD2AF"/>
    <w:rsid w:val="4625CC41"/>
    <w:rsid w:val="46487ED4"/>
    <w:rsid w:val="464A1DC1"/>
    <w:rsid w:val="46542F6A"/>
    <w:rsid w:val="466114E3"/>
    <w:rsid w:val="4667870F"/>
    <w:rsid w:val="466CDF3A"/>
    <w:rsid w:val="467A7E63"/>
    <w:rsid w:val="469BFF77"/>
    <w:rsid w:val="46A0B4D5"/>
    <w:rsid w:val="46A54643"/>
    <w:rsid w:val="46AC4840"/>
    <w:rsid w:val="46B48222"/>
    <w:rsid w:val="46BFF132"/>
    <w:rsid w:val="46C143C9"/>
    <w:rsid w:val="46C1A440"/>
    <w:rsid w:val="46C8DADD"/>
    <w:rsid w:val="46CF7FCC"/>
    <w:rsid w:val="46D8C8CE"/>
    <w:rsid w:val="46D98286"/>
    <w:rsid w:val="46E702D8"/>
    <w:rsid w:val="46F308BB"/>
    <w:rsid w:val="46F5B0D7"/>
    <w:rsid w:val="4708CD7E"/>
    <w:rsid w:val="470A053E"/>
    <w:rsid w:val="4711C331"/>
    <w:rsid w:val="4717652E"/>
    <w:rsid w:val="47190EB6"/>
    <w:rsid w:val="4724452B"/>
    <w:rsid w:val="473DD4C2"/>
    <w:rsid w:val="474A0418"/>
    <w:rsid w:val="4772F3E0"/>
    <w:rsid w:val="477D3FE2"/>
    <w:rsid w:val="477F0F78"/>
    <w:rsid w:val="47843FCA"/>
    <w:rsid w:val="478F8510"/>
    <w:rsid w:val="47B9F3C6"/>
    <w:rsid w:val="47BD5361"/>
    <w:rsid w:val="47D7A547"/>
    <w:rsid w:val="47D9578A"/>
    <w:rsid w:val="47DEF869"/>
    <w:rsid w:val="47E63BCA"/>
    <w:rsid w:val="47E8591F"/>
    <w:rsid w:val="47F07B1E"/>
    <w:rsid w:val="47F31E88"/>
    <w:rsid w:val="47F75D3A"/>
    <w:rsid w:val="47F96C5B"/>
    <w:rsid w:val="4802C568"/>
    <w:rsid w:val="4809AE48"/>
    <w:rsid w:val="480B36D5"/>
    <w:rsid w:val="4816F933"/>
    <w:rsid w:val="4821A308"/>
    <w:rsid w:val="48231106"/>
    <w:rsid w:val="48337E7D"/>
    <w:rsid w:val="483AEDE4"/>
    <w:rsid w:val="4840F83C"/>
    <w:rsid w:val="48430AB0"/>
    <w:rsid w:val="48528BA7"/>
    <w:rsid w:val="485B899B"/>
    <w:rsid w:val="4879DA9E"/>
    <w:rsid w:val="48826C06"/>
    <w:rsid w:val="489414CC"/>
    <w:rsid w:val="48992166"/>
    <w:rsid w:val="489E199F"/>
    <w:rsid w:val="48A2B134"/>
    <w:rsid w:val="48B29C39"/>
    <w:rsid w:val="48C65544"/>
    <w:rsid w:val="48C90D4B"/>
    <w:rsid w:val="48CBFF86"/>
    <w:rsid w:val="48D36089"/>
    <w:rsid w:val="48D5CD44"/>
    <w:rsid w:val="48D857D7"/>
    <w:rsid w:val="48DD6E3B"/>
    <w:rsid w:val="48F64CC1"/>
    <w:rsid w:val="48F73DC6"/>
    <w:rsid w:val="48FB4EF4"/>
    <w:rsid w:val="490B2810"/>
    <w:rsid w:val="490E044C"/>
    <w:rsid w:val="49151002"/>
    <w:rsid w:val="491BB2A4"/>
    <w:rsid w:val="4925620D"/>
    <w:rsid w:val="49453BC8"/>
    <w:rsid w:val="494D59D1"/>
    <w:rsid w:val="4962FD6F"/>
    <w:rsid w:val="496526DA"/>
    <w:rsid w:val="496860AA"/>
    <w:rsid w:val="496A264C"/>
    <w:rsid w:val="496EBF19"/>
    <w:rsid w:val="497030CE"/>
    <w:rsid w:val="498CFBD0"/>
    <w:rsid w:val="4991CDCC"/>
    <w:rsid w:val="49933DB9"/>
    <w:rsid w:val="49955795"/>
    <w:rsid w:val="49C59DFD"/>
    <w:rsid w:val="49C70F5D"/>
    <w:rsid w:val="49D29296"/>
    <w:rsid w:val="49E56E5C"/>
    <w:rsid w:val="49EF5D12"/>
    <w:rsid w:val="49FC3D19"/>
    <w:rsid w:val="49FDDB20"/>
    <w:rsid w:val="4A02F599"/>
    <w:rsid w:val="4A09B75E"/>
    <w:rsid w:val="4A0A82A5"/>
    <w:rsid w:val="4A0E80D9"/>
    <w:rsid w:val="4A11766B"/>
    <w:rsid w:val="4A12B938"/>
    <w:rsid w:val="4A1FB74A"/>
    <w:rsid w:val="4A2B3A1B"/>
    <w:rsid w:val="4A2E45E1"/>
    <w:rsid w:val="4A42B3AD"/>
    <w:rsid w:val="4A4DB3D2"/>
    <w:rsid w:val="4A5CCA0F"/>
    <w:rsid w:val="4A5F9A63"/>
    <w:rsid w:val="4A679C97"/>
    <w:rsid w:val="4A695EF2"/>
    <w:rsid w:val="4A7CC856"/>
    <w:rsid w:val="4A803DAD"/>
    <w:rsid w:val="4A912630"/>
    <w:rsid w:val="4AA4F057"/>
    <w:rsid w:val="4AAE651A"/>
    <w:rsid w:val="4AB7B153"/>
    <w:rsid w:val="4AC4BE8F"/>
    <w:rsid w:val="4AC6D2C2"/>
    <w:rsid w:val="4ACD40A0"/>
    <w:rsid w:val="4AD870B2"/>
    <w:rsid w:val="4ADFD39E"/>
    <w:rsid w:val="4AE607AD"/>
    <w:rsid w:val="4AEFBD99"/>
    <w:rsid w:val="4B01CE80"/>
    <w:rsid w:val="4B0A18D7"/>
    <w:rsid w:val="4B36F7A7"/>
    <w:rsid w:val="4B445A48"/>
    <w:rsid w:val="4B50DF6F"/>
    <w:rsid w:val="4B760D37"/>
    <w:rsid w:val="4B7779C0"/>
    <w:rsid w:val="4B79E206"/>
    <w:rsid w:val="4B83C23C"/>
    <w:rsid w:val="4B8B59B4"/>
    <w:rsid w:val="4B8E689E"/>
    <w:rsid w:val="4B8F5E89"/>
    <w:rsid w:val="4B9647EC"/>
    <w:rsid w:val="4B9924BC"/>
    <w:rsid w:val="4BA658D8"/>
    <w:rsid w:val="4BB54B07"/>
    <w:rsid w:val="4BBDB20F"/>
    <w:rsid w:val="4BC312C9"/>
    <w:rsid w:val="4BC8D718"/>
    <w:rsid w:val="4BD230FF"/>
    <w:rsid w:val="4BD33E2F"/>
    <w:rsid w:val="4C00C8CA"/>
    <w:rsid w:val="4C121BB1"/>
    <w:rsid w:val="4C13D733"/>
    <w:rsid w:val="4C167914"/>
    <w:rsid w:val="4C266F9B"/>
    <w:rsid w:val="4C2BAB72"/>
    <w:rsid w:val="4C30EA70"/>
    <w:rsid w:val="4C30EC5A"/>
    <w:rsid w:val="4C3C9FBF"/>
    <w:rsid w:val="4C55A5EB"/>
    <w:rsid w:val="4C58B649"/>
    <w:rsid w:val="4C58D030"/>
    <w:rsid w:val="4C75835A"/>
    <w:rsid w:val="4C77CB7E"/>
    <w:rsid w:val="4C7BD7A4"/>
    <w:rsid w:val="4CA67009"/>
    <w:rsid w:val="4CAE1209"/>
    <w:rsid w:val="4CB35F97"/>
    <w:rsid w:val="4CB4E2A8"/>
    <w:rsid w:val="4CB78E1A"/>
    <w:rsid w:val="4CC27728"/>
    <w:rsid w:val="4CC5BB36"/>
    <w:rsid w:val="4CDA177C"/>
    <w:rsid w:val="4CF62555"/>
    <w:rsid w:val="4CF6C177"/>
    <w:rsid w:val="4D01A290"/>
    <w:rsid w:val="4D1C20A6"/>
    <w:rsid w:val="4D279ECF"/>
    <w:rsid w:val="4D3D4407"/>
    <w:rsid w:val="4D42F6F2"/>
    <w:rsid w:val="4D44EDD5"/>
    <w:rsid w:val="4D5F4B88"/>
    <w:rsid w:val="4D6ED26B"/>
    <w:rsid w:val="4D710091"/>
    <w:rsid w:val="4D768A1C"/>
    <w:rsid w:val="4D7B3FA3"/>
    <w:rsid w:val="4D84D2F0"/>
    <w:rsid w:val="4D885A06"/>
    <w:rsid w:val="4D8D7D56"/>
    <w:rsid w:val="4D9014CB"/>
    <w:rsid w:val="4DB85E38"/>
    <w:rsid w:val="4DBC6CE5"/>
    <w:rsid w:val="4DD0CF09"/>
    <w:rsid w:val="4DD90097"/>
    <w:rsid w:val="4DEB6CB4"/>
    <w:rsid w:val="4DF2C97C"/>
    <w:rsid w:val="4DF38A56"/>
    <w:rsid w:val="4DF88EDA"/>
    <w:rsid w:val="4DFD3500"/>
    <w:rsid w:val="4E056CE0"/>
    <w:rsid w:val="4E063D0D"/>
    <w:rsid w:val="4E0C1541"/>
    <w:rsid w:val="4E140215"/>
    <w:rsid w:val="4E2479A5"/>
    <w:rsid w:val="4E2E58E0"/>
    <w:rsid w:val="4E2F2FB7"/>
    <w:rsid w:val="4E3742AE"/>
    <w:rsid w:val="4E3A6FF1"/>
    <w:rsid w:val="4E4C816B"/>
    <w:rsid w:val="4E5D6DBB"/>
    <w:rsid w:val="4E66E012"/>
    <w:rsid w:val="4E738D60"/>
    <w:rsid w:val="4E748909"/>
    <w:rsid w:val="4E906F52"/>
    <w:rsid w:val="4E942A7D"/>
    <w:rsid w:val="4E960481"/>
    <w:rsid w:val="4E998D0F"/>
    <w:rsid w:val="4E9A6B4C"/>
    <w:rsid w:val="4EA2F57B"/>
    <w:rsid w:val="4EA9D026"/>
    <w:rsid w:val="4EB4FFBC"/>
    <w:rsid w:val="4EB5D0A8"/>
    <w:rsid w:val="4EC38D99"/>
    <w:rsid w:val="4EDB4468"/>
    <w:rsid w:val="4EE96F21"/>
    <w:rsid w:val="4EED450D"/>
    <w:rsid w:val="4EF19B42"/>
    <w:rsid w:val="4EFA29E5"/>
    <w:rsid w:val="4F052387"/>
    <w:rsid w:val="4F118ABC"/>
    <w:rsid w:val="4F288F4C"/>
    <w:rsid w:val="4F2AB87C"/>
    <w:rsid w:val="4F32CB4C"/>
    <w:rsid w:val="4F36154B"/>
    <w:rsid w:val="4F448699"/>
    <w:rsid w:val="4F490E60"/>
    <w:rsid w:val="4F5E5943"/>
    <w:rsid w:val="4F7D4519"/>
    <w:rsid w:val="4F7F86D7"/>
    <w:rsid w:val="4F858668"/>
    <w:rsid w:val="4F89EDFD"/>
    <w:rsid w:val="4F8D494C"/>
    <w:rsid w:val="4F94CA76"/>
    <w:rsid w:val="4F952912"/>
    <w:rsid w:val="4F9578C6"/>
    <w:rsid w:val="4F9EA7DE"/>
    <w:rsid w:val="4FA7C070"/>
    <w:rsid w:val="4FC9803A"/>
    <w:rsid w:val="4FD90602"/>
    <w:rsid w:val="4FE9D1A9"/>
    <w:rsid w:val="4FED83D2"/>
    <w:rsid w:val="4FF47130"/>
    <w:rsid w:val="500FE75A"/>
    <w:rsid w:val="5018B143"/>
    <w:rsid w:val="501AA9D5"/>
    <w:rsid w:val="5033A71B"/>
    <w:rsid w:val="5036CF73"/>
    <w:rsid w:val="5048006F"/>
    <w:rsid w:val="504EBFB6"/>
    <w:rsid w:val="505A2C34"/>
    <w:rsid w:val="505A3797"/>
    <w:rsid w:val="505C5A7C"/>
    <w:rsid w:val="506089A5"/>
    <w:rsid w:val="507F61A9"/>
    <w:rsid w:val="50801969"/>
    <w:rsid w:val="50937F19"/>
    <w:rsid w:val="50949D6A"/>
    <w:rsid w:val="509DDF9E"/>
    <w:rsid w:val="50A687C5"/>
    <w:rsid w:val="50B717CA"/>
    <w:rsid w:val="50C4C381"/>
    <w:rsid w:val="50D60497"/>
    <w:rsid w:val="50F0B79C"/>
    <w:rsid w:val="50F1DE0F"/>
    <w:rsid w:val="5103A8C4"/>
    <w:rsid w:val="51061CC8"/>
    <w:rsid w:val="51087430"/>
    <w:rsid w:val="51177552"/>
    <w:rsid w:val="5122631E"/>
    <w:rsid w:val="5132CF1D"/>
    <w:rsid w:val="5137315D"/>
    <w:rsid w:val="514EEA44"/>
    <w:rsid w:val="5152256C"/>
    <w:rsid w:val="51577022"/>
    <w:rsid w:val="515B0E5C"/>
    <w:rsid w:val="515C0C75"/>
    <w:rsid w:val="515D1FA7"/>
    <w:rsid w:val="515F5388"/>
    <w:rsid w:val="51663C8A"/>
    <w:rsid w:val="5173A367"/>
    <w:rsid w:val="51801399"/>
    <w:rsid w:val="51861675"/>
    <w:rsid w:val="519A8CF5"/>
    <w:rsid w:val="519B3F58"/>
    <w:rsid w:val="51A18A79"/>
    <w:rsid w:val="51AE47CA"/>
    <w:rsid w:val="51BC27BC"/>
    <w:rsid w:val="51BE2BC7"/>
    <w:rsid w:val="51C20DC6"/>
    <w:rsid w:val="51C432CE"/>
    <w:rsid w:val="51CFF18A"/>
    <w:rsid w:val="51DED8CA"/>
    <w:rsid w:val="51FD2C9E"/>
    <w:rsid w:val="51FF5927"/>
    <w:rsid w:val="52105540"/>
    <w:rsid w:val="523C8FA5"/>
    <w:rsid w:val="523CF1C4"/>
    <w:rsid w:val="523FADDD"/>
    <w:rsid w:val="5255C4D2"/>
    <w:rsid w:val="529430D5"/>
    <w:rsid w:val="52977B72"/>
    <w:rsid w:val="5297A038"/>
    <w:rsid w:val="52999948"/>
    <w:rsid w:val="52A63DC9"/>
    <w:rsid w:val="52AA3AD8"/>
    <w:rsid w:val="52AECE06"/>
    <w:rsid w:val="52BEB6E2"/>
    <w:rsid w:val="52C03D8A"/>
    <w:rsid w:val="52C79E75"/>
    <w:rsid w:val="52D56876"/>
    <w:rsid w:val="52E998D9"/>
    <w:rsid w:val="52F392B2"/>
    <w:rsid w:val="53011062"/>
    <w:rsid w:val="5302EF6D"/>
    <w:rsid w:val="5304CCCA"/>
    <w:rsid w:val="53085682"/>
    <w:rsid w:val="531FA6C7"/>
    <w:rsid w:val="53306596"/>
    <w:rsid w:val="533D686F"/>
    <w:rsid w:val="53574E9B"/>
    <w:rsid w:val="535F59A8"/>
    <w:rsid w:val="5363C2B0"/>
    <w:rsid w:val="537B4B01"/>
    <w:rsid w:val="538D3D03"/>
    <w:rsid w:val="539F9C99"/>
    <w:rsid w:val="53A262AB"/>
    <w:rsid w:val="53B41F23"/>
    <w:rsid w:val="53BE5FB1"/>
    <w:rsid w:val="53C4E5CA"/>
    <w:rsid w:val="53C770F4"/>
    <w:rsid w:val="53CE4925"/>
    <w:rsid w:val="53D1B8A4"/>
    <w:rsid w:val="53DCCB25"/>
    <w:rsid w:val="53DCF16F"/>
    <w:rsid w:val="53E36B18"/>
    <w:rsid w:val="53EAF1C2"/>
    <w:rsid w:val="53EB9EA1"/>
    <w:rsid w:val="53EE469B"/>
    <w:rsid w:val="54001274"/>
    <w:rsid w:val="540E7321"/>
    <w:rsid w:val="54136DBD"/>
    <w:rsid w:val="5419A021"/>
    <w:rsid w:val="541D051D"/>
    <w:rsid w:val="542280DE"/>
    <w:rsid w:val="542CEBD8"/>
    <w:rsid w:val="5432956B"/>
    <w:rsid w:val="544A69F0"/>
    <w:rsid w:val="5451509B"/>
    <w:rsid w:val="5456ABFD"/>
    <w:rsid w:val="5456CC5F"/>
    <w:rsid w:val="546CC500"/>
    <w:rsid w:val="547AA3D4"/>
    <w:rsid w:val="548B0767"/>
    <w:rsid w:val="5492C121"/>
    <w:rsid w:val="54A16E4B"/>
    <w:rsid w:val="54B7953F"/>
    <w:rsid w:val="54BA4E49"/>
    <w:rsid w:val="54D6FAF7"/>
    <w:rsid w:val="54DD97B8"/>
    <w:rsid w:val="54E4CD13"/>
    <w:rsid w:val="54FC2DD9"/>
    <w:rsid w:val="5500099D"/>
    <w:rsid w:val="550EB3E5"/>
    <w:rsid w:val="552719A3"/>
    <w:rsid w:val="552B3D8C"/>
    <w:rsid w:val="552DCC87"/>
    <w:rsid w:val="5530565A"/>
    <w:rsid w:val="5536A714"/>
    <w:rsid w:val="55376094"/>
    <w:rsid w:val="553ADF6B"/>
    <w:rsid w:val="553E002C"/>
    <w:rsid w:val="554ECA29"/>
    <w:rsid w:val="554FA4CC"/>
    <w:rsid w:val="5578AE68"/>
    <w:rsid w:val="55808CC1"/>
    <w:rsid w:val="558D5319"/>
    <w:rsid w:val="55A4B87E"/>
    <w:rsid w:val="55AFA5ED"/>
    <w:rsid w:val="55BCE614"/>
    <w:rsid w:val="55BD666A"/>
    <w:rsid w:val="55C2E711"/>
    <w:rsid w:val="55D8F871"/>
    <w:rsid w:val="56059957"/>
    <w:rsid w:val="5612CF33"/>
    <w:rsid w:val="561F20E9"/>
    <w:rsid w:val="56287553"/>
    <w:rsid w:val="562DB56E"/>
    <w:rsid w:val="56341DFD"/>
    <w:rsid w:val="563D9BBD"/>
    <w:rsid w:val="5642F9FA"/>
    <w:rsid w:val="564EB405"/>
    <w:rsid w:val="56517FDD"/>
    <w:rsid w:val="565F2C11"/>
    <w:rsid w:val="5664E622"/>
    <w:rsid w:val="5678CF8D"/>
    <w:rsid w:val="5681A8C3"/>
    <w:rsid w:val="56A427D0"/>
    <w:rsid w:val="56A81B1C"/>
    <w:rsid w:val="56A90603"/>
    <w:rsid w:val="56B87C84"/>
    <w:rsid w:val="56BD1338"/>
    <w:rsid w:val="56C53600"/>
    <w:rsid w:val="56D1AFA5"/>
    <w:rsid w:val="56F7E265"/>
    <w:rsid w:val="574AB0E4"/>
    <w:rsid w:val="57517A12"/>
    <w:rsid w:val="575A7359"/>
    <w:rsid w:val="575FF33E"/>
    <w:rsid w:val="57637063"/>
    <w:rsid w:val="5766574D"/>
    <w:rsid w:val="576B42F8"/>
    <w:rsid w:val="5783A684"/>
    <w:rsid w:val="578F2307"/>
    <w:rsid w:val="579F7BA3"/>
    <w:rsid w:val="57A00500"/>
    <w:rsid w:val="57ADFEEB"/>
    <w:rsid w:val="57C02F8B"/>
    <w:rsid w:val="57C8C98A"/>
    <w:rsid w:val="57D30EC4"/>
    <w:rsid w:val="57D6517C"/>
    <w:rsid w:val="57D874A6"/>
    <w:rsid w:val="57DD6855"/>
    <w:rsid w:val="57E0FA34"/>
    <w:rsid w:val="57E51AB8"/>
    <w:rsid w:val="57FE608B"/>
    <w:rsid w:val="5826015C"/>
    <w:rsid w:val="58268919"/>
    <w:rsid w:val="5826A3E3"/>
    <w:rsid w:val="582AAF05"/>
    <w:rsid w:val="582C4246"/>
    <w:rsid w:val="58473D22"/>
    <w:rsid w:val="584766B4"/>
    <w:rsid w:val="5847F1CE"/>
    <w:rsid w:val="585D0DAB"/>
    <w:rsid w:val="5860F122"/>
    <w:rsid w:val="5884D67C"/>
    <w:rsid w:val="588EC03C"/>
    <w:rsid w:val="5892CF35"/>
    <w:rsid w:val="589DC0E4"/>
    <w:rsid w:val="58A03A33"/>
    <w:rsid w:val="58A078AB"/>
    <w:rsid w:val="58A8BEC9"/>
    <w:rsid w:val="58BCDD2E"/>
    <w:rsid w:val="58CEBD5A"/>
    <w:rsid w:val="58D26C02"/>
    <w:rsid w:val="58D6F929"/>
    <w:rsid w:val="58EA1599"/>
    <w:rsid w:val="58FF66D4"/>
    <w:rsid w:val="59166CCA"/>
    <w:rsid w:val="591CDA8F"/>
    <w:rsid w:val="59463FE1"/>
    <w:rsid w:val="5956F191"/>
    <w:rsid w:val="596C9861"/>
    <w:rsid w:val="59707F1E"/>
    <w:rsid w:val="5977D88B"/>
    <w:rsid w:val="5986DE16"/>
    <w:rsid w:val="59875586"/>
    <w:rsid w:val="598A2DCF"/>
    <w:rsid w:val="599124B6"/>
    <w:rsid w:val="599C6F8F"/>
    <w:rsid w:val="59AD0FD4"/>
    <w:rsid w:val="59B4A2FD"/>
    <w:rsid w:val="59DE42DB"/>
    <w:rsid w:val="59EDDB3F"/>
    <w:rsid w:val="5A02BBC7"/>
    <w:rsid w:val="5A02C0DD"/>
    <w:rsid w:val="5A1FBA20"/>
    <w:rsid w:val="5A3578E8"/>
    <w:rsid w:val="5A57135F"/>
    <w:rsid w:val="5A5D1D16"/>
    <w:rsid w:val="5A61ED83"/>
    <w:rsid w:val="5A7A881F"/>
    <w:rsid w:val="5A92F3EF"/>
    <w:rsid w:val="5A96067C"/>
    <w:rsid w:val="5AA392B8"/>
    <w:rsid w:val="5AB00805"/>
    <w:rsid w:val="5AB310CC"/>
    <w:rsid w:val="5AC31857"/>
    <w:rsid w:val="5ACBA5EE"/>
    <w:rsid w:val="5AE4DD2A"/>
    <w:rsid w:val="5AF862C5"/>
    <w:rsid w:val="5B01B306"/>
    <w:rsid w:val="5B09A4ED"/>
    <w:rsid w:val="5B0ABB6E"/>
    <w:rsid w:val="5B37618C"/>
    <w:rsid w:val="5B3CF50F"/>
    <w:rsid w:val="5B44737A"/>
    <w:rsid w:val="5B4843BF"/>
    <w:rsid w:val="5B4FC37C"/>
    <w:rsid w:val="5B51C94C"/>
    <w:rsid w:val="5B5C7BE3"/>
    <w:rsid w:val="5B648A83"/>
    <w:rsid w:val="5B6902DA"/>
    <w:rsid w:val="5B70E9F3"/>
    <w:rsid w:val="5B80C9A9"/>
    <w:rsid w:val="5B84549A"/>
    <w:rsid w:val="5B8BC22C"/>
    <w:rsid w:val="5B8DA9B2"/>
    <w:rsid w:val="5B8F8F7A"/>
    <w:rsid w:val="5B9330B4"/>
    <w:rsid w:val="5B934495"/>
    <w:rsid w:val="5BB3594D"/>
    <w:rsid w:val="5BBEE1BE"/>
    <w:rsid w:val="5BC849E6"/>
    <w:rsid w:val="5BD075AF"/>
    <w:rsid w:val="5BE80847"/>
    <w:rsid w:val="5BEA8700"/>
    <w:rsid w:val="5BF12E2A"/>
    <w:rsid w:val="5BFFE523"/>
    <w:rsid w:val="5C03B1E1"/>
    <w:rsid w:val="5C090C67"/>
    <w:rsid w:val="5C13796E"/>
    <w:rsid w:val="5C160729"/>
    <w:rsid w:val="5C16C6D9"/>
    <w:rsid w:val="5C31F743"/>
    <w:rsid w:val="5C3E9738"/>
    <w:rsid w:val="5C452A1D"/>
    <w:rsid w:val="5C47DEFE"/>
    <w:rsid w:val="5C498FB7"/>
    <w:rsid w:val="5C527CC1"/>
    <w:rsid w:val="5C735463"/>
    <w:rsid w:val="5C79B1FF"/>
    <w:rsid w:val="5C8A2CE4"/>
    <w:rsid w:val="5C94B7AF"/>
    <w:rsid w:val="5C9D5D7C"/>
    <w:rsid w:val="5CAAC5BC"/>
    <w:rsid w:val="5CB2CC5B"/>
    <w:rsid w:val="5CB6C4AA"/>
    <w:rsid w:val="5CC692B0"/>
    <w:rsid w:val="5CD29449"/>
    <w:rsid w:val="5CD6F416"/>
    <w:rsid w:val="5CDDB107"/>
    <w:rsid w:val="5CE14209"/>
    <w:rsid w:val="5CE6DD8A"/>
    <w:rsid w:val="5CF1D9CF"/>
    <w:rsid w:val="5CF80C0B"/>
    <w:rsid w:val="5D192FFD"/>
    <w:rsid w:val="5D209040"/>
    <w:rsid w:val="5D36656D"/>
    <w:rsid w:val="5D3CDA34"/>
    <w:rsid w:val="5D3DDF47"/>
    <w:rsid w:val="5D46D56F"/>
    <w:rsid w:val="5D4A35E7"/>
    <w:rsid w:val="5D4D6037"/>
    <w:rsid w:val="5D545499"/>
    <w:rsid w:val="5D5CCC7B"/>
    <w:rsid w:val="5D5E32C2"/>
    <w:rsid w:val="5D6A7452"/>
    <w:rsid w:val="5D7B627D"/>
    <w:rsid w:val="5D8B3AFD"/>
    <w:rsid w:val="5D991555"/>
    <w:rsid w:val="5D9AC67F"/>
    <w:rsid w:val="5DA861A3"/>
    <w:rsid w:val="5DB1AAF8"/>
    <w:rsid w:val="5DB68D76"/>
    <w:rsid w:val="5DB913C4"/>
    <w:rsid w:val="5DB992ED"/>
    <w:rsid w:val="5DCBEB35"/>
    <w:rsid w:val="5DD1E30A"/>
    <w:rsid w:val="5DD62297"/>
    <w:rsid w:val="5DE1DDEB"/>
    <w:rsid w:val="5DE4BE85"/>
    <w:rsid w:val="5E017C85"/>
    <w:rsid w:val="5E045F48"/>
    <w:rsid w:val="5E1A2E21"/>
    <w:rsid w:val="5E201296"/>
    <w:rsid w:val="5E444BEC"/>
    <w:rsid w:val="5E51E0B2"/>
    <w:rsid w:val="5E52A749"/>
    <w:rsid w:val="5E63F3CC"/>
    <w:rsid w:val="5E65397B"/>
    <w:rsid w:val="5E68FBFF"/>
    <w:rsid w:val="5E6B9B45"/>
    <w:rsid w:val="5E7CA9DB"/>
    <w:rsid w:val="5E800160"/>
    <w:rsid w:val="5E8D2D44"/>
    <w:rsid w:val="5E8F8B65"/>
    <w:rsid w:val="5EA01C9A"/>
    <w:rsid w:val="5EDD6616"/>
    <w:rsid w:val="5EE945BE"/>
    <w:rsid w:val="5EE9574B"/>
    <w:rsid w:val="5EF148D4"/>
    <w:rsid w:val="5EF29342"/>
    <w:rsid w:val="5EF335DD"/>
    <w:rsid w:val="5EF3D2D6"/>
    <w:rsid w:val="5EF5B7A0"/>
    <w:rsid w:val="5EF84037"/>
    <w:rsid w:val="5F0A495B"/>
    <w:rsid w:val="5F4CABC1"/>
    <w:rsid w:val="5F4E1212"/>
    <w:rsid w:val="5F4EC3EB"/>
    <w:rsid w:val="5F5D41EE"/>
    <w:rsid w:val="5F6414C1"/>
    <w:rsid w:val="5F7D7266"/>
    <w:rsid w:val="5F85087C"/>
    <w:rsid w:val="5F8BB27F"/>
    <w:rsid w:val="5F93201B"/>
    <w:rsid w:val="5F94DFFF"/>
    <w:rsid w:val="5F96776F"/>
    <w:rsid w:val="5F9FB1B3"/>
    <w:rsid w:val="5FB43FF0"/>
    <w:rsid w:val="5FBF191C"/>
    <w:rsid w:val="5FC0A97E"/>
    <w:rsid w:val="5FCB6699"/>
    <w:rsid w:val="5FCC8AD0"/>
    <w:rsid w:val="5FD52204"/>
    <w:rsid w:val="5FD5DFB0"/>
    <w:rsid w:val="5FE2BDCF"/>
    <w:rsid w:val="5FE9EFA1"/>
    <w:rsid w:val="5FF182D0"/>
    <w:rsid w:val="5FF77D4F"/>
    <w:rsid w:val="600809EA"/>
    <w:rsid w:val="600FB326"/>
    <w:rsid w:val="601FAD7F"/>
    <w:rsid w:val="60416D2E"/>
    <w:rsid w:val="604BE2AA"/>
    <w:rsid w:val="605528A4"/>
    <w:rsid w:val="606FB466"/>
    <w:rsid w:val="6077CAC5"/>
    <w:rsid w:val="6077D29A"/>
    <w:rsid w:val="607D90B6"/>
    <w:rsid w:val="6082EDBF"/>
    <w:rsid w:val="608B4C86"/>
    <w:rsid w:val="609B1A9E"/>
    <w:rsid w:val="609E0F82"/>
    <w:rsid w:val="609E4D1C"/>
    <w:rsid w:val="60A3F7BB"/>
    <w:rsid w:val="60B308CE"/>
    <w:rsid w:val="60B30C0C"/>
    <w:rsid w:val="60BFD4AF"/>
    <w:rsid w:val="60D11501"/>
    <w:rsid w:val="60D71005"/>
    <w:rsid w:val="60F3AB8B"/>
    <w:rsid w:val="61138282"/>
    <w:rsid w:val="6126F1A2"/>
    <w:rsid w:val="6135D38E"/>
    <w:rsid w:val="614862C5"/>
    <w:rsid w:val="614CE825"/>
    <w:rsid w:val="616B5028"/>
    <w:rsid w:val="616F80C1"/>
    <w:rsid w:val="617BE6B3"/>
    <w:rsid w:val="6182515E"/>
    <w:rsid w:val="618A9427"/>
    <w:rsid w:val="618DB14F"/>
    <w:rsid w:val="618F3D04"/>
    <w:rsid w:val="6195CE1F"/>
    <w:rsid w:val="619DAB32"/>
    <w:rsid w:val="61A2DE16"/>
    <w:rsid w:val="61AA6786"/>
    <w:rsid w:val="61B4B1D2"/>
    <w:rsid w:val="61B7D10F"/>
    <w:rsid w:val="61BDE9D3"/>
    <w:rsid w:val="61C0DBBD"/>
    <w:rsid w:val="61C1642F"/>
    <w:rsid w:val="61C1C91A"/>
    <w:rsid w:val="61C4AFDD"/>
    <w:rsid w:val="61C54538"/>
    <w:rsid w:val="61D82FBB"/>
    <w:rsid w:val="61E60AF7"/>
    <w:rsid w:val="61E77082"/>
    <w:rsid w:val="61E995E9"/>
    <w:rsid w:val="61F3F140"/>
    <w:rsid w:val="6201EB63"/>
    <w:rsid w:val="620BFEBC"/>
    <w:rsid w:val="620DDF55"/>
    <w:rsid w:val="6213CD46"/>
    <w:rsid w:val="621A62F6"/>
    <w:rsid w:val="621C9295"/>
    <w:rsid w:val="625056B1"/>
    <w:rsid w:val="625528F5"/>
    <w:rsid w:val="62636685"/>
    <w:rsid w:val="626F0EAD"/>
    <w:rsid w:val="62742B4A"/>
    <w:rsid w:val="627991CD"/>
    <w:rsid w:val="627CBC1D"/>
    <w:rsid w:val="6287A281"/>
    <w:rsid w:val="628E9A25"/>
    <w:rsid w:val="62936093"/>
    <w:rsid w:val="629C1772"/>
    <w:rsid w:val="629D10D7"/>
    <w:rsid w:val="62A17AD8"/>
    <w:rsid w:val="62A97791"/>
    <w:rsid w:val="62B8867C"/>
    <w:rsid w:val="62BEC3B4"/>
    <w:rsid w:val="62C9D397"/>
    <w:rsid w:val="62D74B6F"/>
    <w:rsid w:val="62DE3833"/>
    <w:rsid w:val="62E92190"/>
    <w:rsid w:val="62F90A48"/>
    <w:rsid w:val="6302775E"/>
    <w:rsid w:val="63100438"/>
    <w:rsid w:val="6312BA5F"/>
    <w:rsid w:val="631EF0DE"/>
    <w:rsid w:val="6325BE55"/>
    <w:rsid w:val="632BD558"/>
    <w:rsid w:val="63460180"/>
    <w:rsid w:val="6363581C"/>
    <w:rsid w:val="637C385C"/>
    <w:rsid w:val="6387C71A"/>
    <w:rsid w:val="6388866C"/>
    <w:rsid w:val="6393ABA3"/>
    <w:rsid w:val="63B29D62"/>
    <w:rsid w:val="63F16C6D"/>
    <w:rsid w:val="6403D8F5"/>
    <w:rsid w:val="640A5553"/>
    <w:rsid w:val="641AD574"/>
    <w:rsid w:val="641B48AD"/>
    <w:rsid w:val="641EEB3D"/>
    <w:rsid w:val="64241BDF"/>
    <w:rsid w:val="6459E7B9"/>
    <w:rsid w:val="645B8BE8"/>
    <w:rsid w:val="6467A059"/>
    <w:rsid w:val="646AFC29"/>
    <w:rsid w:val="6473EEB8"/>
    <w:rsid w:val="647703F9"/>
    <w:rsid w:val="648318FE"/>
    <w:rsid w:val="64920CA8"/>
    <w:rsid w:val="649AAA75"/>
    <w:rsid w:val="64A9C814"/>
    <w:rsid w:val="64AA1768"/>
    <w:rsid w:val="64BA9FA3"/>
    <w:rsid w:val="64EA9A06"/>
    <w:rsid w:val="64F0F675"/>
    <w:rsid w:val="6507585A"/>
    <w:rsid w:val="6522009C"/>
    <w:rsid w:val="6532DB56"/>
    <w:rsid w:val="654502A5"/>
    <w:rsid w:val="65484EF6"/>
    <w:rsid w:val="65554C94"/>
    <w:rsid w:val="655D8744"/>
    <w:rsid w:val="6569F97F"/>
    <w:rsid w:val="65725657"/>
    <w:rsid w:val="6577E9A6"/>
    <w:rsid w:val="6592654E"/>
    <w:rsid w:val="65947B17"/>
    <w:rsid w:val="659AA442"/>
    <w:rsid w:val="65B8EF40"/>
    <w:rsid w:val="65C09DDF"/>
    <w:rsid w:val="65C8007B"/>
    <w:rsid w:val="65CC75FA"/>
    <w:rsid w:val="65D46FF4"/>
    <w:rsid w:val="65D82054"/>
    <w:rsid w:val="65DDE32C"/>
    <w:rsid w:val="65F12212"/>
    <w:rsid w:val="65F1A59F"/>
    <w:rsid w:val="6620DD13"/>
    <w:rsid w:val="66233A98"/>
    <w:rsid w:val="6633B8DA"/>
    <w:rsid w:val="6642AF68"/>
    <w:rsid w:val="66473BD6"/>
    <w:rsid w:val="664BD40C"/>
    <w:rsid w:val="665852C7"/>
    <w:rsid w:val="665AF8ED"/>
    <w:rsid w:val="665D9A65"/>
    <w:rsid w:val="6661A0B7"/>
    <w:rsid w:val="666AD0D5"/>
    <w:rsid w:val="666C283B"/>
    <w:rsid w:val="667B788D"/>
    <w:rsid w:val="668BFED2"/>
    <w:rsid w:val="6698970A"/>
    <w:rsid w:val="669A4802"/>
    <w:rsid w:val="66A810DC"/>
    <w:rsid w:val="66E7D00E"/>
    <w:rsid w:val="66EFF396"/>
    <w:rsid w:val="66F037AF"/>
    <w:rsid w:val="671DC026"/>
    <w:rsid w:val="672002AB"/>
    <w:rsid w:val="67453F88"/>
    <w:rsid w:val="674EBE2D"/>
    <w:rsid w:val="674EF52C"/>
    <w:rsid w:val="6754B23B"/>
    <w:rsid w:val="6762C937"/>
    <w:rsid w:val="676CCFF2"/>
    <w:rsid w:val="678398B1"/>
    <w:rsid w:val="679CF7DD"/>
    <w:rsid w:val="67A1EBEA"/>
    <w:rsid w:val="67A2594E"/>
    <w:rsid w:val="67A3AAA7"/>
    <w:rsid w:val="67AA22A7"/>
    <w:rsid w:val="67AB6A0F"/>
    <w:rsid w:val="67ADC727"/>
    <w:rsid w:val="67B156B8"/>
    <w:rsid w:val="67B1D107"/>
    <w:rsid w:val="67C3A862"/>
    <w:rsid w:val="67D731FE"/>
    <w:rsid w:val="67E187F6"/>
    <w:rsid w:val="67EB1DDA"/>
    <w:rsid w:val="67EE9EC4"/>
    <w:rsid w:val="67F1491E"/>
    <w:rsid w:val="67F50216"/>
    <w:rsid w:val="6802C81E"/>
    <w:rsid w:val="6805E0B1"/>
    <w:rsid w:val="680F1AF6"/>
    <w:rsid w:val="6820D341"/>
    <w:rsid w:val="68323CA2"/>
    <w:rsid w:val="6841704C"/>
    <w:rsid w:val="684C962D"/>
    <w:rsid w:val="6858BEF9"/>
    <w:rsid w:val="686184D7"/>
    <w:rsid w:val="6864A1EF"/>
    <w:rsid w:val="6881F99B"/>
    <w:rsid w:val="688315E3"/>
    <w:rsid w:val="688596E0"/>
    <w:rsid w:val="688A5C59"/>
    <w:rsid w:val="689B71F5"/>
    <w:rsid w:val="68A2EF70"/>
    <w:rsid w:val="68AFEA27"/>
    <w:rsid w:val="68C892B9"/>
    <w:rsid w:val="68D14FB4"/>
    <w:rsid w:val="68EF0181"/>
    <w:rsid w:val="68F242B5"/>
    <w:rsid w:val="690BEECB"/>
    <w:rsid w:val="69124141"/>
    <w:rsid w:val="69236C11"/>
    <w:rsid w:val="6925A36A"/>
    <w:rsid w:val="692ADC03"/>
    <w:rsid w:val="693421F4"/>
    <w:rsid w:val="694CB138"/>
    <w:rsid w:val="694D3E5D"/>
    <w:rsid w:val="6958A94B"/>
    <w:rsid w:val="69636AD7"/>
    <w:rsid w:val="6965FB64"/>
    <w:rsid w:val="6967AD68"/>
    <w:rsid w:val="696DD310"/>
    <w:rsid w:val="69703331"/>
    <w:rsid w:val="6978EE49"/>
    <w:rsid w:val="697AFA7A"/>
    <w:rsid w:val="697FBCE9"/>
    <w:rsid w:val="6987FDC4"/>
    <w:rsid w:val="699AB8F2"/>
    <w:rsid w:val="699CD376"/>
    <w:rsid w:val="69A456B0"/>
    <w:rsid w:val="69AD726B"/>
    <w:rsid w:val="69ADAC96"/>
    <w:rsid w:val="69AF28AC"/>
    <w:rsid w:val="69B657E5"/>
    <w:rsid w:val="69BBC116"/>
    <w:rsid w:val="6A0A2A0F"/>
    <w:rsid w:val="6A11116B"/>
    <w:rsid w:val="6A29301C"/>
    <w:rsid w:val="6A2A7D88"/>
    <w:rsid w:val="6A36264C"/>
    <w:rsid w:val="6A4B2D3C"/>
    <w:rsid w:val="6A4C648E"/>
    <w:rsid w:val="6A4D0A55"/>
    <w:rsid w:val="6A5235DD"/>
    <w:rsid w:val="6A59A4B0"/>
    <w:rsid w:val="6A5AF2BB"/>
    <w:rsid w:val="6A60E79A"/>
    <w:rsid w:val="6A76417B"/>
    <w:rsid w:val="6A7BA158"/>
    <w:rsid w:val="6A925F49"/>
    <w:rsid w:val="6AAC535A"/>
    <w:rsid w:val="6AB39F46"/>
    <w:rsid w:val="6AB9F423"/>
    <w:rsid w:val="6AC272DB"/>
    <w:rsid w:val="6ACACFDE"/>
    <w:rsid w:val="6ACE026F"/>
    <w:rsid w:val="6AD24036"/>
    <w:rsid w:val="6AD9616E"/>
    <w:rsid w:val="6AD9E106"/>
    <w:rsid w:val="6AE8FF2B"/>
    <w:rsid w:val="6AF475C6"/>
    <w:rsid w:val="6B0DA4B2"/>
    <w:rsid w:val="6B2291EF"/>
    <w:rsid w:val="6B2A3437"/>
    <w:rsid w:val="6B379D10"/>
    <w:rsid w:val="6B397A40"/>
    <w:rsid w:val="6B4B7F7B"/>
    <w:rsid w:val="6B503B7C"/>
    <w:rsid w:val="6B55549F"/>
    <w:rsid w:val="6B587EDB"/>
    <w:rsid w:val="6B66DD15"/>
    <w:rsid w:val="6B68D44B"/>
    <w:rsid w:val="6B6F5D4D"/>
    <w:rsid w:val="6B8977F8"/>
    <w:rsid w:val="6B936E62"/>
    <w:rsid w:val="6B95F3CD"/>
    <w:rsid w:val="6B9824C6"/>
    <w:rsid w:val="6B9C7013"/>
    <w:rsid w:val="6B9DDBEA"/>
    <w:rsid w:val="6BA10DB6"/>
    <w:rsid w:val="6BB6BFE7"/>
    <w:rsid w:val="6BBA5D08"/>
    <w:rsid w:val="6BBE5709"/>
    <w:rsid w:val="6BBEC36A"/>
    <w:rsid w:val="6BCAC2FD"/>
    <w:rsid w:val="6BCFBC29"/>
    <w:rsid w:val="6BD25225"/>
    <w:rsid w:val="6BDC9370"/>
    <w:rsid w:val="6BE7ED93"/>
    <w:rsid w:val="6BECA923"/>
    <w:rsid w:val="6BF2F5FF"/>
    <w:rsid w:val="6BFD872A"/>
    <w:rsid w:val="6C02367A"/>
    <w:rsid w:val="6C058732"/>
    <w:rsid w:val="6C07D808"/>
    <w:rsid w:val="6C237276"/>
    <w:rsid w:val="6C282BDB"/>
    <w:rsid w:val="6C4DE809"/>
    <w:rsid w:val="6C7A4F18"/>
    <w:rsid w:val="6C8A6BE1"/>
    <w:rsid w:val="6C9359FE"/>
    <w:rsid w:val="6CA11AC9"/>
    <w:rsid w:val="6CA3A466"/>
    <w:rsid w:val="6CA6CC22"/>
    <w:rsid w:val="6CAC169E"/>
    <w:rsid w:val="6CB7A63E"/>
    <w:rsid w:val="6CB850CC"/>
    <w:rsid w:val="6CBA9F00"/>
    <w:rsid w:val="6CC09E2B"/>
    <w:rsid w:val="6CC52FF5"/>
    <w:rsid w:val="6CC67310"/>
    <w:rsid w:val="6CC70CF4"/>
    <w:rsid w:val="6CCF59C1"/>
    <w:rsid w:val="6CFF46DD"/>
    <w:rsid w:val="6D29C2AC"/>
    <w:rsid w:val="6D2DEF1D"/>
    <w:rsid w:val="6D3AB373"/>
    <w:rsid w:val="6D4E38C8"/>
    <w:rsid w:val="6D5C5DD5"/>
    <w:rsid w:val="6D94077B"/>
    <w:rsid w:val="6DAC8B38"/>
    <w:rsid w:val="6DBE0EA1"/>
    <w:rsid w:val="6DC1B683"/>
    <w:rsid w:val="6DCD118A"/>
    <w:rsid w:val="6DD6E204"/>
    <w:rsid w:val="6DD73F9F"/>
    <w:rsid w:val="6DF49CA1"/>
    <w:rsid w:val="6DFD5835"/>
    <w:rsid w:val="6DFE770D"/>
    <w:rsid w:val="6E0453B7"/>
    <w:rsid w:val="6E0C8FF4"/>
    <w:rsid w:val="6E145CD3"/>
    <w:rsid w:val="6E147672"/>
    <w:rsid w:val="6E177AF4"/>
    <w:rsid w:val="6E1ED17C"/>
    <w:rsid w:val="6E2E42F1"/>
    <w:rsid w:val="6E36BBFF"/>
    <w:rsid w:val="6E38EF37"/>
    <w:rsid w:val="6E3E4D79"/>
    <w:rsid w:val="6E630127"/>
    <w:rsid w:val="6E740668"/>
    <w:rsid w:val="6E815822"/>
    <w:rsid w:val="6E9243DD"/>
    <w:rsid w:val="6E92ABC0"/>
    <w:rsid w:val="6E96B18A"/>
    <w:rsid w:val="6E9C00CE"/>
    <w:rsid w:val="6EA0F69B"/>
    <w:rsid w:val="6EA5C42F"/>
    <w:rsid w:val="6EA9E186"/>
    <w:rsid w:val="6EA9E21B"/>
    <w:rsid w:val="6EBE4D44"/>
    <w:rsid w:val="6EBE82B6"/>
    <w:rsid w:val="6EC0A661"/>
    <w:rsid w:val="6EC4B283"/>
    <w:rsid w:val="6ECA690A"/>
    <w:rsid w:val="6ED72540"/>
    <w:rsid w:val="6EE4073D"/>
    <w:rsid w:val="6EF7FF94"/>
    <w:rsid w:val="6EF82F96"/>
    <w:rsid w:val="6F10254D"/>
    <w:rsid w:val="6F17EFAB"/>
    <w:rsid w:val="6F183E6A"/>
    <w:rsid w:val="6F29B749"/>
    <w:rsid w:val="6F36A6DE"/>
    <w:rsid w:val="6F3B27AA"/>
    <w:rsid w:val="6F3C5227"/>
    <w:rsid w:val="6F3C7D4A"/>
    <w:rsid w:val="6F5C52E8"/>
    <w:rsid w:val="6F62F445"/>
    <w:rsid w:val="6F646BCE"/>
    <w:rsid w:val="6F647204"/>
    <w:rsid w:val="6F662E19"/>
    <w:rsid w:val="6F66F556"/>
    <w:rsid w:val="6F6AB257"/>
    <w:rsid w:val="6F71901E"/>
    <w:rsid w:val="6F729468"/>
    <w:rsid w:val="6F78DEC4"/>
    <w:rsid w:val="6F92B92D"/>
    <w:rsid w:val="6FA5F30A"/>
    <w:rsid w:val="6FA8E1D6"/>
    <w:rsid w:val="6FADF0CD"/>
    <w:rsid w:val="6FB3EAF0"/>
    <w:rsid w:val="6FCFAC86"/>
    <w:rsid w:val="6FD605E8"/>
    <w:rsid w:val="6FE68B6B"/>
    <w:rsid w:val="6FECBA2E"/>
    <w:rsid w:val="6FF3E086"/>
    <w:rsid w:val="6FF9944F"/>
    <w:rsid w:val="7002343A"/>
    <w:rsid w:val="7025FA63"/>
    <w:rsid w:val="702C961F"/>
    <w:rsid w:val="705D30E5"/>
    <w:rsid w:val="70800A56"/>
    <w:rsid w:val="70801238"/>
    <w:rsid w:val="708AA0CC"/>
    <w:rsid w:val="708E1D6F"/>
    <w:rsid w:val="709A83B4"/>
    <w:rsid w:val="709FDFE5"/>
    <w:rsid w:val="70A7FCD6"/>
    <w:rsid w:val="70B27040"/>
    <w:rsid w:val="70BE00D3"/>
    <w:rsid w:val="70BFCFF4"/>
    <w:rsid w:val="70D4FBAA"/>
    <w:rsid w:val="70DB43B2"/>
    <w:rsid w:val="70E424E7"/>
    <w:rsid w:val="70F10D99"/>
    <w:rsid w:val="7100C771"/>
    <w:rsid w:val="710DEEBE"/>
    <w:rsid w:val="711955C9"/>
    <w:rsid w:val="711C3509"/>
    <w:rsid w:val="714245CB"/>
    <w:rsid w:val="7163F588"/>
    <w:rsid w:val="7167A119"/>
    <w:rsid w:val="716A7F57"/>
    <w:rsid w:val="7170B7A1"/>
    <w:rsid w:val="71817BEA"/>
    <w:rsid w:val="71890E41"/>
    <w:rsid w:val="7196F718"/>
    <w:rsid w:val="719D8D30"/>
    <w:rsid w:val="71AAAC2C"/>
    <w:rsid w:val="71B287C0"/>
    <w:rsid w:val="71C2DA8A"/>
    <w:rsid w:val="71C4ED51"/>
    <w:rsid w:val="71CCE6FC"/>
    <w:rsid w:val="71D3D580"/>
    <w:rsid w:val="71FD0911"/>
    <w:rsid w:val="72004DF2"/>
    <w:rsid w:val="7205383F"/>
    <w:rsid w:val="7210AFCB"/>
    <w:rsid w:val="7219EAC8"/>
    <w:rsid w:val="721B0220"/>
    <w:rsid w:val="721D3504"/>
    <w:rsid w:val="72231D59"/>
    <w:rsid w:val="722D5222"/>
    <w:rsid w:val="7236A49C"/>
    <w:rsid w:val="72543240"/>
    <w:rsid w:val="72684A23"/>
    <w:rsid w:val="726DA8DD"/>
    <w:rsid w:val="7274024C"/>
    <w:rsid w:val="727806EE"/>
    <w:rsid w:val="727BA312"/>
    <w:rsid w:val="727D89F4"/>
    <w:rsid w:val="72805AB5"/>
    <w:rsid w:val="7290C04E"/>
    <w:rsid w:val="729CDFA0"/>
    <w:rsid w:val="72A978D1"/>
    <w:rsid w:val="72BB109B"/>
    <w:rsid w:val="72BCA1C5"/>
    <w:rsid w:val="72C4512C"/>
    <w:rsid w:val="72CDED13"/>
    <w:rsid w:val="72D13E65"/>
    <w:rsid w:val="72D26CA8"/>
    <w:rsid w:val="72D60E92"/>
    <w:rsid w:val="72D6A903"/>
    <w:rsid w:val="72D87EEE"/>
    <w:rsid w:val="72DE9B84"/>
    <w:rsid w:val="72F36594"/>
    <w:rsid w:val="72F609A5"/>
    <w:rsid w:val="72FAD301"/>
    <w:rsid w:val="7302A141"/>
    <w:rsid w:val="7302C2A0"/>
    <w:rsid w:val="731AD0B8"/>
    <w:rsid w:val="73240F83"/>
    <w:rsid w:val="732BAA52"/>
    <w:rsid w:val="73385FBF"/>
    <w:rsid w:val="733ED89A"/>
    <w:rsid w:val="7356BD6A"/>
    <w:rsid w:val="735DBA3A"/>
    <w:rsid w:val="737632A1"/>
    <w:rsid w:val="738C357D"/>
    <w:rsid w:val="73A90C43"/>
    <w:rsid w:val="73C00897"/>
    <w:rsid w:val="73D28291"/>
    <w:rsid w:val="73E19CB4"/>
    <w:rsid w:val="73EBB480"/>
    <w:rsid w:val="73FF8A16"/>
    <w:rsid w:val="740576D3"/>
    <w:rsid w:val="7446A200"/>
    <w:rsid w:val="744E0514"/>
    <w:rsid w:val="74525053"/>
    <w:rsid w:val="7452E5F1"/>
    <w:rsid w:val="7452EC04"/>
    <w:rsid w:val="745532F3"/>
    <w:rsid w:val="7456810B"/>
    <w:rsid w:val="745F67EB"/>
    <w:rsid w:val="746062BA"/>
    <w:rsid w:val="74744487"/>
    <w:rsid w:val="7477D6CE"/>
    <w:rsid w:val="74929E41"/>
    <w:rsid w:val="7493D589"/>
    <w:rsid w:val="749C3E6E"/>
    <w:rsid w:val="74A4E0E1"/>
    <w:rsid w:val="74A7336F"/>
    <w:rsid w:val="74A81B2D"/>
    <w:rsid w:val="74A98BF3"/>
    <w:rsid w:val="74B3EABE"/>
    <w:rsid w:val="74B6F202"/>
    <w:rsid w:val="74D875C6"/>
    <w:rsid w:val="74DBC04E"/>
    <w:rsid w:val="74E021BC"/>
    <w:rsid w:val="74E1EEFC"/>
    <w:rsid w:val="74EC725F"/>
    <w:rsid w:val="74F11F58"/>
    <w:rsid w:val="74FC3362"/>
    <w:rsid w:val="75070E49"/>
    <w:rsid w:val="750B9F44"/>
    <w:rsid w:val="750D829D"/>
    <w:rsid w:val="751A1519"/>
    <w:rsid w:val="754063C1"/>
    <w:rsid w:val="75470569"/>
    <w:rsid w:val="754EAFC7"/>
    <w:rsid w:val="7555B23F"/>
    <w:rsid w:val="75725E98"/>
    <w:rsid w:val="7575451B"/>
    <w:rsid w:val="75800145"/>
    <w:rsid w:val="75829D86"/>
    <w:rsid w:val="7585DFC1"/>
    <w:rsid w:val="758A6849"/>
    <w:rsid w:val="758CB80A"/>
    <w:rsid w:val="758D6C11"/>
    <w:rsid w:val="75926C31"/>
    <w:rsid w:val="75B49D2D"/>
    <w:rsid w:val="75B57E34"/>
    <w:rsid w:val="75C34811"/>
    <w:rsid w:val="75CCAB1B"/>
    <w:rsid w:val="75CDBC2C"/>
    <w:rsid w:val="75D0351E"/>
    <w:rsid w:val="75D444F4"/>
    <w:rsid w:val="75E3C800"/>
    <w:rsid w:val="7606553A"/>
    <w:rsid w:val="760F0DE5"/>
    <w:rsid w:val="761304A8"/>
    <w:rsid w:val="7614BDE2"/>
    <w:rsid w:val="7615C5A7"/>
    <w:rsid w:val="7617E5C7"/>
    <w:rsid w:val="7641CD5C"/>
    <w:rsid w:val="76494162"/>
    <w:rsid w:val="7652A9BC"/>
    <w:rsid w:val="76592447"/>
    <w:rsid w:val="766ACE97"/>
    <w:rsid w:val="766B5CE2"/>
    <w:rsid w:val="766BEF41"/>
    <w:rsid w:val="768549A5"/>
    <w:rsid w:val="768A450E"/>
    <w:rsid w:val="76920F8D"/>
    <w:rsid w:val="7696C056"/>
    <w:rsid w:val="76AAAA02"/>
    <w:rsid w:val="76AE1135"/>
    <w:rsid w:val="76BE75FD"/>
    <w:rsid w:val="76C03B81"/>
    <w:rsid w:val="76C6B049"/>
    <w:rsid w:val="76DE5278"/>
    <w:rsid w:val="76DF6B79"/>
    <w:rsid w:val="76E57515"/>
    <w:rsid w:val="76E73F25"/>
    <w:rsid w:val="76ED9BAB"/>
    <w:rsid w:val="7718BB97"/>
    <w:rsid w:val="771D7950"/>
    <w:rsid w:val="77235103"/>
    <w:rsid w:val="7726A296"/>
    <w:rsid w:val="77438866"/>
    <w:rsid w:val="776DE231"/>
    <w:rsid w:val="77805F87"/>
    <w:rsid w:val="7783AB92"/>
    <w:rsid w:val="77861CE0"/>
    <w:rsid w:val="778A19F6"/>
    <w:rsid w:val="7793B5C9"/>
    <w:rsid w:val="77AF225B"/>
    <w:rsid w:val="77B16EDA"/>
    <w:rsid w:val="77B5EEB8"/>
    <w:rsid w:val="77B9B2AB"/>
    <w:rsid w:val="77BCD498"/>
    <w:rsid w:val="77C650A4"/>
    <w:rsid w:val="77C8DBC0"/>
    <w:rsid w:val="77CD86A6"/>
    <w:rsid w:val="77DA4780"/>
    <w:rsid w:val="77DF2424"/>
    <w:rsid w:val="77EDC077"/>
    <w:rsid w:val="77EEE66B"/>
    <w:rsid w:val="77FD805B"/>
    <w:rsid w:val="77FFCEA1"/>
    <w:rsid w:val="780FD0DD"/>
    <w:rsid w:val="782F7516"/>
    <w:rsid w:val="7842DB92"/>
    <w:rsid w:val="7845CA32"/>
    <w:rsid w:val="784637DD"/>
    <w:rsid w:val="784B4AD1"/>
    <w:rsid w:val="78534304"/>
    <w:rsid w:val="785402A1"/>
    <w:rsid w:val="785EE799"/>
    <w:rsid w:val="786142F1"/>
    <w:rsid w:val="786279CF"/>
    <w:rsid w:val="7881B902"/>
    <w:rsid w:val="788E1B01"/>
    <w:rsid w:val="78A1E6D8"/>
    <w:rsid w:val="78B39A09"/>
    <w:rsid w:val="78BB215C"/>
    <w:rsid w:val="78BE0E62"/>
    <w:rsid w:val="78C84FC1"/>
    <w:rsid w:val="78D0FD12"/>
    <w:rsid w:val="78D1EC01"/>
    <w:rsid w:val="78ECC82B"/>
    <w:rsid w:val="79170799"/>
    <w:rsid w:val="791C3005"/>
    <w:rsid w:val="791F0444"/>
    <w:rsid w:val="791FB167"/>
    <w:rsid w:val="79202CD6"/>
    <w:rsid w:val="79245DDB"/>
    <w:rsid w:val="79270B59"/>
    <w:rsid w:val="7928B442"/>
    <w:rsid w:val="793560B9"/>
    <w:rsid w:val="793EAD4C"/>
    <w:rsid w:val="79505C81"/>
    <w:rsid w:val="7951509D"/>
    <w:rsid w:val="79554E15"/>
    <w:rsid w:val="79559BE7"/>
    <w:rsid w:val="795B6ECC"/>
    <w:rsid w:val="796436FB"/>
    <w:rsid w:val="7970F3BF"/>
    <w:rsid w:val="797B11FF"/>
    <w:rsid w:val="797D74C4"/>
    <w:rsid w:val="798ABF41"/>
    <w:rsid w:val="798AC5D5"/>
    <w:rsid w:val="798D1A44"/>
    <w:rsid w:val="799F6045"/>
    <w:rsid w:val="79A7092E"/>
    <w:rsid w:val="79AEF87E"/>
    <w:rsid w:val="79B53AF8"/>
    <w:rsid w:val="79CB8264"/>
    <w:rsid w:val="79CD5D3F"/>
    <w:rsid w:val="79D05DBD"/>
    <w:rsid w:val="79E7E66B"/>
    <w:rsid w:val="79FFDC78"/>
    <w:rsid w:val="7A1B5F06"/>
    <w:rsid w:val="7A2406D5"/>
    <w:rsid w:val="7A2F0C4E"/>
    <w:rsid w:val="7A4CB9A9"/>
    <w:rsid w:val="7A5247F8"/>
    <w:rsid w:val="7A5A8244"/>
    <w:rsid w:val="7A61CDCB"/>
    <w:rsid w:val="7A650849"/>
    <w:rsid w:val="7A729701"/>
    <w:rsid w:val="7A75EF96"/>
    <w:rsid w:val="7A7F9435"/>
    <w:rsid w:val="7A7FE692"/>
    <w:rsid w:val="7A9680FB"/>
    <w:rsid w:val="7AA59059"/>
    <w:rsid w:val="7AAF4AF9"/>
    <w:rsid w:val="7AB4B8C9"/>
    <w:rsid w:val="7AB7A8C3"/>
    <w:rsid w:val="7AC47626"/>
    <w:rsid w:val="7AC5913E"/>
    <w:rsid w:val="7ACBC9BF"/>
    <w:rsid w:val="7ADCFE10"/>
    <w:rsid w:val="7ADE182A"/>
    <w:rsid w:val="7AE0F098"/>
    <w:rsid w:val="7AE81E85"/>
    <w:rsid w:val="7AF9442E"/>
    <w:rsid w:val="7B074501"/>
    <w:rsid w:val="7B133D6E"/>
    <w:rsid w:val="7B1CBDF3"/>
    <w:rsid w:val="7B311049"/>
    <w:rsid w:val="7B361057"/>
    <w:rsid w:val="7B3A45D2"/>
    <w:rsid w:val="7B3AB6E4"/>
    <w:rsid w:val="7B49B05D"/>
    <w:rsid w:val="7B4B6248"/>
    <w:rsid w:val="7B52F4FE"/>
    <w:rsid w:val="7B5C0FBB"/>
    <w:rsid w:val="7B6D58F3"/>
    <w:rsid w:val="7B794C2D"/>
    <w:rsid w:val="7B7B2423"/>
    <w:rsid w:val="7B7CB0F3"/>
    <w:rsid w:val="7B88DDB3"/>
    <w:rsid w:val="7B9602AC"/>
    <w:rsid w:val="7BA16352"/>
    <w:rsid w:val="7BB9D4C0"/>
    <w:rsid w:val="7BC4EA48"/>
    <w:rsid w:val="7BE5B5DE"/>
    <w:rsid w:val="7BF28EA7"/>
    <w:rsid w:val="7BF6F399"/>
    <w:rsid w:val="7C0134A3"/>
    <w:rsid w:val="7C0C4CB3"/>
    <w:rsid w:val="7C19759E"/>
    <w:rsid w:val="7C1DF5F4"/>
    <w:rsid w:val="7C4B0C12"/>
    <w:rsid w:val="7C4B4475"/>
    <w:rsid w:val="7C4E9BCA"/>
    <w:rsid w:val="7C6DB72C"/>
    <w:rsid w:val="7C7C1F3D"/>
    <w:rsid w:val="7C94A626"/>
    <w:rsid w:val="7C95286D"/>
    <w:rsid w:val="7C964635"/>
    <w:rsid w:val="7CA928E9"/>
    <w:rsid w:val="7CB1F48E"/>
    <w:rsid w:val="7CB86021"/>
    <w:rsid w:val="7CB9FF2C"/>
    <w:rsid w:val="7CBD55DA"/>
    <w:rsid w:val="7CC0B44B"/>
    <w:rsid w:val="7CD8FC1E"/>
    <w:rsid w:val="7CE1D212"/>
    <w:rsid w:val="7CF1A494"/>
    <w:rsid w:val="7CF9A1E8"/>
    <w:rsid w:val="7D0933FF"/>
    <w:rsid w:val="7D0C55AA"/>
    <w:rsid w:val="7D125AD4"/>
    <w:rsid w:val="7D273F07"/>
    <w:rsid w:val="7D35890B"/>
    <w:rsid w:val="7D4EB7F8"/>
    <w:rsid w:val="7D577F9A"/>
    <w:rsid w:val="7D5E3C16"/>
    <w:rsid w:val="7D606D7D"/>
    <w:rsid w:val="7D7E94D6"/>
    <w:rsid w:val="7D9AB203"/>
    <w:rsid w:val="7D9F85F3"/>
    <w:rsid w:val="7DA4BE2F"/>
    <w:rsid w:val="7DACDE40"/>
    <w:rsid w:val="7DC3EF60"/>
    <w:rsid w:val="7DCC717D"/>
    <w:rsid w:val="7DD7F8E9"/>
    <w:rsid w:val="7DDCE799"/>
    <w:rsid w:val="7DEC9588"/>
    <w:rsid w:val="7E028785"/>
    <w:rsid w:val="7E0CA26D"/>
    <w:rsid w:val="7E0E0DC1"/>
    <w:rsid w:val="7E14366A"/>
    <w:rsid w:val="7E183EFE"/>
    <w:rsid w:val="7E37B8D2"/>
    <w:rsid w:val="7E3836DA"/>
    <w:rsid w:val="7E427E09"/>
    <w:rsid w:val="7E575BEF"/>
    <w:rsid w:val="7E59C5E8"/>
    <w:rsid w:val="7E6E1957"/>
    <w:rsid w:val="7E77E8F1"/>
    <w:rsid w:val="7E91E344"/>
    <w:rsid w:val="7E92DAFF"/>
    <w:rsid w:val="7EB38939"/>
    <w:rsid w:val="7EC5EF96"/>
    <w:rsid w:val="7EDC9134"/>
    <w:rsid w:val="7EF6CFB2"/>
    <w:rsid w:val="7EF87060"/>
    <w:rsid w:val="7F09E69E"/>
    <w:rsid w:val="7F0A1709"/>
    <w:rsid w:val="7F0E39B0"/>
    <w:rsid w:val="7F18B884"/>
    <w:rsid w:val="7F1A0B44"/>
    <w:rsid w:val="7F30124B"/>
    <w:rsid w:val="7F3E0DA1"/>
    <w:rsid w:val="7F3E6D7D"/>
    <w:rsid w:val="7F48332F"/>
    <w:rsid w:val="7F617FD3"/>
    <w:rsid w:val="7F62A48A"/>
    <w:rsid w:val="7F6D6DEC"/>
    <w:rsid w:val="7F853084"/>
    <w:rsid w:val="7F93AA32"/>
    <w:rsid w:val="7F9B434D"/>
    <w:rsid w:val="7F9BE501"/>
    <w:rsid w:val="7FA16FE4"/>
    <w:rsid w:val="7FA54ABB"/>
    <w:rsid w:val="7FD60E79"/>
    <w:rsid w:val="7FDAECCD"/>
    <w:rsid w:val="7FDB6645"/>
    <w:rsid w:val="7FE85B33"/>
    <w:rsid w:val="7FF189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BB8851"/>
  <w15:docId w15:val="{006DADC2-8221-4A7A-BB45-DFFFAE05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rsid w:val="00A777DD"/>
    <w:pPr>
      <w:spacing w:before="100" w:beforeAutospacing="1" w:after="100" w:afterAutospacing="1"/>
      <w:jc w:val="left"/>
    </w:pPr>
    <w:rPr>
      <w:rFonts w:eastAsia="Times New Roman"/>
      <w:szCs w:val="24"/>
      <w:lang w:val="en-IE"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A777DD"/>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777DD"/>
    <w:pPr>
      <w:spacing w:before="0" w:after="160" w:line="240" w:lineRule="exact"/>
    </w:pPr>
    <w:rPr>
      <w:rFonts w:asciiTheme="minorHAnsi" w:hAnsiTheme="minorHAnsi" w:cstheme="minorBidi"/>
      <w:sz w:val="22"/>
      <w:vertAlign w:val="superscript"/>
      <w:lang w:val="en-US"/>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A777DD"/>
    <w:rPr>
      <w:lang w:val="en-GB"/>
    </w:rPr>
  </w:style>
  <w:style w:type="table" w:styleId="TableGrid">
    <w:name w:val="Table Grid"/>
    <w:basedOn w:val="TableNormal"/>
    <w:uiPriority w:val="39"/>
    <w:rsid w:val="00A777DD"/>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rsid w:val="00816B0E"/>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A2751"/>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3428BE"/>
    <w:rPr>
      <w:b/>
      <w:bCs/>
    </w:rPr>
  </w:style>
  <w:style w:type="character" w:customStyle="1" w:styleId="CommentSubjectChar">
    <w:name w:val="Comment Subject Char"/>
    <w:basedOn w:val="CommentTextChar"/>
    <w:link w:val="CommentSubject"/>
    <w:uiPriority w:val="99"/>
    <w:semiHidden/>
    <w:rsid w:val="003428BE"/>
    <w:rPr>
      <w:rFonts w:ascii="Times New Roman" w:hAnsi="Times New Roman" w:cs="Times New Roman"/>
      <w:b/>
      <w:bCs/>
      <w:sz w:val="20"/>
      <w:szCs w:val="20"/>
      <w:lang w:val="en-GB"/>
    </w:rPr>
  </w:style>
  <w:style w:type="character" w:customStyle="1" w:styleId="Mention1">
    <w:name w:val="Mention1"/>
    <w:basedOn w:val="DefaultParagraphFont"/>
    <w:uiPriority w:val="99"/>
    <w:unhideWhenUsed/>
    <w:rsid w:val="008D1476"/>
    <w:rPr>
      <w:color w:val="2B579A"/>
      <w:shd w:val="clear" w:color="auto" w:fill="E1DFDD"/>
    </w:rPr>
  </w:style>
  <w:style w:type="paragraph" w:styleId="ListBullet">
    <w:name w:val="List Bullet"/>
    <w:basedOn w:val="Normal"/>
    <w:uiPriority w:val="99"/>
    <w:semiHidden/>
    <w:unhideWhenUsed/>
    <w:rsid w:val="00162E3A"/>
    <w:pPr>
      <w:numPr>
        <w:numId w:val="1"/>
      </w:numPr>
      <w:contextualSpacing/>
    </w:pPr>
  </w:style>
  <w:style w:type="paragraph" w:styleId="ListBullet2">
    <w:name w:val="List Bullet 2"/>
    <w:basedOn w:val="Normal"/>
    <w:uiPriority w:val="99"/>
    <w:semiHidden/>
    <w:unhideWhenUsed/>
    <w:rsid w:val="00162E3A"/>
    <w:pPr>
      <w:numPr>
        <w:numId w:val="2"/>
      </w:numPr>
      <w:contextualSpacing/>
    </w:pPr>
  </w:style>
  <w:style w:type="paragraph" w:styleId="ListBullet3">
    <w:name w:val="List Bullet 3"/>
    <w:basedOn w:val="Normal"/>
    <w:uiPriority w:val="99"/>
    <w:semiHidden/>
    <w:unhideWhenUsed/>
    <w:rsid w:val="00162E3A"/>
    <w:pPr>
      <w:numPr>
        <w:numId w:val="3"/>
      </w:numPr>
      <w:contextualSpacing/>
    </w:pPr>
  </w:style>
  <w:style w:type="paragraph" w:styleId="ListBullet4">
    <w:name w:val="List Bullet 4"/>
    <w:basedOn w:val="Normal"/>
    <w:uiPriority w:val="99"/>
    <w:semiHidden/>
    <w:unhideWhenUsed/>
    <w:rsid w:val="00162E3A"/>
    <w:pPr>
      <w:numPr>
        <w:numId w:val="4"/>
      </w:numPr>
      <w:contextualSpacing/>
    </w:pPr>
  </w:style>
  <w:style w:type="character" w:customStyle="1" w:styleId="normaltextrun">
    <w:name w:val="normaltextrun"/>
    <w:basedOn w:val="DefaultParagraphFont"/>
    <w:rsid w:val="000B4595"/>
  </w:style>
  <w:style w:type="character" w:customStyle="1" w:styleId="findhit">
    <w:name w:val="findhit"/>
    <w:basedOn w:val="DefaultParagraphFont"/>
    <w:rsid w:val="000B4595"/>
  </w:style>
  <w:style w:type="character" w:customStyle="1" w:styleId="cf01">
    <w:name w:val="cf01"/>
    <w:basedOn w:val="DefaultParagraphFont"/>
    <w:rsid w:val="00905C75"/>
    <w:rPr>
      <w:rFonts w:ascii="Segoe UI" w:hAnsi="Segoe UI" w:cs="Segoe UI" w:hint="default"/>
      <w:sz w:val="18"/>
      <w:szCs w:val="18"/>
    </w:rPr>
  </w:style>
  <w:style w:type="character" w:styleId="Hyperlink">
    <w:name w:val="Hyperlink"/>
    <w:basedOn w:val="DefaultParagraphFont"/>
    <w:uiPriority w:val="99"/>
    <w:unhideWhenUsed/>
    <w:rsid w:val="00F62A4A"/>
    <w:rPr>
      <w:color w:val="0000FF" w:themeColor="hyperlink"/>
      <w:u w:val="single"/>
    </w:rPr>
  </w:style>
  <w:style w:type="paragraph" w:customStyle="1" w:styleId="Considerant">
    <w:name w:val="Considerant"/>
    <w:basedOn w:val="Point0number"/>
    <w:rsid w:val="0070528D"/>
    <w:rPr>
      <w:lang w:eastAsia="ja-JP"/>
    </w:rPr>
  </w:style>
  <w:style w:type="character" w:customStyle="1" w:styleId="UnresolvedMention1">
    <w:name w:val="Unresolved Mention1"/>
    <w:basedOn w:val="DefaultParagraphFont"/>
    <w:uiPriority w:val="99"/>
    <w:semiHidden/>
    <w:unhideWhenUsed/>
    <w:rsid w:val="00D04DB2"/>
    <w:rPr>
      <w:color w:val="605E5C"/>
      <w:shd w:val="clear" w:color="auto" w:fill="E1DFDD"/>
    </w:rPr>
  </w:style>
  <w:style w:type="paragraph" w:customStyle="1" w:styleId="LegalNumPar">
    <w:name w:val="LegalNumPar"/>
    <w:basedOn w:val="Normal"/>
    <w:rsid w:val="003F7970"/>
    <w:pPr>
      <w:numPr>
        <w:numId w:val="5"/>
      </w:numPr>
      <w:spacing w:line="360" w:lineRule="auto"/>
    </w:pPr>
  </w:style>
  <w:style w:type="paragraph" w:customStyle="1" w:styleId="LegalNumPar2">
    <w:name w:val="LegalNumPar2"/>
    <w:basedOn w:val="Normal"/>
    <w:rsid w:val="003F7970"/>
    <w:pPr>
      <w:numPr>
        <w:ilvl w:val="1"/>
        <w:numId w:val="5"/>
      </w:numPr>
      <w:spacing w:line="360" w:lineRule="auto"/>
    </w:pPr>
  </w:style>
  <w:style w:type="paragraph" w:customStyle="1" w:styleId="LegalNumPar3">
    <w:name w:val="LegalNumPar3"/>
    <w:basedOn w:val="Normal"/>
    <w:rsid w:val="003F7970"/>
    <w:pPr>
      <w:numPr>
        <w:ilvl w:val="2"/>
        <w:numId w:val="5"/>
      </w:numPr>
      <w:spacing w:line="360" w:lineRule="auto"/>
    </w:pPr>
  </w:style>
  <w:style w:type="character" w:customStyle="1" w:styleId="Mention2">
    <w:name w:val="Mention2"/>
    <w:basedOn w:val="DefaultParagraphFont"/>
    <w:uiPriority w:val="99"/>
    <w:unhideWhenUsed/>
    <w:rsid w:val="00180331"/>
    <w:rPr>
      <w:color w:val="2B579A"/>
      <w:shd w:val="clear" w:color="auto" w:fill="E1DFDD"/>
    </w:rPr>
  </w:style>
  <w:style w:type="character" w:customStyle="1" w:styleId="UnresolvedMention2">
    <w:name w:val="Unresolved Mention2"/>
    <w:basedOn w:val="DefaultParagraphFont"/>
    <w:uiPriority w:val="99"/>
    <w:semiHidden/>
    <w:unhideWhenUsed/>
    <w:rsid w:val="007466B1"/>
    <w:rPr>
      <w:color w:val="605E5C"/>
      <w:shd w:val="clear" w:color="auto" w:fill="E1DFDD"/>
    </w:rPr>
  </w:style>
  <w:style w:type="paragraph" w:customStyle="1" w:styleId="Tire0">
    <w:name w:val="Tire 0"/>
    <w:basedOn w:val="Normal"/>
    <w:rsid w:val="00D62272"/>
    <w:pPr>
      <w:numPr>
        <w:numId w:val="6"/>
      </w:numPr>
      <w:contextualSpacing/>
    </w:pPr>
    <w:rPr>
      <w:lang w:eastAsia="ja-JP"/>
    </w:rPr>
  </w:style>
  <w:style w:type="paragraph" w:customStyle="1" w:styleId="FootnoteText1">
    <w:name w:val="Footnote Text1"/>
    <w:basedOn w:val="Normal"/>
    <w:next w:val="FootnoteText"/>
    <w:uiPriority w:val="99"/>
    <w:unhideWhenUsed/>
    <w:rsid w:val="00E170F5"/>
    <w:pPr>
      <w:spacing w:before="0" w:after="0"/>
      <w:jc w:val="left"/>
    </w:pPr>
    <w:rPr>
      <w:rFonts w:ascii="Aptos" w:hAnsi="Aptos" w:cs="Arial"/>
      <w:sz w:val="20"/>
      <w:szCs w:val="20"/>
      <w:lang w:val="en-IE"/>
    </w:rPr>
  </w:style>
  <w:style w:type="table" w:customStyle="1" w:styleId="TableGrid1">
    <w:name w:val="Table Grid1"/>
    <w:basedOn w:val="TableNormal"/>
    <w:next w:val="TableGrid"/>
    <w:uiPriority w:val="39"/>
    <w:rsid w:val="00E170F5"/>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7316"/>
    <w:rPr>
      <w:szCs w:val="24"/>
    </w:rPr>
  </w:style>
  <w:style w:type="character" w:styleId="FollowedHyperlink">
    <w:name w:val="FollowedHyperlink"/>
    <w:basedOn w:val="DefaultParagraphFont"/>
    <w:uiPriority w:val="99"/>
    <w:semiHidden/>
    <w:unhideWhenUsed/>
    <w:rsid w:val="00A61378"/>
    <w:rPr>
      <w:color w:val="800080" w:themeColor="followedHyperlink"/>
      <w:u w:val="single"/>
    </w:rPr>
  </w:style>
  <w:style w:type="character" w:styleId="Emphasis">
    <w:name w:val="Emphasis"/>
    <w:basedOn w:val="DefaultParagraphFont"/>
    <w:uiPriority w:val="20"/>
    <w:qFormat/>
    <w:rsid w:val="00AE58BF"/>
    <w:rPr>
      <w:i/>
      <w:iCs/>
    </w:rPr>
  </w:style>
  <w:style w:type="character" w:customStyle="1" w:styleId="HeaderChar">
    <w:name w:val="Header Char"/>
    <w:basedOn w:val="DefaultParagraphFont"/>
    <w:link w:val="Header"/>
    <w:uiPriority w:val="99"/>
    <w:rsid w:val="005F343C"/>
    <w:rPr>
      <w:rFonts w:ascii="Times New Roman" w:hAnsi="Times New Roman" w:cs="Times New Roman"/>
      <w:sz w:val="24"/>
      <w:lang w:val="en-GB"/>
    </w:rPr>
  </w:style>
  <w:style w:type="character" w:customStyle="1" w:styleId="FooterChar">
    <w:name w:val="Footer Char"/>
    <w:basedOn w:val="DefaultParagraphFont"/>
    <w:link w:val="Footer"/>
    <w:uiPriority w:val="99"/>
    <w:rsid w:val="005F343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5F343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F343C"/>
    <w:pPr>
      <w:spacing w:before="0"/>
      <w:jc w:val="right"/>
    </w:pPr>
    <w:rPr>
      <w:sz w:val="28"/>
    </w:rPr>
  </w:style>
  <w:style w:type="paragraph" w:customStyle="1" w:styleId="FooterSensitivity">
    <w:name w:val="Footer Sensitivity"/>
    <w:basedOn w:val="Normal"/>
    <w:rsid w:val="005F343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F343C"/>
    <w:pPr>
      <w:tabs>
        <w:tab w:val="center" w:pos="4535"/>
        <w:tab w:val="right" w:pos="9071"/>
      </w:tabs>
      <w:spacing w:before="0"/>
    </w:pPr>
  </w:style>
  <w:style w:type="paragraph" w:customStyle="1" w:styleId="HeaderLandscape">
    <w:name w:val="HeaderLandscape"/>
    <w:basedOn w:val="Normal"/>
    <w:rsid w:val="005F343C"/>
    <w:pPr>
      <w:tabs>
        <w:tab w:val="center" w:pos="7285"/>
        <w:tab w:val="right" w:pos="14003"/>
      </w:tabs>
      <w:spacing w:before="0"/>
    </w:pPr>
  </w:style>
  <w:style w:type="paragraph" w:styleId="Footer">
    <w:name w:val="footer"/>
    <w:basedOn w:val="Normal"/>
    <w:link w:val="FooterChar"/>
    <w:uiPriority w:val="99"/>
    <w:unhideWhenUsed/>
    <w:rsid w:val="005F343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F343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0460">
      <w:bodyDiv w:val="1"/>
      <w:marLeft w:val="0"/>
      <w:marRight w:val="0"/>
      <w:marTop w:val="0"/>
      <w:marBottom w:val="0"/>
      <w:divBdr>
        <w:top w:val="none" w:sz="0" w:space="0" w:color="auto"/>
        <w:left w:val="none" w:sz="0" w:space="0" w:color="auto"/>
        <w:bottom w:val="none" w:sz="0" w:space="0" w:color="auto"/>
        <w:right w:val="none" w:sz="0" w:space="0" w:color="auto"/>
      </w:divBdr>
    </w:div>
    <w:div w:id="120613231">
      <w:bodyDiv w:val="1"/>
      <w:marLeft w:val="0"/>
      <w:marRight w:val="0"/>
      <w:marTop w:val="0"/>
      <w:marBottom w:val="0"/>
      <w:divBdr>
        <w:top w:val="none" w:sz="0" w:space="0" w:color="auto"/>
        <w:left w:val="none" w:sz="0" w:space="0" w:color="auto"/>
        <w:bottom w:val="none" w:sz="0" w:space="0" w:color="auto"/>
        <w:right w:val="none" w:sz="0" w:space="0" w:color="auto"/>
      </w:divBdr>
    </w:div>
    <w:div w:id="129400044">
      <w:bodyDiv w:val="1"/>
      <w:marLeft w:val="0"/>
      <w:marRight w:val="0"/>
      <w:marTop w:val="0"/>
      <w:marBottom w:val="0"/>
      <w:divBdr>
        <w:top w:val="none" w:sz="0" w:space="0" w:color="auto"/>
        <w:left w:val="none" w:sz="0" w:space="0" w:color="auto"/>
        <w:bottom w:val="none" w:sz="0" w:space="0" w:color="auto"/>
        <w:right w:val="none" w:sz="0" w:space="0" w:color="auto"/>
      </w:divBdr>
    </w:div>
    <w:div w:id="164979924">
      <w:bodyDiv w:val="1"/>
      <w:marLeft w:val="0"/>
      <w:marRight w:val="0"/>
      <w:marTop w:val="0"/>
      <w:marBottom w:val="0"/>
      <w:divBdr>
        <w:top w:val="none" w:sz="0" w:space="0" w:color="auto"/>
        <w:left w:val="none" w:sz="0" w:space="0" w:color="auto"/>
        <w:bottom w:val="none" w:sz="0" w:space="0" w:color="auto"/>
        <w:right w:val="none" w:sz="0" w:space="0" w:color="auto"/>
      </w:divBdr>
    </w:div>
    <w:div w:id="170947621">
      <w:bodyDiv w:val="1"/>
      <w:marLeft w:val="0"/>
      <w:marRight w:val="0"/>
      <w:marTop w:val="0"/>
      <w:marBottom w:val="0"/>
      <w:divBdr>
        <w:top w:val="none" w:sz="0" w:space="0" w:color="auto"/>
        <w:left w:val="none" w:sz="0" w:space="0" w:color="auto"/>
        <w:bottom w:val="none" w:sz="0" w:space="0" w:color="auto"/>
        <w:right w:val="none" w:sz="0" w:space="0" w:color="auto"/>
      </w:divBdr>
      <w:divsChild>
        <w:div w:id="1049500894">
          <w:marLeft w:val="0"/>
          <w:marRight w:val="0"/>
          <w:marTop w:val="0"/>
          <w:marBottom w:val="0"/>
          <w:divBdr>
            <w:top w:val="none" w:sz="0" w:space="0" w:color="auto"/>
            <w:left w:val="none" w:sz="0" w:space="0" w:color="auto"/>
            <w:bottom w:val="none" w:sz="0" w:space="0" w:color="auto"/>
            <w:right w:val="none" w:sz="0" w:space="0" w:color="auto"/>
          </w:divBdr>
          <w:divsChild>
            <w:div w:id="78854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7642">
      <w:bodyDiv w:val="1"/>
      <w:marLeft w:val="0"/>
      <w:marRight w:val="0"/>
      <w:marTop w:val="0"/>
      <w:marBottom w:val="0"/>
      <w:divBdr>
        <w:top w:val="none" w:sz="0" w:space="0" w:color="auto"/>
        <w:left w:val="none" w:sz="0" w:space="0" w:color="auto"/>
        <w:bottom w:val="none" w:sz="0" w:space="0" w:color="auto"/>
        <w:right w:val="none" w:sz="0" w:space="0" w:color="auto"/>
      </w:divBdr>
    </w:div>
    <w:div w:id="187067839">
      <w:bodyDiv w:val="1"/>
      <w:marLeft w:val="0"/>
      <w:marRight w:val="0"/>
      <w:marTop w:val="0"/>
      <w:marBottom w:val="0"/>
      <w:divBdr>
        <w:top w:val="none" w:sz="0" w:space="0" w:color="auto"/>
        <w:left w:val="none" w:sz="0" w:space="0" w:color="auto"/>
        <w:bottom w:val="none" w:sz="0" w:space="0" w:color="auto"/>
        <w:right w:val="none" w:sz="0" w:space="0" w:color="auto"/>
      </w:divBdr>
    </w:div>
    <w:div w:id="357194495">
      <w:bodyDiv w:val="1"/>
      <w:marLeft w:val="0"/>
      <w:marRight w:val="0"/>
      <w:marTop w:val="0"/>
      <w:marBottom w:val="0"/>
      <w:divBdr>
        <w:top w:val="none" w:sz="0" w:space="0" w:color="auto"/>
        <w:left w:val="none" w:sz="0" w:space="0" w:color="auto"/>
        <w:bottom w:val="none" w:sz="0" w:space="0" w:color="auto"/>
        <w:right w:val="none" w:sz="0" w:space="0" w:color="auto"/>
      </w:divBdr>
    </w:div>
    <w:div w:id="396978079">
      <w:bodyDiv w:val="1"/>
      <w:marLeft w:val="0"/>
      <w:marRight w:val="0"/>
      <w:marTop w:val="0"/>
      <w:marBottom w:val="0"/>
      <w:divBdr>
        <w:top w:val="none" w:sz="0" w:space="0" w:color="auto"/>
        <w:left w:val="none" w:sz="0" w:space="0" w:color="auto"/>
        <w:bottom w:val="none" w:sz="0" w:space="0" w:color="auto"/>
        <w:right w:val="none" w:sz="0" w:space="0" w:color="auto"/>
      </w:divBdr>
    </w:div>
    <w:div w:id="420033248">
      <w:bodyDiv w:val="1"/>
      <w:marLeft w:val="0"/>
      <w:marRight w:val="0"/>
      <w:marTop w:val="0"/>
      <w:marBottom w:val="0"/>
      <w:divBdr>
        <w:top w:val="none" w:sz="0" w:space="0" w:color="auto"/>
        <w:left w:val="none" w:sz="0" w:space="0" w:color="auto"/>
        <w:bottom w:val="none" w:sz="0" w:space="0" w:color="auto"/>
        <w:right w:val="none" w:sz="0" w:space="0" w:color="auto"/>
      </w:divBdr>
    </w:div>
    <w:div w:id="460152366">
      <w:bodyDiv w:val="1"/>
      <w:marLeft w:val="0"/>
      <w:marRight w:val="0"/>
      <w:marTop w:val="0"/>
      <w:marBottom w:val="0"/>
      <w:divBdr>
        <w:top w:val="none" w:sz="0" w:space="0" w:color="auto"/>
        <w:left w:val="none" w:sz="0" w:space="0" w:color="auto"/>
        <w:bottom w:val="none" w:sz="0" w:space="0" w:color="auto"/>
        <w:right w:val="none" w:sz="0" w:space="0" w:color="auto"/>
      </w:divBdr>
    </w:div>
    <w:div w:id="498815761">
      <w:bodyDiv w:val="1"/>
      <w:marLeft w:val="0"/>
      <w:marRight w:val="0"/>
      <w:marTop w:val="0"/>
      <w:marBottom w:val="0"/>
      <w:divBdr>
        <w:top w:val="none" w:sz="0" w:space="0" w:color="auto"/>
        <w:left w:val="none" w:sz="0" w:space="0" w:color="auto"/>
        <w:bottom w:val="none" w:sz="0" w:space="0" w:color="auto"/>
        <w:right w:val="none" w:sz="0" w:space="0" w:color="auto"/>
      </w:divBdr>
    </w:div>
    <w:div w:id="550384183">
      <w:bodyDiv w:val="1"/>
      <w:marLeft w:val="0"/>
      <w:marRight w:val="0"/>
      <w:marTop w:val="0"/>
      <w:marBottom w:val="0"/>
      <w:divBdr>
        <w:top w:val="none" w:sz="0" w:space="0" w:color="auto"/>
        <w:left w:val="none" w:sz="0" w:space="0" w:color="auto"/>
        <w:bottom w:val="none" w:sz="0" w:space="0" w:color="auto"/>
        <w:right w:val="none" w:sz="0" w:space="0" w:color="auto"/>
      </w:divBdr>
      <w:divsChild>
        <w:div w:id="133106456">
          <w:marLeft w:val="0"/>
          <w:marRight w:val="0"/>
          <w:marTop w:val="0"/>
          <w:marBottom w:val="0"/>
          <w:divBdr>
            <w:top w:val="none" w:sz="0" w:space="0" w:color="auto"/>
            <w:left w:val="none" w:sz="0" w:space="0" w:color="auto"/>
            <w:bottom w:val="none" w:sz="0" w:space="0" w:color="auto"/>
            <w:right w:val="none" w:sz="0" w:space="0" w:color="auto"/>
          </w:divBdr>
        </w:div>
      </w:divsChild>
    </w:div>
    <w:div w:id="626816666">
      <w:bodyDiv w:val="1"/>
      <w:marLeft w:val="0"/>
      <w:marRight w:val="0"/>
      <w:marTop w:val="0"/>
      <w:marBottom w:val="0"/>
      <w:divBdr>
        <w:top w:val="none" w:sz="0" w:space="0" w:color="auto"/>
        <w:left w:val="none" w:sz="0" w:space="0" w:color="auto"/>
        <w:bottom w:val="none" w:sz="0" w:space="0" w:color="auto"/>
        <w:right w:val="none" w:sz="0" w:space="0" w:color="auto"/>
      </w:divBdr>
      <w:divsChild>
        <w:div w:id="496002677">
          <w:marLeft w:val="0"/>
          <w:marRight w:val="0"/>
          <w:marTop w:val="0"/>
          <w:marBottom w:val="0"/>
          <w:divBdr>
            <w:top w:val="none" w:sz="0" w:space="0" w:color="auto"/>
            <w:left w:val="none" w:sz="0" w:space="0" w:color="auto"/>
            <w:bottom w:val="none" w:sz="0" w:space="0" w:color="auto"/>
            <w:right w:val="none" w:sz="0" w:space="0" w:color="auto"/>
          </w:divBdr>
          <w:divsChild>
            <w:div w:id="1967395245">
              <w:marLeft w:val="-75"/>
              <w:marRight w:val="0"/>
              <w:marTop w:val="30"/>
              <w:marBottom w:val="30"/>
              <w:divBdr>
                <w:top w:val="none" w:sz="0" w:space="0" w:color="auto"/>
                <w:left w:val="none" w:sz="0" w:space="0" w:color="auto"/>
                <w:bottom w:val="none" w:sz="0" w:space="0" w:color="auto"/>
                <w:right w:val="none" w:sz="0" w:space="0" w:color="auto"/>
              </w:divBdr>
              <w:divsChild>
                <w:div w:id="83035745">
                  <w:marLeft w:val="0"/>
                  <w:marRight w:val="0"/>
                  <w:marTop w:val="0"/>
                  <w:marBottom w:val="0"/>
                  <w:divBdr>
                    <w:top w:val="none" w:sz="0" w:space="0" w:color="auto"/>
                    <w:left w:val="none" w:sz="0" w:space="0" w:color="auto"/>
                    <w:bottom w:val="none" w:sz="0" w:space="0" w:color="auto"/>
                    <w:right w:val="none" w:sz="0" w:space="0" w:color="auto"/>
                  </w:divBdr>
                  <w:divsChild>
                    <w:div w:id="56246950">
                      <w:marLeft w:val="0"/>
                      <w:marRight w:val="0"/>
                      <w:marTop w:val="0"/>
                      <w:marBottom w:val="0"/>
                      <w:divBdr>
                        <w:top w:val="none" w:sz="0" w:space="0" w:color="auto"/>
                        <w:left w:val="none" w:sz="0" w:space="0" w:color="auto"/>
                        <w:bottom w:val="none" w:sz="0" w:space="0" w:color="auto"/>
                        <w:right w:val="none" w:sz="0" w:space="0" w:color="auto"/>
                      </w:divBdr>
                    </w:div>
                  </w:divsChild>
                </w:div>
                <w:div w:id="594750206">
                  <w:marLeft w:val="0"/>
                  <w:marRight w:val="0"/>
                  <w:marTop w:val="0"/>
                  <w:marBottom w:val="0"/>
                  <w:divBdr>
                    <w:top w:val="none" w:sz="0" w:space="0" w:color="auto"/>
                    <w:left w:val="none" w:sz="0" w:space="0" w:color="auto"/>
                    <w:bottom w:val="none" w:sz="0" w:space="0" w:color="auto"/>
                    <w:right w:val="none" w:sz="0" w:space="0" w:color="auto"/>
                  </w:divBdr>
                  <w:divsChild>
                    <w:div w:id="159202719">
                      <w:marLeft w:val="0"/>
                      <w:marRight w:val="0"/>
                      <w:marTop w:val="0"/>
                      <w:marBottom w:val="0"/>
                      <w:divBdr>
                        <w:top w:val="none" w:sz="0" w:space="0" w:color="auto"/>
                        <w:left w:val="none" w:sz="0" w:space="0" w:color="auto"/>
                        <w:bottom w:val="none" w:sz="0" w:space="0" w:color="auto"/>
                        <w:right w:val="none" w:sz="0" w:space="0" w:color="auto"/>
                      </w:divBdr>
                    </w:div>
                  </w:divsChild>
                </w:div>
                <w:div w:id="758251939">
                  <w:marLeft w:val="0"/>
                  <w:marRight w:val="0"/>
                  <w:marTop w:val="0"/>
                  <w:marBottom w:val="0"/>
                  <w:divBdr>
                    <w:top w:val="none" w:sz="0" w:space="0" w:color="auto"/>
                    <w:left w:val="none" w:sz="0" w:space="0" w:color="auto"/>
                    <w:bottom w:val="none" w:sz="0" w:space="0" w:color="auto"/>
                    <w:right w:val="none" w:sz="0" w:space="0" w:color="auto"/>
                  </w:divBdr>
                  <w:divsChild>
                    <w:div w:id="875504423">
                      <w:marLeft w:val="0"/>
                      <w:marRight w:val="0"/>
                      <w:marTop w:val="0"/>
                      <w:marBottom w:val="0"/>
                      <w:divBdr>
                        <w:top w:val="none" w:sz="0" w:space="0" w:color="auto"/>
                        <w:left w:val="none" w:sz="0" w:space="0" w:color="auto"/>
                        <w:bottom w:val="none" w:sz="0" w:space="0" w:color="auto"/>
                        <w:right w:val="none" w:sz="0" w:space="0" w:color="auto"/>
                      </w:divBdr>
                    </w:div>
                  </w:divsChild>
                </w:div>
                <w:div w:id="815877258">
                  <w:marLeft w:val="0"/>
                  <w:marRight w:val="0"/>
                  <w:marTop w:val="0"/>
                  <w:marBottom w:val="0"/>
                  <w:divBdr>
                    <w:top w:val="none" w:sz="0" w:space="0" w:color="auto"/>
                    <w:left w:val="none" w:sz="0" w:space="0" w:color="auto"/>
                    <w:bottom w:val="none" w:sz="0" w:space="0" w:color="auto"/>
                    <w:right w:val="none" w:sz="0" w:space="0" w:color="auto"/>
                  </w:divBdr>
                  <w:divsChild>
                    <w:div w:id="85853302">
                      <w:marLeft w:val="0"/>
                      <w:marRight w:val="0"/>
                      <w:marTop w:val="0"/>
                      <w:marBottom w:val="0"/>
                      <w:divBdr>
                        <w:top w:val="none" w:sz="0" w:space="0" w:color="auto"/>
                        <w:left w:val="none" w:sz="0" w:space="0" w:color="auto"/>
                        <w:bottom w:val="none" w:sz="0" w:space="0" w:color="auto"/>
                        <w:right w:val="none" w:sz="0" w:space="0" w:color="auto"/>
                      </w:divBdr>
                    </w:div>
                  </w:divsChild>
                </w:div>
                <w:div w:id="1057515025">
                  <w:marLeft w:val="0"/>
                  <w:marRight w:val="0"/>
                  <w:marTop w:val="0"/>
                  <w:marBottom w:val="0"/>
                  <w:divBdr>
                    <w:top w:val="none" w:sz="0" w:space="0" w:color="auto"/>
                    <w:left w:val="none" w:sz="0" w:space="0" w:color="auto"/>
                    <w:bottom w:val="none" w:sz="0" w:space="0" w:color="auto"/>
                    <w:right w:val="none" w:sz="0" w:space="0" w:color="auto"/>
                  </w:divBdr>
                  <w:divsChild>
                    <w:div w:id="217520812">
                      <w:marLeft w:val="0"/>
                      <w:marRight w:val="0"/>
                      <w:marTop w:val="0"/>
                      <w:marBottom w:val="0"/>
                      <w:divBdr>
                        <w:top w:val="none" w:sz="0" w:space="0" w:color="auto"/>
                        <w:left w:val="none" w:sz="0" w:space="0" w:color="auto"/>
                        <w:bottom w:val="none" w:sz="0" w:space="0" w:color="auto"/>
                        <w:right w:val="none" w:sz="0" w:space="0" w:color="auto"/>
                      </w:divBdr>
                    </w:div>
                  </w:divsChild>
                </w:div>
                <w:div w:id="1093166037">
                  <w:marLeft w:val="0"/>
                  <w:marRight w:val="0"/>
                  <w:marTop w:val="0"/>
                  <w:marBottom w:val="0"/>
                  <w:divBdr>
                    <w:top w:val="none" w:sz="0" w:space="0" w:color="auto"/>
                    <w:left w:val="none" w:sz="0" w:space="0" w:color="auto"/>
                    <w:bottom w:val="none" w:sz="0" w:space="0" w:color="auto"/>
                    <w:right w:val="none" w:sz="0" w:space="0" w:color="auto"/>
                  </w:divBdr>
                  <w:divsChild>
                    <w:div w:id="933903719">
                      <w:marLeft w:val="0"/>
                      <w:marRight w:val="0"/>
                      <w:marTop w:val="0"/>
                      <w:marBottom w:val="0"/>
                      <w:divBdr>
                        <w:top w:val="none" w:sz="0" w:space="0" w:color="auto"/>
                        <w:left w:val="none" w:sz="0" w:space="0" w:color="auto"/>
                        <w:bottom w:val="none" w:sz="0" w:space="0" w:color="auto"/>
                        <w:right w:val="none" w:sz="0" w:space="0" w:color="auto"/>
                      </w:divBdr>
                    </w:div>
                  </w:divsChild>
                </w:div>
                <w:div w:id="1428966888">
                  <w:marLeft w:val="0"/>
                  <w:marRight w:val="0"/>
                  <w:marTop w:val="0"/>
                  <w:marBottom w:val="0"/>
                  <w:divBdr>
                    <w:top w:val="none" w:sz="0" w:space="0" w:color="auto"/>
                    <w:left w:val="none" w:sz="0" w:space="0" w:color="auto"/>
                    <w:bottom w:val="none" w:sz="0" w:space="0" w:color="auto"/>
                    <w:right w:val="none" w:sz="0" w:space="0" w:color="auto"/>
                  </w:divBdr>
                  <w:divsChild>
                    <w:div w:id="963778440">
                      <w:marLeft w:val="0"/>
                      <w:marRight w:val="0"/>
                      <w:marTop w:val="0"/>
                      <w:marBottom w:val="0"/>
                      <w:divBdr>
                        <w:top w:val="none" w:sz="0" w:space="0" w:color="auto"/>
                        <w:left w:val="none" w:sz="0" w:space="0" w:color="auto"/>
                        <w:bottom w:val="none" w:sz="0" w:space="0" w:color="auto"/>
                        <w:right w:val="none" w:sz="0" w:space="0" w:color="auto"/>
                      </w:divBdr>
                    </w:div>
                  </w:divsChild>
                </w:div>
                <w:div w:id="1508977821">
                  <w:marLeft w:val="0"/>
                  <w:marRight w:val="0"/>
                  <w:marTop w:val="0"/>
                  <w:marBottom w:val="0"/>
                  <w:divBdr>
                    <w:top w:val="none" w:sz="0" w:space="0" w:color="auto"/>
                    <w:left w:val="none" w:sz="0" w:space="0" w:color="auto"/>
                    <w:bottom w:val="none" w:sz="0" w:space="0" w:color="auto"/>
                    <w:right w:val="none" w:sz="0" w:space="0" w:color="auto"/>
                  </w:divBdr>
                  <w:divsChild>
                    <w:div w:id="1933512020">
                      <w:marLeft w:val="0"/>
                      <w:marRight w:val="0"/>
                      <w:marTop w:val="0"/>
                      <w:marBottom w:val="0"/>
                      <w:divBdr>
                        <w:top w:val="none" w:sz="0" w:space="0" w:color="auto"/>
                        <w:left w:val="none" w:sz="0" w:space="0" w:color="auto"/>
                        <w:bottom w:val="none" w:sz="0" w:space="0" w:color="auto"/>
                        <w:right w:val="none" w:sz="0" w:space="0" w:color="auto"/>
                      </w:divBdr>
                    </w:div>
                  </w:divsChild>
                </w:div>
                <w:div w:id="1544363996">
                  <w:marLeft w:val="0"/>
                  <w:marRight w:val="0"/>
                  <w:marTop w:val="0"/>
                  <w:marBottom w:val="0"/>
                  <w:divBdr>
                    <w:top w:val="none" w:sz="0" w:space="0" w:color="auto"/>
                    <w:left w:val="none" w:sz="0" w:space="0" w:color="auto"/>
                    <w:bottom w:val="none" w:sz="0" w:space="0" w:color="auto"/>
                    <w:right w:val="none" w:sz="0" w:space="0" w:color="auto"/>
                  </w:divBdr>
                  <w:divsChild>
                    <w:div w:id="1299456165">
                      <w:marLeft w:val="0"/>
                      <w:marRight w:val="0"/>
                      <w:marTop w:val="0"/>
                      <w:marBottom w:val="0"/>
                      <w:divBdr>
                        <w:top w:val="none" w:sz="0" w:space="0" w:color="auto"/>
                        <w:left w:val="none" w:sz="0" w:space="0" w:color="auto"/>
                        <w:bottom w:val="none" w:sz="0" w:space="0" w:color="auto"/>
                        <w:right w:val="none" w:sz="0" w:space="0" w:color="auto"/>
                      </w:divBdr>
                    </w:div>
                  </w:divsChild>
                </w:div>
                <w:div w:id="1608542095">
                  <w:marLeft w:val="0"/>
                  <w:marRight w:val="0"/>
                  <w:marTop w:val="0"/>
                  <w:marBottom w:val="0"/>
                  <w:divBdr>
                    <w:top w:val="none" w:sz="0" w:space="0" w:color="auto"/>
                    <w:left w:val="none" w:sz="0" w:space="0" w:color="auto"/>
                    <w:bottom w:val="none" w:sz="0" w:space="0" w:color="auto"/>
                    <w:right w:val="none" w:sz="0" w:space="0" w:color="auto"/>
                  </w:divBdr>
                  <w:divsChild>
                    <w:div w:id="1711685445">
                      <w:marLeft w:val="0"/>
                      <w:marRight w:val="0"/>
                      <w:marTop w:val="0"/>
                      <w:marBottom w:val="0"/>
                      <w:divBdr>
                        <w:top w:val="none" w:sz="0" w:space="0" w:color="auto"/>
                        <w:left w:val="none" w:sz="0" w:space="0" w:color="auto"/>
                        <w:bottom w:val="none" w:sz="0" w:space="0" w:color="auto"/>
                        <w:right w:val="none" w:sz="0" w:space="0" w:color="auto"/>
                      </w:divBdr>
                    </w:div>
                  </w:divsChild>
                </w:div>
                <w:div w:id="1660186450">
                  <w:marLeft w:val="0"/>
                  <w:marRight w:val="0"/>
                  <w:marTop w:val="0"/>
                  <w:marBottom w:val="0"/>
                  <w:divBdr>
                    <w:top w:val="none" w:sz="0" w:space="0" w:color="auto"/>
                    <w:left w:val="none" w:sz="0" w:space="0" w:color="auto"/>
                    <w:bottom w:val="none" w:sz="0" w:space="0" w:color="auto"/>
                    <w:right w:val="none" w:sz="0" w:space="0" w:color="auto"/>
                  </w:divBdr>
                  <w:divsChild>
                    <w:div w:id="1364750653">
                      <w:marLeft w:val="0"/>
                      <w:marRight w:val="0"/>
                      <w:marTop w:val="0"/>
                      <w:marBottom w:val="0"/>
                      <w:divBdr>
                        <w:top w:val="none" w:sz="0" w:space="0" w:color="auto"/>
                        <w:left w:val="none" w:sz="0" w:space="0" w:color="auto"/>
                        <w:bottom w:val="none" w:sz="0" w:space="0" w:color="auto"/>
                        <w:right w:val="none" w:sz="0" w:space="0" w:color="auto"/>
                      </w:divBdr>
                    </w:div>
                  </w:divsChild>
                </w:div>
                <w:div w:id="1810979245">
                  <w:marLeft w:val="0"/>
                  <w:marRight w:val="0"/>
                  <w:marTop w:val="0"/>
                  <w:marBottom w:val="0"/>
                  <w:divBdr>
                    <w:top w:val="none" w:sz="0" w:space="0" w:color="auto"/>
                    <w:left w:val="none" w:sz="0" w:space="0" w:color="auto"/>
                    <w:bottom w:val="none" w:sz="0" w:space="0" w:color="auto"/>
                    <w:right w:val="none" w:sz="0" w:space="0" w:color="auto"/>
                  </w:divBdr>
                  <w:divsChild>
                    <w:div w:id="1835409410">
                      <w:marLeft w:val="0"/>
                      <w:marRight w:val="0"/>
                      <w:marTop w:val="0"/>
                      <w:marBottom w:val="0"/>
                      <w:divBdr>
                        <w:top w:val="none" w:sz="0" w:space="0" w:color="auto"/>
                        <w:left w:val="none" w:sz="0" w:space="0" w:color="auto"/>
                        <w:bottom w:val="none" w:sz="0" w:space="0" w:color="auto"/>
                        <w:right w:val="none" w:sz="0" w:space="0" w:color="auto"/>
                      </w:divBdr>
                    </w:div>
                  </w:divsChild>
                </w:div>
                <w:div w:id="1953706366">
                  <w:marLeft w:val="0"/>
                  <w:marRight w:val="0"/>
                  <w:marTop w:val="0"/>
                  <w:marBottom w:val="0"/>
                  <w:divBdr>
                    <w:top w:val="none" w:sz="0" w:space="0" w:color="auto"/>
                    <w:left w:val="none" w:sz="0" w:space="0" w:color="auto"/>
                    <w:bottom w:val="none" w:sz="0" w:space="0" w:color="auto"/>
                    <w:right w:val="none" w:sz="0" w:space="0" w:color="auto"/>
                  </w:divBdr>
                  <w:divsChild>
                    <w:div w:id="1631859682">
                      <w:marLeft w:val="0"/>
                      <w:marRight w:val="0"/>
                      <w:marTop w:val="0"/>
                      <w:marBottom w:val="0"/>
                      <w:divBdr>
                        <w:top w:val="none" w:sz="0" w:space="0" w:color="auto"/>
                        <w:left w:val="none" w:sz="0" w:space="0" w:color="auto"/>
                        <w:bottom w:val="none" w:sz="0" w:space="0" w:color="auto"/>
                        <w:right w:val="none" w:sz="0" w:space="0" w:color="auto"/>
                      </w:divBdr>
                    </w:div>
                  </w:divsChild>
                </w:div>
                <w:div w:id="2083480012">
                  <w:marLeft w:val="0"/>
                  <w:marRight w:val="0"/>
                  <w:marTop w:val="0"/>
                  <w:marBottom w:val="0"/>
                  <w:divBdr>
                    <w:top w:val="none" w:sz="0" w:space="0" w:color="auto"/>
                    <w:left w:val="none" w:sz="0" w:space="0" w:color="auto"/>
                    <w:bottom w:val="none" w:sz="0" w:space="0" w:color="auto"/>
                    <w:right w:val="none" w:sz="0" w:space="0" w:color="auto"/>
                  </w:divBdr>
                  <w:divsChild>
                    <w:div w:id="11487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91073">
          <w:marLeft w:val="0"/>
          <w:marRight w:val="0"/>
          <w:marTop w:val="0"/>
          <w:marBottom w:val="0"/>
          <w:divBdr>
            <w:top w:val="none" w:sz="0" w:space="0" w:color="auto"/>
            <w:left w:val="none" w:sz="0" w:space="0" w:color="auto"/>
            <w:bottom w:val="none" w:sz="0" w:space="0" w:color="auto"/>
            <w:right w:val="none" w:sz="0" w:space="0" w:color="auto"/>
          </w:divBdr>
        </w:div>
        <w:div w:id="1038629021">
          <w:marLeft w:val="0"/>
          <w:marRight w:val="0"/>
          <w:marTop w:val="0"/>
          <w:marBottom w:val="0"/>
          <w:divBdr>
            <w:top w:val="none" w:sz="0" w:space="0" w:color="auto"/>
            <w:left w:val="none" w:sz="0" w:space="0" w:color="auto"/>
            <w:bottom w:val="none" w:sz="0" w:space="0" w:color="auto"/>
            <w:right w:val="none" w:sz="0" w:space="0" w:color="auto"/>
          </w:divBdr>
        </w:div>
      </w:divsChild>
    </w:div>
    <w:div w:id="647133720">
      <w:bodyDiv w:val="1"/>
      <w:marLeft w:val="0"/>
      <w:marRight w:val="0"/>
      <w:marTop w:val="0"/>
      <w:marBottom w:val="0"/>
      <w:divBdr>
        <w:top w:val="none" w:sz="0" w:space="0" w:color="auto"/>
        <w:left w:val="none" w:sz="0" w:space="0" w:color="auto"/>
        <w:bottom w:val="none" w:sz="0" w:space="0" w:color="auto"/>
        <w:right w:val="none" w:sz="0" w:space="0" w:color="auto"/>
      </w:divBdr>
    </w:div>
    <w:div w:id="681123791">
      <w:bodyDiv w:val="1"/>
      <w:marLeft w:val="0"/>
      <w:marRight w:val="0"/>
      <w:marTop w:val="0"/>
      <w:marBottom w:val="0"/>
      <w:divBdr>
        <w:top w:val="none" w:sz="0" w:space="0" w:color="auto"/>
        <w:left w:val="none" w:sz="0" w:space="0" w:color="auto"/>
        <w:bottom w:val="none" w:sz="0" w:space="0" w:color="auto"/>
        <w:right w:val="none" w:sz="0" w:space="0" w:color="auto"/>
      </w:divBdr>
    </w:div>
    <w:div w:id="711271321">
      <w:bodyDiv w:val="1"/>
      <w:marLeft w:val="0"/>
      <w:marRight w:val="0"/>
      <w:marTop w:val="0"/>
      <w:marBottom w:val="0"/>
      <w:divBdr>
        <w:top w:val="none" w:sz="0" w:space="0" w:color="auto"/>
        <w:left w:val="none" w:sz="0" w:space="0" w:color="auto"/>
        <w:bottom w:val="none" w:sz="0" w:space="0" w:color="auto"/>
        <w:right w:val="none" w:sz="0" w:space="0" w:color="auto"/>
      </w:divBdr>
    </w:div>
    <w:div w:id="749696651">
      <w:bodyDiv w:val="1"/>
      <w:marLeft w:val="0"/>
      <w:marRight w:val="0"/>
      <w:marTop w:val="0"/>
      <w:marBottom w:val="0"/>
      <w:divBdr>
        <w:top w:val="none" w:sz="0" w:space="0" w:color="auto"/>
        <w:left w:val="none" w:sz="0" w:space="0" w:color="auto"/>
        <w:bottom w:val="none" w:sz="0" w:space="0" w:color="auto"/>
        <w:right w:val="none" w:sz="0" w:space="0" w:color="auto"/>
      </w:divBdr>
    </w:div>
    <w:div w:id="778379326">
      <w:bodyDiv w:val="1"/>
      <w:marLeft w:val="0"/>
      <w:marRight w:val="0"/>
      <w:marTop w:val="0"/>
      <w:marBottom w:val="0"/>
      <w:divBdr>
        <w:top w:val="none" w:sz="0" w:space="0" w:color="auto"/>
        <w:left w:val="none" w:sz="0" w:space="0" w:color="auto"/>
        <w:bottom w:val="none" w:sz="0" w:space="0" w:color="auto"/>
        <w:right w:val="none" w:sz="0" w:space="0" w:color="auto"/>
      </w:divBdr>
    </w:div>
    <w:div w:id="818034425">
      <w:bodyDiv w:val="1"/>
      <w:marLeft w:val="0"/>
      <w:marRight w:val="0"/>
      <w:marTop w:val="0"/>
      <w:marBottom w:val="0"/>
      <w:divBdr>
        <w:top w:val="none" w:sz="0" w:space="0" w:color="auto"/>
        <w:left w:val="none" w:sz="0" w:space="0" w:color="auto"/>
        <w:bottom w:val="none" w:sz="0" w:space="0" w:color="auto"/>
        <w:right w:val="none" w:sz="0" w:space="0" w:color="auto"/>
      </w:divBdr>
    </w:div>
    <w:div w:id="824976536">
      <w:bodyDiv w:val="1"/>
      <w:marLeft w:val="0"/>
      <w:marRight w:val="0"/>
      <w:marTop w:val="0"/>
      <w:marBottom w:val="0"/>
      <w:divBdr>
        <w:top w:val="none" w:sz="0" w:space="0" w:color="auto"/>
        <w:left w:val="none" w:sz="0" w:space="0" w:color="auto"/>
        <w:bottom w:val="none" w:sz="0" w:space="0" w:color="auto"/>
        <w:right w:val="none" w:sz="0" w:space="0" w:color="auto"/>
      </w:divBdr>
    </w:div>
    <w:div w:id="843739449">
      <w:bodyDiv w:val="1"/>
      <w:marLeft w:val="0"/>
      <w:marRight w:val="0"/>
      <w:marTop w:val="0"/>
      <w:marBottom w:val="0"/>
      <w:divBdr>
        <w:top w:val="none" w:sz="0" w:space="0" w:color="auto"/>
        <w:left w:val="none" w:sz="0" w:space="0" w:color="auto"/>
        <w:bottom w:val="none" w:sz="0" w:space="0" w:color="auto"/>
        <w:right w:val="none" w:sz="0" w:space="0" w:color="auto"/>
      </w:divBdr>
      <w:divsChild>
        <w:div w:id="758793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9393005">
      <w:bodyDiv w:val="1"/>
      <w:marLeft w:val="0"/>
      <w:marRight w:val="0"/>
      <w:marTop w:val="0"/>
      <w:marBottom w:val="0"/>
      <w:divBdr>
        <w:top w:val="none" w:sz="0" w:space="0" w:color="auto"/>
        <w:left w:val="none" w:sz="0" w:space="0" w:color="auto"/>
        <w:bottom w:val="none" w:sz="0" w:space="0" w:color="auto"/>
        <w:right w:val="none" w:sz="0" w:space="0" w:color="auto"/>
      </w:divBdr>
    </w:div>
    <w:div w:id="880171137">
      <w:bodyDiv w:val="1"/>
      <w:marLeft w:val="0"/>
      <w:marRight w:val="0"/>
      <w:marTop w:val="0"/>
      <w:marBottom w:val="0"/>
      <w:divBdr>
        <w:top w:val="none" w:sz="0" w:space="0" w:color="auto"/>
        <w:left w:val="none" w:sz="0" w:space="0" w:color="auto"/>
        <w:bottom w:val="none" w:sz="0" w:space="0" w:color="auto"/>
        <w:right w:val="none" w:sz="0" w:space="0" w:color="auto"/>
      </w:divBdr>
    </w:div>
    <w:div w:id="982543660">
      <w:bodyDiv w:val="1"/>
      <w:marLeft w:val="0"/>
      <w:marRight w:val="0"/>
      <w:marTop w:val="0"/>
      <w:marBottom w:val="0"/>
      <w:divBdr>
        <w:top w:val="none" w:sz="0" w:space="0" w:color="auto"/>
        <w:left w:val="none" w:sz="0" w:space="0" w:color="auto"/>
        <w:bottom w:val="none" w:sz="0" w:space="0" w:color="auto"/>
        <w:right w:val="none" w:sz="0" w:space="0" w:color="auto"/>
      </w:divBdr>
    </w:div>
    <w:div w:id="1052849653">
      <w:bodyDiv w:val="1"/>
      <w:marLeft w:val="0"/>
      <w:marRight w:val="0"/>
      <w:marTop w:val="0"/>
      <w:marBottom w:val="0"/>
      <w:divBdr>
        <w:top w:val="none" w:sz="0" w:space="0" w:color="auto"/>
        <w:left w:val="none" w:sz="0" w:space="0" w:color="auto"/>
        <w:bottom w:val="none" w:sz="0" w:space="0" w:color="auto"/>
        <w:right w:val="none" w:sz="0" w:space="0" w:color="auto"/>
      </w:divBdr>
    </w:div>
    <w:div w:id="1056201406">
      <w:bodyDiv w:val="1"/>
      <w:marLeft w:val="0"/>
      <w:marRight w:val="0"/>
      <w:marTop w:val="0"/>
      <w:marBottom w:val="0"/>
      <w:divBdr>
        <w:top w:val="none" w:sz="0" w:space="0" w:color="auto"/>
        <w:left w:val="none" w:sz="0" w:space="0" w:color="auto"/>
        <w:bottom w:val="none" w:sz="0" w:space="0" w:color="auto"/>
        <w:right w:val="none" w:sz="0" w:space="0" w:color="auto"/>
      </w:divBdr>
    </w:div>
    <w:div w:id="1120299241">
      <w:bodyDiv w:val="1"/>
      <w:marLeft w:val="0"/>
      <w:marRight w:val="0"/>
      <w:marTop w:val="0"/>
      <w:marBottom w:val="0"/>
      <w:divBdr>
        <w:top w:val="none" w:sz="0" w:space="0" w:color="auto"/>
        <w:left w:val="none" w:sz="0" w:space="0" w:color="auto"/>
        <w:bottom w:val="none" w:sz="0" w:space="0" w:color="auto"/>
        <w:right w:val="none" w:sz="0" w:space="0" w:color="auto"/>
      </w:divBdr>
    </w:div>
    <w:div w:id="1142844024">
      <w:bodyDiv w:val="1"/>
      <w:marLeft w:val="0"/>
      <w:marRight w:val="0"/>
      <w:marTop w:val="0"/>
      <w:marBottom w:val="0"/>
      <w:divBdr>
        <w:top w:val="none" w:sz="0" w:space="0" w:color="auto"/>
        <w:left w:val="none" w:sz="0" w:space="0" w:color="auto"/>
        <w:bottom w:val="none" w:sz="0" w:space="0" w:color="auto"/>
        <w:right w:val="none" w:sz="0" w:space="0" w:color="auto"/>
      </w:divBdr>
    </w:div>
    <w:div w:id="1152403168">
      <w:bodyDiv w:val="1"/>
      <w:marLeft w:val="0"/>
      <w:marRight w:val="0"/>
      <w:marTop w:val="0"/>
      <w:marBottom w:val="0"/>
      <w:divBdr>
        <w:top w:val="none" w:sz="0" w:space="0" w:color="auto"/>
        <w:left w:val="none" w:sz="0" w:space="0" w:color="auto"/>
        <w:bottom w:val="none" w:sz="0" w:space="0" w:color="auto"/>
        <w:right w:val="none" w:sz="0" w:space="0" w:color="auto"/>
      </w:divBdr>
    </w:div>
    <w:div w:id="1186754368">
      <w:bodyDiv w:val="1"/>
      <w:marLeft w:val="0"/>
      <w:marRight w:val="0"/>
      <w:marTop w:val="0"/>
      <w:marBottom w:val="0"/>
      <w:divBdr>
        <w:top w:val="none" w:sz="0" w:space="0" w:color="auto"/>
        <w:left w:val="none" w:sz="0" w:space="0" w:color="auto"/>
        <w:bottom w:val="none" w:sz="0" w:space="0" w:color="auto"/>
        <w:right w:val="none" w:sz="0" w:space="0" w:color="auto"/>
      </w:divBdr>
      <w:divsChild>
        <w:div w:id="929317491">
          <w:marLeft w:val="0"/>
          <w:marRight w:val="0"/>
          <w:marTop w:val="0"/>
          <w:marBottom w:val="0"/>
          <w:divBdr>
            <w:top w:val="none" w:sz="0" w:space="0" w:color="auto"/>
            <w:left w:val="none" w:sz="0" w:space="0" w:color="auto"/>
            <w:bottom w:val="none" w:sz="0" w:space="0" w:color="auto"/>
            <w:right w:val="none" w:sz="0" w:space="0" w:color="auto"/>
          </w:divBdr>
        </w:div>
        <w:div w:id="1729373295">
          <w:marLeft w:val="0"/>
          <w:marRight w:val="0"/>
          <w:marTop w:val="0"/>
          <w:marBottom w:val="0"/>
          <w:divBdr>
            <w:top w:val="none" w:sz="0" w:space="0" w:color="auto"/>
            <w:left w:val="none" w:sz="0" w:space="0" w:color="auto"/>
            <w:bottom w:val="none" w:sz="0" w:space="0" w:color="auto"/>
            <w:right w:val="none" w:sz="0" w:space="0" w:color="auto"/>
          </w:divBdr>
        </w:div>
        <w:div w:id="1769080778">
          <w:marLeft w:val="0"/>
          <w:marRight w:val="0"/>
          <w:marTop w:val="0"/>
          <w:marBottom w:val="0"/>
          <w:divBdr>
            <w:top w:val="none" w:sz="0" w:space="0" w:color="auto"/>
            <w:left w:val="none" w:sz="0" w:space="0" w:color="auto"/>
            <w:bottom w:val="none" w:sz="0" w:space="0" w:color="auto"/>
            <w:right w:val="none" w:sz="0" w:space="0" w:color="auto"/>
          </w:divBdr>
        </w:div>
        <w:div w:id="2065446511">
          <w:marLeft w:val="0"/>
          <w:marRight w:val="0"/>
          <w:marTop w:val="0"/>
          <w:marBottom w:val="0"/>
          <w:divBdr>
            <w:top w:val="none" w:sz="0" w:space="0" w:color="auto"/>
            <w:left w:val="none" w:sz="0" w:space="0" w:color="auto"/>
            <w:bottom w:val="none" w:sz="0" w:space="0" w:color="auto"/>
            <w:right w:val="none" w:sz="0" w:space="0" w:color="auto"/>
          </w:divBdr>
          <w:divsChild>
            <w:div w:id="18775222">
              <w:marLeft w:val="0"/>
              <w:marRight w:val="0"/>
              <w:marTop w:val="30"/>
              <w:marBottom w:val="30"/>
              <w:divBdr>
                <w:top w:val="none" w:sz="0" w:space="0" w:color="auto"/>
                <w:left w:val="none" w:sz="0" w:space="0" w:color="auto"/>
                <w:bottom w:val="none" w:sz="0" w:space="0" w:color="auto"/>
                <w:right w:val="none" w:sz="0" w:space="0" w:color="auto"/>
              </w:divBdr>
              <w:divsChild>
                <w:div w:id="256908592">
                  <w:marLeft w:val="0"/>
                  <w:marRight w:val="0"/>
                  <w:marTop w:val="0"/>
                  <w:marBottom w:val="0"/>
                  <w:divBdr>
                    <w:top w:val="none" w:sz="0" w:space="0" w:color="auto"/>
                    <w:left w:val="none" w:sz="0" w:space="0" w:color="auto"/>
                    <w:bottom w:val="none" w:sz="0" w:space="0" w:color="auto"/>
                    <w:right w:val="none" w:sz="0" w:space="0" w:color="auto"/>
                  </w:divBdr>
                  <w:divsChild>
                    <w:div w:id="936329171">
                      <w:marLeft w:val="0"/>
                      <w:marRight w:val="0"/>
                      <w:marTop w:val="0"/>
                      <w:marBottom w:val="0"/>
                      <w:divBdr>
                        <w:top w:val="none" w:sz="0" w:space="0" w:color="auto"/>
                        <w:left w:val="none" w:sz="0" w:space="0" w:color="auto"/>
                        <w:bottom w:val="none" w:sz="0" w:space="0" w:color="auto"/>
                        <w:right w:val="none" w:sz="0" w:space="0" w:color="auto"/>
                      </w:divBdr>
                    </w:div>
                  </w:divsChild>
                </w:div>
                <w:div w:id="361637108">
                  <w:marLeft w:val="0"/>
                  <w:marRight w:val="0"/>
                  <w:marTop w:val="0"/>
                  <w:marBottom w:val="0"/>
                  <w:divBdr>
                    <w:top w:val="none" w:sz="0" w:space="0" w:color="auto"/>
                    <w:left w:val="none" w:sz="0" w:space="0" w:color="auto"/>
                    <w:bottom w:val="none" w:sz="0" w:space="0" w:color="auto"/>
                    <w:right w:val="none" w:sz="0" w:space="0" w:color="auto"/>
                  </w:divBdr>
                  <w:divsChild>
                    <w:div w:id="44526905">
                      <w:marLeft w:val="0"/>
                      <w:marRight w:val="0"/>
                      <w:marTop w:val="0"/>
                      <w:marBottom w:val="0"/>
                      <w:divBdr>
                        <w:top w:val="none" w:sz="0" w:space="0" w:color="auto"/>
                        <w:left w:val="none" w:sz="0" w:space="0" w:color="auto"/>
                        <w:bottom w:val="none" w:sz="0" w:space="0" w:color="auto"/>
                        <w:right w:val="none" w:sz="0" w:space="0" w:color="auto"/>
                      </w:divBdr>
                    </w:div>
                    <w:div w:id="1398018610">
                      <w:marLeft w:val="0"/>
                      <w:marRight w:val="0"/>
                      <w:marTop w:val="0"/>
                      <w:marBottom w:val="0"/>
                      <w:divBdr>
                        <w:top w:val="none" w:sz="0" w:space="0" w:color="auto"/>
                        <w:left w:val="none" w:sz="0" w:space="0" w:color="auto"/>
                        <w:bottom w:val="none" w:sz="0" w:space="0" w:color="auto"/>
                        <w:right w:val="none" w:sz="0" w:space="0" w:color="auto"/>
                      </w:divBdr>
                    </w:div>
                  </w:divsChild>
                </w:div>
                <w:div w:id="498619273">
                  <w:marLeft w:val="0"/>
                  <w:marRight w:val="0"/>
                  <w:marTop w:val="0"/>
                  <w:marBottom w:val="0"/>
                  <w:divBdr>
                    <w:top w:val="none" w:sz="0" w:space="0" w:color="auto"/>
                    <w:left w:val="none" w:sz="0" w:space="0" w:color="auto"/>
                    <w:bottom w:val="none" w:sz="0" w:space="0" w:color="auto"/>
                    <w:right w:val="none" w:sz="0" w:space="0" w:color="auto"/>
                  </w:divBdr>
                  <w:divsChild>
                    <w:div w:id="643465058">
                      <w:marLeft w:val="0"/>
                      <w:marRight w:val="0"/>
                      <w:marTop w:val="0"/>
                      <w:marBottom w:val="0"/>
                      <w:divBdr>
                        <w:top w:val="none" w:sz="0" w:space="0" w:color="auto"/>
                        <w:left w:val="none" w:sz="0" w:space="0" w:color="auto"/>
                        <w:bottom w:val="none" w:sz="0" w:space="0" w:color="auto"/>
                        <w:right w:val="none" w:sz="0" w:space="0" w:color="auto"/>
                      </w:divBdr>
                    </w:div>
                    <w:div w:id="1642535631">
                      <w:marLeft w:val="0"/>
                      <w:marRight w:val="0"/>
                      <w:marTop w:val="0"/>
                      <w:marBottom w:val="0"/>
                      <w:divBdr>
                        <w:top w:val="none" w:sz="0" w:space="0" w:color="auto"/>
                        <w:left w:val="none" w:sz="0" w:space="0" w:color="auto"/>
                        <w:bottom w:val="none" w:sz="0" w:space="0" w:color="auto"/>
                        <w:right w:val="none" w:sz="0" w:space="0" w:color="auto"/>
                      </w:divBdr>
                    </w:div>
                    <w:div w:id="1645817780">
                      <w:marLeft w:val="0"/>
                      <w:marRight w:val="0"/>
                      <w:marTop w:val="0"/>
                      <w:marBottom w:val="0"/>
                      <w:divBdr>
                        <w:top w:val="none" w:sz="0" w:space="0" w:color="auto"/>
                        <w:left w:val="none" w:sz="0" w:space="0" w:color="auto"/>
                        <w:bottom w:val="none" w:sz="0" w:space="0" w:color="auto"/>
                        <w:right w:val="none" w:sz="0" w:space="0" w:color="auto"/>
                      </w:divBdr>
                    </w:div>
                    <w:div w:id="1947810843">
                      <w:marLeft w:val="0"/>
                      <w:marRight w:val="0"/>
                      <w:marTop w:val="0"/>
                      <w:marBottom w:val="0"/>
                      <w:divBdr>
                        <w:top w:val="none" w:sz="0" w:space="0" w:color="auto"/>
                        <w:left w:val="none" w:sz="0" w:space="0" w:color="auto"/>
                        <w:bottom w:val="none" w:sz="0" w:space="0" w:color="auto"/>
                        <w:right w:val="none" w:sz="0" w:space="0" w:color="auto"/>
                      </w:divBdr>
                    </w:div>
                    <w:div w:id="2132549550">
                      <w:marLeft w:val="0"/>
                      <w:marRight w:val="0"/>
                      <w:marTop w:val="0"/>
                      <w:marBottom w:val="0"/>
                      <w:divBdr>
                        <w:top w:val="none" w:sz="0" w:space="0" w:color="auto"/>
                        <w:left w:val="none" w:sz="0" w:space="0" w:color="auto"/>
                        <w:bottom w:val="none" w:sz="0" w:space="0" w:color="auto"/>
                        <w:right w:val="none" w:sz="0" w:space="0" w:color="auto"/>
                      </w:divBdr>
                    </w:div>
                  </w:divsChild>
                </w:div>
                <w:div w:id="944381424">
                  <w:marLeft w:val="0"/>
                  <w:marRight w:val="0"/>
                  <w:marTop w:val="0"/>
                  <w:marBottom w:val="0"/>
                  <w:divBdr>
                    <w:top w:val="none" w:sz="0" w:space="0" w:color="auto"/>
                    <w:left w:val="none" w:sz="0" w:space="0" w:color="auto"/>
                    <w:bottom w:val="none" w:sz="0" w:space="0" w:color="auto"/>
                    <w:right w:val="none" w:sz="0" w:space="0" w:color="auto"/>
                  </w:divBdr>
                  <w:divsChild>
                    <w:div w:id="2037653634">
                      <w:marLeft w:val="0"/>
                      <w:marRight w:val="0"/>
                      <w:marTop w:val="0"/>
                      <w:marBottom w:val="0"/>
                      <w:divBdr>
                        <w:top w:val="none" w:sz="0" w:space="0" w:color="auto"/>
                        <w:left w:val="none" w:sz="0" w:space="0" w:color="auto"/>
                        <w:bottom w:val="none" w:sz="0" w:space="0" w:color="auto"/>
                        <w:right w:val="none" w:sz="0" w:space="0" w:color="auto"/>
                      </w:divBdr>
                    </w:div>
                  </w:divsChild>
                </w:div>
                <w:div w:id="1027214588">
                  <w:marLeft w:val="0"/>
                  <w:marRight w:val="0"/>
                  <w:marTop w:val="0"/>
                  <w:marBottom w:val="0"/>
                  <w:divBdr>
                    <w:top w:val="none" w:sz="0" w:space="0" w:color="auto"/>
                    <w:left w:val="none" w:sz="0" w:space="0" w:color="auto"/>
                    <w:bottom w:val="none" w:sz="0" w:space="0" w:color="auto"/>
                    <w:right w:val="none" w:sz="0" w:space="0" w:color="auto"/>
                  </w:divBdr>
                  <w:divsChild>
                    <w:div w:id="287664237">
                      <w:marLeft w:val="0"/>
                      <w:marRight w:val="0"/>
                      <w:marTop w:val="0"/>
                      <w:marBottom w:val="0"/>
                      <w:divBdr>
                        <w:top w:val="none" w:sz="0" w:space="0" w:color="auto"/>
                        <w:left w:val="none" w:sz="0" w:space="0" w:color="auto"/>
                        <w:bottom w:val="none" w:sz="0" w:space="0" w:color="auto"/>
                        <w:right w:val="none" w:sz="0" w:space="0" w:color="auto"/>
                      </w:divBdr>
                    </w:div>
                    <w:div w:id="1053433629">
                      <w:marLeft w:val="0"/>
                      <w:marRight w:val="0"/>
                      <w:marTop w:val="0"/>
                      <w:marBottom w:val="0"/>
                      <w:divBdr>
                        <w:top w:val="none" w:sz="0" w:space="0" w:color="auto"/>
                        <w:left w:val="none" w:sz="0" w:space="0" w:color="auto"/>
                        <w:bottom w:val="none" w:sz="0" w:space="0" w:color="auto"/>
                        <w:right w:val="none" w:sz="0" w:space="0" w:color="auto"/>
                      </w:divBdr>
                    </w:div>
                    <w:div w:id="1075854891">
                      <w:marLeft w:val="0"/>
                      <w:marRight w:val="0"/>
                      <w:marTop w:val="0"/>
                      <w:marBottom w:val="0"/>
                      <w:divBdr>
                        <w:top w:val="none" w:sz="0" w:space="0" w:color="auto"/>
                        <w:left w:val="none" w:sz="0" w:space="0" w:color="auto"/>
                        <w:bottom w:val="none" w:sz="0" w:space="0" w:color="auto"/>
                        <w:right w:val="none" w:sz="0" w:space="0" w:color="auto"/>
                      </w:divBdr>
                    </w:div>
                    <w:div w:id="1361277451">
                      <w:marLeft w:val="0"/>
                      <w:marRight w:val="0"/>
                      <w:marTop w:val="0"/>
                      <w:marBottom w:val="0"/>
                      <w:divBdr>
                        <w:top w:val="none" w:sz="0" w:space="0" w:color="auto"/>
                        <w:left w:val="none" w:sz="0" w:space="0" w:color="auto"/>
                        <w:bottom w:val="none" w:sz="0" w:space="0" w:color="auto"/>
                        <w:right w:val="none" w:sz="0" w:space="0" w:color="auto"/>
                      </w:divBdr>
                    </w:div>
                  </w:divsChild>
                </w:div>
                <w:div w:id="1184782632">
                  <w:marLeft w:val="0"/>
                  <w:marRight w:val="0"/>
                  <w:marTop w:val="0"/>
                  <w:marBottom w:val="0"/>
                  <w:divBdr>
                    <w:top w:val="none" w:sz="0" w:space="0" w:color="auto"/>
                    <w:left w:val="none" w:sz="0" w:space="0" w:color="auto"/>
                    <w:bottom w:val="none" w:sz="0" w:space="0" w:color="auto"/>
                    <w:right w:val="none" w:sz="0" w:space="0" w:color="auto"/>
                  </w:divBdr>
                  <w:divsChild>
                    <w:div w:id="1945764486">
                      <w:marLeft w:val="0"/>
                      <w:marRight w:val="0"/>
                      <w:marTop w:val="0"/>
                      <w:marBottom w:val="0"/>
                      <w:divBdr>
                        <w:top w:val="none" w:sz="0" w:space="0" w:color="auto"/>
                        <w:left w:val="none" w:sz="0" w:space="0" w:color="auto"/>
                        <w:bottom w:val="none" w:sz="0" w:space="0" w:color="auto"/>
                        <w:right w:val="none" w:sz="0" w:space="0" w:color="auto"/>
                      </w:divBdr>
                    </w:div>
                  </w:divsChild>
                </w:div>
                <w:div w:id="1544712670">
                  <w:marLeft w:val="0"/>
                  <w:marRight w:val="0"/>
                  <w:marTop w:val="0"/>
                  <w:marBottom w:val="0"/>
                  <w:divBdr>
                    <w:top w:val="none" w:sz="0" w:space="0" w:color="auto"/>
                    <w:left w:val="none" w:sz="0" w:space="0" w:color="auto"/>
                    <w:bottom w:val="none" w:sz="0" w:space="0" w:color="auto"/>
                    <w:right w:val="none" w:sz="0" w:space="0" w:color="auto"/>
                  </w:divBdr>
                  <w:divsChild>
                    <w:div w:id="344523351">
                      <w:marLeft w:val="0"/>
                      <w:marRight w:val="0"/>
                      <w:marTop w:val="0"/>
                      <w:marBottom w:val="0"/>
                      <w:divBdr>
                        <w:top w:val="none" w:sz="0" w:space="0" w:color="auto"/>
                        <w:left w:val="none" w:sz="0" w:space="0" w:color="auto"/>
                        <w:bottom w:val="none" w:sz="0" w:space="0" w:color="auto"/>
                        <w:right w:val="none" w:sz="0" w:space="0" w:color="auto"/>
                      </w:divBdr>
                    </w:div>
                  </w:divsChild>
                </w:div>
                <w:div w:id="2057972332">
                  <w:marLeft w:val="0"/>
                  <w:marRight w:val="0"/>
                  <w:marTop w:val="0"/>
                  <w:marBottom w:val="0"/>
                  <w:divBdr>
                    <w:top w:val="none" w:sz="0" w:space="0" w:color="auto"/>
                    <w:left w:val="none" w:sz="0" w:space="0" w:color="auto"/>
                    <w:bottom w:val="none" w:sz="0" w:space="0" w:color="auto"/>
                    <w:right w:val="none" w:sz="0" w:space="0" w:color="auto"/>
                  </w:divBdr>
                  <w:divsChild>
                    <w:div w:id="14500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403508">
      <w:bodyDiv w:val="1"/>
      <w:marLeft w:val="0"/>
      <w:marRight w:val="0"/>
      <w:marTop w:val="0"/>
      <w:marBottom w:val="0"/>
      <w:divBdr>
        <w:top w:val="none" w:sz="0" w:space="0" w:color="auto"/>
        <w:left w:val="none" w:sz="0" w:space="0" w:color="auto"/>
        <w:bottom w:val="none" w:sz="0" w:space="0" w:color="auto"/>
        <w:right w:val="none" w:sz="0" w:space="0" w:color="auto"/>
      </w:divBdr>
    </w:div>
    <w:div w:id="1207449263">
      <w:bodyDiv w:val="1"/>
      <w:marLeft w:val="0"/>
      <w:marRight w:val="0"/>
      <w:marTop w:val="0"/>
      <w:marBottom w:val="0"/>
      <w:divBdr>
        <w:top w:val="none" w:sz="0" w:space="0" w:color="auto"/>
        <w:left w:val="none" w:sz="0" w:space="0" w:color="auto"/>
        <w:bottom w:val="none" w:sz="0" w:space="0" w:color="auto"/>
        <w:right w:val="none" w:sz="0" w:space="0" w:color="auto"/>
      </w:divBdr>
    </w:div>
    <w:div w:id="1208301211">
      <w:bodyDiv w:val="1"/>
      <w:marLeft w:val="0"/>
      <w:marRight w:val="0"/>
      <w:marTop w:val="0"/>
      <w:marBottom w:val="0"/>
      <w:divBdr>
        <w:top w:val="none" w:sz="0" w:space="0" w:color="auto"/>
        <w:left w:val="none" w:sz="0" w:space="0" w:color="auto"/>
        <w:bottom w:val="none" w:sz="0" w:space="0" w:color="auto"/>
        <w:right w:val="none" w:sz="0" w:space="0" w:color="auto"/>
      </w:divBdr>
    </w:div>
    <w:div w:id="1321500627">
      <w:bodyDiv w:val="1"/>
      <w:marLeft w:val="0"/>
      <w:marRight w:val="0"/>
      <w:marTop w:val="0"/>
      <w:marBottom w:val="0"/>
      <w:divBdr>
        <w:top w:val="none" w:sz="0" w:space="0" w:color="auto"/>
        <w:left w:val="none" w:sz="0" w:space="0" w:color="auto"/>
        <w:bottom w:val="none" w:sz="0" w:space="0" w:color="auto"/>
        <w:right w:val="none" w:sz="0" w:space="0" w:color="auto"/>
      </w:divBdr>
    </w:div>
    <w:div w:id="1381515793">
      <w:bodyDiv w:val="1"/>
      <w:marLeft w:val="0"/>
      <w:marRight w:val="0"/>
      <w:marTop w:val="0"/>
      <w:marBottom w:val="0"/>
      <w:divBdr>
        <w:top w:val="none" w:sz="0" w:space="0" w:color="auto"/>
        <w:left w:val="none" w:sz="0" w:space="0" w:color="auto"/>
        <w:bottom w:val="none" w:sz="0" w:space="0" w:color="auto"/>
        <w:right w:val="none" w:sz="0" w:space="0" w:color="auto"/>
      </w:divBdr>
    </w:div>
    <w:div w:id="1473139246">
      <w:bodyDiv w:val="1"/>
      <w:marLeft w:val="0"/>
      <w:marRight w:val="0"/>
      <w:marTop w:val="0"/>
      <w:marBottom w:val="0"/>
      <w:divBdr>
        <w:top w:val="none" w:sz="0" w:space="0" w:color="auto"/>
        <w:left w:val="none" w:sz="0" w:space="0" w:color="auto"/>
        <w:bottom w:val="none" w:sz="0" w:space="0" w:color="auto"/>
        <w:right w:val="none" w:sz="0" w:space="0" w:color="auto"/>
      </w:divBdr>
    </w:div>
    <w:div w:id="1490513832">
      <w:bodyDiv w:val="1"/>
      <w:marLeft w:val="0"/>
      <w:marRight w:val="0"/>
      <w:marTop w:val="0"/>
      <w:marBottom w:val="0"/>
      <w:divBdr>
        <w:top w:val="none" w:sz="0" w:space="0" w:color="auto"/>
        <w:left w:val="none" w:sz="0" w:space="0" w:color="auto"/>
        <w:bottom w:val="none" w:sz="0" w:space="0" w:color="auto"/>
        <w:right w:val="none" w:sz="0" w:space="0" w:color="auto"/>
      </w:divBdr>
    </w:div>
    <w:div w:id="1524976344">
      <w:bodyDiv w:val="1"/>
      <w:marLeft w:val="0"/>
      <w:marRight w:val="0"/>
      <w:marTop w:val="0"/>
      <w:marBottom w:val="0"/>
      <w:divBdr>
        <w:top w:val="none" w:sz="0" w:space="0" w:color="auto"/>
        <w:left w:val="none" w:sz="0" w:space="0" w:color="auto"/>
        <w:bottom w:val="none" w:sz="0" w:space="0" w:color="auto"/>
        <w:right w:val="none" w:sz="0" w:space="0" w:color="auto"/>
      </w:divBdr>
    </w:div>
    <w:div w:id="1541085670">
      <w:bodyDiv w:val="1"/>
      <w:marLeft w:val="0"/>
      <w:marRight w:val="0"/>
      <w:marTop w:val="0"/>
      <w:marBottom w:val="0"/>
      <w:divBdr>
        <w:top w:val="none" w:sz="0" w:space="0" w:color="auto"/>
        <w:left w:val="none" w:sz="0" w:space="0" w:color="auto"/>
        <w:bottom w:val="none" w:sz="0" w:space="0" w:color="auto"/>
        <w:right w:val="none" w:sz="0" w:space="0" w:color="auto"/>
      </w:divBdr>
      <w:divsChild>
        <w:div w:id="1061443165">
          <w:marLeft w:val="0"/>
          <w:marRight w:val="0"/>
          <w:marTop w:val="0"/>
          <w:marBottom w:val="0"/>
          <w:divBdr>
            <w:top w:val="none" w:sz="0" w:space="0" w:color="auto"/>
            <w:left w:val="none" w:sz="0" w:space="0" w:color="auto"/>
            <w:bottom w:val="none" w:sz="0" w:space="0" w:color="auto"/>
            <w:right w:val="none" w:sz="0" w:space="0" w:color="auto"/>
          </w:divBdr>
        </w:div>
      </w:divsChild>
    </w:div>
    <w:div w:id="1575582575">
      <w:bodyDiv w:val="1"/>
      <w:marLeft w:val="0"/>
      <w:marRight w:val="0"/>
      <w:marTop w:val="0"/>
      <w:marBottom w:val="0"/>
      <w:divBdr>
        <w:top w:val="none" w:sz="0" w:space="0" w:color="auto"/>
        <w:left w:val="none" w:sz="0" w:space="0" w:color="auto"/>
        <w:bottom w:val="none" w:sz="0" w:space="0" w:color="auto"/>
        <w:right w:val="none" w:sz="0" w:space="0" w:color="auto"/>
      </w:divBdr>
    </w:div>
    <w:div w:id="1793748025">
      <w:bodyDiv w:val="1"/>
      <w:marLeft w:val="0"/>
      <w:marRight w:val="0"/>
      <w:marTop w:val="0"/>
      <w:marBottom w:val="0"/>
      <w:divBdr>
        <w:top w:val="none" w:sz="0" w:space="0" w:color="auto"/>
        <w:left w:val="none" w:sz="0" w:space="0" w:color="auto"/>
        <w:bottom w:val="none" w:sz="0" w:space="0" w:color="auto"/>
        <w:right w:val="none" w:sz="0" w:space="0" w:color="auto"/>
      </w:divBdr>
    </w:div>
    <w:div w:id="1796020473">
      <w:bodyDiv w:val="1"/>
      <w:marLeft w:val="0"/>
      <w:marRight w:val="0"/>
      <w:marTop w:val="0"/>
      <w:marBottom w:val="0"/>
      <w:divBdr>
        <w:top w:val="none" w:sz="0" w:space="0" w:color="auto"/>
        <w:left w:val="none" w:sz="0" w:space="0" w:color="auto"/>
        <w:bottom w:val="none" w:sz="0" w:space="0" w:color="auto"/>
        <w:right w:val="none" w:sz="0" w:space="0" w:color="auto"/>
      </w:divBdr>
    </w:div>
    <w:div w:id="1807890317">
      <w:bodyDiv w:val="1"/>
      <w:marLeft w:val="0"/>
      <w:marRight w:val="0"/>
      <w:marTop w:val="0"/>
      <w:marBottom w:val="0"/>
      <w:divBdr>
        <w:top w:val="none" w:sz="0" w:space="0" w:color="auto"/>
        <w:left w:val="none" w:sz="0" w:space="0" w:color="auto"/>
        <w:bottom w:val="none" w:sz="0" w:space="0" w:color="auto"/>
        <w:right w:val="none" w:sz="0" w:space="0" w:color="auto"/>
      </w:divBdr>
    </w:div>
    <w:div w:id="1837259470">
      <w:bodyDiv w:val="1"/>
      <w:marLeft w:val="0"/>
      <w:marRight w:val="0"/>
      <w:marTop w:val="0"/>
      <w:marBottom w:val="0"/>
      <w:divBdr>
        <w:top w:val="none" w:sz="0" w:space="0" w:color="auto"/>
        <w:left w:val="none" w:sz="0" w:space="0" w:color="auto"/>
        <w:bottom w:val="none" w:sz="0" w:space="0" w:color="auto"/>
        <w:right w:val="none" w:sz="0" w:space="0" w:color="auto"/>
      </w:divBdr>
    </w:div>
    <w:div w:id="1841003186">
      <w:bodyDiv w:val="1"/>
      <w:marLeft w:val="0"/>
      <w:marRight w:val="0"/>
      <w:marTop w:val="0"/>
      <w:marBottom w:val="0"/>
      <w:divBdr>
        <w:top w:val="none" w:sz="0" w:space="0" w:color="auto"/>
        <w:left w:val="none" w:sz="0" w:space="0" w:color="auto"/>
        <w:bottom w:val="none" w:sz="0" w:space="0" w:color="auto"/>
        <w:right w:val="none" w:sz="0" w:space="0" w:color="auto"/>
      </w:divBdr>
      <w:divsChild>
        <w:div w:id="635796201">
          <w:marLeft w:val="0"/>
          <w:marRight w:val="0"/>
          <w:marTop w:val="0"/>
          <w:marBottom w:val="0"/>
          <w:divBdr>
            <w:top w:val="none" w:sz="0" w:space="0" w:color="auto"/>
            <w:left w:val="none" w:sz="0" w:space="0" w:color="auto"/>
            <w:bottom w:val="none" w:sz="0" w:space="0" w:color="auto"/>
            <w:right w:val="none" w:sz="0" w:space="0" w:color="auto"/>
          </w:divBdr>
        </w:div>
      </w:divsChild>
    </w:div>
    <w:div w:id="1887988571">
      <w:bodyDiv w:val="1"/>
      <w:marLeft w:val="0"/>
      <w:marRight w:val="0"/>
      <w:marTop w:val="0"/>
      <w:marBottom w:val="0"/>
      <w:divBdr>
        <w:top w:val="none" w:sz="0" w:space="0" w:color="auto"/>
        <w:left w:val="none" w:sz="0" w:space="0" w:color="auto"/>
        <w:bottom w:val="none" w:sz="0" w:space="0" w:color="auto"/>
        <w:right w:val="none" w:sz="0" w:space="0" w:color="auto"/>
      </w:divBdr>
    </w:div>
    <w:div w:id="1889337432">
      <w:bodyDiv w:val="1"/>
      <w:marLeft w:val="0"/>
      <w:marRight w:val="0"/>
      <w:marTop w:val="0"/>
      <w:marBottom w:val="0"/>
      <w:divBdr>
        <w:top w:val="none" w:sz="0" w:space="0" w:color="auto"/>
        <w:left w:val="none" w:sz="0" w:space="0" w:color="auto"/>
        <w:bottom w:val="none" w:sz="0" w:space="0" w:color="auto"/>
        <w:right w:val="none" w:sz="0" w:space="0" w:color="auto"/>
      </w:divBdr>
      <w:divsChild>
        <w:div w:id="1271159217">
          <w:marLeft w:val="0"/>
          <w:marRight w:val="0"/>
          <w:marTop w:val="0"/>
          <w:marBottom w:val="0"/>
          <w:divBdr>
            <w:top w:val="none" w:sz="0" w:space="0" w:color="auto"/>
            <w:left w:val="none" w:sz="0" w:space="0" w:color="auto"/>
            <w:bottom w:val="none" w:sz="0" w:space="0" w:color="auto"/>
            <w:right w:val="none" w:sz="0" w:space="0" w:color="auto"/>
          </w:divBdr>
        </w:div>
      </w:divsChild>
    </w:div>
    <w:div w:id="1928221892">
      <w:bodyDiv w:val="1"/>
      <w:marLeft w:val="0"/>
      <w:marRight w:val="0"/>
      <w:marTop w:val="0"/>
      <w:marBottom w:val="0"/>
      <w:divBdr>
        <w:top w:val="none" w:sz="0" w:space="0" w:color="auto"/>
        <w:left w:val="none" w:sz="0" w:space="0" w:color="auto"/>
        <w:bottom w:val="none" w:sz="0" w:space="0" w:color="auto"/>
        <w:right w:val="none" w:sz="0" w:space="0" w:color="auto"/>
      </w:divBdr>
      <w:divsChild>
        <w:div w:id="546333756">
          <w:marLeft w:val="0"/>
          <w:marRight w:val="0"/>
          <w:marTop w:val="0"/>
          <w:marBottom w:val="0"/>
          <w:divBdr>
            <w:top w:val="none" w:sz="0" w:space="0" w:color="auto"/>
            <w:left w:val="none" w:sz="0" w:space="0" w:color="auto"/>
            <w:bottom w:val="none" w:sz="0" w:space="0" w:color="auto"/>
            <w:right w:val="none" w:sz="0" w:space="0" w:color="auto"/>
          </w:divBdr>
          <w:divsChild>
            <w:div w:id="158606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747545">
      <w:bodyDiv w:val="1"/>
      <w:marLeft w:val="0"/>
      <w:marRight w:val="0"/>
      <w:marTop w:val="0"/>
      <w:marBottom w:val="0"/>
      <w:divBdr>
        <w:top w:val="none" w:sz="0" w:space="0" w:color="auto"/>
        <w:left w:val="none" w:sz="0" w:space="0" w:color="auto"/>
        <w:bottom w:val="none" w:sz="0" w:space="0" w:color="auto"/>
        <w:right w:val="none" w:sz="0" w:space="0" w:color="auto"/>
      </w:divBdr>
    </w:div>
    <w:div w:id="2056999639">
      <w:bodyDiv w:val="1"/>
      <w:marLeft w:val="0"/>
      <w:marRight w:val="0"/>
      <w:marTop w:val="0"/>
      <w:marBottom w:val="0"/>
      <w:divBdr>
        <w:top w:val="none" w:sz="0" w:space="0" w:color="auto"/>
        <w:left w:val="none" w:sz="0" w:space="0" w:color="auto"/>
        <w:bottom w:val="none" w:sz="0" w:space="0" w:color="auto"/>
        <w:right w:val="none" w:sz="0" w:space="0" w:color="auto"/>
      </w:divBdr>
      <w:divsChild>
        <w:div w:id="35132010">
          <w:marLeft w:val="0"/>
          <w:marRight w:val="0"/>
          <w:marTop w:val="0"/>
          <w:marBottom w:val="0"/>
          <w:divBdr>
            <w:top w:val="none" w:sz="0" w:space="0" w:color="auto"/>
            <w:left w:val="none" w:sz="0" w:space="0" w:color="auto"/>
            <w:bottom w:val="none" w:sz="0" w:space="0" w:color="auto"/>
            <w:right w:val="none" w:sz="0" w:space="0" w:color="auto"/>
          </w:divBdr>
          <w:divsChild>
            <w:div w:id="684329407">
              <w:marLeft w:val="0"/>
              <w:marRight w:val="0"/>
              <w:marTop w:val="30"/>
              <w:marBottom w:val="30"/>
              <w:divBdr>
                <w:top w:val="none" w:sz="0" w:space="0" w:color="auto"/>
                <w:left w:val="none" w:sz="0" w:space="0" w:color="auto"/>
                <w:bottom w:val="none" w:sz="0" w:space="0" w:color="auto"/>
                <w:right w:val="none" w:sz="0" w:space="0" w:color="auto"/>
              </w:divBdr>
              <w:divsChild>
                <w:div w:id="37436685">
                  <w:marLeft w:val="0"/>
                  <w:marRight w:val="0"/>
                  <w:marTop w:val="0"/>
                  <w:marBottom w:val="0"/>
                  <w:divBdr>
                    <w:top w:val="none" w:sz="0" w:space="0" w:color="auto"/>
                    <w:left w:val="none" w:sz="0" w:space="0" w:color="auto"/>
                    <w:bottom w:val="none" w:sz="0" w:space="0" w:color="auto"/>
                    <w:right w:val="none" w:sz="0" w:space="0" w:color="auto"/>
                  </w:divBdr>
                  <w:divsChild>
                    <w:div w:id="1758743504">
                      <w:marLeft w:val="0"/>
                      <w:marRight w:val="0"/>
                      <w:marTop w:val="0"/>
                      <w:marBottom w:val="0"/>
                      <w:divBdr>
                        <w:top w:val="none" w:sz="0" w:space="0" w:color="auto"/>
                        <w:left w:val="none" w:sz="0" w:space="0" w:color="auto"/>
                        <w:bottom w:val="none" w:sz="0" w:space="0" w:color="auto"/>
                        <w:right w:val="none" w:sz="0" w:space="0" w:color="auto"/>
                      </w:divBdr>
                    </w:div>
                  </w:divsChild>
                </w:div>
                <w:div w:id="261882245">
                  <w:marLeft w:val="0"/>
                  <w:marRight w:val="0"/>
                  <w:marTop w:val="0"/>
                  <w:marBottom w:val="0"/>
                  <w:divBdr>
                    <w:top w:val="none" w:sz="0" w:space="0" w:color="auto"/>
                    <w:left w:val="none" w:sz="0" w:space="0" w:color="auto"/>
                    <w:bottom w:val="none" w:sz="0" w:space="0" w:color="auto"/>
                    <w:right w:val="none" w:sz="0" w:space="0" w:color="auto"/>
                  </w:divBdr>
                  <w:divsChild>
                    <w:div w:id="138543159">
                      <w:marLeft w:val="0"/>
                      <w:marRight w:val="0"/>
                      <w:marTop w:val="0"/>
                      <w:marBottom w:val="0"/>
                      <w:divBdr>
                        <w:top w:val="none" w:sz="0" w:space="0" w:color="auto"/>
                        <w:left w:val="none" w:sz="0" w:space="0" w:color="auto"/>
                        <w:bottom w:val="none" w:sz="0" w:space="0" w:color="auto"/>
                        <w:right w:val="none" w:sz="0" w:space="0" w:color="auto"/>
                      </w:divBdr>
                    </w:div>
                    <w:div w:id="944649787">
                      <w:marLeft w:val="0"/>
                      <w:marRight w:val="0"/>
                      <w:marTop w:val="0"/>
                      <w:marBottom w:val="0"/>
                      <w:divBdr>
                        <w:top w:val="none" w:sz="0" w:space="0" w:color="auto"/>
                        <w:left w:val="none" w:sz="0" w:space="0" w:color="auto"/>
                        <w:bottom w:val="none" w:sz="0" w:space="0" w:color="auto"/>
                        <w:right w:val="none" w:sz="0" w:space="0" w:color="auto"/>
                      </w:divBdr>
                    </w:div>
                    <w:div w:id="1124155187">
                      <w:marLeft w:val="0"/>
                      <w:marRight w:val="0"/>
                      <w:marTop w:val="0"/>
                      <w:marBottom w:val="0"/>
                      <w:divBdr>
                        <w:top w:val="none" w:sz="0" w:space="0" w:color="auto"/>
                        <w:left w:val="none" w:sz="0" w:space="0" w:color="auto"/>
                        <w:bottom w:val="none" w:sz="0" w:space="0" w:color="auto"/>
                        <w:right w:val="none" w:sz="0" w:space="0" w:color="auto"/>
                      </w:divBdr>
                    </w:div>
                    <w:div w:id="2083284530">
                      <w:marLeft w:val="0"/>
                      <w:marRight w:val="0"/>
                      <w:marTop w:val="0"/>
                      <w:marBottom w:val="0"/>
                      <w:divBdr>
                        <w:top w:val="none" w:sz="0" w:space="0" w:color="auto"/>
                        <w:left w:val="none" w:sz="0" w:space="0" w:color="auto"/>
                        <w:bottom w:val="none" w:sz="0" w:space="0" w:color="auto"/>
                        <w:right w:val="none" w:sz="0" w:space="0" w:color="auto"/>
                      </w:divBdr>
                    </w:div>
                  </w:divsChild>
                </w:div>
                <w:div w:id="271792805">
                  <w:marLeft w:val="0"/>
                  <w:marRight w:val="0"/>
                  <w:marTop w:val="0"/>
                  <w:marBottom w:val="0"/>
                  <w:divBdr>
                    <w:top w:val="none" w:sz="0" w:space="0" w:color="auto"/>
                    <w:left w:val="none" w:sz="0" w:space="0" w:color="auto"/>
                    <w:bottom w:val="none" w:sz="0" w:space="0" w:color="auto"/>
                    <w:right w:val="none" w:sz="0" w:space="0" w:color="auto"/>
                  </w:divBdr>
                  <w:divsChild>
                    <w:div w:id="285816379">
                      <w:marLeft w:val="0"/>
                      <w:marRight w:val="0"/>
                      <w:marTop w:val="0"/>
                      <w:marBottom w:val="0"/>
                      <w:divBdr>
                        <w:top w:val="none" w:sz="0" w:space="0" w:color="auto"/>
                        <w:left w:val="none" w:sz="0" w:space="0" w:color="auto"/>
                        <w:bottom w:val="none" w:sz="0" w:space="0" w:color="auto"/>
                        <w:right w:val="none" w:sz="0" w:space="0" w:color="auto"/>
                      </w:divBdr>
                    </w:div>
                  </w:divsChild>
                </w:div>
                <w:div w:id="681474191">
                  <w:marLeft w:val="0"/>
                  <w:marRight w:val="0"/>
                  <w:marTop w:val="0"/>
                  <w:marBottom w:val="0"/>
                  <w:divBdr>
                    <w:top w:val="none" w:sz="0" w:space="0" w:color="auto"/>
                    <w:left w:val="none" w:sz="0" w:space="0" w:color="auto"/>
                    <w:bottom w:val="none" w:sz="0" w:space="0" w:color="auto"/>
                    <w:right w:val="none" w:sz="0" w:space="0" w:color="auto"/>
                  </w:divBdr>
                  <w:divsChild>
                    <w:div w:id="548147850">
                      <w:marLeft w:val="0"/>
                      <w:marRight w:val="0"/>
                      <w:marTop w:val="0"/>
                      <w:marBottom w:val="0"/>
                      <w:divBdr>
                        <w:top w:val="none" w:sz="0" w:space="0" w:color="auto"/>
                        <w:left w:val="none" w:sz="0" w:space="0" w:color="auto"/>
                        <w:bottom w:val="none" w:sz="0" w:space="0" w:color="auto"/>
                        <w:right w:val="none" w:sz="0" w:space="0" w:color="auto"/>
                      </w:divBdr>
                    </w:div>
                    <w:div w:id="876430510">
                      <w:marLeft w:val="0"/>
                      <w:marRight w:val="0"/>
                      <w:marTop w:val="0"/>
                      <w:marBottom w:val="0"/>
                      <w:divBdr>
                        <w:top w:val="none" w:sz="0" w:space="0" w:color="auto"/>
                        <w:left w:val="none" w:sz="0" w:space="0" w:color="auto"/>
                        <w:bottom w:val="none" w:sz="0" w:space="0" w:color="auto"/>
                        <w:right w:val="none" w:sz="0" w:space="0" w:color="auto"/>
                      </w:divBdr>
                    </w:div>
                    <w:div w:id="1450313983">
                      <w:marLeft w:val="0"/>
                      <w:marRight w:val="0"/>
                      <w:marTop w:val="0"/>
                      <w:marBottom w:val="0"/>
                      <w:divBdr>
                        <w:top w:val="none" w:sz="0" w:space="0" w:color="auto"/>
                        <w:left w:val="none" w:sz="0" w:space="0" w:color="auto"/>
                        <w:bottom w:val="none" w:sz="0" w:space="0" w:color="auto"/>
                        <w:right w:val="none" w:sz="0" w:space="0" w:color="auto"/>
                      </w:divBdr>
                    </w:div>
                    <w:div w:id="1524661193">
                      <w:marLeft w:val="0"/>
                      <w:marRight w:val="0"/>
                      <w:marTop w:val="0"/>
                      <w:marBottom w:val="0"/>
                      <w:divBdr>
                        <w:top w:val="none" w:sz="0" w:space="0" w:color="auto"/>
                        <w:left w:val="none" w:sz="0" w:space="0" w:color="auto"/>
                        <w:bottom w:val="none" w:sz="0" w:space="0" w:color="auto"/>
                        <w:right w:val="none" w:sz="0" w:space="0" w:color="auto"/>
                      </w:divBdr>
                    </w:div>
                    <w:div w:id="2033142320">
                      <w:marLeft w:val="0"/>
                      <w:marRight w:val="0"/>
                      <w:marTop w:val="0"/>
                      <w:marBottom w:val="0"/>
                      <w:divBdr>
                        <w:top w:val="none" w:sz="0" w:space="0" w:color="auto"/>
                        <w:left w:val="none" w:sz="0" w:space="0" w:color="auto"/>
                        <w:bottom w:val="none" w:sz="0" w:space="0" w:color="auto"/>
                        <w:right w:val="none" w:sz="0" w:space="0" w:color="auto"/>
                      </w:divBdr>
                    </w:div>
                  </w:divsChild>
                </w:div>
                <w:div w:id="698970645">
                  <w:marLeft w:val="0"/>
                  <w:marRight w:val="0"/>
                  <w:marTop w:val="0"/>
                  <w:marBottom w:val="0"/>
                  <w:divBdr>
                    <w:top w:val="none" w:sz="0" w:space="0" w:color="auto"/>
                    <w:left w:val="none" w:sz="0" w:space="0" w:color="auto"/>
                    <w:bottom w:val="none" w:sz="0" w:space="0" w:color="auto"/>
                    <w:right w:val="none" w:sz="0" w:space="0" w:color="auto"/>
                  </w:divBdr>
                  <w:divsChild>
                    <w:div w:id="1211379660">
                      <w:marLeft w:val="0"/>
                      <w:marRight w:val="0"/>
                      <w:marTop w:val="0"/>
                      <w:marBottom w:val="0"/>
                      <w:divBdr>
                        <w:top w:val="none" w:sz="0" w:space="0" w:color="auto"/>
                        <w:left w:val="none" w:sz="0" w:space="0" w:color="auto"/>
                        <w:bottom w:val="none" w:sz="0" w:space="0" w:color="auto"/>
                        <w:right w:val="none" w:sz="0" w:space="0" w:color="auto"/>
                      </w:divBdr>
                    </w:div>
                  </w:divsChild>
                </w:div>
                <w:div w:id="1202666123">
                  <w:marLeft w:val="0"/>
                  <w:marRight w:val="0"/>
                  <w:marTop w:val="0"/>
                  <w:marBottom w:val="0"/>
                  <w:divBdr>
                    <w:top w:val="none" w:sz="0" w:space="0" w:color="auto"/>
                    <w:left w:val="none" w:sz="0" w:space="0" w:color="auto"/>
                    <w:bottom w:val="none" w:sz="0" w:space="0" w:color="auto"/>
                    <w:right w:val="none" w:sz="0" w:space="0" w:color="auto"/>
                  </w:divBdr>
                  <w:divsChild>
                    <w:div w:id="971598550">
                      <w:marLeft w:val="0"/>
                      <w:marRight w:val="0"/>
                      <w:marTop w:val="0"/>
                      <w:marBottom w:val="0"/>
                      <w:divBdr>
                        <w:top w:val="none" w:sz="0" w:space="0" w:color="auto"/>
                        <w:left w:val="none" w:sz="0" w:space="0" w:color="auto"/>
                        <w:bottom w:val="none" w:sz="0" w:space="0" w:color="auto"/>
                        <w:right w:val="none" w:sz="0" w:space="0" w:color="auto"/>
                      </w:divBdr>
                    </w:div>
                  </w:divsChild>
                </w:div>
                <w:div w:id="1402488505">
                  <w:marLeft w:val="0"/>
                  <w:marRight w:val="0"/>
                  <w:marTop w:val="0"/>
                  <w:marBottom w:val="0"/>
                  <w:divBdr>
                    <w:top w:val="none" w:sz="0" w:space="0" w:color="auto"/>
                    <w:left w:val="none" w:sz="0" w:space="0" w:color="auto"/>
                    <w:bottom w:val="none" w:sz="0" w:space="0" w:color="auto"/>
                    <w:right w:val="none" w:sz="0" w:space="0" w:color="auto"/>
                  </w:divBdr>
                  <w:divsChild>
                    <w:div w:id="1016884265">
                      <w:marLeft w:val="0"/>
                      <w:marRight w:val="0"/>
                      <w:marTop w:val="0"/>
                      <w:marBottom w:val="0"/>
                      <w:divBdr>
                        <w:top w:val="none" w:sz="0" w:space="0" w:color="auto"/>
                        <w:left w:val="none" w:sz="0" w:space="0" w:color="auto"/>
                        <w:bottom w:val="none" w:sz="0" w:space="0" w:color="auto"/>
                        <w:right w:val="none" w:sz="0" w:space="0" w:color="auto"/>
                      </w:divBdr>
                    </w:div>
                    <w:div w:id="2018459921">
                      <w:marLeft w:val="0"/>
                      <w:marRight w:val="0"/>
                      <w:marTop w:val="0"/>
                      <w:marBottom w:val="0"/>
                      <w:divBdr>
                        <w:top w:val="none" w:sz="0" w:space="0" w:color="auto"/>
                        <w:left w:val="none" w:sz="0" w:space="0" w:color="auto"/>
                        <w:bottom w:val="none" w:sz="0" w:space="0" w:color="auto"/>
                        <w:right w:val="none" w:sz="0" w:space="0" w:color="auto"/>
                      </w:divBdr>
                    </w:div>
                  </w:divsChild>
                </w:div>
                <w:div w:id="1618414360">
                  <w:marLeft w:val="0"/>
                  <w:marRight w:val="0"/>
                  <w:marTop w:val="0"/>
                  <w:marBottom w:val="0"/>
                  <w:divBdr>
                    <w:top w:val="none" w:sz="0" w:space="0" w:color="auto"/>
                    <w:left w:val="none" w:sz="0" w:space="0" w:color="auto"/>
                    <w:bottom w:val="none" w:sz="0" w:space="0" w:color="auto"/>
                    <w:right w:val="none" w:sz="0" w:space="0" w:color="auto"/>
                  </w:divBdr>
                  <w:divsChild>
                    <w:div w:id="157851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75809">
          <w:marLeft w:val="0"/>
          <w:marRight w:val="0"/>
          <w:marTop w:val="0"/>
          <w:marBottom w:val="0"/>
          <w:divBdr>
            <w:top w:val="none" w:sz="0" w:space="0" w:color="auto"/>
            <w:left w:val="none" w:sz="0" w:space="0" w:color="auto"/>
            <w:bottom w:val="none" w:sz="0" w:space="0" w:color="auto"/>
            <w:right w:val="none" w:sz="0" w:space="0" w:color="auto"/>
          </w:divBdr>
        </w:div>
        <w:div w:id="988248188">
          <w:marLeft w:val="0"/>
          <w:marRight w:val="0"/>
          <w:marTop w:val="0"/>
          <w:marBottom w:val="0"/>
          <w:divBdr>
            <w:top w:val="none" w:sz="0" w:space="0" w:color="auto"/>
            <w:left w:val="none" w:sz="0" w:space="0" w:color="auto"/>
            <w:bottom w:val="none" w:sz="0" w:space="0" w:color="auto"/>
            <w:right w:val="none" w:sz="0" w:space="0" w:color="auto"/>
          </w:divBdr>
        </w:div>
        <w:div w:id="1490098010">
          <w:marLeft w:val="0"/>
          <w:marRight w:val="0"/>
          <w:marTop w:val="0"/>
          <w:marBottom w:val="0"/>
          <w:divBdr>
            <w:top w:val="none" w:sz="0" w:space="0" w:color="auto"/>
            <w:left w:val="none" w:sz="0" w:space="0" w:color="auto"/>
            <w:bottom w:val="none" w:sz="0" w:space="0" w:color="auto"/>
            <w:right w:val="none" w:sz="0" w:space="0" w:color="auto"/>
          </w:divBdr>
        </w:div>
      </w:divsChild>
    </w:div>
    <w:div w:id="2074424398">
      <w:bodyDiv w:val="1"/>
      <w:marLeft w:val="0"/>
      <w:marRight w:val="0"/>
      <w:marTop w:val="0"/>
      <w:marBottom w:val="0"/>
      <w:divBdr>
        <w:top w:val="none" w:sz="0" w:space="0" w:color="auto"/>
        <w:left w:val="none" w:sz="0" w:space="0" w:color="auto"/>
        <w:bottom w:val="none" w:sz="0" w:space="0" w:color="auto"/>
        <w:right w:val="none" w:sz="0" w:space="0" w:color="auto"/>
      </w:divBdr>
      <w:divsChild>
        <w:div w:id="1165169859">
          <w:marLeft w:val="0"/>
          <w:marRight w:val="0"/>
          <w:marTop w:val="0"/>
          <w:marBottom w:val="0"/>
          <w:divBdr>
            <w:top w:val="none" w:sz="0" w:space="0" w:color="auto"/>
            <w:left w:val="none" w:sz="0" w:space="0" w:color="auto"/>
            <w:bottom w:val="none" w:sz="0" w:space="0" w:color="auto"/>
            <w:right w:val="none" w:sz="0" w:space="0" w:color="auto"/>
          </w:divBdr>
          <w:divsChild>
            <w:div w:id="130319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527425">
      <w:bodyDiv w:val="1"/>
      <w:marLeft w:val="0"/>
      <w:marRight w:val="0"/>
      <w:marTop w:val="0"/>
      <w:marBottom w:val="0"/>
      <w:divBdr>
        <w:top w:val="none" w:sz="0" w:space="0" w:color="auto"/>
        <w:left w:val="none" w:sz="0" w:space="0" w:color="auto"/>
        <w:bottom w:val="none" w:sz="0" w:space="0" w:color="auto"/>
        <w:right w:val="none" w:sz="0" w:space="0" w:color="auto"/>
      </w:divBdr>
      <w:divsChild>
        <w:div w:id="588545970">
          <w:marLeft w:val="0"/>
          <w:marRight w:val="0"/>
          <w:marTop w:val="0"/>
          <w:marBottom w:val="0"/>
          <w:divBdr>
            <w:top w:val="none" w:sz="0" w:space="0" w:color="auto"/>
            <w:left w:val="none" w:sz="0" w:space="0" w:color="auto"/>
            <w:bottom w:val="none" w:sz="0" w:space="0" w:color="auto"/>
            <w:right w:val="none" w:sz="0" w:space="0" w:color="auto"/>
          </w:divBdr>
          <w:divsChild>
            <w:div w:id="9710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92733">
      <w:bodyDiv w:val="1"/>
      <w:marLeft w:val="0"/>
      <w:marRight w:val="0"/>
      <w:marTop w:val="0"/>
      <w:marBottom w:val="0"/>
      <w:divBdr>
        <w:top w:val="none" w:sz="0" w:space="0" w:color="auto"/>
        <w:left w:val="none" w:sz="0" w:space="0" w:color="auto"/>
        <w:bottom w:val="none" w:sz="0" w:space="0" w:color="auto"/>
        <w:right w:val="none" w:sz="0" w:space="0" w:color="auto"/>
      </w:divBdr>
    </w:div>
    <w:div w:id="2130465037">
      <w:bodyDiv w:val="1"/>
      <w:marLeft w:val="0"/>
      <w:marRight w:val="0"/>
      <w:marTop w:val="0"/>
      <w:marBottom w:val="0"/>
      <w:divBdr>
        <w:top w:val="none" w:sz="0" w:space="0" w:color="auto"/>
        <w:left w:val="none" w:sz="0" w:space="0" w:color="auto"/>
        <w:bottom w:val="none" w:sz="0" w:space="0" w:color="auto"/>
        <w:right w:val="none" w:sz="0" w:space="0" w:color="auto"/>
      </w:divBdr>
      <w:divsChild>
        <w:div w:id="700012647">
          <w:marLeft w:val="0"/>
          <w:marRight w:val="0"/>
          <w:marTop w:val="0"/>
          <w:marBottom w:val="0"/>
          <w:divBdr>
            <w:top w:val="none" w:sz="0" w:space="0" w:color="auto"/>
            <w:left w:val="none" w:sz="0" w:space="0" w:color="auto"/>
            <w:bottom w:val="none" w:sz="0" w:space="0" w:color="auto"/>
            <w:right w:val="none" w:sz="0" w:space="0" w:color="auto"/>
          </w:divBdr>
        </w:div>
        <w:div w:id="1302350669">
          <w:marLeft w:val="0"/>
          <w:marRight w:val="0"/>
          <w:marTop w:val="0"/>
          <w:marBottom w:val="0"/>
          <w:divBdr>
            <w:top w:val="none" w:sz="0" w:space="0" w:color="auto"/>
            <w:left w:val="none" w:sz="0" w:space="0" w:color="auto"/>
            <w:bottom w:val="none" w:sz="0" w:space="0" w:color="auto"/>
            <w:right w:val="none" w:sz="0" w:space="0" w:color="auto"/>
          </w:divBdr>
        </w:div>
        <w:div w:id="1696732990">
          <w:marLeft w:val="0"/>
          <w:marRight w:val="0"/>
          <w:marTop w:val="0"/>
          <w:marBottom w:val="0"/>
          <w:divBdr>
            <w:top w:val="none" w:sz="0" w:space="0" w:color="auto"/>
            <w:left w:val="none" w:sz="0" w:space="0" w:color="auto"/>
            <w:bottom w:val="none" w:sz="0" w:space="0" w:color="auto"/>
            <w:right w:val="none" w:sz="0" w:space="0" w:color="auto"/>
          </w:divBdr>
          <w:divsChild>
            <w:div w:id="690226509">
              <w:marLeft w:val="-75"/>
              <w:marRight w:val="0"/>
              <w:marTop w:val="30"/>
              <w:marBottom w:val="30"/>
              <w:divBdr>
                <w:top w:val="none" w:sz="0" w:space="0" w:color="auto"/>
                <w:left w:val="none" w:sz="0" w:space="0" w:color="auto"/>
                <w:bottom w:val="none" w:sz="0" w:space="0" w:color="auto"/>
                <w:right w:val="none" w:sz="0" w:space="0" w:color="auto"/>
              </w:divBdr>
              <w:divsChild>
                <w:div w:id="663780307">
                  <w:marLeft w:val="0"/>
                  <w:marRight w:val="0"/>
                  <w:marTop w:val="0"/>
                  <w:marBottom w:val="0"/>
                  <w:divBdr>
                    <w:top w:val="none" w:sz="0" w:space="0" w:color="auto"/>
                    <w:left w:val="none" w:sz="0" w:space="0" w:color="auto"/>
                    <w:bottom w:val="none" w:sz="0" w:space="0" w:color="auto"/>
                    <w:right w:val="none" w:sz="0" w:space="0" w:color="auto"/>
                  </w:divBdr>
                  <w:divsChild>
                    <w:div w:id="433600006">
                      <w:marLeft w:val="0"/>
                      <w:marRight w:val="0"/>
                      <w:marTop w:val="0"/>
                      <w:marBottom w:val="0"/>
                      <w:divBdr>
                        <w:top w:val="none" w:sz="0" w:space="0" w:color="auto"/>
                        <w:left w:val="none" w:sz="0" w:space="0" w:color="auto"/>
                        <w:bottom w:val="none" w:sz="0" w:space="0" w:color="auto"/>
                        <w:right w:val="none" w:sz="0" w:space="0" w:color="auto"/>
                      </w:divBdr>
                    </w:div>
                  </w:divsChild>
                </w:div>
                <w:div w:id="679166968">
                  <w:marLeft w:val="0"/>
                  <w:marRight w:val="0"/>
                  <w:marTop w:val="0"/>
                  <w:marBottom w:val="0"/>
                  <w:divBdr>
                    <w:top w:val="none" w:sz="0" w:space="0" w:color="auto"/>
                    <w:left w:val="none" w:sz="0" w:space="0" w:color="auto"/>
                    <w:bottom w:val="none" w:sz="0" w:space="0" w:color="auto"/>
                    <w:right w:val="none" w:sz="0" w:space="0" w:color="auto"/>
                  </w:divBdr>
                  <w:divsChild>
                    <w:div w:id="1683362925">
                      <w:marLeft w:val="0"/>
                      <w:marRight w:val="0"/>
                      <w:marTop w:val="0"/>
                      <w:marBottom w:val="0"/>
                      <w:divBdr>
                        <w:top w:val="none" w:sz="0" w:space="0" w:color="auto"/>
                        <w:left w:val="none" w:sz="0" w:space="0" w:color="auto"/>
                        <w:bottom w:val="none" w:sz="0" w:space="0" w:color="auto"/>
                        <w:right w:val="none" w:sz="0" w:space="0" w:color="auto"/>
                      </w:divBdr>
                    </w:div>
                  </w:divsChild>
                </w:div>
                <w:div w:id="699861964">
                  <w:marLeft w:val="0"/>
                  <w:marRight w:val="0"/>
                  <w:marTop w:val="0"/>
                  <w:marBottom w:val="0"/>
                  <w:divBdr>
                    <w:top w:val="none" w:sz="0" w:space="0" w:color="auto"/>
                    <w:left w:val="none" w:sz="0" w:space="0" w:color="auto"/>
                    <w:bottom w:val="none" w:sz="0" w:space="0" w:color="auto"/>
                    <w:right w:val="none" w:sz="0" w:space="0" w:color="auto"/>
                  </w:divBdr>
                  <w:divsChild>
                    <w:div w:id="735249236">
                      <w:marLeft w:val="0"/>
                      <w:marRight w:val="0"/>
                      <w:marTop w:val="0"/>
                      <w:marBottom w:val="0"/>
                      <w:divBdr>
                        <w:top w:val="none" w:sz="0" w:space="0" w:color="auto"/>
                        <w:left w:val="none" w:sz="0" w:space="0" w:color="auto"/>
                        <w:bottom w:val="none" w:sz="0" w:space="0" w:color="auto"/>
                        <w:right w:val="none" w:sz="0" w:space="0" w:color="auto"/>
                      </w:divBdr>
                    </w:div>
                  </w:divsChild>
                </w:div>
                <w:div w:id="724762691">
                  <w:marLeft w:val="0"/>
                  <w:marRight w:val="0"/>
                  <w:marTop w:val="0"/>
                  <w:marBottom w:val="0"/>
                  <w:divBdr>
                    <w:top w:val="none" w:sz="0" w:space="0" w:color="auto"/>
                    <w:left w:val="none" w:sz="0" w:space="0" w:color="auto"/>
                    <w:bottom w:val="none" w:sz="0" w:space="0" w:color="auto"/>
                    <w:right w:val="none" w:sz="0" w:space="0" w:color="auto"/>
                  </w:divBdr>
                  <w:divsChild>
                    <w:div w:id="1850831821">
                      <w:marLeft w:val="0"/>
                      <w:marRight w:val="0"/>
                      <w:marTop w:val="0"/>
                      <w:marBottom w:val="0"/>
                      <w:divBdr>
                        <w:top w:val="none" w:sz="0" w:space="0" w:color="auto"/>
                        <w:left w:val="none" w:sz="0" w:space="0" w:color="auto"/>
                        <w:bottom w:val="none" w:sz="0" w:space="0" w:color="auto"/>
                        <w:right w:val="none" w:sz="0" w:space="0" w:color="auto"/>
                      </w:divBdr>
                    </w:div>
                  </w:divsChild>
                </w:div>
                <w:div w:id="729503440">
                  <w:marLeft w:val="0"/>
                  <w:marRight w:val="0"/>
                  <w:marTop w:val="0"/>
                  <w:marBottom w:val="0"/>
                  <w:divBdr>
                    <w:top w:val="none" w:sz="0" w:space="0" w:color="auto"/>
                    <w:left w:val="none" w:sz="0" w:space="0" w:color="auto"/>
                    <w:bottom w:val="none" w:sz="0" w:space="0" w:color="auto"/>
                    <w:right w:val="none" w:sz="0" w:space="0" w:color="auto"/>
                  </w:divBdr>
                  <w:divsChild>
                    <w:div w:id="1515732437">
                      <w:marLeft w:val="0"/>
                      <w:marRight w:val="0"/>
                      <w:marTop w:val="0"/>
                      <w:marBottom w:val="0"/>
                      <w:divBdr>
                        <w:top w:val="none" w:sz="0" w:space="0" w:color="auto"/>
                        <w:left w:val="none" w:sz="0" w:space="0" w:color="auto"/>
                        <w:bottom w:val="none" w:sz="0" w:space="0" w:color="auto"/>
                        <w:right w:val="none" w:sz="0" w:space="0" w:color="auto"/>
                      </w:divBdr>
                    </w:div>
                  </w:divsChild>
                </w:div>
                <w:div w:id="863175835">
                  <w:marLeft w:val="0"/>
                  <w:marRight w:val="0"/>
                  <w:marTop w:val="0"/>
                  <w:marBottom w:val="0"/>
                  <w:divBdr>
                    <w:top w:val="none" w:sz="0" w:space="0" w:color="auto"/>
                    <w:left w:val="none" w:sz="0" w:space="0" w:color="auto"/>
                    <w:bottom w:val="none" w:sz="0" w:space="0" w:color="auto"/>
                    <w:right w:val="none" w:sz="0" w:space="0" w:color="auto"/>
                  </w:divBdr>
                  <w:divsChild>
                    <w:div w:id="654455726">
                      <w:marLeft w:val="0"/>
                      <w:marRight w:val="0"/>
                      <w:marTop w:val="0"/>
                      <w:marBottom w:val="0"/>
                      <w:divBdr>
                        <w:top w:val="none" w:sz="0" w:space="0" w:color="auto"/>
                        <w:left w:val="none" w:sz="0" w:space="0" w:color="auto"/>
                        <w:bottom w:val="none" w:sz="0" w:space="0" w:color="auto"/>
                        <w:right w:val="none" w:sz="0" w:space="0" w:color="auto"/>
                      </w:divBdr>
                    </w:div>
                  </w:divsChild>
                </w:div>
                <w:div w:id="1295794870">
                  <w:marLeft w:val="0"/>
                  <w:marRight w:val="0"/>
                  <w:marTop w:val="0"/>
                  <w:marBottom w:val="0"/>
                  <w:divBdr>
                    <w:top w:val="none" w:sz="0" w:space="0" w:color="auto"/>
                    <w:left w:val="none" w:sz="0" w:space="0" w:color="auto"/>
                    <w:bottom w:val="none" w:sz="0" w:space="0" w:color="auto"/>
                    <w:right w:val="none" w:sz="0" w:space="0" w:color="auto"/>
                  </w:divBdr>
                  <w:divsChild>
                    <w:div w:id="1979724358">
                      <w:marLeft w:val="0"/>
                      <w:marRight w:val="0"/>
                      <w:marTop w:val="0"/>
                      <w:marBottom w:val="0"/>
                      <w:divBdr>
                        <w:top w:val="none" w:sz="0" w:space="0" w:color="auto"/>
                        <w:left w:val="none" w:sz="0" w:space="0" w:color="auto"/>
                        <w:bottom w:val="none" w:sz="0" w:space="0" w:color="auto"/>
                        <w:right w:val="none" w:sz="0" w:space="0" w:color="auto"/>
                      </w:divBdr>
                    </w:div>
                  </w:divsChild>
                </w:div>
                <w:div w:id="1479298729">
                  <w:marLeft w:val="0"/>
                  <w:marRight w:val="0"/>
                  <w:marTop w:val="0"/>
                  <w:marBottom w:val="0"/>
                  <w:divBdr>
                    <w:top w:val="none" w:sz="0" w:space="0" w:color="auto"/>
                    <w:left w:val="none" w:sz="0" w:space="0" w:color="auto"/>
                    <w:bottom w:val="none" w:sz="0" w:space="0" w:color="auto"/>
                    <w:right w:val="none" w:sz="0" w:space="0" w:color="auto"/>
                  </w:divBdr>
                  <w:divsChild>
                    <w:div w:id="1955673668">
                      <w:marLeft w:val="0"/>
                      <w:marRight w:val="0"/>
                      <w:marTop w:val="0"/>
                      <w:marBottom w:val="0"/>
                      <w:divBdr>
                        <w:top w:val="none" w:sz="0" w:space="0" w:color="auto"/>
                        <w:left w:val="none" w:sz="0" w:space="0" w:color="auto"/>
                        <w:bottom w:val="none" w:sz="0" w:space="0" w:color="auto"/>
                        <w:right w:val="none" w:sz="0" w:space="0" w:color="auto"/>
                      </w:divBdr>
                    </w:div>
                  </w:divsChild>
                </w:div>
                <w:div w:id="1492018299">
                  <w:marLeft w:val="0"/>
                  <w:marRight w:val="0"/>
                  <w:marTop w:val="0"/>
                  <w:marBottom w:val="0"/>
                  <w:divBdr>
                    <w:top w:val="none" w:sz="0" w:space="0" w:color="auto"/>
                    <w:left w:val="none" w:sz="0" w:space="0" w:color="auto"/>
                    <w:bottom w:val="none" w:sz="0" w:space="0" w:color="auto"/>
                    <w:right w:val="none" w:sz="0" w:space="0" w:color="auto"/>
                  </w:divBdr>
                  <w:divsChild>
                    <w:div w:id="281156912">
                      <w:marLeft w:val="0"/>
                      <w:marRight w:val="0"/>
                      <w:marTop w:val="0"/>
                      <w:marBottom w:val="0"/>
                      <w:divBdr>
                        <w:top w:val="none" w:sz="0" w:space="0" w:color="auto"/>
                        <w:left w:val="none" w:sz="0" w:space="0" w:color="auto"/>
                        <w:bottom w:val="none" w:sz="0" w:space="0" w:color="auto"/>
                        <w:right w:val="none" w:sz="0" w:space="0" w:color="auto"/>
                      </w:divBdr>
                    </w:div>
                  </w:divsChild>
                </w:div>
                <w:div w:id="1769350259">
                  <w:marLeft w:val="0"/>
                  <w:marRight w:val="0"/>
                  <w:marTop w:val="0"/>
                  <w:marBottom w:val="0"/>
                  <w:divBdr>
                    <w:top w:val="none" w:sz="0" w:space="0" w:color="auto"/>
                    <w:left w:val="none" w:sz="0" w:space="0" w:color="auto"/>
                    <w:bottom w:val="none" w:sz="0" w:space="0" w:color="auto"/>
                    <w:right w:val="none" w:sz="0" w:space="0" w:color="auto"/>
                  </w:divBdr>
                  <w:divsChild>
                    <w:div w:id="557790658">
                      <w:marLeft w:val="0"/>
                      <w:marRight w:val="0"/>
                      <w:marTop w:val="0"/>
                      <w:marBottom w:val="0"/>
                      <w:divBdr>
                        <w:top w:val="none" w:sz="0" w:space="0" w:color="auto"/>
                        <w:left w:val="none" w:sz="0" w:space="0" w:color="auto"/>
                        <w:bottom w:val="none" w:sz="0" w:space="0" w:color="auto"/>
                        <w:right w:val="none" w:sz="0" w:space="0" w:color="auto"/>
                      </w:divBdr>
                    </w:div>
                  </w:divsChild>
                </w:div>
                <w:div w:id="1774085178">
                  <w:marLeft w:val="0"/>
                  <w:marRight w:val="0"/>
                  <w:marTop w:val="0"/>
                  <w:marBottom w:val="0"/>
                  <w:divBdr>
                    <w:top w:val="none" w:sz="0" w:space="0" w:color="auto"/>
                    <w:left w:val="none" w:sz="0" w:space="0" w:color="auto"/>
                    <w:bottom w:val="none" w:sz="0" w:space="0" w:color="auto"/>
                    <w:right w:val="none" w:sz="0" w:space="0" w:color="auto"/>
                  </w:divBdr>
                  <w:divsChild>
                    <w:div w:id="1286621302">
                      <w:marLeft w:val="0"/>
                      <w:marRight w:val="0"/>
                      <w:marTop w:val="0"/>
                      <w:marBottom w:val="0"/>
                      <w:divBdr>
                        <w:top w:val="none" w:sz="0" w:space="0" w:color="auto"/>
                        <w:left w:val="none" w:sz="0" w:space="0" w:color="auto"/>
                        <w:bottom w:val="none" w:sz="0" w:space="0" w:color="auto"/>
                        <w:right w:val="none" w:sz="0" w:space="0" w:color="auto"/>
                      </w:divBdr>
                    </w:div>
                  </w:divsChild>
                </w:div>
                <w:div w:id="2001541893">
                  <w:marLeft w:val="0"/>
                  <w:marRight w:val="0"/>
                  <w:marTop w:val="0"/>
                  <w:marBottom w:val="0"/>
                  <w:divBdr>
                    <w:top w:val="none" w:sz="0" w:space="0" w:color="auto"/>
                    <w:left w:val="none" w:sz="0" w:space="0" w:color="auto"/>
                    <w:bottom w:val="none" w:sz="0" w:space="0" w:color="auto"/>
                    <w:right w:val="none" w:sz="0" w:space="0" w:color="auto"/>
                  </w:divBdr>
                  <w:divsChild>
                    <w:div w:id="1561475382">
                      <w:marLeft w:val="0"/>
                      <w:marRight w:val="0"/>
                      <w:marTop w:val="0"/>
                      <w:marBottom w:val="0"/>
                      <w:divBdr>
                        <w:top w:val="none" w:sz="0" w:space="0" w:color="auto"/>
                        <w:left w:val="none" w:sz="0" w:space="0" w:color="auto"/>
                        <w:bottom w:val="none" w:sz="0" w:space="0" w:color="auto"/>
                        <w:right w:val="none" w:sz="0" w:space="0" w:color="auto"/>
                      </w:divBdr>
                    </w:div>
                  </w:divsChild>
                </w:div>
                <w:div w:id="2022662512">
                  <w:marLeft w:val="0"/>
                  <w:marRight w:val="0"/>
                  <w:marTop w:val="0"/>
                  <w:marBottom w:val="0"/>
                  <w:divBdr>
                    <w:top w:val="none" w:sz="0" w:space="0" w:color="auto"/>
                    <w:left w:val="none" w:sz="0" w:space="0" w:color="auto"/>
                    <w:bottom w:val="none" w:sz="0" w:space="0" w:color="auto"/>
                    <w:right w:val="none" w:sz="0" w:space="0" w:color="auto"/>
                  </w:divBdr>
                  <w:divsChild>
                    <w:div w:id="2077505293">
                      <w:marLeft w:val="0"/>
                      <w:marRight w:val="0"/>
                      <w:marTop w:val="0"/>
                      <w:marBottom w:val="0"/>
                      <w:divBdr>
                        <w:top w:val="none" w:sz="0" w:space="0" w:color="auto"/>
                        <w:left w:val="none" w:sz="0" w:space="0" w:color="auto"/>
                        <w:bottom w:val="none" w:sz="0" w:space="0" w:color="auto"/>
                        <w:right w:val="none" w:sz="0" w:space="0" w:color="auto"/>
                      </w:divBdr>
                    </w:div>
                  </w:divsChild>
                </w:div>
                <w:div w:id="2033995864">
                  <w:marLeft w:val="0"/>
                  <w:marRight w:val="0"/>
                  <w:marTop w:val="0"/>
                  <w:marBottom w:val="0"/>
                  <w:divBdr>
                    <w:top w:val="none" w:sz="0" w:space="0" w:color="auto"/>
                    <w:left w:val="none" w:sz="0" w:space="0" w:color="auto"/>
                    <w:bottom w:val="none" w:sz="0" w:space="0" w:color="auto"/>
                    <w:right w:val="none" w:sz="0" w:space="0" w:color="auto"/>
                  </w:divBdr>
                  <w:divsChild>
                    <w:div w:id="51381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975191">
      <w:bodyDiv w:val="1"/>
      <w:marLeft w:val="0"/>
      <w:marRight w:val="0"/>
      <w:marTop w:val="0"/>
      <w:marBottom w:val="0"/>
      <w:divBdr>
        <w:top w:val="none" w:sz="0" w:space="0" w:color="auto"/>
        <w:left w:val="none" w:sz="0" w:space="0" w:color="auto"/>
        <w:bottom w:val="none" w:sz="0" w:space="0" w:color="auto"/>
        <w:right w:val="none" w:sz="0" w:space="0" w:color="auto"/>
      </w:divBdr>
    </w:div>
    <w:div w:id="213497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publications/debt-sustainability-monitor-2023_en"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4" Type="http://schemas.openxmlformats.org/officeDocument/2006/relationships/hyperlink" Target="https://economy-finance.ec.europa.eu/publications/2024-ageing-report-economic-and-budgetary-projections-eu-member-states-2022-2070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7ce7334-6d34-4bd6-adf1-7b434eb0d83e" xsi:nil="true"/>
    <lcf76f155ced4ddcb4097134ff3c332f xmlns="43eb9028-f615-416e-ab95-1f973838ac88">
      <Terms xmlns="http://schemas.microsoft.com/office/infopath/2007/PartnerControls"/>
    </lcf76f155ced4ddcb4097134ff3c332f>
    <ARES_x003f_ xmlns="43eb9028-f615-416e-ab95-1f973838ac88" xsi:nil="true"/>
    <From xmlns="43eb9028-f615-416e-ab95-1f973838ac88" xsi:nil="true"/>
    <Emailtopic xmlns="43eb9028-f615-416e-ab95-1f973838ac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16" ma:contentTypeDescription="Create a new document." ma:contentTypeScope="" ma:versionID="8bdc98b41cd7286510dbd6786febfb51">
  <xsd:schema xmlns:xsd="http://www.w3.org/2001/XMLSchema" xmlns:xs="http://www.w3.org/2001/XMLSchema" xmlns:p="http://schemas.microsoft.com/office/2006/metadata/properties" xmlns:ns2="43eb9028-f615-416e-ab95-1f973838ac88" xmlns:ns3="e7ce7334-6d34-4bd6-adf1-7b434eb0d83e" targetNamespace="http://schemas.microsoft.com/office/2006/metadata/properties" ma:root="true" ma:fieldsID="b2581f0a89796f22d04c77f5c5dd2340" ns2:_="" ns3:_="">
    <xsd:import namespace="43eb9028-f615-416e-ab95-1f973838ac88"/>
    <xsd:import namespace="e7ce7334-6d34-4bd6-adf1-7b434eb0d8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Emailtopic" minOccurs="0"/>
                <xsd:element ref="ns2:ARES_x003f_" minOccurs="0"/>
                <xsd:element ref="ns2:Fro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Emailtopic" ma:index="21" nillable="true" ma:displayName="Comment" ma:format="Dropdown" ma:internalName="Emailtopic">
      <xsd:simpleType>
        <xsd:restriction base="dms:Text">
          <xsd:maxLength value="255"/>
        </xsd:restriction>
      </xsd:simpleType>
    </xsd:element>
    <xsd:element name="ARES_x003f_" ma:index="22" nillable="true" ma:displayName="ARES?" ma:format="Dropdown" ma:internalName="ARES_x003f_">
      <xsd:simpleType>
        <xsd:restriction base="dms:Choice">
          <xsd:enumeration value="Maybe"/>
          <xsd:enumeration value="For ARES"/>
          <xsd:enumeration value="Not for ARES"/>
        </xsd:restriction>
      </xsd:simpleType>
    </xsd:element>
    <xsd:element name="From" ma:index="23" nillable="true" ma:displayName="From" ma:format="Dropdown" ma:internalName="Fro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09edfa-b6f3-4f9e-91b1-92fdd8260441}" ma:internalName="TaxCatchAll" ma:showField="CatchAllData" ma:web="e7ce7334-6d34-4bd6-adf1-7b434eb0d8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8BA55-A351-44FA-9BA5-BEC8F728D168}">
  <ds:schemaRefs>
    <ds:schemaRef ds:uri="http://schemas.microsoft.com/sharepoint/v3/contenttype/forms"/>
  </ds:schemaRefs>
</ds:datastoreItem>
</file>

<file path=customXml/itemProps2.xml><?xml version="1.0" encoding="utf-8"?>
<ds:datastoreItem xmlns:ds="http://schemas.openxmlformats.org/officeDocument/2006/customXml" ds:itemID="{21949D5C-9C27-4316-9985-EA1EEE678809}">
  <ds:schemaRefs>
    <ds:schemaRef ds:uri="http://purl.org/dc/elements/1.1/"/>
    <ds:schemaRef ds:uri="http://purl.org/dc/dcmitype/"/>
    <ds:schemaRef ds:uri="http://www.w3.org/XML/1998/namespace"/>
    <ds:schemaRef ds:uri="http://purl.org/dc/terms/"/>
    <ds:schemaRef ds:uri="http://schemas.microsoft.com/office/2006/documentManagement/types"/>
    <ds:schemaRef ds:uri="e7ce7334-6d34-4bd6-adf1-7b434eb0d83e"/>
    <ds:schemaRef ds:uri="http://schemas.openxmlformats.org/package/2006/metadata/core-properties"/>
    <ds:schemaRef ds:uri="http://schemas.microsoft.com/office/infopath/2007/PartnerControls"/>
    <ds:schemaRef ds:uri="43eb9028-f615-416e-ab95-1f973838ac88"/>
    <ds:schemaRef ds:uri="http://schemas.microsoft.com/office/2006/metadata/properties"/>
  </ds:schemaRefs>
</ds:datastoreItem>
</file>

<file path=customXml/itemProps3.xml><?xml version="1.0" encoding="utf-8"?>
<ds:datastoreItem xmlns:ds="http://schemas.openxmlformats.org/officeDocument/2006/customXml" ds:itemID="{6195C159-FCEE-42BA-BB63-564B4D65A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e7ce7334-6d34-4bd6-adf1-7b434eb0d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0DD309-F311-4393-B5F6-DE4B7BBD6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14</Pages>
  <Words>3871</Words>
  <Characters>29425</Characters>
  <Application>Microsoft Office Word</Application>
  <DocSecurity>0</DocSecurity>
  <Lines>2263</Lines>
  <Paragraphs>1280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34</cp:revision>
  <dcterms:created xsi:type="dcterms:W3CDTF">2026-01-30T09:24:00Z</dcterms:created>
  <dcterms:modified xsi:type="dcterms:W3CDTF">2026-02-06T14:08:00Z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0x0101001C23373B94E5924D9AB8E247F07DDCE5</vt:lpwstr>
  </property>
  <property fmtid="{D5CDD505-2E9C-101B-9397-08002B2CF9AE}" pid="18" name="MediaServiceImageTags">
    <vt:lpwstr/>
  </property>
  <property fmtid="{D5CDD505-2E9C-101B-9397-08002B2CF9AE}" pid="19" name="DQCStatus">
    <vt:lpwstr>Yellow (DQC version 03)</vt:lpwstr>
  </property>
</Properties>
</file>